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BB1" w:rsidP="00AD5BB1">
      <w:pPr>
        <w:pStyle w:val="TitleCommittee0"/>
      </w:pPr>
      <w:r>
        <w:t>Select Committee on International Relations and Defence</w:t>
      </w:r>
    </w:p>
    <w:p w:rsidR="00AD5BB1" w:rsidP="00AD5BB1">
      <w:pPr>
        <w:pStyle w:val="TitleInquiry0"/>
      </w:pPr>
      <w:r>
        <w:t>C</w:t>
      </w:r>
      <w:r>
        <w:t>orrected oral evidence: The UK’s security and trade relationship with China</w:t>
      </w:r>
    </w:p>
    <w:p w:rsidR="00AD5BB1" w:rsidP="00AD5BB1">
      <w:pPr>
        <w:pStyle w:val="Para"/>
      </w:pPr>
      <w:r>
        <w:t>Wednesday 10 March 2021</w:t>
      </w:r>
    </w:p>
    <w:p w:rsidR="00AD5BB1" w:rsidP="00AD5BB1">
      <w:pPr>
        <w:pStyle w:val="Para"/>
      </w:pPr>
      <w:r>
        <w:t>10 am</w:t>
      </w:r>
    </w:p>
    <w:p w:rsidR="00AD5BB1" w:rsidP="00AD5BB1">
      <w:pPr>
        <w:pStyle w:val="Para"/>
      </w:pPr>
    </w:p>
    <w:p w:rsidR="00AD5BB1" w:rsidP="00AD5BB1">
      <w:r>
        <w:t>Watch the meeting</w:t>
      </w:r>
    </w:p>
    <w:p w:rsidR="00AD5BB1" w:rsidP="00AD5BB1">
      <w:r>
        <w:t>Members present: B</w:t>
      </w:r>
      <w:r w:rsidRPr="003D7CB4">
        <w:t xml:space="preserve">aroness </w:t>
      </w:r>
      <w:r>
        <w:t>Anelay of St Johns</w:t>
      </w:r>
      <w:r w:rsidRPr="003D7CB4">
        <w:t xml:space="preserve"> (The Chair); </w:t>
      </w:r>
      <w:r>
        <w:t>Lord Alton of Liverpool; Lord Anderson of Swansea; Baroness Blackstone; Lord Boateng; Lord Campbell of Pittenweem; Baroness Fall; Lord Mendelsohn; Baroness Rawlings; Lord Stirrup; Baroness Sugg</w:t>
      </w:r>
      <w:r w:rsidRPr="003D7CB4">
        <w:t>.</w:t>
      </w:r>
    </w:p>
    <w:p w:rsidR="00AD5BB1" w:rsidP="00AD5BB1">
      <w:pPr>
        <w:pStyle w:val="Para"/>
        <w:tabs>
          <w:tab w:val="center" w:pos="4536"/>
          <w:tab w:val="right" w:pos="8931"/>
        </w:tabs>
      </w:pPr>
      <w:r>
        <w:t>Evidence Session No. 2</w:t>
      </w:r>
      <w:r>
        <w:tab/>
        <w:t>Virtual Proceeding</w:t>
      </w:r>
      <w:r>
        <w:tab/>
      </w:r>
      <w:r w:rsidRPr="00156A60">
        <w:t>Quest</w:t>
      </w:r>
      <w:r w:rsidRPr="00156A60">
        <w:t xml:space="preserve">ions </w:t>
      </w:r>
      <w:r>
        <w:t>14 - 21</w:t>
      </w:r>
    </w:p>
    <w:p w:rsidR="00AD5BB1" w:rsidP="00AD5BB1">
      <w:pPr>
        <w:pStyle w:val="TitleWitnesses0"/>
      </w:pPr>
    </w:p>
    <w:p w:rsidR="00AD5BB1" w:rsidP="00AD5BB1">
      <w:pPr>
        <w:pStyle w:val="TitleWitnesses0"/>
      </w:pPr>
      <w:r>
        <w:t>Witnesses</w:t>
      </w:r>
    </w:p>
    <w:p w:rsidR="00AD5BB1" w:rsidRPr="00494BCE" w:rsidP="00AD5BB1">
      <w:pPr>
        <w:pStyle w:val="Para"/>
      </w:pPr>
      <w:r>
        <w:fldChar w:fldCharType="begin"/>
      </w:r>
      <w:r>
        <w:instrText xml:space="preserve"> HYPERLINK \l "Panel1" </w:instrText>
      </w:r>
      <w:r>
        <w:fldChar w:fldCharType="separate"/>
      </w:r>
      <w:r w:rsidRPr="00E05757">
        <w:rPr>
          <w:rStyle w:val="Hyperlink"/>
        </w:rPr>
        <w:t>I</w:t>
      </w:r>
      <w:r>
        <w:fldChar w:fldCharType="end"/>
      </w:r>
      <w:r>
        <w:t xml:space="preserve">: </w:t>
      </w:r>
      <w:r w:rsidRPr="00494BCE">
        <w:t>Dr Janka Oertel</w:t>
      </w:r>
      <w:r>
        <w:t xml:space="preserve">, </w:t>
      </w:r>
      <w:r w:rsidRPr="00494BCE">
        <w:t>Director</w:t>
      </w:r>
      <w:r>
        <w:t>,</w:t>
      </w:r>
      <w:r w:rsidRPr="00494BCE">
        <w:t xml:space="preserve"> Asia Programme</w:t>
      </w:r>
      <w:r>
        <w:t>,</w:t>
      </w:r>
      <w:r w:rsidRPr="00494BCE">
        <w:t xml:space="preserve"> European Council on Foreign Relations</w:t>
      </w:r>
      <w:r>
        <w:t xml:space="preserve">; </w:t>
      </w:r>
      <w:r w:rsidRPr="00494BCE">
        <w:t>Professor Kerry Brown</w:t>
      </w:r>
      <w:r>
        <w:t xml:space="preserve">, </w:t>
      </w:r>
      <w:r w:rsidRPr="00494BCE">
        <w:t>Director, Lau China Institute</w:t>
      </w:r>
      <w:r>
        <w:t>,</w:t>
      </w:r>
      <w:r w:rsidRPr="00494BCE">
        <w:t xml:space="preserve"> King</w:t>
      </w:r>
      <w:r>
        <w:t>’</w:t>
      </w:r>
      <w:r w:rsidRPr="00494BCE">
        <w:t>s College London</w:t>
      </w:r>
      <w:r>
        <w:t xml:space="preserve">; </w:t>
      </w:r>
      <w:r w:rsidRPr="00494BCE">
        <w:t>Professor Steve Tsang</w:t>
      </w:r>
      <w:r>
        <w:t xml:space="preserve">, </w:t>
      </w:r>
      <w:r w:rsidRPr="00494BCE">
        <w:t>Director, China Insti</w:t>
      </w:r>
      <w:r w:rsidRPr="00494BCE">
        <w:t>tute</w:t>
      </w:r>
      <w:r>
        <w:t>,</w:t>
      </w:r>
      <w:r w:rsidRPr="00494BCE">
        <w:t xml:space="preserve"> School of Oriental and African Studies, University of London</w:t>
      </w:r>
      <w:r>
        <w:t>.</w:t>
      </w:r>
    </w:p>
    <w:p w:rsidR="00AD5BB1" w:rsidP="00AD5BB1">
      <w:pPr>
        <w:pStyle w:val="Para"/>
      </w:pPr>
    </w:p>
    <w:p w:rsidR="00AD5BB1" w:rsidP="00AD5BB1">
      <w:pPr>
        <w:pStyle w:val="Para"/>
      </w:pPr>
    </w:p>
    <w:p w:rsidR="00AD5BB1" w:rsidRPr="00B00119" w:rsidP="00AD5BB1">
      <w:pPr>
        <w:pStyle w:val="Para"/>
      </w:pPr>
      <w:r w:rsidRPr="00B00119">
        <w:t>USE OF THE TRANSCRIPT</w:t>
      </w:r>
    </w:p>
    <w:p w:rsidR="00AD5BB1" w:rsidRPr="00B00119" w:rsidP="00AD5BB1">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D5BB1" w:rsidP="00AD5BB1">
      <w:pPr>
        <w:pStyle w:val="Para"/>
        <w:numPr>
          <w:ilvl w:val="0"/>
          <w:numId w:val="11"/>
        </w:num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AD5BB1" w:rsidRPr="0048257A" w:rsidP="00AD5BB1">
      <w:pPr>
        <w:pStyle w:val="TitleWitnesses0"/>
        <w:rPr>
          <w:rFonts w:eastAsia="Times New Roman"/>
          <w:szCs w:val="20"/>
        </w:rPr>
      </w:pPr>
      <w:bookmarkStart w:id="0" w:name="Panel1"/>
      <w:r>
        <w:t>Examination of witnesses</w:t>
      </w:r>
    </w:p>
    <w:p w:rsidR="00AD5BB1" w:rsidP="00AD5BB1">
      <w:pPr>
        <w:pStyle w:val="Para"/>
      </w:pPr>
      <w:bookmarkEnd w:id="0"/>
      <w:r w:rsidRPr="00494BCE">
        <w:t>Dr Janka Oertel</w:t>
      </w:r>
      <w:r>
        <w:t xml:space="preserve">, </w:t>
      </w:r>
      <w:r w:rsidRPr="00494BCE">
        <w:t>Professor Kerry Brown</w:t>
      </w:r>
      <w:r>
        <w:t xml:space="preserve">, </w:t>
      </w:r>
      <w:r w:rsidRPr="00494BCE">
        <w:t>Professor Steve Tsang</w:t>
      </w:r>
      <w:r>
        <w:t>.</w:t>
      </w:r>
    </w:p>
    <w:p w:rsidR="00AD5BB1" w:rsidP="00AD5BB1">
      <w:pPr>
        <w:pStyle w:val="Question"/>
      </w:pPr>
      <w:r w:rsidRPr="004574FA">
        <w:rPr>
          <w:b/>
        </w:rPr>
        <w:t>The Chair:</w:t>
      </w:r>
      <w:r>
        <w:t xml:space="preserve"> </w:t>
      </w:r>
      <w:r w:rsidRPr="004574FA">
        <w:t xml:space="preserve">Good </w:t>
      </w:r>
      <w:r w:rsidRPr="004574FA">
        <w:t>morning.</w:t>
      </w:r>
      <w:r>
        <w:t xml:space="preserve"> W</w:t>
      </w:r>
      <w:r w:rsidRPr="004574FA">
        <w:t>elcome to th</w:t>
      </w:r>
      <w:r>
        <w:t>is</w:t>
      </w:r>
      <w:r w:rsidRPr="004574FA">
        <w:t xml:space="preserve"> meeting of the International Relations and Defence Select Committee in the House of Lords</w:t>
      </w:r>
      <w:r>
        <w:t xml:space="preserve">. </w:t>
      </w:r>
    </w:p>
    <w:p w:rsidR="00AD5BB1" w:rsidP="00AD5BB1">
      <w:pPr>
        <w:pStyle w:val="Question"/>
        <w:numPr>
          <w:ilvl w:val="0"/>
          <w:numId w:val="0"/>
        </w:numPr>
        <w:ind w:left="794"/>
      </w:pPr>
      <w:r>
        <w:t>The</w:t>
      </w:r>
      <w:r w:rsidRPr="004574FA">
        <w:t xml:space="preserve"> witnesses for our inquiry today are: Dr Janka Oertel, </w:t>
      </w:r>
      <w:r w:rsidRPr="004574FA">
        <w:t xml:space="preserve">Director </w:t>
      </w:r>
      <w:r w:rsidRPr="004574FA">
        <w:t>of the Asia Programme, European Council on Foreign Relations</w:t>
      </w:r>
      <w:r>
        <w:t>;</w:t>
      </w:r>
      <w:r w:rsidRPr="004574FA">
        <w:t xml:space="preserve"> Professor </w:t>
      </w:r>
      <w:r w:rsidRPr="004574FA">
        <w:t xml:space="preserve">Kerry Brown, </w:t>
      </w:r>
      <w:r w:rsidRPr="004574FA">
        <w:t xml:space="preserve">Director </w:t>
      </w:r>
      <w:r w:rsidRPr="004574FA">
        <w:t>of the Lau China Institute, King</w:t>
      </w:r>
      <w:r>
        <w:t>’</w:t>
      </w:r>
      <w:r w:rsidRPr="004574FA">
        <w:t>s College, London</w:t>
      </w:r>
      <w:r>
        <w:t>;</w:t>
      </w:r>
      <w:r w:rsidRPr="004574FA">
        <w:t xml:space="preserve"> and Professor Steve Tsang, </w:t>
      </w:r>
      <w:r w:rsidRPr="004574FA">
        <w:t xml:space="preserve">Director </w:t>
      </w:r>
      <w:r w:rsidRPr="004574FA">
        <w:t>of the China Institute, School of Oriental and African Studies.</w:t>
      </w:r>
      <w:r>
        <w:t xml:space="preserve"> </w:t>
      </w:r>
      <w:r w:rsidRPr="004574FA">
        <w:t xml:space="preserve">Thank you for joining us today to share your expertise </w:t>
      </w:r>
      <w:r>
        <w:t>for</w:t>
      </w:r>
      <w:r w:rsidRPr="004574FA">
        <w:t xml:space="preserve"> our inquiry into the UK</w:t>
      </w:r>
      <w:r>
        <w:t>’</w:t>
      </w:r>
      <w:r w:rsidRPr="004574FA">
        <w:t>s security and trade relationship with China.</w:t>
      </w:r>
      <w:r>
        <w:t xml:space="preserve"> </w:t>
      </w:r>
    </w:p>
    <w:p w:rsidR="00AD5BB1" w:rsidP="00AD5BB1">
      <w:pPr>
        <w:pStyle w:val="Question"/>
        <w:numPr>
          <w:ilvl w:val="0"/>
          <w:numId w:val="0"/>
        </w:numPr>
        <w:ind w:left="794"/>
      </w:pPr>
      <w:r w:rsidRPr="004574FA">
        <w:t xml:space="preserve">I remind Members and witnesses that the session is on the record, transcribed and broadcast. I also remind Members to declare any relevant interests before asking their questions. </w:t>
      </w:r>
    </w:p>
    <w:p w:rsidR="00AD5BB1" w:rsidP="00AD5BB1">
      <w:pPr>
        <w:pStyle w:val="Question"/>
        <w:numPr>
          <w:ilvl w:val="0"/>
          <w:numId w:val="0"/>
        </w:numPr>
        <w:ind w:left="794"/>
      </w:pPr>
      <w:r w:rsidRPr="004574FA">
        <w:t>If there is any time remaining at the end of our formal run of questions</w:t>
      </w:r>
      <w:r>
        <w:t>,</w:t>
      </w:r>
      <w:r w:rsidRPr="004574FA">
        <w:t xml:space="preserve"> I</w:t>
      </w:r>
      <w:r w:rsidRPr="004574FA">
        <w:t xml:space="preserve"> shall invite my colleagues to ask supplementaries. I shall give precedence to those who have not been allocated a formal question on the list. </w:t>
      </w:r>
    </w:p>
    <w:p w:rsidR="00AD5BB1" w:rsidP="00AD5BB1">
      <w:pPr>
        <w:pStyle w:val="Question"/>
        <w:numPr>
          <w:ilvl w:val="0"/>
          <w:numId w:val="0"/>
        </w:numPr>
        <w:ind w:left="794"/>
      </w:pPr>
      <w:r w:rsidRPr="004574FA">
        <w:t>I will of course start as usual</w:t>
      </w:r>
      <w:r>
        <w:t xml:space="preserve"> </w:t>
      </w:r>
      <w:r w:rsidRPr="004574FA">
        <w:t>by asking a more general question</w:t>
      </w:r>
      <w:r>
        <w:t>,</w:t>
      </w:r>
      <w:r w:rsidRPr="004574FA">
        <w:t xml:space="preserve"> before tu</w:t>
      </w:r>
      <w:r>
        <w:t>rning</w:t>
      </w:r>
      <w:r w:rsidRPr="004574FA">
        <w:t xml:space="preserve"> to my colleagues</w:t>
      </w:r>
      <w:r>
        <w:t>,</w:t>
      </w:r>
      <w:r w:rsidRPr="004574FA">
        <w:t xml:space="preserve"> who will as</w:t>
      </w:r>
      <w:r w:rsidRPr="004574FA">
        <w:t>k focused questions.</w:t>
      </w:r>
      <w:r>
        <w:t xml:space="preserve"> </w:t>
      </w:r>
      <w:r w:rsidRPr="004574FA">
        <w:t xml:space="preserve">I remind colleagues that the session must conclude at 11 am. </w:t>
      </w:r>
    </w:p>
    <w:p w:rsidR="00AD5BB1" w:rsidRPr="004574FA" w:rsidP="00AD5BB1">
      <w:pPr>
        <w:pStyle w:val="Question"/>
        <w:numPr>
          <w:ilvl w:val="0"/>
          <w:numId w:val="0"/>
        </w:numPr>
        <w:ind w:left="794"/>
      </w:pPr>
      <w:r>
        <w:t>T</w:t>
      </w:r>
      <w:r w:rsidRPr="004574FA">
        <w:t>he first question,</w:t>
      </w:r>
      <w:r>
        <w:t xml:space="preserve"> </w:t>
      </w:r>
      <w:r w:rsidRPr="004574FA">
        <w:t>the general one to our witnesses today</w:t>
      </w:r>
      <w:r>
        <w:t>, is:</w:t>
      </w:r>
      <w:r w:rsidRPr="004574FA">
        <w:t xml:space="preserve"> </w:t>
      </w:r>
      <w:r>
        <w:t>h</w:t>
      </w:r>
      <w:r w:rsidRPr="004574FA">
        <w:t>ow would you describe the UK</w:t>
      </w:r>
      <w:r>
        <w:t>’</w:t>
      </w:r>
      <w:r w:rsidRPr="004574FA">
        <w:t>s current policy towards China?</w:t>
      </w:r>
      <w:r>
        <w:t xml:space="preserve"> </w:t>
      </w:r>
      <w:r w:rsidRPr="004574FA">
        <w:t xml:space="preserve">Is </w:t>
      </w:r>
      <w:r>
        <w:t>there</w:t>
      </w:r>
      <w:r w:rsidRPr="004574FA">
        <w:t xml:space="preserve"> a co</w:t>
      </w:r>
      <w:r w:rsidRPr="004574FA">
        <w:noBreakHyphen/>
      </w:r>
      <w:r w:rsidRPr="004574FA">
        <w:t>ordinated approach? In what ways has it changed between the premierships of David Cameron, Theresa May and Boris Johnson</w:t>
      </w:r>
      <w:r>
        <w:t>?</w:t>
      </w:r>
      <w:r w:rsidRPr="004574FA">
        <w:t xml:space="preserve"> </w:t>
      </w:r>
    </w:p>
    <w:p w:rsidR="00AD5BB1" w:rsidP="00AD5BB1">
      <w:pPr>
        <w:pStyle w:val="Answer"/>
      </w:pPr>
      <w:r w:rsidRPr="00F600CC">
        <w:rPr>
          <w:b/>
          <w:i/>
        </w:rPr>
        <w:t>Dr Janka Oertel:</w:t>
      </w:r>
      <w:r>
        <w:t xml:space="preserve"> </w:t>
      </w:r>
      <w:r w:rsidRPr="004574FA">
        <w:t xml:space="preserve">Thank you very much for the kind invitation. </w:t>
      </w:r>
    </w:p>
    <w:p w:rsidR="00AD5BB1" w:rsidP="00AD5BB1">
      <w:pPr>
        <w:pStyle w:val="Answer"/>
      </w:pPr>
      <w:r w:rsidRPr="004574FA">
        <w:t xml:space="preserve">I think I </w:t>
      </w:r>
      <w:r>
        <w:t xml:space="preserve">will </w:t>
      </w:r>
      <w:r w:rsidRPr="004574FA">
        <w:t xml:space="preserve">have to disappoint </w:t>
      </w:r>
      <w:r>
        <w:t xml:space="preserve">you </w:t>
      </w:r>
      <w:r w:rsidRPr="004574FA">
        <w:t xml:space="preserve">on </w:t>
      </w:r>
      <w:r>
        <w:t xml:space="preserve">the </w:t>
      </w:r>
      <w:r w:rsidRPr="004574FA">
        <w:t>first question</w:t>
      </w:r>
      <w:r>
        <w:t>,</w:t>
      </w:r>
      <w:r w:rsidRPr="004574FA">
        <w:t xml:space="preserve"> but I wil</w:t>
      </w:r>
      <w:r w:rsidRPr="004574FA">
        <w:t xml:space="preserve">l make up for </w:t>
      </w:r>
      <w:r>
        <w:t>it</w:t>
      </w:r>
      <w:r w:rsidRPr="004574FA">
        <w:t xml:space="preserve"> on all the others</w:t>
      </w:r>
      <w:r>
        <w:t xml:space="preserve">. You </w:t>
      </w:r>
      <w:r w:rsidRPr="004574FA">
        <w:t xml:space="preserve">have fantastic experts from the UK </w:t>
      </w:r>
      <w:r>
        <w:t>in</w:t>
      </w:r>
      <w:r w:rsidRPr="004574FA">
        <w:t xml:space="preserve"> Professor Brown and Professor Tsang</w:t>
      </w:r>
      <w:r>
        <w:t>,</w:t>
      </w:r>
      <w:r w:rsidRPr="004574FA">
        <w:t xml:space="preserve"> </w:t>
      </w:r>
      <w:r>
        <w:t xml:space="preserve">so </w:t>
      </w:r>
      <w:r w:rsidRPr="004574FA">
        <w:t>I will refrain from describing the UK</w:t>
      </w:r>
      <w:r>
        <w:t>’</w:t>
      </w:r>
      <w:r w:rsidRPr="004574FA">
        <w:t>s policy in this regard</w:t>
      </w:r>
      <w:r>
        <w:t xml:space="preserve">. I </w:t>
      </w:r>
      <w:r w:rsidRPr="004574FA">
        <w:t xml:space="preserve">would rather comment later </w:t>
      </w:r>
      <w:r>
        <w:t xml:space="preserve">on </w:t>
      </w:r>
      <w:r w:rsidRPr="004574FA">
        <w:t>where the UK</w:t>
      </w:r>
      <w:r>
        <w:t>’</w:t>
      </w:r>
      <w:r w:rsidRPr="004574FA">
        <w:t>s key economic interests lie</w:t>
      </w:r>
      <w:r>
        <w:t>,</w:t>
      </w:r>
      <w:r w:rsidRPr="004574FA">
        <w:t xml:space="preserve"> </w:t>
      </w:r>
      <w:r w:rsidRPr="004574FA">
        <w:t>and where they interse</w:t>
      </w:r>
      <w:r>
        <w:t>c</w:t>
      </w:r>
      <w:r w:rsidRPr="004574FA">
        <w:t>t with other partners</w:t>
      </w:r>
      <w:r>
        <w:t>,</w:t>
      </w:r>
      <w:r w:rsidRPr="004574FA">
        <w:t xml:space="preserve"> if that is all right with you.</w:t>
      </w:r>
      <w:r>
        <w:t xml:space="preserve"> </w:t>
      </w:r>
    </w:p>
    <w:p w:rsidR="00AD5BB1" w:rsidP="00AD5BB1">
      <w:pPr>
        <w:pStyle w:val="Answer"/>
      </w:pPr>
      <w:r w:rsidRPr="00F600CC">
        <w:rPr>
          <w:b/>
          <w:i/>
        </w:rPr>
        <w:t>Professor Kerry Brown:</w:t>
      </w:r>
      <w:r>
        <w:t xml:space="preserve"> </w:t>
      </w:r>
      <w:r w:rsidRPr="004574FA">
        <w:t>Thank you very much for inviting me today.</w:t>
      </w:r>
      <w:r>
        <w:t xml:space="preserve"> </w:t>
      </w:r>
    </w:p>
    <w:p w:rsidR="00AD5BB1" w:rsidP="00AD5BB1">
      <w:pPr>
        <w:pStyle w:val="Answer"/>
      </w:pPr>
      <w:r w:rsidRPr="004574FA">
        <w:t xml:space="preserve">I do not think that the UK has until recently ever thought of having a policy towards China. </w:t>
      </w:r>
      <w:r>
        <w:t>W</w:t>
      </w:r>
      <w:r w:rsidRPr="004574FA">
        <w:t>e had a policy to</w:t>
      </w:r>
      <w:r w:rsidRPr="004574FA">
        <w:t xml:space="preserve">wards Hong Kong. I was a diplomat from 1998 to 2005. I dealt with China a lot, in </w:t>
      </w:r>
      <w:r w:rsidRPr="004574FA">
        <w:t xml:space="preserve">both </w:t>
      </w:r>
      <w:r w:rsidRPr="004574FA">
        <w:t xml:space="preserve">London and Beijing. </w:t>
      </w:r>
    </w:p>
    <w:p w:rsidR="00AD5BB1" w:rsidP="00AD5BB1">
      <w:pPr>
        <w:pStyle w:val="Answer"/>
      </w:pPr>
      <w:r w:rsidRPr="004574FA">
        <w:t xml:space="preserve">I question whether we ever </w:t>
      </w:r>
      <w:r>
        <w:t>had</w:t>
      </w:r>
      <w:r w:rsidRPr="004574FA">
        <w:t xml:space="preserve"> a policy. In the Blair years</w:t>
      </w:r>
      <w:r>
        <w:t>,</w:t>
      </w:r>
      <w:r w:rsidRPr="004574FA">
        <w:t xml:space="preserve"> it was benign engagement after the handback of Hong Kong in 1997</w:t>
      </w:r>
      <w:r>
        <w:t>, because t</w:t>
      </w:r>
      <w:r w:rsidRPr="004574FA">
        <w:t>hat was such</w:t>
      </w:r>
      <w:r w:rsidRPr="004574FA">
        <w:t xml:space="preserve"> a huge political issue</w:t>
      </w:r>
      <w:r>
        <w:t>,</w:t>
      </w:r>
      <w:r w:rsidRPr="004574FA">
        <w:t xml:space="preserve"> but once that was out of the way</w:t>
      </w:r>
      <w:r>
        <w:t xml:space="preserve">—or so </w:t>
      </w:r>
      <w:r w:rsidRPr="004574FA">
        <w:t>we thought</w:t>
      </w:r>
      <w:r>
        <w:t>—</w:t>
      </w:r>
      <w:r w:rsidRPr="004574FA">
        <w:t>it was about leveraging what we could economically with a partner we were not really doing a great deal with at that time. We had many discussions on a framework with China</w:t>
      </w:r>
      <w:r>
        <w:t>,</w:t>
      </w:r>
      <w:r w:rsidRPr="004574FA">
        <w:t xml:space="preserve"> but, br</w:t>
      </w:r>
      <w:r w:rsidRPr="004574FA">
        <w:t>oadly, our values discourse was directed via Brussels</w:t>
      </w:r>
      <w:r>
        <w:t>,</w:t>
      </w:r>
      <w:r w:rsidRPr="004574FA">
        <w:t xml:space="preserve"> and our security was either through N</w:t>
      </w:r>
      <w:r>
        <w:t>ATO</w:t>
      </w:r>
      <w:r w:rsidRPr="004574FA">
        <w:t xml:space="preserve"> or the United States.</w:t>
      </w:r>
      <w:r>
        <w:t xml:space="preserve"> </w:t>
      </w:r>
      <w:r w:rsidRPr="004574FA">
        <w:t>We did not really have a policy.</w:t>
      </w:r>
    </w:p>
    <w:p w:rsidR="00AD5BB1" w:rsidP="00AD5BB1">
      <w:pPr>
        <w:pStyle w:val="Answer"/>
      </w:pPr>
      <w:r>
        <w:t>W</w:t>
      </w:r>
      <w:r w:rsidRPr="004574FA">
        <w:t>e are now pushed into a position of thinking more deeply about China</w:t>
      </w:r>
      <w:r>
        <w:t>,</w:t>
      </w:r>
      <w:r w:rsidRPr="004574FA">
        <w:t xml:space="preserve"> for three reasons. One is the intensification of the issue of Hong Kong in domestic British politics. </w:t>
      </w:r>
      <w:r>
        <w:t>The s</w:t>
      </w:r>
      <w:r w:rsidRPr="004574FA">
        <w:t>econd is a post</w:t>
      </w:r>
      <w:r w:rsidRPr="004574FA">
        <w:noBreakHyphen/>
        <w:t>Brexit desire to have a global economic narrative</w:t>
      </w:r>
      <w:r>
        <w:t>, and</w:t>
      </w:r>
      <w:r w:rsidRPr="004574FA">
        <w:t xml:space="preserve"> that means somehow embracing a fifth of the global economy</w:t>
      </w:r>
      <w:r>
        <w:t>, which is w</w:t>
      </w:r>
      <w:r w:rsidRPr="004574FA">
        <w:t>hat Chi</w:t>
      </w:r>
      <w:r w:rsidRPr="004574FA">
        <w:t>na is</w:t>
      </w:r>
      <w:r>
        <w:t>. T</w:t>
      </w:r>
      <w:r w:rsidRPr="004574FA">
        <w:t>he fact is</w:t>
      </w:r>
      <w:r>
        <w:t>,</w:t>
      </w:r>
      <w:r w:rsidRPr="004574FA">
        <w:t xml:space="preserve"> at the moment</w:t>
      </w:r>
      <w:r>
        <w:t>,</w:t>
      </w:r>
      <w:r w:rsidRPr="004574FA">
        <w:t xml:space="preserve"> </w:t>
      </w:r>
      <w:r>
        <w:t xml:space="preserve">that </w:t>
      </w:r>
      <w:r w:rsidRPr="004574FA">
        <w:t>China is not a big economic player in the UK</w:t>
      </w:r>
      <w:r>
        <w:t>. I</w:t>
      </w:r>
      <w:r w:rsidRPr="004574FA">
        <w:t>t is not a big investor.</w:t>
      </w:r>
      <w:r>
        <w:t xml:space="preserve"> </w:t>
      </w:r>
      <w:r w:rsidRPr="004574FA">
        <w:t>It is a relatively big trading partner</w:t>
      </w:r>
      <w:r>
        <w:t>,</w:t>
      </w:r>
      <w:r w:rsidRPr="004574FA">
        <w:t xml:space="preserve"> but not as big as Europe or America. </w:t>
      </w:r>
    </w:p>
    <w:p w:rsidR="00AD5BB1" w:rsidP="00AD5BB1">
      <w:pPr>
        <w:pStyle w:val="Answer"/>
      </w:pPr>
      <w:r>
        <w:t>Thirdly,</w:t>
      </w:r>
      <w:r w:rsidRPr="004574FA">
        <w:t xml:space="preserve"> </w:t>
      </w:r>
      <w:r>
        <w:t>w</w:t>
      </w:r>
      <w:r w:rsidRPr="004574FA">
        <w:t xml:space="preserve">e now need to have ownership over </w:t>
      </w:r>
      <w:r>
        <w:t xml:space="preserve">our </w:t>
      </w:r>
      <w:r w:rsidRPr="004574FA">
        <w:t>human rights and o</w:t>
      </w:r>
      <w:r w:rsidRPr="004574FA">
        <w:t>ther areas of dialogue and discussion with China</w:t>
      </w:r>
      <w:r>
        <w:t>,</w:t>
      </w:r>
      <w:r w:rsidRPr="004574FA">
        <w:t xml:space="preserve"> and we </w:t>
      </w:r>
      <w:r>
        <w:t>will not</w:t>
      </w:r>
      <w:r w:rsidRPr="004574FA">
        <w:t xml:space="preserve"> </w:t>
      </w:r>
      <w:r>
        <w:t xml:space="preserve">be </w:t>
      </w:r>
      <w:r w:rsidRPr="004574FA">
        <w:t>outsourc</w:t>
      </w:r>
      <w:r>
        <w:t>ing</w:t>
      </w:r>
      <w:r w:rsidRPr="004574FA">
        <w:t xml:space="preserve"> them</w:t>
      </w:r>
      <w:r>
        <w:t>, or, rather,</w:t>
      </w:r>
      <w:r w:rsidRPr="004574FA">
        <w:t xml:space="preserve"> put</w:t>
      </w:r>
      <w:r>
        <w:t>ting</w:t>
      </w:r>
      <w:r w:rsidRPr="004574FA">
        <w:t xml:space="preserve"> them through Brussels as we used to.</w:t>
      </w:r>
      <w:r>
        <w:t xml:space="preserve"> </w:t>
      </w:r>
      <w:r w:rsidRPr="004574FA">
        <w:t>We are having to think about a policy, and that is the strange thing</w:t>
      </w:r>
      <w:r>
        <w:t>:</w:t>
      </w:r>
      <w:r w:rsidRPr="004574FA">
        <w:t xml:space="preserve"> we have never really done that before</w:t>
      </w:r>
      <w:r>
        <w:t>.</w:t>
      </w:r>
    </w:p>
    <w:p w:rsidR="00AD5BB1" w:rsidP="00AD5BB1">
      <w:pPr>
        <w:pStyle w:val="Answer"/>
      </w:pPr>
      <w:r w:rsidRPr="00F600CC">
        <w:rPr>
          <w:b/>
          <w:i/>
        </w:rPr>
        <w:t>Pro</w:t>
      </w:r>
      <w:r w:rsidRPr="00F600CC">
        <w:rPr>
          <w:b/>
          <w:i/>
        </w:rPr>
        <w:t>fessor Steve Tsang:</w:t>
      </w:r>
      <w:r>
        <w:t xml:space="preserve"> </w:t>
      </w:r>
      <w:r w:rsidRPr="004574FA">
        <w:t>Thank you very much for invit</w:t>
      </w:r>
      <w:r>
        <w:t>ing</w:t>
      </w:r>
      <w:r w:rsidRPr="004574FA">
        <w:t xml:space="preserve"> me. </w:t>
      </w:r>
      <w:r>
        <w:t>Perhaps</w:t>
      </w:r>
      <w:r>
        <w:t xml:space="preserve"> I</w:t>
      </w:r>
      <w:r w:rsidRPr="004574FA">
        <w:t xml:space="preserve"> </w:t>
      </w:r>
      <w:r>
        <w:t xml:space="preserve">might </w:t>
      </w:r>
      <w:r w:rsidRPr="004574FA">
        <w:t xml:space="preserve">start </w:t>
      </w:r>
      <w:r>
        <w:t xml:space="preserve">by </w:t>
      </w:r>
      <w:r w:rsidRPr="004574FA">
        <w:t>answering your question in a slightly cheeky way</w:t>
      </w:r>
      <w:r>
        <w:t>.</w:t>
      </w:r>
      <w:r>
        <w:t xml:space="preserve"> If</w:t>
      </w:r>
      <w:r w:rsidRPr="004574FA">
        <w:t xml:space="preserve"> I w</w:t>
      </w:r>
      <w:r>
        <w:t>ere</w:t>
      </w:r>
      <w:r w:rsidRPr="004574FA">
        <w:t xml:space="preserve"> advising the Chinese </w:t>
      </w:r>
      <w:r w:rsidRPr="004574FA">
        <w:t>government</w:t>
      </w:r>
      <w:r>
        <w:t>,</w:t>
      </w:r>
      <w:r w:rsidRPr="004574FA">
        <w:t xml:space="preserve"> I would say that the United Kingdom has exactly the right China policy</w:t>
      </w:r>
      <w:r>
        <w:t>,</w:t>
      </w:r>
      <w:r w:rsidRPr="004574FA">
        <w:t xml:space="preserve"> because i</w:t>
      </w:r>
      <w:r w:rsidRPr="004574FA">
        <w:t xml:space="preserve">t has none. It is creating a situation where the Chinese </w:t>
      </w:r>
      <w:r w:rsidRPr="004574FA">
        <w:t xml:space="preserve">government </w:t>
      </w:r>
      <w:r w:rsidRPr="004574FA">
        <w:t xml:space="preserve">can make the most of it to advance </w:t>
      </w:r>
      <w:r>
        <w:t>their</w:t>
      </w:r>
      <w:r w:rsidRPr="004574FA">
        <w:t xml:space="preserve"> own national interests.</w:t>
      </w:r>
      <w:r>
        <w:t xml:space="preserve"> </w:t>
      </w:r>
      <w:r w:rsidRPr="004574FA">
        <w:t>Countries do that</w:t>
      </w:r>
      <w:r>
        <w:t>,</w:t>
      </w:r>
      <w:r w:rsidRPr="004574FA">
        <w:t xml:space="preserve"> and I do not think </w:t>
      </w:r>
      <w:r>
        <w:t xml:space="preserve">that </w:t>
      </w:r>
      <w:r w:rsidRPr="004574FA">
        <w:t xml:space="preserve">there is anything fundamentally wrong there. </w:t>
      </w:r>
    </w:p>
    <w:p w:rsidR="00AD5BB1" w:rsidP="00AD5BB1">
      <w:pPr>
        <w:pStyle w:val="Answer"/>
      </w:pPr>
      <w:r w:rsidRPr="004574FA">
        <w:t>Getting back to UK</w:t>
      </w:r>
      <w:r w:rsidRPr="004574FA">
        <w:noBreakHyphen/>
        <w:t>China policy, K</w:t>
      </w:r>
      <w:r w:rsidRPr="004574FA">
        <w:t xml:space="preserve">erry Brown is certainly right when he says </w:t>
      </w:r>
      <w:r>
        <w:t xml:space="preserve">that </w:t>
      </w:r>
      <w:r w:rsidRPr="004574FA">
        <w:t>we do not have a clear China policy</w:t>
      </w:r>
      <w:r>
        <w:t>,</w:t>
      </w:r>
      <w:r w:rsidRPr="004574FA">
        <w:t xml:space="preserve"> but in different </w:t>
      </w:r>
      <w:r>
        <w:t>A</w:t>
      </w:r>
      <w:r w:rsidRPr="004574FA">
        <w:t>dministrations there were different degrees of clarity.</w:t>
      </w:r>
      <w:r>
        <w:t xml:space="preserve"> </w:t>
      </w:r>
      <w:r w:rsidRPr="004574FA">
        <w:t>Whatever one thought about Cameron</w:t>
      </w:r>
      <w:r>
        <w:t>’s</w:t>
      </w:r>
      <w:r w:rsidRPr="004574FA">
        <w:t xml:space="preserve"> </w:t>
      </w:r>
      <w:r>
        <w:t>“</w:t>
      </w:r>
      <w:r w:rsidRPr="004574FA">
        <w:t>golden era</w:t>
      </w:r>
      <w:r>
        <w:t>”</w:t>
      </w:r>
      <w:r w:rsidRPr="004574FA">
        <w:t xml:space="preserve"> approach to China</w:t>
      </w:r>
      <w:r>
        <w:t>,</w:t>
      </w:r>
      <w:r w:rsidRPr="004574FA">
        <w:t xml:space="preserve"> th</w:t>
      </w:r>
      <w:r>
        <w:t>ere</w:t>
      </w:r>
      <w:r w:rsidRPr="004574FA">
        <w:t xml:space="preserve"> was a sense of clarity </w:t>
      </w:r>
      <w:r>
        <w:t xml:space="preserve">in </w:t>
      </w:r>
      <w:r w:rsidRPr="004574FA">
        <w:t>what the UK was trying to get in its engagement with China.</w:t>
      </w:r>
      <w:r>
        <w:t xml:space="preserve"> </w:t>
      </w:r>
      <w:r w:rsidRPr="004574FA">
        <w:t>At the moment</w:t>
      </w:r>
      <w:r>
        <w:t>,</w:t>
      </w:r>
      <w:r w:rsidRPr="004574FA">
        <w:t xml:space="preserve"> it is not clear what we really want to get in our relationship with China.</w:t>
      </w:r>
      <w:r>
        <w:t xml:space="preserve"> </w:t>
      </w:r>
      <w:r w:rsidRPr="004574FA">
        <w:t>Are we looking more in terms of our values</w:t>
      </w:r>
      <w:r>
        <w:t>,</w:t>
      </w:r>
      <w:r w:rsidRPr="004574FA">
        <w:t xml:space="preserve"> or are we looking more in terms </w:t>
      </w:r>
      <w:r>
        <w:t xml:space="preserve">of </w:t>
      </w:r>
      <w:r w:rsidRPr="004574FA">
        <w:t>our economic relationship</w:t>
      </w:r>
      <w:r>
        <w:t>s</w:t>
      </w:r>
      <w:r w:rsidRPr="004574FA">
        <w:t xml:space="preserve"> and interests in and with China?</w:t>
      </w:r>
      <w:r>
        <w:t xml:space="preserve"> </w:t>
      </w:r>
      <w:r w:rsidRPr="004574FA">
        <w:t xml:space="preserve">Because we are not clear, it provides scope for the Chinese </w:t>
      </w:r>
      <w:r w:rsidRPr="004574FA">
        <w:t xml:space="preserve">government </w:t>
      </w:r>
      <w:r w:rsidRPr="004574FA">
        <w:t xml:space="preserve">to try to get us to move </w:t>
      </w:r>
      <w:r>
        <w:t xml:space="preserve">more </w:t>
      </w:r>
      <w:r w:rsidRPr="004574FA">
        <w:t xml:space="preserve">in the direction </w:t>
      </w:r>
      <w:r>
        <w:t xml:space="preserve">they </w:t>
      </w:r>
      <w:r w:rsidRPr="004574FA">
        <w:t>would like</w:t>
      </w:r>
      <w:r>
        <w:t xml:space="preserve"> us to move</w:t>
      </w:r>
      <w:r w:rsidRPr="004574FA">
        <w:t>.</w:t>
      </w:r>
      <w:r>
        <w:t xml:space="preserve"> </w:t>
      </w:r>
    </w:p>
    <w:p w:rsidR="00AD5BB1" w:rsidP="00AD5BB1">
      <w:pPr>
        <w:pStyle w:val="Answer"/>
      </w:pPr>
      <w:bookmarkStart w:id="1" w:name="_Hlk66342784"/>
      <w:r>
        <w:t xml:space="preserve">I would add a fourth factor to </w:t>
      </w:r>
      <w:r w:rsidRPr="004574FA">
        <w:t>the three that Pro</w:t>
      </w:r>
      <w:r w:rsidRPr="004574FA">
        <w:t xml:space="preserve">fessor Brown has raised, </w:t>
      </w:r>
      <w:r>
        <w:t xml:space="preserve">and </w:t>
      </w:r>
      <w:r w:rsidRPr="004574FA">
        <w:t>to me it is probably the most important</w:t>
      </w:r>
      <w:r>
        <w:t xml:space="preserve">: </w:t>
      </w:r>
      <w:r w:rsidRPr="004574FA">
        <w:t>the assertiveness of China</w:t>
      </w:r>
      <w:r>
        <w:t xml:space="preserve">, which </w:t>
      </w:r>
      <w:r w:rsidRPr="004574FA">
        <w:t>now makes it necessary for the UK to come up with a clear China policy or China strategy.</w:t>
      </w:r>
      <w:r>
        <w:t xml:space="preserve"> </w:t>
      </w:r>
      <w:r w:rsidRPr="004574FA">
        <w:t>That strategy or policy is necessary because it will affect ho</w:t>
      </w:r>
      <w:r w:rsidRPr="004574FA">
        <w:t xml:space="preserve">w we want to see our place in the world, </w:t>
      </w:r>
      <w:r>
        <w:t xml:space="preserve">and </w:t>
      </w:r>
      <w:r w:rsidRPr="004574FA">
        <w:t>how we want to engage with our key allies, be it the United States or the EU. We have to think about th</w:t>
      </w:r>
      <w:r>
        <w:t>at,</w:t>
      </w:r>
      <w:r w:rsidRPr="004574FA">
        <w:t xml:space="preserve"> and I think </w:t>
      </w:r>
      <w:r>
        <w:t xml:space="preserve">that it has reached a point where this </w:t>
      </w:r>
      <w:r w:rsidRPr="004574FA">
        <w:t>country does</w:t>
      </w:r>
      <w:r>
        <w:t xml:space="preserve"> need to</w:t>
      </w:r>
      <w:r w:rsidRPr="004574FA">
        <w:t xml:space="preserve"> have a China policy.</w:t>
      </w:r>
      <w:bookmarkEnd w:id="1"/>
    </w:p>
    <w:p w:rsidR="00AD5BB1" w:rsidP="00AD5BB1">
      <w:pPr>
        <w:pStyle w:val="Remark"/>
      </w:pPr>
      <w:r w:rsidRPr="00F600CC">
        <w:rPr>
          <w:b/>
        </w:rPr>
        <w:t>The Chair:</w:t>
      </w:r>
      <w:r>
        <w:t xml:space="preserve"> </w:t>
      </w:r>
      <w:r w:rsidRPr="004574FA">
        <w:t>Thank you for that very interesting introduction to our discussion today.</w:t>
      </w:r>
      <w:r>
        <w:t xml:space="preserve"> </w:t>
      </w:r>
    </w:p>
    <w:p w:rsidR="00AD5BB1" w:rsidP="00AD5BB1">
      <w:pPr>
        <w:pStyle w:val="Question"/>
      </w:pPr>
      <w:r w:rsidRPr="004D6DA6">
        <w:rPr>
          <w:b/>
        </w:rPr>
        <w:t>Lord Stirrup:</w:t>
      </w:r>
      <w:r>
        <w:t xml:space="preserve"> </w:t>
      </w:r>
      <w:r w:rsidRPr="004574FA">
        <w:t>Good morning</w:t>
      </w:r>
      <w:r>
        <w:t>,</w:t>
      </w:r>
      <w:r w:rsidRPr="004574FA">
        <w:t xml:space="preserve"> everybody.</w:t>
      </w:r>
      <w:r>
        <w:t xml:space="preserve"> T</w:t>
      </w:r>
      <w:r w:rsidRPr="004574FA">
        <w:t>he UK</w:t>
      </w:r>
      <w:r>
        <w:t>’</w:t>
      </w:r>
      <w:r w:rsidRPr="004574FA">
        <w:t>s policy towards China ought to be informed in large part by a clear analysis of the UK</w:t>
      </w:r>
      <w:r>
        <w:t>’</w:t>
      </w:r>
      <w:r w:rsidRPr="004574FA">
        <w:t>s economic and security interests with regard t</w:t>
      </w:r>
      <w:r w:rsidRPr="004574FA">
        <w:t>o China.</w:t>
      </w:r>
      <w:r>
        <w:t xml:space="preserve"> </w:t>
      </w:r>
      <w:r>
        <w:t xml:space="preserve">Perhaps I might </w:t>
      </w:r>
      <w:r w:rsidRPr="004574FA">
        <w:t>ask the team for their views on that issue, looking at security in its broadest sense, and looking also perhaps at the potential threats to those economic and security interests</w:t>
      </w:r>
      <w:r>
        <w:t>.</w:t>
      </w:r>
      <w:r>
        <w:t xml:space="preserve"> Will you </w:t>
      </w:r>
      <w:r w:rsidRPr="004574FA">
        <w:t>say a word or two about the linkages betwee</w:t>
      </w:r>
      <w:r w:rsidRPr="004574FA">
        <w:t xml:space="preserve">n the two </w:t>
      </w:r>
      <w:r w:rsidRPr="004574FA">
        <w:t xml:space="preserve">halves of that </w:t>
      </w:r>
      <w:r>
        <w:t xml:space="preserve">particular </w:t>
      </w:r>
      <w:r w:rsidRPr="004574FA">
        <w:t>equation</w:t>
      </w:r>
      <w:r>
        <w:t xml:space="preserve">? </w:t>
      </w:r>
      <w:r w:rsidRPr="004574FA">
        <w:t>Perhaps this will be a chance for Dr Oertel to commence her comments.</w:t>
      </w:r>
      <w:r>
        <w:t xml:space="preserve"> </w:t>
      </w:r>
    </w:p>
    <w:p w:rsidR="00AD5BB1" w:rsidP="00AD5BB1">
      <w:pPr>
        <w:pStyle w:val="Answer"/>
      </w:pPr>
      <w:r w:rsidRPr="00F600CC">
        <w:rPr>
          <w:b/>
          <w:i/>
        </w:rPr>
        <w:t>Dr Janka Oertel:</w:t>
      </w:r>
      <w:r>
        <w:t xml:space="preserve"> </w:t>
      </w:r>
      <w:r w:rsidRPr="004574FA">
        <w:t xml:space="preserve">I would say </w:t>
      </w:r>
      <w:r>
        <w:t xml:space="preserve">that, </w:t>
      </w:r>
      <w:r w:rsidRPr="004574FA">
        <w:t xml:space="preserve">in </w:t>
      </w:r>
      <w:r>
        <w:t xml:space="preserve">the </w:t>
      </w:r>
      <w:r w:rsidRPr="004574FA">
        <w:t>broader framing</w:t>
      </w:r>
      <w:r>
        <w:t>,</w:t>
      </w:r>
      <w:r w:rsidRPr="004574FA">
        <w:t xml:space="preserve"> this is not just about the UK</w:t>
      </w:r>
      <w:r>
        <w:t>’</w:t>
      </w:r>
      <w:r w:rsidRPr="004574FA">
        <w:t>s interests.</w:t>
      </w:r>
      <w:r>
        <w:t xml:space="preserve"> </w:t>
      </w:r>
      <w:r w:rsidRPr="004574FA">
        <w:t>The UK</w:t>
      </w:r>
      <w:r>
        <w:t>’</w:t>
      </w:r>
      <w:r w:rsidRPr="004574FA">
        <w:t xml:space="preserve">s interests are deeply </w:t>
      </w:r>
      <w:r w:rsidRPr="004574FA">
        <w:t>intertwined with the interests of Europe, the US and even other like</w:t>
      </w:r>
      <w:r w:rsidRPr="004574FA">
        <w:noBreakHyphen/>
        <w:t>minded partners in the Indo</w:t>
      </w:r>
      <w:r>
        <w:t>-</w:t>
      </w:r>
      <w:r w:rsidRPr="004574FA">
        <w:t>Pacific region.</w:t>
      </w:r>
      <w:r>
        <w:t xml:space="preserve"> </w:t>
      </w:r>
    </w:p>
    <w:p w:rsidR="00AD5BB1" w:rsidP="00AD5BB1">
      <w:pPr>
        <w:pStyle w:val="Answer"/>
      </w:pPr>
      <w:r>
        <w:t>The</w:t>
      </w:r>
      <w:r w:rsidRPr="004574FA">
        <w:t xml:space="preserve"> three </w:t>
      </w:r>
      <w:r>
        <w:t xml:space="preserve">key </w:t>
      </w:r>
      <w:r w:rsidRPr="004574FA">
        <w:t>economic interests of this broader coalition are</w:t>
      </w:r>
      <w:r>
        <w:t>:</w:t>
      </w:r>
      <w:r w:rsidRPr="004574FA">
        <w:t xml:space="preserve"> market and investment access</w:t>
      </w:r>
      <w:r>
        <w:t>,</w:t>
      </w:r>
      <w:r w:rsidRPr="004574FA">
        <w:t xml:space="preserve"> including for the financial services sector, und</w:t>
      </w:r>
      <w:r w:rsidRPr="004574FA">
        <w:t>er the conditions of free and fair competition</w:t>
      </w:r>
      <w:r>
        <w:t>;</w:t>
      </w:r>
      <w:r w:rsidRPr="004574FA">
        <w:t xml:space="preserve"> retaining </w:t>
      </w:r>
      <w:r>
        <w:t xml:space="preserve">a </w:t>
      </w:r>
      <w:r w:rsidRPr="004574FA">
        <w:t>comparative technolog</w:t>
      </w:r>
      <w:r>
        <w:t>y</w:t>
      </w:r>
      <w:r w:rsidRPr="004574FA">
        <w:t xml:space="preserve"> and innovati</w:t>
      </w:r>
      <w:r>
        <w:t>on</w:t>
      </w:r>
      <w:r w:rsidRPr="004574FA">
        <w:t xml:space="preserve"> edge</w:t>
      </w:r>
      <w:r>
        <w:t>;</w:t>
      </w:r>
      <w:r w:rsidRPr="004574FA">
        <w:t xml:space="preserve"> an</w:t>
      </w:r>
      <w:r>
        <w:t>d</w:t>
      </w:r>
      <w:r w:rsidRPr="004574FA">
        <w:t xml:space="preserve"> maintaining and further developing the rules</w:t>
      </w:r>
      <w:r w:rsidRPr="004574FA">
        <w:noBreakHyphen/>
        <w:t>based economic order.</w:t>
      </w:r>
      <w:r>
        <w:t xml:space="preserve"> </w:t>
      </w:r>
    </w:p>
    <w:p w:rsidR="00AD5BB1" w:rsidP="00AD5BB1">
      <w:pPr>
        <w:pStyle w:val="Answer"/>
      </w:pPr>
      <w:r w:rsidRPr="004574FA">
        <w:t xml:space="preserve">Slightly different from many of </w:t>
      </w:r>
      <w:r>
        <w:t xml:space="preserve">its </w:t>
      </w:r>
      <w:r w:rsidRPr="004574FA">
        <w:t>continental European partners</w:t>
      </w:r>
      <w:r>
        <w:t>,</w:t>
      </w:r>
      <w:r w:rsidRPr="004574FA">
        <w:t xml:space="preserve"> </w:t>
      </w:r>
      <w:r>
        <w:t xml:space="preserve">the </w:t>
      </w:r>
      <w:r w:rsidRPr="004574FA">
        <w:t>UK</w:t>
      </w:r>
      <w:r>
        <w:t>’s</w:t>
      </w:r>
      <w:r w:rsidRPr="004574FA">
        <w:t xml:space="preserve"> secu</w:t>
      </w:r>
      <w:r w:rsidRPr="004574FA">
        <w:t xml:space="preserve">rity interests in the </w:t>
      </w:r>
      <w:r>
        <w:t>Asia</w:t>
      </w:r>
      <w:r w:rsidRPr="004574FA">
        <w:noBreakHyphen/>
        <w:t>Pacific region go beyond the economic dime</w:t>
      </w:r>
      <w:r>
        <w:t>n</w:t>
      </w:r>
      <w:r w:rsidRPr="004574FA">
        <w:t>sion.</w:t>
      </w:r>
      <w:r>
        <w:t xml:space="preserve"> </w:t>
      </w:r>
      <w:r w:rsidRPr="004574FA">
        <w:t xml:space="preserve">The alliance commitments with the US and the UK military presence in the region </w:t>
      </w:r>
      <w:r>
        <w:t>are</w:t>
      </w:r>
      <w:r w:rsidRPr="004574FA">
        <w:t xml:space="preserve"> integral part</w:t>
      </w:r>
      <w:r>
        <w:t>s</w:t>
      </w:r>
      <w:r w:rsidRPr="004574FA">
        <w:t xml:space="preserve"> of the existing order</w:t>
      </w:r>
      <w:r>
        <w:t>,</w:t>
      </w:r>
      <w:r w:rsidRPr="004574FA">
        <w:t xml:space="preserve"> and a very relevant contribution for key partners such as </w:t>
      </w:r>
      <w:r w:rsidRPr="004574FA">
        <w:t>Japan, India or Australia.</w:t>
      </w:r>
      <w:r>
        <w:t xml:space="preserve"> </w:t>
      </w:r>
    </w:p>
    <w:p w:rsidR="00AD5BB1" w:rsidP="00AD5BB1">
      <w:pPr>
        <w:pStyle w:val="Answer"/>
      </w:pPr>
      <w:r w:rsidRPr="004574FA">
        <w:t>China</w:t>
      </w:r>
      <w:r>
        <w:t>’</w:t>
      </w:r>
      <w:r w:rsidRPr="004574FA">
        <w:t>s</w:t>
      </w:r>
      <w:r>
        <w:t xml:space="preserve"> </w:t>
      </w:r>
      <w:r w:rsidRPr="004574FA">
        <w:t xml:space="preserve">increasingly assertive stance </w:t>
      </w:r>
      <w:r>
        <w:t>vis-à-vis its</w:t>
      </w:r>
      <w:r w:rsidRPr="004574FA">
        <w:t xml:space="preserve"> regional neighbours</w:t>
      </w:r>
      <w:r>
        <w:t>,</w:t>
      </w:r>
      <w:r w:rsidRPr="004574FA">
        <w:t xml:space="preserve"> </w:t>
      </w:r>
      <w:r>
        <w:t>in both</w:t>
      </w:r>
      <w:r w:rsidRPr="004574FA">
        <w:t xml:space="preserve"> the economic and security dimension</w:t>
      </w:r>
      <w:r>
        <w:t>s,</w:t>
      </w:r>
      <w:r w:rsidRPr="004574FA">
        <w:t xml:space="preserve"> is changing existing geopolitical realit</w:t>
      </w:r>
      <w:r>
        <w:t>ies</w:t>
      </w:r>
      <w:r w:rsidRPr="004574FA">
        <w:t>.</w:t>
      </w:r>
      <w:r>
        <w:t xml:space="preserve"> </w:t>
      </w:r>
      <w:r w:rsidRPr="004574FA">
        <w:t>Over the last two to five years</w:t>
      </w:r>
      <w:r>
        <w:t>,</w:t>
      </w:r>
      <w:r w:rsidRPr="004574FA">
        <w:t xml:space="preserve"> the pace of this development ha</w:t>
      </w:r>
      <w:r w:rsidRPr="004574FA">
        <w:t>s taken on additional speed</w:t>
      </w:r>
      <w:r>
        <w:t>,</w:t>
      </w:r>
      <w:r w:rsidRPr="004574FA">
        <w:t xml:space="preserve"> and thus enhances the pressure on like</w:t>
      </w:r>
      <w:r w:rsidRPr="004574FA">
        <w:noBreakHyphen/>
        <w:t>minded partners to find convincing answers.</w:t>
      </w:r>
      <w:r>
        <w:t xml:space="preserve"> </w:t>
      </w:r>
    </w:p>
    <w:p w:rsidR="00AD5BB1" w:rsidP="00AD5BB1">
      <w:pPr>
        <w:pStyle w:val="Answer"/>
      </w:pPr>
      <w:r>
        <w:t>T</w:t>
      </w:r>
      <w:r w:rsidRPr="004574FA">
        <w:t>he growing tool</w:t>
      </w:r>
      <w:r>
        <w:t>k</w:t>
      </w:r>
      <w:r w:rsidRPr="004574FA">
        <w:t>it of coercive economic measures now at Beijing</w:t>
      </w:r>
      <w:r>
        <w:t>’</w:t>
      </w:r>
      <w:r w:rsidRPr="004574FA">
        <w:t>s disposal will have an increasing impact</w:t>
      </w:r>
      <w:r>
        <w:t>,</w:t>
      </w:r>
      <w:r w:rsidRPr="004574FA">
        <w:t xml:space="preserve"> given China</w:t>
      </w:r>
      <w:r>
        <w:t>’</w:t>
      </w:r>
      <w:r w:rsidRPr="004574FA">
        <w:t>s enormous market power</w:t>
      </w:r>
      <w:r w:rsidRPr="004574FA">
        <w:t xml:space="preserve"> and </w:t>
      </w:r>
      <w:r>
        <w:t xml:space="preserve">its </w:t>
      </w:r>
      <w:r w:rsidRPr="004574FA">
        <w:t>build</w:t>
      </w:r>
      <w:r>
        <w:t xml:space="preserve">ing </w:t>
      </w:r>
      <w:r w:rsidRPr="004574FA">
        <w:t>up of</w:t>
      </w:r>
      <w:r>
        <w:t xml:space="preserve"> </w:t>
      </w:r>
      <w:r w:rsidRPr="004574FA">
        <w:t>indigenous champions.</w:t>
      </w:r>
      <w:r>
        <w:t xml:space="preserve"> Xi Jinping’s</w:t>
      </w:r>
      <w:r w:rsidRPr="004574FA">
        <w:t xml:space="preserve"> declared goals of enhancing China</w:t>
      </w:r>
      <w:r>
        <w:t>’</w:t>
      </w:r>
      <w:r w:rsidRPr="004574FA">
        <w:t>s self</w:t>
      </w:r>
      <w:r>
        <w:t>-</w:t>
      </w:r>
      <w:r w:rsidRPr="004574FA">
        <w:t xml:space="preserve">reliance and making foreign actors dependent upon Chinese technologies and the Chinese market as a space for research and innovation should serve as an </w:t>
      </w:r>
      <w:r w:rsidRPr="004574FA">
        <w:t>indicator of the direction of travel</w:t>
      </w:r>
      <w:r>
        <w:t>,</w:t>
      </w:r>
      <w:r w:rsidRPr="004574FA">
        <w:t xml:space="preserve"> and where Chinese interests are going, and how this deeply affects the UK</w:t>
      </w:r>
      <w:r>
        <w:t>’</w:t>
      </w:r>
      <w:r w:rsidRPr="004574FA">
        <w:t>s position and interests in the region more broadly</w:t>
      </w:r>
      <w:r>
        <w:t>,</w:t>
      </w:r>
      <w:r w:rsidRPr="004574FA">
        <w:t xml:space="preserve"> and </w:t>
      </w:r>
      <w:r>
        <w:t xml:space="preserve">vis-à-vis </w:t>
      </w:r>
      <w:r w:rsidRPr="004574FA">
        <w:t>China specifically.</w:t>
      </w:r>
      <w:r>
        <w:t xml:space="preserve"> </w:t>
      </w:r>
    </w:p>
    <w:p w:rsidR="00AD5BB1" w:rsidP="00AD5BB1">
      <w:pPr>
        <w:pStyle w:val="Answer"/>
      </w:pPr>
      <w:r w:rsidRPr="00F600CC">
        <w:rPr>
          <w:b/>
          <w:i/>
        </w:rPr>
        <w:t>Professor Kerry Brown:</w:t>
      </w:r>
      <w:r>
        <w:t xml:space="preserve"> On </w:t>
      </w:r>
      <w:r w:rsidRPr="004574FA">
        <w:t xml:space="preserve">the economic issue, China has </w:t>
      </w:r>
      <w:r>
        <w:t xml:space="preserve">had </w:t>
      </w:r>
      <w:r w:rsidRPr="004574FA">
        <w:t>three interests in the UK</w:t>
      </w:r>
      <w:r>
        <w:t>,</w:t>
      </w:r>
      <w:r w:rsidRPr="004574FA">
        <w:t xml:space="preserve"> historically, over the last 10 years.</w:t>
      </w:r>
      <w:r>
        <w:t xml:space="preserve"> </w:t>
      </w:r>
      <w:r w:rsidRPr="004574FA">
        <w:t xml:space="preserve">The first is a liberal investment environment in the UK where it can </w:t>
      </w:r>
      <w:r>
        <w:t>showcase</w:t>
      </w:r>
      <w:r w:rsidRPr="004574FA">
        <w:t xml:space="preserve"> some of its proprietorial technology.</w:t>
      </w:r>
      <w:r>
        <w:t xml:space="preserve"> </w:t>
      </w:r>
      <w:r w:rsidRPr="004574FA">
        <w:t xml:space="preserve">I think that was why it </w:t>
      </w:r>
      <w:r>
        <w:t>wa</w:t>
      </w:r>
      <w:r w:rsidRPr="004574FA">
        <w:t>s interested i</w:t>
      </w:r>
      <w:r>
        <w:t>n</w:t>
      </w:r>
      <w:r w:rsidRPr="004574FA">
        <w:t xml:space="preserve"> nuclear </w:t>
      </w:r>
      <w:r>
        <w:t xml:space="preserve">here </w:t>
      </w:r>
      <w:r w:rsidRPr="004574FA">
        <w:t>about three or f</w:t>
      </w:r>
      <w:r w:rsidRPr="004574FA">
        <w:t>our years ago.</w:t>
      </w:r>
      <w:r>
        <w:t xml:space="preserve"> </w:t>
      </w:r>
      <w:r w:rsidRPr="004574FA">
        <w:t>It has built a staggering amount of nuclear power stations</w:t>
      </w:r>
      <w:r>
        <w:t xml:space="preserve">, and </w:t>
      </w:r>
      <w:r w:rsidRPr="004574FA">
        <w:t>a well</w:t>
      </w:r>
      <w:r w:rsidRPr="004574FA">
        <w:noBreakHyphen/>
        <w:t xml:space="preserve">regulated market </w:t>
      </w:r>
      <w:r>
        <w:t xml:space="preserve">such as </w:t>
      </w:r>
      <w:r w:rsidRPr="004574FA">
        <w:t>the UK</w:t>
      </w:r>
      <w:r>
        <w:t xml:space="preserve">’s </w:t>
      </w:r>
      <w:r w:rsidRPr="004574FA">
        <w:t>will be a good showcase for its technology.</w:t>
      </w:r>
      <w:r>
        <w:t xml:space="preserve"> </w:t>
      </w:r>
      <w:r w:rsidRPr="004574FA">
        <w:t xml:space="preserve">China is a producer of a lot of technology now. </w:t>
      </w:r>
    </w:p>
    <w:p w:rsidR="00AD5BB1" w:rsidP="00AD5BB1">
      <w:pPr>
        <w:pStyle w:val="Answer"/>
      </w:pPr>
      <w:r w:rsidRPr="004574FA">
        <w:t>The second is finance through London. I thi</w:t>
      </w:r>
      <w:r w:rsidRPr="004574FA">
        <w:t xml:space="preserve">nk </w:t>
      </w:r>
      <w:r>
        <w:t xml:space="preserve">that </w:t>
      </w:r>
      <w:r w:rsidRPr="004574FA">
        <w:t xml:space="preserve">the Chinese thought of Brexit as a time when London would </w:t>
      </w:r>
      <w:r>
        <w:t xml:space="preserve">probably </w:t>
      </w:r>
      <w:r w:rsidRPr="004574FA">
        <w:t>be more open to Chinese investment.</w:t>
      </w:r>
      <w:r>
        <w:t xml:space="preserve"> </w:t>
      </w:r>
      <w:r w:rsidRPr="004574FA">
        <w:t>I believe there are a number of banks</w:t>
      </w:r>
      <w:r>
        <w:t>,</w:t>
      </w:r>
      <w:r w:rsidRPr="004574FA">
        <w:t xml:space="preserve"> and </w:t>
      </w:r>
      <w:r>
        <w:t>the China I</w:t>
      </w:r>
      <w:r w:rsidRPr="004574FA">
        <w:t xml:space="preserve">nvestment </w:t>
      </w:r>
      <w:r>
        <w:t>C</w:t>
      </w:r>
      <w:r w:rsidRPr="004574FA">
        <w:t>orporation</w:t>
      </w:r>
      <w:r>
        <w:rPr>
          <w:rStyle w:val="FootnoteReference"/>
        </w:rPr>
        <w:footnoteReference w:id="2"/>
      </w:r>
      <w:r>
        <w:t xml:space="preserve"> </w:t>
      </w:r>
      <w:r>
        <w:t>is</w:t>
      </w:r>
      <w:r>
        <w:t xml:space="preserve"> </w:t>
      </w:r>
      <w:r w:rsidRPr="004574FA">
        <w:t>active in London.</w:t>
      </w:r>
      <w:r>
        <w:t xml:space="preserve"> </w:t>
      </w:r>
      <w:r w:rsidRPr="004574FA">
        <w:t xml:space="preserve">There was </w:t>
      </w:r>
      <w:r>
        <w:t xml:space="preserve">renminbi </w:t>
      </w:r>
      <w:r w:rsidRPr="004574FA">
        <w:t>trad</w:t>
      </w:r>
      <w:r>
        <w:t>ing,</w:t>
      </w:r>
      <w:r w:rsidRPr="004574FA">
        <w:t xml:space="preserve"> </w:t>
      </w:r>
      <w:r>
        <w:t>although</w:t>
      </w:r>
      <w:r w:rsidRPr="004574FA">
        <w:t xml:space="preserve"> it has di</w:t>
      </w:r>
      <w:r w:rsidRPr="004574FA">
        <w:t>pped quite a lot.</w:t>
      </w:r>
      <w:r>
        <w:t xml:space="preserve"> </w:t>
      </w:r>
      <w:r w:rsidRPr="004574FA">
        <w:t>That was signed in the era of Osborne and Cameron.</w:t>
      </w:r>
      <w:r>
        <w:t xml:space="preserve"> </w:t>
      </w:r>
    </w:p>
    <w:p w:rsidR="00AD5BB1" w:rsidP="00AD5BB1">
      <w:pPr>
        <w:pStyle w:val="Answer"/>
      </w:pPr>
      <w:r w:rsidRPr="004574FA">
        <w:t>Thirdly,</w:t>
      </w:r>
      <w:r>
        <w:t xml:space="preserve"> there is</w:t>
      </w:r>
      <w:r w:rsidRPr="004574FA">
        <w:t xml:space="preserve"> intellectual partnership through universities.</w:t>
      </w:r>
      <w:r>
        <w:t xml:space="preserve"> </w:t>
      </w:r>
      <w:r w:rsidRPr="004574FA">
        <w:t xml:space="preserve">We have just had a report </w:t>
      </w:r>
      <w:r>
        <w:t>by</w:t>
      </w:r>
      <w:r w:rsidRPr="004574FA">
        <w:t xml:space="preserve"> Lord Johnson</w:t>
      </w:r>
      <w:r>
        <w:t>,</w:t>
      </w:r>
      <w:r w:rsidRPr="004574FA">
        <w:t xml:space="preserve"> </w:t>
      </w:r>
      <w:r>
        <w:t xml:space="preserve">into </w:t>
      </w:r>
      <w:r w:rsidRPr="004574FA">
        <w:t xml:space="preserve">which I </w:t>
      </w:r>
      <w:r>
        <w:t>had</w:t>
      </w:r>
      <w:r w:rsidRPr="004574FA">
        <w:t xml:space="preserve"> some input.</w:t>
      </w:r>
      <w:r>
        <w:t xml:space="preserve"> </w:t>
      </w:r>
      <w:r w:rsidRPr="004574FA">
        <w:t xml:space="preserve">It has a figure of a </w:t>
      </w:r>
      <w:r>
        <w:t>twenty</w:t>
      </w:r>
      <w:r w:rsidRPr="004574FA">
        <w:t xml:space="preserve">fold increase in </w:t>
      </w:r>
      <w:r w:rsidRPr="004574FA">
        <w:t>joint research with Chinese universities.</w:t>
      </w:r>
      <w:r>
        <w:t xml:space="preserve"> </w:t>
      </w:r>
      <w:r w:rsidRPr="004574FA">
        <w:t xml:space="preserve">A lot </w:t>
      </w:r>
      <w:r>
        <w:t xml:space="preserve">of </w:t>
      </w:r>
      <w:r w:rsidRPr="004574FA">
        <w:t>this is good stuff</w:t>
      </w:r>
      <w:r>
        <w:t xml:space="preserve"> and we </w:t>
      </w:r>
      <w:r w:rsidRPr="004574FA">
        <w:t xml:space="preserve">should </w:t>
      </w:r>
      <w:r>
        <w:t xml:space="preserve">not </w:t>
      </w:r>
      <w:r w:rsidRPr="004574FA">
        <w:t>be ashamed of</w:t>
      </w:r>
      <w:r>
        <w:t xml:space="preserve"> it</w:t>
      </w:r>
      <w:r w:rsidRPr="004574FA">
        <w:t>.</w:t>
      </w:r>
      <w:r>
        <w:t xml:space="preserve"> </w:t>
      </w:r>
      <w:r w:rsidRPr="004574FA">
        <w:t>It is public benefit</w:t>
      </w:r>
      <w:r>
        <w:t xml:space="preserve">, </w:t>
      </w:r>
      <w:r w:rsidRPr="004574FA">
        <w:t>human health, climate change</w:t>
      </w:r>
      <w:r>
        <w:t>—</w:t>
      </w:r>
      <w:r w:rsidRPr="004574FA">
        <w:t>really important human welfare issues.</w:t>
      </w:r>
      <w:r>
        <w:t xml:space="preserve"> </w:t>
      </w:r>
    </w:p>
    <w:p w:rsidR="00AD5BB1" w:rsidP="00AD5BB1">
      <w:pPr>
        <w:pStyle w:val="Answer"/>
      </w:pPr>
      <w:r>
        <w:t>W</w:t>
      </w:r>
      <w:r w:rsidRPr="004574FA">
        <w:t xml:space="preserve">e have to gauge </w:t>
      </w:r>
      <w:r>
        <w:t xml:space="preserve">whether </w:t>
      </w:r>
      <w:r w:rsidRPr="004574FA">
        <w:t xml:space="preserve">those three issues suit the UK in </w:t>
      </w:r>
      <w:r w:rsidRPr="004574FA">
        <w:t>its particular situation at the moment.</w:t>
      </w:r>
      <w:r>
        <w:t xml:space="preserve"> T</w:t>
      </w:r>
      <w:r w:rsidRPr="004574FA">
        <w:t>hey are intimately linked with security.</w:t>
      </w:r>
      <w:r>
        <w:t xml:space="preserve"> </w:t>
      </w:r>
      <w:r w:rsidRPr="004574FA">
        <w:t>You cannot get them away from security issues. It seems to me that the problem with the policy framework at the moment is that it is very difficult to balance the fact that i</w:t>
      </w:r>
      <w:r w:rsidRPr="004574FA">
        <w:t>t is likely</w:t>
      </w:r>
      <w:r>
        <w:t xml:space="preserve"> that,</w:t>
      </w:r>
      <w:r w:rsidRPr="004574FA">
        <w:t xml:space="preserve"> as China</w:t>
      </w:r>
      <w:r>
        <w:t>’</w:t>
      </w:r>
      <w:r w:rsidRPr="004574FA">
        <w:t>s economy grows</w:t>
      </w:r>
      <w:r>
        <w:t>,</w:t>
      </w:r>
      <w:r w:rsidRPr="004574FA">
        <w:t xml:space="preserve"> even after Covid</w:t>
      </w:r>
      <w:r w:rsidRPr="004574FA">
        <w:noBreakHyphen/>
        <w:t>19</w:t>
      </w:r>
      <w:r>
        <w:t>,</w:t>
      </w:r>
      <w:r w:rsidRPr="004574FA">
        <w:t xml:space="preserve"> these areas will offer some pretty good opportunities </w:t>
      </w:r>
      <w:r>
        <w:t>for</w:t>
      </w:r>
      <w:r w:rsidRPr="004574FA">
        <w:t xml:space="preserve"> China.</w:t>
      </w:r>
      <w:r>
        <w:t xml:space="preserve"> </w:t>
      </w:r>
      <w:r w:rsidRPr="004574FA">
        <w:t xml:space="preserve">This may be in concert with Europe if it goes ahead with its investment protocol, although that has to be passed by domestic </w:t>
      </w:r>
      <w:r>
        <w:t>p</w:t>
      </w:r>
      <w:r w:rsidRPr="004574FA">
        <w:t>arliaments.</w:t>
      </w:r>
      <w:r>
        <w:t xml:space="preserve"> </w:t>
      </w:r>
    </w:p>
    <w:p w:rsidR="00AD5BB1" w:rsidP="00AD5BB1">
      <w:pPr>
        <w:pStyle w:val="Answer"/>
      </w:pPr>
      <w:r>
        <w:t xml:space="preserve">They </w:t>
      </w:r>
      <w:r w:rsidRPr="004574FA">
        <w:t>all carry significant security thinking</w:t>
      </w:r>
      <w:r>
        <w:t>.</w:t>
      </w:r>
      <w:r w:rsidRPr="004574FA">
        <w:t xml:space="preserve"> I suppose my question about all this is </w:t>
      </w:r>
      <w:r>
        <w:t>whether</w:t>
      </w:r>
      <w:r w:rsidRPr="004574FA">
        <w:t xml:space="preserve"> we in the UK have a nuanced enough and sophisticated enough security framework to deal with the benefit</w:t>
      </w:r>
      <w:r>
        <w:t>s</w:t>
      </w:r>
      <w:r w:rsidRPr="004574FA">
        <w:t xml:space="preserve"> in investment, finance and intellectual partnership</w:t>
      </w:r>
      <w:r>
        <w:t>,</w:t>
      </w:r>
      <w:r w:rsidRPr="004574FA">
        <w:t xml:space="preserve"> while acknowledging that</w:t>
      </w:r>
      <w:r>
        <w:t>,</w:t>
      </w:r>
      <w:r w:rsidRPr="004574FA">
        <w:t xml:space="preserve"> of course</w:t>
      </w:r>
      <w:r>
        <w:t>,</w:t>
      </w:r>
      <w:r w:rsidRPr="004574FA">
        <w:t xml:space="preserve"> they will have risk</w:t>
      </w:r>
      <w:r>
        <w:t>s. O</w:t>
      </w:r>
      <w:r w:rsidRPr="004574FA">
        <w:t xml:space="preserve">ur risk management </w:t>
      </w:r>
      <w:r>
        <w:t xml:space="preserve">will </w:t>
      </w:r>
      <w:r w:rsidRPr="004574FA">
        <w:t>be crucial.</w:t>
      </w:r>
    </w:p>
    <w:p w:rsidR="00AD5BB1" w:rsidP="00AD5BB1">
      <w:pPr>
        <w:pStyle w:val="Answer"/>
      </w:pPr>
      <w:r w:rsidRPr="009705E2">
        <w:rPr>
          <w:b/>
          <w:i/>
        </w:rPr>
        <w:t>P</w:t>
      </w:r>
      <w:r w:rsidRPr="009705E2">
        <w:rPr>
          <w:b/>
          <w:i/>
        </w:rPr>
        <w:t>rofessor Steve Tsang:</w:t>
      </w:r>
      <w:r>
        <w:t xml:space="preserve"> </w:t>
      </w:r>
      <w:r w:rsidRPr="004574FA">
        <w:t xml:space="preserve">I have been working on a project on the political thought of </w:t>
      </w:r>
      <w:r>
        <w:t>Xi Jinping</w:t>
      </w:r>
      <w:r w:rsidRPr="004574FA">
        <w:t>, so I take a slightly longer</w:t>
      </w:r>
      <w:r w:rsidRPr="004574FA">
        <w:noBreakHyphen/>
        <w:t xml:space="preserve">term perspective </w:t>
      </w:r>
      <w:r>
        <w:t>on</w:t>
      </w:r>
      <w:r w:rsidRPr="004574FA">
        <w:t xml:space="preserve"> the issue.</w:t>
      </w:r>
      <w:r>
        <w:t xml:space="preserve"> </w:t>
      </w:r>
      <w:r>
        <w:t>W</w:t>
      </w:r>
      <w:r w:rsidRPr="004574FA">
        <w:t>e should perhaps start by looking at what China</w:t>
      </w:r>
      <w:r>
        <w:t>’</w:t>
      </w:r>
      <w:r w:rsidRPr="004574FA">
        <w:t>s long</w:t>
      </w:r>
      <w:r w:rsidRPr="004574FA">
        <w:noBreakHyphen/>
        <w:t xml:space="preserve">term objectives are under </w:t>
      </w:r>
      <w:r>
        <w:t>Xi Jinping</w:t>
      </w:r>
      <w:r w:rsidRPr="004574FA">
        <w:t xml:space="preserve"> and how </w:t>
      </w:r>
      <w:r>
        <w:t>t</w:t>
      </w:r>
      <w:r>
        <w:t>hese</w:t>
      </w:r>
      <w:r w:rsidRPr="004574FA">
        <w:t xml:space="preserve"> will affect the UK</w:t>
      </w:r>
      <w:r>
        <w:t>’</w:t>
      </w:r>
      <w:r w:rsidRPr="004574FA">
        <w:t>s security</w:t>
      </w:r>
      <w:r>
        <w:t xml:space="preserve">, </w:t>
      </w:r>
      <w:r w:rsidRPr="004574FA">
        <w:t>economic and other interests.</w:t>
      </w:r>
      <w:r>
        <w:t xml:space="preserve"> </w:t>
      </w:r>
    </w:p>
    <w:p w:rsidR="00AD5BB1" w:rsidP="00AD5BB1">
      <w:pPr>
        <w:pStyle w:val="Answer"/>
      </w:pPr>
      <w:r w:rsidRPr="004574FA">
        <w:t>Unlike his two predecessors</w:t>
      </w:r>
      <w:r>
        <w:t>,</w:t>
      </w:r>
      <w:r w:rsidRPr="004574FA">
        <w:t xml:space="preserve"> </w:t>
      </w:r>
      <w:r>
        <w:t>Xi Jinping</w:t>
      </w:r>
      <w:r w:rsidRPr="004574FA">
        <w:t xml:space="preserve"> wants proactively </w:t>
      </w:r>
      <w:r>
        <w:t xml:space="preserve">to </w:t>
      </w:r>
      <w:r w:rsidRPr="004574FA">
        <w:t>make the world safe for authoritarianism.</w:t>
      </w:r>
      <w:r>
        <w:t xml:space="preserve"> Xi Jinping</w:t>
      </w:r>
      <w:r w:rsidRPr="004574FA">
        <w:t xml:space="preserve"> has a policy of achieving the </w:t>
      </w:r>
      <w:r>
        <w:t xml:space="preserve">national rejuvenation </w:t>
      </w:r>
      <w:r w:rsidRPr="004574FA">
        <w:t>of China</w:t>
      </w:r>
      <w:r>
        <w:t>—i</w:t>
      </w:r>
      <w:r w:rsidRPr="004574FA">
        <w:t xml:space="preserve">n other </w:t>
      </w:r>
      <w:r w:rsidRPr="004574FA">
        <w:t>words</w:t>
      </w:r>
      <w:r>
        <w:t>,</w:t>
      </w:r>
      <w:r w:rsidRPr="004574FA">
        <w:t xml:space="preserve"> to make China great again</w:t>
      </w:r>
      <w:r>
        <w:t>—</w:t>
      </w:r>
      <w:r w:rsidRPr="004574FA">
        <w:t>certainly by the centenary of the founding of the People</w:t>
      </w:r>
      <w:r>
        <w:t>’</w:t>
      </w:r>
      <w:r w:rsidRPr="004574FA">
        <w:t>s Republic of China in 2049.</w:t>
      </w:r>
      <w:r>
        <w:t xml:space="preserve"> Under</w:t>
      </w:r>
      <w:r w:rsidRPr="004574FA">
        <w:t xml:space="preserve"> that conception</w:t>
      </w:r>
      <w:r>
        <w:t>,</w:t>
      </w:r>
      <w:r w:rsidRPr="004574FA">
        <w:t xml:space="preserve"> China </w:t>
      </w:r>
      <w:r>
        <w:t xml:space="preserve">is supposed to be </w:t>
      </w:r>
      <w:r w:rsidRPr="004574FA">
        <w:t>rich, powerful, beautiful</w:t>
      </w:r>
      <w:r>
        <w:t xml:space="preserve">, and in </w:t>
      </w:r>
      <w:r w:rsidRPr="004574FA">
        <w:t>all important ways second to none.</w:t>
      </w:r>
      <w:r>
        <w:t xml:space="preserve"> </w:t>
      </w:r>
      <w:r w:rsidRPr="004574FA">
        <w:t>This is what we are l</w:t>
      </w:r>
      <w:r w:rsidRPr="004574FA">
        <w:t>ooking at.</w:t>
      </w:r>
      <w:r>
        <w:t xml:space="preserve"> </w:t>
      </w:r>
    </w:p>
    <w:p w:rsidR="00AD5BB1" w:rsidP="00AD5BB1">
      <w:pPr>
        <w:pStyle w:val="Answer"/>
      </w:pPr>
      <w:r w:rsidRPr="004574FA">
        <w:t>To achieve that</w:t>
      </w:r>
      <w:r>
        <w:t>,</w:t>
      </w:r>
      <w:r w:rsidRPr="004574FA">
        <w:t xml:space="preserve"> China will have to take Taiwan</w:t>
      </w:r>
      <w:r>
        <w:t>,</w:t>
      </w:r>
      <w:r w:rsidRPr="004574FA">
        <w:t xml:space="preserve"> one way or the other</w:t>
      </w:r>
      <w:r>
        <w:t>. T</w:t>
      </w:r>
      <w:r w:rsidRPr="004574FA">
        <w:t>aking Taiwan means pushing the Americans out of the western Pacific.</w:t>
      </w:r>
      <w:r>
        <w:t xml:space="preserve"> </w:t>
      </w:r>
      <w:r w:rsidRPr="004574FA">
        <w:t xml:space="preserve">This is what is in the conception of </w:t>
      </w:r>
      <w:r>
        <w:t>Xi Jinp</w:t>
      </w:r>
      <w:r w:rsidRPr="004574FA">
        <w:t>ing</w:t>
      </w:r>
      <w:r>
        <w:t>’</w:t>
      </w:r>
      <w:r w:rsidRPr="004574FA">
        <w:t>s thinking.</w:t>
      </w:r>
      <w:r>
        <w:t xml:space="preserve"> </w:t>
      </w:r>
    </w:p>
    <w:p w:rsidR="00AD5BB1" w:rsidP="00AD5BB1">
      <w:pPr>
        <w:pStyle w:val="Answer"/>
      </w:pPr>
      <w:r w:rsidRPr="004574FA">
        <w:t xml:space="preserve">There is an </w:t>
      </w:r>
      <w:r>
        <w:t xml:space="preserve">issue over </w:t>
      </w:r>
      <w:r w:rsidRPr="004574FA">
        <w:t xml:space="preserve">how it affects the </w:t>
      </w:r>
      <w:r w:rsidRPr="004574FA">
        <w:t>UK</w:t>
      </w:r>
      <w:r>
        <w:t>’</w:t>
      </w:r>
      <w:r w:rsidRPr="004574FA">
        <w:t>s values and security in the long</w:t>
      </w:r>
      <w:r>
        <w:t xml:space="preserve"> </w:t>
      </w:r>
      <w:r w:rsidRPr="004574FA">
        <w:t>term.</w:t>
      </w:r>
      <w:r>
        <w:t xml:space="preserve"> W</w:t>
      </w:r>
      <w:r w:rsidRPr="004574FA">
        <w:t xml:space="preserve">e are looking at a different value system being pushed forward. Ours does not happen to coincide with the system that </w:t>
      </w:r>
      <w:r>
        <w:t>Xi Jinping</w:t>
      </w:r>
      <w:r w:rsidRPr="004574FA">
        <w:t xml:space="preserve"> is in favour of.</w:t>
      </w:r>
      <w:r>
        <w:t xml:space="preserve"> </w:t>
      </w:r>
      <w:r w:rsidRPr="004574FA">
        <w:t xml:space="preserve">What the Chinese </w:t>
      </w:r>
      <w:r w:rsidRPr="004574FA">
        <w:t xml:space="preserve">government </w:t>
      </w:r>
      <w:r w:rsidRPr="004574FA">
        <w:t xml:space="preserve">want to achieve </w:t>
      </w:r>
      <w:r>
        <w:t>with</w:t>
      </w:r>
      <w:r w:rsidRPr="004574FA">
        <w:t xml:space="preserve"> </w:t>
      </w:r>
      <w:r>
        <w:t>their</w:t>
      </w:r>
      <w:r w:rsidRPr="004574FA">
        <w:t xml:space="preserve"> geopolitica</w:t>
      </w:r>
      <w:r w:rsidRPr="004574FA">
        <w:t>l ambitions in the world will push our key ally</w:t>
      </w:r>
      <w:r>
        <w:t>—</w:t>
      </w:r>
      <w:r w:rsidRPr="004574FA">
        <w:t>the most important ally</w:t>
      </w:r>
      <w:r>
        <w:t>,</w:t>
      </w:r>
      <w:r w:rsidRPr="004574FA">
        <w:t xml:space="preserve"> the United States</w:t>
      </w:r>
      <w:r>
        <w:t>—</w:t>
      </w:r>
      <w:r w:rsidRPr="004574FA">
        <w:t>into a secondary place</w:t>
      </w:r>
      <w:r>
        <w:t>,</w:t>
      </w:r>
      <w:r w:rsidRPr="004574FA">
        <w:t xml:space="preserve"> which means there </w:t>
      </w:r>
      <w:r>
        <w:t xml:space="preserve">will be </w:t>
      </w:r>
      <w:r w:rsidRPr="004574FA">
        <w:t>a fightback from the Americans</w:t>
      </w:r>
      <w:r>
        <w:t>,</w:t>
      </w:r>
      <w:r w:rsidRPr="004574FA">
        <w:t xml:space="preserve"> and </w:t>
      </w:r>
      <w:r>
        <w:t xml:space="preserve">we will have to bear in mind </w:t>
      </w:r>
      <w:r w:rsidRPr="004574FA">
        <w:t xml:space="preserve">where we </w:t>
      </w:r>
      <w:r>
        <w:t xml:space="preserve">want to </w:t>
      </w:r>
      <w:r w:rsidRPr="004574FA">
        <w:t>stand on that</w:t>
      </w:r>
      <w:r>
        <w:t>.</w:t>
      </w:r>
      <w:r w:rsidRPr="004574FA">
        <w:t xml:space="preserve"> </w:t>
      </w:r>
    </w:p>
    <w:p w:rsidR="00AD5BB1" w:rsidP="00AD5BB1">
      <w:pPr>
        <w:pStyle w:val="Answer"/>
      </w:pPr>
      <w:r>
        <w:t>Wh</w:t>
      </w:r>
      <w:r w:rsidRPr="004574FA">
        <w:t xml:space="preserve">en </w:t>
      </w:r>
      <w:r>
        <w:t xml:space="preserve">we </w:t>
      </w:r>
      <w:r w:rsidRPr="004574FA">
        <w:t>look at t</w:t>
      </w:r>
      <w:r w:rsidRPr="004574FA">
        <w:t>he immediate short</w:t>
      </w:r>
      <w:r w:rsidRPr="004574FA">
        <w:noBreakHyphen/>
        <w:t>term interactions with China</w:t>
      </w:r>
      <w:r>
        <w:t>,</w:t>
      </w:r>
      <w:r w:rsidRPr="004574FA">
        <w:t xml:space="preserve"> we may also want to bear in mind </w:t>
      </w:r>
      <w:r>
        <w:t>our</w:t>
      </w:r>
      <w:r w:rsidRPr="004574FA">
        <w:t xml:space="preserve"> longer</w:t>
      </w:r>
      <w:r w:rsidRPr="004574FA">
        <w:noBreakHyphen/>
        <w:t xml:space="preserve">term interests </w:t>
      </w:r>
      <w:r>
        <w:t>and</w:t>
      </w:r>
      <w:r w:rsidRPr="004574FA">
        <w:t xml:space="preserve"> what we believe </w:t>
      </w:r>
      <w:r>
        <w:t>is</w:t>
      </w:r>
      <w:r w:rsidRPr="004574FA">
        <w:t xml:space="preserve"> important to us as a country.</w:t>
      </w:r>
      <w:r>
        <w:t xml:space="preserve"> </w:t>
      </w:r>
    </w:p>
    <w:p w:rsidR="00AD5BB1" w:rsidP="00AD5BB1">
      <w:pPr>
        <w:pStyle w:val="Question"/>
      </w:pPr>
      <w:r w:rsidRPr="009705E2">
        <w:rPr>
          <w:b/>
        </w:rPr>
        <w:t>Baroness Blackstone:</w:t>
      </w:r>
      <w:r>
        <w:t xml:space="preserve"> </w:t>
      </w:r>
      <w:r w:rsidRPr="004574FA">
        <w:t>What is the place of the UK in China</w:t>
      </w:r>
      <w:r>
        <w:t>’</w:t>
      </w:r>
      <w:r w:rsidRPr="004574FA">
        <w:t xml:space="preserve">s foreign and economic policy under </w:t>
      </w:r>
      <w:r>
        <w:t>Xi Jinping?</w:t>
      </w:r>
      <w:r w:rsidRPr="004574FA">
        <w:t xml:space="preserve"> What are China</w:t>
      </w:r>
      <w:r>
        <w:t>’</w:t>
      </w:r>
      <w:r w:rsidRPr="004574FA">
        <w:t>s economic and political interests in the UK?</w:t>
      </w:r>
      <w:r>
        <w:t xml:space="preserve"> </w:t>
      </w:r>
    </w:p>
    <w:p w:rsidR="00AD5BB1" w:rsidP="00AD5BB1">
      <w:pPr>
        <w:pStyle w:val="Answer"/>
      </w:pPr>
      <w:r w:rsidRPr="009705E2">
        <w:rPr>
          <w:b/>
          <w:i/>
        </w:rPr>
        <w:t>Professor Kerry Brown:</w:t>
      </w:r>
      <w:r>
        <w:t xml:space="preserve"> </w:t>
      </w:r>
      <w:r w:rsidRPr="004574FA">
        <w:t xml:space="preserve">The UK is significant because of being on the permanent five UN Security </w:t>
      </w:r>
      <w:r>
        <w:t>C</w:t>
      </w:r>
      <w:r w:rsidRPr="004574FA">
        <w:t>ouncil.</w:t>
      </w:r>
      <w:r>
        <w:t xml:space="preserve"> It </w:t>
      </w:r>
      <w:r w:rsidRPr="004574FA">
        <w:t xml:space="preserve">is significant in being seen as a key </w:t>
      </w:r>
      <w:r w:rsidRPr="004574FA">
        <w:t>ally of the United States.</w:t>
      </w:r>
      <w:r>
        <w:t xml:space="preserve"> </w:t>
      </w:r>
      <w:r w:rsidRPr="004574FA">
        <w:t>The Chinese do not regard us as negligible</w:t>
      </w:r>
      <w:r>
        <w:t>.</w:t>
      </w:r>
      <w:r w:rsidRPr="004574FA">
        <w:t xml:space="preserve"> However, the most remarkable thing about the UK</w:t>
      </w:r>
      <w:r w:rsidRPr="004574FA">
        <w:noBreakHyphen/>
        <w:t>China relationship is th</w:t>
      </w:r>
      <w:r>
        <w:t>e</w:t>
      </w:r>
      <w:r w:rsidRPr="004574FA">
        <w:t xml:space="preserve"> reversed asym</w:t>
      </w:r>
      <w:r>
        <w:t>m</w:t>
      </w:r>
      <w:r w:rsidRPr="004574FA">
        <w:t>etry in the last 25 years.</w:t>
      </w:r>
      <w:r>
        <w:t xml:space="preserve"> </w:t>
      </w:r>
      <w:r w:rsidRPr="004574FA">
        <w:t>If you think when Hong Kong was reverting to Chinese sovereignty in 19</w:t>
      </w:r>
      <w:r w:rsidRPr="004574FA">
        <w:t>97, basically</w:t>
      </w:r>
      <w:r>
        <w:t>,</w:t>
      </w:r>
      <w:r w:rsidRPr="004574FA">
        <w:t xml:space="preserve"> the UK was a bigger economy</w:t>
      </w:r>
      <w:r>
        <w:t>,</w:t>
      </w:r>
      <w:r w:rsidRPr="004574FA">
        <w:t xml:space="preserve"> and probably a bigger geopolitical actor</w:t>
      </w:r>
      <w:r>
        <w:t>,</w:t>
      </w:r>
      <w:r w:rsidRPr="004574FA">
        <w:t xml:space="preserve"> and in a very short period that has been reversed, broadly since the 2000s.</w:t>
      </w:r>
      <w:r>
        <w:t xml:space="preserve"> </w:t>
      </w:r>
      <w:r w:rsidRPr="004574FA">
        <w:t>That has created this imbalance.</w:t>
      </w:r>
      <w:r>
        <w:t xml:space="preserve"> </w:t>
      </w:r>
    </w:p>
    <w:p w:rsidR="00AD5BB1" w:rsidP="00AD5BB1">
      <w:pPr>
        <w:pStyle w:val="Answer"/>
      </w:pPr>
      <w:r w:rsidRPr="004574FA">
        <w:t xml:space="preserve">The Chinese, especially since </w:t>
      </w:r>
      <w:r>
        <w:t>we</w:t>
      </w:r>
      <w:r w:rsidRPr="004574FA">
        <w:t xml:space="preserve"> le</w:t>
      </w:r>
      <w:r>
        <w:t>ft</w:t>
      </w:r>
      <w:r w:rsidRPr="004574FA">
        <w:t xml:space="preserve"> the European Union</w:t>
      </w:r>
      <w:r>
        <w:t>,</w:t>
      </w:r>
      <w:r w:rsidRPr="004574FA">
        <w:t xml:space="preserve"> th</w:t>
      </w:r>
      <w:r w:rsidRPr="004574FA">
        <w:t xml:space="preserve">ink of the UK as a </w:t>
      </w:r>
      <w:r>
        <w:t>slightly different</w:t>
      </w:r>
      <w:r w:rsidRPr="004574FA">
        <w:t xml:space="preserve"> actor</w:t>
      </w:r>
      <w:r>
        <w:t>, but a</w:t>
      </w:r>
      <w:r w:rsidRPr="004574FA">
        <w:t xml:space="preserve"> significant actor.</w:t>
      </w:r>
      <w:r>
        <w:t xml:space="preserve"> </w:t>
      </w:r>
      <w:r w:rsidRPr="004574FA">
        <w:t>We are not big enough to threaten China</w:t>
      </w:r>
      <w:r>
        <w:t>,</w:t>
      </w:r>
      <w:r w:rsidRPr="004574FA">
        <w:t xml:space="preserve"> but we are not small enough to cease irritating them.</w:t>
      </w:r>
      <w:r>
        <w:t xml:space="preserve"> </w:t>
      </w:r>
      <w:r w:rsidRPr="004574FA">
        <w:t>As we see today, Caroline Wilson</w:t>
      </w:r>
      <w:r>
        <w:t>,</w:t>
      </w:r>
      <w:r w:rsidRPr="004574FA">
        <w:t xml:space="preserve"> the ambassador in Beijing</w:t>
      </w:r>
      <w:r>
        <w:t>,</w:t>
      </w:r>
      <w:r w:rsidRPr="004574FA">
        <w:t xml:space="preserve"> has been given a </w:t>
      </w:r>
      <w:r>
        <w:t xml:space="preserve">rough time </w:t>
      </w:r>
      <w:r w:rsidRPr="004574FA">
        <w:t>ov</w:t>
      </w:r>
      <w:r w:rsidRPr="004574FA">
        <w:t xml:space="preserve">er an article </w:t>
      </w:r>
      <w:r>
        <w:t xml:space="preserve">that </w:t>
      </w:r>
      <w:r w:rsidRPr="004574FA">
        <w:t>she had posted on her We</w:t>
      </w:r>
      <w:r>
        <w:t>C</w:t>
      </w:r>
      <w:r w:rsidRPr="004574FA">
        <w:t>hat account in Chinese about broadcasting licences for China Global TV and the BBC</w:t>
      </w:r>
      <w:r>
        <w:t>’</w:t>
      </w:r>
      <w:r w:rsidRPr="004574FA">
        <w:t>s problems in Beijing.</w:t>
      </w:r>
      <w:r>
        <w:t xml:space="preserve"> </w:t>
      </w:r>
      <w:r w:rsidRPr="004574FA">
        <w:t xml:space="preserve">I think that is indicative of the fact that the Chinese think </w:t>
      </w:r>
      <w:r>
        <w:t xml:space="preserve">that </w:t>
      </w:r>
      <w:r w:rsidRPr="004574FA">
        <w:t>we are worth sometimes hav</w:t>
      </w:r>
      <w:r>
        <w:t>ing</w:t>
      </w:r>
      <w:r w:rsidRPr="004574FA">
        <w:t xml:space="preserve"> a dust</w:t>
      </w:r>
      <w:r>
        <w:t>-</w:t>
      </w:r>
      <w:r w:rsidRPr="004574FA">
        <w:t>up</w:t>
      </w:r>
      <w:r w:rsidRPr="004574FA">
        <w:t xml:space="preserve"> with but </w:t>
      </w:r>
      <w:r>
        <w:t xml:space="preserve">do </w:t>
      </w:r>
      <w:r w:rsidRPr="004574FA">
        <w:t>not put a lot of commitment into it.</w:t>
      </w:r>
      <w:r>
        <w:t xml:space="preserve"> </w:t>
      </w:r>
    </w:p>
    <w:p w:rsidR="00AD5BB1" w:rsidP="00AD5BB1">
      <w:pPr>
        <w:pStyle w:val="Answer"/>
      </w:pPr>
      <w:r w:rsidRPr="004574FA">
        <w:t>China</w:t>
      </w:r>
      <w:r>
        <w:t>’s interests</w:t>
      </w:r>
      <w:r w:rsidRPr="004574FA">
        <w:t xml:space="preserve"> are the </w:t>
      </w:r>
      <w:r>
        <w:t xml:space="preserve">ones that </w:t>
      </w:r>
      <w:r w:rsidRPr="004574FA">
        <w:t>I mentioned earlier</w:t>
      </w:r>
      <w:r>
        <w:t>—</w:t>
      </w:r>
      <w:r w:rsidRPr="004574FA">
        <w:t>investment, finance and intellectual exchange.</w:t>
      </w:r>
      <w:r>
        <w:t xml:space="preserve"> </w:t>
      </w:r>
      <w:r w:rsidRPr="004574FA">
        <w:t>Those offer some areas where there is an alignment and some areas where there are differences.</w:t>
      </w:r>
      <w:r>
        <w:t xml:space="preserve"> </w:t>
      </w:r>
    </w:p>
    <w:p w:rsidR="00AD5BB1" w:rsidP="00AD5BB1">
      <w:pPr>
        <w:pStyle w:val="Answer"/>
      </w:pPr>
      <w:r>
        <w:t>Securi</w:t>
      </w:r>
      <w:r>
        <w:t xml:space="preserve">ty </w:t>
      </w:r>
      <w:r w:rsidRPr="004574FA">
        <w:t>is much more complicated.</w:t>
      </w:r>
      <w:r>
        <w:t xml:space="preserve"> It i</w:t>
      </w:r>
      <w:r w:rsidRPr="004574FA">
        <w:t>s an associated point</w:t>
      </w:r>
      <w:r>
        <w:t>, but</w:t>
      </w:r>
      <w:r w:rsidRPr="004574FA">
        <w:t xml:space="preserve"> the striking thing about the </w:t>
      </w:r>
      <w:r>
        <w:t xml:space="preserve">position of the </w:t>
      </w:r>
      <w:r w:rsidRPr="004574FA">
        <w:t>United States on China now is an acknowledgement that this problem is too big for the United States to deal with alone</w:t>
      </w:r>
      <w:r>
        <w:t>. I</w:t>
      </w:r>
      <w:r w:rsidRPr="004574FA">
        <w:t xml:space="preserve">t </w:t>
      </w:r>
      <w:r>
        <w:t xml:space="preserve">has begun to </w:t>
      </w:r>
      <w:r w:rsidRPr="004574FA">
        <w:t xml:space="preserve">bring the </w:t>
      </w:r>
      <w:r w:rsidRPr="004574FA">
        <w:t>European Union and the UK in</w:t>
      </w:r>
      <w:r>
        <w:t>to</w:t>
      </w:r>
      <w:r w:rsidRPr="004574FA">
        <w:t xml:space="preserve"> dialogue</w:t>
      </w:r>
      <w:r>
        <w:t>—</w:t>
      </w:r>
      <w:r w:rsidRPr="004574FA">
        <w:t xml:space="preserve">there is a dialogue between the European Union and America </w:t>
      </w:r>
      <w:r>
        <w:t xml:space="preserve">that </w:t>
      </w:r>
      <w:r w:rsidRPr="004574FA">
        <w:t>did not exist before</w:t>
      </w:r>
      <w:r>
        <w:t xml:space="preserve"> </w:t>
      </w:r>
      <w:r w:rsidRPr="004574FA">
        <w:t xml:space="preserve">the end of last year. </w:t>
      </w:r>
    </w:p>
    <w:p w:rsidR="00AD5BB1" w:rsidP="00AD5BB1">
      <w:pPr>
        <w:pStyle w:val="Answer"/>
      </w:pPr>
      <w:r w:rsidRPr="004574FA">
        <w:t>This is a big change. There is a kind of coalition emerging. The problem with the coalition</w:t>
      </w:r>
      <w:r>
        <w:t>,</w:t>
      </w:r>
      <w:r w:rsidRPr="004574FA">
        <w:t xml:space="preserve"> in which the UK</w:t>
      </w:r>
      <w:r w:rsidRPr="004574FA">
        <w:t xml:space="preserve"> takes part</w:t>
      </w:r>
      <w:r>
        <w:t>,</w:t>
      </w:r>
      <w:r w:rsidRPr="004574FA">
        <w:t xml:space="preserve"> is </w:t>
      </w:r>
      <w:r>
        <w:t xml:space="preserve">that </w:t>
      </w:r>
      <w:r w:rsidRPr="004574FA">
        <w:t>we may be the weakest link in some ways</w:t>
      </w:r>
      <w:r>
        <w:t>,</w:t>
      </w:r>
      <w:r w:rsidRPr="004574FA">
        <w:t xml:space="preserve"> but China is very sensitive to containment</w:t>
      </w:r>
      <w:r>
        <w:t>,</w:t>
      </w:r>
      <w:r w:rsidRPr="004574FA">
        <w:t xml:space="preserve"> and has a narrative to counter that</w:t>
      </w:r>
      <w:r>
        <w:t>. T</w:t>
      </w:r>
      <w:r w:rsidRPr="004574FA">
        <w:t xml:space="preserve">hat could </w:t>
      </w:r>
      <w:r>
        <w:t xml:space="preserve">also </w:t>
      </w:r>
      <w:r w:rsidRPr="004574FA">
        <w:t>be self</w:t>
      </w:r>
      <w:r>
        <w:t>-</w:t>
      </w:r>
      <w:r w:rsidRPr="004574FA">
        <w:t>perpetuating</w:t>
      </w:r>
      <w:r>
        <w:t>. I</w:t>
      </w:r>
      <w:r w:rsidRPr="004574FA">
        <w:t>t could be a problem in its own right.</w:t>
      </w:r>
      <w:r>
        <w:t xml:space="preserve"> </w:t>
      </w:r>
    </w:p>
    <w:p w:rsidR="00AD5BB1" w:rsidP="00AD5BB1">
      <w:pPr>
        <w:pStyle w:val="Answer"/>
      </w:pPr>
      <w:r w:rsidRPr="009705E2">
        <w:rPr>
          <w:b/>
          <w:i/>
        </w:rPr>
        <w:t>Professor Steve Tsang:</w:t>
      </w:r>
      <w:r>
        <w:t xml:space="preserve"> </w:t>
      </w:r>
      <w:r w:rsidRPr="004574FA">
        <w:t>I agree wit</w:t>
      </w:r>
      <w:r w:rsidRPr="004574FA">
        <w:t>h Professor Brown that China sees the UK as a significant player and wants to engage very proactively</w:t>
      </w:r>
      <w:r>
        <w:t>,</w:t>
      </w:r>
      <w:r w:rsidRPr="004574FA">
        <w:t xml:space="preserve"> for good reasons.</w:t>
      </w:r>
      <w:r>
        <w:t xml:space="preserve"> </w:t>
      </w:r>
      <w:r w:rsidRPr="004574FA">
        <w:t xml:space="preserve">The UK is not the United States </w:t>
      </w:r>
      <w:r>
        <w:t>or</w:t>
      </w:r>
      <w:r w:rsidRPr="004574FA">
        <w:t xml:space="preserve"> the </w:t>
      </w:r>
      <w:r>
        <w:t>EU;</w:t>
      </w:r>
      <w:r w:rsidRPr="004574FA">
        <w:t xml:space="preserve"> nor is it </w:t>
      </w:r>
      <w:r>
        <w:t xml:space="preserve">even </w:t>
      </w:r>
      <w:r w:rsidRPr="004574FA">
        <w:t>Germany.</w:t>
      </w:r>
      <w:r>
        <w:t xml:space="preserve"> </w:t>
      </w:r>
      <w:r>
        <w:t>T</w:t>
      </w:r>
      <w:r w:rsidRPr="004574FA">
        <w:t xml:space="preserve">hose three would certainly </w:t>
      </w:r>
      <w:r>
        <w:t xml:space="preserve">be </w:t>
      </w:r>
      <w:r w:rsidRPr="004574FA">
        <w:t xml:space="preserve">more important </w:t>
      </w:r>
      <w:r>
        <w:t xml:space="preserve">strategically </w:t>
      </w:r>
      <w:r w:rsidRPr="004574FA">
        <w:t>to China</w:t>
      </w:r>
      <w:r w:rsidRPr="004574FA">
        <w:t xml:space="preserve"> than the UK, but the UK is important in another way. The UK is still a global leader in many areas</w:t>
      </w:r>
      <w:r>
        <w:t>,</w:t>
      </w:r>
      <w:r w:rsidRPr="004574FA">
        <w:t xml:space="preserve"> and the Chinese </w:t>
      </w:r>
      <w:r w:rsidRPr="004574FA">
        <w:t xml:space="preserve">government </w:t>
      </w:r>
      <w:r w:rsidRPr="004574FA">
        <w:t>ha</w:t>
      </w:r>
      <w:r>
        <w:t>ve</w:t>
      </w:r>
      <w:r w:rsidRPr="004574FA">
        <w:t xml:space="preserve"> not forgotten how </w:t>
      </w:r>
      <w:r w:rsidRPr="004574FA">
        <w:t>the UK supported the AIIB</w:t>
      </w:r>
      <w:r>
        <w:rPr>
          <w:rStyle w:val="FootnoteReference"/>
        </w:rPr>
        <w:footnoteReference w:id="3"/>
      </w:r>
      <w:r w:rsidRPr="004574FA">
        <w:t xml:space="preserve"> initiative</w:t>
      </w:r>
      <w:r>
        <w:t xml:space="preserve">, </w:t>
      </w:r>
      <w:r w:rsidRPr="004574FA">
        <w:t>turn</w:t>
      </w:r>
      <w:r>
        <w:t>ing</w:t>
      </w:r>
      <w:r w:rsidRPr="004574FA">
        <w:t xml:space="preserve"> the tide to make the AIIB a very significant internationa</w:t>
      </w:r>
      <w:r w:rsidRPr="004574FA">
        <w:t xml:space="preserve">l organisation </w:t>
      </w:r>
      <w:r>
        <w:t>that</w:t>
      </w:r>
      <w:r w:rsidRPr="004574FA">
        <w:t xml:space="preserve"> it otherwise could not have become.</w:t>
      </w:r>
      <w:r>
        <w:t xml:space="preserve"> </w:t>
      </w:r>
    </w:p>
    <w:p w:rsidR="00AD5BB1" w:rsidP="00AD5BB1">
      <w:pPr>
        <w:pStyle w:val="Answer"/>
      </w:pPr>
      <w:r w:rsidRPr="004574FA">
        <w:t xml:space="preserve">The UK is also important because it is part of </w:t>
      </w:r>
      <w:r>
        <w:t xml:space="preserve">the Five Eyes </w:t>
      </w:r>
      <w:r w:rsidRPr="004574FA">
        <w:t>alliance.</w:t>
      </w:r>
      <w:r>
        <w:t xml:space="preserve"> </w:t>
      </w:r>
      <w:r w:rsidRPr="004574FA">
        <w:t xml:space="preserve">We may see the </w:t>
      </w:r>
      <w:r>
        <w:t>Five Eye</w:t>
      </w:r>
      <w:r w:rsidRPr="004574FA">
        <w:t>s as entirely an intelligence co</w:t>
      </w:r>
      <w:r w:rsidRPr="004574FA">
        <w:noBreakHyphen/>
        <w:t>operation organisation</w:t>
      </w:r>
      <w:r>
        <w:t>,</w:t>
      </w:r>
      <w:r w:rsidRPr="004574FA">
        <w:t xml:space="preserve"> but there is a sense of the </w:t>
      </w:r>
      <w:r>
        <w:t xml:space="preserve">Five Eyes being </w:t>
      </w:r>
      <w:r w:rsidRPr="004574FA">
        <w:t>a mo</w:t>
      </w:r>
      <w:r w:rsidRPr="004574FA">
        <w:t>dern personification of the old wartime Anglo</w:t>
      </w:r>
      <w:r w:rsidRPr="004574FA">
        <w:noBreakHyphen/>
        <w:t>Saxon alliance</w:t>
      </w:r>
      <w:r>
        <w:t>,</w:t>
      </w:r>
      <w:r w:rsidRPr="004574FA">
        <w:t xml:space="preserve"> so it matters from </w:t>
      </w:r>
      <w:r>
        <w:t>that</w:t>
      </w:r>
      <w:r>
        <w:t xml:space="preserve"> </w:t>
      </w:r>
      <w:r w:rsidRPr="004574FA">
        <w:t>perspe</w:t>
      </w:r>
      <w:r>
        <w:t>ct</w:t>
      </w:r>
      <w:r w:rsidRPr="004574FA">
        <w:t>ive.</w:t>
      </w:r>
      <w:r>
        <w:t xml:space="preserve"> </w:t>
      </w:r>
    </w:p>
    <w:p w:rsidR="00AD5BB1" w:rsidP="00AD5BB1">
      <w:pPr>
        <w:pStyle w:val="Answer"/>
      </w:pPr>
      <w:bookmarkStart w:id="2" w:name="_Hlk66345409"/>
      <w:r w:rsidRPr="004574FA">
        <w:t xml:space="preserve">We are now outside the EU but still in the European region, </w:t>
      </w:r>
      <w:r>
        <w:t>and</w:t>
      </w:r>
      <w:r w:rsidRPr="004574FA">
        <w:t xml:space="preserve"> we can have a bit of influence in some ways.</w:t>
      </w:r>
      <w:r>
        <w:t xml:space="preserve"> Being able to get the </w:t>
      </w:r>
      <w:r w:rsidRPr="004574FA">
        <w:t>UK</w:t>
      </w:r>
      <w:r>
        <w:t>,</w:t>
      </w:r>
      <w:r w:rsidRPr="004574FA">
        <w:t xml:space="preserve"> through persuasion</w:t>
      </w:r>
      <w:r>
        <w:t>,</w:t>
      </w:r>
      <w:r w:rsidRPr="004574FA">
        <w:t xml:space="preserve"> by whatever means</w:t>
      </w:r>
      <w:r>
        <w:t>,</w:t>
      </w:r>
      <w:r w:rsidRPr="004574FA">
        <w:t xml:space="preserve"> to work with the Chinese </w:t>
      </w:r>
      <w:r w:rsidRPr="004574FA">
        <w:t xml:space="preserve">government </w:t>
      </w:r>
      <w:r w:rsidRPr="004574FA">
        <w:t>would be a very useful way to ensure that there is not this</w:t>
      </w:r>
      <w:r>
        <w:t>,</w:t>
      </w:r>
      <w:r w:rsidRPr="004574FA">
        <w:t xml:space="preserve"> if you like</w:t>
      </w:r>
      <w:r>
        <w:t>,</w:t>
      </w:r>
      <w:r w:rsidRPr="004574FA">
        <w:t xml:space="preserve"> global alliance of democracies centred on European and north American countries, to come back and deal wit</w:t>
      </w:r>
      <w:r w:rsidRPr="004574FA">
        <w:t>h China as a global coalition.</w:t>
      </w:r>
      <w:r>
        <w:t xml:space="preserve"> </w:t>
      </w:r>
    </w:p>
    <w:p w:rsidR="00AD5BB1" w:rsidP="00AD5BB1">
      <w:pPr>
        <w:pStyle w:val="Answer"/>
      </w:pPr>
      <w:r w:rsidRPr="004574FA">
        <w:t>In that sense</w:t>
      </w:r>
      <w:r>
        <w:t>,</w:t>
      </w:r>
      <w:r w:rsidRPr="004574FA">
        <w:t xml:space="preserve"> we are very important</w:t>
      </w:r>
      <w:r>
        <w:t>,</w:t>
      </w:r>
      <w:r w:rsidRPr="004574FA">
        <w:t xml:space="preserve"> but there is also a belie</w:t>
      </w:r>
      <w:r>
        <w:t>f</w:t>
      </w:r>
      <w:r w:rsidRPr="004574FA">
        <w:t xml:space="preserve"> that we can be persuaded through economic or other incentives, and perhaps also </w:t>
      </w:r>
      <w:r>
        <w:t xml:space="preserve">with </w:t>
      </w:r>
      <w:r w:rsidRPr="004574FA">
        <w:t xml:space="preserve">the occasional use of the big </w:t>
      </w:r>
      <w:r>
        <w:t>stick</w:t>
      </w:r>
      <w:r w:rsidRPr="004574FA">
        <w:t xml:space="preserve"> </w:t>
      </w:r>
      <w:r w:rsidRPr="004574FA">
        <w:t xml:space="preserve">when </w:t>
      </w:r>
      <w:r>
        <w:t>it thinks it</w:t>
      </w:r>
      <w:r w:rsidRPr="004574FA">
        <w:t xml:space="preserve"> appropriate.</w:t>
      </w:r>
      <w:r>
        <w:t xml:space="preserve"> </w:t>
      </w:r>
    </w:p>
    <w:p w:rsidR="00AD5BB1" w:rsidP="00AD5BB1">
      <w:pPr>
        <w:pStyle w:val="Answer"/>
      </w:pPr>
      <w:bookmarkEnd w:id="2"/>
      <w:r w:rsidRPr="00321391">
        <w:rPr>
          <w:b/>
          <w:i/>
        </w:rPr>
        <w:t>Dr Jan</w:t>
      </w:r>
      <w:r w:rsidRPr="00321391">
        <w:rPr>
          <w:b/>
          <w:i/>
        </w:rPr>
        <w:t>ka Oertel:</w:t>
      </w:r>
      <w:r>
        <w:t xml:space="preserve"> </w:t>
      </w:r>
      <w:r w:rsidRPr="004574FA">
        <w:t>I agree very much with Professor Tsang in this regard.</w:t>
      </w:r>
      <w:r>
        <w:t xml:space="preserve"> </w:t>
      </w:r>
      <w:r w:rsidRPr="004574FA">
        <w:t xml:space="preserve">I would say </w:t>
      </w:r>
      <w:r>
        <w:t xml:space="preserve">that </w:t>
      </w:r>
      <w:r w:rsidRPr="004574FA">
        <w:t xml:space="preserve">the importance of the UK </w:t>
      </w:r>
      <w:r>
        <w:t>to</w:t>
      </w:r>
      <w:r w:rsidRPr="004574FA">
        <w:t xml:space="preserve"> China</w:t>
      </w:r>
      <w:r>
        <w:t>’</w:t>
      </w:r>
      <w:r w:rsidRPr="004574FA">
        <w:t xml:space="preserve">s economic policy has been reduced by Brexit, </w:t>
      </w:r>
      <w:r>
        <w:t xml:space="preserve">but </w:t>
      </w:r>
      <w:r w:rsidRPr="004574FA">
        <w:t>to a degree</w:t>
      </w:r>
      <w:r>
        <w:t xml:space="preserve"> </w:t>
      </w:r>
      <w:r w:rsidRPr="004574FA">
        <w:t xml:space="preserve">the foreign policy </w:t>
      </w:r>
      <w:r>
        <w:t xml:space="preserve">dimension </w:t>
      </w:r>
      <w:r w:rsidRPr="004574FA">
        <w:t>c</w:t>
      </w:r>
      <w:r>
        <w:t>ould</w:t>
      </w:r>
      <w:r w:rsidRPr="004574FA">
        <w:t xml:space="preserve"> be enhanced by Brexit.</w:t>
      </w:r>
      <w:r>
        <w:t xml:space="preserve"> </w:t>
      </w:r>
    </w:p>
    <w:p w:rsidR="00AD5BB1" w:rsidP="00AD5BB1">
      <w:pPr>
        <w:pStyle w:val="Answer"/>
      </w:pPr>
      <w:r w:rsidRPr="004574FA">
        <w:t>The UK has less le</w:t>
      </w:r>
      <w:r w:rsidRPr="004574FA">
        <w:t>verage individually</w:t>
      </w:r>
      <w:r>
        <w:t>,</w:t>
      </w:r>
      <w:r w:rsidRPr="004574FA">
        <w:t xml:space="preserve"> but it needs to be very aware of China</w:t>
      </w:r>
      <w:r>
        <w:t>’</w:t>
      </w:r>
      <w:r w:rsidRPr="004574FA">
        <w:t>s current strategic approach vis</w:t>
      </w:r>
      <w:r w:rsidRPr="004574FA">
        <w:noBreakHyphen/>
        <w:t>à</w:t>
      </w:r>
      <w:r w:rsidRPr="004574FA">
        <w:noBreakHyphen/>
        <w:t>vis Europe and the US more broadly.</w:t>
      </w:r>
      <w:r>
        <w:t xml:space="preserve"> </w:t>
      </w:r>
      <w:r w:rsidRPr="004574FA">
        <w:t>It is clearly targeted at avoiding this emerging united front that Professor Tsang was talking about</w:t>
      </w:r>
      <w:r>
        <w:t>: the</w:t>
      </w:r>
      <w:r w:rsidRPr="004574FA">
        <w:t xml:space="preserve"> alliance </w:t>
      </w:r>
      <w:r>
        <w:t>that</w:t>
      </w:r>
      <w:r w:rsidRPr="004574FA">
        <w:t xml:space="preserve"> in to</w:t>
      </w:r>
      <w:r w:rsidRPr="004574FA">
        <w:t>tality could be a really big challenge to the Chinese leadership.</w:t>
      </w:r>
      <w:r>
        <w:t xml:space="preserve"> </w:t>
      </w:r>
      <w:r w:rsidRPr="004574FA">
        <w:t>Individual countries are currently being picked off</w:t>
      </w:r>
      <w:r>
        <w:t>,</w:t>
      </w:r>
      <w:r w:rsidRPr="004574FA">
        <w:t xml:space="preserve"> and either treated particularly well</w:t>
      </w:r>
      <w:r>
        <w:t>,</w:t>
      </w:r>
      <w:r w:rsidRPr="004574FA">
        <w:t xml:space="preserve"> </w:t>
      </w:r>
      <w:r>
        <w:t xml:space="preserve">to </w:t>
      </w:r>
      <w:r w:rsidRPr="004574FA">
        <w:t>set incentives, or particularly badly</w:t>
      </w:r>
      <w:r>
        <w:t>,</w:t>
      </w:r>
      <w:r w:rsidRPr="004574FA">
        <w:t xml:space="preserve"> to set a precedent for others not to follow.</w:t>
      </w:r>
      <w:r>
        <w:t xml:space="preserve"> T</w:t>
      </w:r>
      <w:r w:rsidRPr="004574FA">
        <w:t>he Australian case is particularly relevant at the moment.</w:t>
      </w:r>
      <w:r>
        <w:t xml:space="preserve"> </w:t>
      </w:r>
      <w:r w:rsidRPr="004574FA">
        <w:t xml:space="preserve">Solidarity is becoming a </w:t>
      </w:r>
      <w:r>
        <w:t>key a</w:t>
      </w:r>
      <w:r w:rsidRPr="004574FA">
        <w:t>spect for any like</w:t>
      </w:r>
      <w:r w:rsidRPr="004574FA">
        <w:noBreakHyphen/>
        <w:t>minded country to deter Chinese actions</w:t>
      </w:r>
      <w:r>
        <w:t xml:space="preserve"> in this regard</w:t>
      </w:r>
      <w:r w:rsidRPr="004574FA">
        <w:t xml:space="preserve"> in the future.</w:t>
      </w:r>
      <w:r>
        <w:t xml:space="preserve"> </w:t>
      </w:r>
    </w:p>
    <w:p w:rsidR="00AD5BB1" w:rsidP="00AD5BB1">
      <w:pPr>
        <w:pStyle w:val="Answer"/>
      </w:pPr>
      <w:r w:rsidRPr="004574FA">
        <w:t>Whereas China</w:t>
      </w:r>
      <w:r>
        <w:t>’</w:t>
      </w:r>
      <w:r w:rsidRPr="004574FA">
        <w:t xml:space="preserve">s economic interests in the UK are heavily bound up </w:t>
      </w:r>
      <w:r>
        <w:t xml:space="preserve">in </w:t>
      </w:r>
      <w:r w:rsidRPr="004574FA">
        <w:t>financia</w:t>
      </w:r>
      <w:r w:rsidRPr="004574FA">
        <w:t>l services, tourism</w:t>
      </w:r>
      <w:r>
        <w:t xml:space="preserve"> and</w:t>
      </w:r>
      <w:r w:rsidRPr="004574FA">
        <w:t xml:space="preserve"> education, the political interest in attempting to create this wedge between alliance partners</w:t>
      </w:r>
      <w:r>
        <w:t>,</w:t>
      </w:r>
      <w:r w:rsidRPr="004574FA">
        <w:t xml:space="preserve"> and exploit potential and exist</w:t>
      </w:r>
      <w:r>
        <w:t>i</w:t>
      </w:r>
      <w:r w:rsidRPr="004574FA">
        <w:t>ng fault lines</w:t>
      </w:r>
      <w:r>
        <w:t>,</w:t>
      </w:r>
      <w:r w:rsidRPr="004574FA">
        <w:t xml:space="preserve"> outweigh</w:t>
      </w:r>
      <w:r>
        <w:t>s</w:t>
      </w:r>
      <w:r w:rsidRPr="004574FA">
        <w:t xml:space="preserve"> those economic</w:t>
      </w:r>
      <w:r>
        <w:t>s</w:t>
      </w:r>
      <w:r w:rsidRPr="004574FA">
        <w:t xml:space="preserve"> interests.</w:t>
      </w:r>
      <w:r>
        <w:t xml:space="preserve"> </w:t>
      </w:r>
      <w:r w:rsidRPr="004574FA">
        <w:t>The 5G</w:t>
      </w:r>
      <w:r>
        <w:t xml:space="preserve"> </w:t>
      </w:r>
      <w:r w:rsidRPr="004574FA">
        <w:t xml:space="preserve">debate has </w:t>
      </w:r>
      <w:r>
        <w:t>demonstrated f</w:t>
      </w:r>
      <w:r w:rsidRPr="004574FA">
        <w:t>undamentally how co</w:t>
      </w:r>
      <w:r w:rsidRPr="004574FA">
        <w:t>untries are already weighing their economic and security decisions against the broader political relationship with Beijing.</w:t>
      </w:r>
      <w:r>
        <w:t xml:space="preserve"> </w:t>
      </w:r>
      <w:r w:rsidRPr="004574FA">
        <w:t>With China</w:t>
      </w:r>
      <w:r>
        <w:t>’</w:t>
      </w:r>
      <w:r w:rsidRPr="004574FA">
        <w:t>s growing economic power</w:t>
      </w:r>
      <w:r>
        <w:t>,</w:t>
      </w:r>
      <w:r w:rsidRPr="004574FA">
        <w:t xml:space="preserve"> this dyna</w:t>
      </w:r>
      <w:r>
        <w:t>m</w:t>
      </w:r>
      <w:r w:rsidRPr="004574FA">
        <w:t>ic will only be fu</w:t>
      </w:r>
      <w:r>
        <w:t>r</w:t>
      </w:r>
      <w:r w:rsidRPr="004574FA">
        <w:t>ther exacerbated.</w:t>
      </w:r>
      <w:r>
        <w:t xml:space="preserve"> </w:t>
      </w:r>
    </w:p>
    <w:p w:rsidR="00AD5BB1" w:rsidP="00AD5BB1">
      <w:pPr>
        <w:pStyle w:val="Answer"/>
      </w:pPr>
      <w:r w:rsidRPr="004574FA">
        <w:t>For China</w:t>
      </w:r>
      <w:r>
        <w:t>,</w:t>
      </w:r>
      <w:r w:rsidRPr="004574FA">
        <w:t xml:space="preserve"> limited and targeted economic conces</w:t>
      </w:r>
      <w:r w:rsidRPr="004574FA">
        <w:t xml:space="preserve">sions at the right time can seem justified in </w:t>
      </w:r>
      <w:r>
        <w:t>a</w:t>
      </w:r>
      <w:r w:rsidRPr="004574FA">
        <w:t xml:space="preserve"> broader diplomatic and political context, which </w:t>
      </w:r>
      <w:r>
        <w:t>I</w:t>
      </w:r>
      <w:r w:rsidRPr="004574FA">
        <w:t xml:space="preserve"> think has been very amply demonstrated in the recent </w:t>
      </w:r>
      <w:r w:rsidRPr="004574FA">
        <w:t xml:space="preserve">Comprehensive Agreement </w:t>
      </w:r>
      <w:r w:rsidRPr="004574FA">
        <w:t xml:space="preserve">on </w:t>
      </w:r>
      <w:r w:rsidRPr="004574FA">
        <w:t xml:space="preserve">Investment </w:t>
      </w:r>
      <w:r w:rsidRPr="004574FA">
        <w:t>with the European Union.</w:t>
      </w:r>
      <w:r>
        <w:t xml:space="preserve"> </w:t>
      </w:r>
      <w:r w:rsidRPr="004574FA">
        <w:t>I am happy to elaborate on that if th</w:t>
      </w:r>
      <w:r>
        <w:t xml:space="preserve">at </w:t>
      </w:r>
      <w:r w:rsidRPr="004574FA">
        <w:t>is</w:t>
      </w:r>
      <w:r w:rsidRPr="004574FA">
        <w:t xml:space="preserve"> </w:t>
      </w:r>
      <w:r>
        <w:t xml:space="preserve">of </w:t>
      </w:r>
      <w:r w:rsidRPr="004574FA">
        <w:t xml:space="preserve">interest at a later stage, but </w:t>
      </w:r>
      <w:r>
        <w:t xml:space="preserve">I think that </w:t>
      </w:r>
      <w:r w:rsidRPr="004574FA">
        <w:t xml:space="preserve">it </w:t>
      </w:r>
      <w:r w:rsidRPr="004574FA">
        <w:t>was a good example of trying to play favours and not favours</w:t>
      </w:r>
      <w:r>
        <w:t>,</w:t>
      </w:r>
      <w:r w:rsidRPr="004574FA">
        <w:t xml:space="preserve"> and how this can create a dynamic that could become very complicated for the UK.</w:t>
      </w:r>
    </w:p>
    <w:p w:rsidR="00AD5BB1" w:rsidP="00AD5BB1">
      <w:pPr>
        <w:pStyle w:val="Question"/>
      </w:pPr>
      <w:r w:rsidRPr="00321391">
        <w:rPr>
          <w:b/>
        </w:rPr>
        <w:t>Baroness Sugg:</w:t>
      </w:r>
      <w:r>
        <w:t xml:space="preserve"> </w:t>
      </w:r>
      <w:r w:rsidRPr="004574FA">
        <w:t>Good morning, everybody. We have all been eager</w:t>
      </w:r>
      <w:r w:rsidRPr="004574FA">
        <w:t xml:space="preserve">ly </w:t>
      </w:r>
      <w:r>
        <w:t>a</w:t>
      </w:r>
      <w:r w:rsidRPr="004574FA">
        <w:t>waiting the Government</w:t>
      </w:r>
      <w:r>
        <w:t>’</w:t>
      </w:r>
      <w:r w:rsidRPr="004574FA">
        <w:t xml:space="preserve">s </w:t>
      </w:r>
      <w:r w:rsidRPr="004574FA">
        <w:t>Integrated Review</w:t>
      </w:r>
      <w:r>
        <w:t>,</w:t>
      </w:r>
      <w:r w:rsidRPr="004574FA">
        <w:t xml:space="preserve"> which I believe we are expecting next week.</w:t>
      </w:r>
      <w:r>
        <w:t xml:space="preserve"> </w:t>
      </w:r>
      <w:r w:rsidRPr="004574FA">
        <w:t>From what we have heard</w:t>
      </w:r>
      <w:r>
        <w:t>,</w:t>
      </w:r>
      <w:r w:rsidRPr="004574FA">
        <w:t xml:space="preserve"> we expect it to outline a greater UK interest in the Indo</w:t>
      </w:r>
      <w:r w:rsidRPr="004574FA">
        <w:noBreakHyphen/>
        <w:t>Pacific region.</w:t>
      </w:r>
      <w:r>
        <w:t xml:space="preserve"> </w:t>
      </w:r>
      <w:r w:rsidRPr="004574FA">
        <w:t xml:space="preserve">I am interested in your views on </w:t>
      </w:r>
      <w:r>
        <w:t xml:space="preserve">how </w:t>
      </w:r>
      <w:r w:rsidRPr="004574FA">
        <w:t>China will perceive tha</w:t>
      </w:r>
      <w:r>
        <w:t>t</w:t>
      </w:r>
      <w:r w:rsidRPr="004574FA">
        <w:t xml:space="preserve"> gre</w:t>
      </w:r>
      <w:r w:rsidRPr="004574FA">
        <w:t>ater UK engagement in its neighbourhood</w:t>
      </w:r>
      <w:r>
        <w:t>,</w:t>
      </w:r>
      <w:r w:rsidRPr="004574FA">
        <w:t xml:space="preserve"> such as the deployment of HMS Queen Elizabeth to the Asia</w:t>
      </w:r>
      <w:r>
        <w:t>-</w:t>
      </w:r>
      <w:r w:rsidRPr="004574FA">
        <w:t>Pacific.</w:t>
      </w:r>
      <w:r>
        <w:t xml:space="preserve"> </w:t>
      </w:r>
      <w:r w:rsidRPr="004574FA">
        <w:t>What reaction do you think we will get from China?</w:t>
      </w:r>
      <w:r>
        <w:t xml:space="preserve"> </w:t>
      </w:r>
    </w:p>
    <w:p w:rsidR="00AD5BB1" w:rsidP="00AD5BB1">
      <w:pPr>
        <w:pStyle w:val="Answer"/>
      </w:pPr>
      <w:r w:rsidRPr="00321391">
        <w:rPr>
          <w:b/>
          <w:i/>
        </w:rPr>
        <w:t>Professor Steve Tsang:</w:t>
      </w:r>
      <w:r>
        <w:t xml:space="preserve"> </w:t>
      </w:r>
      <w:r w:rsidRPr="004574FA">
        <w:t>I do not think the Chin</w:t>
      </w:r>
      <w:r>
        <w:t>e</w:t>
      </w:r>
      <w:r w:rsidRPr="004574FA">
        <w:t xml:space="preserve">se </w:t>
      </w:r>
      <w:r w:rsidRPr="004574FA">
        <w:t xml:space="preserve">government </w:t>
      </w:r>
      <w:r w:rsidRPr="004574FA">
        <w:t xml:space="preserve">particularly like the idea of </w:t>
      </w:r>
      <w:r w:rsidRPr="004574FA">
        <w:t>HMS Queen Elizabeth and its task group sailing up and down the South China Sea</w:t>
      </w:r>
      <w:r>
        <w:t>,</w:t>
      </w:r>
      <w:r w:rsidRPr="004574FA">
        <w:t xml:space="preserve"> which they see as a kind of de facto Chinese lake.</w:t>
      </w:r>
      <w:r>
        <w:t xml:space="preserve"> I think that </w:t>
      </w:r>
      <w:r>
        <w:t>they</w:t>
      </w:r>
      <w:r>
        <w:t xml:space="preserve"> will make </w:t>
      </w:r>
      <w:r w:rsidRPr="004574FA">
        <w:t>some kind of response</w:t>
      </w:r>
      <w:r>
        <w:t>.</w:t>
      </w:r>
      <w:r w:rsidRPr="004574FA">
        <w:t xml:space="preserve"> I do not think </w:t>
      </w:r>
      <w:r>
        <w:t xml:space="preserve">that </w:t>
      </w:r>
      <w:r w:rsidRPr="004574FA">
        <w:t xml:space="preserve">it </w:t>
      </w:r>
      <w:r>
        <w:t>will</w:t>
      </w:r>
      <w:r w:rsidRPr="004574FA">
        <w:t xml:space="preserve"> be particularly </w:t>
      </w:r>
      <w:r>
        <w:t xml:space="preserve">or </w:t>
      </w:r>
      <w:r w:rsidRPr="004574FA">
        <w:t>overtly aggressive</w:t>
      </w:r>
      <w:r>
        <w:t>, such as</w:t>
      </w:r>
      <w:r>
        <w:t xml:space="preserve"> </w:t>
      </w:r>
      <w:r w:rsidRPr="004574FA">
        <w:t>sending ships to block the British multinational task group</w:t>
      </w:r>
      <w:r>
        <w:t>s</w:t>
      </w:r>
      <w:r w:rsidRPr="004574FA">
        <w:t xml:space="preserve"> sailing up and down.</w:t>
      </w:r>
      <w:r>
        <w:t xml:space="preserve"> </w:t>
      </w:r>
      <w:r w:rsidRPr="004574FA">
        <w:t>It usually picks on individual ships rather than a powerful carrier</w:t>
      </w:r>
      <w:r w:rsidRPr="004574FA">
        <w:noBreakHyphen/>
        <w:t>based task group i</w:t>
      </w:r>
      <w:r>
        <w:t xml:space="preserve">n </w:t>
      </w:r>
      <w:r w:rsidRPr="004574FA">
        <w:t>that kind of situation</w:t>
      </w:r>
      <w:r>
        <w:t xml:space="preserve">. </w:t>
      </w:r>
    </w:p>
    <w:p w:rsidR="00AD5BB1" w:rsidP="00AD5BB1">
      <w:pPr>
        <w:pStyle w:val="Answer"/>
      </w:pPr>
      <w:r>
        <w:t>They</w:t>
      </w:r>
      <w:r w:rsidRPr="004574FA">
        <w:t xml:space="preserve"> will probably push back verbally </w:t>
      </w:r>
      <w:r>
        <w:t xml:space="preserve">about </w:t>
      </w:r>
      <w:r w:rsidRPr="004574FA">
        <w:t>what we are tryi</w:t>
      </w:r>
      <w:r w:rsidRPr="004574FA">
        <w:t>ng to do.</w:t>
      </w:r>
      <w:r>
        <w:t xml:space="preserve"> They will hint that there </w:t>
      </w:r>
      <w:r w:rsidRPr="004574FA">
        <w:t xml:space="preserve">is perhaps a failure to realise that we no longer have an </w:t>
      </w:r>
      <w:r>
        <w:t>e</w:t>
      </w:r>
      <w:r w:rsidRPr="004574FA">
        <w:t xml:space="preserve">mpire and </w:t>
      </w:r>
      <w:r>
        <w:t xml:space="preserve">that </w:t>
      </w:r>
      <w:r w:rsidRPr="004574FA">
        <w:t xml:space="preserve">we should really be thinking about what the world </w:t>
      </w:r>
      <w:r>
        <w:t xml:space="preserve">in a </w:t>
      </w:r>
      <w:r w:rsidRPr="004574FA">
        <w:t>post</w:t>
      </w:r>
      <w:r>
        <w:t>-</w:t>
      </w:r>
      <w:r w:rsidRPr="004574FA">
        <w:t>Brexit situation should be like.</w:t>
      </w:r>
      <w:r>
        <w:t xml:space="preserve"> </w:t>
      </w:r>
      <w:r w:rsidRPr="004574FA">
        <w:t>There may well be underl</w:t>
      </w:r>
      <w:r>
        <w:t xml:space="preserve">ining </w:t>
      </w:r>
      <w:r w:rsidRPr="004574FA">
        <w:t>that</w:t>
      </w:r>
      <w:r>
        <w:t>,</w:t>
      </w:r>
      <w:r w:rsidRPr="004574FA">
        <w:t xml:space="preserve"> in all these brav</w:t>
      </w:r>
      <w:r w:rsidRPr="004574FA">
        <w:t>ado display</w:t>
      </w:r>
      <w:r>
        <w:t>s</w:t>
      </w:r>
      <w:r w:rsidRPr="004574FA">
        <w:t xml:space="preserve"> of British naval power</w:t>
      </w:r>
      <w:r>
        <w:t>,</w:t>
      </w:r>
      <w:r w:rsidRPr="004574FA">
        <w:t xml:space="preserve"> we do not even have enough aircraft to fly off HMS Queen Elizabeth</w:t>
      </w:r>
      <w:r>
        <w:t>—</w:t>
      </w:r>
      <w:r w:rsidRPr="004574FA">
        <w:t xml:space="preserve">we will rely on the American </w:t>
      </w:r>
      <w:r>
        <w:t>M</w:t>
      </w:r>
      <w:r w:rsidRPr="004574FA">
        <w:t>arines to fly jets on our ship</w:t>
      </w:r>
      <w:r>
        <w:t>—</w:t>
      </w:r>
      <w:r w:rsidRPr="004574FA">
        <w:t>what kind of power is that if we are</w:t>
      </w:r>
      <w:r>
        <w:t>,</w:t>
      </w:r>
      <w:r w:rsidRPr="004574FA">
        <w:t xml:space="preserve"> at best</w:t>
      </w:r>
      <w:r>
        <w:t>,</w:t>
      </w:r>
      <w:r w:rsidRPr="004574FA">
        <w:t xml:space="preserve"> deputy sheriff to the United States</w:t>
      </w:r>
      <w:r>
        <w:t>?—</w:t>
      </w:r>
      <w:r w:rsidRPr="004574FA">
        <w:t xml:space="preserve">and we </w:t>
      </w:r>
      <w:r w:rsidRPr="004574FA">
        <w:t>should think about being better than that.</w:t>
      </w:r>
      <w:r>
        <w:t xml:space="preserve"> </w:t>
      </w:r>
    </w:p>
    <w:p w:rsidR="00AD5BB1" w:rsidP="00AD5BB1">
      <w:pPr>
        <w:pStyle w:val="Answer"/>
      </w:pPr>
      <w:r w:rsidRPr="00321391">
        <w:rPr>
          <w:b/>
          <w:i/>
        </w:rPr>
        <w:t>Dr Janka Oertel:</w:t>
      </w:r>
      <w:r>
        <w:t xml:space="preserve"> </w:t>
      </w:r>
      <w:r w:rsidRPr="004574FA">
        <w:t xml:space="preserve">I agree </w:t>
      </w:r>
      <w:r>
        <w:t xml:space="preserve">again </w:t>
      </w:r>
      <w:r w:rsidRPr="004574FA">
        <w:t xml:space="preserve">very much with Professor Tsang </w:t>
      </w:r>
      <w:r>
        <w:t>that</w:t>
      </w:r>
      <w:r w:rsidRPr="004574FA">
        <w:t xml:space="preserve"> any kind of additional military presence in the region by allied partners at the moment will be regarded as a provocation of some sort</w:t>
      </w:r>
      <w:r>
        <w:t>,</w:t>
      </w:r>
      <w:r w:rsidRPr="004574FA">
        <w:t xml:space="preserve"> and </w:t>
      </w:r>
      <w:r>
        <w:t xml:space="preserve">as a </w:t>
      </w:r>
      <w:r w:rsidRPr="004574FA">
        <w:t>challenge to Chinese interests. I also agree that it is unlikely that the mere presence of a few additional ships will greatly tilt the balance and provoke a reaction</w:t>
      </w:r>
      <w:r>
        <w:t>. T</w:t>
      </w:r>
      <w:r w:rsidRPr="004574FA">
        <w:t>hat is not in China</w:t>
      </w:r>
      <w:r>
        <w:t>’</w:t>
      </w:r>
      <w:r w:rsidRPr="004574FA">
        <w:t>s interests at the moment, at least in the short term.</w:t>
      </w:r>
      <w:r>
        <w:t xml:space="preserve"> </w:t>
      </w:r>
    </w:p>
    <w:p w:rsidR="00AD5BB1" w:rsidP="00AD5BB1">
      <w:pPr>
        <w:pStyle w:val="Answer"/>
      </w:pPr>
      <w:r>
        <w:t>W</w:t>
      </w:r>
      <w:r w:rsidRPr="004574FA">
        <w:t>hat is mor</w:t>
      </w:r>
      <w:r w:rsidRPr="004574FA">
        <w:t>e interesting is the strategic question behind that of where the UK will position itself in a plausible Taiwan contingency or other regional military escalations.</w:t>
      </w:r>
      <w:r>
        <w:t xml:space="preserve"> </w:t>
      </w:r>
      <w:r w:rsidRPr="004574FA">
        <w:t xml:space="preserve">The planning among other European countries for such a development and its impact on </w:t>
      </w:r>
      <w:r w:rsidRPr="004574FA">
        <w:t>global supply chains</w:t>
      </w:r>
      <w:r>
        <w:t>—</w:t>
      </w:r>
      <w:r w:rsidRPr="004574FA">
        <w:t>for example, the semiconductor industry</w:t>
      </w:r>
      <w:r>
        <w:t>—</w:t>
      </w:r>
      <w:r w:rsidRPr="004574FA">
        <w:t>is not far advanced enough at this stage.</w:t>
      </w:r>
      <w:r>
        <w:t xml:space="preserve"> </w:t>
      </w:r>
    </w:p>
    <w:p w:rsidR="00AD5BB1" w:rsidP="00AD5BB1">
      <w:pPr>
        <w:pStyle w:val="Answer"/>
      </w:pPr>
      <w:r w:rsidRPr="004574FA">
        <w:t>Thinking beyond sending ships</w:t>
      </w:r>
      <w:r>
        <w:t>,</w:t>
      </w:r>
      <w:r w:rsidRPr="004574FA">
        <w:t xml:space="preserve"> the broader strategic framework seems the more relevant question to ask.</w:t>
      </w:r>
      <w:r>
        <w:t xml:space="preserve"> </w:t>
      </w:r>
      <w:r w:rsidRPr="004574FA">
        <w:t xml:space="preserve">What we are witnessing at the moment is </w:t>
      </w:r>
      <w:r>
        <w:t xml:space="preserve">an </w:t>
      </w:r>
      <w:r w:rsidRPr="004574FA">
        <w:t>Indo</w:t>
      </w:r>
      <w:r w:rsidRPr="004574FA">
        <w:noBreakHyphen/>
      </w:r>
      <w:r w:rsidRPr="004574FA">
        <w:t>Pacific awakening a</w:t>
      </w:r>
      <w:r>
        <w:t>mong</w:t>
      </w:r>
      <w:r w:rsidRPr="004574FA">
        <w:t xml:space="preserve"> European partners</w:t>
      </w:r>
      <w:r>
        <w:t xml:space="preserve">. It is </w:t>
      </w:r>
      <w:r w:rsidRPr="004574FA">
        <w:t>manifest</w:t>
      </w:r>
      <w:r>
        <w:t>ing</w:t>
      </w:r>
      <w:r w:rsidRPr="004574FA">
        <w:t xml:space="preserve"> itse</w:t>
      </w:r>
      <w:r>
        <w:t>l</w:t>
      </w:r>
      <w:r w:rsidRPr="004574FA">
        <w:t>f in Indo</w:t>
      </w:r>
      <w:r w:rsidRPr="004574FA">
        <w:noBreakHyphen/>
        <w:t>Pacific strategies in Germany, France and the Netherlands</w:t>
      </w:r>
      <w:r>
        <w:t>. T</w:t>
      </w:r>
      <w:r w:rsidRPr="004574FA">
        <w:t>he current attempt to craft the strategy at a pan</w:t>
      </w:r>
      <w:r w:rsidRPr="004574FA">
        <w:noBreakHyphen/>
        <w:t>European level</w:t>
      </w:r>
      <w:r>
        <w:t xml:space="preserve"> is</w:t>
      </w:r>
      <w:r w:rsidRPr="004574FA">
        <w:t xml:space="preserve"> a good, helpful framework for future comprehensive e</w:t>
      </w:r>
      <w:r w:rsidRPr="004574FA">
        <w:t xml:space="preserve">ngagement in the region beyond the security dimension, as I think the challenges that are faced from economic </w:t>
      </w:r>
      <w:r>
        <w:t>coercion,</w:t>
      </w:r>
      <w:r w:rsidRPr="004574FA">
        <w:t xml:space="preserve"> climate change</w:t>
      </w:r>
      <w:r>
        <w:t xml:space="preserve"> and</w:t>
      </w:r>
      <w:r w:rsidRPr="004574FA">
        <w:t xml:space="preserve"> supply chain security are </w:t>
      </w:r>
      <w:r w:rsidRPr="004574FA">
        <w:t xml:space="preserve">increasingly intertwined with classic security considerations </w:t>
      </w:r>
      <w:r>
        <w:t>that</w:t>
      </w:r>
      <w:r w:rsidRPr="004574FA">
        <w:t xml:space="preserve"> cannot be shot at</w:t>
      </w:r>
      <w:r>
        <w:t xml:space="preserve"> or</w:t>
      </w:r>
      <w:r w:rsidRPr="004574FA">
        <w:t xml:space="preserve"> dea</w:t>
      </w:r>
      <w:r w:rsidRPr="004574FA">
        <w:t xml:space="preserve">lt with </w:t>
      </w:r>
      <w:r>
        <w:t xml:space="preserve">by </w:t>
      </w:r>
      <w:r w:rsidRPr="004574FA">
        <w:t>ships and rockets.</w:t>
      </w:r>
    </w:p>
    <w:p w:rsidR="00AD5BB1" w:rsidP="00AD5BB1">
      <w:pPr>
        <w:pStyle w:val="Answer"/>
      </w:pPr>
      <w:r w:rsidRPr="00321391">
        <w:rPr>
          <w:b/>
          <w:i/>
        </w:rPr>
        <w:t>Professor Kerry Brown:</w:t>
      </w:r>
      <w:r>
        <w:t xml:space="preserve"> </w:t>
      </w:r>
      <w:r w:rsidRPr="004574FA">
        <w:t xml:space="preserve">I guess the first </w:t>
      </w:r>
      <w:r>
        <w:t>point</w:t>
      </w:r>
      <w:r w:rsidRPr="004574FA">
        <w:t xml:space="preserve"> is that we have never </w:t>
      </w:r>
      <w:r>
        <w:t xml:space="preserve">before </w:t>
      </w:r>
      <w:r w:rsidRPr="004574FA">
        <w:t xml:space="preserve">dealt with a China </w:t>
      </w:r>
      <w:r>
        <w:t>that has</w:t>
      </w:r>
      <w:r w:rsidRPr="004574FA">
        <w:t xml:space="preserve"> significant nav</w:t>
      </w:r>
      <w:r>
        <w:t>a</w:t>
      </w:r>
      <w:r w:rsidRPr="004574FA">
        <w:t>l power. That is a huge new issue. China</w:t>
      </w:r>
      <w:r>
        <w:t>,</w:t>
      </w:r>
      <w:r w:rsidRPr="004574FA">
        <w:t xml:space="preserve"> historically, quite far back into modern history</w:t>
      </w:r>
      <w:r>
        <w:t>,</w:t>
      </w:r>
      <w:r w:rsidRPr="004574FA">
        <w:t xml:space="preserve"> did not have a</w:t>
      </w:r>
      <w:r w:rsidRPr="004574FA">
        <w:t xml:space="preserve"> naval capacity</w:t>
      </w:r>
      <w:r>
        <w:t>—</w:t>
      </w:r>
      <w:r w:rsidRPr="004574FA">
        <w:t>not until the 1980s.</w:t>
      </w:r>
      <w:r>
        <w:t xml:space="preserve"> Now, i</w:t>
      </w:r>
      <w:r w:rsidRPr="004574FA">
        <w:t>n vessel numbers</w:t>
      </w:r>
      <w:r>
        <w:t>,</w:t>
      </w:r>
      <w:r w:rsidRPr="004574FA">
        <w:t xml:space="preserve"> it has the biggest navy in the world.</w:t>
      </w:r>
      <w:r>
        <w:t xml:space="preserve"> </w:t>
      </w:r>
      <w:r w:rsidRPr="004574FA">
        <w:t>Of course</w:t>
      </w:r>
      <w:r>
        <w:t>,</w:t>
      </w:r>
      <w:r w:rsidRPr="004574FA">
        <w:t xml:space="preserve"> technologically</w:t>
      </w:r>
      <w:r>
        <w:t>,</w:t>
      </w:r>
      <w:r w:rsidRPr="004574FA">
        <w:t xml:space="preserve"> it is far behind the US, but it has caught up a huge amount.</w:t>
      </w:r>
      <w:r>
        <w:t xml:space="preserve"> </w:t>
      </w:r>
      <w:r w:rsidRPr="004574FA">
        <w:t>This totally recontextualises things.</w:t>
      </w:r>
      <w:r>
        <w:t xml:space="preserve"> </w:t>
      </w:r>
    </w:p>
    <w:p w:rsidR="00AD5BB1" w:rsidP="00AD5BB1">
      <w:pPr>
        <w:pStyle w:val="Answer"/>
      </w:pPr>
      <w:bookmarkStart w:id="3" w:name="_Hlk66347232"/>
      <w:r w:rsidRPr="004574FA">
        <w:t>Secondly,</w:t>
      </w:r>
      <w:r>
        <w:t xml:space="preserve"> </w:t>
      </w:r>
      <w:r w:rsidRPr="004574FA">
        <w:t xml:space="preserve">when I lived </w:t>
      </w:r>
      <w:r>
        <w:t xml:space="preserve">and worked </w:t>
      </w:r>
      <w:r w:rsidRPr="004574FA">
        <w:t>in</w:t>
      </w:r>
      <w:r>
        <w:t xml:space="preserve"> </w:t>
      </w:r>
      <w:r w:rsidRPr="004574FA">
        <w:t>Australia for three and a half years at the University of S</w:t>
      </w:r>
      <w:r>
        <w:t>y</w:t>
      </w:r>
      <w:r w:rsidRPr="004574FA">
        <w:t>dney i</w:t>
      </w:r>
      <w:r>
        <w:t>n</w:t>
      </w:r>
      <w:r w:rsidRPr="004574FA">
        <w:t xml:space="preserve"> the early 2010s</w:t>
      </w:r>
      <w:bookmarkEnd w:id="3"/>
      <w:r>
        <w:t>,</w:t>
      </w:r>
      <w:r w:rsidRPr="004574FA">
        <w:t xml:space="preserve"> I remember Peter </w:t>
      </w:r>
      <w:r>
        <w:t>V</w:t>
      </w:r>
      <w:r w:rsidRPr="004574FA">
        <w:t>arg</w:t>
      </w:r>
      <w:r>
        <w:t>hese</w:t>
      </w:r>
      <w:r w:rsidRPr="004574FA">
        <w:t>, the head of DFAT</w:t>
      </w:r>
      <w:r>
        <w:t>,</w:t>
      </w:r>
      <w:r>
        <w:rPr>
          <w:rStyle w:val="FootnoteReference"/>
        </w:rPr>
        <w:footnoteReference w:id="4"/>
      </w:r>
      <w:r w:rsidRPr="004574FA">
        <w:t xml:space="preserve"> talking about the Indo</w:t>
      </w:r>
      <w:r w:rsidRPr="004574FA">
        <w:noBreakHyphen/>
        <w:t xml:space="preserve">Pacific as a counterbalance. I guess </w:t>
      </w:r>
      <w:r>
        <w:t xml:space="preserve">that </w:t>
      </w:r>
      <w:r w:rsidRPr="004574FA">
        <w:t>if enough people believe in this</w:t>
      </w:r>
      <w:r w:rsidRPr="004574FA">
        <w:t xml:space="preserve"> it has a sort of reality, but it is not as compelling as </w:t>
      </w:r>
      <w:r>
        <w:t xml:space="preserve">something like </w:t>
      </w:r>
      <w:r w:rsidRPr="004574FA">
        <w:t xml:space="preserve">the </w:t>
      </w:r>
      <w:r>
        <w:t xml:space="preserve">Belt </w:t>
      </w:r>
      <w:r>
        <w:t xml:space="preserve">and </w:t>
      </w:r>
      <w:r>
        <w:t>R</w:t>
      </w:r>
      <w:r w:rsidRPr="004574FA">
        <w:t>oad</w:t>
      </w:r>
      <w:r w:rsidRPr="004574FA">
        <w:t>.</w:t>
      </w:r>
      <w:r>
        <w:t xml:space="preserve"> </w:t>
      </w:r>
      <w:r w:rsidRPr="004574FA">
        <w:t>It does not have the economic backbone</w:t>
      </w:r>
      <w:r>
        <w:t>. I</w:t>
      </w:r>
      <w:r w:rsidRPr="004574FA">
        <w:t>f you commit to this concept</w:t>
      </w:r>
      <w:r>
        <w:t xml:space="preserve">—I am sure that </w:t>
      </w:r>
      <w:r w:rsidRPr="004574FA">
        <w:t>John B</w:t>
      </w:r>
      <w:r>
        <w:t>ew</w:t>
      </w:r>
      <w:r w:rsidRPr="004574FA">
        <w:t>, a colleague of mine at King</w:t>
      </w:r>
      <w:r>
        <w:t>’</w:t>
      </w:r>
      <w:r w:rsidRPr="004574FA">
        <w:t xml:space="preserve">s who has been doing this </w:t>
      </w:r>
      <w:r w:rsidRPr="004574FA">
        <w:t>Integrated Rev</w:t>
      </w:r>
      <w:r w:rsidRPr="004574FA">
        <w:t>iew</w:t>
      </w:r>
      <w:r>
        <w:t>,</w:t>
      </w:r>
      <w:r w:rsidRPr="004574FA">
        <w:t xml:space="preserve"> </w:t>
      </w:r>
      <w:r>
        <w:t xml:space="preserve">has </w:t>
      </w:r>
      <w:r w:rsidRPr="004574FA">
        <w:t>thought about these things very deeply</w:t>
      </w:r>
      <w:r>
        <w:t>—</w:t>
      </w:r>
      <w:r w:rsidRPr="004574FA">
        <w:t>you have to have real commitment to the idea tha</w:t>
      </w:r>
      <w:r>
        <w:t>t</w:t>
      </w:r>
      <w:r w:rsidRPr="004574FA">
        <w:t xml:space="preserve"> the Indo</w:t>
      </w:r>
      <w:r w:rsidRPr="004574FA">
        <w:noBreakHyphen/>
      </w:r>
      <w:r>
        <w:t>P</w:t>
      </w:r>
      <w:r w:rsidRPr="004574FA">
        <w:t>acific is a real thing.</w:t>
      </w:r>
      <w:r>
        <w:t xml:space="preserve"> </w:t>
      </w:r>
      <w:r w:rsidRPr="004574FA">
        <w:t>The Ind</w:t>
      </w:r>
      <w:r>
        <w:t>ia</w:t>
      </w:r>
      <w:r w:rsidRPr="004574FA">
        <w:noBreakHyphen/>
        <w:t>China relationship is the most difficult globally, I think.</w:t>
      </w:r>
      <w:r>
        <w:t xml:space="preserve"> </w:t>
      </w:r>
      <w:r w:rsidRPr="004574FA">
        <w:t xml:space="preserve">People do not </w:t>
      </w:r>
      <w:r w:rsidRPr="004574FA">
        <w:t>look at it enough.</w:t>
      </w:r>
      <w:r>
        <w:t xml:space="preserve"> </w:t>
      </w:r>
      <w:r w:rsidRPr="004574FA">
        <w:t xml:space="preserve">Never </w:t>
      </w:r>
      <w:r w:rsidRPr="004574FA">
        <w:t xml:space="preserve">in modern history </w:t>
      </w:r>
      <w:r w:rsidRPr="004574FA">
        <w:t>have two powers invested so much in not knowing about each other.</w:t>
      </w:r>
      <w:r>
        <w:t xml:space="preserve"> </w:t>
      </w:r>
      <w:r w:rsidRPr="004574FA">
        <w:t>They do everything not to know about each other.</w:t>
      </w:r>
      <w:r>
        <w:t xml:space="preserve"> </w:t>
      </w:r>
      <w:r w:rsidRPr="004574FA">
        <w:t>It is quite incredible.</w:t>
      </w:r>
      <w:r>
        <w:t xml:space="preserve"> </w:t>
      </w:r>
      <w:r w:rsidRPr="004574FA">
        <w:t xml:space="preserve">They have deep cultural and political competition. </w:t>
      </w:r>
    </w:p>
    <w:p w:rsidR="00AD5BB1" w:rsidP="00AD5BB1">
      <w:pPr>
        <w:pStyle w:val="Answer"/>
      </w:pPr>
      <w:r w:rsidRPr="004574FA">
        <w:t>The final thing is div</w:t>
      </w:r>
      <w:r w:rsidRPr="004574FA">
        <w:t>ers</w:t>
      </w:r>
      <w:r>
        <w:t>ific</w:t>
      </w:r>
      <w:r w:rsidRPr="004574FA">
        <w:t>ation</w:t>
      </w:r>
      <w:r>
        <w:t>. T</w:t>
      </w:r>
      <w:r w:rsidRPr="004574FA">
        <w:t>he UK and others are in the business of diversifying</w:t>
      </w:r>
      <w:r>
        <w:t>,</w:t>
      </w:r>
      <w:r w:rsidRPr="004574FA">
        <w:t xml:space="preserve"> but I wonder whether it keeps bringing you back to the same doorway.</w:t>
      </w:r>
      <w:r>
        <w:t xml:space="preserve"> </w:t>
      </w:r>
      <w:r w:rsidRPr="004574FA">
        <w:t xml:space="preserve">You </w:t>
      </w:r>
      <w:r>
        <w:t xml:space="preserve">can </w:t>
      </w:r>
      <w:r w:rsidRPr="004574FA">
        <w:t>look for an alternative to the potency of the Chinese economy and the rise of consumption in China, which is t</w:t>
      </w:r>
      <w:r w:rsidRPr="004574FA">
        <w:t xml:space="preserve">he greatest economic asset on the planet, </w:t>
      </w:r>
      <w:r>
        <w:t xml:space="preserve">and </w:t>
      </w:r>
      <w:r w:rsidRPr="004574FA">
        <w:t>you cannot find it.</w:t>
      </w:r>
      <w:r>
        <w:t xml:space="preserve"> </w:t>
      </w:r>
      <w:r w:rsidRPr="004574FA">
        <w:t>It does not exist in India or elsewhere</w:t>
      </w:r>
      <w:r>
        <w:t>, not</w:t>
      </w:r>
      <w:r w:rsidRPr="004574FA">
        <w:t xml:space="preserve"> even in the Asian region</w:t>
      </w:r>
      <w:r>
        <w:t>,</w:t>
      </w:r>
      <w:r w:rsidRPr="004574FA">
        <w:t xml:space="preserve"> in that kind of volume. The problem is </w:t>
      </w:r>
      <w:r>
        <w:t xml:space="preserve">that, </w:t>
      </w:r>
      <w:r w:rsidRPr="004574FA">
        <w:t xml:space="preserve">as you make forays </w:t>
      </w:r>
      <w:r>
        <w:t>i</w:t>
      </w:r>
      <w:r w:rsidRPr="004574FA">
        <w:t>nto this fairly sparse geopolitical territory</w:t>
      </w:r>
      <w:r>
        <w:t>,</w:t>
      </w:r>
      <w:r w:rsidRPr="004574FA">
        <w:t xml:space="preserve"> for the</w:t>
      </w:r>
      <w:r w:rsidRPr="004574FA">
        <w:t xml:space="preserve"> UK at least</w:t>
      </w:r>
      <w:r>
        <w:t>—</w:t>
      </w:r>
      <w:r w:rsidRPr="004574FA">
        <w:t xml:space="preserve">it is not one </w:t>
      </w:r>
      <w:r>
        <w:t>that</w:t>
      </w:r>
      <w:r w:rsidRPr="004574FA">
        <w:t xml:space="preserve"> we have the capacity</w:t>
      </w:r>
      <w:r>
        <w:t xml:space="preserve"> to do much in,</w:t>
      </w:r>
      <w:r w:rsidRPr="004574FA">
        <w:t xml:space="preserve"> as other speakers have said</w:t>
      </w:r>
      <w:r>
        <w:t>—</w:t>
      </w:r>
      <w:r w:rsidRPr="004574FA">
        <w:t>you have costs elsewhere. Geopolitics is a branch of economics now.</w:t>
      </w:r>
      <w:r>
        <w:t xml:space="preserve"> </w:t>
      </w:r>
      <w:r w:rsidRPr="004574FA">
        <w:t>It is always about opportunit</w:t>
      </w:r>
      <w:r>
        <w:t>y</w:t>
      </w:r>
      <w:r w:rsidRPr="004574FA">
        <w:t xml:space="preserve"> costs</w:t>
      </w:r>
      <w:r>
        <w:t>,</w:t>
      </w:r>
      <w:r w:rsidRPr="004574FA">
        <w:t xml:space="preserve"> and China is the ultimate opportunity cost</w:t>
      </w:r>
      <w:r>
        <w:t>:</w:t>
      </w:r>
      <w:r w:rsidRPr="004574FA">
        <w:t xml:space="preserve"> that is th</w:t>
      </w:r>
      <w:r w:rsidRPr="004574FA">
        <w:t>e problem.</w:t>
      </w:r>
      <w:r>
        <w:t xml:space="preserve"> </w:t>
      </w:r>
    </w:p>
    <w:p w:rsidR="00AD5BB1" w:rsidP="00AD5BB1">
      <w:pPr>
        <w:pStyle w:val="Question"/>
      </w:pPr>
      <w:r w:rsidRPr="001B3759">
        <w:rPr>
          <w:b/>
        </w:rPr>
        <w:t>Baroness Fall:</w:t>
      </w:r>
      <w:r>
        <w:t xml:space="preserve"> </w:t>
      </w:r>
      <w:r w:rsidRPr="004574FA">
        <w:t>Good morning</w:t>
      </w:r>
      <w:r>
        <w:t>,</w:t>
      </w:r>
      <w:r w:rsidRPr="004574FA">
        <w:t xml:space="preserve"> everyone.</w:t>
      </w:r>
      <w:r>
        <w:t xml:space="preserve"> </w:t>
      </w:r>
      <w:r w:rsidRPr="004574FA">
        <w:t xml:space="preserve">I start by declaring that I am a </w:t>
      </w:r>
      <w:r w:rsidRPr="004574FA">
        <w:t xml:space="preserve">Senior Adviser </w:t>
      </w:r>
      <w:r w:rsidRPr="004574FA">
        <w:t xml:space="preserve">at </w:t>
      </w:r>
      <w:r>
        <w:t xml:space="preserve">the </w:t>
      </w:r>
      <w:r w:rsidRPr="004574FA">
        <w:t xml:space="preserve">Brunswick Group. </w:t>
      </w:r>
    </w:p>
    <w:p w:rsidR="00AD5BB1" w:rsidP="00AD5BB1">
      <w:pPr>
        <w:pStyle w:val="Question"/>
        <w:numPr>
          <w:ilvl w:val="0"/>
          <w:numId w:val="0"/>
        </w:numPr>
        <w:ind w:left="794"/>
      </w:pPr>
      <w:r w:rsidRPr="004574FA">
        <w:t xml:space="preserve">I want to </w:t>
      </w:r>
      <w:r>
        <w:t>return</w:t>
      </w:r>
      <w:r w:rsidRPr="004574FA">
        <w:t xml:space="preserve"> to </w:t>
      </w:r>
      <w:r>
        <w:t>the</w:t>
      </w:r>
      <w:r w:rsidRPr="004574FA">
        <w:t xml:space="preserve"> question of allies.</w:t>
      </w:r>
      <w:r>
        <w:t xml:space="preserve"> </w:t>
      </w:r>
      <w:r w:rsidRPr="004574FA">
        <w:t>We see Europe, America</w:t>
      </w:r>
      <w:r>
        <w:t xml:space="preserve"> and</w:t>
      </w:r>
      <w:r w:rsidRPr="004574FA">
        <w:t xml:space="preserve"> China in a slightly different position.</w:t>
      </w:r>
      <w:r>
        <w:t xml:space="preserve"> </w:t>
      </w:r>
      <w:r w:rsidRPr="004574FA">
        <w:t xml:space="preserve">We see some individual countries such as Australia going out on a limb and having a bit of a bumpy ride. </w:t>
      </w:r>
    </w:p>
    <w:p w:rsidR="00AD5BB1" w:rsidP="00AD5BB1">
      <w:pPr>
        <w:pStyle w:val="Question"/>
        <w:numPr>
          <w:ilvl w:val="0"/>
          <w:numId w:val="0"/>
        </w:numPr>
        <w:ind w:left="794"/>
      </w:pPr>
      <w:r>
        <w:t>W</w:t>
      </w:r>
      <w:r w:rsidRPr="004574FA">
        <w:t>ho are our key allies in our relationship with China</w:t>
      </w:r>
      <w:r>
        <w:t xml:space="preserve">? </w:t>
      </w:r>
      <w:r w:rsidRPr="004574FA">
        <w:t>What are the convening issues for us? Is it economic o</w:t>
      </w:r>
      <w:r w:rsidRPr="004574FA">
        <w:t>r value</w:t>
      </w:r>
      <w:r>
        <w:t>-</w:t>
      </w:r>
      <w:r w:rsidRPr="004574FA">
        <w:t>driven</w:t>
      </w:r>
      <w:r>
        <w:t xml:space="preserve">? </w:t>
      </w:r>
      <w:r w:rsidRPr="004574FA">
        <w:t xml:space="preserve">If </w:t>
      </w:r>
      <w:r>
        <w:t xml:space="preserve">it is </w:t>
      </w:r>
      <w:r w:rsidRPr="004574FA">
        <w:t>value</w:t>
      </w:r>
      <w:r>
        <w:t>-</w:t>
      </w:r>
      <w:r w:rsidRPr="004574FA">
        <w:t xml:space="preserve">driven, </w:t>
      </w:r>
      <w:r>
        <w:t>w</w:t>
      </w:r>
      <w:r w:rsidRPr="004574FA">
        <w:t>ill we see</w:t>
      </w:r>
      <w:r>
        <w:t xml:space="preserve"> Five Eyes</w:t>
      </w:r>
      <w:r w:rsidRPr="004574FA">
        <w:t xml:space="preserve"> </w:t>
      </w:r>
      <w:r>
        <w:t xml:space="preserve">more </w:t>
      </w:r>
      <w:r w:rsidRPr="004574FA">
        <w:t>as a convenor</w:t>
      </w:r>
      <w:r>
        <w:t>, or</w:t>
      </w:r>
      <w:r w:rsidRPr="004574FA">
        <w:t xml:space="preserve"> will we look to the G7</w:t>
      </w:r>
      <w:r>
        <w:t>—</w:t>
      </w:r>
      <w:r w:rsidRPr="004574FA">
        <w:t>and</w:t>
      </w:r>
      <w:r>
        <w:t>,</w:t>
      </w:r>
      <w:r w:rsidRPr="004574FA">
        <w:t xml:space="preserve"> of course</w:t>
      </w:r>
      <w:r>
        <w:t>,</w:t>
      </w:r>
      <w:r w:rsidRPr="004574FA">
        <w:t xml:space="preserve"> we have Eur</w:t>
      </w:r>
      <w:r>
        <w:t>o</w:t>
      </w:r>
      <w:r w:rsidRPr="004574FA">
        <w:t>pean colleagues on the G7</w:t>
      </w:r>
      <w:r>
        <w:t xml:space="preserve">? </w:t>
      </w:r>
      <w:r w:rsidRPr="004574FA">
        <w:t>COP</w:t>
      </w:r>
      <w:r>
        <w:rPr>
          <w:rStyle w:val="FootnoteReference"/>
        </w:rPr>
        <w:footnoteReference w:id="5"/>
      </w:r>
      <w:r w:rsidRPr="004574FA">
        <w:t xml:space="preserve"> is another issue, with climate change </w:t>
      </w:r>
      <w:r>
        <w:t xml:space="preserve">being </w:t>
      </w:r>
      <w:r w:rsidRPr="004574FA">
        <w:t>so important to the world</w:t>
      </w:r>
      <w:r>
        <w:t>,</w:t>
      </w:r>
      <w:r w:rsidRPr="004574FA">
        <w:t xml:space="preserve"> and </w:t>
      </w:r>
      <w:r>
        <w:t xml:space="preserve">our </w:t>
      </w:r>
      <w:r w:rsidRPr="004574FA">
        <w:t>relations</w:t>
      </w:r>
      <w:r w:rsidRPr="004574FA">
        <w:t>hip with China.</w:t>
      </w:r>
      <w:r>
        <w:t xml:space="preserve"> </w:t>
      </w:r>
      <w:r w:rsidRPr="004574FA">
        <w:t>I would like to bring all three of you back to those very important questions about alliances.</w:t>
      </w:r>
    </w:p>
    <w:p w:rsidR="00AD5BB1" w:rsidP="00AD5BB1">
      <w:pPr>
        <w:pStyle w:val="Answer"/>
      </w:pPr>
      <w:r w:rsidRPr="001B3759">
        <w:rPr>
          <w:b/>
          <w:i/>
        </w:rPr>
        <w:t>Dr Janka Oertel:</w:t>
      </w:r>
      <w:r>
        <w:t xml:space="preserve"> </w:t>
      </w:r>
      <w:r>
        <w:t>C</w:t>
      </w:r>
      <w:r w:rsidRPr="004574FA">
        <w:t xml:space="preserve">oalition building with regard to engagement with China is the key factor and </w:t>
      </w:r>
      <w:r>
        <w:t xml:space="preserve">the key </w:t>
      </w:r>
      <w:r w:rsidRPr="004574FA">
        <w:t>question for the next couple of years</w:t>
      </w:r>
      <w:r>
        <w:t>,</w:t>
      </w:r>
      <w:r w:rsidRPr="004574FA">
        <w:t xml:space="preserve"> pro</w:t>
      </w:r>
      <w:r w:rsidRPr="004574FA">
        <w:t>bably.</w:t>
      </w:r>
      <w:r>
        <w:t xml:space="preserve"> T</w:t>
      </w:r>
      <w:r w:rsidRPr="004574FA">
        <w:t>he United States</w:t>
      </w:r>
      <w:r>
        <w:t>,</w:t>
      </w:r>
      <w:r w:rsidRPr="004574FA">
        <w:t xml:space="preserve"> as Kerry Brown has mentioned already, under the new Administration</w:t>
      </w:r>
      <w:r>
        <w:t>,</w:t>
      </w:r>
      <w:r w:rsidRPr="004574FA">
        <w:t xml:space="preserve"> has clearly stated </w:t>
      </w:r>
      <w:r>
        <w:t xml:space="preserve">that </w:t>
      </w:r>
      <w:r w:rsidRPr="004574FA">
        <w:t>it is unable to tackle the non</w:t>
      </w:r>
      <w:r w:rsidRPr="004574FA">
        <w:noBreakHyphen/>
        <w:t>military cha</w:t>
      </w:r>
      <w:r>
        <w:t>l</w:t>
      </w:r>
      <w:r w:rsidRPr="004574FA">
        <w:t>lenges that China poses</w:t>
      </w:r>
      <w:r>
        <w:t xml:space="preserve"> to the US</w:t>
      </w:r>
      <w:r w:rsidRPr="004574FA">
        <w:t>, especially in the economic realm, by itself.</w:t>
      </w:r>
      <w:r>
        <w:t xml:space="preserve"> </w:t>
      </w:r>
      <w:r w:rsidRPr="004574FA">
        <w:t xml:space="preserve">That is quite </w:t>
      </w:r>
      <w:r w:rsidRPr="004574FA">
        <w:t>a revolution in US foreign policy thinking.</w:t>
      </w:r>
      <w:r>
        <w:t xml:space="preserve"> </w:t>
      </w:r>
      <w:r w:rsidRPr="004574FA">
        <w:t xml:space="preserve">If you think about it more broadly, </w:t>
      </w:r>
      <w:r>
        <w:t xml:space="preserve">we would not </w:t>
      </w:r>
      <w:r w:rsidRPr="004574FA">
        <w:t xml:space="preserve">normally </w:t>
      </w:r>
      <w:r>
        <w:t xml:space="preserve">expect </w:t>
      </w:r>
      <w:r w:rsidRPr="004574FA">
        <w:t xml:space="preserve">the US </w:t>
      </w:r>
      <w:r>
        <w:t xml:space="preserve">to </w:t>
      </w:r>
      <w:r w:rsidRPr="004574FA">
        <w:t xml:space="preserve">state </w:t>
      </w:r>
      <w:r>
        <w:t xml:space="preserve">that </w:t>
      </w:r>
      <w:r w:rsidRPr="004574FA">
        <w:t>so bluntly.</w:t>
      </w:r>
      <w:r>
        <w:t xml:space="preserve"> </w:t>
      </w:r>
    </w:p>
    <w:p w:rsidR="00AD5BB1" w:rsidP="00AD5BB1">
      <w:pPr>
        <w:pStyle w:val="Answer"/>
      </w:pPr>
      <w:r w:rsidRPr="004574FA">
        <w:t>The new Administration in the US ha</w:t>
      </w:r>
      <w:r>
        <w:t>s</w:t>
      </w:r>
      <w:r w:rsidRPr="004574FA">
        <w:t xml:space="preserve"> been very clear</w:t>
      </w:r>
      <w:r>
        <w:t>:</w:t>
      </w:r>
      <w:r w:rsidRPr="004574FA">
        <w:t xml:space="preserve"> it is not about an aggressive countering </w:t>
      </w:r>
      <w:r>
        <w:t xml:space="preserve">of </w:t>
      </w:r>
      <w:r w:rsidRPr="004574FA">
        <w:t>China strategy</w:t>
      </w:r>
      <w:r>
        <w:t>,</w:t>
      </w:r>
      <w:r w:rsidRPr="004574FA">
        <w:t xml:space="preserve"> but more about building the leverage needed among allies and partners to secure joint interests in fair and free trade</w:t>
      </w:r>
      <w:r>
        <w:t>,</w:t>
      </w:r>
      <w:r w:rsidRPr="004574FA">
        <w:t xml:space="preserve"> and in future competitiveness and other aspects.</w:t>
      </w:r>
      <w:r>
        <w:t xml:space="preserve"> </w:t>
      </w:r>
    </w:p>
    <w:p w:rsidR="00AD5BB1" w:rsidP="00AD5BB1">
      <w:pPr>
        <w:pStyle w:val="Answer"/>
      </w:pPr>
      <w:r w:rsidRPr="004574FA">
        <w:t xml:space="preserve">The fact </w:t>
      </w:r>
      <w:r>
        <w:t xml:space="preserve">that </w:t>
      </w:r>
      <w:r w:rsidRPr="004574FA">
        <w:t>this goes h</w:t>
      </w:r>
      <w:r w:rsidRPr="004574FA">
        <w:t>and in hand with intense dialogue with China to co</w:t>
      </w:r>
      <w:r w:rsidRPr="004574FA">
        <w:noBreakHyphen/>
        <w:t>ordinate on global issues and de</w:t>
      </w:r>
      <w:r w:rsidRPr="004574FA">
        <w:noBreakHyphen/>
        <w:t xml:space="preserve">conflict some of the rising tensions is underlined by the fact </w:t>
      </w:r>
      <w:r>
        <w:t xml:space="preserve">that, </w:t>
      </w:r>
      <w:r w:rsidRPr="004574FA">
        <w:t>today</w:t>
      </w:r>
      <w:r>
        <w:t>,</w:t>
      </w:r>
      <w:r w:rsidRPr="004574FA">
        <w:t xml:space="preserve"> the first tentative meeting between Yang Jiechi, </w:t>
      </w:r>
      <w:r>
        <w:t>Jake Sullivan</w:t>
      </w:r>
      <w:r w:rsidRPr="004574FA">
        <w:t xml:space="preserve"> and Antony Blinken has been annou</w:t>
      </w:r>
      <w:r w:rsidRPr="004574FA">
        <w:t xml:space="preserve">nced </w:t>
      </w:r>
      <w:r>
        <w:t>as</w:t>
      </w:r>
      <w:r w:rsidRPr="004574FA">
        <w:t xml:space="preserve"> possibly </w:t>
      </w:r>
      <w:r>
        <w:t xml:space="preserve">taking </w:t>
      </w:r>
      <w:r w:rsidRPr="004574FA">
        <w:t>place in Anchorage.</w:t>
      </w:r>
      <w:r>
        <w:t xml:space="preserve"> </w:t>
      </w:r>
      <w:r w:rsidRPr="004574FA">
        <w:t>We are seeing first steps in that regard as well.</w:t>
      </w:r>
      <w:r>
        <w:t xml:space="preserve"> </w:t>
      </w:r>
    </w:p>
    <w:p w:rsidR="00AD5BB1" w:rsidP="00AD5BB1">
      <w:pPr>
        <w:pStyle w:val="Answer"/>
      </w:pPr>
      <w:r>
        <w:t>T</w:t>
      </w:r>
      <w:r w:rsidRPr="004574FA">
        <w:t>he interests of both the US and the EU on the broader strategic questions are very much aligned with those of the UK, and even partners in the Indo</w:t>
      </w:r>
      <w:r w:rsidRPr="004574FA">
        <w:noBreakHyphen/>
        <w:t>Pacific</w:t>
      </w:r>
      <w:r>
        <w:t>. The</w:t>
      </w:r>
      <w:r>
        <w:t xml:space="preserve">y </w:t>
      </w:r>
      <w:r w:rsidRPr="004574FA">
        <w:t>rang</w:t>
      </w:r>
      <w:r>
        <w:t>e</w:t>
      </w:r>
      <w:r w:rsidRPr="004574FA">
        <w:t xml:space="preserve"> from </w:t>
      </w:r>
      <w:r>
        <w:t xml:space="preserve">a </w:t>
      </w:r>
      <w:r w:rsidRPr="004574FA">
        <w:t>strengthening of the rules</w:t>
      </w:r>
      <w:r w:rsidRPr="004574FA">
        <w:noBreakHyphen/>
        <w:t>based international order</w:t>
      </w:r>
      <w:r>
        <w:t xml:space="preserve"> to</w:t>
      </w:r>
      <w:r w:rsidRPr="004574FA">
        <w:t xml:space="preserve"> securing supply chains</w:t>
      </w:r>
      <w:r>
        <w:t xml:space="preserve"> and </w:t>
      </w:r>
      <w:r w:rsidRPr="004574FA">
        <w:t xml:space="preserve">safeguarding </w:t>
      </w:r>
      <w:r>
        <w:t xml:space="preserve">human rights and </w:t>
      </w:r>
      <w:r w:rsidRPr="004574FA">
        <w:t>fundamental freedoms.</w:t>
      </w:r>
      <w:r>
        <w:t xml:space="preserve"> </w:t>
      </w:r>
    </w:p>
    <w:p w:rsidR="00AD5BB1" w:rsidP="00AD5BB1">
      <w:pPr>
        <w:pStyle w:val="Answer"/>
      </w:pPr>
      <w:r w:rsidRPr="004574FA">
        <w:t>On the more</w:t>
      </w:r>
      <w:r>
        <w:t xml:space="preserve"> </w:t>
      </w:r>
      <w:r w:rsidRPr="004574FA">
        <w:t>granular level there are obviously key differences. For instance, in Berlin, where I am based</w:t>
      </w:r>
      <w:r w:rsidRPr="004574FA">
        <w:t>, the question of market access and improved conditions for German industry operating in China is very high on the agenda</w:t>
      </w:r>
      <w:r>
        <w:t>. I</w:t>
      </w:r>
      <w:r w:rsidRPr="004574FA">
        <w:t xml:space="preserve">n comparison </w:t>
      </w:r>
      <w:r>
        <w:t>with</w:t>
      </w:r>
      <w:r w:rsidRPr="004574FA">
        <w:t xml:space="preserve"> all other EU member states, German trade with China is </w:t>
      </w:r>
      <w:r>
        <w:t>hi</w:t>
      </w:r>
      <w:r w:rsidRPr="004574FA">
        <w:t>gher</w:t>
      </w:r>
      <w:r>
        <w:t>,</w:t>
      </w:r>
      <w:r w:rsidRPr="004574FA">
        <w:t xml:space="preserve"> and much more</w:t>
      </w:r>
      <w:r>
        <w:t xml:space="preserve"> </w:t>
      </w:r>
      <w:r w:rsidRPr="004574FA">
        <w:t xml:space="preserve">relevant for the overall GDP. </w:t>
      </w:r>
      <w:r>
        <w:t>A</w:t>
      </w:r>
      <w:r w:rsidRPr="004574FA">
        <w:t xml:space="preserve"> diffe</w:t>
      </w:r>
      <w:r w:rsidRPr="004574FA">
        <w:t>rent kind of dependence relationship is already visible.</w:t>
      </w:r>
      <w:r>
        <w:t xml:space="preserve"> </w:t>
      </w:r>
    </w:p>
    <w:p w:rsidR="00AD5BB1" w:rsidP="00AD5BB1">
      <w:pPr>
        <w:pStyle w:val="Answer"/>
      </w:pPr>
      <w:r w:rsidRPr="004574FA">
        <w:t>What is already very clear</w:t>
      </w:r>
      <w:r>
        <w:t>,</w:t>
      </w:r>
      <w:r w:rsidRPr="004574FA">
        <w:t xml:space="preserve"> and </w:t>
      </w:r>
      <w:r>
        <w:t xml:space="preserve">what </w:t>
      </w:r>
      <w:r w:rsidRPr="004574FA">
        <w:t xml:space="preserve">we have to be mindful </w:t>
      </w:r>
      <w:r>
        <w:t xml:space="preserve">of </w:t>
      </w:r>
      <w:r w:rsidRPr="004574FA">
        <w:t>when thinking about the allied concept</w:t>
      </w:r>
      <w:r>
        <w:t>,</w:t>
      </w:r>
      <w:r w:rsidRPr="004574FA">
        <w:t xml:space="preserve"> is </w:t>
      </w:r>
      <w:r>
        <w:t xml:space="preserve">that </w:t>
      </w:r>
      <w:r w:rsidRPr="004574FA">
        <w:t>for most EU policymakers China is not regarded as a security threat at this stage.</w:t>
      </w:r>
      <w:r>
        <w:t xml:space="preserve"> </w:t>
      </w:r>
      <w:r w:rsidRPr="004574FA">
        <w:t>There</w:t>
      </w:r>
      <w:r w:rsidRPr="004574FA">
        <w:t xml:space="preserve"> is a nascent debate about China</w:t>
      </w:r>
      <w:r>
        <w:t>-</w:t>
      </w:r>
      <w:r w:rsidRPr="004574FA">
        <w:t>Russia co</w:t>
      </w:r>
      <w:r w:rsidRPr="004574FA">
        <w:noBreakHyphen/>
        <w:t>operation</w:t>
      </w:r>
      <w:r>
        <w:t xml:space="preserve"> and</w:t>
      </w:r>
      <w:r w:rsidRPr="004574FA">
        <w:t xml:space="preserve"> a growing conversation about the cybersecurity threat emanating from China, but this has not translated into the same kind of security assessment </w:t>
      </w:r>
      <w:r>
        <w:t>as</w:t>
      </w:r>
      <w:r w:rsidRPr="004574FA">
        <w:t xml:space="preserve"> the United States is having at the moment.</w:t>
      </w:r>
      <w:r>
        <w:t xml:space="preserve"> </w:t>
      </w:r>
      <w:r w:rsidRPr="004574FA">
        <w:t xml:space="preserve">As the economic security dimension is stressed, and business leaders in </w:t>
      </w:r>
      <w:r>
        <w:t>E</w:t>
      </w:r>
      <w:r w:rsidRPr="004574FA">
        <w:t xml:space="preserve">urope call for a tougher EU stance </w:t>
      </w:r>
      <w:r>
        <w:t xml:space="preserve">vis-à-vis </w:t>
      </w:r>
      <w:r w:rsidRPr="004574FA">
        <w:t>China to protect Europe</w:t>
      </w:r>
      <w:r>
        <w:t>’</w:t>
      </w:r>
      <w:r w:rsidRPr="004574FA">
        <w:t>s industrial interests, it is interesting to see where the UK locates itself within these conversations.</w:t>
      </w:r>
      <w:r>
        <w:t xml:space="preserve"> </w:t>
      </w:r>
      <w:r w:rsidRPr="004574FA">
        <w:t>On the br</w:t>
      </w:r>
      <w:r w:rsidRPr="004574FA">
        <w:t>oader level</w:t>
      </w:r>
      <w:r>
        <w:t>,</w:t>
      </w:r>
      <w:r w:rsidRPr="004574FA">
        <w:t xml:space="preserve"> the alliance questions are pretty clear.</w:t>
      </w:r>
      <w:r>
        <w:t xml:space="preserve"> </w:t>
      </w:r>
      <w:r w:rsidRPr="004574FA">
        <w:t>On the more granular level</w:t>
      </w:r>
      <w:r>
        <w:t>,</w:t>
      </w:r>
      <w:r w:rsidRPr="004574FA">
        <w:t xml:space="preserve"> it becomes slightly more difficult</w:t>
      </w:r>
      <w:r>
        <w:t>, and</w:t>
      </w:r>
      <w:r w:rsidRPr="004574FA">
        <w:t xml:space="preserve"> I think </w:t>
      </w:r>
      <w:r>
        <w:t xml:space="preserve">that </w:t>
      </w:r>
      <w:r w:rsidRPr="004574FA">
        <w:t>the UK has to figure out where it fits in and where it slots in</w:t>
      </w:r>
      <w:r>
        <w:t>,</w:t>
      </w:r>
      <w:r w:rsidRPr="004574FA">
        <w:t xml:space="preserve"> and who are the best partners to promote UK interests.</w:t>
      </w:r>
      <w:r>
        <w:t xml:space="preserve"> </w:t>
      </w:r>
    </w:p>
    <w:p w:rsidR="00AD5BB1" w:rsidP="00AD5BB1">
      <w:pPr>
        <w:pStyle w:val="Answer"/>
      </w:pPr>
      <w:r w:rsidRPr="001B3759">
        <w:rPr>
          <w:b/>
          <w:i/>
        </w:rPr>
        <w:t>Professor Kerry Brown:</w:t>
      </w:r>
      <w:r>
        <w:t xml:space="preserve"> </w:t>
      </w:r>
      <w:r w:rsidRPr="004574FA">
        <w:t>China is anti</w:t>
      </w:r>
      <w:r w:rsidRPr="004574FA">
        <w:noBreakHyphen/>
        <w:t>alliance.</w:t>
      </w:r>
      <w:r>
        <w:t xml:space="preserve"> </w:t>
      </w:r>
      <w:r w:rsidRPr="004574FA">
        <w:t xml:space="preserve">It has one formal alliance with North Korea from 1961, and that is the only one, </w:t>
      </w:r>
      <w:r>
        <w:t xml:space="preserve">and it </w:t>
      </w:r>
      <w:r w:rsidRPr="004574FA">
        <w:t xml:space="preserve">is up for review </w:t>
      </w:r>
      <w:r w:rsidRPr="004574FA">
        <w:t xml:space="preserve">next year. It is the exception </w:t>
      </w:r>
      <w:r>
        <w:t>that</w:t>
      </w:r>
      <w:r w:rsidRPr="004574FA">
        <w:t xml:space="preserve"> proves the rule.</w:t>
      </w:r>
      <w:r>
        <w:t xml:space="preserve"> </w:t>
      </w:r>
      <w:r w:rsidRPr="004574FA">
        <w:t xml:space="preserve">That is where it is a different kind of power </w:t>
      </w:r>
      <w:r>
        <w:t>from</w:t>
      </w:r>
      <w:r w:rsidRPr="004574FA">
        <w:t xml:space="preserve"> </w:t>
      </w:r>
      <w:r w:rsidRPr="004574FA">
        <w:t>the United States.</w:t>
      </w:r>
      <w:r>
        <w:t xml:space="preserve"> </w:t>
      </w:r>
      <w:r w:rsidRPr="004574FA">
        <w:t>It does not have treaty alliances.</w:t>
      </w:r>
      <w:r>
        <w:t xml:space="preserve"> </w:t>
      </w:r>
      <w:r w:rsidRPr="004574FA">
        <w:t xml:space="preserve">One of the issues is that mindset of regarding alliances based on treaties as a burden </w:t>
      </w:r>
      <w:r>
        <w:t>on</w:t>
      </w:r>
      <w:r w:rsidRPr="004574FA">
        <w:t xml:space="preserve"> its strategic freedom.</w:t>
      </w:r>
      <w:r>
        <w:t xml:space="preserve"> </w:t>
      </w:r>
      <w:r w:rsidRPr="004574FA">
        <w:t>It looks at</w:t>
      </w:r>
      <w:r>
        <w:t xml:space="preserve"> </w:t>
      </w:r>
      <w:r w:rsidRPr="004574FA">
        <w:t>the great wall of American alliances in the Pacific region.</w:t>
      </w:r>
      <w:r>
        <w:t xml:space="preserve"> </w:t>
      </w:r>
      <w:r w:rsidRPr="004574FA">
        <w:t>Somehow the UK is</w:t>
      </w:r>
      <w:r w:rsidRPr="004574FA">
        <w:t xml:space="preserve"> mixed up in that </w:t>
      </w:r>
      <w:r>
        <w:t xml:space="preserve">a </w:t>
      </w:r>
      <w:r w:rsidRPr="004574FA">
        <w:t>bit because</w:t>
      </w:r>
      <w:r>
        <w:t xml:space="preserve"> </w:t>
      </w:r>
      <w:r w:rsidRPr="004574FA">
        <w:t>of its close relationship with the United States.</w:t>
      </w:r>
      <w:r>
        <w:t xml:space="preserve"> </w:t>
      </w:r>
    </w:p>
    <w:p w:rsidR="00AD5BB1" w:rsidP="00AD5BB1">
      <w:pPr>
        <w:pStyle w:val="Answer"/>
      </w:pPr>
      <w:r w:rsidRPr="004574FA">
        <w:t>I guess the issue of alliances is</w:t>
      </w:r>
      <w:r>
        <w:t>:</w:t>
      </w:r>
      <w:r w:rsidRPr="004574FA">
        <w:t xml:space="preserve"> what is your strategic outcome, what is the end game</w:t>
      </w:r>
      <w:r>
        <w:t xml:space="preserve">? </w:t>
      </w:r>
      <w:r w:rsidRPr="004574FA">
        <w:t>This is one of the great problems with all policies towards China in the last 40 yea</w:t>
      </w:r>
      <w:r w:rsidRPr="004574FA">
        <w:t>rs</w:t>
      </w:r>
      <w:r>
        <w:t xml:space="preserve">: </w:t>
      </w:r>
      <w:r w:rsidRPr="004574FA">
        <w:t>what was the end game</w:t>
      </w:r>
      <w:r>
        <w:t>?</w:t>
      </w:r>
      <w:r w:rsidRPr="004574FA">
        <w:t xml:space="preserve"> </w:t>
      </w:r>
    </w:p>
    <w:p w:rsidR="00AD5BB1" w:rsidP="00AD5BB1">
      <w:pPr>
        <w:pStyle w:val="Answer"/>
      </w:pPr>
      <w:r w:rsidRPr="004574FA">
        <w:t xml:space="preserve">I think there were </w:t>
      </w:r>
      <w:r>
        <w:t xml:space="preserve">three </w:t>
      </w:r>
      <w:r w:rsidRPr="004574FA">
        <w:t>different sorts</w:t>
      </w:r>
      <w:r>
        <w:t xml:space="preserve"> of policy</w:t>
      </w:r>
      <w:r w:rsidRPr="004574FA">
        <w:t>.</w:t>
      </w:r>
      <w:r>
        <w:t xml:space="preserve"> </w:t>
      </w:r>
      <w:r w:rsidRPr="004574FA">
        <w:t xml:space="preserve">One was </w:t>
      </w:r>
      <w:r>
        <w:t xml:space="preserve">to </w:t>
      </w:r>
      <w:r w:rsidRPr="004574FA">
        <w:t>conquer</w:t>
      </w:r>
      <w:r>
        <w:t>—</w:t>
      </w:r>
      <w:r w:rsidRPr="004574FA">
        <w:t>to have China engage and then change its political model and become magically like us.</w:t>
      </w:r>
      <w:r>
        <w:t xml:space="preserve"> </w:t>
      </w:r>
      <w:r w:rsidRPr="004574FA">
        <w:t xml:space="preserve">That </w:t>
      </w:r>
      <w:r>
        <w:t>will</w:t>
      </w:r>
      <w:r w:rsidRPr="004574FA">
        <w:t xml:space="preserve"> definitely not happen any time soon, perhaps never.</w:t>
      </w:r>
      <w:r>
        <w:t xml:space="preserve"> </w:t>
      </w:r>
    </w:p>
    <w:p w:rsidR="00AD5BB1" w:rsidP="00AD5BB1">
      <w:pPr>
        <w:pStyle w:val="Answer"/>
      </w:pPr>
      <w:r w:rsidRPr="004574FA">
        <w:t>The sec</w:t>
      </w:r>
      <w:r w:rsidRPr="004574FA">
        <w:t>ond was containment. We have seen that attempt</w:t>
      </w:r>
      <w:r>
        <w:t>ed, but</w:t>
      </w:r>
      <w:r w:rsidRPr="004574FA">
        <w:t xml:space="preserve"> China has created virtual and trading spaces </w:t>
      </w:r>
      <w:r>
        <w:t xml:space="preserve">that </w:t>
      </w:r>
      <w:r w:rsidRPr="004574FA">
        <w:t>cannot be contained.</w:t>
      </w:r>
      <w:r>
        <w:t xml:space="preserve"> For example, i</w:t>
      </w:r>
      <w:r w:rsidRPr="004574FA">
        <w:t>t cannot be contained in the space of climate change.</w:t>
      </w:r>
      <w:r>
        <w:t xml:space="preserve"> </w:t>
      </w:r>
      <w:r w:rsidRPr="004574FA">
        <w:t>We have to work with China in that area for common good</w:t>
      </w:r>
      <w:r>
        <w:t>,</w:t>
      </w:r>
      <w:r w:rsidRPr="004574FA">
        <w:t xml:space="preserve"> </w:t>
      </w:r>
      <w:r>
        <w:t>in</w:t>
      </w:r>
      <w:r w:rsidRPr="004574FA">
        <w:t xml:space="preserve"> pan</w:t>
      </w:r>
      <w:r w:rsidRPr="004574FA">
        <w:t>demics, ironically</w:t>
      </w:r>
      <w:r>
        <w:t>,</w:t>
      </w:r>
      <w:r w:rsidRPr="004574FA">
        <w:t xml:space="preserve"> and other areas.</w:t>
      </w:r>
      <w:r>
        <w:t xml:space="preserve"> </w:t>
      </w:r>
      <w:r w:rsidRPr="004574FA">
        <w:t xml:space="preserve">The third is </w:t>
      </w:r>
      <w:r>
        <w:t xml:space="preserve">to </w:t>
      </w:r>
      <w:r w:rsidRPr="004574FA">
        <w:t>compete.</w:t>
      </w:r>
      <w:r>
        <w:t xml:space="preserve"> </w:t>
      </w:r>
    </w:p>
    <w:p w:rsidR="00AD5BB1" w:rsidP="00AD5BB1">
      <w:pPr>
        <w:pStyle w:val="Answer"/>
      </w:pPr>
      <w:r w:rsidRPr="004574FA">
        <w:t>Those are the three Cs</w:t>
      </w:r>
      <w:r>
        <w:t xml:space="preserve">: </w:t>
      </w:r>
      <w:r w:rsidRPr="004574FA">
        <w:t xml:space="preserve">conquer, contain </w:t>
      </w:r>
      <w:r>
        <w:t xml:space="preserve">and </w:t>
      </w:r>
      <w:r w:rsidRPr="004574FA">
        <w:t>compete.</w:t>
      </w:r>
      <w:r>
        <w:t xml:space="preserve"> </w:t>
      </w:r>
    </w:p>
    <w:p w:rsidR="00AD5BB1" w:rsidP="00AD5BB1">
      <w:pPr>
        <w:pStyle w:val="Answer"/>
      </w:pPr>
      <w:r w:rsidRPr="004574FA">
        <w:t>Compete is a realist approach</w:t>
      </w:r>
      <w:r>
        <w:t>.</w:t>
      </w:r>
      <w:r w:rsidRPr="004574FA">
        <w:t xml:space="preserve"> </w:t>
      </w:r>
      <w:r>
        <w:t>W</w:t>
      </w:r>
      <w:r w:rsidRPr="004574FA">
        <w:t>ith allies</w:t>
      </w:r>
      <w:r>
        <w:t>,</w:t>
      </w:r>
      <w:r w:rsidRPr="004574FA">
        <w:t xml:space="preserve"> </w:t>
      </w:r>
      <w:r>
        <w:t xml:space="preserve">we </w:t>
      </w:r>
      <w:r w:rsidRPr="004574FA">
        <w:t>preserve the processes</w:t>
      </w:r>
      <w:r>
        <w:t>—</w:t>
      </w:r>
      <w:r w:rsidRPr="004574FA">
        <w:t xml:space="preserve">access to markets and </w:t>
      </w:r>
      <w:r>
        <w:t xml:space="preserve">such </w:t>
      </w:r>
      <w:r w:rsidRPr="004574FA">
        <w:t>thing</w:t>
      </w:r>
      <w:r>
        <w:t>s—and w</w:t>
      </w:r>
      <w:r w:rsidRPr="004574FA">
        <w:t xml:space="preserve">e leverage </w:t>
      </w:r>
      <w:r>
        <w:t xml:space="preserve">off </w:t>
      </w:r>
      <w:r w:rsidRPr="004574FA">
        <w:t xml:space="preserve">things </w:t>
      </w:r>
      <w:r>
        <w:t xml:space="preserve">such as </w:t>
      </w:r>
      <w:r w:rsidRPr="004574FA">
        <w:t>the EU</w:t>
      </w:r>
      <w:r w:rsidRPr="004574FA">
        <w:noBreakHyphen/>
        <w:t>China investment protocol, if that is possible.</w:t>
      </w:r>
      <w:r>
        <w:t xml:space="preserve"> </w:t>
      </w:r>
      <w:r w:rsidRPr="004574FA">
        <w:t>There is a rich network of engagement with China.</w:t>
      </w:r>
      <w:r>
        <w:t xml:space="preserve"> </w:t>
      </w:r>
      <w:r w:rsidRPr="004574FA">
        <w:t xml:space="preserve">I think </w:t>
      </w:r>
      <w:r>
        <w:t xml:space="preserve">that </w:t>
      </w:r>
      <w:r w:rsidRPr="004574FA">
        <w:t>China made some major concessions in the EU</w:t>
      </w:r>
      <w:r w:rsidRPr="004574FA">
        <w:noBreakHyphen/>
        <w:t>China protocol</w:t>
      </w:r>
      <w:r>
        <w:t>,</w:t>
      </w:r>
      <w:r w:rsidRPr="004574FA">
        <w:t xml:space="preserve"> if it is passed.</w:t>
      </w:r>
      <w:r>
        <w:t xml:space="preserve"> T</w:t>
      </w:r>
      <w:r w:rsidRPr="004574FA">
        <w:t xml:space="preserve">hese offer spaces. It </w:t>
      </w:r>
      <w:r>
        <w:t>will</w:t>
      </w:r>
      <w:r w:rsidRPr="004574FA">
        <w:t xml:space="preserve"> be very obnoxious for our</w:t>
      </w:r>
      <w:r w:rsidRPr="004574FA">
        <w:t xml:space="preserve"> values, I suppose.</w:t>
      </w:r>
      <w:r>
        <w:t xml:space="preserve"> </w:t>
      </w:r>
      <w:r w:rsidRPr="004574FA">
        <w:t>We have to have a very deep think about that</w:t>
      </w:r>
      <w:r>
        <w:t>, but i</w:t>
      </w:r>
      <w:r w:rsidRPr="004574FA">
        <w:t xml:space="preserve">t is not </w:t>
      </w:r>
      <w:r>
        <w:t>as though</w:t>
      </w:r>
      <w:r w:rsidRPr="004574FA">
        <w:t xml:space="preserve"> Britain has not been able to do this</w:t>
      </w:r>
      <w:r w:rsidRPr="009108BF">
        <w:t xml:space="preserve"> </w:t>
      </w:r>
      <w:r w:rsidRPr="004574FA">
        <w:t>in the past</w:t>
      </w:r>
      <w:r w:rsidRPr="004574FA">
        <w:t>.</w:t>
      </w:r>
      <w:r>
        <w:t xml:space="preserve"> </w:t>
      </w:r>
      <w:r w:rsidRPr="004574FA">
        <w:t>It has worked with partners in all sorts of different ways</w:t>
      </w:r>
      <w:r>
        <w:t>,</w:t>
      </w:r>
      <w:r w:rsidRPr="004574FA">
        <w:t xml:space="preserve"> pragmatically.</w:t>
      </w:r>
      <w:r>
        <w:t xml:space="preserve"> </w:t>
      </w:r>
    </w:p>
    <w:p w:rsidR="00AD5BB1" w:rsidP="00AD5BB1">
      <w:pPr>
        <w:pStyle w:val="Answer"/>
      </w:pPr>
      <w:r w:rsidRPr="004574FA">
        <w:t xml:space="preserve">If we know what our end game is, and we </w:t>
      </w:r>
      <w:r w:rsidRPr="004574FA">
        <w:t xml:space="preserve">agree </w:t>
      </w:r>
      <w:r>
        <w:t xml:space="preserve">that </w:t>
      </w:r>
      <w:r w:rsidRPr="004574FA">
        <w:t>it is competition, the alliances fall into place. There are a lot of them.</w:t>
      </w:r>
      <w:r>
        <w:t xml:space="preserve"> </w:t>
      </w:r>
      <w:r w:rsidRPr="004574FA">
        <w:t xml:space="preserve">The only thing I </w:t>
      </w:r>
      <w:r>
        <w:t xml:space="preserve">would </w:t>
      </w:r>
      <w:r w:rsidRPr="004574FA">
        <w:t xml:space="preserve">say about the Australian model, having looked at it quite a lot, is </w:t>
      </w:r>
      <w:r>
        <w:t xml:space="preserve">that </w:t>
      </w:r>
      <w:r w:rsidRPr="004574FA">
        <w:t>I would not go along that route.</w:t>
      </w:r>
      <w:r>
        <w:t xml:space="preserve"> I really would not.</w:t>
      </w:r>
      <w:r>
        <w:t xml:space="preserve"> I do not think the UK</w:t>
      </w:r>
      <w:r>
        <w:t xml:space="preserve"> can because</w:t>
      </w:r>
      <w:r>
        <w:t xml:space="preserve"> </w:t>
      </w:r>
      <w:r w:rsidRPr="004574FA">
        <w:t>China has been the biggest trading partner of Australia for about 10 years now</w:t>
      </w:r>
      <w:r>
        <w:t>,</w:t>
      </w:r>
      <w:r w:rsidRPr="004574FA">
        <w:t xml:space="preserve"> and a big investor</w:t>
      </w:r>
      <w:r>
        <w:t>. T</w:t>
      </w:r>
      <w:r w:rsidRPr="004574FA">
        <w:t>he radical change in Australian views towards China has been quite dismaying.</w:t>
      </w:r>
      <w:r>
        <w:t xml:space="preserve"> Some of the </w:t>
      </w:r>
      <w:r w:rsidRPr="004574FA">
        <w:t xml:space="preserve">1.4 million Australians of Chinese heritage </w:t>
      </w:r>
      <w:r>
        <w:t>have bee</w:t>
      </w:r>
      <w:r>
        <w:t>n given</w:t>
      </w:r>
      <w:r w:rsidRPr="004574FA">
        <w:t xml:space="preserve"> appalling treatment in Australia</w:t>
      </w:r>
      <w:r>
        <w:t>,</w:t>
      </w:r>
      <w:r w:rsidRPr="004574FA">
        <w:t xml:space="preserve"> an</w:t>
      </w:r>
      <w:r>
        <w:t xml:space="preserve">d I do not think that is a </w:t>
      </w:r>
      <w:r w:rsidRPr="004574FA">
        <w:t>route that we would want to go along.</w:t>
      </w:r>
      <w:r>
        <w:t xml:space="preserve"> </w:t>
      </w:r>
    </w:p>
    <w:p w:rsidR="00AD5BB1" w:rsidP="00AD5BB1">
      <w:pPr>
        <w:pStyle w:val="Answer"/>
      </w:pPr>
      <w:r w:rsidRPr="001B3759">
        <w:rPr>
          <w:b/>
          <w:i/>
        </w:rPr>
        <w:t>Professor Steve Tsang:</w:t>
      </w:r>
      <w:r w:rsidRPr="004574FA">
        <w:t xml:space="preserve"> I will start by explaining how Chin</w:t>
      </w:r>
      <w:r>
        <w:t>a</w:t>
      </w:r>
      <w:r w:rsidRPr="004574FA">
        <w:t xml:space="preserve"> look</w:t>
      </w:r>
      <w:r>
        <w:t>s</w:t>
      </w:r>
      <w:r w:rsidRPr="004574FA">
        <w:t xml:space="preserve"> at these issues in terms of economic values and military power. </w:t>
      </w:r>
      <w:r>
        <w:t>It</w:t>
      </w:r>
      <w:r w:rsidRPr="004574FA">
        <w:t xml:space="preserve"> do</w:t>
      </w:r>
      <w:r>
        <w:t>es</w:t>
      </w:r>
      <w:r w:rsidRPr="004574FA">
        <w:t xml:space="preserve"> not see a distinc</w:t>
      </w:r>
      <w:r>
        <w:t>t</w:t>
      </w:r>
      <w:r w:rsidRPr="004574FA">
        <w:t>i</w:t>
      </w:r>
      <w:r>
        <w:t>o</w:t>
      </w:r>
      <w:r w:rsidRPr="004574FA">
        <w:t>n between them.</w:t>
      </w:r>
      <w:r>
        <w:t xml:space="preserve"> It has</w:t>
      </w:r>
      <w:r w:rsidRPr="004574FA">
        <w:t xml:space="preserve"> a concept called comprehensive national strength. That is what </w:t>
      </w:r>
      <w:r>
        <w:t>it</w:t>
      </w:r>
      <w:r w:rsidRPr="004574FA">
        <w:t xml:space="preserve"> actually focus</w:t>
      </w:r>
      <w:r>
        <w:t>es</w:t>
      </w:r>
      <w:r w:rsidRPr="004574FA">
        <w:t xml:space="preserve"> on.</w:t>
      </w:r>
      <w:r>
        <w:t xml:space="preserve"> </w:t>
      </w:r>
      <w:r w:rsidRPr="004574FA">
        <w:t xml:space="preserve">If </w:t>
      </w:r>
      <w:r>
        <w:t>it</w:t>
      </w:r>
      <w:r w:rsidRPr="004574FA">
        <w:t xml:space="preserve"> can build it up</w:t>
      </w:r>
      <w:r>
        <w:t>,</w:t>
      </w:r>
      <w:r w:rsidRPr="004574FA">
        <w:t xml:space="preserve"> </w:t>
      </w:r>
      <w:r>
        <w:t>it</w:t>
      </w:r>
      <w:r w:rsidRPr="004574FA">
        <w:t xml:space="preserve"> will be able to achieve </w:t>
      </w:r>
      <w:r>
        <w:t>its</w:t>
      </w:r>
      <w:r w:rsidRPr="004574FA">
        <w:t xml:space="preserve"> objectives. I think we have to be realistic when we try to se</w:t>
      </w:r>
      <w:r>
        <w:t xml:space="preserve">gregate </w:t>
      </w:r>
      <w:r w:rsidRPr="004574FA">
        <w:t>them</w:t>
      </w:r>
      <w:r>
        <w:t>,</w:t>
      </w:r>
      <w:r w:rsidRPr="004574FA">
        <w:t xml:space="preserve"> in engag</w:t>
      </w:r>
      <w:r>
        <w:t>ing</w:t>
      </w:r>
      <w:r w:rsidRPr="004574FA">
        <w:t xml:space="preserve"> with </w:t>
      </w:r>
      <w:r>
        <w:t xml:space="preserve">China, or </w:t>
      </w:r>
      <w:r w:rsidRPr="004574FA">
        <w:t>we will not necessarily come out tops.</w:t>
      </w:r>
      <w:r>
        <w:t xml:space="preserve"> </w:t>
      </w:r>
    </w:p>
    <w:p w:rsidR="00AD5BB1" w:rsidP="00AD5BB1">
      <w:pPr>
        <w:pStyle w:val="Answer"/>
      </w:pPr>
      <w:r w:rsidRPr="004574FA">
        <w:t xml:space="preserve">As </w:t>
      </w:r>
      <w:r>
        <w:t>for</w:t>
      </w:r>
      <w:r w:rsidRPr="004574FA">
        <w:t xml:space="preserve"> working with allies, I </w:t>
      </w:r>
      <w:r>
        <w:t>have</w:t>
      </w:r>
      <w:r w:rsidRPr="004574FA">
        <w:t xml:space="preserve"> a slightly broader understanding of </w:t>
      </w:r>
      <w:r>
        <w:t>“</w:t>
      </w:r>
      <w:r w:rsidRPr="004574FA">
        <w:t>allies</w:t>
      </w:r>
      <w:r>
        <w:t>”</w:t>
      </w:r>
      <w:r w:rsidRPr="004574FA">
        <w:t xml:space="preserve"> in </w:t>
      </w:r>
      <w:r>
        <w:t>this</w:t>
      </w:r>
      <w:r w:rsidRPr="004574FA">
        <w:t xml:space="preserve"> context. </w:t>
      </w:r>
      <w:r>
        <w:t>We are not</w:t>
      </w:r>
      <w:r w:rsidRPr="004574FA">
        <w:t xml:space="preserve"> neces</w:t>
      </w:r>
      <w:r w:rsidRPr="004574FA">
        <w:t>sarily talking about treaty allies formally.</w:t>
      </w:r>
      <w:r>
        <w:t xml:space="preserve"> W</w:t>
      </w:r>
      <w:r w:rsidRPr="004574FA">
        <w:t xml:space="preserve">e are talking about partners who would be willing to work together in engaging </w:t>
      </w:r>
      <w:r>
        <w:t>with</w:t>
      </w:r>
      <w:r w:rsidRPr="004574FA">
        <w:t xml:space="preserve"> China. Here we are looking at a whole range of countries in </w:t>
      </w:r>
      <w:r>
        <w:t>n</w:t>
      </w:r>
      <w:r w:rsidRPr="004574FA">
        <w:t xml:space="preserve">orth America, Europe and </w:t>
      </w:r>
      <w:r>
        <w:t xml:space="preserve">the </w:t>
      </w:r>
      <w:r w:rsidRPr="004574FA">
        <w:t>more democratic states in Asia</w:t>
      </w:r>
      <w:r>
        <w:t>,</w:t>
      </w:r>
      <w:r w:rsidRPr="004574FA">
        <w:t xml:space="preserve"> as w</w:t>
      </w:r>
      <w:r w:rsidRPr="004574FA">
        <w:t xml:space="preserve">ell as other members of ASEAN </w:t>
      </w:r>
      <w:r>
        <w:t>that</w:t>
      </w:r>
      <w:r w:rsidRPr="004574FA">
        <w:t xml:space="preserve"> want to engag</w:t>
      </w:r>
      <w:r>
        <w:t>e</w:t>
      </w:r>
      <w:r w:rsidRPr="004574FA">
        <w:t xml:space="preserve"> with China</w:t>
      </w:r>
      <w:r w:rsidRPr="009108BF">
        <w:t xml:space="preserve"> </w:t>
      </w:r>
      <w:r>
        <w:t>in a better way</w:t>
      </w:r>
      <w:r w:rsidRPr="004574FA">
        <w:t>.</w:t>
      </w:r>
      <w:r>
        <w:t xml:space="preserve"> </w:t>
      </w:r>
    </w:p>
    <w:p w:rsidR="00AD5BB1" w:rsidP="00AD5BB1">
      <w:pPr>
        <w:pStyle w:val="Answer"/>
      </w:pPr>
      <w:r w:rsidRPr="004574FA">
        <w:t>Here</w:t>
      </w:r>
      <w:r>
        <w:t>,</w:t>
      </w:r>
      <w:r w:rsidRPr="004574FA">
        <w:t xml:space="preserve"> I think the key issue is reciprocity.</w:t>
      </w:r>
      <w:r>
        <w:t xml:space="preserve"> When</w:t>
      </w:r>
      <w:r w:rsidRPr="004574FA">
        <w:t xml:space="preserve"> engaging with our partners in dealing with China</w:t>
      </w:r>
      <w:r>
        <w:t>,</w:t>
      </w:r>
      <w:r w:rsidRPr="004574FA">
        <w:t xml:space="preserve"> </w:t>
      </w:r>
      <w:r>
        <w:t>we need to in</w:t>
      </w:r>
      <w:r w:rsidRPr="004574FA">
        <w:t>sist on reciprocity.</w:t>
      </w:r>
      <w:r>
        <w:t xml:space="preserve"> </w:t>
      </w:r>
      <w:r w:rsidRPr="004574FA">
        <w:t>Our German and other European partners may b</w:t>
      </w:r>
      <w:r w:rsidRPr="004574FA">
        <w:t>e much more focused on the economic interests with China</w:t>
      </w:r>
      <w:r>
        <w:t>—</w:t>
      </w:r>
      <w:r w:rsidRPr="004574FA">
        <w:t>the investment opportunities</w:t>
      </w:r>
      <w:r>
        <w:t>,</w:t>
      </w:r>
      <w:r w:rsidRPr="004574FA">
        <w:t xml:space="preserve"> and the trading relationship</w:t>
      </w:r>
      <w:r>
        <w:t>—</w:t>
      </w:r>
      <w:r w:rsidRPr="004574FA">
        <w:t>but they do not enjoy full reciprocity with China, any more than we do.</w:t>
      </w:r>
      <w:r>
        <w:t xml:space="preserve"> </w:t>
      </w:r>
    </w:p>
    <w:p w:rsidR="00AD5BB1" w:rsidP="00AD5BB1">
      <w:pPr>
        <w:pStyle w:val="Answer"/>
      </w:pPr>
      <w:r w:rsidRPr="004574FA">
        <w:t xml:space="preserve">We share a lot in common. If we can get the Chinese </w:t>
      </w:r>
      <w:r w:rsidRPr="004574FA">
        <w:t xml:space="preserve">government </w:t>
      </w:r>
      <w:r w:rsidRPr="004574FA">
        <w:t xml:space="preserve">to </w:t>
      </w:r>
      <w:r w:rsidRPr="004574FA">
        <w:t>accept that they have to play by fair rules</w:t>
      </w:r>
      <w:r>
        <w:t xml:space="preserve"> that</w:t>
      </w:r>
      <w:r w:rsidRPr="004574FA">
        <w:t xml:space="preserve"> everybody else subscribes to, </w:t>
      </w:r>
      <w:r>
        <w:t xml:space="preserve">and </w:t>
      </w:r>
      <w:r w:rsidRPr="004574FA">
        <w:t>that China is not exceptional</w:t>
      </w:r>
      <w:r>
        <w:t xml:space="preserve"> and</w:t>
      </w:r>
      <w:r w:rsidRPr="004574FA">
        <w:t xml:space="preserve"> need</w:t>
      </w:r>
      <w:r>
        <w:t>s</w:t>
      </w:r>
      <w:r w:rsidRPr="004574FA">
        <w:t xml:space="preserve"> to follow reciprocity as a rule, we are changing the way the Chinese </w:t>
      </w:r>
      <w:r w:rsidRPr="004574FA">
        <w:t xml:space="preserve">government </w:t>
      </w:r>
      <w:r w:rsidRPr="004574FA">
        <w:t>look at us and engage with us</w:t>
      </w:r>
      <w:r>
        <w:t>. I</w:t>
      </w:r>
      <w:r w:rsidRPr="004574FA">
        <w:t>f we do that</w:t>
      </w:r>
      <w:r>
        <w:t>,</w:t>
      </w:r>
      <w:r w:rsidRPr="004574FA">
        <w:t xml:space="preserve"> I think</w:t>
      </w:r>
      <w:r w:rsidRPr="004574FA">
        <w:t xml:space="preserve"> we</w:t>
      </w:r>
      <w:r>
        <w:t xml:space="preserve"> will</w:t>
      </w:r>
      <w:r w:rsidRPr="004574FA">
        <w:t xml:space="preserve"> be able to develop a more constructive partnership relationship in the long term</w:t>
      </w:r>
      <w:r>
        <w:t>,</w:t>
      </w:r>
      <w:r w:rsidRPr="004574FA">
        <w:t xml:space="preserve"> and perhaps mod</w:t>
      </w:r>
      <w:r>
        <w:t>e</w:t>
      </w:r>
      <w:r w:rsidRPr="004574FA">
        <w:t xml:space="preserve">rate some </w:t>
      </w:r>
      <w:r>
        <w:t xml:space="preserve">of </w:t>
      </w:r>
      <w:r w:rsidRPr="004574FA">
        <w:t>th</w:t>
      </w:r>
      <w:r>
        <w:t>e</w:t>
      </w:r>
      <w:r w:rsidRPr="004574FA">
        <w:t xml:space="preserve"> </w:t>
      </w:r>
      <w:r>
        <w:t xml:space="preserve">ambitions of </w:t>
      </w:r>
      <w:r w:rsidRPr="004574FA">
        <w:t>the current leadership in Beijing.</w:t>
      </w:r>
      <w:r>
        <w:t xml:space="preserve"> T</w:t>
      </w:r>
      <w:r w:rsidRPr="004574FA">
        <w:t>hat would be much more positive</w:t>
      </w:r>
      <w:r>
        <w:t xml:space="preserve">, so </w:t>
      </w:r>
      <w:r w:rsidRPr="004574FA">
        <w:t xml:space="preserve">I think </w:t>
      </w:r>
      <w:r>
        <w:t xml:space="preserve">that in </w:t>
      </w:r>
      <w:r w:rsidRPr="004574FA">
        <w:t xml:space="preserve">working with our allies </w:t>
      </w:r>
      <w:r>
        <w:t>we shou</w:t>
      </w:r>
      <w:r>
        <w:t>ld take that very seriously</w:t>
      </w:r>
      <w:r w:rsidRPr="004574FA">
        <w:t>.</w:t>
      </w:r>
      <w:r>
        <w:t xml:space="preserve"> </w:t>
      </w:r>
    </w:p>
    <w:p w:rsidR="00AD5BB1" w:rsidP="00AD5BB1">
      <w:pPr>
        <w:pStyle w:val="Question"/>
      </w:pPr>
      <w:r w:rsidRPr="00C41569">
        <w:rPr>
          <w:b/>
        </w:rPr>
        <w:t>Lord Alton of Liverpool:</w:t>
      </w:r>
      <w:r>
        <w:t xml:space="preserve"> </w:t>
      </w:r>
      <w:r w:rsidRPr="004574FA">
        <w:t xml:space="preserve">I should declare </w:t>
      </w:r>
      <w:r>
        <w:t xml:space="preserve">that </w:t>
      </w:r>
      <w:r w:rsidRPr="004574FA">
        <w:t xml:space="preserve">I am </w:t>
      </w:r>
      <w:r w:rsidRPr="004574FA">
        <w:t>Vice</w:t>
      </w:r>
      <w:r w:rsidRPr="004574FA">
        <w:noBreakHyphen/>
        <w:t>Chair</w:t>
      </w:r>
      <w:r w:rsidRPr="004574FA">
        <w:t>man of the All</w:t>
      </w:r>
      <w:r w:rsidRPr="004574FA">
        <w:noBreakHyphen/>
        <w:t xml:space="preserve">Party Parliamentary Group on Hong Kong and the group on </w:t>
      </w:r>
      <w:r>
        <w:t>the Uighurs</w:t>
      </w:r>
      <w:r w:rsidRPr="004574FA">
        <w:t>.</w:t>
      </w:r>
      <w:r>
        <w:t xml:space="preserve"> </w:t>
      </w:r>
      <w:r w:rsidRPr="004574FA">
        <w:t xml:space="preserve">May I ask our witnesses to delve a little deeper into how important China is as </w:t>
      </w:r>
      <w:r w:rsidRPr="004574FA">
        <w:t>a current and future trade and investment partner for the United Kingdom</w:t>
      </w:r>
      <w:r>
        <w:t xml:space="preserve">? </w:t>
      </w:r>
      <w:r w:rsidRPr="004574FA">
        <w:t>What are the principal source</w:t>
      </w:r>
      <w:r>
        <w:t>s</w:t>
      </w:r>
      <w:r w:rsidRPr="004574FA">
        <w:t xml:space="preserve"> of current and potential investment</w:t>
      </w:r>
      <w:r>
        <w:t xml:space="preserve">—for example, </w:t>
      </w:r>
      <w:r w:rsidRPr="004574FA">
        <w:t>private companies or sovereign wealth funds</w:t>
      </w:r>
      <w:r>
        <w:t>? T</w:t>
      </w:r>
      <w:r w:rsidRPr="004574FA">
        <w:t>he line between state</w:t>
      </w:r>
      <w:r w:rsidRPr="004574FA">
        <w:noBreakHyphen/>
        <w:t>owned and private firms in China i</w:t>
      </w:r>
      <w:r w:rsidRPr="004574FA">
        <w:t>s deeply blurred</w:t>
      </w:r>
      <w:r>
        <w:t>,</w:t>
      </w:r>
      <w:r w:rsidRPr="004574FA">
        <w:t xml:space="preserve"> according to the Council on Foreign Relations</w:t>
      </w:r>
      <w:r>
        <w:t>.</w:t>
      </w:r>
      <w:r w:rsidRPr="004574FA">
        <w:t xml:space="preserve"> Hu</w:t>
      </w:r>
      <w:r>
        <w:t>a</w:t>
      </w:r>
      <w:r w:rsidRPr="004574FA">
        <w:t>w</w:t>
      </w:r>
      <w:r>
        <w:t>e</w:t>
      </w:r>
      <w:r w:rsidRPr="004574FA">
        <w:t>i, for instance, had $22</w:t>
      </w:r>
      <w:r>
        <w:t>2</w:t>
      </w:r>
      <w:r w:rsidRPr="004574FA">
        <w:t xml:space="preserve"> million of government subsidies in 2018 alone</w:t>
      </w:r>
      <w:r>
        <w:t>,</w:t>
      </w:r>
      <w:r w:rsidRPr="004574FA">
        <w:t xml:space="preserve"> and worked directly with the s</w:t>
      </w:r>
      <w:r>
        <w:t>tate</w:t>
      </w:r>
      <w:r w:rsidRPr="004574FA">
        <w:t xml:space="preserve"> in genocidal </w:t>
      </w:r>
      <w:r>
        <w:t>X</w:t>
      </w:r>
      <w:r w:rsidRPr="004574FA">
        <w:t>in</w:t>
      </w:r>
      <w:r>
        <w:t>ji</w:t>
      </w:r>
      <w:r w:rsidRPr="004574FA">
        <w:t>ang</w:t>
      </w:r>
      <w:r>
        <w:t>. H</w:t>
      </w:r>
      <w:r w:rsidRPr="004574FA">
        <w:t xml:space="preserve">ow </w:t>
      </w:r>
      <w:r>
        <w:t xml:space="preserve">can </w:t>
      </w:r>
      <w:r w:rsidRPr="004574FA">
        <w:t>the difference bet</w:t>
      </w:r>
      <w:r>
        <w:t>w</w:t>
      </w:r>
      <w:r w:rsidRPr="004574FA">
        <w:t>een private and state invest</w:t>
      </w:r>
      <w:r w:rsidRPr="004574FA">
        <w:t xml:space="preserve">ment </w:t>
      </w:r>
      <w:r>
        <w:t>in</w:t>
      </w:r>
      <w:r w:rsidRPr="004574FA">
        <w:t xml:space="preserve"> China actually be determined?</w:t>
      </w:r>
    </w:p>
    <w:p w:rsidR="00AD5BB1" w:rsidP="00AD5BB1">
      <w:pPr>
        <w:pStyle w:val="Answer"/>
      </w:pPr>
      <w:r w:rsidRPr="00C41569">
        <w:rPr>
          <w:b/>
          <w:i/>
        </w:rPr>
        <w:t>Professor Kerry Brown:</w:t>
      </w:r>
      <w:r>
        <w:t xml:space="preserve"> </w:t>
      </w:r>
      <w:r w:rsidRPr="004574FA">
        <w:t>The bespoke capitalist model that China has established has really tested our vocabulary. There are non</w:t>
      </w:r>
      <w:r w:rsidRPr="004574FA">
        <w:noBreakHyphen/>
        <w:t>state companies in China. I do not think they are private and they have to have a good coll</w:t>
      </w:r>
      <w:r w:rsidRPr="004574FA">
        <w:t>aborative relationship with the s</w:t>
      </w:r>
      <w:r>
        <w:t>t</w:t>
      </w:r>
      <w:r w:rsidRPr="004574FA">
        <w:t>ate.</w:t>
      </w:r>
      <w:r>
        <w:t xml:space="preserve"> </w:t>
      </w:r>
      <w:r w:rsidRPr="004574FA">
        <w:t>The state is not uniform.</w:t>
      </w:r>
      <w:r>
        <w:t xml:space="preserve"> </w:t>
      </w:r>
      <w:r w:rsidRPr="004574FA">
        <w:t>Some of these companies have collaborative relations with provincial govern</w:t>
      </w:r>
      <w:r>
        <w:t>m</w:t>
      </w:r>
      <w:r w:rsidRPr="004574FA">
        <w:t>ents</w:t>
      </w:r>
      <w:r>
        <w:t>,</w:t>
      </w:r>
      <w:r w:rsidRPr="004574FA">
        <w:t xml:space="preserve"> or even lower</w:t>
      </w:r>
      <w:r>
        <w:t>-</w:t>
      </w:r>
      <w:r w:rsidRPr="004574FA">
        <w:t>level governments, depending on their size, and some</w:t>
      </w:r>
      <w:r>
        <w:t>,</w:t>
      </w:r>
      <w:r>
        <w:t xml:space="preserve"> such as</w:t>
      </w:r>
      <w:r w:rsidRPr="004574FA">
        <w:t xml:space="preserve"> Huaw</w:t>
      </w:r>
      <w:r>
        <w:t>e</w:t>
      </w:r>
      <w:r w:rsidRPr="004574FA">
        <w:t>i</w:t>
      </w:r>
      <w:r>
        <w:t>,</w:t>
      </w:r>
      <w:r w:rsidRPr="004574FA">
        <w:t xml:space="preserve"> have to</w:t>
      </w:r>
      <w:r w:rsidRPr="004574FA">
        <w:t xml:space="preserve"> have very good relations with central government.</w:t>
      </w:r>
      <w:r>
        <w:t xml:space="preserve"> </w:t>
      </w:r>
    </w:p>
    <w:p w:rsidR="00AD5BB1" w:rsidP="00AD5BB1">
      <w:pPr>
        <w:pStyle w:val="Answer"/>
      </w:pPr>
      <w:r w:rsidRPr="004574FA">
        <w:t>Hu</w:t>
      </w:r>
      <w:r>
        <w:t>a</w:t>
      </w:r>
      <w:r w:rsidRPr="004574FA">
        <w:t>w</w:t>
      </w:r>
      <w:r>
        <w:t>e</w:t>
      </w:r>
      <w:r w:rsidRPr="004574FA">
        <w:t>i is a great case because on paper</w:t>
      </w:r>
      <w:r>
        <w:t>,</w:t>
      </w:r>
      <w:r w:rsidRPr="004574FA">
        <w:t xml:space="preserve"> at least, it is non</w:t>
      </w:r>
      <w:r w:rsidRPr="004574FA">
        <w:noBreakHyphen/>
        <w:t xml:space="preserve">state, but it works in a sector where the Chinese </w:t>
      </w:r>
      <w:r w:rsidRPr="004574FA">
        <w:t xml:space="preserve">government </w:t>
      </w:r>
      <w:r w:rsidRPr="004574FA">
        <w:t>centrally ha</w:t>
      </w:r>
      <w:r>
        <w:t>ve</w:t>
      </w:r>
      <w:r w:rsidRPr="004574FA">
        <w:t xml:space="preserve"> a very clear framework.</w:t>
      </w:r>
      <w:r>
        <w:t xml:space="preserve"> </w:t>
      </w:r>
      <w:r w:rsidRPr="004574FA">
        <w:t xml:space="preserve">If the Chinese </w:t>
      </w:r>
      <w:r w:rsidRPr="004574FA">
        <w:t>go</w:t>
      </w:r>
      <w:r>
        <w:t>v</w:t>
      </w:r>
      <w:r w:rsidRPr="004574FA">
        <w:t>er</w:t>
      </w:r>
      <w:r>
        <w:t>n</w:t>
      </w:r>
      <w:r w:rsidRPr="004574FA">
        <w:t xml:space="preserve">ment </w:t>
      </w:r>
      <w:r w:rsidRPr="004574FA">
        <w:t>come to Hu</w:t>
      </w:r>
      <w:r>
        <w:t>a</w:t>
      </w:r>
      <w:r w:rsidRPr="004574FA">
        <w:t>w</w:t>
      </w:r>
      <w:r>
        <w:t>e</w:t>
      </w:r>
      <w:r w:rsidRPr="004574FA">
        <w:t xml:space="preserve">i </w:t>
      </w:r>
      <w:r w:rsidRPr="004574FA">
        <w:t>and say</w:t>
      </w:r>
      <w:r>
        <w:t>, “T</w:t>
      </w:r>
      <w:r w:rsidRPr="004574FA">
        <w:t>his wonderful technology you have</w:t>
      </w:r>
      <w:r>
        <w:t>:</w:t>
      </w:r>
      <w:r w:rsidRPr="004574FA">
        <w:t xml:space="preserve"> we need to use it for security reasons</w:t>
      </w:r>
      <w:r>
        <w:t>”,</w:t>
      </w:r>
      <w:r w:rsidRPr="004574FA">
        <w:t xml:space="preserve"> security is a trump card</w:t>
      </w:r>
      <w:r>
        <w:t>, and it cannot say no</w:t>
      </w:r>
      <w:r w:rsidRPr="004574FA">
        <w:t>.</w:t>
      </w:r>
      <w:r>
        <w:t xml:space="preserve"> </w:t>
      </w:r>
      <w:r w:rsidRPr="004574FA">
        <w:t>There is no easy vocabulary in English to capture this.</w:t>
      </w:r>
      <w:r>
        <w:t xml:space="preserve"> </w:t>
      </w:r>
      <w:r w:rsidRPr="004574FA">
        <w:t>It is a non</w:t>
      </w:r>
      <w:r w:rsidRPr="004574FA">
        <w:noBreakHyphen/>
        <w:t xml:space="preserve">state sector </w:t>
      </w:r>
      <w:r>
        <w:t>that</w:t>
      </w:r>
      <w:r w:rsidRPr="004574FA">
        <w:t xml:space="preserve"> can act capitalist</w:t>
      </w:r>
      <w:r>
        <w:t>,</w:t>
      </w:r>
      <w:r w:rsidRPr="004574FA">
        <w:t xml:space="preserve"> </w:t>
      </w:r>
      <w:r>
        <w:t>often extremely</w:t>
      </w:r>
      <w:r>
        <w:t xml:space="preserve"> well</w:t>
      </w:r>
      <w:r w:rsidRPr="004574FA">
        <w:t xml:space="preserve">, but </w:t>
      </w:r>
      <w:r>
        <w:t xml:space="preserve">it is </w:t>
      </w:r>
      <w:r w:rsidRPr="004574FA">
        <w:t xml:space="preserve">also loyal to the Communist Party and the </w:t>
      </w:r>
      <w:r w:rsidRPr="004574FA">
        <w:t>communist system</w:t>
      </w:r>
      <w:r>
        <w:t>, and t</w:t>
      </w:r>
      <w:r w:rsidRPr="004574FA">
        <w:t xml:space="preserve">here are real benefits commercially from being loyal to that system. </w:t>
      </w:r>
    </w:p>
    <w:p w:rsidR="00AD5BB1" w:rsidP="00AD5BB1">
      <w:pPr>
        <w:pStyle w:val="Answer"/>
      </w:pPr>
      <w:r w:rsidRPr="004574FA">
        <w:t>When Chinese companies go abroad</w:t>
      </w:r>
      <w:r>
        <w:t>,</w:t>
      </w:r>
      <w:r w:rsidRPr="004574FA">
        <w:t xml:space="preserve"> we have to deal with that.</w:t>
      </w:r>
      <w:r>
        <w:t xml:space="preserve"> </w:t>
      </w:r>
      <w:r w:rsidRPr="004574FA">
        <w:t>The</w:t>
      </w:r>
      <w:r>
        <w:t>re is the</w:t>
      </w:r>
      <w:r w:rsidRPr="004574FA">
        <w:t xml:space="preserve"> issue you allude to with </w:t>
      </w:r>
      <w:r>
        <w:t>X</w:t>
      </w:r>
      <w:r w:rsidRPr="004574FA">
        <w:t>in</w:t>
      </w:r>
      <w:r>
        <w:t>ji</w:t>
      </w:r>
      <w:r w:rsidRPr="004574FA">
        <w:t>an</w:t>
      </w:r>
      <w:r>
        <w:t>g</w:t>
      </w:r>
      <w:r>
        <w:t>,</w:t>
      </w:r>
      <w:r w:rsidRPr="004574FA">
        <w:t xml:space="preserve"> obviously</w:t>
      </w:r>
      <w:r>
        <w:t>—and</w:t>
      </w:r>
      <w:r>
        <w:t xml:space="preserve"> </w:t>
      </w:r>
      <w:r w:rsidRPr="004574FA">
        <w:t>Hong Kong, to a point</w:t>
      </w:r>
      <w:r>
        <w:t>,</w:t>
      </w:r>
      <w:r w:rsidRPr="004574FA">
        <w:t xml:space="preserve"> but </w:t>
      </w:r>
      <w:r>
        <w:t>X</w:t>
      </w:r>
      <w:r w:rsidRPr="004574FA">
        <w:t>in</w:t>
      </w:r>
      <w:r>
        <w:t>ji</w:t>
      </w:r>
      <w:r w:rsidRPr="004574FA">
        <w:t>an</w:t>
      </w:r>
      <w:r>
        <w:t>g</w:t>
      </w:r>
      <w:r w:rsidRPr="004574FA">
        <w:t xml:space="preserve"> is obviously the most ser</w:t>
      </w:r>
      <w:r>
        <w:t>i</w:t>
      </w:r>
      <w:r w:rsidRPr="004574FA">
        <w:t>ous issue.</w:t>
      </w:r>
      <w:r>
        <w:t xml:space="preserve"> </w:t>
      </w:r>
      <w:r w:rsidRPr="004574FA">
        <w:t>For the UK</w:t>
      </w:r>
      <w:r>
        <w:t>’</w:t>
      </w:r>
      <w:r w:rsidRPr="004574FA">
        <w:t>s collaboration with companies</w:t>
      </w:r>
      <w:r>
        <w:t>,</w:t>
      </w:r>
      <w:r w:rsidRPr="004574FA">
        <w:t xml:space="preserve"> there has to be recognition that in areas such as </w:t>
      </w:r>
      <w:r>
        <w:t xml:space="preserve">those </w:t>
      </w:r>
      <w:r w:rsidRPr="004574FA">
        <w:t>King</w:t>
      </w:r>
      <w:r>
        <w:t>’</w:t>
      </w:r>
      <w:r w:rsidRPr="004574FA">
        <w:t>s College works in, for instance</w:t>
      </w:r>
      <w:r>
        <w:t>—</w:t>
      </w:r>
      <w:r w:rsidRPr="004574FA">
        <w:t>nursing</w:t>
      </w:r>
      <w:r>
        <w:t xml:space="preserve"> </w:t>
      </w:r>
      <w:r w:rsidRPr="004574FA">
        <w:t xml:space="preserve">or climate </w:t>
      </w:r>
      <w:r w:rsidRPr="004574FA">
        <w:t>change</w:t>
      </w:r>
      <w:r>
        <w:t>—t</w:t>
      </w:r>
      <w:r w:rsidRPr="004574FA">
        <w:t xml:space="preserve">here is a strong rationale to say </w:t>
      </w:r>
      <w:r>
        <w:t xml:space="preserve">that </w:t>
      </w:r>
      <w:r w:rsidRPr="004574FA">
        <w:t>these are for common interests</w:t>
      </w:r>
      <w:r>
        <w:t xml:space="preserve"> </w:t>
      </w:r>
      <w:r w:rsidRPr="004574FA">
        <w:t>and common good</w:t>
      </w:r>
      <w:r>
        <w:t>,</w:t>
      </w:r>
      <w:r w:rsidRPr="004574FA">
        <w:t xml:space="preserve"> and we can defend that c</w:t>
      </w:r>
      <w:r>
        <w:t>o-</w:t>
      </w:r>
      <w:r w:rsidRPr="004574FA">
        <w:t>operation</w:t>
      </w:r>
      <w:r>
        <w:t>.</w:t>
      </w:r>
      <w:r w:rsidRPr="004574FA">
        <w:t xml:space="preserve"> I think that is absolutely defensible. In artificial intelligence collaboration</w:t>
      </w:r>
      <w:r>
        <w:t>,</w:t>
      </w:r>
      <w:r w:rsidRPr="004574FA">
        <w:t xml:space="preserve"> of course</w:t>
      </w:r>
      <w:r>
        <w:t>,</w:t>
      </w:r>
      <w:r w:rsidRPr="004574FA">
        <w:t xml:space="preserve"> it is much more difficult becaus</w:t>
      </w:r>
      <w:r w:rsidRPr="004574FA">
        <w:t>e companies are using that technology</w:t>
      </w:r>
      <w:r>
        <w:t>,</w:t>
      </w:r>
      <w:r w:rsidRPr="004574FA">
        <w:t xml:space="preserve"> willingly or unwillingly</w:t>
      </w:r>
      <w:r>
        <w:t>,</w:t>
      </w:r>
      <w:r w:rsidRPr="004574FA">
        <w:t xml:space="preserve"> in Xinjiang</w:t>
      </w:r>
      <w:r>
        <w:t>,</w:t>
      </w:r>
      <w:r w:rsidRPr="004574FA">
        <w:t xml:space="preserve"> and other places.</w:t>
      </w:r>
      <w:r>
        <w:t xml:space="preserve"> </w:t>
      </w:r>
      <w:r w:rsidRPr="004574FA">
        <w:t>There is a lack of regulation of that.</w:t>
      </w:r>
      <w:r>
        <w:t xml:space="preserve"> </w:t>
      </w:r>
    </w:p>
    <w:p w:rsidR="00AD5BB1" w:rsidP="00AD5BB1">
      <w:pPr>
        <w:pStyle w:val="Answer"/>
      </w:pPr>
      <w:r w:rsidRPr="004574FA">
        <w:t>I am not following it very closely, but that seems to be the problem.</w:t>
      </w:r>
      <w:r>
        <w:t xml:space="preserve"> </w:t>
      </w:r>
      <w:r w:rsidRPr="004574FA">
        <w:t xml:space="preserve">You have these very exciting areas of research in </w:t>
      </w:r>
      <w:r w:rsidRPr="004574FA">
        <w:t xml:space="preserve">China </w:t>
      </w:r>
      <w:r>
        <w:t xml:space="preserve">that </w:t>
      </w:r>
      <w:r w:rsidRPr="004574FA">
        <w:t>the UK could work with</w:t>
      </w:r>
      <w:r>
        <w:t>,</w:t>
      </w:r>
      <w:r w:rsidRPr="004574FA">
        <w:t xml:space="preserve"> but where there is a lack of transparency with some of the partners over where that technology might end up.</w:t>
      </w:r>
      <w:r>
        <w:t xml:space="preserve"> </w:t>
      </w:r>
    </w:p>
    <w:p w:rsidR="00AD5BB1" w:rsidP="00AD5BB1">
      <w:pPr>
        <w:pStyle w:val="Answer"/>
      </w:pPr>
      <w:r w:rsidRPr="00C41569">
        <w:rPr>
          <w:b/>
          <w:i/>
        </w:rPr>
        <w:t>Professor Steve Tsang:</w:t>
      </w:r>
      <w:r>
        <w:t xml:space="preserve"> </w:t>
      </w:r>
      <w:r w:rsidRPr="004574FA">
        <w:t xml:space="preserve">People in the financial sector always say </w:t>
      </w:r>
      <w:r>
        <w:t xml:space="preserve">that </w:t>
      </w:r>
      <w:r w:rsidRPr="004574FA">
        <w:t>past performance is not a guarantee of fu</w:t>
      </w:r>
      <w:r w:rsidRPr="004574FA">
        <w:t>ture performance, but history is often illuminating.</w:t>
      </w:r>
      <w:r>
        <w:t xml:space="preserve"> </w:t>
      </w:r>
    </w:p>
    <w:p w:rsidR="00AD5BB1" w:rsidP="00AD5BB1">
      <w:pPr>
        <w:pStyle w:val="Answer"/>
      </w:pPr>
      <w:r w:rsidRPr="004574FA">
        <w:t xml:space="preserve">The economic allure of China </w:t>
      </w:r>
      <w:r>
        <w:t>for</w:t>
      </w:r>
      <w:r w:rsidRPr="004574FA">
        <w:t xml:space="preserve"> this country </w:t>
      </w:r>
      <w:r>
        <w:t>goes</w:t>
      </w:r>
      <w:r w:rsidRPr="004574FA">
        <w:t xml:space="preserve"> all the way back </w:t>
      </w:r>
      <w:r>
        <w:t>t</w:t>
      </w:r>
      <w:r w:rsidRPr="004574FA">
        <w:t>o Queen Victoria. It has never materialised.</w:t>
      </w:r>
      <w:r>
        <w:t xml:space="preserve"> </w:t>
      </w:r>
      <w:r w:rsidRPr="004574FA">
        <w:t xml:space="preserve">That does </w:t>
      </w:r>
      <w:r>
        <w:t xml:space="preserve">not </w:t>
      </w:r>
      <w:r w:rsidRPr="004574FA">
        <w:t xml:space="preserve">mean to </w:t>
      </w:r>
      <w:r>
        <w:t>s</w:t>
      </w:r>
      <w:r w:rsidRPr="004574FA">
        <w:t xml:space="preserve">ay </w:t>
      </w:r>
      <w:r>
        <w:t xml:space="preserve">that </w:t>
      </w:r>
      <w:r w:rsidRPr="004574FA">
        <w:t>it cannot</w:t>
      </w:r>
      <w:r>
        <w:t>,</w:t>
      </w:r>
      <w:r w:rsidRPr="004574FA">
        <w:t xml:space="preserve"> but we have to bear in mind that up to t</w:t>
      </w:r>
      <w:r>
        <w:t>h</w:t>
      </w:r>
      <w:r w:rsidRPr="004574FA">
        <w:t>is po</w:t>
      </w:r>
      <w:r w:rsidRPr="004574FA">
        <w:t>int it has never materialised as it was promised.</w:t>
      </w:r>
      <w:r>
        <w:t xml:space="preserve"> </w:t>
      </w:r>
      <w:r w:rsidRPr="004574FA">
        <w:t>We should always take that prospect with a pinch of salt.</w:t>
      </w:r>
      <w:r>
        <w:t xml:space="preserve"> </w:t>
      </w:r>
    </w:p>
    <w:p w:rsidR="00AD5BB1" w:rsidP="00AD5BB1">
      <w:pPr>
        <w:pStyle w:val="Answer"/>
      </w:pPr>
      <w:r w:rsidRPr="004574FA">
        <w:t>On the distinction between the private sector and the state</w:t>
      </w:r>
      <w:r w:rsidRPr="004574FA">
        <w:noBreakHyphen/>
        <w:t>owned sector in China</w:t>
      </w:r>
      <w:r>
        <w:t>,</w:t>
      </w:r>
      <w:r w:rsidRPr="004574FA">
        <w:t xml:space="preserve"> Professor Brown raised the Hu</w:t>
      </w:r>
      <w:r>
        <w:t>a</w:t>
      </w:r>
      <w:r w:rsidRPr="004574FA">
        <w:t>w</w:t>
      </w:r>
      <w:r>
        <w:t>e</w:t>
      </w:r>
      <w:r w:rsidRPr="004574FA">
        <w:t>i case</w:t>
      </w:r>
      <w:r>
        <w:t>—</w:t>
      </w:r>
      <w:r w:rsidRPr="004574FA">
        <w:t xml:space="preserve">a very important case to </w:t>
      </w:r>
      <w:r w:rsidRPr="004574FA">
        <w:t>raise. I raise Hu</w:t>
      </w:r>
      <w:r>
        <w:t>a</w:t>
      </w:r>
      <w:r w:rsidRPr="004574FA">
        <w:t>w</w:t>
      </w:r>
      <w:r>
        <w:t>ei</w:t>
      </w:r>
      <w:r w:rsidRPr="004574FA">
        <w:t xml:space="preserve"> and the An</w:t>
      </w:r>
      <w:r>
        <w:t>t</w:t>
      </w:r>
      <w:r w:rsidRPr="004574FA">
        <w:t xml:space="preserve"> </w:t>
      </w:r>
      <w:r>
        <w:t>G</w:t>
      </w:r>
      <w:r w:rsidRPr="004574FA">
        <w:t>roup</w:t>
      </w:r>
      <w:r>
        <w:rPr>
          <w:rStyle w:val="FootnoteReference"/>
        </w:rPr>
        <w:footnoteReference w:id="6"/>
      </w:r>
      <w:r w:rsidRPr="004574FA">
        <w:t xml:space="preserve"> as an illustration of how we should understand this. </w:t>
      </w:r>
      <w:r>
        <w:t>Hua</w:t>
      </w:r>
      <w:r w:rsidRPr="004574FA">
        <w:t xml:space="preserve">wei is the only institution in China </w:t>
      </w:r>
      <w:r>
        <w:t xml:space="preserve">that </w:t>
      </w:r>
      <w:r w:rsidRPr="004574FA">
        <w:t xml:space="preserve">has senior executives </w:t>
      </w:r>
      <w:r>
        <w:t xml:space="preserve">saying </w:t>
      </w:r>
      <w:r w:rsidRPr="004574FA">
        <w:t>openly</w:t>
      </w:r>
      <w:r>
        <w:t>, “T</w:t>
      </w:r>
      <w:r w:rsidRPr="004574FA">
        <w:t>here is a Chinese law that requires us to do certain things</w:t>
      </w:r>
      <w:r>
        <w:t>,</w:t>
      </w:r>
      <w:r w:rsidRPr="004574FA">
        <w:t xml:space="preserve"> but Huawei does not need to follow it</w:t>
      </w:r>
      <w:r>
        <w:t>,</w:t>
      </w:r>
      <w:r w:rsidRPr="004574FA">
        <w:t xml:space="preserve"> and Huawei will not follow it</w:t>
      </w:r>
      <w:r>
        <w:t>,”</w:t>
      </w:r>
      <w:r w:rsidRPr="004574FA">
        <w:t xml:space="preserve"> </w:t>
      </w:r>
      <w:r>
        <w:t>and it</w:t>
      </w:r>
      <w:r w:rsidRPr="004574FA">
        <w:t xml:space="preserve"> does not get a pushback from the Chinese </w:t>
      </w:r>
      <w:r w:rsidRPr="004574FA">
        <w:t>government</w:t>
      </w:r>
      <w:r w:rsidRPr="004574FA">
        <w:t>.</w:t>
      </w:r>
      <w:r>
        <w:t xml:space="preserve"> </w:t>
      </w:r>
      <w:r w:rsidRPr="004574FA">
        <w:t xml:space="preserve">No Chinese </w:t>
      </w:r>
      <w:r>
        <w:t>m</w:t>
      </w:r>
      <w:r w:rsidRPr="004574FA">
        <w:t>inistry can get away with it. No state</w:t>
      </w:r>
      <w:r>
        <w:t>-owned</w:t>
      </w:r>
      <w:r w:rsidRPr="004574FA">
        <w:t xml:space="preserve"> enterprise in China can get away with it. Huawei has got away with </w:t>
      </w:r>
      <w:r w:rsidRPr="004574FA">
        <w:t>it</w:t>
      </w:r>
      <w:r>
        <w:t>,</w:t>
      </w:r>
      <w:r w:rsidRPr="004574FA">
        <w:t xml:space="preserve"> and that tells </w:t>
      </w:r>
      <w:r>
        <w:t>you,</w:t>
      </w:r>
      <w:r w:rsidRPr="004574FA">
        <w:t xml:space="preserve"> I think</w:t>
      </w:r>
      <w:r>
        <w:t>,</w:t>
      </w:r>
      <w:r w:rsidRPr="004574FA">
        <w:t xml:space="preserve"> much more about Huawei</w:t>
      </w:r>
      <w:r>
        <w:t>’</w:t>
      </w:r>
      <w:r w:rsidRPr="004574FA">
        <w:t>s relationship with the party state than anything else. Huawei is the only one allowed to say that in public</w:t>
      </w:r>
      <w:r>
        <w:t>, s</w:t>
      </w:r>
      <w:r w:rsidRPr="004574FA">
        <w:t>o</w:t>
      </w:r>
      <w:r>
        <w:t>,</w:t>
      </w:r>
      <w:r w:rsidRPr="004574FA">
        <w:t xml:space="preserve"> how close are they? You can draw your own conclusions.</w:t>
      </w:r>
      <w:r>
        <w:t xml:space="preserve"> </w:t>
      </w:r>
    </w:p>
    <w:p w:rsidR="00AD5BB1" w:rsidP="00AD5BB1">
      <w:pPr>
        <w:pStyle w:val="Answer"/>
      </w:pPr>
      <w:r>
        <w:t>T</w:t>
      </w:r>
      <w:r w:rsidRPr="004574FA">
        <w:t>he Alibaba Ant Group</w:t>
      </w:r>
      <w:r>
        <w:t xml:space="preserve"> is genui</w:t>
      </w:r>
      <w:r>
        <w:t xml:space="preserve">nely private—or, at least, it </w:t>
      </w:r>
      <w:r w:rsidRPr="004574FA">
        <w:t>does not resemble the current relationship that Huawei has with the Chinese party state.</w:t>
      </w:r>
      <w:r>
        <w:t xml:space="preserve"> </w:t>
      </w:r>
      <w:r w:rsidRPr="004574FA">
        <w:t>It is genuinely world class, highly innovative, perhaps a bit too much.</w:t>
      </w:r>
      <w:r>
        <w:t xml:space="preserve"> </w:t>
      </w:r>
      <w:r w:rsidRPr="004574FA">
        <w:t xml:space="preserve">I think it </w:t>
      </w:r>
      <w:r>
        <w:t xml:space="preserve">operates </w:t>
      </w:r>
      <w:r w:rsidRPr="004574FA">
        <w:t>fast and loose with some rules and regulation</w:t>
      </w:r>
      <w:r w:rsidRPr="004574FA">
        <w:t>s, so I am not saying it is a company without problems</w:t>
      </w:r>
      <w:r>
        <w:t>,</w:t>
      </w:r>
      <w:r w:rsidRPr="004574FA">
        <w:t xml:space="preserve"> but it is one of the most dynamic companies in China that can compete globally and be respected. When it </w:t>
      </w:r>
      <w:r>
        <w:t>went</w:t>
      </w:r>
      <w:r w:rsidRPr="004574FA">
        <w:t xml:space="preserve"> beyon</w:t>
      </w:r>
      <w:r>
        <w:t>d</w:t>
      </w:r>
      <w:r w:rsidRPr="004574FA">
        <w:t xml:space="preserve"> what the Chinese </w:t>
      </w:r>
      <w:r w:rsidRPr="004574FA">
        <w:t xml:space="preserve">government </w:t>
      </w:r>
      <w:r w:rsidRPr="004574FA">
        <w:t>th</w:t>
      </w:r>
      <w:r>
        <w:t>ought</w:t>
      </w:r>
      <w:r w:rsidRPr="004574FA">
        <w:t xml:space="preserve"> it should do</w:t>
      </w:r>
      <w:r>
        <w:t xml:space="preserve">, </w:t>
      </w:r>
      <w:r w:rsidRPr="004574FA">
        <w:t>the I</w:t>
      </w:r>
      <w:r>
        <w:t>PO</w:t>
      </w:r>
      <w:r w:rsidRPr="004574FA">
        <w:t xml:space="preserve"> for the Ant Group was sto</w:t>
      </w:r>
      <w:r w:rsidRPr="004574FA">
        <w:t>pped in its tracks.</w:t>
      </w:r>
      <w:r>
        <w:t xml:space="preserve"> </w:t>
      </w:r>
      <w:r w:rsidRPr="004574FA">
        <w:t xml:space="preserve">For a </w:t>
      </w:r>
      <w:r w:rsidRPr="004574FA">
        <w:t xml:space="preserve">government </w:t>
      </w:r>
      <w:r>
        <w:t xml:space="preserve">who are </w:t>
      </w:r>
      <w:r w:rsidRPr="004574FA">
        <w:t xml:space="preserve">very committed to making China great again, which will require companies such as Alibaba or Ant to be very successful to bring China up, that shows you </w:t>
      </w:r>
      <w:r>
        <w:t>what</w:t>
      </w:r>
      <w:r w:rsidRPr="004574FA">
        <w:t xml:space="preserve"> the party state is prepared to do to keep any sector i</w:t>
      </w:r>
      <w:r w:rsidRPr="004574FA">
        <w:t>n the private economic realm under its control, even if it i</w:t>
      </w:r>
      <w:r>
        <w:t>ncurs</w:t>
      </w:r>
      <w:r w:rsidRPr="004574FA">
        <w:t xml:space="preserve"> significant cost. Any attempts to make a </w:t>
      </w:r>
      <w:r>
        <w:t xml:space="preserve">genuine </w:t>
      </w:r>
      <w:r w:rsidRPr="004574FA">
        <w:t xml:space="preserve">distinction between the private and the public sector in China </w:t>
      </w:r>
      <w:r>
        <w:t>will</w:t>
      </w:r>
      <w:r w:rsidRPr="004574FA">
        <w:t xml:space="preserve"> not get us very far.</w:t>
      </w:r>
      <w:r>
        <w:t xml:space="preserve"> </w:t>
      </w:r>
      <w:r w:rsidRPr="004574FA">
        <w:t>We need to bear that in mind when we engage with Chi</w:t>
      </w:r>
      <w:r w:rsidRPr="004574FA">
        <w:t>na.</w:t>
      </w:r>
      <w:r>
        <w:t xml:space="preserve"> </w:t>
      </w:r>
    </w:p>
    <w:p w:rsidR="00AD5BB1" w:rsidP="00AD5BB1">
      <w:pPr>
        <w:pStyle w:val="Answer"/>
      </w:pPr>
      <w:r w:rsidRPr="00F6639C">
        <w:rPr>
          <w:b/>
          <w:i/>
        </w:rPr>
        <w:t>Dr Janka Oertel:</w:t>
      </w:r>
      <w:r>
        <w:t xml:space="preserve"> </w:t>
      </w:r>
      <w:r w:rsidRPr="004574FA">
        <w:t xml:space="preserve">I very much agree that the distinction is not only not very helpful, </w:t>
      </w:r>
      <w:r>
        <w:t xml:space="preserve">but </w:t>
      </w:r>
      <w:r w:rsidRPr="004574FA">
        <w:t>is misleading at some point</w:t>
      </w:r>
      <w:r>
        <w:t>s,</w:t>
      </w:r>
      <w:r w:rsidRPr="004574FA">
        <w:t xml:space="preserve"> and it ties us up in conversations that keep us busy b</w:t>
      </w:r>
      <w:r>
        <w:t>u</w:t>
      </w:r>
      <w:r w:rsidRPr="004574FA">
        <w:t>t are not really targeting the problem at the moment.</w:t>
      </w:r>
      <w:r>
        <w:t xml:space="preserve"> </w:t>
      </w:r>
    </w:p>
    <w:p w:rsidR="00AD5BB1" w:rsidP="00AD5BB1">
      <w:pPr>
        <w:pStyle w:val="Answer"/>
      </w:pPr>
      <w:r w:rsidRPr="004574FA">
        <w:t xml:space="preserve">I agree </w:t>
      </w:r>
      <w:r>
        <w:t xml:space="preserve">that </w:t>
      </w:r>
      <w:r w:rsidRPr="004574FA">
        <w:t xml:space="preserve">the Ant </w:t>
      </w:r>
      <w:r>
        <w:t>IP</w:t>
      </w:r>
      <w:r w:rsidRPr="004574FA">
        <w:t>O is probably the most interesting example to study.</w:t>
      </w:r>
      <w:r>
        <w:t xml:space="preserve"> </w:t>
      </w:r>
      <w:r w:rsidRPr="004574FA">
        <w:t xml:space="preserve">It is a case that should be looked into by all European policymakers </w:t>
      </w:r>
      <w:r>
        <w:t>with regard to</w:t>
      </w:r>
      <w:r w:rsidRPr="004574FA">
        <w:t xml:space="preserve"> the Chinese </w:t>
      </w:r>
      <w:r>
        <w:t>p</w:t>
      </w:r>
      <w:r w:rsidRPr="004574FA">
        <w:t>arty</w:t>
      </w:r>
      <w:r>
        <w:t>’</w:t>
      </w:r>
      <w:r w:rsidRPr="004574FA">
        <w:t>s interests</w:t>
      </w:r>
      <w:r>
        <w:t>,</w:t>
      </w:r>
      <w:r w:rsidRPr="004574FA">
        <w:t xml:space="preserve"> and how </w:t>
      </w:r>
      <w:r>
        <w:t xml:space="preserve">we </w:t>
      </w:r>
      <w:r w:rsidRPr="004574FA">
        <w:t xml:space="preserve">can rely on the commitments </w:t>
      </w:r>
      <w:r>
        <w:t xml:space="preserve">that </w:t>
      </w:r>
      <w:r w:rsidRPr="004574FA">
        <w:t>we get from the Chinese state when</w:t>
      </w:r>
      <w:r w:rsidRPr="004574FA">
        <w:t xml:space="preserve"> engaging on a bilateral level</w:t>
      </w:r>
      <w:r>
        <w:t>,</w:t>
      </w:r>
      <w:r w:rsidRPr="004574FA">
        <w:t xml:space="preserve"> and when we are engaging in business relationships.</w:t>
      </w:r>
      <w:r>
        <w:t xml:space="preserve"> </w:t>
      </w:r>
    </w:p>
    <w:p w:rsidR="00AD5BB1" w:rsidP="00AD5BB1">
      <w:pPr>
        <w:pStyle w:val="Answer"/>
      </w:pPr>
      <w:r w:rsidRPr="004574FA">
        <w:t>There are no easy answers on where exactly this will come out, but it is quite clear that the Chinese leadership is trying to make state</w:t>
      </w:r>
      <w:r w:rsidRPr="004574FA">
        <w:noBreakHyphen/>
        <w:t>owned enterprises competitive</w:t>
      </w:r>
      <w:r>
        <w:t xml:space="preserve">, </w:t>
      </w:r>
      <w:r w:rsidRPr="004574FA">
        <w:t>and</w:t>
      </w:r>
      <w:r w:rsidRPr="004574FA">
        <w:t xml:space="preserve"> to use their market power at home to build </w:t>
      </w:r>
      <w:r>
        <w:t>t</w:t>
      </w:r>
      <w:r w:rsidRPr="004574FA">
        <w:t>hem into</w:t>
      </w:r>
      <w:r>
        <w:t xml:space="preserve"> </w:t>
      </w:r>
      <w:r w:rsidRPr="004574FA">
        <w:t>globally competitive players</w:t>
      </w:r>
      <w:r>
        <w:t>,</w:t>
      </w:r>
      <w:r w:rsidRPr="004574FA">
        <w:t xml:space="preserve"> especially in </w:t>
      </w:r>
      <w:r>
        <w:t xml:space="preserve">the </w:t>
      </w:r>
      <w:r w:rsidRPr="004574FA">
        <w:t>telecommunications sector, the rail sector or the renewable energy sector</w:t>
      </w:r>
      <w:r>
        <w:t xml:space="preserve">. It </w:t>
      </w:r>
      <w:r w:rsidRPr="004574FA">
        <w:t>has th</w:t>
      </w:r>
      <w:r>
        <w:t>at</w:t>
      </w:r>
      <w:r w:rsidRPr="004574FA">
        <w:t xml:space="preserve"> ability because it can use the economies of scale in the </w:t>
      </w:r>
      <w:r>
        <w:t>home</w:t>
      </w:r>
      <w:r w:rsidRPr="004574FA">
        <w:t xml:space="preserve"> marke</w:t>
      </w:r>
      <w:r w:rsidRPr="004574FA">
        <w:t>t</w:t>
      </w:r>
      <w:r>
        <w:t>,</w:t>
      </w:r>
      <w:r w:rsidRPr="004574FA">
        <w:t xml:space="preserve"> under very protected conditions.</w:t>
      </w:r>
      <w:r>
        <w:t xml:space="preserve"> </w:t>
      </w:r>
      <w:r w:rsidRPr="004574FA">
        <w:t>We need to be very mindful of that</w:t>
      </w:r>
      <w:r>
        <w:t xml:space="preserve">. </w:t>
      </w:r>
    </w:p>
    <w:p w:rsidR="00AD5BB1" w:rsidP="00AD5BB1">
      <w:pPr>
        <w:pStyle w:val="Answer"/>
      </w:pPr>
      <w:r>
        <w:t>A</w:t>
      </w:r>
      <w:r w:rsidRPr="004574FA">
        <w:t>s a side note</w:t>
      </w:r>
      <w:r>
        <w:t xml:space="preserve">, we need </w:t>
      </w:r>
      <w:r w:rsidRPr="004574FA">
        <w:t>to have that constant conversation about co</w:t>
      </w:r>
      <w:r w:rsidRPr="004574FA">
        <w:noBreakHyphen/>
        <w:t>operation on climate change</w:t>
      </w:r>
      <w:r>
        <w:t>—that</w:t>
      </w:r>
      <w:r w:rsidRPr="004574FA">
        <w:t xml:space="preserve"> is well true</w:t>
      </w:r>
      <w:r>
        <w:t>,</w:t>
      </w:r>
      <w:r w:rsidRPr="004574FA">
        <w:t xml:space="preserve"> in many instances</w:t>
      </w:r>
      <w:r>
        <w:t>—</w:t>
      </w:r>
      <w:r w:rsidRPr="004574FA">
        <w:t>but we should not lose sight of the very competiti</w:t>
      </w:r>
      <w:r w:rsidRPr="004574FA">
        <w:t>ve dimension of green technologies</w:t>
      </w:r>
      <w:r>
        <w:t>,</w:t>
      </w:r>
      <w:r w:rsidRPr="004574FA">
        <w:t xml:space="preserve"> where we will be </w:t>
      </w:r>
      <w:r>
        <w:t xml:space="preserve">competing </w:t>
      </w:r>
      <w:r w:rsidRPr="004574FA">
        <w:t>fiercely with China for market access and other areas.</w:t>
      </w:r>
      <w:r>
        <w:t xml:space="preserve"> </w:t>
      </w:r>
      <w:r w:rsidRPr="004574FA">
        <w:t>It is very important to keep that in mind</w:t>
      </w:r>
      <w:r>
        <w:t>,</w:t>
      </w:r>
      <w:r w:rsidRPr="004574FA">
        <w:t xml:space="preserve"> and </w:t>
      </w:r>
      <w:r>
        <w:t xml:space="preserve">China’s </w:t>
      </w:r>
      <w:r w:rsidRPr="004574FA">
        <w:t>state</w:t>
      </w:r>
      <w:r w:rsidRPr="004574FA">
        <w:noBreakHyphen/>
        <w:t>owned enterprises c</w:t>
      </w:r>
      <w:r>
        <w:t>ould</w:t>
      </w:r>
      <w:r w:rsidRPr="004574FA">
        <w:t xml:space="preserve"> become a huge challenger here for our interests.</w:t>
      </w:r>
    </w:p>
    <w:p w:rsidR="00AD5BB1" w:rsidP="00AD5BB1">
      <w:pPr>
        <w:pStyle w:val="Answer"/>
      </w:pPr>
      <w:r>
        <w:t xml:space="preserve">The </w:t>
      </w:r>
      <w:r>
        <w:t>o</w:t>
      </w:r>
      <w:r w:rsidRPr="004574FA">
        <w:t xml:space="preserve">ne area </w:t>
      </w:r>
      <w:r>
        <w:t xml:space="preserve">in which </w:t>
      </w:r>
      <w:r w:rsidRPr="004574FA">
        <w:t>it will be very interesting and very important for the UK to engage in conversations with allies and partners is the transparency question when it comes to sources of capital.</w:t>
      </w:r>
      <w:r>
        <w:t xml:space="preserve"> </w:t>
      </w:r>
      <w:r w:rsidRPr="004574FA">
        <w:t>This is an area where</w:t>
      </w:r>
      <w:r>
        <w:t>,</w:t>
      </w:r>
      <w:r w:rsidRPr="004574FA">
        <w:t xml:space="preserve"> indeed</w:t>
      </w:r>
      <w:r>
        <w:t>,</w:t>
      </w:r>
      <w:r w:rsidRPr="004574FA">
        <w:t xml:space="preserve"> if joint leverage is built</w:t>
      </w:r>
      <w:r>
        <w:t>—</w:t>
      </w:r>
      <w:r w:rsidRPr="004574FA">
        <w:t>as P</w:t>
      </w:r>
      <w:r w:rsidRPr="004574FA">
        <w:t>rofessor Tsang said</w:t>
      </w:r>
      <w:r>
        <w:t xml:space="preserve">, </w:t>
      </w:r>
      <w:r w:rsidRPr="004574FA">
        <w:t>joint leverage can still be built in some instances to create changes in behaviour</w:t>
      </w:r>
      <w:r>
        <w:t>—</w:t>
      </w:r>
      <w:r w:rsidRPr="004574FA">
        <w:t>we will need to make very effective use of the tools at hand</w:t>
      </w:r>
      <w:r>
        <w:t>. T</w:t>
      </w:r>
      <w:r w:rsidRPr="004574FA">
        <w:t>ransparency criteria are very high on the list for EU policymakers</w:t>
      </w:r>
      <w:r>
        <w:t>,</w:t>
      </w:r>
      <w:r w:rsidRPr="004574FA">
        <w:t xml:space="preserve"> and I think this can </w:t>
      </w:r>
      <w:r w:rsidRPr="004574FA">
        <w:t xml:space="preserve">be jointly pushed </w:t>
      </w:r>
      <w:r>
        <w:t xml:space="preserve">for </w:t>
      </w:r>
      <w:r w:rsidRPr="004574FA">
        <w:t>and jointly put very high on the agenda.</w:t>
      </w:r>
      <w:r>
        <w:t xml:space="preserve"> </w:t>
      </w:r>
    </w:p>
    <w:p w:rsidR="00AD5BB1" w:rsidP="00AD5BB1">
      <w:pPr>
        <w:pStyle w:val="Remark"/>
      </w:pPr>
      <w:r w:rsidRPr="00F6639C">
        <w:rPr>
          <w:b/>
        </w:rPr>
        <w:t>The Chair:</w:t>
      </w:r>
      <w:r>
        <w:t xml:space="preserve"> </w:t>
      </w:r>
      <w:r w:rsidRPr="004574FA">
        <w:t>Our last formal question is from Lord Anderson.</w:t>
      </w:r>
      <w:r>
        <w:t xml:space="preserve"> </w:t>
      </w:r>
      <w:r w:rsidRPr="004574FA">
        <w:t>The four people who have not had questions in this run are Lord Bo</w:t>
      </w:r>
      <w:r>
        <w:t>a</w:t>
      </w:r>
      <w:r w:rsidRPr="004574FA">
        <w:t>teng, Lord Campbell, Lord Mendelsohn</w:t>
      </w:r>
      <w:r w:rsidRPr="004574FA">
        <w:t xml:space="preserve"> and Baroness Rawlings.</w:t>
      </w:r>
      <w:r>
        <w:t xml:space="preserve"> </w:t>
      </w:r>
      <w:r w:rsidRPr="004574FA">
        <w:t>If they indicate by raising their hand on the Zoom process if they would like to ask a question</w:t>
      </w:r>
      <w:r>
        <w:t>,</w:t>
      </w:r>
      <w:r w:rsidRPr="004574FA">
        <w:t xml:space="preserve"> I will take them in alphabetical order. </w:t>
      </w:r>
    </w:p>
    <w:p w:rsidR="00AD5BB1" w:rsidP="00AD5BB1">
      <w:pPr>
        <w:pStyle w:val="Question"/>
      </w:pPr>
      <w:r w:rsidRPr="00F6639C">
        <w:rPr>
          <w:b/>
        </w:rPr>
        <w:t>Lord Anderson of Swansea:</w:t>
      </w:r>
      <w:r>
        <w:t xml:space="preserve"> It is a</w:t>
      </w:r>
      <w:r w:rsidRPr="004574FA">
        <w:t xml:space="preserve"> variation on a theme already partially addressed</w:t>
      </w:r>
      <w:r>
        <w:t>:</w:t>
      </w:r>
      <w:r w:rsidRPr="004574FA">
        <w:t xml:space="preserve"> how does t</w:t>
      </w:r>
      <w:r w:rsidRPr="004574FA">
        <w:t>he UK</w:t>
      </w:r>
      <w:r>
        <w:t>’</w:t>
      </w:r>
      <w:r w:rsidRPr="004574FA">
        <w:t>s approach to investment and trade with China differ from that of the European Union and key countries within the Union</w:t>
      </w:r>
      <w:r>
        <w:t xml:space="preserve">: </w:t>
      </w:r>
      <w:r w:rsidRPr="004574FA">
        <w:t>France and Germany</w:t>
      </w:r>
      <w:r>
        <w:t>? W</w:t>
      </w:r>
      <w:r w:rsidRPr="004574FA">
        <w:t>hat are the reasons</w:t>
      </w:r>
      <w:r>
        <w:t>—</w:t>
      </w:r>
      <w:r w:rsidRPr="004574FA">
        <w:t>the City of London, Hong Kong, links with the US</w:t>
      </w:r>
      <w:r>
        <w:t>—</w:t>
      </w:r>
      <w:r w:rsidRPr="004574FA">
        <w:t>for any divergences</w:t>
      </w:r>
      <w:r>
        <w:t xml:space="preserve">? </w:t>
      </w:r>
    </w:p>
    <w:p w:rsidR="00AD5BB1" w:rsidP="00AD5BB1">
      <w:pPr>
        <w:pStyle w:val="Answer"/>
      </w:pPr>
      <w:r w:rsidRPr="00F6639C">
        <w:rPr>
          <w:b/>
          <w:i/>
        </w:rPr>
        <w:t>Professor Steve T</w:t>
      </w:r>
      <w:r w:rsidRPr="00F6639C">
        <w:rPr>
          <w:b/>
          <w:i/>
        </w:rPr>
        <w:t>sang:</w:t>
      </w:r>
      <w:r>
        <w:t xml:space="preserve"> </w:t>
      </w:r>
      <w:r w:rsidRPr="004574FA">
        <w:t>I think one big difference between, say, the UK and Germany</w:t>
      </w:r>
      <w:r>
        <w:t xml:space="preserve">, </w:t>
      </w:r>
      <w:r w:rsidRPr="004574FA">
        <w:t>in dealing with China is that Germany has the industry and the technology that the Chinese love</w:t>
      </w:r>
      <w:r>
        <w:t>; t</w:t>
      </w:r>
      <w:r w:rsidRPr="004574FA">
        <w:t>herefore</w:t>
      </w:r>
      <w:r>
        <w:t xml:space="preserve">, China </w:t>
      </w:r>
      <w:r w:rsidRPr="004574FA">
        <w:t>focus</w:t>
      </w:r>
      <w:r>
        <w:t>es</w:t>
      </w:r>
      <w:r w:rsidRPr="004574FA">
        <w:t xml:space="preserve"> on engaging with Germany with those investments and technological t</w:t>
      </w:r>
      <w:r w:rsidRPr="004574FA">
        <w:t>ransfer.</w:t>
      </w:r>
      <w:r>
        <w:t xml:space="preserve"> </w:t>
      </w:r>
    </w:p>
    <w:p w:rsidR="00AD5BB1" w:rsidP="00AD5BB1">
      <w:pPr>
        <w:pStyle w:val="Answer"/>
      </w:pPr>
      <w:r>
        <w:t>What the UK has</w:t>
      </w:r>
      <w:r w:rsidRPr="004574FA">
        <w:t xml:space="preserve"> to offer is not so much that</w:t>
      </w:r>
      <w:r>
        <w:t xml:space="preserve"> </w:t>
      </w:r>
      <w:r w:rsidRPr="004574FA">
        <w:t>but</w:t>
      </w:r>
      <w:r>
        <w:t>,</w:t>
      </w:r>
      <w:r w:rsidRPr="004574FA">
        <w:t xml:space="preserve"> </w:t>
      </w:r>
      <w:r>
        <w:t xml:space="preserve">instead, </w:t>
      </w:r>
      <w:r w:rsidRPr="004574FA">
        <w:t xml:space="preserve">the City of London, </w:t>
      </w:r>
      <w:r>
        <w:t xml:space="preserve">and </w:t>
      </w:r>
      <w:r w:rsidRPr="004574FA">
        <w:t xml:space="preserve">the financial services that can be useful to </w:t>
      </w:r>
      <w:r>
        <w:t>the Chinese</w:t>
      </w:r>
      <w:r w:rsidRPr="004574FA">
        <w:t xml:space="preserve"> and, above all, the reputation </w:t>
      </w:r>
      <w:r>
        <w:t xml:space="preserve">that </w:t>
      </w:r>
      <w:r w:rsidRPr="004574FA">
        <w:t xml:space="preserve">we have </w:t>
      </w:r>
      <w:r>
        <w:t xml:space="preserve">with regard to </w:t>
      </w:r>
      <w:r w:rsidRPr="004574FA">
        <w:t>certification. If we approve of something, if w</w:t>
      </w:r>
      <w:r w:rsidRPr="004574FA">
        <w:t>e are engaged in doing something with them, it will get a lot easier for the same thing to be accepted in other countries, whether it is the construction of nuclear power plants,</w:t>
      </w:r>
      <w:r>
        <w:t xml:space="preserve"> </w:t>
      </w:r>
      <w:r w:rsidRPr="004574FA">
        <w:t>5G infrastructure</w:t>
      </w:r>
      <w:r>
        <w:t>,</w:t>
      </w:r>
      <w:r w:rsidRPr="004574FA">
        <w:t xml:space="preserve"> or anything else.</w:t>
      </w:r>
      <w:r>
        <w:t xml:space="preserve"> </w:t>
      </w:r>
    </w:p>
    <w:p w:rsidR="00AD5BB1" w:rsidP="00AD5BB1">
      <w:pPr>
        <w:pStyle w:val="Answer"/>
      </w:pPr>
      <w:r>
        <w:t>It</w:t>
      </w:r>
      <w:r w:rsidRPr="004574FA">
        <w:t xml:space="preserve"> approach</w:t>
      </w:r>
      <w:r>
        <w:t>es</w:t>
      </w:r>
      <w:r w:rsidRPr="004574FA">
        <w:t xml:space="preserve"> </w:t>
      </w:r>
      <w:r>
        <w:t>u</w:t>
      </w:r>
      <w:r w:rsidRPr="004574FA">
        <w:t>s in th</w:t>
      </w:r>
      <w:r>
        <w:t>at</w:t>
      </w:r>
      <w:r w:rsidRPr="004574FA">
        <w:t xml:space="preserve"> sense differen</w:t>
      </w:r>
      <w:r w:rsidRPr="004574FA">
        <w:t>tly</w:t>
      </w:r>
      <w:r>
        <w:t>,</w:t>
      </w:r>
      <w:r w:rsidRPr="004574FA">
        <w:t xml:space="preserve"> and when we respond we will have to make the most of what we have to offer</w:t>
      </w:r>
      <w:r>
        <w:t>, and</w:t>
      </w:r>
      <w:r w:rsidRPr="004574FA">
        <w:t xml:space="preserve"> co</w:t>
      </w:r>
      <w:r w:rsidRPr="004574FA">
        <w:noBreakHyphen/>
        <w:t>ordinate with our partners because</w:t>
      </w:r>
      <w:r>
        <w:t>,</w:t>
      </w:r>
      <w:r w:rsidRPr="004574FA">
        <w:t xml:space="preserve"> even though they are different sectors</w:t>
      </w:r>
      <w:r>
        <w:t>,</w:t>
      </w:r>
      <w:r w:rsidRPr="004574FA">
        <w:t xml:space="preserve"> the issues are still the same</w:t>
      </w:r>
      <w:r>
        <w:t>. E</w:t>
      </w:r>
      <w:r w:rsidRPr="004574FA">
        <w:t>ngaging with China economically</w:t>
      </w:r>
      <w:r>
        <w:t>,</w:t>
      </w:r>
      <w:r w:rsidRPr="004574FA">
        <w:t xml:space="preserve"> ultimately</w:t>
      </w:r>
      <w:r>
        <w:t>,</w:t>
      </w:r>
      <w:r w:rsidRPr="004574FA">
        <w:t xml:space="preserve"> is about having</w:t>
      </w:r>
      <w:r w:rsidRPr="004574FA">
        <w:t xml:space="preserve"> a level playing field.</w:t>
      </w:r>
      <w:r>
        <w:t xml:space="preserve"> </w:t>
      </w:r>
      <w:r w:rsidRPr="004574FA">
        <w:t>We have for a very long time, over 40 years, accepted not having a level playing field economically with China</w:t>
      </w:r>
      <w:r>
        <w:t>,</w:t>
      </w:r>
      <w:r w:rsidRPr="004574FA">
        <w:t xml:space="preserve"> because China was so far </w:t>
      </w:r>
      <w:r>
        <w:t>be</w:t>
      </w:r>
      <w:r w:rsidRPr="004574FA">
        <w:t>hind</w:t>
      </w:r>
      <w:r>
        <w:t>,</w:t>
      </w:r>
      <w:r w:rsidRPr="004574FA">
        <w:t xml:space="preserve"> and we were keen to help China to develop and modernise</w:t>
      </w:r>
      <w:r>
        <w:t xml:space="preserve">. </w:t>
      </w:r>
      <w:r w:rsidRPr="004574FA">
        <w:t>China is now at least the second most powerful economy in the world</w:t>
      </w:r>
      <w:r>
        <w:t>—</w:t>
      </w:r>
      <w:r w:rsidRPr="004574FA">
        <w:t>bigger</w:t>
      </w:r>
      <w:r>
        <w:t xml:space="preserve"> and</w:t>
      </w:r>
      <w:r w:rsidRPr="004574FA">
        <w:t xml:space="preserve"> more powerful than any of the European economies.</w:t>
      </w:r>
      <w:r>
        <w:t xml:space="preserve"> </w:t>
      </w:r>
      <w:r w:rsidRPr="004574FA">
        <w:t xml:space="preserve">There is no reason </w:t>
      </w:r>
      <w:r>
        <w:t xml:space="preserve">now </w:t>
      </w:r>
      <w:r w:rsidRPr="004574FA">
        <w:t>not to insist on a level playing field.</w:t>
      </w:r>
      <w:r>
        <w:t xml:space="preserve"> </w:t>
      </w:r>
    </w:p>
    <w:p w:rsidR="00AD5BB1" w:rsidP="00AD5BB1">
      <w:pPr>
        <w:pStyle w:val="Answer"/>
      </w:pPr>
      <w:r w:rsidRPr="00F6639C">
        <w:rPr>
          <w:b/>
          <w:i/>
        </w:rPr>
        <w:t>Dr Ja</w:t>
      </w:r>
      <w:r w:rsidRPr="00F6639C">
        <w:rPr>
          <w:b/>
          <w:i/>
        </w:rPr>
        <w:t>nka Oertel:</w:t>
      </w:r>
      <w:r w:rsidRPr="004574FA">
        <w:t xml:space="preserve"> I would prefer not to make judgment</w:t>
      </w:r>
      <w:r>
        <w:t>s</w:t>
      </w:r>
      <w:r w:rsidRPr="004574FA">
        <w:t xml:space="preserve"> about the UK approach</w:t>
      </w:r>
      <w:r>
        <w:t>,</w:t>
      </w:r>
      <w:r w:rsidRPr="004574FA">
        <w:t xml:space="preserve"> but I am happy to elaborate on the German situation.</w:t>
      </w:r>
      <w:r>
        <w:t xml:space="preserve"> </w:t>
      </w:r>
    </w:p>
    <w:p w:rsidR="00AD5BB1" w:rsidP="00AD5BB1">
      <w:pPr>
        <w:pStyle w:val="Answer"/>
      </w:pPr>
      <w:r w:rsidRPr="004574FA">
        <w:t>As Professor Tsang said, we still have the technology and</w:t>
      </w:r>
      <w:r>
        <w:t xml:space="preserve"> </w:t>
      </w:r>
      <w:r w:rsidRPr="004574FA">
        <w:t>industry that China wants</w:t>
      </w:r>
      <w:r>
        <w:t>,</w:t>
      </w:r>
      <w:r w:rsidRPr="004574FA">
        <w:t xml:space="preserve"> but our own golden era is coming to an end he</w:t>
      </w:r>
      <w:r w:rsidRPr="004574FA">
        <w:t>re.</w:t>
      </w:r>
      <w:r>
        <w:t xml:space="preserve"> </w:t>
      </w:r>
      <w:r w:rsidRPr="004574FA">
        <w:t xml:space="preserve">There is an acute awareness among German policymakers </w:t>
      </w:r>
      <w:r>
        <w:t xml:space="preserve">as well that </w:t>
      </w:r>
      <w:r w:rsidRPr="004574FA">
        <w:t>this process is happening.</w:t>
      </w:r>
      <w:r>
        <w:t xml:space="preserve"> </w:t>
      </w:r>
      <w:r w:rsidRPr="004574FA">
        <w:t>We are being squeezed out of markets, we are less competitive and Chinese companies are growing</w:t>
      </w:r>
      <w:r>
        <w:t>. M</w:t>
      </w:r>
      <w:r w:rsidRPr="004574FA">
        <w:t>ade in China 2025</w:t>
      </w:r>
      <w:r>
        <w:t xml:space="preserve"> wa</w:t>
      </w:r>
      <w:r w:rsidRPr="004574FA">
        <w:t xml:space="preserve">s a strategy </w:t>
      </w:r>
      <w:r>
        <w:t>that was</w:t>
      </w:r>
      <w:r w:rsidRPr="004574FA">
        <w:t xml:space="preserve"> target</w:t>
      </w:r>
      <w:r>
        <w:t>ed</w:t>
      </w:r>
      <w:r w:rsidRPr="004574FA">
        <w:t xml:space="preserve"> </w:t>
      </w:r>
      <w:r>
        <w:t xml:space="preserve">at the </w:t>
      </w:r>
      <w:r w:rsidRPr="004574FA">
        <w:t>ar</w:t>
      </w:r>
      <w:r w:rsidRPr="004574FA">
        <w:t>eas where German industry is particularly good.</w:t>
      </w:r>
      <w:r>
        <w:t xml:space="preserve"> </w:t>
      </w:r>
      <w:r w:rsidRPr="004574FA">
        <w:t xml:space="preserve">This is why the China debate in </w:t>
      </w:r>
      <w:r>
        <w:t>G</w:t>
      </w:r>
      <w:r w:rsidRPr="004574FA">
        <w:t>ermany has massively picked up speed over the past two years</w:t>
      </w:r>
      <w:r>
        <w:t>,</w:t>
      </w:r>
      <w:r w:rsidRPr="004574FA">
        <w:t xml:space="preserve"> pushed</w:t>
      </w:r>
      <w:r>
        <w:t xml:space="preserve">, </w:t>
      </w:r>
      <w:r w:rsidRPr="004574FA">
        <w:t>interestingly and slight</w:t>
      </w:r>
      <w:r>
        <w:t>ly</w:t>
      </w:r>
      <w:r w:rsidRPr="004574FA">
        <w:t xml:space="preserve"> counterintuitively</w:t>
      </w:r>
      <w:r>
        <w:t>,</w:t>
      </w:r>
      <w:r w:rsidRPr="004574FA">
        <w:t xml:space="preserve"> by German industry particularly</w:t>
      </w:r>
      <w:r>
        <w:t>,</w:t>
      </w:r>
      <w:r w:rsidRPr="004574FA">
        <w:t xml:space="preserve"> which was raising the red</w:t>
      </w:r>
      <w:r w:rsidRPr="004574FA">
        <w:t xml:space="preserve"> flags and raising alarms that this is goin</w:t>
      </w:r>
      <w:r>
        <w:t>g</w:t>
      </w:r>
      <w:r w:rsidRPr="004574FA">
        <w:t xml:space="preserve"> in </w:t>
      </w:r>
      <w:r>
        <w:t>a d</w:t>
      </w:r>
      <w:r w:rsidRPr="004574FA">
        <w:t xml:space="preserve">irection that is not in the interests of German industry. </w:t>
      </w:r>
    </w:p>
    <w:p w:rsidR="00AD5BB1" w:rsidP="00AD5BB1">
      <w:pPr>
        <w:pStyle w:val="Answer"/>
      </w:pPr>
      <w:r w:rsidRPr="004574FA">
        <w:t xml:space="preserve">The big questions that are being asked now, to sketch </w:t>
      </w:r>
      <w:r>
        <w:t xml:space="preserve">them </w:t>
      </w:r>
      <w:r w:rsidRPr="004574FA">
        <w:t xml:space="preserve">out </w:t>
      </w:r>
      <w:r>
        <w:t xml:space="preserve">really </w:t>
      </w:r>
      <w:r w:rsidRPr="004574FA">
        <w:t>broadly, are</w:t>
      </w:r>
      <w:r>
        <w:t>: are</w:t>
      </w:r>
      <w:r w:rsidRPr="004574FA">
        <w:t xml:space="preserve"> we growing too dependent at this stage</w:t>
      </w:r>
      <w:r>
        <w:t>?</w:t>
      </w:r>
      <w:r w:rsidRPr="004574FA">
        <w:t xml:space="preserve"> Where </w:t>
      </w:r>
      <w:r>
        <w:t xml:space="preserve">exactly is </w:t>
      </w:r>
      <w:r w:rsidRPr="004574FA">
        <w:t>C</w:t>
      </w:r>
      <w:r w:rsidRPr="004574FA">
        <w:t xml:space="preserve">hina </w:t>
      </w:r>
      <w:r>
        <w:t xml:space="preserve">headed? </w:t>
      </w:r>
      <w:r w:rsidRPr="004574FA">
        <w:t xml:space="preserve">We have to question </w:t>
      </w:r>
      <w:r>
        <w:t xml:space="preserve">whether </w:t>
      </w:r>
      <w:r w:rsidRPr="004574FA">
        <w:t>our fundamental assumption</w:t>
      </w:r>
      <w:r>
        <w:t xml:space="preserve"> of</w:t>
      </w:r>
      <w:r w:rsidRPr="004574FA">
        <w:t xml:space="preserve"> more trade, more investment, more business </w:t>
      </w:r>
      <w:r>
        <w:t>is s</w:t>
      </w:r>
      <w:r w:rsidRPr="004574FA">
        <w:t xml:space="preserve">till the right approach, or </w:t>
      </w:r>
      <w:r>
        <w:t>whether</w:t>
      </w:r>
      <w:r w:rsidRPr="004574FA">
        <w:t xml:space="preserve"> we have to start diversifying our interests and assets to avoid risk accu</w:t>
      </w:r>
      <w:r>
        <w:t>mula</w:t>
      </w:r>
      <w:r w:rsidRPr="004574FA">
        <w:t>tion</w:t>
      </w:r>
      <w:r>
        <w:t>,</w:t>
      </w:r>
      <w:r w:rsidRPr="004574FA">
        <w:t xml:space="preserve"> and </w:t>
      </w:r>
      <w:r>
        <w:t xml:space="preserve">the risks of </w:t>
      </w:r>
      <w:r w:rsidRPr="004574FA">
        <w:t>Ch</w:t>
      </w:r>
      <w:r w:rsidRPr="004574FA">
        <w:t>ina choosing a differe</w:t>
      </w:r>
      <w:r>
        <w:t>n</w:t>
      </w:r>
      <w:r w:rsidRPr="004574FA">
        <w:t>t path.</w:t>
      </w:r>
      <w:r>
        <w:t xml:space="preserve"> </w:t>
      </w:r>
    </w:p>
    <w:p w:rsidR="00AD5BB1" w:rsidP="00AD5BB1">
      <w:pPr>
        <w:pStyle w:val="Answer"/>
      </w:pPr>
      <w:r w:rsidRPr="004574FA">
        <w:t>Th</w:t>
      </w:r>
      <w:r>
        <w:t>o</w:t>
      </w:r>
      <w:r w:rsidRPr="004574FA">
        <w:t xml:space="preserve">se are the key questions </w:t>
      </w:r>
      <w:r>
        <w:t xml:space="preserve">that </w:t>
      </w:r>
      <w:r w:rsidRPr="004574FA">
        <w:t>the Germans are asking themselves.</w:t>
      </w:r>
      <w:r>
        <w:t xml:space="preserve"> </w:t>
      </w:r>
      <w:r w:rsidRPr="004574FA">
        <w:t xml:space="preserve">Some of them are </w:t>
      </w:r>
      <w:r>
        <w:t xml:space="preserve">perhaps </w:t>
      </w:r>
      <w:r w:rsidRPr="004574FA">
        <w:t>also of interest to the UK debate</w:t>
      </w:r>
      <w:r>
        <w:t>,</w:t>
      </w:r>
      <w:r w:rsidRPr="004574FA">
        <w:t xml:space="preserve"> to see where key partners are headed.</w:t>
      </w:r>
      <w:r>
        <w:t xml:space="preserve"> </w:t>
      </w:r>
      <w:r w:rsidRPr="004574FA">
        <w:t>There is a growing scepticism across Europe</w:t>
      </w:r>
      <w:r>
        <w:t>,</w:t>
      </w:r>
      <w:r w:rsidRPr="004574FA">
        <w:t xml:space="preserve"> but in Germany it is particu</w:t>
      </w:r>
      <w:r>
        <w:t>l</w:t>
      </w:r>
      <w:r w:rsidRPr="004574FA">
        <w:t>arly painful because it comes at such a high cost.</w:t>
      </w:r>
      <w:r>
        <w:t xml:space="preserve"> </w:t>
      </w:r>
    </w:p>
    <w:p w:rsidR="00AD5BB1" w:rsidP="00AD5BB1">
      <w:pPr>
        <w:pStyle w:val="Answer"/>
      </w:pPr>
      <w:r w:rsidRPr="00B63EB3">
        <w:rPr>
          <w:b/>
          <w:i/>
        </w:rPr>
        <w:t>Professor Kerry Brown:</w:t>
      </w:r>
      <w:r>
        <w:t xml:space="preserve"> I was just</w:t>
      </w:r>
      <w:r w:rsidRPr="004574FA">
        <w:t xml:space="preserve"> checking the statistics.</w:t>
      </w:r>
      <w:r>
        <w:t xml:space="preserve"> </w:t>
      </w:r>
      <w:r w:rsidRPr="004574FA">
        <w:t xml:space="preserve">In 2018, the UK received </w:t>
      </w:r>
      <w:r>
        <w:t>about €</w:t>
      </w:r>
      <w:r w:rsidRPr="004574FA">
        <w:t xml:space="preserve">50 billion of investment from China while we were still part of </w:t>
      </w:r>
      <w:r>
        <w:t xml:space="preserve">the </w:t>
      </w:r>
      <w:r w:rsidRPr="004574FA">
        <w:t>European Union.</w:t>
      </w:r>
      <w:r>
        <w:t xml:space="preserve"> </w:t>
      </w:r>
      <w:r w:rsidRPr="004574FA">
        <w:t xml:space="preserve">The second </w:t>
      </w:r>
      <w:r>
        <w:t xml:space="preserve">in Europe </w:t>
      </w:r>
      <w:r w:rsidRPr="004574FA">
        <w:t>was Germany</w:t>
      </w:r>
      <w:r>
        <w:t>,</w:t>
      </w:r>
      <w:r w:rsidRPr="004574FA">
        <w:t xml:space="preserve"> which received half that amount.</w:t>
      </w:r>
      <w:r>
        <w:t xml:space="preserve"> </w:t>
      </w:r>
      <w:r w:rsidRPr="004574FA">
        <w:t xml:space="preserve">The source </w:t>
      </w:r>
      <w:r>
        <w:t xml:space="preserve">for that </w:t>
      </w:r>
      <w:r w:rsidRPr="004574FA">
        <w:t>is the R</w:t>
      </w:r>
      <w:r>
        <w:t>h</w:t>
      </w:r>
      <w:r w:rsidRPr="004574FA">
        <w:t>odi</w:t>
      </w:r>
      <w:r>
        <w:t>um</w:t>
      </w:r>
      <w:r w:rsidRPr="004574FA">
        <w:t xml:space="preserve"> Group.</w:t>
      </w:r>
      <w:r>
        <w:t xml:space="preserve"> </w:t>
      </w:r>
      <w:r w:rsidRPr="004574FA">
        <w:t xml:space="preserve">In fact, UK investment from China is the equivalent of the other five </w:t>
      </w:r>
      <w:r>
        <w:t xml:space="preserve">of the </w:t>
      </w:r>
      <w:r w:rsidRPr="004574FA">
        <w:t xml:space="preserve">top </w:t>
      </w:r>
      <w:r>
        <w:t xml:space="preserve">10—the </w:t>
      </w:r>
      <w:r w:rsidRPr="004574FA">
        <w:t>Netherlands, France, Italy, Finland and Sweden.</w:t>
      </w:r>
      <w:r>
        <w:t xml:space="preserve"> </w:t>
      </w:r>
    </w:p>
    <w:p w:rsidR="00AD5BB1" w:rsidP="00AD5BB1">
      <w:pPr>
        <w:pStyle w:val="Answer"/>
      </w:pPr>
      <w:r w:rsidRPr="004574FA">
        <w:t>We have b</w:t>
      </w:r>
      <w:r w:rsidRPr="004574FA">
        <w:t>een successful in getting Chinese investment. We were the best performer in Eu</w:t>
      </w:r>
      <w:r>
        <w:t>r</w:t>
      </w:r>
      <w:r w:rsidRPr="004574FA">
        <w:t>ope</w:t>
      </w:r>
      <w:r>
        <w:t xml:space="preserve"> over</w:t>
      </w:r>
      <w:r>
        <w:t xml:space="preserve"> </w:t>
      </w:r>
      <w:r w:rsidRPr="004574FA">
        <w:t>a number of years.</w:t>
      </w:r>
      <w:r>
        <w:t xml:space="preserve"> </w:t>
      </w:r>
      <w:r w:rsidRPr="004574FA">
        <w:t>You can conclude from that that China</w:t>
      </w:r>
      <w:r>
        <w:t xml:space="preserve"> obviously is—or</w:t>
      </w:r>
      <w:r w:rsidRPr="004574FA">
        <w:t xml:space="preserve"> was</w:t>
      </w:r>
      <w:r>
        <w:t>—</w:t>
      </w:r>
      <w:r w:rsidRPr="004574FA">
        <w:t>interested in the UK.</w:t>
      </w:r>
      <w:r>
        <w:t xml:space="preserve"> </w:t>
      </w:r>
      <w:r w:rsidRPr="004574FA">
        <w:t xml:space="preserve">I think </w:t>
      </w:r>
      <w:r>
        <w:t xml:space="preserve">that </w:t>
      </w:r>
      <w:r w:rsidRPr="004574FA">
        <w:t>that was because of a liberal investment environment her</w:t>
      </w:r>
      <w:r w:rsidRPr="004574FA">
        <w:t xml:space="preserve">e. It was possibly </w:t>
      </w:r>
      <w:r>
        <w:t xml:space="preserve">because </w:t>
      </w:r>
      <w:r w:rsidRPr="004574FA">
        <w:t>of the Osborne/Cameron push to get Chinese investment into infrastructure</w:t>
      </w:r>
      <w:r>
        <w:t xml:space="preserve"> that</w:t>
      </w:r>
      <w:r w:rsidRPr="004574FA">
        <w:t xml:space="preserve"> China expressed interest in Hinkley Point.</w:t>
      </w:r>
      <w:r>
        <w:t xml:space="preserve"> </w:t>
      </w:r>
      <w:r w:rsidRPr="004574FA">
        <w:t>It made an equity investment there and in the high</w:t>
      </w:r>
      <w:r>
        <w:t>-</w:t>
      </w:r>
      <w:r w:rsidRPr="004574FA">
        <w:t>speed</w:t>
      </w:r>
      <w:r>
        <w:t xml:space="preserve"> rail link</w:t>
      </w:r>
      <w:r w:rsidRPr="004574FA">
        <w:t>.</w:t>
      </w:r>
      <w:r>
        <w:t xml:space="preserve"> </w:t>
      </w:r>
      <w:r w:rsidRPr="004574FA">
        <w:t>It is a question of whether those oppor</w:t>
      </w:r>
      <w:r w:rsidRPr="004574FA">
        <w:t xml:space="preserve">tunities and that view from China </w:t>
      </w:r>
      <w:r>
        <w:t>are</w:t>
      </w:r>
      <w:r w:rsidRPr="004574FA">
        <w:t xml:space="preserve"> still in place.</w:t>
      </w:r>
      <w:r>
        <w:t xml:space="preserve"> </w:t>
      </w:r>
    </w:p>
    <w:p w:rsidR="00AD5BB1" w:rsidP="00AD5BB1">
      <w:pPr>
        <w:pStyle w:val="Answer"/>
      </w:pPr>
      <w:r>
        <w:t>T</w:t>
      </w:r>
      <w:r w:rsidRPr="004574FA">
        <w:t xml:space="preserve">he strange thing is </w:t>
      </w:r>
      <w:r>
        <w:t xml:space="preserve">that </w:t>
      </w:r>
      <w:r w:rsidRPr="004574FA">
        <w:t>since 2016 Chinese investment into Europe seems to have been falling.</w:t>
      </w:r>
      <w:r>
        <w:t xml:space="preserve"> </w:t>
      </w:r>
      <w:r w:rsidRPr="004574FA">
        <w:t>There has been a cooling off.</w:t>
      </w:r>
      <w:r>
        <w:t xml:space="preserve"> T</w:t>
      </w:r>
      <w:r w:rsidRPr="004574FA">
        <w:t xml:space="preserve">he </w:t>
      </w:r>
      <w:r>
        <w:t>MERICS</w:t>
      </w:r>
      <w:r>
        <w:rPr>
          <w:rStyle w:val="FootnoteReference"/>
        </w:rPr>
        <w:footnoteReference w:id="7"/>
      </w:r>
      <w:r w:rsidRPr="004574FA">
        <w:t xml:space="preserve"> </w:t>
      </w:r>
      <w:r w:rsidRPr="004574FA">
        <w:t xml:space="preserve">in Berlin had a figure </w:t>
      </w:r>
      <w:r>
        <w:t xml:space="preserve">showing </w:t>
      </w:r>
      <w:r w:rsidRPr="004574FA">
        <w:t xml:space="preserve">that in 2016 there was a </w:t>
      </w:r>
      <w:r w:rsidRPr="004574FA">
        <w:t>real peak.</w:t>
      </w:r>
      <w:r>
        <w:t xml:space="preserve"> </w:t>
      </w:r>
      <w:r w:rsidRPr="004574FA">
        <w:t>In fact, Chinese investment into Europe was more than European investment into China, but that has really fallen in the last few years.</w:t>
      </w:r>
      <w:r>
        <w:t xml:space="preserve"> </w:t>
      </w:r>
    </w:p>
    <w:p w:rsidR="00AD5BB1" w:rsidP="00AD5BB1">
      <w:pPr>
        <w:pStyle w:val="Answer"/>
      </w:pPr>
      <w:r w:rsidRPr="004574FA">
        <w:t>The UK is competitive.</w:t>
      </w:r>
      <w:r>
        <w:t xml:space="preserve"> </w:t>
      </w:r>
      <w:r w:rsidRPr="004574FA">
        <w:t>The UK leaving the EU may have a different sort of narrative</w:t>
      </w:r>
      <w:r>
        <w:t>,</w:t>
      </w:r>
      <w:r w:rsidRPr="004574FA">
        <w:t xml:space="preserve"> but other strategic par</w:t>
      </w:r>
      <w:r w:rsidRPr="004574FA">
        <w:t>ameters to this whole debate</w:t>
      </w:r>
      <w:r>
        <w:t xml:space="preserve"> </w:t>
      </w:r>
      <w:r w:rsidRPr="004574FA">
        <w:t xml:space="preserve">mean </w:t>
      </w:r>
      <w:r>
        <w:t xml:space="preserve">that </w:t>
      </w:r>
      <w:r w:rsidRPr="004574FA">
        <w:t>the sorts of things that the Chinese may be interested</w:t>
      </w:r>
      <w:r>
        <w:t xml:space="preserve"> in investing</w:t>
      </w:r>
      <w:r w:rsidRPr="004574FA">
        <w:t xml:space="preserve"> in will have more of a security dimension.</w:t>
      </w:r>
      <w:r>
        <w:t xml:space="preserve"> </w:t>
      </w:r>
      <w:r w:rsidRPr="004574FA">
        <w:t xml:space="preserve">Huawei </w:t>
      </w:r>
      <w:r>
        <w:t>is</w:t>
      </w:r>
      <w:r w:rsidRPr="004574FA">
        <w:t xml:space="preserve"> a very good point</w:t>
      </w:r>
      <w:r>
        <w:t>,</w:t>
      </w:r>
      <w:r w:rsidRPr="004574FA">
        <w:t xml:space="preserve"> and</w:t>
      </w:r>
      <w:r>
        <w:t xml:space="preserve">, of course, </w:t>
      </w:r>
      <w:r w:rsidRPr="004574FA">
        <w:t xml:space="preserve">that road is now blocked, but it is going to be difficult to </w:t>
      </w:r>
      <w:r w:rsidRPr="004574FA">
        <w:t xml:space="preserve">maintain this momentum without a rethink of where the security parameters are. </w:t>
      </w:r>
    </w:p>
    <w:p w:rsidR="00AD5BB1" w:rsidP="00AD5BB1">
      <w:pPr>
        <w:pStyle w:val="Answer"/>
      </w:pPr>
      <w:r w:rsidRPr="004574FA">
        <w:t>I have to leave this meeting at 11 o</w:t>
      </w:r>
      <w:r>
        <w:t>’</w:t>
      </w:r>
      <w:r w:rsidRPr="004574FA">
        <w:t>clock.</w:t>
      </w:r>
      <w:r>
        <w:t xml:space="preserve"> </w:t>
      </w:r>
      <w:r w:rsidRPr="004574FA">
        <w:t xml:space="preserve">I am </w:t>
      </w:r>
      <w:r>
        <w:t>terribly</w:t>
      </w:r>
      <w:r w:rsidRPr="004574FA">
        <w:t xml:space="preserve"> sorry. It has been great to be involved.</w:t>
      </w:r>
      <w:r>
        <w:t xml:space="preserve"> </w:t>
      </w:r>
    </w:p>
    <w:p w:rsidR="00AD5BB1" w:rsidP="00AD5BB1">
      <w:pPr>
        <w:pStyle w:val="Remark"/>
      </w:pPr>
      <w:r w:rsidRPr="00B63EB3">
        <w:rPr>
          <w:b/>
        </w:rPr>
        <w:t>The Chair:</w:t>
      </w:r>
      <w:r>
        <w:t xml:space="preserve"> I will turn</w:t>
      </w:r>
      <w:r w:rsidRPr="004574FA">
        <w:t xml:space="preserve"> next to Baroness Rawlings to see if we can squeeze </w:t>
      </w:r>
      <w:r>
        <w:t xml:space="preserve">in one last </w:t>
      </w:r>
      <w:r w:rsidRPr="004574FA">
        <w:t>question.</w:t>
      </w:r>
      <w:r>
        <w:t xml:space="preserve"> </w:t>
      </w:r>
    </w:p>
    <w:p w:rsidR="00AD5BB1" w:rsidP="00AD5BB1">
      <w:pPr>
        <w:pStyle w:val="Question"/>
      </w:pPr>
      <w:r w:rsidRPr="00B63EB3">
        <w:rPr>
          <w:b/>
        </w:rPr>
        <w:t>Baroness Rawlings:</w:t>
      </w:r>
      <w:r>
        <w:t xml:space="preserve"> </w:t>
      </w:r>
      <w:r w:rsidRPr="004574FA">
        <w:t>Thank you</w:t>
      </w:r>
      <w:r>
        <w:t>,</w:t>
      </w:r>
      <w:r w:rsidRPr="004574FA">
        <w:t xml:space="preserve"> Professor Brown and Professor Tsang</w:t>
      </w:r>
      <w:r>
        <w:t>,</w:t>
      </w:r>
      <w:r w:rsidRPr="004574FA">
        <w:t xml:space="preserve"> for extremely interesting papers and frank answers today, especially on China</w:t>
      </w:r>
      <w:r>
        <w:t>’</w:t>
      </w:r>
      <w:r w:rsidRPr="004574FA">
        <w:t>s policy towards 2049.</w:t>
      </w:r>
      <w:r>
        <w:t xml:space="preserve"> </w:t>
      </w:r>
    </w:p>
    <w:p w:rsidR="00AD5BB1" w:rsidP="00AD5BB1">
      <w:pPr>
        <w:pStyle w:val="Question"/>
        <w:numPr>
          <w:ilvl w:val="0"/>
          <w:numId w:val="0"/>
        </w:numPr>
        <w:ind w:left="794"/>
      </w:pPr>
      <w:r w:rsidRPr="004574FA">
        <w:t>I would like</w:t>
      </w:r>
      <w:r w:rsidRPr="004574FA">
        <w:t xml:space="preserve"> to follow up Baroness Fall</w:t>
      </w:r>
      <w:r>
        <w:t>’</w:t>
      </w:r>
      <w:r w:rsidRPr="004574FA">
        <w:t>s question on climate change and the COP meeting later this year</w:t>
      </w:r>
      <w:r>
        <w:t>. This</w:t>
      </w:r>
      <w:r w:rsidRPr="004574FA">
        <w:t xml:space="preserve"> poses a difficult and different security challenge.</w:t>
      </w:r>
      <w:r>
        <w:t xml:space="preserve"> </w:t>
      </w:r>
      <w:r w:rsidRPr="004574FA">
        <w:t>Climate change is a dominating problem</w:t>
      </w:r>
      <w:r>
        <w:t>,</w:t>
      </w:r>
      <w:r w:rsidRPr="004574FA">
        <w:t xml:space="preserve"> and an important factor in our politics today</w:t>
      </w:r>
      <w:r>
        <w:t>,</w:t>
      </w:r>
      <w:r w:rsidRPr="004574FA">
        <w:t xml:space="preserve"> yet we say nothing</w:t>
      </w:r>
      <w:r w:rsidRPr="004574FA">
        <w:t xml:space="preserve"> about China</w:t>
      </w:r>
      <w:r>
        <w:t>’</w:t>
      </w:r>
      <w:r w:rsidRPr="004574FA">
        <w:t>s building of new coa</w:t>
      </w:r>
      <w:r>
        <w:t xml:space="preserve">l </w:t>
      </w:r>
      <w:r w:rsidRPr="004574FA">
        <w:t>mines.</w:t>
      </w:r>
      <w:r>
        <w:t xml:space="preserve"> </w:t>
      </w:r>
      <w:r w:rsidRPr="004574FA">
        <w:t>What are your views</w:t>
      </w:r>
      <w:r>
        <w:t>,</w:t>
      </w:r>
      <w:r w:rsidRPr="004574FA">
        <w:t xml:space="preserve"> and how should we balance our policy versus values?</w:t>
      </w:r>
      <w:r>
        <w:t xml:space="preserve"> </w:t>
      </w:r>
    </w:p>
    <w:p w:rsidR="00AD5BB1" w:rsidP="00AD5BB1">
      <w:pPr>
        <w:pStyle w:val="Answer"/>
      </w:pPr>
      <w:r w:rsidRPr="00B63EB3">
        <w:rPr>
          <w:b/>
          <w:i/>
        </w:rPr>
        <w:t>Professor Steve Tsang:</w:t>
      </w:r>
      <w:r>
        <w:t xml:space="preserve"> </w:t>
      </w:r>
      <w:r w:rsidRPr="004574FA">
        <w:t xml:space="preserve">I think </w:t>
      </w:r>
      <w:r>
        <w:t xml:space="preserve">that </w:t>
      </w:r>
      <w:r w:rsidRPr="004574FA">
        <w:t xml:space="preserve">the climate change issue is real for China. </w:t>
      </w:r>
      <w:r>
        <w:t>Xi Jinping</w:t>
      </w:r>
      <w:r w:rsidRPr="004574FA">
        <w:t xml:space="preserve"> put it on the political agenda at the 19th </w:t>
      </w:r>
      <w:r>
        <w:t>Party</w:t>
      </w:r>
      <w:r>
        <w:t xml:space="preserve"> </w:t>
      </w:r>
      <w:r>
        <w:t>Congress</w:t>
      </w:r>
      <w:r w:rsidRPr="004574FA">
        <w:t xml:space="preserve"> speech in 2017 when he became the undisputed supreme leader of China.</w:t>
      </w:r>
      <w:r>
        <w:t xml:space="preserve"> </w:t>
      </w:r>
      <w:r w:rsidRPr="004574FA">
        <w:t xml:space="preserve">It is one of the objectives </w:t>
      </w:r>
      <w:r>
        <w:t xml:space="preserve">that </w:t>
      </w:r>
      <w:r w:rsidRPr="004574FA">
        <w:t>he wants to achieve; therefore</w:t>
      </w:r>
      <w:r>
        <w:t>,</w:t>
      </w:r>
      <w:r w:rsidRPr="004574FA">
        <w:t xml:space="preserve"> the Chinese </w:t>
      </w:r>
      <w:r>
        <w:t>p</w:t>
      </w:r>
      <w:r w:rsidRPr="004574FA">
        <w:t xml:space="preserve">arty </w:t>
      </w:r>
      <w:r>
        <w:t>s</w:t>
      </w:r>
      <w:r w:rsidRPr="004574FA">
        <w:t>tate will take climate change policy very seri</w:t>
      </w:r>
      <w:r>
        <w:t>o</w:t>
      </w:r>
      <w:r w:rsidRPr="004574FA">
        <w:t xml:space="preserve">usly moving forward. </w:t>
      </w:r>
    </w:p>
    <w:p w:rsidR="00AD5BB1" w:rsidP="00AD5BB1">
      <w:pPr>
        <w:pStyle w:val="Answer"/>
      </w:pPr>
      <w:r w:rsidRPr="004574FA">
        <w:t>It has a long</w:t>
      </w:r>
      <w:r w:rsidRPr="004574FA">
        <w:noBreakHyphen/>
      </w:r>
      <w:r w:rsidRPr="004574FA">
        <w:t>standing approach</w:t>
      </w:r>
      <w:r>
        <w:t>,</w:t>
      </w:r>
      <w:r w:rsidRPr="004574FA">
        <w:t xml:space="preserve"> which is that it will clean up China first.</w:t>
      </w:r>
      <w:r>
        <w:t xml:space="preserve"> </w:t>
      </w:r>
      <w:r w:rsidRPr="004574FA">
        <w:t>It will continue to build more coal</w:t>
      </w:r>
      <w:r>
        <w:t>-fired</w:t>
      </w:r>
      <w:r w:rsidRPr="004574FA">
        <w:t xml:space="preserve"> power plants through the </w:t>
      </w:r>
      <w:r>
        <w:t>B</w:t>
      </w:r>
      <w:r w:rsidRPr="004574FA">
        <w:t>elt</w:t>
      </w:r>
      <w:r>
        <w:t xml:space="preserve"> </w:t>
      </w:r>
      <w:r>
        <w:t xml:space="preserve">and </w:t>
      </w:r>
      <w:r>
        <w:t>R</w:t>
      </w:r>
      <w:r w:rsidRPr="004574FA">
        <w:t xml:space="preserve">oad Initiative </w:t>
      </w:r>
      <w:r w:rsidRPr="004574FA">
        <w:t xml:space="preserve">in other countries because there is capacity to build them in China and just move them away. </w:t>
      </w:r>
      <w:r>
        <w:t xml:space="preserve">I think </w:t>
      </w:r>
      <w:r>
        <w:t>t</w:t>
      </w:r>
      <w:r w:rsidRPr="004574FA">
        <w:t xml:space="preserve">hat approach is beginning to change, because the countries </w:t>
      </w:r>
      <w:r>
        <w:t xml:space="preserve">at </w:t>
      </w:r>
      <w:r w:rsidRPr="004574FA">
        <w:t xml:space="preserve">the receiving end of those new power plants are beginning to realise </w:t>
      </w:r>
      <w:r>
        <w:t xml:space="preserve">that </w:t>
      </w:r>
      <w:r w:rsidRPr="004574FA">
        <w:t>the</w:t>
      </w:r>
      <w:r>
        <w:t>y</w:t>
      </w:r>
      <w:r w:rsidRPr="004574FA">
        <w:t xml:space="preserve"> are very bad investments.</w:t>
      </w:r>
      <w:r>
        <w:t xml:space="preserve"> </w:t>
      </w:r>
      <w:r w:rsidRPr="004574FA">
        <w:t>Building new plants that</w:t>
      </w:r>
      <w:r>
        <w:t xml:space="preserve"> will</w:t>
      </w:r>
      <w:r w:rsidRPr="004574FA">
        <w:t xml:space="preserve"> need to be decommissioned in a relatively short timeframe </w:t>
      </w:r>
      <w:r>
        <w:t>is</w:t>
      </w:r>
      <w:r w:rsidRPr="004574FA">
        <w:t xml:space="preserve"> not economically very attractive for them.</w:t>
      </w:r>
      <w:r>
        <w:t xml:space="preserve"> </w:t>
      </w:r>
      <w:r w:rsidRPr="004574FA">
        <w:t xml:space="preserve">The Chinese are beginning to rethink their approach to that. </w:t>
      </w:r>
    </w:p>
    <w:p w:rsidR="00AD5BB1" w:rsidP="00AD5BB1">
      <w:pPr>
        <w:pStyle w:val="Answer"/>
      </w:pPr>
      <w:r w:rsidRPr="004574FA">
        <w:t xml:space="preserve">What I am really pushing is that </w:t>
      </w:r>
      <w:r>
        <w:t xml:space="preserve">China </w:t>
      </w:r>
      <w:r w:rsidRPr="004574FA">
        <w:t>cannot be persuaded to work with us on climate change.</w:t>
      </w:r>
      <w:r>
        <w:t xml:space="preserve"> It </w:t>
      </w:r>
      <w:r w:rsidRPr="004574FA">
        <w:t xml:space="preserve">will work to </w:t>
      </w:r>
      <w:r>
        <w:t xml:space="preserve">its own </w:t>
      </w:r>
      <w:r w:rsidRPr="004574FA">
        <w:t>agenda</w:t>
      </w:r>
      <w:r>
        <w:t xml:space="preserve"> more than</w:t>
      </w:r>
      <w:r w:rsidRPr="004574FA">
        <w:t xml:space="preserve"> towards the c</w:t>
      </w:r>
      <w:r w:rsidRPr="004574FA">
        <w:t>ollective global agenda</w:t>
      </w:r>
      <w:r>
        <w:t>,</w:t>
      </w:r>
      <w:r w:rsidRPr="004574FA">
        <w:t xml:space="preserve"> but there is a huge amo</w:t>
      </w:r>
      <w:r>
        <w:t>u</w:t>
      </w:r>
      <w:r w:rsidRPr="004574FA">
        <w:t>nt of overlap</w:t>
      </w:r>
      <w:r>
        <w:t>,</w:t>
      </w:r>
      <w:r w:rsidRPr="004574FA">
        <w:t xml:space="preserve"> and we should take advantage of that.</w:t>
      </w:r>
      <w:r>
        <w:t xml:space="preserve"> We need to focus on t</w:t>
      </w:r>
      <w:r w:rsidRPr="004574FA">
        <w:t>he fact that there are areas of genuine co</w:t>
      </w:r>
      <w:r w:rsidRPr="004574FA">
        <w:noBreakHyphen/>
        <w:t>operation that will bring benefits to all sides</w:t>
      </w:r>
      <w:r>
        <w:t>,</w:t>
      </w:r>
      <w:r w:rsidRPr="004574FA">
        <w:t xml:space="preserve"> and</w:t>
      </w:r>
      <w:r>
        <w:t xml:space="preserve"> we need to</w:t>
      </w:r>
      <w:r w:rsidRPr="004574FA">
        <w:t xml:space="preserve"> make the most of </w:t>
      </w:r>
      <w:r>
        <w:t>them if</w:t>
      </w:r>
      <w:r w:rsidRPr="004574FA">
        <w:t xml:space="preserve"> </w:t>
      </w:r>
      <w:r>
        <w:t>w</w:t>
      </w:r>
      <w:r>
        <w:t xml:space="preserve">e </w:t>
      </w:r>
      <w:r w:rsidRPr="004574FA">
        <w:t>want</w:t>
      </w:r>
      <w:r>
        <w:t xml:space="preserve">, </w:t>
      </w:r>
      <w:r w:rsidRPr="004574FA">
        <w:t>ultimately</w:t>
      </w:r>
      <w:r>
        <w:t>,</w:t>
      </w:r>
      <w:r w:rsidRPr="004574FA">
        <w:t xml:space="preserve"> </w:t>
      </w:r>
      <w:r>
        <w:t xml:space="preserve">to </w:t>
      </w:r>
      <w:r w:rsidRPr="004574FA">
        <w:t>encourage our Chinese friends to think more co</w:t>
      </w:r>
      <w:r w:rsidRPr="004574FA">
        <w:noBreakHyphen/>
        <w:t xml:space="preserve">operatively with us in the </w:t>
      </w:r>
      <w:r>
        <w:t>overall</w:t>
      </w:r>
      <w:r w:rsidRPr="004574FA">
        <w:t xml:space="preserve"> engagement</w:t>
      </w:r>
      <w:r>
        <w:t>,</w:t>
      </w:r>
      <w:r w:rsidRPr="004574FA">
        <w:t xml:space="preserve"> as I hope</w:t>
      </w:r>
      <w:r>
        <w:t>,</w:t>
      </w:r>
      <w:r w:rsidRPr="004574FA">
        <w:t xml:space="preserve"> even though the prospect is not fantastic. </w:t>
      </w:r>
    </w:p>
    <w:p w:rsidR="00AD5BB1" w:rsidP="00AD5BB1">
      <w:pPr>
        <w:pStyle w:val="Remark"/>
      </w:pPr>
      <w:r w:rsidRPr="00B63EB3">
        <w:rPr>
          <w:b/>
        </w:rPr>
        <w:t>The Chair:</w:t>
      </w:r>
      <w:r>
        <w:t xml:space="preserve"> </w:t>
      </w:r>
      <w:r w:rsidRPr="004574FA">
        <w:t>Thank you.</w:t>
      </w:r>
      <w:r>
        <w:t xml:space="preserve"> </w:t>
      </w:r>
      <w:r w:rsidRPr="004574FA">
        <w:t>That is an excellent note on which to finish.</w:t>
      </w:r>
      <w:r>
        <w:t xml:space="preserve"> </w:t>
      </w:r>
      <w:r w:rsidRPr="004574FA">
        <w:t xml:space="preserve">We have </w:t>
      </w:r>
      <w:r w:rsidRPr="004574FA">
        <w:t>reached the end of our session.</w:t>
      </w:r>
      <w:r>
        <w:t xml:space="preserve"> </w:t>
      </w:r>
      <w:r w:rsidRPr="004574FA">
        <w:t>I thank our three witnesses</w:t>
      </w:r>
      <w:r>
        <w:t>,</w:t>
      </w:r>
      <w:r w:rsidRPr="004574FA">
        <w:t xml:space="preserve"> Dr Oertel, Professor Brown and Professor Tsang</w:t>
      </w:r>
      <w:r>
        <w:t>,</w:t>
      </w:r>
      <w:r w:rsidRPr="004574FA">
        <w:t xml:space="preserve"> for </w:t>
      </w:r>
      <w:r>
        <w:t>their</w:t>
      </w:r>
      <w:r w:rsidRPr="004574FA">
        <w:t xml:space="preserve"> contributions</w:t>
      </w:r>
      <w:r>
        <w:t xml:space="preserve">, which are </w:t>
      </w:r>
      <w:r w:rsidRPr="004574FA">
        <w:t>much valued and will assist us in drafting our report.</w:t>
      </w:r>
      <w:r>
        <w:t xml:space="preserve"> </w:t>
      </w:r>
    </w:p>
    <w:p w:rsidR="00FE0BF8" w:rsidRPr="00AD5BB1" w:rsidP="00AD5BB1"/>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B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B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B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8022F" w:rsidP="008143FA">
      <w:pPr>
        <w:spacing w:after="0"/>
      </w:pPr>
      <w:r>
        <w:separator/>
      </w:r>
    </w:p>
  </w:footnote>
  <w:footnote w:type="continuationSeparator" w:id="1">
    <w:p w:rsidR="0068022F" w:rsidP="008143FA">
      <w:pPr>
        <w:spacing w:after="0"/>
      </w:pPr>
      <w:r>
        <w:continuationSeparator/>
      </w:r>
    </w:p>
  </w:footnote>
  <w:footnote w:id="2">
    <w:p w:rsidR="008B2A0B" w:rsidRPr="007823E3">
      <w:pPr>
        <w:pStyle w:val="FootnoteText"/>
        <w:rPr>
          <w:sz w:val="16"/>
          <w:szCs w:val="16"/>
        </w:rPr>
      </w:pPr>
      <w:r w:rsidRPr="007823E3">
        <w:rPr>
          <w:rStyle w:val="FootnoteReference"/>
          <w:sz w:val="16"/>
          <w:szCs w:val="16"/>
        </w:rPr>
        <w:footnoteRef/>
      </w:r>
      <w:r w:rsidRPr="007823E3">
        <w:rPr>
          <w:sz w:val="16"/>
          <w:szCs w:val="16"/>
        </w:rPr>
        <w:t xml:space="preserve"> </w:t>
      </w:r>
      <w:r w:rsidRPr="007823E3">
        <w:rPr>
          <w:sz w:val="16"/>
          <w:szCs w:val="16"/>
        </w:rPr>
        <w:t>A sovereign weal</w:t>
      </w:r>
      <w:r w:rsidRPr="007823E3">
        <w:rPr>
          <w:sz w:val="16"/>
          <w:szCs w:val="16"/>
        </w:rPr>
        <w:t>th fund responsible for managing part of the People's Republic of China's foreign exchange reserves.</w:t>
      </w:r>
    </w:p>
  </w:footnote>
  <w:footnote w:id="3">
    <w:p w:rsidR="00D5548F" w:rsidRPr="007823E3">
      <w:pPr>
        <w:pStyle w:val="FootnoteText"/>
        <w:rPr>
          <w:sz w:val="16"/>
          <w:szCs w:val="16"/>
        </w:rPr>
      </w:pPr>
      <w:r w:rsidRPr="007823E3">
        <w:rPr>
          <w:rStyle w:val="FootnoteReference"/>
          <w:sz w:val="16"/>
          <w:szCs w:val="16"/>
        </w:rPr>
        <w:footnoteRef/>
      </w:r>
      <w:r w:rsidRPr="007823E3">
        <w:rPr>
          <w:sz w:val="16"/>
          <w:szCs w:val="16"/>
        </w:rPr>
        <w:t xml:space="preserve"> The Asian Infrastructure Investment Bank</w:t>
      </w:r>
    </w:p>
  </w:footnote>
  <w:footnote w:id="4">
    <w:p w:rsidR="00C10F78" w:rsidRPr="007823E3">
      <w:pPr>
        <w:pStyle w:val="FootnoteText"/>
        <w:rPr>
          <w:sz w:val="16"/>
          <w:szCs w:val="16"/>
        </w:rPr>
      </w:pPr>
      <w:r w:rsidRPr="007823E3">
        <w:rPr>
          <w:rStyle w:val="FootnoteReference"/>
          <w:sz w:val="16"/>
          <w:szCs w:val="16"/>
        </w:rPr>
        <w:footnoteRef/>
      </w:r>
      <w:r w:rsidRPr="007823E3">
        <w:rPr>
          <w:sz w:val="16"/>
          <w:szCs w:val="16"/>
        </w:rPr>
        <w:t xml:space="preserve"> The Australian Department of Foreign Affairs and Trade</w:t>
      </w:r>
    </w:p>
  </w:footnote>
  <w:footnote w:id="5">
    <w:p w:rsidR="00CC7990" w:rsidRPr="007823E3">
      <w:pPr>
        <w:pStyle w:val="FootnoteText"/>
        <w:rPr>
          <w:sz w:val="16"/>
          <w:szCs w:val="16"/>
        </w:rPr>
      </w:pPr>
      <w:r w:rsidRPr="007823E3">
        <w:rPr>
          <w:rStyle w:val="FootnoteReference"/>
          <w:sz w:val="16"/>
          <w:szCs w:val="16"/>
        </w:rPr>
        <w:footnoteRef/>
      </w:r>
      <w:r w:rsidRPr="007823E3">
        <w:rPr>
          <w:sz w:val="16"/>
          <w:szCs w:val="16"/>
        </w:rPr>
        <w:t xml:space="preserve"> </w:t>
      </w:r>
      <w:r w:rsidRPr="007823E3">
        <w:rPr>
          <w:sz w:val="16"/>
          <w:szCs w:val="16"/>
        </w:rPr>
        <w:t xml:space="preserve">The 26th UN Climate Change Conference of the Parties </w:t>
      </w:r>
      <w:r w:rsidRPr="007823E3">
        <w:rPr>
          <w:sz w:val="16"/>
          <w:szCs w:val="16"/>
        </w:rPr>
        <w:t>(COP26) will be held in Glasgow in November 2021.</w:t>
      </w:r>
    </w:p>
  </w:footnote>
  <w:footnote w:id="6">
    <w:p w:rsidR="00BC1C88" w:rsidRPr="007823E3">
      <w:pPr>
        <w:pStyle w:val="FootnoteText"/>
        <w:rPr>
          <w:sz w:val="16"/>
          <w:szCs w:val="16"/>
        </w:rPr>
      </w:pPr>
      <w:r w:rsidRPr="007823E3">
        <w:rPr>
          <w:rStyle w:val="FootnoteReference"/>
          <w:sz w:val="16"/>
          <w:szCs w:val="16"/>
        </w:rPr>
        <w:footnoteRef/>
      </w:r>
      <w:r w:rsidRPr="007823E3">
        <w:rPr>
          <w:sz w:val="16"/>
          <w:szCs w:val="16"/>
        </w:rPr>
        <w:t xml:space="preserve"> The Ant Group is an affiliate of Alibaba </w:t>
      </w:r>
      <w:r w:rsidRPr="007823E3">
        <w:rPr>
          <w:sz w:val="16"/>
          <w:szCs w:val="16"/>
        </w:rPr>
        <w:t>Group Holding.</w:t>
      </w:r>
    </w:p>
  </w:footnote>
  <w:footnote w:id="7">
    <w:p w:rsidR="00256D89" w:rsidRPr="007823E3">
      <w:pPr>
        <w:pStyle w:val="FootnoteText"/>
        <w:rPr>
          <w:sz w:val="16"/>
          <w:szCs w:val="16"/>
        </w:rPr>
      </w:pPr>
      <w:r w:rsidRPr="007823E3">
        <w:rPr>
          <w:rStyle w:val="FootnoteReference"/>
          <w:sz w:val="16"/>
          <w:szCs w:val="16"/>
        </w:rPr>
        <w:footnoteRef/>
      </w:r>
      <w:r w:rsidRPr="007823E3">
        <w:rPr>
          <w:sz w:val="16"/>
          <w:szCs w:val="16"/>
        </w:rPr>
        <w:t xml:space="preserve"> The Mercator Institute for China Studies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D5BB1"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D5BB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B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898EAB68"/>
    <w:lvl w:ilvl="0">
      <w:start w:val="1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5BB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8B2A0B"/>
    <w:pPr>
      <w:spacing w:after="0"/>
    </w:pPr>
    <w:rPr>
      <w:sz w:val="20"/>
      <w:szCs w:val="20"/>
    </w:rPr>
  </w:style>
  <w:style w:type="character" w:customStyle="1" w:styleId="FootnoteTextChar">
    <w:name w:val="Footnote Text Char"/>
    <w:basedOn w:val="DefaultParagraphFont"/>
    <w:link w:val="FootnoteText"/>
    <w:uiPriority w:val="99"/>
    <w:semiHidden/>
    <w:rsid w:val="008B2A0B"/>
    <w:rPr>
      <w:rFonts w:ascii="Verdana" w:hAnsi="Verdana"/>
      <w:sz w:val="20"/>
      <w:szCs w:val="20"/>
    </w:rPr>
  </w:style>
  <w:style w:type="character" w:styleId="FootnoteReference">
    <w:name w:val="footnote reference"/>
    <w:basedOn w:val="DefaultParagraphFont"/>
    <w:uiPriority w:val="99"/>
    <w:semiHidden/>
    <w:unhideWhenUsed/>
    <w:rsid w:val="008B2A0B"/>
    <w:rPr>
      <w:vertAlign w:val="superscript"/>
    </w:rPr>
  </w:style>
  <w:style w:type="paragraph" w:styleId="Revision">
    <w:name w:val="Revision"/>
    <w:hidden/>
    <w:uiPriority w:val="99"/>
    <w:semiHidden/>
    <w:rsid w:val="00AC0D9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77</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4E109E22-B588-4A41-AE90-EC245AC30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3.xml><?xml version="1.0" encoding="utf-8"?>
<ds:datastoreItem xmlns:ds="http://schemas.openxmlformats.org/officeDocument/2006/customXml" ds:itemID="{16349E8E-446D-4CA4-AC20-92CD1637157C}">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90B0834C-B9BC-4BC3-B048-EE4A41EA92F6}">
  <ds:schemaRefs>
    <ds:schemaRef ds:uri="http://schemas.microsoft.com/sharepoint/v3/contenttype/forms"/>
  </ds:schemaRefs>
</ds:datastoreItem>
</file>

<file path=customXml/itemProps5.xml><?xml version="1.0" encoding="utf-8"?>
<ds:datastoreItem xmlns:ds="http://schemas.openxmlformats.org/officeDocument/2006/customXml" ds:itemID="{F4ADAD2F-8715-46DD-B862-C0C4ACCBECB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