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5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footnotes.xml" ContentType="application/vnd.openxmlformats-officedocument.wordprocessingml.footnotes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3.4.0.0 -->
  <w:body>
    <w:p w:rsidR="009F4B3E" w:rsidP="009F4B3E">
      <w:pPr>
        <w:pStyle w:val="TitleCommittee0"/>
      </w:pPr>
      <w:sdt>
        <w:sdtPr>
          <w:alias w:val="CommitteeName"/>
          <w:tag w:val="CommitteeName"/>
          <w:id w:val="466949736"/>
          <w:placeholder>
            <w:docPart w:val="FC61BE400F9149E8A01DE93AEB84A064"/>
          </w:placeholder>
          <w:richText/>
        </w:sdtPr>
        <w:sdtContent>
          <w:r>
            <w:t>International</w:t>
          </w:r>
          <w:r w:rsidR="003C3AAD">
            <w:t xml:space="preserve"> </w:t>
          </w:r>
          <w:r>
            <w:t>Relations</w:t>
          </w:r>
          <w:r w:rsidR="003C3AAD">
            <w:t xml:space="preserve"> </w:t>
          </w:r>
          <w:r>
            <w:t>and</w:t>
          </w:r>
          <w:r w:rsidR="003C3AAD">
            <w:t xml:space="preserve"> </w:t>
          </w:r>
          <w:r>
            <w:t>Defence</w:t>
          </w:r>
          <w:r w:rsidR="003C3AAD">
            <w:t xml:space="preserve"> </w:t>
          </w:r>
          <w:r>
            <w:t>Committee</w:t>
          </w:r>
        </w:sdtContent>
      </w:sdt>
    </w:p>
    <w:p w:rsidR="009F4B3E" w:rsidP="009F4B3E">
      <w:pPr>
        <w:pStyle w:val="TitleInquiry0"/>
      </w:pPr>
      <w:r>
        <w:t>C</w:t>
      </w:r>
      <w:r>
        <w:t>orrected</w:t>
      </w:r>
      <w:r w:rsidR="003C3AAD">
        <w:t xml:space="preserve"> </w:t>
      </w:r>
      <w:r>
        <w:t>oral</w:t>
      </w:r>
      <w:r w:rsidR="003C3AAD">
        <w:t xml:space="preserve"> </w:t>
      </w:r>
      <w:r>
        <w:t>evidence:</w:t>
      </w:r>
      <w:r w:rsidR="003C3AAD">
        <w:t xml:space="preserve"> </w:t>
      </w:r>
      <w:sdt>
        <w:sdtPr>
          <w:alias w:val="InquiryName"/>
          <w:tag w:val="InquiryName"/>
          <w:id w:val="-653150199"/>
          <w:placeholder>
            <w:docPart w:val="FC61BE400F9149E8A01DE93AEB84A064"/>
          </w:placeholder>
          <w:richText/>
        </w:sdtPr>
        <w:sdtContent>
          <w:r w:rsidR="00FC6842">
            <w:t>Multilateralism</w:t>
          </w:r>
        </w:sdtContent>
      </w:sdt>
    </w:p>
    <w:sdt>
      <w:sdtPr>
        <w:alias w:val="SittingDate"/>
        <w:tag w:val="SittingDate"/>
        <w:id w:val="233894828"/>
        <w:placeholder>
          <w:docPart w:val="FC61BE400F9149E8A01DE93AEB84A064"/>
        </w:placeholder>
        <w:richText/>
      </w:sdtPr>
      <w:sdtContent>
        <w:p w:rsidR="009F4B3E" w:rsidP="009F4B3E">
          <w:pPr>
            <w:pStyle w:val="Para"/>
          </w:pPr>
          <w:r>
            <w:t>Wednesday</w:t>
          </w:r>
          <w:r w:rsidR="003C3AAD">
            <w:t xml:space="preserve"> </w:t>
          </w:r>
          <w:r>
            <w:t>1</w:t>
          </w:r>
          <w:r w:rsidR="00CA012E">
            <w:t>5</w:t>
          </w:r>
          <w:r w:rsidR="003C3AAD">
            <w:t xml:space="preserve"> </w:t>
          </w:r>
          <w:r w:rsidR="00195D84">
            <w:t>July</w:t>
          </w:r>
          <w:r w:rsidR="003C3AAD">
            <w:t xml:space="preserve"> </w:t>
          </w:r>
          <w:r>
            <w:t>2026</w:t>
          </w:r>
        </w:p>
      </w:sdtContent>
    </w:sdt>
    <w:p w:rsidR="009F4B3E" w:rsidP="009F4B3E">
      <w:pPr>
        <w:pStyle w:val="Para"/>
      </w:pPr>
      <w:r>
        <w:t>11</w:t>
      </w:r>
      <w:r w:rsidR="003C3AAD">
        <w:t xml:space="preserve"> </w:t>
      </w:r>
      <w:r>
        <w:t>am</w:t>
      </w:r>
    </w:p>
    <w:p w:rsidR="009F4B3E" w:rsidP="009F4B3E">
      <w:pPr>
        <w:pStyle w:val="Para"/>
      </w:pPr>
    </w:p>
    <w:p w:rsidR="009F4B3E" w:rsidP="009F4B3E">
      <w:r>
        <w:fldChar w:fldCharType="begin"/>
      </w:r>
      <w:r>
        <w:instrText xml:space="preserve"> HYPERLINK "https://parliamentlive.tv/Event/Index/d79fd693-4c2c-4e5f-9644-2a7571db385f" </w:instrText>
      </w:r>
      <w:r>
        <w:fldChar w:fldCharType="separate"/>
      </w:r>
      <w:sdt>
        <w:sdtPr>
          <w:rPr>
            <w:rStyle w:val="Hyperlink"/>
          </w:rPr>
          <w:alias w:val="VideoHyperlink"/>
          <w:tag w:val="VideoHyperlink"/>
          <w:id w:val="1885216954"/>
          <w:placeholder>
            <w:docPart w:val="FC61BE400F9149E8A01DE93AEB84A064"/>
          </w:placeholder>
          <w:richText/>
        </w:sdtPr>
        <w:sdtContent>
          <w:r w:rsidRPr="00F8080D">
            <w:rPr>
              <w:rStyle w:val="Hyperlink"/>
            </w:rPr>
            <w:t>Watch the meeting</w:t>
          </w:r>
        </w:sdtContent>
      </w:sdt>
      <w:r>
        <w:fldChar w:fldCharType="end"/>
      </w:r>
    </w:p>
    <w:p w:rsidR="009F4B3E" w:rsidP="009F4B3E">
      <w:r>
        <w:t>Members</w:t>
      </w:r>
      <w:r w:rsidR="003C3AAD">
        <w:t xml:space="preserve"> </w:t>
      </w:r>
      <w:r>
        <w:t>present:</w:t>
      </w:r>
      <w:r w:rsidR="003C3AAD">
        <w:t xml:space="preserve"> </w:t>
      </w:r>
      <w:sdt>
        <w:sdtPr>
          <w:alias w:val="MembersPresent"/>
          <w:tag w:val="MembersPresent"/>
          <w:id w:val="-587083748"/>
          <w:placeholder>
            <w:docPart w:val="FC61BE400F9149E8A01DE93AEB84A064"/>
          </w:placeholder>
          <w:richText/>
        </w:sdtPr>
        <w:sdtContent>
          <w:r>
            <w:t>Lord</w:t>
          </w:r>
          <w:r w:rsidR="003C3AAD">
            <w:t xml:space="preserve"> </w:t>
          </w:r>
          <w:r>
            <w:t>Robertson</w:t>
          </w:r>
          <w:r w:rsidR="003C3AAD">
            <w:t xml:space="preserve"> </w:t>
          </w:r>
          <w:r>
            <w:t>of</w:t>
          </w:r>
          <w:r w:rsidR="003C3AAD">
            <w:t xml:space="preserve"> </w:t>
          </w:r>
          <w:r>
            <w:t>Port</w:t>
          </w:r>
          <w:r w:rsidR="003C3AAD">
            <w:t xml:space="preserve"> </w:t>
          </w:r>
          <w:r>
            <w:t>Ellen</w:t>
          </w:r>
          <w:r w:rsidR="003C3AAD">
            <w:t xml:space="preserve"> </w:t>
          </w:r>
          <w:r>
            <w:t>(The</w:t>
          </w:r>
          <w:r w:rsidR="003C3AAD">
            <w:t xml:space="preserve"> </w:t>
          </w:r>
          <w:r>
            <w:t>Chair);</w:t>
          </w:r>
          <w:r w:rsidR="003C3AAD">
            <w:t xml:space="preserve"> </w:t>
          </w:r>
          <w:r>
            <w:t>Lord</w:t>
          </w:r>
          <w:r w:rsidR="003C3AAD">
            <w:t xml:space="preserve"> </w:t>
          </w:r>
          <w:r>
            <w:t>Ahmad</w:t>
          </w:r>
          <w:r w:rsidR="003C3AAD">
            <w:t xml:space="preserve"> </w:t>
          </w:r>
          <w:r>
            <w:t>of</w:t>
          </w:r>
          <w:r w:rsidR="003C3AAD">
            <w:t xml:space="preserve"> </w:t>
          </w:r>
          <w:r>
            <w:t>Wimbledon;</w:t>
          </w:r>
          <w:r w:rsidR="003C3AAD">
            <w:t xml:space="preserve"> </w:t>
          </w:r>
          <w:r>
            <w:t>Lord</w:t>
          </w:r>
          <w:r w:rsidR="003C3AAD">
            <w:t xml:space="preserve"> </w:t>
          </w:r>
          <w:r>
            <w:t>Alderdice;</w:t>
          </w:r>
          <w:r w:rsidR="003C3AAD">
            <w:t xml:space="preserve"> </w:t>
          </w:r>
          <w:r>
            <w:t>Baroness</w:t>
          </w:r>
          <w:r w:rsidR="003C3AAD">
            <w:t xml:space="preserve"> </w:t>
          </w:r>
          <w:r>
            <w:t>Blackstone;</w:t>
          </w:r>
          <w:r w:rsidR="003C3AAD">
            <w:t xml:space="preserve"> </w:t>
          </w:r>
          <w:r>
            <w:t>Lord</w:t>
          </w:r>
          <w:r w:rsidR="003C3AAD">
            <w:t xml:space="preserve"> </w:t>
          </w:r>
          <w:r>
            <w:t>Bruce</w:t>
          </w:r>
          <w:r w:rsidR="003C3AAD">
            <w:t xml:space="preserve"> </w:t>
          </w:r>
          <w:r>
            <w:t>of</w:t>
          </w:r>
          <w:r w:rsidR="003C3AAD">
            <w:t xml:space="preserve"> </w:t>
          </w:r>
          <w:r>
            <w:t>Bennachie;</w:t>
          </w:r>
          <w:r w:rsidR="003C3AAD">
            <w:t xml:space="preserve"> </w:t>
          </w:r>
          <w:r>
            <w:t>Baroness</w:t>
          </w:r>
          <w:r w:rsidR="003C3AAD">
            <w:t xml:space="preserve"> </w:t>
          </w:r>
          <w:r>
            <w:t>Crawley;</w:t>
          </w:r>
          <w:r w:rsidR="003C3AAD">
            <w:t xml:space="preserve"> </w:t>
          </w:r>
          <w:r w:rsidR="006015F7">
            <w:t>Lord</w:t>
          </w:r>
          <w:r w:rsidR="003C3AAD">
            <w:t xml:space="preserve"> </w:t>
          </w:r>
          <w:r w:rsidR="006015F7">
            <w:t>Darroch</w:t>
          </w:r>
          <w:r w:rsidR="003C3AAD">
            <w:t xml:space="preserve"> </w:t>
          </w:r>
          <w:r w:rsidR="006015F7">
            <w:t>of</w:t>
          </w:r>
          <w:r w:rsidR="003C3AAD">
            <w:t xml:space="preserve"> </w:t>
          </w:r>
          <w:r w:rsidR="006015F7">
            <w:t>Kew;</w:t>
          </w:r>
          <w:r w:rsidR="003C3AAD">
            <w:t xml:space="preserve"> </w:t>
          </w:r>
          <w:r>
            <w:t>Lord</w:t>
          </w:r>
          <w:r w:rsidR="003C3AAD">
            <w:t xml:space="preserve"> </w:t>
          </w:r>
          <w:r>
            <w:t>De</w:t>
          </w:r>
          <w:r w:rsidR="003C3AAD">
            <w:t xml:space="preserve"> </w:t>
          </w:r>
          <w:r>
            <w:t>Mauley;</w:t>
          </w:r>
          <w:r w:rsidR="003C3AAD">
            <w:t xml:space="preserve"> </w:t>
          </w:r>
          <w:r>
            <w:t>Baroness</w:t>
          </w:r>
          <w:r w:rsidR="003C3AAD">
            <w:t xml:space="preserve"> </w:t>
          </w:r>
          <w:r>
            <w:t>Fraser</w:t>
          </w:r>
          <w:r w:rsidR="003C3AAD">
            <w:t xml:space="preserve"> </w:t>
          </w:r>
          <w:r>
            <w:t>of</w:t>
          </w:r>
          <w:r w:rsidR="003C3AAD">
            <w:t xml:space="preserve"> </w:t>
          </w:r>
          <w:r>
            <w:t>Craigmaddie;</w:t>
          </w:r>
          <w:r w:rsidR="003C3AAD">
            <w:t xml:space="preserve"> </w:t>
          </w:r>
          <w:r>
            <w:t>Lord</w:t>
          </w:r>
          <w:r w:rsidR="003C3AAD">
            <w:t xml:space="preserve"> </w:t>
          </w:r>
          <w:r>
            <w:t>Houghton</w:t>
          </w:r>
          <w:r w:rsidR="003C3AAD">
            <w:t xml:space="preserve"> </w:t>
          </w:r>
          <w:r>
            <w:t>of</w:t>
          </w:r>
          <w:r w:rsidR="003C3AAD">
            <w:t xml:space="preserve"> </w:t>
          </w:r>
          <w:r>
            <w:t>Richmond;</w:t>
          </w:r>
          <w:r w:rsidR="003C3AAD">
            <w:t xml:space="preserve"> </w:t>
          </w:r>
          <w:r>
            <w:t>Lord</w:t>
          </w:r>
          <w:r w:rsidR="003C3AAD">
            <w:t xml:space="preserve"> </w:t>
          </w:r>
          <w:r>
            <w:t>Lamont</w:t>
          </w:r>
          <w:r w:rsidR="003C3AAD">
            <w:t xml:space="preserve"> </w:t>
          </w:r>
          <w:r>
            <w:t>of</w:t>
          </w:r>
          <w:r w:rsidR="003C3AAD">
            <w:t xml:space="preserve"> </w:t>
          </w:r>
          <w:r>
            <w:t>Lerwick;</w:t>
          </w:r>
          <w:r w:rsidR="003C3AAD">
            <w:t xml:space="preserve"> </w:t>
          </w:r>
          <w:r>
            <w:t>Baroness</w:t>
          </w:r>
          <w:r w:rsidR="003C3AAD">
            <w:t xml:space="preserve"> </w:t>
          </w:r>
          <w:r>
            <w:t>Prashar.</w:t>
          </w:r>
          <w:r w:rsidR="003C3AAD">
            <w:t xml:space="preserve"> </w:t>
          </w:r>
        </w:sdtContent>
      </w:sdt>
    </w:p>
    <w:p w:rsidR="009F4B3E" w:rsidP="009F4B3E">
      <w:pPr>
        <w:pStyle w:val="Para"/>
        <w:tabs>
          <w:tab w:val="center" w:pos="4536"/>
          <w:tab w:val="right" w:pos="8931"/>
        </w:tabs>
      </w:pPr>
    </w:p>
    <w:p w:rsidR="009F4B3E" w:rsidP="009F4B3E">
      <w:pPr>
        <w:pStyle w:val="Para"/>
        <w:tabs>
          <w:tab w:val="center" w:pos="4536"/>
          <w:tab w:val="right" w:pos="8931"/>
        </w:tabs>
      </w:pPr>
      <w:r>
        <w:t>Evidence</w:t>
      </w:r>
      <w:r w:rsidR="003C3AAD">
        <w:t xml:space="preserve"> </w:t>
      </w:r>
      <w:r>
        <w:t>Session</w:t>
      </w:r>
      <w:r w:rsidR="003C3AAD">
        <w:t xml:space="preserve"> </w:t>
      </w:r>
      <w:r>
        <w:t>No.</w:t>
      </w:r>
      <w:r w:rsidR="003C3AAD">
        <w:t xml:space="preserve"> </w:t>
      </w:r>
      <w:sdt>
        <w:sdtPr>
          <w:alias w:val="InquiryRefNo"/>
          <w:tag w:val="InquiryRefNo"/>
          <w:id w:val="842283892"/>
          <w:placeholder>
            <w:docPart w:val="51C1891D3AEC47FCB55BA57B8B4BA912"/>
          </w:placeholder>
          <w:richText/>
        </w:sdtPr>
        <w:sdtContent>
          <w:r w:rsidR="002413CF">
            <w:t>7</w:t>
          </w:r>
        </w:sdtContent>
      </w:sdt>
      <w:r>
        <w:tab/>
        <w:t>Heard</w:t>
      </w:r>
      <w:r w:rsidR="003C3AAD">
        <w:t xml:space="preserve"> </w:t>
      </w:r>
      <w:r>
        <w:t>in</w:t>
      </w:r>
      <w:r w:rsidR="003C3AAD">
        <w:t xml:space="preserve"> </w:t>
      </w:r>
      <w:r>
        <w:t>Public</w:t>
      </w:r>
      <w:r>
        <w:tab/>
      </w:r>
      <w:r w:rsidRPr="00156A60">
        <w:t>Questions</w:t>
      </w:r>
      <w:r w:rsidR="003C3AAD">
        <w:t xml:space="preserve"> </w:t>
      </w:r>
      <w:sdt>
        <w:sdtPr>
          <w:alias w:val="QuestionNumbers"/>
          <w:tag w:val="QuestionNumbers"/>
          <w:id w:val="426934190"/>
          <w:placeholder>
            <w:docPart w:val="FC61BE400F9149E8A01DE93AEB84A064"/>
          </w:placeholder>
          <w:richText/>
        </w:sdtPr>
        <w:sdtContent>
          <w:r w:rsidR="00A166C9">
            <w:t>7</w:t>
          </w:r>
          <w:r w:rsidR="001C30C9">
            <w:t>2</w:t>
          </w:r>
          <w:r w:rsidR="003C3AAD">
            <w:t xml:space="preserve"> </w:t>
          </w:r>
          <w:r>
            <w:t>–</w:t>
          </w:r>
          <w:r w:rsidR="003C3AAD">
            <w:t xml:space="preserve"> </w:t>
          </w:r>
          <w:r w:rsidR="009036A2">
            <w:t>8</w:t>
          </w:r>
          <w:r w:rsidR="001C30C9">
            <w:t>2</w:t>
          </w:r>
        </w:sdtContent>
      </w:sdt>
    </w:p>
    <w:p w:rsidR="009F4B3E" w:rsidP="009F4B3E">
      <w:pPr>
        <w:pStyle w:val="TitleWitnesses0"/>
      </w:pPr>
    </w:p>
    <w:p w:rsidR="009F4B3E" w:rsidP="009F4B3E">
      <w:pPr>
        <w:pStyle w:val="TitleWitnesses0"/>
      </w:pPr>
      <w:r>
        <w:t>Witnesses</w:t>
      </w:r>
    </w:p>
    <w:p w:rsidR="009F4B3E" w:rsidP="00195D84">
      <w:pPr>
        <w:pStyle w:val="Para"/>
      </w:pPr>
      <w:r>
        <w:t>Olivia</w:t>
      </w:r>
      <w:r w:rsidR="003C3AAD">
        <w:t xml:space="preserve"> </w:t>
      </w:r>
      <w:r>
        <w:t>O’Sullivan,</w:t>
      </w:r>
      <w:r w:rsidR="003C3AAD">
        <w:t xml:space="preserve"> </w:t>
      </w:r>
      <w:r>
        <w:t>Director,</w:t>
      </w:r>
      <w:r w:rsidR="003C3AAD">
        <w:t xml:space="preserve"> </w:t>
      </w:r>
      <w:r>
        <w:t>UK</w:t>
      </w:r>
      <w:r w:rsidR="003C3AAD">
        <w:t xml:space="preserve"> </w:t>
      </w:r>
      <w:r>
        <w:t>in</w:t>
      </w:r>
      <w:r w:rsidR="003C3AAD">
        <w:t xml:space="preserve"> </w:t>
      </w:r>
      <w:r>
        <w:t>the</w:t>
      </w:r>
      <w:r w:rsidR="003C3AAD">
        <w:t xml:space="preserve"> </w:t>
      </w:r>
      <w:r>
        <w:t>World</w:t>
      </w:r>
      <w:r w:rsidR="003C3AAD">
        <w:t xml:space="preserve"> </w:t>
      </w:r>
      <w:r>
        <w:t>Programme,</w:t>
      </w:r>
      <w:r w:rsidR="003C3AAD">
        <w:t xml:space="preserve"> </w:t>
      </w:r>
      <w:r>
        <w:t>Chatham</w:t>
      </w:r>
      <w:r w:rsidR="003C3AAD">
        <w:t xml:space="preserve"> </w:t>
      </w:r>
      <w:r>
        <w:t>House;</w:t>
      </w:r>
      <w:r w:rsidR="003C3AAD">
        <w:t xml:space="preserve"> </w:t>
      </w:r>
      <w:r>
        <w:t>Sir</w:t>
      </w:r>
      <w:r w:rsidR="003C3AAD">
        <w:t xml:space="preserve"> </w:t>
      </w:r>
      <w:r>
        <w:t>Matthew</w:t>
      </w:r>
      <w:r w:rsidR="003C3AAD">
        <w:t xml:space="preserve"> </w:t>
      </w:r>
      <w:r>
        <w:t>Rycroft,</w:t>
      </w:r>
      <w:r w:rsidR="003C3AAD">
        <w:t xml:space="preserve"> </w:t>
      </w:r>
      <w:r>
        <w:t>former</w:t>
      </w:r>
      <w:r w:rsidR="003C3AAD">
        <w:t xml:space="preserve"> </w:t>
      </w:r>
      <w:r>
        <w:t>Permanent</w:t>
      </w:r>
      <w:r w:rsidR="003C3AAD">
        <w:t xml:space="preserve"> </w:t>
      </w:r>
      <w:r>
        <w:t>Representative</w:t>
      </w:r>
      <w:r w:rsidR="003C3AAD">
        <w:t xml:space="preserve"> </w:t>
      </w:r>
      <w:r>
        <w:t>to</w:t>
      </w:r>
      <w:r w:rsidR="003C3AAD">
        <w:t xml:space="preserve"> </w:t>
      </w:r>
      <w:r>
        <w:t>the</w:t>
      </w:r>
      <w:r w:rsidR="003C3AAD">
        <w:t xml:space="preserve"> </w:t>
      </w:r>
      <w:r>
        <w:t>United</w:t>
      </w:r>
      <w:r w:rsidR="003C3AAD">
        <w:t xml:space="preserve"> </w:t>
      </w:r>
      <w:r>
        <w:t>Nations,</w:t>
      </w:r>
      <w:r w:rsidR="003C3AAD">
        <w:t xml:space="preserve"> </w:t>
      </w:r>
      <w:r>
        <w:t>Foreign,</w:t>
      </w:r>
      <w:r w:rsidR="003C3AAD">
        <w:t xml:space="preserve"> </w:t>
      </w:r>
      <w:r>
        <w:t>Commonwealth</w:t>
      </w:r>
      <w:r w:rsidR="003C3AAD">
        <w:t xml:space="preserve"> </w:t>
      </w:r>
      <w:r>
        <w:t>and</w:t>
      </w:r>
      <w:r w:rsidR="003C3AAD">
        <w:t xml:space="preserve"> </w:t>
      </w:r>
      <w:r>
        <w:t>Development</w:t>
      </w:r>
      <w:r w:rsidR="003C3AAD">
        <w:t xml:space="preserve"> </w:t>
      </w:r>
      <w:r>
        <w:t>Office;</w:t>
      </w:r>
      <w:r w:rsidR="003C3AAD">
        <w:t xml:space="preserve"> </w:t>
      </w:r>
      <w:r>
        <w:t>Richard</w:t>
      </w:r>
      <w:r w:rsidR="003C3AAD">
        <w:t xml:space="preserve"> </w:t>
      </w:r>
      <w:r>
        <w:t>Gowan,</w:t>
      </w:r>
      <w:r w:rsidR="003C3AAD">
        <w:t xml:space="preserve"> </w:t>
      </w:r>
      <w:r>
        <w:t>Programme</w:t>
      </w:r>
      <w:r w:rsidR="003C3AAD">
        <w:t xml:space="preserve"> </w:t>
      </w:r>
      <w:r>
        <w:t>Director,</w:t>
      </w:r>
      <w:r w:rsidR="003C3AAD">
        <w:t xml:space="preserve"> </w:t>
      </w:r>
      <w:r>
        <w:t>Global</w:t>
      </w:r>
      <w:r w:rsidR="003C3AAD">
        <w:t xml:space="preserve"> </w:t>
      </w:r>
      <w:r>
        <w:t>Issues</w:t>
      </w:r>
      <w:r w:rsidR="003C3AAD">
        <w:t xml:space="preserve"> </w:t>
      </w:r>
      <w:r>
        <w:t>and</w:t>
      </w:r>
      <w:r w:rsidR="003C3AAD">
        <w:t xml:space="preserve"> </w:t>
      </w:r>
      <w:r>
        <w:t>Institutions</w:t>
      </w:r>
      <w:r w:rsidR="00A772D5">
        <w:t>,</w:t>
      </w:r>
      <w:r w:rsidR="003C3AAD">
        <w:t xml:space="preserve"> </w:t>
      </w:r>
      <w:r w:rsidR="00A772D5">
        <w:t>International</w:t>
      </w:r>
      <w:r w:rsidR="003C3AAD">
        <w:t xml:space="preserve"> </w:t>
      </w:r>
      <w:r>
        <w:t>Crisis</w:t>
      </w:r>
      <w:r w:rsidR="003C3AAD">
        <w:t xml:space="preserve"> </w:t>
      </w:r>
      <w:r>
        <w:t>Group</w:t>
      </w:r>
      <w:r>
        <w:t>.</w:t>
      </w:r>
      <w:r w:rsidR="003C3AAD">
        <w:t xml:space="preserve"> </w:t>
      </w:r>
    </w:p>
    <w:p w:rsidR="009F4B3E" w:rsidP="009F4B3E">
      <w:pPr>
        <w:pStyle w:val="Para"/>
      </w:pPr>
    </w:p>
    <w:p w:rsidR="009F4B3E" w:rsidP="009F4B3E">
      <w:pPr>
        <w:rPr>
          <w:rFonts w:eastAsia="Times New Roman"/>
          <w:szCs w:val="20"/>
        </w:rPr>
        <w:sectPr w:rsidSect="009F4B3E">
          <w:headerReference w:type="default" r:id="rId10"/>
          <w:pgSz w:w="11906" w:h="16838"/>
          <w:pgMar w:top="1805" w:right="1440" w:bottom="1440" w:left="1440" w:header="709" w:footer="708" w:gutter="0"/>
          <w:cols w:space="708"/>
          <w:docGrid w:linePitch="360"/>
        </w:sectPr>
      </w:pPr>
    </w:p>
    <w:p w:rsidR="009F4B3E" w:rsidP="009F4B3E">
      <w:pPr>
        <w:pStyle w:val="TitlePanel0"/>
      </w:pPr>
      <w:bookmarkStart w:id="0" w:name="Panel1"/>
      <w:r>
        <w:t>Examination</w:t>
      </w:r>
      <w:r w:rsidR="003C3AAD">
        <w:t xml:space="preserve"> </w:t>
      </w:r>
      <w:r>
        <w:t>of</w:t>
      </w:r>
      <w:r w:rsidR="003C3AAD">
        <w:t xml:space="preserve"> </w:t>
      </w:r>
      <w:r>
        <w:t>witnesses</w:t>
      </w:r>
    </w:p>
    <w:p w:rsidR="009F4B3E" w:rsidP="009F4B3E">
      <w:pPr>
        <w:pStyle w:val="Para"/>
      </w:pPr>
      <w:r>
        <w:t>Olivia</w:t>
      </w:r>
      <w:r w:rsidR="003C3AAD">
        <w:t xml:space="preserve"> </w:t>
      </w:r>
      <w:r>
        <w:t>O’Sullivan,</w:t>
      </w:r>
      <w:r w:rsidR="003C3AAD">
        <w:t xml:space="preserve"> </w:t>
      </w:r>
      <w:r>
        <w:t>Sir</w:t>
      </w:r>
      <w:r w:rsidR="003C3AAD">
        <w:t xml:space="preserve"> </w:t>
      </w:r>
      <w:r>
        <w:t>Matthew</w:t>
      </w:r>
      <w:r w:rsidR="003C3AAD">
        <w:t xml:space="preserve"> </w:t>
      </w:r>
      <w:r>
        <w:t>Rycroft</w:t>
      </w:r>
      <w:r w:rsidR="003C3AAD">
        <w:t xml:space="preserve"> </w:t>
      </w:r>
      <w:r>
        <w:t>and</w:t>
      </w:r>
      <w:r w:rsidR="003C3AAD">
        <w:t xml:space="preserve"> </w:t>
      </w:r>
      <w:r w:rsidR="00314A8D">
        <w:t>Richard</w:t>
      </w:r>
      <w:r w:rsidR="003C3AAD">
        <w:t xml:space="preserve"> </w:t>
      </w:r>
      <w:r w:rsidR="00314A8D">
        <w:t>Gowan</w:t>
      </w:r>
      <w:r>
        <w:t>.</w:t>
      </w:r>
      <w:bookmarkEnd w:id="0"/>
    </w:p>
    <w:sdt>
      <w:sdtPr>
        <w:alias w:val="Member"/>
        <w:tag w:val="&lt;Member mnisId='672' dodsId='26923'&gt;"/>
        <w:id w:val="882289280"/>
        <w:placeholder>
          <w:docPart w:val="E951B2A594644F8CAF02AEFD985C883E"/>
        </w:placeholder>
        <w:richText/>
      </w:sdtPr>
      <w:sdtContent>
        <w:p w:rsidR="00C42B61" w:rsidP="001C30C9">
          <w:pPr>
            <w:pStyle w:val="Question"/>
          </w:pPr>
          <w:sdt>
            <w:sdtPr>
              <w:alias w:val="Member"/>
              <w:tag w:val="&lt;Member mnisId='672' dodsId='26923'&gt;"/>
              <w:id w:val="1027444688"/>
              <w:placeholder>
                <w:docPart w:val="464BC4103AC0496389E975CA8FA218CA"/>
              </w:placeholder>
              <w:richText/>
            </w:sdtPr>
            <w:sdtContent>
              <w:r w:rsidRPr="005134A5">
                <w:rPr>
                  <w:b/>
                </w:rPr>
                <w:t>The</w:t>
              </w:r>
              <w:r w:rsidR="003C3AAD">
                <w:rPr>
                  <w:b/>
                </w:rPr>
                <w:t xml:space="preserve"> </w:t>
              </w:r>
              <w:r w:rsidRPr="005134A5">
                <w:rPr>
                  <w:b/>
                </w:rPr>
                <w:t>Chair:</w:t>
              </w:r>
            </w:sdtContent>
          </w:sdt>
          <w:r w:rsidR="003C3AAD">
            <w:t xml:space="preserve"> </w:t>
          </w:r>
          <w:r>
            <w:t>I</w:t>
          </w:r>
          <w:r w:rsidR="003C3AAD">
            <w:t xml:space="preserve"> </w:t>
          </w:r>
          <w:r>
            <w:t>thank</w:t>
          </w:r>
          <w:r w:rsidR="003C3AAD">
            <w:t xml:space="preserve"> </w:t>
          </w:r>
          <w:r>
            <w:t>Richard</w:t>
          </w:r>
          <w:r w:rsidR="003C3AAD">
            <w:t xml:space="preserve"> </w:t>
          </w:r>
          <w:r>
            <w:t>Gowan,</w:t>
          </w:r>
          <w:r w:rsidR="003C3AAD">
            <w:t xml:space="preserve"> </w:t>
          </w:r>
          <w:r>
            <w:t>Olivia</w:t>
          </w:r>
          <w:r w:rsidR="003C3AAD">
            <w:t xml:space="preserve"> </w:t>
          </w:r>
          <w:r>
            <w:t>O’Sullivan</w:t>
          </w:r>
          <w:r w:rsidR="003C3AAD">
            <w:t xml:space="preserve"> </w:t>
          </w:r>
          <w:r>
            <w:t>and</w:t>
          </w:r>
          <w:r w:rsidR="003C3AAD">
            <w:t xml:space="preserve"> </w:t>
          </w:r>
          <w:r>
            <w:t>Sir</w:t>
          </w:r>
          <w:r w:rsidR="003C3AAD">
            <w:t xml:space="preserve"> </w:t>
          </w:r>
          <w:r>
            <w:t>Matthew</w:t>
          </w:r>
          <w:r w:rsidR="003C3AAD">
            <w:t xml:space="preserve"> </w:t>
          </w:r>
          <w:r>
            <w:t>Rycroft</w:t>
          </w:r>
          <w:r w:rsidR="003C3AAD">
            <w:t xml:space="preserve"> </w:t>
          </w:r>
          <w:r>
            <w:t>for</w:t>
          </w:r>
          <w:r w:rsidR="003C3AAD">
            <w:t xml:space="preserve"> </w:t>
          </w:r>
          <w:r>
            <w:t>being</w:t>
          </w:r>
          <w:r w:rsidR="003C3AAD">
            <w:t xml:space="preserve"> </w:t>
          </w:r>
          <w:r>
            <w:t>available</w:t>
          </w:r>
          <w:r w:rsidR="003C3AAD">
            <w:t xml:space="preserve"> </w:t>
          </w:r>
          <w:r>
            <w:t>to</w:t>
          </w:r>
          <w:r w:rsidR="003C3AAD">
            <w:t xml:space="preserve"> </w:t>
          </w:r>
          <w:r>
            <w:t>the</w:t>
          </w:r>
          <w:r w:rsidR="003C3AAD">
            <w:t xml:space="preserve"> </w:t>
          </w:r>
          <w:r>
            <w:t>committee</w:t>
          </w:r>
          <w:r w:rsidR="003C3AAD">
            <w:t xml:space="preserve"> </w:t>
          </w:r>
          <w:r>
            <w:t>today.</w:t>
          </w:r>
          <w:r w:rsidR="003C3AAD">
            <w:t xml:space="preserve"> </w:t>
          </w:r>
          <w:r>
            <w:t>This</w:t>
          </w:r>
          <w:r w:rsidR="003C3AAD">
            <w:t xml:space="preserve"> </w:t>
          </w:r>
          <w:r>
            <w:t>is</w:t>
          </w:r>
          <w:r w:rsidR="003C3AAD">
            <w:t xml:space="preserve"> </w:t>
          </w:r>
          <w:r>
            <w:t>the</w:t>
          </w:r>
          <w:r w:rsidR="003C3AAD">
            <w:t xml:space="preserve"> </w:t>
          </w:r>
          <w:r>
            <w:t>seventh</w:t>
          </w:r>
          <w:r w:rsidR="003C3AAD">
            <w:t xml:space="preserve"> </w:t>
          </w:r>
          <w:r>
            <w:t>evidence</w:t>
          </w:r>
          <w:r w:rsidR="003C3AAD">
            <w:t xml:space="preserve"> </w:t>
          </w:r>
          <w:r>
            <w:t>session</w:t>
          </w:r>
          <w:r w:rsidR="003C3AAD">
            <w:t xml:space="preserve"> </w:t>
          </w:r>
          <w:r>
            <w:t>of</w:t>
          </w:r>
          <w:r w:rsidR="003C3AAD">
            <w:t xml:space="preserve"> </w:t>
          </w:r>
          <w:r>
            <w:t>our</w:t>
          </w:r>
          <w:r w:rsidR="003C3AAD">
            <w:t xml:space="preserve"> </w:t>
          </w:r>
          <w:r>
            <w:t>inquiry,</w:t>
          </w:r>
          <w:r w:rsidR="003C3AAD">
            <w:t xml:space="preserve"> </w:t>
          </w:r>
          <w:r>
            <w:t>which</w:t>
          </w:r>
          <w:r w:rsidR="003C3AAD">
            <w:t xml:space="preserve"> </w:t>
          </w:r>
          <w:r>
            <w:t>seeks</w:t>
          </w:r>
          <w:r w:rsidR="003C3AAD">
            <w:t xml:space="preserve"> </w:t>
          </w:r>
          <w:r>
            <w:t>to</w:t>
          </w:r>
          <w:r w:rsidR="003C3AAD">
            <w:t xml:space="preserve"> </w:t>
          </w:r>
          <w:r>
            <w:t>explore</w:t>
          </w:r>
          <w:r w:rsidR="003C3AAD">
            <w:t xml:space="preserve"> </w:t>
          </w:r>
          <w:r>
            <w:t>the</w:t>
          </w:r>
          <w:r w:rsidR="003C3AAD">
            <w:t xml:space="preserve"> </w:t>
          </w:r>
          <w:r>
            <w:t>multilateral</w:t>
          </w:r>
          <w:r w:rsidR="003C3AAD">
            <w:t xml:space="preserve"> </w:t>
          </w:r>
          <w:r>
            <w:t>system</w:t>
          </w:r>
          <w:r w:rsidR="003C3AAD">
            <w:t xml:space="preserve"> </w:t>
          </w:r>
          <w:r>
            <w:t>and</w:t>
          </w:r>
          <w:r w:rsidR="003C3AAD">
            <w:t xml:space="preserve"> </w:t>
          </w:r>
          <w:r>
            <w:t>how</w:t>
          </w:r>
          <w:r w:rsidR="003C3AAD">
            <w:t xml:space="preserve"> </w:t>
          </w:r>
          <w:r>
            <w:t>the</w:t>
          </w:r>
          <w:r w:rsidR="003C3AAD">
            <w:t xml:space="preserve"> </w:t>
          </w:r>
          <w:r>
            <w:t>United</w:t>
          </w:r>
          <w:r w:rsidR="003C3AAD">
            <w:t xml:space="preserve"> </w:t>
          </w:r>
          <w:r>
            <w:t>Kingdom</w:t>
          </w:r>
          <w:r w:rsidR="003C3AAD">
            <w:t xml:space="preserve"> </w:t>
          </w:r>
          <w:r>
            <w:t>might</w:t>
          </w:r>
          <w:r w:rsidR="003C3AAD">
            <w:t xml:space="preserve"> </w:t>
          </w:r>
          <w:r>
            <w:t>play</w:t>
          </w:r>
          <w:r w:rsidR="003C3AAD">
            <w:t xml:space="preserve"> </w:t>
          </w:r>
          <w:r>
            <w:t>a</w:t>
          </w:r>
          <w:r w:rsidR="003C3AAD">
            <w:t xml:space="preserve"> </w:t>
          </w:r>
          <w:r>
            <w:t>better</w:t>
          </w:r>
          <w:r w:rsidR="003C3AAD">
            <w:t xml:space="preserve"> </w:t>
          </w:r>
          <w:r>
            <w:t>part</w:t>
          </w:r>
          <w:r w:rsidR="003C3AAD">
            <w:t xml:space="preserve"> </w:t>
          </w:r>
          <w:r>
            <w:t>in</w:t>
          </w:r>
          <w:r w:rsidR="003C3AAD">
            <w:t xml:space="preserve"> </w:t>
          </w:r>
          <w:r>
            <w:t>that.</w:t>
          </w:r>
          <w:r w:rsidR="003C3AAD">
            <w:t xml:space="preserve"> </w:t>
          </w:r>
          <w:r>
            <w:t>I</w:t>
          </w:r>
          <w:r w:rsidR="003C3AAD">
            <w:t xml:space="preserve"> </w:t>
          </w:r>
          <w:r>
            <w:t>have</w:t>
          </w:r>
          <w:r w:rsidR="003C3AAD">
            <w:t xml:space="preserve"> </w:t>
          </w:r>
          <w:r>
            <w:t>to</w:t>
          </w:r>
          <w:r w:rsidR="003C3AAD">
            <w:t xml:space="preserve"> </w:t>
          </w:r>
          <w:r>
            <w:t>say</w:t>
          </w:r>
          <w:r w:rsidR="003C3AAD">
            <w:t xml:space="preserve"> </w:t>
          </w:r>
          <w:r>
            <w:t>to</w:t>
          </w:r>
          <w:r w:rsidR="003C3AAD">
            <w:t xml:space="preserve"> </w:t>
          </w:r>
          <w:r>
            <w:t>the</w:t>
          </w:r>
          <w:r w:rsidR="003C3AAD">
            <w:t xml:space="preserve"> </w:t>
          </w:r>
          <w:r>
            <w:t>witnesses</w:t>
          </w:r>
          <w:r w:rsidR="003C3AAD">
            <w:t xml:space="preserve"> </w:t>
          </w:r>
          <w:r>
            <w:t>that</w:t>
          </w:r>
          <w:r w:rsidR="003C3AAD">
            <w:t xml:space="preserve"> </w:t>
          </w:r>
          <w:r>
            <w:t>we</w:t>
          </w:r>
          <w:r w:rsidR="003C3AAD">
            <w:t xml:space="preserve"> </w:t>
          </w:r>
          <w:r>
            <w:t>are</w:t>
          </w:r>
          <w:r w:rsidR="003C3AAD">
            <w:t xml:space="preserve"> </w:t>
          </w:r>
          <w:r>
            <w:t>being</w:t>
          </w:r>
          <w:r w:rsidR="003C3AAD">
            <w:t xml:space="preserve"> </w:t>
          </w:r>
          <w:r>
            <w:t>streamed</w:t>
          </w:r>
          <w:r w:rsidR="003C3AAD">
            <w:t xml:space="preserve"> </w:t>
          </w:r>
          <w:r>
            <w:t>live</w:t>
          </w:r>
          <w:r w:rsidR="003C3AAD">
            <w:t xml:space="preserve"> </w:t>
          </w:r>
          <w:r>
            <w:t>on</w:t>
          </w:r>
          <w:r w:rsidR="003C3AAD">
            <w:t xml:space="preserve"> </w:t>
          </w:r>
          <w:r>
            <w:t>Parliament</w:t>
          </w:r>
          <w:r w:rsidR="003C3AAD">
            <w:t xml:space="preserve"> </w:t>
          </w:r>
          <w:r>
            <w:t>television,</w:t>
          </w:r>
          <w:r w:rsidR="003C3AAD">
            <w:t xml:space="preserve"> </w:t>
          </w:r>
          <w:r>
            <w:t>and</w:t>
          </w:r>
          <w:r w:rsidR="003C3AAD">
            <w:t xml:space="preserve"> </w:t>
          </w:r>
          <w:r>
            <w:t>there</w:t>
          </w:r>
          <w:r w:rsidR="003C3AAD">
            <w:t xml:space="preserve"> </w:t>
          </w:r>
          <w:r>
            <w:t>are</w:t>
          </w:r>
          <w:r w:rsidR="003C3AAD">
            <w:t xml:space="preserve"> </w:t>
          </w:r>
          <w:r>
            <w:t>apparently</w:t>
          </w:r>
          <w:r w:rsidR="003C3AAD">
            <w:t xml:space="preserve"> </w:t>
          </w:r>
          <w:r>
            <w:t>people</w:t>
          </w:r>
          <w:r w:rsidR="003C3AAD">
            <w:t xml:space="preserve"> </w:t>
          </w:r>
          <w:r>
            <w:t>out</w:t>
          </w:r>
          <w:r w:rsidR="003C3AAD">
            <w:t xml:space="preserve"> </w:t>
          </w:r>
          <w:r>
            <w:t>there</w:t>
          </w:r>
          <w:r w:rsidR="003C3AAD">
            <w:t xml:space="preserve"> </w:t>
          </w:r>
          <w:r>
            <w:t>watching</w:t>
          </w:r>
          <w:r w:rsidR="003C3AAD">
            <w:t xml:space="preserve"> </w:t>
          </w:r>
          <w:r>
            <w:t>these</w:t>
          </w:r>
          <w:r w:rsidR="003C3AAD">
            <w:t xml:space="preserve"> </w:t>
          </w:r>
          <w:r>
            <w:t>proceedings,</w:t>
          </w:r>
          <w:r w:rsidR="003C3AAD">
            <w:t xml:space="preserve"> </w:t>
          </w:r>
          <w:r>
            <w:t>as</w:t>
          </w:r>
          <w:r w:rsidR="003C3AAD">
            <w:t xml:space="preserve"> </w:t>
          </w:r>
          <w:r>
            <w:t>I</w:t>
          </w:r>
          <w:r w:rsidR="003C3AAD">
            <w:t xml:space="preserve"> </w:t>
          </w:r>
          <w:r>
            <w:t>have</w:t>
          </w:r>
          <w:r w:rsidR="003C3AAD">
            <w:t xml:space="preserve"> </w:t>
          </w:r>
          <w:r>
            <w:t>found</w:t>
          </w:r>
          <w:r w:rsidR="003C3AAD">
            <w:t xml:space="preserve"> </w:t>
          </w:r>
          <w:r>
            <w:t>out</w:t>
          </w:r>
          <w:r w:rsidR="003C3AAD">
            <w:t xml:space="preserve"> </w:t>
          </w:r>
          <w:r>
            <w:t>to</w:t>
          </w:r>
          <w:r w:rsidR="003C3AAD">
            <w:t xml:space="preserve"> </w:t>
          </w:r>
          <w:r>
            <w:t>my</w:t>
          </w:r>
          <w:r w:rsidR="003C3AAD">
            <w:t xml:space="preserve"> </w:t>
          </w:r>
          <w:r>
            <w:t>cost.</w:t>
          </w:r>
          <w:r w:rsidR="003C3AAD">
            <w:t xml:space="preserve"> </w:t>
          </w:r>
          <w:r>
            <w:t>At</w:t>
          </w:r>
          <w:r w:rsidR="003C3AAD">
            <w:t xml:space="preserve"> </w:t>
          </w:r>
          <w:r>
            <w:t>the</w:t>
          </w:r>
          <w:r w:rsidR="003C3AAD">
            <w:t xml:space="preserve"> </w:t>
          </w:r>
          <w:r>
            <w:t>end</w:t>
          </w:r>
          <w:r w:rsidR="003C3AAD">
            <w:t xml:space="preserve"> </w:t>
          </w:r>
          <w:r>
            <w:t>you</w:t>
          </w:r>
          <w:r w:rsidR="003C3AAD">
            <w:t xml:space="preserve"> </w:t>
          </w:r>
          <w:r>
            <w:t>will</w:t>
          </w:r>
          <w:r w:rsidR="003C3AAD">
            <w:t xml:space="preserve"> </w:t>
          </w:r>
          <w:r>
            <w:t>receive</w:t>
          </w:r>
          <w:r w:rsidR="003C3AAD">
            <w:t xml:space="preserve"> </w:t>
          </w:r>
          <w:r>
            <w:t>a</w:t>
          </w:r>
          <w:r w:rsidR="003C3AAD">
            <w:t xml:space="preserve"> </w:t>
          </w:r>
          <w:r>
            <w:t>transcript,</w:t>
          </w:r>
          <w:r w:rsidR="003C3AAD">
            <w:t xml:space="preserve"> </w:t>
          </w:r>
          <w:r>
            <w:t>and</w:t>
          </w:r>
          <w:r w:rsidR="003C3AAD">
            <w:t xml:space="preserve"> </w:t>
          </w:r>
          <w:r>
            <w:t>if</w:t>
          </w:r>
          <w:r w:rsidR="003C3AAD">
            <w:t xml:space="preserve"> </w:t>
          </w:r>
          <w:r>
            <w:t>there</w:t>
          </w:r>
          <w:r w:rsidR="003C3AAD">
            <w:t xml:space="preserve"> </w:t>
          </w:r>
          <w:r>
            <w:t>are</w:t>
          </w:r>
          <w:r w:rsidR="003C3AAD">
            <w:t xml:space="preserve"> </w:t>
          </w:r>
          <w:r>
            <w:t>any</w:t>
          </w:r>
          <w:r w:rsidR="003C3AAD">
            <w:t xml:space="preserve"> </w:t>
          </w:r>
          <w:r>
            <w:t>small</w:t>
          </w:r>
          <w:r w:rsidR="003C3AAD">
            <w:t xml:space="preserve"> </w:t>
          </w:r>
          <w:r>
            <w:t>technical</w:t>
          </w:r>
          <w:r w:rsidR="003C3AAD">
            <w:t xml:space="preserve"> </w:t>
          </w:r>
          <w:r>
            <w:t>alterations</w:t>
          </w:r>
          <w:r w:rsidR="003C3AAD">
            <w:t xml:space="preserve"> </w:t>
          </w:r>
          <w:r>
            <w:t>that</w:t>
          </w:r>
          <w:r w:rsidR="003C3AAD">
            <w:t xml:space="preserve"> </w:t>
          </w:r>
          <w:r>
            <w:t>you</w:t>
          </w:r>
          <w:r w:rsidR="003C3AAD">
            <w:t xml:space="preserve"> </w:t>
          </w:r>
          <w:r>
            <w:t>want</w:t>
          </w:r>
          <w:r w:rsidR="003C3AAD">
            <w:t xml:space="preserve"> </w:t>
          </w:r>
          <w:r>
            <w:t>to</w:t>
          </w:r>
          <w:r w:rsidR="003C3AAD">
            <w:t xml:space="preserve"> </w:t>
          </w:r>
          <w:r>
            <w:t>make</w:t>
          </w:r>
          <w:r w:rsidR="003C3AAD">
            <w:t xml:space="preserve"> </w:t>
          </w:r>
          <w:r>
            <w:t>then</w:t>
          </w:r>
          <w:r w:rsidR="003C3AAD">
            <w:t xml:space="preserve"> </w:t>
          </w:r>
          <w:r>
            <w:t>they</w:t>
          </w:r>
          <w:r w:rsidR="003C3AAD">
            <w:t xml:space="preserve"> </w:t>
          </w:r>
          <w:r>
            <w:t>will</w:t>
          </w:r>
          <w:r w:rsidR="003C3AAD">
            <w:t xml:space="preserve"> </w:t>
          </w:r>
          <w:r>
            <w:t>be</w:t>
          </w:r>
          <w:r w:rsidR="003C3AAD">
            <w:t xml:space="preserve"> </w:t>
          </w:r>
          <w:r>
            <w:t>received.</w:t>
          </w:r>
          <w:r w:rsidR="003C3AAD">
            <w:t xml:space="preserve"> </w:t>
          </w:r>
        </w:p>
        <w:p w:rsidR="00C42B61" w:rsidP="00C42B61">
          <w:pPr>
            <w:pStyle w:val="Remark"/>
          </w:pPr>
          <w:r>
            <w:t>I</w:t>
          </w:r>
          <w:r w:rsidR="003C3AAD">
            <w:t xml:space="preserve"> </w:t>
          </w:r>
          <w:r>
            <w:t>ask</w:t>
          </w:r>
          <w:r w:rsidR="003C3AAD">
            <w:t xml:space="preserve"> </w:t>
          </w:r>
          <w:r>
            <w:t>members</w:t>
          </w:r>
          <w:r w:rsidR="003C3AAD">
            <w:t xml:space="preserve"> </w:t>
          </w:r>
          <w:r>
            <w:t>of</w:t>
          </w:r>
          <w:r w:rsidR="003C3AAD">
            <w:t xml:space="preserve"> </w:t>
          </w:r>
          <w:r>
            <w:t>the</w:t>
          </w:r>
          <w:r w:rsidR="003C3AAD">
            <w:t xml:space="preserve"> </w:t>
          </w:r>
          <w:r>
            <w:t>committee</w:t>
          </w:r>
          <w:r w:rsidR="003C3AAD">
            <w:t xml:space="preserve"> </w:t>
          </w:r>
          <w:r>
            <w:t>to</w:t>
          </w:r>
          <w:r w:rsidR="003C3AAD">
            <w:t xml:space="preserve"> </w:t>
          </w:r>
          <w:r>
            <w:t>declare</w:t>
          </w:r>
          <w:r w:rsidR="003C3AAD">
            <w:t xml:space="preserve"> </w:t>
          </w:r>
          <w:r>
            <w:t>any</w:t>
          </w:r>
          <w:r w:rsidR="003C3AAD">
            <w:t xml:space="preserve"> </w:t>
          </w:r>
          <w:r>
            <w:t>relevant</w:t>
          </w:r>
          <w:r w:rsidR="003C3AAD">
            <w:t xml:space="preserve"> </w:t>
          </w:r>
          <w:r>
            <w:t>interests</w:t>
          </w:r>
          <w:r w:rsidR="003C3AAD">
            <w:t xml:space="preserve"> </w:t>
          </w:r>
          <w:r>
            <w:t>before</w:t>
          </w:r>
          <w:r w:rsidR="003C3AAD">
            <w:t xml:space="preserve"> </w:t>
          </w:r>
          <w:r>
            <w:t>they</w:t>
          </w:r>
          <w:r w:rsidR="003C3AAD">
            <w:t xml:space="preserve"> </w:t>
          </w:r>
          <w:r>
            <w:t>ask</w:t>
          </w:r>
          <w:r w:rsidR="003C3AAD">
            <w:t xml:space="preserve"> </w:t>
          </w:r>
          <w:r>
            <w:t>any</w:t>
          </w:r>
          <w:r w:rsidR="003C3AAD">
            <w:t xml:space="preserve"> </w:t>
          </w:r>
          <w:r>
            <w:t>questions</w:t>
          </w:r>
          <w:r w:rsidR="003C3AAD">
            <w:t xml:space="preserve"> </w:t>
          </w:r>
          <w:r>
            <w:t>at</w:t>
          </w:r>
          <w:r w:rsidR="003C3AAD">
            <w:t xml:space="preserve"> </w:t>
          </w:r>
          <w:r>
            <w:t>all.</w:t>
          </w:r>
          <w:r w:rsidR="003C3AAD">
            <w:t xml:space="preserve"> </w:t>
          </w:r>
          <w:r>
            <w:t>I</w:t>
          </w:r>
          <w:r w:rsidR="003C3AAD">
            <w:t xml:space="preserve"> </w:t>
          </w:r>
          <w:r>
            <w:t>declare</w:t>
          </w:r>
          <w:r w:rsidR="003C3AAD">
            <w:t xml:space="preserve"> </w:t>
          </w:r>
          <w:r>
            <w:t>that</w:t>
          </w:r>
          <w:r w:rsidR="003C3AAD">
            <w:t xml:space="preserve"> </w:t>
          </w:r>
          <w:r>
            <w:t>I</w:t>
          </w:r>
          <w:r w:rsidR="003C3AAD">
            <w:t xml:space="preserve"> </w:t>
          </w:r>
          <w:r>
            <w:t>was</w:t>
          </w:r>
          <w:r w:rsidR="003C3AAD">
            <w:t xml:space="preserve"> </w:t>
          </w:r>
          <w:r>
            <w:t>the</w:t>
          </w:r>
          <w:r w:rsidR="003C3AAD">
            <w:t xml:space="preserve"> </w:t>
          </w:r>
          <w:r>
            <w:t>lead</w:t>
          </w:r>
          <w:r w:rsidR="003C3AAD">
            <w:t xml:space="preserve"> </w:t>
          </w:r>
          <w:r>
            <w:t>reviewer</w:t>
          </w:r>
          <w:r w:rsidR="003C3AAD">
            <w:t xml:space="preserve"> </w:t>
          </w:r>
          <w:r>
            <w:t>for</w:t>
          </w:r>
          <w:r w:rsidR="003C3AAD">
            <w:t xml:space="preserve"> </w:t>
          </w:r>
          <w:r>
            <w:t>the</w:t>
          </w:r>
          <w:r w:rsidR="003C3AAD">
            <w:t xml:space="preserve"> </w:t>
          </w:r>
          <w:r>
            <w:t>2025</w:t>
          </w:r>
          <w:r w:rsidR="003C3AAD">
            <w:t xml:space="preserve"> </w:t>
          </w:r>
          <w:r>
            <w:t>strategic</w:t>
          </w:r>
          <w:r w:rsidR="003C3AAD">
            <w:t xml:space="preserve"> </w:t>
          </w:r>
          <w:r>
            <w:t>defence</w:t>
          </w:r>
          <w:r w:rsidR="003C3AAD">
            <w:t xml:space="preserve"> </w:t>
          </w:r>
          <w:r>
            <w:t>review,</w:t>
          </w:r>
          <w:r w:rsidR="003C3AAD">
            <w:t xml:space="preserve"> </w:t>
          </w:r>
          <w:r>
            <w:t>which</w:t>
          </w:r>
          <w:r w:rsidR="003C3AAD">
            <w:t xml:space="preserve"> </w:t>
          </w:r>
          <w:r>
            <w:t>may</w:t>
          </w:r>
          <w:r w:rsidR="003C3AAD">
            <w:t xml:space="preserve"> </w:t>
          </w:r>
          <w:r>
            <w:t>well</w:t>
          </w:r>
          <w:r w:rsidR="003C3AAD">
            <w:t xml:space="preserve"> </w:t>
          </w:r>
          <w:r>
            <w:t>be</w:t>
          </w:r>
          <w:r w:rsidR="003C3AAD">
            <w:t xml:space="preserve"> </w:t>
          </w:r>
          <w:r>
            <w:t>relevant</w:t>
          </w:r>
          <w:r w:rsidR="003C3AAD">
            <w:t xml:space="preserve"> </w:t>
          </w:r>
          <w:r>
            <w:t>to</w:t>
          </w:r>
          <w:r w:rsidR="003C3AAD">
            <w:t xml:space="preserve"> </w:t>
          </w:r>
          <w:r>
            <w:t>the</w:t>
          </w:r>
          <w:r w:rsidR="003C3AAD">
            <w:t xml:space="preserve"> </w:t>
          </w:r>
          <w:r>
            <w:t>discussion</w:t>
          </w:r>
          <w:r w:rsidR="003C3AAD">
            <w:t xml:space="preserve"> </w:t>
          </w:r>
          <w:r>
            <w:t>that</w:t>
          </w:r>
          <w:r w:rsidR="003C3AAD">
            <w:t xml:space="preserve"> </w:t>
          </w:r>
          <w:r>
            <w:t>we</w:t>
          </w:r>
          <w:r w:rsidR="003C3AAD">
            <w:t xml:space="preserve"> </w:t>
          </w:r>
          <w:r>
            <w:t>are</w:t>
          </w:r>
          <w:r w:rsidR="003C3AAD">
            <w:t xml:space="preserve"> </w:t>
          </w:r>
          <w:r>
            <w:t>having</w:t>
          </w:r>
          <w:r w:rsidR="003C3AAD">
            <w:t xml:space="preserve"> </w:t>
          </w:r>
          <w:r>
            <w:t>here.</w:t>
          </w:r>
          <w:r w:rsidR="003C3AAD">
            <w:t xml:space="preserve"> </w:t>
          </w:r>
          <w:r>
            <w:t>We</w:t>
          </w:r>
          <w:r w:rsidR="003C3AAD">
            <w:t xml:space="preserve"> </w:t>
          </w:r>
          <w:r>
            <w:t>are</w:t>
          </w:r>
          <w:r w:rsidR="003C3AAD">
            <w:t xml:space="preserve"> </w:t>
          </w:r>
          <w:r>
            <w:t>grateful</w:t>
          </w:r>
          <w:r w:rsidR="003C3AAD">
            <w:t xml:space="preserve"> </w:t>
          </w:r>
          <w:r>
            <w:t>to</w:t>
          </w:r>
          <w:r w:rsidR="003C3AAD">
            <w:t xml:space="preserve"> </w:t>
          </w:r>
          <w:r>
            <w:t>you</w:t>
          </w:r>
          <w:r w:rsidR="003C3AAD">
            <w:t xml:space="preserve"> </w:t>
          </w:r>
          <w:r>
            <w:t>for</w:t>
          </w:r>
          <w:r w:rsidR="003C3AAD">
            <w:t xml:space="preserve"> </w:t>
          </w:r>
          <w:r>
            <w:t>taking</w:t>
          </w:r>
          <w:r w:rsidR="003C3AAD">
            <w:t xml:space="preserve"> </w:t>
          </w:r>
          <w:r>
            <w:t>the</w:t>
          </w:r>
          <w:r w:rsidR="003C3AAD">
            <w:t xml:space="preserve"> </w:t>
          </w:r>
          <w:r>
            <w:t>time</w:t>
          </w:r>
          <w:r w:rsidR="003C3AAD">
            <w:t xml:space="preserve"> </w:t>
          </w:r>
          <w:r>
            <w:t>to</w:t>
          </w:r>
          <w:r w:rsidR="003C3AAD">
            <w:t xml:space="preserve"> </w:t>
          </w:r>
          <w:r>
            <w:t>come</w:t>
          </w:r>
          <w:r w:rsidR="003C3AAD">
            <w:t xml:space="preserve"> </w:t>
          </w:r>
          <w:r>
            <w:t>along.</w:t>
          </w:r>
          <w:r w:rsidR="003C3AAD">
            <w:t xml:space="preserve"> </w:t>
          </w:r>
          <w:r>
            <w:t>We</w:t>
          </w:r>
          <w:r w:rsidR="003C3AAD">
            <w:t xml:space="preserve"> </w:t>
          </w:r>
          <w:r>
            <w:t>will</w:t>
          </w:r>
          <w:r w:rsidR="003C3AAD">
            <w:t xml:space="preserve"> </w:t>
          </w:r>
          <w:r>
            <w:t>have</w:t>
          </w:r>
          <w:r w:rsidR="003C3AAD">
            <w:t xml:space="preserve"> </w:t>
          </w:r>
          <w:r>
            <w:t>a</w:t>
          </w:r>
          <w:r w:rsidR="003C3AAD">
            <w:t xml:space="preserve"> </w:t>
          </w:r>
          <w:r>
            <w:t>dead</w:t>
          </w:r>
          <w:r w:rsidR="003C3AAD">
            <w:t xml:space="preserve"> </w:t>
          </w:r>
          <w:r>
            <w:t>stop</w:t>
          </w:r>
          <w:r w:rsidR="003C3AAD">
            <w:t xml:space="preserve"> </w:t>
          </w:r>
          <w:r>
            <w:t>later</w:t>
          </w:r>
          <w:r w:rsidR="003C3AAD">
            <w:t xml:space="preserve"> </w:t>
          </w:r>
          <w:r>
            <w:t>because</w:t>
          </w:r>
          <w:r w:rsidR="003C3AAD">
            <w:t xml:space="preserve"> </w:t>
          </w:r>
          <w:r>
            <w:t>we</w:t>
          </w:r>
          <w:r w:rsidR="003C3AAD">
            <w:t xml:space="preserve"> </w:t>
          </w:r>
          <w:r>
            <w:t>are</w:t>
          </w:r>
          <w:r w:rsidR="003C3AAD">
            <w:t xml:space="preserve"> </w:t>
          </w:r>
          <w:r>
            <w:t>being</w:t>
          </w:r>
          <w:r w:rsidR="003C3AAD">
            <w:t xml:space="preserve"> </w:t>
          </w:r>
          <w:r>
            <w:t>briefed</w:t>
          </w:r>
          <w:r w:rsidR="003C3AAD">
            <w:t xml:space="preserve"> </w:t>
          </w:r>
          <w:r>
            <w:t>at</w:t>
          </w:r>
          <w:r w:rsidR="003C3AAD">
            <w:t xml:space="preserve"> </w:t>
          </w:r>
          <w:r>
            <w:t>secret</w:t>
          </w:r>
          <w:r w:rsidR="003C3AAD">
            <w:t xml:space="preserve"> </w:t>
          </w:r>
          <w:r>
            <w:t>level</w:t>
          </w:r>
          <w:r w:rsidR="003C3AAD">
            <w:t xml:space="preserve"> </w:t>
          </w:r>
          <w:r>
            <w:t>by</w:t>
          </w:r>
          <w:r w:rsidR="003C3AAD">
            <w:t xml:space="preserve"> </w:t>
          </w:r>
          <w:r>
            <w:t>the</w:t>
          </w:r>
          <w:r w:rsidR="003C3AAD">
            <w:t xml:space="preserve"> </w:t>
          </w:r>
          <w:r>
            <w:t>Ministry</w:t>
          </w:r>
          <w:r w:rsidR="003C3AAD">
            <w:t xml:space="preserve"> </w:t>
          </w:r>
          <w:r>
            <w:t>of</w:t>
          </w:r>
          <w:r w:rsidR="003C3AAD">
            <w:t xml:space="preserve"> </w:t>
          </w:r>
          <w:r>
            <w:t>Defence</w:t>
          </w:r>
          <w:r w:rsidR="003C3AAD">
            <w:t xml:space="preserve"> </w:t>
          </w:r>
          <w:r>
            <w:t>about</w:t>
          </w:r>
          <w:r w:rsidR="003C3AAD">
            <w:t xml:space="preserve"> </w:t>
          </w:r>
          <w:r>
            <w:t>the</w:t>
          </w:r>
          <w:r w:rsidR="003C3AAD">
            <w:t xml:space="preserve"> </w:t>
          </w:r>
          <w:r>
            <w:t>situation</w:t>
          </w:r>
          <w:r w:rsidR="003C3AAD">
            <w:t xml:space="preserve"> </w:t>
          </w:r>
          <w:r>
            <w:t>in</w:t>
          </w:r>
          <w:r w:rsidR="003C3AAD">
            <w:t xml:space="preserve"> </w:t>
          </w:r>
          <w:r>
            <w:t>the</w:t>
          </w:r>
          <w:r w:rsidR="003C3AAD">
            <w:t xml:space="preserve"> </w:t>
          </w:r>
          <w:r>
            <w:t>Middle</w:t>
          </w:r>
          <w:r w:rsidR="003C3AAD">
            <w:t xml:space="preserve"> </w:t>
          </w:r>
          <w:r>
            <w:t>East,</w:t>
          </w:r>
          <w:r w:rsidR="003C3AAD">
            <w:t xml:space="preserve"> </w:t>
          </w:r>
          <w:r>
            <w:t>but</w:t>
          </w:r>
          <w:r w:rsidR="003C3AAD">
            <w:t xml:space="preserve"> </w:t>
          </w:r>
          <w:r>
            <w:t>if</w:t>
          </w:r>
          <w:r w:rsidR="003C3AAD">
            <w:t xml:space="preserve"> </w:t>
          </w:r>
          <w:r>
            <w:t>there</w:t>
          </w:r>
          <w:r w:rsidR="003C3AAD">
            <w:t xml:space="preserve"> </w:t>
          </w:r>
          <w:r>
            <w:t>are</w:t>
          </w:r>
          <w:r w:rsidR="003C3AAD">
            <w:t xml:space="preserve"> </w:t>
          </w:r>
          <w:r>
            <w:t>any</w:t>
          </w:r>
          <w:r w:rsidR="003C3AAD">
            <w:t xml:space="preserve"> </w:t>
          </w:r>
          <w:r>
            <w:t>questions</w:t>
          </w:r>
          <w:r w:rsidR="003C3AAD">
            <w:t xml:space="preserve"> </w:t>
          </w:r>
          <w:r>
            <w:t>that</w:t>
          </w:r>
          <w:r w:rsidR="003C3AAD">
            <w:t xml:space="preserve"> </w:t>
          </w:r>
          <w:r>
            <w:t>are</w:t>
          </w:r>
          <w:r w:rsidR="003C3AAD">
            <w:t xml:space="preserve"> </w:t>
          </w:r>
          <w:r>
            <w:t>not</w:t>
          </w:r>
          <w:r w:rsidR="003C3AAD">
            <w:t xml:space="preserve"> </w:t>
          </w:r>
          <w:r>
            <w:t>asked</w:t>
          </w:r>
          <w:r w:rsidR="003C3AAD">
            <w:t xml:space="preserve"> </w:t>
          </w:r>
          <w:r>
            <w:t>by</w:t>
          </w:r>
          <w:r w:rsidR="003C3AAD">
            <w:t xml:space="preserve"> </w:t>
          </w:r>
          <w:r>
            <w:t>members</w:t>
          </w:r>
          <w:r w:rsidR="003C3AAD">
            <w:t xml:space="preserve"> </w:t>
          </w:r>
          <w:r>
            <w:t>of</w:t>
          </w:r>
          <w:r w:rsidR="003C3AAD">
            <w:t xml:space="preserve"> </w:t>
          </w:r>
          <w:r>
            <w:t>the</w:t>
          </w:r>
          <w:r w:rsidR="003C3AAD">
            <w:t xml:space="preserve"> </w:t>
          </w:r>
          <w:r>
            <w:t>committee</w:t>
          </w:r>
          <w:r w:rsidR="003C3AAD">
            <w:t xml:space="preserve"> </w:t>
          </w:r>
          <w:r>
            <w:t>then</w:t>
          </w:r>
          <w:r w:rsidR="003C3AAD">
            <w:t xml:space="preserve"> </w:t>
          </w:r>
          <w:r>
            <w:t>maybe</w:t>
          </w:r>
          <w:r w:rsidR="003C3AAD">
            <w:t xml:space="preserve"> </w:t>
          </w:r>
          <w:r>
            <w:t>you</w:t>
          </w:r>
          <w:r w:rsidR="003C3AAD">
            <w:t xml:space="preserve"> </w:t>
          </w:r>
          <w:r>
            <w:t>might</w:t>
          </w:r>
          <w:r w:rsidR="003C3AAD">
            <w:t xml:space="preserve"> </w:t>
          </w:r>
          <w:r>
            <w:t>look</w:t>
          </w:r>
          <w:r w:rsidR="003C3AAD">
            <w:t xml:space="preserve"> </w:t>
          </w:r>
          <w:r>
            <w:t>at</w:t>
          </w:r>
          <w:r w:rsidR="003C3AAD">
            <w:t xml:space="preserve"> </w:t>
          </w:r>
          <w:r>
            <w:t>them</w:t>
          </w:r>
          <w:r w:rsidR="003C3AAD">
            <w:t xml:space="preserve"> </w:t>
          </w:r>
          <w:r>
            <w:t>and</w:t>
          </w:r>
          <w:r w:rsidR="003C3AAD">
            <w:t xml:space="preserve"> </w:t>
          </w:r>
          <w:r>
            <w:t>see</w:t>
          </w:r>
          <w:r w:rsidR="003C3AAD">
            <w:t xml:space="preserve"> </w:t>
          </w:r>
          <w:r>
            <w:t>whether</w:t>
          </w:r>
          <w:r w:rsidR="003C3AAD">
            <w:t xml:space="preserve"> </w:t>
          </w:r>
          <w:r>
            <w:t>there</w:t>
          </w:r>
          <w:r w:rsidR="003C3AAD">
            <w:t xml:space="preserve"> </w:t>
          </w:r>
          <w:r>
            <w:t>is</w:t>
          </w:r>
          <w:r w:rsidR="003C3AAD">
            <w:t xml:space="preserve"> </w:t>
          </w:r>
          <w:r>
            <w:t>something</w:t>
          </w:r>
          <w:r w:rsidR="003C3AAD">
            <w:t xml:space="preserve"> </w:t>
          </w:r>
          <w:r>
            <w:t>that</w:t>
          </w:r>
          <w:r w:rsidR="003C3AAD">
            <w:t xml:space="preserve"> </w:t>
          </w:r>
          <w:r>
            <w:t>you</w:t>
          </w:r>
          <w:r w:rsidR="003C3AAD">
            <w:t xml:space="preserve"> </w:t>
          </w:r>
          <w:r>
            <w:t>might</w:t>
          </w:r>
          <w:r w:rsidR="003C3AAD">
            <w:t xml:space="preserve"> </w:t>
          </w:r>
          <w:r>
            <w:t>like</w:t>
          </w:r>
          <w:r w:rsidR="003C3AAD">
            <w:t xml:space="preserve"> </w:t>
          </w:r>
          <w:r>
            <w:t>to</w:t>
          </w:r>
          <w:r w:rsidR="003C3AAD">
            <w:t xml:space="preserve"> </w:t>
          </w:r>
          <w:r>
            <w:t>say</w:t>
          </w:r>
          <w:r w:rsidR="003C3AAD">
            <w:t xml:space="preserve"> </w:t>
          </w:r>
          <w:r>
            <w:t>to</w:t>
          </w:r>
          <w:r w:rsidR="003C3AAD">
            <w:t xml:space="preserve"> </w:t>
          </w:r>
          <w:r>
            <w:t>each</w:t>
          </w:r>
          <w:r w:rsidR="003C3AAD">
            <w:t xml:space="preserve"> </w:t>
          </w:r>
          <w:r>
            <w:t>of</w:t>
          </w:r>
          <w:r w:rsidR="003C3AAD">
            <w:t xml:space="preserve"> </w:t>
          </w:r>
          <w:r>
            <w:t>them,</w:t>
          </w:r>
          <w:r w:rsidR="003C3AAD">
            <w:t xml:space="preserve"> </w:t>
          </w:r>
          <w:r>
            <w:t>since</w:t>
          </w:r>
          <w:r w:rsidR="003C3AAD">
            <w:t xml:space="preserve"> </w:t>
          </w:r>
          <w:r>
            <w:t>you</w:t>
          </w:r>
          <w:r w:rsidR="003C3AAD">
            <w:t xml:space="preserve"> </w:t>
          </w:r>
          <w:r>
            <w:t>have</w:t>
          </w:r>
          <w:r w:rsidR="003C3AAD">
            <w:t xml:space="preserve"> </w:t>
          </w:r>
          <w:r>
            <w:t>been</w:t>
          </w:r>
          <w:r w:rsidR="003C3AAD">
            <w:t xml:space="preserve"> </w:t>
          </w:r>
          <w:r>
            <w:t>supplied</w:t>
          </w:r>
          <w:r w:rsidR="003C3AAD">
            <w:t xml:space="preserve"> </w:t>
          </w:r>
          <w:r>
            <w:t>with</w:t>
          </w:r>
          <w:r w:rsidR="003C3AAD">
            <w:t xml:space="preserve"> </w:t>
          </w:r>
          <w:r>
            <w:t>the</w:t>
          </w:r>
          <w:r w:rsidR="003C3AAD">
            <w:t xml:space="preserve"> </w:t>
          </w:r>
          <w:r>
            <w:t>questions</w:t>
          </w:r>
          <w:r w:rsidR="003C3AAD">
            <w:t xml:space="preserve"> </w:t>
          </w:r>
          <w:r>
            <w:t>in</w:t>
          </w:r>
          <w:r w:rsidR="003C3AAD">
            <w:t xml:space="preserve"> </w:t>
          </w:r>
          <w:r>
            <w:t>advance.</w:t>
          </w:r>
          <w:r w:rsidR="003C3AAD">
            <w:t xml:space="preserve"> </w:t>
          </w:r>
        </w:p>
        <w:p w:rsidR="00C42B61" w:rsidP="00C42B61">
          <w:pPr>
            <w:pStyle w:val="Remark"/>
          </w:pPr>
          <w:r>
            <w:t>First,</w:t>
          </w:r>
          <w:r w:rsidR="003C3AAD">
            <w:t xml:space="preserve"> </w:t>
          </w:r>
          <w:r>
            <w:t>Sir</w:t>
          </w:r>
          <w:r w:rsidR="003C3AAD">
            <w:t xml:space="preserve"> </w:t>
          </w:r>
          <w:r>
            <w:t>Matthew,</w:t>
          </w:r>
          <w:r w:rsidR="003C3AAD">
            <w:t xml:space="preserve"> </w:t>
          </w:r>
          <w:r>
            <w:t>could</w:t>
          </w:r>
          <w:r w:rsidR="003C3AAD">
            <w:t xml:space="preserve"> </w:t>
          </w:r>
          <w:r>
            <w:t>you</w:t>
          </w:r>
          <w:r w:rsidR="003C3AAD">
            <w:t xml:space="preserve"> </w:t>
          </w:r>
          <w:r>
            <w:t>give</w:t>
          </w:r>
          <w:r w:rsidR="003C3AAD">
            <w:t xml:space="preserve"> </w:t>
          </w:r>
          <w:r>
            <w:t>us</w:t>
          </w:r>
          <w:r w:rsidR="003C3AAD">
            <w:t xml:space="preserve"> </w:t>
          </w:r>
          <w:r>
            <w:t>an</w:t>
          </w:r>
          <w:r w:rsidR="003C3AAD">
            <w:t xml:space="preserve"> </w:t>
          </w:r>
          <w:r>
            <w:t>idea</w:t>
          </w:r>
          <w:r w:rsidR="003C3AAD">
            <w:t xml:space="preserve"> </w:t>
          </w:r>
          <w:r>
            <w:t>of</w:t>
          </w:r>
          <w:r w:rsidR="003C3AAD">
            <w:t xml:space="preserve"> </w:t>
          </w:r>
          <w:r>
            <w:t>how</w:t>
          </w:r>
          <w:r w:rsidR="003C3AAD">
            <w:t xml:space="preserve"> </w:t>
          </w:r>
          <w:r>
            <w:t>the</w:t>
          </w:r>
          <w:r w:rsidR="003C3AAD">
            <w:t xml:space="preserve"> </w:t>
          </w:r>
          <w:r>
            <w:t>British</w:t>
          </w:r>
          <w:r w:rsidR="003C3AAD">
            <w:t xml:space="preserve"> </w:t>
          </w:r>
          <w:r>
            <w:t>Government</w:t>
          </w:r>
          <w:r w:rsidR="003C3AAD">
            <w:t xml:space="preserve"> </w:t>
          </w:r>
          <w:r>
            <w:t>treat</w:t>
          </w:r>
          <w:r w:rsidR="003C3AAD">
            <w:t xml:space="preserve"> </w:t>
          </w:r>
          <w:r>
            <w:t>multilateral</w:t>
          </w:r>
          <w:r w:rsidR="003C3AAD">
            <w:t xml:space="preserve"> </w:t>
          </w:r>
          <w:r>
            <w:t>institutions?</w:t>
          </w:r>
          <w:r w:rsidR="003C3AAD">
            <w:t xml:space="preserve"> </w:t>
          </w:r>
          <w:r>
            <w:t>Are</w:t>
          </w:r>
          <w:r w:rsidR="003C3AAD">
            <w:t xml:space="preserve"> </w:t>
          </w:r>
          <w:r>
            <w:t>they</w:t>
          </w:r>
          <w:r w:rsidR="003C3AAD">
            <w:t xml:space="preserve"> </w:t>
          </w:r>
          <w:r>
            <w:t>given</w:t>
          </w:r>
          <w:r w:rsidR="003C3AAD">
            <w:t xml:space="preserve"> </w:t>
          </w:r>
          <w:r>
            <w:t>sufficient</w:t>
          </w:r>
          <w:r w:rsidR="003C3AAD">
            <w:t xml:space="preserve"> </w:t>
          </w:r>
          <w:r>
            <w:t>priority,</w:t>
          </w:r>
          <w:r w:rsidR="003C3AAD">
            <w:t xml:space="preserve"> </w:t>
          </w:r>
          <w:r>
            <w:t>to</w:t>
          </w:r>
          <w:r w:rsidR="003C3AAD">
            <w:t xml:space="preserve"> </w:t>
          </w:r>
          <w:r>
            <w:t>your</w:t>
          </w:r>
          <w:r w:rsidR="003C3AAD">
            <w:t xml:space="preserve"> </w:t>
          </w:r>
          <w:r>
            <w:t>mind?</w:t>
          </w:r>
          <w:r w:rsidR="003C3AAD">
            <w:t xml:space="preserve"> </w:t>
          </w:r>
          <w:r>
            <w:t>What</w:t>
          </w:r>
          <w:r w:rsidR="003C3AAD">
            <w:t xml:space="preserve"> </w:t>
          </w:r>
          <w:r>
            <w:t>has</w:t>
          </w:r>
          <w:r w:rsidR="003C3AAD">
            <w:t xml:space="preserve"> </w:t>
          </w:r>
          <w:r>
            <w:t>your</w:t>
          </w:r>
          <w:r w:rsidR="003C3AAD">
            <w:t xml:space="preserve"> </w:t>
          </w:r>
          <w:r>
            <w:t>experience</w:t>
          </w:r>
          <w:r w:rsidR="003C3AAD">
            <w:t xml:space="preserve"> </w:t>
          </w:r>
          <w:r>
            <w:t>been</w:t>
          </w:r>
          <w:r w:rsidR="003C3AAD">
            <w:t xml:space="preserve"> </w:t>
          </w:r>
          <w:r>
            <w:t>in</w:t>
          </w:r>
          <w:r w:rsidR="003C3AAD">
            <w:t xml:space="preserve"> </w:t>
          </w:r>
          <w:r>
            <w:t>the</w:t>
          </w:r>
          <w:r w:rsidR="003C3AAD">
            <w:t xml:space="preserve"> </w:t>
          </w:r>
          <w:r>
            <w:t>jobs</w:t>
          </w:r>
          <w:r w:rsidR="003C3AAD">
            <w:t xml:space="preserve"> </w:t>
          </w:r>
          <w:r>
            <w:t>that</w:t>
          </w:r>
          <w:r w:rsidR="003C3AAD">
            <w:t xml:space="preserve"> </w:t>
          </w:r>
          <w:r>
            <w:t>you</w:t>
          </w:r>
          <w:r w:rsidR="003C3AAD">
            <w:t xml:space="preserve"> </w:t>
          </w:r>
          <w:r>
            <w:t>have</w:t>
          </w:r>
          <w:r w:rsidR="003C3AAD">
            <w:t xml:space="preserve"> </w:t>
          </w:r>
          <w:r>
            <w:t>done</w:t>
          </w:r>
          <w:r w:rsidR="003C3AAD">
            <w:t xml:space="preserve"> </w:t>
          </w:r>
          <w:r>
            <w:t>about</w:t>
          </w:r>
          <w:r w:rsidR="003C3AAD">
            <w:t xml:space="preserve"> </w:t>
          </w:r>
          <w:r>
            <w:t>multilateral</w:t>
          </w:r>
          <w:r w:rsidR="003C3AAD">
            <w:t xml:space="preserve"> </w:t>
          </w:r>
          <w:r>
            <w:t>institutions</w:t>
          </w:r>
          <w:r w:rsidR="003C3AAD">
            <w:t xml:space="preserve"> </w:t>
          </w:r>
          <w:r>
            <w:t>as</w:t>
          </w:r>
          <w:r w:rsidR="003C3AAD">
            <w:t xml:space="preserve"> </w:t>
          </w:r>
          <w:r>
            <w:t>a</w:t>
          </w:r>
          <w:r w:rsidR="003C3AAD">
            <w:t xml:space="preserve"> </w:t>
          </w:r>
          <w:r>
            <w:t>whole,</w:t>
          </w:r>
          <w:r w:rsidR="003C3AAD">
            <w:t xml:space="preserve"> </w:t>
          </w:r>
          <w:r>
            <w:t>and</w:t>
          </w:r>
          <w:r w:rsidR="003C3AAD">
            <w:t xml:space="preserve"> </w:t>
          </w:r>
          <w:r>
            <w:t>any</w:t>
          </w:r>
          <w:r w:rsidR="003C3AAD">
            <w:t xml:space="preserve"> </w:t>
          </w:r>
          <w:r>
            <w:t>in</w:t>
          </w:r>
          <w:r w:rsidR="003C3AAD">
            <w:t xml:space="preserve"> </w:t>
          </w:r>
          <w:r>
            <w:t>particular?</w:t>
          </w:r>
        </w:p>
        <w:p w:rsidR="00C42B61" w:rsidP="00C42B61">
          <w:pPr>
            <w:pStyle w:val="Answer"/>
          </w:pPr>
          <w:sdt>
            <w:sdtPr>
              <w:alias w:val="Witness"/>
              <w:id w:val="1333953046"/>
              <w:placeholder>
                <w:docPart w:val="464BC4103AC0496389E975CA8FA218CA"/>
              </w:placeholder>
              <w:richText/>
            </w:sdtPr>
            <w:sdtContent>
              <w:r w:rsidRPr="003A7147">
                <w:rPr>
                  <w:b/>
                  <w:i/>
                </w:rPr>
                <w:t>Sir</w:t>
              </w:r>
              <w:r w:rsidR="003C3AAD">
                <w:rPr>
                  <w:b/>
                  <w:i/>
                </w:rPr>
                <w:t xml:space="preserve"> </w:t>
              </w:r>
              <w:r w:rsidRPr="003A7147">
                <w:rPr>
                  <w:b/>
                  <w:i/>
                </w:rPr>
                <w:t>Matthew</w:t>
              </w:r>
              <w:r w:rsidR="003C3AAD">
                <w:rPr>
                  <w:b/>
                  <w:i/>
                </w:rPr>
                <w:t xml:space="preserve"> </w:t>
              </w:r>
              <w:r w:rsidRPr="003A7147">
                <w:rPr>
                  <w:b/>
                  <w:i/>
                </w:rPr>
                <w:t>Rycroft:</w:t>
              </w:r>
            </w:sdtContent>
          </w:sdt>
          <w:r w:rsidR="003C3AAD">
            <w:t xml:space="preserve"> </w:t>
          </w:r>
          <w:r>
            <w:t>Thank</w:t>
          </w:r>
          <w:r w:rsidR="003C3AAD">
            <w:t xml:space="preserve"> </w:t>
          </w:r>
          <w:r>
            <w:t>you</w:t>
          </w:r>
          <w:r w:rsidR="003C3AAD">
            <w:t xml:space="preserve"> </w:t>
          </w:r>
          <w:r>
            <w:t>very</w:t>
          </w:r>
          <w:r w:rsidR="003C3AAD">
            <w:t xml:space="preserve"> </w:t>
          </w:r>
          <w:r>
            <w:t>much</w:t>
          </w:r>
          <w:r w:rsidR="003C3AAD">
            <w:t xml:space="preserve"> </w:t>
          </w:r>
          <w:r>
            <w:t>for</w:t>
          </w:r>
          <w:r w:rsidR="003C3AAD">
            <w:t xml:space="preserve"> </w:t>
          </w:r>
          <w:r>
            <w:t>this</w:t>
          </w:r>
          <w:r w:rsidR="003C3AAD">
            <w:t xml:space="preserve"> </w:t>
          </w:r>
          <w:r>
            <w:t>opportunity.</w:t>
          </w:r>
          <w:r w:rsidR="003C3AAD">
            <w:t xml:space="preserve"> </w:t>
          </w:r>
          <w:r>
            <w:t>It</w:t>
          </w:r>
          <w:r w:rsidR="003C3AAD">
            <w:t xml:space="preserve"> </w:t>
          </w:r>
          <w:r>
            <w:t>is</w:t>
          </w:r>
          <w:r w:rsidR="003C3AAD">
            <w:t xml:space="preserve"> </w:t>
          </w:r>
          <w:r>
            <w:t>a</w:t>
          </w:r>
          <w:r w:rsidR="003C3AAD">
            <w:t xml:space="preserve"> </w:t>
          </w:r>
          <w:r>
            <w:t>great</w:t>
          </w:r>
          <w:r w:rsidR="003C3AAD">
            <w:t xml:space="preserve"> </w:t>
          </w:r>
          <w:r>
            <w:t>pleasure</w:t>
          </w:r>
          <w:r w:rsidR="003C3AAD">
            <w:t xml:space="preserve"> </w:t>
          </w:r>
          <w:r>
            <w:t>to</w:t>
          </w:r>
          <w:r w:rsidR="003C3AAD">
            <w:t xml:space="preserve"> </w:t>
          </w:r>
          <w:r>
            <w:t>answer</w:t>
          </w:r>
          <w:r w:rsidR="003C3AAD">
            <w:t xml:space="preserve"> </w:t>
          </w:r>
          <w:r>
            <w:t>that</w:t>
          </w:r>
          <w:r w:rsidR="003C3AAD">
            <w:t xml:space="preserve"> </w:t>
          </w:r>
          <w:r>
            <w:t>question</w:t>
          </w:r>
          <w:r w:rsidR="003C3AAD">
            <w:t xml:space="preserve"> </w:t>
          </w:r>
          <w:r>
            <w:t>and</w:t>
          </w:r>
          <w:r w:rsidR="003C3AAD">
            <w:t xml:space="preserve"> </w:t>
          </w:r>
          <w:r>
            <w:t>the</w:t>
          </w:r>
          <w:r w:rsidR="003C3AAD">
            <w:t xml:space="preserve"> </w:t>
          </w:r>
          <w:r>
            <w:t>others</w:t>
          </w:r>
          <w:r w:rsidR="003C3AAD">
            <w:t xml:space="preserve"> </w:t>
          </w:r>
          <w:r>
            <w:t>that</w:t>
          </w:r>
          <w:r w:rsidR="003C3AAD">
            <w:t xml:space="preserve"> </w:t>
          </w:r>
          <w:r>
            <w:t>will</w:t>
          </w:r>
          <w:r w:rsidR="003C3AAD">
            <w:t xml:space="preserve"> </w:t>
          </w:r>
          <w:r>
            <w:t>follow.</w:t>
          </w:r>
          <w:r w:rsidR="003C3AAD">
            <w:t xml:space="preserve"> </w:t>
          </w:r>
          <w:r>
            <w:t>I</w:t>
          </w:r>
          <w:r w:rsidR="003C3AAD">
            <w:t xml:space="preserve"> </w:t>
          </w:r>
          <w:r>
            <w:t>was</w:t>
          </w:r>
          <w:r w:rsidR="003C3AAD">
            <w:t xml:space="preserve"> </w:t>
          </w:r>
          <w:r>
            <w:t>the</w:t>
          </w:r>
          <w:r w:rsidR="003C3AAD">
            <w:t xml:space="preserve"> </w:t>
          </w:r>
          <w:r>
            <w:t>British</w:t>
          </w:r>
          <w:r w:rsidR="003C3AAD">
            <w:t xml:space="preserve"> </w:t>
          </w:r>
          <w:r>
            <w:t>ambassador</w:t>
          </w:r>
          <w:r w:rsidR="003C3AAD">
            <w:t xml:space="preserve"> </w:t>
          </w:r>
          <w:r>
            <w:t>to</w:t>
          </w:r>
          <w:r w:rsidR="003C3AAD">
            <w:t xml:space="preserve"> </w:t>
          </w:r>
          <w:r>
            <w:t>the</w:t>
          </w:r>
          <w:r w:rsidR="003C3AAD">
            <w:t xml:space="preserve"> </w:t>
          </w:r>
          <w:r>
            <w:t>United</w:t>
          </w:r>
          <w:r w:rsidR="003C3AAD">
            <w:t xml:space="preserve"> </w:t>
          </w:r>
          <w:r>
            <w:t>Nations</w:t>
          </w:r>
          <w:r w:rsidR="003C3AAD">
            <w:t xml:space="preserve"> </w:t>
          </w:r>
          <w:r>
            <w:t>for</w:t>
          </w:r>
          <w:r w:rsidR="003C3AAD">
            <w:t xml:space="preserve"> </w:t>
          </w:r>
          <w:r>
            <w:t>three</w:t>
          </w:r>
          <w:r w:rsidR="003C3AAD">
            <w:t xml:space="preserve"> </w:t>
          </w:r>
          <w:r>
            <w:t>years</w:t>
          </w:r>
          <w:r w:rsidR="003C3AAD">
            <w:t xml:space="preserve"> </w:t>
          </w:r>
          <w:r>
            <w:t>from</w:t>
          </w:r>
          <w:r w:rsidR="003C3AAD">
            <w:t xml:space="preserve"> </w:t>
          </w:r>
          <w:r>
            <w:t>2015</w:t>
          </w:r>
          <w:r w:rsidR="003C3AAD">
            <w:t xml:space="preserve"> </w:t>
          </w:r>
          <w:r>
            <w:t>to</w:t>
          </w:r>
          <w:r w:rsidR="003C3AAD">
            <w:t xml:space="preserve"> </w:t>
          </w:r>
          <w:r>
            <w:t>2018.</w:t>
          </w:r>
          <w:r w:rsidR="003C3AAD">
            <w:t xml:space="preserve"> </w:t>
          </w:r>
          <w:r>
            <w:t>That</w:t>
          </w:r>
          <w:r w:rsidR="003C3AAD">
            <w:t xml:space="preserve"> </w:t>
          </w:r>
          <w:r>
            <w:t>was</w:t>
          </w:r>
          <w:r w:rsidR="003C3AAD">
            <w:t xml:space="preserve"> </w:t>
          </w:r>
          <w:r>
            <w:t>probably</w:t>
          </w:r>
          <w:r w:rsidR="003C3AAD">
            <w:t xml:space="preserve"> </w:t>
          </w:r>
          <w:r>
            <w:t>the</w:t>
          </w:r>
          <w:r w:rsidR="003C3AAD">
            <w:t xml:space="preserve"> </w:t>
          </w:r>
          <w:r>
            <w:t>peak</w:t>
          </w:r>
          <w:r w:rsidR="003C3AAD">
            <w:t xml:space="preserve"> </w:t>
          </w:r>
          <w:r>
            <w:t>of</w:t>
          </w:r>
          <w:r w:rsidR="003C3AAD">
            <w:t xml:space="preserve"> </w:t>
          </w:r>
          <w:r>
            <w:t>my</w:t>
          </w:r>
          <w:r w:rsidR="003C3AAD">
            <w:t xml:space="preserve"> </w:t>
          </w:r>
          <w:r>
            <w:t>time</w:t>
          </w:r>
          <w:r w:rsidR="003C3AAD">
            <w:t xml:space="preserve"> </w:t>
          </w:r>
          <w:r>
            <w:t>directly</w:t>
          </w:r>
          <w:r w:rsidR="003C3AAD">
            <w:t xml:space="preserve"> </w:t>
          </w:r>
          <w:r>
            <w:t>engaging</w:t>
          </w:r>
          <w:r w:rsidR="003C3AAD">
            <w:t xml:space="preserve"> </w:t>
          </w:r>
          <w:r>
            <w:t>with</w:t>
          </w:r>
          <w:r w:rsidR="003C3AAD">
            <w:t xml:space="preserve"> </w:t>
          </w:r>
          <w:r>
            <w:t>the</w:t>
          </w:r>
          <w:r w:rsidR="003C3AAD">
            <w:t xml:space="preserve"> </w:t>
          </w:r>
          <w:r>
            <w:t>multilateral</w:t>
          </w:r>
          <w:r w:rsidR="003C3AAD">
            <w:t xml:space="preserve"> </w:t>
          </w:r>
          <w:r>
            <w:t>system,</w:t>
          </w:r>
          <w:r w:rsidR="003C3AAD">
            <w:t xml:space="preserve"> </w:t>
          </w:r>
          <w:r>
            <w:t>but</w:t>
          </w:r>
          <w:r w:rsidR="003C3AAD">
            <w:t xml:space="preserve"> </w:t>
          </w:r>
          <w:r>
            <w:t>there</w:t>
          </w:r>
          <w:r w:rsidR="003C3AAD">
            <w:t xml:space="preserve"> </w:t>
          </w:r>
          <w:r>
            <w:t>has</w:t>
          </w:r>
          <w:r w:rsidR="003C3AAD">
            <w:t xml:space="preserve"> </w:t>
          </w:r>
          <w:r>
            <w:t>been</w:t>
          </w:r>
          <w:r w:rsidR="003C3AAD">
            <w:t xml:space="preserve"> </w:t>
          </w:r>
          <w:r>
            <w:t>some</w:t>
          </w:r>
          <w:r w:rsidR="003C3AAD">
            <w:t xml:space="preserve"> </w:t>
          </w:r>
          <w:r>
            <w:t>multilateral</w:t>
          </w:r>
          <w:r w:rsidR="003C3AAD">
            <w:t xml:space="preserve"> </w:t>
          </w:r>
          <w:r>
            <w:t>aspect</w:t>
          </w:r>
          <w:r w:rsidR="003C3AAD">
            <w:t xml:space="preserve"> </w:t>
          </w:r>
          <w:r>
            <w:t>to</w:t>
          </w:r>
          <w:r w:rsidR="003C3AAD">
            <w:t xml:space="preserve"> </w:t>
          </w:r>
          <w:r>
            <w:t>every</w:t>
          </w:r>
          <w:r w:rsidR="003C3AAD">
            <w:t xml:space="preserve"> </w:t>
          </w:r>
          <w:r>
            <w:t>single</w:t>
          </w:r>
          <w:r w:rsidR="003C3AAD">
            <w:t xml:space="preserve"> </w:t>
          </w:r>
          <w:r>
            <w:t>job</w:t>
          </w:r>
          <w:r w:rsidR="003C3AAD">
            <w:t xml:space="preserve"> </w:t>
          </w:r>
          <w:r>
            <w:t>that</w:t>
          </w:r>
          <w:r w:rsidR="003C3AAD">
            <w:t xml:space="preserve"> </w:t>
          </w:r>
          <w:r>
            <w:t>I</w:t>
          </w:r>
          <w:r w:rsidR="003C3AAD">
            <w:t xml:space="preserve"> </w:t>
          </w:r>
          <w:r>
            <w:t>have</w:t>
          </w:r>
          <w:r w:rsidR="003C3AAD">
            <w:t xml:space="preserve"> </w:t>
          </w:r>
          <w:r>
            <w:t>done</w:t>
          </w:r>
          <w:r w:rsidR="003C3AAD">
            <w:t xml:space="preserve"> </w:t>
          </w:r>
          <w:r>
            <w:t>in</w:t>
          </w:r>
          <w:r w:rsidR="003C3AAD">
            <w:t xml:space="preserve"> </w:t>
          </w:r>
          <w:r>
            <w:t>the</w:t>
          </w:r>
          <w:r w:rsidR="003C3AAD">
            <w:t xml:space="preserve"> </w:t>
          </w:r>
          <w:r>
            <w:t>Civil</w:t>
          </w:r>
          <w:r w:rsidR="003C3AAD">
            <w:t xml:space="preserve"> </w:t>
          </w:r>
          <w:r>
            <w:t>Service.</w:t>
          </w:r>
          <w:r w:rsidR="003C3AAD">
            <w:t xml:space="preserve"> </w:t>
          </w:r>
        </w:p>
        <w:p w:rsidR="00C42B61" w:rsidP="00C42B61">
          <w:pPr>
            <w:pStyle w:val="Answer"/>
          </w:pPr>
          <w:r>
            <w:t>It</w:t>
          </w:r>
          <w:r w:rsidR="003C3AAD">
            <w:t xml:space="preserve"> </w:t>
          </w:r>
          <w:r>
            <w:t>is</w:t>
          </w:r>
          <w:r w:rsidR="003C3AAD">
            <w:t xml:space="preserve"> </w:t>
          </w:r>
          <w:r>
            <w:t>fair</w:t>
          </w:r>
          <w:r w:rsidR="003C3AAD">
            <w:t xml:space="preserve"> </w:t>
          </w:r>
          <w:r>
            <w:t>to</w:t>
          </w:r>
          <w:r w:rsidR="003C3AAD">
            <w:t xml:space="preserve"> </w:t>
          </w:r>
          <w:r>
            <w:t>say</w:t>
          </w:r>
          <w:r w:rsidR="003C3AAD">
            <w:t xml:space="preserve"> </w:t>
          </w:r>
          <w:r>
            <w:t>that</w:t>
          </w:r>
          <w:r w:rsidR="003C3AAD">
            <w:t xml:space="preserve"> </w:t>
          </w:r>
          <w:r>
            <w:t>the</w:t>
          </w:r>
          <w:r w:rsidR="003C3AAD">
            <w:t xml:space="preserve"> </w:t>
          </w:r>
          <w:r>
            <w:t>British</w:t>
          </w:r>
          <w:r w:rsidR="003C3AAD">
            <w:t xml:space="preserve"> </w:t>
          </w:r>
          <w:r>
            <w:t>state</w:t>
          </w:r>
          <w:r w:rsidR="003C3AAD">
            <w:t xml:space="preserve"> </w:t>
          </w:r>
          <w:r>
            <w:t>did</w:t>
          </w:r>
          <w:r w:rsidR="003C3AAD">
            <w:t xml:space="preserve"> </w:t>
          </w:r>
          <w:r>
            <w:t>extremely</w:t>
          </w:r>
          <w:r w:rsidR="003C3AAD">
            <w:t xml:space="preserve"> </w:t>
          </w:r>
          <w:r>
            <w:t>well</w:t>
          </w:r>
          <w:r w:rsidR="003C3AAD">
            <w:t xml:space="preserve"> </w:t>
          </w:r>
          <w:r>
            <w:t>out</w:t>
          </w:r>
          <w:r w:rsidR="003C3AAD">
            <w:t xml:space="preserve"> </w:t>
          </w:r>
          <w:r>
            <w:t>of</w:t>
          </w:r>
          <w:r w:rsidR="003C3AAD">
            <w:t xml:space="preserve"> </w:t>
          </w:r>
          <w:r>
            <w:t>the</w:t>
          </w:r>
          <w:r w:rsidR="003C3AAD">
            <w:t xml:space="preserve"> </w:t>
          </w:r>
          <w:r>
            <w:t>creation</w:t>
          </w:r>
          <w:r w:rsidR="003C3AAD">
            <w:t xml:space="preserve"> </w:t>
          </w:r>
          <w:r>
            <w:t>of</w:t>
          </w:r>
          <w:r w:rsidR="003C3AAD">
            <w:t xml:space="preserve"> </w:t>
          </w:r>
          <w:r>
            <w:t>the</w:t>
          </w:r>
          <w:r w:rsidR="003C3AAD">
            <w:t xml:space="preserve"> </w:t>
          </w:r>
          <w:r>
            <w:t>multilateral</w:t>
          </w:r>
          <w:r w:rsidR="003C3AAD">
            <w:t xml:space="preserve"> </w:t>
          </w:r>
          <w:r>
            <w:t>system</w:t>
          </w:r>
          <w:r w:rsidR="003C3AAD">
            <w:t xml:space="preserve"> </w:t>
          </w:r>
          <w:r>
            <w:t>after</w:t>
          </w:r>
          <w:r w:rsidR="003C3AAD">
            <w:t xml:space="preserve"> </w:t>
          </w:r>
          <w:r>
            <w:t>the</w:t>
          </w:r>
          <w:r w:rsidR="003C3AAD">
            <w:t xml:space="preserve"> </w:t>
          </w:r>
          <w:r>
            <w:t>Second</w:t>
          </w:r>
          <w:r w:rsidR="003C3AAD">
            <w:t xml:space="preserve"> </w:t>
          </w:r>
          <w:r>
            <w:t>World</w:t>
          </w:r>
          <w:r w:rsidR="003C3AAD">
            <w:t xml:space="preserve"> </w:t>
          </w:r>
          <w:r>
            <w:t>War,</w:t>
          </w:r>
          <w:r w:rsidR="003C3AAD">
            <w:t xml:space="preserve"> </w:t>
          </w:r>
          <w:r>
            <w:t>which,</w:t>
          </w:r>
          <w:r w:rsidR="003C3AAD">
            <w:t xml:space="preserve"> </w:t>
          </w:r>
          <w:r>
            <w:t>one</w:t>
          </w:r>
          <w:r w:rsidR="003C3AAD">
            <w:t xml:space="preserve"> </w:t>
          </w:r>
          <w:r>
            <w:t>way</w:t>
          </w:r>
          <w:r w:rsidR="003C3AAD">
            <w:t xml:space="preserve"> </w:t>
          </w:r>
          <w:r>
            <w:t>or</w:t>
          </w:r>
          <w:r w:rsidR="003C3AAD">
            <w:t xml:space="preserve"> </w:t>
          </w:r>
          <w:r>
            <w:t>another,</w:t>
          </w:r>
          <w:r w:rsidR="003C3AAD">
            <w:t xml:space="preserve"> </w:t>
          </w:r>
          <w:r>
            <w:t>has</w:t>
          </w:r>
          <w:r w:rsidR="003C3AAD">
            <w:t xml:space="preserve"> </w:t>
          </w:r>
          <w:r>
            <w:t>continued</w:t>
          </w:r>
          <w:r w:rsidR="003C3AAD">
            <w:t xml:space="preserve"> </w:t>
          </w:r>
          <w:r>
            <w:t>to</w:t>
          </w:r>
          <w:r w:rsidR="003C3AAD">
            <w:t xml:space="preserve"> </w:t>
          </w:r>
          <w:r>
            <w:t>this</w:t>
          </w:r>
          <w:r w:rsidR="003C3AAD">
            <w:t xml:space="preserve"> </w:t>
          </w:r>
          <w:r>
            <w:t>present</w:t>
          </w:r>
          <w:r w:rsidR="003C3AAD">
            <w:t xml:space="preserve"> </w:t>
          </w:r>
          <w:r>
            <w:t>day.</w:t>
          </w:r>
          <w:r w:rsidR="003C3AAD">
            <w:t xml:space="preserve"> </w:t>
          </w:r>
          <w:r>
            <w:t>It</w:t>
          </w:r>
          <w:r w:rsidR="003C3AAD">
            <w:t xml:space="preserve"> </w:t>
          </w:r>
          <w:r>
            <w:t>has</w:t>
          </w:r>
          <w:r w:rsidR="003C3AAD">
            <w:t xml:space="preserve"> </w:t>
          </w:r>
          <w:r>
            <w:t>given</w:t>
          </w:r>
          <w:r w:rsidR="003C3AAD">
            <w:t xml:space="preserve"> </w:t>
          </w:r>
          <w:r>
            <w:t>us,</w:t>
          </w:r>
          <w:r w:rsidR="003C3AAD">
            <w:t xml:space="preserve"> </w:t>
          </w:r>
          <w:r>
            <w:t>if</w:t>
          </w:r>
          <w:r w:rsidR="003C3AAD">
            <w:t xml:space="preserve"> </w:t>
          </w:r>
          <w:r>
            <w:t>anything,</w:t>
          </w:r>
          <w:r w:rsidR="003C3AAD">
            <w:t xml:space="preserve"> </w:t>
          </w:r>
          <w:r>
            <w:t>an</w:t>
          </w:r>
          <w:r w:rsidR="003C3AAD">
            <w:t xml:space="preserve"> </w:t>
          </w:r>
          <w:r>
            <w:t>oversized</w:t>
          </w:r>
          <w:r w:rsidR="003C3AAD">
            <w:t xml:space="preserve"> </w:t>
          </w:r>
          <w:r>
            <w:t>role</w:t>
          </w:r>
          <w:r w:rsidR="003C3AAD">
            <w:t xml:space="preserve"> </w:t>
          </w:r>
          <w:r>
            <w:t>that</w:t>
          </w:r>
          <w:r w:rsidR="003C3AAD">
            <w:t xml:space="preserve"> </w:t>
          </w:r>
          <w:r>
            <w:t>we</w:t>
          </w:r>
          <w:r w:rsidR="003C3AAD">
            <w:t xml:space="preserve"> </w:t>
          </w:r>
          <w:r>
            <w:t>have</w:t>
          </w:r>
          <w:r w:rsidR="003C3AAD">
            <w:t xml:space="preserve"> </w:t>
          </w:r>
          <w:r>
            <w:t>used</w:t>
          </w:r>
          <w:r w:rsidR="003C3AAD">
            <w:t xml:space="preserve"> </w:t>
          </w:r>
          <w:r>
            <w:t>responsibly</w:t>
          </w:r>
          <w:r w:rsidR="003C3AAD">
            <w:t xml:space="preserve"> </w:t>
          </w:r>
          <w:r>
            <w:t>and</w:t>
          </w:r>
          <w:r w:rsidR="003C3AAD">
            <w:t xml:space="preserve"> </w:t>
          </w:r>
          <w:r>
            <w:t>carefully</w:t>
          </w:r>
          <w:r w:rsidR="003C3AAD">
            <w:t xml:space="preserve"> </w:t>
          </w:r>
          <w:r>
            <w:t>in</w:t>
          </w:r>
          <w:r w:rsidR="003C3AAD">
            <w:t xml:space="preserve"> </w:t>
          </w:r>
          <w:r>
            <w:t>pursuit</w:t>
          </w:r>
          <w:r w:rsidR="003C3AAD">
            <w:t xml:space="preserve"> </w:t>
          </w:r>
          <w:r>
            <w:t>not</w:t>
          </w:r>
          <w:r w:rsidR="003C3AAD">
            <w:t xml:space="preserve"> </w:t>
          </w:r>
          <w:r>
            <w:t>just</w:t>
          </w:r>
          <w:r w:rsidR="003C3AAD">
            <w:t xml:space="preserve"> </w:t>
          </w:r>
          <w:r>
            <w:t>of</w:t>
          </w:r>
          <w:r w:rsidR="003C3AAD">
            <w:t xml:space="preserve"> </w:t>
          </w:r>
          <w:r>
            <w:t>our</w:t>
          </w:r>
          <w:r w:rsidR="003C3AAD">
            <w:t xml:space="preserve"> </w:t>
          </w:r>
          <w:r>
            <w:t>national</w:t>
          </w:r>
          <w:r w:rsidR="003C3AAD">
            <w:t xml:space="preserve"> </w:t>
          </w:r>
          <w:r>
            <w:t>interests</w:t>
          </w:r>
          <w:r w:rsidR="003C3AAD">
            <w:t xml:space="preserve"> </w:t>
          </w:r>
          <w:r>
            <w:t>but</w:t>
          </w:r>
          <w:r w:rsidR="003C3AAD">
            <w:t xml:space="preserve"> </w:t>
          </w:r>
          <w:r>
            <w:t>of</w:t>
          </w:r>
          <w:r w:rsidR="003C3AAD">
            <w:t xml:space="preserve"> </w:t>
          </w:r>
          <w:r>
            <w:t>global</w:t>
          </w:r>
          <w:r w:rsidR="003C3AAD">
            <w:t xml:space="preserve"> </w:t>
          </w:r>
          <w:r>
            <w:t>interests.</w:t>
          </w:r>
          <w:r w:rsidR="003C3AAD">
            <w:t xml:space="preserve"> </w:t>
          </w:r>
          <w:r>
            <w:t>One</w:t>
          </w:r>
          <w:r w:rsidR="003C3AAD">
            <w:t xml:space="preserve"> </w:t>
          </w:r>
          <w:r>
            <w:t>example</w:t>
          </w:r>
          <w:r w:rsidR="003C3AAD">
            <w:t xml:space="preserve"> </w:t>
          </w:r>
          <w:r>
            <w:t>of</w:t>
          </w:r>
          <w:r w:rsidR="003C3AAD">
            <w:t xml:space="preserve"> </w:t>
          </w:r>
          <w:r>
            <w:t>that</w:t>
          </w:r>
          <w:r w:rsidR="003C3AAD">
            <w:t xml:space="preserve"> </w:t>
          </w:r>
          <w:r>
            <w:t>is</w:t>
          </w:r>
          <w:r w:rsidR="003C3AAD">
            <w:t xml:space="preserve"> </w:t>
          </w:r>
          <w:r>
            <w:t>the</w:t>
          </w:r>
          <w:r w:rsidR="003C3AAD">
            <w:t xml:space="preserve"> </w:t>
          </w:r>
          <w:r>
            <w:t>creation</w:t>
          </w:r>
          <w:r w:rsidR="003C3AAD">
            <w:t xml:space="preserve"> </w:t>
          </w:r>
          <w:r>
            <w:t>of</w:t>
          </w:r>
          <w:r w:rsidR="003C3AAD">
            <w:t xml:space="preserve"> </w:t>
          </w:r>
          <w:r>
            <w:t>the</w:t>
          </w:r>
          <w:r w:rsidR="003C3AAD">
            <w:t xml:space="preserve"> </w:t>
          </w:r>
          <w:r>
            <w:t>sustainable</w:t>
          </w:r>
          <w:r w:rsidR="003C3AAD">
            <w:t xml:space="preserve"> </w:t>
          </w:r>
          <w:r>
            <w:t>development</w:t>
          </w:r>
          <w:r w:rsidR="003C3AAD">
            <w:t xml:space="preserve"> </w:t>
          </w:r>
          <w:r>
            <w:t>goals,</w:t>
          </w:r>
          <w:r w:rsidR="003C3AAD">
            <w:t xml:space="preserve"> </w:t>
          </w:r>
          <w:r>
            <w:t>which</w:t>
          </w:r>
          <w:r w:rsidR="003C3AAD">
            <w:t xml:space="preserve"> </w:t>
          </w:r>
          <w:r>
            <w:t>I</w:t>
          </w:r>
          <w:r w:rsidR="003C3AAD">
            <w:t xml:space="preserve"> </w:t>
          </w:r>
          <w:r>
            <w:t>still</w:t>
          </w:r>
          <w:r w:rsidR="003C3AAD">
            <w:t xml:space="preserve"> </w:t>
          </w:r>
          <w:r>
            <w:t>think</w:t>
          </w:r>
          <w:r w:rsidR="003C3AAD">
            <w:t xml:space="preserve"> </w:t>
          </w:r>
          <w:r>
            <w:t>are</w:t>
          </w:r>
          <w:r w:rsidR="003C3AAD">
            <w:t xml:space="preserve"> </w:t>
          </w:r>
          <w:r>
            <w:t>a</w:t>
          </w:r>
          <w:r w:rsidR="003C3AAD">
            <w:t xml:space="preserve"> </w:t>
          </w:r>
          <w:r>
            <w:t>fantastic</w:t>
          </w:r>
          <w:r w:rsidR="003C3AAD">
            <w:t xml:space="preserve"> </w:t>
          </w:r>
          <w:r>
            <w:t>example</w:t>
          </w:r>
          <w:r w:rsidR="003C3AAD">
            <w:t xml:space="preserve"> </w:t>
          </w:r>
          <w:r>
            <w:t>of</w:t>
          </w:r>
          <w:r w:rsidR="003C3AAD">
            <w:t xml:space="preserve"> </w:t>
          </w:r>
          <w:r>
            <w:t>a</w:t>
          </w:r>
          <w:r w:rsidR="003C3AAD">
            <w:t xml:space="preserve"> </w:t>
          </w:r>
          <w:r>
            <w:t>long-term,</w:t>
          </w:r>
          <w:r w:rsidR="003C3AAD">
            <w:t xml:space="preserve"> </w:t>
          </w:r>
          <w:r>
            <w:t>prioritised,</w:t>
          </w:r>
          <w:r w:rsidR="003C3AAD">
            <w:t xml:space="preserve"> </w:t>
          </w:r>
          <w:r>
            <w:t>joined-up</w:t>
          </w:r>
          <w:r w:rsidR="003C3AAD">
            <w:t xml:space="preserve"> </w:t>
          </w:r>
          <w:r>
            <w:t>strategy</w:t>
          </w:r>
          <w:r w:rsidR="003C3AAD">
            <w:t xml:space="preserve"> </w:t>
          </w:r>
          <w:r>
            <w:t>for</w:t>
          </w:r>
          <w:r w:rsidR="003C3AAD">
            <w:t xml:space="preserve"> </w:t>
          </w:r>
          <w:r>
            <w:t>the</w:t>
          </w:r>
          <w:r w:rsidR="003C3AAD">
            <w:t xml:space="preserve"> </w:t>
          </w:r>
          <w:r>
            <w:t>whole</w:t>
          </w:r>
          <w:r w:rsidR="003C3AAD">
            <w:t xml:space="preserve"> </w:t>
          </w:r>
          <w:r>
            <w:t>planet.</w:t>
          </w:r>
          <w:r w:rsidR="003C3AAD">
            <w:t xml:space="preserve"> </w:t>
          </w:r>
          <w:r>
            <w:t>The</w:t>
          </w:r>
          <w:r w:rsidR="003C3AAD">
            <w:t xml:space="preserve"> </w:t>
          </w:r>
          <w:r>
            <w:t>popularity</w:t>
          </w:r>
          <w:r w:rsidR="003C3AAD">
            <w:t xml:space="preserve"> </w:t>
          </w:r>
          <w:r>
            <w:t>of</w:t>
          </w:r>
          <w:r w:rsidR="003C3AAD">
            <w:t xml:space="preserve"> </w:t>
          </w:r>
          <w:r>
            <w:t>multilateral</w:t>
          </w:r>
          <w:r w:rsidR="003C3AAD">
            <w:t xml:space="preserve"> </w:t>
          </w:r>
          <w:r>
            <w:t>institutions</w:t>
          </w:r>
          <w:r w:rsidR="003C3AAD">
            <w:t xml:space="preserve"> </w:t>
          </w:r>
          <w:r>
            <w:t>waxes</w:t>
          </w:r>
          <w:r w:rsidR="003C3AAD">
            <w:t xml:space="preserve"> </w:t>
          </w:r>
          <w:r>
            <w:t>and</w:t>
          </w:r>
          <w:r w:rsidR="003C3AAD">
            <w:t xml:space="preserve"> </w:t>
          </w:r>
          <w:r>
            <w:t>wanes,</w:t>
          </w:r>
          <w:r w:rsidR="003C3AAD">
            <w:t xml:space="preserve"> </w:t>
          </w:r>
          <w:r>
            <w:t>in</w:t>
          </w:r>
          <w:r w:rsidR="003C3AAD">
            <w:t xml:space="preserve"> </w:t>
          </w:r>
          <w:r>
            <w:t>my</w:t>
          </w:r>
          <w:r w:rsidR="003C3AAD">
            <w:t xml:space="preserve"> </w:t>
          </w:r>
          <w:r>
            <w:t>experience,</w:t>
          </w:r>
          <w:r w:rsidR="003C3AAD">
            <w:t xml:space="preserve"> </w:t>
          </w:r>
          <w:r>
            <w:t>depending</w:t>
          </w:r>
          <w:r w:rsidR="003C3AAD">
            <w:t xml:space="preserve"> </w:t>
          </w:r>
          <w:r>
            <w:t>partly</w:t>
          </w:r>
          <w:r w:rsidR="003C3AAD">
            <w:t xml:space="preserve"> </w:t>
          </w:r>
          <w:r>
            <w:t>on</w:t>
          </w:r>
          <w:r w:rsidR="003C3AAD">
            <w:t xml:space="preserve"> </w:t>
          </w:r>
          <w:r>
            <w:t>ministerial</w:t>
          </w:r>
          <w:r w:rsidR="003C3AAD">
            <w:t xml:space="preserve"> </w:t>
          </w:r>
          <w:r>
            <w:t>preferences</w:t>
          </w:r>
          <w:r w:rsidR="003C3AAD">
            <w:t xml:space="preserve"> </w:t>
          </w:r>
          <w:r>
            <w:t>and</w:t>
          </w:r>
          <w:r w:rsidR="003C3AAD">
            <w:t xml:space="preserve"> </w:t>
          </w:r>
          <w:r>
            <w:t>partly</w:t>
          </w:r>
          <w:r w:rsidR="003C3AAD">
            <w:t xml:space="preserve"> </w:t>
          </w:r>
          <w:r>
            <w:t>on</w:t>
          </w:r>
          <w:r w:rsidR="003C3AAD">
            <w:t xml:space="preserve"> </w:t>
          </w:r>
          <w:r>
            <w:t>the</w:t>
          </w:r>
          <w:r w:rsidR="003C3AAD">
            <w:t xml:space="preserve"> </w:t>
          </w:r>
          <w:r>
            <w:t>ability</w:t>
          </w:r>
          <w:r w:rsidR="003C3AAD">
            <w:t xml:space="preserve"> </w:t>
          </w:r>
          <w:r>
            <w:t>of</w:t>
          </w:r>
          <w:r w:rsidR="003C3AAD">
            <w:t xml:space="preserve"> </w:t>
          </w:r>
          <w:r>
            <w:t>those</w:t>
          </w:r>
          <w:r w:rsidR="003C3AAD">
            <w:t xml:space="preserve"> </w:t>
          </w:r>
          <w:r>
            <w:t>different</w:t>
          </w:r>
          <w:r w:rsidR="003C3AAD">
            <w:t xml:space="preserve"> </w:t>
          </w:r>
          <w:r>
            <w:t>parts</w:t>
          </w:r>
          <w:r w:rsidR="003C3AAD">
            <w:t xml:space="preserve"> </w:t>
          </w:r>
          <w:r>
            <w:t>of</w:t>
          </w:r>
          <w:r w:rsidR="003C3AAD">
            <w:t xml:space="preserve"> </w:t>
          </w:r>
          <w:r>
            <w:t>the</w:t>
          </w:r>
          <w:r w:rsidR="003C3AAD">
            <w:t xml:space="preserve"> </w:t>
          </w:r>
          <w:r>
            <w:t>multilateral</w:t>
          </w:r>
          <w:r w:rsidR="003C3AAD">
            <w:t xml:space="preserve"> </w:t>
          </w:r>
          <w:r>
            <w:t>system</w:t>
          </w:r>
          <w:r w:rsidR="003C3AAD">
            <w:t xml:space="preserve"> </w:t>
          </w:r>
          <w:r>
            <w:t>to</w:t>
          </w:r>
          <w:r w:rsidR="003C3AAD">
            <w:t xml:space="preserve"> </w:t>
          </w:r>
          <w:r>
            <w:t>be</w:t>
          </w:r>
          <w:r w:rsidR="003C3AAD">
            <w:t xml:space="preserve"> </w:t>
          </w:r>
          <w:r>
            <w:t>effective.</w:t>
          </w:r>
          <w:r w:rsidR="003C3AAD">
            <w:t xml:space="preserve"> </w:t>
          </w:r>
        </w:p>
        <w:p w:rsidR="00C42B61" w:rsidP="00C42B61">
          <w:pPr>
            <w:pStyle w:val="Answer"/>
          </w:pPr>
          <w:r>
            <w:t>I</w:t>
          </w:r>
          <w:r w:rsidR="003C3AAD">
            <w:t xml:space="preserve"> </w:t>
          </w:r>
          <w:r>
            <w:t>have</w:t>
          </w:r>
          <w:r w:rsidR="003C3AAD">
            <w:t xml:space="preserve"> </w:t>
          </w:r>
          <w:r>
            <w:t>never</w:t>
          </w:r>
          <w:r w:rsidR="003C3AAD">
            <w:t xml:space="preserve"> </w:t>
          </w:r>
          <w:r>
            <w:t>found</w:t>
          </w:r>
          <w:r w:rsidR="003C3AAD">
            <w:t xml:space="preserve"> </w:t>
          </w:r>
          <w:r>
            <w:t>the</w:t>
          </w:r>
          <w:r w:rsidR="003C3AAD">
            <w:t xml:space="preserve"> </w:t>
          </w:r>
          <w:r>
            <w:t>British</w:t>
          </w:r>
          <w:r w:rsidR="003C3AAD">
            <w:t xml:space="preserve"> </w:t>
          </w:r>
          <w:r>
            <w:t>interest</w:t>
          </w:r>
          <w:r w:rsidR="003C3AAD">
            <w:t xml:space="preserve"> </w:t>
          </w:r>
          <w:r>
            <w:t>to</w:t>
          </w:r>
          <w:r w:rsidR="003C3AAD">
            <w:t xml:space="preserve"> </w:t>
          </w:r>
          <w:r>
            <w:t>be</w:t>
          </w:r>
          <w:r w:rsidR="003C3AAD">
            <w:t xml:space="preserve"> </w:t>
          </w:r>
          <w:r>
            <w:t>achievable</w:t>
          </w:r>
          <w:r w:rsidR="003C3AAD">
            <w:t xml:space="preserve"> </w:t>
          </w:r>
          <w:r>
            <w:t>without</w:t>
          </w:r>
          <w:r w:rsidR="003C3AAD">
            <w:t xml:space="preserve"> </w:t>
          </w:r>
          <w:r>
            <w:t>multilateral</w:t>
          </w:r>
          <w:r w:rsidR="003C3AAD">
            <w:t xml:space="preserve"> </w:t>
          </w:r>
          <w:r>
            <w:t>engagement.</w:t>
          </w:r>
          <w:r w:rsidR="003C3AAD">
            <w:t xml:space="preserve"> </w:t>
          </w:r>
          <w:r>
            <w:t>There</w:t>
          </w:r>
          <w:r w:rsidR="003C3AAD">
            <w:t xml:space="preserve"> </w:t>
          </w:r>
          <w:r>
            <w:t>is</w:t>
          </w:r>
          <w:r w:rsidR="003C3AAD">
            <w:t xml:space="preserve"> </w:t>
          </w:r>
          <w:r>
            <w:t>almost</w:t>
          </w:r>
          <w:r w:rsidR="003C3AAD">
            <w:t xml:space="preserve"> </w:t>
          </w:r>
          <w:r>
            <w:t>nothing</w:t>
          </w:r>
          <w:r w:rsidR="003C3AAD">
            <w:t xml:space="preserve"> </w:t>
          </w:r>
          <w:r>
            <w:t>worth</w:t>
          </w:r>
          <w:r w:rsidR="003C3AAD">
            <w:t xml:space="preserve"> </w:t>
          </w:r>
          <w:r>
            <w:t>doing</w:t>
          </w:r>
          <w:r w:rsidR="003C3AAD">
            <w:t xml:space="preserve"> </w:t>
          </w:r>
          <w:r>
            <w:t>in</w:t>
          </w:r>
          <w:r w:rsidR="003C3AAD">
            <w:t xml:space="preserve"> </w:t>
          </w:r>
          <w:r>
            <w:t>the</w:t>
          </w:r>
          <w:r w:rsidR="003C3AAD">
            <w:t xml:space="preserve"> </w:t>
          </w:r>
          <w:r>
            <w:t>world</w:t>
          </w:r>
          <w:r w:rsidR="003C3AAD">
            <w:t xml:space="preserve"> </w:t>
          </w:r>
          <w:r>
            <w:t>today</w:t>
          </w:r>
          <w:r w:rsidR="003C3AAD">
            <w:t xml:space="preserve"> </w:t>
          </w:r>
          <w:r>
            <w:t>that</w:t>
          </w:r>
          <w:r w:rsidR="003C3AAD">
            <w:t xml:space="preserve"> </w:t>
          </w:r>
          <w:r>
            <w:t>can</w:t>
          </w:r>
          <w:r w:rsidR="003C3AAD">
            <w:t xml:space="preserve"> </w:t>
          </w:r>
          <w:r>
            <w:t>be</w:t>
          </w:r>
          <w:r w:rsidR="003C3AAD">
            <w:t xml:space="preserve"> </w:t>
          </w:r>
          <w:r>
            <w:t>done</w:t>
          </w:r>
          <w:r w:rsidR="003C3AAD">
            <w:t xml:space="preserve"> </w:t>
          </w:r>
          <w:r>
            <w:t>by</w:t>
          </w:r>
          <w:r w:rsidR="003C3AAD">
            <w:t xml:space="preserve"> </w:t>
          </w:r>
          <w:r>
            <w:t>a</w:t>
          </w:r>
          <w:r w:rsidR="003C3AAD">
            <w:t xml:space="preserve"> </w:t>
          </w:r>
          <w:r>
            <w:t>single</w:t>
          </w:r>
          <w:r w:rsidR="003C3AAD">
            <w:t xml:space="preserve"> </w:t>
          </w:r>
          <w:r>
            <w:t>country</w:t>
          </w:r>
          <w:r w:rsidR="003C3AAD">
            <w:t xml:space="preserve"> </w:t>
          </w:r>
          <w:r>
            <w:t>on</w:t>
          </w:r>
          <w:r w:rsidR="003C3AAD">
            <w:t xml:space="preserve"> </w:t>
          </w:r>
          <w:r>
            <w:t>our</w:t>
          </w:r>
          <w:r w:rsidR="003C3AAD">
            <w:t xml:space="preserve"> </w:t>
          </w:r>
          <w:r>
            <w:t>own.</w:t>
          </w:r>
          <w:r w:rsidR="003C3AAD">
            <w:t xml:space="preserve"> </w:t>
          </w:r>
          <w:r>
            <w:t>Almost</w:t>
          </w:r>
          <w:r w:rsidR="003C3AAD">
            <w:t xml:space="preserve"> </w:t>
          </w:r>
          <w:r>
            <w:t>everything</w:t>
          </w:r>
          <w:r w:rsidR="003C3AAD">
            <w:t xml:space="preserve"> </w:t>
          </w:r>
          <w:r>
            <w:t>requires</w:t>
          </w:r>
          <w:r w:rsidR="003C3AAD">
            <w:t xml:space="preserve"> </w:t>
          </w:r>
          <w:r>
            <w:t>either</w:t>
          </w:r>
          <w:r w:rsidR="003C3AAD">
            <w:t xml:space="preserve"> </w:t>
          </w:r>
          <w:r>
            <w:t>the</w:t>
          </w:r>
          <w:r w:rsidR="003C3AAD">
            <w:t xml:space="preserve"> </w:t>
          </w:r>
          <w:r>
            <w:t>tacit</w:t>
          </w:r>
          <w:r w:rsidR="003C3AAD">
            <w:t xml:space="preserve"> </w:t>
          </w:r>
          <w:r>
            <w:t>support</w:t>
          </w:r>
          <w:r w:rsidR="003C3AAD">
            <w:t xml:space="preserve"> </w:t>
          </w:r>
          <w:r>
            <w:t>or,</w:t>
          </w:r>
          <w:r w:rsidR="003C3AAD">
            <w:t xml:space="preserve"> </w:t>
          </w:r>
          <w:r>
            <w:t>more</w:t>
          </w:r>
          <w:r w:rsidR="003C3AAD">
            <w:t xml:space="preserve"> </w:t>
          </w:r>
          <w:r>
            <w:t>likely,</w:t>
          </w:r>
          <w:r w:rsidR="003C3AAD">
            <w:t xml:space="preserve"> </w:t>
          </w:r>
          <w:r>
            <w:t>the</w:t>
          </w:r>
          <w:r w:rsidR="003C3AAD">
            <w:t xml:space="preserve"> </w:t>
          </w:r>
          <w:r>
            <w:t>active</w:t>
          </w:r>
          <w:r w:rsidR="003C3AAD">
            <w:t xml:space="preserve"> </w:t>
          </w:r>
          <w:r>
            <w:t>engagement</w:t>
          </w:r>
          <w:r w:rsidR="003C3AAD">
            <w:t xml:space="preserve"> </w:t>
          </w:r>
          <w:r>
            <w:t>of</w:t>
          </w:r>
          <w:r w:rsidR="003C3AAD">
            <w:t xml:space="preserve"> </w:t>
          </w:r>
          <w:r>
            <w:t>our</w:t>
          </w:r>
          <w:r w:rsidR="003C3AAD">
            <w:t xml:space="preserve"> </w:t>
          </w:r>
          <w:r>
            <w:t>friends,</w:t>
          </w:r>
          <w:r w:rsidR="003C3AAD">
            <w:t xml:space="preserve"> </w:t>
          </w:r>
          <w:r>
            <w:t>allies</w:t>
          </w:r>
          <w:r w:rsidR="003C3AAD">
            <w:t xml:space="preserve"> </w:t>
          </w:r>
          <w:r>
            <w:t>and</w:t>
          </w:r>
          <w:r w:rsidR="003C3AAD">
            <w:t xml:space="preserve"> </w:t>
          </w:r>
          <w:r>
            <w:t>partners</w:t>
          </w:r>
          <w:r w:rsidR="003C3AAD">
            <w:t xml:space="preserve"> </w:t>
          </w:r>
          <w:r>
            <w:t>around</w:t>
          </w:r>
          <w:r w:rsidR="003C3AAD">
            <w:t xml:space="preserve"> </w:t>
          </w:r>
          <w:r>
            <w:t>the</w:t>
          </w:r>
          <w:r w:rsidR="003C3AAD">
            <w:t xml:space="preserve"> </w:t>
          </w:r>
          <w:r>
            <w:t>world.</w:t>
          </w:r>
          <w:r w:rsidR="003C3AAD">
            <w:t xml:space="preserve"> </w:t>
          </w:r>
          <w:r>
            <w:t>In</w:t>
          </w:r>
          <w:r w:rsidR="003C3AAD">
            <w:t xml:space="preserve"> </w:t>
          </w:r>
          <w:r>
            <w:t>particular,</w:t>
          </w:r>
          <w:r w:rsidR="003C3AAD">
            <w:t xml:space="preserve"> </w:t>
          </w:r>
          <w:r>
            <w:t>given</w:t>
          </w:r>
          <w:r w:rsidR="003C3AAD">
            <w:t xml:space="preserve"> </w:t>
          </w:r>
          <w:r>
            <w:t>that</w:t>
          </w:r>
          <w:r w:rsidR="003C3AAD">
            <w:t xml:space="preserve"> </w:t>
          </w:r>
          <w:r>
            <w:t>the</w:t>
          </w:r>
          <w:r w:rsidR="003C3AAD">
            <w:t xml:space="preserve"> </w:t>
          </w:r>
          <w:r>
            <w:t>UK</w:t>
          </w:r>
          <w:r w:rsidR="003C3AAD">
            <w:t xml:space="preserve"> </w:t>
          </w:r>
          <w:r>
            <w:t>is</w:t>
          </w:r>
          <w:r w:rsidR="003C3AAD">
            <w:t xml:space="preserve"> </w:t>
          </w:r>
          <w:r>
            <w:t>no</w:t>
          </w:r>
          <w:r w:rsidR="003C3AAD">
            <w:t xml:space="preserve"> </w:t>
          </w:r>
          <w:r>
            <w:t>longer</w:t>
          </w:r>
          <w:r w:rsidR="003C3AAD">
            <w:t xml:space="preserve"> </w:t>
          </w:r>
          <w:r>
            <w:t>a</w:t>
          </w:r>
          <w:r w:rsidR="003C3AAD">
            <w:t xml:space="preserve"> </w:t>
          </w:r>
          <w:r>
            <w:t>member</w:t>
          </w:r>
          <w:r w:rsidR="003C3AAD">
            <w:t xml:space="preserve"> </w:t>
          </w:r>
          <w:r>
            <w:t>of</w:t>
          </w:r>
          <w:r w:rsidR="003C3AAD">
            <w:t xml:space="preserve"> </w:t>
          </w:r>
          <w:r>
            <w:t>the</w:t>
          </w:r>
          <w:r w:rsidR="003C3AAD">
            <w:t xml:space="preserve"> </w:t>
          </w:r>
          <w:r>
            <w:t>European</w:t>
          </w:r>
          <w:r w:rsidR="003C3AAD">
            <w:t xml:space="preserve"> </w:t>
          </w:r>
          <w:r>
            <w:t>Union,</w:t>
          </w:r>
          <w:r w:rsidR="003C3AAD">
            <w:t xml:space="preserve"> </w:t>
          </w:r>
          <w:r>
            <w:t>we</w:t>
          </w:r>
          <w:r w:rsidR="003C3AAD">
            <w:t xml:space="preserve"> </w:t>
          </w:r>
          <w:r>
            <w:t>have</w:t>
          </w:r>
          <w:r w:rsidR="003C3AAD">
            <w:t xml:space="preserve"> </w:t>
          </w:r>
          <w:r>
            <w:t>to</w:t>
          </w:r>
          <w:r w:rsidR="003C3AAD">
            <w:t xml:space="preserve"> </w:t>
          </w:r>
          <w:r>
            <w:t>compensate</w:t>
          </w:r>
          <w:r w:rsidR="003C3AAD">
            <w:t xml:space="preserve"> </w:t>
          </w:r>
          <w:r>
            <w:t>for</w:t>
          </w:r>
          <w:r w:rsidR="003C3AAD">
            <w:t xml:space="preserve"> </w:t>
          </w:r>
          <w:r>
            <w:t>that</w:t>
          </w:r>
          <w:r w:rsidR="003C3AAD">
            <w:t xml:space="preserve"> </w:t>
          </w:r>
          <w:r>
            <w:t>with</w:t>
          </w:r>
          <w:r w:rsidR="003C3AAD">
            <w:t xml:space="preserve"> </w:t>
          </w:r>
          <w:r>
            <w:t>other</w:t>
          </w:r>
          <w:r w:rsidR="003C3AAD">
            <w:t xml:space="preserve"> </w:t>
          </w:r>
          <w:r>
            <w:t>engagement</w:t>
          </w:r>
          <w:r w:rsidR="003C3AAD">
            <w:t xml:space="preserve"> </w:t>
          </w:r>
          <w:r>
            <w:t>multilaterally.</w:t>
          </w:r>
          <w:r w:rsidR="003C3AAD">
            <w:t xml:space="preserve"> </w:t>
          </w:r>
        </w:p>
        <w:p w:rsidR="00C42B61" w:rsidP="00C42B61">
          <w:pPr>
            <w:pStyle w:val="Answer"/>
          </w:pPr>
          <w:r>
            <w:t>At</w:t>
          </w:r>
          <w:r w:rsidR="003C3AAD">
            <w:t xml:space="preserve"> </w:t>
          </w:r>
          <w:r>
            <w:t>the</w:t>
          </w:r>
          <w:r w:rsidR="003C3AAD">
            <w:t xml:space="preserve"> </w:t>
          </w:r>
          <w:r>
            <w:t>UN,</w:t>
          </w:r>
          <w:r w:rsidR="003C3AAD">
            <w:t xml:space="preserve"> </w:t>
          </w:r>
          <w:r>
            <w:t>of</w:t>
          </w:r>
          <w:r w:rsidR="003C3AAD">
            <w:t xml:space="preserve"> </w:t>
          </w:r>
          <w:r>
            <w:t>course</w:t>
          </w:r>
          <w:r w:rsidR="003C3AAD">
            <w:t xml:space="preserve"> </w:t>
          </w:r>
          <w:r>
            <w:t>the</w:t>
          </w:r>
          <w:r w:rsidR="003C3AAD">
            <w:t xml:space="preserve"> </w:t>
          </w:r>
          <w:r>
            <w:t>permanent</w:t>
          </w:r>
          <w:r w:rsidR="003C3AAD">
            <w:t xml:space="preserve"> </w:t>
          </w:r>
          <w:r>
            <w:t>membership,</w:t>
          </w:r>
          <w:r w:rsidR="003C3AAD">
            <w:t xml:space="preserve"> </w:t>
          </w:r>
          <w:r>
            <w:t>the</w:t>
          </w:r>
          <w:r w:rsidR="003C3AAD">
            <w:t xml:space="preserve"> </w:t>
          </w:r>
          <w:r>
            <w:t>veto</w:t>
          </w:r>
          <w:r w:rsidR="003C3AAD">
            <w:t xml:space="preserve"> </w:t>
          </w:r>
          <w:r>
            <w:t>and</w:t>
          </w:r>
          <w:r w:rsidR="003C3AAD">
            <w:t xml:space="preserve"> </w:t>
          </w:r>
          <w:r>
            <w:t>so</w:t>
          </w:r>
          <w:r w:rsidR="003C3AAD">
            <w:t xml:space="preserve"> </w:t>
          </w:r>
          <w:r>
            <w:t>on</w:t>
          </w:r>
          <w:r w:rsidR="003C3AAD">
            <w:t xml:space="preserve"> </w:t>
          </w:r>
          <w:r>
            <w:t>give</w:t>
          </w:r>
          <w:r w:rsidR="003C3AAD">
            <w:t xml:space="preserve"> </w:t>
          </w:r>
          <w:r>
            <w:t>us</w:t>
          </w:r>
          <w:r w:rsidR="003C3AAD">
            <w:t xml:space="preserve"> </w:t>
          </w:r>
          <w:r>
            <w:t>an</w:t>
          </w:r>
          <w:r w:rsidR="003C3AAD">
            <w:t xml:space="preserve"> </w:t>
          </w:r>
          <w:r>
            <w:t>outsized</w:t>
          </w:r>
          <w:r w:rsidR="003C3AAD">
            <w:t xml:space="preserve"> </w:t>
          </w:r>
          <w:r>
            <w:t>role</w:t>
          </w:r>
          <w:r w:rsidR="003C3AAD">
            <w:t xml:space="preserve"> </w:t>
          </w:r>
          <w:r>
            <w:t>there.</w:t>
          </w:r>
          <w:r w:rsidR="003C3AAD">
            <w:t xml:space="preserve"> </w:t>
          </w:r>
          <w:r>
            <w:t>When</w:t>
          </w:r>
          <w:r w:rsidR="003C3AAD">
            <w:t xml:space="preserve"> </w:t>
          </w:r>
          <w:r>
            <w:t>I</w:t>
          </w:r>
          <w:r w:rsidR="003C3AAD">
            <w:t xml:space="preserve"> </w:t>
          </w:r>
          <w:r>
            <w:t>was</w:t>
          </w:r>
          <w:r w:rsidR="003C3AAD">
            <w:t xml:space="preserve"> </w:t>
          </w:r>
          <w:r>
            <w:t>ambassador</w:t>
          </w:r>
          <w:r w:rsidR="003C3AAD">
            <w:t xml:space="preserve"> </w:t>
          </w:r>
          <w:r>
            <w:t>there,</w:t>
          </w:r>
          <w:r w:rsidR="003C3AAD">
            <w:t xml:space="preserve"> </w:t>
          </w:r>
          <w:r>
            <w:t>we</w:t>
          </w:r>
          <w:r w:rsidR="003C3AAD">
            <w:t xml:space="preserve"> </w:t>
          </w:r>
          <w:r>
            <w:t>were</w:t>
          </w:r>
          <w:r w:rsidR="003C3AAD">
            <w:t xml:space="preserve"> </w:t>
          </w:r>
          <w:r>
            <w:t>still</w:t>
          </w:r>
          <w:r w:rsidR="003C3AAD">
            <w:t xml:space="preserve"> </w:t>
          </w:r>
          <w:r>
            <w:t>a</w:t>
          </w:r>
          <w:r w:rsidR="003C3AAD">
            <w:t xml:space="preserve"> </w:t>
          </w:r>
          <w:r>
            <w:t>global</w:t>
          </w:r>
          <w:r w:rsidR="003C3AAD">
            <w:t xml:space="preserve"> </w:t>
          </w:r>
          <w:r>
            <w:t>superpower</w:t>
          </w:r>
          <w:r w:rsidR="003C3AAD">
            <w:t xml:space="preserve"> </w:t>
          </w:r>
          <w:r>
            <w:t>in</w:t>
          </w:r>
          <w:r w:rsidR="003C3AAD">
            <w:t xml:space="preserve"> </w:t>
          </w:r>
          <w:r>
            <w:t>relation</w:t>
          </w:r>
          <w:r w:rsidR="003C3AAD">
            <w:t xml:space="preserve"> </w:t>
          </w:r>
          <w:r>
            <w:t>to</w:t>
          </w:r>
          <w:r w:rsidR="003C3AAD">
            <w:t xml:space="preserve"> </w:t>
          </w:r>
          <w:r>
            <w:t>international</w:t>
          </w:r>
          <w:r w:rsidR="003C3AAD">
            <w:t xml:space="preserve"> </w:t>
          </w:r>
          <w:r>
            <w:t>development.</w:t>
          </w:r>
          <w:r w:rsidR="003C3AAD">
            <w:t xml:space="preserve"> </w:t>
          </w:r>
          <w:r>
            <w:t>That,</w:t>
          </w:r>
          <w:r w:rsidR="003C3AAD">
            <w:t xml:space="preserve"> </w:t>
          </w:r>
          <w:r>
            <w:t>sadly,</w:t>
          </w:r>
          <w:r w:rsidR="003C3AAD">
            <w:t xml:space="preserve"> </w:t>
          </w:r>
          <w:r>
            <w:t>is</w:t>
          </w:r>
          <w:r w:rsidR="003C3AAD">
            <w:t xml:space="preserve"> </w:t>
          </w:r>
          <w:r>
            <w:t>no</w:t>
          </w:r>
          <w:r w:rsidR="003C3AAD">
            <w:t xml:space="preserve"> </w:t>
          </w:r>
          <w:r>
            <w:t>longer</w:t>
          </w:r>
          <w:r w:rsidR="003C3AAD">
            <w:t xml:space="preserve"> </w:t>
          </w:r>
          <w:r>
            <w:t>the</w:t>
          </w:r>
          <w:r w:rsidR="003C3AAD">
            <w:t xml:space="preserve"> </w:t>
          </w:r>
          <w:r>
            <w:t>case;</w:t>
          </w:r>
          <w:r w:rsidR="003C3AAD">
            <w:t xml:space="preserve"> </w:t>
          </w:r>
          <w:r>
            <w:t>that</w:t>
          </w:r>
          <w:r w:rsidR="003C3AAD">
            <w:t xml:space="preserve"> </w:t>
          </w:r>
          <w:r>
            <w:t>has</w:t>
          </w:r>
          <w:r w:rsidR="003C3AAD">
            <w:t xml:space="preserve"> </w:t>
          </w:r>
          <w:r>
            <w:t>been</w:t>
          </w:r>
          <w:r w:rsidR="003C3AAD">
            <w:t xml:space="preserve"> </w:t>
          </w:r>
          <w:r>
            <w:t>deprioritised,</w:t>
          </w:r>
          <w:r w:rsidR="003C3AAD">
            <w:t xml:space="preserve"> </w:t>
          </w:r>
          <w:r>
            <w:t>for</w:t>
          </w:r>
          <w:r w:rsidR="003C3AAD">
            <w:t xml:space="preserve"> </w:t>
          </w:r>
          <w:r>
            <w:t>understandable</w:t>
          </w:r>
          <w:r w:rsidR="003C3AAD">
            <w:t xml:space="preserve"> </w:t>
          </w:r>
          <w:r>
            <w:t>reasons</w:t>
          </w:r>
          <w:r w:rsidR="003C3AAD">
            <w:t xml:space="preserve"> </w:t>
          </w:r>
          <w:r>
            <w:t>of</w:t>
          </w:r>
          <w:r w:rsidR="003C3AAD">
            <w:t xml:space="preserve"> </w:t>
          </w:r>
          <w:r>
            <w:t>financial</w:t>
          </w:r>
          <w:r w:rsidR="003C3AAD">
            <w:t xml:space="preserve"> </w:t>
          </w:r>
          <w:r>
            <w:t>constraint,</w:t>
          </w:r>
          <w:r w:rsidR="003C3AAD">
            <w:t xml:space="preserve"> </w:t>
          </w:r>
          <w:r>
            <w:t>but</w:t>
          </w:r>
          <w:r w:rsidR="003C3AAD">
            <w:t xml:space="preserve"> </w:t>
          </w:r>
          <w:r>
            <w:t>I</w:t>
          </w:r>
          <w:r w:rsidR="003C3AAD">
            <w:t xml:space="preserve"> </w:t>
          </w:r>
          <w:r>
            <w:t>hope</w:t>
          </w:r>
          <w:r w:rsidR="003C3AAD">
            <w:t xml:space="preserve"> </w:t>
          </w:r>
          <w:r>
            <w:t>that</w:t>
          </w:r>
          <w:r w:rsidR="003C3AAD">
            <w:t xml:space="preserve"> </w:t>
          </w:r>
          <w:r>
            <w:t>in</w:t>
          </w:r>
          <w:r w:rsidR="003C3AAD">
            <w:t xml:space="preserve"> </w:t>
          </w:r>
          <w:r>
            <w:t>the</w:t>
          </w:r>
          <w:r w:rsidR="003C3AAD">
            <w:t xml:space="preserve"> </w:t>
          </w:r>
          <w:r>
            <w:t>future</w:t>
          </w:r>
          <w:r w:rsidR="003C3AAD">
            <w:t xml:space="preserve"> </w:t>
          </w:r>
          <w:r>
            <w:t>it</w:t>
          </w:r>
          <w:r w:rsidR="003C3AAD">
            <w:t xml:space="preserve"> </w:t>
          </w:r>
          <w:r>
            <w:t>will</w:t>
          </w:r>
          <w:r w:rsidR="003C3AAD">
            <w:t xml:space="preserve"> </w:t>
          </w:r>
          <w:r>
            <w:t>be</w:t>
          </w:r>
          <w:r w:rsidR="003C3AAD">
            <w:t xml:space="preserve"> </w:t>
          </w:r>
          <w:r>
            <w:t>possible</w:t>
          </w:r>
          <w:r w:rsidR="003C3AAD">
            <w:t xml:space="preserve"> </w:t>
          </w:r>
          <w:r>
            <w:t>for</w:t>
          </w:r>
          <w:r w:rsidR="003C3AAD">
            <w:t xml:space="preserve"> </w:t>
          </w:r>
          <w:r>
            <w:t>the</w:t>
          </w:r>
          <w:r w:rsidR="003C3AAD">
            <w:t xml:space="preserve"> </w:t>
          </w:r>
          <w:r>
            <w:t>UK</w:t>
          </w:r>
          <w:r w:rsidR="003C3AAD">
            <w:t xml:space="preserve"> </w:t>
          </w:r>
          <w:r>
            <w:t>to</w:t>
          </w:r>
          <w:r w:rsidR="003C3AAD">
            <w:t xml:space="preserve"> </w:t>
          </w:r>
          <w:r>
            <w:t>regain</w:t>
          </w:r>
          <w:r w:rsidR="003C3AAD">
            <w:t xml:space="preserve"> </w:t>
          </w:r>
          <w:r>
            <w:t>some</w:t>
          </w:r>
          <w:r w:rsidR="003C3AAD">
            <w:t xml:space="preserve"> </w:t>
          </w:r>
          <w:r>
            <w:t>of</w:t>
          </w:r>
          <w:r w:rsidR="003C3AAD">
            <w:t xml:space="preserve"> </w:t>
          </w:r>
          <w:r>
            <w:t>that</w:t>
          </w:r>
          <w:r w:rsidR="003C3AAD">
            <w:t xml:space="preserve"> </w:t>
          </w:r>
          <w:r>
            <w:t>ability</w:t>
          </w:r>
          <w:r w:rsidR="003C3AAD">
            <w:t xml:space="preserve"> </w:t>
          </w:r>
          <w:r>
            <w:t>to</w:t>
          </w:r>
          <w:r w:rsidR="003C3AAD">
            <w:t xml:space="preserve"> </w:t>
          </w:r>
          <w:r>
            <w:t>have</w:t>
          </w:r>
          <w:r w:rsidR="003C3AAD">
            <w:t xml:space="preserve"> </w:t>
          </w:r>
          <w:r>
            <w:t>an</w:t>
          </w:r>
          <w:r w:rsidR="003C3AAD">
            <w:t xml:space="preserve"> </w:t>
          </w:r>
          <w:r>
            <w:t>impact</w:t>
          </w:r>
          <w:r w:rsidR="003C3AAD">
            <w:t xml:space="preserve"> </w:t>
          </w:r>
          <w:r>
            <w:t>around</w:t>
          </w:r>
          <w:r w:rsidR="003C3AAD">
            <w:t xml:space="preserve"> </w:t>
          </w:r>
          <w:r>
            <w:t>the</w:t>
          </w:r>
          <w:r w:rsidR="003C3AAD">
            <w:t xml:space="preserve"> </w:t>
          </w:r>
          <w:r>
            <w:t>world.</w:t>
          </w:r>
          <w:r w:rsidR="003C3AAD">
            <w:t xml:space="preserve"> </w:t>
          </w:r>
          <w:r>
            <w:t>All</w:t>
          </w:r>
          <w:r w:rsidR="003C3AAD">
            <w:t xml:space="preserve"> </w:t>
          </w:r>
          <w:r>
            <w:t>that</w:t>
          </w:r>
          <w:r w:rsidR="003C3AAD">
            <w:t xml:space="preserve"> </w:t>
          </w:r>
          <w:r>
            <w:t>is</w:t>
          </w:r>
          <w:r w:rsidR="003C3AAD">
            <w:t xml:space="preserve"> </w:t>
          </w:r>
          <w:r>
            <w:t>not</w:t>
          </w:r>
          <w:r w:rsidR="003C3AAD">
            <w:t xml:space="preserve"> </w:t>
          </w:r>
          <w:r>
            <w:t>only</w:t>
          </w:r>
          <w:r w:rsidR="003C3AAD">
            <w:t xml:space="preserve"> </w:t>
          </w:r>
          <w:r>
            <w:t>because</w:t>
          </w:r>
          <w:r w:rsidR="003C3AAD">
            <w:t xml:space="preserve"> </w:t>
          </w:r>
          <w:r>
            <w:t>it</w:t>
          </w:r>
          <w:r w:rsidR="003C3AAD">
            <w:t xml:space="preserve"> </w:t>
          </w:r>
          <w:r>
            <w:t>is</w:t>
          </w:r>
          <w:r w:rsidR="003C3AAD">
            <w:t xml:space="preserve"> </w:t>
          </w:r>
          <w:r>
            <w:t>the</w:t>
          </w:r>
          <w:r w:rsidR="003C3AAD">
            <w:t xml:space="preserve"> </w:t>
          </w:r>
          <w:r>
            <w:t>right</w:t>
          </w:r>
          <w:r w:rsidR="003C3AAD">
            <w:t xml:space="preserve"> </w:t>
          </w:r>
          <w:r>
            <w:t>thing</w:t>
          </w:r>
          <w:r w:rsidR="003C3AAD">
            <w:t xml:space="preserve"> </w:t>
          </w:r>
          <w:r>
            <w:t>to</w:t>
          </w:r>
          <w:r w:rsidR="003C3AAD">
            <w:t xml:space="preserve"> </w:t>
          </w:r>
          <w:r>
            <w:t>do;</w:t>
          </w:r>
          <w:r w:rsidR="003C3AAD">
            <w:t xml:space="preserve"> </w:t>
          </w:r>
          <w:r>
            <w:t>it</w:t>
          </w:r>
          <w:r w:rsidR="003C3AAD">
            <w:t xml:space="preserve"> </w:t>
          </w:r>
          <w:r>
            <w:t>is</w:t>
          </w:r>
          <w:r w:rsidR="003C3AAD">
            <w:t xml:space="preserve"> </w:t>
          </w:r>
          <w:r>
            <w:t>also</w:t>
          </w:r>
          <w:r w:rsidR="003C3AAD">
            <w:t xml:space="preserve"> </w:t>
          </w:r>
          <w:r>
            <w:t>because</w:t>
          </w:r>
          <w:r w:rsidR="003C3AAD">
            <w:t xml:space="preserve"> </w:t>
          </w:r>
          <w:r>
            <w:t>it</w:t>
          </w:r>
          <w:r w:rsidR="003C3AAD">
            <w:t xml:space="preserve"> </w:t>
          </w:r>
          <w:r>
            <w:t>is</w:t>
          </w:r>
          <w:r w:rsidR="003C3AAD">
            <w:t xml:space="preserve"> </w:t>
          </w:r>
          <w:r>
            <w:t>a</w:t>
          </w:r>
          <w:r w:rsidR="003C3AAD">
            <w:t xml:space="preserve"> </w:t>
          </w:r>
          <w:r>
            <w:t>good</w:t>
          </w:r>
          <w:r w:rsidR="003C3AAD">
            <w:t xml:space="preserve"> </w:t>
          </w:r>
          <w:r>
            <w:t>thing</w:t>
          </w:r>
          <w:r w:rsidR="003C3AAD">
            <w:t xml:space="preserve"> </w:t>
          </w:r>
          <w:r>
            <w:t>to</w:t>
          </w:r>
          <w:r w:rsidR="003C3AAD">
            <w:t xml:space="preserve"> </w:t>
          </w:r>
          <w:r>
            <w:t>do</w:t>
          </w:r>
          <w:r w:rsidR="003C3AAD">
            <w:t xml:space="preserve"> </w:t>
          </w:r>
          <w:r>
            <w:t>for</w:t>
          </w:r>
          <w:r w:rsidR="003C3AAD">
            <w:t xml:space="preserve"> </w:t>
          </w:r>
          <w:r>
            <w:t>the</w:t>
          </w:r>
          <w:r w:rsidR="003C3AAD">
            <w:t xml:space="preserve"> </w:t>
          </w:r>
          <w:r>
            <w:t>UK</w:t>
          </w:r>
          <w:r w:rsidR="003C3AAD">
            <w:t xml:space="preserve"> </w:t>
          </w:r>
          <w:r>
            <w:t>nationally.</w:t>
          </w:r>
          <w:r w:rsidR="003C3AAD">
            <w:t xml:space="preserve"> </w:t>
          </w:r>
          <w:r>
            <w:t>In</w:t>
          </w:r>
          <w:r w:rsidR="003C3AAD">
            <w:t xml:space="preserve"> </w:t>
          </w:r>
          <w:r>
            <w:t>my</w:t>
          </w:r>
          <w:r w:rsidR="003C3AAD">
            <w:t xml:space="preserve"> </w:t>
          </w:r>
          <w:r>
            <w:t>view,</w:t>
          </w:r>
          <w:r w:rsidR="003C3AAD">
            <w:t xml:space="preserve"> </w:t>
          </w:r>
          <w:r>
            <w:t>there</w:t>
          </w:r>
          <w:r w:rsidR="003C3AAD">
            <w:t xml:space="preserve"> </w:t>
          </w:r>
          <w:r>
            <w:t>is</w:t>
          </w:r>
          <w:r w:rsidR="003C3AAD">
            <w:t xml:space="preserve"> </w:t>
          </w:r>
          <w:r>
            <w:t>not</w:t>
          </w:r>
          <w:r w:rsidR="003C3AAD">
            <w:t xml:space="preserve"> </w:t>
          </w:r>
          <w:r>
            <w:t>a</w:t>
          </w:r>
          <w:r w:rsidR="003C3AAD">
            <w:t xml:space="preserve"> </w:t>
          </w:r>
          <w:r>
            <w:t>trade-off</w:t>
          </w:r>
          <w:r w:rsidR="003C3AAD">
            <w:t xml:space="preserve"> </w:t>
          </w:r>
          <w:r>
            <w:t>between</w:t>
          </w:r>
          <w:r w:rsidR="003C3AAD">
            <w:t xml:space="preserve"> </w:t>
          </w:r>
          <w:r>
            <w:t>national</w:t>
          </w:r>
          <w:r w:rsidR="003C3AAD">
            <w:t xml:space="preserve"> </w:t>
          </w:r>
          <w:r>
            <w:t>interest</w:t>
          </w:r>
          <w:r w:rsidR="003C3AAD">
            <w:t xml:space="preserve"> </w:t>
          </w:r>
          <w:r>
            <w:t>and</w:t>
          </w:r>
          <w:r w:rsidR="003C3AAD">
            <w:t xml:space="preserve"> </w:t>
          </w:r>
          <w:r>
            <w:t>values.</w:t>
          </w:r>
          <w:r w:rsidR="003C3AAD">
            <w:t xml:space="preserve"> </w:t>
          </w:r>
          <w:r>
            <w:t>We</w:t>
          </w:r>
          <w:r w:rsidR="003C3AAD">
            <w:t xml:space="preserve"> </w:t>
          </w:r>
          <w:r>
            <w:t>have</w:t>
          </w:r>
          <w:r w:rsidR="003C3AAD">
            <w:t xml:space="preserve"> </w:t>
          </w:r>
          <w:r>
            <w:t>to</w:t>
          </w:r>
          <w:r w:rsidR="003C3AAD">
            <w:t xml:space="preserve"> </w:t>
          </w:r>
          <w:r>
            <w:t>pursue</w:t>
          </w:r>
          <w:r w:rsidR="003C3AAD">
            <w:t xml:space="preserve"> </w:t>
          </w:r>
          <w:r>
            <w:t>our</w:t>
          </w:r>
          <w:r w:rsidR="003C3AAD">
            <w:t xml:space="preserve"> </w:t>
          </w:r>
          <w:r>
            <w:t>national</w:t>
          </w:r>
          <w:r w:rsidR="003C3AAD">
            <w:t xml:space="preserve"> </w:t>
          </w:r>
          <w:r>
            <w:t>interests</w:t>
          </w:r>
          <w:r w:rsidR="003C3AAD">
            <w:t xml:space="preserve"> </w:t>
          </w:r>
          <w:r>
            <w:t>through</w:t>
          </w:r>
          <w:r w:rsidR="003C3AAD">
            <w:t xml:space="preserve"> </w:t>
          </w:r>
          <w:r>
            <w:t>our</w:t>
          </w:r>
          <w:r w:rsidR="003C3AAD">
            <w:t xml:space="preserve"> </w:t>
          </w:r>
          <w:r>
            <w:t>values,</w:t>
          </w:r>
          <w:r w:rsidR="003C3AAD">
            <w:t xml:space="preserve"> </w:t>
          </w:r>
          <w:r>
            <w:t>and</w:t>
          </w:r>
          <w:r w:rsidR="003C3AAD">
            <w:t xml:space="preserve"> </w:t>
          </w:r>
          <w:r>
            <w:t>our</w:t>
          </w:r>
          <w:r w:rsidR="003C3AAD">
            <w:t xml:space="preserve"> </w:t>
          </w:r>
          <w:r>
            <w:t>values</w:t>
          </w:r>
          <w:r w:rsidR="003C3AAD">
            <w:t xml:space="preserve"> </w:t>
          </w:r>
          <w:r>
            <w:t>should</w:t>
          </w:r>
          <w:r w:rsidR="003C3AAD">
            <w:t xml:space="preserve"> </w:t>
          </w:r>
          <w:r>
            <w:t>include</w:t>
          </w:r>
          <w:r w:rsidR="003C3AAD">
            <w:t xml:space="preserve"> </w:t>
          </w:r>
          <w:r>
            <w:t>a</w:t>
          </w:r>
          <w:r w:rsidR="003C3AAD">
            <w:t xml:space="preserve"> </w:t>
          </w:r>
          <w:r>
            <w:t>clear</w:t>
          </w:r>
          <w:r w:rsidR="003C3AAD">
            <w:t xml:space="preserve"> </w:t>
          </w:r>
          <w:r>
            <w:t>commitment</w:t>
          </w:r>
          <w:r w:rsidR="003C3AAD">
            <w:t xml:space="preserve"> </w:t>
          </w:r>
          <w:r>
            <w:t>to</w:t>
          </w:r>
          <w:r w:rsidR="003C3AAD">
            <w:t xml:space="preserve"> </w:t>
          </w:r>
          <w:r>
            <w:t>an</w:t>
          </w:r>
          <w:r w:rsidR="003C3AAD">
            <w:t xml:space="preserve"> </w:t>
          </w:r>
          <w:r>
            <w:t>effective,</w:t>
          </w:r>
          <w:r w:rsidR="003C3AAD">
            <w:t xml:space="preserve"> </w:t>
          </w:r>
          <w:r>
            <w:t>functioning</w:t>
          </w:r>
          <w:r w:rsidR="003C3AAD">
            <w:t xml:space="preserve"> </w:t>
          </w:r>
          <w:r>
            <w:t>and</w:t>
          </w:r>
          <w:r w:rsidR="003C3AAD">
            <w:t xml:space="preserve"> </w:t>
          </w:r>
          <w:r>
            <w:t>efficient</w:t>
          </w:r>
          <w:r w:rsidR="003C3AAD">
            <w:t xml:space="preserve"> </w:t>
          </w:r>
          <w:r>
            <w:t>multilateral</w:t>
          </w:r>
          <w:r w:rsidR="003C3AAD">
            <w:t xml:space="preserve"> </w:t>
          </w:r>
          <w:r>
            <w:t>system—not</w:t>
          </w:r>
          <w:r w:rsidR="003C3AAD">
            <w:t xml:space="preserve"> </w:t>
          </w:r>
          <w:r>
            <w:t>just</w:t>
          </w:r>
          <w:r w:rsidR="003C3AAD">
            <w:t xml:space="preserve"> </w:t>
          </w:r>
          <w:r>
            <w:t>the</w:t>
          </w:r>
          <w:r w:rsidR="003C3AAD">
            <w:t xml:space="preserve"> </w:t>
          </w:r>
          <w:r>
            <w:t>UN</w:t>
          </w:r>
          <w:r w:rsidR="003C3AAD">
            <w:t xml:space="preserve"> </w:t>
          </w:r>
          <w:r>
            <w:t>but</w:t>
          </w:r>
          <w:r w:rsidR="003C3AAD">
            <w:t xml:space="preserve"> </w:t>
          </w:r>
          <w:r>
            <w:t>regional</w:t>
          </w:r>
          <w:r w:rsidR="003C3AAD">
            <w:t xml:space="preserve"> </w:t>
          </w:r>
          <w:r>
            <w:t>bodies</w:t>
          </w:r>
          <w:r w:rsidR="003C3AAD">
            <w:t xml:space="preserve"> </w:t>
          </w:r>
          <w:r>
            <w:t>such</w:t>
          </w:r>
          <w:r w:rsidR="003C3AAD">
            <w:t xml:space="preserve"> </w:t>
          </w:r>
          <w:r>
            <w:t>as</w:t>
          </w:r>
          <w:r w:rsidR="003C3AAD">
            <w:t xml:space="preserve"> </w:t>
          </w:r>
          <w:r>
            <w:t>NATO</w:t>
          </w:r>
          <w:r w:rsidR="003C3AAD">
            <w:t xml:space="preserve"> </w:t>
          </w:r>
          <w:r>
            <w:t>and</w:t>
          </w:r>
          <w:r w:rsidR="003C3AAD">
            <w:t xml:space="preserve"> </w:t>
          </w:r>
          <w:r>
            <w:t>the</w:t>
          </w:r>
          <w:r w:rsidR="003C3AAD">
            <w:t xml:space="preserve"> </w:t>
          </w:r>
          <w:r>
            <w:t>international</w:t>
          </w:r>
          <w:r w:rsidR="003C3AAD">
            <w:t xml:space="preserve"> </w:t>
          </w:r>
          <w:r>
            <w:t>economic</w:t>
          </w:r>
          <w:r w:rsidR="003C3AAD">
            <w:t xml:space="preserve"> </w:t>
          </w:r>
          <w:r>
            <w:t>architecture</w:t>
          </w:r>
          <w:r w:rsidR="003C3AAD">
            <w:t xml:space="preserve"> </w:t>
          </w:r>
          <w:r>
            <w:t>such</w:t>
          </w:r>
          <w:r w:rsidR="003C3AAD">
            <w:t xml:space="preserve"> </w:t>
          </w:r>
          <w:r>
            <w:t>as</w:t>
          </w:r>
          <w:r w:rsidR="003C3AAD">
            <w:t xml:space="preserve"> </w:t>
          </w:r>
          <w:r>
            <w:t>the</w:t>
          </w:r>
          <w:r w:rsidR="003C3AAD">
            <w:t xml:space="preserve"> </w:t>
          </w:r>
          <w:r>
            <w:t>World</w:t>
          </w:r>
          <w:r w:rsidR="003C3AAD">
            <w:t xml:space="preserve"> </w:t>
          </w:r>
          <w:r>
            <w:t>Bank</w:t>
          </w:r>
          <w:r w:rsidR="003C3AAD">
            <w:t xml:space="preserve"> </w:t>
          </w:r>
          <w:r>
            <w:t>and</w:t>
          </w:r>
          <w:r w:rsidR="003C3AAD">
            <w:t xml:space="preserve"> </w:t>
          </w:r>
          <w:r>
            <w:t>the</w:t>
          </w:r>
          <w:r w:rsidR="003C3AAD">
            <w:t xml:space="preserve"> </w:t>
          </w:r>
          <w:r>
            <w:t>IMF—as</w:t>
          </w:r>
          <w:r w:rsidR="003C3AAD">
            <w:t xml:space="preserve"> </w:t>
          </w:r>
          <w:r>
            <w:t>well</w:t>
          </w:r>
          <w:r w:rsidR="003C3AAD">
            <w:t xml:space="preserve"> </w:t>
          </w:r>
          <w:r>
            <w:t>as</w:t>
          </w:r>
          <w:r w:rsidR="003C3AAD">
            <w:t xml:space="preserve"> </w:t>
          </w:r>
          <w:r>
            <w:t>our</w:t>
          </w:r>
          <w:r w:rsidR="003C3AAD">
            <w:t xml:space="preserve"> </w:t>
          </w:r>
          <w:r>
            <w:t>ability</w:t>
          </w:r>
          <w:r w:rsidR="003C3AAD">
            <w:t xml:space="preserve"> </w:t>
          </w:r>
          <w:r>
            <w:t>to</w:t>
          </w:r>
          <w:r w:rsidR="003C3AAD">
            <w:t xml:space="preserve"> </w:t>
          </w:r>
          <w:r>
            <w:t>create</w:t>
          </w:r>
          <w:r w:rsidR="003C3AAD">
            <w:t xml:space="preserve"> </w:t>
          </w:r>
          <w:r>
            <w:t>coalitions</w:t>
          </w:r>
          <w:r w:rsidR="003C3AAD">
            <w:t xml:space="preserve"> </w:t>
          </w:r>
          <w:r>
            <w:t>of</w:t>
          </w:r>
          <w:r w:rsidR="003C3AAD">
            <w:t xml:space="preserve"> </w:t>
          </w:r>
          <w:r>
            <w:t>the</w:t>
          </w:r>
          <w:r w:rsidR="003C3AAD">
            <w:t xml:space="preserve"> </w:t>
          </w:r>
          <w:r>
            <w:t>willing,</w:t>
          </w:r>
          <w:r w:rsidR="003C3AAD">
            <w:t xml:space="preserve"> </w:t>
          </w:r>
          <w:r>
            <w:t>as</w:t>
          </w:r>
          <w:r w:rsidR="003C3AAD">
            <w:t xml:space="preserve"> </w:t>
          </w:r>
          <w:r>
            <w:t>the</w:t>
          </w:r>
          <w:r w:rsidR="003C3AAD">
            <w:t xml:space="preserve"> </w:t>
          </w:r>
          <w:r>
            <w:t>current</w:t>
          </w:r>
          <w:r w:rsidR="003C3AAD">
            <w:t xml:space="preserve"> </w:t>
          </w:r>
          <w:r>
            <w:t>Prime</w:t>
          </w:r>
          <w:r w:rsidR="003C3AAD">
            <w:t xml:space="preserve"> </w:t>
          </w:r>
          <w:r>
            <w:t>Minister</w:t>
          </w:r>
          <w:r w:rsidR="003C3AAD">
            <w:t xml:space="preserve"> </w:t>
          </w:r>
          <w:r>
            <w:t>has</w:t>
          </w:r>
          <w:r w:rsidR="003C3AAD">
            <w:t xml:space="preserve"> </w:t>
          </w:r>
          <w:r>
            <w:t>done</w:t>
          </w:r>
          <w:r w:rsidR="003C3AAD">
            <w:t xml:space="preserve"> </w:t>
          </w:r>
          <w:r>
            <w:t>very</w:t>
          </w:r>
          <w:r w:rsidR="003C3AAD">
            <w:t xml:space="preserve"> </w:t>
          </w:r>
          <w:r>
            <w:t>effectively</w:t>
          </w:r>
          <w:r w:rsidR="003C3AAD">
            <w:t xml:space="preserve"> </w:t>
          </w:r>
          <w:r>
            <w:t>on</w:t>
          </w:r>
          <w:r w:rsidR="003C3AAD">
            <w:t xml:space="preserve"> </w:t>
          </w:r>
          <w:r>
            <w:t>Ukraine.</w:t>
          </w:r>
        </w:p>
        <w:p w:rsidR="00C42B61" w:rsidP="00C42B61">
          <w:pPr>
            <w:pStyle w:val="Remark"/>
          </w:pPr>
          <w:sdt>
            <w:sdtPr>
              <w:alias w:val="Member"/>
              <w:tag w:val="&lt;Member mnisId='672' dodsId='26923'&gt;"/>
              <w:id w:val="428628114"/>
              <w:placeholder>
                <w:docPart w:val="464BC4103AC0496389E975CA8FA218CA"/>
              </w:placeholder>
              <w:richText/>
            </w:sdtPr>
            <w:sdtContent>
              <w:r w:rsidRPr="00A34A5C">
                <w:rPr>
                  <w:b/>
                </w:rPr>
                <w:t>The</w:t>
              </w:r>
              <w:r w:rsidR="003C3AAD">
                <w:rPr>
                  <w:b/>
                </w:rPr>
                <w:t xml:space="preserve"> </w:t>
              </w:r>
              <w:r w:rsidRPr="00A34A5C">
                <w:rPr>
                  <w:b/>
                </w:rPr>
                <w:t>Chair:</w:t>
              </w:r>
            </w:sdtContent>
          </w:sdt>
          <w:r w:rsidR="003C3AAD">
            <w:t xml:space="preserve"> </w:t>
          </w:r>
          <w:r>
            <w:t>Thank</w:t>
          </w:r>
          <w:r w:rsidR="003C3AAD">
            <w:t xml:space="preserve"> </w:t>
          </w:r>
          <w:r>
            <w:t>you.</w:t>
          </w:r>
          <w:r w:rsidR="003C3AAD">
            <w:t xml:space="preserve"> </w:t>
          </w:r>
          <w:r>
            <w:t>Ms</w:t>
          </w:r>
          <w:r w:rsidR="003C3AAD">
            <w:t xml:space="preserve"> </w:t>
          </w:r>
          <w:r>
            <w:t>O’Sullivan,</w:t>
          </w:r>
          <w:r w:rsidR="003C3AAD">
            <w:t xml:space="preserve"> </w:t>
          </w:r>
          <w:r>
            <w:t>do</w:t>
          </w:r>
          <w:r w:rsidR="003C3AAD">
            <w:t xml:space="preserve"> </w:t>
          </w:r>
          <w:r>
            <w:t>you</w:t>
          </w:r>
          <w:r w:rsidR="003C3AAD">
            <w:t xml:space="preserve"> </w:t>
          </w:r>
          <w:r>
            <w:t>want</w:t>
          </w:r>
          <w:r w:rsidR="003C3AAD">
            <w:t xml:space="preserve"> </w:t>
          </w:r>
          <w:r>
            <w:t>to</w:t>
          </w:r>
          <w:r w:rsidR="003C3AAD">
            <w:t xml:space="preserve"> </w:t>
          </w:r>
          <w:r>
            <w:t>add</w:t>
          </w:r>
          <w:r w:rsidR="003C3AAD">
            <w:t xml:space="preserve"> </w:t>
          </w:r>
          <w:r>
            <w:t>to</w:t>
          </w:r>
          <w:r w:rsidR="003C3AAD">
            <w:t xml:space="preserve"> </w:t>
          </w:r>
          <w:r>
            <w:t>that?</w:t>
          </w:r>
        </w:p>
        <w:p w:rsidR="00C42B61" w:rsidP="00C42B61">
          <w:pPr>
            <w:pStyle w:val="Answer"/>
          </w:pPr>
          <w:sdt>
            <w:sdtPr>
              <w:alias w:val="Witness"/>
              <w:id w:val="-805776967"/>
              <w:placeholder>
                <w:docPart w:val="464BC4103AC0496389E975CA8FA218CA"/>
              </w:placeholder>
              <w:richText/>
            </w:sdtPr>
            <w:sdtContent>
              <w:r w:rsidRPr="0071787C">
                <w:rPr>
                  <w:b/>
                  <w:i/>
                </w:rPr>
                <w:t>Olivia</w:t>
              </w:r>
              <w:r w:rsidR="003C3AAD">
                <w:rPr>
                  <w:b/>
                  <w:i/>
                </w:rPr>
                <w:t xml:space="preserve"> </w:t>
              </w:r>
              <w:r w:rsidRPr="0071787C">
                <w:rPr>
                  <w:b/>
                  <w:i/>
                </w:rPr>
                <w:t>O'Sullivan:</w:t>
              </w:r>
            </w:sdtContent>
          </w:sdt>
          <w:r w:rsidR="003C3AAD">
            <w:t xml:space="preserve"> </w:t>
          </w:r>
          <w:r>
            <w:t>Thank</w:t>
          </w:r>
          <w:r w:rsidR="003C3AAD">
            <w:t xml:space="preserve"> </w:t>
          </w:r>
          <w:r>
            <w:t>you</w:t>
          </w:r>
          <w:r w:rsidR="003C3AAD">
            <w:t xml:space="preserve"> </w:t>
          </w:r>
          <w:r>
            <w:t>very</w:t>
          </w:r>
          <w:r w:rsidR="003C3AAD">
            <w:t xml:space="preserve"> </w:t>
          </w:r>
          <w:r>
            <w:t>much</w:t>
          </w:r>
          <w:r w:rsidR="003C3AAD">
            <w:t xml:space="preserve"> </w:t>
          </w:r>
          <w:r>
            <w:t>for</w:t>
          </w:r>
          <w:r w:rsidR="003C3AAD">
            <w:t xml:space="preserve"> </w:t>
          </w:r>
          <w:r>
            <w:t>having</w:t>
          </w:r>
          <w:r w:rsidR="003C3AAD">
            <w:t xml:space="preserve"> </w:t>
          </w:r>
          <w:r>
            <w:t>me.</w:t>
          </w:r>
          <w:r w:rsidR="003C3AAD">
            <w:t xml:space="preserve"> </w:t>
          </w:r>
          <w:r>
            <w:t>The</w:t>
          </w:r>
          <w:r w:rsidR="003C3AAD">
            <w:t xml:space="preserve"> </w:t>
          </w:r>
          <w:r>
            <w:t>experience</w:t>
          </w:r>
          <w:r w:rsidR="003C3AAD">
            <w:t xml:space="preserve"> </w:t>
          </w:r>
          <w:r>
            <w:t>that</w:t>
          </w:r>
          <w:r w:rsidR="003C3AAD">
            <w:t xml:space="preserve"> </w:t>
          </w:r>
          <w:r>
            <w:t>I</w:t>
          </w:r>
          <w:r w:rsidR="003C3AAD">
            <w:t xml:space="preserve"> </w:t>
          </w:r>
          <w:r>
            <w:t>bring</w:t>
          </w:r>
          <w:r w:rsidR="003C3AAD">
            <w:t xml:space="preserve"> </w:t>
          </w:r>
          <w:r>
            <w:t>to</w:t>
          </w:r>
          <w:r w:rsidR="003C3AAD">
            <w:t xml:space="preserve"> </w:t>
          </w:r>
          <w:r>
            <w:t>this</w:t>
          </w:r>
          <w:r w:rsidR="003C3AAD">
            <w:t xml:space="preserve"> </w:t>
          </w:r>
          <w:r>
            <w:t>is</w:t>
          </w:r>
          <w:r w:rsidR="003C3AAD">
            <w:t xml:space="preserve"> </w:t>
          </w:r>
          <w:r>
            <w:t>that</w:t>
          </w:r>
          <w:r w:rsidR="003C3AAD">
            <w:t xml:space="preserve"> </w:t>
          </w:r>
          <w:r>
            <w:t>I</w:t>
          </w:r>
          <w:r w:rsidR="003C3AAD">
            <w:t xml:space="preserve"> </w:t>
          </w:r>
          <w:r>
            <w:t>was</w:t>
          </w:r>
          <w:r w:rsidR="003C3AAD">
            <w:t xml:space="preserve"> </w:t>
          </w:r>
          <w:r>
            <w:t>a</w:t>
          </w:r>
          <w:r w:rsidR="003C3AAD">
            <w:t xml:space="preserve"> </w:t>
          </w:r>
          <w:r>
            <w:t>civil</w:t>
          </w:r>
          <w:r w:rsidR="003C3AAD">
            <w:t xml:space="preserve"> </w:t>
          </w:r>
          <w:r>
            <w:t>servant</w:t>
          </w:r>
          <w:r w:rsidR="003C3AAD">
            <w:t xml:space="preserve"> </w:t>
          </w:r>
          <w:r>
            <w:t>for</w:t>
          </w:r>
          <w:r w:rsidR="003C3AAD">
            <w:t xml:space="preserve"> </w:t>
          </w:r>
          <w:r>
            <w:t>some</w:t>
          </w:r>
          <w:r w:rsidR="003C3AAD">
            <w:t xml:space="preserve"> </w:t>
          </w:r>
          <w:r>
            <w:t>time</w:t>
          </w:r>
          <w:r w:rsidR="003C3AAD">
            <w:t xml:space="preserve"> </w:t>
          </w:r>
          <w:r>
            <w:t>in</w:t>
          </w:r>
          <w:r w:rsidR="003C3AAD">
            <w:t xml:space="preserve"> </w:t>
          </w:r>
          <w:r>
            <w:t>DfID</w:t>
          </w:r>
          <w:r w:rsidR="003C3AAD">
            <w:t xml:space="preserve"> </w:t>
          </w:r>
          <w:r>
            <w:t>and</w:t>
          </w:r>
          <w:r w:rsidR="003C3AAD">
            <w:t xml:space="preserve"> </w:t>
          </w:r>
          <w:r>
            <w:t>the</w:t>
          </w:r>
          <w:r w:rsidR="003C3AAD">
            <w:t xml:space="preserve"> </w:t>
          </w:r>
          <w:r>
            <w:t>Cabinet</w:t>
          </w:r>
          <w:r w:rsidR="003C3AAD">
            <w:t xml:space="preserve"> </w:t>
          </w:r>
          <w:r>
            <w:t>Office,</w:t>
          </w:r>
          <w:r w:rsidR="003C3AAD">
            <w:t xml:space="preserve"> </w:t>
          </w:r>
          <w:r>
            <w:t>and</w:t>
          </w:r>
          <w:r w:rsidR="003C3AAD">
            <w:t xml:space="preserve"> </w:t>
          </w:r>
          <w:r>
            <w:t>now</w:t>
          </w:r>
          <w:r w:rsidR="003C3AAD">
            <w:t xml:space="preserve"> </w:t>
          </w:r>
          <w:r>
            <w:t>I</w:t>
          </w:r>
          <w:r w:rsidR="003C3AAD">
            <w:t xml:space="preserve"> </w:t>
          </w:r>
          <w:r>
            <w:t>direct</w:t>
          </w:r>
          <w:r w:rsidR="003C3AAD">
            <w:t xml:space="preserve"> </w:t>
          </w:r>
          <w:r>
            <w:t>the</w:t>
          </w:r>
          <w:r w:rsidR="003C3AAD">
            <w:t xml:space="preserve"> </w:t>
          </w:r>
          <w:r>
            <w:t>“UK</w:t>
          </w:r>
          <w:r w:rsidR="003C3AAD">
            <w:t xml:space="preserve"> </w:t>
          </w:r>
          <w:r>
            <w:t>in</w:t>
          </w:r>
          <w:r w:rsidR="003C3AAD">
            <w:t xml:space="preserve"> </w:t>
          </w:r>
          <w:r>
            <w:t>the</w:t>
          </w:r>
          <w:r w:rsidR="003C3AAD">
            <w:t xml:space="preserve"> </w:t>
          </w:r>
          <w:r>
            <w:t>World”</w:t>
          </w:r>
          <w:r w:rsidR="003C3AAD">
            <w:t xml:space="preserve"> </w:t>
          </w:r>
          <w:r>
            <w:t>programme</w:t>
          </w:r>
          <w:r w:rsidR="003C3AAD">
            <w:t xml:space="preserve"> </w:t>
          </w:r>
          <w:r>
            <w:t>at</w:t>
          </w:r>
          <w:r w:rsidR="003C3AAD">
            <w:t xml:space="preserve"> </w:t>
          </w:r>
          <w:r>
            <w:t>the</w:t>
          </w:r>
          <w:r w:rsidR="003C3AAD">
            <w:t xml:space="preserve"> </w:t>
          </w:r>
          <w:r>
            <w:t>independent</w:t>
          </w:r>
          <w:r w:rsidR="003C3AAD">
            <w:t xml:space="preserve"> </w:t>
          </w:r>
          <w:r>
            <w:t>international</w:t>
          </w:r>
          <w:r w:rsidR="003C3AAD">
            <w:t xml:space="preserve"> </w:t>
          </w:r>
          <w:r>
            <w:t>affairs</w:t>
          </w:r>
          <w:r w:rsidR="003C3AAD">
            <w:t xml:space="preserve"> </w:t>
          </w:r>
          <w:r>
            <w:t>think</w:t>
          </w:r>
          <w:r w:rsidR="003C3AAD">
            <w:t xml:space="preserve"> </w:t>
          </w:r>
          <w:r>
            <w:t>tank,</w:t>
          </w:r>
          <w:r w:rsidR="003C3AAD">
            <w:t xml:space="preserve"> </w:t>
          </w:r>
          <w:r>
            <w:t>Chatham</w:t>
          </w:r>
          <w:r w:rsidR="003C3AAD">
            <w:t xml:space="preserve"> </w:t>
          </w:r>
          <w:r>
            <w:t>House.</w:t>
          </w:r>
          <w:r w:rsidR="003C3AAD">
            <w:t xml:space="preserve"> </w:t>
          </w:r>
        </w:p>
        <w:p w:rsidR="00C42B61" w:rsidP="00C42B61">
          <w:pPr>
            <w:pStyle w:val="Answer"/>
          </w:pPr>
          <w:r>
            <w:t>On</w:t>
          </w:r>
          <w:r w:rsidR="003C3AAD">
            <w:t xml:space="preserve"> </w:t>
          </w:r>
          <w:r>
            <w:t>the</w:t>
          </w:r>
          <w:r w:rsidR="003C3AAD">
            <w:t xml:space="preserve"> </w:t>
          </w:r>
          <w:r>
            <w:t>UK</w:t>
          </w:r>
          <w:r w:rsidR="003C3AAD">
            <w:t xml:space="preserve"> </w:t>
          </w:r>
          <w:r>
            <w:t>Government’s</w:t>
          </w:r>
          <w:r w:rsidR="003C3AAD">
            <w:t xml:space="preserve"> </w:t>
          </w:r>
          <w:r>
            <w:t>approach</w:t>
          </w:r>
          <w:r w:rsidR="003C3AAD">
            <w:t xml:space="preserve"> </w:t>
          </w:r>
          <w:r>
            <w:t>to</w:t>
          </w:r>
          <w:r w:rsidR="003C3AAD">
            <w:t xml:space="preserve"> </w:t>
          </w:r>
          <w:r>
            <w:t>the</w:t>
          </w:r>
          <w:r w:rsidR="003C3AAD">
            <w:t xml:space="preserve"> </w:t>
          </w:r>
          <w:r>
            <w:t>multilateral</w:t>
          </w:r>
          <w:r w:rsidR="003C3AAD">
            <w:t xml:space="preserve"> </w:t>
          </w:r>
          <w:r>
            <w:t>system,</w:t>
          </w:r>
          <w:r w:rsidR="003C3AAD">
            <w:t xml:space="preserve"> </w:t>
          </w:r>
          <w:r>
            <w:t>it</w:t>
          </w:r>
          <w:r w:rsidR="003C3AAD">
            <w:t xml:space="preserve"> </w:t>
          </w:r>
          <w:r>
            <w:t>strikes</w:t>
          </w:r>
          <w:r w:rsidR="003C3AAD">
            <w:t xml:space="preserve"> </w:t>
          </w:r>
          <w:r>
            <w:t>me,</w:t>
          </w:r>
          <w:r w:rsidR="003C3AAD">
            <w:t xml:space="preserve"> </w:t>
          </w:r>
          <w:r>
            <w:t>as</w:t>
          </w:r>
          <w:r w:rsidR="003C3AAD">
            <w:t xml:space="preserve"> </w:t>
          </w:r>
          <w:r>
            <w:t>my</w:t>
          </w:r>
          <w:r w:rsidR="003C3AAD">
            <w:t xml:space="preserve"> </w:t>
          </w:r>
          <w:r>
            <w:t>colleague</w:t>
          </w:r>
          <w:r w:rsidR="003C3AAD">
            <w:t xml:space="preserve"> </w:t>
          </w:r>
          <w:r>
            <w:t>has</w:t>
          </w:r>
          <w:r w:rsidR="003C3AAD">
            <w:t xml:space="preserve"> </w:t>
          </w:r>
          <w:r>
            <w:t>said,</w:t>
          </w:r>
          <w:r w:rsidR="003C3AAD">
            <w:t xml:space="preserve"> </w:t>
          </w:r>
          <w:r>
            <w:t>that</w:t>
          </w:r>
          <w:r w:rsidR="003C3AAD">
            <w:t xml:space="preserve"> </w:t>
          </w:r>
          <w:r>
            <w:t>it</w:t>
          </w:r>
          <w:r w:rsidR="003C3AAD">
            <w:t xml:space="preserve"> </w:t>
          </w:r>
          <w:r>
            <w:t>is</w:t>
          </w:r>
          <w:r w:rsidR="003C3AAD">
            <w:t xml:space="preserve"> </w:t>
          </w:r>
          <w:r>
            <w:t>a</w:t>
          </w:r>
          <w:r w:rsidR="003C3AAD">
            <w:t xml:space="preserve"> </w:t>
          </w:r>
          <w:r>
            <w:t>bit</w:t>
          </w:r>
          <w:r w:rsidR="003C3AAD">
            <w:t xml:space="preserve"> </w:t>
          </w:r>
          <w:r>
            <w:t>of</w:t>
          </w:r>
          <w:r w:rsidR="003C3AAD">
            <w:t xml:space="preserve"> </w:t>
          </w:r>
          <w:r>
            <w:t>an</w:t>
          </w:r>
          <w:r w:rsidR="003C3AAD">
            <w:t xml:space="preserve"> </w:t>
          </w:r>
          <w:r>
            <w:t>article</w:t>
          </w:r>
          <w:r w:rsidR="003C3AAD">
            <w:t xml:space="preserve"> </w:t>
          </w:r>
          <w:r>
            <w:t>of</w:t>
          </w:r>
          <w:r w:rsidR="003C3AAD">
            <w:t xml:space="preserve"> </w:t>
          </w:r>
          <w:r>
            <w:t>faith</w:t>
          </w:r>
          <w:r w:rsidR="003C3AAD">
            <w:t xml:space="preserve"> </w:t>
          </w:r>
          <w:r>
            <w:t>for</w:t>
          </w:r>
          <w:r w:rsidR="003C3AAD">
            <w:t xml:space="preserve"> </w:t>
          </w:r>
          <w:r>
            <w:t>the</w:t>
          </w:r>
          <w:r w:rsidR="003C3AAD">
            <w:t xml:space="preserve"> </w:t>
          </w:r>
          <w:r>
            <w:t>British</w:t>
          </w:r>
          <w:r w:rsidR="003C3AAD">
            <w:t xml:space="preserve"> </w:t>
          </w:r>
          <w:r>
            <w:t>Government</w:t>
          </w:r>
          <w:r w:rsidR="003C3AAD">
            <w:t xml:space="preserve"> </w:t>
          </w:r>
          <w:r>
            <w:t>that</w:t>
          </w:r>
          <w:r w:rsidR="003C3AAD">
            <w:t xml:space="preserve"> </w:t>
          </w:r>
          <w:r>
            <w:t>the</w:t>
          </w:r>
          <w:r w:rsidR="003C3AAD">
            <w:t xml:space="preserve"> </w:t>
          </w:r>
          <w:r>
            <w:t>UK</w:t>
          </w:r>
          <w:r w:rsidR="003C3AAD">
            <w:t xml:space="preserve"> </w:t>
          </w:r>
          <w:r>
            <w:t>is</w:t>
          </w:r>
          <w:r w:rsidR="003C3AAD">
            <w:t xml:space="preserve"> </w:t>
          </w:r>
          <w:r>
            <w:t>an</w:t>
          </w:r>
          <w:r w:rsidR="003C3AAD">
            <w:t xml:space="preserve"> </w:t>
          </w:r>
          <w:r>
            <w:t>active</w:t>
          </w:r>
          <w:r w:rsidR="003C3AAD">
            <w:t xml:space="preserve"> </w:t>
          </w:r>
          <w:r>
            <w:t>multilateral</w:t>
          </w:r>
          <w:r w:rsidR="003C3AAD">
            <w:t xml:space="preserve"> </w:t>
          </w:r>
          <w:r>
            <w:t>player.</w:t>
          </w:r>
          <w:r w:rsidR="003C3AAD">
            <w:t xml:space="preserve"> </w:t>
          </w:r>
          <w:r>
            <w:t>If</w:t>
          </w:r>
          <w:r w:rsidR="003C3AAD">
            <w:t xml:space="preserve"> </w:t>
          </w:r>
          <w:r>
            <w:t>you</w:t>
          </w:r>
          <w:r w:rsidR="003C3AAD">
            <w:t xml:space="preserve"> </w:t>
          </w:r>
          <w:r>
            <w:t>look</w:t>
          </w:r>
          <w:r w:rsidR="003C3AAD">
            <w:t xml:space="preserve"> </w:t>
          </w:r>
          <w:r>
            <w:t>at</w:t>
          </w:r>
          <w:r w:rsidR="003C3AAD">
            <w:t xml:space="preserve"> </w:t>
          </w:r>
          <w:r>
            <w:t>all</w:t>
          </w:r>
          <w:r w:rsidR="003C3AAD">
            <w:t xml:space="preserve"> </w:t>
          </w:r>
          <w:r>
            <w:t>our</w:t>
          </w:r>
          <w:r w:rsidR="003C3AAD">
            <w:t xml:space="preserve"> </w:t>
          </w:r>
          <w:r>
            <w:t>foreign</w:t>
          </w:r>
          <w:r w:rsidR="003C3AAD">
            <w:t xml:space="preserve"> </w:t>
          </w:r>
          <w:r>
            <w:t>policy</w:t>
          </w:r>
          <w:r w:rsidR="003C3AAD">
            <w:t xml:space="preserve"> </w:t>
          </w:r>
          <w:r>
            <w:t>and</w:t>
          </w:r>
          <w:r w:rsidR="003C3AAD">
            <w:t xml:space="preserve"> </w:t>
          </w:r>
          <w:r>
            <w:t>defence</w:t>
          </w:r>
          <w:r w:rsidR="003C3AAD">
            <w:t xml:space="preserve"> </w:t>
          </w:r>
          <w:r>
            <w:t>strategies</w:t>
          </w:r>
          <w:r w:rsidR="003C3AAD">
            <w:t xml:space="preserve"> </w:t>
          </w:r>
          <w:r>
            <w:t>going</w:t>
          </w:r>
          <w:r w:rsidR="003C3AAD">
            <w:t xml:space="preserve"> </w:t>
          </w:r>
          <w:r>
            <w:t>back</w:t>
          </w:r>
          <w:r w:rsidR="003C3AAD">
            <w:t xml:space="preserve"> </w:t>
          </w:r>
          <w:r>
            <w:t>several</w:t>
          </w:r>
          <w:r w:rsidR="003C3AAD">
            <w:t xml:space="preserve"> </w:t>
          </w:r>
          <w:r>
            <w:t>years,</w:t>
          </w:r>
          <w:r w:rsidR="003C3AAD">
            <w:t xml:space="preserve"> </w:t>
          </w:r>
          <w:r>
            <w:t>you</w:t>
          </w:r>
          <w:r w:rsidR="003C3AAD">
            <w:t xml:space="preserve"> </w:t>
          </w:r>
          <w:r>
            <w:t>see</w:t>
          </w:r>
          <w:r w:rsidR="003C3AAD">
            <w:t xml:space="preserve"> </w:t>
          </w:r>
          <w:r>
            <w:t>that</w:t>
          </w:r>
          <w:r w:rsidR="003C3AAD">
            <w:t xml:space="preserve"> </w:t>
          </w:r>
          <w:r>
            <w:t>we</w:t>
          </w:r>
          <w:r w:rsidR="003C3AAD">
            <w:t xml:space="preserve"> </w:t>
          </w:r>
          <w:r>
            <w:t>tend</w:t>
          </w:r>
          <w:r w:rsidR="003C3AAD">
            <w:t xml:space="preserve"> </w:t>
          </w:r>
          <w:r>
            <w:t>to</w:t>
          </w:r>
          <w:r w:rsidR="003C3AAD">
            <w:t xml:space="preserve"> </w:t>
          </w:r>
          <w:r>
            <w:t>recite</w:t>
          </w:r>
          <w:r w:rsidR="003C3AAD">
            <w:t xml:space="preserve"> </w:t>
          </w:r>
          <w:r>
            <w:t>it</w:t>
          </w:r>
          <w:r w:rsidR="003C3AAD">
            <w:t xml:space="preserve"> </w:t>
          </w:r>
          <w:r>
            <w:t>a</w:t>
          </w:r>
          <w:r w:rsidR="003C3AAD">
            <w:t xml:space="preserve"> </w:t>
          </w:r>
          <w:r>
            <w:t>bit</w:t>
          </w:r>
          <w:r w:rsidR="003C3AAD">
            <w:t xml:space="preserve"> </w:t>
          </w:r>
          <w:r>
            <w:t>like</w:t>
          </w:r>
          <w:r w:rsidR="003C3AAD">
            <w:t xml:space="preserve"> </w:t>
          </w:r>
          <w:r>
            <w:t>a</w:t>
          </w:r>
          <w:r w:rsidR="003C3AAD">
            <w:t xml:space="preserve"> </w:t>
          </w:r>
          <w:r>
            <w:t>prayer</w:t>
          </w:r>
          <w:r w:rsidR="003C3AAD">
            <w:t xml:space="preserve"> </w:t>
          </w:r>
          <w:r>
            <w:t>at</w:t>
          </w:r>
          <w:r w:rsidR="003C3AAD">
            <w:t xml:space="preserve"> </w:t>
          </w:r>
          <w:r>
            <w:t>the</w:t>
          </w:r>
          <w:r w:rsidR="003C3AAD">
            <w:t xml:space="preserve"> </w:t>
          </w:r>
          <w:r>
            <w:t>beginning</w:t>
          </w:r>
          <w:r w:rsidR="003C3AAD">
            <w:t xml:space="preserve"> </w:t>
          </w:r>
          <w:r>
            <w:t>of</w:t>
          </w:r>
          <w:r w:rsidR="003C3AAD">
            <w:t xml:space="preserve"> </w:t>
          </w:r>
          <w:r>
            <w:t>every</w:t>
          </w:r>
          <w:r w:rsidR="003C3AAD">
            <w:t xml:space="preserve"> </w:t>
          </w:r>
          <w:r>
            <w:t>one:</w:t>
          </w:r>
          <w:r w:rsidR="003C3AAD">
            <w:t xml:space="preserve"> </w:t>
          </w:r>
          <w:r>
            <w:t>NATO,</w:t>
          </w:r>
          <w:r w:rsidR="003C3AAD">
            <w:t xml:space="preserve"> </w:t>
          </w:r>
          <w:r>
            <w:t>G7,</w:t>
          </w:r>
          <w:r w:rsidR="003C3AAD">
            <w:t xml:space="preserve"> </w:t>
          </w:r>
          <w:r>
            <w:t>G20,</w:t>
          </w:r>
          <w:r w:rsidR="003C3AAD">
            <w:t xml:space="preserve"> </w:t>
          </w:r>
          <w:r>
            <w:t>founding</w:t>
          </w:r>
          <w:r w:rsidR="003C3AAD">
            <w:t xml:space="preserve"> </w:t>
          </w:r>
          <w:r>
            <w:t>member</w:t>
          </w:r>
          <w:r w:rsidR="003C3AAD">
            <w:t xml:space="preserve"> </w:t>
          </w:r>
          <w:r>
            <w:t>of</w:t>
          </w:r>
          <w:r w:rsidR="003C3AAD">
            <w:t xml:space="preserve"> </w:t>
          </w:r>
          <w:r>
            <w:t>the</w:t>
          </w:r>
          <w:r w:rsidR="003C3AAD">
            <w:t xml:space="preserve"> </w:t>
          </w:r>
          <w:r>
            <w:t>global</w:t>
          </w:r>
          <w:r w:rsidR="003C3AAD">
            <w:t xml:space="preserve"> </w:t>
          </w:r>
          <w:r>
            <w:t>trade</w:t>
          </w:r>
          <w:r w:rsidR="003C3AAD">
            <w:t xml:space="preserve"> </w:t>
          </w:r>
          <w:r>
            <w:t>institutions</w:t>
          </w:r>
          <w:r w:rsidR="003C3AAD">
            <w:t xml:space="preserve"> </w:t>
          </w:r>
          <w:r>
            <w:t>active</w:t>
          </w:r>
          <w:r w:rsidR="003C3AAD">
            <w:t xml:space="preserve"> </w:t>
          </w:r>
          <w:r>
            <w:t>in</w:t>
          </w:r>
          <w:r w:rsidR="003C3AAD">
            <w:t xml:space="preserve"> </w:t>
          </w:r>
          <w:r>
            <w:t>the</w:t>
          </w:r>
          <w:r w:rsidR="003C3AAD">
            <w:t xml:space="preserve"> </w:t>
          </w:r>
          <w:r>
            <w:t>UN,</w:t>
          </w:r>
          <w:r w:rsidR="003C3AAD">
            <w:t xml:space="preserve"> </w:t>
          </w:r>
          <w:r>
            <w:t>and</w:t>
          </w:r>
          <w:r w:rsidR="003C3AAD">
            <w:t xml:space="preserve"> </w:t>
          </w:r>
          <w:r>
            <w:t>a</w:t>
          </w:r>
          <w:r w:rsidR="003C3AAD">
            <w:t xml:space="preserve"> </w:t>
          </w:r>
          <w:r>
            <w:t>permanent</w:t>
          </w:r>
          <w:r w:rsidR="003C3AAD">
            <w:t xml:space="preserve"> </w:t>
          </w:r>
          <w:r>
            <w:t>member</w:t>
          </w:r>
          <w:r w:rsidR="003C3AAD">
            <w:t xml:space="preserve"> </w:t>
          </w:r>
          <w:r>
            <w:t>of</w:t>
          </w:r>
          <w:r w:rsidR="003C3AAD">
            <w:t xml:space="preserve"> </w:t>
          </w:r>
          <w:r>
            <w:t>the</w:t>
          </w:r>
          <w:r w:rsidR="003C3AAD">
            <w:t xml:space="preserve"> </w:t>
          </w:r>
          <w:r>
            <w:t>UN</w:t>
          </w:r>
          <w:r w:rsidR="003C3AAD">
            <w:t xml:space="preserve"> </w:t>
          </w:r>
          <w:r>
            <w:t>Security</w:t>
          </w:r>
          <w:r w:rsidR="003C3AAD">
            <w:t xml:space="preserve"> </w:t>
          </w:r>
          <w:r>
            <w:t>Council.</w:t>
          </w:r>
          <w:r w:rsidR="003C3AAD">
            <w:t xml:space="preserve"> </w:t>
          </w:r>
          <w:r>
            <w:t>We</w:t>
          </w:r>
          <w:r w:rsidR="003C3AAD">
            <w:t xml:space="preserve"> </w:t>
          </w:r>
          <w:r>
            <w:t>have</w:t>
          </w:r>
          <w:r w:rsidR="003C3AAD">
            <w:t xml:space="preserve"> </w:t>
          </w:r>
          <w:r>
            <w:t>used</w:t>
          </w:r>
          <w:r w:rsidR="003C3AAD">
            <w:t xml:space="preserve"> </w:t>
          </w:r>
          <w:r>
            <w:t>that</w:t>
          </w:r>
          <w:r w:rsidR="003C3AAD">
            <w:t xml:space="preserve"> </w:t>
          </w:r>
          <w:r>
            <w:t>role,</w:t>
          </w:r>
          <w:r w:rsidR="003C3AAD">
            <w:t xml:space="preserve"> </w:t>
          </w:r>
          <w:r>
            <w:t>often</w:t>
          </w:r>
          <w:r w:rsidR="003C3AAD">
            <w:t xml:space="preserve"> </w:t>
          </w:r>
          <w:r>
            <w:t>acting</w:t>
          </w:r>
          <w:r w:rsidR="003C3AAD">
            <w:t xml:space="preserve"> </w:t>
          </w:r>
          <w:r>
            <w:t>as</w:t>
          </w:r>
          <w:r w:rsidR="003C3AAD">
            <w:t xml:space="preserve"> </w:t>
          </w:r>
          <w:r>
            <w:t>a</w:t>
          </w:r>
          <w:r w:rsidR="003C3AAD">
            <w:t xml:space="preserve"> </w:t>
          </w:r>
          <w:r>
            <w:t>pen</w:t>
          </w:r>
          <w:r w:rsidR="003C3AAD">
            <w:t xml:space="preserve"> </w:t>
          </w:r>
          <w:r>
            <w:t>holder</w:t>
          </w:r>
          <w:r w:rsidR="003C3AAD">
            <w:t xml:space="preserve"> </w:t>
          </w:r>
          <w:r>
            <w:t>in</w:t>
          </w:r>
          <w:r w:rsidR="003C3AAD">
            <w:t xml:space="preserve"> </w:t>
          </w:r>
          <w:r>
            <w:t>the</w:t>
          </w:r>
          <w:r w:rsidR="003C3AAD">
            <w:t xml:space="preserve"> </w:t>
          </w:r>
          <w:r>
            <w:t>UN</w:t>
          </w:r>
          <w:r w:rsidR="003C3AAD">
            <w:t xml:space="preserve"> </w:t>
          </w:r>
          <w:r>
            <w:t>and</w:t>
          </w:r>
          <w:r w:rsidR="003C3AAD">
            <w:t xml:space="preserve"> </w:t>
          </w:r>
          <w:r>
            <w:t>corralling</w:t>
          </w:r>
          <w:r w:rsidR="003C3AAD">
            <w:t xml:space="preserve"> </w:t>
          </w:r>
          <w:r>
            <w:t>other</w:t>
          </w:r>
          <w:r w:rsidR="003C3AAD">
            <w:t xml:space="preserve"> </w:t>
          </w:r>
          <w:r>
            <w:t>countries,</w:t>
          </w:r>
          <w:r w:rsidR="003C3AAD">
            <w:t xml:space="preserve"> </w:t>
          </w:r>
          <w:r>
            <w:t>and</w:t>
          </w:r>
          <w:r w:rsidR="003C3AAD">
            <w:t xml:space="preserve"> </w:t>
          </w:r>
          <w:r>
            <w:t>building</w:t>
          </w:r>
          <w:r w:rsidR="003C3AAD">
            <w:t xml:space="preserve"> </w:t>
          </w:r>
          <w:r>
            <w:t>up</w:t>
          </w:r>
          <w:r w:rsidR="003C3AAD">
            <w:t xml:space="preserve"> </w:t>
          </w:r>
          <w:r>
            <w:t>a</w:t>
          </w:r>
          <w:r w:rsidR="003C3AAD">
            <w:t xml:space="preserve"> </w:t>
          </w:r>
          <w:r>
            <w:t>real</w:t>
          </w:r>
          <w:r w:rsidR="003C3AAD">
            <w:t xml:space="preserve"> </w:t>
          </w:r>
          <w:r>
            <w:t>level</w:t>
          </w:r>
          <w:r w:rsidR="003C3AAD">
            <w:t xml:space="preserve"> </w:t>
          </w:r>
          <w:r>
            <w:t>of</w:t>
          </w:r>
          <w:r w:rsidR="003C3AAD">
            <w:t xml:space="preserve"> </w:t>
          </w:r>
          <w:r>
            <w:t>diplomatic</w:t>
          </w:r>
          <w:r w:rsidR="003C3AAD">
            <w:t xml:space="preserve"> </w:t>
          </w:r>
          <w:r>
            <w:t>knowledge</w:t>
          </w:r>
          <w:r w:rsidR="003C3AAD">
            <w:t xml:space="preserve"> </w:t>
          </w:r>
          <w:r>
            <w:t>and</w:t>
          </w:r>
          <w:r w:rsidR="003C3AAD">
            <w:t xml:space="preserve"> </w:t>
          </w:r>
          <w:r>
            <w:t>skill</w:t>
          </w:r>
          <w:r w:rsidR="003C3AAD">
            <w:t xml:space="preserve"> </w:t>
          </w:r>
          <w:r>
            <w:t>about</w:t>
          </w:r>
          <w:r w:rsidR="003C3AAD">
            <w:t xml:space="preserve"> </w:t>
          </w:r>
          <w:r>
            <w:t>how</w:t>
          </w:r>
          <w:r w:rsidR="003C3AAD">
            <w:t xml:space="preserve"> </w:t>
          </w:r>
          <w:r>
            <w:t>to</w:t>
          </w:r>
          <w:r w:rsidR="003C3AAD">
            <w:t xml:space="preserve"> </w:t>
          </w:r>
          <w:r>
            <w:t>be</w:t>
          </w:r>
          <w:r w:rsidR="003C3AAD">
            <w:t xml:space="preserve"> </w:t>
          </w:r>
          <w:r>
            <w:t>effective</w:t>
          </w:r>
          <w:r w:rsidR="003C3AAD">
            <w:t xml:space="preserve"> </w:t>
          </w:r>
          <w:r>
            <w:t>in</w:t>
          </w:r>
          <w:r w:rsidR="003C3AAD">
            <w:t xml:space="preserve"> </w:t>
          </w:r>
          <w:r>
            <w:t>those</w:t>
          </w:r>
          <w:r w:rsidR="003C3AAD">
            <w:t xml:space="preserve"> </w:t>
          </w:r>
          <w:r>
            <w:t>institutions.</w:t>
          </w:r>
          <w:r w:rsidR="003C3AAD">
            <w:t xml:space="preserve"> </w:t>
          </w:r>
          <w:r>
            <w:t>Other</w:t>
          </w:r>
          <w:r w:rsidR="003C3AAD">
            <w:t xml:space="preserve"> </w:t>
          </w:r>
          <w:r>
            <w:t>countries</w:t>
          </w:r>
          <w:r w:rsidR="003C3AAD">
            <w:t xml:space="preserve"> </w:t>
          </w:r>
          <w:r>
            <w:t>that</w:t>
          </w:r>
          <w:r w:rsidR="003C3AAD">
            <w:t xml:space="preserve"> </w:t>
          </w:r>
          <w:r>
            <w:t>are</w:t>
          </w:r>
          <w:r w:rsidR="003C3AAD">
            <w:t xml:space="preserve"> </w:t>
          </w:r>
          <w:r>
            <w:t>similar</w:t>
          </w:r>
          <w:r w:rsidR="003C3AAD">
            <w:t xml:space="preserve"> </w:t>
          </w:r>
          <w:r>
            <w:t>to</w:t>
          </w:r>
          <w:r w:rsidR="003C3AAD">
            <w:t xml:space="preserve"> </w:t>
          </w:r>
          <w:r>
            <w:t>us—relatively</w:t>
          </w:r>
          <w:r w:rsidR="003C3AAD">
            <w:t xml:space="preserve"> </w:t>
          </w:r>
          <w:r>
            <w:t>wealthy</w:t>
          </w:r>
          <w:r w:rsidR="003C3AAD">
            <w:t xml:space="preserve"> </w:t>
          </w:r>
          <w:r>
            <w:t>middle</w:t>
          </w:r>
          <w:r w:rsidR="003C3AAD">
            <w:t xml:space="preserve"> </w:t>
          </w:r>
          <w:r>
            <w:t>powers</w:t>
          </w:r>
          <w:r w:rsidR="003C3AAD">
            <w:t xml:space="preserve"> </w:t>
          </w:r>
          <w:r>
            <w:t>like</w:t>
          </w:r>
          <w:r w:rsidR="003C3AAD">
            <w:t xml:space="preserve"> </w:t>
          </w:r>
          <w:r>
            <w:t>Japan</w:t>
          </w:r>
          <w:r w:rsidR="003C3AAD">
            <w:t xml:space="preserve"> </w:t>
          </w:r>
          <w:r>
            <w:t>or</w:t>
          </w:r>
          <w:r w:rsidR="003C3AAD">
            <w:t xml:space="preserve"> </w:t>
          </w:r>
          <w:r>
            <w:t>Germany—would</w:t>
          </w:r>
          <w:r w:rsidR="003C3AAD">
            <w:t xml:space="preserve"> </w:t>
          </w:r>
          <w:r>
            <w:t>want</w:t>
          </w:r>
          <w:r w:rsidR="003C3AAD">
            <w:t xml:space="preserve"> </w:t>
          </w:r>
          <w:r>
            <w:t>that.</w:t>
          </w:r>
          <w:r w:rsidR="003C3AAD">
            <w:t xml:space="preserve"> </w:t>
          </w:r>
          <w:r>
            <w:t>There</w:t>
          </w:r>
          <w:r w:rsidR="003C3AAD">
            <w:t xml:space="preserve"> </w:t>
          </w:r>
          <w:r>
            <w:t>are</w:t>
          </w:r>
          <w:r w:rsidR="003C3AAD">
            <w:t xml:space="preserve"> </w:t>
          </w:r>
          <w:r>
            <w:t>countries</w:t>
          </w:r>
          <w:r w:rsidR="003C3AAD">
            <w:t xml:space="preserve"> </w:t>
          </w:r>
          <w:r>
            <w:t>in</w:t>
          </w:r>
          <w:r w:rsidR="003C3AAD">
            <w:t xml:space="preserve"> </w:t>
          </w:r>
          <w:r>
            <w:t>the</w:t>
          </w:r>
          <w:r w:rsidR="003C3AAD">
            <w:t xml:space="preserve"> </w:t>
          </w:r>
          <w:r>
            <w:t>world,</w:t>
          </w:r>
          <w:r w:rsidR="003C3AAD">
            <w:t xml:space="preserve"> </w:t>
          </w:r>
          <w:r>
            <w:t>particularly</w:t>
          </w:r>
          <w:r w:rsidR="003C3AAD">
            <w:t xml:space="preserve"> </w:t>
          </w:r>
          <w:r>
            <w:t>China,</w:t>
          </w:r>
          <w:r w:rsidR="003C3AAD">
            <w:t xml:space="preserve"> </w:t>
          </w:r>
          <w:r>
            <w:t>that</w:t>
          </w:r>
          <w:r w:rsidR="003C3AAD">
            <w:t xml:space="preserve"> </w:t>
          </w:r>
          <w:r>
            <w:t>seek</w:t>
          </w:r>
          <w:r w:rsidR="003C3AAD">
            <w:t xml:space="preserve"> </w:t>
          </w:r>
          <w:r>
            <w:t>to</w:t>
          </w:r>
          <w:r w:rsidR="003C3AAD">
            <w:t xml:space="preserve"> </w:t>
          </w:r>
          <w:r>
            <w:t>develop</w:t>
          </w:r>
          <w:r w:rsidR="003C3AAD">
            <w:t xml:space="preserve"> </w:t>
          </w:r>
          <w:r>
            <w:t>their</w:t>
          </w:r>
          <w:r w:rsidR="003C3AAD">
            <w:t xml:space="preserve"> </w:t>
          </w:r>
          <w:r>
            <w:t>levels</w:t>
          </w:r>
          <w:r w:rsidR="003C3AAD">
            <w:t xml:space="preserve"> </w:t>
          </w:r>
          <w:r>
            <w:t>of</w:t>
          </w:r>
          <w:r w:rsidR="003C3AAD">
            <w:t xml:space="preserve"> </w:t>
          </w:r>
          <w:r>
            <w:t>staffing,</w:t>
          </w:r>
          <w:r w:rsidR="003C3AAD">
            <w:t xml:space="preserve"> </w:t>
          </w:r>
          <w:r>
            <w:t>levels</w:t>
          </w:r>
          <w:r w:rsidR="003C3AAD">
            <w:t xml:space="preserve"> </w:t>
          </w:r>
          <w:r>
            <w:t>of</w:t>
          </w:r>
          <w:r w:rsidR="003C3AAD">
            <w:t xml:space="preserve"> </w:t>
          </w:r>
          <w:r>
            <w:t>influence</w:t>
          </w:r>
          <w:r w:rsidR="003C3AAD">
            <w:t xml:space="preserve"> </w:t>
          </w:r>
          <w:r>
            <w:t>and</w:t>
          </w:r>
          <w:r w:rsidR="003C3AAD">
            <w:t xml:space="preserve"> </w:t>
          </w:r>
          <w:r>
            <w:t>levels</w:t>
          </w:r>
          <w:r w:rsidR="003C3AAD">
            <w:t xml:space="preserve"> </w:t>
          </w:r>
          <w:r>
            <w:t>of</w:t>
          </w:r>
          <w:r w:rsidR="003C3AAD">
            <w:t xml:space="preserve"> </w:t>
          </w:r>
          <w:r>
            <w:t>understanding</w:t>
          </w:r>
          <w:r w:rsidR="003C3AAD">
            <w:t xml:space="preserve"> </w:t>
          </w:r>
          <w:r>
            <w:t>of</w:t>
          </w:r>
          <w:r w:rsidR="003C3AAD">
            <w:t xml:space="preserve"> </w:t>
          </w:r>
          <w:r>
            <w:t>multilateral</w:t>
          </w:r>
          <w:r w:rsidR="003C3AAD">
            <w:t xml:space="preserve"> </w:t>
          </w:r>
          <w:r>
            <w:t>institutions,</w:t>
          </w:r>
          <w:r w:rsidR="003C3AAD">
            <w:t xml:space="preserve"> </w:t>
          </w:r>
          <w:r>
            <w:t>so</w:t>
          </w:r>
          <w:r w:rsidR="003C3AAD">
            <w:t xml:space="preserve"> </w:t>
          </w:r>
          <w:r>
            <w:t>clearly</w:t>
          </w:r>
          <w:r w:rsidR="003C3AAD">
            <w:t xml:space="preserve"> </w:t>
          </w:r>
          <w:r>
            <w:t>they</w:t>
          </w:r>
          <w:r w:rsidR="003C3AAD">
            <w:t xml:space="preserve"> </w:t>
          </w:r>
          <w:r>
            <w:t>see</w:t>
          </w:r>
          <w:r w:rsidR="003C3AAD">
            <w:t xml:space="preserve"> </w:t>
          </w:r>
          <w:r>
            <w:t>a</w:t>
          </w:r>
          <w:r w:rsidR="003C3AAD">
            <w:t xml:space="preserve"> </w:t>
          </w:r>
          <w:r>
            <w:t>value</w:t>
          </w:r>
          <w:r w:rsidR="003C3AAD">
            <w:t xml:space="preserve"> </w:t>
          </w:r>
          <w:r>
            <w:t>in</w:t>
          </w:r>
          <w:r w:rsidR="003C3AAD">
            <w:t xml:space="preserve"> </w:t>
          </w:r>
          <w:r>
            <w:t>having</w:t>
          </w:r>
          <w:r w:rsidR="003C3AAD">
            <w:t xml:space="preserve"> </w:t>
          </w:r>
          <w:r>
            <w:t>a</w:t>
          </w:r>
          <w:r w:rsidR="003C3AAD">
            <w:t xml:space="preserve"> </w:t>
          </w:r>
          <w:r>
            <w:t>role.</w:t>
          </w:r>
          <w:r w:rsidR="003C3AAD">
            <w:t xml:space="preserve"> </w:t>
          </w:r>
          <w:r>
            <w:t>If</w:t>
          </w:r>
          <w:r w:rsidR="003C3AAD">
            <w:t xml:space="preserve"> </w:t>
          </w:r>
          <w:r>
            <w:t>we</w:t>
          </w:r>
          <w:r w:rsidR="003C3AAD">
            <w:t xml:space="preserve"> </w:t>
          </w:r>
          <w:r>
            <w:t>did</w:t>
          </w:r>
          <w:r w:rsidR="003C3AAD">
            <w:t xml:space="preserve"> </w:t>
          </w:r>
          <w:r>
            <w:t>not</w:t>
          </w:r>
          <w:r w:rsidR="003C3AAD">
            <w:t xml:space="preserve"> </w:t>
          </w:r>
          <w:r>
            <w:t>have</w:t>
          </w:r>
          <w:r w:rsidR="003C3AAD">
            <w:t xml:space="preserve"> </w:t>
          </w:r>
          <w:r>
            <w:t>the</w:t>
          </w:r>
          <w:r w:rsidR="003C3AAD">
            <w:t xml:space="preserve"> </w:t>
          </w:r>
          <w:r>
            <w:t>legacy</w:t>
          </w:r>
          <w:r w:rsidR="003C3AAD">
            <w:t xml:space="preserve"> </w:t>
          </w:r>
          <w:r>
            <w:t>positions</w:t>
          </w:r>
          <w:r w:rsidR="003C3AAD">
            <w:t xml:space="preserve"> </w:t>
          </w:r>
          <w:r>
            <w:t>that</w:t>
          </w:r>
          <w:r w:rsidR="003C3AAD">
            <w:t xml:space="preserve"> </w:t>
          </w:r>
          <w:r>
            <w:t>we</w:t>
          </w:r>
          <w:r w:rsidR="003C3AAD">
            <w:t xml:space="preserve"> </w:t>
          </w:r>
          <w:r>
            <w:t>have,</w:t>
          </w:r>
          <w:r w:rsidR="003C3AAD">
            <w:t xml:space="preserve"> </w:t>
          </w:r>
          <w:r>
            <w:t>we</w:t>
          </w:r>
          <w:r w:rsidR="003C3AAD">
            <w:t xml:space="preserve"> </w:t>
          </w:r>
          <w:r>
            <w:t>would</w:t>
          </w:r>
          <w:r w:rsidR="003C3AAD">
            <w:t xml:space="preserve"> </w:t>
          </w:r>
          <w:r>
            <w:t>probably</w:t>
          </w:r>
          <w:r w:rsidR="003C3AAD">
            <w:t xml:space="preserve"> </w:t>
          </w:r>
          <w:r>
            <w:t>want</w:t>
          </w:r>
          <w:r w:rsidR="003C3AAD">
            <w:t xml:space="preserve"> </w:t>
          </w:r>
          <w:r>
            <w:t>that</w:t>
          </w:r>
          <w:r w:rsidR="003C3AAD">
            <w:t xml:space="preserve"> </w:t>
          </w:r>
          <w:r>
            <w:t>channel</w:t>
          </w:r>
          <w:r w:rsidR="003C3AAD">
            <w:t xml:space="preserve"> </w:t>
          </w:r>
          <w:r>
            <w:t>of</w:t>
          </w:r>
          <w:r w:rsidR="003C3AAD">
            <w:t xml:space="preserve"> </w:t>
          </w:r>
          <w:r>
            <w:t>influence</w:t>
          </w:r>
          <w:r w:rsidR="003C3AAD">
            <w:t xml:space="preserve"> </w:t>
          </w:r>
          <w:r>
            <w:t>and</w:t>
          </w:r>
          <w:r w:rsidR="003C3AAD">
            <w:t xml:space="preserve"> </w:t>
          </w:r>
          <w:r>
            <w:t>that</w:t>
          </w:r>
          <w:r w:rsidR="003C3AAD">
            <w:t xml:space="preserve"> </w:t>
          </w:r>
          <w:r>
            <w:t>asset.</w:t>
          </w:r>
          <w:r w:rsidR="003C3AAD">
            <w:t xml:space="preserve"> </w:t>
          </w:r>
        </w:p>
        <w:p w:rsidR="00C42B61" w:rsidP="00C42B61">
          <w:pPr>
            <w:pStyle w:val="Answer"/>
          </w:pPr>
          <w:r>
            <w:t>Having</w:t>
          </w:r>
          <w:r w:rsidR="003C3AAD">
            <w:t xml:space="preserve"> </w:t>
          </w:r>
          <w:r>
            <w:t>said</w:t>
          </w:r>
          <w:r w:rsidR="003C3AAD">
            <w:t xml:space="preserve"> </w:t>
          </w:r>
          <w:r>
            <w:t>that,</w:t>
          </w:r>
          <w:r w:rsidR="003C3AAD">
            <w:t xml:space="preserve"> </w:t>
          </w:r>
          <w:r>
            <w:t>there</w:t>
          </w:r>
          <w:r w:rsidR="003C3AAD">
            <w:t xml:space="preserve"> </w:t>
          </w:r>
          <w:r>
            <w:t>are</w:t>
          </w:r>
          <w:r w:rsidR="003C3AAD">
            <w:t xml:space="preserve"> </w:t>
          </w:r>
          <w:r>
            <w:t>a</w:t>
          </w:r>
          <w:r w:rsidR="003C3AAD">
            <w:t xml:space="preserve"> </w:t>
          </w:r>
          <w:r>
            <w:t>few</w:t>
          </w:r>
          <w:r w:rsidR="003C3AAD">
            <w:t xml:space="preserve"> </w:t>
          </w:r>
          <w:r>
            <w:t>things</w:t>
          </w:r>
          <w:r w:rsidR="003C3AAD">
            <w:t xml:space="preserve"> </w:t>
          </w:r>
          <w:r>
            <w:t>to</w:t>
          </w:r>
          <w:r w:rsidR="003C3AAD">
            <w:t xml:space="preserve"> </w:t>
          </w:r>
          <w:r>
            <w:t>consider</w:t>
          </w:r>
          <w:r w:rsidR="003C3AAD">
            <w:t xml:space="preserve"> </w:t>
          </w:r>
          <w:r>
            <w:t>in</w:t>
          </w:r>
          <w:r w:rsidR="003C3AAD">
            <w:t xml:space="preserve"> </w:t>
          </w:r>
          <w:r>
            <w:t>our</w:t>
          </w:r>
          <w:r w:rsidR="003C3AAD">
            <w:t xml:space="preserve"> </w:t>
          </w:r>
          <w:r>
            <w:t>approach</w:t>
          </w:r>
          <w:r w:rsidR="003C3AAD">
            <w:t xml:space="preserve"> </w:t>
          </w:r>
          <w:r>
            <w:t>to</w:t>
          </w:r>
          <w:r w:rsidR="003C3AAD">
            <w:t xml:space="preserve"> </w:t>
          </w:r>
          <w:r>
            <w:t>the</w:t>
          </w:r>
          <w:r w:rsidR="003C3AAD">
            <w:t xml:space="preserve"> </w:t>
          </w:r>
          <w:r>
            <w:t>multilateral</w:t>
          </w:r>
          <w:r w:rsidR="003C3AAD">
            <w:t xml:space="preserve"> </w:t>
          </w:r>
          <w:r>
            <w:t>system.</w:t>
          </w:r>
          <w:r w:rsidR="003C3AAD">
            <w:t xml:space="preserve"> </w:t>
          </w:r>
          <w:r>
            <w:t>The</w:t>
          </w:r>
          <w:r w:rsidR="003C3AAD">
            <w:t xml:space="preserve"> </w:t>
          </w:r>
          <w:r>
            <w:t>first</w:t>
          </w:r>
          <w:r w:rsidR="003C3AAD">
            <w:t xml:space="preserve"> </w:t>
          </w:r>
          <w:r>
            <w:t>is</w:t>
          </w:r>
          <w:r w:rsidR="003C3AAD">
            <w:t xml:space="preserve"> </w:t>
          </w:r>
          <w:r>
            <w:t>that</w:t>
          </w:r>
          <w:r w:rsidR="003C3AAD">
            <w:t xml:space="preserve"> </w:t>
          </w:r>
          <w:r>
            <w:t>we</w:t>
          </w:r>
          <w:r w:rsidR="003C3AAD">
            <w:t xml:space="preserve"> </w:t>
          </w:r>
          <w:r>
            <w:t>are</w:t>
          </w:r>
          <w:r w:rsidR="003C3AAD">
            <w:t xml:space="preserve"> </w:t>
          </w:r>
          <w:r>
            <w:t>in</w:t>
          </w:r>
          <w:r w:rsidR="003C3AAD">
            <w:t xml:space="preserve"> </w:t>
          </w:r>
          <w:r>
            <w:t>a</w:t>
          </w:r>
          <w:r w:rsidR="003C3AAD">
            <w:t xml:space="preserve"> </w:t>
          </w:r>
          <w:r>
            <w:t>time</w:t>
          </w:r>
          <w:r w:rsidR="003C3AAD">
            <w:t xml:space="preserve"> </w:t>
          </w:r>
          <w:r>
            <w:t>when</w:t>
          </w:r>
          <w:r w:rsidR="003C3AAD">
            <w:t xml:space="preserve"> </w:t>
          </w:r>
          <w:r>
            <w:t>the</w:t>
          </w:r>
          <w:r w:rsidR="003C3AAD">
            <w:t xml:space="preserve"> </w:t>
          </w:r>
          <w:r>
            <w:t>FCDO</w:t>
          </w:r>
          <w:r w:rsidR="003C3AAD">
            <w:t xml:space="preserve"> </w:t>
          </w:r>
          <w:r>
            <w:t>is</w:t>
          </w:r>
          <w:r w:rsidR="003C3AAD">
            <w:t xml:space="preserve"> </w:t>
          </w:r>
          <w:r>
            <w:t>undergoing</w:t>
          </w:r>
          <w:r w:rsidR="003C3AAD">
            <w:t xml:space="preserve"> </w:t>
          </w:r>
          <w:r>
            <w:t>a</w:t>
          </w:r>
          <w:r w:rsidR="003C3AAD">
            <w:t xml:space="preserve"> </w:t>
          </w:r>
          <w:r>
            <w:t>restructure</w:t>
          </w:r>
          <w:r w:rsidR="003C3AAD">
            <w:t xml:space="preserve"> </w:t>
          </w:r>
          <w:r>
            <w:t>and</w:t>
          </w:r>
          <w:r w:rsidR="003C3AAD">
            <w:t xml:space="preserve"> </w:t>
          </w:r>
          <w:r>
            <w:t>the</w:t>
          </w:r>
          <w:r w:rsidR="003C3AAD">
            <w:t xml:space="preserve"> </w:t>
          </w:r>
          <w:r>
            <w:t>aid</w:t>
          </w:r>
          <w:r w:rsidR="003C3AAD">
            <w:t xml:space="preserve"> </w:t>
          </w:r>
          <w:r>
            <w:t>budget</w:t>
          </w:r>
          <w:r w:rsidR="003C3AAD">
            <w:t xml:space="preserve"> </w:t>
          </w:r>
          <w:r>
            <w:t>has</w:t>
          </w:r>
          <w:r w:rsidR="003C3AAD">
            <w:t xml:space="preserve"> </w:t>
          </w:r>
          <w:r>
            <w:t>been</w:t>
          </w:r>
          <w:r w:rsidR="003C3AAD">
            <w:t xml:space="preserve"> </w:t>
          </w:r>
          <w:r>
            <w:t>cut.</w:t>
          </w:r>
          <w:r w:rsidR="003C3AAD">
            <w:t xml:space="preserve"> </w:t>
          </w:r>
          <w:r>
            <w:t>With</w:t>
          </w:r>
          <w:r w:rsidR="003C3AAD">
            <w:t xml:space="preserve"> </w:t>
          </w:r>
          <w:r>
            <w:t>fewer</w:t>
          </w:r>
          <w:r w:rsidR="003C3AAD">
            <w:t xml:space="preserve"> </w:t>
          </w:r>
          <w:r>
            <w:t>people</w:t>
          </w:r>
          <w:r w:rsidR="003C3AAD">
            <w:t xml:space="preserve"> </w:t>
          </w:r>
          <w:r>
            <w:t>and</w:t>
          </w:r>
          <w:r w:rsidR="003C3AAD">
            <w:t xml:space="preserve"> </w:t>
          </w:r>
          <w:r>
            <w:t>fewer</w:t>
          </w:r>
          <w:r w:rsidR="003C3AAD">
            <w:t xml:space="preserve"> </w:t>
          </w:r>
          <w:r>
            <w:t>resources,</w:t>
          </w:r>
          <w:r w:rsidR="003C3AAD">
            <w:t xml:space="preserve"> </w:t>
          </w:r>
          <w:r>
            <w:t>one</w:t>
          </w:r>
          <w:r w:rsidR="003C3AAD">
            <w:t xml:space="preserve"> </w:t>
          </w:r>
          <w:r>
            <w:t>should</w:t>
          </w:r>
          <w:r w:rsidR="003C3AAD">
            <w:t xml:space="preserve"> </w:t>
          </w:r>
          <w:r>
            <w:t>think</w:t>
          </w:r>
          <w:r w:rsidR="003C3AAD">
            <w:t xml:space="preserve"> </w:t>
          </w:r>
          <w:r>
            <w:t>about</w:t>
          </w:r>
          <w:r w:rsidR="003C3AAD">
            <w:t xml:space="preserve"> </w:t>
          </w:r>
          <w:r>
            <w:t>focus.</w:t>
          </w:r>
          <w:r w:rsidR="003C3AAD">
            <w:t xml:space="preserve"> </w:t>
          </w:r>
          <w:r>
            <w:t>It</w:t>
          </w:r>
          <w:r w:rsidR="003C3AAD">
            <w:t xml:space="preserve"> </w:t>
          </w:r>
          <w:r>
            <w:t>takes</w:t>
          </w:r>
          <w:r w:rsidR="003C3AAD">
            <w:t xml:space="preserve"> </w:t>
          </w:r>
          <w:r>
            <w:t>time</w:t>
          </w:r>
          <w:r w:rsidR="003C3AAD">
            <w:t xml:space="preserve"> </w:t>
          </w:r>
          <w:r>
            <w:t>and</w:t>
          </w:r>
          <w:r w:rsidR="003C3AAD">
            <w:t xml:space="preserve"> </w:t>
          </w:r>
          <w:r>
            <w:t>effort</w:t>
          </w:r>
          <w:r w:rsidR="003C3AAD">
            <w:t xml:space="preserve"> </w:t>
          </w:r>
          <w:r>
            <w:t>to</w:t>
          </w:r>
          <w:r w:rsidR="003C3AAD">
            <w:t xml:space="preserve"> </w:t>
          </w:r>
          <w:r>
            <w:t>understand</w:t>
          </w:r>
          <w:r w:rsidR="003C3AAD">
            <w:t xml:space="preserve"> </w:t>
          </w:r>
          <w:r>
            <w:t>how</w:t>
          </w:r>
          <w:r w:rsidR="003C3AAD">
            <w:t xml:space="preserve"> </w:t>
          </w:r>
          <w:r>
            <w:t>complex</w:t>
          </w:r>
          <w:r w:rsidR="003C3AAD">
            <w:t xml:space="preserve"> </w:t>
          </w:r>
          <w:r>
            <w:t>institutions</w:t>
          </w:r>
          <w:r w:rsidR="003C3AAD">
            <w:t xml:space="preserve"> </w:t>
          </w:r>
          <w:r>
            <w:t>work</w:t>
          </w:r>
          <w:r w:rsidR="003C3AAD">
            <w:t xml:space="preserve"> </w:t>
          </w:r>
          <w:r>
            <w:t>and</w:t>
          </w:r>
          <w:r w:rsidR="003C3AAD">
            <w:t xml:space="preserve"> </w:t>
          </w:r>
          <w:r>
            <w:t>to</w:t>
          </w:r>
          <w:r w:rsidR="003C3AAD">
            <w:t xml:space="preserve"> </w:t>
          </w:r>
          <w:r>
            <w:t>make</w:t>
          </w:r>
          <w:r w:rsidR="003C3AAD">
            <w:t xml:space="preserve"> </w:t>
          </w:r>
          <w:r>
            <w:t>sure</w:t>
          </w:r>
          <w:r w:rsidR="003C3AAD">
            <w:t xml:space="preserve"> </w:t>
          </w:r>
          <w:r>
            <w:t>we</w:t>
          </w:r>
          <w:r w:rsidR="003C3AAD">
            <w:t xml:space="preserve"> </w:t>
          </w:r>
          <w:r>
            <w:t>have</w:t>
          </w:r>
          <w:r w:rsidR="003C3AAD">
            <w:t xml:space="preserve"> </w:t>
          </w:r>
          <w:r>
            <w:t>influence</w:t>
          </w:r>
          <w:r w:rsidR="003C3AAD">
            <w:t xml:space="preserve"> </w:t>
          </w:r>
          <w:r>
            <w:t>in</w:t>
          </w:r>
          <w:r w:rsidR="003C3AAD">
            <w:t xml:space="preserve"> </w:t>
          </w:r>
          <w:r>
            <w:t>them.</w:t>
          </w:r>
          <w:r w:rsidR="003C3AAD">
            <w:t xml:space="preserve"> </w:t>
          </w:r>
        </w:p>
        <w:p w:rsidR="00C42B61" w:rsidP="00C42B61">
          <w:pPr>
            <w:pStyle w:val="Answer"/>
          </w:pPr>
          <w:r>
            <w:t>The</w:t>
          </w:r>
          <w:r w:rsidR="003C3AAD">
            <w:t xml:space="preserve"> </w:t>
          </w:r>
          <w:r>
            <w:t>second</w:t>
          </w:r>
          <w:r w:rsidR="003C3AAD">
            <w:t xml:space="preserve"> </w:t>
          </w:r>
          <w:r>
            <w:t>is</w:t>
          </w:r>
          <w:r w:rsidR="003C3AAD">
            <w:t xml:space="preserve"> </w:t>
          </w:r>
          <w:r>
            <w:t>that</w:t>
          </w:r>
          <w:r w:rsidR="003C3AAD">
            <w:t xml:space="preserve"> </w:t>
          </w:r>
          <w:r>
            <w:t>the</w:t>
          </w:r>
          <w:r w:rsidR="003C3AAD">
            <w:t xml:space="preserve"> </w:t>
          </w:r>
          <w:r>
            <w:t>UK</w:t>
          </w:r>
          <w:r w:rsidR="003C3AAD">
            <w:t xml:space="preserve"> </w:t>
          </w:r>
          <w:r>
            <w:t>has</w:t>
          </w:r>
          <w:r w:rsidR="003C3AAD">
            <w:t xml:space="preserve"> </w:t>
          </w:r>
          <w:r>
            <w:t>often</w:t>
          </w:r>
          <w:r w:rsidR="003C3AAD">
            <w:t xml:space="preserve"> </w:t>
          </w:r>
          <w:r>
            <w:t>paired</w:t>
          </w:r>
          <w:r w:rsidR="003C3AAD">
            <w:t xml:space="preserve"> </w:t>
          </w:r>
          <w:r>
            <w:t>having</w:t>
          </w:r>
          <w:r w:rsidR="003C3AAD">
            <w:t xml:space="preserve"> </w:t>
          </w:r>
          <w:r>
            <w:t>a</w:t>
          </w:r>
          <w:r w:rsidR="003C3AAD">
            <w:t xml:space="preserve"> </w:t>
          </w:r>
          <w:r>
            <w:t>strong</w:t>
          </w:r>
          <w:r w:rsidR="003C3AAD">
            <w:t xml:space="preserve"> </w:t>
          </w:r>
          <w:r>
            <w:t>role</w:t>
          </w:r>
          <w:r w:rsidR="003C3AAD">
            <w:t xml:space="preserve"> </w:t>
          </w:r>
          <w:r>
            <w:t>in</w:t>
          </w:r>
          <w:r w:rsidR="003C3AAD">
            <w:t xml:space="preserve"> </w:t>
          </w:r>
          <w:r>
            <w:t>the</w:t>
          </w:r>
          <w:r w:rsidR="003C3AAD">
            <w:t xml:space="preserve"> </w:t>
          </w:r>
          <w:r>
            <w:t>multilateral</w:t>
          </w:r>
          <w:r w:rsidR="003C3AAD">
            <w:t xml:space="preserve"> </w:t>
          </w:r>
          <w:r>
            <w:t>system</w:t>
          </w:r>
          <w:r w:rsidR="003C3AAD">
            <w:t xml:space="preserve"> </w:t>
          </w:r>
          <w:r>
            <w:t>and</w:t>
          </w:r>
          <w:r w:rsidR="003C3AAD">
            <w:t xml:space="preserve"> </w:t>
          </w:r>
          <w:r>
            <w:t>multilateral</w:t>
          </w:r>
          <w:r w:rsidR="003C3AAD">
            <w:t xml:space="preserve"> </w:t>
          </w:r>
          <w:r>
            <w:t>institutions</w:t>
          </w:r>
          <w:r w:rsidR="003C3AAD">
            <w:t xml:space="preserve"> </w:t>
          </w:r>
          <w:r>
            <w:t>with</w:t>
          </w:r>
          <w:r w:rsidR="003C3AAD">
            <w:t xml:space="preserve"> </w:t>
          </w:r>
          <w:r>
            <w:t>a</w:t>
          </w:r>
          <w:r w:rsidR="003C3AAD">
            <w:t xml:space="preserve"> </w:t>
          </w:r>
          <w:r>
            <w:t>consistent</w:t>
          </w:r>
          <w:r w:rsidR="003C3AAD">
            <w:t xml:space="preserve"> </w:t>
          </w:r>
          <w:r>
            <w:t>goal</w:t>
          </w:r>
          <w:r w:rsidR="003C3AAD">
            <w:t xml:space="preserve"> </w:t>
          </w:r>
          <w:r>
            <w:t>of</w:t>
          </w:r>
          <w:r w:rsidR="003C3AAD">
            <w:t xml:space="preserve"> </w:t>
          </w:r>
          <w:r>
            <w:t>multilateral</w:t>
          </w:r>
          <w:r w:rsidR="003C3AAD">
            <w:t xml:space="preserve"> </w:t>
          </w:r>
          <w:r>
            <w:t>reform</w:t>
          </w:r>
          <w:r w:rsidR="003C3AAD">
            <w:t xml:space="preserve"> </w:t>
          </w:r>
          <w:r>
            <w:t>in</w:t>
          </w:r>
          <w:r w:rsidR="003C3AAD">
            <w:t xml:space="preserve"> </w:t>
          </w:r>
          <w:r>
            <w:t>various</w:t>
          </w:r>
          <w:r w:rsidR="003C3AAD">
            <w:t xml:space="preserve"> </w:t>
          </w:r>
          <w:r>
            <w:t>guises.</w:t>
          </w:r>
          <w:r w:rsidR="003C3AAD">
            <w:t xml:space="preserve"> </w:t>
          </w:r>
          <w:r>
            <w:t>Sometimes</w:t>
          </w:r>
          <w:r w:rsidR="003C3AAD">
            <w:t xml:space="preserve"> </w:t>
          </w:r>
          <w:r>
            <w:t>that</w:t>
          </w:r>
          <w:r w:rsidR="003C3AAD">
            <w:t xml:space="preserve"> </w:t>
          </w:r>
          <w:r>
            <w:t>looks</w:t>
          </w:r>
          <w:r w:rsidR="003C3AAD">
            <w:t xml:space="preserve"> </w:t>
          </w:r>
          <w:r>
            <w:t>like</w:t>
          </w:r>
          <w:r w:rsidR="003C3AAD">
            <w:t xml:space="preserve"> </w:t>
          </w:r>
          <w:r>
            <w:t>reform</w:t>
          </w:r>
          <w:r w:rsidR="003C3AAD">
            <w:t xml:space="preserve"> </w:t>
          </w:r>
          <w:r>
            <w:t>so</w:t>
          </w:r>
          <w:r w:rsidR="003C3AAD">
            <w:t xml:space="preserve"> </w:t>
          </w:r>
          <w:r>
            <w:t>that</w:t>
          </w:r>
          <w:r w:rsidR="003C3AAD">
            <w:t xml:space="preserve"> </w:t>
          </w:r>
          <w:r>
            <w:t>they</w:t>
          </w:r>
          <w:r w:rsidR="003C3AAD">
            <w:t xml:space="preserve"> </w:t>
          </w:r>
          <w:r>
            <w:t>are</w:t>
          </w:r>
          <w:r w:rsidR="003C3AAD">
            <w:t xml:space="preserve"> </w:t>
          </w:r>
          <w:r>
            <w:t>more</w:t>
          </w:r>
          <w:r w:rsidR="003C3AAD">
            <w:t xml:space="preserve"> </w:t>
          </w:r>
          <w:r>
            <w:t>representative,</w:t>
          </w:r>
          <w:r w:rsidR="003C3AAD">
            <w:t xml:space="preserve"> </w:t>
          </w:r>
          <w:r>
            <w:t>and</w:t>
          </w:r>
          <w:r w:rsidR="003C3AAD">
            <w:t xml:space="preserve"> </w:t>
          </w:r>
          <w:r>
            <w:t>sometimes</w:t>
          </w:r>
          <w:r w:rsidR="003C3AAD">
            <w:t xml:space="preserve"> </w:t>
          </w:r>
          <w:r>
            <w:t>that</w:t>
          </w:r>
          <w:r w:rsidR="003C3AAD">
            <w:t xml:space="preserve"> </w:t>
          </w:r>
          <w:r>
            <w:t>looks</w:t>
          </w:r>
          <w:r w:rsidR="003C3AAD">
            <w:t xml:space="preserve"> </w:t>
          </w:r>
          <w:r>
            <w:t>like</w:t>
          </w:r>
          <w:r w:rsidR="003C3AAD">
            <w:t xml:space="preserve"> </w:t>
          </w:r>
          <w:r>
            <w:t>operational</w:t>
          </w:r>
          <w:r w:rsidR="003C3AAD">
            <w:t xml:space="preserve"> </w:t>
          </w:r>
          <w:r>
            <w:t>reform</w:t>
          </w:r>
          <w:r w:rsidR="003C3AAD">
            <w:t xml:space="preserve"> </w:t>
          </w:r>
          <w:r>
            <w:t>so</w:t>
          </w:r>
          <w:r w:rsidR="003C3AAD">
            <w:t xml:space="preserve"> </w:t>
          </w:r>
          <w:r>
            <w:t>that</w:t>
          </w:r>
          <w:r w:rsidR="003C3AAD">
            <w:t xml:space="preserve"> </w:t>
          </w:r>
          <w:r>
            <w:t>they</w:t>
          </w:r>
          <w:r w:rsidR="003C3AAD">
            <w:t xml:space="preserve"> </w:t>
          </w:r>
          <w:r>
            <w:t>are</w:t>
          </w:r>
          <w:r w:rsidR="003C3AAD">
            <w:t xml:space="preserve"> </w:t>
          </w:r>
          <w:r>
            <w:t>more</w:t>
          </w:r>
          <w:r w:rsidR="003C3AAD">
            <w:t xml:space="preserve"> </w:t>
          </w:r>
          <w:r>
            <w:t>effective</w:t>
          </w:r>
          <w:r w:rsidR="003C3AAD">
            <w:t xml:space="preserve"> </w:t>
          </w:r>
          <w:r>
            <w:t>and</w:t>
          </w:r>
          <w:r w:rsidR="003C3AAD">
            <w:t xml:space="preserve"> </w:t>
          </w:r>
          <w:r>
            <w:t>efficient.</w:t>
          </w:r>
          <w:r w:rsidR="003C3AAD">
            <w:t xml:space="preserve"> </w:t>
          </w:r>
          <w:r>
            <w:t>My</w:t>
          </w:r>
          <w:r w:rsidR="003C3AAD">
            <w:t xml:space="preserve"> </w:t>
          </w:r>
          <w:r>
            <w:t>question</w:t>
          </w:r>
          <w:r w:rsidR="003C3AAD">
            <w:t xml:space="preserve"> </w:t>
          </w:r>
          <w:r>
            <w:t>to</w:t>
          </w:r>
          <w:r w:rsidR="003C3AAD">
            <w:t xml:space="preserve"> </w:t>
          </w:r>
          <w:r>
            <w:t>the</w:t>
          </w:r>
          <w:r w:rsidR="003C3AAD">
            <w:t xml:space="preserve"> </w:t>
          </w:r>
          <w:r>
            <w:t>Government</w:t>
          </w:r>
          <w:r w:rsidR="003C3AAD">
            <w:t xml:space="preserve"> </w:t>
          </w:r>
          <w:r>
            <w:t>now—particularly</w:t>
          </w:r>
          <w:r w:rsidR="003C3AAD">
            <w:t xml:space="preserve"> </w:t>
          </w:r>
          <w:r>
            <w:t>following</w:t>
          </w:r>
          <w:r w:rsidR="003C3AAD">
            <w:t xml:space="preserve"> </w:t>
          </w:r>
          <w:r>
            <w:t>the</w:t>
          </w:r>
          <w:r w:rsidR="003C3AAD">
            <w:t xml:space="preserve"> </w:t>
          </w:r>
          <w:r>
            <w:t>aid</w:t>
          </w:r>
          <w:r w:rsidR="003C3AAD">
            <w:t xml:space="preserve"> </w:t>
          </w:r>
          <w:r>
            <w:t>cuts</w:t>
          </w:r>
          <w:r w:rsidR="003C3AAD">
            <w:t xml:space="preserve"> </w:t>
          </w:r>
          <w:r>
            <w:t>and</w:t>
          </w:r>
          <w:r w:rsidR="003C3AAD">
            <w:t xml:space="preserve"> </w:t>
          </w:r>
          <w:r>
            <w:t>the</w:t>
          </w:r>
          <w:r w:rsidR="003C3AAD">
            <w:t xml:space="preserve"> </w:t>
          </w:r>
          <w:r>
            <w:t>rebalancing</w:t>
          </w:r>
          <w:r w:rsidR="003C3AAD">
            <w:t xml:space="preserve"> </w:t>
          </w:r>
          <w:r>
            <w:t>of</w:t>
          </w:r>
          <w:r w:rsidR="003C3AAD">
            <w:t xml:space="preserve"> </w:t>
          </w:r>
          <w:r>
            <w:t>the</w:t>
          </w:r>
          <w:r w:rsidR="003C3AAD">
            <w:t xml:space="preserve"> </w:t>
          </w:r>
          <w:r>
            <w:t>aid</w:t>
          </w:r>
          <w:r w:rsidR="003C3AAD">
            <w:t xml:space="preserve"> </w:t>
          </w:r>
          <w:r>
            <w:t>budget,</w:t>
          </w:r>
          <w:r w:rsidR="003C3AAD">
            <w:t xml:space="preserve"> </w:t>
          </w:r>
          <w:r>
            <w:t>so</w:t>
          </w:r>
          <w:r w:rsidR="003C3AAD">
            <w:t xml:space="preserve"> </w:t>
          </w:r>
          <w:r>
            <w:t>there</w:t>
          </w:r>
          <w:r w:rsidR="003C3AAD">
            <w:t xml:space="preserve"> </w:t>
          </w:r>
          <w:r>
            <w:t>is</w:t>
          </w:r>
          <w:r w:rsidR="003C3AAD">
            <w:t xml:space="preserve"> </w:t>
          </w:r>
          <w:r>
            <w:t>quite</w:t>
          </w:r>
          <w:r w:rsidR="003C3AAD">
            <w:t xml:space="preserve"> </w:t>
          </w:r>
          <w:r>
            <w:t>a</w:t>
          </w:r>
          <w:r w:rsidR="003C3AAD">
            <w:t xml:space="preserve"> </w:t>
          </w:r>
          <w:r>
            <w:t>high</w:t>
          </w:r>
          <w:r w:rsidR="003C3AAD">
            <w:t xml:space="preserve"> </w:t>
          </w:r>
          <w:r>
            <w:t>proportion</w:t>
          </w:r>
          <w:r w:rsidR="003C3AAD">
            <w:t xml:space="preserve"> </w:t>
          </w:r>
          <w:r>
            <w:t>going</w:t>
          </w:r>
          <w:r w:rsidR="003C3AAD">
            <w:t xml:space="preserve"> </w:t>
          </w:r>
          <w:r>
            <w:t>into</w:t>
          </w:r>
          <w:r w:rsidR="003C3AAD">
            <w:t xml:space="preserve"> </w:t>
          </w:r>
          <w:r>
            <w:t>multilateral</w:t>
          </w:r>
          <w:r w:rsidR="003C3AAD">
            <w:t xml:space="preserve"> </w:t>
          </w:r>
          <w:r>
            <w:t>institutions—is:</w:t>
          </w:r>
          <w:r w:rsidR="003C3AAD">
            <w:t xml:space="preserve"> </w:t>
          </w:r>
          <w:r>
            <w:t>whose</w:t>
          </w:r>
          <w:r w:rsidR="003C3AAD">
            <w:t xml:space="preserve"> </w:t>
          </w:r>
          <w:r>
            <w:t>job</w:t>
          </w:r>
          <w:r w:rsidR="003C3AAD">
            <w:t xml:space="preserve"> </w:t>
          </w:r>
          <w:r>
            <w:t>is</w:t>
          </w:r>
          <w:r w:rsidR="003C3AAD">
            <w:t xml:space="preserve"> </w:t>
          </w:r>
          <w:r>
            <w:t>it</w:t>
          </w:r>
          <w:r w:rsidR="003C3AAD">
            <w:t xml:space="preserve"> </w:t>
          </w:r>
          <w:r>
            <w:t>to</w:t>
          </w:r>
          <w:r w:rsidR="003C3AAD">
            <w:t xml:space="preserve"> </w:t>
          </w:r>
          <w:r>
            <w:t>push</w:t>
          </w:r>
          <w:r w:rsidR="003C3AAD">
            <w:t xml:space="preserve"> </w:t>
          </w:r>
          <w:r>
            <w:t>for</w:t>
          </w:r>
          <w:r w:rsidR="003C3AAD">
            <w:t xml:space="preserve"> </w:t>
          </w:r>
          <w:r>
            <w:t>that</w:t>
          </w:r>
          <w:r w:rsidR="003C3AAD">
            <w:t xml:space="preserve"> </w:t>
          </w:r>
          <w:r>
            <w:t>reform?</w:t>
          </w:r>
          <w:r w:rsidR="003C3AAD">
            <w:t xml:space="preserve"> </w:t>
          </w:r>
          <w:r>
            <w:t>That</w:t>
          </w:r>
          <w:r w:rsidR="003C3AAD">
            <w:t xml:space="preserve"> </w:t>
          </w:r>
          <w:r>
            <w:t>is</w:t>
          </w:r>
          <w:r w:rsidR="003C3AAD">
            <w:t xml:space="preserve"> </w:t>
          </w:r>
          <w:r>
            <w:t>inherently</w:t>
          </w:r>
          <w:r w:rsidR="003C3AAD">
            <w:t xml:space="preserve"> </w:t>
          </w:r>
          <w:r>
            <w:t>a</w:t>
          </w:r>
          <w:r w:rsidR="003C3AAD">
            <w:t xml:space="preserve"> </w:t>
          </w:r>
          <w:r>
            <w:t>geopolitical</w:t>
          </w:r>
          <w:r w:rsidR="003C3AAD">
            <w:t xml:space="preserve"> </w:t>
          </w:r>
          <w:r>
            <w:t>process.</w:t>
          </w:r>
          <w:r w:rsidR="003C3AAD">
            <w:t xml:space="preserve"> </w:t>
          </w:r>
          <w:r>
            <w:t>What</w:t>
          </w:r>
          <w:r w:rsidR="003C3AAD">
            <w:t xml:space="preserve"> </w:t>
          </w:r>
          <w:r>
            <w:t>type</w:t>
          </w:r>
          <w:r w:rsidR="003C3AAD">
            <w:t xml:space="preserve"> </w:t>
          </w:r>
          <w:r>
            <w:t>of</w:t>
          </w:r>
          <w:r w:rsidR="003C3AAD">
            <w:t xml:space="preserve"> </w:t>
          </w:r>
          <w:r>
            <w:t>reform</w:t>
          </w:r>
          <w:r w:rsidR="003C3AAD">
            <w:t xml:space="preserve"> </w:t>
          </w:r>
          <w:r>
            <w:t>are</w:t>
          </w:r>
          <w:r w:rsidR="003C3AAD">
            <w:t xml:space="preserve"> </w:t>
          </w:r>
          <w:r>
            <w:t>we</w:t>
          </w:r>
          <w:r w:rsidR="003C3AAD">
            <w:t xml:space="preserve"> </w:t>
          </w:r>
          <w:r>
            <w:t>looking</w:t>
          </w:r>
          <w:r w:rsidR="003C3AAD">
            <w:t xml:space="preserve"> </w:t>
          </w:r>
          <w:r>
            <w:t>for,</w:t>
          </w:r>
          <w:r w:rsidR="003C3AAD">
            <w:t xml:space="preserve"> </w:t>
          </w:r>
          <w:r>
            <w:t>and</w:t>
          </w:r>
          <w:r w:rsidR="003C3AAD">
            <w:t xml:space="preserve"> </w:t>
          </w:r>
          <w:r>
            <w:t>have</w:t>
          </w:r>
          <w:r w:rsidR="003C3AAD">
            <w:t xml:space="preserve"> </w:t>
          </w:r>
          <w:r>
            <w:t>we</w:t>
          </w:r>
          <w:r w:rsidR="003C3AAD">
            <w:t xml:space="preserve"> </w:t>
          </w:r>
          <w:r>
            <w:t>adequately</w:t>
          </w:r>
          <w:r w:rsidR="003C3AAD">
            <w:t xml:space="preserve"> </w:t>
          </w:r>
          <w:r>
            <w:t>dedicated</w:t>
          </w:r>
          <w:r w:rsidR="003C3AAD">
            <w:t xml:space="preserve"> </w:t>
          </w:r>
          <w:r>
            <w:t>resources</w:t>
          </w:r>
          <w:r w:rsidR="003C3AAD">
            <w:t xml:space="preserve"> </w:t>
          </w:r>
          <w:r>
            <w:t>to</w:t>
          </w:r>
          <w:r w:rsidR="003C3AAD">
            <w:t xml:space="preserve"> </w:t>
          </w:r>
          <w:r>
            <w:t>it?</w:t>
          </w:r>
          <w:r w:rsidR="003C3AAD">
            <w:t xml:space="preserve"> </w:t>
          </w:r>
        </w:p>
        <w:p w:rsidR="00C42B61" w:rsidP="00C42B61">
          <w:pPr>
            <w:pStyle w:val="Answer"/>
          </w:pPr>
          <w:r>
            <w:t>The</w:t>
          </w:r>
          <w:r w:rsidR="003C3AAD">
            <w:t xml:space="preserve"> </w:t>
          </w:r>
          <w:r>
            <w:t>last</w:t>
          </w:r>
          <w:r w:rsidR="003C3AAD">
            <w:t xml:space="preserve"> </w:t>
          </w:r>
          <w:r>
            <w:t>thing</w:t>
          </w:r>
          <w:r w:rsidR="003C3AAD">
            <w:t xml:space="preserve"> </w:t>
          </w:r>
          <w:r>
            <w:t>we</w:t>
          </w:r>
          <w:r w:rsidR="003C3AAD">
            <w:t xml:space="preserve"> </w:t>
          </w:r>
          <w:r>
            <w:t>should</w:t>
          </w:r>
          <w:r w:rsidR="003C3AAD">
            <w:t xml:space="preserve"> </w:t>
          </w:r>
          <w:r>
            <w:t>consider</w:t>
          </w:r>
          <w:r w:rsidR="003C3AAD">
            <w:t xml:space="preserve"> </w:t>
          </w:r>
          <w:r>
            <w:t>is</w:t>
          </w:r>
          <w:r w:rsidR="003C3AAD">
            <w:t xml:space="preserve"> </w:t>
          </w:r>
          <w:r>
            <w:t>that</w:t>
          </w:r>
          <w:r w:rsidR="003C3AAD">
            <w:t xml:space="preserve"> </w:t>
          </w:r>
          <w:r>
            <w:t>shifts</w:t>
          </w:r>
          <w:r w:rsidR="003C3AAD">
            <w:t xml:space="preserve"> </w:t>
          </w:r>
          <w:r>
            <w:t>in</w:t>
          </w:r>
          <w:r w:rsidR="003C3AAD">
            <w:t xml:space="preserve"> </w:t>
          </w:r>
          <w:r>
            <w:t>power</w:t>
          </w:r>
          <w:r w:rsidR="003C3AAD">
            <w:t xml:space="preserve"> </w:t>
          </w:r>
          <w:r>
            <w:t>globally</w:t>
          </w:r>
          <w:r w:rsidR="003C3AAD">
            <w:t xml:space="preserve"> </w:t>
          </w:r>
          <w:r>
            <w:t>mean</w:t>
          </w:r>
          <w:r w:rsidR="003C3AAD">
            <w:t xml:space="preserve"> </w:t>
          </w:r>
          <w:r>
            <w:t>there</w:t>
          </w:r>
          <w:r w:rsidR="003C3AAD">
            <w:t xml:space="preserve"> </w:t>
          </w:r>
          <w:r>
            <w:t>are</w:t>
          </w:r>
          <w:r w:rsidR="003C3AAD">
            <w:t xml:space="preserve"> </w:t>
          </w:r>
          <w:r>
            <w:t>more</w:t>
          </w:r>
          <w:r w:rsidR="003C3AAD">
            <w:t xml:space="preserve"> </w:t>
          </w:r>
          <w:r>
            <w:t>countries</w:t>
          </w:r>
          <w:r w:rsidR="003C3AAD">
            <w:t xml:space="preserve"> </w:t>
          </w:r>
          <w:r>
            <w:t>in</w:t>
          </w:r>
          <w:r w:rsidR="003C3AAD">
            <w:t xml:space="preserve"> </w:t>
          </w:r>
          <w:r>
            <w:t>the</w:t>
          </w:r>
          <w:r w:rsidR="003C3AAD">
            <w:t xml:space="preserve"> </w:t>
          </w:r>
          <w:r>
            <w:t>world,</w:t>
          </w:r>
          <w:r w:rsidR="003C3AAD">
            <w:t xml:space="preserve"> </w:t>
          </w:r>
          <w:r>
            <w:t>particularly</w:t>
          </w:r>
          <w:r w:rsidR="003C3AAD">
            <w:t xml:space="preserve"> </w:t>
          </w:r>
          <w:r>
            <w:t>wealthy,</w:t>
          </w:r>
          <w:r w:rsidR="003C3AAD">
            <w:t xml:space="preserve"> </w:t>
          </w:r>
          <w:r>
            <w:t>influential</w:t>
          </w:r>
          <w:r w:rsidR="003C3AAD">
            <w:t xml:space="preserve"> </w:t>
          </w:r>
          <w:r>
            <w:t>regional</w:t>
          </w:r>
          <w:r w:rsidR="003C3AAD">
            <w:t xml:space="preserve"> </w:t>
          </w:r>
          <w:r>
            <w:t>middle</w:t>
          </w:r>
          <w:r w:rsidR="003C3AAD">
            <w:t xml:space="preserve"> </w:t>
          </w:r>
          <w:r>
            <w:t>powers—I</w:t>
          </w:r>
          <w:r w:rsidR="003C3AAD">
            <w:t xml:space="preserve"> </w:t>
          </w:r>
          <w:r>
            <w:t>am</w:t>
          </w:r>
          <w:r w:rsidR="003C3AAD">
            <w:t xml:space="preserve"> </w:t>
          </w:r>
          <w:r>
            <w:t>thinking</w:t>
          </w:r>
          <w:r w:rsidR="003C3AAD">
            <w:t xml:space="preserve"> </w:t>
          </w:r>
          <w:r>
            <w:t>of</w:t>
          </w:r>
          <w:r w:rsidR="003C3AAD">
            <w:t xml:space="preserve"> </w:t>
          </w:r>
          <w:r>
            <w:t>the</w:t>
          </w:r>
          <w:r w:rsidR="003C3AAD">
            <w:t xml:space="preserve"> </w:t>
          </w:r>
          <w:r>
            <w:t>Gulf</w:t>
          </w:r>
          <w:r w:rsidR="003C3AAD">
            <w:t xml:space="preserve"> </w:t>
          </w:r>
          <w:r>
            <w:t>and</w:t>
          </w:r>
          <w:r w:rsidR="003C3AAD">
            <w:t xml:space="preserve"> </w:t>
          </w:r>
          <w:r>
            <w:t>south-east</w:t>
          </w:r>
          <w:r w:rsidR="003C3AAD">
            <w:t xml:space="preserve"> </w:t>
          </w:r>
          <w:r>
            <w:t>Asia—that</w:t>
          </w:r>
          <w:r w:rsidR="003C3AAD">
            <w:t xml:space="preserve"> </w:t>
          </w:r>
          <w:r>
            <w:t>sometimes</w:t>
          </w:r>
          <w:r w:rsidR="003C3AAD">
            <w:t xml:space="preserve"> </w:t>
          </w:r>
          <w:r>
            <w:t>act</w:t>
          </w:r>
          <w:r w:rsidR="003C3AAD">
            <w:t xml:space="preserve"> </w:t>
          </w:r>
          <w:r>
            <w:t>outside</w:t>
          </w:r>
          <w:r w:rsidR="003C3AAD">
            <w:t xml:space="preserve"> </w:t>
          </w:r>
          <w:r>
            <w:t>of</w:t>
          </w:r>
          <w:r w:rsidR="003C3AAD">
            <w:t xml:space="preserve"> </w:t>
          </w:r>
          <w:r>
            <w:t>multilateral</w:t>
          </w:r>
          <w:r w:rsidR="003C3AAD">
            <w:t xml:space="preserve"> </w:t>
          </w:r>
          <w:r>
            <w:t>institutions</w:t>
          </w:r>
          <w:r w:rsidR="003C3AAD">
            <w:t xml:space="preserve"> </w:t>
          </w:r>
          <w:r>
            <w:t>and</w:t>
          </w:r>
          <w:r w:rsidR="003C3AAD">
            <w:t xml:space="preserve"> </w:t>
          </w:r>
          <w:r>
            <w:t>are</w:t>
          </w:r>
          <w:r w:rsidR="003C3AAD">
            <w:t xml:space="preserve"> </w:t>
          </w:r>
          <w:r>
            <w:t>interested</w:t>
          </w:r>
          <w:r w:rsidR="003C3AAD">
            <w:t xml:space="preserve"> </w:t>
          </w:r>
          <w:r>
            <w:t>in</w:t>
          </w:r>
          <w:r w:rsidR="003C3AAD">
            <w:t xml:space="preserve"> </w:t>
          </w:r>
          <w:r>
            <w:t>bilateral</w:t>
          </w:r>
          <w:r w:rsidR="003C3AAD">
            <w:t xml:space="preserve"> </w:t>
          </w:r>
          <w:r>
            <w:t>transactional</w:t>
          </w:r>
          <w:r w:rsidR="003C3AAD">
            <w:t xml:space="preserve"> </w:t>
          </w:r>
          <w:r>
            <w:t>diplomacy.</w:t>
          </w:r>
          <w:r w:rsidR="003C3AAD">
            <w:t xml:space="preserve"> </w:t>
          </w:r>
          <w:r>
            <w:t>We</w:t>
          </w:r>
          <w:r w:rsidR="003C3AAD">
            <w:t xml:space="preserve"> </w:t>
          </w:r>
          <w:r>
            <w:t>need</w:t>
          </w:r>
          <w:r w:rsidR="003C3AAD">
            <w:t xml:space="preserve"> </w:t>
          </w:r>
          <w:r>
            <w:t>to</w:t>
          </w:r>
          <w:r w:rsidR="003C3AAD">
            <w:t xml:space="preserve"> </w:t>
          </w:r>
          <w:r>
            <w:t>understand</w:t>
          </w:r>
          <w:r w:rsidR="003C3AAD">
            <w:t xml:space="preserve"> </w:t>
          </w:r>
          <w:r>
            <w:t>that</w:t>
          </w:r>
          <w:r w:rsidR="003C3AAD">
            <w:t xml:space="preserve"> </w:t>
          </w:r>
          <w:r>
            <w:t>for</w:t>
          </w:r>
          <w:r w:rsidR="003C3AAD">
            <w:t xml:space="preserve"> </w:t>
          </w:r>
          <w:r>
            <w:t>a</w:t>
          </w:r>
          <w:r w:rsidR="003C3AAD">
            <w:t xml:space="preserve"> </w:t>
          </w:r>
          <w:r>
            <w:t>long</w:t>
          </w:r>
          <w:r w:rsidR="003C3AAD">
            <w:t xml:space="preserve"> </w:t>
          </w:r>
          <w:r>
            <w:t>time</w:t>
          </w:r>
          <w:r w:rsidR="003C3AAD">
            <w:t xml:space="preserve"> </w:t>
          </w:r>
          <w:r>
            <w:t>the</w:t>
          </w:r>
          <w:r w:rsidR="003C3AAD">
            <w:t xml:space="preserve"> </w:t>
          </w:r>
          <w:r>
            <w:t>guardrails</w:t>
          </w:r>
          <w:r w:rsidR="003C3AAD">
            <w:t xml:space="preserve"> </w:t>
          </w:r>
          <w:r>
            <w:t>of</w:t>
          </w:r>
          <w:r w:rsidR="003C3AAD">
            <w:t xml:space="preserve"> </w:t>
          </w:r>
          <w:r>
            <w:t>British</w:t>
          </w:r>
          <w:r w:rsidR="003C3AAD">
            <w:t xml:space="preserve"> </w:t>
          </w:r>
          <w:r>
            <w:t>diplomacy</w:t>
          </w:r>
          <w:r w:rsidR="003C3AAD">
            <w:t xml:space="preserve"> </w:t>
          </w:r>
          <w:r>
            <w:t>have</w:t>
          </w:r>
          <w:r w:rsidR="003C3AAD">
            <w:t xml:space="preserve"> </w:t>
          </w:r>
          <w:r>
            <w:t>involved</w:t>
          </w:r>
          <w:r w:rsidR="003C3AAD">
            <w:t xml:space="preserve"> </w:t>
          </w:r>
          <w:r>
            <w:t>being</w:t>
          </w:r>
          <w:r w:rsidR="003C3AAD">
            <w:t xml:space="preserve"> </w:t>
          </w:r>
          <w:r>
            <w:t>an</w:t>
          </w:r>
          <w:r w:rsidR="003C3AAD">
            <w:t xml:space="preserve"> </w:t>
          </w:r>
          <w:r>
            <w:t>effective</w:t>
          </w:r>
          <w:r w:rsidR="003C3AAD">
            <w:t xml:space="preserve"> </w:t>
          </w:r>
          <w:r>
            <w:t>and</w:t>
          </w:r>
          <w:r w:rsidR="003C3AAD">
            <w:t xml:space="preserve"> </w:t>
          </w:r>
          <w:r>
            <w:t>influential</w:t>
          </w:r>
          <w:r w:rsidR="003C3AAD">
            <w:t xml:space="preserve"> </w:t>
          </w:r>
          <w:r>
            <w:t>player</w:t>
          </w:r>
          <w:r w:rsidR="003C3AAD">
            <w:t xml:space="preserve"> </w:t>
          </w:r>
          <w:r>
            <w:t>in</w:t>
          </w:r>
          <w:r w:rsidR="003C3AAD">
            <w:t xml:space="preserve"> </w:t>
          </w:r>
          <w:r>
            <w:t>the</w:t>
          </w:r>
          <w:r w:rsidR="003C3AAD">
            <w:t xml:space="preserve"> </w:t>
          </w:r>
          <w:r>
            <w:t>multilateral</w:t>
          </w:r>
          <w:r w:rsidR="003C3AAD">
            <w:t xml:space="preserve"> </w:t>
          </w:r>
          <w:r>
            <w:t>system.</w:t>
          </w:r>
          <w:r w:rsidR="003C3AAD">
            <w:t xml:space="preserve"> </w:t>
          </w:r>
          <w:r>
            <w:t>That</w:t>
          </w:r>
          <w:r w:rsidR="003C3AAD">
            <w:t xml:space="preserve"> </w:t>
          </w:r>
          <w:r>
            <w:t>is</w:t>
          </w:r>
          <w:r w:rsidR="003C3AAD">
            <w:t xml:space="preserve"> </w:t>
          </w:r>
          <w:r>
            <w:t>important,</w:t>
          </w:r>
          <w:r w:rsidR="003C3AAD">
            <w:t xml:space="preserve"> </w:t>
          </w:r>
          <w:r>
            <w:t>as</w:t>
          </w:r>
          <w:r w:rsidR="003C3AAD">
            <w:t xml:space="preserve"> </w:t>
          </w:r>
          <w:r>
            <w:t>are</w:t>
          </w:r>
          <w:r w:rsidR="003C3AAD">
            <w:t xml:space="preserve"> </w:t>
          </w:r>
          <w:r>
            <w:t>the</w:t>
          </w:r>
          <w:r w:rsidR="003C3AAD">
            <w:t xml:space="preserve"> </w:t>
          </w:r>
          <w:r>
            <w:t>skills</w:t>
          </w:r>
          <w:r w:rsidR="003C3AAD">
            <w:t xml:space="preserve"> </w:t>
          </w:r>
          <w:r>
            <w:t>to</w:t>
          </w:r>
          <w:r w:rsidR="003C3AAD">
            <w:t xml:space="preserve"> </w:t>
          </w:r>
          <w:r>
            <w:t>do</w:t>
          </w:r>
          <w:r w:rsidR="003C3AAD">
            <w:t xml:space="preserve"> </w:t>
          </w:r>
          <w:r>
            <w:t>that,</w:t>
          </w:r>
          <w:r w:rsidR="003C3AAD">
            <w:t xml:space="preserve"> </w:t>
          </w:r>
          <w:r>
            <w:t>but</w:t>
          </w:r>
          <w:r w:rsidR="003C3AAD">
            <w:t xml:space="preserve"> </w:t>
          </w:r>
          <w:r>
            <w:t>we</w:t>
          </w:r>
          <w:r w:rsidR="003C3AAD">
            <w:t xml:space="preserve"> </w:t>
          </w:r>
          <w:r>
            <w:t>should</w:t>
          </w:r>
          <w:r w:rsidR="003C3AAD">
            <w:t xml:space="preserve"> </w:t>
          </w:r>
          <w:r>
            <w:t>recognise</w:t>
          </w:r>
          <w:r w:rsidR="003C3AAD">
            <w:t xml:space="preserve"> </w:t>
          </w:r>
          <w:r>
            <w:t>that,</w:t>
          </w:r>
          <w:r w:rsidR="003C3AAD">
            <w:t xml:space="preserve"> </w:t>
          </w:r>
          <w:r>
            <w:t>while</w:t>
          </w:r>
          <w:r w:rsidR="003C3AAD">
            <w:t xml:space="preserve"> </w:t>
          </w:r>
          <w:r>
            <w:t>the</w:t>
          </w:r>
          <w:r w:rsidR="003C3AAD">
            <w:t xml:space="preserve"> </w:t>
          </w:r>
          <w:r>
            <w:t>ways</w:t>
          </w:r>
          <w:r w:rsidR="003C3AAD">
            <w:t xml:space="preserve"> </w:t>
          </w:r>
          <w:r>
            <w:t>of</w:t>
          </w:r>
          <w:r w:rsidR="003C3AAD">
            <w:t xml:space="preserve"> </w:t>
          </w:r>
          <w:r>
            <w:t>doing</w:t>
          </w:r>
          <w:r w:rsidR="003C3AAD">
            <w:t xml:space="preserve"> </w:t>
          </w:r>
          <w:r>
            <w:t>that</w:t>
          </w:r>
          <w:r w:rsidR="003C3AAD">
            <w:t xml:space="preserve"> </w:t>
          </w:r>
          <w:r>
            <w:t>might</w:t>
          </w:r>
          <w:r w:rsidR="003C3AAD">
            <w:t xml:space="preserve"> </w:t>
          </w:r>
          <w:r>
            <w:t>still</w:t>
          </w:r>
          <w:r w:rsidR="003C3AAD">
            <w:t xml:space="preserve"> </w:t>
          </w:r>
          <w:r>
            <w:t>be</w:t>
          </w:r>
          <w:r w:rsidR="003C3AAD">
            <w:t xml:space="preserve"> </w:t>
          </w:r>
          <w:r>
            <w:t>effective,</w:t>
          </w:r>
          <w:r w:rsidR="003C3AAD">
            <w:t xml:space="preserve"> </w:t>
          </w:r>
          <w:r>
            <w:t>we</w:t>
          </w:r>
          <w:r w:rsidR="003C3AAD">
            <w:t xml:space="preserve"> </w:t>
          </w:r>
          <w:r>
            <w:t>also</w:t>
          </w:r>
          <w:r w:rsidR="003C3AAD">
            <w:t xml:space="preserve"> </w:t>
          </w:r>
          <w:r>
            <w:t>need</w:t>
          </w:r>
          <w:r w:rsidR="003C3AAD">
            <w:t xml:space="preserve"> </w:t>
          </w:r>
          <w:r>
            <w:t>to</w:t>
          </w:r>
          <w:r w:rsidR="003C3AAD">
            <w:t xml:space="preserve"> </w:t>
          </w:r>
          <w:r>
            <w:t>think</w:t>
          </w:r>
          <w:r w:rsidR="003C3AAD">
            <w:t xml:space="preserve"> </w:t>
          </w:r>
          <w:r>
            <w:t>about</w:t>
          </w:r>
          <w:r w:rsidR="003C3AAD">
            <w:t xml:space="preserve"> </w:t>
          </w:r>
          <w:r>
            <w:t>the</w:t>
          </w:r>
          <w:r w:rsidR="003C3AAD">
            <w:t xml:space="preserve"> </w:t>
          </w:r>
          <w:r>
            <w:t>ways</w:t>
          </w:r>
          <w:r w:rsidR="003C3AAD">
            <w:t xml:space="preserve"> </w:t>
          </w:r>
          <w:r>
            <w:t>in</w:t>
          </w:r>
          <w:r w:rsidR="003C3AAD">
            <w:t xml:space="preserve"> </w:t>
          </w:r>
          <w:r>
            <w:t>which</w:t>
          </w:r>
          <w:r w:rsidR="003C3AAD">
            <w:t xml:space="preserve"> </w:t>
          </w:r>
          <w:r>
            <w:t>we</w:t>
          </w:r>
          <w:r w:rsidR="003C3AAD">
            <w:t xml:space="preserve"> </w:t>
          </w:r>
          <w:r>
            <w:t>work</w:t>
          </w:r>
          <w:r w:rsidR="003C3AAD">
            <w:t xml:space="preserve"> </w:t>
          </w:r>
          <w:r>
            <w:t>with</w:t>
          </w:r>
          <w:r w:rsidR="003C3AAD">
            <w:t xml:space="preserve"> </w:t>
          </w:r>
          <w:r>
            <w:t>other</w:t>
          </w:r>
          <w:r w:rsidR="003C3AAD">
            <w:t xml:space="preserve"> </w:t>
          </w:r>
          <w:r>
            <w:t>powers.</w:t>
          </w:r>
          <w:r w:rsidR="003C3AAD">
            <w:t xml:space="preserve"> </w:t>
          </w:r>
        </w:p>
        <w:p w:rsidR="00C42B61" w:rsidP="00C42B61">
          <w:pPr>
            <w:pStyle w:val="Answer"/>
          </w:pPr>
          <w:r>
            <w:t>The</w:t>
          </w:r>
          <w:r w:rsidR="003C3AAD">
            <w:t xml:space="preserve"> </w:t>
          </w:r>
          <w:r>
            <w:t>example</w:t>
          </w:r>
          <w:r w:rsidR="003C3AAD">
            <w:t xml:space="preserve"> </w:t>
          </w:r>
          <w:r>
            <w:t>that</w:t>
          </w:r>
          <w:r w:rsidR="003C3AAD">
            <w:t xml:space="preserve"> </w:t>
          </w:r>
          <w:r>
            <w:t>I</w:t>
          </w:r>
          <w:r w:rsidR="003C3AAD">
            <w:t xml:space="preserve"> </w:t>
          </w:r>
          <w:r>
            <w:t>am</w:t>
          </w:r>
          <w:r w:rsidR="003C3AAD">
            <w:t xml:space="preserve"> </w:t>
          </w:r>
          <w:r>
            <w:t>thinking</w:t>
          </w:r>
          <w:r w:rsidR="003C3AAD">
            <w:t xml:space="preserve"> </w:t>
          </w:r>
          <w:r>
            <w:t>of</w:t>
          </w:r>
          <w:r w:rsidR="003C3AAD">
            <w:t xml:space="preserve"> </w:t>
          </w:r>
          <w:r>
            <w:t>is</w:t>
          </w:r>
          <w:r w:rsidR="003C3AAD">
            <w:t xml:space="preserve"> </w:t>
          </w:r>
          <w:r>
            <w:t>the</w:t>
          </w:r>
          <w:r w:rsidR="003C3AAD">
            <w:t xml:space="preserve"> </w:t>
          </w:r>
          <w:r>
            <w:t>crisis</w:t>
          </w:r>
          <w:r w:rsidR="003C3AAD">
            <w:t xml:space="preserve"> </w:t>
          </w:r>
          <w:r>
            <w:t>in</w:t>
          </w:r>
          <w:r w:rsidR="003C3AAD">
            <w:t xml:space="preserve"> </w:t>
          </w:r>
          <w:r>
            <w:t>Sudan,</w:t>
          </w:r>
          <w:r w:rsidR="003C3AAD">
            <w:t xml:space="preserve"> </w:t>
          </w:r>
          <w:r>
            <w:t>which</w:t>
          </w:r>
          <w:r w:rsidR="003C3AAD">
            <w:t xml:space="preserve"> </w:t>
          </w:r>
          <w:r>
            <w:t>involves</w:t>
          </w:r>
          <w:r w:rsidR="003C3AAD">
            <w:t xml:space="preserve"> </w:t>
          </w:r>
          <w:r>
            <w:t>influential</w:t>
          </w:r>
          <w:r w:rsidR="003C3AAD">
            <w:t xml:space="preserve"> </w:t>
          </w:r>
          <w:r>
            <w:t>Gulf</w:t>
          </w:r>
          <w:r w:rsidR="003C3AAD">
            <w:t xml:space="preserve"> </w:t>
          </w:r>
          <w:r>
            <w:t>powers.</w:t>
          </w:r>
          <w:r w:rsidR="003C3AAD">
            <w:t xml:space="preserve"> </w:t>
          </w:r>
          <w:r>
            <w:t>You</w:t>
          </w:r>
          <w:r w:rsidR="003C3AAD">
            <w:t xml:space="preserve"> </w:t>
          </w:r>
          <w:r>
            <w:t>can</w:t>
          </w:r>
          <w:r w:rsidR="003C3AAD">
            <w:t xml:space="preserve"> </w:t>
          </w:r>
          <w:r>
            <w:t>see</w:t>
          </w:r>
          <w:r w:rsidR="003C3AAD">
            <w:t xml:space="preserve"> </w:t>
          </w:r>
          <w:r>
            <w:t>that</w:t>
          </w:r>
          <w:r w:rsidR="003C3AAD">
            <w:t xml:space="preserve"> </w:t>
          </w:r>
          <w:r>
            <w:t>in</w:t>
          </w:r>
          <w:r w:rsidR="003C3AAD">
            <w:t xml:space="preserve"> </w:t>
          </w:r>
          <w:r>
            <w:t>the</w:t>
          </w:r>
          <w:r w:rsidR="003C3AAD">
            <w:t xml:space="preserve"> </w:t>
          </w:r>
          <w:r>
            <w:t>past</w:t>
          </w:r>
          <w:r w:rsidR="003C3AAD">
            <w:t xml:space="preserve"> </w:t>
          </w:r>
          <w:r>
            <w:t>the</w:t>
          </w:r>
          <w:r w:rsidR="003C3AAD">
            <w:t xml:space="preserve"> </w:t>
          </w:r>
          <w:r>
            <w:t>UK</w:t>
          </w:r>
          <w:r w:rsidR="003C3AAD">
            <w:t xml:space="preserve"> </w:t>
          </w:r>
          <w:r>
            <w:t>would</w:t>
          </w:r>
          <w:r w:rsidR="003C3AAD">
            <w:t xml:space="preserve"> </w:t>
          </w:r>
          <w:r>
            <w:t>have</w:t>
          </w:r>
          <w:r w:rsidR="003C3AAD">
            <w:t xml:space="preserve"> </w:t>
          </w:r>
          <w:r>
            <w:t>sought</w:t>
          </w:r>
          <w:r w:rsidR="003C3AAD">
            <w:t xml:space="preserve"> </w:t>
          </w:r>
          <w:r>
            <w:t>to</w:t>
          </w:r>
          <w:r w:rsidR="003C3AAD">
            <w:t xml:space="preserve"> </w:t>
          </w:r>
          <w:r>
            <w:t>use</w:t>
          </w:r>
          <w:r w:rsidR="003C3AAD">
            <w:t xml:space="preserve"> </w:t>
          </w:r>
          <w:r>
            <w:t>its</w:t>
          </w:r>
          <w:r w:rsidR="003C3AAD">
            <w:t xml:space="preserve"> </w:t>
          </w:r>
          <w:r>
            <w:t>convening</w:t>
          </w:r>
          <w:r w:rsidR="003C3AAD">
            <w:t xml:space="preserve"> </w:t>
          </w:r>
          <w:r>
            <w:t>power</w:t>
          </w:r>
          <w:r w:rsidR="003C3AAD">
            <w:t xml:space="preserve"> </w:t>
          </w:r>
          <w:r>
            <w:t>to</w:t>
          </w:r>
          <w:r w:rsidR="003C3AAD">
            <w:t xml:space="preserve"> </w:t>
          </w:r>
          <w:r>
            <w:t>work</w:t>
          </w:r>
          <w:r w:rsidR="003C3AAD">
            <w:t xml:space="preserve"> </w:t>
          </w:r>
          <w:r>
            <w:t>through</w:t>
          </w:r>
          <w:r w:rsidR="003C3AAD">
            <w:t xml:space="preserve"> </w:t>
          </w:r>
          <w:r>
            <w:t>multilateral</w:t>
          </w:r>
          <w:r w:rsidR="003C3AAD">
            <w:t xml:space="preserve"> </w:t>
          </w:r>
          <w:r>
            <w:t>institutions</w:t>
          </w:r>
          <w:r w:rsidR="003C3AAD">
            <w:t xml:space="preserve"> </w:t>
          </w:r>
          <w:r>
            <w:t>and</w:t>
          </w:r>
          <w:r w:rsidR="003C3AAD">
            <w:t xml:space="preserve"> </w:t>
          </w:r>
          <w:r>
            <w:t>through</w:t>
          </w:r>
          <w:r w:rsidR="003C3AAD">
            <w:t xml:space="preserve"> </w:t>
          </w:r>
          <w:r>
            <w:t>the</w:t>
          </w:r>
          <w:r w:rsidR="003C3AAD">
            <w:t xml:space="preserve"> </w:t>
          </w:r>
          <w:r>
            <w:t>UN</w:t>
          </w:r>
          <w:r w:rsidR="003C3AAD">
            <w:t xml:space="preserve"> </w:t>
          </w:r>
          <w:r>
            <w:t>in</w:t>
          </w:r>
          <w:r w:rsidR="003C3AAD">
            <w:t xml:space="preserve"> </w:t>
          </w:r>
          <w:r>
            <w:t>that</w:t>
          </w:r>
          <w:r w:rsidR="003C3AAD">
            <w:t xml:space="preserve"> </w:t>
          </w:r>
          <w:r>
            <w:t>crisis,</w:t>
          </w:r>
          <w:r w:rsidR="003C3AAD">
            <w:t xml:space="preserve"> </w:t>
          </w:r>
          <w:r>
            <w:t>but</w:t>
          </w:r>
          <w:r w:rsidR="003C3AAD">
            <w:t xml:space="preserve"> </w:t>
          </w:r>
          <w:r>
            <w:t>there</w:t>
          </w:r>
          <w:r w:rsidR="003C3AAD">
            <w:t xml:space="preserve"> </w:t>
          </w:r>
          <w:r>
            <w:t>are</w:t>
          </w:r>
          <w:r w:rsidR="003C3AAD">
            <w:t xml:space="preserve"> </w:t>
          </w:r>
          <w:r>
            <w:t>other</w:t>
          </w:r>
          <w:r w:rsidR="003C3AAD">
            <w:t xml:space="preserve"> </w:t>
          </w:r>
          <w:r>
            <w:t>trends</w:t>
          </w:r>
          <w:r w:rsidR="003C3AAD">
            <w:t xml:space="preserve"> </w:t>
          </w:r>
          <w:r>
            <w:t>and</w:t>
          </w:r>
          <w:r w:rsidR="003C3AAD">
            <w:t xml:space="preserve"> </w:t>
          </w:r>
          <w:r>
            <w:t>actors</w:t>
          </w:r>
          <w:r w:rsidR="003C3AAD">
            <w:t xml:space="preserve"> </w:t>
          </w:r>
          <w:r>
            <w:t>at</w:t>
          </w:r>
          <w:r w:rsidR="003C3AAD">
            <w:t xml:space="preserve"> </w:t>
          </w:r>
          <w:r>
            <w:t>play</w:t>
          </w:r>
          <w:r w:rsidR="003C3AAD">
            <w:t xml:space="preserve"> </w:t>
          </w:r>
          <w:r>
            <w:t>that</w:t>
          </w:r>
          <w:r w:rsidR="003C3AAD">
            <w:t xml:space="preserve"> </w:t>
          </w:r>
          <w:r>
            <w:t>maybe</w:t>
          </w:r>
          <w:r w:rsidR="003C3AAD">
            <w:t xml:space="preserve"> </w:t>
          </w:r>
          <w:r>
            <w:t>20</w:t>
          </w:r>
          <w:r w:rsidR="003C3AAD">
            <w:t xml:space="preserve"> </w:t>
          </w:r>
          <w:r>
            <w:t>to</w:t>
          </w:r>
          <w:r w:rsidR="003C3AAD">
            <w:t xml:space="preserve"> </w:t>
          </w:r>
          <w:r>
            <w:t>40</w:t>
          </w:r>
          <w:r w:rsidR="003C3AAD">
            <w:t xml:space="preserve"> </w:t>
          </w:r>
          <w:r>
            <w:t>years</w:t>
          </w:r>
          <w:r w:rsidR="003C3AAD">
            <w:t xml:space="preserve"> </w:t>
          </w:r>
          <w:r>
            <w:t>ago</w:t>
          </w:r>
          <w:r w:rsidR="003C3AAD">
            <w:t xml:space="preserve"> </w:t>
          </w:r>
          <w:r>
            <w:t>would</w:t>
          </w:r>
          <w:r w:rsidR="003C3AAD">
            <w:t xml:space="preserve"> </w:t>
          </w:r>
          <w:r>
            <w:t>not</w:t>
          </w:r>
          <w:r w:rsidR="003C3AAD">
            <w:t xml:space="preserve"> </w:t>
          </w:r>
          <w:r>
            <w:t>have</w:t>
          </w:r>
          <w:r w:rsidR="003C3AAD">
            <w:t xml:space="preserve"> </w:t>
          </w:r>
          <w:r>
            <w:t>been</w:t>
          </w:r>
          <w:r w:rsidR="003C3AAD">
            <w:t xml:space="preserve"> </w:t>
          </w:r>
          <w:r>
            <w:t>the</w:t>
          </w:r>
          <w:r w:rsidR="003C3AAD">
            <w:t xml:space="preserve"> </w:t>
          </w:r>
          <w:r>
            <w:t>same</w:t>
          </w:r>
          <w:r w:rsidR="003C3AAD">
            <w:t xml:space="preserve"> </w:t>
          </w:r>
          <w:r>
            <w:t>because</w:t>
          </w:r>
          <w:r w:rsidR="003C3AAD">
            <w:t xml:space="preserve"> </w:t>
          </w:r>
          <w:r>
            <w:t>there</w:t>
          </w:r>
          <w:r w:rsidR="003C3AAD">
            <w:t xml:space="preserve"> </w:t>
          </w:r>
          <w:r>
            <w:t>was</w:t>
          </w:r>
          <w:r w:rsidR="003C3AAD">
            <w:t xml:space="preserve"> </w:t>
          </w:r>
          <w:r>
            <w:t>not</w:t>
          </w:r>
          <w:r w:rsidR="003C3AAD">
            <w:t xml:space="preserve"> </w:t>
          </w:r>
          <w:r>
            <w:t>such</w:t>
          </w:r>
          <w:r w:rsidR="003C3AAD">
            <w:t xml:space="preserve"> </w:t>
          </w:r>
          <w:r>
            <w:t>a</w:t>
          </w:r>
          <w:r w:rsidR="003C3AAD">
            <w:t xml:space="preserve"> </w:t>
          </w:r>
          <w:r>
            <w:t>distribution</w:t>
          </w:r>
          <w:r w:rsidR="003C3AAD">
            <w:t xml:space="preserve"> </w:t>
          </w:r>
          <w:r>
            <w:t>of</w:t>
          </w:r>
          <w:r w:rsidR="003C3AAD">
            <w:t xml:space="preserve"> </w:t>
          </w:r>
          <w:r>
            <w:t>wealth</w:t>
          </w:r>
          <w:r w:rsidR="003C3AAD">
            <w:t xml:space="preserve"> </w:t>
          </w:r>
          <w:r>
            <w:t>among</w:t>
          </w:r>
          <w:r w:rsidR="003C3AAD">
            <w:t xml:space="preserve"> </w:t>
          </w:r>
          <w:r>
            <w:t>the</w:t>
          </w:r>
          <w:r w:rsidR="003C3AAD">
            <w:t xml:space="preserve"> </w:t>
          </w:r>
          <w:r>
            <w:t>active</w:t>
          </w:r>
          <w:r w:rsidR="003C3AAD">
            <w:t xml:space="preserve"> </w:t>
          </w:r>
          <w:r>
            <w:t>regional</w:t>
          </w:r>
          <w:r w:rsidR="003C3AAD">
            <w:t xml:space="preserve"> </w:t>
          </w:r>
          <w:r>
            <w:t>powers</w:t>
          </w:r>
          <w:r w:rsidR="003C3AAD">
            <w:t xml:space="preserve"> </w:t>
          </w:r>
          <w:r>
            <w:t>that</w:t>
          </w:r>
          <w:r w:rsidR="003C3AAD">
            <w:t xml:space="preserve"> </w:t>
          </w:r>
          <w:r>
            <w:t>are</w:t>
          </w:r>
          <w:r w:rsidR="003C3AAD">
            <w:t xml:space="preserve"> </w:t>
          </w:r>
          <w:r>
            <w:t>now</w:t>
          </w:r>
          <w:r w:rsidR="003C3AAD">
            <w:t xml:space="preserve"> </w:t>
          </w:r>
          <w:r>
            <w:t>playing</w:t>
          </w:r>
          <w:r w:rsidR="003C3AAD">
            <w:t xml:space="preserve"> </w:t>
          </w:r>
          <w:r>
            <w:t>a</w:t>
          </w:r>
          <w:r w:rsidR="003C3AAD">
            <w:t xml:space="preserve"> </w:t>
          </w:r>
          <w:r>
            <w:t>role</w:t>
          </w:r>
          <w:r w:rsidR="003C3AAD">
            <w:t xml:space="preserve"> </w:t>
          </w:r>
          <w:r>
            <w:t>in</w:t>
          </w:r>
          <w:r w:rsidR="003C3AAD">
            <w:t xml:space="preserve"> </w:t>
          </w:r>
          <w:r>
            <w:t>that</w:t>
          </w:r>
          <w:r w:rsidR="003C3AAD">
            <w:t xml:space="preserve"> </w:t>
          </w:r>
          <w:r>
            <w:t>conflict</w:t>
          </w:r>
          <w:r w:rsidR="003C3AAD">
            <w:t xml:space="preserve"> </w:t>
          </w:r>
          <w:r>
            <w:t>and</w:t>
          </w:r>
          <w:r w:rsidR="003C3AAD">
            <w:t xml:space="preserve"> </w:t>
          </w:r>
          <w:r>
            <w:t>that</w:t>
          </w:r>
          <w:r w:rsidR="003C3AAD">
            <w:t xml:space="preserve"> </w:t>
          </w:r>
          <w:r>
            <w:t>war.</w:t>
          </w:r>
          <w:r w:rsidR="003C3AAD">
            <w:t xml:space="preserve"> </w:t>
          </w:r>
          <w:r>
            <w:t>We</w:t>
          </w:r>
          <w:r w:rsidR="003C3AAD">
            <w:t xml:space="preserve"> </w:t>
          </w:r>
          <w:r>
            <w:t>need</w:t>
          </w:r>
          <w:r w:rsidR="003C3AAD">
            <w:t xml:space="preserve"> </w:t>
          </w:r>
          <w:r>
            <w:t>to</w:t>
          </w:r>
          <w:r w:rsidR="003C3AAD">
            <w:t xml:space="preserve"> </w:t>
          </w:r>
          <w:r>
            <w:t>think</w:t>
          </w:r>
          <w:r w:rsidR="003C3AAD">
            <w:t xml:space="preserve"> </w:t>
          </w:r>
          <w:r>
            <w:t>about</w:t>
          </w:r>
          <w:r w:rsidR="003C3AAD">
            <w:t xml:space="preserve"> </w:t>
          </w:r>
          <w:r>
            <w:t>the</w:t>
          </w:r>
          <w:r w:rsidR="003C3AAD">
            <w:t xml:space="preserve"> </w:t>
          </w:r>
          <w:r>
            <w:t>balance</w:t>
          </w:r>
          <w:r w:rsidR="003C3AAD">
            <w:t xml:space="preserve"> </w:t>
          </w:r>
          <w:r>
            <w:t>between</w:t>
          </w:r>
          <w:r w:rsidR="003C3AAD">
            <w:t xml:space="preserve"> </w:t>
          </w:r>
          <w:r>
            <w:t>being</w:t>
          </w:r>
          <w:r w:rsidR="003C3AAD">
            <w:t xml:space="preserve"> </w:t>
          </w:r>
          <w:r>
            <w:t>effective</w:t>
          </w:r>
          <w:r w:rsidR="003C3AAD">
            <w:t xml:space="preserve"> </w:t>
          </w:r>
          <w:r>
            <w:t>in</w:t>
          </w:r>
          <w:r w:rsidR="003C3AAD">
            <w:t xml:space="preserve"> </w:t>
          </w:r>
          <w:r>
            <w:t>the</w:t>
          </w:r>
          <w:r w:rsidR="003C3AAD">
            <w:t xml:space="preserve"> </w:t>
          </w:r>
          <w:r>
            <w:t>multilateral</w:t>
          </w:r>
          <w:r w:rsidR="003C3AAD">
            <w:t xml:space="preserve"> </w:t>
          </w:r>
          <w:r>
            <w:t>system</w:t>
          </w:r>
          <w:r w:rsidR="003C3AAD">
            <w:t xml:space="preserve"> </w:t>
          </w:r>
          <w:r>
            <w:t>and</w:t>
          </w:r>
          <w:r w:rsidR="003C3AAD">
            <w:t xml:space="preserve"> </w:t>
          </w:r>
          <w:r>
            <w:t>the</w:t>
          </w:r>
          <w:r w:rsidR="003C3AAD">
            <w:t xml:space="preserve"> </w:t>
          </w:r>
          <w:r>
            <w:t>multilateral</w:t>
          </w:r>
          <w:r w:rsidR="003C3AAD">
            <w:t xml:space="preserve"> </w:t>
          </w:r>
          <w:r>
            <w:t>institutions</w:t>
          </w:r>
          <w:r w:rsidR="003C3AAD">
            <w:t xml:space="preserve"> </w:t>
          </w:r>
          <w:r>
            <w:t>and</w:t>
          </w:r>
          <w:r w:rsidR="003C3AAD">
            <w:t xml:space="preserve"> </w:t>
          </w:r>
          <w:r>
            <w:t>understanding</w:t>
          </w:r>
          <w:r w:rsidR="003C3AAD">
            <w:t xml:space="preserve"> </w:t>
          </w:r>
          <w:r>
            <w:t>the</w:t>
          </w:r>
          <w:r w:rsidR="003C3AAD">
            <w:t xml:space="preserve"> </w:t>
          </w:r>
          <w:r>
            <w:t>ways</w:t>
          </w:r>
          <w:r w:rsidR="003C3AAD">
            <w:t xml:space="preserve"> </w:t>
          </w:r>
          <w:r>
            <w:t>in</w:t>
          </w:r>
          <w:r w:rsidR="003C3AAD">
            <w:t xml:space="preserve"> </w:t>
          </w:r>
          <w:r>
            <w:t>which</w:t>
          </w:r>
          <w:r w:rsidR="003C3AAD">
            <w:t xml:space="preserve"> </w:t>
          </w:r>
          <w:r>
            <w:t>some</w:t>
          </w:r>
          <w:r w:rsidR="003C3AAD">
            <w:t xml:space="preserve"> </w:t>
          </w:r>
          <w:r>
            <w:t>other</w:t>
          </w:r>
          <w:r w:rsidR="003C3AAD">
            <w:t xml:space="preserve"> </w:t>
          </w:r>
          <w:r>
            <w:t>more</w:t>
          </w:r>
          <w:r w:rsidR="003C3AAD">
            <w:t xml:space="preserve"> </w:t>
          </w:r>
          <w:r>
            <w:t>influential</w:t>
          </w:r>
          <w:r w:rsidR="003C3AAD">
            <w:t xml:space="preserve"> </w:t>
          </w:r>
          <w:r>
            <w:t>powers</w:t>
          </w:r>
          <w:r w:rsidR="003C3AAD">
            <w:t xml:space="preserve"> </w:t>
          </w:r>
          <w:r>
            <w:t>are</w:t>
          </w:r>
          <w:r w:rsidR="003C3AAD">
            <w:t xml:space="preserve"> </w:t>
          </w:r>
          <w:r>
            <w:t>using</w:t>
          </w:r>
          <w:r w:rsidR="003C3AAD">
            <w:t xml:space="preserve"> </w:t>
          </w:r>
          <w:r>
            <w:t>other</w:t>
          </w:r>
          <w:r w:rsidR="003C3AAD">
            <w:t xml:space="preserve"> </w:t>
          </w:r>
          <w:r>
            <w:t>processes,</w:t>
          </w:r>
          <w:r w:rsidR="003C3AAD">
            <w:t xml:space="preserve"> </w:t>
          </w:r>
          <w:r>
            <w:t>systems</w:t>
          </w:r>
          <w:r w:rsidR="003C3AAD">
            <w:t xml:space="preserve"> </w:t>
          </w:r>
          <w:r>
            <w:t>and</w:t>
          </w:r>
          <w:r w:rsidR="003C3AAD">
            <w:t xml:space="preserve"> </w:t>
          </w:r>
          <w:r>
            <w:t>forms</w:t>
          </w:r>
          <w:r w:rsidR="003C3AAD">
            <w:t xml:space="preserve"> </w:t>
          </w:r>
          <w:r>
            <w:t>of</w:t>
          </w:r>
          <w:r w:rsidR="003C3AAD">
            <w:t xml:space="preserve"> </w:t>
          </w:r>
          <w:r>
            <w:t>diplomacy,</w:t>
          </w:r>
          <w:r w:rsidR="003C3AAD">
            <w:t xml:space="preserve"> </w:t>
          </w:r>
          <w:r>
            <w:t>and</w:t>
          </w:r>
          <w:r w:rsidR="003C3AAD">
            <w:t xml:space="preserve"> </w:t>
          </w:r>
          <w:r>
            <w:t>make</w:t>
          </w:r>
          <w:r w:rsidR="003C3AAD">
            <w:t xml:space="preserve"> </w:t>
          </w:r>
          <w:r>
            <w:t>sure</w:t>
          </w:r>
          <w:r w:rsidR="003C3AAD">
            <w:t xml:space="preserve"> </w:t>
          </w:r>
          <w:r>
            <w:t>that</w:t>
          </w:r>
          <w:r w:rsidR="003C3AAD">
            <w:t xml:space="preserve"> </w:t>
          </w:r>
          <w:r>
            <w:t>we</w:t>
          </w:r>
          <w:r w:rsidR="003C3AAD">
            <w:t xml:space="preserve"> </w:t>
          </w:r>
          <w:r>
            <w:t>understand</w:t>
          </w:r>
          <w:r w:rsidR="003C3AAD">
            <w:t xml:space="preserve"> </w:t>
          </w:r>
          <w:r>
            <w:t>that</w:t>
          </w:r>
          <w:r w:rsidR="003C3AAD">
            <w:t xml:space="preserve"> </w:t>
          </w:r>
          <w:r>
            <w:t>well.</w:t>
          </w:r>
        </w:p>
        <w:p w:rsidR="00C42B61" w:rsidP="00C42B61">
          <w:pPr>
            <w:pStyle w:val="Answer"/>
          </w:pPr>
          <w:r>
            <w:t>My</w:t>
          </w:r>
          <w:r w:rsidR="003C3AAD">
            <w:t xml:space="preserve"> </w:t>
          </w:r>
          <w:r>
            <w:t>final</w:t>
          </w:r>
          <w:r w:rsidR="003C3AAD">
            <w:t xml:space="preserve"> </w:t>
          </w:r>
          <w:r>
            <w:t>point</w:t>
          </w:r>
          <w:r w:rsidR="003C3AAD">
            <w:t xml:space="preserve"> </w:t>
          </w:r>
          <w:r>
            <w:t>is</w:t>
          </w:r>
          <w:r w:rsidR="003C3AAD">
            <w:t xml:space="preserve"> </w:t>
          </w:r>
          <w:r>
            <w:t>that</w:t>
          </w:r>
          <w:r w:rsidR="003C3AAD">
            <w:t xml:space="preserve"> </w:t>
          </w:r>
          <w:r>
            <w:t>this</w:t>
          </w:r>
          <w:r w:rsidR="003C3AAD">
            <w:t xml:space="preserve"> </w:t>
          </w:r>
          <w:r>
            <w:t>is</w:t>
          </w:r>
          <w:r w:rsidR="003C3AAD">
            <w:t xml:space="preserve"> </w:t>
          </w:r>
          <w:r>
            <w:t>a</w:t>
          </w:r>
          <w:r w:rsidR="003C3AAD">
            <w:t xml:space="preserve"> </w:t>
          </w:r>
          <w:r>
            <w:t>time</w:t>
          </w:r>
          <w:r w:rsidR="003C3AAD">
            <w:t xml:space="preserve"> </w:t>
          </w:r>
          <w:r>
            <w:t>when</w:t>
          </w:r>
          <w:r w:rsidR="003C3AAD">
            <w:t xml:space="preserve"> </w:t>
          </w:r>
          <w:r>
            <w:t>the</w:t>
          </w:r>
          <w:r w:rsidR="003C3AAD">
            <w:t xml:space="preserve"> </w:t>
          </w:r>
          <w:r>
            <w:t>great</w:t>
          </w:r>
          <w:r w:rsidR="003C3AAD">
            <w:t xml:space="preserve"> </w:t>
          </w:r>
          <w:r>
            <w:t>powers,</w:t>
          </w:r>
          <w:r w:rsidR="003C3AAD">
            <w:t xml:space="preserve"> </w:t>
          </w:r>
          <w:r>
            <w:t>the</w:t>
          </w:r>
          <w:r w:rsidR="003C3AAD">
            <w:t xml:space="preserve"> </w:t>
          </w:r>
          <w:r>
            <w:t>US</w:t>
          </w:r>
          <w:r w:rsidR="003C3AAD">
            <w:t xml:space="preserve"> </w:t>
          </w:r>
          <w:r>
            <w:t>and</w:t>
          </w:r>
          <w:r w:rsidR="003C3AAD">
            <w:t xml:space="preserve"> </w:t>
          </w:r>
          <w:r>
            <w:t>China,</w:t>
          </w:r>
          <w:r w:rsidR="003C3AAD">
            <w:t xml:space="preserve"> </w:t>
          </w:r>
          <w:r>
            <w:t>both</w:t>
          </w:r>
          <w:r w:rsidR="003C3AAD">
            <w:t xml:space="preserve"> </w:t>
          </w:r>
          <w:r>
            <w:t>have</w:t>
          </w:r>
          <w:r w:rsidR="003C3AAD">
            <w:t xml:space="preserve"> </w:t>
          </w:r>
          <w:r>
            <w:t>particular</w:t>
          </w:r>
          <w:r w:rsidR="003C3AAD">
            <w:t xml:space="preserve"> </w:t>
          </w:r>
          <w:r>
            <w:t>attitudes</w:t>
          </w:r>
          <w:r w:rsidR="003C3AAD">
            <w:t xml:space="preserve"> </w:t>
          </w:r>
          <w:r>
            <w:t>and</w:t>
          </w:r>
          <w:r w:rsidR="003C3AAD">
            <w:t xml:space="preserve"> </w:t>
          </w:r>
          <w:r>
            <w:t>goals</w:t>
          </w:r>
          <w:r w:rsidR="003C3AAD">
            <w:t xml:space="preserve"> </w:t>
          </w:r>
          <w:r>
            <w:t>towards</w:t>
          </w:r>
          <w:r w:rsidR="003C3AAD">
            <w:t xml:space="preserve"> </w:t>
          </w:r>
          <w:r>
            <w:t>the</w:t>
          </w:r>
          <w:r w:rsidR="003C3AAD">
            <w:t xml:space="preserve"> </w:t>
          </w:r>
          <w:r>
            <w:t>multilateral</w:t>
          </w:r>
          <w:r w:rsidR="003C3AAD">
            <w:t xml:space="preserve"> </w:t>
          </w:r>
          <w:r>
            <w:t>system.</w:t>
          </w:r>
          <w:r w:rsidR="003C3AAD">
            <w:t xml:space="preserve"> </w:t>
          </w:r>
          <w:r>
            <w:t>The</w:t>
          </w:r>
          <w:r w:rsidR="003C3AAD">
            <w:t xml:space="preserve"> </w:t>
          </w:r>
          <w:r>
            <w:t>Trump</w:t>
          </w:r>
          <w:r w:rsidR="003C3AAD">
            <w:t xml:space="preserve"> </w:t>
          </w:r>
          <w:r>
            <w:t>Administration</w:t>
          </w:r>
          <w:r w:rsidR="003C3AAD">
            <w:t xml:space="preserve"> </w:t>
          </w:r>
          <w:r>
            <w:t>in</w:t>
          </w:r>
          <w:r w:rsidR="003C3AAD">
            <w:t xml:space="preserve"> </w:t>
          </w:r>
          <w:r>
            <w:t>particular</w:t>
          </w:r>
          <w:r w:rsidR="003C3AAD">
            <w:t xml:space="preserve"> </w:t>
          </w:r>
          <w:r>
            <w:t>have</w:t>
          </w:r>
          <w:r w:rsidR="003C3AAD">
            <w:t xml:space="preserve"> </w:t>
          </w:r>
          <w:r>
            <w:t>been</w:t>
          </w:r>
          <w:r w:rsidR="003C3AAD">
            <w:t xml:space="preserve"> </w:t>
          </w:r>
          <w:r>
            <w:t>quite</w:t>
          </w:r>
          <w:r w:rsidR="003C3AAD">
            <w:t xml:space="preserve"> </w:t>
          </w:r>
          <w:r>
            <w:t>adversarial</w:t>
          </w:r>
          <w:r w:rsidR="003C3AAD">
            <w:t xml:space="preserve"> </w:t>
          </w:r>
          <w:r>
            <w:t>and</w:t>
          </w:r>
          <w:r w:rsidR="003C3AAD">
            <w:t xml:space="preserve"> </w:t>
          </w:r>
          <w:r>
            <w:t>volatile.</w:t>
          </w:r>
          <w:r w:rsidR="003C3AAD">
            <w:t xml:space="preserve"> </w:t>
          </w:r>
          <w:r>
            <w:t>They</w:t>
          </w:r>
          <w:r w:rsidR="003C3AAD">
            <w:t xml:space="preserve"> </w:t>
          </w:r>
          <w:r>
            <w:t>have</w:t>
          </w:r>
          <w:r w:rsidR="003C3AAD">
            <w:t xml:space="preserve"> </w:t>
          </w:r>
          <w:r>
            <w:t>not</w:t>
          </w:r>
          <w:r w:rsidR="003C3AAD">
            <w:t xml:space="preserve"> </w:t>
          </w:r>
          <w:r>
            <w:t>rejected</w:t>
          </w:r>
          <w:r w:rsidR="003C3AAD">
            <w:t xml:space="preserve"> </w:t>
          </w:r>
          <w:r>
            <w:t>it</w:t>
          </w:r>
          <w:r w:rsidR="003C3AAD">
            <w:t xml:space="preserve"> </w:t>
          </w:r>
          <w:r>
            <w:t>but</w:t>
          </w:r>
          <w:r w:rsidR="003C3AAD">
            <w:t xml:space="preserve"> </w:t>
          </w:r>
          <w:r>
            <w:t>have</w:t>
          </w:r>
          <w:r w:rsidR="003C3AAD">
            <w:t xml:space="preserve"> </w:t>
          </w:r>
          <w:r>
            <w:t>sought</w:t>
          </w:r>
          <w:r w:rsidR="003C3AAD">
            <w:t xml:space="preserve"> </w:t>
          </w:r>
          <w:r>
            <w:t>to</w:t>
          </w:r>
          <w:r w:rsidR="003C3AAD">
            <w:t xml:space="preserve"> </w:t>
          </w:r>
          <w:r>
            <w:t>engage</w:t>
          </w:r>
          <w:r w:rsidR="003C3AAD">
            <w:t xml:space="preserve"> </w:t>
          </w:r>
          <w:r>
            <w:t>with</w:t>
          </w:r>
          <w:r w:rsidR="003C3AAD">
            <w:t xml:space="preserve"> </w:t>
          </w:r>
          <w:r>
            <w:t>it</w:t>
          </w:r>
          <w:r w:rsidR="003C3AAD">
            <w:t xml:space="preserve"> </w:t>
          </w:r>
          <w:r>
            <w:t>only</w:t>
          </w:r>
          <w:r w:rsidR="003C3AAD">
            <w:t xml:space="preserve"> </w:t>
          </w:r>
          <w:r>
            <w:t>when</w:t>
          </w:r>
          <w:r w:rsidR="003C3AAD">
            <w:t xml:space="preserve"> </w:t>
          </w:r>
          <w:r>
            <w:t>it</w:t>
          </w:r>
          <w:r w:rsidR="003C3AAD">
            <w:t xml:space="preserve"> </w:t>
          </w:r>
          <w:r>
            <w:t>appeals</w:t>
          </w:r>
          <w:r w:rsidR="003C3AAD">
            <w:t xml:space="preserve"> </w:t>
          </w:r>
          <w:r>
            <w:t>to</w:t>
          </w:r>
          <w:r w:rsidR="003C3AAD">
            <w:t xml:space="preserve"> </w:t>
          </w:r>
          <w:r>
            <w:t>the</w:t>
          </w:r>
          <w:r w:rsidR="003C3AAD">
            <w:t xml:space="preserve"> </w:t>
          </w:r>
          <w:r>
            <w:t>Trump</w:t>
          </w:r>
          <w:r w:rsidR="003C3AAD">
            <w:t xml:space="preserve"> </w:t>
          </w:r>
          <w:r>
            <w:t>Administration’s</w:t>
          </w:r>
          <w:r w:rsidR="003C3AAD">
            <w:t xml:space="preserve"> </w:t>
          </w:r>
          <w:r>
            <w:t>particular</w:t>
          </w:r>
          <w:r w:rsidR="003C3AAD">
            <w:t xml:space="preserve"> </w:t>
          </w:r>
          <w:r>
            <w:t>mindset.</w:t>
          </w:r>
          <w:r w:rsidR="003C3AAD">
            <w:t xml:space="preserve"> </w:t>
          </w:r>
          <w:r>
            <w:t>That</w:t>
          </w:r>
          <w:r w:rsidR="003C3AAD">
            <w:t xml:space="preserve"> </w:t>
          </w:r>
          <w:r>
            <w:t>makes</w:t>
          </w:r>
          <w:r w:rsidR="003C3AAD">
            <w:t xml:space="preserve"> </w:t>
          </w:r>
          <w:r>
            <w:t>some</w:t>
          </w:r>
          <w:r w:rsidR="003C3AAD">
            <w:t xml:space="preserve"> </w:t>
          </w:r>
          <w:r>
            <w:t>of</w:t>
          </w:r>
          <w:r w:rsidR="003C3AAD">
            <w:t xml:space="preserve"> </w:t>
          </w:r>
          <w:r>
            <w:t>these</w:t>
          </w:r>
          <w:r w:rsidR="003C3AAD">
            <w:t xml:space="preserve"> </w:t>
          </w:r>
          <w:r>
            <w:t>groupings</w:t>
          </w:r>
          <w:r w:rsidR="003C3AAD">
            <w:t xml:space="preserve"> </w:t>
          </w:r>
          <w:r>
            <w:t>quite</w:t>
          </w:r>
          <w:r w:rsidR="003C3AAD">
            <w:t xml:space="preserve"> </w:t>
          </w:r>
          <w:r>
            <w:t>bumpy.</w:t>
          </w:r>
          <w:r w:rsidR="003C3AAD">
            <w:t xml:space="preserve"> </w:t>
          </w:r>
          <w:r>
            <w:t>The</w:t>
          </w:r>
          <w:r w:rsidR="003C3AAD">
            <w:t xml:space="preserve"> </w:t>
          </w:r>
          <w:r>
            <w:t>South</w:t>
          </w:r>
          <w:r w:rsidR="003C3AAD">
            <w:t xml:space="preserve"> </w:t>
          </w:r>
          <w:r>
            <w:t>Africa</w:t>
          </w:r>
          <w:r w:rsidR="003C3AAD">
            <w:t xml:space="preserve"> </w:t>
          </w:r>
          <w:r>
            <w:t>G20</w:t>
          </w:r>
          <w:r w:rsidR="003C3AAD">
            <w:t xml:space="preserve"> </w:t>
          </w:r>
          <w:r>
            <w:t>was</w:t>
          </w:r>
          <w:r w:rsidR="003C3AAD">
            <w:t xml:space="preserve"> </w:t>
          </w:r>
          <w:r>
            <w:t>quite</w:t>
          </w:r>
          <w:r w:rsidR="003C3AAD">
            <w:t xml:space="preserve"> </w:t>
          </w:r>
          <w:r>
            <w:t>difficult</w:t>
          </w:r>
          <w:r w:rsidR="003C3AAD">
            <w:t xml:space="preserve"> </w:t>
          </w:r>
          <w:r>
            <w:t>because</w:t>
          </w:r>
          <w:r w:rsidR="003C3AAD">
            <w:t xml:space="preserve"> </w:t>
          </w:r>
          <w:r>
            <w:t>a</w:t>
          </w:r>
          <w:r w:rsidR="003C3AAD">
            <w:t xml:space="preserve"> </w:t>
          </w:r>
          <w:r>
            <w:t>lot</w:t>
          </w:r>
          <w:r w:rsidR="003C3AAD">
            <w:t xml:space="preserve"> </w:t>
          </w:r>
          <w:r>
            <w:t>of</w:t>
          </w:r>
          <w:r w:rsidR="003C3AAD">
            <w:t xml:space="preserve"> </w:t>
          </w:r>
          <w:r>
            <w:t>energy</w:t>
          </w:r>
          <w:r w:rsidR="003C3AAD">
            <w:t xml:space="preserve"> </w:t>
          </w:r>
          <w:r>
            <w:t>was</w:t>
          </w:r>
          <w:r w:rsidR="003C3AAD">
            <w:t xml:space="preserve"> </w:t>
          </w:r>
          <w:r>
            <w:t>focused</w:t>
          </w:r>
          <w:r w:rsidR="003C3AAD">
            <w:t xml:space="preserve"> </w:t>
          </w:r>
          <w:r>
            <w:t>on</w:t>
          </w:r>
          <w:r w:rsidR="003C3AAD">
            <w:t xml:space="preserve"> </w:t>
          </w:r>
          <w:r>
            <w:t>whether</w:t>
          </w:r>
          <w:r w:rsidR="003C3AAD">
            <w:t xml:space="preserve"> </w:t>
          </w:r>
          <w:r>
            <w:t>or</w:t>
          </w:r>
          <w:r w:rsidR="003C3AAD">
            <w:t xml:space="preserve"> </w:t>
          </w:r>
          <w:r>
            <w:t>not</w:t>
          </w:r>
          <w:r w:rsidR="003C3AAD">
            <w:t xml:space="preserve"> </w:t>
          </w:r>
          <w:r>
            <w:t>the</w:t>
          </w:r>
          <w:r w:rsidR="003C3AAD">
            <w:t xml:space="preserve"> </w:t>
          </w:r>
          <w:r>
            <w:t>US</w:t>
          </w:r>
          <w:r w:rsidR="003C3AAD">
            <w:t xml:space="preserve"> </w:t>
          </w:r>
          <w:r>
            <w:t>was</w:t>
          </w:r>
          <w:r w:rsidR="003C3AAD">
            <w:t xml:space="preserve"> </w:t>
          </w:r>
          <w:r>
            <w:t>going</w:t>
          </w:r>
          <w:r w:rsidR="003C3AAD">
            <w:t xml:space="preserve"> </w:t>
          </w:r>
          <w:r>
            <w:t>to</w:t>
          </w:r>
          <w:r w:rsidR="003C3AAD">
            <w:t xml:space="preserve"> </w:t>
          </w:r>
          <w:r>
            <w:t>engage.</w:t>
          </w:r>
          <w:r w:rsidR="003C3AAD">
            <w:t xml:space="preserve"> </w:t>
          </w:r>
          <w:r>
            <w:t>We</w:t>
          </w:r>
          <w:r w:rsidR="003C3AAD">
            <w:t xml:space="preserve"> </w:t>
          </w:r>
          <w:r>
            <w:t>absolutely</w:t>
          </w:r>
          <w:r w:rsidR="003C3AAD">
            <w:t xml:space="preserve"> </w:t>
          </w:r>
          <w:r>
            <w:t>have</w:t>
          </w:r>
          <w:r w:rsidR="003C3AAD">
            <w:t xml:space="preserve"> </w:t>
          </w:r>
          <w:r>
            <w:t>a</w:t>
          </w:r>
          <w:r w:rsidR="003C3AAD">
            <w:t xml:space="preserve"> </w:t>
          </w:r>
          <w:r>
            <w:t>critical</w:t>
          </w:r>
          <w:r w:rsidR="003C3AAD">
            <w:t xml:space="preserve"> </w:t>
          </w:r>
          <w:r>
            <w:t>asset</w:t>
          </w:r>
          <w:r w:rsidR="003C3AAD">
            <w:t xml:space="preserve"> </w:t>
          </w:r>
          <w:r>
            <w:t>here</w:t>
          </w:r>
          <w:r w:rsidR="003C3AAD">
            <w:t xml:space="preserve"> </w:t>
          </w:r>
          <w:r>
            <w:t>in</w:t>
          </w:r>
          <w:r w:rsidR="003C3AAD">
            <w:t xml:space="preserve"> </w:t>
          </w:r>
          <w:r>
            <w:t>our</w:t>
          </w:r>
          <w:r w:rsidR="003C3AAD">
            <w:t xml:space="preserve"> </w:t>
          </w:r>
          <w:r>
            <w:t>position</w:t>
          </w:r>
          <w:r w:rsidR="003C3AAD">
            <w:t xml:space="preserve"> </w:t>
          </w:r>
          <w:r>
            <w:t>in</w:t>
          </w:r>
          <w:r w:rsidR="003C3AAD">
            <w:t xml:space="preserve"> </w:t>
          </w:r>
          <w:r>
            <w:t>the</w:t>
          </w:r>
          <w:r w:rsidR="003C3AAD">
            <w:t xml:space="preserve"> </w:t>
          </w:r>
          <w:r>
            <w:t>multilateral</w:t>
          </w:r>
          <w:r w:rsidR="003C3AAD">
            <w:t xml:space="preserve"> </w:t>
          </w:r>
          <w:r>
            <w:t>system,</w:t>
          </w:r>
          <w:r w:rsidR="003C3AAD">
            <w:t xml:space="preserve"> </w:t>
          </w:r>
          <w:r>
            <w:t>but</w:t>
          </w:r>
          <w:r w:rsidR="003C3AAD">
            <w:t xml:space="preserve"> </w:t>
          </w:r>
          <w:r>
            <w:t>we</w:t>
          </w:r>
          <w:r w:rsidR="003C3AAD">
            <w:t xml:space="preserve"> </w:t>
          </w:r>
          <w:r>
            <w:t>should</w:t>
          </w:r>
          <w:r w:rsidR="003C3AAD">
            <w:t xml:space="preserve"> </w:t>
          </w:r>
          <w:r>
            <w:t>consider</w:t>
          </w:r>
          <w:r w:rsidR="003C3AAD">
            <w:t xml:space="preserve"> </w:t>
          </w:r>
          <w:r>
            <w:t>those</w:t>
          </w:r>
          <w:r w:rsidR="003C3AAD">
            <w:t xml:space="preserve"> </w:t>
          </w:r>
          <w:r>
            <w:t>four</w:t>
          </w:r>
          <w:r w:rsidR="003C3AAD">
            <w:t xml:space="preserve"> </w:t>
          </w:r>
          <w:r>
            <w:t>things:</w:t>
          </w:r>
          <w:r w:rsidR="003C3AAD">
            <w:t xml:space="preserve"> </w:t>
          </w:r>
          <w:r>
            <w:t>fewer</w:t>
          </w:r>
          <w:r w:rsidR="003C3AAD">
            <w:t xml:space="preserve"> </w:t>
          </w:r>
          <w:r>
            <w:t>resources</w:t>
          </w:r>
          <w:r w:rsidR="003C3AAD">
            <w:t xml:space="preserve"> </w:t>
          </w:r>
          <w:r>
            <w:t>mean</w:t>
          </w:r>
          <w:r w:rsidR="003C3AAD">
            <w:t xml:space="preserve"> </w:t>
          </w:r>
          <w:r>
            <w:t>that</w:t>
          </w:r>
          <w:r w:rsidR="003C3AAD">
            <w:t xml:space="preserve"> </w:t>
          </w:r>
          <w:r>
            <w:t>we</w:t>
          </w:r>
          <w:r w:rsidR="003C3AAD">
            <w:t xml:space="preserve"> </w:t>
          </w:r>
          <w:r>
            <w:t>need</w:t>
          </w:r>
          <w:r w:rsidR="003C3AAD">
            <w:t xml:space="preserve"> </w:t>
          </w:r>
          <w:r>
            <w:t>to</w:t>
          </w:r>
          <w:r w:rsidR="003C3AAD">
            <w:t xml:space="preserve"> </w:t>
          </w:r>
          <w:r>
            <w:t>think</w:t>
          </w:r>
          <w:r w:rsidR="003C3AAD">
            <w:t xml:space="preserve"> </w:t>
          </w:r>
          <w:r>
            <w:t>about</w:t>
          </w:r>
          <w:r w:rsidR="003C3AAD">
            <w:t xml:space="preserve"> </w:t>
          </w:r>
          <w:r>
            <w:t>focus;</w:t>
          </w:r>
          <w:r w:rsidR="003C3AAD">
            <w:t xml:space="preserve"> </w:t>
          </w:r>
          <w:r>
            <w:t>we</w:t>
          </w:r>
          <w:r w:rsidR="003C3AAD">
            <w:t xml:space="preserve"> </w:t>
          </w:r>
          <w:r>
            <w:t>need</w:t>
          </w:r>
          <w:r w:rsidR="003C3AAD">
            <w:t xml:space="preserve"> </w:t>
          </w:r>
          <w:r>
            <w:t>to</w:t>
          </w:r>
          <w:r w:rsidR="003C3AAD">
            <w:t xml:space="preserve"> </w:t>
          </w:r>
          <w:r>
            <w:t>think</w:t>
          </w:r>
          <w:r w:rsidR="003C3AAD">
            <w:t xml:space="preserve"> </w:t>
          </w:r>
          <w:r>
            <w:t>about</w:t>
          </w:r>
          <w:r w:rsidR="003C3AAD">
            <w:t xml:space="preserve"> </w:t>
          </w:r>
          <w:r>
            <w:t>the</w:t>
          </w:r>
          <w:r w:rsidR="003C3AAD">
            <w:t xml:space="preserve"> </w:t>
          </w:r>
          <w:r>
            <w:t>type</w:t>
          </w:r>
          <w:r w:rsidR="003C3AAD">
            <w:t xml:space="preserve"> </w:t>
          </w:r>
          <w:r>
            <w:t>and</w:t>
          </w:r>
          <w:r w:rsidR="003C3AAD">
            <w:t xml:space="preserve"> </w:t>
          </w:r>
          <w:r>
            <w:t>form</w:t>
          </w:r>
          <w:r w:rsidR="003C3AAD">
            <w:t xml:space="preserve"> </w:t>
          </w:r>
          <w:r>
            <w:t>of</w:t>
          </w:r>
          <w:r w:rsidR="003C3AAD">
            <w:t xml:space="preserve"> </w:t>
          </w:r>
          <w:r>
            <w:t>reform</w:t>
          </w:r>
          <w:r w:rsidR="003C3AAD">
            <w:t xml:space="preserve"> </w:t>
          </w:r>
          <w:r>
            <w:t>that</w:t>
          </w:r>
          <w:r w:rsidR="003C3AAD">
            <w:t xml:space="preserve"> </w:t>
          </w:r>
          <w:r>
            <w:t>we</w:t>
          </w:r>
          <w:r w:rsidR="003C3AAD">
            <w:t xml:space="preserve"> </w:t>
          </w:r>
          <w:r>
            <w:t>are</w:t>
          </w:r>
          <w:r w:rsidR="003C3AAD">
            <w:t xml:space="preserve"> </w:t>
          </w:r>
          <w:r>
            <w:t>pursuing,</w:t>
          </w:r>
          <w:r w:rsidR="003C3AAD">
            <w:t xml:space="preserve"> </w:t>
          </w:r>
          <w:r>
            <w:t>and</w:t>
          </w:r>
          <w:r w:rsidR="003C3AAD">
            <w:t xml:space="preserve"> </w:t>
          </w:r>
          <w:r>
            <w:t>whether</w:t>
          </w:r>
          <w:r w:rsidR="003C3AAD">
            <w:t xml:space="preserve"> </w:t>
          </w:r>
          <w:r>
            <w:t>we</w:t>
          </w:r>
          <w:r w:rsidR="003C3AAD">
            <w:t xml:space="preserve"> </w:t>
          </w:r>
          <w:r>
            <w:t>have</w:t>
          </w:r>
          <w:r w:rsidR="003C3AAD">
            <w:t xml:space="preserve"> </w:t>
          </w:r>
          <w:r>
            <w:t>adequately</w:t>
          </w:r>
          <w:r w:rsidR="003C3AAD">
            <w:t xml:space="preserve"> </w:t>
          </w:r>
          <w:r>
            <w:t>dedicated</w:t>
          </w:r>
          <w:r w:rsidR="003C3AAD">
            <w:t xml:space="preserve"> </w:t>
          </w:r>
          <w:r>
            <w:t>time</w:t>
          </w:r>
          <w:r w:rsidR="003C3AAD">
            <w:t xml:space="preserve"> </w:t>
          </w:r>
          <w:r>
            <w:t>and</w:t>
          </w:r>
          <w:r w:rsidR="003C3AAD">
            <w:t xml:space="preserve"> </w:t>
          </w:r>
          <w:r>
            <w:t>resource</w:t>
          </w:r>
          <w:r w:rsidR="003C3AAD">
            <w:t xml:space="preserve"> </w:t>
          </w:r>
          <w:r>
            <w:t>to</w:t>
          </w:r>
          <w:r w:rsidR="003C3AAD">
            <w:t xml:space="preserve"> </w:t>
          </w:r>
          <w:r>
            <w:t>it;</w:t>
          </w:r>
          <w:r w:rsidR="003C3AAD">
            <w:t xml:space="preserve"> </w:t>
          </w:r>
          <w:r>
            <w:t>we</w:t>
          </w:r>
          <w:r w:rsidR="003C3AAD">
            <w:t xml:space="preserve"> </w:t>
          </w:r>
          <w:r>
            <w:t>need</w:t>
          </w:r>
          <w:r w:rsidR="003C3AAD">
            <w:t xml:space="preserve"> </w:t>
          </w:r>
          <w:r>
            <w:t>to</w:t>
          </w:r>
          <w:r w:rsidR="003C3AAD">
            <w:t xml:space="preserve"> </w:t>
          </w:r>
          <w:r>
            <w:t>think</w:t>
          </w:r>
          <w:r w:rsidR="003C3AAD">
            <w:t xml:space="preserve"> </w:t>
          </w:r>
          <w:r>
            <w:t>about</w:t>
          </w:r>
          <w:r w:rsidR="003C3AAD">
            <w:t xml:space="preserve"> </w:t>
          </w:r>
          <w:r>
            <w:t>the</w:t>
          </w:r>
          <w:r w:rsidR="003C3AAD">
            <w:t xml:space="preserve"> </w:t>
          </w:r>
          <w:r>
            <w:t>ways</w:t>
          </w:r>
          <w:r w:rsidR="003C3AAD">
            <w:t xml:space="preserve"> </w:t>
          </w:r>
          <w:r>
            <w:t>in</w:t>
          </w:r>
          <w:r w:rsidR="003C3AAD">
            <w:t xml:space="preserve"> </w:t>
          </w:r>
          <w:r>
            <w:t>which</w:t>
          </w:r>
          <w:r w:rsidR="003C3AAD">
            <w:t xml:space="preserve"> </w:t>
          </w:r>
          <w:r>
            <w:t>other</w:t>
          </w:r>
          <w:r w:rsidR="003C3AAD">
            <w:t xml:space="preserve"> </w:t>
          </w:r>
          <w:r>
            <w:t>countries</w:t>
          </w:r>
          <w:r w:rsidR="003C3AAD">
            <w:t xml:space="preserve"> </w:t>
          </w:r>
          <w:r>
            <w:t>are</w:t>
          </w:r>
          <w:r w:rsidR="003C3AAD">
            <w:t xml:space="preserve"> </w:t>
          </w:r>
          <w:r>
            <w:t>shifting</w:t>
          </w:r>
          <w:r w:rsidR="003C3AAD">
            <w:t xml:space="preserve"> </w:t>
          </w:r>
          <w:r>
            <w:t>and</w:t>
          </w:r>
          <w:r w:rsidR="003C3AAD">
            <w:t xml:space="preserve"> </w:t>
          </w:r>
          <w:r>
            <w:t>becoming</w:t>
          </w:r>
          <w:r w:rsidR="003C3AAD">
            <w:t xml:space="preserve"> </w:t>
          </w:r>
          <w:r>
            <w:t>more</w:t>
          </w:r>
          <w:r w:rsidR="003C3AAD">
            <w:t xml:space="preserve"> </w:t>
          </w:r>
          <w:r>
            <w:t>powerful;</w:t>
          </w:r>
          <w:r w:rsidR="003C3AAD">
            <w:t xml:space="preserve"> </w:t>
          </w:r>
          <w:r>
            <w:t>and</w:t>
          </w:r>
          <w:r w:rsidR="003C3AAD">
            <w:t xml:space="preserve"> </w:t>
          </w:r>
          <w:r>
            <w:t>we</w:t>
          </w:r>
          <w:r w:rsidR="003C3AAD">
            <w:t xml:space="preserve"> </w:t>
          </w:r>
          <w:r>
            <w:t>need</w:t>
          </w:r>
          <w:r w:rsidR="003C3AAD">
            <w:t xml:space="preserve"> </w:t>
          </w:r>
          <w:r>
            <w:t>to</w:t>
          </w:r>
          <w:r w:rsidR="003C3AAD">
            <w:t xml:space="preserve"> </w:t>
          </w:r>
          <w:r>
            <w:t>think</w:t>
          </w:r>
          <w:r w:rsidR="003C3AAD">
            <w:t xml:space="preserve"> </w:t>
          </w:r>
          <w:r>
            <w:t>about</w:t>
          </w:r>
          <w:r w:rsidR="003C3AAD">
            <w:t xml:space="preserve"> </w:t>
          </w:r>
          <w:r>
            <w:t>the</w:t>
          </w:r>
          <w:r w:rsidR="003C3AAD">
            <w:t xml:space="preserve"> </w:t>
          </w:r>
          <w:r>
            <w:t>attitude</w:t>
          </w:r>
          <w:r w:rsidR="003C3AAD">
            <w:t xml:space="preserve"> </w:t>
          </w:r>
          <w:r>
            <w:t>of</w:t>
          </w:r>
          <w:r w:rsidR="003C3AAD">
            <w:t xml:space="preserve"> </w:t>
          </w:r>
          <w:r>
            <w:t>great</w:t>
          </w:r>
          <w:r w:rsidR="003C3AAD">
            <w:t xml:space="preserve"> </w:t>
          </w:r>
          <w:r>
            <w:t>powers,</w:t>
          </w:r>
          <w:r w:rsidR="003C3AAD">
            <w:t xml:space="preserve"> </w:t>
          </w:r>
          <w:r>
            <w:t>particularly</w:t>
          </w:r>
          <w:r w:rsidR="003C3AAD">
            <w:t xml:space="preserve"> </w:t>
          </w:r>
          <w:r>
            <w:t>the</w:t>
          </w:r>
          <w:r w:rsidR="003C3AAD">
            <w:t xml:space="preserve"> </w:t>
          </w:r>
          <w:r>
            <w:t>US,</w:t>
          </w:r>
          <w:r w:rsidR="003C3AAD">
            <w:t xml:space="preserve"> </w:t>
          </w:r>
          <w:r>
            <w:t>toward</w:t>
          </w:r>
          <w:r w:rsidR="003C3AAD">
            <w:t xml:space="preserve"> </w:t>
          </w:r>
          <w:r>
            <w:t>those</w:t>
          </w:r>
          <w:r w:rsidR="003C3AAD">
            <w:t xml:space="preserve"> </w:t>
          </w:r>
          <w:r>
            <w:t>institutions.</w:t>
          </w:r>
          <w:r w:rsidR="003C3AAD">
            <w:t xml:space="preserve"> </w:t>
          </w:r>
        </w:p>
        <w:p w:rsidR="00C42B61" w:rsidP="00C42B61">
          <w:pPr>
            <w:pStyle w:val="Remark"/>
          </w:pPr>
          <w:sdt>
            <w:sdtPr>
              <w:alias w:val="Member"/>
              <w:tag w:val="&lt;Member mnisId='672' dodsId='26923'&gt;"/>
              <w:id w:val="144867475"/>
              <w:placeholder>
                <w:docPart w:val="464BC4103AC0496389E975CA8FA218CA"/>
              </w:placeholder>
              <w:richText/>
            </w:sdtPr>
            <w:sdtContent>
              <w:r w:rsidRPr="00480DAC">
                <w:rPr>
                  <w:b/>
                </w:rPr>
                <w:t>The</w:t>
              </w:r>
              <w:r w:rsidR="003C3AAD">
                <w:rPr>
                  <w:b/>
                </w:rPr>
                <w:t xml:space="preserve"> </w:t>
              </w:r>
              <w:r w:rsidRPr="00480DAC">
                <w:rPr>
                  <w:b/>
                </w:rPr>
                <w:t>Chair:</w:t>
              </w:r>
            </w:sdtContent>
          </w:sdt>
          <w:r w:rsidR="003C3AAD">
            <w:t xml:space="preserve"> </w:t>
          </w:r>
          <w:r>
            <w:t>Richard</w:t>
          </w:r>
          <w:r w:rsidR="003C3AAD">
            <w:t xml:space="preserve"> </w:t>
          </w:r>
          <w:r>
            <w:t>Gowan,</w:t>
          </w:r>
          <w:r w:rsidR="003C3AAD">
            <w:t xml:space="preserve"> </w:t>
          </w:r>
          <w:r>
            <w:t>I</w:t>
          </w:r>
          <w:r w:rsidR="003C3AAD">
            <w:t xml:space="preserve"> </w:t>
          </w:r>
          <w:r>
            <w:t>wonder</w:t>
          </w:r>
          <w:r w:rsidR="003C3AAD">
            <w:t xml:space="preserve"> </w:t>
          </w:r>
          <w:r>
            <w:t>whether</w:t>
          </w:r>
          <w:r w:rsidR="003C3AAD">
            <w:t xml:space="preserve"> </w:t>
          </w:r>
          <w:r>
            <w:t>you</w:t>
          </w:r>
          <w:r w:rsidR="003C3AAD">
            <w:t xml:space="preserve"> </w:t>
          </w:r>
          <w:r>
            <w:t>have</w:t>
          </w:r>
          <w:r w:rsidR="003C3AAD">
            <w:t xml:space="preserve"> </w:t>
          </w:r>
          <w:r>
            <w:t>a</w:t>
          </w:r>
          <w:r w:rsidR="003C3AAD">
            <w:t xml:space="preserve"> </w:t>
          </w:r>
          <w:r>
            <w:t>view</w:t>
          </w:r>
          <w:r w:rsidR="003C3AAD">
            <w:t xml:space="preserve"> </w:t>
          </w:r>
          <w:r>
            <w:t>on</w:t>
          </w:r>
          <w:r w:rsidR="003C3AAD">
            <w:t xml:space="preserve"> </w:t>
          </w:r>
          <w:r>
            <w:t>what</w:t>
          </w:r>
          <w:r w:rsidR="003C3AAD">
            <w:t xml:space="preserve"> </w:t>
          </w:r>
          <w:r>
            <w:t>has</w:t>
          </w:r>
          <w:r w:rsidR="003C3AAD">
            <w:t xml:space="preserve"> </w:t>
          </w:r>
          <w:r>
            <w:t>just</w:t>
          </w:r>
          <w:r w:rsidR="003C3AAD">
            <w:t xml:space="preserve"> </w:t>
          </w:r>
          <w:r>
            <w:t>been</w:t>
          </w:r>
          <w:r w:rsidR="003C3AAD">
            <w:t xml:space="preserve"> </w:t>
          </w:r>
          <w:r>
            <w:t>said.</w:t>
          </w:r>
        </w:p>
        <w:p w:rsidR="00C42B61" w:rsidP="00C42B61">
          <w:pPr>
            <w:pStyle w:val="Answer"/>
          </w:pPr>
          <w:sdt>
            <w:sdtPr>
              <w:alias w:val="Witness"/>
              <w:id w:val="-710423097"/>
              <w:placeholder>
                <w:docPart w:val="464BC4103AC0496389E975CA8FA218CA"/>
              </w:placeholder>
              <w:richText/>
            </w:sdtPr>
            <w:sdtContent>
              <w:r w:rsidRPr="00B46D3E">
                <w:rPr>
                  <w:b/>
                  <w:i/>
                </w:rPr>
                <w:t>Richard</w:t>
              </w:r>
              <w:r w:rsidR="003C3AAD">
                <w:rPr>
                  <w:b/>
                  <w:i/>
                </w:rPr>
                <w:t xml:space="preserve"> </w:t>
              </w:r>
              <w:r w:rsidRPr="00B46D3E">
                <w:rPr>
                  <w:b/>
                  <w:i/>
                </w:rPr>
                <w:t>Gowan:</w:t>
              </w:r>
            </w:sdtContent>
          </w:sdt>
          <w:r w:rsidR="003C3AAD">
            <w:t xml:space="preserve"> </w:t>
          </w:r>
          <w:r>
            <w:t>I</w:t>
          </w:r>
          <w:r w:rsidR="003C3AAD">
            <w:t xml:space="preserve"> </w:t>
          </w:r>
          <w:r>
            <w:t>agree</w:t>
          </w:r>
          <w:r w:rsidR="003C3AAD">
            <w:t xml:space="preserve"> </w:t>
          </w:r>
          <w:r>
            <w:t>entirely</w:t>
          </w:r>
          <w:r w:rsidR="003C3AAD">
            <w:t xml:space="preserve"> </w:t>
          </w:r>
          <w:r>
            <w:t>with</w:t>
          </w:r>
          <w:r w:rsidR="003C3AAD">
            <w:t xml:space="preserve"> </w:t>
          </w:r>
          <w:r>
            <w:t>Matthew</w:t>
          </w:r>
          <w:r w:rsidR="003C3AAD">
            <w:t xml:space="preserve"> </w:t>
          </w:r>
          <w:r>
            <w:t>and</w:t>
          </w:r>
          <w:r w:rsidR="003C3AAD">
            <w:t xml:space="preserve"> </w:t>
          </w:r>
          <w:r>
            <w:t>Olivia.</w:t>
          </w:r>
          <w:r w:rsidR="003C3AAD">
            <w:t xml:space="preserve"> </w:t>
          </w:r>
          <w:r>
            <w:t>I</w:t>
          </w:r>
          <w:r w:rsidR="003C3AAD">
            <w:t xml:space="preserve"> </w:t>
          </w:r>
          <w:r>
            <w:t>will</w:t>
          </w:r>
          <w:r w:rsidR="003C3AAD">
            <w:t xml:space="preserve"> </w:t>
          </w:r>
          <w:r>
            <w:t>preface</w:t>
          </w:r>
          <w:r w:rsidR="003C3AAD">
            <w:t xml:space="preserve"> </w:t>
          </w:r>
          <w:r>
            <w:t>my</w:t>
          </w:r>
          <w:r w:rsidR="003C3AAD">
            <w:t xml:space="preserve"> </w:t>
          </w:r>
          <w:r>
            <w:t>remarks</w:t>
          </w:r>
          <w:r w:rsidR="003C3AAD">
            <w:t xml:space="preserve"> </w:t>
          </w:r>
          <w:r>
            <w:t>by</w:t>
          </w:r>
          <w:r w:rsidR="003C3AAD">
            <w:t xml:space="preserve"> </w:t>
          </w:r>
          <w:r>
            <w:t>saying</w:t>
          </w:r>
          <w:r w:rsidR="003C3AAD">
            <w:t xml:space="preserve"> </w:t>
          </w:r>
          <w:r>
            <w:t>that</w:t>
          </w:r>
          <w:r w:rsidR="003C3AAD">
            <w:t xml:space="preserve"> </w:t>
          </w:r>
          <w:r>
            <w:t>I</w:t>
          </w:r>
          <w:r w:rsidR="003C3AAD">
            <w:t xml:space="preserve"> </w:t>
          </w:r>
          <w:r>
            <w:t>think</w:t>
          </w:r>
          <w:r w:rsidR="003C3AAD">
            <w:t xml:space="preserve"> </w:t>
          </w:r>
          <w:r>
            <w:t>the</w:t>
          </w:r>
          <w:r w:rsidR="003C3AAD">
            <w:t xml:space="preserve"> </w:t>
          </w:r>
          <w:r>
            <w:t>UK</w:t>
          </w:r>
          <w:r w:rsidR="003C3AAD">
            <w:t xml:space="preserve"> </w:t>
          </w:r>
          <w:r>
            <w:t>is</w:t>
          </w:r>
          <w:r w:rsidR="003C3AAD">
            <w:t xml:space="preserve"> </w:t>
          </w:r>
          <w:r>
            <w:t>fortunate</w:t>
          </w:r>
          <w:r w:rsidR="003C3AAD">
            <w:t xml:space="preserve"> </w:t>
          </w:r>
          <w:r>
            <w:t>that</w:t>
          </w:r>
          <w:r w:rsidR="003C3AAD">
            <w:t xml:space="preserve"> </w:t>
          </w:r>
          <w:r>
            <w:t>it</w:t>
          </w:r>
          <w:r w:rsidR="003C3AAD">
            <w:t xml:space="preserve"> </w:t>
          </w:r>
          <w:r>
            <w:t>has</w:t>
          </w:r>
          <w:r w:rsidR="003C3AAD">
            <w:t xml:space="preserve"> </w:t>
          </w:r>
          <w:r>
            <w:t>a</w:t>
          </w:r>
          <w:r w:rsidR="003C3AAD">
            <w:t xml:space="preserve"> </w:t>
          </w:r>
          <w:r>
            <w:t>deep</w:t>
          </w:r>
          <w:r w:rsidR="003C3AAD">
            <w:t xml:space="preserve"> </w:t>
          </w:r>
          <w:r>
            <w:t>bench</w:t>
          </w:r>
          <w:r w:rsidR="003C3AAD">
            <w:t xml:space="preserve"> </w:t>
          </w:r>
          <w:r>
            <w:t>of</w:t>
          </w:r>
          <w:r w:rsidR="003C3AAD">
            <w:t xml:space="preserve"> </w:t>
          </w:r>
          <w:r>
            <w:t>expertise</w:t>
          </w:r>
          <w:r w:rsidR="003C3AAD">
            <w:t xml:space="preserve"> </w:t>
          </w:r>
          <w:r>
            <w:t>on</w:t>
          </w:r>
          <w:r w:rsidR="003C3AAD">
            <w:t xml:space="preserve"> </w:t>
          </w:r>
          <w:r>
            <w:t>multilateral</w:t>
          </w:r>
          <w:r w:rsidR="003C3AAD">
            <w:t xml:space="preserve"> </w:t>
          </w:r>
          <w:r>
            <w:t>affairs,</w:t>
          </w:r>
          <w:r w:rsidR="003C3AAD">
            <w:t xml:space="preserve"> </w:t>
          </w:r>
          <w:r>
            <w:t>both</w:t>
          </w:r>
          <w:r w:rsidR="003C3AAD">
            <w:t xml:space="preserve"> </w:t>
          </w:r>
          <w:r>
            <w:t>in</w:t>
          </w:r>
          <w:r w:rsidR="003C3AAD">
            <w:t xml:space="preserve"> </w:t>
          </w:r>
          <w:r>
            <w:t>missions</w:t>
          </w:r>
          <w:r w:rsidR="003C3AAD">
            <w:t xml:space="preserve"> </w:t>
          </w:r>
          <w:r>
            <w:t>in</w:t>
          </w:r>
          <w:r w:rsidR="003C3AAD">
            <w:t xml:space="preserve"> </w:t>
          </w:r>
          <w:r>
            <w:t>places</w:t>
          </w:r>
          <w:r w:rsidR="003C3AAD">
            <w:t xml:space="preserve"> </w:t>
          </w:r>
          <w:r>
            <w:t>like</w:t>
          </w:r>
          <w:r w:rsidR="003C3AAD">
            <w:t xml:space="preserve"> </w:t>
          </w:r>
          <w:r>
            <w:t>New</w:t>
          </w:r>
          <w:r w:rsidR="003C3AAD">
            <w:t xml:space="preserve"> </w:t>
          </w:r>
          <w:r>
            <w:t>York</w:t>
          </w:r>
          <w:r w:rsidR="003C3AAD">
            <w:t xml:space="preserve"> </w:t>
          </w:r>
          <w:r>
            <w:t>and</w:t>
          </w:r>
          <w:r w:rsidR="003C3AAD">
            <w:t xml:space="preserve"> </w:t>
          </w:r>
          <w:r>
            <w:t>Geneva</w:t>
          </w:r>
          <w:r w:rsidR="003C3AAD">
            <w:t xml:space="preserve"> </w:t>
          </w:r>
          <w:r>
            <w:t>but</w:t>
          </w:r>
          <w:r w:rsidR="003C3AAD">
            <w:t xml:space="preserve"> </w:t>
          </w:r>
          <w:r>
            <w:t>also</w:t>
          </w:r>
          <w:r w:rsidR="003C3AAD">
            <w:t xml:space="preserve"> </w:t>
          </w:r>
          <w:r>
            <w:t>in</w:t>
          </w:r>
          <w:r w:rsidR="003C3AAD">
            <w:t xml:space="preserve"> </w:t>
          </w:r>
          <w:r>
            <w:t>the</w:t>
          </w:r>
          <w:r w:rsidR="003C3AAD">
            <w:t xml:space="preserve"> </w:t>
          </w:r>
          <w:r>
            <w:t>FCDO.</w:t>
          </w:r>
          <w:r w:rsidR="003C3AAD">
            <w:t xml:space="preserve"> </w:t>
          </w:r>
          <w:r>
            <w:t>I</w:t>
          </w:r>
          <w:r w:rsidR="003C3AAD">
            <w:t xml:space="preserve"> </w:t>
          </w:r>
          <w:r>
            <w:t>share</w:t>
          </w:r>
          <w:r w:rsidR="003C3AAD">
            <w:t xml:space="preserve"> </w:t>
          </w:r>
          <w:r>
            <w:t>Olivia’s</w:t>
          </w:r>
          <w:r w:rsidR="003C3AAD">
            <w:t xml:space="preserve"> </w:t>
          </w:r>
          <w:r>
            <w:t>concern</w:t>
          </w:r>
          <w:r w:rsidR="003C3AAD">
            <w:t xml:space="preserve"> </w:t>
          </w:r>
          <w:r>
            <w:t>that</w:t>
          </w:r>
          <w:r w:rsidR="003C3AAD">
            <w:t xml:space="preserve"> </w:t>
          </w:r>
          <w:r>
            <w:t>potential</w:t>
          </w:r>
          <w:r w:rsidR="003C3AAD">
            <w:t xml:space="preserve"> </w:t>
          </w:r>
          <w:r>
            <w:t>cuts</w:t>
          </w:r>
          <w:r w:rsidR="003C3AAD">
            <w:t xml:space="preserve"> </w:t>
          </w:r>
          <w:r>
            <w:t>to</w:t>
          </w:r>
          <w:r w:rsidR="003C3AAD">
            <w:t xml:space="preserve"> </w:t>
          </w:r>
          <w:r>
            <w:t>the</w:t>
          </w:r>
          <w:r w:rsidR="003C3AAD">
            <w:t xml:space="preserve"> </w:t>
          </w:r>
          <w:r>
            <w:t>FCDO</w:t>
          </w:r>
          <w:r w:rsidR="003C3AAD">
            <w:t xml:space="preserve"> </w:t>
          </w:r>
          <w:r>
            <w:t>will</w:t>
          </w:r>
          <w:r w:rsidR="003C3AAD">
            <w:t xml:space="preserve"> </w:t>
          </w:r>
          <w:r>
            <w:t>have</w:t>
          </w:r>
          <w:r w:rsidR="003C3AAD">
            <w:t xml:space="preserve"> </w:t>
          </w:r>
          <w:r>
            <w:t>an</w:t>
          </w:r>
          <w:r w:rsidR="003C3AAD">
            <w:t xml:space="preserve"> </w:t>
          </w:r>
          <w:r>
            <w:t>outsized</w:t>
          </w:r>
          <w:r w:rsidR="003C3AAD">
            <w:t xml:space="preserve"> </w:t>
          </w:r>
          <w:r>
            <w:t>effect</w:t>
          </w:r>
          <w:r w:rsidR="003C3AAD">
            <w:t xml:space="preserve"> </w:t>
          </w:r>
          <w:r>
            <w:t>on</w:t>
          </w:r>
          <w:r w:rsidR="003C3AAD">
            <w:t xml:space="preserve"> </w:t>
          </w:r>
          <w:r>
            <w:t>the</w:t>
          </w:r>
          <w:r w:rsidR="003C3AAD">
            <w:t xml:space="preserve"> </w:t>
          </w:r>
          <w:r>
            <w:t>sections</w:t>
          </w:r>
          <w:r w:rsidR="003C3AAD">
            <w:t xml:space="preserve"> </w:t>
          </w:r>
          <w:r>
            <w:t>dealing</w:t>
          </w:r>
          <w:r w:rsidR="003C3AAD">
            <w:t xml:space="preserve"> </w:t>
          </w:r>
          <w:r>
            <w:t>with</w:t>
          </w:r>
          <w:r w:rsidR="003C3AAD">
            <w:t xml:space="preserve"> </w:t>
          </w:r>
          <w:r>
            <w:t>multilateral</w:t>
          </w:r>
          <w:r w:rsidR="003C3AAD">
            <w:t xml:space="preserve"> </w:t>
          </w:r>
          <w:r>
            <w:t>affairs.</w:t>
          </w:r>
          <w:r w:rsidR="003C3AAD">
            <w:t xml:space="preserve"> </w:t>
          </w:r>
          <w:r>
            <w:t>None</w:t>
          </w:r>
          <w:r w:rsidR="003C3AAD">
            <w:t xml:space="preserve"> </w:t>
          </w:r>
          <w:r>
            <w:t>the</w:t>
          </w:r>
          <w:r w:rsidR="003C3AAD">
            <w:t xml:space="preserve"> </w:t>
          </w:r>
          <w:r>
            <w:t>less,</w:t>
          </w:r>
          <w:r w:rsidR="003C3AAD">
            <w:t xml:space="preserve"> </w:t>
          </w:r>
          <w:r>
            <w:t>London</w:t>
          </w:r>
          <w:r w:rsidR="003C3AAD">
            <w:t xml:space="preserve"> </w:t>
          </w:r>
          <w:r>
            <w:t>is</w:t>
          </w:r>
          <w:r w:rsidR="003C3AAD">
            <w:t xml:space="preserve"> </w:t>
          </w:r>
          <w:r>
            <w:t>blessed</w:t>
          </w:r>
          <w:r w:rsidR="003C3AAD">
            <w:t xml:space="preserve"> </w:t>
          </w:r>
          <w:r>
            <w:t>with</w:t>
          </w:r>
          <w:r w:rsidR="003C3AAD">
            <w:t xml:space="preserve"> </w:t>
          </w:r>
          <w:r>
            <w:t>a</w:t>
          </w:r>
          <w:r w:rsidR="003C3AAD">
            <w:t xml:space="preserve"> </w:t>
          </w:r>
          <w:r>
            <w:t>lot</w:t>
          </w:r>
          <w:r w:rsidR="003C3AAD">
            <w:t xml:space="preserve"> </w:t>
          </w:r>
          <w:r>
            <w:t>of</w:t>
          </w:r>
          <w:r w:rsidR="003C3AAD">
            <w:t xml:space="preserve"> </w:t>
          </w:r>
          <w:r>
            <w:t>knowledge</w:t>
          </w:r>
          <w:r w:rsidR="003C3AAD">
            <w:t xml:space="preserve"> </w:t>
          </w:r>
          <w:r>
            <w:t>and</w:t>
          </w:r>
          <w:r w:rsidR="003C3AAD">
            <w:t xml:space="preserve"> </w:t>
          </w:r>
          <w:r>
            <w:t>insight</w:t>
          </w:r>
          <w:r w:rsidR="003C3AAD">
            <w:t xml:space="preserve"> </w:t>
          </w:r>
          <w:r>
            <w:t>in</w:t>
          </w:r>
          <w:r w:rsidR="003C3AAD">
            <w:t xml:space="preserve"> </w:t>
          </w:r>
          <w:r>
            <w:t>this</w:t>
          </w:r>
          <w:r w:rsidR="003C3AAD">
            <w:t xml:space="preserve"> </w:t>
          </w:r>
          <w:r>
            <w:t>area.</w:t>
          </w:r>
          <w:r w:rsidR="003C3AAD">
            <w:t xml:space="preserve"> </w:t>
          </w:r>
        </w:p>
        <w:p w:rsidR="00C42B61" w:rsidP="00C42B61">
          <w:pPr>
            <w:pStyle w:val="Answer"/>
          </w:pPr>
          <w:r>
            <w:t>At</w:t>
          </w:r>
          <w:r w:rsidR="003C3AAD">
            <w:t xml:space="preserve"> </w:t>
          </w:r>
          <w:r>
            <w:t>the</w:t>
          </w:r>
          <w:r w:rsidR="003C3AAD">
            <w:t xml:space="preserve"> </w:t>
          </w:r>
          <w:r>
            <w:t>strategic</w:t>
          </w:r>
          <w:r w:rsidR="003C3AAD">
            <w:t xml:space="preserve"> </w:t>
          </w:r>
          <w:r>
            <w:t>level,</w:t>
          </w:r>
          <w:r w:rsidR="003C3AAD">
            <w:t xml:space="preserve"> </w:t>
          </w:r>
          <w:r>
            <w:t>we</w:t>
          </w:r>
          <w:r w:rsidR="003C3AAD">
            <w:t xml:space="preserve"> </w:t>
          </w:r>
          <w:r>
            <w:t>have</w:t>
          </w:r>
          <w:r w:rsidR="003C3AAD">
            <w:t xml:space="preserve"> </w:t>
          </w:r>
          <w:r>
            <w:t>to</w:t>
          </w:r>
          <w:r w:rsidR="003C3AAD">
            <w:t xml:space="preserve"> </w:t>
          </w:r>
          <w:r>
            <w:t>be</w:t>
          </w:r>
          <w:r w:rsidR="003C3AAD">
            <w:t xml:space="preserve"> </w:t>
          </w:r>
          <w:r>
            <w:t>honest</w:t>
          </w:r>
          <w:r w:rsidR="003C3AAD">
            <w:t xml:space="preserve"> </w:t>
          </w:r>
          <w:r>
            <w:t>with</w:t>
          </w:r>
          <w:r w:rsidR="003C3AAD">
            <w:t xml:space="preserve"> </w:t>
          </w:r>
          <w:r>
            <w:t>ourselves.</w:t>
          </w:r>
          <w:r w:rsidR="003C3AAD">
            <w:t xml:space="preserve"> </w:t>
          </w:r>
          <w:r>
            <w:t>Successive</w:t>
          </w:r>
          <w:r w:rsidR="003C3AAD">
            <w:t xml:space="preserve"> </w:t>
          </w:r>
          <w:r>
            <w:t>UK</w:t>
          </w:r>
          <w:r w:rsidR="003C3AAD">
            <w:t xml:space="preserve"> </w:t>
          </w:r>
          <w:r>
            <w:t>Administrations,</w:t>
          </w:r>
          <w:r w:rsidR="003C3AAD">
            <w:t xml:space="preserve"> </w:t>
          </w:r>
          <w:r>
            <w:t>for</w:t>
          </w:r>
          <w:r w:rsidR="003C3AAD">
            <w:t xml:space="preserve"> </w:t>
          </w:r>
          <w:r>
            <w:t>very</w:t>
          </w:r>
          <w:r w:rsidR="003C3AAD">
            <w:t xml:space="preserve"> </w:t>
          </w:r>
          <w:r>
            <w:t>good</w:t>
          </w:r>
          <w:r w:rsidR="003C3AAD">
            <w:t xml:space="preserve"> </w:t>
          </w:r>
          <w:r>
            <w:t>reasons,</w:t>
          </w:r>
          <w:r w:rsidR="003C3AAD">
            <w:t xml:space="preserve"> </w:t>
          </w:r>
          <w:r>
            <w:t>have</w:t>
          </w:r>
          <w:r w:rsidR="003C3AAD">
            <w:t xml:space="preserve"> </w:t>
          </w:r>
          <w:r>
            <w:t>concluded</w:t>
          </w:r>
          <w:r w:rsidR="003C3AAD">
            <w:t xml:space="preserve"> </w:t>
          </w:r>
          <w:r>
            <w:t>that</w:t>
          </w:r>
          <w:r w:rsidR="003C3AAD">
            <w:t xml:space="preserve"> </w:t>
          </w:r>
          <w:r>
            <w:t>there</w:t>
          </w:r>
          <w:r w:rsidR="003C3AAD">
            <w:t xml:space="preserve"> </w:t>
          </w:r>
          <w:r>
            <w:t>needs</w:t>
          </w:r>
          <w:r w:rsidR="003C3AAD">
            <w:t xml:space="preserve"> </w:t>
          </w:r>
          <w:r>
            <w:t>to</w:t>
          </w:r>
          <w:r w:rsidR="003C3AAD">
            <w:t xml:space="preserve"> </w:t>
          </w:r>
          <w:r>
            <w:t>be</w:t>
          </w:r>
          <w:r w:rsidR="003C3AAD">
            <w:t xml:space="preserve"> </w:t>
          </w:r>
          <w:r>
            <w:t>a</w:t>
          </w:r>
          <w:r w:rsidR="003C3AAD">
            <w:t xml:space="preserve"> </w:t>
          </w:r>
          <w:r>
            <w:t>greater</w:t>
          </w:r>
          <w:r w:rsidR="003C3AAD">
            <w:t xml:space="preserve"> </w:t>
          </w:r>
          <w:r>
            <w:t>focus</w:t>
          </w:r>
          <w:r w:rsidR="003C3AAD">
            <w:t xml:space="preserve"> </w:t>
          </w:r>
          <w:r>
            <w:t>on</w:t>
          </w:r>
          <w:r w:rsidR="003C3AAD">
            <w:t xml:space="preserve"> </w:t>
          </w:r>
          <w:r>
            <w:t>European</w:t>
          </w:r>
          <w:r w:rsidR="003C3AAD">
            <w:t xml:space="preserve"> </w:t>
          </w:r>
          <w:r>
            <w:t>security</w:t>
          </w:r>
          <w:r w:rsidR="003C3AAD">
            <w:t xml:space="preserve"> </w:t>
          </w:r>
          <w:r>
            <w:t>and</w:t>
          </w:r>
          <w:r w:rsidR="003C3AAD">
            <w:t xml:space="preserve"> </w:t>
          </w:r>
          <w:r>
            <w:t>on</w:t>
          </w:r>
          <w:r w:rsidR="003C3AAD">
            <w:t xml:space="preserve"> </w:t>
          </w:r>
          <w:r>
            <w:t>the</w:t>
          </w:r>
          <w:r w:rsidR="003C3AAD">
            <w:t xml:space="preserve"> </w:t>
          </w:r>
          <w:r>
            <w:t>threat</w:t>
          </w:r>
          <w:r w:rsidR="003C3AAD">
            <w:t xml:space="preserve"> </w:t>
          </w:r>
          <w:r>
            <w:t>from</w:t>
          </w:r>
          <w:r w:rsidR="003C3AAD">
            <w:t xml:space="preserve"> </w:t>
          </w:r>
          <w:r>
            <w:t>Russia.</w:t>
          </w:r>
          <w:r w:rsidR="003C3AAD">
            <w:t xml:space="preserve"> </w:t>
          </w:r>
          <w:r>
            <w:t>That</w:t>
          </w:r>
          <w:r w:rsidR="003C3AAD">
            <w:t xml:space="preserve"> </w:t>
          </w:r>
          <w:r>
            <w:t>is</w:t>
          </w:r>
          <w:r w:rsidR="003C3AAD">
            <w:t xml:space="preserve"> </w:t>
          </w:r>
          <w:r>
            <w:t>clearly</w:t>
          </w:r>
          <w:r w:rsidR="003C3AAD">
            <w:t xml:space="preserve"> </w:t>
          </w:r>
          <w:r>
            <w:t>taking</w:t>
          </w:r>
          <w:r w:rsidR="003C3AAD">
            <w:t xml:space="preserve"> </w:t>
          </w:r>
          <w:r>
            <w:t>attention</w:t>
          </w:r>
          <w:r w:rsidR="003C3AAD">
            <w:t xml:space="preserve"> </w:t>
          </w:r>
          <w:r>
            <w:t>away</w:t>
          </w:r>
          <w:r w:rsidR="003C3AAD">
            <w:t xml:space="preserve"> </w:t>
          </w:r>
          <w:r>
            <w:t>from</w:t>
          </w:r>
          <w:r w:rsidR="003C3AAD">
            <w:t xml:space="preserve"> </w:t>
          </w:r>
          <w:r>
            <w:t>other</w:t>
          </w:r>
          <w:r w:rsidR="003C3AAD">
            <w:t xml:space="preserve"> </w:t>
          </w:r>
          <w:r>
            <w:t>priorities</w:t>
          </w:r>
          <w:r w:rsidR="003C3AAD">
            <w:t xml:space="preserve"> </w:t>
          </w:r>
          <w:r>
            <w:t>in</w:t>
          </w:r>
          <w:r w:rsidR="003C3AAD">
            <w:t xml:space="preserve"> </w:t>
          </w:r>
          <w:r>
            <w:t>both</w:t>
          </w:r>
          <w:r w:rsidR="003C3AAD">
            <w:t xml:space="preserve"> </w:t>
          </w:r>
          <w:r>
            <w:t>resources</w:t>
          </w:r>
          <w:r w:rsidR="003C3AAD">
            <w:t xml:space="preserve"> </w:t>
          </w:r>
          <w:r>
            <w:t>and</w:t>
          </w:r>
          <w:r w:rsidR="003C3AAD">
            <w:t xml:space="preserve"> </w:t>
          </w:r>
          <w:r>
            <w:t>political</w:t>
          </w:r>
          <w:r w:rsidR="003C3AAD">
            <w:t xml:space="preserve"> </w:t>
          </w:r>
          <w:r>
            <w:t>energy.</w:t>
          </w:r>
          <w:r w:rsidR="003C3AAD">
            <w:t xml:space="preserve"> </w:t>
          </w:r>
          <w:r>
            <w:t>There</w:t>
          </w:r>
          <w:r w:rsidR="003C3AAD">
            <w:t xml:space="preserve"> </w:t>
          </w:r>
          <w:r>
            <w:t>is</w:t>
          </w:r>
          <w:r w:rsidR="003C3AAD">
            <w:t xml:space="preserve"> </w:t>
          </w:r>
          <w:r>
            <w:t>certainly</w:t>
          </w:r>
          <w:r w:rsidR="003C3AAD">
            <w:t xml:space="preserve"> </w:t>
          </w:r>
          <w:r>
            <w:t>a</w:t>
          </w:r>
          <w:r w:rsidR="003C3AAD">
            <w:t xml:space="preserve"> </w:t>
          </w:r>
          <w:r>
            <w:t>feeling</w:t>
          </w:r>
          <w:r w:rsidR="003C3AAD">
            <w:t xml:space="preserve"> </w:t>
          </w:r>
          <w:r>
            <w:t>around</w:t>
          </w:r>
          <w:r w:rsidR="003C3AAD">
            <w:t xml:space="preserve"> </w:t>
          </w:r>
          <w:r>
            <w:t>the</w:t>
          </w:r>
          <w:r w:rsidR="003C3AAD">
            <w:t xml:space="preserve"> </w:t>
          </w:r>
          <w:r>
            <w:t>United</w:t>
          </w:r>
          <w:r w:rsidR="003C3AAD">
            <w:t xml:space="preserve"> </w:t>
          </w:r>
          <w:r>
            <w:t>Nations,</w:t>
          </w:r>
          <w:r w:rsidR="003C3AAD">
            <w:t xml:space="preserve"> </w:t>
          </w:r>
          <w:r>
            <w:t>the</w:t>
          </w:r>
          <w:r w:rsidR="003C3AAD">
            <w:t xml:space="preserve"> </w:t>
          </w:r>
          <w:r>
            <w:t>institution</w:t>
          </w:r>
          <w:r w:rsidR="003C3AAD">
            <w:t xml:space="preserve"> </w:t>
          </w:r>
          <w:r>
            <w:t>that</w:t>
          </w:r>
          <w:r w:rsidR="003C3AAD">
            <w:t xml:space="preserve"> </w:t>
          </w:r>
          <w:r>
            <w:t>I</w:t>
          </w:r>
          <w:r w:rsidR="003C3AAD">
            <w:t xml:space="preserve"> </w:t>
          </w:r>
          <w:r>
            <w:t>know</w:t>
          </w:r>
          <w:r w:rsidR="003C3AAD">
            <w:t xml:space="preserve"> </w:t>
          </w:r>
          <w:r>
            <w:t>best,</w:t>
          </w:r>
          <w:r w:rsidR="003C3AAD">
            <w:t xml:space="preserve"> </w:t>
          </w:r>
          <w:r>
            <w:t>that</w:t>
          </w:r>
          <w:r w:rsidR="003C3AAD">
            <w:t xml:space="preserve"> </w:t>
          </w:r>
          <w:r>
            <w:t>London’s</w:t>
          </w:r>
          <w:r w:rsidR="003C3AAD">
            <w:t xml:space="preserve"> </w:t>
          </w:r>
          <w:r>
            <w:t>focus</w:t>
          </w:r>
          <w:r w:rsidR="003C3AAD">
            <w:t xml:space="preserve"> </w:t>
          </w:r>
          <w:r>
            <w:t>on</w:t>
          </w:r>
          <w:r w:rsidR="003C3AAD">
            <w:t xml:space="preserve"> </w:t>
          </w:r>
          <w:r>
            <w:t>regional</w:t>
          </w:r>
          <w:r w:rsidR="003C3AAD">
            <w:t xml:space="preserve"> </w:t>
          </w:r>
          <w:r>
            <w:t>security</w:t>
          </w:r>
          <w:r w:rsidR="003C3AAD">
            <w:t xml:space="preserve"> </w:t>
          </w:r>
          <w:r>
            <w:t>means</w:t>
          </w:r>
          <w:r w:rsidR="003C3AAD">
            <w:t xml:space="preserve"> </w:t>
          </w:r>
          <w:r>
            <w:t>that</w:t>
          </w:r>
          <w:r w:rsidR="003C3AAD">
            <w:t xml:space="preserve"> </w:t>
          </w:r>
          <w:r>
            <w:t>it</w:t>
          </w:r>
          <w:r w:rsidR="003C3AAD">
            <w:t xml:space="preserve"> </w:t>
          </w:r>
          <w:r>
            <w:t>has</w:t>
          </w:r>
          <w:r w:rsidR="003C3AAD">
            <w:t xml:space="preserve"> </w:t>
          </w:r>
          <w:r>
            <w:t>less</w:t>
          </w:r>
          <w:r w:rsidR="003C3AAD">
            <w:t xml:space="preserve"> </w:t>
          </w:r>
          <w:r>
            <w:t>bandwidth</w:t>
          </w:r>
          <w:r w:rsidR="003C3AAD">
            <w:t xml:space="preserve"> </w:t>
          </w:r>
          <w:r>
            <w:t>and</w:t>
          </w:r>
          <w:r w:rsidR="003C3AAD">
            <w:t xml:space="preserve"> </w:t>
          </w:r>
          <w:r>
            <w:t>perhaps</w:t>
          </w:r>
          <w:r w:rsidR="003C3AAD">
            <w:t xml:space="preserve"> </w:t>
          </w:r>
          <w:r>
            <w:t>less</w:t>
          </w:r>
          <w:r w:rsidR="003C3AAD">
            <w:t xml:space="preserve"> </w:t>
          </w:r>
          <w:r>
            <w:t>political</w:t>
          </w:r>
          <w:r w:rsidR="003C3AAD">
            <w:t xml:space="preserve"> </w:t>
          </w:r>
          <w:r>
            <w:t>capital</w:t>
          </w:r>
          <w:r w:rsidR="003C3AAD">
            <w:t xml:space="preserve"> </w:t>
          </w:r>
          <w:r>
            <w:t>to</w:t>
          </w:r>
          <w:r w:rsidR="003C3AAD">
            <w:t xml:space="preserve"> </w:t>
          </w:r>
          <w:r>
            <w:t>put</w:t>
          </w:r>
          <w:r w:rsidR="003C3AAD">
            <w:t xml:space="preserve"> </w:t>
          </w:r>
          <w:r>
            <w:t>into</w:t>
          </w:r>
          <w:r w:rsidR="003C3AAD">
            <w:t xml:space="preserve"> </w:t>
          </w:r>
          <w:r>
            <w:t>crises</w:t>
          </w:r>
          <w:r w:rsidR="003C3AAD">
            <w:t xml:space="preserve"> </w:t>
          </w:r>
          <w:r>
            <w:t>in</w:t>
          </w:r>
          <w:r w:rsidR="003C3AAD">
            <w:t xml:space="preserve"> </w:t>
          </w:r>
          <w:r>
            <w:t>other</w:t>
          </w:r>
          <w:r w:rsidR="003C3AAD">
            <w:t xml:space="preserve"> </w:t>
          </w:r>
          <w:r>
            <w:t>regions.</w:t>
          </w:r>
          <w:r w:rsidR="003C3AAD">
            <w:t xml:space="preserve"> </w:t>
          </w:r>
        </w:p>
        <w:p w:rsidR="00F12C55" w:rsidP="00F12C55">
          <w:pPr>
            <w:pStyle w:val="Answer"/>
          </w:pPr>
          <w:r>
            <w:t>Simultaneously,</w:t>
          </w:r>
          <w:r w:rsidR="003C3AAD">
            <w:t xml:space="preserve"> </w:t>
          </w:r>
          <w:r>
            <w:t>the</w:t>
          </w:r>
          <w:r w:rsidR="003C3AAD">
            <w:t xml:space="preserve"> </w:t>
          </w:r>
          <w:r>
            <w:t>multilateral</w:t>
          </w:r>
          <w:r w:rsidR="003C3AAD">
            <w:t xml:space="preserve"> </w:t>
          </w:r>
          <w:r>
            <w:t>landscape</w:t>
          </w:r>
          <w:r w:rsidR="003C3AAD">
            <w:t xml:space="preserve"> </w:t>
          </w:r>
          <w:r>
            <w:t>is</w:t>
          </w:r>
          <w:r w:rsidR="003C3AAD">
            <w:t xml:space="preserve"> </w:t>
          </w:r>
          <w:r>
            <w:t>altering</w:t>
          </w:r>
          <w:r w:rsidR="003C3AAD">
            <w:t xml:space="preserve"> </w:t>
          </w:r>
          <w:r>
            <w:t>very</w:t>
          </w:r>
          <w:r w:rsidR="003C3AAD">
            <w:t xml:space="preserve"> </w:t>
          </w:r>
          <w:r>
            <w:t>fast.</w:t>
          </w:r>
          <w:r w:rsidR="003C3AAD">
            <w:t xml:space="preserve"> </w:t>
          </w:r>
          <w:r>
            <w:t>China,</w:t>
          </w:r>
          <w:r w:rsidR="003C3AAD">
            <w:t xml:space="preserve"> </w:t>
          </w:r>
          <w:r>
            <w:t>which</w:t>
          </w:r>
          <w:r w:rsidR="003C3AAD">
            <w:t xml:space="preserve"> </w:t>
          </w:r>
          <w:r>
            <w:t>was</w:t>
          </w:r>
          <w:r w:rsidR="003C3AAD">
            <w:t xml:space="preserve"> </w:t>
          </w:r>
          <w:r>
            <w:t>still</w:t>
          </w:r>
          <w:r w:rsidR="003C3AAD">
            <w:t xml:space="preserve"> </w:t>
          </w:r>
          <w:r>
            <w:t>a</w:t>
          </w:r>
          <w:r w:rsidR="003C3AAD">
            <w:t xml:space="preserve"> </w:t>
          </w:r>
          <w:r>
            <w:t>relatively</w:t>
          </w:r>
          <w:r w:rsidR="003C3AAD">
            <w:t xml:space="preserve"> </w:t>
          </w:r>
          <w:r>
            <w:t>limited</w:t>
          </w:r>
          <w:r w:rsidR="003C3AAD">
            <w:t xml:space="preserve"> </w:t>
          </w:r>
          <w:r>
            <w:t>player</w:t>
          </w:r>
          <w:r w:rsidR="003C3AAD">
            <w:t xml:space="preserve"> </w:t>
          </w:r>
          <w:r>
            <w:t>at</w:t>
          </w:r>
          <w:r w:rsidR="003C3AAD">
            <w:t xml:space="preserve"> </w:t>
          </w:r>
          <w:r>
            <w:t>the</w:t>
          </w:r>
          <w:r w:rsidR="003C3AAD">
            <w:t xml:space="preserve"> </w:t>
          </w:r>
          <w:r>
            <w:t>UN</w:t>
          </w:r>
          <w:r w:rsidR="003C3AAD">
            <w:t xml:space="preserve"> </w:t>
          </w:r>
          <w:r>
            <w:t>even</w:t>
          </w:r>
          <w:r w:rsidR="003C3AAD">
            <w:t xml:space="preserve"> </w:t>
          </w:r>
          <w:r>
            <w:t>10</w:t>
          </w:r>
          <w:r w:rsidR="003C3AAD">
            <w:t xml:space="preserve"> </w:t>
          </w:r>
          <w:r>
            <w:t>to</w:t>
          </w:r>
          <w:r w:rsidR="003C3AAD">
            <w:t xml:space="preserve"> </w:t>
          </w:r>
          <w:r>
            <w:t>15</w:t>
          </w:r>
          <w:r w:rsidR="003C3AAD">
            <w:t xml:space="preserve"> </w:t>
          </w:r>
          <w:r>
            <w:t>years</w:t>
          </w:r>
          <w:r w:rsidR="003C3AAD">
            <w:t xml:space="preserve"> </w:t>
          </w:r>
          <w:r>
            <w:t>ago</w:t>
          </w:r>
          <w:r w:rsidR="003C3AAD">
            <w:t xml:space="preserve"> </w:t>
          </w:r>
          <w:r>
            <w:t>when</w:t>
          </w:r>
          <w:r w:rsidR="003C3AAD">
            <w:t xml:space="preserve"> </w:t>
          </w:r>
          <w:r>
            <w:t>Matthew</w:t>
          </w:r>
          <w:r w:rsidR="003C3AAD">
            <w:t xml:space="preserve"> </w:t>
          </w:r>
          <w:r>
            <w:t>was</w:t>
          </w:r>
          <w:r w:rsidR="003C3AAD">
            <w:t xml:space="preserve"> </w:t>
          </w:r>
          <w:r>
            <w:t>PR,</w:t>
          </w:r>
          <w:r w:rsidR="003C3AAD">
            <w:t xml:space="preserve"> </w:t>
          </w:r>
          <w:r>
            <w:t>has</w:t>
          </w:r>
          <w:r w:rsidR="003C3AAD">
            <w:t xml:space="preserve"> </w:t>
          </w:r>
          <w:r>
            <w:t>now</w:t>
          </w:r>
          <w:r w:rsidR="003C3AAD">
            <w:t xml:space="preserve"> </w:t>
          </w:r>
          <w:r>
            <w:t>become</w:t>
          </w:r>
          <w:r w:rsidR="003C3AAD">
            <w:t xml:space="preserve"> </w:t>
          </w:r>
          <w:r>
            <w:t>vastly</w:t>
          </w:r>
          <w:r w:rsidR="003C3AAD">
            <w:t xml:space="preserve"> </w:t>
          </w:r>
          <w:r>
            <w:t>more</w:t>
          </w:r>
          <w:r w:rsidR="003C3AAD">
            <w:t xml:space="preserve"> </w:t>
          </w:r>
          <w:r>
            <w:t>influential</w:t>
          </w:r>
          <w:r w:rsidR="003C3AAD">
            <w:t xml:space="preserve"> </w:t>
          </w:r>
          <w:r>
            <w:t>across</w:t>
          </w:r>
          <w:r w:rsidR="003C3AAD">
            <w:t xml:space="preserve"> </w:t>
          </w:r>
          <w:r>
            <w:t>a</w:t>
          </w:r>
          <w:r w:rsidR="003C3AAD">
            <w:t xml:space="preserve"> </w:t>
          </w:r>
          <w:r>
            <w:t>wide</w:t>
          </w:r>
          <w:r w:rsidR="003C3AAD">
            <w:t xml:space="preserve"> </w:t>
          </w:r>
          <w:r>
            <w:t>range</w:t>
          </w:r>
          <w:r w:rsidR="003C3AAD">
            <w:t xml:space="preserve"> </w:t>
          </w:r>
          <w:r>
            <w:t>of</w:t>
          </w:r>
          <w:r w:rsidR="003C3AAD">
            <w:t xml:space="preserve"> </w:t>
          </w:r>
          <w:r>
            <w:t>international</w:t>
          </w:r>
          <w:r w:rsidR="003C3AAD">
            <w:t xml:space="preserve"> </w:t>
          </w:r>
          <w:r>
            <w:t>debates.</w:t>
          </w:r>
          <w:r w:rsidR="003C3AAD">
            <w:t xml:space="preserve"> </w:t>
          </w:r>
          <w:r>
            <w:t>We</w:t>
          </w:r>
          <w:r w:rsidR="003C3AAD">
            <w:t xml:space="preserve"> </w:t>
          </w:r>
          <w:r>
            <w:t>see</w:t>
          </w:r>
          <w:r w:rsidR="003C3AAD">
            <w:t xml:space="preserve"> </w:t>
          </w:r>
          <w:r>
            <w:t>the</w:t>
          </w:r>
          <w:r w:rsidR="003C3AAD">
            <w:t xml:space="preserve"> </w:t>
          </w:r>
          <w:r>
            <w:t>countries</w:t>
          </w:r>
          <w:r w:rsidR="003C3AAD">
            <w:t xml:space="preserve"> </w:t>
          </w:r>
          <w:r>
            <w:t>of</w:t>
          </w:r>
          <w:r w:rsidR="003C3AAD">
            <w:t xml:space="preserve"> </w:t>
          </w:r>
          <w:r>
            <w:t>the</w:t>
          </w:r>
          <w:r w:rsidR="003C3AAD">
            <w:t xml:space="preserve"> </w:t>
          </w:r>
          <w:r>
            <w:t>so-called</w:t>
          </w:r>
          <w:r w:rsidR="003C3AAD">
            <w:t xml:space="preserve"> </w:t>
          </w:r>
          <w:r>
            <w:t>global</w:t>
          </w:r>
          <w:r w:rsidR="003C3AAD">
            <w:t xml:space="preserve"> </w:t>
          </w:r>
          <w:r>
            <w:t>South</w:t>
          </w:r>
          <w:r w:rsidR="003C3AAD">
            <w:t xml:space="preserve"> </w:t>
          </w:r>
          <w:r>
            <w:t>increasingly</w:t>
          </w:r>
          <w:r w:rsidR="003C3AAD">
            <w:t xml:space="preserve"> </w:t>
          </w:r>
          <w:r>
            <w:t>assertive</w:t>
          </w:r>
          <w:r w:rsidR="003C3AAD">
            <w:t xml:space="preserve"> </w:t>
          </w:r>
          <w:r>
            <w:t>and</w:t>
          </w:r>
          <w:r w:rsidR="003C3AAD">
            <w:t xml:space="preserve"> </w:t>
          </w:r>
          <w:r>
            <w:t>willing</w:t>
          </w:r>
          <w:r w:rsidR="003C3AAD">
            <w:t xml:space="preserve"> </w:t>
          </w:r>
          <w:r>
            <w:t>to</w:t>
          </w:r>
          <w:r w:rsidR="003C3AAD">
            <w:t xml:space="preserve"> </w:t>
          </w:r>
          <w:r>
            <w:t>question</w:t>
          </w:r>
          <w:r w:rsidR="003C3AAD">
            <w:t xml:space="preserve"> </w:t>
          </w:r>
          <w:r>
            <w:t>why</w:t>
          </w:r>
          <w:r w:rsidR="003C3AAD">
            <w:t xml:space="preserve"> </w:t>
          </w:r>
          <w:r>
            <w:t>countries</w:t>
          </w:r>
          <w:r w:rsidR="003C3AAD">
            <w:t xml:space="preserve"> </w:t>
          </w:r>
          <w:r>
            <w:t>like</w:t>
          </w:r>
          <w:r w:rsidR="003C3AAD">
            <w:t xml:space="preserve"> </w:t>
          </w:r>
          <w:r>
            <w:t>the</w:t>
          </w:r>
          <w:r w:rsidR="003C3AAD">
            <w:t xml:space="preserve"> </w:t>
          </w:r>
          <w:r>
            <w:t>UK</w:t>
          </w:r>
          <w:r w:rsidR="003C3AAD">
            <w:t xml:space="preserve"> </w:t>
          </w:r>
          <w:r>
            <w:t>have</w:t>
          </w:r>
          <w:r w:rsidR="003C3AAD">
            <w:t xml:space="preserve"> </w:t>
          </w:r>
          <w:r>
            <w:t>not</w:t>
          </w:r>
          <w:r w:rsidR="003C3AAD">
            <w:t xml:space="preserve"> </w:t>
          </w:r>
          <w:r>
            <w:t>necessarily</w:t>
          </w:r>
          <w:r w:rsidR="003C3AAD">
            <w:t xml:space="preserve"> </w:t>
          </w:r>
          <w:r>
            <w:t>come</w:t>
          </w:r>
          <w:r w:rsidR="003C3AAD">
            <w:t xml:space="preserve"> </w:t>
          </w:r>
          <w:r>
            <w:t>through</w:t>
          </w:r>
          <w:r w:rsidR="003C3AAD">
            <w:t xml:space="preserve"> </w:t>
          </w:r>
          <w:r>
            <w:t>on</w:t>
          </w:r>
          <w:r w:rsidR="003C3AAD">
            <w:t xml:space="preserve"> </w:t>
          </w:r>
          <w:r>
            <w:t>pledges</w:t>
          </w:r>
          <w:r w:rsidR="003C3AAD">
            <w:t xml:space="preserve"> </w:t>
          </w:r>
          <w:r>
            <w:t>on</w:t>
          </w:r>
          <w:r w:rsidR="003C3AAD">
            <w:t xml:space="preserve"> </w:t>
          </w:r>
          <w:r>
            <w:t>issues</w:t>
          </w:r>
          <w:r w:rsidR="003C3AAD">
            <w:t xml:space="preserve"> </w:t>
          </w:r>
          <w:r>
            <w:t>like</w:t>
          </w:r>
          <w:r w:rsidR="003C3AAD">
            <w:t xml:space="preserve"> </w:t>
          </w:r>
          <w:r>
            <w:t>development</w:t>
          </w:r>
          <w:r w:rsidR="003C3AAD">
            <w:t xml:space="preserve"> </w:t>
          </w:r>
          <w:r>
            <w:t>aid</w:t>
          </w:r>
          <w:r w:rsidR="003C3AAD">
            <w:t xml:space="preserve"> </w:t>
          </w:r>
          <w:r>
            <w:t>and</w:t>
          </w:r>
          <w:r w:rsidR="003C3AAD">
            <w:t xml:space="preserve"> </w:t>
          </w:r>
          <w:r>
            <w:t>climate</w:t>
          </w:r>
          <w:r w:rsidR="003C3AAD">
            <w:t xml:space="preserve"> </w:t>
          </w:r>
          <w:r>
            <w:t>change.</w:t>
          </w:r>
          <w:r w:rsidR="003C3AAD">
            <w:t xml:space="preserve"> </w:t>
          </w:r>
        </w:p>
      </w:sdtContent>
    </w:sdt>
    <w:p w:rsidR="00F12C55" w:rsidRPr="00F12C55" w:rsidP="00F12C55">
      <w:pPr>
        <w:pStyle w:val="Answer"/>
      </w:pPr>
      <w:r w:rsidRPr="00F12C55">
        <w:t>Olivia</w:t>
      </w:r>
      <w:r w:rsidR="003C3AAD">
        <w:t xml:space="preserve"> </w:t>
      </w:r>
      <w:r w:rsidRPr="00F12C55">
        <w:t>was</w:t>
      </w:r>
      <w:r w:rsidR="003C3AAD">
        <w:t xml:space="preserve"> </w:t>
      </w:r>
      <w:r w:rsidRPr="00F12C55">
        <w:t>very</w:t>
      </w:r>
      <w:r w:rsidR="003C3AAD">
        <w:t xml:space="preserve"> </w:t>
      </w:r>
      <w:r w:rsidRPr="00F12C55">
        <w:t>diplomatic,</w:t>
      </w:r>
      <w:r w:rsidR="003C3AAD">
        <w:t xml:space="preserve"> </w:t>
      </w:r>
      <w:r w:rsidRPr="00F12C55">
        <w:t>but</w:t>
      </w:r>
      <w:r w:rsidR="003C3AAD">
        <w:t xml:space="preserve"> </w:t>
      </w:r>
      <w:r w:rsidRPr="00F12C55">
        <w:t>the</w:t>
      </w:r>
      <w:r w:rsidR="003C3AAD">
        <w:t xml:space="preserve"> </w:t>
      </w:r>
      <w:r w:rsidRPr="00F12C55">
        <w:t>US</w:t>
      </w:r>
      <w:r w:rsidR="003C3AAD">
        <w:t xml:space="preserve"> </w:t>
      </w:r>
      <w:r w:rsidRPr="00F12C55">
        <w:t>has</w:t>
      </w:r>
      <w:r w:rsidR="003C3AAD">
        <w:t xml:space="preserve"> </w:t>
      </w:r>
      <w:r w:rsidRPr="00F12C55">
        <w:t>completely</w:t>
      </w:r>
      <w:r w:rsidR="003C3AAD">
        <w:t xml:space="preserve"> </w:t>
      </w:r>
      <w:r w:rsidRPr="00F12C55">
        <w:t>flipped</w:t>
      </w:r>
      <w:r w:rsidR="003C3AAD">
        <w:t xml:space="preserve"> </w:t>
      </w:r>
      <w:r w:rsidRPr="00F12C55">
        <w:t>in</w:t>
      </w:r>
      <w:r w:rsidR="003C3AAD">
        <w:t xml:space="preserve"> </w:t>
      </w:r>
      <w:r w:rsidRPr="00F12C55">
        <w:t>its</w:t>
      </w:r>
      <w:r w:rsidR="003C3AAD">
        <w:t xml:space="preserve"> </w:t>
      </w:r>
      <w:r w:rsidRPr="00F12C55">
        <w:t>attitude</w:t>
      </w:r>
      <w:r w:rsidR="003C3AAD">
        <w:t xml:space="preserve"> </w:t>
      </w:r>
      <w:r w:rsidRPr="00F12C55">
        <w:t>to</w:t>
      </w:r>
      <w:r w:rsidR="003C3AAD">
        <w:t xml:space="preserve"> </w:t>
      </w:r>
      <w:r w:rsidRPr="00F12C55">
        <w:t>multilateral</w:t>
      </w:r>
      <w:r w:rsidR="003C3AAD">
        <w:t xml:space="preserve"> </w:t>
      </w:r>
      <w:r w:rsidRPr="00F12C55">
        <w:t>co-operation</w:t>
      </w:r>
      <w:r w:rsidR="003C3AAD">
        <w:t xml:space="preserve"> </w:t>
      </w:r>
      <w:r w:rsidRPr="00F12C55">
        <w:t>and</w:t>
      </w:r>
      <w:r w:rsidR="003C3AAD">
        <w:t xml:space="preserve"> </w:t>
      </w:r>
      <w:r w:rsidRPr="00F12C55">
        <w:t>the</w:t>
      </w:r>
      <w:r w:rsidR="003C3AAD">
        <w:t xml:space="preserve"> </w:t>
      </w:r>
      <w:r w:rsidRPr="00F12C55">
        <w:t>US</w:t>
      </w:r>
      <w:r w:rsidR="003C3AAD">
        <w:t xml:space="preserve"> </w:t>
      </w:r>
      <w:r w:rsidRPr="00F12C55">
        <w:t>is</w:t>
      </w:r>
      <w:r w:rsidR="003C3AAD">
        <w:t xml:space="preserve"> </w:t>
      </w:r>
      <w:r w:rsidRPr="00F12C55">
        <w:t>now</w:t>
      </w:r>
      <w:r w:rsidR="003C3AAD">
        <w:t xml:space="preserve"> </w:t>
      </w:r>
      <w:r w:rsidRPr="00F12C55">
        <w:t>frequently</w:t>
      </w:r>
      <w:r w:rsidR="003C3AAD">
        <w:t xml:space="preserve"> </w:t>
      </w:r>
      <w:r w:rsidRPr="00F12C55">
        <w:t>a</w:t>
      </w:r>
      <w:r w:rsidR="003C3AAD">
        <w:t xml:space="preserve"> </w:t>
      </w:r>
      <w:r w:rsidRPr="00F12C55">
        <w:t>spoiler</w:t>
      </w:r>
      <w:r w:rsidR="003C3AAD">
        <w:t xml:space="preserve"> </w:t>
      </w:r>
      <w:r w:rsidRPr="00F12C55">
        <w:t>in</w:t>
      </w:r>
      <w:r w:rsidR="003C3AAD">
        <w:t xml:space="preserve"> </w:t>
      </w:r>
      <w:r w:rsidRPr="00F12C55">
        <w:t>many</w:t>
      </w:r>
      <w:r w:rsidR="003C3AAD">
        <w:t xml:space="preserve"> </w:t>
      </w:r>
      <w:r w:rsidRPr="00F12C55">
        <w:t>parts</w:t>
      </w:r>
      <w:r w:rsidR="003C3AAD">
        <w:t xml:space="preserve"> </w:t>
      </w:r>
      <w:r w:rsidRPr="00F12C55">
        <w:t>of</w:t>
      </w:r>
      <w:r w:rsidR="003C3AAD">
        <w:t xml:space="preserve"> </w:t>
      </w:r>
      <w:r w:rsidRPr="00F12C55">
        <w:t>the</w:t>
      </w:r>
      <w:r w:rsidR="003C3AAD">
        <w:t xml:space="preserve"> </w:t>
      </w:r>
      <w:r w:rsidRPr="00F12C55">
        <w:t>international</w:t>
      </w:r>
      <w:r w:rsidR="003C3AAD">
        <w:t xml:space="preserve"> </w:t>
      </w:r>
      <w:r w:rsidRPr="00F12C55">
        <w:t>system,</w:t>
      </w:r>
      <w:r w:rsidR="003C3AAD">
        <w:t xml:space="preserve"> </w:t>
      </w:r>
      <w:r w:rsidRPr="00F12C55">
        <w:t>although</w:t>
      </w:r>
      <w:r w:rsidR="003C3AAD">
        <w:t xml:space="preserve"> </w:t>
      </w:r>
      <w:r w:rsidRPr="00F12C55">
        <w:t>it</w:t>
      </w:r>
      <w:r w:rsidR="003C3AAD">
        <w:t xml:space="preserve"> </w:t>
      </w:r>
      <w:r w:rsidRPr="00F12C55">
        <w:t>is</w:t>
      </w:r>
      <w:r w:rsidR="003C3AAD">
        <w:t xml:space="preserve"> </w:t>
      </w:r>
      <w:r w:rsidRPr="00F12C55">
        <w:t>true</w:t>
      </w:r>
      <w:r w:rsidR="003C3AAD">
        <w:t xml:space="preserve"> </w:t>
      </w:r>
      <w:r w:rsidRPr="00F12C55">
        <w:t>to</w:t>
      </w:r>
      <w:r w:rsidR="003C3AAD">
        <w:t xml:space="preserve"> </w:t>
      </w:r>
      <w:r w:rsidRPr="00F12C55">
        <w:t>say</w:t>
      </w:r>
      <w:r w:rsidR="003C3AAD">
        <w:t xml:space="preserve"> </w:t>
      </w:r>
      <w:r w:rsidRPr="00F12C55">
        <w:t>that</w:t>
      </w:r>
      <w:r w:rsidR="003C3AAD">
        <w:t xml:space="preserve"> </w:t>
      </w:r>
      <w:r w:rsidRPr="00F12C55">
        <w:t>the</w:t>
      </w:r>
      <w:r w:rsidR="003C3AAD">
        <w:t xml:space="preserve"> </w:t>
      </w:r>
      <w:r w:rsidRPr="00F12C55">
        <w:t>Trump</w:t>
      </w:r>
      <w:r w:rsidR="003C3AAD">
        <w:t xml:space="preserve"> </w:t>
      </w:r>
      <w:r w:rsidRPr="00F12C55">
        <w:t>Administration</w:t>
      </w:r>
      <w:r w:rsidR="003C3AAD">
        <w:t xml:space="preserve"> </w:t>
      </w:r>
      <w:r w:rsidRPr="00F12C55">
        <w:t>have</w:t>
      </w:r>
      <w:r w:rsidR="003C3AAD">
        <w:t xml:space="preserve"> </w:t>
      </w:r>
      <w:r w:rsidRPr="00F12C55">
        <w:t>learned</w:t>
      </w:r>
      <w:r w:rsidR="003C3AAD">
        <w:t xml:space="preserve"> </w:t>
      </w:r>
      <w:r w:rsidRPr="00F12C55">
        <w:t>some</w:t>
      </w:r>
      <w:r w:rsidR="003C3AAD">
        <w:t xml:space="preserve"> </w:t>
      </w:r>
      <w:r w:rsidRPr="00F12C55">
        <w:t>hard</w:t>
      </w:r>
      <w:r w:rsidR="003C3AAD">
        <w:t xml:space="preserve"> </w:t>
      </w:r>
      <w:r w:rsidRPr="00F12C55">
        <w:t>lessons</w:t>
      </w:r>
      <w:r w:rsidR="003C3AAD">
        <w:t xml:space="preserve"> </w:t>
      </w:r>
      <w:r w:rsidRPr="00F12C55">
        <w:t>over</w:t>
      </w:r>
      <w:r w:rsidR="003C3AAD">
        <w:t xml:space="preserve"> </w:t>
      </w:r>
      <w:r w:rsidRPr="00F12C55">
        <w:t>the</w:t>
      </w:r>
      <w:r w:rsidR="003C3AAD">
        <w:t xml:space="preserve"> </w:t>
      </w:r>
      <w:r w:rsidRPr="00F12C55">
        <w:t>last</w:t>
      </w:r>
      <w:r w:rsidR="003C3AAD">
        <w:t xml:space="preserve"> </w:t>
      </w:r>
      <w:r w:rsidRPr="00F12C55">
        <w:t>year</w:t>
      </w:r>
      <w:r w:rsidR="003C3AAD">
        <w:t xml:space="preserve"> </w:t>
      </w:r>
      <w:r w:rsidRPr="00F12C55">
        <w:t>and</w:t>
      </w:r>
      <w:r w:rsidR="003C3AAD">
        <w:t xml:space="preserve"> </w:t>
      </w:r>
      <w:r w:rsidRPr="00F12C55">
        <w:t>are</w:t>
      </w:r>
      <w:r w:rsidR="003C3AAD">
        <w:t xml:space="preserve"> </w:t>
      </w:r>
      <w:r w:rsidRPr="00F12C55">
        <w:t>beginning</w:t>
      </w:r>
      <w:r w:rsidR="003C3AAD">
        <w:t xml:space="preserve"> </w:t>
      </w:r>
      <w:r w:rsidRPr="00F12C55">
        <w:t>to</w:t>
      </w:r>
      <w:r w:rsidR="003C3AAD">
        <w:t xml:space="preserve"> </w:t>
      </w:r>
      <w:r w:rsidRPr="00F12C55">
        <w:t>recognise</w:t>
      </w:r>
      <w:r w:rsidR="003C3AAD">
        <w:t xml:space="preserve"> </w:t>
      </w:r>
      <w:r w:rsidRPr="00F12C55">
        <w:t>that</w:t>
      </w:r>
      <w:r w:rsidR="003C3AAD">
        <w:t xml:space="preserve"> </w:t>
      </w:r>
      <w:r w:rsidRPr="00F12C55">
        <w:t>the</w:t>
      </w:r>
      <w:r w:rsidR="003C3AAD">
        <w:t xml:space="preserve"> </w:t>
      </w:r>
      <w:r w:rsidRPr="00F12C55">
        <w:t>UN</w:t>
      </w:r>
      <w:r w:rsidR="003C3AAD">
        <w:t xml:space="preserve"> </w:t>
      </w:r>
      <w:r w:rsidRPr="00F12C55">
        <w:t>and</w:t>
      </w:r>
      <w:r w:rsidR="003C3AAD">
        <w:t xml:space="preserve"> </w:t>
      </w:r>
      <w:r w:rsidRPr="00F12C55">
        <w:t>other</w:t>
      </w:r>
      <w:r w:rsidR="003C3AAD">
        <w:t xml:space="preserve"> </w:t>
      </w:r>
      <w:r w:rsidRPr="00F12C55">
        <w:t>international</w:t>
      </w:r>
      <w:r w:rsidR="003C3AAD">
        <w:t xml:space="preserve"> </w:t>
      </w:r>
      <w:r w:rsidRPr="00F12C55">
        <w:t>institutions</w:t>
      </w:r>
      <w:r w:rsidR="003C3AAD">
        <w:t xml:space="preserve"> </w:t>
      </w:r>
      <w:r w:rsidRPr="00F12C55">
        <w:t>offer</w:t>
      </w:r>
      <w:r w:rsidR="003C3AAD">
        <w:t xml:space="preserve"> </w:t>
      </w:r>
      <w:r w:rsidRPr="00F12C55">
        <w:t>them</w:t>
      </w:r>
      <w:r w:rsidR="003C3AAD">
        <w:t xml:space="preserve"> </w:t>
      </w:r>
      <w:r w:rsidRPr="00F12C55">
        <w:t>value</w:t>
      </w:r>
      <w:r w:rsidR="003C3AAD">
        <w:t xml:space="preserve"> </w:t>
      </w:r>
      <w:r w:rsidRPr="00F12C55">
        <w:t>in</w:t>
      </w:r>
      <w:r w:rsidR="003C3AAD">
        <w:t xml:space="preserve"> </w:t>
      </w:r>
      <w:r w:rsidRPr="00F12C55">
        <w:t>some</w:t>
      </w:r>
      <w:r w:rsidR="003C3AAD">
        <w:t xml:space="preserve"> </w:t>
      </w:r>
      <w:r w:rsidRPr="00F12C55">
        <w:t>spaces,</w:t>
      </w:r>
      <w:r w:rsidR="003C3AAD">
        <w:t xml:space="preserve"> </w:t>
      </w:r>
      <w:r w:rsidRPr="00F12C55">
        <w:t>like</w:t>
      </w:r>
      <w:r w:rsidR="003C3AAD">
        <w:t xml:space="preserve"> </w:t>
      </w:r>
      <w:r w:rsidRPr="00F12C55">
        <w:t>the</w:t>
      </w:r>
      <w:r w:rsidR="003C3AAD">
        <w:t xml:space="preserve"> </w:t>
      </w:r>
      <w:r w:rsidRPr="00F12C55">
        <w:t>delivery</w:t>
      </w:r>
      <w:r w:rsidR="003C3AAD">
        <w:t xml:space="preserve"> </w:t>
      </w:r>
      <w:r w:rsidRPr="00F12C55">
        <w:t>of</w:t>
      </w:r>
      <w:r w:rsidR="003C3AAD">
        <w:t xml:space="preserve"> </w:t>
      </w:r>
      <w:r w:rsidRPr="00F12C55">
        <w:t>humanitarian</w:t>
      </w:r>
      <w:r w:rsidR="003C3AAD">
        <w:t xml:space="preserve"> </w:t>
      </w:r>
      <w:r w:rsidRPr="00F12C55">
        <w:t>aid.</w:t>
      </w:r>
      <w:r w:rsidR="003C3AAD">
        <w:t xml:space="preserve"> </w:t>
      </w:r>
    </w:p>
    <w:p w:rsidR="00F12C55" w:rsidRPr="004E0B89" w:rsidP="00F12C55">
      <w:pPr>
        <w:pStyle w:val="Answer"/>
      </w:pPr>
      <w:r w:rsidRPr="004E0B89">
        <w:t>None</w:t>
      </w:r>
      <w:r w:rsidR="003C3AAD">
        <w:t xml:space="preserve"> </w:t>
      </w:r>
      <w:r w:rsidRPr="004E0B89">
        <w:t>the</w:t>
      </w:r>
      <w:r w:rsidR="003C3AAD">
        <w:t xml:space="preserve"> </w:t>
      </w:r>
      <w:r w:rsidRPr="004E0B89">
        <w:t>less,</w:t>
      </w:r>
      <w:r w:rsidR="003C3AAD">
        <w:t xml:space="preserve"> </w:t>
      </w:r>
      <w:r w:rsidRPr="004E0B89">
        <w:t>this</w:t>
      </w:r>
      <w:r w:rsidR="003C3AAD">
        <w:t xml:space="preserve"> </w:t>
      </w:r>
      <w:r w:rsidRPr="004E0B89">
        <w:t>is</w:t>
      </w:r>
      <w:r w:rsidR="003C3AAD">
        <w:t xml:space="preserve"> </w:t>
      </w:r>
      <w:r w:rsidRPr="004E0B89">
        <w:t>a</w:t>
      </w:r>
      <w:r w:rsidR="003C3AAD">
        <w:t xml:space="preserve"> </w:t>
      </w:r>
      <w:r w:rsidRPr="004E0B89">
        <w:t>very</w:t>
      </w:r>
      <w:r w:rsidR="003C3AAD">
        <w:t xml:space="preserve"> </w:t>
      </w:r>
      <w:r w:rsidRPr="004E0B89">
        <w:t>fast-moving</w:t>
      </w:r>
      <w:r w:rsidR="003C3AAD">
        <w:t xml:space="preserve"> </w:t>
      </w:r>
      <w:r w:rsidRPr="004E0B89">
        <w:t>picture.</w:t>
      </w:r>
      <w:r w:rsidR="003C3AAD">
        <w:t xml:space="preserve"> </w:t>
      </w:r>
      <w:r w:rsidRPr="004E0B89">
        <w:t>The</w:t>
      </w:r>
      <w:r w:rsidR="003C3AAD">
        <w:t xml:space="preserve"> </w:t>
      </w:r>
      <w:r w:rsidRPr="004E0B89">
        <w:t>UK’s</w:t>
      </w:r>
      <w:r w:rsidR="003C3AAD">
        <w:t xml:space="preserve"> </w:t>
      </w:r>
      <w:r w:rsidRPr="004E0B89">
        <w:t>sense</w:t>
      </w:r>
      <w:r w:rsidR="003C3AAD">
        <w:t xml:space="preserve"> </w:t>
      </w:r>
      <w:r w:rsidRPr="004E0B89">
        <w:t>of</w:t>
      </w:r>
      <w:r w:rsidR="003C3AAD">
        <w:t xml:space="preserve"> </w:t>
      </w:r>
      <w:r w:rsidRPr="004E0B89">
        <w:t>its</w:t>
      </w:r>
      <w:r w:rsidR="003C3AAD">
        <w:t xml:space="preserve"> </w:t>
      </w:r>
      <w:r w:rsidRPr="004E0B89">
        <w:t>national</w:t>
      </w:r>
      <w:r w:rsidR="003C3AAD">
        <w:t xml:space="preserve"> </w:t>
      </w:r>
      <w:r w:rsidRPr="004E0B89">
        <w:t>priorities</w:t>
      </w:r>
      <w:r w:rsidR="003C3AAD">
        <w:t xml:space="preserve"> </w:t>
      </w:r>
      <w:r>
        <w:t>is</w:t>
      </w:r>
      <w:r w:rsidR="003C3AAD">
        <w:t xml:space="preserve"> </w:t>
      </w:r>
      <w:r w:rsidRPr="004E0B89">
        <w:t>changing</w:t>
      </w:r>
      <w:r w:rsidR="003C3AAD">
        <w:t xml:space="preserve"> </w:t>
      </w:r>
      <w:r w:rsidRPr="004E0B89">
        <w:t>and</w:t>
      </w:r>
      <w:r w:rsidR="003C3AAD">
        <w:t xml:space="preserve"> </w:t>
      </w:r>
      <w:r w:rsidRPr="004E0B89">
        <w:t>the</w:t>
      </w:r>
      <w:r w:rsidR="003C3AAD">
        <w:t xml:space="preserve"> </w:t>
      </w:r>
      <w:r w:rsidRPr="004E0B89">
        <w:t>multilateral</w:t>
      </w:r>
      <w:r w:rsidR="003C3AAD">
        <w:t xml:space="preserve"> </w:t>
      </w:r>
      <w:r w:rsidRPr="004E0B89">
        <w:t>system</w:t>
      </w:r>
      <w:r w:rsidR="003C3AAD">
        <w:t xml:space="preserve"> </w:t>
      </w:r>
      <w:r w:rsidRPr="004E0B89">
        <w:t>is</w:t>
      </w:r>
      <w:r w:rsidR="003C3AAD">
        <w:t xml:space="preserve"> </w:t>
      </w:r>
      <w:r w:rsidRPr="004E0B89">
        <w:t>changing,</w:t>
      </w:r>
      <w:r w:rsidR="003C3AAD">
        <w:t xml:space="preserve"> </w:t>
      </w:r>
      <w:r w:rsidRPr="004E0B89">
        <w:t>and</w:t>
      </w:r>
      <w:r w:rsidR="003C3AAD">
        <w:t xml:space="preserve"> </w:t>
      </w:r>
      <w:r w:rsidRPr="004E0B89">
        <w:t>trying</w:t>
      </w:r>
      <w:r w:rsidR="003C3AAD">
        <w:t xml:space="preserve"> </w:t>
      </w:r>
      <w:r w:rsidRPr="004E0B89">
        <w:t>to</w:t>
      </w:r>
      <w:r w:rsidR="003C3AAD">
        <w:t xml:space="preserve"> </w:t>
      </w:r>
      <w:r w:rsidRPr="004E0B89">
        <w:t>work</w:t>
      </w:r>
      <w:r w:rsidR="003C3AAD">
        <w:t xml:space="preserve"> </w:t>
      </w:r>
      <w:r w:rsidRPr="004E0B89">
        <w:t>out</w:t>
      </w:r>
      <w:r w:rsidR="003C3AAD">
        <w:t xml:space="preserve"> </w:t>
      </w:r>
      <w:r w:rsidRPr="004E0B89">
        <w:t>how</w:t>
      </w:r>
      <w:r w:rsidR="003C3AAD">
        <w:t xml:space="preserve"> </w:t>
      </w:r>
      <w:r w:rsidRPr="004E0B89">
        <w:t>those</w:t>
      </w:r>
      <w:r w:rsidR="003C3AAD">
        <w:t xml:space="preserve"> </w:t>
      </w:r>
      <w:r w:rsidRPr="004E0B89">
        <w:t>fit</w:t>
      </w:r>
      <w:r w:rsidR="003C3AAD">
        <w:t xml:space="preserve"> </w:t>
      </w:r>
      <w:r w:rsidRPr="004E0B89">
        <w:t>together</w:t>
      </w:r>
      <w:r w:rsidR="003C3AAD">
        <w:t xml:space="preserve"> </w:t>
      </w:r>
      <w:r w:rsidRPr="004E0B89">
        <w:t>is</w:t>
      </w:r>
      <w:r w:rsidR="003C3AAD">
        <w:t xml:space="preserve"> </w:t>
      </w:r>
      <w:r w:rsidRPr="004E0B89">
        <w:t>definitely</w:t>
      </w:r>
      <w:r w:rsidR="003C3AAD">
        <w:t xml:space="preserve"> </w:t>
      </w:r>
      <w:r w:rsidRPr="004E0B89">
        <w:t>an</w:t>
      </w:r>
      <w:r w:rsidR="003C3AAD">
        <w:t xml:space="preserve"> </w:t>
      </w:r>
      <w:r w:rsidRPr="004E0B89">
        <w:t>interesting</w:t>
      </w:r>
      <w:r w:rsidR="003C3AAD">
        <w:t xml:space="preserve"> </w:t>
      </w:r>
      <w:r w:rsidRPr="004E0B89">
        <w:t>challenge,</w:t>
      </w:r>
      <w:r w:rsidR="003C3AAD">
        <w:t xml:space="preserve"> </w:t>
      </w:r>
      <w:r w:rsidRPr="004E0B89">
        <w:t>both</w:t>
      </w:r>
      <w:r w:rsidR="003C3AAD">
        <w:t xml:space="preserve"> </w:t>
      </w:r>
      <w:r w:rsidRPr="004E0B89">
        <w:t>for</w:t>
      </w:r>
      <w:r w:rsidR="003C3AAD">
        <w:t xml:space="preserve"> </w:t>
      </w:r>
      <w:r w:rsidRPr="004E0B89">
        <w:t>long-time</w:t>
      </w:r>
      <w:r w:rsidR="003C3AAD">
        <w:t xml:space="preserve"> </w:t>
      </w:r>
      <w:r w:rsidRPr="004E0B89">
        <w:t>UN</w:t>
      </w:r>
      <w:r w:rsidR="003C3AAD">
        <w:t xml:space="preserve"> </w:t>
      </w:r>
      <w:r w:rsidRPr="004E0B89">
        <w:t>watchers</w:t>
      </w:r>
      <w:r w:rsidR="003C3AAD">
        <w:t xml:space="preserve"> </w:t>
      </w:r>
      <w:r w:rsidRPr="004E0B89">
        <w:t>like</w:t>
      </w:r>
      <w:r w:rsidR="003C3AAD">
        <w:t xml:space="preserve"> </w:t>
      </w:r>
      <w:r w:rsidRPr="004E0B89">
        <w:t>me</w:t>
      </w:r>
      <w:r w:rsidR="003C3AAD">
        <w:t xml:space="preserve"> </w:t>
      </w:r>
      <w:r w:rsidRPr="004E0B89">
        <w:t>and</w:t>
      </w:r>
      <w:r w:rsidR="003C3AAD">
        <w:t xml:space="preserve"> </w:t>
      </w:r>
      <w:r w:rsidRPr="004E0B89">
        <w:t>for</w:t>
      </w:r>
      <w:r w:rsidR="003C3AAD">
        <w:t xml:space="preserve"> </w:t>
      </w:r>
      <w:r w:rsidRPr="004E0B89">
        <w:t>your</w:t>
      </w:r>
      <w:r w:rsidR="003C3AAD">
        <w:t xml:space="preserve"> </w:t>
      </w:r>
      <w:r w:rsidRPr="004E0B89">
        <w:t>committee.</w:t>
      </w:r>
    </w:p>
    <w:p w:rsidR="00F12C55" w:rsidP="00F12C55">
      <w:pPr>
        <w:pStyle w:val="Remark"/>
      </w:pPr>
      <w:sdt>
        <w:sdtPr>
          <w:alias w:val="Member"/>
          <w:tag w:val="&lt;Member mnisId='672' dodsId='26923'&gt;"/>
          <w:id w:val="495769394"/>
          <w:placeholder>
            <w:docPart w:val="B68F3D08B52B4ACD9422ECB9F821B003"/>
          </w:placeholder>
          <w:richText/>
        </w:sdtPr>
        <w:sdtContent>
          <w:r w:rsidRPr="004B6CF5">
            <w:rPr>
              <w:b/>
            </w:rPr>
            <w:t>The</w:t>
          </w:r>
          <w:r w:rsidR="003C3AAD">
            <w:rPr>
              <w:b/>
            </w:rPr>
            <w:t xml:space="preserve"> </w:t>
          </w:r>
          <w:r w:rsidRPr="004B6CF5">
            <w:rPr>
              <w:b/>
            </w:rPr>
            <w:t>Chair:</w:t>
          </w:r>
        </w:sdtContent>
      </w:sdt>
      <w:r w:rsidR="003C3AAD">
        <w:t xml:space="preserve"> </w:t>
      </w:r>
      <w:r>
        <w:t>Thank</w:t>
      </w:r>
      <w:r w:rsidR="003C3AAD">
        <w:t xml:space="preserve"> </w:t>
      </w:r>
      <w:r>
        <w:t>you,</w:t>
      </w:r>
      <w:r w:rsidR="003C3AAD">
        <w:t xml:space="preserve"> </w:t>
      </w:r>
      <w:r>
        <w:t>that</w:t>
      </w:r>
      <w:r w:rsidR="003C3AAD">
        <w:t xml:space="preserve"> </w:t>
      </w:r>
      <w:r>
        <w:t>is</w:t>
      </w:r>
      <w:r w:rsidR="003C3AAD">
        <w:t xml:space="preserve"> </w:t>
      </w:r>
      <w:r>
        <w:t>very</w:t>
      </w:r>
      <w:r w:rsidR="003C3AAD">
        <w:t xml:space="preserve"> </w:t>
      </w:r>
      <w:r>
        <w:t>helpful.</w:t>
      </w:r>
      <w:r w:rsidR="003C3AAD">
        <w:t xml:space="preserve"> </w:t>
      </w:r>
      <w:r>
        <w:t>We</w:t>
      </w:r>
      <w:r w:rsidR="003C3AAD">
        <w:t xml:space="preserve"> </w:t>
      </w:r>
      <w:r>
        <w:t>are</w:t>
      </w:r>
      <w:r w:rsidR="003C3AAD">
        <w:t xml:space="preserve"> </w:t>
      </w:r>
      <w:r>
        <w:t>lucky</w:t>
      </w:r>
      <w:r w:rsidR="003C3AAD">
        <w:t xml:space="preserve"> </w:t>
      </w:r>
      <w:r>
        <w:t>to</w:t>
      </w:r>
      <w:r w:rsidR="003C3AAD">
        <w:t xml:space="preserve"> </w:t>
      </w:r>
      <w:r>
        <w:t>have</w:t>
      </w:r>
      <w:r w:rsidR="003C3AAD">
        <w:t xml:space="preserve"> </w:t>
      </w:r>
      <w:r>
        <w:t>a</w:t>
      </w:r>
      <w:r w:rsidR="003C3AAD">
        <w:t xml:space="preserve"> </w:t>
      </w:r>
      <w:r>
        <w:t>former</w:t>
      </w:r>
      <w:r w:rsidR="003C3AAD">
        <w:t xml:space="preserve"> </w:t>
      </w:r>
      <w:r>
        <w:t>member</w:t>
      </w:r>
      <w:r w:rsidR="003C3AAD">
        <w:t xml:space="preserve"> </w:t>
      </w:r>
      <w:r>
        <w:t>of</w:t>
      </w:r>
      <w:r w:rsidR="003C3AAD">
        <w:t xml:space="preserve"> </w:t>
      </w:r>
      <w:r>
        <w:t>the</w:t>
      </w:r>
      <w:r w:rsidR="003C3AAD">
        <w:t xml:space="preserve"> </w:t>
      </w:r>
      <w:r>
        <w:t>Government,</w:t>
      </w:r>
      <w:r w:rsidR="003C3AAD">
        <w:t xml:space="preserve"> </w:t>
      </w:r>
      <w:r>
        <w:t>Foreign</w:t>
      </w:r>
      <w:r w:rsidR="003C3AAD">
        <w:t xml:space="preserve"> </w:t>
      </w:r>
      <w:r>
        <w:t>Office</w:t>
      </w:r>
      <w:r w:rsidR="003C3AAD">
        <w:t xml:space="preserve"> </w:t>
      </w:r>
      <w:r>
        <w:t>Minister</w:t>
      </w:r>
      <w:r w:rsidR="003C3AAD">
        <w:t xml:space="preserve"> </w:t>
      </w:r>
      <w:r>
        <w:t>Lord</w:t>
      </w:r>
      <w:r w:rsidR="003C3AAD">
        <w:t xml:space="preserve"> </w:t>
      </w:r>
      <w:r>
        <w:t>Ahmad,</w:t>
      </w:r>
      <w:r w:rsidR="003C3AAD">
        <w:t xml:space="preserve"> </w:t>
      </w:r>
      <w:r>
        <w:t>who</w:t>
      </w:r>
      <w:r w:rsidR="003C3AAD">
        <w:t xml:space="preserve"> </w:t>
      </w:r>
      <w:r>
        <w:t>is</w:t>
      </w:r>
      <w:r w:rsidR="003C3AAD">
        <w:t xml:space="preserve"> </w:t>
      </w:r>
      <w:r>
        <w:t>going</w:t>
      </w:r>
      <w:r w:rsidR="003C3AAD">
        <w:t xml:space="preserve"> </w:t>
      </w:r>
      <w:r>
        <w:t>to</w:t>
      </w:r>
      <w:r w:rsidR="003C3AAD">
        <w:t xml:space="preserve"> </w:t>
      </w:r>
      <w:r>
        <w:t>ask</w:t>
      </w:r>
      <w:r w:rsidR="003C3AAD">
        <w:t xml:space="preserve"> </w:t>
      </w:r>
      <w:r>
        <w:t>the</w:t>
      </w:r>
      <w:r w:rsidR="003C3AAD">
        <w:t xml:space="preserve"> </w:t>
      </w:r>
      <w:r>
        <w:t>next</w:t>
      </w:r>
      <w:r w:rsidR="003C3AAD">
        <w:t xml:space="preserve"> </w:t>
      </w:r>
      <w:r>
        <w:t>question.</w:t>
      </w:r>
    </w:p>
    <w:p w:rsidR="00F12C55" w:rsidP="00F12C55">
      <w:pPr>
        <w:pStyle w:val="Question"/>
      </w:pPr>
      <w:sdt>
        <w:sdtPr>
          <w:alias w:val="Member"/>
          <w:tag w:val="&lt;Member mnisId='4210' dodsId='35323'&gt;"/>
          <w:id w:val="-1101098754"/>
          <w:placeholder>
            <w:docPart w:val="B68F3D08B52B4ACD9422ECB9F821B003"/>
          </w:placeholder>
          <w:richText/>
        </w:sdtPr>
        <w:sdtContent>
          <w:r w:rsidRPr="004B6CF5">
            <w:rPr>
              <w:b/>
            </w:rPr>
            <w:t>Lord</w:t>
          </w:r>
          <w:r w:rsidR="003C3AAD">
            <w:rPr>
              <w:b/>
            </w:rPr>
            <w:t xml:space="preserve"> </w:t>
          </w:r>
          <w:r w:rsidRPr="004B6CF5">
            <w:rPr>
              <w:b/>
            </w:rPr>
            <w:t>Ahmad</w:t>
          </w:r>
          <w:r w:rsidR="003C3AAD">
            <w:rPr>
              <w:b/>
            </w:rPr>
            <w:t xml:space="preserve"> </w:t>
          </w:r>
          <w:r w:rsidRPr="004B6CF5">
            <w:rPr>
              <w:b/>
            </w:rPr>
            <w:t>of</w:t>
          </w:r>
          <w:r w:rsidR="003C3AAD">
            <w:rPr>
              <w:b/>
            </w:rPr>
            <w:t xml:space="preserve"> </w:t>
          </w:r>
          <w:r w:rsidRPr="004B6CF5">
            <w:rPr>
              <w:b/>
            </w:rPr>
            <w:t>Wimbledon:</w:t>
          </w:r>
        </w:sdtContent>
      </w:sdt>
      <w:r w:rsidR="003C3AAD">
        <w:t xml:space="preserve"> </w:t>
      </w:r>
      <w:r>
        <w:t>For</w:t>
      </w:r>
      <w:r w:rsidR="003C3AAD">
        <w:t xml:space="preserve"> </w:t>
      </w:r>
      <w:r>
        <w:t>the</w:t>
      </w:r>
      <w:r w:rsidR="003C3AAD">
        <w:t xml:space="preserve"> </w:t>
      </w:r>
      <w:r>
        <w:t>record,</w:t>
      </w:r>
      <w:r w:rsidR="003C3AAD">
        <w:t xml:space="preserve"> </w:t>
      </w:r>
      <w:r>
        <w:t>I</w:t>
      </w:r>
      <w:r w:rsidR="003C3AAD">
        <w:t xml:space="preserve"> </w:t>
      </w:r>
      <w:r>
        <w:t>declare</w:t>
      </w:r>
      <w:r w:rsidR="003C3AAD">
        <w:t xml:space="preserve"> </w:t>
      </w:r>
      <w:r>
        <w:t>my</w:t>
      </w:r>
      <w:r w:rsidR="003C3AAD">
        <w:t xml:space="preserve"> </w:t>
      </w:r>
      <w:r>
        <w:t>involvement</w:t>
      </w:r>
      <w:r w:rsidR="003C3AAD">
        <w:t xml:space="preserve"> </w:t>
      </w:r>
      <w:r>
        <w:t>with</w:t>
      </w:r>
      <w:r w:rsidR="003C3AAD">
        <w:t xml:space="preserve"> </w:t>
      </w:r>
      <w:r>
        <w:t>the</w:t>
      </w:r>
      <w:r w:rsidR="003C3AAD">
        <w:t xml:space="preserve"> </w:t>
      </w:r>
      <w:r>
        <w:t>International</w:t>
      </w:r>
      <w:r w:rsidR="003C3AAD">
        <w:t xml:space="preserve"> </w:t>
      </w:r>
      <w:r>
        <w:t>Communities</w:t>
      </w:r>
      <w:r w:rsidR="003C3AAD">
        <w:t xml:space="preserve"> </w:t>
      </w:r>
      <w:r>
        <w:t>Organisation</w:t>
      </w:r>
      <w:r w:rsidR="003C3AAD">
        <w:t xml:space="preserve"> </w:t>
      </w:r>
      <w:r>
        <w:t>as</w:t>
      </w:r>
      <w:r w:rsidR="003C3AAD">
        <w:t xml:space="preserve"> </w:t>
      </w:r>
      <w:r>
        <w:t>chair</w:t>
      </w:r>
      <w:r w:rsidR="003C3AAD">
        <w:t xml:space="preserve"> </w:t>
      </w:r>
      <w:r>
        <w:t>of</w:t>
      </w:r>
      <w:r w:rsidR="003C3AAD">
        <w:t xml:space="preserve"> </w:t>
      </w:r>
      <w:r>
        <w:t>the</w:t>
      </w:r>
      <w:r w:rsidR="003C3AAD">
        <w:t xml:space="preserve"> </w:t>
      </w:r>
      <w:r>
        <w:t>advisory</w:t>
      </w:r>
      <w:r w:rsidR="003C3AAD">
        <w:t xml:space="preserve"> </w:t>
      </w:r>
      <w:r>
        <w:t>board,</w:t>
      </w:r>
      <w:r w:rsidR="003C3AAD">
        <w:t xml:space="preserve"> </w:t>
      </w:r>
      <w:r>
        <w:t>and</w:t>
      </w:r>
      <w:r w:rsidR="003C3AAD">
        <w:t xml:space="preserve"> </w:t>
      </w:r>
      <w:r>
        <w:t>I</w:t>
      </w:r>
      <w:r w:rsidR="003C3AAD">
        <w:t xml:space="preserve"> </w:t>
      </w:r>
      <w:r>
        <w:t>am</w:t>
      </w:r>
      <w:r w:rsidR="003C3AAD">
        <w:t xml:space="preserve"> </w:t>
      </w:r>
      <w:r>
        <w:t>co-chair</w:t>
      </w:r>
      <w:r w:rsidR="003C3AAD">
        <w:t xml:space="preserve"> </w:t>
      </w:r>
      <w:r>
        <w:t>of</w:t>
      </w:r>
      <w:r w:rsidR="003C3AAD">
        <w:t xml:space="preserve"> </w:t>
      </w:r>
      <w:r>
        <w:t>the</w:t>
      </w:r>
      <w:r w:rsidR="003C3AAD">
        <w:t xml:space="preserve"> </w:t>
      </w:r>
      <w:r>
        <w:t>World</w:t>
      </w:r>
      <w:r w:rsidR="003C3AAD">
        <w:t xml:space="preserve"> </w:t>
      </w:r>
      <w:r>
        <w:t>Humanitarian</w:t>
      </w:r>
      <w:r w:rsidR="003C3AAD">
        <w:t xml:space="preserve"> </w:t>
      </w:r>
      <w:r>
        <w:t>Summit,</w:t>
      </w:r>
      <w:r w:rsidR="003C3AAD">
        <w:t xml:space="preserve"> </w:t>
      </w:r>
      <w:r>
        <w:t>part</w:t>
      </w:r>
      <w:r w:rsidR="003C3AAD">
        <w:t xml:space="preserve"> </w:t>
      </w:r>
      <w:r>
        <w:t>of</w:t>
      </w:r>
      <w:r w:rsidR="003C3AAD">
        <w:t xml:space="preserve"> </w:t>
      </w:r>
      <w:r>
        <w:t>the</w:t>
      </w:r>
      <w:r w:rsidR="003C3AAD">
        <w:t xml:space="preserve"> </w:t>
      </w:r>
      <w:r>
        <w:t>World</w:t>
      </w:r>
      <w:r w:rsidR="003C3AAD">
        <w:t xml:space="preserve"> </w:t>
      </w:r>
      <w:r>
        <w:t>Humanitarian</w:t>
      </w:r>
      <w:r w:rsidR="003C3AAD">
        <w:t xml:space="preserve"> </w:t>
      </w:r>
      <w:r>
        <w:t>Forum.</w:t>
      </w:r>
      <w:r w:rsidR="003C3AAD">
        <w:t xml:space="preserve"> </w:t>
      </w:r>
      <w:r>
        <w:t>It</w:t>
      </w:r>
      <w:r w:rsidR="003C3AAD">
        <w:t xml:space="preserve"> </w:t>
      </w:r>
      <w:r>
        <w:t>is</w:t>
      </w:r>
      <w:r w:rsidR="003C3AAD">
        <w:t xml:space="preserve"> </w:t>
      </w:r>
      <w:r>
        <w:t>good</w:t>
      </w:r>
      <w:r w:rsidR="003C3AAD">
        <w:t xml:space="preserve"> </w:t>
      </w:r>
      <w:r>
        <w:t>to</w:t>
      </w:r>
      <w:r w:rsidR="003C3AAD">
        <w:t xml:space="preserve"> </w:t>
      </w:r>
      <w:r>
        <w:t>see</w:t>
      </w:r>
      <w:r w:rsidR="003C3AAD">
        <w:t xml:space="preserve"> </w:t>
      </w:r>
      <w:r>
        <w:t>familiar</w:t>
      </w:r>
      <w:r w:rsidR="003C3AAD">
        <w:t xml:space="preserve"> </w:t>
      </w:r>
      <w:r>
        <w:t>faces</w:t>
      </w:r>
      <w:r w:rsidR="003C3AAD">
        <w:t xml:space="preserve"> </w:t>
      </w:r>
      <w:r>
        <w:t>again.</w:t>
      </w:r>
      <w:r w:rsidR="003C3AAD">
        <w:t xml:space="preserve"> </w:t>
      </w:r>
      <w:r>
        <w:t>I</w:t>
      </w:r>
      <w:r w:rsidR="003C3AAD">
        <w:t xml:space="preserve"> </w:t>
      </w:r>
      <w:r>
        <w:t>was</w:t>
      </w:r>
      <w:r w:rsidR="003C3AAD">
        <w:t xml:space="preserve"> </w:t>
      </w:r>
      <w:r>
        <w:t>also</w:t>
      </w:r>
      <w:r w:rsidR="003C3AAD">
        <w:t xml:space="preserve"> </w:t>
      </w:r>
      <w:r>
        <w:t>involved</w:t>
      </w:r>
      <w:r w:rsidR="003C3AAD">
        <w:t xml:space="preserve"> </w:t>
      </w:r>
      <w:r>
        <w:t>with</w:t>
      </w:r>
      <w:r w:rsidR="003C3AAD">
        <w:t xml:space="preserve"> </w:t>
      </w:r>
      <w:r>
        <w:t>the</w:t>
      </w:r>
      <w:r w:rsidR="003C3AAD">
        <w:t xml:space="preserve"> </w:t>
      </w:r>
      <w:r>
        <w:t>integrated</w:t>
      </w:r>
      <w:r w:rsidR="003C3AAD">
        <w:t xml:space="preserve"> </w:t>
      </w:r>
      <w:r>
        <w:t>review</w:t>
      </w:r>
      <w:r w:rsidR="003C3AAD">
        <w:t xml:space="preserve"> </w:t>
      </w:r>
      <w:r>
        <w:t>and</w:t>
      </w:r>
      <w:r w:rsidR="003C3AAD">
        <w:t xml:space="preserve"> </w:t>
      </w:r>
      <w:r>
        <w:t>the</w:t>
      </w:r>
      <w:r w:rsidR="003C3AAD">
        <w:t xml:space="preserve"> </w:t>
      </w:r>
      <w:r>
        <w:t>refresh</w:t>
      </w:r>
      <w:r w:rsidR="003C3AAD">
        <w:t xml:space="preserve"> </w:t>
      </w:r>
      <w:r>
        <w:t>that</w:t>
      </w:r>
      <w:r w:rsidR="003C3AAD">
        <w:t xml:space="preserve"> </w:t>
      </w:r>
      <w:r>
        <w:t>took</w:t>
      </w:r>
      <w:r w:rsidR="003C3AAD">
        <w:t xml:space="preserve"> </w:t>
      </w:r>
      <w:r>
        <w:t>place</w:t>
      </w:r>
      <w:r w:rsidR="003C3AAD">
        <w:t xml:space="preserve"> </w:t>
      </w:r>
      <w:r>
        <w:t>at</w:t>
      </w:r>
      <w:r w:rsidR="003C3AAD">
        <w:t xml:space="preserve"> </w:t>
      </w:r>
      <w:r>
        <w:t>that</w:t>
      </w:r>
      <w:r w:rsidR="003C3AAD">
        <w:t xml:space="preserve"> </w:t>
      </w:r>
      <w:r>
        <w:t>time.</w:t>
      </w:r>
      <w:r w:rsidR="003C3AAD">
        <w:t xml:space="preserve"> </w:t>
      </w:r>
      <w:r>
        <w:t>There</w:t>
      </w:r>
      <w:r w:rsidR="003C3AAD">
        <w:t xml:space="preserve"> </w:t>
      </w:r>
      <w:r>
        <w:t>was</w:t>
      </w:r>
      <w:r w:rsidR="003C3AAD">
        <w:t xml:space="preserve"> </w:t>
      </w:r>
      <w:r>
        <w:t>a</w:t>
      </w:r>
      <w:r w:rsidR="003C3AAD">
        <w:t xml:space="preserve"> </w:t>
      </w:r>
      <w:r>
        <w:t>look</w:t>
      </w:r>
      <w:r w:rsidR="003C3AAD">
        <w:t xml:space="preserve"> </w:t>
      </w:r>
      <w:r>
        <w:t>at</w:t>
      </w:r>
      <w:r w:rsidR="003C3AAD">
        <w:t xml:space="preserve"> </w:t>
      </w:r>
      <w:r>
        <w:t>multilateral</w:t>
      </w:r>
      <w:r w:rsidR="003C3AAD">
        <w:t xml:space="preserve"> </w:t>
      </w:r>
      <w:r>
        <w:t>engagement</w:t>
      </w:r>
      <w:r w:rsidR="003C3AAD">
        <w:t xml:space="preserve"> </w:t>
      </w:r>
      <w:r>
        <w:t>and</w:t>
      </w:r>
      <w:r w:rsidR="003C3AAD">
        <w:t xml:space="preserve"> </w:t>
      </w:r>
      <w:r>
        <w:t>our</w:t>
      </w:r>
      <w:r w:rsidR="003C3AAD">
        <w:t xml:space="preserve"> </w:t>
      </w:r>
      <w:r>
        <w:t>role.</w:t>
      </w:r>
      <w:r w:rsidR="003C3AAD">
        <w:t xml:space="preserve"> </w:t>
      </w:r>
      <w:r>
        <w:t>It</w:t>
      </w:r>
      <w:r w:rsidR="003C3AAD">
        <w:t xml:space="preserve"> </w:t>
      </w:r>
      <w:r>
        <w:t>is</w:t>
      </w:r>
      <w:r w:rsidR="003C3AAD">
        <w:t xml:space="preserve"> </w:t>
      </w:r>
      <w:r>
        <w:t>interesting</w:t>
      </w:r>
      <w:r w:rsidR="003C3AAD">
        <w:t xml:space="preserve"> </w:t>
      </w:r>
      <w:r>
        <w:t>that</w:t>
      </w:r>
      <w:r w:rsidR="003C3AAD">
        <w:t xml:space="preserve"> </w:t>
      </w:r>
      <w:r>
        <w:t>there</w:t>
      </w:r>
      <w:r w:rsidR="003C3AAD">
        <w:t xml:space="preserve"> </w:t>
      </w:r>
      <w:r>
        <w:t>was</w:t>
      </w:r>
      <w:r w:rsidR="003C3AAD">
        <w:t xml:space="preserve"> </w:t>
      </w:r>
      <w:r>
        <w:t>a</w:t>
      </w:r>
      <w:r w:rsidR="003C3AAD">
        <w:t xml:space="preserve"> </w:t>
      </w:r>
      <w:r>
        <w:t>shift,</w:t>
      </w:r>
      <w:r w:rsidR="003C3AAD">
        <w:t xml:space="preserve"> </w:t>
      </w:r>
      <w:r>
        <w:t>as</w:t>
      </w:r>
      <w:r w:rsidR="003C3AAD">
        <w:t xml:space="preserve"> </w:t>
      </w:r>
      <w:r>
        <w:t>Olivia</w:t>
      </w:r>
      <w:r w:rsidR="003C3AAD">
        <w:t xml:space="preserve"> </w:t>
      </w:r>
      <w:r>
        <w:t>will</w:t>
      </w:r>
      <w:r w:rsidR="003C3AAD">
        <w:t xml:space="preserve"> </w:t>
      </w:r>
      <w:r>
        <w:t>remember,</w:t>
      </w:r>
      <w:r w:rsidR="003C3AAD">
        <w:t xml:space="preserve"> </w:t>
      </w:r>
      <w:r>
        <w:t>towards</w:t>
      </w:r>
      <w:r w:rsidR="003C3AAD">
        <w:t xml:space="preserve"> </w:t>
      </w:r>
      <w:r>
        <w:t>more</w:t>
      </w:r>
      <w:r w:rsidR="003C3AAD">
        <w:t xml:space="preserve"> </w:t>
      </w:r>
      <w:r>
        <w:t>transactional</w:t>
      </w:r>
      <w:r w:rsidR="003C3AAD">
        <w:t xml:space="preserve"> </w:t>
      </w:r>
      <w:r>
        <w:t>bilateral</w:t>
      </w:r>
      <w:r w:rsidR="003C3AAD">
        <w:t xml:space="preserve"> </w:t>
      </w:r>
      <w:r>
        <w:t>relationships</w:t>
      </w:r>
      <w:r w:rsidR="003C3AAD">
        <w:t xml:space="preserve"> </w:t>
      </w:r>
      <w:r>
        <w:t>and</w:t>
      </w:r>
      <w:r w:rsidR="003C3AAD">
        <w:t xml:space="preserve"> </w:t>
      </w:r>
      <w:r>
        <w:t>engagement.</w:t>
      </w:r>
      <w:r w:rsidR="003C3AAD">
        <w:t xml:space="preserve"> </w:t>
      </w:r>
    </w:p>
    <w:p w:rsidR="00F12C55" w:rsidP="00F12C55">
      <w:pPr>
        <w:pStyle w:val="Remark"/>
      </w:pPr>
      <w:r>
        <w:t>You</w:t>
      </w:r>
      <w:r w:rsidR="003C3AAD">
        <w:t xml:space="preserve"> </w:t>
      </w:r>
      <w:r>
        <w:t>talked</w:t>
      </w:r>
      <w:r w:rsidR="003C3AAD">
        <w:t xml:space="preserve"> </w:t>
      </w:r>
      <w:r>
        <w:t>of</w:t>
      </w:r>
      <w:r w:rsidR="003C3AAD">
        <w:t xml:space="preserve"> </w:t>
      </w:r>
      <w:r>
        <w:t>the</w:t>
      </w:r>
      <w:r w:rsidR="003C3AAD">
        <w:t xml:space="preserve"> </w:t>
      </w:r>
      <w:r>
        <w:t>Gulf.</w:t>
      </w:r>
      <w:r w:rsidR="003C3AAD">
        <w:t xml:space="preserve"> </w:t>
      </w:r>
      <w:r>
        <w:t>There</w:t>
      </w:r>
      <w:r w:rsidR="003C3AAD">
        <w:t xml:space="preserve"> </w:t>
      </w:r>
      <w:r>
        <w:t>were</w:t>
      </w:r>
      <w:r w:rsidR="003C3AAD">
        <w:t xml:space="preserve"> </w:t>
      </w:r>
      <w:r>
        <w:t>collaborations</w:t>
      </w:r>
      <w:r w:rsidR="003C3AAD">
        <w:t xml:space="preserve"> </w:t>
      </w:r>
      <w:r>
        <w:t>in</w:t>
      </w:r>
      <w:r w:rsidR="003C3AAD">
        <w:t xml:space="preserve"> </w:t>
      </w:r>
      <w:r>
        <w:t>areas</w:t>
      </w:r>
      <w:r w:rsidR="003C3AAD">
        <w:t xml:space="preserve"> </w:t>
      </w:r>
      <w:r>
        <w:t>of</w:t>
      </w:r>
      <w:r w:rsidR="003C3AAD">
        <w:t xml:space="preserve"> </w:t>
      </w:r>
      <w:r>
        <w:t>development,</w:t>
      </w:r>
      <w:r w:rsidR="003C3AAD">
        <w:t xml:space="preserve"> </w:t>
      </w:r>
      <w:r>
        <w:t>but</w:t>
      </w:r>
      <w:r w:rsidR="003C3AAD">
        <w:t xml:space="preserve"> </w:t>
      </w:r>
      <w:r>
        <w:t>do</w:t>
      </w:r>
      <w:r w:rsidR="003C3AAD">
        <w:t xml:space="preserve"> </w:t>
      </w:r>
      <w:r>
        <w:t>you</w:t>
      </w:r>
      <w:r w:rsidR="003C3AAD">
        <w:t xml:space="preserve"> </w:t>
      </w:r>
      <w:r>
        <w:t>think</w:t>
      </w:r>
      <w:r w:rsidR="003C3AAD">
        <w:t xml:space="preserve"> </w:t>
      </w:r>
      <w:r>
        <w:t>our</w:t>
      </w:r>
      <w:r w:rsidR="003C3AAD">
        <w:t xml:space="preserve"> </w:t>
      </w:r>
      <w:r>
        <w:t>approach</w:t>
      </w:r>
      <w:r w:rsidR="003C3AAD">
        <w:t xml:space="preserve"> </w:t>
      </w:r>
      <w:r>
        <w:t>to</w:t>
      </w:r>
      <w:r w:rsidR="003C3AAD">
        <w:t xml:space="preserve"> </w:t>
      </w:r>
      <w:r>
        <w:t>multilateral</w:t>
      </w:r>
      <w:r w:rsidR="003C3AAD">
        <w:t xml:space="preserve"> </w:t>
      </w:r>
      <w:r>
        <w:t>engagement</w:t>
      </w:r>
      <w:r w:rsidR="003C3AAD">
        <w:t xml:space="preserve"> </w:t>
      </w:r>
      <w:r>
        <w:t>is</w:t>
      </w:r>
      <w:r w:rsidR="003C3AAD">
        <w:t xml:space="preserve"> </w:t>
      </w:r>
      <w:r>
        <w:t>effective?</w:t>
      </w:r>
      <w:r w:rsidR="003C3AAD">
        <w:t xml:space="preserve"> </w:t>
      </w:r>
      <w:r>
        <w:t>Do</w:t>
      </w:r>
      <w:r w:rsidR="003C3AAD">
        <w:t xml:space="preserve"> </w:t>
      </w:r>
      <w:r>
        <w:t>you</w:t>
      </w:r>
      <w:r w:rsidR="003C3AAD">
        <w:t xml:space="preserve"> </w:t>
      </w:r>
      <w:r>
        <w:t>think</w:t>
      </w:r>
      <w:r w:rsidR="003C3AAD">
        <w:t xml:space="preserve"> </w:t>
      </w:r>
      <w:r>
        <w:t>we</w:t>
      </w:r>
      <w:r w:rsidR="003C3AAD">
        <w:t xml:space="preserve"> </w:t>
      </w:r>
      <w:r>
        <w:t>had</w:t>
      </w:r>
      <w:r w:rsidR="003C3AAD">
        <w:t xml:space="preserve"> </w:t>
      </w:r>
      <w:r>
        <w:t>a</w:t>
      </w:r>
      <w:r w:rsidR="003C3AAD">
        <w:t xml:space="preserve"> </w:t>
      </w:r>
      <w:r>
        <w:t>clear</w:t>
      </w:r>
      <w:r w:rsidR="003C3AAD">
        <w:t xml:space="preserve"> </w:t>
      </w:r>
      <w:r>
        <w:t>vision</w:t>
      </w:r>
      <w:r w:rsidR="003C3AAD">
        <w:t xml:space="preserve"> </w:t>
      </w:r>
      <w:r>
        <w:t>then</w:t>
      </w:r>
      <w:r w:rsidR="003C3AAD">
        <w:t xml:space="preserve"> </w:t>
      </w:r>
      <w:r>
        <w:t>and</w:t>
      </w:r>
      <w:r w:rsidR="003C3AAD">
        <w:t xml:space="preserve"> </w:t>
      </w:r>
      <w:r>
        <w:t>have</w:t>
      </w:r>
      <w:r w:rsidR="003C3AAD">
        <w:t xml:space="preserve"> </w:t>
      </w:r>
      <w:r>
        <w:t>one</w:t>
      </w:r>
      <w:r w:rsidR="003C3AAD">
        <w:t xml:space="preserve"> </w:t>
      </w:r>
      <w:r>
        <w:t>now?</w:t>
      </w:r>
      <w:r w:rsidR="003C3AAD">
        <w:t xml:space="preserve"> </w:t>
      </w:r>
      <w:r>
        <w:t>I</w:t>
      </w:r>
      <w:r w:rsidR="003C3AAD">
        <w:t xml:space="preserve"> </w:t>
      </w:r>
      <w:r>
        <w:t>think</w:t>
      </w:r>
      <w:r w:rsidR="003C3AAD">
        <w:t xml:space="preserve"> </w:t>
      </w:r>
      <w:r>
        <w:t>we</w:t>
      </w:r>
      <w:r w:rsidR="003C3AAD">
        <w:t xml:space="preserve"> </w:t>
      </w:r>
      <w:r>
        <w:t>have</w:t>
      </w:r>
      <w:r w:rsidR="003C3AAD">
        <w:t xml:space="preserve"> </w:t>
      </w:r>
      <w:r>
        <w:t>to</w:t>
      </w:r>
      <w:r w:rsidR="003C3AAD">
        <w:t xml:space="preserve"> </w:t>
      </w:r>
      <w:r>
        <w:t>be</w:t>
      </w:r>
      <w:r w:rsidR="003C3AAD">
        <w:t xml:space="preserve"> </w:t>
      </w:r>
      <w:r>
        <w:t>appreciative,</w:t>
      </w:r>
      <w:r w:rsidR="003C3AAD">
        <w:t xml:space="preserve"> </w:t>
      </w:r>
      <w:r>
        <w:t>or</w:t>
      </w:r>
      <w:r w:rsidR="003C3AAD">
        <w:t xml:space="preserve"> </w:t>
      </w:r>
      <w:r>
        <w:t>indeed</w:t>
      </w:r>
      <w:r w:rsidR="003C3AAD">
        <w:t xml:space="preserve"> </w:t>
      </w:r>
      <w:r>
        <w:t>critical,</w:t>
      </w:r>
      <w:r w:rsidR="003C3AAD">
        <w:t xml:space="preserve"> </w:t>
      </w:r>
      <w:r>
        <w:t>of</w:t>
      </w:r>
      <w:r w:rsidR="003C3AAD">
        <w:t xml:space="preserve"> </w:t>
      </w:r>
      <w:r>
        <w:t>both</w:t>
      </w:r>
      <w:r w:rsidR="003C3AAD">
        <w:t xml:space="preserve"> </w:t>
      </w:r>
      <w:r>
        <w:t>Governments</w:t>
      </w:r>
      <w:r w:rsidR="003C3AAD">
        <w:t xml:space="preserve"> </w:t>
      </w:r>
      <w:r>
        <w:t>of</w:t>
      </w:r>
      <w:r w:rsidR="003C3AAD">
        <w:t xml:space="preserve"> </w:t>
      </w:r>
      <w:r>
        <w:t>different</w:t>
      </w:r>
      <w:r w:rsidR="003C3AAD">
        <w:t xml:space="preserve"> </w:t>
      </w:r>
      <w:r>
        <w:t>colours.</w:t>
      </w:r>
      <w:r w:rsidR="003C3AAD">
        <w:t xml:space="preserve"> </w:t>
      </w:r>
      <w:r>
        <w:t>Olivia</w:t>
      </w:r>
      <w:r w:rsidR="003C3AAD">
        <w:t xml:space="preserve"> </w:t>
      </w:r>
      <w:r>
        <w:t>alluded</w:t>
      </w:r>
      <w:r w:rsidR="003C3AAD">
        <w:t xml:space="preserve"> </w:t>
      </w:r>
      <w:r>
        <w:t>earlier</w:t>
      </w:r>
      <w:r w:rsidR="003C3AAD">
        <w:t xml:space="preserve"> </w:t>
      </w:r>
      <w:r>
        <w:t>to</w:t>
      </w:r>
      <w:r w:rsidR="003C3AAD">
        <w:t xml:space="preserve"> </w:t>
      </w:r>
      <w:r>
        <w:t>the</w:t>
      </w:r>
      <w:r w:rsidR="003C3AAD">
        <w:t xml:space="preserve"> </w:t>
      </w:r>
      <w:r>
        <w:t>cuts</w:t>
      </w:r>
      <w:r w:rsidR="003C3AAD">
        <w:t xml:space="preserve"> </w:t>
      </w:r>
      <w:r>
        <w:t>in</w:t>
      </w:r>
      <w:r w:rsidR="003C3AAD">
        <w:t xml:space="preserve"> </w:t>
      </w:r>
      <w:r>
        <w:t>international</w:t>
      </w:r>
      <w:r w:rsidR="003C3AAD">
        <w:t xml:space="preserve"> </w:t>
      </w:r>
      <w:r>
        <w:t>aid.</w:t>
      </w:r>
      <w:r w:rsidR="003C3AAD">
        <w:t xml:space="preserve"> </w:t>
      </w:r>
      <w:r>
        <w:t>I</w:t>
      </w:r>
      <w:r w:rsidR="003C3AAD">
        <w:t xml:space="preserve"> </w:t>
      </w:r>
      <w:r>
        <w:t>know</w:t>
      </w:r>
      <w:r w:rsidR="003C3AAD">
        <w:t xml:space="preserve"> </w:t>
      </w:r>
      <w:r>
        <w:t>about</w:t>
      </w:r>
      <w:r w:rsidR="003C3AAD">
        <w:t xml:space="preserve"> </w:t>
      </w:r>
      <w:r>
        <w:t>that</w:t>
      </w:r>
      <w:r w:rsidR="003C3AAD">
        <w:t xml:space="preserve"> </w:t>
      </w:r>
      <w:r>
        <w:t>from</w:t>
      </w:r>
      <w:r w:rsidR="003C3AAD">
        <w:t xml:space="preserve"> </w:t>
      </w:r>
      <w:r>
        <w:t>living</w:t>
      </w:r>
      <w:r w:rsidR="003C3AAD">
        <w:t xml:space="preserve"> </w:t>
      </w:r>
      <w:r>
        <w:t>the</w:t>
      </w:r>
      <w:r w:rsidR="003C3AAD">
        <w:t xml:space="preserve"> </w:t>
      </w:r>
      <w:r>
        <w:t>experience,</w:t>
      </w:r>
      <w:r w:rsidR="003C3AAD">
        <w:t xml:space="preserve"> </w:t>
      </w:r>
      <w:r>
        <w:t>and</w:t>
      </w:r>
      <w:r w:rsidR="003C3AAD">
        <w:t xml:space="preserve"> </w:t>
      </w:r>
      <w:r>
        <w:t>when</w:t>
      </w:r>
      <w:r w:rsidR="003C3AAD">
        <w:t xml:space="preserve"> </w:t>
      </w:r>
      <w:r>
        <w:t>the</w:t>
      </w:r>
      <w:r w:rsidR="003C3AAD">
        <w:t xml:space="preserve"> </w:t>
      </w:r>
      <w:r>
        <w:t>final</w:t>
      </w:r>
      <w:r w:rsidR="003C3AAD">
        <w:t xml:space="preserve"> </w:t>
      </w:r>
      <w:r>
        <w:t>cuts</w:t>
      </w:r>
      <w:r w:rsidR="003C3AAD">
        <w:t xml:space="preserve"> </w:t>
      </w:r>
      <w:r>
        <w:t>are</w:t>
      </w:r>
      <w:r w:rsidR="003C3AAD">
        <w:t xml:space="preserve"> </w:t>
      </w:r>
      <w:r>
        <w:t>announced</w:t>
      </w:r>
      <w:r w:rsidR="003C3AAD">
        <w:t xml:space="preserve"> </w:t>
      </w:r>
      <w:r>
        <w:t>it</w:t>
      </w:r>
      <w:r w:rsidR="003C3AAD">
        <w:t xml:space="preserve"> </w:t>
      </w:r>
      <w:r>
        <w:t>is</w:t>
      </w:r>
      <w:r w:rsidR="003C3AAD">
        <w:t xml:space="preserve"> </w:t>
      </w:r>
      <w:r>
        <w:t>all</w:t>
      </w:r>
      <w:r w:rsidR="003C3AAD">
        <w:t xml:space="preserve"> </w:t>
      </w:r>
      <w:r>
        <w:t>likely</w:t>
      </w:r>
      <w:r w:rsidR="003C3AAD">
        <w:t xml:space="preserve"> </w:t>
      </w:r>
      <w:r>
        <w:t>to</w:t>
      </w:r>
      <w:r w:rsidR="003C3AAD">
        <w:t xml:space="preserve"> </w:t>
      </w:r>
      <w:r>
        <w:t>be</w:t>
      </w:r>
      <w:r w:rsidR="003C3AAD">
        <w:t xml:space="preserve"> </w:t>
      </w:r>
      <w:r>
        <w:t>pretty</w:t>
      </w:r>
      <w:r w:rsidR="003C3AAD">
        <w:t xml:space="preserve"> </w:t>
      </w:r>
      <w:r>
        <w:t>minuscule.</w:t>
      </w:r>
      <w:r w:rsidR="003C3AAD">
        <w:t xml:space="preserve"> </w:t>
      </w:r>
      <w:r>
        <w:t>There</w:t>
      </w:r>
      <w:r w:rsidR="003C3AAD">
        <w:t xml:space="preserve"> </w:t>
      </w:r>
      <w:r>
        <w:t>is</w:t>
      </w:r>
      <w:r w:rsidR="003C3AAD">
        <w:t xml:space="preserve"> </w:t>
      </w:r>
      <w:r>
        <w:t>a</w:t>
      </w:r>
      <w:r w:rsidR="003C3AAD">
        <w:t xml:space="preserve"> </w:t>
      </w:r>
      <w:r>
        <w:t>shift</w:t>
      </w:r>
      <w:r w:rsidR="003C3AAD">
        <w:t xml:space="preserve"> </w:t>
      </w:r>
      <w:r>
        <w:t>to</w:t>
      </w:r>
      <w:r w:rsidR="003C3AAD">
        <w:t xml:space="preserve"> </w:t>
      </w:r>
      <w:r>
        <w:t>multilateral</w:t>
      </w:r>
      <w:r w:rsidR="003C3AAD">
        <w:t xml:space="preserve"> </w:t>
      </w:r>
      <w:r>
        <w:t>funding.</w:t>
      </w:r>
      <w:r w:rsidR="003C3AAD">
        <w:t xml:space="preserve"> </w:t>
      </w:r>
      <w:r>
        <w:t>I</w:t>
      </w:r>
      <w:r w:rsidR="003C3AAD">
        <w:t xml:space="preserve"> </w:t>
      </w:r>
      <w:r>
        <w:t>would</w:t>
      </w:r>
      <w:r w:rsidR="003C3AAD">
        <w:t xml:space="preserve"> </w:t>
      </w:r>
      <w:r>
        <w:t>welcome</w:t>
      </w:r>
      <w:r w:rsidR="003C3AAD">
        <w:t xml:space="preserve"> </w:t>
      </w:r>
      <w:r>
        <w:t>your</w:t>
      </w:r>
      <w:r w:rsidR="003C3AAD">
        <w:t xml:space="preserve"> </w:t>
      </w:r>
      <w:r>
        <w:t>thoughts</w:t>
      </w:r>
      <w:r w:rsidR="003C3AAD">
        <w:t xml:space="preserve"> </w:t>
      </w:r>
      <w:r>
        <w:t>on</w:t>
      </w:r>
      <w:r w:rsidR="003C3AAD">
        <w:t xml:space="preserve"> </w:t>
      </w:r>
      <w:r>
        <w:t>that.</w:t>
      </w:r>
      <w:r w:rsidR="003C3AAD">
        <w:t xml:space="preserve"> </w:t>
      </w:r>
    </w:p>
    <w:p w:rsidR="00F12C55" w:rsidP="00F12C55">
      <w:pPr>
        <w:pStyle w:val="Remark"/>
      </w:pPr>
      <w:r>
        <w:t>Matthew</w:t>
      </w:r>
      <w:r w:rsidR="003C3AAD">
        <w:t xml:space="preserve"> </w:t>
      </w:r>
      <w:r>
        <w:t>and</w:t>
      </w:r>
      <w:r w:rsidR="003C3AAD">
        <w:t xml:space="preserve"> </w:t>
      </w:r>
      <w:r>
        <w:t>I</w:t>
      </w:r>
      <w:r w:rsidR="003C3AAD">
        <w:t xml:space="preserve"> </w:t>
      </w:r>
      <w:r>
        <w:t>lived</w:t>
      </w:r>
      <w:r w:rsidR="003C3AAD">
        <w:t xml:space="preserve"> </w:t>
      </w:r>
      <w:r>
        <w:t>through</w:t>
      </w:r>
      <w:r w:rsidR="003C3AAD">
        <w:t xml:space="preserve"> </w:t>
      </w:r>
      <w:r>
        <w:t>some</w:t>
      </w:r>
      <w:r w:rsidR="003C3AAD">
        <w:t xml:space="preserve"> </w:t>
      </w:r>
      <w:r>
        <w:t>of</w:t>
      </w:r>
      <w:r w:rsidR="003C3AAD">
        <w:t xml:space="preserve"> </w:t>
      </w:r>
      <w:r>
        <w:t>that—the</w:t>
      </w:r>
      <w:r w:rsidR="003C3AAD">
        <w:t xml:space="preserve"> </w:t>
      </w:r>
      <w:r>
        <w:t>realignment</w:t>
      </w:r>
      <w:r w:rsidR="003C3AAD">
        <w:t xml:space="preserve"> </w:t>
      </w:r>
      <w:r>
        <w:t>of</w:t>
      </w:r>
      <w:r w:rsidR="003C3AAD">
        <w:t xml:space="preserve"> </w:t>
      </w:r>
      <w:r>
        <w:t>influence</w:t>
      </w:r>
      <w:r w:rsidR="003C3AAD">
        <w:t xml:space="preserve"> </w:t>
      </w:r>
      <w:r>
        <w:t>that</w:t>
      </w:r>
      <w:r w:rsidR="003C3AAD">
        <w:t xml:space="preserve"> </w:t>
      </w:r>
      <w:r>
        <w:t>we</w:t>
      </w:r>
      <w:r w:rsidR="003C3AAD">
        <w:t xml:space="preserve"> </w:t>
      </w:r>
      <w:r>
        <w:t>had,</w:t>
      </w:r>
      <w:r w:rsidR="003C3AAD">
        <w:t xml:space="preserve"> </w:t>
      </w:r>
      <w:r>
        <w:t>for</w:t>
      </w:r>
      <w:r w:rsidR="003C3AAD">
        <w:t xml:space="preserve"> </w:t>
      </w:r>
      <w:r>
        <w:t>example,</w:t>
      </w:r>
      <w:r w:rsidR="003C3AAD">
        <w:t xml:space="preserve"> </w:t>
      </w:r>
      <w:r>
        <w:t>on</w:t>
      </w:r>
      <w:r w:rsidR="003C3AAD">
        <w:t xml:space="preserve"> </w:t>
      </w:r>
      <w:r>
        <w:t>the</w:t>
      </w:r>
      <w:r w:rsidR="003C3AAD">
        <w:t xml:space="preserve"> </w:t>
      </w:r>
      <w:r>
        <w:t>ICJ,</w:t>
      </w:r>
      <w:r w:rsidR="003C3AAD">
        <w:t xml:space="preserve"> </w:t>
      </w:r>
      <w:r>
        <w:t>and</w:t>
      </w:r>
      <w:r w:rsidR="003C3AAD">
        <w:t xml:space="preserve"> </w:t>
      </w:r>
      <w:r>
        <w:t>we</w:t>
      </w:r>
      <w:r w:rsidR="003C3AAD">
        <w:t xml:space="preserve"> </w:t>
      </w:r>
      <w:r>
        <w:t>realigned</w:t>
      </w:r>
      <w:r w:rsidR="003C3AAD">
        <w:t xml:space="preserve"> </w:t>
      </w:r>
      <w:r>
        <w:t>ourselves</w:t>
      </w:r>
      <w:r w:rsidR="003C3AAD">
        <w:t xml:space="preserve"> </w:t>
      </w:r>
      <w:r>
        <w:t>to</w:t>
      </w:r>
      <w:r w:rsidR="003C3AAD">
        <w:t xml:space="preserve"> </w:t>
      </w:r>
      <w:r>
        <w:t>prioritise</w:t>
      </w:r>
      <w:r w:rsidR="003C3AAD">
        <w:t xml:space="preserve"> </w:t>
      </w:r>
      <w:r>
        <w:t>the</w:t>
      </w:r>
      <w:r w:rsidR="003C3AAD">
        <w:t xml:space="preserve"> </w:t>
      </w:r>
      <w:r>
        <w:t>election.</w:t>
      </w:r>
      <w:r w:rsidR="003C3AAD">
        <w:t xml:space="preserve"> </w:t>
      </w:r>
      <w:r>
        <w:t>I</w:t>
      </w:r>
      <w:r w:rsidR="003C3AAD">
        <w:t xml:space="preserve"> </w:t>
      </w:r>
      <w:r>
        <w:t>personally</w:t>
      </w:r>
      <w:r w:rsidR="003C3AAD">
        <w:t xml:space="preserve"> </w:t>
      </w:r>
      <w:r>
        <w:t>think</w:t>
      </w:r>
      <w:r w:rsidR="003C3AAD">
        <w:t xml:space="preserve"> </w:t>
      </w:r>
      <w:r>
        <w:t>that</w:t>
      </w:r>
      <w:r w:rsidR="003C3AAD">
        <w:t xml:space="preserve"> </w:t>
      </w:r>
      <w:r>
        <w:t>has</w:t>
      </w:r>
      <w:r w:rsidR="003C3AAD">
        <w:t xml:space="preserve"> </w:t>
      </w:r>
      <w:r>
        <w:t>been</w:t>
      </w:r>
      <w:r w:rsidR="003C3AAD">
        <w:t xml:space="preserve"> </w:t>
      </w:r>
      <w:r>
        <w:t>lost</w:t>
      </w:r>
      <w:r w:rsidR="003C3AAD">
        <w:t xml:space="preserve"> </w:t>
      </w:r>
      <w:r>
        <w:t>over</w:t>
      </w:r>
      <w:r w:rsidR="003C3AAD">
        <w:t xml:space="preserve"> </w:t>
      </w:r>
      <w:r>
        <w:t>recent</w:t>
      </w:r>
      <w:r w:rsidR="003C3AAD">
        <w:t xml:space="preserve"> </w:t>
      </w:r>
      <w:r>
        <w:t>years,</w:t>
      </w:r>
      <w:r w:rsidR="003C3AAD">
        <w:t xml:space="preserve"> </w:t>
      </w:r>
      <w:r>
        <w:t>and</w:t>
      </w:r>
      <w:r w:rsidR="003C3AAD">
        <w:t xml:space="preserve"> </w:t>
      </w:r>
      <w:r>
        <w:t>I</w:t>
      </w:r>
      <w:r w:rsidR="003C3AAD">
        <w:t xml:space="preserve"> </w:t>
      </w:r>
      <w:r>
        <w:t>would</w:t>
      </w:r>
      <w:r w:rsidR="003C3AAD">
        <w:t xml:space="preserve"> </w:t>
      </w:r>
      <w:r>
        <w:t>welcome</w:t>
      </w:r>
      <w:r w:rsidR="003C3AAD">
        <w:t xml:space="preserve"> </w:t>
      </w:r>
      <w:r>
        <w:t>some</w:t>
      </w:r>
      <w:r w:rsidR="003C3AAD">
        <w:t xml:space="preserve"> </w:t>
      </w:r>
      <w:r>
        <w:t>thoughts</w:t>
      </w:r>
      <w:r w:rsidR="003C3AAD">
        <w:t xml:space="preserve"> </w:t>
      </w:r>
      <w:r>
        <w:t>on</w:t>
      </w:r>
      <w:r w:rsidR="003C3AAD">
        <w:t xml:space="preserve"> </w:t>
      </w:r>
      <w:r>
        <w:t>that.</w:t>
      </w:r>
      <w:r w:rsidR="003C3AAD">
        <w:t xml:space="preserve"> </w:t>
      </w:r>
      <w:r>
        <w:t>Of</w:t>
      </w:r>
      <w:r w:rsidR="003C3AAD">
        <w:t xml:space="preserve"> </w:t>
      </w:r>
      <w:r>
        <w:t>course</w:t>
      </w:r>
      <w:r w:rsidR="003C3AAD">
        <w:t xml:space="preserve"> </w:t>
      </w:r>
      <w:r>
        <w:t>Richard</w:t>
      </w:r>
      <w:r w:rsidR="003C3AAD">
        <w:t xml:space="preserve"> </w:t>
      </w:r>
      <w:r>
        <w:t>brings</w:t>
      </w:r>
      <w:r w:rsidR="003C3AAD">
        <w:t xml:space="preserve"> </w:t>
      </w:r>
      <w:r>
        <w:t>UN</w:t>
      </w:r>
      <w:r w:rsidR="003C3AAD">
        <w:t xml:space="preserve"> </w:t>
      </w:r>
      <w:r>
        <w:t>expertise,</w:t>
      </w:r>
      <w:r w:rsidR="003C3AAD">
        <w:t xml:space="preserve"> </w:t>
      </w:r>
      <w:r>
        <w:t>but</w:t>
      </w:r>
      <w:r w:rsidR="003C3AAD">
        <w:t xml:space="preserve"> </w:t>
      </w:r>
      <w:r>
        <w:t>I</w:t>
      </w:r>
      <w:r w:rsidR="003C3AAD">
        <w:t xml:space="preserve"> </w:t>
      </w:r>
      <w:r>
        <w:t>will</w:t>
      </w:r>
      <w:r w:rsidR="003C3AAD">
        <w:t xml:space="preserve"> </w:t>
      </w:r>
      <w:r>
        <w:t>come</w:t>
      </w:r>
      <w:r w:rsidR="003C3AAD">
        <w:t xml:space="preserve"> </w:t>
      </w:r>
      <w:r>
        <w:t>to</w:t>
      </w:r>
      <w:r w:rsidR="003C3AAD">
        <w:t xml:space="preserve"> </w:t>
      </w:r>
      <w:r>
        <w:t>Olivia</w:t>
      </w:r>
      <w:r w:rsidR="003C3AAD">
        <w:t xml:space="preserve"> </w:t>
      </w:r>
      <w:r>
        <w:t>first.</w:t>
      </w:r>
    </w:p>
    <w:p w:rsidR="00F12C55" w:rsidP="00F12C55">
      <w:pPr>
        <w:pStyle w:val="Answer"/>
      </w:pPr>
      <w:sdt>
        <w:sdtPr>
          <w:alias w:val="Witness"/>
          <w:id w:val="-885325027"/>
          <w:placeholder>
            <w:docPart w:val="B68F3D08B52B4ACD9422ECB9F821B003"/>
          </w:placeholder>
          <w:richText/>
        </w:sdtPr>
        <w:sdtContent>
          <w:r w:rsidRPr="00487ADB">
            <w:rPr>
              <w:b/>
              <w:i/>
            </w:rPr>
            <w:t>Olivia</w:t>
          </w:r>
          <w:r w:rsidR="003C3AAD">
            <w:rPr>
              <w:b/>
              <w:i/>
            </w:rPr>
            <w:t xml:space="preserve"> </w:t>
          </w:r>
          <w:r w:rsidRPr="00487ADB">
            <w:rPr>
              <w:b/>
              <w:i/>
            </w:rPr>
            <w:t>O'Sullivan:</w:t>
          </w:r>
        </w:sdtContent>
      </w:sdt>
      <w:r w:rsidR="003C3AAD">
        <w:t xml:space="preserve"> </w:t>
      </w:r>
      <w:r>
        <w:t>To</w:t>
      </w:r>
      <w:r w:rsidR="003C3AAD">
        <w:t xml:space="preserve"> </w:t>
      </w:r>
      <w:r>
        <w:t>the</w:t>
      </w:r>
      <w:r w:rsidR="003C3AAD">
        <w:t xml:space="preserve"> </w:t>
      </w:r>
      <w:r>
        <w:t>question</w:t>
      </w:r>
      <w:r w:rsidR="003C3AAD">
        <w:t xml:space="preserve"> </w:t>
      </w:r>
      <w:r>
        <w:t>of</w:t>
      </w:r>
      <w:r w:rsidR="003C3AAD">
        <w:t xml:space="preserve"> </w:t>
      </w:r>
      <w:r>
        <w:t>whether</w:t>
      </w:r>
      <w:r w:rsidR="003C3AAD">
        <w:t xml:space="preserve"> </w:t>
      </w:r>
      <w:r>
        <w:t>we</w:t>
      </w:r>
      <w:r w:rsidR="003C3AAD">
        <w:t xml:space="preserve"> </w:t>
      </w:r>
      <w:r>
        <w:t>have</w:t>
      </w:r>
      <w:r w:rsidR="003C3AAD">
        <w:t xml:space="preserve"> </w:t>
      </w:r>
      <w:r>
        <w:t>a</w:t>
      </w:r>
      <w:r w:rsidR="003C3AAD">
        <w:t xml:space="preserve"> </w:t>
      </w:r>
      <w:r>
        <w:t>strategy,</w:t>
      </w:r>
      <w:r w:rsidR="003C3AAD">
        <w:t xml:space="preserve"> </w:t>
      </w:r>
      <w:r>
        <w:t>it</w:t>
      </w:r>
      <w:r w:rsidR="003C3AAD">
        <w:t xml:space="preserve"> </w:t>
      </w:r>
      <w:r>
        <w:t>would</w:t>
      </w:r>
      <w:r w:rsidR="003C3AAD">
        <w:t xml:space="preserve"> </w:t>
      </w:r>
      <w:r>
        <w:t>be</w:t>
      </w:r>
      <w:r w:rsidR="003C3AAD">
        <w:t xml:space="preserve"> </w:t>
      </w:r>
      <w:r>
        <w:t>difficult</w:t>
      </w:r>
      <w:r w:rsidR="003C3AAD">
        <w:t xml:space="preserve"> </w:t>
      </w:r>
      <w:r>
        <w:t>to</w:t>
      </w:r>
      <w:r w:rsidR="003C3AAD">
        <w:t xml:space="preserve"> </w:t>
      </w:r>
      <w:r>
        <w:t>have</w:t>
      </w:r>
      <w:r w:rsidR="003C3AAD">
        <w:t xml:space="preserve"> </w:t>
      </w:r>
      <w:r>
        <w:t>a</w:t>
      </w:r>
      <w:r w:rsidR="003C3AAD">
        <w:t xml:space="preserve"> </w:t>
      </w:r>
      <w:r>
        <w:t>clear,</w:t>
      </w:r>
      <w:r w:rsidR="003C3AAD">
        <w:t xml:space="preserve"> </w:t>
      </w:r>
      <w:r>
        <w:t>overarching</w:t>
      </w:r>
      <w:r w:rsidR="003C3AAD">
        <w:t xml:space="preserve"> </w:t>
      </w:r>
      <w:r>
        <w:t>strategy</w:t>
      </w:r>
      <w:r w:rsidR="003C3AAD">
        <w:t xml:space="preserve"> </w:t>
      </w:r>
      <w:r>
        <w:t>for</w:t>
      </w:r>
      <w:r w:rsidR="003C3AAD">
        <w:t xml:space="preserve"> </w:t>
      </w:r>
      <w:r>
        <w:t>the</w:t>
      </w:r>
      <w:r w:rsidR="003C3AAD">
        <w:t xml:space="preserve"> </w:t>
      </w:r>
      <w:r>
        <w:t>whole</w:t>
      </w:r>
      <w:r w:rsidR="003C3AAD">
        <w:t xml:space="preserve"> </w:t>
      </w:r>
      <w:r>
        <w:t>multilateral</w:t>
      </w:r>
      <w:r w:rsidR="003C3AAD">
        <w:t xml:space="preserve"> </w:t>
      </w:r>
      <w:r>
        <w:t>system</w:t>
      </w:r>
      <w:r w:rsidR="003C3AAD">
        <w:t xml:space="preserve"> </w:t>
      </w:r>
      <w:r>
        <w:t>beyond</w:t>
      </w:r>
      <w:r w:rsidR="003C3AAD">
        <w:t xml:space="preserve"> </w:t>
      </w:r>
      <w:r>
        <w:t>basic,</w:t>
      </w:r>
      <w:r w:rsidR="003C3AAD">
        <w:t xml:space="preserve"> </w:t>
      </w:r>
      <w:r>
        <w:t>logical</w:t>
      </w:r>
      <w:r w:rsidR="003C3AAD">
        <w:t xml:space="preserve"> </w:t>
      </w:r>
      <w:r>
        <w:t>things</w:t>
      </w:r>
      <w:r w:rsidR="003C3AAD">
        <w:t xml:space="preserve"> </w:t>
      </w:r>
      <w:r>
        <w:t>like,</w:t>
      </w:r>
      <w:r w:rsidR="003C3AAD">
        <w:t xml:space="preserve"> </w:t>
      </w:r>
      <w:r>
        <w:t>“We</w:t>
      </w:r>
      <w:r w:rsidR="003C3AAD">
        <w:t xml:space="preserve"> </w:t>
      </w:r>
      <w:r>
        <w:t>want</w:t>
      </w:r>
      <w:r w:rsidR="003C3AAD">
        <w:t xml:space="preserve"> </w:t>
      </w:r>
      <w:r>
        <w:t>to</w:t>
      </w:r>
      <w:r w:rsidR="003C3AAD">
        <w:t xml:space="preserve"> </w:t>
      </w:r>
      <w:r>
        <w:t>uphold</w:t>
      </w:r>
      <w:r w:rsidR="003C3AAD">
        <w:t xml:space="preserve"> </w:t>
      </w:r>
      <w:r>
        <w:t>it,</w:t>
      </w:r>
      <w:r w:rsidR="003C3AAD">
        <w:t xml:space="preserve"> </w:t>
      </w:r>
      <w:r>
        <w:t>we</w:t>
      </w:r>
      <w:r w:rsidR="003C3AAD">
        <w:t xml:space="preserve"> </w:t>
      </w:r>
      <w:r>
        <w:t>need</w:t>
      </w:r>
      <w:r w:rsidR="003C3AAD">
        <w:t xml:space="preserve"> </w:t>
      </w:r>
      <w:r>
        <w:t>to</w:t>
      </w:r>
      <w:r w:rsidR="003C3AAD">
        <w:t xml:space="preserve"> </w:t>
      </w:r>
      <w:r>
        <w:t>make</w:t>
      </w:r>
      <w:r w:rsidR="003C3AAD">
        <w:t xml:space="preserve"> </w:t>
      </w:r>
      <w:r>
        <w:t>sure</w:t>
      </w:r>
      <w:r w:rsidR="003C3AAD">
        <w:t xml:space="preserve"> </w:t>
      </w:r>
      <w:r>
        <w:t>that</w:t>
      </w:r>
      <w:r w:rsidR="003C3AAD">
        <w:t xml:space="preserve"> </w:t>
      </w:r>
      <w:r>
        <w:t>we</w:t>
      </w:r>
      <w:r w:rsidR="003C3AAD">
        <w:t xml:space="preserve"> </w:t>
      </w:r>
      <w:r>
        <w:t>have</w:t>
      </w:r>
      <w:r w:rsidR="003C3AAD">
        <w:t xml:space="preserve"> </w:t>
      </w:r>
      <w:r>
        <w:t>appropriate</w:t>
      </w:r>
      <w:r w:rsidR="003C3AAD">
        <w:t xml:space="preserve"> </w:t>
      </w:r>
      <w:r>
        <w:t>staffing</w:t>
      </w:r>
      <w:r w:rsidR="003C3AAD">
        <w:t xml:space="preserve"> </w:t>
      </w:r>
      <w:r>
        <w:t>levels,</w:t>
      </w:r>
      <w:r w:rsidR="003C3AAD">
        <w:t xml:space="preserve"> </w:t>
      </w:r>
      <w:r>
        <w:t>knowledge</w:t>
      </w:r>
      <w:r w:rsidR="003C3AAD">
        <w:t xml:space="preserve"> </w:t>
      </w:r>
      <w:r>
        <w:t>and</w:t>
      </w:r>
      <w:r w:rsidR="003C3AAD">
        <w:t xml:space="preserve"> </w:t>
      </w:r>
      <w:r>
        <w:t>resources,</w:t>
      </w:r>
      <w:r w:rsidR="003C3AAD">
        <w:t xml:space="preserve"> </w:t>
      </w:r>
      <w:r>
        <w:t>and</w:t>
      </w:r>
      <w:r w:rsidR="003C3AAD">
        <w:t xml:space="preserve"> </w:t>
      </w:r>
      <w:r>
        <w:t>we</w:t>
      </w:r>
      <w:r w:rsidR="003C3AAD">
        <w:t xml:space="preserve"> </w:t>
      </w:r>
      <w:r>
        <w:t>need</w:t>
      </w:r>
      <w:r w:rsidR="003C3AAD">
        <w:t xml:space="preserve"> </w:t>
      </w:r>
      <w:r>
        <w:t>to</w:t>
      </w:r>
      <w:r w:rsidR="003C3AAD">
        <w:t xml:space="preserve"> </w:t>
      </w:r>
      <w:r>
        <w:t>be</w:t>
      </w:r>
      <w:r w:rsidR="003C3AAD">
        <w:t xml:space="preserve"> </w:t>
      </w:r>
      <w:r>
        <w:t>clear</w:t>
      </w:r>
      <w:r w:rsidR="003C3AAD">
        <w:t xml:space="preserve"> </w:t>
      </w:r>
      <w:r>
        <w:t>what</w:t>
      </w:r>
      <w:r w:rsidR="003C3AAD">
        <w:t xml:space="preserve"> </w:t>
      </w:r>
      <w:r>
        <w:t>our</w:t>
      </w:r>
      <w:r w:rsidR="003C3AAD">
        <w:t xml:space="preserve"> </w:t>
      </w:r>
      <w:r>
        <w:t>goals</w:t>
      </w:r>
      <w:r w:rsidR="003C3AAD">
        <w:t xml:space="preserve"> </w:t>
      </w:r>
      <w:r>
        <w:t>are”.</w:t>
      </w:r>
      <w:r w:rsidR="003C3AAD">
        <w:t xml:space="preserve"> </w:t>
      </w:r>
      <w:r>
        <w:t>That</w:t>
      </w:r>
      <w:r w:rsidR="003C3AAD">
        <w:t xml:space="preserve"> </w:t>
      </w:r>
      <w:r>
        <w:t>is</w:t>
      </w:r>
      <w:r w:rsidR="003C3AAD">
        <w:t xml:space="preserve"> </w:t>
      </w:r>
      <w:r>
        <w:t>a</w:t>
      </w:r>
      <w:r w:rsidR="003C3AAD">
        <w:t xml:space="preserve"> </w:t>
      </w:r>
      <w:r>
        <w:t>logical</w:t>
      </w:r>
      <w:r w:rsidR="003C3AAD">
        <w:t xml:space="preserve"> </w:t>
      </w:r>
      <w:r>
        <w:t>strategy</w:t>
      </w:r>
      <w:r w:rsidR="003C3AAD">
        <w:t xml:space="preserve"> </w:t>
      </w:r>
      <w:r>
        <w:t>for</w:t>
      </w:r>
      <w:r w:rsidR="003C3AAD">
        <w:t xml:space="preserve"> </w:t>
      </w:r>
      <w:r>
        <w:t>almost</w:t>
      </w:r>
      <w:r w:rsidR="003C3AAD">
        <w:t xml:space="preserve"> </w:t>
      </w:r>
      <w:r>
        <w:t>anything.</w:t>
      </w:r>
      <w:r w:rsidR="003C3AAD">
        <w:t xml:space="preserve"> </w:t>
      </w:r>
    </w:p>
    <w:p w:rsidR="00F12C55" w:rsidP="00F12C55">
      <w:pPr>
        <w:pStyle w:val="Answer"/>
      </w:pPr>
      <w:r>
        <w:t>It</w:t>
      </w:r>
      <w:r w:rsidR="003C3AAD">
        <w:t xml:space="preserve"> </w:t>
      </w:r>
      <w:r>
        <w:t>might</w:t>
      </w:r>
      <w:r w:rsidR="003C3AAD">
        <w:t xml:space="preserve"> </w:t>
      </w:r>
      <w:r>
        <w:t>be</w:t>
      </w:r>
      <w:r w:rsidR="003C3AAD">
        <w:t xml:space="preserve"> </w:t>
      </w:r>
      <w:r>
        <w:t>worth</w:t>
      </w:r>
      <w:r w:rsidR="003C3AAD">
        <w:t xml:space="preserve"> </w:t>
      </w:r>
      <w:r>
        <w:t>thinking</w:t>
      </w:r>
      <w:r w:rsidR="003C3AAD">
        <w:t xml:space="preserve"> </w:t>
      </w:r>
      <w:r>
        <w:t>about</w:t>
      </w:r>
      <w:r w:rsidR="003C3AAD">
        <w:t xml:space="preserve"> </w:t>
      </w:r>
      <w:r>
        <w:t>our</w:t>
      </w:r>
      <w:r w:rsidR="003C3AAD">
        <w:t xml:space="preserve"> </w:t>
      </w:r>
      <w:r>
        <w:t>approach</w:t>
      </w:r>
      <w:r w:rsidR="003C3AAD">
        <w:t xml:space="preserve"> </w:t>
      </w:r>
      <w:r>
        <w:t>to</w:t>
      </w:r>
      <w:r w:rsidR="003C3AAD">
        <w:t xml:space="preserve"> </w:t>
      </w:r>
      <w:r>
        <w:t>the</w:t>
      </w:r>
      <w:r w:rsidR="003C3AAD">
        <w:t xml:space="preserve"> </w:t>
      </w:r>
      <w:r>
        <w:t>peace</w:t>
      </w:r>
      <w:r w:rsidR="003C3AAD">
        <w:t xml:space="preserve"> </w:t>
      </w:r>
      <w:r>
        <w:t>and</w:t>
      </w:r>
      <w:r w:rsidR="003C3AAD">
        <w:t xml:space="preserve"> </w:t>
      </w:r>
      <w:r>
        <w:t>security</w:t>
      </w:r>
      <w:r w:rsidR="003C3AAD">
        <w:t xml:space="preserve"> </w:t>
      </w:r>
      <w:r>
        <w:t>institutions,</w:t>
      </w:r>
      <w:r w:rsidR="003C3AAD">
        <w:t xml:space="preserve"> </w:t>
      </w:r>
      <w:r>
        <w:t>our</w:t>
      </w:r>
      <w:r w:rsidR="003C3AAD">
        <w:t xml:space="preserve"> </w:t>
      </w:r>
      <w:r>
        <w:t>approach</w:t>
      </w:r>
      <w:r w:rsidR="003C3AAD">
        <w:t xml:space="preserve"> </w:t>
      </w:r>
      <w:r>
        <w:t>to</w:t>
      </w:r>
      <w:r w:rsidR="003C3AAD">
        <w:t xml:space="preserve"> </w:t>
      </w:r>
      <w:r>
        <w:t>the</w:t>
      </w:r>
      <w:r w:rsidR="003C3AAD">
        <w:t xml:space="preserve"> </w:t>
      </w:r>
      <w:r>
        <w:t>trade</w:t>
      </w:r>
      <w:r w:rsidR="003C3AAD">
        <w:t xml:space="preserve"> </w:t>
      </w:r>
      <w:r>
        <w:t>institutions</w:t>
      </w:r>
      <w:r w:rsidR="003C3AAD">
        <w:t xml:space="preserve"> </w:t>
      </w:r>
      <w:r>
        <w:t>and</w:t>
      </w:r>
      <w:r w:rsidR="003C3AAD">
        <w:t xml:space="preserve"> </w:t>
      </w:r>
      <w:r>
        <w:t>our</w:t>
      </w:r>
      <w:r w:rsidR="003C3AAD">
        <w:t xml:space="preserve"> </w:t>
      </w:r>
      <w:r>
        <w:t>approach</w:t>
      </w:r>
      <w:r w:rsidR="003C3AAD">
        <w:t xml:space="preserve"> </w:t>
      </w:r>
      <w:r>
        <w:t>to</w:t>
      </w:r>
      <w:r w:rsidR="003C3AAD">
        <w:t xml:space="preserve"> </w:t>
      </w:r>
      <w:r>
        <w:t>all</w:t>
      </w:r>
      <w:r w:rsidR="003C3AAD">
        <w:t xml:space="preserve"> </w:t>
      </w:r>
      <w:r>
        <w:t>the</w:t>
      </w:r>
      <w:r w:rsidR="003C3AAD">
        <w:t xml:space="preserve"> </w:t>
      </w:r>
      <w:r>
        <w:t>agencies</w:t>
      </w:r>
      <w:r w:rsidR="003C3AAD">
        <w:t xml:space="preserve"> </w:t>
      </w:r>
      <w:r>
        <w:t>involved</w:t>
      </w:r>
      <w:r w:rsidR="003C3AAD">
        <w:t xml:space="preserve"> </w:t>
      </w:r>
      <w:r>
        <w:t>in</w:t>
      </w:r>
      <w:r w:rsidR="003C3AAD">
        <w:t xml:space="preserve"> </w:t>
      </w:r>
      <w:r>
        <w:t>humanitarian</w:t>
      </w:r>
      <w:r w:rsidR="003C3AAD">
        <w:t xml:space="preserve"> </w:t>
      </w:r>
      <w:r>
        <w:t>and</w:t>
      </w:r>
      <w:r w:rsidR="003C3AAD">
        <w:t xml:space="preserve"> </w:t>
      </w:r>
      <w:r>
        <w:t>development</w:t>
      </w:r>
      <w:r w:rsidR="003C3AAD">
        <w:t xml:space="preserve"> </w:t>
      </w:r>
      <w:r>
        <w:t>efforts,</w:t>
      </w:r>
      <w:r w:rsidR="003C3AAD">
        <w:t xml:space="preserve"> </w:t>
      </w:r>
      <w:r>
        <w:t>and</w:t>
      </w:r>
      <w:r w:rsidR="003C3AAD">
        <w:t xml:space="preserve"> </w:t>
      </w:r>
      <w:r>
        <w:t>then,</w:t>
      </w:r>
      <w:r w:rsidR="003C3AAD">
        <w:t xml:space="preserve"> </w:t>
      </w:r>
      <w:r>
        <w:t>maybe</w:t>
      </w:r>
      <w:r w:rsidR="003C3AAD">
        <w:t xml:space="preserve"> </w:t>
      </w:r>
      <w:r>
        <w:t>somewhat</w:t>
      </w:r>
      <w:r w:rsidR="003C3AAD">
        <w:t xml:space="preserve"> </w:t>
      </w:r>
      <w:r>
        <w:t>separately,</w:t>
      </w:r>
      <w:r w:rsidR="003C3AAD">
        <w:t xml:space="preserve"> </w:t>
      </w:r>
      <w:r>
        <w:t>our</w:t>
      </w:r>
      <w:r w:rsidR="003C3AAD">
        <w:t xml:space="preserve"> </w:t>
      </w:r>
      <w:r>
        <w:t>approach</w:t>
      </w:r>
      <w:r w:rsidR="003C3AAD">
        <w:t xml:space="preserve"> </w:t>
      </w:r>
      <w:r>
        <w:t>to</w:t>
      </w:r>
      <w:r w:rsidR="003C3AAD">
        <w:t xml:space="preserve"> </w:t>
      </w:r>
      <w:r>
        <w:t>global</w:t>
      </w:r>
      <w:r w:rsidR="003C3AAD">
        <w:t xml:space="preserve"> </w:t>
      </w:r>
      <w:r>
        <w:t>public</w:t>
      </w:r>
      <w:r w:rsidR="003C3AAD">
        <w:t xml:space="preserve"> </w:t>
      </w:r>
      <w:r>
        <w:t>goods</w:t>
      </w:r>
      <w:r w:rsidR="003C3AAD">
        <w:t xml:space="preserve"> </w:t>
      </w:r>
      <w:r>
        <w:t>like</w:t>
      </w:r>
      <w:r w:rsidR="003C3AAD">
        <w:t xml:space="preserve"> </w:t>
      </w:r>
      <w:r>
        <w:t>health</w:t>
      </w:r>
      <w:r w:rsidR="003C3AAD">
        <w:t xml:space="preserve"> </w:t>
      </w:r>
      <w:r>
        <w:t>and</w:t>
      </w:r>
      <w:r w:rsidR="003C3AAD">
        <w:t xml:space="preserve"> </w:t>
      </w:r>
      <w:r>
        <w:t>climate—or</w:t>
      </w:r>
      <w:r w:rsidR="003C3AAD">
        <w:t xml:space="preserve"> </w:t>
      </w:r>
      <w:r>
        <w:t>some</w:t>
      </w:r>
      <w:r w:rsidR="003C3AAD">
        <w:t xml:space="preserve"> </w:t>
      </w:r>
      <w:r>
        <w:t>sensible</w:t>
      </w:r>
      <w:r w:rsidR="003C3AAD">
        <w:t xml:space="preserve"> </w:t>
      </w:r>
      <w:r>
        <w:t>way</w:t>
      </w:r>
      <w:r w:rsidR="003C3AAD">
        <w:t xml:space="preserve"> </w:t>
      </w:r>
      <w:r>
        <w:t>to</w:t>
      </w:r>
      <w:r w:rsidR="003C3AAD">
        <w:t xml:space="preserve"> </w:t>
      </w:r>
      <w:r>
        <w:t>divide</w:t>
      </w:r>
      <w:r w:rsidR="003C3AAD">
        <w:t xml:space="preserve"> </w:t>
      </w:r>
      <w:r>
        <w:t>that</w:t>
      </w:r>
      <w:r w:rsidR="003C3AAD">
        <w:t xml:space="preserve"> </w:t>
      </w:r>
      <w:r>
        <w:t>up.</w:t>
      </w:r>
      <w:r w:rsidR="003C3AAD">
        <w:t xml:space="preserve"> </w:t>
      </w:r>
      <w:r>
        <w:t>My</w:t>
      </w:r>
      <w:r w:rsidR="003C3AAD">
        <w:t xml:space="preserve"> </w:t>
      </w:r>
      <w:r>
        <w:t>fellow</w:t>
      </w:r>
      <w:r w:rsidR="003C3AAD">
        <w:t xml:space="preserve"> </w:t>
      </w:r>
      <w:r>
        <w:t>witnesses</w:t>
      </w:r>
      <w:r w:rsidR="003C3AAD">
        <w:t xml:space="preserve"> </w:t>
      </w:r>
      <w:r>
        <w:t>on</w:t>
      </w:r>
      <w:r w:rsidR="003C3AAD">
        <w:t xml:space="preserve"> </w:t>
      </w:r>
      <w:r>
        <w:t>the</w:t>
      </w:r>
      <w:r w:rsidR="003C3AAD">
        <w:t xml:space="preserve"> </w:t>
      </w:r>
      <w:r>
        <w:t>panel</w:t>
      </w:r>
      <w:r w:rsidR="003C3AAD">
        <w:t xml:space="preserve"> </w:t>
      </w:r>
      <w:r>
        <w:t>will</w:t>
      </w:r>
      <w:r w:rsidR="003C3AAD">
        <w:t xml:space="preserve"> </w:t>
      </w:r>
      <w:r>
        <w:t>know</w:t>
      </w:r>
      <w:r w:rsidR="003C3AAD">
        <w:t xml:space="preserve"> </w:t>
      </w:r>
      <w:r>
        <w:t>this</w:t>
      </w:r>
      <w:r w:rsidR="003C3AAD">
        <w:t xml:space="preserve"> </w:t>
      </w:r>
      <w:r>
        <w:t>better</w:t>
      </w:r>
      <w:r w:rsidR="003C3AAD">
        <w:t xml:space="preserve"> </w:t>
      </w:r>
      <w:r>
        <w:t>than</w:t>
      </w:r>
      <w:r w:rsidR="003C3AAD">
        <w:t xml:space="preserve"> </w:t>
      </w:r>
      <w:r>
        <w:t>me,</w:t>
      </w:r>
      <w:r w:rsidR="003C3AAD">
        <w:t xml:space="preserve"> </w:t>
      </w:r>
      <w:r>
        <w:t>but</w:t>
      </w:r>
      <w:r w:rsidR="003C3AAD">
        <w:t xml:space="preserve"> </w:t>
      </w:r>
      <w:r>
        <w:t>it</w:t>
      </w:r>
      <w:r w:rsidR="003C3AAD">
        <w:t xml:space="preserve"> </w:t>
      </w:r>
      <w:r>
        <w:t>is</w:t>
      </w:r>
      <w:r w:rsidR="003C3AAD">
        <w:t xml:space="preserve"> </w:t>
      </w:r>
      <w:r>
        <w:t>not</w:t>
      </w:r>
      <w:r w:rsidR="003C3AAD">
        <w:t xml:space="preserve"> </w:t>
      </w:r>
      <w:r>
        <w:t>just</w:t>
      </w:r>
      <w:r w:rsidR="003C3AAD">
        <w:t xml:space="preserve"> </w:t>
      </w:r>
      <w:r>
        <w:t>the</w:t>
      </w:r>
      <w:r w:rsidR="003C3AAD">
        <w:t xml:space="preserve"> </w:t>
      </w:r>
      <w:r>
        <w:t>FCDO</w:t>
      </w:r>
      <w:r w:rsidR="003C3AAD">
        <w:t xml:space="preserve"> </w:t>
      </w:r>
      <w:r>
        <w:t>but</w:t>
      </w:r>
      <w:r w:rsidR="003C3AAD">
        <w:t xml:space="preserve"> </w:t>
      </w:r>
      <w:r>
        <w:t>all</w:t>
      </w:r>
      <w:r w:rsidR="003C3AAD">
        <w:t xml:space="preserve"> </w:t>
      </w:r>
      <w:r>
        <w:t>kinds</w:t>
      </w:r>
      <w:r w:rsidR="003C3AAD">
        <w:t xml:space="preserve"> </w:t>
      </w:r>
      <w:r>
        <w:t>of</w:t>
      </w:r>
      <w:r w:rsidR="003C3AAD">
        <w:t xml:space="preserve"> </w:t>
      </w:r>
      <w:r>
        <w:t>government</w:t>
      </w:r>
      <w:r w:rsidR="003C3AAD">
        <w:t xml:space="preserve"> </w:t>
      </w:r>
      <w:r>
        <w:t>departments</w:t>
      </w:r>
      <w:r w:rsidR="003C3AAD">
        <w:t xml:space="preserve"> </w:t>
      </w:r>
      <w:r>
        <w:t>that</w:t>
      </w:r>
      <w:r w:rsidR="003C3AAD">
        <w:t xml:space="preserve"> </w:t>
      </w:r>
      <w:r>
        <w:t>engage</w:t>
      </w:r>
      <w:r w:rsidR="003C3AAD">
        <w:t xml:space="preserve"> </w:t>
      </w:r>
      <w:r>
        <w:t>with</w:t>
      </w:r>
      <w:r w:rsidR="003C3AAD">
        <w:t xml:space="preserve"> </w:t>
      </w:r>
      <w:r>
        <w:t>multilateral</w:t>
      </w:r>
      <w:r w:rsidR="003C3AAD">
        <w:t xml:space="preserve"> </w:t>
      </w:r>
      <w:r>
        <w:t>institutions</w:t>
      </w:r>
      <w:r w:rsidR="003C3AAD">
        <w:t xml:space="preserve"> </w:t>
      </w:r>
      <w:r>
        <w:t>on</w:t>
      </w:r>
      <w:r w:rsidR="003C3AAD">
        <w:t xml:space="preserve"> </w:t>
      </w:r>
      <w:r>
        <w:t>all</w:t>
      </w:r>
      <w:r w:rsidR="003C3AAD">
        <w:t xml:space="preserve"> </w:t>
      </w:r>
      <w:r>
        <w:t>kinds</w:t>
      </w:r>
      <w:r w:rsidR="003C3AAD">
        <w:t xml:space="preserve"> </w:t>
      </w:r>
      <w:r>
        <w:t>of</w:t>
      </w:r>
      <w:r w:rsidR="003C3AAD">
        <w:t xml:space="preserve"> </w:t>
      </w:r>
      <w:r>
        <w:t>niche</w:t>
      </w:r>
      <w:r w:rsidR="003C3AAD">
        <w:t xml:space="preserve"> </w:t>
      </w:r>
      <w:r>
        <w:t>issues,</w:t>
      </w:r>
      <w:r w:rsidR="003C3AAD">
        <w:t xml:space="preserve"> </w:t>
      </w:r>
      <w:r>
        <w:t>and</w:t>
      </w:r>
      <w:r w:rsidR="003C3AAD">
        <w:t xml:space="preserve"> </w:t>
      </w:r>
      <w:r>
        <w:t>I</w:t>
      </w:r>
      <w:r w:rsidR="003C3AAD">
        <w:t xml:space="preserve"> </w:t>
      </w:r>
      <w:r>
        <w:t>would</w:t>
      </w:r>
      <w:r w:rsidR="003C3AAD">
        <w:t xml:space="preserve"> </w:t>
      </w:r>
      <w:r>
        <w:t>not</w:t>
      </w:r>
      <w:r w:rsidR="003C3AAD">
        <w:t xml:space="preserve"> </w:t>
      </w:r>
      <w:r>
        <w:t>want</w:t>
      </w:r>
      <w:r w:rsidR="003C3AAD">
        <w:t xml:space="preserve"> </w:t>
      </w:r>
      <w:r>
        <w:t>us</w:t>
      </w:r>
      <w:r w:rsidR="003C3AAD">
        <w:t xml:space="preserve"> </w:t>
      </w:r>
      <w:r>
        <w:t>to</w:t>
      </w:r>
      <w:r w:rsidR="003C3AAD">
        <w:t xml:space="preserve"> </w:t>
      </w:r>
      <w:r>
        <w:t>seek</w:t>
      </w:r>
      <w:r w:rsidR="003C3AAD">
        <w:t xml:space="preserve"> </w:t>
      </w:r>
      <w:r>
        <w:t>a</w:t>
      </w:r>
      <w:r w:rsidR="003C3AAD">
        <w:t xml:space="preserve"> </w:t>
      </w:r>
      <w:r>
        <w:t>sort</w:t>
      </w:r>
      <w:r w:rsidR="003C3AAD">
        <w:t xml:space="preserve"> </w:t>
      </w:r>
      <w:r>
        <w:t>of</w:t>
      </w:r>
      <w:r w:rsidR="003C3AAD">
        <w:t xml:space="preserve"> </w:t>
      </w:r>
      <w:r>
        <w:t>totalising</w:t>
      </w:r>
      <w:r w:rsidR="003C3AAD">
        <w:t xml:space="preserve"> </w:t>
      </w:r>
      <w:r>
        <w:t>strategy</w:t>
      </w:r>
      <w:r w:rsidR="003C3AAD">
        <w:t xml:space="preserve"> </w:t>
      </w:r>
      <w:r>
        <w:t>and</w:t>
      </w:r>
      <w:r w:rsidR="003C3AAD">
        <w:t xml:space="preserve"> </w:t>
      </w:r>
      <w:r>
        <w:t>lose</w:t>
      </w:r>
      <w:r w:rsidR="003C3AAD">
        <w:t xml:space="preserve"> </w:t>
      </w:r>
      <w:r>
        <w:t>the</w:t>
      </w:r>
      <w:r w:rsidR="003C3AAD">
        <w:t xml:space="preserve"> </w:t>
      </w:r>
      <w:r>
        <w:t>nuance.</w:t>
      </w:r>
      <w:r w:rsidR="003C3AAD">
        <w:t xml:space="preserve"> </w:t>
      </w:r>
    </w:p>
    <w:p w:rsidR="00F12C55" w:rsidP="00F12C55">
      <w:pPr>
        <w:pStyle w:val="Answer"/>
      </w:pPr>
      <w:r>
        <w:t>Having</w:t>
      </w:r>
      <w:r w:rsidR="003C3AAD">
        <w:t xml:space="preserve"> </w:t>
      </w:r>
      <w:r>
        <w:t>said</w:t>
      </w:r>
      <w:r w:rsidR="003C3AAD">
        <w:t xml:space="preserve"> </w:t>
      </w:r>
      <w:r>
        <w:t>that,</w:t>
      </w:r>
      <w:r w:rsidR="003C3AAD">
        <w:t xml:space="preserve"> </w:t>
      </w:r>
      <w:r>
        <w:t>the</w:t>
      </w:r>
      <w:r w:rsidR="003C3AAD">
        <w:t xml:space="preserve"> </w:t>
      </w:r>
      <w:r>
        <w:t>distinction</w:t>
      </w:r>
      <w:r w:rsidR="003C3AAD">
        <w:t xml:space="preserve"> </w:t>
      </w:r>
      <w:r>
        <w:t>I</w:t>
      </w:r>
      <w:r w:rsidR="003C3AAD">
        <w:t xml:space="preserve"> </w:t>
      </w:r>
      <w:r>
        <w:t>made</w:t>
      </w:r>
      <w:r w:rsidR="003C3AAD">
        <w:t xml:space="preserve"> </w:t>
      </w:r>
      <w:r>
        <w:t>earlier</w:t>
      </w:r>
      <w:r w:rsidR="003C3AAD">
        <w:t xml:space="preserve"> </w:t>
      </w:r>
      <w:r>
        <w:t>would</w:t>
      </w:r>
      <w:r w:rsidR="003C3AAD">
        <w:t xml:space="preserve"> </w:t>
      </w:r>
      <w:r>
        <w:t>be</w:t>
      </w:r>
      <w:r w:rsidR="003C3AAD">
        <w:t xml:space="preserve"> </w:t>
      </w:r>
      <w:r>
        <w:t>worth</w:t>
      </w:r>
      <w:r w:rsidR="003C3AAD">
        <w:t xml:space="preserve"> </w:t>
      </w:r>
      <w:r>
        <w:t>focusing</w:t>
      </w:r>
      <w:r w:rsidR="003C3AAD">
        <w:t xml:space="preserve"> </w:t>
      </w:r>
      <w:r>
        <w:t>on—the</w:t>
      </w:r>
      <w:r w:rsidR="003C3AAD">
        <w:t xml:space="preserve"> </w:t>
      </w:r>
      <w:r>
        <w:t>degree</w:t>
      </w:r>
      <w:r w:rsidR="003C3AAD">
        <w:t xml:space="preserve"> </w:t>
      </w:r>
      <w:r>
        <w:t>to</w:t>
      </w:r>
      <w:r w:rsidR="003C3AAD">
        <w:t xml:space="preserve"> </w:t>
      </w:r>
      <w:r>
        <w:t>which</w:t>
      </w:r>
      <w:r w:rsidR="003C3AAD">
        <w:t xml:space="preserve"> </w:t>
      </w:r>
      <w:r>
        <w:t>the</w:t>
      </w:r>
      <w:r w:rsidR="003C3AAD">
        <w:t xml:space="preserve"> </w:t>
      </w:r>
      <w:r>
        <w:t>UK</w:t>
      </w:r>
      <w:r w:rsidR="003C3AAD">
        <w:t xml:space="preserve"> </w:t>
      </w:r>
      <w:r>
        <w:t>is</w:t>
      </w:r>
      <w:r w:rsidR="003C3AAD">
        <w:t xml:space="preserve"> </w:t>
      </w:r>
      <w:r>
        <w:t>putting</w:t>
      </w:r>
      <w:r w:rsidR="003C3AAD">
        <w:t xml:space="preserve"> </w:t>
      </w:r>
      <w:r>
        <w:t>significant</w:t>
      </w:r>
      <w:r w:rsidR="003C3AAD">
        <w:t xml:space="preserve"> </w:t>
      </w:r>
      <w:r>
        <w:t>geopolitical</w:t>
      </w:r>
      <w:r w:rsidR="003C3AAD">
        <w:t xml:space="preserve"> </w:t>
      </w:r>
      <w:r>
        <w:t>and</w:t>
      </w:r>
      <w:r w:rsidR="003C3AAD">
        <w:t xml:space="preserve"> </w:t>
      </w:r>
      <w:r>
        <w:t>diplomatic</w:t>
      </w:r>
      <w:r w:rsidR="003C3AAD">
        <w:t xml:space="preserve"> </w:t>
      </w:r>
      <w:r>
        <w:t>effort</w:t>
      </w:r>
      <w:r w:rsidR="003C3AAD">
        <w:t xml:space="preserve"> </w:t>
      </w:r>
      <w:r>
        <w:t>into</w:t>
      </w:r>
      <w:r w:rsidR="003C3AAD">
        <w:t xml:space="preserve"> </w:t>
      </w:r>
      <w:r>
        <w:t>efforts</w:t>
      </w:r>
      <w:r w:rsidR="003C3AAD">
        <w:t xml:space="preserve"> </w:t>
      </w:r>
      <w:r>
        <w:t>to</w:t>
      </w:r>
      <w:r w:rsidR="003C3AAD">
        <w:t xml:space="preserve"> </w:t>
      </w:r>
      <w:r>
        <w:t>reform</w:t>
      </w:r>
      <w:r w:rsidR="003C3AAD">
        <w:t xml:space="preserve"> </w:t>
      </w:r>
      <w:r>
        <w:t>the</w:t>
      </w:r>
      <w:r w:rsidR="003C3AAD">
        <w:t xml:space="preserve"> </w:t>
      </w:r>
      <w:r>
        <w:t>representativeness</w:t>
      </w:r>
      <w:r w:rsidR="003C3AAD">
        <w:t xml:space="preserve"> </w:t>
      </w:r>
      <w:r>
        <w:t>of</w:t>
      </w:r>
      <w:r w:rsidR="003C3AAD">
        <w:t xml:space="preserve"> </w:t>
      </w:r>
      <w:r>
        <w:t>institutions,</w:t>
      </w:r>
      <w:r w:rsidR="003C3AAD">
        <w:t xml:space="preserve"> </w:t>
      </w:r>
      <w:r>
        <w:t>which</w:t>
      </w:r>
      <w:r w:rsidR="003C3AAD">
        <w:t xml:space="preserve"> </w:t>
      </w:r>
      <w:r>
        <w:t>is</w:t>
      </w:r>
      <w:r w:rsidR="003C3AAD">
        <w:t xml:space="preserve"> </w:t>
      </w:r>
      <w:r>
        <w:t>a</w:t>
      </w:r>
      <w:r w:rsidR="003C3AAD">
        <w:t xml:space="preserve"> </w:t>
      </w:r>
      <w:r>
        <w:t>desire</w:t>
      </w:r>
      <w:r w:rsidR="003C3AAD">
        <w:t xml:space="preserve"> </w:t>
      </w:r>
      <w:r>
        <w:t>for</w:t>
      </w:r>
      <w:r w:rsidR="003C3AAD">
        <w:t xml:space="preserve"> </w:t>
      </w:r>
      <w:r>
        <w:t>lots</w:t>
      </w:r>
      <w:r w:rsidR="003C3AAD">
        <w:t xml:space="preserve"> </w:t>
      </w:r>
      <w:r>
        <w:t>of</w:t>
      </w:r>
      <w:r w:rsidR="003C3AAD">
        <w:t xml:space="preserve"> </w:t>
      </w:r>
      <w:r>
        <w:t>countries</w:t>
      </w:r>
      <w:r w:rsidR="003C3AAD">
        <w:t xml:space="preserve"> </w:t>
      </w:r>
      <w:r>
        <w:t>in</w:t>
      </w:r>
      <w:r w:rsidR="003C3AAD">
        <w:t xml:space="preserve"> </w:t>
      </w:r>
      <w:r>
        <w:t>the</w:t>
      </w:r>
      <w:r w:rsidR="003C3AAD">
        <w:t xml:space="preserve"> </w:t>
      </w:r>
      <w:r>
        <w:t>global</w:t>
      </w:r>
      <w:r w:rsidR="003C3AAD">
        <w:t xml:space="preserve"> </w:t>
      </w:r>
      <w:r>
        <w:t>South,</w:t>
      </w:r>
      <w:r w:rsidR="003C3AAD">
        <w:t xml:space="preserve"> </w:t>
      </w:r>
      <w:r>
        <w:t>emerging</w:t>
      </w:r>
      <w:r w:rsidR="003C3AAD">
        <w:t xml:space="preserve"> </w:t>
      </w:r>
      <w:r>
        <w:t>middle</w:t>
      </w:r>
      <w:r w:rsidR="003C3AAD">
        <w:t xml:space="preserve"> </w:t>
      </w:r>
      <w:r>
        <w:t>powers</w:t>
      </w:r>
      <w:r w:rsidR="003C3AAD">
        <w:t xml:space="preserve"> </w:t>
      </w:r>
      <w:r>
        <w:t>that</w:t>
      </w:r>
      <w:r w:rsidR="003C3AAD">
        <w:t xml:space="preserve"> </w:t>
      </w:r>
      <w:r>
        <w:t>we</w:t>
      </w:r>
      <w:r w:rsidR="003C3AAD">
        <w:t xml:space="preserve"> </w:t>
      </w:r>
      <w:r>
        <w:t>want</w:t>
      </w:r>
      <w:r w:rsidR="003C3AAD">
        <w:t xml:space="preserve"> </w:t>
      </w:r>
      <w:r>
        <w:t>to</w:t>
      </w:r>
      <w:r w:rsidR="003C3AAD">
        <w:t xml:space="preserve"> </w:t>
      </w:r>
      <w:r>
        <w:t>have</w:t>
      </w:r>
      <w:r w:rsidR="003C3AAD">
        <w:t xml:space="preserve"> </w:t>
      </w:r>
      <w:r>
        <w:t>deep</w:t>
      </w:r>
      <w:r w:rsidR="003C3AAD">
        <w:t xml:space="preserve"> </w:t>
      </w:r>
      <w:r>
        <w:t>strategic</w:t>
      </w:r>
      <w:r w:rsidR="003C3AAD">
        <w:t xml:space="preserve"> </w:t>
      </w:r>
      <w:r>
        <w:t>relationships</w:t>
      </w:r>
      <w:r w:rsidR="003C3AAD">
        <w:t xml:space="preserve"> </w:t>
      </w:r>
      <w:r>
        <w:t>with.</w:t>
      </w:r>
      <w:r w:rsidR="003C3AAD">
        <w:t xml:space="preserve"> </w:t>
      </w:r>
      <w:r>
        <w:t>That</w:t>
      </w:r>
      <w:r w:rsidR="003C3AAD">
        <w:t xml:space="preserve"> </w:t>
      </w:r>
      <w:r>
        <w:t>is</w:t>
      </w:r>
      <w:r w:rsidR="003C3AAD">
        <w:t xml:space="preserve"> </w:t>
      </w:r>
      <w:r>
        <w:t>difficult</w:t>
      </w:r>
      <w:r w:rsidR="003C3AAD">
        <w:t xml:space="preserve"> </w:t>
      </w:r>
      <w:r>
        <w:t>to</w:t>
      </w:r>
      <w:r w:rsidR="003C3AAD">
        <w:t xml:space="preserve"> </w:t>
      </w:r>
      <w:r>
        <w:t>achieve</w:t>
      </w:r>
      <w:r w:rsidR="003C3AAD">
        <w:t xml:space="preserve"> </w:t>
      </w:r>
      <w:r>
        <w:t>and</w:t>
      </w:r>
      <w:r w:rsidR="003C3AAD">
        <w:t xml:space="preserve"> </w:t>
      </w:r>
      <w:r>
        <w:t>has</w:t>
      </w:r>
      <w:r w:rsidR="003C3AAD">
        <w:t xml:space="preserve"> </w:t>
      </w:r>
      <w:r>
        <w:t>been</w:t>
      </w:r>
      <w:r w:rsidR="003C3AAD">
        <w:t xml:space="preserve"> </w:t>
      </w:r>
      <w:r>
        <w:t>a</w:t>
      </w:r>
      <w:r w:rsidR="003C3AAD">
        <w:t xml:space="preserve"> </w:t>
      </w:r>
      <w:r>
        <w:t>long-running</w:t>
      </w:r>
      <w:r w:rsidR="003C3AAD">
        <w:t xml:space="preserve"> </w:t>
      </w:r>
      <w:r>
        <w:t>issue</w:t>
      </w:r>
      <w:r w:rsidR="003C3AAD">
        <w:t xml:space="preserve"> </w:t>
      </w:r>
      <w:r>
        <w:t>for</w:t>
      </w:r>
      <w:r w:rsidR="003C3AAD">
        <w:t xml:space="preserve"> </w:t>
      </w:r>
      <w:r>
        <w:t>some</w:t>
      </w:r>
      <w:r w:rsidR="003C3AAD">
        <w:t xml:space="preserve"> </w:t>
      </w:r>
      <w:r>
        <w:t>time.</w:t>
      </w:r>
      <w:r w:rsidR="003C3AAD">
        <w:t xml:space="preserve"> </w:t>
      </w:r>
      <w:r>
        <w:t>It</w:t>
      </w:r>
      <w:r w:rsidR="003C3AAD">
        <w:t xml:space="preserve"> </w:t>
      </w:r>
      <w:r>
        <w:t>is</w:t>
      </w:r>
      <w:r w:rsidR="003C3AAD">
        <w:t xml:space="preserve"> </w:t>
      </w:r>
      <w:r>
        <w:t>going</w:t>
      </w:r>
      <w:r w:rsidR="003C3AAD">
        <w:t xml:space="preserve"> </w:t>
      </w:r>
      <w:r>
        <w:t>to</w:t>
      </w:r>
      <w:r w:rsidR="003C3AAD">
        <w:t xml:space="preserve"> </w:t>
      </w:r>
      <w:r>
        <w:t>be</w:t>
      </w:r>
      <w:r w:rsidR="003C3AAD">
        <w:t xml:space="preserve"> </w:t>
      </w:r>
      <w:r>
        <w:t>very</w:t>
      </w:r>
      <w:r w:rsidR="003C3AAD">
        <w:t xml:space="preserve"> </w:t>
      </w:r>
      <w:r>
        <w:t>difficult</w:t>
      </w:r>
      <w:r w:rsidR="003C3AAD">
        <w:t xml:space="preserve"> </w:t>
      </w:r>
      <w:r>
        <w:t>to</w:t>
      </w:r>
      <w:r w:rsidR="003C3AAD">
        <w:t xml:space="preserve"> </w:t>
      </w:r>
      <w:r>
        <w:t>make</w:t>
      </w:r>
      <w:r w:rsidR="003C3AAD">
        <w:t xml:space="preserve"> </w:t>
      </w:r>
      <w:r>
        <w:t>particularly</w:t>
      </w:r>
      <w:r w:rsidR="003C3AAD">
        <w:t xml:space="preserve"> </w:t>
      </w:r>
      <w:r>
        <w:t>something</w:t>
      </w:r>
      <w:r w:rsidR="003C3AAD">
        <w:t xml:space="preserve"> </w:t>
      </w:r>
      <w:r>
        <w:t>like</w:t>
      </w:r>
      <w:r w:rsidR="003C3AAD">
        <w:t xml:space="preserve"> </w:t>
      </w:r>
      <w:r>
        <w:t>UN</w:t>
      </w:r>
      <w:r w:rsidR="003C3AAD">
        <w:t xml:space="preserve"> </w:t>
      </w:r>
      <w:r>
        <w:t>Security</w:t>
      </w:r>
      <w:r w:rsidR="003C3AAD">
        <w:t xml:space="preserve"> </w:t>
      </w:r>
      <w:r>
        <w:t>Council</w:t>
      </w:r>
      <w:r w:rsidR="003C3AAD">
        <w:t xml:space="preserve"> </w:t>
      </w:r>
      <w:r>
        <w:t>reform</w:t>
      </w:r>
      <w:r w:rsidR="003C3AAD">
        <w:t xml:space="preserve"> </w:t>
      </w:r>
      <w:r>
        <w:t>happen,</w:t>
      </w:r>
      <w:r w:rsidR="003C3AAD">
        <w:t xml:space="preserve"> </w:t>
      </w:r>
      <w:r>
        <w:t>with</w:t>
      </w:r>
      <w:r w:rsidR="003C3AAD">
        <w:t xml:space="preserve"> </w:t>
      </w:r>
      <w:r>
        <w:t>the</w:t>
      </w:r>
      <w:r w:rsidR="003C3AAD">
        <w:t xml:space="preserve"> </w:t>
      </w:r>
      <w:r>
        <w:t>great-power</w:t>
      </w:r>
      <w:r w:rsidR="003C3AAD">
        <w:t xml:space="preserve"> </w:t>
      </w:r>
      <w:r>
        <w:t>deadlock</w:t>
      </w:r>
      <w:r w:rsidR="003C3AAD">
        <w:t xml:space="preserve"> </w:t>
      </w:r>
      <w:r>
        <w:t>that</w:t>
      </w:r>
      <w:r w:rsidR="003C3AAD">
        <w:t xml:space="preserve"> </w:t>
      </w:r>
      <w:r>
        <w:t>we</w:t>
      </w:r>
      <w:r w:rsidR="003C3AAD">
        <w:t xml:space="preserve"> </w:t>
      </w:r>
      <w:r>
        <w:t>have.</w:t>
      </w:r>
      <w:r w:rsidR="003C3AAD">
        <w:t xml:space="preserve"> </w:t>
      </w:r>
    </w:p>
    <w:p w:rsidR="00F12C55" w:rsidP="00F12C55">
      <w:pPr>
        <w:pStyle w:val="Answer"/>
      </w:pPr>
      <w:r>
        <w:t>On</w:t>
      </w:r>
      <w:r w:rsidR="003C3AAD">
        <w:t xml:space="preserve"> </w:t>
      </w:r>
      <w:r>
        <w:t>the</w:t>
      </w:r>
      <w:r w:rsidR="003C3AAD">
        <w:t xml:space="preserve"> </w:t>
      </w:r>
      <w:r>
        <w:t>other</w:t>
      </w:r>
      <w:r w:rsidR="003C3AAD">
        <w:t xml:space="preserve"> </w:t>
      </w:r>
      <w:r>
        <w:t>hand,</w:t>
      </w:r>
      <w:r w:rsidR="003C3AAD">
        <w:t xml:space="preserve"> </w:t>
      </w:r>
      <w:r>
        <w:t>we</w:t>
      </w:r>
      <w:r w:rsidR="003C3AAD">
        <w:t xml:space="preserve"> </w:t>
      </w:r>
      <w:r>
        <w:t>can</w:t>
      </w:r>
      <w:r w:rsidR="003C3AAD">
        <w:t xml:space="preserve"> </w:t>
      </w:r>
      <w:r>
        <w:t>look</w:t>
      </w:r>
      <w:r w:rsidR="003C3AAD">
        <w:t xml:space="preserve"> </w:t>
      </w:r>
      <w:r>
        <w:t>at</w:t>
      </w:r>
      <w:r w:rsidR="003C3AAD">
        <w:t xml:space="preserve"> </w:t>
      </w:r>
      <w:r>
        <w:t>operational</w:t>
      </w:r>
      <w:r w:rsidR="003C3AAD">
        <w:t xml:space="preserve"> </w:t>
      </w:r>
      <w:r>
        <w:t>reform—making</w:t>
      </w:r>
      <w:r w:rsidR="003C3AAD">
        <w:t xml:space="preserve"> </w:t>
      </w:r>
      <w:r>
        <w:t>things</w:t>
      </w:r>
      <w:r w:rsidR="003C3AAD">
        <w:t xml:space="preserve"> </w:t>
      </w:r>
      <w:r>
        <w:t>more</w:t>
      </w:r>
      <w:r w:rsidR="003C3AAD">
        <w:t xml:space="preserve"> </w:t>
      </w:r>
      <w:r>
        <w:t>efficient,</w:t>
      </w:r>
      <w:r w:rsidR="003C3AAD">
        <w:t xml:space="preserve"> </w:t>
      </w:r>
      <w:r>
        <w:t>reducing</w:t>
      </w:r>
      <w:r w:rsidR="003C3AAD">
        <w:t xml:space="preserve"> </w:t>
      </w:r>
      <w:r>
        <w:t>duplication</w:t>
      </w:r>
      <w:r w:rsidR="003C3AAD">
        <w:t xml:space="preserve"> </w:t>
      </w:r>
      <w:r>
        <w:t>and</w:t>
      </w:r>
      <w:r w:rsidR="003C3AAD">
        <w:t xml:space="preserve"> </w:t>
      </w:r>
      <w:r>
        <w:t>focusing</w:t>
      </w:r>
      <w:r w:rsidR="003C3AAD">
        <w:t xml:space="preserve"> </w:t>
      </w:r>
      <w:r>
        <w:t>limited</w:t>
      </w:r>
      <w:r w:rsidR="003C3AAD">
        <w:t xml:space="preserve"> </w:t>
      </w:r>
      <w:r>
        <w:t>resources</w:t>
      </w:r>
      <w:r w:rsidR="003C3AAD">
        <w:t xml:space="preserve"> </w:t>
      </w:r>
      <w:r>
        <w:t>well.</w:t>
      </w:r>
      <w:r w:rsidR="003C3AAD">
        <w:t xml:space="preserve"> </w:t>
      </w:r>
      <w:r>
        <w:t>As</w:t>
      </w:r>
      <w:r w:rsidR="003C3AAD">
        <w:t xml:space="preserve"> </w:t>
      </w:r>
      <w:r>
        <w:t>we</w:t>
      </w:r>
      <w:r w:rsidR="003C3AAD">
        <w:t xml:space="preserve"> </w:t>
      </w:r>
      <w:r>
        <w:t>all</w:t>
      </w:r>
      <w:r w:rsidR="003C3AAD">
        <w:t xml:space="preserve"> </w:t>
      </w:r>
      <w:r>
        <w:t>know,</w:t>
      </w:r>
      <w:r w:rsidR="003C3AAD">
        <w:t xml:space="preserve"> </w:t>
      </w:r>
      <w:r>
        <w:t>it</w:t>
      </w:r>
      <w:r w:rsidR="003C3AAD">
        <w:t xml:space="preserve"> </w:t>
      </w:r>
      <w:r>
        <w:t>is</w:t>
      </w:r>
      <w:r w:rsidR="003C3AAD">
        <w:t xml:space="preserve"> </w:t>
      </w:r>
      <w:r>
        <w:t>not</w:t>
      </w:r>
      <w:r w:rsidR="003C3AAD">
        <w:t xml:space="preserve"> </w:t>
      </w:r>
      <w:r>
        <w:t>just</w:t>
      </w:r>
      <w:r w:rsidR="003C3AAD">
        <w:t xml:space="preserve"> </w:t>
      </w:r>
      <w:r>
        <w:t>the</w:t>
      </w:r>
      <w:r w:rsidR="003C3AAD">
        <w:t xml:space="preserve"> </w:t>
      </w:r>
      <w:r>
        <w:t>UK</w:t>
      </w:r>
      <w:r w:rsidR="003C3AAD">
        <w:t xml:space="preserve"> </w:t>
      </w:r>
      <w:r>
        <w:t>that</w:t>
      </w:r>
      <w:r w:rsidR="003C3AAD">
        <w:t xml:space="preserve"> </w:t>
      </w:r>
      <w:r>
        <w:t>has</w:t>
      </w:r>
      <w:r w:rsidR="003C3AAD">
        <w:t xml:space="preserve"> </w:t>
      </w:r>
      <w:r>
        <w:t>cut</w:t>
      </w:r>
      <w:r w:rsidR="003C3AAD">
        <w:t xml:space="preserve"> </w:t>
      </w:r>
      <w:r>
        <w:t>its</w:t>
      </w:r>
      <w:r w:rsidR="003C3AAD">
        <w:t xml:space="preserve"> </w:t>
      </w:r>
      <w:r>
        <w:t>aid</w:t>
      </w:r>
      <w:r w:rsidR="003C3AAD">
        <w:t xml:space="preserve"> </w:t>
      </w:r>
      <w:r>
        <w:t>budget.</w:t>
      </w:r>
      <w:r w:rsidR="003C3AAD">
        <w:t xml:space="preserve"> </w:t>
      </w:r>
      <w:r>
        <w:t>US</w:t>
      </w:r>
      <w:r w:rsidR="003C3AAD">
        <w:t xml:space="preserve"> </w:t>
      </w:r>
      <w:r>
        <w:t>aid</w:t>
      </w:r>
      <w:r w:rsidR="003C3AAD">
        <w:t xml:space="preserve"> </w:t>
      </w:r>
      <w:r>
        <w:t>cuts</w:t>
      </w:r>
      <w:r w:rsidR="003C3AAD">
        <w:t xml:space="preserve"> </w:t>
      </w:r>
      <w:r>
        <w:t>and</w:t>
      </w:r>
      <w:r w:rsidR="003C3AAD">
        <w:t xml:space="preserve"> </w:t>
      </w:r>
      <w:r>
        <w:t>other</w:t>
      </w:r>
      <w:r w:rsidR="003C3AAD">
        <w:t xml:space="preserve"> </w:t>
      </w:r>
      <w:r>
        <w:t>European</w:t>
      </w:r>
      <w:r w:rsidR="003C3AAD">
        <w:t xml:space="preserve"> </w:t>
      </w:r>
      <w:r>
        <w:t>cuts</w:t>
      </w:r>
      <w:r w:rsidR="003C3AAD">
        <w:t xml:space="preserve"> </w:t>
      </w:r>
      <w:r>
        <w:t>mean</w:t>
      </w:r>
      <w:r w:rsidR="003C3AAD">
        <w:t xml:space="preserve"> </w:t>
      </w:r>
      <w:r>
        <w:t>that</w:t>
      </w:r>
      <w:r w:rsidR="003C3AAD">
        <w:t xml:space="preserve"> </w:t>
      </w:r>
      <w:r>
        <w:t>the</w:t>
      </w:r>
      <w:r w:rsidR="003C3AAD">
        <w:t xml:space="preserve"> </w:t>
      </w:r>
      <w:r>
        <w:t>UN</w:t>
      </w:r>
      <w:r w:rsidR="003C3AAD">
        <w:t xml:space="preserve"> </w:t>
      </w:r>
      <w:r>
        <w:t>itself,</w:t>
      </w:r>
      <w:r w:rsidR="003C3AAD">
        <w:t xml:space="preserve"> </w:t>
      </w:r>
      <w:r>
        <w:t>through</w:t>
      </w:r>
      <w:r w:rsidR="003C3AAD">
        <w:t xml:space="preserve"> </w:t>
      </w:r>
      <w:r>
        <w:t>the</w:t>
      </w:r>
      <w:r w:rsidR="003C3AAD">
        <w:t xml:space="preserve"> </w:t>
      </w:r>
      <w:r>
        <w:t>UN80</w:t>
      </w:r>
      <w:r w:rsidR="003C3AAD">
        <w:t xml:space="preserve"> </w:t>
      </w:r>
      <w:r>
        <w:t>process,</w:t>
      </w:r>
      <w:r w:rsidR="003C3AAD">
        <w:t xml:space="preserve"> </w:t>
      </w:r>
      <w:r>
        <w:t>is</w:t>
      </w:r>
      <w:r w:rsidR="003C3AAD">
        <w:t xml:space="preserve"> </w:t>
      </w:r>
      <w:r>
        <w:t>looking</w:t>
      </w:r>
      <w:r w:rsidR="003C3AAD">
        <w:t xml:space="preserve"> </w:t>
      </w:r>
      <w:r>
        <w:t>at</w:t>
      </w:r>
      <w:r w:rsidR="003C3AAD">
        <w:t xml:space="preserve"> </w:t>
      </w:r>
      <w:r>
        <w:t>how</w:t>
      </w:r>
      <w:r w:rsidR="003C3AAD">
        <w:t xml:space="preserve"> </w:t>
      </w:r>
      <w:r>
        <w:t>to</w:t>
      </w:r>
      <w:r w:rsidR="003C3AAD">
        <w:t xml:space="preserve"> </w:t>
      </w:r>
      <w:r>
        <w:t>be</w:t>
      </w:r>
      <w:r w:rsidR="003C3AAD">
        <w:t xml:space="preserve"> </w:t>
      </w:r>
      <w:r>
        <w:t>more</w:t>
      </w:r>
      <w:r w:rsidR="003C3AAD">
        <w:t xml:space="preserve"> </w:t>
      </w:r>
      <w:r>
        <w:t>efficient</w:t>
      </w:r>
      <w:r w:rsidR="003C3AAD">
        <w:t xml:space="preserve"> </w:t>
      </w:r>
      <w:r>
        <w:t>and</w:t>
      </w:r>
      <w:r w:rsidR="003C3AAD">
        <w:t xml:space="preserve"> </w:t>
      </w:r>
      <w:r>
        <w:t>effective,</w:t>
      </w:r>
      <w:r w:rsidR="003C3AAD">
        <w:t xml:space="preserve"> </w:t>
      </w:r>
      <w:r>
        <w:t>and</w:t>
      </w:r>
      <w:r w:rsidR="003C3AAD">
        <w:t xml:space="preserve"> </w:t>
      </w:r>
      <w:r>
        <w:t>that</w:t>
      </w:r>
      <w:r w:rsidR="003C3AAD">
        <w:t xml:space="preserve"> </w:t>
      </w:r>
      <w:r>
        <w:t>seems</w:t>
      </w:r>
      <w:r w:rsidR="003C3AAD">
        <w:t xml:space="preserve"> </w:t>
      </w:r>
      <w:r>
        <w:t>more</w:t>
      </w:r>
      <w:r w:rsidR="003C3AAD">
        <w:t xml:space="preserve"> </w:t>
      </w:r>
      <w:r>
        <w:t>pressing.</w:t>
      </w:r>
      <w:r w:rsidR="003C3AAD">
        <w:t xml:space="preserve"> </w:t>
      </w:r>
      <w:r>
        <w:t>It</w:t>
      </w:r>
      <w:r w:rsidR="003C3AAD">
        <w:t xml:space="preserve"> </w:t>
      </w:r>
      <w:r>
        <w:t>also</w:t>
      </w:r>
      <w:r w:rsidR="003C3AAD">
        <w:t xml:space="preserve"> </w:t>
      </w:r>
      <w:r>
        <w:t>seems</w:t>
      </w:r>
      <w:r w:rsidR="003C3AAD">
        <w:t xml:space="preserve"> </w:t>
      </w:r>
      <w:r>
        <w:t>like</w:t>
      </w:r>
      <w:r w:rsidR="003C3AAD">
        <w:t xml:space="preserve"> </w:t>
      </w:r>
      <w:r>
        <w:t>an</w:t>
      </w:r>
      <w:r w:rsidR="003C3AAD">
        <w:t xml:space="preserve"> </w:t>
      </w:r>
      <w:r>
        <w:t>external</w:t>
      </w:r>
      <w:r w:rsidR="003C3AAD">
        <w:t xml:space="preserve"> </w:t>
      </w:r>
      <w:r>
        <w:t>pressure,</w:t>
      </w:r>
      <w:r w:rsidR="003C3AAD">
        <w:t xml:space="preserve"> </w:t>
      </w:r>
      <w:r>
        <w:t>which</w:t>
      </w:r>
      <w:r w:rsidR="003C3AAD">
        <w:t xml:space="preserve"> </w:t>
      </w:r>
      <w:r>
        <w:t>is</w:t>
      </w:r>
      <w:r w:rsidR="003C3AAD">
        <w:t xml:space="preserve"> </w:t>
      </w:r>
      <w:r>
        <w:t>one</w:t>
      </w:r>
      <w:r w:rsidR="003C3AAD">
        <w:t xml:space="preserve"> </w:t>
      </w:r>
      <w:r>
        <w:t>of</w:t>
      </w:r>
      <w:r w:rsidR="003C3AAD">
        <w:t xml:space="preserve"> </w:t>
      </w:r>
      <w:r>
        <w:t>the</w:t>
      </w:r>
      <w:r w:rsidR="003C3AAD">
        <w:t xml:space="preserve"> </w:t>
      </w:r>
      <w:r>
        <w:t>reasons</w:t>
      </w:r>
      <w:r w:rsidR="003C3AAD">
        <w:t xml:space="preserve"> </w:t>
      </w:r>
      <w:r>
        <w:t>that</w:t>
      </w:r>
      <w:r w:rsidR="003C3AAD">
        <w:t xml:space="preserve"> </w:t>
      </w:r>
      <w:r>
        <w:t>institutions</w:t>
      </w:r>
      <w:r w:rsidR="003C3AAD">
        <w:t xml:space="preserve"> </w:t>
      </w:r>
      <w:r>
        <w:t>actually</w:t>
      </w:r>
      <w:r w:rsidR="003C3AAD">
        <w:t xml:space="preserve"> </w:t>
      </w:r>
      <w:r>
        <w:t>reform.</w:t>
      </w:r>
      <w:r w:rsidR="003C3AAD">
        <w:t xml:space="preserve"> </w:t>
      </w:r>
      <w:r>
        <w:t>There</w:t>
      </w:r>
      <w:r w:rsidR="003C3AAD">
        <w:t xml:space="preserve"> </w:t>
      </w:r>
      <w:r>
        <w:t>needs</w:t>
      </w:r>
      <w:r w:rsidR="003C3AAD">
        <w:t xml:space="preserve"> </w:t>
      </w:r>
      <w:r>
        <w:t>to</w:t>
      </w:r>
      <w:r w:rsidR="003C3AAD">
        <w:t xml:space="preserve"> </w:t>
      </w:r>
      <w:r>
        <w:t>be</w:t>
      </w:r>
      <w:r w:rsidR="003C3AAD">
        <w:t xml:space="preserve"> </w:t>
      </w:r>
      <w:r>
        <w:t>some</w:t>
      </w:r>
      <w:r w:rsidR="003C3AAD">
        <w:t xml:space="preserve"> </w:t>
      </w:r>
      <w:r>
        <w:t>reason</w:t>
      </w:r>
      <w:r w:rsidR="003C3AAD">
        <w:t xml:space="preserve"> </w:t>
      </w:r>
      <w:r>
        <w:t>why</w:t>
      </w:r>
      <w:r w:rsidR="003C3AAD">
        <w:t xml:space="preserve"> </w:t>
      </w:r>
      <w:r>
        <w:t>that</w:t>
      </w:r>
      <w:r w:rsidR="003C3AAD">
        <w:t xml:space="preserve"> </w:t>
      </w:r>
      <w:r>
        <w:t>will</w:t>
      </w:r>
      <w:r w:rsidR="003C3AAD">
        <w:t xml:space="preserve"> </w:t>
      </w:r>
      <w:r>
        <w:t>happen.</w:t>
      </w:r>
      <w:r w:rsidR="003C3AAD">
        <w:t xml:space="preserve"> </w:t>
      </w:r>
      <w:r>
        <w:t>It</w:t>
      </w:r>
      <w:r w:rsidR="003C3AAD">
        <w:t xml:space="preserve"> </w:t>
      </w:r>
      <w:r>
        <w:t>would</w:t>
      </w:r>
      <w:r w:rsidR="003C3AAD">
        <w:t xml:space="preserve"> </w:t>
      </w:r>
      <w:r>
        <w:t>be</w:t>
      </w:r>
      <w:r w:rsidR="003C3AAD">
        <w:t xml:space="preserve"> </w:t>
      </w:r>
      <w:r>
        <w:t>difficult</w:t>
      </w:r>
      <w:r w:rsidR="003C3AAD">
        <w:t xml:space="preserve"> </w:t>
      </w:r>
      <w:r>
        <w:t>to</w:t>
      </w:r>
      <w:r w:rsidR="003C3AAD">
        <w:t xml:space="preserve"> </w:t>
      </w:r>
      <w:r>
        <w:t>have</w:t>
      </w:r>
      <w:r w:rsidR="003C3AAD">
        <w:t xml:space="preserve"> </w:t>
      </w:r>
      <w:r>
        <w:t>a</w:t>
      </w:r>
      <w:r w:rsidR="003C3AAD">
        <w:t xml:space="preserve"> </w:t>
      </w:r>
      <w:r>
        <w:t>totally</w:t>
      </w:r>
      <w:r w:rsidR="003C3AAD">
        <w:t xml:space="preserve"> </w:t>
      </w:r>
      <w:r>
        <w:t>coherent,</w:t>
      </w:r>
      <w:r w:rsidR="003C3AAD">
        <w:t xml:space="preserve"> </w:t>
      </w:r>
      <w:r>
        <w:t>clear</w:t>
      </w:r>
      <w:r w:rsidR="003C3AAD">
        <w:t xml:space="preserve"> </w:t>
      </w:r>
      <w:r>
        <w:t>strategy</w:t>
      </w:r>
      <w:r w:rsidR="003C3AAD">
        <w:t xml:space="preserve"> </w:t>
      </w:r>
      <w:r>
        <w:t>for</w:t>
      </w:r>
      <w:r w:rsidR="003C3AAD">
        <w:t xml:space="preserve"> </w:t>
      </w:r>
      <w:r>
        <w:t>the</w:t>
      </w:r>
      <w:r w:rsidR="003C3AAD">
        <w:t xml:space="preserve"> </w:t>
      </w:r>
      <w:r>
        <w:t>whole</w:t>
      </w:r>
      <w:r w:rsidR="003C3AAD">
        <w:t xml:space="preserve"> </w:t>
      </w:r>
      <w:r>
        <w:t>system.</w:t>
      </w:r>
      <w:r w:rsidR="003C3AAD">
        <w:t xml:space="preserve"> </w:t>
      </w:r>
      <w:r>
        <w:t>It</w:t>
      </w:r>
      <w:r w:rsidR="003C3AAD">
        <w:t xml:space="preserve"> </w:t>
      </w:r>
      <w:r>
        <w:t>might</w:t>
      </w:r>
      <w:r w:rsidR="003C3AAD">
        <w:t xml:space="preserve"> </w:t>
      </w:r>
      <w:r>
        <w:t>be</w:t>
      </w:r>
      <w:r w:rsidR="003C3AAD">
        <w:t xml:space="preserve"> </w:t>
      </w:r>
      <w:r>
        <w:t>worth</w:t>
      </w:r>
      <w:r w:rsidR="003C3AAD">
        <w:t xml:space="preserve"> </w:t>
      </w:r>
      <w:r>
        <w:t>thinking</w:t>
      </w:r>
      <w:r w:rsidR="003C3AAD">
        <w:t xml:space="preserve"> </w:t>
      </w:r>
      <w:r>
        <w:t>about</w:t>
      </w:r>
      <w:r w:rsidR="003C3AAD">
        <w:t xml:space="preserve"> </w:t>
      </w:r>
      <w:r>
        <w:t>grouping</w:t>
      </w:r>
      <w:r w:rsidR="003C3AAD">
        <w:t xml:space="preserve"> </w:t>
      </w:r>
      <w:r>
        <w:t>the</w:t>
      </w:r>
      <w:r w:rsidR="003C3AAD">
        <w:t xml:space="preserve"> </w:t>
      </w:r>
      <w:r>
        <w:t>system</w:t>
      </w:r>
      <w:r w:rsidR="003C3AAD">
        <w:t xml:space="preserve"> </w:t>
      </w:r>
      <w:r>
        <w:t>into</w:t>
      </w:r>
      <w:r w:rsidR="003C3AAD">
        <w:t xml:space="preserve"> </w:t>
      </w:r>
      <w:r>
        <w:t>the</w:t>
      </w:r>
      <w:r w:rsidR="003C3AAD">
        <w:t xml:space="preserve"> </w:t>
      </w:r>
      <w:r>
        <w:t>types</w:t>
      </w:r>
      <w:r w:rsidR="003C3AAD">
        <w:t xml:space="preserve"> </w:t>
      </w:r>
      <w:r>
        <w:t>of</w:t>
      </w:r>
      <w:r w:rsidR="003C3AAD">
        <w:t xml:space="preserve"> </w:t>
      </w:r>
      <w:r>
        <w:t>groupings</w:t>
      </w:r>
      <w:r w:rsidR="003C3AAD">
        <w:t xml:space="preserve"> </w:t>
      </w:r>
      <w:r>
        <w:t>that</w:t>
      </w:r>
      <w:r w:rsidR="003C3AAD">
        <w:t xml:space="preserve"> </w:t>
      </w:r>
      <w:r>
        <w:t>I</w:t>
      </w:r>
      <w:r w:rsidR="003C3AAD">
        <w:t xml:space="preserve"> </w:t>
      </w:r>
      <w:r>
        <w:t>mentioned</w:t>
      </w:r>
      <w:r w:rsidR="003C3AAD">
        <w:t xml:space="preserve"> </w:t>
      </w:r>
      <w:r>
        <w:t>and</w:t>
      </w:r>
      <w:r w:rsidR="003C3AAD">
        <w:t xml:space="preserve"> </w:t>
      </w:r>
      <w:r>
        <w:t>ensuring</w:t>
      </w:r>
      <w:r w:rsidR="003C3AAD">
        <w:t xml:space="preserve"> </w:t>
      </w:r>
      <w:r>
        <w:t>that</w:t>
      </w:r>
      <w:r w:rsidR="003C3AAD">
        <w:t xml:space="preserve"> </w:t>
      </w:r>
      <w:r>
        <w:t>there</w:t>
      </w:r>
      <w:r w:rsidR="003C3AAD">
        <w:t xml:space="preserve"> </w:t>
      </w:r>
      <w:r>
        <w:t>is</w:t>
      </w:r>
      <w:r w:rsidR="003C3AAD">
        <w:t xml:space="preserve"> </w:t>
      </w:r>
      <w:r>
        <w:t>clarity</w:t>
      </w:r>
      <w:r w:rsidR="003C3AAD">
        <w:t xml:space="preserve"> </w:t>
      </w:r>
      <w:r>
        <w:t>in</w:t>
      </w:r>
      <w:r w:rsidR="003C3AAD">
        <w:t xml:space="preserve"> </w:t>
      </w:r>
      <w:r>
        <w:t>the</w:t>
      </w:r>
      <w:r w:rsidR="003C3AAD">
        <w:t xml:space="preserve"> </w:t>
      </w:r>
      <w:r>
        <w:t>FCDO</w:t>
      </w:r>
      <w:r w:rsidR="003C3AAD">
        <w:t xml:space="preserve"> </w:t>
      </w:r>
      <w:r>
        <w:t>about</w:t>
      </w:r>
      <w:r w:rsidR="003C3AAD">
        <w:t xml:space="preserve"> </w:t>
      </w:r>
      <w:r>
        <w:t>what</w:t>
      </w:r>
      <w:r w:rsidR="003C3AAD">
        <w:t xml:space="preserve"> </w:t>
      </w:r>
      <w:r>
        <w:t>the</w:t>
      </w:r>
      <w:r w:rsidR="003C3AAD">
        <w:t xml:space="preserve"> </w:t>
      </w:r>
      <w:r>
        <w:t>UK</w:t>
      </w:r>
      <w:r w:rsidR="003C3AAD">
        <w:t xml:space="preserve"> </w:t>
      </w:r>
      <w:r>
        <w:t>is</w:t>
      </w:r>
      <w:r w:rsidR="003C3AAD">
        <w:t xml:space="preserve"> </w:t>
      </w:r>
      <w:r>
        <w:t>trying</w:t>
      </w:r>
      <w:r w:rsidR="003C3AAD">
        <w:t xml:space="preserve"> </w:t>
      </w:r>
      <w:r>
        <w:t>to</w:t>
      </w:r>
      <w:r w:rsidR="003C3AAD">
        <w:t xml:space="preserve"> </w:t>
      </w:r>
      <w:r>
        <w:t>do</w:t>
      </w:r>
      <w:r w:rsidR="003C3AAD">
        <w:t xml:space="preserve"> </w:t>
      </w:r>
      <w:r>
        <w:t>in</w:t>
      </w:r>
      <w:r w:rsidR="003C3AAD">
        <w:t xml:space="preserve"> </w:t>
      </w:r>
      <w:r>
        <w:t>those</w:t>
      </w:r>
      <w:r w:rsidR="003C3AAD">
        <w:t xml:space="preserve"> </w:t>
      </w:r>
      <w:r>
        <w:t>areas.</w:t>
      </w:r>
      <w:r w:rsidR="003C3AAD">
        <w:t xml:space="preserve"> </w:t>
      </w:r>
    </w:p>
    <w:p w:rsidR="00F12C55" w:rsidP="00F12C55">
      <w:pPr>
        <w:pStyle w:val="Answer"/>
      </w:pPr>
      <w:r>
        <w:t>In</w:t>
      </w:r>
      <w:r w:rsidR="003C3AAD">
        <w:t xml:space="preserve"> </w:t>
      </w:r>
      <w:r>
        <w:t>terms</w:t>
      </w:r>
      <w:r w:rsidR="003C3AAD">
        <w:t xml:space="preserve"> </w:t>
      </w:r>
      <w:r>
        <w:t>of</w:t>
      </w:r>
      <w:r w:rsidR="003C3AAD">
        <w:t xml:space="preserve"> </w:t>
      </w:r>
      <w:r>
        <w:t>the</w:t>
      </w:r>
      <w:r w:rsidR="003C3AAD">
        <w:t xml:space="preserve"> </w:t>
      </w:r>
      <w:r>
        <w:t>functioning</w:t>
      </w:r>
      <w:r w:rsidR="003C3AAD">
        <w:t xml:space="preserve"> </w:t>
      </w:r>
      <w:r>
        <w:t>of</w:t>
      </w:r>
      <w:r w:rsidR="003C3AAD">
        <w:t xml:space="preserve"> </w:t>
      </w:r>
      <w:r>
        <w:t>the</w:t>
      </w:r>
      <w:r w:rsidR="003C3AAD">
        <w:t xml:space="preserve"> </w:t>
      </w:r>
      <w:r>
        <w:t>institutions,</w:t>
      </w:r>
      <w:r w:rsidR="003C3AAD">
        <w:t xml:space="preserve"> </w:t>
      </w:r>
      <w:r>
        <w:t>obviously</w:t>
      </w:r>
      <w:r w:rsidR="003C3AAD">
        <w:t xml:space="preserve"> </w:t>
      </w:r>
      <w:r>
        <w:t>we</w:t>
      </w:r>
      <w:r w:rsidR="003C3AAD">
        <w:t xml:space="preserve"> </w:t>
      </w:r>
      <w:r>
        <w:t>have</w:t>
      </w:r>
      <w:r w:rsidR="003C3AAD">
        <w:t xml:space="preserve"> </w:t>
      </w:r>
      <w:r>
        <w:t>our</w:t>
      </w:r>
      <w:r w:rsidR="003C3AAD">
        <w:t xml:space="preserve"> </w:t>
      </w:r>
      <w:r>
        <w:t>overarching</w:t>
      </w:r>
      <w:r w:rsidR="003C3AAD">
        <w:t xml:space="preserve"> </w:t>
      </w:r>
      <w:r>
        <w:t>foreign</w:t>
      </w:r>
      <w:r w:rsidR="003C3AAD">
        <w:t xml:space="preserve"> </w:t>
      </w:r>
      <w:r>
        <w:t>policy</w:t>
      </w:r>
      <w:r w:rsidR="003C3AAD">
        <w:t xml:space="preserve"> </w:t>
      </w:r>
      <w:r>
        <w:t>goals.</w:t>
      </w:r>
      <w:r w:rsidR="003C3AAD">
        <w:t xml:space="preserve"> </w:t>
      </w:r>
      <w:r>
        <w:t>We</w:t>
      </w:r>
      <w:r w:rsidR="003C3AAD">
        <w:t xml:space="preserve"> </w:t>
      </w:r>
      <w:r>
        <w:t>should</w:t>
      </w:r>
      <w:r w:rsidR="003C3AAD">
        <w:t xml:space="preserve"> </w:t>
      </w:r>
      <w:r>
        <w:t>use</w:t>
      </w:r>
      <w:r w:rsidR="003C3AAD">
        <w:t xml:space="preserve"> </w:t>
      </w:r>
      <w:r>
        <w:t>the</w:t>
      </w:r>
      <w:r w:rsidR="003C3AAD">
        <w:t xml:space="preserve"> </w:t>
      </w:r>
      <w:r>
        <w:t>multilateral</w:t>
      </w:r>
      <w:r w:rsidR="003C3AAD">
        <w:t xml:space="preserve"> </w:t>
      </w:r>
      <w:r>
        <w:t>system</w:t>
      </w:r>
      <w:r w:rsidR="003C3AAD">
        <w:t xml:space="preserve"> </w:t>
      </w:r>
      <w:r>
        <w:t>as</w:t>
      </w:r>
      <w:r w:rsidR="003C3AAD">
        <w:t xml:space="preserve"> </w:t>
      </w:r>
      <w:r>
        <w:t>a</w:t>
      </w:r>
      <w:r w:rsidR="003C3AAD">
        <w:t xml:space="preserve"> </w:t>
      </w:r>
      <w:r>
        <w:t>channel,</w:t>
      </w:r>
      <w:r w:rsidR="003C3AAD">
        <w:t xml:space="preserve"> </w:t>
      </w:r>
      <w:r>
        <w:t>just</w:t>
      </w:r>
      <w:r w:rsidR="003C3AAD">
        <w:t xml:space="preserve"> </w:t>
      </w:r>
      <w:r>
        <w:t>as</w:t>
      </w:r>
      <w:r w:rsidR="003C3AAD">
        <w:t xml:space="preserve"> </w:t>
      </w:r>
      <w:r>
        <w:t>we</w:t>
      </w:r>
      <w:r w:rsidR="003C3AAD">
        <w:t xml:space="preserve"> </w:t>
      </w:r>
      <w:r>
        <w:t>would</w:t>
      </w:r>
      <w:r w:rsidR="003C3AAD">
        <w:t xml:space="preserve"> </w:t>
      </w:r>
      <w:r>
        <w:t>use</w:t>
      </w:r>
      <w:r w:rsidR="003C3AAD">
        <w:t xml:space="preserve"> </w:t>
      </w:r>
      <w:r>
        <w:t>other</w:t>
      </w:r>
      <w:r w:rsidR="003C3AAD">
        <w:t xml:space="preserve"> </w:t>
      </w:r>
      <w:r>
        <w:t>diplomatic</w:t>
      </w:r>
      <w:r w:rsidR="003C3AAD">
        <w:t xml:space="preserve"> </w:t>
      </w:r>
      <w:r>
        <w:t>channels,</w:t>
      </w:r>
      <w:r w:rsidR="003C3AAD">
        <w:t xml:space="preserve"> </w:t>
      </w:r>
      <w:r>
        <w:t>but</w:t>
      </w:r>
      <w:r w:rsidR="003C3AAD">
        <w:t xml:space="preserve"> </w:t>
      </w:r>
      <w:r>
        <w:t>then</w:t>
      </w:r>
      <w:r w:rsidR="003C3AAD">
        <w:t xml:space="preserve"> </w:t>
      </w:r>
      <w:r>
        <w:t>we</w:t>
      </w:r>
      <w:r w:rsidR="003C3AAD">
        <w:t xml:space="preserve"> </w:t>
      </w:r>
      <w:r>
        <w:t>should</w:t>
      </w:r>
      <w:r w:rsidR="003C3AAD">
        <w:t xml:space="preserve"> </w:t>
      </w:r>
      <w:r>
        <w:t>be</w:t>
      </w:r>
      <w:r w:rsidR="003C3AAD">
        <w:t xml:space="preserve"> </w:t>
      </w:r>
      <w:r>
        <w:t>clear</w:t>
      </w:r>
      <w:r w:rsidR="003C3AAD">
        <w:t xml:space="preserve"> </w:t>
      </w:r>
      <w:r>
        <w:t>about</w:t>
      </w:r>
      <w:r w:rsidR="003C3AAD">
        <w:t xml:space="preserve"> </w:t>
      </w:r>
      <w:r>
        <w:t>what</w:t>
      </w:r>
      <w:r w:rsidR="003C3AAD">
        <w:t xml:space="preserve"> </w:t>
      </w:r>
      <w:r>
        <w:t>kind</w:t>
      </w:r>
      <w:r w:rsidR="003C3AAD">
        <w:t xml:space="preserve"> </w:t>
      </w:r>
      <w:r>
        <w:t>of</w:t>
      </w:r>
      <w:r w:rsidR="003C3AAD">
        <w:t xml:space="preserve"> </w:t>
      </w:r>
      <w:r>
        <w:t>reform</w:t>
      </w:r>
      <w:r w:rsidR="003C3AAD">
        <w:t xml:space="preserve"> </w:t>
      </w:r>
      <w:r>
        <w:t>we</w:t>
      </w:r>
      <w:r w:rsidR="003C3AAD">
        <w:t xml:space="preserve"> </w:t>
      </w:r>
      <w:r>
        <w:t>can</w:t>
      </w:r>
      <w:r w:rsidR="003C3AAD">
        <w:t xml:space="preserve"> </w:t>
      </w:r>
      <w:r>
        <w:t>realistically</w:t>
      </w:r>
      <w:r w:rsidR="003C3AAD">
        <w:t xml:space="preserve"> </w:t>
      </w:r>
      <w:r>
        <w:t>pursue,</w:t>
      </w:r>
      <w:r w:rsidR="003C3AAD">
        <w:t xml:space="preserve"> </w:t>
      </w:r>
      <w:r>
        <w:t>who</w:t>
      </w:r>
      <w:r w:rsidR="003C3AAD">
        <w:t xml:space="preserve"> </w:t>
      </w:r>
      <w:r>
        <w:t>we</w:t>
      </w:r>
      <w:r w:rsidR="003C3AAD">
        <w:t xml:space="preserve"> </w:t>
      </w:r>
      <w:r>
        <w:t>need</w:t>
      </w:r>
      <w:r w:rsidR="003C3AAD">
        <w:t xml:space="preserve"> </w:t>
      </w:r>
      <w:r>
        <w:t>to</w:t>
      </w:r>
      <w:r w:rsidR="003C3AAD">
        <w:t xml:space="preserve"> </w:t>
      </w:r>
      <w:r>
        <w:t>work</w:t>
      </w:r>
      <w:r w:rsidR="003C3AAD">
        <w:t xml:space="preserve"> </w:t>
      </w:r>
      <w:r>
        <w:t>with</w:t>
      </w:r>
      <w:r w:rsidR="003C3AAD">
        <w:t xml:space="preserve"> </w:t>
      </w:r>
      <w:r>
        <w:t>and</w:t>
      </w:r>
      <w:r w:rsidR="003C3AAD">
        <w:t xml:space="preserve"> </w:t>
      </w:r>
      <w:r>
        <w:t>whose</w:t>
      </w:r>
      <w:r w:rsidR="003C3AAD">
        <w:t xml:space="preserve"> </w:t>
      </w:r>
      <w:r>
        <w:t>job</w:t>
      </w:r>
      <w:r w:rsidR="003C3AAD">
        <w:t xml:space="preserve"> </w:t>
      </w:r>
      <w:r>
        <w:t>it</w:t>
      </w:r>
      <w:r w:rsidR="003C3AAD">
        <w:t xml:space="preserve"> </w:t>
      </w:r>
      <w:r>
        <w:t>is?</w:t>
      </w:r>
      <w:r w:rsidR="003C3AAD">
        <w:t xml:space="preserve"> </w:t>
      </w:r>
      <w:r>
        <w:t>How</w:t>
      </w:r>
      <w:r w:rsidR="003C3AAD">
        <w:t xml:space="preserve"> </w:t>
      </w:r>
      <w:r>
        <w:t>can</w:t>
      </w:r>
      <w:r w:rsidR="003C3AAD">
        <w:t xml:space="preserve"> </w:t>
      </w:r>
      <w:r>
        <w:t>we</w:t>
      </w:r>
      <w:r w:rsidR="003C3AAD">
        <w:t xml:space="preserve"> </w:t>
      </w:r>
      <w:r>
        <w:t>ensure</w:t>
      </w:r>
      <w:r w:rsidR="003C3AAD">
        <w:t xml:space="preserve"> </w:t>
      </w:r>
      <w:r>
        <w:t>that</w:t>
      </w:r>
      <w:r w:rsidR="003C3AAD">
        <w:t xml:space="preserve"> </w:t>
      </w:r>
      <w:r>
        <w:t>what</w:t>
      </w:r>
      <w:r w:rsidR="003C3AAD">
        <w:t xml:space="preserve"> </w:t>
      </w:r>
      <w:r>
        <w:t>is</w:t>
      </w:r>
      <w:r w:rsidR="003C3AAD">
        <w:t xml:space="preserve"> </w:t>
      </w:r>
      <w:r>
        <w:t>a</w:t>
      </w:r>
      <w:r w:rsidR="003C3AAD">
        <w:t xml:space="preserve"> </w:t>
      </w:r>
      <w:r>
        <w:t>very</w:t>
      </w:r>
      <w:r w:rsidR="003C3AAD">
        <w:t xml:space="preserve"> </w:t>
      </w:r>
      <w:r>
        <w:t>knotty</w:t>
      </w:r>
      <w:r w:rsidR="003C3AAD">
        <w:t xml:space="preserve"> </w:t>
      </w:r>
      <w:r>
        <w:t>political</w:t>
      </w:r>
      <w:r w:rsidR="003C3AAD">
        <w:t xml:space="preserve"> </w:t>
      </w:r>
      <w:r>
        <w:t>process</w:t>
      </w:r>
      <w:r w:rsidR="003C3AAD">
        <w:t xml:space="preserve"> </w:t>
      </w:r>
      <w:r>
        <w:t>is</w:t>
      </w:r>
      <w:r w:rsidR="003C3AAD">
        <w:t xml:space="preserve"> </w:t>
      </w:r>
      <w:r>
        <w:t>actually</w:t>
      </w:r>
      <w:r w:rsidR="003C3AAD">
        <w:t xml:space="preserve"> </w:t>
      </w:r>
      <w:r>
        <w:t>likely</w:t>
      </w:r>
      <w:r w:rsidR="003C3AAD">
        <w:t xml:space="preserve"> </w:t>
      </w:r>
      <w:r>
        <w:t>to</w:t>
      </w:r>
      <w:r w:rsidR="003C3AAD">
        <w:t xml:space="preserve"> </w:t>
      </w:r>
      <w:r>
        <w:t>happen?</w:t>
      </w:r>
      <w:r w:rsidR="003C3AAD">
        <w:t xml:space="preserve"> </w:t>
      </w:r>
      <w:r>
        <w:t>Who</w:t>
      </w:r>
      <w:r w:rsidR="003C3AAD">
        <w:t xml:space="preserve"> </w:t>
      </w:r>
      <w:r>
        <w:t>are</w:t>
      </w:r>
      <w:r w:rsidR="003C3AAD">
        <w:t xml:space="preserve"> </w:t>
      </w:r>
      <w:r>
        <w:t>our</w:t>
      </w:r>
      <w:r w:rsidR="003C3AAD">
        <w:t xml:space="preserve"> </w:t>
      </w:r>
      <w:r>
        <w:t>allies</w:t>
      </w:r>
      <w:r w:rsidR="003C3AAD">
        <w:t xml:space="preserve"> </w:t>
      </w:r>
      <w:r>
        <w:t>within</w:t>
      </w:r>
      <w:r w:rsidR="003C3AAD">
        <w:t xml:space="preserve"> </w:t>
      </w:r>
      <w:r>
        <w:t>those</w:t>
      </w:r>
      <w:r w:rsidR="003C3AAD">
        <w:t xml:space="preserve"> </w:t>
      </w:r>
      <w:r>
        <w:t>institutions?</w:t>
      </w:r>
      <w:r w:rsidR="003C3AAD">
        <w:t xml:space="preserve"> </w:t>
      </w:r>
      <w:r>
        <w:t>Which</w:t>
      </w:r>
      <w:r w:rsidR="003C3AAD">
        <w:t xml:space="preserve"> </w:t>
      </w:r>
      <w:r>
        <w:t>other</w:t>
      </w:r>
      <w:r w:rsidR="003C3AAD">
        <w:t xml:space="preserve"> </w:t>
      </w:r>
      <w:r>
        <w:t>countries</w:t>
      </w:r>
      <w:r w:rsidR="003C3AAD">
        <w:t xml:space="preserve"> </w:t>
      </w:r>
      <w:r>
        <w:t>care</w:t>
      </w:r>
      <w:r w:rsidR="003C3AAD">
        <w:t xml:space="preserve"> </w:t>
      </w:r>
      <w:r>
        <w:t>about</w:t>
      </w:r>
      <w:r w:rsidR="003C3AAD">
        <w:t xml:space="preserve"> </w:t>
      </w:r>
      <w:r>
        <w:t>this?</w:t>
      </w:r>
      <w:r w:rsidR="003C3AAD">
        <w:t xml:space="preserve"> </w:t>
      </w:r>
      <w:r>
        <w:t>The</w:t>
      </w:r>
      <w:r w:rsidR="003C3AAD">
        <w:t xml:space="preserve"> </w:t>
      </w:r>
      <w:r>
        <w:t>FCDO</w:t>
      </w:r>
      <w:r w:rsidR="003C3AAD">
        <w:t xml:space="preserve"> </w:t>
      </w:r>
      <w:r>
        <w:t>has</w:t>
      </w:r>
      <w:r w:rsidR="003C3AAD">
        <w:t xml:space="preserve"> </w:t>
      </w:r>
      <w:r>
        <w:t>gone</w:t>
      </w:r>
      <w:r w:rsidR="003C3AAD">
        <w:t xml:space="preserve"> </w:t>
      </w:r>
      <w:r>
        <w:t>through</w:t>
      </w:r>
      <w:r w:rsidR="003C3AAD">
        <w:t xml:space="preserve"> </w:t>
      </w:r>
      <w:r>
        <w:t>a</w:t>
      </w:r>
      <w:r w:rsidR="003C3AAD">
        <w:t xml:space="preserve"> </w:t>
      </w:r>
      <w:r>
        <w:t>long</w:t>
      </w:r>
      <w:r w:rsidR="003C3AAD">
        <w:t xml:space="preserve"> </w:t>
      </w:r>
      <w:r>
        <w:t>process</w:t>
      </w:r>
      <w:r w:rsidR="003C3AAD">
        <w:t xml:space="preserve"> </w:t>
      </w:r>
      <w:r>
        <w:t>of</w:t>
      </w:r>
      <w:r w:rsidR="003C3AAD">
        <w:t xml:space="preserve"> </w:t>
      </w:r>
      <w:r>
        <w:t>aid</w:t>
      </w:r>
      <w:r w:rsidR="003C3AAD">
        <w:t xml:space="preserve"> </w:t>
      </w:r>
      <w:r>
        <w:t>budget</w:t>
      </w:r>
      <w:r w:rsidR="003C3AAD">
        <w:t xml:space="preserve"> </w:t>
      </w:r>
      <w:r>
        <w:t>cuts,</w:t>
      </w:r>
      <w:r w:rsidR="003C3AAD">
        <w:t xml:space="preserve"> </w:t>
      </w:r>
      <w:r>
        <w:t>and</w:t>
      </w:r>
      <w:r w:rsidR="003C3AAD">
        <w:t xml:space="preserve"> </w:t>
      </w:r>
      <w:r>
        <w:t>they</w:t>
      </w:r>
      <w:r w:rsidR="003C3AAD">
        <w:t xml:space="preserve"> </w:t>
      </w:r>
      <w:r>
        <w:t>are</w:t>
      </w:r>
      <w:r w:rsidR="003C3AAD">
        <w:t xml:space="preserve"> </w:t>
      </w:r>
      <w:r>
        <w:t>relatively</w:t>
      </w:r>
      <w:r w:rsidR="003C3AAD">
        <w:t xml:space="preserve"> </w:t>
      </w:r>
      <w:r>
        <w:t>settled</w:t>
      </w:r>
      <w:r w:rsidR="003C3AAD">
        <w:t xml:space="preserve"> </w:t>
      </w:r>
      <w:r>
        <w:t>now.</w:t>
      </w:r>
      <w:r w:rsidR="003C3AAD">
        <w:t xml:space="preserve"> </w:t>
      </w:r>
      <w:r>
        <w:t>This</w:t>
      </w:r>
      <w:r w:rsidR="003C3AAD">
        <w:t xml:space="preserve"> </w:t>
      </w:r>
      <w:r>
        <w:t>would</w:t>
      </w:r>
      <w:r w:rsidR="003C3AAD">
        <w:t xml:space="preserve"> </w:t>
      </w:r>
      <w:r>
        <w:t>be</w:t>
      </w:r>
      <w:r w:rsidR="003C3AAD">
        <w:t xml:space="preserve"> </w:t>
      </w:r>
      <w:r>
        <w:t>a</w:t>
      </w:r>
      <w:r w:rsidR="003C3AAD">
        <w:t xml:space="preserve"> </w:t>
      </w:r>
      <w:r>
        <w:t>very</w:t>
      </w:r>
      <w:r w:rsidR="003C3AAD">
        <w:t xml:space="preserve"> </w:t>
      </w:r>
      <w:r>
        <w:t>good</w:t>
      </w:r>
      <w:r w:rsidR="003C3AAD">
        <w:t xml:space="preserve"> </w:t>
      </w:r>
      <w:r>
        <w:t>time</w:t>
      </w:r>
      <w:r w:rsidR="003C3AAD">
        <w:t xml:space="preserve"> </w:t>
      </w:r>
      <w:r>
        <w:t>to</w:t>
      </w:r>
      <w:r w:rsidR="003C3AAD">
        <w:t xml:space="preserve"> </w:t>
      </w:r>
      <w:r>
        <w:t>say,</w:t>
      </w:r>
      <w:r w:rsidR="003C3AAD">
        <w:t xml:space="preserve"> </w:t>
      </w:r>
      <w:r>
        <w:t>particularly</w:t>
      </w:r>
      <w:r w:rsidR="003C3AAD">
        <w:t xml:space="preserve"> </w:t>
      </w:r>
      <w:r>
        <w:t>on</w:t>
      </w:r>
      <w:r w:rsidR="003C3AAD">
        <w:t xml:space="preserve"> </w:t>
      </w:r>
      <w:r>
        <w:t>humanitarian</w:t>
      </w:r>
      <w:r w:rsidR="003C3AAD">
        <w:t xml:space="preserve"> </w:t>
      </w:r>
      <w:r>
        <w:t>development</w:t>
      </w:r>
      <w:r w:rsidR="003C3AAD">
        <w:t xml:space="preserve"> </w:t>
      </w:r>
      <w:r>
        <w:t>and</w:t>
      </w:r>
      <w:r w:rsidR="003C3AAD">
        <w:t xml:space="preserve"> </w:t>
      </w:r>
      <w:r>
        <w:t>aid,</w:t>
      </w:r>
      <w:r w:rsidR="003C3AAD">
        <w:t xml:space="preserve"> </w:t>
      </w:r>
      <w:r>
        <w:t>that</w:t>
      </w:r>
      <w:r w:rsidR="003C3AAD">
        <w:t xml:space="preserve"> </w:t>
      </w:r>
      <w:r>
        <w:t>we</w:t>
      </w:r>
      <w:r w:rsidR="003C3AAD">
        <w:t xml:space="preserve"> </w:t>
      </w:r>
      <w:r>
        <w:t>have</w:t>
      </w:r>
      <w:r w:rsidR="003C3AAD">
        <w:t xml:space="preserve"> </w:t>
      </w:r>
      <w:r>
        <w:t>made</w:t>
      </w:r>
      <w:r w:rsidR="003C3AAD">
        <w:t xml:space="preserve"> </w:t>
      </w:r>
      <w:r>
        <w:t>a</w:t>
      </w:r>
      <w:r w:rsidR="003C3AAD">
        <w:t xml:space="preserve"> </w:t>
      </w:r>
      <w:r>
        <w:t>logical</w:t>
      </w:r>
      <w:r w:rsidR="003C3AAD">
        <w:t xml:space="preserve"> </w:t>
      </w:r>
      <w:r>
        <w:t>choice</w:t>
      </w:r>
      <w:r w:rsidR="003C3AAD">
        <w:t xml:space="preserve"> </w:t>
      </w:r>
      <w:r>
        <w:t>to</w:t>
      </w:r>
      <w:r w:rsidR="003C3AAD">
        <w:t xml:space="preserve"> </w:t>
      </w:r>
      <w:r>
        <w:t>have</w:t>
      </w:r>
      <w:r w:rsidR="003C3AAD">
        <w:t xml:space="preserve"> </w:t>
      </w:r>
      <w:r>
        <w:t>a</w:t>
      </w:r>
      <w:r w:rsidR="003C3AAD">
        <w:t xml:space="preserve"> </w:t>
      </w:r>
      <w:r>
        <w:t>higher</w:t>
      </w:r>
      <w:r w:rsidR="003C3AAD">
        <w:t xml:space="preserve"> </w:t>
      </w:r>
      <w:r>
        <w:t>proportion</w:t>
      </w:r>
      <w:r w:rsidR="003C3AAD">
        <w:t xml:space="preserve"> </w:t>
      </w:r>
      <w:r>
        <w:t>of</w:t>
      </w:r>
      <w:r w:rsidR="003C3AAD">
        <w:t xml:space="preserve"> </w:t>
      </w:r>
      <w:r>
        <w:t>the</w:t>
      </w:r>
      <w:r w:rsidR="003C3AAD">
        <w:t xml:space="preserve"> </w:t>
      </w:r>
      <w:r>
        <w:t>budget</w:t>
      </w:r>
      <w:r w:rsidR="003C3AAD">
        <w:t xml:space="preserve"> </w:t>
      </w:r>
      <w:r>
        <w:t>in</w:t>
      </w:r>
      <w:r w:rsidR="003C3AAD">
        <w:t xml:space="preserve"> </w:t>
      </w:r>
      <w:r>
        <w:t>multilaterals.</w:t>
      </w:r>
      <w:r w:rsidR="003C3AAD">
        <w:t xml:space="preserve"> </w:t>
      </w:r>
      <w:r>
        <w:t>If</w:t>
      </w:r>
      <w:r w:rsidR="003C3AAD">
        <w:t xml:space="preserve"> </w:t>
      </w:r>
      <w:r>
        <w:t>you</w:t>
      </w:r>
      <w:r w:rsidR="003C3AAD">
        <w:t xml:space="preserve"> </w:t>
      </w:r>
      <w:r>
        <w:t>have</w:t>
      </w:r>
      <w:r w:rsidR="003C3AAD">
        <w:t xml:space="preserve"> </w:t>
      </w:r>
      <w:r>
        <w:t>less</w:t>
      </w:r>
      <w:r w:rsidR="003C3AAD">
        <w:t xml:space="preserve"> </w:t>
      </w:r>
      <w:r>
        <w:t>money</w:t>
      </w:r>
      <w:r w:rsidR="003C3AAD">
        <w:t xml:space="preserve"> </w:t>
      </w:r>
      <w:r>
        <w:t>then</w:t>
      </w:r>
      <w:r w:rsidR="003C3AAD">
        <w:t xml:space="preserve"> </w:t>
      </w:r>
      <w:r>
        <w:t>pooling</w:t>
      </w:r>
      <w:r w:rsidR="003C3AAD">
        <w:t xml:space="preserve"> </w:t>
      </w:r>
      <w:r>
        <w:t>it</w:t>
      </w:r>
      <w:r w:rsidR="003C3AAD">
        <w:t xml:space="preserve"> </w:t>
      </w:r>
      <w:r>
        <w:t>with</w:t>
      </w:r>
      <w:r w:rsidR="003C3AAD">
        <w:t xml:space="preserve"> </w:t>
      </w:r>
      <w:r>
        <w:t>others</w:t>
      </w:r>
      <w:r w:rsidR="003C3AAD">
        <w:t xml:space="preserve"> </w:t>
      </w:r>
      <w:r>
        <w:t>seems</w:t>
      </w:r>
      <w:r w:rsidR="003C3AAD">
        <w:t xml:space="preserve"> </w:t>
      </w:r>
      <w:r>
        <w:t>sensible</w:t>
      </w:r>
      <w:r w:rsidR="003C3AAD">
        <w:t xml:space="preserve"> </w:t>
      </w:r>
      <w:r>
        <w:t>to</w:t>
      </w:r>
      <w:r w:rsidR="003C3AAD">
        <w:t xml:space="preserve"> </w:t>
      </w:r>
      <w:r>
        <w:t>me,</w:t>
      </w:r>
      <w:r w:rsidR="003C3AAD">
        <w:t xml:space="preserve"> </w:t>
      </w:r>
      <w:r>
        <w:t>but</w:t>
      </w:r>
      <w:r w:rsidR="003C3AAD">
        <w:t xml:space="preserve"> </w:t>
      </w:r>
      <w:r>
        <w:t>then</w:t>
      </w:r>
      <w:r w:rsidR="003C3AAD">
        <w:t xml:space="preserve"> </w:t>
      </w:r>
      <w:r>
        <w:t>you</w:t>
      </w:r>
      <w:r w:rsidR="003C3AAD">
        <w:t xml:space="preserve"> </w:t>
      </w:r>
      <w:r>
        <w:t>have</w:t>
      </w:r>
      <w:r w:rsidR="003C3AAD">
        <w:t xml:space="preserve"> </w:t>
      </w:r>
      <w:r>
        <w:t>a</w:t>
      </w:r>
      <w:r w:rsidR="003C3AAD">
        <w:t xml:space="preserve"> </w:t>
      </w:r>
      <w:r>
        <w:t>real</w:t>
      </w:r>
      <w:r w:rsidR="003C3AAD">
        <w:t xml:space="preserve"> </w:t>
      </w:r>
      <w:r>
        <w:t>interest</w:t>
      </w:r>
      <w:r w:rsidR="003C3AAD">
        <w:t xml:space="preserve"> </w:t>
      </w:r>
      <w:r>
        <w:t>in</w:t>
      </w:r>
      <w:r w:rsidR="003C3AAD">
        <w:t xml:space="preserve"> </w:t>
      </w:r>
      <w:r>
        <w:t>making</w:t>
      </w:r>
      <w:r w:rsidR="003C3AAD">
        <w:t xml:space="preserve"> </w:t>
      </w:r>
      <w:r>
        <w:t>sure</w:t>
      </w:r>
      <w:r w:rsidR="003C3AAD">
        <w:t xml:space="preserve"> </w:t>
      </w:r>
      <w:r>
        <w:t>that</w:t>
      </w:r>
      <w:r w:rsidR="003C3AAD">
        <w:t xml:space="preserve"> </w:t>
      </w:r>
      <w:r>
        <w:t>those</w:t>
      </w:r>
      <w:r w:rsidR="003C3AAD">
        <w:t xml:space="preserve"> </w:t>
      </w:r>
      <w:r>
        <w:t>institutions</w:t>
      </w:r>
      <w:r w:rsidR="003C3AAD">
        <w:t xml:space="preserve"> </w:t>
      </w:r>
      <w:r>
        <w:t>are</w:t>
      </w:r>
      <w:r w:rsidR="003C3AAD">
        <w:t xml:space="preserve"> </w:t>
      </w:r>
      <w:r>
        <w:t>as</w:t>
      </w:r>
      <w:r w:rsidR="003C3AAD">
        <w:t xml:space="preserve"> </w:t>
      </w:r>
      <w:r>
        <w:t>effective</w:t>
      </w:r>
      <w:r w:rsidR="003C3AAD">
        <w:t xml:space="preserve"> </w:t>
      </w:r>
      <w:r>
        <w:t>as</w:t>
      </w:r>
      <w:r w:rsidR="003C3AAD">
        <w:t xml:space="preserve"> </w:t>
      </w:r>
      <w:r>
        <w:t>they</w:t>
      </w:r>
      <w:r w:rsidR="003C3AAD">
        <w:t xml:space="preserve"> </w:t>
      </w:r>
      <w:r>
        <w:t>can</w:t>
      </w:r>
      <w:r w:rsidR="003C3AAD">
        <w:t xml:space="preserve"> </w:t>
      </w:r>
      <w:r>
        <w:t>be.</w:t>
      </w:r>
      <w:r w:rsidR="003C3AAD">
        <w:t xml:space="preserve"> </w:t>
      </w:r>
      <w:r>
        <w:t>So</w:t>
      </w:r>
      <w:r w:rsidR="003C3AAD">
        <w:t xml:space="preserve"> </w:t>
      </w:r>
      <w:r>
        <w:t>who</w:t>
      </w:r>
      <w:r w:rsidR="003C3AAD">
        <w:t xml:space="preserve"> </w:t>
      </w:r>
      <w:r>
        <w:t>is</w:t>
      </w:r>
      <w:r w:rsidR="003C3AAD">
        <w:t xml:space="preserve"> </w:t>
      </w:r>
      <w:r>
        <w:t>driving</w:t>
      </w:r>
      <w:r w:rsidR="003C3AAD">
        <w:t xml:space="preserve"> </w:t>
      </w:r>
      <w:r>
        <w:t>that</w:t>
      </w:r>
      <w:r w:rsidR="003C3AAD">
        <w:t xml:space="preserve"> </w:t>
      </w:r>
      <w:r>
        <w:t>and</w:t>
      </w:r>
      <w:r w:rsidR="003C3AAD">
        <w:t xml:space="preserve"> </w:t>
      </w:r>
      <w:r>
        <w:t>where</w:t>
      </w:r>
      <w:r w:rsidR="003C3AAD">
        <w:t xml:space="preserve"> </w:t>
      </w:r>
      <w:r>
        <w:t>are</w:t>
      </w:r>
      <w:r w:rsidR="003C3AAD">
        <w:t xml:space="preserve"> </w:t>
      </w:r>
      <w:r>
        <w:t>we</w:t>
      </w:r>
      <w:r w:rsidR="003C3AAD">
        <w:t xml:space="preserve"> </w:t>
      </w:r>
      <w:r>
        <w:t>driving</w:t>
      </w:r>
      <w:r w:rsidR="003C3AAD">
        <w:t xml:space="preserve"> </w:t>
      </w:r>
      <w:r>
        <w:t>it?</w:t>
      </w:r>
      <w:r w:rsidR="003C3AAD">
        <w:t xml:space="preserve"> </w:t>
      </w:r>
      <w:r>
        <w:t>I</w:t>
      </w:r>
      <w:r w:rsidR="003C3AAD">
        <w:t xml:space="preserve"> </w:t>
      </w:r>
      <w:r>
        <w:t>hope</w:t>
      </w:r>
      <w:r w:rsidR="003C3AAD">
        <w:t xml:space="preserve"> </w:t>
      </w:r>
      <w:r>
        <w:t>that</w:t>
      </w:r>
      <w:r w:rsidR="003C3AAD">
        <w:t xml:space="preserve"> </w:t>
      </w:r>
      <w:r>
        <w:t>answered</w:t>
      </w:r>
      <w:r w:rsidR="003C3AAD">
        <w:t xml:space="preserve"> </w:t>
      </w:r>
      <w:r>
        <w:t>your</w:t>
      </w:r>
      <w:r w:rsidR="003C3AAD">
        <w:t xml:space="preserve"> </w:t>
      </w:r>
      <w:r>
        <w:t>question.</w:t>
      </w:r>
      <w:r w:rsidR="003C3AAD">
        <w:t xml:space="preserve"> </w:t>
      </w:r>
    </w:p>
    <w:p w:rsidR="00F12C55" w:rsidRPr="009B2FBC" w:rsidP="00F12C55">
      <w:pPr>
        <w:pStyle w:val="Remark"/>
      </w:pPr>
      <w:sdt>
        <w:sdtPr>
          <w:alias w:val="Member"/>
          <w:tag w:val="&lt;Member mnisId='4210' dodsId='35323'&gt;"/>
          <w:id w:val="1599204174"/>
          <w:placeholder>
            <w:docPart w:val="B68F3D08B52B4ACD9422ECB9F821B003"/>
          </w:placeholder>
          <w:richText/>
        </w:sdtPr>
        <w:sdtContent>
          <w:r w:rsidRPr="00317744">
            <w:rPr>
              <w:b/>
            </w:rPr>
            <w:t>Lord</w:t>
          </w:r>
          <w:r w:rsidR="003C3AAD">
            <w:rPr>
              <w:b/>
            </w:rPr>
            <w:t xml:space="preserve"> </w:t>
          </w:r>
          <w:r w:rsidRPr="00317744">
            <w:rPr>
              <w:b/>
            </w:rPr>
            <w:t>Ahmad</w:t>
          </w:r>
          <w:r w:rsidR="003C3AAD">
            <w:rPr>
              <w:b/>
            </w:rPr>
            <w:t xml:space="preserve"> </w:t>
          </w:r>
          <w:r w:rsidRPr="00317744">
            <w:rPr>
              <w:b/>
            </w:rPr>
            <w:t>of</w:t>
          </w:r>
          <w:r w:rsidR="003C3AAD">
            <w:rPr>
              <w:b/>
            </w:rPr>
            <w:t xml:space="preserve"> </w:t>
          </w:r>
          <w:r w:rsidRPr="00317744">
            <w:rPr>
              <w:b/>
            </w:rPr>
            <w:t>Wimbledon:</w:t>
          </w:r>
        </w:sdtContent>
      </w:sdt>
      <w:r w:rsidR="003C3AAD">
        <w:t xml:space="preserve"> </w:t>
      </w:r>
      <w:r>
        <w:t>I</w:t>
      </w:r>
      <w:r w:rsidR="003C3AAD">
        <w:t xml:space="preserve"> </w:t>
      </w:r>
      <w:r>
        <w:t>am</w:t>
      </w:r>
      <w:r w:rsidR="003C3AAD">
        <w:t xml:space="preserve"> </w:t>
      </w:r>
      <w:r>
        <w:t>sure</w:t>
      </w:r>
      <w:r w:rsidR="003C3AAD">
        <w:t xml:space="preserve"> </w:t>
      </w:r>
      <w:r>
        <w:t>there</w:t>
      </w:r>
      <w:r w:rsidR="003C3AAD">
        <w:t xml:space="preserve"> </w:t>
      </w:r>
      <w:r>
        <w:t>are</w:t>
      </w:r>
      <w:r w:rsidR="003C3AAD">
        <w:t xml:space="preserve"> </w:t>
      </w:r>
      <w:r>
        <w:t>some</w:t>
      </w:r>
      <w:r w:rsidR="003C3AAD">
        <w:t xml:space="preserve"> </w:t>
      </w:r>
      <w:r>
        <w:t>other</w:t>
      </w:r>
      <w:r w:rsidR="003C3AAD">
        <w:t xml:space="preserve"> </w:t>
      </w:r>
      <w:r>
        <w:t>questions</w:t>
      </w:r>
      <w:r w:rsidR="003C3AAD">
        <w:t xml:space="preserve"> </w:t>
      </w:r>
      <w:r>
        <w:t>that</w:t>
      </w:r>
      <w:r w:rsidR="003C3AAD">
        <w:t xml:space="preserve"> </w:t>
      </w:r>
      <w:r>
        <w:t>could</w:t>
      </w:r>
      <w:r w:rsidR="003C3AAD">
        <w:t xml:space="preserve"> </w:t>
      </w:r>
      <w:r>
        <w:t>be</w:t>
      </w:r>
      <w:r w:rsidR="003C3AAD">
        <w:t xml:space="preserve"> </w:t>
      </w:r>
      <w:r>
        <w:t>asked</w:t>
      </w:r>
      <w:r w:rsidR="003C3AAD">
        <w:t xml:space="preserve"> </w:t>
      </w:r>
      <w:r>
        <w:t>as</w:t>
      </w:r>
      <w:r w:rsidR="003C3AAD">
        <w:t xml:space="preserve"> </w:t>
      </w:r>
      <w:r>
        <w:t>well.</w:t>
      </w:r>
      <w:r w:rsidR="003C3AAD">
        <w:t xml:space="preserve"> </w:t>
      </w:r>
      <w:r>
        <w:t>As</w:t>
      </w:r>
      <w:r w:rsidR="003C3AAD">
        <w:t xml:space="preserve"> </w:t>
      </w:r>
      <w:r>
        <w:t>I</w:t>
      </w:r>
      <w:r w:rsidR="003C3AAD">
        <w:t xml:space="preserve"> </w:t>
      </w:r>
      <w:r>
        <w:t>said,</w:t>
      </w:r>
      <w:r w:rsidR="003C3AAD">
        <w:t xml:space="preserve"> </w:t>
      </w:r>
      <w:r>
        <w:t>Matthew</w:t>
      </w:r>
      <w:r w:rsidR="003C3AAD">
        <w:t xml:space="preserve"> </w:t>
      </w:r>
      <w:r>
        <w:t>and</w:t>
      </w:r>
      <w:r w:rsidR="003C3AAD">
        <w:t xml:space="preserve"> </w:t>
      </w:r>
      <w:r>
        <w:t>I</w:t>
      </w:r>
      <w:r w:rsidR="003C3AAD">
        <w:t xml:space="preserve"> </w:t>
      </w:r>
      <w:r>
        <w:t>looked</w:t>
      </w:r>
      <w:r w:rsidR="003C3AAD">
        <w:t xml:space="preserve"> </w:t>
      </w:r>
      <w:r>
        <w:t>at</w:t>
      </w:r>
      <w:r w:rsidR="003C3AAD">
        <w:t xml:space="preserve"> </w:t>
      </w:r>
      <w:r>
        <w:t>those</w:t>
      </w:r>
      <w:r w:rsidR="003C3AAD">
        <w:t xml:space="preserve"> </w:t>
      </w:r>
      <w:r>
        <w:t>elections,</w:t>
      </w:r>
      <w:r w:rsidR="003C3AAD">
        <w:t xml:space="preserve"> </w:t>
      </w:r>
      <w:r>
        <w:t>our</w:t>
      </w:r>
      <w:r w:rsidR="003C3AAD">
        <w:t xml:space="preserve"> </w:t>
      </w:r>
      <w:r>
        <w:t>influence</w:t>
      </w:r>
      <w:r w:rsidR="003C3AAD">
        <w:t xml:space="preserve"> </w:t>
      </w:r>
      <w:r>
        <w:t>there</w:t>
      </w:r>
      <w:r w:rsidR="003C3AAD">
        <w:t xml:space="preserve"> </w:t>
      </w:r>
      <w:r>
        <w:t>and</w:t>
      </w:r>
      <w:r w:rsidR="003C3AAD">
        <w:t xml:space="preserve"> </w:t>
      </w:r>
      <w:r>
        <w:t>the</w:t>
      </w:r>
      <w:r w:rsidR="003C3AAD">
        <w:t xml:space="preserve"> </w:t>
      </w:r>
      <w:r>
        <w:t>partnerships</w:t>
      </w:r>
      <w:r w:rsidR="003C3AAD">
        <w:t xml:space="preserve"> </w:t>
      </w:r>
      <w:r>
        <w:t>we</w:t>
      </w:r>
      <w:r w:rsidR="003C3AAD">
        <w:t xml:space="preserve"> </w:t>
      </w:r>
      <w:r>
        <w:t>had.</w:t>
      </w:r>
      <w:r w:rsidR="003C3AAD">
        <w:t xml:space="preserve"> </w:t>
      </w:r>
      <w:r>
        <w:t>There</w:t>
      </w:r>
      <w:r w:rsidR="003C3AAD">
        <w:t xml:space="preserve"> </w:t>
      </w:r>
      <w:r>
        <w:t>was</w:t>
      </w:r>
      <w:r w:rsidR="003C3AAD">
        <w:t xml:space="preserve"> </w:t>
      </w:r>
      <w:r>
        <w:t>a</w:t>
      </w:r>
      <w:r w:rsidR="003C3AAD">
        <w:t xml:space="preserve"> </w:t>
      </w:r>
      <w:r>
        <w:t>review</w:t>
      </w:r>
      <w:r w:rsidR="003C3AAD">
        <w:t xml:space="preserve"> </w:t>
      </w:r>
      <w:r>
        <w:t>and</w:t>
      </w:r>
      <w:r w:rsidR="003C3AAD">
        <w:t xml:space="preserve"> </w:t>
      </w:r>
      <w:r>
        <w:t>it</w:t>
      </w:r>
      <w:r w:rsidR="003C3AAD">
        <w:t xml:space="preserve"> </w:t>
      </w:r>
      <w:r>
        <w:t>was</w:t>
      </w:r>
      <w:r w:rsidR="003C3AAD">
        <w:t xml:space="preserve"> </w:t>
      </w:r>
      <w:r>
        <w:t>effective.</w:t>
      </w:r>
      <w:r w:rsidR="003C3AAD">
        <w:t xml:space="preserve"> </w:t>
      </w:r>
      <w:r>
        <w:t>Over</w:t>
      </w:r>
      <w:r w:rsidR="003C3AAD">
        <w:t xml:space="preserve"> </w:t>
      </w:r>
      <w:r>
        <w:t>to</w:t>
      </w:r>
      <w:r w:rsidR="003C3AAD">
        <w:t xml:space="preserve"> </w:t>
      </w:r>
      <w:r>
        <w:t>you.</w:t>
      </w:r>
    </w:p>
    <w:p w:rsidR="00F12C55" w:rsidP="00F12C55">
      <w:pPr>
        <w:pStyle w:val="Answer"/>
      </w:pPr>
      <w:sdt>
        <w:sdtPr>
          <w:alias w:val="Witness"/>
          <w:id w:val="-131640500"/>
          <w:placeholder>
            <w:docPart w:val="B68F3D08B52B4ACD9422ECB9F821B003"/>
          </w:placeholder>
          <w:richText/>
        </w:sdtPr>
        <w:sdtContent>
          <w:r w:rsidRPr="00317744">
            <w:rPr>
              <w:b/>
              <w:i/>
            </w:rPr>
            <w:t>Sir</w:t>
          </w:r>
          <w:r w:rsidR="003C3AAD">
            <w:rPr>
              <w:b/>
              <w:i/>
            </w:rPr>
            <w:t xml:space="preserve"> </w:t>
          </w:r>
          <w:r w:rsidRPr="00317744">
            <w:rPr>
              <w:b/>
              <w:i/>
            </w:rPr>
            <w:t>Matthew</w:t>
          </w:r>
          <w:r w:rsidR="003C3AAD">
            <w:rPr>
              <w:b/>
              <w:i/>
            </w:rPr>
            <w:t xml:space="preserve"> </w:t>
          </w:r>
          <w:r w:rsidRPr="00317744">
            <w:rPr>
              <w:b/>
              <w:i/>
            </w:rPr>
            <w:t>Rycroft:</w:t>
          </w:r>
        </w:sdtContent>
      </w:sdt>
      <w:r w:rsidR="003C3AAD">
        <w:t xml:space="preserve"> </w:t>
      </w:r>
      <w:r>
        <w:t>Any</w:t>
      </w:r>
      <w:r w:rsidR="003C3AAD">
        <w:t xml:space="preserve"> </w:t>
      </w:r>
      <w:r>
        <w:t>country</w:t>
      </w:r>
      <w:r w:rsidR="003C3AAD">
        <w:t xml:space="preserve"> </w:t>
      </w:r>
      <w:r>
        <w:t>that</w:t>
      </w:r>
      <w:r w:rsidR="003C3AAD">
        <w:t xml:space="preserve"> </w:t>
      </w:r>
      <w:r>
        <w:t>has—what</w:t>
      </w:r>
      <w:r w:rsidR="003C3AAD">
        <w:t xml:space="preserve"> </w:t>
      </w:r>
      <w:r>
        <w:t>is</w:t>
      </w:r>
      <w:r w:rsidR="003C3AAD">
        <w:t xml:space="preserve"> </w:t>
      </w:r>
      <w:r>
        <w:t>it?—seven</w:t>
      </w:r>
      <w:r w:rsidR="003C3AAD">
        <w:t xml:space="preserve"> </w:t>
      </w:r>
      <w:r>
        <w:t>Prime</w:t>
      </w:r>
      <w:r w:rsidR="003C3AAD">
        <w:t xml:space="preserve"> </w:t>
      </w:r>
      <w:r>
        <w:t>Ministers</w:t>
      </w:r>
      <w:r w:rsidR="003C3AAD">
        <w:t xml:space="preserve"> </w:t>
      </w:r>
      <w:r>
        <w:t>in</w:t>
      </w:r>
      <w:r w:rsidR="003C3AAD">
        <w:t xml:space="preserve"> </w:t>
      </w:r>
      <w:r>
        <w:t>10</w:t>
      </w:r>
      <w:r w:rsidR="003C3AAD">
        <w:t xml:space="preserve"> </w:t>
      </w:r>
      <w:r>
        <w:t>years</w:t>
      </w:r>
      <w:r w:rsidR="003C3AAD">
        <w:t xml:space="preserve"> </w:t>
      </w:r>
      <w:r>
        <w:t>is</w:t>
      </w:r>
      <w:r w:rsidR="003C3AAD">
        <w:t xml:space="preserve"> </w:t>
      </w:r>
      <w:r>
        <w:t>likely</w:t>
      </w:r>
      <w:r w:rsidR="003C3AAD">
        <w:t xml:space="preserve"> </w:t>
      </w:r>
      <w:r>
        <w:t>to</w:t>
      </w:r>
      <w:r w:rsidR="003C3AAD">
        <w:t xml:space="preserve"> </w:t>
      </w:r>
      <w:r>
        <w:t>have</w:t>
      </w:r>
      <w:r w:rsidR="003C3AAD">
        <w:t xml:space="preserve"> </w:t>
      </w:r>
      <w:r>
        <w:t>seven</w:t>
      </w:r>
      <w:r w:rsidR="003C3AAD">
        <w:t xml:space="preserve"> </w:t>
      </w:r>
      <w:r>
        <w:t>strategies</w:t>
      </w:r>
      <w:r w:rsidR="003C3AAD">
        <w:t xml:space="preserve"> </w:t>
      </w:r>
      <w:r>
        <w:t>at</w:t>
      </w:r>
      <w:r w:rsidR="003C3AAD">
        <w:t xml:space="preserve"> </w:t>
      </w:r>
      <w:r>
        <w:t>least</w:t>
      </w:r>
      <w:r w:rsidR="003C3AAD">
        <w:t xml:space="preserve"> </w:t>
      </w:r>
      <w:r>
        <w:t>in</w:t>
      </w:r>
      <w:r w:rsidR="003C3AAD">
        <w:t xml:space="preserve"> </w:t>
      </w:r>
      <w:r>
        <w:t>10</w:t>
      </w:r>
      <w:r w:rsidR="003C3AAD">
        <w:t xml:space="preserve"> </w:t>
      </w:r>
      <w:r>
        <w:t>years,</w:t>
      </w:r>
      <w:r w:rsidR="003C3AAD">
        <w:t xml:space="preserve"> </w:t>
      </w:r>
      <w:r>
        <w:t>and</w:t>
      </w:r>
      <w:r w:rsidR="003C3AAD">
        <w:t xml:space="preserve"> </w:t>
      </w:r>
      <w:r>
        <w:t>any</w:t>
      </w:r>
      <w:r w:rsidR="003C3AAD">
        <w:t xml:space="preserve"> </w:t>
      </w:r>
      <w:r>
        <w:t>strategy</w:t>
      </w:r>
      <w:r w:rsidR="003C3AAD">
        <w:t xml:space="preserve"> </w:t>
      </w:r>
      <w:r>
        <w:t>that</w:t>
      </w:r>
      <w:r w:rsidR="003C3AAD">
        <w:t xml:space="preserve"> </w:t>
      </w:r>
      <w:r>
        <w:t>lasts</w:t>
      </w:r>
      <w:r w:rsidR="003C3AAD">
        <w:t xml:space="preserve"> </w:t>
      </w:r>
      <w:r>
        <w:t>a</w:t>
      </w:r>
      <w:r w:rsidR="003C3AAD">
        <w:t xml:space="preserve"> </w:t>
      </w:r>
      <w:r>
        <w:t>year</w:t>
      </w:r>
      <w:r w:rsidR="003C3AAD">
        <w:t xml:space="preserve"> </w:t>
      </w:r>
      <w:r>
        <w:t>and</w:t>
      </w:r>
      <w:r w:rsidR="003C3AAD">
        <w:t xml:space="preserve"> </w:t>
      </w:r>
      <w:r>
        <w:t>a</w:t>
      </w:r>
      <w:r w:rsidR="003C3AAD">
        <w:t xml:space="preserve"> </w:t>
      </w:r>
      <w:r>
        <w:t>half</w:t>
      </w:r>
      <w:r w:rsidR="003C3AAD">
        <w:t xml:space="preserve"> </w:t>
      </w:r>
      <w:r>
        <w:t>on</w:t>
      </w:r>
      <w:r w:rsidR="003C3AAD">
        <w:t xml:space="preserve"> </w:t>
      </w:r>
      <w:r>
        <w:t>average</w:t>
      </w:r>
      <w:r w:rsidR="003C3AAD">
        <w:t xml:space="preserve"> </w:t>
      </w:r>
      <w:r>
        <w:t>is</w:t>
      </w:r>
      <w:r w:rsidR="003C3AAD">
        <w:t xml:space="preserve"> </w:t>
      </w:r>
      <w:r>
        <w:t>not</w:t>
      </w:r>
      <w:r w:rsidR="003C3AAD">
        <w:t xml:space="preserve"> </w:t>
      </w:r>
      <w:r>
        <w:t>a</w:t>
      </w:r>
      <w:r w:rsidR="003C3AAD">
        <w:t xml:space="preserve"> </w:t>
      </w:r>
      <w:r>
        <w:t>proper</w:t>
      </w:r>
      <w:r w:rsidR="003C3AAD">
        <w:t xml:space="preserve"> </w:t>
      </w:r>
      <w:r>
        <w:t>strategy.</w:t>
      </w:r>
      <w:r w:rsidR="003C3AAD">
        <w:t xml:space="preserve"> </w:t>
      </w:r>
      <w:r>
        <w:t>That</w:t>
      </w:r>
      <w:r w:rsidR="003C3AAD">
        <w:t xml:space="preserve"> </w:t>
      </w:r>
      <w:r>
        <w:t>gets</w:t>
      </w:r>
      <w:r w:rsidR="003C3AAD">
        <w:t xml:space="preserve"> </w:t>
      </w:r>
      <w:r>
        <w:t>to</w:t>
      </w:r>
      <w:r w:rsidR="003C3AAD">
        <w:t xml:space="preserve"> </w:t>
      </w:r>
      <w:r>
        <w:t>a</w:t>
      </w:r>
      <w:r w:rsidR="003C3AAD">
        <w:t xml:space="preserve"> </w:t>
      </w:r>
      <w:r>
        <w:t>serious</w:t>
      </w:r>
      <w:r w:rsidR="003C3AAD">
        <w:t xml:space="preserve"> </w:t>
      </w:r>
      <w:r>
        <w:t>point</w:t>
      </w:r>
      <w:r w:rsidR="003C3AAD">
        <w:t xml:space="preserve"> </w:t>
      </w:r>
      <w:r>
        <w:t>about</w:t>
      </w:r>
      <w:r w:rsidR="003C3AAD">
        <w:t xml:space="preserve"> </w:t>
      </w:r>
      <w:r>
        <w:t>our</w:t>
      </w:r>
      <w:r w:rsidR="003C3AAD">
        <w:t xml:space="preserve"> </w:t>
      </w:r>
      <w:r>
        <w:t>democracy:</w:t>
      </w:r>
      <w:r w:rsidR="003C3AAD">
        <w:t xml:space="preserve"> </w:t>
      </w:r>
      <w:r>
        <w:t>after</w:t>
      </w:r>
      <w:r w:rsidR="003C3AAD">
        <w:t xml:space="preserve"> </w:t>
      </w:r>
      <w:r>
        <w:t>my</w:t>
      </w:r>
      <w:r w:rsidR="003C3AAD">
        <w:t xml:space="preserve"> </w:t>
      </w:r>
      <w:r>
        <w:t>35</w:t>
      </w:r>
      <w:r w:rsidR="003C3AAD">
        <w:t xml:space="preserve"> </w:t>
      </w:r>
      <w:r>
        <w:t>years</w:t>
      </w:r>
      <w:r w:rsidR="003C3AAD">
        <w:t xml:space="preserve"> </w:t>
      </w:r>
      <w:r>
        <w:t>in</w:t>
      </w:r>
      <w:r w:rsidR="003C3AAD">
        <w:t xml:space="preserve"> </w:t>
      </w:r>
      <w:r>
        <w:t>the</w:t>
      </w:r>
      <w:r w:rsidR="003C3AAD">
        <w:t xml:space="preserve"> </w:t>
      </w:r>
      <w:r>
        <w:t>Civil</w:t>
      </w:r>
      <w:r w:rsidR="003C3AAD">
        <w:t xml:space="preserve"> </w:t>
      </w:r>
      <w:r>
        <w:t>Service,</w:t>
      </w:r>
      <w:r w:rsidR="003C3AAD">
        <w:t xml:space="preserve"> </w:t>
      </w:r>
      <w:r>
        <w:t>I</w:t>
      </w:r>
      <w:r w:rsidR="003C3AAD">
        <w:t xml:space="preserve"> </w:t>
      </w:r>
      <w:r>
        <w:t>realised</w:t>
      </w:r>
      <w:r w:rsidR="003C3AAD">
        <w:t xml:space="preserve"> </w:t>
      </w:r>
      <w:r>
        <w:t>that</w:t>
      </w:r>
      <w:r w:rsidR="003C3AAD">
        <w:t xml:space="preserve"> </w:t>
      </w:r>
      <w:r>
        <w:t>our</w:t>
      </w:r>
      <w:r w:rsidR="003C3AAD">
        <w:t xml:space="preserve"> </w:t>
      </w:r>
      <w:r>
        <w:t>country</w:t>
      </w:r>
      <w:r w:rsidR="003C3AAD">
        <w:t xml:space="preserve"> </w:t>
      </w:r>
      <w:r>
        <w:t>does</w:t>
      </w:r>
      <w:r w:rsidR="003C3AAD">
        <w:t xml:space="preserve"> </w:t>
      </w:r>
      <w:r>
        <w:t>not</w:t>
      </w:r>
      <w:r w:rsidR="003C3AAD">
        <w:t xml:space="preserve"> </w:t>
      </w:r>
      <w:r>
        <w:t>have</w:t>
      </w:r>
      <w:r w:rsidR="003C3AAD">
        <w:t xml:space="preserve"> </w:t>
      </w:r>
      <w:r>
        <w:t>an</w:t>
      </w:r>
      <w:r w:rsidR="003C3AAD">
        <w:t xml:space="preserve"> </w:t>
      </w:r>
      <w:r>
        <w:t>effective</w:t>
      </w:r>
      <w:r w:rsidR="003C3AAD">
        <w:t xml:space="preserve"> </w:t>
      </w:r>
      <w:r>
        <w:t>capability</w:t>
      </w:r>
      <w:r w:rsidR="003C3AAD">
        <w:t xml:space="preserve"> </w:t>
      </w:r>
      <w:r>
        <w:t>to</w:t>
      </w:r>
      <w:r w:rsidR="003C3AAD">
        <w:t xml:space="preserve"> </w:t>
      </w:r>
      <w:r>
        <w:t>do</w:t>
      </w:r>
      <w:r w:rsidR="003C3AAD">
        <w:t xml:space="preserve"> </w:t>
      </w:r>
      <w:r>
        <w:t>long-term</w:t>
      </w:r>
      <w:r w:rsidR="003C3AAD">
        <w:t xml:space="preserve"> </w:t>
      </w:r>
      <w:r>
        <w:t>strategy.</w:t>
      </w:r>
    </w:p>
    <w:p w:rsidR="00F12C55" w:rsidP="00F12C55">
      <w:pPr>
        <w:pStyle w:val="Answer"/>
      </w:pPr>
      <w:r>
        <w:t>The</w:t>
      </w:r>
      <w:r w:rsidR="003C3AAD">
        <w:t xml:space="preserve"> </w:t>
      </w:r>
      <w:r>
        <w:t>three</w:t>
      </w:r>
      <w:r w:rsidR="003C3AAD">
        <w:t xml:space="preserve"> </w:t>
      </w:r>
      <w:r>
        <w:t>things</w:t>
      </w:r>
      <w:r w:rsidR="003C3AAD">
        <w:t xml:space="preserve"> </w:t>
      </w:r>
      <w:r>
        <w:t>that</w:t>
      </w:r>
      <w:r w:rsidR="003C3AAD">
        <w:t xml:space="preserve"> </w:t>
      </w:r>
      <w:r>
        <w:t>every</w:t>
      </w:r>
      <w:r w:rsidR="003C3AAD">
        <w:t xml:space="preserve"> </w:t>
      </w:r>
      <w:r>
        <w:t>Government</w:t>
      </w:r>
      <w:r w:rsidR="003C3AAD">
        <w:t xml:space="preserve"> </w:t>
      </w:r>
      <w:r>
        <w:t>that</w:t>
      </w:r>
      <w:r w:rsidR="003C3AAD">
        <w:t xml:space="preserve"> </w:t>
      </w:r>
      <w:r>
        <w:t>I</w:t>
      </w:r>
      <w:r w:rsidR="003C3AAD">
        <w:t xml:space="preserve"> </w:t>
      </w:r>
      <w:r>
        <w:t>have</w:t>
      </w:r>
      <w:r w:rsidR="003C3AAD">
        <w:t xml:space="preserve"> </w:t>
      </w:r>
      <w:r>
        <w:t>worked</w:t>
      </w:r>
      <w:r w:rsidR="003C3AAD">
        <w:t xml:space="preserve"> </w:t>
      </w:r>
      <w:r>
        <w:t>in—this</w:t>
      </w:r>
      <w:r w:rsidR="003C3AAD">
        <w:t xml:space="preserve"> </w:t>
      </w:r>
      <w:r>
        <w:t>is</w:t>
      </w:r>
      <w:r w:rsidR="003C3AAD">
        <w:t xml:space="preserve"> </w:t>
      </w:r>
      <w:r>
        <w:t>not</w:t>
      </w:r>
      <w:r w:rsidR="003C3AAD">
        <w:t xml:space="preserve"> </w:t>
      </w:r>
      <w:r>
        <w:t>a</w:t>
      </w:r>
      <w:r w:rsidR="003C3AAD">
        <w:t xml:space="preserve"> </w:t>
      </w:r>
      <w:r>
        <w:t>party-political</w:t>
      </w:r>
      <w:r w:rsidR="003C3AAD">
        <w:t xml:space="preserve"> </w:t>
      </w:r>
      <w:r>
        <w:t>point—has</w:t>
      </w:r>
      <w:r w:rsidR="003C3AAD">
        <w:t xml:space="preserve"> </w:t>
      </w:r>
      <w:r>
        <w:t>struggled</w:t>
      </w:r>
      <w:r w:rsidR="003C3AAD">
        <w:t xml:space="preserve"> </w:t>
      </w:r>
      <w:r>
        <w:t>with</w:t>
      </w:r>
      <w:r w:rsidR="003C3AAD">
        <w:t xml:space="preserve"> </w:t>
      </w:r>
      <w:r w:rsidR="00A311D5">
        <w:t>are</w:t>
      </w:r>
      <w:r w:rsidR="003C3AAD">
        <w:t xml:space="preserve"> </w:t>
      </w:r>
      <w:r w:rsidR="00A311D5">
        <w:t>the</w:t>
      </w:r>
      <w:r w:rsidR="003C3AAD">
        <w:t xml:space="preserve"> </w:t>
      </w:r>
      <w:r>
        <w:t>long</w:t>
      </w:r>
      <w:r w:rsidR="003C3AAD">
        <w:t xml:space="preserve"> </w:t>
      </w:r>
      <w:r>
        <w:t>term</w:t>
      </w:r>
      <w:r w:rsidR="00A311D5">
        <w:t>,</w:t>
      </w:r>
      <w:r w:rsidR="003C3AAD">
        <w:t xml:space="preserve"> </w:t>
      </w:r>
      <w:r>
        <w:t>joining-up</w:t>
      </w:r>
      <w:r w:rsidR="003C3AAD">
        <w:t xml:space="preserve"> </w:t>
      </w:r>
      <w:r>
        <w:t>across</w:t>
      </w:r>
      <w:r w:rsidR="003C3AAD">
        <w:t xml:space="preserve"> </w:t>
      </w:r>
      <w:r>
        <w:t>different</w:t>
      </w:r>
      <w:r w:rsidR="003C3AAD">
        <w:t xml:space="preserve"> </w:t>
      </w:r>
      <w:r>
        <w:t>silos</w:t>
      </w:r>
      <w:r w:rsidR="00A311D5">
        <w:t>,</w:t>
      </w:r>
      <w:r w:rsidR="003C3AAD">
        <w:t xml:space="preserve"> </w:t>
      </w:r>
      <w:r>
        <w:t>and</w:t>
      </w:r>
      <w:r w:rsidR="003C3AAD">
        <w:t xml:space="preserve"> </w:t>
      </w:r>
      <w:r>
        <w:t>prioritising.</w:t>
      </w:r>
      <w:r w:rsidR="003C3AAD">
        <w:t xml:space="preserve"> </w:t>
      </w:r>
      <w:r>
        <w:t>Interestingly</w:t>
      </w:r>
      <w:r w:rsidR="003C3AAD">
        <w:t xml:space="preserve"> </w:t>
      </w:r>
      <w:r>
        <w:t>enough,</w:t>
      </w:r>
      <w:r w:rsidR="003C3AAD">
        <w:t xml:space="preserve"> </w:t>
      </w:r>
      <w:r>
        <w:t>the</w:t>
      </w:r>
      <w:r w:rsidR="003C3AAD">
        <w:t xml:space="preserve"> </w:t>
      </w:r>
      <w:r>
        <w:t>sustainable</w:t>
      </w:r>
      <w:r w:rsidR="003C3AAD">
        <w:t xml:space="preserve"> </w:t>
      </w:r>
      <w:r>
        <w:t>development</w:t>
      </w:r>
      <w:r w:rsidR="003C3AAD">
        <w:t xml:space="preserve"> </w:t>
      </w:r>
      <w:r>
        <w:t>goals,</w:t>
      </w:r>
      <w:r w:rsidR="003C3AAD">
        <w:t xml:space="preserve"> </w:t>
      </w:r>
      <w:r>
        <w:t>which</w:t>
      </w:r>
      <w:r w:rsidR="003C3AAD">
        <w:t xml:space="preserve"> </w:t>
      </w:r>
      <w:r>
        <w:t>I</w:t>
      </w:r>
      <w:r w:rsidR="003C3AAD">
        <w:t xml:space="preserve"> </w:t>
      </w:r>
      <w:r>
        <w:t>have</w:t>
      </w:r>
      <w:r w:rsidR="003C3AAD">
        <w:t xml:space="preserve"> </w:t>
      </w:r>
      <w:r>
        <w:t>mentioned,</w:t>
      </w:r>
      <w:r w:rsidR="003C3AAD">
        <w:t xml:space="preserve"> </w:t>
      </w:r>
      <w:r>
        <w:t>are</w:t>
      </w:r>
      <w:r w:rsidR="003C3AAD">
        <w:t xml:space="preserve"> </w:t>
      </w:r>
      <w:r>
        <w:t>a</w:t>
      </w:r>
      <w:r w:rsidR="003C3AAD">
        <w:t xml:space="preserve"> </w:t>
      </w:r>
      <w:r>
        <w:t>framework</w:t>
      </w:r>
      <w:r w:rsidR="003C3AAD">
        <w:t xml:space="preserve"> </w:t>
      </w:r>
      <w:r>
        <w:t>that</w:t>
      </w:r>
      <w:r w:rsidR="003C3AAD">
        <w:t xml:space="preserve"> </w:t>
      </w:r>
      <w:r>
        <w:t>meets</w:t>
      </w:r>
      <w:r w:rsidR="003C3AAD">
        <w:t xml:space="preserve"> </w:t>
      </w:r>
      <w:r>
        <w:t>all</w:t>
      </w:r>
      <w:r w:rsidR="003C3AAD">
        <w:t xml:space="preserve"> </w:t>
      </w:r>
      <w:r>
        <w:t>three</w:t>
      </w:r>
      <w:r w:rsidR="003C3AAD">
        <w:t xml:space="preserve"> </w:t>
      </w:r>
      <w:r>
        <w:t>of</w:t>
      </w:r>
      <w:r w:rsidR="003C3AAD">
        <w:t xml:space="preserve"> </w:t>
      </w:r>
      <w:r>
        <w:t>those</w:t>
      </w:r>
      <w:r w:rsidR="003C3AAD">
        <w:t xml:space="preserve"> </w:t>
      </w:r>
      <w:r>
        <w:t>difficult</w:t>
      </w:r>
      <w:r w:rsidR="003C3AAD">
        <w:t xml:space="preserve"> </w:t>
      </w:r>
      <w:r>
        <w:t>challenges</w:t>
      </w:r>
      <w:r w:rsidR="003C3AAD">
        <w:t xml:space="preserve"> </w:t>
      </w:r>
      <w:r>
        <w:t>on</w:t>
      </w:r>
      <w:r w:rsidR="003C3AAD">
        <w:t xml:space="preserve"> </w:t>
      </w:r>
      <w:r>
        <w:t>a</w:t>
      </w:r>
      <w:r w:rsidR="003C3AAD">
        <w:t xml:space="preserve"> </w:t>
      </w:r>
      <w:r>
        <w:t>planetary</w:t>
      </w:r>
      <w:r w:rsidR="003C3AAD">
        <w:t xml:space="preserve"> </w:t>
      </w:r>
      <w:r>
        <w:t>level.</w:t>
      </w:r>
      <w:r w:rsidR="003C3AAD">
        <w:t xml:space="preserve"> </w:t>
      </w:r>
      <w:r>
        <w:t>Surely</w:t>
      </w:r>
      <w:r w:rsidR="003C3AAD">
        <w:t xml:space="preserve"> </w:t>
      </w:r>
      <w:r>
        <w:t>it</w:t>
      </w:r>
      <w:r w:rsidR="003C3AAD">
        <w:t xml:space="preserve"> </w:t>
      </w:r>
      <w:r>
        <w:t>should</w:t>
      </w:r>
      <w:r w:rsidR="003C3AAD">
        <w:t xml:space="preserve"> </w:t>
      </w:r>
      <w:r>
        <w:t>be</w:t>
      </w:r>
      <w:r w:rsidR="003C3AAD">
        <w:t xml:space="preserve"> </w:t>
      </w:r>
      <w:r>
        <w:t>possible</w:t>
      </w:r>
      <w:r w:rsidR="003C3AAD">
        <w:t xml:space="preserve"> </w:t>
      </w:r>
      <w:r>
        <w:t>for</w:t>
      </w:r>
      <w:r w:rsidR="003C3AAD">
        <w:t xml:space="preserve"> </w:t>
      </w:r>
      <w:r>
        <w:t>a</w:t>
      </w:r>
      <w:r w:rsidR="003C3AAD">
        <w:t xml:space="preserve"> </w:t>
      </w:r>
      <w:r>
        <w:t>country</w:t>
      </w:r>
      <w:r w:rsidR="003C3AAD">
        <w:t xml:space="preserve"> </w:t>
      </w:r>
      <w:r>
        <w:t>like</w:t>
      </w:r>
      <w:r w:rsidR="003C3AAD">
        <w:t xml:space="preserve"> </w:t>
      </w:r>
      <w:r>
        <w:t>the</w:t>
      </w:r>
      <w:r w:rsidR="003C3AAD">
        <w:t xml:space="preserve"> </w:t>
      </w:r>
      <w:r>
        <w:t>UK,</w:t>
      </w:r>
      <w:r w:rsidR="003C3AAD">
        <w:t xml:space="preserve"> </w:t>
      </w:r>
      <w:r>
        <w:t>with</w:t>
      </w:r>
      <w:r w:rsidR="003C3AAD">
        <w:t xml:space="preserve"> </w:t>
      </w:r>
      <w:r>
        <w:t>the</w:t>
      </w:r>
      <w:r w:rsidR="003C3AAD">
        <w:t xml:space="preserve"> </w:t>
      </w:r>
      <w:r>
        <w:t>assets</w:t>
      </w:r>
      <w:r w:rsidR="003C3AAD">
        <w:t xml:space="preserve"> </w:t>
      </w:r>
      <w:r>
        <w:t>that</w:t>
      </w:r>
      <w:r w:rsidR="003C3AAD">
        <w:t xml:space="preserve"> </w:t>
      </w:r>
      <w:r>
        <w:t>we</w:t>
      </w:r>
      <w:r w:rsidR="003C3AAD">
        <w:t xml:space="preserve"> </w:t>
      </w:r>
      <w:r>
        <w:t>have,</w:t>
      </w:r>
      <w:r w:rsidR="003C3AAD">
        <w:t xml:space="preserve"> </w:t>
      </w:r>
      <w:r>
        <w:t>to</w:t>
      </w:r>
      <w:r w:rsidR="003C3AAD">
        <w:t xml:space="preserve"> </w:t>
      </w:r>
      <w:r>
        <w:t>come</w:t>
      </w:r>
      <w:r w:rsidR="003C3AAD">
        <w:t xml:space="preserve"> </w:t>
      </w:r>
      <w:r>
        <w:t>up</w:t>
      </w:r>
      <w:r w:rsidR="003C3AAD">
        <w:t xml:space="preserve"> </w:t>
      </w:r>
      <w:r>
        <w:t>with</w:t>
      </w:r>
      <w:r w:rsidR="003C3AAD">
        <w:t xml:space="preserve"> </w:t>
      </w:r>
      <w:r>
        <w:t>a</w:t>
      </w:r>
      <w:r w:rsidR="003C3AAD">
        <w:t xml:space="preserve"> </w:t>
      </w:r>
      <w:r>
        <w:t>national</w:t>
      </w:r>
      <w:r w:rsidR="003C3AAD">
        <w:t xml:space="preserve"> </w:t>
      </w:r>
      <w:r>
        <w:t>version</w:t>
      </w:r>
      <w:r w:rsidR="003C3AAD">
        <w:t xml:space="preserve"> </w:t>
      </w:r>
      <w:r>
        <w:t>of</w:t>
      </w:r>
      <w:r w:rsidR="003C3AAD">
        <w:t xml:space="preserve"> </w:t>
      </w:r>
      <w:r>
        <w:t>that.</w:t>
      </w:r>
      <w:r w:rsidR="003C3AAD">
        <w:t xml:space="preserve"> </w:t>
      </w:r>
      <w:r>
        <w:t>I</w:t>
      </w:r>
      <w:r w:rsidR="003C3AAD">
        <w:t xml:space="preserve"> </w:t>
      </w:r>
      <w:r>
        <w:t>co-founded</w:t>
      </w:r>
      <w:r w:rsidR="003C3AAD">
        <w:t xml:space="preserve"> </w:t>
      </w:r>
      <w:r>
        <w:t>something</w:t>
      </w:r>
      <w:r w:rsidR="003C3AAD">
        <w:t xml:space="preserve"> </w:t>
      </w:r>
      <w:r>
        <w:t>called</w:t>
      </w:r>
      <w:r w:rsidR="003C3AAD">
        <w:t xml:space="preserve"> </w:t>
      </w:r>
      <w:r>
        <w:t>the</w:t>
      </w:r>
      <w:r w:rsidR="003C3AAD">
        <w:t xml:space="preserve"> </w:t>
      </w:r>
      <w:r>
        <w:t>National</w:t>
      </w:r>
      <w:r w:rsidR="003C3AAD">
        <w:t xml:space="preserve"> </w:t>
      </w:r>
      <w:r>
        <w:t>Strategy</w:t>
      </w:r>
      <w:r w:rsidR="003C3AAD">
        <w:t xml:space="preserve"> </w:t>
      </w:r>
      <w:r>
        <w:t>Project,</w:t>
      </w:r>
      <w:r w:rsidR="003C3AAD">
        <w:t xml:space="preserve"> </w:t>
      </w:r>
      <w:r>
        <w:t>which</w:t>
      </w:r>
      <w:r w:rsidR="003C3AAD">
        <w:t xml:space="preserve"> </w:t>
      </w:r>
      <w:r>
        <w:t>was</w:t>
      </w:r>
      <w:r w:rsidR="003C3AAD">
        <w:t xml:space="preserve"> </w:t>
      </w:r>
      <w:r>
        <w:t>designed</w:t>
      </w:r>
      <w:r w:rsidR="003C3AAD">
        <w:t xml:space="preserve"> </w:t>
      </w:r>
      <w:r>
        <w:t>to</w:t>
      </w:r>
      <w:r w:rsidR="003C3AAD">
        <w:t xml:space="preserve"> </w:t>
      </w:r>
      <w:r>
        <w:t>do</w:t>
      </w:r>
      <w:r w:rsidR="003C3AAD">
        <w:t xml:space="preserve"> </w:t>
      </w:r>
      <w:r>
        <w:t>that—to</w:t>
      </w:r>
      <w:r w:rsidR="003C3AAD">
        <w:t xml:space="preserve"> </w:t>
      </w:r>
      <w:r>
        <w:t>create</w:t>
      </w:r>
      <w:r w:rsidR="003C3AAD">
        <w:t xml:space="preserve"> </w:t>
      </w:r>
      <w:r>
        <w:t>the</w:t>
      </w:r>
      <w:r w:rsidR="003C3AAD">
        <w:t xml:space="preserve"> </w:t>
      </w:r>
      <w:r>
        <w:t>capability</w:t>
      </w:r>
      <w:r w:rsidR="003C3AAD">
        <w:t xml:space="preserve"> </w:t>
      </w:r>
      <w:r>
        <w:t>to</w:t>
      </w:r>
      <w:r w:rsidR="003C3AAD">
        <w:t xml:space="preserve"> </w:t>
      </w:r>
      <w:r>
        <w:t>do</w:t>
      </w:r>
      <w:r w:rsidR="003C3AAD">
        <w:t xml:space="preserve"> </w:t>
      </w:r>
      <w:r>
        <w:t>long-term</w:t>
      </w:r>
      <w:r w:rsidR="003C3AAD">
        <w:t xml:space="preserve"> </w:t>
      </w:r>
      <w:r>
        <w:t>strategy.</w:t>
      </w:r>
      <w:r w:rsidR="003C3AAD">
        <w:t xml:space="preserve"> </w:t>
      </w:r>
      <w:r>
        <w:t>I</w:t>
      </w:r>
      <w:r w:rsidR="003C3AAD">
        <w:t xml:space="preserve"> </w:t>
      </w:r>
      <w:r>
        <w:t>hope</w:t>
      </w:r>
      <w:r w:rsidR="003C3AAD">
        <w:t xml:space="preserve"> </w:t>
      </w:r>
      <w:r>
        <w:t>this</w:t>
      </w:r>
      <w:r w:rsidR="003C3AAD">
        <w:t xml:space="preserve"> </w:t>
      </w:r>
      <w:r>
        <w:t>committee</w:t>
      </w:r>
      <w:r w:rsidR="003C3AAD">
        <w:t xml:space="preserve"> </w:t>
      </w:r>
      <w:r>
        <w:t>will</w:t>
      </w:r>
      <w:r w:rsidR="003C3AAD">
        <w:t xml:space="preserve"> </w:t>
      </w:r>
      <w:r>
        <w:t>support</w:t>
      </w:r>
      <w:r w:rsidR="003C3AAD">
        <w:t xml:space="preserve"> </w:t>
      </w:r>
      <w:r>
        <w:t>that</w:t>
      </w:r>
      <w:r w:rsidR="003C3AAD">
        <w:t xml:space="preserve"> </w:t>
      </w:r>
      <w:r>
        <w:t>project,</w:t>
      </w:r>
      <w:r w:rsidR="003C3AAD">
        <w:t xml:space="preserve"> </w:t>
      </w:r>
      <w:r>
        <w:t>because</w:t>
      </w:r>
      <w:r w:rsidR="003C3AAD">
        <w:t xml:space="preserve"> </w:t>
      </w:r>
      <w:r>
        <w:t>it</w:t>
      </w:r>
      <w:r w:rsidR="003C3AAD">
        <w:t xml:space="preserve"> </w:t>
      </w:r>
      <w:r>
        <w:t>would</w:t>
      </w:r>
      <w:r w:rsidR="003C3AAD">
        <w:t xml:space="preserve"> </w:t>
      </w:r>
      <w:r>
        <w:t>give</w:t>
      </w:r>
      <w:r w:rsidR="003C3AAD">
        <w:t xml:space="preserve"> </w:t>
      </w:r>
      <w:r>
        <w:t>our</w:t>
      </w:r>
      <w:r w:rsidR="003C3AAD">
        <w:t xml:space="preserve"> </w:t>
      </w:r>
      <w:r>
        <w:t>country</w:t>
      </w:r>
      <w:r w:rsidR="003C3AAD">
        <w:t xml:space="preserve"> </w:t>
      </w:r>
      <w:r>
        <w:t>the</w:t>
      </w:r>
      <w:r w:rsidR="003C3AAD">
        <w:t xml:space="preserve"> </w:t>
      </w:r>
      <w:r>
        <w:t>ability,</w:t>
      </w:r>
      <w:r w:rsidR="003C3AAD">
        <w:t xml:space="preserve"> </w:t>
      </w:r>
      <w:r>
        <w:t>first,</w:t>
      </w:r>
      <w:r w:rsidR="003C3AAD">
        <w:t xml:space="preserve"> </w:t>
      </w:r>
      <w:r>
        <w:t>to</w:t>
      </w:r>
      <w:r w:rsidR="003C3AAD">
        <w:t xml:space="preserve"> </w:t>
      </w:r>
      <w:r>
        <w:t>engage</w:t>
      </w:r>
      <w:r w:rsidR="003C3AAD">
        <w:t xml:space="preserve"> </w:t>
      </w:r>
      <w:r>
        <w:t>with</w:t>
      </w:r>
      <w:r w:rsidR="003C3AAD">
        <w:t xml:space="preserve"> </w:t>
      </w:r>
      <w:r>
        <w:t>the</w:t>
      </w:r>
      <w:r w:rsidR="003C3AAD">
        <w:t xml:space="preserve"> </w:t>
      </w:r>
      <w:r>
        <w:t>whole</w:t>
      </w:r>
      <w:r w:rsidR="003C3AAD">
        <w:t xml:space="preserve"> </w:t>
      </w:r>
      <w:r>
        <w:t>population</w:t>
      </w:r>
      <w:r w:rsidR="003C3AAD">
        <w:t xml:space="preserve"> </w:t>
      </w:r>
      <w:r>
        <w:t>of</w:t>
      </w:r>
      <w:r w:rsidR="003C3AAD">
        <w:t xml:space="preserve"> </w:t>
      </w:r>
      <w:r>
        <w:t>this</w:t>
      </w:r>
      <w:r w:rsidR="003C3AAD">
        <w:t xml:space="preserve"> </w:t>
      </w:r>
      <w:r>
        <w:t>country,</w:t>
      </w:r>
      <w:r w:rsidR="003C3AAD">
        <w:t xml:space="preserve"> </w:t>
      </w:r>
      <w:r>
        <w:t>and,</w:t>
      </w:r>
      <w:r w:rsidR="003C3AAD">
        <w:t xml:space="preserve"> </w:t>
      </w:r>
      <w:r>
        <w:t>secondly,</w:t>
      </w:r>
      <w:r w:rsidR="003C3AAD">
        <w:t xml:space="preserve"> </w:t>
      </w:r>
      <w:r>
        <w:t>to</w:t>
      </w:r>
      <w:r w:rsidR="003C3AAD">
        <w:t xml:space="preserve"> </w:t>
      </w:r>
      <w:r>
        <w:t>come</w:t>
      </w:r>
      <w:r w:rsidR="003C3AAD">
        <w:t xml:space="preserve"> </w:t>
      </w:r>
      <w:r>
        <w:t>up</w:t>
      </w:r>
      <w:r w:rsidR="003C3AAD">
        <w:t xml:space="preserve"> </w:t>
      </w:r>
      <w:r>
        <w:t>with</w:t>
      </w:r>
      <w:r w:rsidR="003C3AAD">
        <w:t xml:space="preserve"> </w:t>
      </w:r>
      <w:r>
        <w:t>a</w:t>
      </w:r>
      <w:r w:rsidR="003C3AAD">
        <w:t xml:space="preserve"> </w:t>
      </w:r>
      <w:r>
        <w:t>strategy</w:t>
      </w:r>
      <w:r w:rsidR="003C3AAD">
        <w:t xml:space="preserve"> </w:t>
      </w:r>
      <w:r>
        <w:t>that</w:t>
      </w:r>
      <w:r w:rsidR="003C3AAD">
        <w:t xml:space="preserve"> </w:t>
      </w:r>
      <w:r>
        <w:t>has</w:t>
      </w:r>
      <w:r w:rsidR="003C3AAD">
        <w:t xml:space="preserve"> </w:t>
      </w:r>
      <w:r>
        <w:t>the</w:t>
      </w:r>
      <w:r w:rsidR="003C3AAD">
        <w:t xml:space="preserve"> </w:t>
      </w:r>
      <w:r>
        <w:t>chance</w:t>
      </w:r>
      <w:r w:rsidR="003C3AAD">
        <w:t xml:space="preserve"> </w:t>
      </w:r>
      <w:r>
        <w:t>to</w:t>
      </w:r>
      <w:r w:rsidR="003C3AAD">
        <w:t xml:space="preserve"> </w:t>
      </w:r>
      <w:r>
        <w:t>last</w:t>
      </w:r>
      <w:r w:rsidR="003C3AAD">
        <w:t xml:space="preserve"> </w:t>
      </w:r>
      <w:r>
        <w:t>beyond</w:t>
      </w:r>
      <w:r w:rsidR="003C3AAD">
        <w:t xml:space="preserve"> </w:t>
      </w:r>
      <w:r>
        <w:t>the</w:t>
      </w:r>
      <w:r w:rsidR="003C3AAD">
        <w:t xml:space="preserve"> </w:t>
      </w:r>
      <w:r>
        <w:t>life</w:t>
      </w:r>
      <w:r w:rsidR="003C3AAD">
        <w:t xml:space="preserve"> </w:t>
      </w:r>
      <w:r>
        <w:t>cycle</w:t>
      </w:r>
      <w:r w:rsidR="003C3AAD">
        <w:t xml:space="preserve"> </w:t>
      </w:r>
      <w:r>
        <w:t>of</w:t>
      </w:r>
      <w:r w:rsidR="003C3AAD">
        <w:t xml:space="preserve"> </w:t>
      </w:r>
      <w:r>
        <w:t>any</w:t>
      </w:r>
      <w:r w:rsidR="003C3AAD">
        <w:t xml:space="preserve"> </w:t>
      </w:r>
      <w:r>
        <w:t>individual</w:t>
      </w:r>
      <w:r w:rsidR="003C3AAD">
        <w:t xml:space="preserve"> </w:t>
      </w:r>
      <w:r>
        <w:t>Prime</w:t>
      </w:r>
      <w:r w:rsidR="003C3AAD">
        <w:t xml:space="preserve"> </w:t>
      </w:r>
      <w:r>
        <w:t>Minister</w:t>
      </w:r>
      <w:r w:rsidR="003C3AAD">
        <w:t xml:space="preserve"> </w:t>
      </w:r>
      <w:r>
        <w:t>or</w:t>
      </w:r>
      <w:r w:rsidR="003C3AAD">
        <w:t xml:space="preserve"> </w:t>
      </w:r>
      <w:r>
        <w:t>Minister</w:t>
      </w:r>
      <w:r w:rsidR="003C3AAD">
        <w:t xml:space="preserve"> </w:t>
      </w:r>
      <w:r>
        <w:t>or</w:t>
      </w:r>
      <w:r w:rsidR="003C3AAD">
        <w:t xml:space="preserve"> </w:t>
      </w:r>
      <w:r>
        <w:t>indeed</w:t>
      </w:r>
      <w:r w:rsidR="003C3AAD">
        <w:t xml:space="preserve"> </w:t>
      </w:r>
      <w:r>
        <w:t>Parliament—to</w:t>
      </w:r>
      <w:r w:rsidR="003C3AAD">
        <w:t xml:space="preserve"> </w:t>
      </w:r>
      <w:r>
        <w:t>think</w:t>
      </w:r>
      <w:r w:rsidR="003C3AAD">
        <w:t xml:space="preserve"> </w:t>
      </w:r>
      <w:r>
        <w:t>further</w:t>
      </w:r>
      <w:r w:rsidR="003C3AAD">
        <w:t xml:space="preserve"> </w:t>
      </w:r>
      <w:r>
        <w:t>ahead</w:t>
      </w:r>
      <w:r w:rsidR="003C3AAD">
        <w:t xml:space="preserve"> </w:t>
      </w:r>
      <w:r>
        <w:t>than</w:t>
      </w:r>
      <w:r w:rsidR="003C3AAD">
        <w:t xml:space="preserve"> </w:t>
      </w:r>
      <w:r>
        <w:t>the</w:t>
      </w:r>
      <w:r w:rsidR="003C3AAD">
        <w:t xml:space="preserve"> </w:t>
      </w:r>
      <w:r>
        <w:t>electoral</w:t>
      </w:r>
      <w:r w:rsidR="003C3AAD">
        <w:t xml:space="preserve"> </w:t>
      </w:r>
      <w:r>
        <w:t>cycle.</w:t>
      </w:r>
      <w:r w:rsidR="003C3AAD">
        <w:t xml:space="preserve"> </w:t>
      </w:r>
    </w:p>
    <w:p w:rsidR="00F12C55" w:rsidP="00F12C55">
      <w:pPr>
        <w:pStyle w:val="Answer"/>
      </w:pPr>
      <w:r>
        <w:t>I</w:t>
      </w:r>
      <w:r w:rsidR="003C3AAD">
        <w:t xml:space="preserve"> </w:t>
      </w:r>
      <w:r>
        <w:t>hope</w:t>
      </w:r>
      <w:r w:rsidR="003C3AAD">
        <w:t xml:space="preserve"> </w:t>
      </w:r>
      <w:r>
        <w:t>that</w:t>
      </w:r>
      <w:r w:rsidR="003C3AAD">
        <w:t xml:space="preserve"> </w:t>
      </w:r>
      <w:r>
        <w:t>the</w:t>
      </w:r>
      <w:r w:rsidR="003C3AAD">
        <w:t xml:space="preserve"> </w:t>
      </w:r>
      <w:r>
        <w:t>content</w:t>
      </w:r>
      <w:r w:rsidR="003C3AAD">
        <w:t xml:space="preserve"> </w:t>
      </w:r>
      <w:r>
        <w:t>of</w:t>
      </w:r>
      <w:r w:rsidR="003C3AAD">
        <w:t xml:space="preserve"> </w:t>
      </w:r>
      <w:r>
        <w:t>such</w:t>
      </w:r>
      <w:r w:rsidR="003C3AAD">
        <w:t xml:space="preserve"> </w:t>
      </w:r>
      <w:r>
        <w:t>a</w:t>
      </w:r>
      <w:r w:rsidR="003C3AAD">
        <w:t xml:space="preserve"> </w:t>
      </w:r>
      <w:r>
        <w:t>strategy</w:t>
      </w:r>
      <w:r w:rsidR="003C3AAD">
        <w:t xml:space="preserve"> </w:t>
      </w:r>
      <w:r>
        <w:t>would</w:t>
      </w:r>
      <w:r w:rsidR="003C3AAD">
        <w:t xml:space="preserve"> </w:t>
      </w:r>
      <w:r>
        <w:t>prioritise</w:t>
      </w:r>
      <w:r w:rsidR="003C3AAD">
        <w:t xml:space="preserve"> </w:t>
      </w:r>
      <w:r>
        <w:t>the</w:t>
      </w:r>
      <w:r w:rsidR="003C3AAD">
        <w:t xml:space="preserve"> </w:t>
      </w:r>
      <w:r>
        <w:t>multilateral</w:t>
      </w:r>
      <w:r w:rsidR="003C3AAD">
        <w:t xml:space="preserve"> </w:t>
      </w:r>
      <w:r>
        <w:t>system,</w:t>
      </w:r>
      <w:r w:rsidR="003C3AAD">
        <w:t xml:space="preserve"> </w:t>
      </w:r>
      <w:r>
        <w:t>partly,</w:t>
      </w:r>
      <w:r w:rsidR="003C3AAD">
        <w:t xml:space="preserve"> </w:t>
      </w:r>
      <w:r>
        <w:t>as</w:t>
      </w:r>
      <w:r w:rsidR="003C3AAD">
        <w:t xml:space="preserve"> </w:t>
      </w:r>
      <w:r>
        <w:t>Olivia</w:t>
      </w:r>
      <w:r w:rsidR="003C3AAD">
        <w:t xml:space="preserve"> </w:t>
      </w:r>
      <w:r>
        <w:t>says,</w:t>
      </w:r>
      <w:r w:rsidR="003C3AAD">
        <w:t xml:space="preserve"> </w:t>
      </w:r>
      <w:r>
        <w:t>as</w:t>
      </w:r>
      <w:r w:rsidR="003C3AAD">
        <w:t xml:space="preserve"> </w:t>
      </w:r>
      <w:r>
        <w:t>an</w:t>
      </w:r>
      <w:r w:rsidR="003C3AAD">
        <w:t xml:space="preserve"> </w:t>
      </w:r>
      <w:r>
        <w:t>instrument</w:t>
      </w:r>
      <w:r w:rsidR="003C3AAD">
        <w:t xml:space="preserve"> </w:t>
      </w:r>
      <w:r>
        <w:t>to</w:t>
      </w:r>
      <w:r w:rsidR="003C3AAD">
        <w:t xml:space="preserve"> </w:t>
      </w:r>
      <w:r>
        <w:t>achieving</w:t>
      </w:r>
      <w:r w:rsidR="003C3AAD">
        <w:t xml:space="preserve"> </w:t>
      </w:r>
      <w:r>
        <w:t>our</w:t>
      </w:r>
      <w:r w:rsidR="003C3AAD">
        <w:t xml:space="preserve"> </w:t>
      </w:r>
      <w:r>
        <w:t>aims</w:t>
      </w:r>
      <w:r w:rsidR="003C3AAD">
        <w:t xml:space="preserve"> </w:t>
      </w:r>
      <w:r>
        <w:t>but</w:t>
      </w:r>
      <w:r w:rsidR="003C3AAD">
        <w:t xml:space="preserve"> </w:t>
      </w:r>
      <w:r>
        <w:t>also</w:t>
      </w:r>
      <w:r w:rsidR="003C3AAD">
        <w:t xml:space="preserve"> </w:t>
      </w:r>
      <w:r>
        <w:t>as</w:t>
      </w:r>
      <w:r w:rsidR="003C3AAD">
        <w:t xml:space="preserve"> </w:t>
      </w:r>
      <w:r>
        <w:t>an</w:t>
      </w:r>
      <w:r w:rsidR="003C3AAD">
        <w:t xml:space="preserve"> </w:t>
      </w:r>
      <w:r>
        <w:t>end</w:t>
      </w:r>
      <w:r w:rsidR="003C3AAD">
        <w:t xml:space="preserve"> </w:t>
      </w:r>
      <w:r>
        <w:t>in</w:t>
      </w:r>
      <w:r w:rsidR="003C3AAD">
        <w:t xml:space="preserve"> </w:t>
      </w:r>
      <w:r>
        <w:t>itself.</w:t>
      </w:r>
      <w:r w:rsidR="003C3AAD">
        <w:t xml:space="preserve"> </w:t>
      </w:r>
      <w:r>
        <w:t>The</w:t>
      </w:r>
      <w:r w:rsidR="003C3AAD">
        <w:t xml:space="preserve"> </w:t>
      </w:r>
      <w:r>
        <w:t>UK</w:t>
      </w:r>
      <w:r w:rsidR="003C3AAD">
        <w:t xml:space="preserve"> </w:t>
      </w:r>
      <w:r>
        <w:t>should</w:t>
      </w:r>
      <w:r w:rsidR="003C3AAD">
        <w:t xml:space="preserve"> </w:t>
      </w:r>
      <w:r>
        <w:t>be</w:t>
      </w:r>
      <w:r w:rsidR="003C3AAD">
        <w:t xml:space="preserve"> </w:t>
      </w:r>
      <w:r>
        <w:t>the</w:t>
      </w:r>
      <w:r w:rsidR="003C3AAD">
        <w:t xml:space="preserve"> </w:t>
      </w:r>
      <w:r>
        <w:t>sort</w:t>
      </w:r>
      <w:r w:rsidR="003C3AAD">
        <w:t xml:space="preserve"> </w:t>
      </w:r>
      <w:r>
        <w:t>of</w:t>
      </w:r>
      <w:r w:rsidR="003C3AAD">
        <w:t xml:space="preserve"> </w:t>
      </w:r>
      <w:r>
        <w:t>country</w:t>
      </w:r>
      <w:r w:rsidR="003C3AAD">
        <w:t xml:space="preserve"> </w:t>
      </w:r>
      <w:r>
        <w:t>that</w:t>
      </w:r>
      <w:r w:rsidR="003C3AAD">
        <w:t xml:space="preserve"> </w:t>
      </w:r>
      <w:r>
        <w:t>sticks</w:t>
      </w:r>
      <w:r w:rsidR="003C3AAD">
        <w:t xml:space="preserve"> </w:t>
      </w:r>
      <w:r>
        <w:t>to</w:t>
      </w:r>
      <w:r w:rsidR="003C3AAD">
        <w:t xml:space="preserve"> </w:t>
      </w:r>
      <w:r>
        <w:t>our</w:t>
      </w:r>
      <w:r w:rsidR="003C3AAD">
        <w:t xml:space="preserve"> </w:t>
      </w:r>
      <w:r>
        <w:t>values,</w:t>
      </w:r>
      <w:r w:rsidR="003C3AAD">
        <w:t xml:space="preserve"> </w:t>
      </w:r>
      <w:r>
        <w:t>and</w:t>
      </w:r>
      <w:r w:rsidR="003C3AAD">
        <w:t xml:space="preserve"> </w:t>
      </w:r>
      <w:r>
        <w:t>one</w:t>
      </w:r>
      <w:r w:rsidR="003C3AAD">
        <w:t xml:space="preserve"> </w:t>
      </w:r>
      <w:r>
        <w:t>of</w:t>
      </w:r>
      <w:r w:rsidR="003C3AAD">
        <w:t xml:space="preserve"> </w:t>
      </w:r>
      <w:r>
        <w:t>our</w:t>
      </w:r>
      <w:r w:rsidR="003C3AAD">
        <w:t xml:space="preserve"> </w:t>
      </w:r>
      <w:r>
        <w:t>values</w:t>
      </w:r>
      <w:r w:rsidR="003C3AAD">
        <w:t xml:space="preserve"> </w:t>
      </w:r>
      <w:r>
        <w:t>should</w:t>
      </w:r>
      <w:r w:rsidR="003C3AAD">
        <w:t xml:space="preserve"> </w:t>
      </w:r>
      <w:r>
        <w:t>be</w:t>
      </w:r>
      <w:r w:rsidR="003C3AAD">
        <w:t xml:space="preserve"> </w:t>
      </w:r>
      <w:r>
        <w:t>the</w:t>
      </w:r>
      <w:r w:rsidR="003C3AAD">
        <w:t xml:space="preserve"> </w:t>
      </w:r>
      <w:r>
        <w:t>international</w:t>
      </w:r>
      <w:r w:rsidR="003C3AAD">
        <w:t xml:space="preserve"> </w:t>
      </w:r>
      <w:r>
        <w:t>rule</w:t>
      </w:r>
      <w:r w:rsidR="003C3AAD">
        <w:t xml:space="preserve"> </w:t>
      </w:r>
      <w:r>
        <w:t>of</w:t>
      </w:r>
      <w:r w:rsidR="003C3AAD">
        <w:t xml:space="preserve"> </w:t>
      </w:r>
      <w:r>
        <w:t>law,</w:t>
      </w:r>
      <w:r w:rsidR="003C3AAD">
        <w:t xml:space="preserve"> </w:t>
      </w:r>
      <w:r>
        <w:t>the</w:t>
      </w:r>
      <w:r w:rsidR="003C3AAD">
        <w:t xml:space="preserve"> </w:t>
      </w:r>
      <w:r>
        <w:t>ability</w:t>
      </w:r>
      <w:r w:rsidR="003C3AAD">
        <w:t xml:space="preserve"> </w:t>
      </w:r>
      <w:r>
        <w:t>to</w:t>
      </w:r>
      <w:r w:rsidR="003C3AAD">
        <w:t xml:space="preserve"> </w:t>
      </w:r>
      <w:r>
        <w:t>create</w:t>
      </w:r>
      <w:r w:rsidR="003C3AAD">
        <w:t xml:space="preserve"> </w:t>
      </w:r>
      <w:r>
        <w:t>trust</w:t>
      </w:r>
      <w:r w:rsidR="003C3AAD">
        <w:t xml:space="preserve"> </w:t>
      </w:r>
      <w:r>
        <w:t>between</w:t>
      </w:r>
      <w:r w:rsidR="003C3AAD">
        <w:t xml:space="preserve"> </w:t>
      </w:r>
      <w:r>
        <w:t>our</w:t>
      </w:r>
      <w:r w:rsidR="003C3AAD">
        <w:t xml:space="preserve"> </w:t>
      </w:r>
      <w:r>
        <w:t>country</w:t>
      </w:r>
      <w:r w:rsidR="003C3AAD">
        <w:t xml:space="preserve"> </w:t>
      </w:r>
      <w:r>
        <w:t>and</w:t>
      </w:r>
      <w:r w:rsidR="003C3AAD">
        <w:t xml:space="preserve"> </w:t>
      </w:r>
      <w:r>
        <w:t>our</w:t>
      </w:r>
      <w:r w:rsidR="003C3AAD">
        <w:t xml:space="preserve"> </w:t>
      </w:r>
      <w:r>
        <w:t>partners,</w:t>
      </w:r>
      <w:r w:rsidR="003C3AAD">
        <w:t xml:space="preserve"> </w:t>
      </w:r>
      <w:r>
        <w:t>allies</w:t>
      </w:r>
      <w:r w:rsidR="003C3AAD">
        <w:t xml:space="preserve"> </w:t>
      </w:r>
      <w:r>
        <w:t>and</w:t>
      </w:r>
      <w:r w:rsidR="003C3AAD">
        <w:t xml:space="preserve"> </w:t>
      </w:r>
      <w:r>
        <w:t>friends.</w:t>
      </w:r>
      <w:r w:rsidR="003C3AAD">
        <w:t xml:space="preserve"> </w:t>
      </w:r>
      <w:r>
        <w:t>The</w:t>
      </w:r>
      <w:r w:rsidR="003C3AAD">
        <w:t xml:space="preserve"> </w:t>
      </w:r>
      <w:r>
        <w:t>best</w:t>
      </w:r>
      <w:r w:rsidR="003C3AAD">
        <w:t xml:space="preserve"> </w:t>
      </w:r>
      <w:r>
        <w:t>way</w:t>
      </w:r>
      <w:r w:rsidR="003C3AAD">
        <w:t xml:space="preserve"> </w:t>
      </w:r>
      <w:r>
        <w:t>to</w:t>
      </w:r>
      <w:r w:rsidR="003C3AAD">
        <w:t xml:space="preserve"> </w:t>
      </w:r>
      <w:r>
        <w:t>do</w:t>
      </w:r>
      <w:r w:rsidR="003C3AAD">
        <w:t xml:space="preserve"> </w:t>
      </w:r>
      <w:r>
        <w:t>that</w:t>
      </w:r>
      <w:r w:rsidR="003C3AAD">
        <w:t xml:space="preserve"> </w:t>
      </w:r>
      <w:r>
        <w:t>is</w:t>
      </w:r>
      <w:r w:rsidR="003C3AAD">
        <w:t xml:space="preserve"> </w:t>
      </w:r>
      <w:r>
        <w:t>through</w:t>
      </w:r>
      <w:r w:rsidR="003C3AAD">
        <w:t xml:space="preserve"> </w:t>
      </w:r>
      <w:r>
        <w:t>a</w:t>
      </w:r>
      <w:r w:rsidR="003C3AAD">
        <w:t xml:space="preserve"> </w:t>
      </w:r>
      <w:r>
        <w:t>structure</w:t>
      </w:r>
      <w:r w:rsidR="003C3AAD">
        <w:t xml:space="preserve"> </w:t>
      </w:r>
      <w:r>
        <w:t>of</w:t>
      </w:r>
      <w:r w:rsidR="003C3AAD">
        <w:t xml:space="preserve"> </w:t>
      </w:r>
      <w:r>
        <w:t>international</w:t>
      </w:r>
      <w:r w:rsidR="003C3AAD">
        <w:t xml:space="preserve"> </w:t>
      </w:r>
      <w:r>
        <w:t>organisations,</w:t>
      </w:r>
      <w:r w:rsidR="003C3AAD">
        <w:t xml:space="preserve"> </w:t>
      </w:r>
      <w:r>
        <w:t>in</w:t>
      </w:r>
      <w:r w:rsidR="003C3AAD">
        <w:t xml:space="preserve"> </w:t>
      </w:r>
      <w:r>
        <w:t>many</w:t>
      </w:r>
      <w:r w:rsidR="003C3AAD">
        <w:t xml:space="preserve"> </w:t>
      </w:r>
      <w:r>
        <w:t>of</w:t>
      </w:r>
      <w:r w:rsidR="003C3AAD">
        <w:t xml:space="preserve"> </w:t>
      </w:r>
      <w:r>
        <w:t>which</w:t>
      </w:r>
      <w:r w:rsidR="003C3AAD">
        <w:t xml:space="preserve"> </w:t>
      </w:r>
      <w:r>
        <w:t>we</w:t>
      </w:r>
      <w:r w:rsidR="003C3AAD">
        <w:t xml:space="preserve"> </w:t>
      </w:r>
      <w:r>
        <w:t>would</w:t>
      </w:r>
      <w:r w:rsidR="003C3AAD">
        <w:t xml:space="preserve"> </w:t>
      </w:r>
      <w:r>
        <w:t>play</w:t>
      </w:r>
      <w:r w:rsidR="003C3AAD">
        <w:t xml:space="preserve"> </w:t>
      </w:r>
      <w:r>
        <w:t>a</w:t>
      </w:r>
      <w:r w:rsidR="003C3AAD">
        <w:t xml:space="preserve"> </w:t>
      </w:r>
      <w:r>
        <w:t>leading</w:t>
      </w:r>
      <w:r w:rsidR="003C3AAD">
        <w:t xml:space="preserve"> </w:t>
      </w:r>
      <w:r>
        <w:t>role.</w:t>
      </w:r>
      <w:r w:rsidR="003C3AAD">
        <w:t xml:space="preserve"> </w:t>
      </w:r>
      <w:r>
        <w:t>Within</w:t>
      </w:r>
      <w:r w:rsidR="003C3AAD">
        <w:t xml:space="preserve"> </w:t>
      </w:r>
      <w:r>
        <w:t>that,</w:t>
      </w:r>
      <w:r w:rsidR="003C3AAD">
        <w:t xml:space="preserve"> </w:t>
      </w:r>
      <w:r>
        <w:t>we</w:t>
      </w:r>
      <w:r w:rsidR="003C3AAD">
        <w:t xml:space="preserve"> </w:t>
      </w:r>
      <w:r>
        <w:t>could</w:t>
      </w:r>
      <w:r w:rsidR="003C3AAD">
        <w:t xml:space="preserve"> </w:t>
      </w:r>
      <w:r>
        <w:t>then</w:t>
      </w:r>
      <w:r w:rsidR="003C3AAD">
        <w:t xml:space="preserve"> </w:t>
      </w:r>
      <w:r>
        <w:t>prioritise,</w:t>
      </w:r>
      <w:r w:rsidR="003C3AAD">
        <w:t xml:space="preserve"> </w:t>
      </w:r>
      <w:r>
        <w:t>depending</w:t>
      </w:r>
      <w:r w:rsidR="003C3AAD">
        <w:t xml:space="preserve"> </w:t>
      </w:r>
      <w:r>
        <w:t>on</w:t>
      </w:r>
      <w:r w:rsidR="003C3AAD">
        <w:t xml:space="preserve"> </w:t>
      </w:r>
      <w:r>
        <w:t>which</w:t>
      </w:r>
      <w:r w:rsidR="003C3AAD">
        <w:t xml:space="preserve"> </w:t>
      </w:r>
      <w:r>
        <w:t>of</w:t>
      </w:r>
      <w:r w:rsidR="003C3AAD">
        <w:t xml:space="preserve"> </w:t>
      </w:r>
      <w:r>
        <w:t>those</w:t>
      </w:r>
      <w:r w:rsidR="003C3AAD">
        <w:t xml:space="preserve"> </w:t>
      </w:r>
      <w:r>
        <w:t>bits</w:t>
      </w:r>
      <w:r w:rsidR="003C3AAD">
        <w:t xml:space="preserve"> </w:t>
      </w:r>
      <w:r>
        <w:t>of</w:t>
      </w:r>
      <w:r w:rsidR="003C3AAD">
        <w:t xml:space="preserve"> </w:t>
      </w:r>
      <w:r>
        <w:t>the</w:t>
      </w:r>
      <w:r w:rsidR="003C3AAD">
        <w:t xml:space="preserve"> </w:t>
      </w:r>
      <w:r>
        <w:t>system</w:t>
      </w:r>
      <w:r w:rsidR="003C3AAD">
        <w:t xml:space="preserve"> </w:t>
      </w:r>
      <w:r>
        <w:t>work</w:t>
      </w:r>
      <w:r w:rsidR="003C3AAD">
        <w:t xml:space="preserve"> </w:t>
      </w:r>
      <w:r>
        <w:t>most</w:t>
      </w:r>
      <w:r w:rsidR="003C3AAD">
        <w:t xml:space="preserve"> </w:t>
      </w:r>
      <w:r>
        <w:t>effectively</w:t>
      </w:r>
      <w:r w:rsidR="003C3AAD">
        <w:t xml:space="preserve"> </w:t>
      </w:r>
      <w:r>
        <w:t>for</w:t>
      </w:r>
      <w:r w:rsidR="003C3AAD">
        <w:t xml:space="preserve"> </w:t>
      </w:r>
      <w:r>
        <w:t>us.</w:t>
      </w:r>
      <w:r w:rsidR="003C3AAD">
        <w:t xml:space="preserve"> </w:t>
      </w:r>
      <w:r>
        <w:t>To</w:t>
      </w:r>
      <w:r w:rsidR="003C3AAD">
        <w:t xml:space="preserve"> </w:t>
      </w:r>
      <w:r>
        <w:t>do</w:t>
      </w:r>
      <w:r w:rsidR="003C3AAD">
        <w:t xml:space="preserve"> </w:t>
      </w:r>
      <w:r>
        <w:t>that,</w:t>
      </w:r>
      <w:r w:rsidR="003C3AAD">
        <w:t xml:space="preserve"> </w:t>
      </w:r>
      <w:r>
        <w:t>you</w:t>
      </w:r>
      <w:r w:rsidR="003C3AAD">
        <w:t xml:space="preserve"> </w:t>
      </w:r>
      <w:r>
        <w:t>need,</w:t>
      </w:r>
      <w:r w:rsidR="003C3AAD">
        <w:t xml:space="preserve"> </w:t>
      </w:r>
      <w:r>
        <w:t>first,</w:t>
      </w:r>
      <w:r w:rsidR="003C3AAD">
        <w:t xml:space="preserve"> </w:t>
      </w:r>
      <w:r>
        <w:t>a</w:t>
      </w:r>
      <w:r w:rsidR="003C3AAD">
        <w:t xml:space="preserve"> </w:t>
      </w:r>
      <w:r>
        <w:t>co-ordination</w:t>
      </w:r>
      <w:r w:rsidR="003C3AAD">
        <w:t xml:space="preserve"> </w:t>
      </w:r>
      <w:r>
        <w:t>mechanism,</w:t>
      </w:r>
      <w:r w:rsidR="003C3AAD">
        <w:t xml:space="preserve"> </w:t>
      </w:r>
      <w:r>
        <w:t>as</w:t>
      </w:r>
      <w:r w:rsidR="003C3AAD">
        <w:t xml:space="preserve"> </w:t>
      </w:r>
      <w:r>
        <w:t>your</w:t>
      </w:r>
      <w:r w:rsidR="003C3AAD">
        <w:t xml:space="preserve"> </w:t>
      </w:r>
      <w:r>
        <w:t>question</w:t>
      </w:r>
      <w:r w:rsidR="003C3AAD">
        <w:t xml:space="preserve"> </w:t>
      </w:r>
      <w:r>
        <w:t>implies—I</w:t>
      </w:r>
      <w:r w:rsidR="003C3AAD">
        <w:t xml:space="preserve"> </w:t>
      </w:r>
      <w:r>
        <w:t>do</w:t>
      </w:r>
      <w:r w:rsidR="003C3AAD">
        <w:t xml:space="preserve"> </w:t>
      </w:r>
      <w:r>
        <w:t>not</w:t>
      </w:r>
      <w:r w:rsidR="003C3AAD">
        <w:t xml:space="preserve"> </w:t>
      </w:r>
      <w:r>
        <w:t>care</w:t>
      </w:r>
      <w:r w:rsidR="003C3AAD">
        <w:t xml:space="preserve"> </w:t>
      </w:r>
      <w:r>
        <w:t>where</w:t>
      </w:r>
      <w:r w:rsidR="003C3AAD">
        <w:t xml:space="preserve"> </w:t>
      </w:r>
      <w:r>
        <w:t>it</w:t>
      </w:r>
      <w:r w:rsidR="003C3AAD">
        <w:t xml:space="preserve"> </w:t>
      </w:r>
      <w:r>
        <w:t>is</w:t>
      </w:r>
      <w:r w:rsidR="003C3AAD">
        <w:t xml:space="preserve"> </w:t>
      </w:r>
      <w:r>
        <w:t>but</w:t>
      </w:r>
      <w:r w:rsidR="003C3AAD">
        <w:t xml:space="preserve"> </w:t>
      </w:r>
      <w:r>
        <w:t>I</w:t>
      </w:r>
      <w:r w:rsidR="003C3AAD">
        <w:t xml:space="preserve"> </w:t>
      </w:r>
      <w:r>
        <w:t>care</w:t>
      </w:r>
      <w:r w:rsidR="003C3AAD">
        <w:t xml:space="preserve"> </w:t>
      </w:r>
      <w:r>
        <w:t>that</w:t>
      </w:r>
      <w:r w:rsidR="003C3AAD">
        <w:t xml:space="preserve"> </w:t>
      </w:r>
      <w:r>
        <w:t>there</w:t>
      </w:r>
      <w:r w:rsidR="003C3AAD">
        <w:t xml:space="preserve"> </w:t>
      </w:r>
      <w:r>
        <w:t>should</w:t>
      </w:r>
      <w:r w:rsidR="003C3AAD">
        <w:t xml:space="preserve"> </w:t>
      </w:r>
      <w:r>
        <w:t>be</w:t>
      </w:r>
      <w:r w:rsidR="003C3AAD">
        <w:t xml:space="preserve"> </w:t>
      </w:r>
      <w:r>
        <w:t>one—and</w:t>
      </w:r>
      <w:r w:rsidR="003C3AAD">
        <w:t xml:space="preserve"> </w:t>
      </w:r>
      <w:r>
        <w:t>it</w:t>
      </w:r>
      <w:r w:rsidR="003C3AAD">
        <w:t xml:space="preserve"> </w:t>
      </w:r>
      <w:r>
        <w:t>needs</w:t>
      </w:r>
      <w:r w:rsidR="003C3AAD">
        <w:t xml:space="preserve"> </w:t>
      </w:r>
      <w:r>
        <w:t>to</w:t>
      </w:r>
      <w:r w:rsidR="003C3AAD">
        <w:t xml:space="preserve"> </w:t>
      </w:r>
      <w:r>
        <w:t>be</w:t>
      </w:r>
      <w:r w:rsidR="003C3AAD">
        <w:t xml:space="preserve"> </w:t>
      </w:r>
      <w:r>
        <w:t>effective</w:t>
      </w:r>
      <w:r w:rsidR="003C3AAD">
        <w:t xml:space="preserve"> </w:t>
      </w:r>
      <w:r>
        <w:t>enough,</w:t>
      </w:r>
      <w:r w:rsidR="003C3AAD">
        <w:t xml:space="preserve"> </w:t>
      </w:r>
      <w:r>
        <w:t>with</w:t>
      </w:r>
      <w:r w:rsidR="003C3AAD">
        <w:t xml:space="preserve"> </w:t>
      </w:r>
      <w:r>
        <w:t>the</w:t>
      </w:r>
      <w:r w:rsidR="003C3AAD">
        <w:t xml:space="preserve"> </w:t>
      </w:r>
      <w:r>
        <w:t>right</w:t>
      </w:r>
      <w:r w:rsidR="003C3AAD">
        <w:t xml:space="preserve"> </w:t>
      </w:r>
      <w:r>
        <w:t>metrics</w:t>
      </w:r>
      <w:r w:rsidR="003C3AAD">
        <w:t xml:space="preserve"> </w:t>
      </w:r>
      <w:r>
        <w:t>and</w:t>
      </w:r>
      <w:r w:rsidR="003C3AAD">
        <w:t xml:space="preserve"> </w:t>
      </w:r>
      <w:r>
        <w:t>data</w:t>
      </w:r>
      <w:r w:rsidR="003C3AAD">
        <w:t xml:space="preserve"> </w:t>
      </w:r>
      <w:r>
        <w:t>to</w:t>
      </w:r>
      <w:r w:rsidR="003C3AAD">
        <w:t xml:space="preserve"> </w:t>
      </w:r>
      <w:r>
        <w:t>make</w:t>
      </w:r>
      <w:r w:rsidR="003C3AAD">
        <w:t xml:space="preserve"> </w:t>
      </w:r>
      <w:r>
        <w:t>judgments</w:t>
      </w:r>
      <w:r w:rsidR="003C3AAD">
        <w:t xml:space="preserve"> </w:t>
      </w:r>
      <w:r>
        <w:t>about</w:t>
      </w:r>
      <w:r w:rsidR="003C3AAD">
        <w:t xml:space="preserve"> </w:t>
      </w:r>
      <w:r>
        <w:t>which</w:t>
      </w:r>
      <w:r w:rsidR="003C3AAD">
        <w:t xml:space="preserve"> </w:t>
      </w:r>
      <w:r>
        <w:t>bits</w:t>
      </w:r>
      <w:r w:rsidR="003C3AAD">
        <w:t xml:space="preserve"> </w:t>
      </w:r>
      <w:r>
        <w:t>are</w:t>
      </w:r>
      <w:r w:rsidR="003C3AAD">
        <w:t xml:space="preserve"> </w:t>
      </w:r>
      <w:r>
        <w:t>working</w:t>
      </w:r>
      <w:r w:rsidR="003C3AAD">
        <w:t xml:space="preserve"> </w:t>
      </w:r>
      <w:r>
        <w:t>and</w:t>
      </w:r>
      <w:r w:rsidR="003C3AAD">
        <w:t xml:space="preserve"> </w:t>
      </w:r>
      <w:r>
        <w:t>which</w:t>
      </w:r>
      <w:r w:rsidR="003C3AAD">
        <w:t xml:space="preserve"> </w:t>
      </w:r>
      <w:r>
        <w:t>are</w:t>
      </w:r>
      <w:r w:rsidR="003C3AAD">
        <w:t xml:space="preserve"> </w:t>
      </w:r>
      <w:r>
        <w:t>not.</w:t>
      </w:r>
      <w:r w:rsidR="003C3AAD">
        <w:t xml:space="preserve"> </w:t>
      </w:r>
    </w:p>
    <w:p w:rsidR="00F12C55" w:rsidP="00F12C55">
      <w:pPr>
        <w:pStyle w:val="Answer"/>
      </w:pPr>
      <w:r>
        <w:t>When</w:t>
      </w:r>
      <w:r w:rsidR="003C3AAD">
        <w:t xml:space="preserve"> </w:t>
      </w:r>
      <w:r>
        <w:t>the</w:t>
      </w:r>
      <w:r w:rsidR="003C3AAD">
        <w:t xml:space="preserve"> </w:t>
      </w:r>
      <w:r>
        <w:t>Department</w:t>
      </w:r>
      <w:r w:rsidR="003C3AAD">
        <w:t xml:space="preserve"> </w:t>
      </w:r>
      <w:r>
        <w:t>for</w:t>
      </w:r>
      <w:r w:rsidR="003C3AAD">
        <w:t xml:space="preserve"> </w:t>
      </w:r>
      <w:r>
        <w:t>International</w:t>
      </w:r>
      <w:r w:rsidR="003C3AAD">
        <w:t xml:space="preserve"> </w:t>
      </w:r>
      <w:r>
        <w:t>Development</w:t>
      </w:r>
      <w:r w:rsidR="003C3AAD">
        <w:t xml:space="preserve"> </w:t>
      </w:r>
      <w:r>
        <w:t>was</w:t>
      </w:r>
      <w:r w:rsidR="003C3AAD">
        <w:t xml:space="preserve"> </w:t>
      </w:r>
      <w:r>
        <w:t>a</w:t>
      </w:r>
      <w:r w:rsidR="003C3AAD">
        <w:t xml:space="preserve"> </w:t>
      </w:r>
      <w:r>
        <w:t>separate</w:t>
      </w:r>
      <w:r w:rsidR="003C3AAD">
        <w:t xml:space="preserve"> </w:t>
      </w:r>
      <w:r>
        <w:t>department,</w:t>
      </w:r>
      <w:r w:rsidR="003C3AAD">
        <w:t xml:space="preserve"> </w:t>
      </w:r>
      <w:r>
        <w:t>there</w:t>
      </w:r>
      <w:r w:rsidR="003C3AAD">
        <w:t xml:space="preserve"> </w:t>
      </w:r>
      <w:r>
        <w:t>was</w:t>
      </w:r>
      <w:r w:rsidR="003C3AAD">
        <w:t xml:space="preserve"> </w:t>
      </w:r>
      <w:r>
        <w:t>an</w:t>
      </w:r>
      <w:r w:rsidR="003C3AAD">
        <w:t xml:space="preserve"> </w:t>
      </w:r>
      <w:r>
        <w:t>annual,</w:t>
      </w:r>
      <w:r w:rsidR="003C3AAD">
        <w:t xml:space="preserve"> </w:t>
      </w:r>
      <w:r>
        <w:t>or</w:t>
      </w:r>
      <w:r w:rsidR="003C3AAD">
        <w:t xml:space="preserve"> </w:t>
      </w:r>
      <w:r>
        <w:t>maybe</w:t>
      </w:r>
      <w:r w:rsidR="003C3AAD">
        <w:t xml:space="preserve"> </w:t>
      </w:r>
      <w:r>
        <w:t>a</w:t>
      </w:r>
      <w:r w:rsidR="003C3AAD">
        <w:t xml:space="preserve"> </w:t>
      </w:r>
      <w:r>
        <w:t>five-year,</w:t>
      </w:r>
      <w:r w:rsidR="003C3AAD">
        <w:t xml:space="preserve"> </w:t>
      </w:r>
      <w:r>
        <w:t>review</w:t>
      </w:r>
      <w:r w:rsidR="003C3AAD">
        <w:t xml:space="preserve"> </w:t>
      </w:r>
      <w:r>
        <w:t>of</w:t>
      </w:r>
      <w:r w:rsidR="003C3AAD">
        <w:t xml:space="preserve"> </w:t>
      </w:r>
      <w:r>
        <w:t>the</w:t>
      </w:r>
      <w:r w:rsidR="003C3AAD">
        <w:t xml:space="preserve"> </w:t>
      </w:r>
      <w:r>
        <w:t>multilateral</w:t>
      </w:r>
      <w:r w:rsidR="003C3AAD">
        <w:t xml:space="preserve"> </w:t>
      </w:r>
      <w:r>
        <w:t>system</w:t>
      </w:r>
      <w:r w:rsidR="003C3AAD">
        <w:t xml:space="preserve"> </w:t>
      </w:r>
      <w:r>
        <w:t>in</w:t>
      </w:r>
      <w:r w:rsidR="003C3AAD">
        <w:t xml:space="preserve"> </w:t>
      </w:r>
      <w:r>
        <w:t>relation</w:t>
      </w:r>
      <w:r w:rsidR="003C3AAD">
        <w:t xml:space="preserve"> </w:t>
      </w:r>
      <w:r>
        <w:t>to</w:t>
      </w:r>
      <w:r w:rsidR="003C3AAD">
        <w:t xml:space="preserve"> </w:t>
      </w:r>
      <w:r>
        <w:t>which</w:t>
      </w:r>
      <w:r w:rsidR="003C3AAD">
        <w:t xml:space="preserve"> </w:t>
      </w:r>
      <w:r>
        <w:t>bits</w:t>
      </w:r>
      <w:r w:rsidR="003C3AAD">
        <w:t xml:space="preserve"> </w:t>
      </w:r>
      <w:r>
        <w:t>of</w:t>
      </w:r>
      <w:r w:rsidR="003C3AAD">
        <w:t xml:space="preserve"> </w:t>
      </w:r>
      <w:r>
        <w:t>it</w:t>
      </w:r>
      <w:r w:rsidR="003C3AAD">
        <w:t xml:space="preserve"> </w:t>
      </w:r>
      <w:r>
        <w:t>were</w:t>
      </w:r>
      <w:r w:rsidR="003C3AAD">
        <w:t xml:space="preserve"> </w:t>
      </w:r>
      <w:r>
        <w:t>effective</w:t>
      </w:r>
      <w:r w:rsidR="003C3AAD">
        <w:t xml:space="preserve"> </w:t>
      </w:r>
      <w:r>
        <w:t>channels</w:t>
      </w:r>
      <w:r w:rsidR="003C3AAD">
        <w:t xml:space="preserve"> </w:t>
      </w:r>
      <w:r>
        <w:t>for</w:t>
      </w:r>
      <w:r w:rsidR="003C3AAD">
        <w:t xml:space="preserve"> </w:t>
      </w:r>
      <w:r>
        <w:t>the</w:t>
      </w:r>
      <w:r w:rsidR="003C3AAD">
        <w:t xml:space="preserve"> </w:t>
      </w:r>
      <w:r>
        <w:t>delivery</w:t>
      </w:r>
      <w:r w:rsidR="003C3AAD">
        <w:t xml:space="preserve"> </w:t>
      </w:r>
      <w:r>
        <w:t>of</w:t>
      </w:r>
      <w:r w:rsidR="003C3AAD">
        <w:t xml:space="preserve"> </w:t>
      </w:r>
      <w:r>
        <w:t>UK</w:t>
      </w:r>
      <w:r w:rsidR="003C3AAD">
        <w:t xml:space="preserve"> </w:t>
      </w:r>
      <w:r>
        <w:t>aid—again,</w:t>
      </w:r>
      <w:r w:rsidR="003C3AAD">
        <w:t xml:space="preserve"> </w:t>
      </w:r>
      <w:r>
        <w:t>not</w:t>
      </w:r>
      <w:r w:rsidR="003C3AAD">
        <w:t xml:space="preserve"> </w:t>
      </w:r>
      <w:r>
        <w:t>as</w:t>
      </w:r>
      <w:r w:rsidR="003C3AAD">
        <w:t xml:space="preserve"> </w:t>
      </w:r>
      <w:r>
        <w:t>an</w:t>
      </w:r>
      <w:r w:rsidR="003C3AAD">
        <w:t xml:space="preserve"> </w:t>
      </w:r>
      <w:r>
        <w:t>end</w:t>
      </w:r>
      <w:r w:rsidR="003C3AAD">
        <w:t xml:space="preserve"> </w:t>
      </w:r>
      <w:r>
        <w:t>in</w:t>
      </w:r>
      <w:r w:rsidR="003C3AAD">
        <w:t xml:space="preserve"> </w:t>
      </w:r>
      <w:r>
        <w:t>itself,</w:t>
      </w:r>
      <w:r w:rsidR="003C3AAD">
        <w:t xml:space="preserve"> </w:t>
      </w:r>
      <w:r>
        <w:t>but</w:t>
      </w:r>
      <w:r w:rsidR="003C3AAD">
        <w:t xml:space="preserve"> </w:t>
      </w:r>
      <w:r>
        <w:t>to</w:t>
      </w:r>
      <w:r w:rsidR="003C3AAD">
        <w:t xml:space="preserve"> </w:t>
      </w:r>
      <w:r>
        <w:t>achieve</w:t>
      </w:r>
      <w:r w:rsidR="003C3AAD">
        <w:t xml:space="preserve"> </w:t>
      </w:r>
      <w:r>
        <w:t>the</w:t>
      </w:r>
      <w:r w:rsidR="003C3AAD">
        <w:t xml:space="preserve"> </w:t>
      </w:r>
      <w:r>
        <w:t>outcomes</w:t>
      </w:r>
      <w:r w:rsidR="003C3AAD">
        <w:t xml:space="preserve"> </w:t>
      </w:r>
      <w:r>
        <w:t>that</w:t>
      </w:r>
      <w:r w:rsidR="003C3AAD">
        <w:t xml:space="preserve"> </w:t>
      </w:r>
      <w:r>
        <w:t>we</w:t>
      </w:r>
      <w:r w:rsidR="003C3AAD">
        <w:t xml:space="preserve"> </w:t>
      </w:r>
      <w:r>
        <w:t>wanted,</w:t>
      </w:r>
      <w:r w:rsidR="003C3AAD">
        <w:t xml:space="preserve"> </w:t>
      </w:r>
      <w:r>
        <w:t>whether</w:t>
      </w:r>
      <w:r w:rsidR="003C3AAD">
        <w:t xml:space="preserve"> </w:t>
      </w:r>
      <w:r>
        <w:t>in</w:t>
      </w:r>
      <w:r w:rsidR="003C3AAD">
        <w:t xml:space="preserve"> </w:t>
      </w:r>
      <w:r>
        <w:t>security,</w:t>
      </w:r>
      <w:r w:rsidR="003C3AAD">
        <w:t xml:space="preserve"> </w:t>
      </w:r>
      <w:r>
        <w:t>healthcare</w:t>
      </w:r>
      <w:r w:rsidR="003C3AAD">
        <w:t xml:space="preserve"> </w:t>
      </w:r>
      <w:r>
        <w:t>or</w:t>
      </w:r>
      <w:r w:rsidR="003C3AAD">
        <w:t xml:space="preserve"> </w:t>
      </w:r>
      <w:r>
        <w:t>education.</w:t>
      </w:r>
      <w:r w:rsidR="003C3AAD">
        <w:t xml:space="preserve"> </w:t>
      </w:r>
      <w:r>
        <w:t>Whatever</w:t>
      </w:r>
      <w:r w:rsidR="003C3AAD">
        <w:t xml:space="preserve"> </w:t>
      </w:r>
      <w:r>
        <w:t>those</w:t>
      </w:r>
      <w:r w:rsidR="003C3AAD">
        <w:t xml:space="preserve"> </w:t>
      </w:r>
      <w:r>
        <w:t>top</w:t>
      </w:r>
      <w:r w:rsidR="003C3AAD">
        <w:t xml:space="preserve"> </w:t>
      </w:r>
      <w:r>
        <w:t>priorities</w:t>
      </w:r>
      <w:r w:rsidR="003C3AAD">
        <w:t xml:space="preserve"> </w:t>
      </w:r>
      <w:r>
        <w:t>are,</w:t>
      </w:r>
      <w:r w:rsidR="003C3AAD">
        <w:t xml:space="preserve"> </w:t>
      </w:r>
      <w:r>
        <w:t>there</w:t>
      </w:r>
      <w:r w:rsidR="003C3AAD">
        <w:t xml:space="preserve"> </w:t>
      </w:r>
      <w:r>
        <w:t>is</w:t>
      </w:r>
      <w:r w:rsidR="003C3AAD">
        <w:t xml:space="preserve"> </w:t>
      </w:r>
      <w:r>
        <w:t>a</w:t>
      </w:r>
      <w:r w:rsidR="003C3AAD">
        <w:t xml:space="preserve"> </w:t>
      </w:r>
      <w:r>
        <w:t>significant</w:t>
      </w:r>
      <w:r w:rsidR="003C3AAD">
        <w:t xml:space="preserve"> </w:t>
      </w:r>
      <w:r>
        <w:t>role</w:t>
      </w:r>
      <w:r w:rsidR="003C3AAD">
        <w:t xml:space="preserve"> </w:t>
      </w:r>
      <w:r>
        <w:t>for</w:t>
      </w:r>
      <w:r w:rsidR="003C3AAD">
        <w:t xml:space="preserve"> </w:t>
      </w:r>
      <w:r>
        <w:t>the</w:t>
      </w:r>
      <w:r w:rsidR="003C3AAD">
        <w:t xml:space="preserve"> </w:t>
      </w:r>
      <w:r>
        <w:t>international</w:t>
      </w:r>
      <w:r w:rsidR="003C3AAD">
        <w:t xml:space="preserve"> </w:t>
      </w:r>
      <w:r>
        <w:t>multilateral</w:t>
      </w:r>
      <w:r w:rsidR="003C3AAD">
        <w:t xml:space="preserve"> </w:t>
      </w:r>
      <w:r>
        <w:t>system</w:t>
      </w:r>
      <w:r w:rsidR="003C3AAD">
        <w:t xml:space="preserve"> </w:t>
      </w:r>
      <w:r>
        <w:t>in</w:t>
      </w:r>
      <w:r w:rsidR="003C3AAD">
        <w:t xml:space="preserve"> </w:t>
      </w:r>
      <w:r>
        <w:t>delivering</w:t>
      </w:r>
      <w:r w:rsidR="003C3AAD">
        <w:t xml:space="preserve"> </w:t>
      </w:r>
      <w:r>
        <w:t>that.</w:t>
      </w:r>
      <w:r w:rsidR="003C3AAD">
        <w:t xml:space="preserve"> </w:t>
      </w:r>
      <w:r>
        <w:t>The</w:t>
      </w:r>
      <w:r w:rsidR="003C3AAD">
        <w:t xml:space="preserve"> </w:t>
      </w:r>
      <w:r>
        <w:t>UK</w:t>
      </w:r>
      <w:r w:rsidR="003C3AAD">
        <w:t xml:space="preserve"> </w:t>
      </w:r>
      <w:r>
        <w:t>must</w:t>
      </w:r>
      <w:r w:rsidR="003C3AAD">
        <w:t xml:space="preserve"> </w:t>
      </w:r>
      <w:r>
        <w:t>relearn</w:t>
      </w:r>
      <w:r w:rsidR="003C3AAD">
        <w:t xml:space="preserve"> </w:t>
      </w:r>
      <w:r>
        <w:t>how</w:t>
      </w:r>
      <w:r w:rsidR="003C3AAD">
        <w:t xml:space="preserve"> </w:t>
      </w:r>
      <w:r>
        <w:t>to</w:t>
      </w:r>
      <w:r w:rsidR="003C3AAD">
        <w:t xml:space="preserve"> </w:t>
      </w:r>
      <w:r>
        <w:t>invest</w:t>
      </w:r>
      <w:r w:rsidR="003C3AAD">
        <w:t xml:space="preserve"> </w:t>
      </w:r>
      <w:r>
        <w:t>in</w:t>
      </w:r>
      <w:r w:rsidR="003C3AAD">
        <w:t xml:space="preserve"> </w:t>
      </w:r>
      <w:r>
        <w:t>that</w:t>
      </w:r>
      <w:r w:rsidR="003C3AAD">
        <w:t xml:space="preserve"> </w:t>
      </w:r>
      <w:r>
        <w:t>system</w:t>
      </w:r>
      <w:r w:rsidR="003C3AAD">
        <w:t xml:space="preserve"> </w:t>
      </w:r>
      <w:r>
        <w:t>with</w:t>
      </w:r>
      <w:r w:rsidR="003C3AAD">
        <w:t xml:space="preserve"> </w:t>
      </w:r>
      <w:r>
        <w:t>expertise.</w:t>
      </w:r>
      <w:r w:rsidR="003C3AAD">
        <w:t xml:space="preserve"> </w:t>
      </w:r>
      <w:r>
        <w:t>Just</w:t>
      </w:r>
      <w:r w:rsidR="003C3AAD">
        <w:t xml:space="preserve"> </w:t>
      </w:r>
      <w:r>
        <w:t>as</w:t>
      </w:r>
      <w:r w:rsidR="003C3AAD">
        <w:t xml:space="preserve"> </w:t>
      </w:r>
      <w:r>
        <w:t>the</w:t>
      </w:r>
      <w:r w:rsidR="003C3AAD">
        <w:t xml:space="preserve"> </w:t>
      </w:r>
      <w:r>
        <w:t>FCDO</w:t>
      </w:r>
      <w:r w:rsidR="003C3AAD">
        <w:t xml:space="preserve"> </w:t>
      </w:r>
      <w:r>
        <w:t>has</w:t>
      </w:r>
      <w:r w:rsidR="003C3AAD">
        <w:t xml:space="preserve"> </w:t>
      </w:r>
      <w:r>
        <w:t>an</w:t>
      </w:r>
      <w:r w:rsidR="003C3AAD">
        <w:t xml:space="preserve"> </w:t>
      </w:r>
      <w:r>
        <w:t>emphasis</w:t>
      </w:r>
      <w:r w:rsidR="003C3AAD">
        <w:t xml:space="preserve"> </w:t>
      </w:r>
      <w:r>
        <w:t>on</w:t>
      </w:r>
      <w:r w:rsidR="003C3AAD">
        <w:t xml:space="preserve"> </w:t>
      </w:r>
      <w:r>
        <w:t>language</w:t>
      </w:r>
      <w:r w:rsidR="003C3AAD">
        <w:t xml:space="preserve"> </w:t>
      </w:r>
      <w:r>
        <w:t>learning</w:t>
      </w:r>
      <w:r w:rsidR="003C3AAD">
        <w:t xml:space="preserve"> </w:t>
      </w:r>
      <w:r>
        <w:t>and</w:t>
      </w:r>
      <w:r w:rsidR="003C3AAD">
        <w:t xml:space="preserve"> </w:t>
      </w:r>
      <w:r>
        <w:t>so</w:t>
      </w:r>
      <w:r w:rsidR="003C3AAD">
        <w:t xml:space="preserve"> </w:t>
      </w:r>
      <w:r>
        <w:t>on,</w:t>
      </w:r>
      <w:r w:rsidR="003C3AAD">
        <w:t xml:space="preserve"> </w:t>
      </w:r>
      <w:r>
        <w:t>we</w:t>
      </w:r>
      <w:r w:rsidR="003C3AAD">
        <w:t xml:space="preserve"> </w:t>
      </w:r>
      <w:r>
        <w:t>need</w:t>
      </w:r>
      <w:r w:rsidR="003C3AAD">
        <w:t xml:space="preserve"> </w:t>
      </w:r>
      <w:r>
        <w:t>to</w:t>
      </w:r>
      <w:r w:rsidR="003C3AAD">
        <w:t xml:space="preserve"> </w:t>
      </w:r>
      <w:r>
        <w:t>redouble</w:t>
      </w:r>
      <w:r w:rsidR="003C3AAD">
        <w:t xml:space="preserve"> </w:t>
      </w:r>
      <w:r>
        <w:t>that</w:t>
      </w:r>
      <w:r w:rsidR="003C3AAD">
        <w:t xml:space="preserve"> </w:t>
      </w:r>
      <w:r>
        <w:t>and</w:t>
      </w:r>
      <w:r w:rsidR="003C3AAD">
        <w:t xml:space="preserve"> </w:t>
      </w:r>
      <w:r>
        <w:t>put</w:t>
      </w:r>
      <w:r w:rsidR="003C3AAD">
        <w:t xml:space="preserve"> </w:t>
      </w:r>
      <w:r>
        <w:t>alongside</w:t>
      </w:r>
      <w:r w:rsidR="003C3AAD">
        <w:t xml:space="preserve"> </w:t>
      </w:r>
      <w:r>
        <w:t>it</w:t>
      </w:r>
      <w:r w:rsidR="003C3AAD">
        <w:t xml:space="preserve"> </w:t>
      </w:r>
      <w:r>
        <w:t>our</w:t>
      </w:r>
      <w:r w:rsidR="003C3AAD">
        <w:t xml:space="preserve"> </w:t>
      </w:r>
      <w:r>
        <w:t>ability</w:t>
      </w:r>
      <w:r w:rsidR="003C3AAD">
        <w:t xml:space="preserve"> </w:t>
      </w:r>
      <w:r>
        <w:t>to</w:t>
      </w:r>
      <w:r w:rsidR="003C3AAD">
        <w:t xml:space="preserve"> </w:t>
      </w:r>
      <w:r>
        <w:t>engage</w:t>
      </w:r>
      <w:r w:rsidR="003C3AAD">
        <w:t xml:space="preserve"> </w:t>
      </w:r>
      <w:r>
        <w:t>effectively</w:t>
      </w:r>
      <w:r w:rsidR="003C3AAD">
        <w:t xml:space="preserve"> </w:t>
      </w:r>
      <w:r>
        <w:t>with</w:t>
      </w:r>
      <w:r w:rsidR="003C3AAD">
        <w:t xml:space="preserve"> </w:t>
      </w:r>
      <w:r>
        <w:t>the</w:t>
      </w:r>
      <w:r w:rsidR="003C3AAD">
        <w:t xml:space="preserve"> </w:t>
      </w:r>
      <w:r>
        <w:t>UN</w:t>
      </w:r>
      <w:r w:rsidR="003C3AAD">
        <w:t xml:space="preserve"> </w:t>
      </w:r>
      <w:r>
        <w:t>and</w:t>
      </w:r>
      <w:r w:rsidR="003C3AAD">
        <w:t xml:space="preserve"> </w:t>
      </w:r>
      <w:r>
        <w:t>other</w:t>
      </w:r>
      <w:r w:rsidR="003C3AAD">
        <w:t xml:space="preserve"> </w:t>
      </w:r>
      <w:r>
        <w:t>crucial</w:t>
      </w:r>
      <w:r w:rsidR="003C3AAD">
        <w:t xml:space="preserve"> </w:t>
      </w:r>
      <w:r>
        <w:t>parts</w:t>
      </w:r>
      <w:r w:rsidR="003C3AAD">
        <w:t xml:space="preserve"> </w:t>
      </w:r>
      <w:r>
        <w:t>of</w:t>
      </w:r>
      <w:r w:rsidR="003C3AAD">
        <w:t xml:space="preserve"> </w:t>
      </w:r>
      <w:r>
        <w:t>the</w:t>
      </w:r>
      <w:r w:rsidR="003C3AAD">
        <w:t xml:space="preserve"> </w:t>
      </w:r>
      <w:r>
        <w:t>international</w:t>
      </w:r>
      <w:r w:rsidR="003C3AAD">
        <w:t xml:space="preserve"> </w:t>
      </w:r>
      <w:r>
        <w:t>system.</w:t>
      </w:r>
    </w:p>
    <w:p w:rsidR="00F12C55" w:rsidP="00F12C55">
      <w:pPr>
        <w:pStyle w:val="Remark"/>
      </w:pPr>
      <w:sdt>
        <w:sdtPr>
          <w:rPr>
            <w:b/>
          </w:rPr>
          <w:alias w:val="Member"/>
          <w:tag w:val="&lt;Member mnisId='4210' dodsId='35323'&gt;"/>
          <w:id w:val="-693535001"/>
          <w:placeholder>
            <w:docPart w:val="0625122DCBB0451696DD24CF31C94E97"/>
          </w:placeholder>
          <w:richText/>
        </w:sdtPr>
        <w:sdtEndPr>
          <w:rPr>
            <w:b w:val="0"/>
          </w:rPr>
        </w:sdtEndPr>
        <w:sdtContent>
          <w:r w:rsidRPr="00317744">
            <w:rPr>
              <w:b/>
            </w:rPr>
            <w:t>Lord</w:t>
          </w:r>
          <w:r w:rsidR="003C3AAD">
            <w:rPr>
              <w:b/>
            </w:rPr>
            <w:t xml:space="preserve"> </w:t>
          </w:r>
          <w:r w:rsidRPr="00317744">
            <w:rPr>
              <w:b/>
            </w:rPr>
            <w:t>Ahmad</w:t>
          </w:r>
          <w:r w:rsidR="003C3AAD">
            <w:rPr>
              <w:b/>
            </w:rPr>
            <w:t xml:space="preserve"> </w:t>
          </w:r>
          <w:r w:rsidRPr="00317744">
            <w:rPr>
              <w:b/>
            </w:rPr>
            <w:t>of</w:t>
          </w:r>
          <w:r w:rsidR="003C3AAD">
            <w:rPr>
              <w:b/>
            </w:rPr>
            <w:t xml:space="preserve"> </w:t>
          </w:r>
          <w:r w:rsidRPr="00317744">
            <w:rPr>
              <w:b/>
            </w:rPr>
            <w:t>Wimbledon:</w:t>
          </w:r>
        </w:sdtContent>
      </w:sdt>
      <w:r w:rsidR="003C3AAD">
        <w:t xml:space="preserve"> </w:t>
      </w:r>
      <w:r>
        <w:t>I</w:t>
      </w:r>
      <w:r w:rsidR="003C3AAD">
        <w:t xml:space="preserve"> </w:t>
      </w:r>
      <w:r>
        <w:t>turn</w:t>
      </w:r>
      <w:r w:rsidR="003C3AAD">
        <w:t xml:space="preserve"> </w:t>
      </w:r>
      <w:r>
        <w:t>to</w:t>
      </w:r>
      <w:r w:rsidR="003C3AAD">
        <w:t xml:space="preserve"> </w:t>
      </w:r>
      <w:r>
        <w:t>you,</w:t>
      </w:r>
      <w:r w:rsidR="003C3AAD">
        <w:t xml:space="preserve"> </w:t>
      </w:r>
      <w:r>
        <w:t>Richard,</w:t>
      </w:r>
      <w:r w:rsidR="003C3AAD">
        <w:t xml:space="preserve"> </w:t>
      </w:r>
      <w:r>
        <w:t>in</w:t>
      </w:r>
      <w:r w:rsidR="003C3AAD">
        <w:t xml:space="preserve"> </w:t>
      </w:r>
      <w:r>
        <w:t>the</w:t>
      </w:r>
      <w:r w:rsidR="003C3AAD">
        <w:t xml:space="preserve"> </w:t>
      </w:r>
      <w:r>
        <w:t>context</w:t>
      </w:r>
      <w:r w:rsidR="003C3AAD">
        <w:t xml:space="preserve"> </w:t>
      </w:r>
      <w:r>
        <w:t>of</w:t>
      </w:r>
      <w:r w:rsidR="003C3AAD">
        <w:t xml:space="preserve"> </w:t>
      </w:r>
      <w:r>
        <w:t>the</w:t>
      </w:r>
      <w:r w:rsidR="003C3AAD">
        <w:t xml:space="preserve"> </w:t>
      </w:r>
      <w:r>
        <w:t>UN.</w:t>
      </w:r>
      <w:r w:rsidR="003C3AAD">
        <w:t xml:space="preserve"> </w:t>
      </w:r>
      <w:r>
        <w:t>Perhaps</w:t>
      </w:r>
      <w:r w:rsidR="003C3AAD">
        <w:t xml:space="preserve"> </w:t>
      </w:r>
      <w:r>
        <w:t>I</w:t>
      </w:r>
      <w:r w:rsidR="003C3AAD">
        <w:t xml:space="preserve"> </w:t>
      </w:r>
      <w:r>
        <w:t>am</w:t>
      </w:r>
      <w:r w:rsidR="003C3AAD">
        <w:t xml:space="preserve"> </w:t>
      </w:r>
      <w:r>
        <w:t>being</w:t>
      </w:r>
      <w:r w:rsidR="003C3AAD">
        <w:t xml:space="preserve"> </w:t>
      </w:r>
      <w:r>
        <w:t>deliberately</w:t>
      </w:r>
      <w:r w:rsidR="003C3AAD">
        <w:t xml:space="preserve"> </w:t>
      </w:r>
      <w:r>
        <w:t>provocative</w:t>
      </w:r>
      <w:r w:rsidR="003C3AAD">
        <w:t xml:space="preserve"> </w:t>
      </w:r>
      <w:r>
        <w:t>here,</w:t>
      </w:r>
      <w:r w:rsidR="003C3AAD">
        <w:t xml:space="preserve"> </w:t>
      </w:r>
      <w:r>
        <w:t>but</w:t>
      </w:r>
      <w:r w:rsidR="003C3AAD">
        <w:t xml:space="preserve"> </w:t>
      </w:r>
      <w:r>
        <w:t>what</w:t>
      </w:r>
      <w:r w:rsidR="003C3AAD">
        <w:t xml:space="preserve"> </w:t>
      </w:r>
      <w:r>
        <w:t>happens</w:t>
      </w:r>
      <w:r w:rsidR="003C3AAD">
        <w:t xml:space="preserve"> </w:t>
      </w:r>
      <w:r>
        <w:t>within</w:t>
      </w:r>
      <w:r w:rsidR="003C3AAD">
        <w:t xml:space="preserve"> </w:t>
      </w:r>
      <w:r>
        <w:t>the</w:t>
      </w:r>
      <w:r w:rsidR="003C3AAD">
        <w:t xml:space="preserve"> </w:t>
      </w:r>
      <w:r>
        <w:t>UN</w:t>
      </w:r>
      <w:r w:rsidR="003C3AAD">
        <w:t xml:space="preserve"> </w:t>
      </w:r>
      <w:r>
        <w:t>stays</w:t>
      </w:r>
      <w:r w:rsidR="003C3AAD">
        <w:t xml:space="preserve"> </w:t>
      </w:r>
      <w:r>
        <w:t>within</w:t>
      </w:r>
      <w:r w:rsidR="003C3AAD">
        <w:t xml:space="preserve"> </w:t>
      </w:r>
      <w:r>
        <w:t>the</w:t>
      </w:r>
      <w:r w:rsidR="003C3AAD">
        <w:t xml:space="preserve"> </w:t>
      </w:r>
      <w:r>
        <w:t>UN.</w:t>
      </w:r>
      <w:r w:rsidR="003C3AAD">
        <w:t xml:space="preserve"> </w:t>
      </w:r>
      <w:r>
        <w:t>I</w:t>
      </w:r>
      <w:r w:rsidR="003C3AAD">
        <w:t xml:space="preserve"> </w:t>
      </w:r>
      <w:r>
        <w:t>remember—and</w:t>
      </w:r>
      <w:r w:rsidR="003C3AAD">
        <w:t xml:space="preserve"> </w:t>
      </w:r>
      <w:r>
        <w:t>I</w:t>
      </w:r>
      <w:r w:rsidR="003C3AAD">
        <w:t xml:space="preserve"> </w:t>
      </w:r>
      <w:r>
        <w:t>have</w:t>
      </w:r>
      <w:r w:rsidR="003C3AAD">
        <w:t xml:space="preserve"> </w:t>
      </w:r>
      <w:r>
        <w:t>the</w:t>
      </w:r>
      <w:r w:rsidR="003C3AAD">
        <w:t xml:space="preserve"> </w:t>
      </w:r>
      <w:r>
        <w:t>scars—many</w:t>
      </w:r>
      <w:r w:rsidR="003C3AAD">
        <w:t xml:space="preserve"> </w:t>
      </w:r>
      <w:r>
        <w:t>a</w:t>
      </w:r>
      <w:r w:rsidR="003C3AAD">
        <w:t xml:space="preserve"> </w:t>
      </w:r>
      <w:r>
        <w:t>UN</w:t>
      </w:r>
      <w:r w:rsidR="003C3AAD">
        <w:t xml:space="preserve"> </w:t>
      </w:r>
      <w:r>
        <w:t>resolution</w:t>
      </w:r>
      <w:r w:rsidR="003C3AAD">
        <w:t xml:space="preserve"> </w:t>
      </w:r>
      <w:r>
        <w:t>within</w:t>
      </w:r>
      <w:r w:rsidR="003C3AAD">
        <w:t xml:space="preserve"> </w:t>
      </w:r>
      <w:r>
        <w:t>the</w:t>
      </w:r>
      <w:r w:rsidR="003C3AAD">
        <w:t xml:space="preserve"> </w:t>
      </w:r>
      <w:r>
        <w:t>Security</w:t>
      </w:r>
      <w:r w:rsidR="003C3AAD">
        <w:t xml:space="preserve"> </w:t>
      </w:r>
      <w:r>
        <w:t>Council,</w:t>
      </w:r>
      <w:r w:rsidR="003C3AAD">
        <w:t xml:space="preserve"> </w:t>
      </w:r>
      <w:r>
        <w:t>with</w:t>
      </w:r>
      <w:r w:rsidR="003C3AAD">
        <w:t xml:space="preserve"> </w:t>
      </w:r>
      <w:r>
        <w:t>other</w:t>
      </w:r>
      <w:r w:rsidR="003C3AAD">
        <w:t xml:space="preserve"> </w:t>
      </w:r>
      <w:r>
        <w:t>ambassadors</w:t>
      </w:r>
      <w:r w:rsidR="003C3AAD">
        <w:t xml:space="preserve"> </w:t>
      </w:r>
      <w:r>
        <w:t>and</w:t>
      </w:r>
      <w:r w:rsidR="003C3AAD">
        <w:t xml:space="preserve"> </w:t>
      </w:r>
      <w:r>
        <w:t>Ministers</w:t>
      </w:r>
      <w:r w:rsidR="003C3AAD">
        <w:t xml:space="preserve"> </w:t>
      </w:r>
      <w:r>
        <w:t>slapping</w:t>
      </w:r>
      <w:r w:rsidR="003C3AAD">
        <w:t xml:space="preserve"> </w:t>
      </w:r>
      <w:r>
        <w:t>each</w:t>
      </w:r>
      <w:r w:rsidR="003C3AAD">
        <w:t xml:space="preserve"> </w:t>
      </w:r>
      <w:r>
        <w:t>other</w:t>
      </w:r>
      <w:r w:rsidR="003C3AAD">
        <w:t xml:space="preserve"> </w:t>
      </w:r>
      <w:r>
        <w:t>on</w:t>
      </w:r>
      <w:r w:rsidR="003C3AAD">
        <w:t xml:space="preserve"> </w:t>
      </w:r>
      <w:r>
        <w:t>the</w:t>
      </w:r>
      <w:r w:rsidR="003C3AAD">
        <w:t xml:space="preserve"> </w:t>
      </w:r>
      <w:r>
        <w:t>back,</w:t>
      </w:r>
      <w:r w:rsidR="003C3AAD">
        <w:t xml:space="preserve"> </w:t>
      </w:r>
      <w:r>
        <w:t>but</w:t>
      </w:r>
      <w:r w:rsidR="003C3AAD">
        <w:t xml:space="preserve"> </w:t>
      </w:r>
      <w:r>
        <w:t>then</w:t>
      </w:r>
      <w:r w:rsidR="003C3AAD">
        <w:t xml:space="preserve"> </w:t>
      </w:r>
      <w:r>
        <w:t>seeing</w:t>
      </w:r>
      <w:r w:rsidR="003C3AAD">
        <w:t xml:space="preserve"> </w:t>
      </w:r>
      <w:r>
        <w:t>the</w:t>
      </w:r>
      <w:r w:rsidR="003C3AAD">
        <w:t xml:space="preserve"> </w:t>
      </w:r>
      <w:r>
        <w:t>lack</w:t>
      </w:r>
      <w:r w:rsidR="003C3AAD">
        <w:t xml:space="preserve"> </w:t>
      </w:r>
      <w:r>
        <w:t>of</w:t>
      </w:r>
      <w:r w:rsidR="003C3AAD">
        <w:t xml:space="preserve"> </w:t>
      </w:r>
      <w:r>
        <w:t>effectiveness</w:t>
      </w:r>
      <w:r w:rsidR="003C3AAD">
        <w:t xml:space="preserve"> </w:t>
      </w:r>
      <w:r>
        <w:t>of</w:t>
      </w:r>
      <w:r w:rsidR="003C3AAD">
        <w:t xml:space="preserve"> </w:t>
      </w:r>
      <w:r>
        <w:t>the</w:t>
      </w:r>
      <w:r w:rsidR="003C3AAD">
        <w:t xml:space="preserve"> </w:t>
      </w:r>
      <w:r>
        <w:t>implementation</w:t>
      </w:r>
      <w:r w:rsidR="003C3AAD">
        <w:t xml:space="preserve"> </w:t>
      </w:r>
      <w:r>
        <w:t>of</w:t>
      </w:r>
      <w:r w:rsidR="003C3AAD">
        <w:t xml:space="preserve"> </w:t>
      </w:r>
      <w:r>
        <w:t>such</w:t>
      </w:r>
      <w:r w:rsidR="003C3AAD">
        <w:t xml:space="preserve"> </w:t>
      </w:r>
      <w:r>
        <w:t>a</w:t>
      </w:r>
      <w:r w:rsidR="003C3AAD">
        <w:t xml:space="preserve"> </w:t>
      </w:r>
      <w:r>
        <w:t>resolution</w:t>
      </w:r>
      <w:r w:rsidR="003C3AAD">
        <w:t xml:space="preserve"> </w:t>
      </w:r>
      <w:r>
        <w:t>in</w:t>
      </w:r>
      <w:r w:rsidR="003C3AAD">
        <w:t xml:space="preserve"> </w:t>
      </w:r>
      <w:r>
        <w:t>stopping</w:t>
      </w:r>
      <w:r w:rsidR="003C3AAD">
        <w:t xml:space="preserve"> </w:t>
      </w:r>
      <w:r>
        <w:t>a</w:t>
      </w:r>
      <w:r w:rsidR="003C3AAD">
        <w:t xml:space="preserve"> </w:t>
      </w:r>
      <w:r>
        <w:t>war</w:t>
      </w:r>
      <w:r w:rsidR="003C3AAD">
        <w:t xml:space="preserve"> </w:t>
      </w:r>
      <w:r>
        <w:t>or</w:t>
      </w:r>
      <w:r w:rsidR="003C3AAD">
        <w:t xml:space="preserve"> </w:t>
      </w:r>
      <w:r>
        <w:t>providing</w:t>
      </w:r>
      <w:r w:rsidR="003C3AAD">
        <w:t xml:space="preserve"> </w:t>
      </w:r>
      <w:r>
        <w:t>aid</w:t>
      </w:r>
      <w:r w:rsidR="003C3AAD">
        <w:t xml:space="preserve"> </w:t>
      </w:r>
      <w:r>
        <w:t>routes.</w:t>
      </w:r>
      <w:r w:rsidR="003C3AAD">
        <w:t xml:space="preserve"> </w:t>
      </w:r>
      <w:r>
        <w:t>On</w:t>
      </w:r>
      <w:r w:rsidR="003C3AAD">
        <w:t xml:space="preserve"> </w:t>
      </w:r>
      <w:r>
        <w:t>a</w:t>
      </w:r>
      <w:r w:rsidR="003C3AAD">
        <w:t xml:space="preserve"> </w:t>
      </w:r>
      <w:r>
        <w:t>general</w:t>
      </w:r>
      <w:r w:rsidR="003C3AAD">
        <w:t xml:space="preserve"> </w:t>
      </w:r>
      <w:r>
        <w:t>point,</w:t>
      </w:r>
      <w:r w:rsidR="003C3AAD">
        <w:t xml:space="preserve"> </w:t>
      </w:r>
      <w:r>
        <w:t>the</w:t>
      </w:r>
      <w:r w:rsidR="003C3AAD">
        <w:t xml:space="preserve"> </w:t>
      </w:r>
      <w:r>
        <w:t>diminishing</w:t>
      </w:r>
      <w:r w:rsidR="003C3AAD">
        <w:t xml:space="preserve"> </w:t>
      </w:r>
      <w:r>
        <w:t>role</w:t>
      </w:r>
      <w:r w:rsidR="003C3AAD">
        <w:t xml:space="preserve"> </w:t>
      </w:r>
      <w:r>
        <w:t>of</w:t>
      </w:r>
      <w:r w:rsidR="003C3AAD">
        <w:t xml:space="preserve"> </w:t>
      </w:r>
      <w:r>
        <w:t>ICAI,</w:t>
      </w:r>
      <w:r w:rsidR="003C3AAD">
        <w:t xml:space="preserve"> </w:t>
      </w:r>
      <w:r>
        <w:t>speaking</w:t>
      </w:r>
      <w:r w:rsidR="003C3AAD">
        <w:t xml:space="preserve"> </w:t>
      </w:r>
      <w:r>
        <w:t>to</w:t>
      </w:r>
      <w:r w:rsidR="003C3AAD">
        <w:t xml:space="preserve"> </w:t>
      </w:r>
      <w:r>
        <w:t>Matthew’s</w:t>
      </w:r>
      <w:r w:rsidR="003C3AAD">
        <w:t xml:space="preserve"> </w:t>
      </w:r>
      <w:r>
        <w:t>point,</w:t>
      </w:r>
      <w:r w:rsidR="003C3AAD">
        <w:t xml:space="preserve"> </w:t>
      </w:r>
      <w:r>
        <w:t>acted</w:t>
      </w:r>
      <w:r w:rsidR="003C3AAD">
        <w:t xml:space="preserve"> </w:t>
      </w:r>
      <w:r>
        <w:t>as</w:t>
      </w:r>
      <w:r w:rsidR="003C3AAD">
        <w:t xml:space="preserve"> </w:t>
      </w:r>
      <w:r>
        <w:t>a</w:t>
      </w:r>
      <w:r w:rsidR="003C3AAD">
        <w:t xml:space="preserve"> </w:t>
      </w:r>
      <w:r>
        <w:t>check</w:t>
      </w:r>
      <w:r w:rsidR="003C3AAD">
        <w:t xml:space="preserve"> </w:t>
      </w:r>
      <w:r>
        <w:t>and</w:t>
      </w:r>
      <w:r w:rsidR="003C3AAD">
        <w:t xml:space="preserve"> </w:t>
      </w:r>
      <w:r>
        <w:t>balance</w:t>
      </w:r>
      <w:r w:rsidR="003C3AAD">
        <w:t xml:space="preserve"> </w:t>
      </w:r>
      <w:r>
        <w:t>on</w:t>
      </w:r>
      <w:r w:rsidR="003C3AAD">
        <w:t xml:space="preserve"> </w:t>
      </w:r>
      <w:r>
        <w:t>Ministers</w:t>
      </w:r>
      <w:r w:rsidR="003C3AAD">
        <w:t xml:space="preserve"> </w:t>
      </w:r>
      <w:r>
        <w:t>as</w:t>
      </w:r>
      <w:r w:rsidR="003C3AAD">
        <w:t xml:space="preserve"> </w:t>
      </w:r>
      <w:r>
        <w:t>to</w:t>
      </w:r>
      <w:r w:rsidR="003C3AAD">
        <w:t xml:space="preserve"> </w:t>
      </w:r>
      <w:r>
        <w:t>how</w:t>
      </w:r>
      <w:r w:rsidR="003C3AAD">
        <w:t xml:space="preserve"> </w:t>
      </w:r>
      <w:r>
        <w:t>effective</w:t>
      </w:r>
      <w:r w:rsidR="003C3AAD">
        <w:t xml:space="preserve"> </w:t>
      </w:r>
      <w:r>
        <w:t>we</w:t>
      </w:r>
      <w:r w:rsidR="003C3AAD">
        <w:t xml:space="preserve"> </w:t>
      </w:r>
      <w:r>
        <w:t>were</w:t>
      </w:r>
      <w:r w:rsidR="003C3AAD">
        <w:t xml:space="preserve"> </w:t>
      </w:r>
      <w:r>
        <w:t>in</w:t>
      </w:r>
      <w:r w:rsidR="003C3AAD">
        <w:t xml:space="preserve"> </w:t>
      </w:r>
      <w:r>
        <w:t>a</w:t>
      </w:r>
      <w:r w:rsidR="003C3AAD">
        <w:t xml:space="preserve"> </w:t>
      </w:r>
      <w:r>
        <w:t>development</w:t>
      </w:r>
      <w:r w:rsidR="003C3AAD">
        <w:t xml:space="preserve"> </w:t>
      </w:r>
      <w:r>
        <w:t>context</w:t>
      </w:r>
      <w:r w:rsidR="003C3AAD">
        <w:t xml:space="preserve"> </w:t>
      </w:r>
      <w:r>
        <w:t>when</w:t>
      </w:r>
      <w:r w:rsidR="003C3AAD">
        <w:t xml:space="preserve"> </w:t>
      </w:r>
      <w:r>
        <w:t>it</w:t>
      </w:r>
      <w:r w:rsidR="003C3AAD">
        <w:t xml:space="preserve"> </w:t>
      </w:r>
      <w:r>
        <w:t>came</w:t>
      </w:r>
      <w:r w:rsidR="003C3AAD">
        <w:t xml:space="preserve"> </w:t>
      </w:r>
      <w:r>
        <w:t>to</w:t>
      </w:r>
      <w:r w:rsidR="003C3AAD">
        <w:t xml:space="preserve"> </w:t>
      </w:r>
      <w:r>
        <w:t>our</w:t>
      </w:r>
      <w:r w:rsidR="003C3AAD">
        <w:t xml:space="preserve"> </w:t>
      </w:r>
      <w:r>
        <w:t>own</w:t>
      </w:r>
      <w:r w:rsidR="003C3AAD">
        <w:t xml:space="preserve"> </w:t>
      </w:r>
      <w:r>
        <w:t>programmes.</w:t>
      </w:r>
      <w:r w:rsidR="003C3AAD">
        <w:t xml:space="preserve"> </w:t>
      </w:r>
    </w:p>
    <w:p w:rsidR="009A05FB" w:rsidP="009A05FB">
      <w:pPr>
        <w:pStyle w:val="Answer"/>
        <w:rPr>
          <w:rFonts w:cs="Verdana"/>
        </w:rPr>
      </w:pPr>
      <w:r w:rsidRPr="005B5DBD">
        <w:rPr>
          <w:rFonts w:ascii="Arial" w:hAnsi="Arial" w:cs="Arial"/>
        </w:rPr>
        <w:t>​​</w:t>
      </w:r>
      <w:r w:rsidRPr="005B5DBD">
        <w:rPr>
          <w:b/>
          <w:bCs/>
          <w:i/>
          <w:iCs/>
        </w:rPr>
        <w:t>Richard</w:t>
      </w:r>
      <w:r w:rsidR="003C3AAD">
        <w:rPr>
          <w:b/>
          <w:bCs/>
          <w:i/>
          <w:iCs/>
        </w:rPr>
        <w:t xml:space="preserve"> </w:t>
      </w:r>
      <w:r w:rsidRPr="005B5DBD">
        <w:rPr>
          <w:b/>
          <w:bCs/>
          <w:i/>
          <w:iCs/>
        </w:rPr>
        <w:t>Gowan:</w:t>
      </w:r>
      <w:r w:rsidRPr="005B5DBD">
        <w:rPr>
          <w:rFonts w:ascii="Arial" w:hAnsi="Arial" w:cs="Arial"/>
        </w:rPr>
        <w:t>​</w:t>
      </w:r>
      <w:r w:rsidR="003C3AAD">
        <w:rPr>
          <w:rFonts w:cs="Verdana"/>
        </w:rPr>
        <w:t xml:space="preserve"> </w:t>
      </w:r>
      <w:r w:rsidRPr="005B5DBD">
        <w:t>It</w:t>
      </w:r>
      <w:r w:rsidR="003C3AAD">
        <w:t xml:space="preserve"> </w:t>
      </w:r>
      <w:r w:rsidRPr="005B5DBD">
        <w:t>is</w:t>
      </w:r>
      <w:r w:rsidR="003C3AAD">
        <w:t xml:space="preserve"> </w:t>
      </w:r>
      <w:r w:rsidRPr="005B5DBD">
        <w:t>important</w:t>
      </w:r>
      <w:r w:rsidR="003C3AAD">
        <w:rPr>
          <w:rFonts w:cs="Verdana"/>
        </w:rPr>
        <w:t xml:space="preserve"> </w:t>
      </w:r>
      <w:r>
        <w:rPr>
          <w:rFonts w:cs="Verdana"/>
        </w:rPr>
        <w:t>to</w:t>
      </w:r>
      <w:r w:rsidR="003C3AAD">
        <w:rPr>
          <w:rFonts w:cs="Verdana"/>
        </w:rPr>
        <w:t xml:space="preserve"> </w:t>
      </w:r>
      <w:r>
        <w:rPr>
          <w:rFonts w:cs="Verdana"/>
        </w:rPr>
        <w:t>distinguish</w:t>
      </w:r>
      <w:r w:rsidR="003C3AAD">
        <w:rPr>
          <w:rFonts w:cs="Verdana"/>
        </w:rPr>
        <w:t xml:space="preserve"> </w:t>
      </w:r>
      <w:r>
        <w:rPr>
          <w:rFonts w:cs="Verdana"/>
        </w:rPr>
        <w:t>between</w:t>
      </w:r>
      <w:r w:rsidR="003C3AAD">
        <w:rPr>
          <w:rFonts w:cs="Verdana"/>
        </w:rPr>
        <w:t xml:space="preserve"> </w:t>
      </w:r>
      <w:r w:rsidRPr="00B36898">
        <w:rPr>
          <w:rFonts w:cs="Verdana"/>
        </w:rPr>
        <w:t>the</w:t>
      </w:r>
      <w:r w:rsidR="003C3AAD">
        <w:rPr>
          <w:rFonts w:cs="Verdana"/>
        </w:rPr>
        <w:t xml:space="preserve"> </w:t>
      </w:r>
      <w:r w:rsidRPr="00B36898">
        <w:rPr>
          <w:rFonts w:cs="Verdana"/>
        </w:rPr>
        <w:t>technocratic</w:t>
      </w:r>
      <w:r w:rsidR="003C3AAD">
        <w:rPr>
          <w:rFonts w:cs="Verdana"/>
        </w:rPr>
        <w:t xml:space="preserve"> </w:t>
      </w:r>
      <w:r w:rsidRPr="00B36898">
        <w:rPr>
          <w:rFonts w:cs="Verdana"/>
        </w:rPr>
        <w:t>strategy</w:t>
      </w:r>
      <w:r w:rsidR="003C3AAD">
        <w:rPr>
          <w:rFonts w:cs="Verdana"/>
        </w:rPr>
        <w:t xml:space="preserve"> </w:t>
      </w:r>
      <w:r w:rsidRPr="00B36898">
        <w:rPr>
          <w:rFonts w:cs="Verdana"/>
        </w:rPr>
        <w:t>for</w:t>
      </w:r>
      <w:r w:rsidR="003C3AAD">
        <w:rPr>
          <w:rFonts w:cs="Verdana"/>
        </w:rPr>
        <w:t xml:space="preserve"> </w:t>
      </w:r>
      <w:r w:rsidRPr="00B36898">
        <w:rPr>
          <w:rFonts w:cs="Verdana"/>
        </w:rPr>
        <w:t>making</w:t>
      </w:r>
      <w:r w:rsidR="003C3AAD">
        <w:rPr>
          <w:rFonts w:cs="Verdana"/>
        </w:rPr>
        <w:t xml:space="preserve"> </w:t>
      </w:r>
      <w:r w:rsidRPr="00B36898">
        <w:rPr>
          <w:rFonts w:cs="Verdana"/>
        </w:rPr>
        <w:t>the</w:t>
      </w:r>
      <w:r w:rsidR="003C3AAD">
        <w:rPr>
          <w:rFonts w:cs="Verdana"/>
        </w:rPr>
        <w:t xml:space="preserve"> </w:t>
      </w:r>
      <w:r w:rsidRPr="00B36898">
        <w:rPr>
          <w:rFonts w:cs="Verdana"/>
        </w:rPr>
        <w:t>UN</w:t>
      </w:r>
      <w:r w:rsidR="003C3AAD">
        <w:rPr>
          <w:rFonts w:cs="Verdana"/>
        </w:rPr>
        <w:t xml:space="preserve"> </w:t>
      </w:r>
      <w:r w:rsidRPr="00B36898">
        <w:rPr>
          <w:rFonts w:cs="Verdana"/>
        </w:rPr>
        <w:t>system</w:t>
      </w:r>
      <w:r w:rsidR="003C3AAD">
        <w:rPr>
          <w:rFonts w:cs="Verdana"/>
        </w:rPr>
        <w:t xml:space="preserve"> </w:t>
      </w:r>
      <w:r w:rsidRPr="00B36898">
        <w:rPr>
          <w:rFonts w:cs="Verdana"/>
        </w:rPr>
        <w:t>work</w:t>
      </w:r>
      <w:r w:rsidR="003C3AAD">
        <w:rPr>
          <w:rFonts w:cs="Verdana"/>
        </w:rPr>
        <w:t xml:space="preserve"> </w:t>
      </w:r>
      <w:r w:rsidRPr="00B36898">
        <w:rPr>
          <w:rFonts w:cs="Verdana"/>
        </w:rPr>
        <w:t>better</w:t>
      </w:r>
      <w:r w:rsidR="003C3AAD">
        <w:rPr>
          <w:rFonts w:cs="Verdana"/>
        </w:rPr>
        <w:t xml:space="preserve"> </w:t>
      </w:r>
      <w:r w:rsidRPr="00B36898">
        <w:rPr>
          <w:rFonts w:cs="Verdana"/>
        </w:rPr>
        <w:t>and</w:t>
      </w:r>
      <w:r w:rsidR="003C3AAD">
        <w:rPr>
          <w:rFonts w:cs="Verdana"/>
        </w:rPr>
        <w:t xml:space="preserve"> </w:t>
      </w:r>
      <w:r w:rsidRPr="00B36898">
        <w:rPr>
          <w:rFonts w:cs="Verdana"/>
        </w:rPr>
        <w:t>the</w:t>
      </w:r>
      <w:r w:rsidR="003C3AAD">
        <w:rPr>
          <w:rFonts w:cs="Verdana"/>
        </w:rPr>
        <w:t xml:space="preserve"> </w:t>
      </w:r>
      <w:r w:rsidRPr="00B36898">
        <w:rPr>
          <w:rFonts w:cs="Verdana"/>
        </w:rPr>
        <w:t>UK’s</w:t>
      </w:r>
      <w:r w:rsidR="003C3AAD">
        <w:rPr>
          <w:rFonts w:cs="Verdana"/>
        </w:rPr>
        <w:t xml:space="preserve"> </w:t>
      </w:r>
      <w:r w:rsidRPr="00B36898">
        <w:rPr>
          <w:rFonts w:cs="Verdana"/>
        </w:rPr>
        <w:t>diplomatic</w:t>
      </w:r>
      <w:r w:rsidR="003C3AAD">
        <w:rPr>
          <w:rFonts w:cs="Verdana"/>
        </w:rPr>
        <w:t xml:space="preserve"> </w:t>
      </w:r>
      <w:r w:rsidRPr="00B36898">
        <w:rPr>
          <w:rFonts w:cs="Verdana"/>
        </w:rPr>
        <w:t>strategy</w:t>
      </w:r>
      <w:r w:rsidR="003C3AAD">
        <w:rPr>
          <w:rFonts w:cs="Verdana"/>
        </w:rPr>
        <w:t xml:space="preserve"> </w:t>
      </w:r>
      <w:r w:rsidRPr="00B36898">
        <w:rPr>
          <w:rFonts w:cs="Verdana"/>
        </w:rPr>
        <w:t>for</w:t>
      </w:r>
      <w:r w:rsidR="003C3AAD">
        <w:rPr>
          <w:rFonts w:cs="Verdana"/>
        </w:rPr>
        <w:t xml:space="preserve"> </w:t>
      </w:r>
      <w:r w:rsidRPr="00B36898">
        <w:rPr>
          <w:rFonts w:cs="Verdana"/>
        </w:rPr>
        <w:t>exercising</w:t>
      </w:r>
      <w:r w:rsidR="003C3AAD">
        <w:rPr>
          <w:rFonts w:cs="Verdana"/>
        </w:rPr>
        <w:t xml:space="preserve"> </w:t>
      </w:r>
      <w:r w:rsidRPr="00B36898">
        <w:rPr>
          <w:rFonts w:cs="Verdana"/>
        </w:rPr>
        <w:t>influence</w:t>
      </w:r>
      <w:r w:rsidR="003C3AAD">
        <w:rPr>
          <w:rFonts w:cs="Verdana"/>
        </w:rPr>
        <w:t xml:space="preserve"> </w:t>
      </w:r>
      <w:r w:rsidRPr="00B36898">
        <w:rPr>
          <w:rFonts w:cs="Verdana"/>
        </w:rPr>
        <w:t>in</w:t>
      </w:r>
      <w:r w:rsidR="003C3AAD">
        <w:rPr>
          <w:rFonts w:cs="Verdana"/>
        </w:rPr>
        <w:t xml:space="preserve"> </w:t>
      </w:r>
      <w:r w:rsidRPr="00B36898">
        <w:rPr>
          <w:rFonts w:cs="Verdana"/>
        </w:rPr>
        <w:t>the</w:t>
      </w:r>
      <w:r w:rsidR="003C3AAD">
        <w:rPr>
          <w:rFonts w:cs="Verdana"/>
        </w:rPr>
        <w:t xml:space="preserve"> </w:t>
      </w:r>
      <w:r w:rsidRPr="00B36898">
        <w:rPr>
          <w:rFonts w:cs="Verdana"/>
        </w:rPr>
        <w:t>UN</w:t>
      </w:r>
      <w:r w:rsidR="003C3AAD">
        <w:rPr>
          <w:rFonts w:cs="Verdana"/>
        </w:rPr>
        <w:t xml:space="preserve"> </w:t>
      </w:r>
      <w:r w:rsidRPr="00B36898">
        <w:rPr>
          <w:rFonts w:cs="Verdana"/>
        </w:rPr>
        <w:t>system.</w:t>
      </w:r>
      <w:r w:rsidR="003C3AAD">
        <w:rPr>
          <w:rFonts w:cs="Verdana"/>
        </w:rPr>
        <w:t xml:space="preserve"> </w:t>
      </w:r>
      <w:r>
        <w:rPr>
          <w:rFonts w:cs="Verdana"/>
        </w:rPr>
        <w:t>Y</w:t>
      </w:r>
      <w:r w:rsidRPr="00B36898">
        <w:rPr>
          <w:rFonts w:cs="Verdana"/>
        </w:rPr>
        <w:t>es,</w:t>
      </w:r>
      <w:r w:rsidR="003C3AAD">
        <w:rPr>
          <w:rFonts w:cs="Verdana"/>
        </w:rPr>
        <w:t xml:space="preserve"> </w:t>
      </w:r>
      <w:r w:rsidRPr="00B36898">
        <w:rPr>
          <w:rFonts w:cs="Verdana"/>
        </w:rPr>
        <w:t>there</w:t>
      </w:r>
      <w:r w:rsidR="003C3AAD">
        <w:rPr>
          <w:rFonts w:cs="Verdana"/>
        </w:rPr>
        <w:t xml:space="preserve"> </w:t>
      </w:r>
      <w:r w:rsidRPr="00B36898">
        <w:rPr>
          <w:rFonts w:cs="Verdana"/>
        </w:rPr>
        <w:t>is</w:t>
      </w:r>
      <w:r w:rsidR="003C3AAD">
        <w:rPr>
          <w:rFonts w:cs="Verdana"/>
        </w:rPr>
        <w:t xml:space="preserve"> </w:t>
      </w:r>
      <w:r w:rsidRPr="00B36898">
        <w:rPr>
          <w:rFonts w:cs="Verdana"/>
        </w:rPr>
        <w:t>a</w:t>
      </w:r>
      <w:r w:rsidR="003C3AAD">
        <w:rPr>
          <w:rFonts w:cs="Verdana"/>
        </w:rPr>
        <w:t xml:space="preserve"> </w:t>
      </w:r>
      <w:r w:rsidRPr="00B36898">
        <w:rPr>
          <w:rFonts w:cs="Verdana"/>
        </w:rPr>
        <w:t>huge</w:t>
      </w:r>
      <w:r w:rsidR="003C3AAD">
        <w:rPr>
          <w:rFonts w:cs="Verdana"/>
        </w:rPr>
        <w:t xml:space="preserve"> </w:t>
      </w:r>
      <w:r w:rsidRPr="00B36898">
        <w:rPr>
          <w:rFonts w:cs="Verdana"/>
        </w:rPr>
        <w:t>amount</w:t>
      </w:r>
      <w:r w:rsidR="003C3AAD">
        <w:rPr>
          <w:rFonts w:cs="Verdana"/>
        </w:rPr>
        <w:t xml:space="preserve"> </w:t>
      </w:r>
      <w:r w:rsidRPr="00B36898">
        <w:rPr>
          <w:rFonts w:cs="Verdana"/>
        </w:rPr>
        <w:t>of</w:t>
      </w:r>
      <w:r w:rsidR="003C3AAD">
        <w:rPr>
          <w:rFonts w:cs="Verdana"/>
        </w:rPr>
        <w:t xml:space="preserve"> </w:t>
      </w:r>
      <w:r w:rsidRPr="00B36898">
        <w:rPr>
          <w:rFonts w:cs="Verdana"/>
        </w:rPr>
        <w:t>institutional</w:t>
      </w:r>
      <w:r w:rsidR="003C3AAD">
        <w:rPr>
          <w:rFonts w:cs="Verdana"/>
        </w:rPr>
        <w:t xml:space="preserve"> </w:t>
      </w:r>
      <w:r w:rsidRPr="00B36898">
        <w:rPr>
          <w:rFonts w:cs="Verdana"/>
        </w:rPr>
        <w:t>work</w:t>
      </w:r>
      <w:r w:rsidR="003C3AAD">
        <w:rPr>
          <w:rFonts w:cs="Verdana"/>
        </w:rPr>
        <w:t xml:space="preserve"> </w:t>
      </w:r>
      <w:r w:rsidRPr="00B36898">
        <w:rPr>
          <w:rFonts w:cs="Verdana"/>
        </w:rPr>
        <w:t>to</w:t>
      </w:r>
      <w:r w:rsidR="003C3AAD">
        <w:rPr>
          <w:rFonts w:cs="Verdana"/>
        </w:rPr>
        <w:t xml:space="preserve"> </w:t>
      </w:r>
      <w:r w:rsidRPr="00B36898">
        <w:rPr>
          <w:rFonts w:cs="Verdana"/>
        </w:rPr>
        <w:t>be</w:t>
      </w:r>
      <w:r w:rsidR="003C3AAD">
        <w:rPr>
          <w:rFonts w:cs="Verdana"/>
        </w:rPr>
        <w:t xml:space="preserve"> </w:t>
      </w:r>
      <w:r w:rsidRPr="00B36898">
        <w:rPr>
          <w:rFonts w:cs="Verdana"/>
        </w:rPr>
        <w:t>done</w:t>
      </w:r>
      <w:r w:rsidR="003C3AAD">
        <w:rPr>
          <w:rFonts w:cs="Verdana"/>
        </w:rPr>
        <w:t xml:space="preserve"> </w:t>
      </w:r>
      <w:r w:rsidRPr="00B36898">
        <w:rPr>
          <w:rFonts w:cs="Verdana"/>
        </w:rPr>
        <w:t>around</w:t>
      </w:r>
      <w:r w:rsidR="003C3AAD">
        <w:rPr>
          <w:rFonts w:cs="Verdana"/>
        </w:rPr>
        <w:t xml:space="preserve"> </w:t>
      </w:r>
      <w:r w:rsidRPr="00B36898">
        <w:rPr>
          <w:rFonts w:cs="Verdana"/>
        </w:rPr>
        <w:t>the</w:t>
      </w:r>
      <w:r w:rsidR="003C3AAD">
        <w:rPr>
          <w:rFonts w:cs="Verdana"/>
        </w:rPr>
        <w:t xml:space="preserve"> </w:t>
      </w:r>
      <w:r w:rsidRPr="00B36898">
        <w:rPr>
          <w:rFonts w:cs="Verdana"/>
        </w:rPr>
        <w:t>UN</w:t>
      </w:r>
      <w:r w:rsidR="003C3AAD">
        <w:rPr>
          <w:rFonts w:cs="Verdana"/>
        </w:rPr>
        <w:t xml:space="preserve"> </w:t>
      </w:r>
      <w:r w:rsidRPr="00B36898">
        <w:rPr>
          <w:rFonts w:cs="Verdana"/>
        </w:rPr>
        <w:t>and</w:t>
      </w:r>
      <w:r w:rsidR="003C3AAD">
        <w:rPr>
          <w:rFonts w:cs="Verdana"/>
        </w:rPr>
        <w:t xml:space="preserve"> </w:t>
      </w:r>
      <w:r w:rsidRPr="00B36898">
        <w:rPr>
          <w:rFonts w:cs="Verdana"/>
        </w:rPr>
        <w:t>other</w:t>
      </w:r>
      <w:r w:rsidR="003C3AAD">
        <w:rPr>
          <w:rFonts w:cs="Verdana"/>
        </w:rPr>
        <w:t xml:space="preserve"> </w:t>
      </w:r>
      <w:r w:rsidRPr="00B36898">
        <w:rPr>
          <w:rFonts w:cs="Verdana"/>
        </w:rPr>
        <w:t>international</w:t>
      </w:r>
      <w:r w:rsidR="003C3AAD">
        <w:rPr>
          <w:rFonts w:cs="Verdana"/>
        </w:rPr>
        <w:t xml:space="preserve"> </w:t>
      </w:r>
      <w:r w:rsidRPr="00B36898">
        <w:rPr>
          <w:rFonts w:cs="Verdana"/>
        </w:rPr>
        <w:t>institutions</w:t>
      </w:r>
      <w:r w:rsidR="003C3AAD">
        <w:rPr>
          <w:rFonts w:cs="Verdana"/>
        </w:rPr>
        <w:t xml:space="preserve"> </w:t>
      </w:r>
      <w:r w:rsidRPr="00B36898">
        <w:rPr>
          <w:rFonts w:cs="Verdana"/>
        </w:rPr>
        <w:t>to</w:t>
      </w:r>
      <w:r w:rsidR="003C3AAD">
        <w:rPr>
          <w:rFonts w:cs="Verdana"/>
        </w:rPr>
        <w:t xml:space="preserve"> </w:t>
      </w:r>
      <w:r w:rsidRPr="00B36898">
        <w:rPr>
          <w:rFonts w:cs="Verdana"/>
        </w:rPr>
        <w:t>reduce</w:t>
      </w:r>
      <w:r w:rsidR="003C3AAD">
        <w:rPr>
          <w:rFonts w:cs="Verdana"/>
        </w:rPr>
        <w:t xml:space="preserve"> </w:t>
      </w:r>
      <w:r w:rsidRPr="00B36898">
        <w:rPr>
          <w:rFonts w:cs="Verdana"/>
        </w:rPr>
        <w:t>duplication</w:t>
      </w:r>
      <w:r w:rsidR="003C3AAD">
        <w:rPr>
          <w:rFonts w:cs="Verdana"/>
        </w:rPr>
        <w:t xml:space="preserve"> </w:t>
      </w:r>
      <w:r w:rsidRPr="00B36898">
        <w:rPr>
          <w:rFonts w:cs="Verdana"/>
        </w:rPr>
        <w:t>of</w:t>
      </w:r>
      <w:r w:rsidR="003C3AAD">
        <w:rPr>
          <w:rFonts w:cs="Verdana"/>
        </w:rPr>
        <w:t xml:space="preserve"> </w:t>
      </w:r>
      <w:r w:rsidRPr="00B36898">
        <w:rPr>
          <w:rFonts w:cs="Verdana"/>
        </w:rPr>
        <w:t>effort,</w:t>
      </w:r>
      <w:r w:rsidR="003C3AAD">
        <w:rPr>
          <w:rFonts w:cs="Verdana"/>
        </w:rPr>
        <w:t xml:space="preserve"> </w:t>
      </w:r>
      <w:r w:rsidRPr="00B36898">
        <w:rPr>
          <w:rFonts w:cs="Verdana"/>
        </w:rPr>
        <w:t>increase</w:t>
      </w:r>
      <w:r w:rsidR="003C3AAD">
        <w:rPr>
          <w:rFonts w:cs="Verdana"/>
        </w:rPr>
        <w:t xml:space="preserve"> </w:t>
      </w:r>
      <w:r w:rsidRPr="00B36898">
        <w:rPr>
          <w:rFonts w:cs="Verdana"/>
        </w:rPr>
        <w:t>impact</w:t>
      </w:r>
      <w:r w:rsidR="003C3AAD">
        <w:rPr>
          <w:rFonts w:cs="Verdana"/>
        </w:rPr>
        <w:t xml:space="preserve"> </w:t>
      </w:r>
      <w:r>
        <w:rPr>
          <w:rFonts w:cs="Verdana"/>
        </w:rPr>
        <w:t>and</w:t>
      </w:r>
      <w:r w:rsidR="003C3AAD">
        <w:rPr>
          <w:rFonts w:cs="Verdana"/>
        </w:rPr>
        <w:t xml:space="preserve"> </w:t>
      </w:r>
      <w:r w:rsidRPr="00B36898">
        <w:rPr>
          <w:rFonts w:cs="Verdana"/>
        </w:rPr>
        <w:t>adapt</w:t>
      </w:r>
      <w:r w:rsidR="003C3AAD">
        <w:rPr>
          <w:rFonts w:cs="Verdana"/>
        </w:rPr>
        <w:t xml:space="preserve"> </w:t>
      </w:r>
      <w:r w:rsidRPr="00B36898">
        <w:rPr>
          <w:rFonts w:cs="Verdana"/>
        </w:rPr>
        <w:t>to</w:t>
      </w:r>
      <w:r w:rsidR="003C3AAD">
        <w:rPr>
          <w:rFonts w:cs="Verdana"/>
        </w:rPr>
        <w:t xml:space="preserve"> </w:t>
      </w:r>
      <w:r w:rsidRPr="00B36898">
        <w:rPr>
          <w:rFonts w:cs="Verdana"/>
        </w:rPr>
        <w:t>new</w:t>
      </w:r>
      <w:r w:rsidR="003C3AAD">
        <w:rPr>
          <w:rFonts w:cs="Verdana"/>
        </w:rPr>
        <w:t xml:space="preserve"> </w:t>
      </w:r>
      <w:r w:rsidRPr="00B36898">
        <w:rPr>
          <w:rFonts w:cs="Verdana"/>
        </w:rPr>
        <w:t>technologies</w:t>
      </w:r>
      <w:r w:rsidR="003C3AAD">
        <w:rPr>
          <w:rFonts w:cs="Verdana"/>
        </w:rPr>
        <w:t xml:space="preserve"> </w:t>
      </w:r>
      <w:r w:rsidRPr="00B36898">
        <w:rPr>
          <w:rFonts w:cs="Verdana"/>
        </w:rPr>
        <w:t>that</w:t>
      </w:r>
      <w:r w:rsidR="003C3AAD">
        <w:rPr>
          <w:rFonts w:cs="Verdana"/>
        </w:rPr>
        <w:t xml:space="preserve"> </w:t>
      </w:r>
      <w:r w:rsidRPr="00B36898">
        <w:rPr>
          <w:rFonts w:cs="Verdana"/>
        </w:rPr>
        <w:t>may</w:t>
      </w:r>
      <w:r w:rsidR="003C3AAD">
        <w:rPr>
          <w:rFonts w:cs="Verdana"/>
        </w:rPr>
        <w:t xml:space="preserve"> </w:t>
      </w:r>
      <w:r w:rsidRPr="00B36898">
        <w:rPr>
          <w:rFonts w:cs="Verdana"/>
        </w:rPr>
        <w:t>make</w:t>
      </w:r>
      <w:r w:rsidR="003C3AAD">
        <w:rPr>
          <w:rFonts w:cs="Verdana"/>
        </w:rPr>
        <w:t xml:space="preserve"> </w:t>
      </w:r>
      <w:r w:rsidRPr="00B36898">
        <w:rPr>
          <w:rFonts w:cs="Verdana"/>
        </w:rPr>
        <w:t>aid</w:t>
      </w:r>
      <w:r w:rsidR="003C3AAD">
        <w:rPr>
          <w:rFonts w:cs="Verdana"/>
        </w:rPr>
        <w:t xml:space="preserve"> </w:t>
      </w:r>
      <w:r w:rsidRPr="00B36898">
        <w:rPr>
          <w:rFonts w:cs="Verdana"/>
        </w:rPr>
        <w:t>delivery,</w:t>
      </w:r>
      <w:r w:rsidR="003C3AAD">
        <w:rPr>
          <w:rFonts w:cs="Verdana"/>
        </w:rPr>
        <w:t xml:space="preserve"> </w:t>
      </w:r>
      <w:r w:rsidRPr="00B36898">
        <w:rPr>
          <w:rFonts w:cs="Verdana"/>
        </w:rPr>
        <w:t>for</w:t>
      </w:r>
      <w:r w:rsidR="003C3AAD">
        <w:rPr>
          <w:rFonts w:cs="Verdana"/>
        </w:rPr>
        <w:t xml:space="preserve"> </w:t>
      </w:r>
      <w:r w:rsidRPr="00B36898">
        <w:rPr>
          <w:rFonts w:cs="Verdana"/>
        </w:rPr>
        <w:t>example,</w:t>
      </w:r>
      <w:r w:rsidR="003C3AAD">
        <w:rPr>
          <w:rFonts w:cs="Verdana"/>
        </w:rPr>
        <w:t xml:space="preserve"> </w:t>
      </w:r>
      <w:r w:rsidRPr="00B36898">
        <w:rPr>
          <w:rFonts w:cs="Verdana"/>
        </w:rPr>
        <w:t>easier.</w:t>
      </w:r>
      <w:r w:rsidR="003C3AAD">
        <w:rPr>
          <w:rFonts w:cs="Verdana"/>
        </w:rPr>
        <w:t xml:space="preserve"> </w:t>
      </w:r>
      <w:r>
        <w:rPr>
          <w:rFonts w:cs="Verdana"/>
        </w:rPr>
        <w:t>T</w:t>
      </w:r>
      <w:r w:rsidRPr="00B36898">
        <w:rPr>
          <w:rFonts w:cs="Verdana"/>
        </w:rPr>
        <w:t>hat</w:t>
      </w:r>
      <w:r w:rsidR="003C3AAD">
        <w:rPr>
          <w:rFonts w:cs="Verdana"/>
        </w:rPr>
        <w:t xml:space="preserve"> </w:t>
      </w:r>
      <w:r w:rsidRPr="00B36898">
        <w:rPr>
          <w:rFonts w:cs="Verdana"/>
        </w:rPr>
        <w:t>is</w:t>
      </w:r>
      <w:r w:rsidR="003C3AAD">
        <w:rPr>
          <w:rFonts w:cs="Verdana"/>
        </w:rPr>
        <w:t xml:space="preserve"> </w:t>
      </w:r>
      <w:r w:rsidRPr="00B36898">
        <w:rPr>
          <w:rFonts w:cs="Verdana"/>
        </w:rPr>
        <w:t>all</w:t>
      </w:r>
      <w:r w:rsidR="003C3AAD">
        <w:rPr>
          <w:rFonts w:cs="Verdana"/>
        </w:rPr>
        <w:t xml:space="preserve"> </w:t>
      </w:r>
      <w:r w:rsidRPr="00B36898">
        <w:rPr>
          <w:rFonts w:cs="Verdana"/>
        </w:rPr>
        <w:t>interesting</w:t>
      </w:r>
      <w:r w:rsidR="003C3AAD">
        <w:rPr>
          <w:rFonts w:cs="Verdana"/>
        </w:rPr>
        <w:t xml:space="preserve"> </w:t>
      </w:r>
      <w:r w:rsidRPr="00B36898">
        <w:rPr>
          <w:rFonts w:cs="Verdana"/>
        </w:rPr>
        <w:t>and</w:t>
      </w:r>
      <w:r w:rsidR="003C3AAD">
        <w:rPr>
          <w:rFonts w:cs="Verdana"/>
        </w:rPr>
        <w:t xml:space="preserve"> </w:t>
      </w:r>
      <w:r w:rsidRPr="00B36898">
        <w:rPr>
          <w:rFonts w:cs="Verdana"/>
        </w:rPr>
        <w:t>important</w:t>
      </w:r>
      <w:r>
        <w:rPr>
          <w:rFonts w:cs="Verdana"/>
        </w:rPr>
        <w:t>,</w:t>
      </w:r>
      <w:r w:rsidR="003C3AAD">
        <w:rPr>
          <w:rFonts w:cs="Verdana"/>
        </w:rPr>
        <w:t xml:space="preserve"> </w:t>
      </w:r>
      <w:r>
        <w:rPr>
          <w:rFonts w:cs="Verdana"/>
        </w:rPr>
        <w:t>and</w:t>
      </w:r>
      <w:r w:rsidR="003C3AAD">
        <w:rPr>
          <w:rFonts w:cs="Verdana"/>
        </w:rPr>
        <w:t xml:space="preserve"> </w:t>
      </w:r>
      <w:r>
        <w:rPr>
          <w:rFonts w:cs="Verdana"/>
        </w:rPr>
        <w:t>the</w:t>
      </w:r>
      <w:r w:rsidR="003C3AAD">
        <w:rPr>
          <w:rFonts w:cs="Verdana"/>
        </w:rPr>
        <w:t xml:space="preserve"> </w:t>
      </w:r>
      <w:r w:rsidRPr="00B36898">
        <w:rPr>
          <w:rFonts w:cs="Verdana"/>
        </w:rPr>
        <w:t>UK</w:t>
      </w:r>
      <w:r w:rsidR="003C3AAD">
        <w:rPr>
          <w:rFonts w:cs="Verdana"/>
        </w:rPr>
        <w:t xml:space="preserve"> </w:t>
      </w:r>
      <w:r w:rsidRPr="00B36898">
        <w:rPr>
          <w:rFonts w:cs="Verdana"/>
        </w:rPr>
        <w:t>brings</w:t>
      </w:r>
      <w:r w:rsidR="003C3AAD">
        <w:rPr>
          <w:rFonts w:cs="Verdana"/>
        </w:rPr>
        <w:t xml:space="preserve"> </w:t>
      </w:r>
      <w:r w:rsidRPr="00B36898">
        <w:rPr>
          <w:rFonts w:cs="Verdana"/>
        </w:rPr>
        <w:t>a</w:t>
      </w:r>
      <w:r w:rsidR="003C3AAD">
        <w:rPr>
          <w:rFonts w:cs="Verdana"/>
        </w:rPr>
        <w:t xml:space="preserve"> </w:t>
      </w:r>
      <w:r w:rsidRPr="00B36898">
        <w:rPr>
          <w:rFonts w:cs="Verdana"/>
        </w:rPr>
        <w:t>lot</w:t>
      </w:r>
      <w:r w:rsidR="003C3AAD">
        <w:rPr>
          <w:rFonts w:cs="Verdana"/>
        </w:rPr>
        <w:t xml:space="preserve"> </w:t>
      </w:r>
      <w:r w:rsidRPr="00B36898">
        <w:rPr>
          <w:rFonts w:cs="Verdana"/>
        </w:rPr>
        <w:t>of</w:t>
      </w:r>
      <w:r w:rsidR="003C3AAD">
        <w:rPr>
          <w:rFonts w:cs="Verdana"/>
        </w:rPr>
        <w:t xml:space="preserve"> </w:t>
      </w:r>
      <w:r w:rsidRPr="00B36898">
        <w:rPr>
          <w:rFonts w:cs="Verdana"/>
        </w:rPr>
        <w:t>value</w:t>
      </w:r>
      <w:r w:rsidR="003C3AAD">
        <w:rPr>
          <w:rFonts w:cs="Verdana"/>
        </w:rPr>
        <w:t xml:space="preserve"> </w:t>
      </w:r>
      <w:r w:rsidRPr="00B36898">
        <w:rPr>
          <w:rFonts w:cs="Verdana"/>
        </w:rPr>
        <w:t>to</w:t>
      </w:r>
      <w:r w:rsidR="003C3AAD">
        <w:rPr>
          <w:rFonts w:cs="Verdana"/>
        </w:rPr>
        <w:t xml:space="preserve"> </w:t>
      </w:r>
      <w:r w:rsidRPr="00B36898">
        <w:rPr>
          <w:rFonts w:cs="Verdana"/>
        </w:rPr>
        <w:t>those</w:t>
      </w:r>
      <w:r w:rsidR="003C3AAD">
        <w:rPr>
          <w:rFonts w:cs="Verdana"/>
        </w:rPr>
        <w:t xml:space="preserve"> </w:t>
      </w:r>
      <w:r w:rsidRPr="00B36898">
        <w:rPr>
          <w:rFonts w:cs="Verdana"/>
        </w:rPr>
        <w:t>discussions</w:t>
      </w:r>
      <w:r>
        <w:rPr>
          <w:rFonts w:cs="Verdana"/>
        </w:rPr>
        <w:t>.</w:t>
      </w:r>
    </w:p>
    <w:p w:rsidR="009A05FB" w:rsidP="009A05FB">
      <w:pPr>
        <w:pStyle w:val="Answer"/>
      </w:pPr>
      <w:r>
        <w:t>T</w:t>
      </w:r>
      <w:r w:rsidRPr="00B36898">
        <w:t>hat</w:t>
      </w:r>
      <w:r w:rsidR="003C3AAD">
        <w:t xml:space="preserve"> </w:t>
      </w:r>
      <w:r w:rsidRPr="00B36898">
        <w:t>is</w:t>
      </w:r>
      <w:r w:rsidR="003C3AAD">
        <w:t xml:space="preserve"> </w:t>
      </w:r>
      <w:r w:rsidRPr="00B36898">
        <w:t>slightly</w:t>
      </w:r>
      <w:r w:rsidR="003C3AAD">
        <w:t xml:space="preserve"> </w:t>
      </w:r>
      <w:r w:rsidRPr="00B36898">
        <w:t>separate</w:t>
      </w:r>
      <w:r w:rsidR="003C3AAD">
        <w:t xml:space="preserve"> </w:t>
      </w:r>
      <w:r w:rsidRPr="00B36898">
        <w:t>from</w:t>
      </w:r>
      <w:r w:rsidR="003C3AAD">
        <w:t xml:space="preserve"> </w:t>
      </w:r>
      <w:r w:rsidRPr="00B36898">
        <w:t>the</w:t>
      </w:r>
      <w:r w:rsidR="003C3AAD">
        <w:t xml:space="preserve"> </w:t>
      </w:r>
      <w:r w:rsidRPr="00B36898">
        <w:t>strategic</w:t>
      </w:r>
      <w:r w:rsidR="003C3AAD">
        <w:t xml:space="preserve"> </w:t>
      </w:r>
      <w:r w:rsidRPr="00B36898">
        <w:t>question</w:t>
      </w:r>
      <w:r w:rsidR="003C3AAD">
        <w:t xml:space="preserve"> </w:t>
      </w:r>
      <w:r w:rsidRPr="00B36898">
        <w:t>of</w:t>
      </w:r>
      <w:r w:rsidR="003C3AAD">
        <w:t xml:space="preserve"> </w:t>
      </w:r>
      <w:r w:rsidRPr="00B36898">
        <w:t>why</w:t>
      </w:r>
      <w:r w:rsidR="003C3AAD">
        <w:t xml:space="preserve"> </w:t>
      </w:r>
      <w:r w:rsidRPr="00B36898">
        <w:t>we</w:t>
      </w:r>
      <w:r w:rsidR="003C3AAD">
        <w:t xml:space="preserve"> </w:t>
      </w:r>
      <w:r w:rsidRPr="00B36898">
        <w:t>are</w:t>
      </w:r>
      <w:r w:rsidR="003C3AAD">
        <w:t xml:space="preserve"> </w:t>
      </w:r>
      <w:r w:rsidRPr="00B36898">
        <w:t>engaging</w:t>
      </w:r>
      <w:r w:rsidR="003C3AAD">
        <w:t xml:space="preserve"> </w:t>
      </w:r>
      <w:r w:rsidRPr="00B36898">
        <w:t>somewhere</w:t>
      </w:r>
      <w:r w:rsidR="003C3AAD">
        <w:t xml:space="preserve"> </w:t>
      </w:r>
      <w:r w:rsidRPr="00B36898">
        <w:t>like</w:t>
      </w:r>
      <w:r w:rsidR="003C3AAD">
        <w:t xml:space="preserve"> </w:t>
      </w:r>
      <w:r w:rsidRPr="00B36898">
        <w:t>the</w:t>
      </w:r>
      <w:r w:rsidR="003C3AAD">
        <w:t xml:space="preserve"> </w:t>
      </w:r>
      <w:r w:rsidRPr="00B36898">
        <w:t>Security</w:t>
      </w:r>
      <w:r w:rsidR="003C3AAD">
        <w:t xml:space="preserve"> </w:t>
      </w:r>
      <w:r w:rsidRPr="00B36898">
        <w:t>Council,</w:t>
      </w:r>
      <w:r w:rsidR="003C3AAD">
        <w:t xml:space="preserve"> </w:t>
      </w:r>
      <w:r w:rsidRPr="00B36898">
        <w:t>where</w:t>
      </w:r>
      <w:r w:rsidR="003C3AAD">
        <w:t xml:space="preserve"> </w:t>
      </w:r>
      <w:r w:rsidRPr="00B36898">
        <w:t>we</w:t>
      </w:r>
      <w:r w:rsidR="003C3AAD">
        <w:t xml:space="preserve"> </w:t>
      </w:r>
      <w:r w:rsidRPr="00B36898">
        <w:t>sit</w:t>
      </w:r>
      <w:r w:rsidR="003C3AAD">
        <w:t xml:space="preserve"> </w:t>
      </w:r>
      <w:r w:rsidRPr="00B36898">
        <w:t>alongside</w:t>
      </w:r>
      <w:r w:rsidR="003C3AAD">
        <w:t xml:space="preserve"> </w:t>
      </w:r>
      <w:r w:rsidRPr="00B36898">
        <w:t>countries</w:t>
      </w:r>
      <w:r w:rsidR="003C3AAD">
        <w:t xml:space="preserve"> </w:t>
      </w:r>
      <w:r>
        <w:t>with</w:t>
      </w:r>
      <w:r w:rsidR="003C3AAD">
        <w:t xml:space="preserve"> </w:t>
      </w:r>
      <w:r>
        <w:t>which</w:t>
      </w:r>
      <w:r w:rsidR="003C3AAD">
        <w:t xml:space="preserve"> </w:t>
      </w:r>
      <w:r w:rsidRPr="00B36898">
        <w:t>we</w:t>
      </w:r>
      <w:r w:rsidR="003C3AAD">
        <w:t xml:space="preserve"> </w:t>
      </w:r>
      <w:r w:rsidRPr="00B36898">
        <w:t>often</w:t>
      </w:r>
      <w:r w:rsidR="003C3AAD">
        <w:t xml:space="preserve"> </w:t>
      </w:r>
      <w:r w:rsidRPr="00B36898">
        <w:t>have</w:t>
      </w:r>
      <w:r w:rsidR="003C3AAD">
        <w:t xml:space="preserve"> </w:t>
      </w:r>
      <w:r w:rsidRPr="00B36898">
        <w:t>difficulties,</w:t>
      </w:r>
      <w:r w:rsidR="003C3AAD">
        <w:t xml:space="preserve"> </w:t>
      </w:r>
      <w:r w:rsidRPr="00B36898">
        <w:t>such</w:t>
      </w:r>
      <w:r w:rsidR="003C3AAD">
        <w:t xml:space="preserve"> </w:t>
      </w:r>
      <w:r w:rsidRPr="00B36898">
        <w:t>as</w:t>
      </w:r>
      <w:r w:rsidR="003C3AAD">
        <w:t xml:space="preserve"> </w:t>
      </w:r>
      <w:r w:rsidRPr="00B36898">
        <w:t>Russia</w:t>
      </w:r>
      <w:r w:rsidR="003C3AAD">
        <w:t xml:space="preserve"> </w:t>
      </w:r>
      <w:r w:rsidRPr="00B36898">
        <w:t>and</w:t>
      </w:r>
      <w:r w:rsidR="003C3AAD">
        <w:t xml:space="preserve"> </w:t>
      </w:r>
      <w:r w:rsidRPr="00B36898">
        <w:t>China</w:t>
      </w:r>
      <w:r>
        <w:t>.</w:t>
      </w:r>
      <w:r w:rsidR="003C3AAD">
        <w:t xml:space="preserve"> </w:t>
      </w:r>
      <w:r w:rsidRPr="00B36898">
        <w:t>Do</w:t>
      </w:r>
      <w:r w:rsidR="003C3AAD">
        <w:t xml:space="preserve"> </w:t>
      </w:r>
      <w:r w:rsidRPr="00B36898">
        <w:t>we</w:t>
      </w:r>
      <w:r w:rsidR="003C3AAD">
        <w:t xml:space="preserve"> </w:t>
      </w:r>
      <w:r w:rsidRPr="00B36898">
        <w:t>see</w:t>
      </w:r>
      <w:r w:rsidR="003C3AAD">
        <w:t xml:space="preserve"> </w:t>
      </w:r>
      <w:r w:rsidRPr="00B36898">
        <w:t>a</w:t>
      </w:r>
      <w:r w:rsidR="003C3AAD">
        <w:t xml:space="preserve"> </w:t>
      </w:r>
      <w:r w:rsidRPr="00B36898">
        <w:t>space</w:t>
      </w:r>
      <w:r w:rsidR="003C3AAD">
        <w:t xml:space="preserve"> </w:t>
      </w:r>
      <w:r>
        <w:t>such</w:t>
      </w:r>
      <w:r w:rsidR="003C3AAD">
        <w:t xml:space="preserve"> </w:t>
      </w:r>
      <w:r>
        <w:t>as</w:t>
      </w:r>
      <w:r w:rsidR="003C3AAD">
        <w:t xml:space="preserve"> </w:t>
      </w:r>
      <w:r w:rsidRPr="00B36898">
        <w:t>that</w:t>
      </w:r>
      <w:r w:rsidR="003C3AAD">
        <w:t xml:space="preserve"> </w:t>
      </w:r>
      <w:r w:rsidRPr="00B36898">
        <w:t>as</w:t>
      </w:r>
      <w:r w:rsidR="003C3AAD">
        <w:t xml:space="preserve"> </w:t>
      </w:r>
      <w:r w:rsidRPr="00B36898">
        <w:t>simply</w:t>
      </w:r>
      <w:r w:rsidR="003C3AAD">
        <w:t xml:space="preserve"> </w:t>
      </w:r>
      <w:r w:rsidRPr="00B36898">
        <w:t>a</w:t>
      </w:r>
      <w:r w:rsidR="003C3AAD">
        <w:t xml:space="preserve"> </w:t>
      </w:r>
      <w:r w:rsidRPr="00B36898">
        <w:t>platform</w:t>
      </w:r>
      <w:r w:rsidR="003C3AAD">
        <w:t xml:space="preserve"> </w:t>
      </w:r>
      <w:r w:rsidRPr="00B36898">
        <w:t>to</w:t>
      </w:r>
      <w:r w:rsidR="003C3AAD">
        <w:t xml:space="preserve"> </w:t>
      </w:r>
      <w:r w:rsidRPr="00B36898">
        <w:t>condemn</w:t>
      </w:r>
      <w:r w:rsidR="003C3AAD">
        <w:t xml:space="preserve"> </w:t>
      </w:r>
      <w:r w:rsidRPr="00B36898">
        <w:t>Russia’s</w:t>
      </w:r>
      <w:r w:rsidR="003C3AAD">
        <w:t xml:space="preserve"> </w:t>
      </w:r>
      <w:r w:rsidRPr="00B36898">
        <w:t>breaches</w:t>
      </w:r>
      <w:r w:rsidR="003C3AAD">
        <w:t xml:space="preserve"> </w:t>
      </w:r>
      <w:r w:rsidRPr="00B36898">
        <w:t>of</w:t>
      </w:r>
      <w:r w:rsidR="003C3AAD">
        <w:t xml:space="preserve"> </w:t>
      </w:r>
      <w:r w:rsidRPr="00B36898">
        <w:t>international</w:t>
      </w:r>
      <w:r w:rsidR="003C3AAD">
        <w:t xml:space="preserve"> </w:t>
      </w:r>
      <w:r w:rsidRPr="00B36898">
        <w:t>law</w:t>
      </w:r>
      <w:r w:rsidR="003C3AAD">
        <w:t xml:space="preserve"> </w:t>
      </w:r>
      <w:r w:rsidRPr="00B36898">
        <w:t>or</w:t>
      </w:r>
      <w:r w:rsidR="003C3AAD">
        <w:t xml:space="preserve"> </w:t>
      </w:r>
      <w:r w:rsidRPr="00B36898">
        <w:t>as</w:t>
      </w:r>
      <w:r w:rsidR="003C3AAD">
        <w:t xml:space="preserve"> </w:t>
      </w:r>
      <w:r w:rsidRPr="00B36898">
        <w:t>a</w:t>
      </w:r>
      <w:r w:rsidR="003C3AAD">
        <w:t xml:space="preserve"> </w:t>
      </w:r>
      <w:r w:rsidRPr="00B36898">
        <w:t>useful</w:t>
      </w:r>
      <w:r w:rsidR="003C3AAD">
        <w:t xml:space="preserve"> </w:t>
      </w:r>
      <w:r w:rsidRPr="00B36898">
        <w:t>space</w:t>
      </w:r>
      <w:r w:rsidR="003C3AAD">
        <w:t xml:space="preserve"> </w:t>
      </w:r>
      <w:r>
        <w:t>in</w:t>
      </w:r>
      <w:r w:rsidR="003C3AAD">
        <w:t xml:space="preserve"> </w:t>
      </w:r>
      <w:r w:rsidRPr="00B36898">
        <w:t>which</w:t>
      </w:r>
      <w:r w:rsidR="003C3AAD">
        <w:t xml:space="preserve"> </w:t>
      </w:r>
      <w:r w:rsidRPr="00B36898">
        <w:t>to</w:t>
      </w:r>
      <w:r w:rsidR="003C3AAD">
        <w:t xml:space="preserve"> </w:t>
      </w:r>
      <w:r w:rsidRPr="00B36898">
        <w:t>work</w:t>
      </w:r>
      <w:r w:rsidR="003C3AAD">
        <w:t xml:space="preserve"> </w:t>
      </w:r>
      <w:r w:rsidRPr="00B36898">
        <w:t>out</w:t>
      </w:r>
      <w:r w:rsidR="003C3AAD">
        <w:t xml:space="preserve"> </w:t>
      </w:r>
      <w:r w:rsidRPr="00B36898">
        <w:t>some</w:t>
      </w:r>
      <w:r w:rsidR="003C3AAD">
        <w:t xml:space="preserve"> </w:t>
      </w:r>
      <w:r w:rsidRPr="00B36898">
        <w:t>deals</w:t>
      </w:r>
      <w:r w:rsidR="003C3AAD">
        <w:t xml:space="preserve"> </w:t>
      </w:r>
      <w:r w:rsidRPr="00B36898">
        <w:t>and</w:t>
      </w:r>
      <w:r w:rsidR="003C3AAD">
        <w:t xml:space="preserve"> </w:t>
      </w:r>
      <w:r w:rsidRPr="00B36898">
        <w:t>do</w:t>
      </w:r>
      <w:r w:rsidR="003C3AAD">
        <w:t xml:space="preserve"> </w:t>
      </w:r>
      <w:r w:rsidRPr="00B36898">
        <w:t>some</w:t>
      </w:r>
      <w:r w:rsidR="003C3AAD">
        <w:t xml:space="preserve"> </w:t>
      </w:r>
      <w:r w:rsidRPr="00B36898">
        <w:t>deconfliction</w:t>
      </w:r>
      <w:r w:rsidR="003C3AAD">
        <w:t xml:space="preserve"> </w:t>
      </w:r>
      <w:r w:rsidRPr="00B36898">
        <w:t>with</w:t>
      </w:r>
      <w:r w:rsidR="003C3AAD">
        <w:t xml:space="preserve"> </w:t>
      </w:r>
      <w:r w:rsidRPr="00B36898">
        <w:t>two</w:t>
      </w:r>
      <w:r w:rsidR="003C3AAD">
        <w:t xml:space="preserve"> </w:t>
      </w:r>
      <w:r w:rsidRPr="00B36898">
        <w:t>powers</w:t>
      </w:r>
      <w:r w:rsidR="003C3AAD">
        <w:t xml:space="preserve"> </w:t>
      </w:r>
      <w:r>
        <w:t>with</w:t>
      </w:r>
      <w:r w:rsidR="003C3AAD">
        <w:t xml:space="preserve"> </w:t>
      </w:r>
      <w:r>
        <w:t>which</w:t>
      </w:r>
      <w:r w:rsidR="003C3AAD">
        <w:t xml:space="preserve"> </w:t>
      </w:r>
      <w:r w:rsidRPr="00B36898">
        <w:t>we</w:t>
      </w:r>
      <w:r w:rsidR="003C3AAD">
        <w:t xml:space="preserve"> </w:t>
      </w:r>
      <w:r w:rsidRPr="00B36898">
        <w:t>are</w:t>
      </w:r>
      <w:r w:rsidR="003C3AAD">
        <w:t xml:space="preserve"> </w:t>
      </w:r>
      <w:r w:rsidRPr="00B36898">
        <w:t>frequently</w:t>
      </w:r>
      <w:r w:rsidR="003C3AAD">
        <w:t xml:space="preserve"> </w:t>
      </w:r>
      <w:r w:rsidRPr="00B36898">
        <w:t>in</w:t>
      </w:r>
      <w:r w:rsidR="003C3AAD">
        <w:t xml:space="preserve"> </w:t>
      </w:r>
      <w:r w:rsidRPr="00B36898">
        <w:t>some</w:t>
      </w:r>
      <w:r w:rsidR="003C3AAD">
        <w:t xml:space="preserve"> </w:t>
      </w:r>
      <w:r w:rsidRPr="00B36898">
        <w:t>form</w:t>
      </w:r>
      <w:r w:rsidR="003C3AAD">
        <w:t xml:space="preserve"> </w:t>
      </w:r>
      <w:r w:rsidRPr="00B36898">
        <w:t>of</w:t>
      </w:r>
      <w:r w:rsidR="003C3AAD">
        <w:t xml:space="preserve"> </w:t>
      </w:r>
      <w:r w:rsidRPr="00B36898">
        <w:t>conflict</w:t>
      </w:r>
      <w:r>
        <w:t>?</w:t>
      </w:r>
      <w:r w:rsidR="003C3AAD">
        <w:t xml:space="preserve"> </w:t>
      </w:r>
      <w:r>
        <w:t>T</w:t>
      </w:r>
      <w:r w:rsidRPr="00B36898">
        <w:t>hat</w:t>
      </w:r>
      <w:r w:rsidR="003C3AAD">
        <w:t xml:space="preserve"> </w:t>
      </w:r>
      <w:r w:rsidRPr="00B36898">
        <w:t>is</w:t>
      </w:r>
      <w:r w:rsidR="003C3AAD">
        <w:t xml:space="preserve"> </w:t>
      </w:r>
      <w:r w:rsidRPr="00B36898">
        <w:t>a</w:t>
      </w:r>
      <w:r w:rsidR="003C3AAD">
        <w:t xml:space="preserve"> </w:t>
      </w:r>
      <w:r w:rsidRPr="00B36898">
        <w:t>really</w:t>
      </w:r>
      <w:r w:rsidR="003C3AAD">
        <w:t xml:space="preserve"> </w:t>
      </w:r>
      <w:r w:rsidRPr="00B36898">
        <w:t>significant</w:t>
      </w:r>
      <w:r w:rsidR="003C3AAD">
        <w:t xml:space="preserve"> </w:t>
      </w:r>
      <w:r w:rsidRPr="00B36898">
        <w:t>diplomatic</w:t>
      </w:r>
      <w:r w:rsidR="003C3AAD">
        <w:t xml:space="preserve"> </w:t>
      </w:r>
      <w:r>
        <w:t>and</w:t>
      </w:r>
      <w:r w:rsidR="003C3AAD">
        <w:t xml:space="preserve"> </w:t>
      </w:r>
      <w:r w:rsidRPr="00B36898">
        <w:t>strategic</w:t>
      </w:r>
      <w:r w:rsidR="003C3AAD">
        <w:t xml:space="preserve"> </w:t>
      </w:r>
      <w:r w:rsidRPr="00B36898">
        <w:t>question.</w:t>
      </w:r>
    </w:p>
    <w:p w:rsidR="009A05FB" w:rsidP="009A05FB">
      <w:pPr>
        <w:pStyle w:val="Answer"/>
      </w:pPr>
      <w:r w:rsidRPr="00B36898">
        <w:t>Similarly,</w:t>
      </w:r>
      <w:r w:rsidR="003C3AAD">
        <w:t xml:space="preserve"> </w:t>
      </w:r>
      <w:r w:rsidRPr="00B36898">
        <w:t>do</w:t>
      </w:r>
      <w:r w:rsidR="003C3AAD">
        <w:t xml:space="preserve"> </w:t>
      </w:r>
      <w:r w:rsidRPr="00B36898">
        <w:t>we</w:t>
      </w:r>
      <w:r w:rsidR="003C3AAD">
        <w:t xml:space="preserve"> </w:t>
      </w:r>
      <w:r w:rsidRPr="00B36898">
        <w:t>think</w:t>
      </w:r>
      <w:r w:rsidR="003C3AAD">
        <w:t xml:space="preserve"> </w:t>
      </w:r>
      <w:r w:rsidRPr="00B36898">
        <w:t>that</w:t>
      </w:r>
      <w:r w:rsidR="003C3AAD">
        <w:t xml:space="preserve"> </w:t>
      </w:r>
      <w:r w:rsidRPr="00B36898">
        <w:t>we</w:t>
      </w:r>
      <w:r w:rsidR="003C3AAD">
        <w:t xml:space="preserve"> </w:t>
      </w:r>
      <w:r w:rsidRPr="00B36898">
        <w:t>should</w:t>
      </w:r>
      <w:r w:rsidR="003C3AAD">
        <w:t xml:space="preserve"> </w:t>
      </w:r>
      <w:r w:rsidRPr="00B36898">
        <w:t>use</w:t>
      </w:r>
      <w:r w:rsidR="003C3AAD">
        <w:t xml:space="preserve"> </w:t>
      </w:r>
      <w:r w:rsidRPr="00B36898">
        <w:t>multilateral</w:t>
      </w:r>
      <w:r w:rsidR="003C3AAD">
        <w:t xml:space="preserve"> </w:t>
      </w:r>
      <w:r w:rsidRPr="00B36898">
        <w:t>institutions</w:t>
      </w:r>
      <w:r w:rsidR="003C3AAD">
        <w:t xml:space="preserve"> </w:t>
      </w:r>
      <w:r w:rsidRPr="00B36898">
        <w:t>as</w:t>
      </w:r>
      <w:r w:rsidR="003C3AAD">
        <w:t xml:space="preserve"> </w:t>
      </w:r>
      <w:r w:rsidRPr="00B36898">
        <w:t>a</w:t>
      </w:r>
      <w:r w:rsidR="003C3AAD">
        <w:t xml:space="preserve"> </w:t>
      </w:r>
      <w:r w:rsidRPr="00B36898">
        <w:t>space</w:t>
      </w:r>
      <w:r w:rsidR="003C3AAD">
        <w:t xml:space="preserve"> </w:t>
      </w:r>
      <w:r w:rsidRPr="00B36898">
        <w:t>to</w:t>
      </w:r>
      <w:r w:rsidR="003C3AAD">
        <w:t xml:space="preserve"> </w:t>
      </w:r>
      <w:r w:rsidRPr="00B36898">
        <w:t>strengthen</w:t>
      </w:r>
      <w:r w:rsidR="003C3AAD">
        <w:t xml:space="preserve"> </w:t>
      </w:r>
      <w:r w:rsidRPr="00B36898">
        <w:t>bonds</w:t>
      </w:r>
      <w:r w:rsidR="003C3AAD">
        <w:t xml:space="preserve"> </w:t>
      </w:r>
      <w:r w:rsidRPr="00B36898">
        <w:t>with</w:t>
      </w:r>
      <w:r w:rsidR="003C3AAD">
        <w:t xml:space="preserve"> </w:t>
      </w:r>
      <w:r w:rsidRPr="00B36898">
        <w:t>middle</w:t>
      </w:r>
      <w:r w:rsidR="003C3AAD">
        <w:t xml:space="preserve"> </w:t>
      </w:r>
      <w:r w:rsidRPr="00B36898">
        <w:t>powers</w:t>
      </w:r>
      <w:r w:rsidR="003C3AAD">
        <w:t xml:space="preserve"> </w:t>
      </w:r>
      <w:r w:rsidRPr="00B36898">
        <w:t>and</w:t>
      </w:r>
      <w:r w:rsidR="003C3AAD">
        <w:t xml:space="preserve"> </w:t>
      </w:r>
      <w:r w:rsidRPr="00B36898">
        <w:t>countries</w:t>
      </w:r>
      <w:r w:rsidR="003C3AAD">
        <w:t xml:space="preserve"> </w:t>
      </w:r>
      <w:r w:rsidRPr="00B36898">
        <w:t>of</w:t>
      </w:r>
      <w:r w:rsidR="003C3AAD">
        <w:t xml:space="preserve"> </w:t>
      </w:r>
      <w:r w:rsidRPr="00B36898">
        <w:t>the</w:t>
      </w:r>
      <w:r w:rsidR="003C3AAD">
        <w:t xml:space="preserve"> </w:t>
      </w:r>
      <w:r w:rsidRPr="00B36898">
        <w:t>global</w:t>
      </w:r>
      <w:r w:rsidR="003C3AAD">
        <w:t xml:space="preserve"> </w:t>
      </w:r>
      <w:r w:rsidRPr="00B36898">
        <w:t>South?</w:t>
      </w:r>
      <w:r w:rsidR="003C3AAD">
        <w:t xml:space="preserve"> </w:t>
      </w:r>
      <w:r w:rsidRPr="00B36898">
        <w:t>Are</w:t>
      </w:r>
      <w:r w:rsidR="003C3AAD">
        <w:t xml:space="preserve"> </w:t>
      </w:r>
      <w:r w:rsidRPr="00B36898">
        <w:t>we</w:t>
      </w:r>
      <w:r w:rsidR="003C3AAD">
        <w:t xml:space="preserve"> </w:t>
      </w:r>
      <w:r w:rsidRPr="00B36898">
        <w:t>willing</w:t>
      </w:r>
      <w:r w:rsidR="003C3AAD">
        <w:t xml:space="preserve"> </w:t>
      </w:r>
      <w:r w:rsidRPr="00B36898">
        <w:t>to</w:t>
      </w:r>
      <w:r w:rsidR="003C3AAD">
        <w:t xml:space="preserve"> </w:t>
      </w:r>
      <w:r w:rsidRPr="00B36898">
        <w:t>give</w:t>
      </w:r>
      <w:r w:rsidR="003C3AAD">
        <w:t xml:space="preserve"> </w:t>
      </w:r>
      <w:r w:rsidRPr="00B36898">
        <w:t>up</w:t>
      </w:r>
      <w:r w:rsidR="003C3AAD">
        <w:t xml:space="preserve"> </w:t>
      </w:r>
      <w:r w:rsidRPr="00B36898">
        <w:t>some</w:t>
      </w:r>
      <w:r w:rsidR="003C3AAD">
        <w:t xml:space="preserve"> </w:t>
      </w:r>
      <w:r w:rsidRPr="00B36898">
        <w:t>of</w:t>
      </w:r>
      <w:r w:rsidR="003C3AAD">
        <w:t xml:space="preserve"> </w:t>
      </w:r>
      <w:r w:rsidRPr="00B36898">
        <w:t>our</w:t>
      </w:r>
      <w:r w:rsidR="003C3AAD">
        <w:t xml:space="preserve"> </w:t>
      </w:r>
      <w:r w:rsidRPr="00B36898">
        <w:t>influence</w:t>
      </w:r>
      <w:r w:rsidR="003C3AAD">
        <w:t xml:space="preserve"> </w:t>
      </w:r>
      <w:r w:rsidRPr="00B36898">
        <w:t>and</w:t>
      </w:r>
      <w:r w:rsidR="003C3AAD">
        <w:t xml:space="preserve"> </w:t>
      </w:r>
      <w:r w:rsidRPr="00B36898">
        <w:t>some</w:t>
      </w:r>
      <w:r w:rsidR="003C3AAD">
        <w:t xml:space="preserve"> </w:t>
      </w:r>
      <w:r w:rsidRPr="00B36898">
        <w:t>of</w:t>
      </w:r>
      <w:r w:rsidR="003C3AAD">
        <w:t xml:space="preserve"> </w:t>
      </w:r>
      <w:r w:rsidRPr="00B36898">
        <w:t>our</w:t>
      </w:r>
      <w:r w:rsidR="003C3AAD">
        <w:t xml:space="preserve"> </w:t>
      </w:r>
      <w:r w:rsidRPr="00B36898">
        <w:t>voting</w:t>
      </w:r>
      <w:r w:rsidR="003C3AAD">
        <w:t xml:space="preserve"> </w:t>
      </w:r>
      <w:r w:rsidRPr="00B36898">
        <w:t>powers</w:t>
      </w:r>
      <w:r w:rsidR="003C3AAD">
        <w:t xml:space="preserve"> </w:t>
      </w:r>
      <w:r w:rsidRPr="00B36898">
        <w:t>in</w:t>
      </w:r>
      <w:r w:rsidR="003C3AAD">
        <w:t xml:space="preserve"> </w:t>
      </w:r>
      <w:r w:rsidRPr="00B36898">
        <w:t>certain</w:t>
      </w:r>
      <w:r w:rsidR="003C3AAD">
        <w:t xml:space="preserve"> </w:t>
      </w:r>
      <w:r w:rsidRPr="00B36898">
        <w:t>spaces,</w:t>
      </w:r>
      <w:r w:rsidR="003C3AAD">
        <w:t xml:space="preserve"> </w:t>
      </w:r>
      <w:r>
        <w:t>such</w:t>
      </w:r>
      <w:r w:rsidR="003C3AAD">
        <w:t xml:space="preserve"> </w:t>
      </w:r>
      <w:r>
        <w:t>as</w:t>
      </w:r>
      <w:r w:rsidR="003C3AAD">
        <w:t xml:space="preserve"> </w:t>
      </w:r>
      <w:r w:rsidRPr="00B36898">
        <w:t>the</w:t>
      </w:r>
      <w:r w:rsidR="003C3AAD">
        <w:t xml:space="preserve"> </w:t>
      </w:r>
      <w:r w:rsidRPr="00B36898">
        <w:t>international</w:t>
      </w:r>
      <w:r w:rsidR="003C3AAD">
        <w:t xml:space="preserve"> </w:t>
      </w:r>
      <w:r w:rsidRPr="00B36898">
        <w:t>financial</w:t>
      </w:r>
      <w:r w:rsidR="003C3AAD">
        <w:t xml:space="preserve"> </w:t>
      </w:r>
      <w:r w:rsidRPr="00B36898">
        <w:t>institutions,</w:t>
      </w:r>
      <w:r w:rsidR="003C3AAD">
        <w:t xml:space="preserve"> </w:t>
      </w:r>
      <w:r w:rsidRPr="00B36898">
        <w:t>i</w:t>
      </w:r>
      <w:r>
        <w:t>n</w:t>
      </w:r>
      <w:r w:rsidR="003C3AAD">
        <w:t xml:space="preserve"> </w:t>
      </w:r>
      <w:r w:rsidRPr="00B36898">
        <w:t>an</w:t>
      </w:r>
      <w:r w:rsidR="003C3AAD">
        <w:t xml:space="preserve"> </w:t>
      </w:r>
      <w:r w:rsidRPr="00B36898">
        <w:t>effort</w:t>
      </w:r>
      <w:r w:rsidR="003C3AAD">
        <w:t xml:space="preserve"> </w:t>
      </w:r>
      <w:r w:rsidRPr="00B36898">
        <w:t>to</w:t>
      </w:r>
      <w:r w:rsidR="003C3AAD">
        <w:t xml:space="preserve"> </w:t>
      </w:r>
      <w:r w:rsidRPr="00B36898">
        <w:t>win</w:t>
      </w:r>
      <w:r w:rsidR="003C3AAD">
        <w:t xml:space="preserve"> </w:t>
      </w:r>
      <w:r w:rsidRPr="00B36898">
        <w:t>good</w:t>
      </w:r>
      <w:r w:rsidR="003C3AAD">
        <w:t xml:space="preserve"> </w:t>
      </w:r>
      <w:r w:rsidRPr="00B36898">
        <w:t>will</w:t>
      </w:r>
      <w:r w:rsidR="003C3AAD">
        <w:t xml:space="preserve"> </w:t>
      </w:r>
      <w:r w:rsidRPr="00B36898">
        <w:t>from</w:t>
      </w:r>
      <w:r w:rsidR="003C3AAD">
        <w:t xml:space="preserve"> </w:t>
      </w:r>
      <w:r w:rsidRPr="00B36898">
        <w:t>developing</w:t>
      </w:r>
      <w:r w:rsidR="003C3AAD">
        <w:t xml:space="preserve"> </w:t>
      </w:r>
      <w:r w:rsidRPr="00B36898">
        <w:t>countries</w:t>
      </w:r>
      <w:r>
        <w:t>?</w:t>
      </w:r>
      <w:r w:rsidR="003C3AAD">
        <w:t xml:space="preserve"> </w:t>
      </w:r>
      <w:r>
        <w:t>T</w:t>
      </w:r>
      <w:r w:rsidRPr="00B36898">
        <w:t>hat</w:t>
      </w:r>
      <w:r w:rsidR="003C3AAD">
        <w:t xml:space="preserve"> </w:t>
      </w:r>
      <w:r w:rsidRPr="00B36898">
        <w:t>is</w:t>
      </w:r>
      <w:r w:rsidR="003C3AAD">
        <w:t xml:space="preserve"> </w:t>
      </w:r>
      <w:r w:rsidRPr="00B36898">
        <w:t>a</w:t>
      </w:r>
      <w:r w:rsidR="003C3AAD">
        <w:t xml:space="preserve"> </w:t>
      </w:r>
      <w:r w:rsidRPr="00B36898">
        <w:t>difficult</w:t>
      </w:r>
      <w:r w:rsidR="003C3AAD">
        <w:t xml:space="preserve"> </w:t>
      </w:r>
      <w:r w:rsidRPr="00B36898">
        <w:t>political</w:t>
      </w:r>
      <w:r w:rsidR="003C3AAD">
        <w:t xml:space="preserve"> </w:t>
      </w:r>
      <w:r w:rsidRPr="00B36898">
        <w:t>choice</w:t>
      </w:r>
      <w:r>
        <w:t>,</w:t>
      </w:r>
      <w:r w:rsidR="003C3AAD">
        <w:t xml:space="preserve"> </w:t>
      </w:r>
      <w:r w:rsidRPr="00B36898">
        <w:t>to</w:t>
      </w:r>
      <w:r>
        <w:t>o</w:t>
      </w:r>
      <w:r w:rsidRPr="00B36898">
        <w:t>.</w:t>
      </w:r>
    </w:p>
    <w:p w:rsidR="009A05FB" w:rsidRPr="00B36898" w:rsidP="009A05FB">
      <w:pPr>
        <w:pStyle w:val="Answer"/>
      </w:pPr>
      <w:r>
        <w:t>S</w:t>
      </w:r>
      <w:r w:rsidRPr="00B36898">
        <w:t>ometimes</w:t>
      </w:r>
      <w:r>
        <w:t>,</w:t>
      </w:r>
      <w:r w:rsidR="003C3AAD">
        <w:t xml:space="preserve"> </w:t>
      </w:r>
      <w:r w:rsidRPr="00B36898">
        <w:t>we</w:t>
      </w:r>
      <w:r w:rsidR="003C3AAD">
        <w:t xml:space="preserve"> </w:t>
      </w:r>
      <w:r w:rsidRPr="00B36898">
        <w:t>take</w:t>
      </w:r>
      <w:r w:rsidR="003C3AAD">
        <w:t xml:space="preserve"> </w:t>
      </w:r>
      <w:r w:rsidRPr="00B36898">
        <w:t>refuge</w:t>
      </w:r>
      <w:r w:rsidR="003C3AAD">
        <w:t xml:space="preserve"> </w:t>
      </w:r>
      <w:r w:rsidRPr="00B36898">
        <w:t>in</w:t>
      </w:r>
      <w:r w:rsidR="003C3AAD">
        <w:t xml:space="preserve"> </w:t>
      </w:r>
      <w:r w:rsidRPr="00B36898">
        <w:t>the</w:t>
      </w:r>
      <w:r w:rsidR="003C3AAD">
        <w:t xml:space="preserve"> </w:t>
      </w:r>
      <w:r w:rsidRPr="00B36898">
        <w:t>technocratic.</w:t>
      </w:r>
      <w:r w:rsidR="003C3AAD">
        <w:t xml:space="preserve"> </w:t>
      </w:r>
      <w:r>
        <w:t>Sometimes,</w:t>
      </w:r>
      <w:r w:rsidR="003C3AAD">
        <w:t xml:space="preserve"> </w:t>
      </w:r>
      <w:r>
        <w:t>we</w:t>
      </w:r>
      <w:r w:rsidR="003C3AAD">
        <w:t xml:space="preserve"> </w:t>
      </w:r>
      <w:r w:rsidRPr="00B36898">
        <w:t>reform</w:t>
      </w:r>
      <w:r w:rsidR="003C3AAD">
        <w:t xml:space="preserve"> </w:t>
      </w:r>
      <w:r w:rsidRPr="00B36898">
        <w:t>a</w:t>
      </w:r>
      <w:r w:rsidR="003C3AAD">
        <w:t xml:space="preserve"> </w:t>
      </w:r>
      <w:r w:rsidRPr="00B36898">
        <w:t>UN</w:t>
      </w:r>
      <w:r w:rsidR="003C3AAD">
        <w:t xml:space="preserve"> </w:t>
      </w:r>
      <w:r w:rsidRPr="00B36898">
        <w:t>process</w:t>
      </w:r>
      <w:r w:rsidR="003C3AAD">
        <w:t xml:space="preserve"> </w:t>
      </w:r>
      <w:r>
        <w:t>a</w:t>
      </w:r>
      <w:r w:rsidRPr="00B36898">
        <w:t>nd</w:t>
      </w:r>
      <w:r w:rsidR="003C3AAD">
        <w:t xml:space="preserve"> </w:t>
      </w:r>
      <w:r w:rsidRPr="00B36898">
        <w:t>then,</w:t>
      </w:r>
      <w:r w:rsidR="003C3AAD">
        <w:t xml:space="preserve"> </w:t>
      </w:r>
      <w:r w:rsidRPr="00B36898">
        <w:t>as</w:t>
      </w:r>
      <w:r w:rsidR="003C3AAD">
        <w:t xml:space="preserve"> </w:t>
      </w:r>
      <w:r w:rsidRPr="00B36898">
        <w:t>you</w:t>
      </w:r>
      <w:r w:rsidR="003C3AAD">
        <w:t xml:space="preserve"> </w:t>
      </w:r>
      <w:r w:rsidRPr="00B36898">
        <w:t>say,</w:t>
      </w:r>
      <w:r w:rsidR="003C3AAD">
        <w:t xml:space="preserve"> </w:t>
      </w:r>
      <w:r w:rsidRPr="00B36898">
        <w:t>Lord</w:t>
      </w:r>
      <w:r w:rsidR="003C3AAD">
        <w:t xml:space="preserve"> </w:t>
      </w:r>
      <w:r w:rsidRPr="00B36898">
        <w:t>Ahm</w:t>
      </w:r>
      <w:r>
        <w:t>a</w:t>
      </w:r>
      <w:r w:rsidRPr="00B36898">
        <w:t>d,</w:t>
      </w:r>
      <w:r w:rsidR="003C3AAD">
        <w:t xml:space="preserve"> </w:t>
      </w:r>
      <w:r w:rsidRPr="00B36898">
        <w:t>it</w:t>
      </w:r>
      <w:r w:rsidR="003C3AAD">
        <w:t xml:space="preserve"> </w:t>
      </w:r>
      <w:r w:rsidRPr="00B36898">
        <w:t>turns</w:t>
      </w:r>
      <w:r w:rsidR="003C3AAD">
        <w:t xml:space="preserve"> </w:t>
      </w:r>
      <w:r w:rsidRPr="00B36898">
        <w:t>out</w:t>
      </w:r>
      <w:r w:rsidR="003C3AAD">
        <w:t xml:space="preserve"> </w:t>
      </w:r>
      <w:r>
        <w:t>that</w:t>
      </w:r>
      <w:r w:rsidR="003C3AAD">
        <w:t xml:space="preserve"> </w:t>
      </w:r>
      <w:r w:rsidRPr="00B36898">
        <w:t>the</w:t>
      </w:r>
      <w:r w:rsidR="003C3AAD">
        <w:t xml:space="preserve"> </w:t>
      </w:r>
      <w:r w:rsidRPr="00B36898">
        <w:t>UN</w:t>
      </w:r>
      <w:r w:rsidR="003C3AAD">
        <w:t xml:space="preserve"> </w:t>
      </w:r>
      <w:r w:rsidRPr="00B36898">
        <w:t>process</w:t>
      </w:r>
      <w:r w:rsidR="003C3AAD">
        <w:t xml:space="preserve"> </w:t>
      </w:r>
      <w:r w:rsidRPr="00B36898">
        <w:t>is</w:t>
      </w:r>
      <w:r w:rsidR="003C3AAD">
        <w:t xml:space="preserve"> </w:t>
      </w:r>
      <w:r w:rsidRPr="00B36898">
        <w:t>not</w:t>
      </w:r>
      <w:r w:rsidR="003C3AAD">
        <w:t xml:space="preserve"> </w:t>
      </w:r>
      <w:r w:rsidRPr="00B36898">
        <w:t>that</w:t>
      </w:r>
      <w:r w:rsidR="003C3AAD">
        <w:t xml:space="preserve"> </w:t>
      </w:r>
      <w:r w:rsidRPr="00B36898">
        <w:t>important</w:t>
      </w:r>
      <w:r w:rsidR="003C3AAD">
        <w:t xml:space="preserve"> </w:t>
      </w:r>
      <w:r w:rsidRPr="00B36898">
        <w:t>anyway.</w:t>
      </w:r>
      <w:r w:rsidR="003C3AAD">
        <w:t xml:space="preserve"> </w:t>
      </w:r>
      <w:r w:rsidRPr="00B36898">
        <w:t>So</w:t>
      </w:r>
      <w:r w:rsidR="003C3AAD">
        <w:t xml:space="preserve"> </w:t>
      </w:r>
      <w:r w:rsidRPr="00B36898">
        <w:t>we</w:t>
      </w:r>
      <w:r w:rsidR="003C3AAD">
        <w:t xml:space="preserve"> </w:t>
      </w:r>
      <w:r w:rsidRPr="00B36898">
        <w:t>should</w:t>
      </w:r>
      <w:r w:rsidR="003C3AAD">
        <w:t xml:space="preserve"> </w:t>
      </w:r>
      <w:r w:rsidRPr="00B36898">
        <w:t>keep</w:t>
      </w:r>
      <w:r w:rsidR="003C3AAD">
        <w:t xml:space="preserve"> </w:t>
      </w:r>
      <w:r w:rsidRPr="00B36898">
        <w:t>an</w:t>
      </w:r>
      <w:r w:rsidR="003C3AAD">
        <w:t xml:space="preserve"> </w:t>
      </w:r>
      <w:r w:rsidRPr="00B36898">
        <w:t>eye</w:t>
      </w:r>
      <w:r w:rsidR="003C3AAD">
        <w:t xml:space="preserve"> </w:t>
      </w:r>
      <w:r w:rsidRPr="00B36898">
        <w:t>on</w:t>
      </w:r>
      <w:r w:rsidR="003C3AAD">
        <w:t xml:space="preserve"> </w:t>
      </w:r>
      <w:r w:rsidRPr="00B36898">
        <w:t>the</w:t>
      </w:r>
      <w:r w:rsidR="003C3AAD">
        <w:t xml:space="preserve"> </w:t>
      </w:r>
      <w:r w:rsidRPr="00B36898">
        <w:t>bigger</w:t>
      </w:r>
      <w:r w:rsidR="003C3AAD">
        <w:t xml:space="preserve"> </w:t>
      </w:r>
      <w:r w:rsidRPr="00B36898">
        <w:t>strategic</w:t>
      </w:r>
      <w:r w:rsidR="003C3AAD">
        <w:t xml:space="preserve"> </w:t>
      </w:r>
      <w:r w:rsidRPr="00B36898">
        <w:t>picture</w:t>
      </w:r>
      <w:r w:rsidR="003C3AAD">
        <w:t xml:space="preserve"> </w:t>
      </w:r>
      <w:r w:rsidRPr="00B36898">
        <w:t>when</w:t>
      </w:r>
      <w:r w:rsidR="003C3AAD">
        <w:t xml:space="preserve"> </w:t>
      </w:r>
      <w:r w:rsidRPr="00B36898">
        <w:t>it</w:t>
      </w:r>
      <w:r w:rsidR="003C3AAD">
        <w:t xml:space="preserve"> </w:t>
      </w:r>
      <w:r w:rsidRPr="00B36898">
        <w:t>comes</w:t>
      </w:r>
      <w:r w:rsidR="003C3AAD">
        <w:t xml:space="preserve"> </w:t>
      </w:r>
      <w:r w:rsidRPr="00B36898">
        <w:t>to</w:t>
      </w:r>
      <w:r w:rsidR="003C3AAD">
        <w:t xml:space="preserve"> </w:t>
      </w:r>
      <w:r w:rsidRPr="00B36898">
        <w:t>our</w:t>
      </w:r>
      <w:r w:rsidR="003C3AAD">
        <w:t xml:space="preserve"> </w:t>
      </w:r>
      <w:r w:rsidRPr="00B36898">
        <w:t>wider</w:t>
      </w:r>
      <w:r w:rsidR="003C3AAD">
        <w:t xml:space="preserve"> </w:t>
      </w:r>
      <w:r w:rsidRPr="00B36898">
        <w:t>global</w:t>
      </w:r>
      <w:r w:rsidR="003C3AAD">
        <w:t xml:space="preserve"> </w:t>
      </w:r>
      <w:r w:rsidRPr="00B36898">
        <w:t>relations.</w:t>
      </w:r>
    </w:p>
    <w:p w:rsidR="009A05FB" w:rsidRPr="005B5DBD" w:rsidP="009A05FB">
      <w:pPr>
        <w:pStyle w:val="Remark"/>
      </w:pPr>
      <w:r w:rsidRPr="005B5DBD">
        <w:rPr>
          <w:rFonts w:ascii="Arial" w:hAnsi="Arial" w:cs="Arial"/>
        </w:rPr>
        <w:t>​​</w:t>
      </w:r>
      <w:r w:rsidRPr="005B5DBD">
        <w:rPr>
          <w:b/>
          <w:bCs/>
        </w:rPr>
        <w:t>The</w:t>
      </w:r>
      <w:r w:rsidR="003C3AAD">
        <w:rPr>
          <w:b/>
          <w:bCs/>
        </w:rPr>
        <w:t xml:space="preserve"> </w:t>
      </w:r>
      <w:r w:rsidRPr="005B5DBD">
        <w:rPr>
          <w:b/>
          <w:bCs/>
        </w:rPr>
        <w:t>Chair:</w:t>
      </w:r>
      <w:r w:rsidRPr="005B5DBD">
        <w:rPr>
          <w:rFonts w:ascii="Arial" w:hAnsi="Arial" w:cs="Arial"/>
        </w:rPr>
        <w:t>​</w:t>
      </w:r>
      <w:r w:rsidR="003C3AAD">
        <w:t xml:space="preserve"> </w:t>
      </w:r>
      <w:r w:rsidRPr="005B5DBD">
        <w:t>Can</w:t>
      </w:r>
      <w:r w:rsidR="003C3AAD">
        <w:t xml:space="preserve"> </w:t>
      </w:r>
      <w:r w:rsidRPr="005B5DBD">
        <w:t>I</w:t>
      </w:r>
      <w:r w:rsidR="003C3AAD">
        <w:t xml:space="preserve"> </w:t>
      </w:r>
      <w:r w:rsidRPr="005B5DBD">
        <w:t>just</w:t>
      </w:r>
      <w:r w:rsidR="003C3AAD">
        <w:t xml:space="preserve"> </w:t>
      </w:r>
      <w:r w:rsidRPr="005B5DBD">
        <w:t>ask</w:t>
      </w:r>
      <w:r w:rsidR="003C3AAD">
        <w:t xml:space="preserve"> </w:t>
      </w:r>
      <w:r w:rsidRPr="005B5DBD">
        <w:t>Sir</w:t>
      </w:r>
      <w:r w:rsidR="003C3AAD">
        <w:t xml:space="preserve"> </w:t>
      </w:r>
      <w:r w:rsidRPr="005B5DBD">
        <w:t>Matthew</w:t>
      </w:r>
      <w:r w:rsidR="003C3AAD">
        <w:t xml:space="preserve"> </w:t>
      </w:r>
      <w:r>
        <w:t>something?</w:t>
      </w:r>
      <w:r w:rsidR="003C3AAD">
        <w:t xml:space="preserve"> </w:t>
      </w:r>
      <w:r>
        <w:t>You</w:t>
      </w:r>
      <w:r w:rsidR="003C3AAD">
        <w:t xml:space="preserve"> </w:t>
      </w:r>
      <w:r>
        <w:t>talked</w:t>
      </w:r>
      <w:r w:rsidR="003C3AAD">
        <w:t xml:space="preserve"> </w:t>
      </w:r>
      <w:r>
        <w:t>about</w:t>
      </w:r>
      <w:r w:rsidR="003C3AAD">
        <w:t xml:space="preserve"> </w:t>
      </w:r>
      <w:r>
        <w:t>somebody</w:t>
      </w:r>
      <w:r w:rsidR="003C3AAD">
        <w:t xml:space="preserve"> </w:t>
      </w:r>
      <w:r>
        <w:t>doing</w:t>
      </w:r>
      <w:r w:rsidR="003C3AAD">
        <w:t xml:space="preserve"> </w:t>
      </w:r>
      <w:r>
        <w:t>a</w:t>
      </w:r>
      <w:r w:rsidR="003C3AAD">
        <w:t xml:space="preserve"> </w:t>
      </w:r>
      <w:r>
        <w:t>study</w:t>
      </w:r>
      <w:r w:rsidR="003C3AAD">
        <w:t xml:space="preserve"> </w:t>
      </w:r>
      <w:r>
        <w:t>of</w:t>
      </w:r>
      <w:r w:rsidR="003C3AAD">
        <w:t xml:space="preserve"> </w:t>
      </w:r>
      <w:r>
        <w:t>strategy</w:t>
      </w:r>
      <w:r w:rsidR="003C3AAD">
        <w:t xml:space="preserve"> </w:t>
      </w:r>
      <w:r>
        <w:t>in</w:t>
      </w:r>
      <w:r w:rsidR="003C3AAD">
        <w:t xml:space="preserve"> </w:t>
      </w:r>
      <w:r>
        <w:t>government.</w:t>
      </w:r>
      <w:r w:rsidR="003C3AAD">
        <w:t xml:space="preserve"> </w:t>
      </w:r>
      <w:r>
        <w:t>Who</w:t>
      </w:r>
      <w:r w:rsidR="003C3AAD">
        <w:t xml:space="preserve"> </w:t>
      </w:r>
      <w:r>
        <w:t>is</w:t>
      </w:r>
      <w:r w:rsidR="003C3AAD">
        <w:t xml:space="preserve"> </w:t>
      </w:r>
      <w:r>
        <w:t>doing</w:t>
      </w:r>
      <w:r w:rsidR="003C3AAD">
        <w:t xml:space="preserve"> </w:t>
      </w:r>
      <w:r>
        <w:t>it?</w:t>
      </w:r>
    </w:p>
    <w:p w:rsidR="009A05FB" w:rsidRPr="005B5DBD" w:rsidP="009A05FB">
      <w:pPr>
        <w:pStyle w:val="Answer"/>
      </w:pPr>
      <w:r w:rsidRPr="005B5DBD">
        <w:rPr>
          <w:rFonts w:ascii="Arial" w:hAnsi="Arial" w:cs="Arial"/>
        </w:rPr>
        <w:t>​​</w:t>
      </w:r>
      <w:r w:rsidRPr="005B5DBD">
        <w:rPr>
          <w:b/>
          <w:bCs/>
          <w:i/>
          <w:iCs/>
        </w:rPr>
        <w:t>Sir</w:t>
      </w:r>
      <w:r w:rsidR="003C3AAD">
        <w:rPr>
          <w:b/>
          <w:bCs/>
          <w:i/>
          <w:iCs/>
        </w:rPr>
        <w:t xml:space="preserve"> </w:t>
      </w:r>
      <w:r w:rsidRPr="005B5DBD">
        <w:rPr>
          <w:b/>
          <w:bCs/>
          <w:i/>
          <w:iCs/>
        </w:rPr>
        <w:t>Matthew</w:t>
      </w:r>
      <w:r w:rsidR="003C3AAD">
        <w:rPr>
          <w:b/>
          <w:bCs/>
          <w:i/>
          <w:iCs/>
        </w:rPr>
        <w:t xml:space="preserve"> </w:t>
      </w:r>
      <w:r w:rsidRPr="005B5DBD">
        <w:rPr>
          <w:b/>
          <w:bCs/>
          <w:i/>
          <w:iCs/>
        </w:rPr>
        <w:t>Rycroft:</w:t>
      </w:r>
      <w:r w:rsidRPr="005B5DBD">
        <w:rPr>
          <w:rFonts w:ascii="Arial" w:hAnsi="Arial" w:cs="Arial"/>
        </w:rPr>
        <w:t>​</w:t>
      </w:r>
      <w:r w:rsidR="003C3AAD">
        <w:rPr>
          <w:rFonts w:cs="Verdana"/>
        </w:rPr>
        <w:t xml:space="preserve"> </w:t>
      </w:r>
      <w:r w:rsidRPr="005B5DBD">
        <w:t>The</w:t>
      </w:r>
      <w:r w:rsidR="003C3AAD">
        <w:t xml:space="preserve"> </w:t>
      </w:r>
      <w:r w:rsidRPr="005B5DBD">
        <w:t>thing</w:t>
      </w:r>
      <w:r w:rsidR="003C3AAD">
        <w:t xml:space="preserve"> </w:t>
      </w:r>
      <w:r w:rsidRPr="005B5DBD">
        <w:t>I</w:t>
      </w:r>
      <w:r w:rsidR="003C3AAD">
        <w:t xml:space="preserve"> </w:t>
      </w:r>
      <w:r w:rsidRPr="005B5DBD">
        <w:t>co-founded</w:t>
      </w:r>
      <w:r>
        <w:rPr>
          <w:rFonts w:cs="Verdana"/>
        </w:rPr>
        <w:t>—the</w:t>
      </w:r>
      <w:r w:rsidR="003C3AAD">
        <w:rPr>
          <w:rFonts w:cs="Verdana"/>
        </w:rPr>
        <w:t xml:space="preserve"> </w:t>
      </w:r>
      <w:r w:rsidRPr="00B02B1C">
        <w:rPr>
          <w:rFonts w:cs="Verdana"/>
        </w:rPr>
        <w:t>National</w:t>
      </w:r>
      <w:r w:rsidR="003C3AAD">
        <w:rPr>
          <w:rFonts w:cs="Verdana"/>
        </w:rPr>
        <w:t xml:space="preserve"> </w:t>
      </w:r>
      <w:r w:rsidRPr="00B02B1C">
        <w:rPr>
          <w:rFonts w:cs="Verdana"/>
        </w:rPr>
        <w:t>Strategy</w:t>
      </w:r>
      <w:r w:rsidR="003C3AAD">
        <w:rPr>
          <w:rFonts w:cs="Verdana"/>
        </w:rPr>
        <w:t xml:space="preserve"> </w:t>
      </w:r>
      <w:r w:rsidRPr="00B02B1C">
        <w:rPr>
          <w:rFonts w:cs="Verdana"/>
        </w:rPr>
        <w:t>Project</w:t>
      </w:r>
      <w:r>
        <w:t>—</w:t>
      </w:r>
      <w:r w:rsidRPr="005B5DBD">
        <w:t>is</w:t>
      </w:r>
      <w:r w:rsidR="003C3AAD">
        <w:t xml:space="preserve"> </w:t>
      </w:r>
      <w:r w:rsidRPr="005B5DBD">
        <w:t>outside</w:t>
      </w:r>
      <w:r w:rsidR="003C3AAD">
        <w:t xml:space="preserve"> </w:t>
      </w:r>
      <w:r w:rsidRPr="005B5DBD">
        <w:t>government</w:t>
      </w:r>
      <w:r>
        <w:t>,</w:t>
      </w:r>
      <w:r w:rsidR="003C3AAD">
        <w:t xml:space="preserve"> </w:t>
      </w:r>
      <w:r>
        <w:t>but</w:t>
      </w:r>
      <w:r w:rsidR="003C3AAD">
        <w:t xml:space="preserve"> </w:t>
      </w:r>
      <w:r>
        <w:t>t</w:t>
      </w:r>
      <w:r w:rsidRPr="00B02B1C">
        <w:rPr>
          <w:rFonts w:cs="Verdana"/>
        </w:rPr>
        <w:t>here</w:t>
      </w:r>
      <w:r w:rsidR="003C3AAD">
        <w:rPr>
          <w:rFonts w:cs="Verdana"/>
        </w:rPr>
        <w:t xml:space="preserve"> </w:t>
      </w:r>
      <w:r w:rsidRPr="00B02B1C">
        <w:rPr>
          <w:rFonts w:cs="Verdana"/>
        </w:rPr>
        <w:t>are</w:t>
      </w:r>
      <w:r w:rsidR="003C3AAD">
        <w:rPr>
          <w:rFonts w:cs="Verdana"/>
        </w:rPr>
        <w:t xml:space="preserve"> </w:t>
      </w:r>
      <w:r w:rsidRPr="00B02B1C">
        <w:rPr>
          <w:rFonts w:cs="Verdana"/>
        </w:rPr>
        <w:t>lots</w:t>
      </w:r>
      <w:r w:rsidR="003C3AAD">
        <w:rPr>
          <w:rFonts w:cs="Verdana"/>
        </w:rPr>
        <w:t xml:space="preserve"> </w:t>
      </w:r>
      <w:r w:rsidRPr="00B02B1C">
        <w:rPr>
          <w:rFonts w:cs="Verdana"/>
        </w:rPr>
        <w:t>of</w:t>
      </w:r>
      <w:r w:rsidR="003C3AAD">
        <w:rPr>
          <w:rFonts w:cs="Verdana"/>
        </w:rPr>
        <w:t xml:space="preserve"> </w:t>
      </w:r>
      <w:r w:rsidRPr="00B02B1C">
        <w:rPr>
          <w:rFonts w:cs="Verdana"/>
        </w:rPr>
        <w:t>strategy</w:t>
      </w:r>
      <w:r w:rsidR="003C3AAD">
        <w:rPr>
          <w:rFonts w:cs="Verdana"/>
        </w:rPr>
        <w:t xml:space="preserve"> </w:t>
      </w:r>
      <w:r w:rsidRPr="00B02B1C">
        <w:rPr>
          <w:rFonts w:cs="Verdana"/>
        </w:rPr>
        <w:t>hubs</w:t>
      </w:r>
      <w:r w:rsidR="003C3AAD">
        <w:rPr>
          <w:rFonts w:cs="Verdana"/>
        </w:rPr>
        <w:t xml:space="preserve"> </w:t>
      </w:r>
      <w:r w:rsidRPr="00B02B1C">
        <w:rPr>
          <w:rFonts w:cs="Verdana"/>
        </w:rPr>
        <w:t>in</w:t>
      </w:r>
      <w:r w:rsidR="003C3AAD">
        <w:rPr>
          <w:rFonts w:cs="Verdana"/>
        </w:rPr>
        <w:t xml:space="preserve"> </w:t>
      </w:r>
      <w:r>
        <w:rPr>
          <w:rFonts w:cs="Verdana"/>
        </w:rPr>
        <w:t>g</w:t>
      </w:r>
      <w:r w:rsidRPr="00B02B1C">
        <w:rPr>
          <w:rFonts w:cs="Verdana"/>
        </w:rPr>
        <w:t>overnment</w:t>
      </w:r>
      <w:r w:rsidR="003C3AAD">
        <w:rPr>
          <w:rFonts w:cs="Verdana"/>
        </w:rPr>
        <w:t xml:space="preserve"> </w:t>
      </w:r>
      <w:r w:rsidRPr="00B02B1C">
        <w:rPr>
          <w:rFonts w:cs="Verdana"/>
        </w:rPr>
        <w:t>as</w:t>
      </w:r>
      <w:r w:rsidR="003C3AAD">
        <w:rPr>
          <w:rFonts w:cs="Verdana"/>
        </w:rPr>
        <w:t xml:space="preserve"> </w:t>
      </w:r>
      <w:r w:rsidRPr="00B02B1C">
        <w:rPr>
          <w:rFonts w:cs="Verdana"/>
        </w:rPr>
        <w:t>well.</w:t>
      </w:r>
      <w:r w:rsidR="003C3AAD">
        <w:rPr>
          <w:rFonts w:cs="Verdana"/>
        </w:rPr>
        <w:t xml:space="preserve"> </w:t>
      </w:r>
      <w:r>
        <w:rPr>
          <w:rFonts w:cs="Verdana"/>
        </w:rPr>
        <w:t>W</w:t>
      </w:r>
      <w:r w:rsidRPr="00B02B1C">
        <w:rPr>
          <w:rFonts w:cs="Verdana"/>
        </w:rPr>
        <w:t>ithin</w:t>
      </w:r>
      <w:r w:rsidR="003C3AAD">
        <w:rPr>
          <w:rFonts w:cs="Verdana"/>
        </w:rPr>
        <w:t xml:space="preserve"> </w:t>
      </w:r>
      <w:r w:rsidRPr="00B02B1C">
        <w:rPr>
          <w:rFonts w:cs="Verdana"/>
        </w:rPr>
        <w:t>the</w:t>
      </w:r>
      <w:r w:rsidR="003C3AAD">
        <w:rPr>
          <w:rFonts w:cs="Verdana"/>
        </w:rPr>
        <w:t xml:space="preserve"> </w:t>
      </w:r>
      <w:r w:rsidRPr="00B02B1C">
        <w:rPr>
          <w:rFonts w:cs="Verdana"/>
        </w:rPr>
        <w:t>terms</w:t>
      </w:r>
      <w:r w:rsidR="003C3AAD">
        <w:rPr>
          <w:rFonts w:cs="Verdana"/>
        </w:rPr>
        <w:t xml:space="preserve"> </w:t>
      </w:r>
      <w:r w:rsidRPr="00B02B1C">
        <w:rPr>
          <w:rFonts w:cs="Verdana"/>
        </w:rPr>
        <w:t>of</w:t>
      </w:r>
      <w:r w:rsidR="003C3AAD">
        <w:rPr>
          <w:rFonts w:cs="Verdana"/>
        </w:rPr>
        <w:t xml:space="preserve"> </w:t>
      </w:r>
      <w:r w:rsidRPr="00B02B1C">
        <w:rPr>
          <w:rFonts w:cs="Verdana"/>
        </w:rPr>
        <w:t>our</w:t>
      </w:r>
      <w:r w:rsidR="003C3AAD">
        <w:rPr>
          <w:rFonts w:cs="Verdana"/>
        </w:rPr>
        <w:t xml:space="preserve"> </w:t>
      </w:r>
      <w:r w:rsidRPr="00B02B1C">
        <w:rPr>
          <w:rFonts w:cs="Verdana"/>
        </w:rPr>
        <w:t>electoral</w:t>
      </w:r>
      <w:r w:rsidR="003C3AAD">
        <w:rPr>
          <w:rFonts w:cs="Verdana"/>
        </w:rPr>
        <w:t xml:space="preserve"> </w:t>
      </w:r>
      <w:r w:rsidRPr="00B02B1C">
        <w:rPr>
          <w:rFonts w:cs="Verdana"/>
        </w:rPr>
        <w:t>cycle,</w:t>
      </w:r>
      <w:r w:rsidR="003C3AAD">
        <w:rPr>
          <w:rFonts w:cs="Verdana"/>
        </w:rPr>
        <w:t xml:space="preserve"> </w:t>
      </w:r>
      <w:r w:rsidRPr="00B02B1C">
        <w:rPr>
          <w:rFonts w:cs="Verdana"/>
        </w:rPr>
        <w:t>they</w:t>
      </w:r>
      <w:r w:rsidR="003C3AAD">
        <w:rPr>
          <w:rFonts w:cs="Verdana"/>
        </w:rPr>
        <w:t xml:space="preserve"> </w:t>
      </w:r>
      <w:r w:rsidRPr="00B02B1C">
        <w:rPr>
          <w:rFonts w:cs="Verdana"/>
        </w:rPr>
        <w:t>work</w:t>
      </w:r>
      <w:r w:rsidR="003C3AAD">
        <w:rPr>
          <w:rFonts w:cs="Verdana"/>
        </w:rPr>
        <w:t xml:space="preserve"> </w:t>
      </w:r>
      <w:r w:rsidRPr="00B02B1C">
        <w:rPr>
          <w:rFonts w:cs="Verdana"/>
        </w:rPr>
        <w:t>as</w:t>
      </w:r>
      <w:r w:rsidR="003C3AAD">
        <w:rPr>
          <w:rFonts w:cs="Verdana"/>
        </w:rPr>
        <w:t xml:space="preserve"> </w:t>
      </w:r>
      <w:r w:rsidRPr="00B02B1C">
        <w:rPr>
          <w:rFonts w:cs="Verdana"/>
        </w:rPr>
        <w:t>well</w:t>
      </w:r>
      <w:r w:rsidR="003C3AAD">
        <w:rPr>
          <w:rFonts w:cs="Verdana"/>
        </w:rPr>
        <w:t xml:space="preserve"> </w:t>
      </w:r>
      <w:r w:rsidRPr="00B02B1C">
        <w:rPr>
          <w:rFonts w:cs="Verdana"/>
        </w:rPr>
        <w:t>as</w:t>
      </w:r>
      <w:r w:rsidR="003C3AAD">
        <w:rPr>
          <w:rFonts w:cs="Verdana"/>
        </w:rPr>
        <w:t xml:space="preserve"> </w:t>
      </w:r>
      <w:r w:rsidRPr="00B02B1C">
        <w:rPr>
          <w:rFonts w:cs="Verdana"/>
        </w:rPr>
        <w:t>they</w:t>
      </w:r>
      <w:r w:rsidR="003C3AAD">
        <w:rPr>
          <w:rFonts w:cs="Verdana"/>
        </w:rPr>
        <w:t xml:space="preserve"> </w:t>
      </w:r>
      <w:r w:rsidRPr="00B02B1C">
        <w:rPr>
          <w:rFonts w:cs="Verdana"/>
        </w:rPr>
        <w:t>can</w:t>
      </w:r>
      <w:r>
        <w:rPr>
          <w:rFonts w:cs="Verdana"/>
        </w:rPr>
        <w:t>,</w:t>
      </w:r>
      <w:r w:rsidR="003C3AAD">
        <w:rPr>
          <w:rFonts w:cs="Verdana"/>
        </w:rPr>
        <w:t xml:space="preserve"> </w:t>
      </w:r>
      <w:r>
        <w:rPr>
          <w:rFonts w:cs="Verdana"/>
        </w:rPr>
        <w:t>but</w:t>
      </w:r>
      <w:r w:rsidR="003C3AAD">
        <w:rPr>
          <w:rFonts w:cs="Verdana"/>
        </w:rPr>
        <w:t xml:space="preserve"> </w:t>
      </w:r>
      <w:r>
        <w:rPr>
          <w:rFonts w:cs="Verdana"/>
        </w:rPr>
        <w:t>we</w:t>
      </w:r>
      <w:r w:rsidR="003C3AAD">
        <w:rPr>
          <w:rFonts w:cs="Verdana"/>
        </w:rPr>
        <w:t xml:space="preserve"> </w:t>
      </w:r>
      <w:r>
        <w:rPr>
          <w:rFonts w:cs="Verdana"/>
        </w:rPr>
        <w:t>need</w:t>
      </w:r>
      <w:r w:rsidR="003C3AAD">
        <w:rPr>
          <w:rFonts w:cs="Verdana"/>
        </w:rPr>
        <w:t xml:space="preserve"> </w:t>
      </w:r>
      <w:r>
        <w:rPr>
          <w:rFonts w:cs="Verdana"/>
        </w:rPr>
        <w:t>something</w:t>
      </w:r>
      <w:r w:rsidR="003C3AAD">
        <w:rPr>
          <w:rFonts w:cs="Verdana"/>
        </w:rPr>
        <w:t xml:space="preserve"> </w:t>
      </w:r>
      <w:r>
        <w:rPr>
          <w:rFonts w:cs="Verdana"/>
        </w:rPr>
        <w:t>outside</w:t>
      </w:r>
      <w:r w:rsidR="003C3AAD">
        <w:rPr>
          <w:rFonts w:cs="Verdana"/>
        </w:rPr>
        <w:t xml:space="preserve"> </w:t>
      </w:r>
      <w:r>
        <w:rPr>
          <w:rFonts w:cs="Verdana"/>
        </w:rPr>
        <w:t>that</w:t>
      </w:r>
      <w:r w:rsidR="003C3AAD">
        <w:rPr>
          <w:rFonts w:cs="Verdana"/>
        </w:rPr>
        <w:t xml:space="preserve"> </w:t>
      </w:r>
      <w:r>
        <w:rPr>
          <w:rFonts w:cs="Verdana"/>
        </w:rPr>
        <w:t>cycle</w:t>
      </w:r>
      <w:r w:rsidR="003C3AAD">
        <w:rPr>
          <w:rFonts w:cs="Verdana"/>
        </w:rPr>
        <w:t xml:space="preserve"> </w:t>
      </w:r>
      <w:r w:rsidRPr="00B02B1C">
        <w:rPr>
          <w:rFonts w:cs="Verdana"/>
        </w:rPr>
        <w:t>to</w:t>
      </w:r>
      <w:r w:rsidR="003C3AAD">
        <w:rPr>
          <w:rFonts w:cs="Verdana"/>
        </w:rPr>
        <w:t xml:space="preserve"> </w:t>
      </w:r>
      <w:r w:rsidRPr="00B02B1C">
        <w:rPr>
          <w:rFonts w:cs="Verdana"/>
        </w:rPr>
        <w:t>look</w:t>
      </w:r>
      <w:r w:rsidR="003C3AAD">
        <w:rPr>
          <w:rFonts w:cs="Verdana"/>
        </w:rPr>
        <w:t xml:space="preserve"> </w:t>
      </w:r>
      <w:r w:rsidRPr="00B02B1C">
        <w:rPr>
          <w:rFonts w:cs="Verdana"/>
        </w:rPr>
        <w:t>significantly</w:t>
      </w:r>
      <w:r w:rsidR="003C3AAD">
        <w:rPr>
          <w:rFonts w:cs="Verdana"/>
        </w:rPr>
        <w:t xml:space="preserve"> </w:t>
      </w:r>
      <w:r w:rsidRPr="00B02B1C">
        <w:rPr>
          <w:rFonts w:cs="Verdana"/>
        </w:rPr>
        <w:t>longer</w:t>
      </w:r>
      <w:r w:rsidR="003C3AAD">
        <w:rPr>
          <w:rFonts w:cs="Verdana"/>
        </w:rPr>
        <w:t xml:space="preserve"> </w:t>
      </w:r>
      <w:r w:rsidRPr="00B02B1C">
        <w:rPr>
          <w:rFonts w:cs="Verdana"/>
        </w:rPr>
        <w:t>ahead</w:t>
      </w:r>
      <w:r w:rsidR="003C3AAD">
        <w:rPr>
          <w:rFonts w:cs="Verdana"/>
        </w:rPr>
        <w:t xml:space="preserve"> </w:t>
      </w:r>
      <w:r w:rsidRPr="00B02B1C">
        <w:rPr>
          <w:rFonts w:cs="Verdana"/>
        </w:rPr>
        <w:t>than</w:t>
      </w:r>
      <w:r w:rsidR="003C3AAD">
        <w:rPr>
          <w:rFonts w:cs="Verdana"/>
        </w:rPr>
        <w:t xml:space="preserve"> </w:t>
      </w:r>
      <w:r w:rsidRPr="00B02B1C">
        <w:rPr>
          <w:rFonts w:cs="Verdana"/>
        </w:rPr>
        <w:t>the</w:t>
      </w:r>
      <w:r w:rsidR="003C3AAD">
        <w:rPr>
          <w:rFonts w:cs="Verdana"/>
        </w:rPr>
        <w:t xml:space="preserve"> </w:t>
      </w:r>
      <w:r>
        <w:rPr>
          <w:rFonts w:cs="Verdana"/>
        </w:rPr>
        <w:t>four-year</w:t>
      </w:r>
      <w:r w:rsidR="003C3AAD">
        <w:rPr>
          <w:rFonts w:cs="Verdana"/>
        </w:rPr>
        <w:t xml:space="preserve"> </w:t>
      </w:r>
      <w:r>
        <w:rPr>
          <w:rFonts w:cs="Verdana"/>
        </w:rPr>
        <w:t>or</w:t>
      </w:r>
      <w:r w:rsidR="003C3AAD">
        <w:rPr>
          <w:rFonts w:cs="Verdana"/>
        </w:rPr>
        <w:t xml:space="preserve"> </w:t>
      </w:r>
      <w:r>
        <w:rPr>
          <w:rFonts w:cs="Verdana"/>
        </w:rPr>
        <w:t>five-</w:t>
      </w:r>
      <w:r w:rsidRPr="00B02B1C">
        <w:rPr>
          <w:rFonts w:cs="Verdana"/>
        </w:rPr>
        <w:t>year</w:t>
      </w:r>
      <w:r w:rsidR="003C3AAD">
        <w:rPr>
          <w:rFonts w:cs="Verdana"/>
        </w:rPr>
        <w:t xml:space="preserve"> </w:t>
      </w:r>
      <w:r>
        <w:rPr>
          <w:rFonts w:cs="Verdana"/>
        </w:rPr>
        <w:t>p</w:t>
      </w:r>
      <w:r w:rsidRPr="00B02B1C">
        <w:rPr>
          <w:rFonts w:cs="Verdana"/>
        </w:rPr>
        <w:t>arliamentary</w:t>
      </w:r>
      <w:r w:rsidR="003C3AAD">
        <w:rPr>
          <w:rFonts w:cs="Verdana"/>
        </w:rPr>
        <w:t xml:space="preserve"> </w:t>
      </w:r>
      <w:r w:rsidRPr="00B02B1C">
        <w:rPr>
          <w:rFonts w:cs="Verdana"/>
        </w:rPr>
        <w:t>term.</w:t>
      </w:r>
      <w:r w:rsidR="003C3AAD">
        <w:rPr>
          <w:rFonts w:cs="Verdana"/>
        </w:rPr>
        <w:t xml:space="preserve"> </w:t>
      </w:r>
      <w:r>
        <w:rPr>
          <w:rFonts w:cs="Verdana"/>
        </w:rPr>
        <w:t>So</w:t>
      </w:r>
      <w:r w:rsidR="003C3AAD">
        <w:rPr>
          <w:rFonts w:cs="Verdana"/>
        </w:rPr>
        <w:t xml:space="preserve"> </w:t>
      </w:r>
      <w:r w:rsidRPr="00B02B1C">
        <w:rPr>
          <w:rFonts w:cs="Verdana"/>
        </w:rPr>
        <w:t>we</w:t>
      </w:r>
      <w:r w:rsidR="003C3AAD">
        <w:rPr>
          <w:rFonts w:cs="Verdana"/>
        </w:rPr>
        <w:t xml:space="preserve"> </w:t>
      </w:r>
      <w:r w:rsidRPr="00B02B1C">
        <w:rPr>
          <w:rFonts w:cs="Verdana"/>
        </w:rPr>
        <w:t>have</w:t>
      </w:r>
      <w:r w:rsidR="003C3AAD">
        <w:rPr>
          <w:rFonts w:cs="Verdana"/>
        </w:rPr>
        <w:t xml:space="preserve"> </w:t>
      </w:r>
      <w:r w:rsidRPr="00B02B1C">
        <w:rPr>
          <w:rFonts w:cs="Verdana"/>
        </w:rPr>
        <w:t>created</w:t>
      </w:r>
      <w:r w:rsidR="003C3AAD">
        <w:rPr>
          <w:rFonts w:cs="Verdana"/>
        </w:rPr>
        <w:t xml:space="preserve"> </w:t>
      </w:r>
      <w:r w:rsidRPr="00B02B1C">
        <w:rPr>
          <w:rFonts w:cs="Verdana"/>
        </w:rPr>
        <w:t>the</w:t>
      </w:r>
      <w:r w:rsidR="003C3AAD">
        <w:rPr>
          <w:rFonts w:cs="Verdana"/>
        </w:rPr>
        <w:t xml:space="preserve"> </w:t>
      </w:r>
      <w:r w:rsidRPr="00B02B1C">
        <w:rPr>
          <w:rFonts w:cs="Verdana"/>
        </w:rPr>
        <w:t>National</w:t>
      </w:r>
      <w:r w:rsidR="003C3AAD">
        <w:rPr>
          <w:rFonts w:cs="Verdana"/>
        </w:rPr>
        <w:t xml:space="preserve"> </w:t>
      </w:r>
      <w:r w:rsidRPr="00B02B1C">
        <w:rPr>
          <w:rFonts w:cs="Verdana"/>
        </w:rPr>
        <w:t>Strategy</w:t>
      </w:r>
      <w:r w:rsidR="003C3AAD">
        <w:rPr>
          <w:rFonts w:cs="Verdana"/>
        </w:rPr>
        <w:t xml:space="preserve"> </w:t>
      </w:r>
      <w:r w:rsidRPr="00B02B1C">
        <w:rPr>
          <w:rFonts w:cs="Verdana"/>
        </w:rPr>
        <w:t>Project,</w:t>
      </w:r>
      <w:r w:rsidR="003C3AAD">
        <w:rPr>
          <w:rFonts w:cs="Verdana"/>
        </w:rPr>
        <w:t xml:space="preserve"> </w:t>
      </w:r>
      <w:r w:rsidRPr="00B02B1C">
        <w:rPr>
          <w:rFonts w:cs="Verdana"/>
        </w:rPr>
        <w:t>which</w:t>
      </w:r>
      <w:r w:rsidR="003C3AAD">
        <w:rPr>
          <w:rFonts w:cs="Verdana"/>
        </w:rPr>
        <w:t xml:space="preserve"> </w:t>
      </w:r>
      <w:r w:rsidRPr="00B02B1C">
        <w:rPr>
          <w:rFonts w:cs="Verdana"/>
        </w:rPr>
        <w:t>is</w:t>
      </w:r>
      <w:r w:rsidR="003C3AAD">
        <w:rPr>
          <w:rFonts w:cs="Verdana"/>
        </w:rPr>
        <w:t xml:space="preserve"> </w:t>
      </w:r>
      <w:r w:rsidRPr="00B02B1C">
        <w:rPr>
          <w:rFonts w:cs="Verdana"/>
        </w:rPr>
        <w:t>its</w:t>
      </w:r>
      <w:r w:rsidR="003C3AAD">
        <w:rPr>
          <w:rFonts w:cs="Verdana"/>
        </w:rPr>
        <w:t xml:space="preserve"> </w:t>
      </w:r>
      <w:r w:rsidRPr="00B02B1C">
        <w:rPr>
          <w:rFonts w:cs="Verdana"/>
        </w:rPr>
        <w:t>own</w:t>
      </w:r>
      <w:r w:rsidR="003C3AAD">
        <w:rPr>
          <w:rFonts w:cs="Verdana"/>
        </w:rPr>
        <w:t xml:space="preserve"> </w:t>
      </w:r>
      <w:r w:rsidRPr="00B02B1C">
        <w:rPr>
          <w:rFonts w:cs="Verdana"/>
        </w:rPr>
        <w:t>thing.</w:t>
      </w:r>
      <w:r w:rsidR="003C3AAD">
        <w:rPr>
          <w:rFonts w:cs="Verdana"/>
        </w:rPr>
        <w:t xml:space="preserve"> </w:t>
      </w:r>
      <w:r w:rsidRPr="00B02B1C">
        <w:rPr>
          <w:rFonts w:cs="Verdana"/>
        </w:rPr>
        <w:t>I</w:t>
      </w:r>
      <w:r w:rsidR="003C3AAD">
        <w:rPr>
          <w:rFonts w:cs="Verdana"/>
        </w:rPr>
        <w:t xml:space="preserve"> </w:t>
      </w:r>
      <w:r w:rsidRPr="00B02B1C">
        <w:rPr>
          <w:rFonts w:cs="Verdana"/>
        </w:rPr>
        <w:t>am</w:t>
      </w:r>
      <w:r w:rsidR="003C3AAD">
        <w:rPr>
          <w:rFonts w:cs="Verdana"/>
        </w:rPr>
        <w:t xml:space="preserve"> </w:t>
      </w:r>
      <w:r w:rsidRPr="00B02B1C">
        <w:rPr>
          <w:rFonts w:cs="Verdana"/>
        </w:rPr>
        <w:t>very</w:t>
      </w:r>
      <w:r w:rsidR="003C3AAD">
        <w:rPr>
          <w:rFonts w:cs="Verdana"/>
        </w:rPr>
        <w:t xml:space="preserve"> </w:t>
      </w:r>
      <w:r w:rsidRPr="00B02B1C">
        <w:rPr>
          <w:rFonts w:cs="Verdana"/>
        </w:rPr>
        <w:t>proud</w:t>
      </w:r>
      <w:r w:rsidR="003C3AAD">
        <w:rPr>
          <w:rFonts w:cs="Verdana"/>
        </w:rPr>
        <w:t xml:space="preserve"> </w:t>
      </w:r>
      <w:r w:rsidRPr="00B02B1C">
        <w:rPr>
          <w:rFonts w:cs="Verdana"/>
        </w:rPr>
        <w:t>to</w:t>
      </w:r>
      <w:r w:rsidR="003C3AAD">
        <w:rPr>
          <w:rFonts w:cs="Verdana"/>
        </w:rPr>
        <w:t xml:space="preserve"> </w:t>
      </w:r>
      <w:r w:rsidRPr="00B02B1C">
        <w:rPr>
          <w:rFonts w:cs="Verdana"/>
        </w:rPr>
        <w:t>have</w:t>
      </w:r>
      <w:r w:rsidR="003C3AAD">
        <w:rPr>
          <w:rFonts w:cs="Verdana"/>
        </w:rPr>
        <w:t xml:space="preserve"> </w:t>
      </w:r>
      <w:r w:rsidRPr="00B02B1C">
        <w:rPr>
          <w:rFonts w:cs="Verdana"/>
        </w:rPr>
        <w:t>co-founded</w:t>
      </w:r>
      <w:r w:rsidR="003C3AAD">
        <w:rPr>
          <w:rFonts w:cs="Verdana"/>
        </w:rPr>
        <w:t xml:space="preserve"> </w:t>
      </w:r>
      <w:r w:rsidRPr="00B02B1C">
        <w:rPr>
          <w:rFonts w:cs="Verdana"/>
        </w:rPr>
        <w:t>it</w:t>
      </w:r>
      <w:r w:rsidR="003C3AAD">
        <w:rPr>
          <w:rFonts w:cs="Verdana"/>
        </w:rPr>
        <w:t xml:space="preserve"> </w:t>
      </w:r>
      <w:r w:rsidRPr="00B02B1C">
        <w:rPr>
          <w:rFonts w:cs="Verdana"/>
        </w:rPr>
        <w:t>and</w:t>
      </w:r>
      <w:r w:rsidR="003C3AAD">
        <w:rPr>
          <w:rFonts w:cs="Verdana"/>
        </w:rPr>
        <w:t xml:space="preserve"> </w:t>
      </w:r>
      <w:r w:rsidRPr="00B02B1C">
        <w:rPr>
          <w:rFonts w:cs="Verdana"/>
        </w:rPr>
        <w:t>would</w:t>
      </w:r>
      <w:r w:rsidR="003C3AAD">
        <w:rPr>
          <w:rFonts w:cs="Verdana"/>
        </w:rPr>
        <w:t xml:space="preserve"> </w:t>
      </w:r>
      <w:r w:rsidRPr="00B02B1C">
        <w:rPr>
          <w:rFonts w:cs="Verdana"/>
        </w:rPr>
        <w:t>be</w:t>
      </w:r>
      <w:r w:rsidR="003C3AAD">
        <w:rPr>
          <w:rFonts w:cs="Verdana"/>
        </w:rPr>
        <w:t xml:space="preserve"> </w:t>
      </w:r>
      <w:r w:rsidRPr="00B02B1C">
        <w:rPr>
          <w:rFonts w:cs="Verdana"/>
        </w:rPr>
        <w:t>delighted</w:t>
      </w:r>
      <w:r w:rsidR="003C3AAD">
        <w:rPr>
          <w:rFonts w:cs="Verdana"/>
        </w:rPr>
        <w:t xml:space="preserve"> </w:t>
      </w:r>
      <w:r w:rsidRPr="00B02B1C">
        <w:rPr>
          <w:rFonts w:cs="Verdana"/>
        </w:rPr>
        <w:t>to</w:t>
      </w:r>
      <w:r w:rsidR="003C3AAD">
        <w:rPr>
          <w:rFonts w:cs="Verdana"/>
        </w:rPr>
        <w:t xml:space="preserve"> </w:t>
      </w:r>
      <w:r w:rsidRPr="00B02B1C">
        <w:rPr>
          <w:rFonts w:cs="Verdana"/>
        </w:rPr>
        <w:t>brief</w:t>
      </w:r>
      <w:r w:rsidR="003C3AAD">
        <w:rPr>
          <w:rFonts w:cs="Verdana"/>
        </w:rPr>
        <w:t xml:space="preserve"> </w:t>
      </w:r>
      <w:r w:rsidRPr="00B02B1C">
        <w:rPr>
          <w:rFonts w:cs="Verdana"/>
        </w:rPr>
        <w:t>the</w:t>
      </w:r>
      <w:r w:rsidR="003C3AAD">
        <w:rPr>
          <w:rFonts w:cs="Verdana"/>
        </w:rPr>
        <w:t xml:space="preserve"> </w:t>
      </w:r>
      <w:r>
        <w:rPr>
          <w:rFonts w:cs="Verdana"/>
        </w:rPr>
        <w:t>c</w:t>
      </w:r>
      <w:r w:rsidRPr="00B02B1C">
        <w:rPr>
          <w:rFonts w:cs="Verdana"/>
        </w:rPr>
        <w:t>ommittee</w:t>
      </w:r>
      <w:r w:rsidR="003C3AAD">
        <w:rPr>
          <w:rFonts w:cs="Verdana"/>
        </w:rPr>
        <w:t xml:space="preserve"> </w:t>
      </w:r>
      <w:r w:rsidRPr="00B02B1C">
        <w:rPr>
          <w:rFonts w:cs="Verdana"/>
        </w:rPr>
        <w:t>on</w:t>
      </w:r>
      <w:r w:rsidR="003C3AAD">
        <w:rPr>
          <w:rFonts w:cs="Verdana"/>
        </w:rPr>
        <w:t xml:space="preserve"> </w:t>
      </w:r>
      <w:r w:rsidRPr="00B02B1C">
        <w:rPr>
          <w:rFonts w:cs="Verdana"/>
        </w:rPr>
        <w:t>it</w:t>
      </w:r>
      <w:r w:rsidR="003C3AAD">
        <w:rPr>
          <w:rFonts w:cs="Verdana"/>
        </w:rPr>
        <w:t xml:space="preserve"> </w:t>
      </w:r>
      <w:r w:rsidRPr="00B02B1C">
        <w:rPr>
          <w:rFonts w:cs="Verdana"/>
        </w:rPr>
        <w:t>in</w:t>
      </w:r>
      <w:r w:rsidR="003C3AAD">
        <w:rPr>
          <w:rFonts w:cs="Verdana"/>
        </w:rPr>
        <w:t xml:space="preserve"> </w:t>
      </w:r>
      <w:r w:rsidRPr="00B02B1C">
        <w:rPr>
          <w:rFonts w:cs="Verdana"/>
        </w:rPr>
        <w:t>whatever</w:t>
      </w:r>
      <w:r w:rsidR="003C3AAD">
        <w:rPr>
          <w:rFonts w:cs="Verdana"/>
        </w:rPr>
        <w:t xml:space="preserve"> </w:t>
      </w:r>
      <w:r w:rsidRPr="00B02B1C">
        <w:rPr>
          <w:rFonts w:cs="Verdana"/>
        </w:rPr>
        <w:t>way</w:t>
      </w:r>
      <w:r w:rsidR="003C3AAD">
        <w:rPr>
          <w:rFonts w:cs="Verdana"/>
        </w:rPr>
        <w:t xml:space="preserve"> </w:t>
      </w:r>
      <w:r w:rsidRPr="00B02B1C">
        <w:rPr>
          <w:rFonts w:cs="Verdana"/>
        </w:rPr>
        <w:t>would</w:t>
      </w:r>
      <w:r w:rsidR="003C3AAD">
        <w:rPr>
          <w:rFonts w:cs="Verdana"/>
        </w:rPr>
        <w:t xml:space="preserve"> </w:t>
      </w:r>
      <w:r w:rsidRPr="00B02B1C">
        <w:rPr>
          <w:rFonts w:cs="Verdana"/>
        </w:rPr>
        <w:t>be</w:t>
      </w:r>
      <w:r w:rsidR="003C3AAD">
        <w:rPr>
          <w:rFonts w:cs="Verdana"/>
        </w:rPr>
        <w:t xml:space="preserve"> </w:t>
      </w:r>
      <w:r w:rsidRPr="00B02B1C">
        <w:rPr>
          <w:rFonts w:cs="Verdana"/>
        </w:rPr>
        <w:t>most</w:t>
      </w:r>
      <w:r w:rsidR="003C3AAD">
        <w:rPr>
          <w:rFonts w:cs="Verdana"/>
        </w:rPr>
        <w:t xml:space="preserve"> </w:t>
      </w:r>
      <w:r w:rsidRPr="00B02B1C">
        <w:rPr>
          <w:rFonts w:cs="Verdana"/>
        </w:rPr>
        <w:t>useful.</w:t>
      </w:r>
    </w:p>
    <w:p w:rsidR="009A05FB" w:rsidRPr="005B5DBD" w:rsidP="009A05FB">
      <w:pPr>
        <w:pStyle w:val="Remark"/>
      </w:pPr>
      <w:r w:rsidRPr="005B5DBD">
        <w:rPr>
          <w:rFonts w:ascii="Arial" w:hAnsi="Arial" w:cs="Arial"/>
        </w:rPr>
        <w:t>​​</w:t>
      </w:r>
      <w:r w:rsidRPr="005B5DBD">
        <w:rPr>
          <w:b/>
          <w:bCs/>
        </w:rPr>
        <w:t>The</w:t>
      </w:r>
      <w:r w:rsidR="003C3AAD">
        <w:rPr>
          <w:b/>
          <w:bCs/>
        </w:rPr>
        <w:t xml:space="preserve"> </w:t>
      </w:r>
      <w:r w:rsidRPr="005B5DBD">
        <w:rPr>
          <w:b/>
          <w:bCs/>
        </w:rPr>
        <w:t>Chair:</w:t>
      </w:r>
      <w:r w:rsidRPr="005B5DBD">
        <w:rPr>
          <w:rFonts w:ascii="Arial" w:hAnsi="Arial" w:cs="Arial"/>
        </w:rPr>
        <w:t>​</w:t>
      </w:r>
      <w:r w:rsidR="003C3AAD">
        <w:rPr>
          <w:rFonts w:cs="Verdana"/>
        </w:rPr>
        <w:t xml:space="preserve"> </w:t>
      </w:r>
      <w:r w:rsidRPr="005B5DBD">
        <w:t>I</w:t>
      </w:r>
      <w:r w:rsidR="003C3AAD">
        <w:t xml:space="preserve"> </w:t>
      </w:r>
      <w:r>
        <w:t>am</w:t>
      </w:r>
      <w:r w:rsidR="003C3AAD">
        <w:t xml:space="preserve"> </w:t>
      </w:r>
      <w:r>
        <w:t>certainly</w:t>
      </w:r>
      <w:r w:rsidR="003C3AAD">
        <w:t xml:space="preserve"> </w:t>
      </w:r>
      <w:r>
        <w:t>interested</w:t>
      </w:r>
      <w:r w:rsidR="003C3AAD">
        <w:t xml:space="preserve"> </w:t>
      </w:r>
      <w:r>
        <w:t>in</w:t>
      </w:r>
      <w:r w:rsidR="003C3AAD">
        <w:t xml:space="preserve"> </w:t>
      </w:r>
      <w:r>
        <w:t>it.</w:t>
      </w:r>
    </w:p>
    <w:p w:rsidR="009A05FB" w:rsidRPr="005B5DBD" w:rsidP="009A05FB">
      <w:pPr>
        <w:pStyle w:val="Question"/>
      </w:pPr>
      <w:r w:rsidRPr="005B5DBD">
        <w:rPr>
          <w:rFonts w:ascii="Arial" w:hAnsi="Arial" w:cs="Arial"/>
        </w:rPr>
        <w:t>​​</w:t>
      </w:r>
      <w:r w:rsidRPr="005B5DBD">
        <w:rPr>
          <w:b/>
          <w:bCs/>
        </w:rPr>
        <w:t>Baroness</w:t>
      </w:r>
      <w:r w:rsidR="003C3AAD">
        <w:rPr>
          <w:b/>
          <w:bCs/>
        </w:rPr>
        <w:t xml:space="preserve"> </w:t>
      </w:r>
      <w:r>
        <w:rPr>
          <w:b/>
          <w:bCs/>
        </w:rPr>
        <w:t>Fraser</w:t>
      </w:r>
      <w:r w:rsidR="003C3AAD">
        <w:rPr>
          <w:b/>
          <w:bCs/>
        </w:rPr>
        <w:t xml:space="preserve"> </w:t>
      </w:r>
      <w:r>
        <w:rPr>
          <w:b/>
          <w:bCs/>
        </w:rPr>
        <w:t>of</w:t>
      </w:r>
      <w:r w:rsidR="003C3AAD">
        <w:rPr>
          <w:b/>
          <w:bCs/>
        </w:rPr>
        <w:t xml:space="preserve"> </w:t>
      </w:r>
      <w:r w:rsidRPr="005B5DBD">
        <w:rPr>
          <w:b/>
          <w:bCs/>
        </w:rPr>
        <w:t>Craigmaddie:</w:t>
      </w:r>
      <w:r w:rsidRPr="005B5DBD">
        <w:rPr>
          <w:rFonts w:ascii="Arial" w:hAnsi="Arial" w:cs="Arial"/>
        </w:rPr>
        <w:t>​</w:t>
      </w:r>
      <w:r w:rsidR="003C3AAD">
        <w:rPr>
          <w:rFonts w:cs="Verdana"/>
        </w:rPr>
        <w:t xml:space="preserve"> </w:t>
      </w:r>
      <w:r w:rsidRPr="005B5DBD">
        <w:t>Sir</w:t>
      </w:r>
      <w:r w:rsidR="003C3AAD">
        <w:t xml:space="preserve"> </w:t>
      </w:r>
      <w:r w:rsidRPr="005B5DBD">
        <w:t>Matthew,</w:t>
      </w:r>
      <w:r w:rsidR="003C3AAD">
        <w:t xml:space="preserve"> </w:t>
      </w:r>
      <w:r w:rsidRPr="005B5DBD">
        <w:t>you</w:t>
      </w:r>
      <w:r w:rsidR="003C3AAD">
        <w:t xml:space="preserve"> </w:t>
      </w:r>
      <w:r w:rsidRPr="005B5DBD">
        <w:t>opened</w:t>
      </w:r>
      <w:r w:rsidR="003C3AAD">
        <w:t xml:space="preserve"> </w:t>
      </w:r>
      <w:r w:rsidRPr="005B5DBD">
        <w:t>by</w:t>
      </w:r>
      <w:r w:rsidR="003C3AAD">
        <w:t xml:space="preserve"> </w:t>
      </w:r>
      <w:r w:rsidRPr="005B5DBD">
        <w:t>saying</w:t>
      </w:r>
      <w:r w:rsidR="003C3AAD">
        <w:t xml:space="preserve"> </w:t>
      </w:r>
      <w:r>
        <w:t>that,</w:t>
      </w:r>
      <w:r w:rsidR="003C3AAD">
        <w:t xml:space="preserve"> </w:t>
      </w:r>
      <w:r>
        <w:t>for</w:t>
      </w:r>
      <w:r w:rsidR="003C3AAD">
        <w:t xml:space="preserve"> </w:t>
      </w:r>
      <w:r>
        <w:t>almost</w:t>
      </w:r>
      <w:r w:rsidR="003C3AAD">
        <w:t xml:space="preserve"> </w:t>
      </w:r>
      <w:r>
        <w:t>everything</w:t>
      </w:r>
      <w:r w:rsidR="003C3AAD">
        <w:t xml:space="preserve"> </w:t>
      </w:r>
      <w:r>
        <w:t>the</w:t>
      </w:r>
      <w:r w:rsidR="003C3AAD">
        <w:t xml:space="preserve"> </w:t>
      </w:r>
      <w:r>
        <w:t>UK</w:t>
      </w:r>
      <w:r w:rsidR="003C3AAD">
        <w:t xml:space="preserve"> </w:t>
      </w:r>
      <w:r>
        <w:t>wants</w:t>
      </w:r>
      <w:r w:rsidR="003C3AAD">
        <w:t xml:space="preserve"> </w:t>
      </w:r>
      <w:r>
        <w:t>to</w:t>
      </w:r>
      <w:r w:rsidR="003C3AAD">
        <w:t xml:space="preserve"> </w:t>
      </w:r>
      <w:r>
        <w:t>achieve,</w:t>
      </w:r>
      <w:r w:rsidR="003C3AAD">
        <w:t xml:space="preserve"> </w:t>
      </w:r>
      <w:r>
        <w:t>it</w:t>
      </w:r>
      <w:r w:rsidR="003C3AAD">
        <w:t xml:space="preserve"> </w:t>
      </w:r>
      <w:r>
        <w:t>needs</w:t>
      </w:r>
      <w:r w:rsidR="003C3AAD">
        <w:t xml:space="preserve"> </w:t>
      </w:r>
      <w:r>
        <w:t>to</w:t>
      </w:r>
      <w:r w:rsidR="003C3AAD">
        <w:t xml:space="preserve"> </w:t>
      </w:r>
      <w:r>
        <w:t>do</w:t>
      </w:r>
      <w:r w:rsidR="003C3AAD">
        <w:t xml:space="preserve"> </w:t>
      </w:r>
      <w:r>
        <w:t>it</w:t>
      </w:r>
      <w:r w:rsidR="003C3AAD">
        <w:t xml:space="preserve"> </w:t>
      </w:r>
      <w:r>
        <w:t>multilaterally.</w:t>
      </w:r>
      <w:r w:rsidR="003C3AAD">
        <w:t xml:space="preserve"> </w:t>
      </w:r>
      <w:r>
        <w:t>We</w:t>
      </w:r>
      <w:r w:rsidR="003C3AAD">
        <w:t xml:space="preserve"> </w:t>
      </w:r>
      <w:r>
        <w:t>know</w:t>
      </w:r>
      <w:r w:rsidR="003C3AAD">
        <w:t xml:space="preserve"> </w:t>
      </w:r>
      <w:r>
        <w:t>that</w:t>
      </w:r>
      <w:r w:rsidR="003C3AAD">
        <w:t xml:space="preserve"> </w:t>
      </w:r>
      <w:r>
        <w:t>the</w:t>
      </w:r>
      <w:r w:rsidR="003C3AAD">
        <w:t xml:space="preserve"> </w:t>
      </w:r>
      <w:r>
        <w:t>UK</w:t>
      </w:r>
      <w:r w:rsidR="003C3AAD">
        <w:t xml:space="preserve"> </w:t>
      </w:r>
      <w:r>
        <w:t>is</w:t>
      </w:r>
      <w:r w:rsidR="003C3AAD">
        <w:t xml:space="preserve"> </w:t>
      </w:r>
      <w:r>
        <w:t>a</w:t>
      </w:r>
      <w:r w:rsidR="003C3AAD">
        <w:t xml:space="preserve"> </w:t>
      </w:r>
      <w:r>
        <w:t>member</w:t>
      </w:r>
      <w:r w:rsidR="003C3AAD">
        <w:t xml:space="preserve"> </w:t>
      </w:r>
      <w:r>
        <w:t>of</w:t>
      </w:r>
      <w:r w:rsidR="003C3AAD">
        <w:t xml:space="preserve"> </w:t>
      </w:r>
      <w:r>
        <w:t>more</w:t>
      </w:r>
      <w:r w:rsidR="003C3AAD">
        <w:t xml:space="preserve"> </w:t>
      </w:r>
      <w:r>
        <w:t>multilateral</w:t>
      </w:r>
      <w:r w:rsidR="003C3AAD">
        <w:t xml:space="preserve"> </w:t>
      </w:r>
      <w:r>
        <w:t>organisations</w:t>
      </w:r>
      <w:r w:rsidR="003C3AAD">
        <w:t xml:space="preserve"> </w:t>
      </w:r>
      <w:r>
        <w:t>than</w:t>
      </w:r>
      <w:r w:rsidR="003C3AAD">
        <w:t xml:space="preserve"> </w:t>
      </w:r>
      <w:r>
        <w:t>anybody</w:t>
      </w:r>
      <w:r w:rsidR="003C3AAD">
        <w:t xml:space="preserve"> </w:t>
      </w:r>
      <w:r>
        <w:t>else.</w:t>
      </w:r>
      <w:r w:rsidR="003C3AAD">
        <w:t xml:space="preserve"> </w:t>
      </w:r>
      <w:r>
        <w:t>You</w:t>
      </w:r>
      <w:r w:rsidR="003C3AAD">
        <w:t xml:space="preserve"> </w:t>
      </w:r>
      <w:r>
        <w:t>have</w:t>
      </w:r>
      <w:r w:rsidR="003C3AAD">
        <w:t xml:space="preserve"> </w:t>
      </w:r>
      <w:r>
        <w:t>also</w:t>
      </w:r>
      <w:r w:rsidR="003C3AAD">
        <w:t xml:space="preserve"> </w:t>
      </w:r>
      <w:r>
        <w:t>highlighted</w:t>
      </w:r>
      <w:r w:rsidR="003C3AAD">
        <w:t xml:space="preserve"> </w:t>
      </w:r>
      <w:r>
        <w:t>the</w:t>
      </w:r>
      <w:r w:rsidR="003C3AAD">
        <w:t xml:space="preserve"> </w:t>
      </w:r>
      <w:r>
        <w:t>challenges</w:t>
      </w:r>
      <w:r w:rsidR="003C3AAD">
        <w:t xml:space="preserve"> </w:t>
      </w:r>
      <w:r>
        <w:t>of</w:t>
      </w:r>
      <w:r w:rsidR="003C3AAD">
        <w:t xml:space="preserve"> </w:t>
      </w:r>
      <w:r>
        <w:t>not</w:t>
      </w:r>
      <w:r w:rsidR="003C3AAD">
        <w:t xml:space="preserve"> </w:t>
      </w:r>
      <w:r>
        <w:t>having</w:t>
      </w:r>
      <w:r w:rsidR="003C3AAD">
        <w:t xml:space="preserve"> </w:t>
      </w:r>
      <w:r>
        <w:t>a</w:t>
      </w:r>
      <w:r w:rsidR="003C3AAD">
        <w:t xml:space="preserve"> </w:t>
      </w:r>
      <w:r>
        <w:t>long-term</w:t>
      </w:r>
      <w:r w:rsidR="003C3AAD">
        <w:t xml:space="preserve"> </w:t>
      </w:r>
      <w:r>
        <w:t>strategy,</w:t>
      </w:r>
      <w:r w:rsidR="003C3AAD">
        <w:t xml:space="preserve"> </w:t>
      </w:r>
      <w:r>
        <w:t>but</w:t>
      </w:r>
      <w:r w:rsidR="003C3AAD">
        <w:t xml:space="preserve"> </w:t>
      </w:r>
      <w:r>
        <w:t>any</w:t>
      </w:r>
      <w:r w:rsidR="003C3AAD">
        <w:t xml:space="preserve"> </w:t>
      </w:r>
      <w:r>
        <w:t>strategy</w:t>
      </w:r>
      <w:r w:rsidR="003C3AAD">
        <w:t xml:space="preserve"> </w:t>
      </w:r>
      <w:r>
        <w:t>requires</w:t>
      </w:r>
      <w:r w:rsidR="003C3AAD">
        <w:t xml:space="preserve"> </w:t>
      </w:r>
      <w:r>
        <w:t>evidence.</w:t>
      </w:r>
      <w:r w:rsidR="003C3AAD">
        <w:t xml:space="preserve"> </w:t>
      </w:r>
      <w:r>
        <w:t>I</w:t>
      </w:r>
      <w:r w:rsidR="003C3AAD">
        <w:t xml:space="preserve"> </w:t>
      </w:r>
      <w:r>
        <w:t>picked</w:t>
      </w:r>
      <w:r w:rsidR="003C3AAD">
        <w:t xml:space="preserve"> </w:t>
      </w:r>
      <w:r>
        <w:t>up</w:t>
      </w:r>
      <w:r w:rsidR="003C3AAD">
        <w:t xml:space="preserve"> </w:t>
      </w:r>
      <w:r>
        <w:t>on</w:t>
      </w:r>
      <w:r w:rsidR="003C3AAD">
        <w:t xml:space="preserve"> </w:t>
      </w:r>
      <w:r>
        <w:t>something</w:t>
      </w:r>
      <w:r w:rsidR="003C3AAD">
        <w:t xml:space="preserve"> </w:t>
      </w:r>
      <w:r>
        <w:t>you</w:t>
      </w:r>
      <w:r w:rsidR="003C3AAD">
        <w:t xml:space="preserve"> </w:t>
      </w:r>
      <w:r>
        <w:t>said—that</w:t>
      </w:r>
      <w:r w:rsidR="003C3AAD">
        <w:t xml:space="preserve"> </w:t>
      </w:r>
      <w:r>
        <w:t>there</w:t>
      </w:r>
      <w:r w:rsidR="003C3AAD">
        <w:t xml:space="preserve"> </w:t>
      </w:r>
      <w:r>
        <w:t>was</w:t>
      </w:r>
      <w:r w:rsidR="003C3AAD">
        <w:t xml:space="preserve"> </w:t>
      </w:r>
      <w:r>
        <w:t>a</w:t>
      </w:r>
      <w:r w:rsidR="003C3AAD">
        <w:t xml:space="preserve"> </w:t>
      </w:r>
      <w:r>
        <w:t>moment</w:t>
      </w:r>
      <w:r w:rsidR="003C3AAD">
        <w:t xml:space="preserve"> </w:t>
      </w:r>
      <w:r>
        <w:t>when</w:t>
      </w:r>
      <w:r w:rsidR="003C3AAD">
        <w:t xml:space="preserve"> </w:t>
      </w:r>
      <w:r>
        <w:t>DfID</w:t>
      </w:r>
      <w:r w:rsidR="003C3AAD">
        <w:t xml:space="preserve"> </w:t>
      </w:r>
      <w:r>
        <w:t>was</w:t>
      </w:r>
      <w:r w:rsidR="003C3AAD">
        <w:t xml:space="preserve"> </w:t>
      </w:r>
      <w:r>
        <w:t>reviewing</w:t>
      </w:r>
      <w:r w:rsidR="003C3AAD">
        <w:t xml:space="preserve"> </w:t>
      </w:r>
      <w:r>
        <w:t>whether</w:t>
      </w:r>
      <w:r w:rsidR="003C3AAD">
        <w:t xml:space="preserve"> </w:t>
      </w:r>
      <w:r>
        <w:t>or</w:t>
      </w:r>
      <w:r w:rsidR="003C3AAD">
        <w:t xml:space="preserve"> </w:t>
      </w:r>
      <w:r>
        <w:t>not</w:t>
      </w:r>
      <w:r w:rsidR="003C3AAD">
        <w:t xml:space="preserve"> </w:t>
      </w:r>
      <w:r>
        <w:t>the</w:t>
      </w:r>
      <w:r w:rsidR="003C3AAD">
        <w:t xml:space="preserve"> </w:t>
      </w:r>
      <w:r>
        <w:t>aims</w:t>
      </w:r>
      <w:r w:rsidR="003C3AAD">
        <w:t xml:space="preserve"> </w:t>
      </w:r>
      <w:r>
        <w:t>that</w:t>
      </w:r>
      <w:r w:rsidR="003C3AAD">
        <w:t xml:space="preserve"> </w:t>
      </w:r>
      <w:r>
        <w:t>UK</w:t>
      </w:r>
      <w:r w:rsidR="003C3AAD">
        <w:t xml:space="preserve"> </w:t>
      </w:r>
      <w:r>
        <w:t>wanted</w:t>
      </w:r>
      <w:r w:rsidR="003C3AAD">
        <w:t xml:space="preserve"> </w:t>
      </w:r>
      <w:r>
        <w:t>to</w:t>
      </w:r>
      <w:r w:rsidR="003C3AAD">
        <w:t xml:space="preserve"> </w:t>
      </w:r>
      <w:r>
        <w:t>pursue</w:t>
      </w:r>
      <w:r w:rsidR="003C3AAD">
        <w:t xml:space="preserve"> </w:t>
      </w:r>
      <w:r>
        <w:t>were</w:t>
      </w:r>
      <w:r w:rsidR="003C3AAD">
        <w:t xml:space="preserve"> </w:t>
      </w:r>
      <w:r>
        <w:t>being</w:t>
      </w:r>
      <w:r w:rsidR="003C3AAD">
        <w:t xml:space="preserve"> </w:t>
      </w:r>
      <w:r>
        <w:t>achieve.</w:t>
      </w:r>
      <w:r w:rsidR="003C3AAD">
        <w:t xml:space="preserve"> </w:t>
      </w:r>
      <w:r>
        <w:t>In</w:t>
      </w:r>
      <w:r w:rsidR="003C3AAD">
        <w:t xml:space="preserve"> </w:t>
      </w:r>
      <w:r>
        <w:t>your</w:t>
      </w:r>
      <w:r w:rsidR="003C3AAD">
        <w:t xml:space="preserve"> </w:t>
      </w:r>
      <w:r>
        <w:t>experience,</w:t>
      </w:r>
      <w:r w:rsidR="003C3AAD">
        <w:t xml:space="preserve"> </w:t>
      </w:r>
      <w:r>
        <w:t>do</w:t>
      </w:r>
      <w:r w:rsidR="003C3AAD">
        <w:t xml:space="preserve"> </w:t>
      </w:r>
      <w:r>
        <w:t>the</w:t>
      </w:r>
      <w:r w:rsidR="003C3AAD">
        <w:t xml:space="preserve"> </w:t>
      </w:r>
      <w:r>
        <w:t>Government</w:t>
      </w:r>
      <w:r w:rsidR="003C3AAD">
        <w:t xml:space="preserve"> </w:t>
      </w:r>
      <w:r>
        <w:t>have</w:t>
      </w:r>
      <w:r w:rsidR="003C3AAD">
        <w:t xml:space="preserve"> </w:t>
      </w:r>
      <w:r>
        <w:t>in</w:t>
      </w:r>
      <w:r w:rsidR="003C3AAD">
        <w:t xml:space="preserve"> </w:t>
      </w:r>
      <w:r>
        <w:t>any</w:t>
      </w:r>
      <w:r w:rsidR="003C3AAD">
        <w:t xml:space="preserve"> </w:t>
      </w:r>
      <w:r>
        <w:t>other</w:t>
      </w:r>
      <w:r w:rsidR="003C3AAD">
        <w:t xml:space="preserve"> </w:t>
      </w:r>
      <w:r>
        <w:t>area</w:t>
      </w:r>
      <w:r w:rsidR="003C3AAD">
        <w:t xml:space="preserve"> </w:t>
      </w:r>
      <w:r>
        <w:t>any</w:t>
      </w:r>
      <w:r w:rsidR="003C3AAD">
        <w:t xml:space="preserve"> </w:t>
      </w:r>
      <w:r>
        <w:t>method</w:t>
      </w:r>
      <w:r w:rsidR="003C3AAD">
        <w:t xml:space="preserve"> </w:t>
      </w:r>
      <w:r>
        <w:t>at</w:t>
      </w:r>
      <w:r w:rsidR="003C3AAD">
        <w:t xml:space="preserve"> </w:t>
      </w:r>
      <w:r>
        <w:t>all</w:t>
      </w:r>
      <w:r w:rsidR="003C3AAD">
        <w:t xml:space="preserve"> </w:t>
      </w:r>
      <w:r>
        <w:t>for</w:t>
      </w:r>
      <w:r w:rsidR="003C3AAD">
        <w:t xml:space="preserve"> </w:t>
      </w:r>
      <w:r>
        <w:t>assessing</w:t>
      </w:r>
      <w:r w:rsidR="003C3AAD">
        <w:t xml:space="preserve"> </w:t>
      </w:r>
      <w:r>
        <w:t>and</w:t>
      </w:r>
      <w:r w:rsidR="003C3AAD">
        <w:t xml:space="preserve"> </w:t>
      </w:r>
      <w:r>
        <w:t>gathering</w:t>
      </w:r>
      <w:r w:rsidR="003C3AAD">
        <w:t xml:space="preserve"> </w:t>
      </w:r>
      <w:r>
        <w:t>evidence</w:t>
      </w:r>
      <w:r w:rsidR="003C3AAD">
        <w:t xml:space="preserve"> </w:t>
      </w:r>
      <w:r>
        <w:t>of</w:t>
      </w:r>
      <w:r w:rsidR="003C3AAD">
        <w:t xml:space="preserve"> </w:t>
      </w:r>
      <w:r>
        <w:t>what</w:t>
      </w:r>
      <w:r w:rsidR="003C3AAD">
        <w:t xml:space="preserve"> </w:t>
      </w:r>
      <w:r>
        <w:t>is</w:t>
      </w:r>
      <w:r w:rsidR="003C3AAD">
        <w:t xml:space="preserve"> </w:t>
      </w:r>
      <w:r>
        <w:t>or</w:t>
      </w:r>
      <w:r w:rsidR="003C3AAD">
        <w:t xml:space="preserve"> </w:t>
      </w:r>
      <w:r>
        <w:t>is</w:t>
      </w:r>
      <w:r w:rsidR="003C3AAD">
        <w:t xml:space="preserve"> </w:t>
      </w:r>
      <w:r>
        <w:t>not</w:t>
      </w:r>
      <w:r w:rsidR="003C3AAD">
        <w:t xml:space="preserve"> </w:t>
      </w:r>
      <w:r>
        <w:t>being</w:t>
      </w:r>
      <w:r w:rsidR="003C3AAD">
        <w:t xml:space="preserve"> </w:t>
      </w:r>
      <w:r>
        <w:t>achieved</w:t>
      </w:r>
      <w:r w:rsidR="003C3AAD">
        <w:t xml:space="preserve"> </w:t>
      </w:r>
      <w:r>
        <w:t>through</w:t>
      </w:r>
      <w:r w:rsidR="003C3AAD">
        <w:t xml:space="preserve"> </w:t>
      </w:r>
      <w:r>
        <w:t>any</w:t>
      </w:r>
      <w:r w:rsidR="003C3AAD">
        <w:t xml:space="preserve"> </w:t>
      </w:r>
      <w:r>
        <w:t>of</w:t>
      </w:r>
      <w:r w:rsidR="003C3AAD">
        <w:t xml:space="preserve"> </w:t>
      </w:r>
      <w:r>
        <w:t>their</w:t>
      </w:r>
      <w:r w:rsidR="003C3AAD">
        <w:t xml:space="preserve"> </w:t>
      </w:r>
      <w:r>
        <w:t>multiple</w:t>
      </w:r>
      <w:r w:rsidR="003C3AAD">
        <w:t xml:space="preserve"> </w:t>
      </w:r>
      <w:r>
        <w:t>memberships?</w:t>
      </w:r>
      <w:r w:rsidR="003C3AAD">
        <w:t xml:space="preserve"> </w:t>
      </w:r>
      <w:r>
        <w:t>Is</w:t>
      </w:r>
      <w:r w:rsidR="003C3AAD">
        <w:t xml:space="preserve"> </w:t>
      </w:r>
      <w:r>
        <w:t>there</w:t>
      </w:r>
      <w:r w:rsidR="003C3AAD">
        <w:t xml:space="preserve"> </w:t>
      </w:r>
      <w:r>
        <w:t>any</w:t>
      </w:r>
      <w:r w:rsidR="003C3AAD">
        <w:t xml:space="preserve"> </w:t>
      </w:r>
      <w:r>
        <w:t>mechanism,</w:t>
      </w:r>
      <w:r w:rsidR="003C3AAD">
        <w:t xml:space="preserve"> </w:t>
      </w:r>
      <w:r>
        <w:t>even</w:t>
      </w:r>
      <w:r w:rsidR="003C3AAD">
        <w:t xml:space="preserve"> </w:t>
      </w:r>
      <w:r>
        <w:t>in</w:t>
      </w:r>
      <w:r w:rsidR="003C3AAD">
        <w:t xml:space="preserve"> </w:t>
      </w:r>
      <w:r>
        <w:t>the</w:t>
      </w:r>
      <w:r w:rsidR="003C3AAD">
        <w:t xml:space="preserve"> </w:t>
      </w:r>
      <w:r>
        <w:t>short</w:t>
      </w:r>
      <w:r w:rsidR="003C3AAD">
        <w:t xml:space="preserve"> </w:t>
      </w:r>
      <w:r>
        <w:t>term,</w:t>
      </w:r>
      <w:r w:rsidR="003C3AAD">
        <w:t xml:space="preserve"> </w:t>
      </w:r>
      <w:r>
        <w:t>for</w:t>
      </w:r>
      <w:r w:rsidR="003C3AAD">
        <w:t xml:space="preserve"> </w:t>
      </w:r>
      <w:r>
        <w:t>assessing</w:t>
      </w:r>
      <w:r w:rsidR="003C3AAD">
        <w:t xml:space="preserve"> </w:t>
      </w:r>
      <w:r>
        <w:t>why</w:t>
      </w:r>
      <w:r w:rsidR="003C3AAD">
        <w:t xml:space="preserve"> </w:t>
      </w:r>
      <w:r>
        <w:t>we</w:t>
      </w:r>
      <w:r w:rsidR="003C3AAD">
        <w:t xml:space="preserve"> </w:t>
      </w:r>
      <w:r>
        <w:t>are</w:t>
      </w:r>
      <w:r w:rsidR="003C3AAD">
        <w:t xml:space="preserve"> </w:t>
      </w:r>
      <w:r>
        <w:t>or</w:t>
      </w:r>
      <w:r w:rsidR="003C3AAD">
        <w:t xml:space="preserve"> </w:t>
      </w:r>
      <w:r>
        <w:t>are</w:t>
      </w:r>
      <w:r w:rsidR="003C3AAD">
        <w:t xml:space="preserve"> </w:t>
      </w:r>
      <w:r>
        <w:t>not</w:t>
      </w:r>
      <w:r w:rsidR="003C3AAD">
        <w:t xml:space="preserve"> </w:t>
      </w:r>
      <w:r>
        <w:t>a</w:t>
      </w:r>
      <w:r w:rsidR="003C3AAD">
        <w:t xml:space="preserve"> </w:t>
      </w:r>
      <w:r>
        <w:t>member</w:t>
      </w:r>
      <w:r w:rsidR="003C3AAD">
        <w:t xml:space="preserve"> </w:t>
      </w:r>
      <w:r>
        <w:t>of</w:t>
      </w:r>
      <w:r w:rsidR="003C3AAD">
        <w:t xml:space="preserve"> </w:t>
      </w:r>
      <w:r>
        <w:t>all</w:t>
      </w:r>
      <w:r w:rsidR="003C3AAD">
        <w:t xml:space="preserve"> </w:t>
      </w:r>
      <w:r>
        <w:t>these</w:t>
      </w:r>
      <w:r w:rsidR="003C3AAD">
        <w:t xml:space="preserve"> </w:t>
      </w:r>
      <w:r>
        <w:t>organisations?</w:t>
      </w:r>
      <w:r w:rsidR="003C3AAD">
        <w:t xml:space="preserve"> </w:t>
      </w:r>
      <w:r>
        <w:t>That</w:t>
      </w:r>
      <w:r w:rsidR="003C3AAD">
        <w:t xml:space="preserve"> </w:t>
      </w:r>
      <w:r>
        <w:t>would</w:t>
      </w:r>
      <w:r w:rsidR="003C3AAD">
        <w:t xml:space="preserve"> </w:t>
      </w:r>
      <w:r>
        <w:t>at</w:t>
      </w:r>
      <w:r w:rsidR="003C3AAD">
        <w:t xml:space="preserve"> </w:t>
      </w:r>
      <w:r>
        <w:t>least</w:t>
      </w:r>
      <w:r w:rsidR="003C3AAD">
        <w:t xml:space="preserve"> </w:t>
      </w:r>
      <w:r>
        <w:t>give</w:t>
      </w:r>
      <w:r w:rsidR="003C3AAD">
        <w:t xml:space="preserve"> </w:t>
      </w:r>
      <w:r>
        <w:t>us</w:t>
      </w:r>
      <w:r w:rsidR="003C3AAD">
        <w:t xml:space="preserve"> </w:t>
      </w:r>
      <w:r>
        <w:t>the</w:t>
      </w:r>
      <w:r w:rsidR="003C3AAD">
        <w:t xml:space="preserve"> </w:t>
      </w:r>
      <w:r>
        <w:t>roots</w:t>
      </w:r>
      <w:r w:rsidR="003C3AAD">
        <w:t xml:space="preserve"> </w:t>
      </w:r>
      <w:r>
        <w:t>of</w:t>
      </w:r>
      <w:r w:rsidR="003C3AAD">
        <w:t xml:space="preserve"> </w:t>
      </w:r>
      <w:r>
        <w:t>a</w:t>
      </w:r>
      <w:r w:rsidR="003C3AAD">
        <w:t xml:space="preserve"> </w:t>
      </w:r>
      <w:r>
        <w:t>strategy</w:t>
      </w:r>
      <w:r w:rsidR="003C3AAD">
        <w:t xml:space="preserve"> </w:t>
      </w:r>
      <w:r>
        <w:t>or</w:t>
      </w:r>
      <w:r w:rsidR="003C3AAD">
        <w:t xml:space="preserve"> </w:t>
      </w:r>
      <w:r>
        <w:t>a</w:t>
      </w:r>
      <w:r w:rsidR="003C3AAD">
        <w:t xml:space="preserve"> </w:t>
      </w:r>
      <w:r>
        <w:t>focusing</w:t>
      </w:r>
      <w:r w:rsidR="003C3AAD">
        <w:t xml:space="preserve"> </w:t>
      </w:r>
      <w:r>
        <w:t>exercise.</w:t>
      </w:r>
      <w:r w:rsidR="003C3AAD">
        <w:t xml:space="preserve"> </w:t>
      </w:r>
      <w:r>
        <w:t>Is</w:t>
      </w:r>
      <w:r w:rsidR="003C3AAD">
        <w:t xml:space="preserve"> </w:t>
      </w:r>
      <w:r>
        <w:t>there</w:t>
      </w:r>
      <w:r w:rsidR="003C3AAD">
        <w:t xml:space="preserve"> </w:t>
      </w:r>
      <w:r>
        <w:t>anything</w:t>
      </w:r>
      <w:r w:rsidR="003C3AAD">
        <w:t xml:space="preserve"> </w:t>
      </w:r>
      <w:r>
        <w:t>else</w:t>
      </w:r>
      <w:r w:rsidR="003C3AAD">
        <w:t xml:space="preserve"> </w:t>
      </w:r>
      <w:r>
        <w:t>that</w:t>
      </w:r>
      <w:r w:rsidR="003C3AAD">
        <w:t xml:space="preserve"> </w:t>
      </w:r>
      <w:r>
        <w:t>we</w:t>
      </w:r>
      <w:r w:rsidR="003C3AAD">
        <w:t xml:space="preserve"> </w:t>
      </w:r>
      <w:r>
        <w:t>can</w:t>
      </w:r>
      <w:r w:rsidR="003C3AAD">
        <w:t xml:space="preserve"> </w:t>
      </w:r>
      <w:r>
        <w:t>point</w:t>
      </w:r>
      <w:r w:rsidR="003C3AAD">
        <w:t xml:space="preserve"> </w:t>
      </w:r>
      <w:r>
        <w:t>to?</w:t>
      </w:r>
    </w:p>
    <w:p w:rsidR="009A05FB" w:rsidP="009A05FB">
      <w:pPr>
        <w:pStyle w:val="Answer"/>
      </w:pPr>
      <w:r w:rsidRPr="005B5DBD">
        <w:rPr>
          <w:rFonts w:ascii="Arial" w:hAnsi="Arial" w:cs="Arial"/>
        </w:rPr>
        <w:t>​​</w:t>
      </w:r>
      <w:r w:rsidRPr="005B5DBD">
        <w:rPr>
          <w:b/>
          <w:bCs/>
          <w:i/>
          <w:iCs/>
        </w:rPr>
        <w:t>Sir</w:t>
      </w:r>
      <w:r w:rsidR="003C3AAD">
        <w:rPr>
          <w:b/>
          <w:bCs/>
          <w:i/>
          <w:iCs/>
        </w:rPr>
        <w:t xml:space="preserve"> </w:t>
      </w:r>
      <w:r w:rsidRPr="005B5DBD">
        <w:rPr>
          <w:b/>
          <w:bCs/>
          <w:i/>
          <w:iCs/>
        </w:rPr>
        <w:t>Matthew</w:t>
      </w:r>
      <w:r w:rsidR="003C3AAD">
        <w:rPr>
          <w:b/>
          <w:bCs/>
          <w:i/>
          <w:iCs/>
        </w:rPr>
        <w:t xml:space="preserve"> </w:t>
      </w:r>
      <w:r w:rsidRPr="005B5DBD">
        <w:rPr>
          <w:b/>
          <w:bCs/>
          <w:i/>
          <w:iCs/>
        </w:rPr>
        <w:t>Rycroft:</w:t>
      </w:r>
      <w:r w:rsidRPr="005B5DBD">
        <w:rPr>
          <w:rFonts w:ascii="Arial" w:hAnsi="Arial" w:cs="Arial"/>
        </w:rPr>
        <w:t>​</w:t>
      </w:r>
      <w:r w:rsidR="003C3AAD">
        <w:rPr>
          <w:rFonts w:cs="Verdana"/>
        </w:rPr>
        <w:t xml:space="preserve"> </w:t>
      </w:r>
      <w:r w:rsidRPr="005B5DBD">
        <w:t>I</w:t>
      </w:r>
      <w:r w:rsidR="003C3AAD">
        <w:t xml:space="preserve"> </w:t>
      </w:r>
      <w:r w:rsidRPr="005B5DBD">
        <w:t>hope</w:t>
      </w:r>
      <w:r w:rsidR="003C3AAD">
        <w:t xml:space="preserve"> </w:t>
      </w:r>
      <w:r w:rsidRPr="005B5DBD">
        <w:t>that</w:t>
      </w:r>
      <w:r w:rsidR="003C3AAD">
        <w:t xml:space="preserve"> </w:t>
      </w:r>
      <w:r w:rsidRPr="005B5DBD">
        <w:t>it</w:t>
      </w:r>
      <w:r w:rsidR="003C3AAD">
        <w:t xml:space="preserve"> </w:t>
      </w:r>
      <w:r w:rsidRPr="005B5DBD">
        <w:t>is</w:t>
      </w:r>
      <w:r w:rsidR="003C3AAD">
        <w:t xml:space="preserve"> </w:t>
      </w:r>
      <w:r w:rsidRPr="005B5DBD">
        <w:t>happening</w:t>
      </w:r>
      <w:r w:rsidR="003C3AAD">
        <w:t xml:space="preserve"> </w:t>
      </w:r>
      <w:r w:rsidRPr="005B5DBD">
        <w:t>somewhere</w:t>
      </w:r>
      <w:r>
        <w:t>,</w:t>
      </w:r>
      <w:r w:rsidR="003C3AAD">
        <w:t xml:space="preserve"> </w:t>
      </w:r>
      <w:r>
        <w:t>but</w:t>
      </w:r>
      <w:r w:rsidR="003C3AAD">
        <w:t xml:space="preserve"> </w:t>
      </w:r>
      <w:r>
        <w:t>I</w:t>
      </w:r>
      <w:r w:rsidR="003C3AAD">
        <w:t xml:space="preserve"> </w:t>
      </w:r>
      <w:r>
        <w:t>have</w:t>
      </w:r>
      <w:r w:rsidR="003C3AAD">
        <w:t xml:space="preserve"> </w:t>
      </w:r>
      <w:r>
        <w:t>not</w:t>
      </w:r>
      <w:r w:rsidR="003C3AAD">
        <w:t xml:space="preserve"> </w:t>
      </w:r>
      <w:r w:rsidRPr="008508C5">
        <w:t>seen</w:t>
      </w:r>
      <w:r w:rsidR="003C3AAD">
        <w:t xml:space="preserve"> </w:t>
      </w:r>
      <w:r w:rsidRPr="008508C5">
        <w:t>evidence</w:t>
      </w:r>
      <w:r w:rsidR="003C3AAD">
        <w:t xml:space="preserve"> </w:t>
      </w:r>
      <w:r w:rsidRPr="008508C5">
        <w:t>of</w:t>
      </w:r>
      <w:r w:rsidR="003C3AAD">
        <w:t xml:space="preserve"> </w:t>
      </w:r>
      <w:r w:rsidRPr="008508C5">
        <w:t>it.</w:t>
      </w:r>
      <w:r w:rsidR="003C3AAD">
        <w:t xml:space="preserve"> </w:t>
      </w:r>
      <w:r>
        <w:t>W</w:t>
      </w:r>
      <w:r w:rsidRPr="008508C5">
        <w:t>hen</w:t>
      </w:r>
      <w:r w:rsidR="003C3AAD">
        <w:t xml:space="preserve"> </w:t>
      </w:r>
      <w:r w:rsidRPr="008508C5">
        <w:t>I</w:t>
      </w:r>
      <w:r w:rsidR="003C3AAD">
        <w:t xml:space="preserve"> </w:t>
      </w:r>
      <w:r w:rsidRPr="008508C5">
        <w:t>was</w:t>
      </w:r>
      <w:r w:rsidR="003C3AAD">
        <w:t xml:space="preserve"> </w:t>
      </w:r>
      <w:r w:rsidRPr="008508C5">
        <w:t>in</w:t>
      </w:r>
      <w:r w:rsidR="003C3AAD">
        <w:t xml:space="preserve"> </w:t>
      </w:r>
      <w:r>
        <w:t>g</w:t>
      </w:r>
      <w:r w:rsidRPr="008508C5">
        <w:t>overnment</w:t>
      </w:r>
      <w:r>
        <w:t>,</w:t>
      </w:r>
      <w:r w:rsidR="003C3AAD">
        <w:t xml:space="preserve"> </w:t>
      </w:r>
      <w:r>
        <w:t>the</w:t>
      </w:r>
      <w:r w:rsidR="003C3AAD">
        <w:t xml:space="preserve"> </w:t>
      </w:r>
      <w:r w:rsidRPr="008508C5">
        <w:t>best</w:t>
      </w:r>
      <w:r w:rsidR="003C3AAD">
        <w:t xml:space="preserve"> </w:t>
      </w:r>
      <w:r w:rsidRPr="008508C5">
        <w:t>evidence</w:t>
      </w:r>
      <w:r w:rsidR="003C3AAD">
        <w:t xml:space="preserve"> </w:t>
      </w:r>
      <w:r w:rsidRPr="008508C5">
        <w:t>of</w:t>
      </w:r>
      <w:r w:rsidR="003C3AAD">
        <w:t xml:space="preserve"> </w:t>
      </w:r>
      <w:r w:rsidRPr="008508C5">
        <w:t>it</w:t>
      </w:r>
      <w:r w:rsidR="003C3AAD">
        <w:t xml:space="preserve"> </w:t>
      </w:r>
      <w:r>
        <w:t>that</w:t>
      </w:r>
      <w:r w:rsidR="003C3AAD">
        <w:t xml:space="preserve"> </w:t>
      </w:r>
      <w:r w:rsidRPr="008508C5">
        <w:t>I</w:t>
      </w:r>
      <w:r w:rsidR="003C3AAD">
        <w:t xml:space="preserve"> </w:t>
      </w:r>
      <w:r w:rsidRPr="008508C5">
        <w:t>saw</w:t>
      </w:r>
      <w:r w:rsidR="003C3AAD">
        <w:t xml:space="preserve"> </w:t>
      </w:r>
      <w:r w:rsidRPr="008508C5">
        <w:t>was</w:t>
      </w:r>
      <w:r w:rsidR="003C3AAD">
        <w:t xml:space="preserve"> </w:t>
      </w:r>
      <w:r w:rsidRPr="008508C5">
        <w:t>in</w:t>
      </w:r>
      <w:r w:rsidR="003C3AAD">
        <w:t xml:space="preserve"> </w:t>
      </w:r>
      <w:r w:rsidRPr="008508C5">
        <w:t>relation</w:t>
      </w:r>
      <w:r w:rsidR="003C3AAD">
        <w:t xml:space="preserve"> </w:t>
      </w:r>
      <w:r w:rsidRPr="008508C5">
        <w:t>to</w:t>
      </w:r>
      <w:r w:rsidR="003C3AAD">
        <w:t xml:space="preserve"> </w:t>
      </w:r>
      <w:r w:rsidRPr="008508C5">
        <w:t>the</w:t>
      </w:r>
      <w:r w:rsidR="003C3AAD">
        <w:t xml:space="preserve"> </w:t>
      </w:r>
      <w:r w:rsidRPr="008508C5">
        <w:t>spending</w:t>
      </w:r>
      <w:r w:rsidR="003C3AAD">
        <w:t xml:space="preserve"> </w:t>
      </w:r>
      <w:r w:rsidRPr="008508C5">
        <w:t>of</w:t>
      </w:r>
      <w:r w:rsidR="003C3AAD">
        <w:t xml:space="preserve"> </w:t>
      </w:r>
      <w:r w:rsidRPr="008508C5">
        <w:t>official</w:t>
      </w:r>
      <w:r w:rsidR="003C3AAD">
        <w:t xml:space="preserve"> </w:t>
      </w:r>
      <w:r w:rsidRPr="008508C5">
        <w:t>development</w:t>
      </w:r>
      <w:r w:rsidR="003C3AAD">
        <w:t xml:space="preserve"> </w:t>
      </w:r>
      <w:r w:rsidRPr="008508C5">
        <w:t>assistance.</w:t>
      </w:r>
      <w:r w:rsidR="003C3AAD">
        <w:t xml:space="preserve"> </w:t>
      </w:r>
      <w:r w:rsidRPr="008508C5">
        <w:t>I</w:t>
      </w:r>
      <w:r w:rsidR="003C3AAD">
        <w:t xml:space="preserve"> </w:t>
      </w:r>
      <w:r>
        <w:t>have</w:t>
      </w:r>
      <w:r w:rsidR="003C3AAD">
        <w:t xml:space="preserve"> </w:t>
      </w:r>
      <w:r>
        <w:t>not</w:t>
      </w:r>
      <w:r w:rsidR="003C3AAD">
        <w:t xml:space="preserve"> </w:t>
      </w:r>
      <w:r w:rsidRPr="008508C5">
        <w:t>seen</w:t>
      </w:r>
      <w:r w:rsidR="003C3AAD">
        <w:t xml:space="preserve"> </w:t>
      </w:r>
      <w:r w:rsidRPr="008508C5">
        <w:t>it</w:t>
      </w:r>
      <w:r w:rsidR="003C3AAD">
        <w:t xml:space="preserve"> </w:t>
      </w:r>
      <w:r w:rsidRPr="008508C5">
        <w:t>in</w:t>
      </w:r>
      <w:r w:rsidR="003C3AAD">
        <w:t xml:space="preserve"> </w:t>
      </w:r>
      <w:r w:rsidRPr="008508C5">
        <w:t>relation</w:t>
      </w:r>
      <w:r w:rsidR="003C3AAD">
        <w:t xml:space="preserve"> </w:t>
      </w:r>
      <w:r w:rsidRPr="008508C5">
        <w:t>to</w:t>
      </w:r>
      <w:r w:rsidR="003C3AAD">
        <w:t xml:space="preserve"> </w:t>
      </w:r>
      <w:r w:rsidRPr="008508C5">
        <w:t>other</w:t>
      </w:r>
      <w:r w:rsidR="003C3AAD">
        <w:t xml:space="preserve"> </w:t>
      </w:r>
      <w:r w:rsidRPr="008508C5">
        <w:t>spending</w:t>
      </w:r>
      <w:r w:rsidR="003C3AAD">
        <w:t xml:space="preserve"> </w:t>
      </w:r>
      <w:r w:rsidRPr="008508C5">
        <w:t>internationally.</w:t>
      </w:r>
    </w:p>
    <w:p w:rsidR="009A05FB" w:rsidRPr="005B5DBD" w:rsidP="009A05FB">
      <w:pPr>
        <w:pStyle w:val="Answer"/>
      </w:pPr>
      <w:r>
        <w:t>I</w:t>
      </w:r>
      <w:r w:rsidRPr="008508C5">
        <w:t>t</w:t>
      </w:r>
      <w:r w:rsidR="003C3AAD">
        <w:t xml:space="preserve"> </w:t>
      </w:r>
      <w:r w:rsidRPr="008508C5">
        <w:t>is</w:t>
      </w:r>
      <w:r w:rsidR="003C3AAD">
        <w:t xml:space="preserve"> </w:t>
      </w:r>
      <w:r w:rsidRPr="008508C5">
        <w:t>difficult</w:t>
      </w:r>
      <w:r w:rsidR="003C3AAD">
        <w:t xml:space="preserve"> </w:t>
      </w:r>
      <w:r w:rsidRPr="008508C5">
        <w:t>to</w:t>
      </w:r>
      <w:r w:rsidR="003C3AAD">
        <w:t xml:space="preserve"> </w:t>
      </w:r>
      <w:r w:rsidRPr="008508C5">
        <w:t>do</w:t>
      </w:r>
      <w:r w:rsidR="003C3AAD">
        <w:t xml:space="preserve"> </w:t>
      </w:r>
      <w:r w:rsidRPr="008508C5">
        <w:t>because</w:t>
      </w:r>
      <w:r w:rsidR="003C3AAD">
        <w:t xml:space="preserve"> </w:t>
      </w:r>
      <w:r w:rsidRPr="008508C5">
        <w:t>you</w:t>
      </w:r>
      <w:r w:rsidR="003C3AAD">
        <w:t xml:space="preserve"> </w:t>
      </w:r>
      <w:r w:rsidRPr="008508C5">
        <w:t>have</w:t>
      </w:r>
      <w:r w:rsidR="003C3AAD">
        <w:t xml:space="preserve"> </w:t>
      </w:r>
      <w:r w:rsidRPr="008508C5">
        <w:t>to</w:t>
      </w:r>
      <w:r w:rsidR="003C3AAD">
        <w:t xml:space="preserve"> </w:t>
      </w:r>
      <w:r w:rsidRPr="008508C5">
        <w:t>create</w:t>
      </w:r>
      <w:r w:rsidR="003C3AAD">
        <w:t xml:space="preserve"> </w:t>
      </w:r>
      <w:r w:rsidRPr="008508C5">
        <w:t>measurable</w:t>
      </w:r>
      <w:r w:rsidR="003C3AAD">
        <w:t xml:space="preserve"> </w:t>
      </w:r>
      <w:r w:rsidRPr="008508C5">
        <w:t>factors</w:t>
      </w:r>
      <w:r w:rsidR="003C3AAD">
        <w:t xml:space="preserve"> </w:t>
      </w:r>
      <w:r>
        <w:t>then</w:t>
      </w:r>
      <w:r w:rsidR="003C3AAD">
        <w:t xml:space="preserve"> </w:t>
      </w:r>
      <w:r w:rsidRPr="008508C5">
        <w:t>get</w:t>
      </w:r>
      <w:r w:rsidR="003C3AAD">
        <w:t xml:space="preserve"> </w:t>
      </w:r>
      <w:r w:rsidRPr="008508C5">
        <w:t>on</w:t>
      </w:r>
      <w:r w:rsidR="003C3AAD">
        <w:t xml:space="preserve"> </w:t>
      </w:r>
      <w:r w:rsidRPr="008508C5">
        <w:t>and</w:t>
      </w:r>
      <w:r w:rsidR="003C3AAD">
        <w:t xml:space="preserve"> </w:t>
      </w:r>
      <w:r w:rsidRPr="008508C5">
        <w:t>measure</w:t>
      </w:r>
      <w:r w:rsidR="003C3AAD">
        <w:t xml:space="preserve"> </w:t>
      </w:r>
      <w:r w:rsidRPr="008508C5">
        <w:t>them</w:t>
      </w:r>
      <w:r>
        <w:t>—</w:t>
      </w:r>
      <w:r w:rsidRPr="008508C5">
        <w:t>and</w:t>
      </w:r>
      <w:r>
        <w:t>,</w:t>
      </w:r>
      <w:r w:rsidR="003C3AAD">
        <w:t xml:space="preserve"> </w:t>
      </w:r>
      <w:r w:rsidRPr="008508C5">
        <w:t>ideally</w:t>
      </w:r>
      <w:r>
        <w:t>,</w:t>
      </w:r>
      <w:r w:rsidR="003C3AAD">
        <w:t xml:space="preserve"> </w:t>
      </w:r>
      <w:r w:rsidRPr="008508C5">
        <w:t>stick</w:t>
      </w:r>
      <w:r w:rsidR="003C3AAD">
        <w:t xml:space="preserve"> </w:t>
      </w:r>
      <w:r w:rsidRPr="008508C5">
        <w:t>to</w:t>
      </w:r>
      <w:r w:rsidR="003C3AAD">
        <w:t xml:space="preserve"> </w:t>
      </w:r>
      <w:r w:rsidRPr="008508C5">
        <w:t>them</w:t>
      </w:r>
      <w:r w:rsidR="003C3AAD">
        <w:t xml:space="preserve"> </w:t>
      </w:r>
      <w:r w:rsidRPr="008508C5">
        <w:t>over</w:t>
      </w:r>
      <w:r w:rsidR="003C3AAD">
        <w:t xml:space="preserve"> </w:t>
      </w:r>
      <w:r w:rsidRPr="008508C5">
        <w:t>a</w:t>
      </w:r>
      <w:r w:rsidR="003C3AAD">
        <w:t xml:space="preserve"> </w:t>
      </w:r>
      <w:r w:rsidRPr="008508C5">
        <w:t>period</w:t>
      </w:r>
      <w:r w:rsidR="003C3AAD">
        <w:t xml:space="preserve"> </w:t>
      </w:r>
      <w:r w:rsidRPr="008508C5">
        <w:t>of</w:t>
      </w:r>
      <w:r w:rsidR="003C3AAD">
        <w:t xml:space="preserve"> </w:t>
      </w:r>
      <w:r w:rsidRPr="008508C5">
        <w:t>time</w:t>
      </w:r>
      <w:r w:rsidR="003C3AAD">
        <w:t xml:space="preserve"> </w:t>
      </w:r>
      <w:r>
        <w:t>so</w:t>
      </w:r>
      <w:r w:rsidR="003C3AAD">
        <w:t xml:space="preserve"> </w:t>
      </w:r>
      <w:r>
        <w:t>that</w:t>
      </w:r>
      <w:r w:rsidR="003C3AAD">
        <w:t xml:space="preserve"> </w:t>
      </w:r>
      <w:r w:rsidRPr="008508C5">
        <w:t>you</w:t>
      </w:r>
      <w:r w:rsidR="003C3AAD">
        <w:t xml:space="preserve"> </w:t>
      </w:r>
      <w:r w:rsidRPr="008508C5">
        <w:t>have</w:t>
      </w:r>
      <w:r w:rsidR="003C3AAD">
        <w:t xml:space="preserve"> </w:t>
      </w:r>
      <w:r w:rsidRPr="008508C5">
        <w:t>longitudinal</w:t>
      </w:r>
      <w:r w:rsidR="003C3AAD">
        <w:t xml:space="preserve"> </w:t>
      </w:r>
      <w:r w:rsidRPr="008508C5">
        <w:t>comparisons</w:t>
      </w:r>
      <w:r w:rsidR="003C3AAD">
        <w:t xml:space="preserve"> </w:t>
      </w:r>
      <w:r w:rsidRPr="008508C5">
        <w:t>available</w:t>
      </w:r>
      <w:r>
        <w:t>.</w:t>
      </w:r>
      <w:r w:rsidR="003C3AAD">
        <w:t xml:space="preserve"> </w:t>
      </w:r>
      <w:r>
        <w:t>Y</w:t>
      </w:r>
      <w:r w:rsidRPr="008508C5">
        <w:t>ou</w:t>
      </w:r>
      <w:r w:rsidR="003C3AAD">
        <w:t xml:space="preserve"> </w:t>
      </w:r>
      <w:r>
        <w:t>then</w:t>
      </w:r>
      <w:r w:rsidR="003C3AAD">
        <w:t xml:space="preserve"> </w:t>
      </w:r>
      <w:r w:rsidRPr="008508C5">
        <w:t>need</w:t>
      </w:r>
      <w:r w:rsidR="003C3AAD">
        <w:t xml:space="preserve"> </w:t>
      </w:r>
      <w:r w:rsidRPr="008508C5">
        <w:t>to</w:t>
      </w:r>
      <w:r w:rsidR="003C3AAD">
        <w:t xml:space="preserve"> </w:t>
      </w:r>
      <w:r w:rsidRPr="008508C5">
        <w:t>make</w:t>
      </w:r>
      <w:r w:rsidR="003C3AAD">
        <w:t xml:space="preserve"> </w:t>
      </w:r>
      <w:r w:rsidRPr="008508C5">
        <w:t>decisions</w:t>
      </w:r>
      <w:r w:rsidR="003C3AAD">
        <w:t xml:space="preserve"> </w:t>
      </w:r>
      <w:r w:rsidRPr="008508C5">
        <w:t>on</w:t>
      </w:r>
      <w:r w:rsidR="003C3AAD">
        <w:t xml:space="preserve"> </w:t>
      </w:r>
      <w:r w:rsidRPr="008508C5">
        <w:t>the</w:t>
      </w:r>
      <w:r w:rsidR="003C3AAD">
        <w:t xml:space="preserve"> </w:t>
      </w:r>
      <w:r w:rsidRPr="008508C5">
        <w:t>basis</w:t>
      </w:r>
      <w:r w:rsidR="003C3AAD">
        <w:t xml:space="preserve"> </w:t>
      </w:r>
      <w:r w:rsidRPr="008508C5">
        <w:t>of</w:t>
      </w:r>
      <w:r w:rsidR="003C3AAD">
        <w:t xml:space="preserve"> </w:t>
      </w:r>
      <w:r w:rsidRPr="008508C5">
        <w:t>that</w:t>
      </w:r>
      <w:r w:rsidR="003C3AAD">
        <w:t xml:space="preserve"> </w:t>
      </w:r>
      <w:r w:rsidRPr="008508C5">
        <w:t>evidence.</w:t>
      </w:r>
      <w:r w:rsidR="003C3AAD">
        <w:t xml:space="preserve"> </w:t>
      </w:r>
      <w:r>
        <w:t>Sticking</w:t>
      </w:r>
      <w:r w:rsidR="003C3AAD">
        <w:t xml:space="preserve"> </w:t>
      </w:r>
      <w:r w:rsidRPr="008508C5">
        <w:t>with</w:t>
      </w:r>
      <w:r w:rsidR="003C3AAD">
        <w:t xml:space="preserve"> </w:t>
      </w:r>
      <w:r w:rsidRPr="008508C5">
        <w:t>the</w:t>
      </w:r>
      <w:r w:rsidR="003C3AAD">
        <w:t xml:space="preserve"> </w:t>
      </w:r>
      <w:r w:rsidRPr="008508C5">
        <w:t>DfID</w:t>
      </w:r>
      <w:r w:rsidR="003C3AAD">
        <w:t xml:space="preserve"> </w:t>
      </w:r>
      <w:r w:rsidRPr="008508C5">
        <w:t>example,</w:t>
      </w:r>
      <w:r w:rsidR="003C3AAD">
        <w:t xml:space="preserve"> </w:t>
      </w:r>
      <w:r>
        <w:t>even</w:t>
      </w:r>
      <w:r w:rsidR="003C3AAD">
        <w:t xml:space="preserve"> </w:t>
      </w:r>
      <w:r>
        <w:t>within</w:t>
      </w:r>
      <w:r w:rsidR="003C3AAD">
        <w:t xml:space="preserve"> </w:t>
      </w:r>
      <w:r>
        <w:t>the</w:t>
      </w:r>
      <w:r w:rsidR="003C3AAD">
        <w:t xml:space="preserve"> </w:t>
      </w:r>
      <w:r>
        <w:t>UN</w:t>
      </w:r>
      <w:r w:rsidR="003C3AAD">
        <w:t xml:space="preserve"> </w:t>
      </w:r>
      <w:r>
        <w:t>family,</w:t>
      </w:r>
      <w:r w:rsidR="003C3AAD">
        <w:t xml:space="preserve"> </w:t>
      </w:r>
      <w:r w:rsidRPr="008508C5">
        <w:t>parts</w:t>
      </w:r>
      <w:r w:rsidR="003C3AAD">
        <w:t xml:space="preserve"> </w:t>
      </w:r>
      <w:r>
        <w:t>of</w:t>
      </w:r>
      <w:r w:rsidR="003C3AAD">
        <w:t xml:space="preserve"> </w:t>
      </w:r>
      <w:r>
        <w:t>the</w:t>
      </w:r>
      <w:r w:rsidR="003C3AAD">
        <w:t xml:space="preserve"> </w:t>
      </w:r>
      <w:r>
        <w:t>UN</w:t>
      </w:r>
      <w:r w:rsidR="003C3AAD">
        <w:t xml:space="preserve"> </w:t>
      </w:r>
      <w:r w:rsidRPr="008508C5">
        <w:t>work</w:t>
      </w:r>
      <w:r w:rsidR="003C3AAD">
        <w:t xml:space="preserve"> </w:t>
      </w:r>
      <w:r w:rsidRPr="008508C5">
        <w:t>better</w:t>
      </w:r>
      <w:r w:rsidR="003C3AAD">
        <w:t xml:space="preserve"> </w:t>
      </w:r>
      <w:r w:rsidRPr="008508C5">
        <w:t>than</w:t>
      </w:r>
      <w:r w:rsidR="003C3AAD">
        <w:t xml:space="preserve"> </w:t>
      </w:r>
      <w:r w:rsidRPr="008508C5">
        <w:t>others.</w:t>
      </w:r>
      <w:r w:rsidR="003C3AAD">
        <w:t xml:space="preserve"> </w:t>
      </w:r>
      <w:r>
        <w:t>H</w:t>
      </w:r>
      <w:r w:rsidRPr="008508C5">
        <w:t>umanitarian</w:t>
      </w:r>
      <w:r w:rsidR="003C3AAD">
        <w:t xml:space="preserve"> </w:t>
      </w:r>
      <w:r w:rsidRPr="008508C5">
        <w:t>c</w:t>
      </w:r>
      <w:r>
        <w:t>o-</w:t>
      </w:r>
      <w:r w:rsidRPr="008508C5">
        <w:t>ordination</w:t>
      </w:r>
      <w:r w:rsidR="003C3AAD">
        <w:t xml:space="preserve"> </w:t>
      </w:r>
      <w:r w:rsidRPr="008508C5">
        <w:t>is</w:t>
      </w:r>
      <w:r w:rsidR="003C3AAD">
        <w:t xml:space="preserve"> </w:t>
      </w:r>
      <w:r w:rsidRPr="008508C5">
        <w:t>one</w:t>
      </w:r>
      <w:r w:rsidR="003C3AAD">
        <w:t xml:space="preserve"> </w:t>
      </w:r>
      <w:r w:rsidRPr="008508C5">
        <w:t>of</w:t>
      </w:r>
      <w:r w:rsidR="003C3AAD">
        <w:t xml:space="preserve"> </w:t>
      </w:r>
      <w:r w:rsidRPr="008508C5">
        <w:t>the</w:t>
      </w:r>
      <w:r w:rsidR="003C3AAD">
        <w:t xml:space="preserve"> </w:t>
      </w:r>
      <w:r w:rsidRPr="008508C5">
        <w:t>good</w:t>
      </w:r>
      <w:r w:rsidR="003C3AAD">
        <w:t xml:space="preserve"> </w:t>
      </w:r>
      <w:r w:rsidRPr="008508C5">
        <w:t>examples,</w:t>
      </w:r>
      <w:r w:rsidR="003C3AAD">
        <w:t xml:space="preserve"> </w:t>
      </w:r>
      <w:r w:rsidRPr="008508C5">
        <w:t>not</w:t>
      </w:r>
      <w:r w:rsidR="003C3AAD">
        <w:t xml:space="preserve"> </w:t>
      </w:r>
      <w:r w:rsidRPr="008508C5">
        <w:t>only</w:t>
      </w:r>
      <w:r w:rsidR="003C3AAD">
        <w:t xml:space="preserve"> </w:t>
      </w:r>
      <w:r w:rsidRPr="008508C5">
        <w:t>because</w:t>
      </w:r>
      <w:r w:rsidR="003C3AAD">
        <w:t xml:space="preserve"> </w:t>
      </w:r>
      <w:r w:rsidRPr="008508C5">
        <w:t>it</w:t>
      </w:r>
      <w:r w:rsidR="003C3AAD">
        <w:t xml:space="preserve"> </w:t>
      </w:r>
      <w:r>
        <w:t>ha</w:t>
      </w:r>
      <w:r w:rsidRPr="008508C5">
        <w:t>s</w:t>
      </w:r>
      <w:r w:rsidR="003C3AAD">
        <w:t xml:space="preserve"> </w:t>
      </w:r>
      <w:r w:rsidRPr="008508C5">
        <w:t>been</w:t>
      </w:r>
      <w:r w:rsidR="003C3AAD">
        <w:t xml:space="preserve"> </w:t>
      </w:r>
      <w:r w:rsidRPr="008508C5">
        <w:t>run</w:t>
      </w:r>
      <w:r w:rsidR="003C3AAD">
        <w:t xml:space="preserve"> </w:t>
      </w:r>
      <w:r w:rsidRPr="008508C5">
        <w:t>by</w:t>
      </w:r>
      <w:r w:rsidR="003C3AAD">
        <w:t xml:space="preserve"> </w:t>
      </w:r>
      <w:r w:rsidRPr="008508C5">
        <w:t>a</w:t>
      </w:r>
      <w:r w:rsidR="003C3AAD">
        <w:t xml:space="preserve"> </w:t>
      </w:r>
      <w:r w:rsidRPr="008508C5">
        <w:t>senior</w:t>
      </w:r>
      <w:r w:rsidR="003C3AAD">
        <w:t xml:space="preserve"> </w:t>
      </w:r>
      <w:r w:rsidRPr="008508C5">
        <w:t>British</w:t>
      </w:r>
      <w:r w:rsidR="003C3AAD">
        <w:t xml:space="preserve"> </w:t>
      </w:r>
      <w:r w:rsidRPr="008508C5">
        <w:t>person</w:t>
      </w:r>
      <w:r w:rsidR="003C3AAD">
        <w:t xml:space="preserve"> </w:t>
      </w:r>
      <w:r>
        <w:t>for</w:t>
      </w:r>
      <w:r w:rsidR="003C3AAD">
        <w:t xml:space="preserve"> </w:t>
      </w:r>
      <w:r>
        <w:t>a</w:t>
      </w:r>
      <w:r w:rsidR="003C3AAD">
        <w:t xml:space="preserve"> </w:t>
      </w:r>
      <w:r>
        <w:t>long</w:t>
      </w:r>
      <w:r w:rsidR="003C3AAD">
        <w:t xml:space="preserve"> </w:t>
      </w:r>
      <w:r>
        <w:t>time—</w:t>
      </w:r>
      <w:r w:rsidRPr="008508C5">
        <w:t>there</w:t>
      </w:r>
      <w:r w:rsidR="003C3AAD">
        <w:t xml:space="preserve"> </w:t>
      </w:r>
      <w:r w:rsidRPr="008508C5">
        <w:t>are</w:t>
      </w:r>
      <w:r w:rsidR="003C3AAD">
        <w:t xml:space="preserve"> </w:t>
      </w:r>
      <w:r w:rsidRPr="008508C5">
        <w:t>other</w:t>
      </w:r>
      <w:r w:rsidR="003C3AAD">
        <w:t xml:space="preserve"> </w:t>
      </w:r>
      <w:r w:rsidRPr="008508C5">
        <w:t>reasons</w:t>
      </w:r>
      <w:r w:rsidR="003C3AAD">
        <w:t xml:space="preserve"> </w:t>
      </w:r>
      <w:r w:rsidRPr="008508C5">
        <w:t>why</w:t>
      </w:r>
      <w:r w:rsidR="003C3AAD">
        <w:t xml:space="preserve"> </w:t>
      </w:r>
      <w:r w:rsidRPr="008508C5">
        <w:t>the</w:t>
      </w:r>
      <w:r w:rsidR="003C3AAD">
        <w:t xml:space="preserve"> </w:t>
      </w:r>
      <w:r w:rsidRPr="008508C5">
        <w:t>humanitarian</w:t>
      </w:r>
      <w:r w:rsidR="003C3AAD">
        <w:t xml:space="preserve"> </w:t>
      </w:r>
      <w:r w:rsidRPr="008508C5">
        <w:t>side</w:t>
      </w:r>
      <w:r w:rsidR="003C3AAD">
        <w:t xml:space="preserve"> </w:t>
      </w:r>
      <w:r w:rsidRPr="008508C5">
        <w:t>of</w:t>
      </w:r>
      <w:r w:rsidR="003C3AAD">
        <w:t xml:space="preserve"> </w:t>
      </w:r>
      <w:r w:rsidRPr="008508C5">
        <w:t>the</w:t>
      </w:r>
      <w:r w:rsidR="003C3AAD">
        <w:t xml:space="preserve"> </w:t>
      </w:r>
      <w:r w:rsidRPr="008508C5">
        <w:t>UN</w:t>
      </w:r>
      <w:r w:rsidR="003C3AAD">
        <w:t xml:space="preserve"> </w:t>
      </w:r>
      <w:r w:rsidRPr="008508C5">
        <w:t>works</w:t>
      </w:r>
      <w:r w:rsidR="003C3AAD">
        <w:t xml:space="preserve"> </w:t>
      </w:r>
      <w:r w:rsidRPr="008508C5">
        <w:t>extremely</w:t>
      </w:r>
      <w:r w:rsidR="003C3AAD">
        <w:t xml:space="preserve"> </w:t>
      </w:r>
      <w:r w:rsidRPr="008508C5">
        <w:t>well</w:t>
      </w:r>
      <w:r>
        <w:t>—but</w:t>
      </w:r>
      <w:r w:rsidR="003C3AAD">
        <w:t xml:space="preserve"> </w:t>
      </w:r>
      <w:r>
        <w:t>t</w:t>
      </w:r>
      <w:r w:rsidRPr="008508C5">
        <w:t>here</w:t>
      </w:r>
      <w:r w:rsidR="003C3AAD">
        <w:t xml:space="preserve"> </w:t>
      </w:r>
      <w:r w:rsidRPr="008508C5">
        <w:t>are</w:t>
      </w:r>
      <w:r w:rsidR="003C3AAD">
        <w:t xml:space="preserve"> </w:t>
      </w:r>
      <w:r w:rsidRPr="008508C5">
        <w:t>other</w:t>
      </w:r>
      <w:r w:rsidR="003C3AAD">
        <w:t xml:space="preserve"> </w:t>
      </w:r>
      <w:r w:rsidRPr="008508C5">
        <w:t>parts</w:t>
      </w:r>
      <w:r w:rsidR="003C3AAD">
        <w:t xml:space="preserve"> </w:t>
      </w:r>
      <w:r w:rsidRPr="008508C5">
        <w:t>of</w:t>
      </w:r>
      <w:r w:rsidR="003C3AAD">
        <w:t xml:space="preserve"> </w:t>
      </w:r>
      <w:r w:rsidRPr="008508C5">
        <w:t>it</w:t>
      </w:r>
      <w:r w:rsidR="003C3AAD">
        <w:t xml:space="preserve"> </w:t>
      </w:r>
      <w:r>
        <w:t>where</w:t>
      </w:r>
      <w:r w:rsidR="003C3AAD">
        <w:t xml:space="preserve"> </w:t>
      </w:r>
      <w:r w:rsidRPr="008508C5">
        <w:t>the</w:t>
      </w:r>
      <w:r w:rsidR="003C3AAD">
        <w:t xml:space="preserve"> </w:t>
      </w:r>
      <w:r w:rsidRPr="008508C5">
        <w:t>UK</w:t>
      </w:r>
      <w:r w:rsidR="003C3AAD">
        <w:t xml:space="preserve"> </w:t>
      </w:r>
      <w:r w:rsidRPr="008508C5">
        <w:t>chose</w:t>
      </w:r>
      <w:r w:rsidR="003C3AAD">
        <w:t xml:space="preserve"> </w:t>
      </w:r>
      <w:r w:rsidRPr="008508C5">
        <w:t>to</w:t>
      </w:r>
      <w:r w:rsidR="003C3AAD">
        <w:t xml:space="preserve"> </w:t>
      </w:r>
      <w:r w:rsidRPr="008508C5">
        <w:t>spend</w:t>
      </w:r>
      <w:r w:rsidR="003C3AAD">
        <w:t xml:space="preserve"> </w:t>
      </w:r>
      <w:r w:rsidRPr="008508C5">
        <w:t>less</w:t>
      </w:r>
      <w:r w:rsidR="003C3AAD">
        <w:t xml:space="preserve"> </w:t>
      </w:r>
      <w:r w:rsidRPr="008508C5">
        <w:t>of</w:t>
      </w:r>
      <w:r w:rsidR="003C3AAD">
        <w:t xml:space="preserve"> </w:t>
      </w:r>
      <w:r w:rsidRPr="008508C5">
        <w:t>its</w:t>
      </w:r>
      <w:r w:rsidR="003C3AAD">
        <w:t xml:space="preserve"> </w:t>
      </w:r>
      <w:r w:rsidRPr="008508C5">
        <w:t>money</w:t>
      </w:r>
      <w:r w:rsidR="003C3AAD">
        <w:t xml:space="preserve"> </w:t>
      </w:r>
      <w:r w:rsidRPr="008508C5">
        <w:t>because</w:t>
      </w:r>
      <w:r w:rsidR="003C3AAD">
        <w:t xml:space="preserve"> </w:t>
      </w:r>
      <w:r w:rsidRPr="008508C5">
        <w:t>it</w:t>
      </w:r>
      <w:r w:rsidR="003C3AAD">
        <w:t xml:space="preserve"> </w:t>
      </w:r>
      <w:r w:rsidRPr="008508C5">
        <w:t>was</w:t>
      </w:r>
      <w:r w:rsidR="003C3AAD">
        <w:t xml:space="preserve"> </w:t>
      </w:r>
      <w:r w:rsidRPr="008508C5">
        <w:t>less</w:t>
      </w:r>
      <w:r w:rsidR="003C3AAD">
        <w:t xml:space="preserve"> </w:t>
      </w:r>
      <w:r w:rsidRPr="008508C5">
        <w:t>effective</w:t>
      </w:r>
      <w:r w:rsidR="003C3AAD">
        <w:t xml:space="preserve"> </w:t>
      </w:r>
      <w:r w:rsidRPr="008508C5">
        <w:t>in</w:t>
      </w:r>
      <w:r w:rsidR="003C3AAD">
        <w:t xml:space="preserve"> </w:t>
      </w:r>
      <w:r w:rsidRPr="008508C5">
        <w:t>doing</w:t>
      </w:r>
      <w:r w:rsidR="003C3AAD">
        <w:t xml:space="preserve"> </w:t>
      </w:r>
      <w:r>
        <w:t>things</w:t>
      </w:r>
      <w:r w:rsidR="003C3AAD">
        <w:t xml:space="preserve"> </w:t>
      </w:r>
      <w:r w:rsidRPr="008508C5">
        <w:t>either</w:t>
      </w:r>
      <w:r w:rsidR="003C3AAD">
        <w:t xml:space="preserve"> </w:t>
      </w:r>
      <w:r w:rsidRPr="008508C5">
        <w:t>bilaterally</w:t>
      </w:r>
      <w:r w:rsidR="003C3AAD">
        <w:t xml:space="preserve"> </w:t>
      </w:r>
      <w:r w:rsidRPr="008508C5">
        <w:t>or</w:t>
      </w:r>
      <w:r w:rsidR="003C3AAD">
        <w:t xml:space="preserve"> </w:t>
      </w:r>
      <w:r w:rsidRPr="008508C5">
        <w:t>through</w:t>
      </w:r>
      <w:r w:rsidR="003C3AAD">
        <w:t xml:space="preserve"> </w:t>
      </w:r>
      <w:r w:rsidRPr="008508C5">
        <w:t>some</w:t>
      </w:r>
      <w:r w:rsidR="003C3AAD">
        <w:t xml:space="preserve"> </w:t>
      </w:r>
      <w:r w:rsidRPr="008508C5">
        <w:t>other</w:t>
      </w:r>
      <w:r w:rsidR="003C3AAD">
        <w:t xml:space="preserve"> </w:t>
      </w:r>
      <w:r w:rsidRPr="008508C5">
        <w:t>part</w:t>
      </w:r>
      <w:r w:rsidR="003C3AAD">
        <w:t xml:space="preserve"> </w:t>
      </w:r>
      <w:r w:rsidRPr="008508C5">
        <w:t>of</w:t>
      </w:r>
      <w:r w:rsidR="003C3AAD">
        <w:t xml:space="preserve"> </w:t>
      </w:r>
      <w:r w:rsidRPr="008508C5">
        <w:t>the</w:t>
      </w:r>
      <w:r w:rsidR="003C3AAD">
        <w:t xml:space="preserve"> </w:t>
      </w:r>
      <w:r w:rsidRPr="008508C5">
        <w:t>multilateral</w:t>
      </w:r>
      <w:r w:rsidR="003C3AAD">
        <w:t xml:space="preserve"> </w:t>
      </w:r>
      <w:r w:rsidRPr="008508C5">
        <w:t>system.</w:t>
      </w:r>
      <w:r w:rsidR="003C3AAD">
        <w:t xml:space="preserve"> </w:t>
      </w:r>
      <w:r w:rsidRPr="008508C5">
        <w:t>There</w:t>
      </w:r>
      <w:r w:rsidR="003C3AAD">
        <w:t xml:space="preserve"> </w:t>
      </w:r>
      <w:r w:rsidRPr="008508C5">
        <w:t>are</w:t>
      </w:r>
      <w:r w:rsidR="003C3AAD">
        <w:t xml:space="preserve"> </w:t>
      </w:r>
      <w:r w:rsidRPr="008508C5">
        <w:t>choices</w:t>
      </w:r>
      <w:r w:rsidR="003C3AAD">
        <w:t xml:space="preserve"> </w:t>
      </w:r>
      <w:r w:rsidRPr="008508C5">
        <w:t>available,</w:t>
      </w:r>
      <w:r w:rsidR="003C3AAD">
        <w:t xml:space="preserve"> </w:t>
      </w:r>
      <w:r w:rsidRPr="008508C5">
        <w:t>but</w:t>
      </w:r>
      <w:r w:rsidR="003C3AAD">
        <w:t xml:space="preserve"> </w:t>
      </w:r>
      <w:r w:rsidRPr="008508C5">
        <w:t>a</w:t>
      </w:r>
      <w:r w:rsidR="003C3AAD">
        <w:t xml:space="preserve"> </w:t>
      </w:r>
      <w:r w:rsidRPr="008508C5">
        <w:t>Government</w:t>
      </w:r>
      <w:r w:rsidR="003C3AAD">
        <w:t xml:space="preserve"> </w:t>
      </w:r>
      <w:r>
        <w:t>who</w:t>
      </w:r>
      <w:r w:rsidR="003C3AAD">
        <w:t xml:space="preserve"> </w:t>
      </w:r>
      <w:r w:rsidRPr="008508C5">
        <w:t>do</w:t>
      </w:r>
      <w:r w:rsidR="003C3AAD">
        <w:t xml:space="preserve"> </w:t>
      </w:r>
      <w:r w:rsidRPr="008508C5">
        <w:t>not</w:t>
      </w:r>
      <w:r w:rsidR="003C3AAD">
        <w:t xml:space="preserve"> </w:t>
      </w:r>
      <w:r w:rsidRPr="008508C5">
        <w:t>know</w:t>
      </w:r>
      <w:r w:rsidR="003C3AAD">
        <w:t xml:space="preserve"> </w:t>
      </w:r>
      <w:r w:rsidRPr="008508C5">
        <w:t>what</w:t>
      </w:r>
      <w:r w:rsidR="003C3AAD">
        <w:t xml:space="preserve"> </w:t>
      </w:r>
      <w:r>
        <w:t>their</w:t>
      </w:r>
      <w:r w:rsidR="003C3AAD">
        <w:t xml:space="preserve"> </w:t>
      </w:r>
      <w:r w:rsidRPr="008508C5">
        <w:t>overarching</w:t>
      </w:r>
      <w:r w:rsidR="003C3AAD">
        <w:t xml:space="preserve"> </w:t>
      </w:r>
      <w:r w:rsidRPr="008508C5">
        <w:t>strategy</w:t>
      </w:r>
      <w:r w:rsidR="003C3AAD">
        <w:t xml:space="preserve"> </w:t>
      </w:r>
      <w:r w:rsidRPr="008508C5">
        <w:t>is</w:t>
      </w:r>
      <w:r w:rsidR="003C3AAD">
        <w:t xml:space="preserve"> </w:t>
      </w:r>
      <w:r w:rsidRPr="008508C5">
        <w:t>or</w:t>
      </w:r>
      <w:r w:rsidR="003C3AAD">
        <w:t xml:space="preserve"> </w:t>
      </w:r>
      <w:r w:rsidRPr="008508C5">
        <w:t>do</w:t>
      </w:r>
      <w:r w:rsidR="003C3AAD">
        <w:t xml:space="preserve"> </w:t>
      </w:r>
      <w:r w:rsidRPr="008508C5">
        <w:t>not</w:t>
      </w:r>
      <w:r w:rsidR="003C3AAD">
        <w:t xml:space="preserve"> </w:t>
      </w:r>
      <w:r w:rsidRPr="008508C5">
        <w:t>have</w:t>
      </w:r>
      <w:r w:rsidR="003C3AAD">
        <w:t xml:space="preserve"> </w:t>
      </w:r>
      <w:r w:rsidRPr="008508C5">
        <w:t>the</w:t>
      </w:r>
      <w:r w:rsidR="003C3AAD">
        <w:t xml:space="preserve"> </w:t>
      </w:r>
      <w:r w:rsidRPr="008508C5">
        <w:t>evidence</w:t>
      </w:r>
      <w:r w:rsidR="003C3AAD">
        <w:t xml:space="preserve"> </w:t>
      </w:r>
      <w:r w:rsidRPr="008508C5">
        <w:t>available</w:t>
      </w:r>
      <w:r w:rsidR="003C3AAD">
        <w:t xml:space="preserve"> </w:t>
      </w:r>
      <w:r w:rsidRPr="008508C5">
        <w:t>between</w:t>
      </w:r>
      <w:r w:rsidR="003C3AAD">
        <w:t xml:space="preserve"> </w:t>
      </w:r>
      <w:r w:rsidRPr="008508C5">
        <w:t>those</w:t>
      </w:r>
      <w:r w:rsidR="003C3AAD">
        <w:t xml:space="preserve"> </w:t>
      </w:r>
      <w:r w:rsidRPr="008508C5">
        <w:t>different</w:t>
      </w:r>
      <w:r w:rsidR="003C3AAD">
        <w:t xml:space="preserve"> </w:t>
      </w:r>
      <w:r w:rsidRPr="008508C5">
        <w:t>channels</w:t>
      </w:r>
      <w:r w:rsidR="003C3AAD">
        <w:t xml:space="preserve"> </w:t>
      </w:r>
      <w:r w:rsidRPr="008508C5">
        <w:t>will</w:t>
      </w:r>
      <w:r w:rsidR="003C3AAD">
        <w:t xml:space="preserve"> </w:t>
      </w:r>
      <w:r w:rsidRPr="008508C5">
        <w:t>end</w:t>
      </w:r>
      <w:r w:rsidR="003C3AAD">
        <w:t xml:space="preserve"> </w:t>
      </w:r>
      <w:r w:rsidRPr="008508C5">
        <w:t>up</w:t>
      </w:r>
      <w:r w:rsidR="003C3AAD">
        <w:t xml:space="preserve"> </w:t>
      </w:r>
      <w:r w:rsidRPr="008508C5">
        <w:t>flip</w:t>
      </w:r>
      <w:r>
        <w:t>-</w:t>
      </w:r>
      <w:r w:rsidRPr="008508C5">
        <w:t>flopping</w:t>
      </w:r>
      <w:r w:rsidR="003C3AAD">
        <w:t xml:space="preserve"> </w:t>
      </w:r>
      <w:r w:rsidRPr="008508C5">
        <w:t>and</w:t>
      </w:r>
      <w:r w:rsidR="003C3AAD">
        <w:t xml:space="preserve"> </w:t>
      </w:r>
      <w:r w:rsidRPr="008508C5">
        <w:t>failing</w:t>
      </w:r>
      <w:r w:rsidR="003C3AAD">
        <w:t xml:space="preserve"> </w:t>
      </w:r>
      <w:r w:rsidRPr="008508C5">
        <w:t>to</w:t>
      </w:r>
      <w:r w:rsidR="003C3AAD">
        <w:t xml:space="preserve"> </w:t>
      </w:r>
      <w:r w:rsidRPr="008508C5">
        <w:t>create</w:t>
      </w:r>
      <w:r w:rsidR="003C3AAD">
        <w:t xml:space="preserve"> </w:t>
      </w:r>
      <w:r w:rsidRPr="008508C5">
        <w:t>a</w:t>
      </w:r>
      <w:r w:rsidR="003C3AAD">
        <w:t xml:space="preserve"> </w:t>
      </w:r>
      <w:r w:rsidRPr="008508C5">
        <w:t>sense</w:t>
      </w:r>
      <w:r w:rsidR="003C3AAD">
        <w:t xml:space="preserve"> </w:t>
      </w:r>
      <w:r w:rsidRPr="008508C5">
        <w:t>of</w:t>
      </w:r>
      <w:r w:rsidR="003C3AAD">
        <w:t xml:space="preserve"> </w:t>
      </w:r>
      <w:r w:rsidRPr="008508C5">
        <w:t>long</w:t>
      </w:r>
      <w:r>
        <w:t>-</w:t>
      </w:r>
      <w:r w:rsidRPr="008508C5">
        <w:t>term</w:t>
      </w:r>
      <w:r w:rsidR="003C3AAD">
        <w:t xml:space="preserve"> </w:t>
      </w:r>
      <w:r w:rsidRPr="008508C5">
        <w:t>engagement,</w:t>
      </w:r>
      <w:r w:rsidR="003C3AAD">
        <w:t xml:space="preserve"> </w:t>
      </w:r>
      <w:r w:rsidRPr="008508C5">
        <w:t>which</w:t>
      </w:r>
      <w:r w:rsidR="003C3AAD">
        <w:t xml:space="preserve"> </w:t>
      </w:r>
      <w:r w:rsidRPr="008508C5">
        <w:t>the</w:t>
      </w:r>
      <w:r w:rsidR="003C3AAD">
        <w:t xml:space="preserve"> </w:t>
      </w:r>
      <w:r w:rsidRPr="008508C5">
        <w:t>questions</w:t>
      </w:r>
      <w:r w:rsidR="003C3AAD">
        <w:t xml:space="preserve"> </w:t>
      </w:r>
      <w:r w:rsidRPr="008508C5">
        <w:t>so</w:t>
      </w:r>
      <w:r w:rsidR="003C3AAD">
        <w:t xml:space="preserve"> </w:t>
      </w:r>
      <w:r w:rsidRPr="008508C5">
        <w:t>far</w:t>
      </w:r>
      <w:r w:rsidR="003C3AAD">
        <w:t xml:space="preserve"> </w:t>
      </w:r>
      <w:r w:rsidRPr="008508C5">
        <w:t>have</w:t>
      </w:r>
      <w:r w:rsidR="003C3AAD">
        <w:t xml:space="preserve"> </w:t>
      </w:r>
      <w:r>
        <w:t>demonstrated</w:t>
      </w:r>
      <w:r w:rsidR="003C3AAD">
        <w:t xml:space="preserve"> </w:t>
      </w:r>
      <w:r w:rsidRPr="008508C5">
        <w:t>is</w:t>
      </w:r>
      <w:r w:rsidR="003C3AAD">
        <w:t xml:space="preserve"> </w:t>
      </w:r>
      <w:r w:rsidRPr="008508C5">
        <w:t>a</w:t>
      </w:r>
      <w:r w:rsidR="003C3AAD">
        <w:t xml:space="preserve"> </w:t>
      </w:r>
      <w:r w:rsidRPr="008508C5">
        <w:t>current</w:t>
      </w:r>
      <w:r w:rsidR="003C3AAD">
        <w:t xml:space="preserve"> </w:t>
      </w:r>
      <w:r w:rsidRPr="008508C5">
        <w:t>concern.</w:t>
      </w:r>
    </w:p>
    <w:p w:rsidR="009A05FB" w:rsidRPr="005B5DBD" w:rsidP="009A05FB">
      <w:pPr>
        <w:pStyle w:val="Remark"/>
      </w:pPr>
      <w:r w:rsidRPr="005B5DBD">
        <w:rPr>
          <w:rFonts w:ascii="Arial" w:hAnsi="Arial" w:cs="Arial"/>
        </w:rPr>
        <w:t>​​</w:t>
      </w:r>
      <w:r w:rsidRPr="005B5DBD">
        <w:rPr>
          <w:b/>
          <w:bCs/>
        </w:rPr>
        <w:t>Baroness</w:t>
      </w:r>
      <w:r w:rsidR="003C3AAD">
        <w:rPr>
          <w:b/>
          <w:bCs/>
        </w:rPr>
        <w:t xml:space="preserve"> </w:t>
      </w:r>
      <w:r w:rsidRPr="005B5DBD">
        <w:rPr>
          <w:b/>
          <w:bCs/>
        </w:rPr>
        <w:t>Fraser</w:t>
      </w:r>
      <w:r w:rsidR="003C3AAD">
        <w:rPr>
          <w:b/>
          <w:bCs/>
        </w:rPr>
        <w:t xml:space="preserve"> </w:t>
      </w:r>
      <w:r w:rsidRPr="005B5DBD">
        <w:rPr>
          <w:b/>
          <w:bCs/>
        </w:rPr>
        <w:t>of</w:t>
      </w:r>
      <w:r w:rsidR="003C3AAD">
        <w:rPr>
          <w:b/>
          <w:bCs/>
        </w:rPr>
        <w:t xml:space="preserve"> </w:t>
      </w:r>
      <w:r w:rsidRPr="005B5DBD">
        <w:rPr>
          <w:b/>
          <w:bCs/>
        </w:rPr>
        <w:t>Craigmaddie:</w:t>
      </w:r>
      <w:r w:rsidRPr="005B5DBD">
        <w:rPr>
          <w:rFonts w:ascii="Arial" w:hAnsi="Arial" w:cs="Arial"/>
        </w:rPr>
        <w:t>​</w:t>
      </w:r>
      <w:r w:rsidR="003C3AAD">
        <w:t xml:space="preserve"> </w:t>
      </w:r>
      <w:r w:rsidRPr="005B5DBD">
        <w:t>Olivia,</w:t>
      </w:r>
      <w:r w:rsidR="003C3AAD">
        <w:t xml:space="preserve"> </w:t>
      </w:r>
      <w:r w:rsidRPr="005B5DBD">
        <w:t>how</w:t>
      </w:r>
      <w:r w:rsidR="003C3AAD">
        <w:t xml:space="preserve"> </w:t>
      </w:r>
      <w:r w:rsidRPr="005B5DBD">
        <w:t>can</w:t>
      </w:r>
      <w:r w:rsidR="003C3AAD">
        <w:t xml:space="preserve"> </w:t>
      </w:r>
      <w:r w:rsidRPr="005B5DBD">
        <w:t>a</w:t>
      </w:r>
      <w:r w:rsidR="003C3AAD">
        <w:t xml:space="preserve"> </w:t>
      </w:r>
      <w:r w:rsidRPr="005B5DBD">
        <w:t>Government</w:t>
      </w:r>
      <w:r w:rsidR="003C3AAD">
        <w:t xml:space="preserve"> </w:t>
      </w:r>
      <w:r w:rsidRPr="005B5DBD">
        <w:t>collect</w:t>
      </w:r>
      <w:r w:rsidR="003C3AAD">
        <w:t xml:space="preserve"> </w:t>
      </w:r>
      <w:r w:rsidRPr="005B5DBD">
        <w:t>such</w:t>
      </w:r>
      <w:r w:rsidR="003C3AAD">
        <w:t xml:space="preserve"> </w:t>
      </w:r>
      <w:r w:rsidRPr="005B5DBD">
        <w:t>evidence</w:t>
      </w:r>
      <w:r>
        <w:t>?</w:t>
      </w:r>
      <w:r w:rsidR="003C3AAD">
        <w:t xml:space="preserve"> </w:t>
      </w:r>
      <w:r>
        <w:t>What</w:t>
      </w:r>
      <w:r w:rsidR="003C3AAD">
        <w:t xml:space="preserve"> </w:t>
      </w:r>
      <w:r>
        <w:t>would</w:t>
      </w:r>
      <w:r w:rsidR="003C3AAD">
        <w:t xml:space="preserve"> </w:t>
      </w:r>
      <w:r>
        <w:t>you</w:t>
      </w:r>
      <w:r w:rsidR="003C3AAD">
        <w:t xml:space="preserve"> </w:t>
      </w:r>
      <w:r>
        <w:t>suggest?</w:t>
      </w:r>
      <w:r w:rsidR="003C3AAD">
        <w:t xml:space="preserve"> </w:t>
      </w:r>
      <w:r>
        <w:t>How</w:t>
      </w:r>
      <w:r w:rsidR="003C3AAD">
        <w:t xml:space="preserve"> </w:t>
      </w:r>
      <w:r>
        <w:t>can</w:t>
      </w:r>
      <w:r w:rsidR="003C3AAD">
        <w:t xml:space="preserve"> </w:t>
      </w:r>
      <w:r>
        <w:t>we</w:t>
      </w:r>
      <w:r w:rsidR="003C3AAD">
        <w:t xml:space="preserve"> </w:t>
      </w:r>
      <w:r>
        <w:t>address</w:t>
      </w:r>
      <w:r w:rsidR="003C3AAD">
        <w:t xml:space="preserve"> </w:t>
      </w:r>
      <w:r>
        <w:t>the</w:t>
      </w:r>
      <w:r w:rsidR="003C3AAD">
        <w:t xml:space="preserve"> </w:t>
      </w:r>
      <w:r>
        <w:t>issues</w:t>
      </w:r>
      <w:r w:rsidR="003C3AAD">
        <w:t xml:space="preserve"> </w:t>
      </w:r>
      <w:r>
        <w:t>that</w:t>
      </w:r>
      <w:r w:rsidR="003C3AAD">
        <w:t xml:space="preserve"> </w:t>
      </w:r>
      <w:r>
        <w:t>we</w:t>
      </w:r>
      <w:r w:rsidR="003C3AAD">
        <w:t xml:space="preserve"> </w:t>
      </w:r>
      <w:r>
        <w:t>have</w:t>
      </w:r>
      <w:r w:rsidR="003C3AAD">
        <w:t xml:space="preserve"> </w:t>
      </w:r>
      <w:r>
        <w:t>been</w:t>
      </w:r>
      <w:r w:rsidR="003C3AAD">
        <w:t xml:space="preserve"> </w:t>
      </w:r>
      <w:r>
        <w:t>highlighting</w:t>
      </w:r>
      <w:r w:rsidR="003C3AAD">
        <w:t xml:space="preserve"> </w:t>
      </w:r>
      <w:r>
        <w:t>here</w:t>
      </w:r>
      <w:r w:rsidR="003C3AAD">
        <w:t xml:space="preserve"> </w:t>
      </w:r>
      <w:r>
        <w:t>across</w:t>
      </w:r>
      <w:r w:rsidR="003C3AAD">
        <w:t xml:space="preserve"> </w:t>
      </w:r>
      <w:r>
        <w:t>government?</w:t>
      </w:r>
    </w:p>
    <w:p w:rsidR="009A05FB" w:rsidP="009A05FB">
      <w:pPr>
        <w:pStyle w:val="Answer"/>
      </w:pPr>
      <w:r w:rsidRPr="005B5DBD">
        <w:rPr>
          <w:rFonts w:ascii="Arial" w:hAnsi="Arial" w:cs="Arial"/>
        </w:rPr>
        <w:t>​​</w:t>
      </w:r>
      <w:r w:rsidRPr="005B5DBD">
        <w:rPr>
          <w:b/>
          <w:bCs/>
          <w:i/>
          <w:iCs/>
        </w:rPr>
        <w:t>Olivia</w:t>
      </w:r>
      <w:r w:rsidR="003C3AAD">
        <w:rPr>
          <w:b/>
          <w:bCs/>
          <w:i/>
          <w:iCs/>
        </w:rPr>
        <w:t xml:space="preserve"> </w:t>
      </w:r>
      <w:r w:rsidRPr="005B5DBD">
        <w:rPr>
          <w:b/>
          <w:bCs/>
          <w:i/>
          <w:iCs/>
        </w:rPr>
        <w:t>O'Sullivan:</w:t>
      </w:r>
      <w:r w:rsidRPr="005B5DBD">
        <w:rPr>
          <w:rFonts w:ascii="Arial" w:hAnsi="Arial" w:cs="Arial"/>
        </w:rPr>
        <w:t>​</w:t>
      </w:r>
      <w:r w:rsidR="003C3AAD">
        <w:rPr>
          <w:rFonts w:cs="Verdana"/>
        </w:rPr>
        <w:t xml:space="preserve"> </w:t>
      </w:r>
      <w:r>
        <w:t>That</w:t>
      </w:r>
      <w:r w:rsidR="003C3AAD">
        <w:t xml:space="preserve"> </w:t>
      </w:r>
      <w:r>
        <w:t>is</w:t>
      </w:r>
      <w:r w:rsidR="003C3AAD">
        <w:t xml:space="preserve"> </w:t>
      </w:r>
      <w:r>
        <w:t>a</w:t>
      </w:r>
      <w:r w:rsidR="003C3AAD">
        <w:t xml:space="preserve"> </w:t>
      </w:r>
      <w:r>
        <w:t>g</w:t>
      </w:r>
      <w:r w:rsidRPr="005B5DBD">
        <w:t>ood</w:t>
      </w:r>
      <w:r w:rsidR="003C3AAD">
        <w:t xml:space="preserve"> </w:t>
      </w:r>
      <w:r w:rsidRPr="005B5DBD">
        <w:t>question.</w:t>
      </w:r>
      <w:r w:rsidR="003C3AAD">
        <w:t xml:space="preserve"> </w:t>
      </w:r>
      <w:r w:rsidRPr="005B5DBD">
        <w:t>Similarly,</w:t>
      </w:r>
      <w:r w:rsidR="003C3AAD">
        <w:t xml:space="preserve"> </w:t>
      </w:r>
      <w:r w:rsidRPr="005B5DBD">
        <w:t>when</w:t>
      </w:r>
      <w:r w:rsidR="003C3AAD">
        <w:rPr>
          <w:rFonts w:cs="Verdana"/>
        </w:rPr>
        <w:t xml:space="preserve"> </w:t>
      </w:r>
      <w:r>
        <w:rPr>
          <w:rFonts w:cs="Verdana"/>
        </w:rPr>
        <w:t>I</w:t>
      </w:r>
      <w:r w:rsidR="003C3AAD">
        <w:rPr>
          <w:rFonts w:cs="Verdana"/>
        </w:rPr>
        <w:t xml:space="preserve"> </w:t>
      </w:r>
      <w:r>
        <w:rPr>
          <w:rFonts w:cs="Verdana"/>
        </w:rPr>
        <w:t>was</w:t>
      </w:r>
      <w:r w:rsidR="003C3AAD">
        <w:rPr>
          <w:rFonts w:cs="Verdana"/>
        </w:rPr>
        <w:t xml:space="preserve"> </w:t>
      </w:r>
      <w:r>
        <w:rPr>
          <w:rFonts w:cs="Verdana"/>
        </w:rPr>
        <w:t>preparing</w:t>
      </w:r>
      <w:r w:rsidR="003C3AAD">
        <w:rPr>
          <w:rFonts w:cs="Verdana"/>
        </w:rPr>
        <w:t xml:space="preserve"> </w:t>
      </w:r>
      <w:r>
        <w:rPr>
          <w:rFonts w:cs="Verdana"/>
        </w:rPr>
        <w:t>for</w:t>
      </w:r>
      <w:r w:rsidR="003C3AAD">
        <w:rPr>
          <w:rFonts w:cs="Verdana"/>
        </w:rPr>
        <w:t xml:space="preserve"> </w:t>
      </w:r>
      <w:r>
        <w:rPr>
          <w:rFonts w:cs="Verdana"/>
        </w:rPr>
        <w:t>this</w:t>
      </w:r>
      <w:r w:rsidR="003C3AAD">
        <w:rPr>
          <w:rFonts w:cs="Verdana"/>
        </w:rPr>
        <w:t xml:space="preserve"> </w:t>
      </w:r>
      <w:r>
        <w:rPr>
          <w:rFonts w:cs="Verdana"/>
        </w:rPr>
        <w:t>session,</w:t>
      </w:r>
      <w:r w:rsidR="003C3AAD">
        <w:rPr>
          <w:rFonts w:cs="Verdana"/>
        </w:rPr>
        <w:t xml:space="preserve"> </w:t>
      </w:r>
      <w:r>
        <w:rPr>
          <w:rFonts w:cs="Verdana"/>
        </w:rPr>
        <w:t>I</w:t>
      </w:r>
      <w:r w:rsidR="003C3AAD">
        <w:rPr>
          <w:rFonts w:cs="Verdana"/>
        </w:rPr>
        <w:t xml:space="preserve"> </w:t>
      </w:r>
      <w:r>
        <w:rPr>
          <w:rFonts w:cs="Verdana"/>
        </w:rPr>
        <w:t>looked</w:t>
      </w:r>
      <w:r w:rsidR="003C3AAD">
        <w:rPr>
          <w:rFonts w:cs="Verdana"/>
        </w:rPr>
        <w:t xml:space="preserve"> </w:t>
      </w:r>
      <w:r>
        <w:rPr>
          <w:rFonts w:cs="Verdana"/>
        </w:rPr>
        <w:t>at</w:t>
      </w:r>
      <w:r w:rsidR="003C3AAD">
        <w:rPr>
          <w:rFonts w:cs="Verdana"/>
        </w:rPr>
        <w:t xml:space="preserve"> </w:t>
      </w:r>
      <w:r>
        <w:rPr>
          <w:rFonts w:cs="Verdana"/>
        </w:rPr>
        <w:t>the</w:t>
      </w:r>
      <w:r w:rsidR="003C3AAD">
        <w:rPr>
          <w:rFonts w:cs="Verdana"/>
        </w:rPr>
        <w:t xml:space="preserve"> </w:t>
      </w:r>
      <w:r>
        <w:t>DfID</w:t>
      </w:r>
      <w:r w:rsidR="003C3AAD">
        <w:t xml:space="preserve"> </w:t>
      </w:r>
      <w:r w:rsidRPr="0043186B">
        <w:t>multilateral</w:t>
      </w:r>
      <w:r w:rsidR="003C3AAD">
        <w:t xml:space="preserve"> </w:t>
      </w:r>
      <w:r w:rsidRPr="0043186B">
        <w:t>aid</w:t>
      </w:r>
      <w:r w:rsidR="003C3AAD">
        <w:t xml:space="preserve"> </w:t>
      </w:r>
      <w:r w:rsidRPr="0043186B">
        <w:t>reviews</w:t>
      </w:r>
      <w:r>
        <w:t>,</w:t>
      </w:r>
      <w:r w:rsidR="003C3AAD">
        <w:t xml:space="preserve"> </w:t>
      </w:r>
      <w:r w:rsidRPr="0043186B">
        <w:t>which</w:t>
      </w:r>
      <w:r w:rsidR="003C3AAD">
        <w:t xml:space="preserve"> </w:t>
      </w:r>
      <w:r w:rsidRPr="0043186B">
        <w:t>are</w:t>
      </w:r>
      <w:r w:rsidR="003C3AAD">
        <w:t xml:space="preserve"> </w:t>
      </w:r>
      <w:r w:rsidRPr="0043186B">
        <w:t>a</w:t>
      </w:r>
      <w:r w:rsidR="003C3AAD">
        <w:t xml:space="preserve"> </w:t>
      </w:r>
      <w:r w:rsidRPr="0043186B">
        <w:t>good</w:t>
      </w:r>
      <w:r w:rsidR="003C3AAD">
        <w:t xml:space="preserve"> </w:t>
      </w:r>
      <w:r w:rsidRPr="0043186B">
        <w:t>example</w:t>
      </w:r>
      <w:r w:rsidR="003C3AAD">
        <w:t xml:space="preserve"> </w:t>
      </w:r>
      <w:r w:rsidRPr="0043186B">
        <w:t>of</w:t>
      </w:r>
      <w:r w:rsidR="003C3AAD">
        <w:t xml:space="preserve"> </w:t>
      </w:r>
      <w:r>
        <w:t>trying</w:t>
      </w:r>
      <w:r w:rsidR="003C3AAD">
        <w:t xml:space="preserve"> </w:t>
      </w:r>
      <w:r>
        <w:t>to</w:t>
      </w:r>
      <w:r w:rsidR="003C3AAD">
        <w:t xml:space="preserve"> </w:t>
      </w:r>
      <w:r>
        <w:t>understand</w:t>
      </w:r>
      <w:r w:rsidR="003C3AAD">
        <w:t xml:space="preserve"> </w:t>
      </w:r>
      <w:r>
        <w:t>this,</w:t>
      </w:r>
      <w:r w:rsidR="003C3AAD">
        <w:t xml:space="preserve"> </w:t>
      </w:r>
      <w:r w:rsidRPr="0043186B">
        <w:t>recognising</w:t>
      </w:r>
      <w:r w:rsidR="003C3AAD">
        <w:t xml:space="preserve"> </w:t>
      </w:r>
      <w:r w:rsidRPr="0043186B">
        <w:t>that</w:t>
      </w:r>
      <w:r w:rsidR="003C3AAD">
        <w:t xml:space="preserve"> </w:t>
      </w:r>
      <w:r w:rsidRPr="0043186B">
        <w:t>all</w:t>
      </w:r>
      <w:r w:rsidR="003C3AAD">
        <w:t xml:space="preserve"> </w:t>
      </w:r>
      <w:r w:rsidRPr="0043186B">
        <w:t>measurements</w:t>
      </w:r>
      <w:r w:rsidR="003C3AAD">
        <w:t xml:space="preserve"> </w:t>
      </w:r>
      <w:r w:rsidRPr="0043186B">
        <w:t>are</w:t>
      </w:r>
      <w:r w:rsidR="003C3AAD">
        <w:t xml:space="preserve"> </w:t>
      </w:r>
      <w:r w:rsidRPr="0043186B">
        <w:t>imperfect.</w:t>
      </w:r>
      <w:r w:rsidR="003C3AAD">
        <w:t xml:space="preserve"> </w:t>
      </w:r>
      <w:r>
        <w:t>O</w:t>
      </w:r>
      <w:r w:rsidRPr="0043186B">
        <w:t>ur</w:t>
      </w:r>
      <w:r w:rsidR="003C3AAD">
        <w:t xml:space="preserve"> </w:t>
      </w:r>
      <w:r w:rsidRPr="0043186B">
        <w:t>strategic</w:t>
      </w:r>
      <w:r w:rsidR="003C3AAD">
        <w:t xml:space="preserve"> </w:t>
      </w:r>
      <w:r w:rsidRPr="0043186B">
        <w:t>position</w:t>
      </w:r>
      <w:r>
        <w:t>—</w:t>
      </w:r>
      <w:r w:rsidRPr="0043186B">
        <w:t>it</w:t>
      </w:r>
      <w:r w:rsidR="003C3AAD">
        <w:t xml:space="preserve"> </w:t>
      </w:r>
      <w:r w:rsidRPr="0043186B">
        <w:t>is</w:t>
      </w:r>
      <w:r w:rsidR="003C3AAD">
        <w:t xml:space="preserve"> </w:t>
      </w:r>
      <w:r w:rsidRPr="0043186B">
        <w:t>the</w:t>
      </w:r>
      <w:r w:rsidR="003C3AAD">
        <w:t xml:space="preserve"> </w:t>
      </w:r>
      <w:r w:rsidRPr="0043186B">
        <w:t>right</w:t>
      </w:r>
      <w:r w:rsidR="003C3AAD">
        <w:t xml:space="preserve"> </w:t>
      </w:r>
      <w:r w:rsidRPr="0043186B">
        <w:t>strategic</w:t>
      </w:r>
      <w:r w:rsidR="003C3AAD">
        <w:t xml:space="preserve"> </w:t>
      </w:r>
      <w:r w:rsidRPr="0043186B">
        <w:t>position</w:t>
      </w:r>
      <w:r>
        <w:t>,</w:t>
      </w:r>
      <w:r w:rsidR="003C3AAD">
        <w:t xml:space="preserve"> </w:t>
      </w:r>
      <w:r>
        <w:t>I</w:t>
      </w:r>
      <w:r w:rsidR="003C3AAD">
        <w:t xml:space="preserve"> </w:t>
      </w:r>
      <w:r>
        <w:t>think—is</w:t>
      </w:r>
      <w:r w:rsidR="003C3AAD">
        <w:t xml:space="preserve"> </w:t>
      </w:r>
      <w:r w:rsidRPr="0043186B">
        <w:t>that</w:t>
      </w:r>
      <w:r>
        <w:t>,</w:t>
      </w:r>
      <w:r w:rsidR="003C3AAD">
        <w:t xml:space="preserve"> </w:t>
      </w:r>
      <w:r w:rsidRPr="0043186B">
        <w:t>if</w:t>
      </w:r>
      <w:r w:rsidR="003C3AAD">
        <w:t xml:space="preserve"> </w:t>
      </w:r>
      <w:r w:rsidRPr="0043186B">
        <w:t>you</w:t>
      </w:r>
      <w:r w:rsidR="003C3AAD">
        <w:t xml:space="preserve"> </w:t>
      </w:r>
      <w:r w:rsidRPr="0043186B">
        <w:t>are</w:t>
      </w:r>
      <w:r w:rsidR="003C3AAD">
        <w:t xml:space="preserve"> </w:t>
      </w:r>
      <w:r w:rsidRPr="0043186B">
        <w:t>a</w:t>
      </w:r>
      <w:r w:rsidR="003C3AAD">
        <w:t xml:space="preserve"> </w:t>
      </w:r>
      <w:r w:rsidRPr="0043186B">
        <w:t>middle</w:t>
      </w:r>
      <w:r w:rsidR="003C3AAD">
        <w:t xml:space="preserve"> </w:t>
      </w:r>
      <w:r w:rsidRPr="0043186B">
        <w:t>power</w:t>
      </w:r>
      <w:r w:rsidR="003C3AAD">
        <w:t xml:space="preserve"> </w:t>
      </w:r>
      <w:r w:rsidRPr="0043186B">
        <w:t>in</w:t>
      </w:r>
      <w:r w:rsidR="003C3AAD">
        <w:t xml:space="preserve"> </w:t>
      </w:r>
      <w:r w:rsidRPr="0043186B">
        <w:t>the</w:t>
      </w:r>
      <w:r w:rsidR="003C3AAD">
        <w:t xml:space="preserve"> </w:t>
      </w:r>
      <w:r w:rsidRPr="0043186B">
        <w:t>world,</w:t>
      </w:r>
      <w:r w:rsidR="003C3AAD">
        <w:t xml:space="preserve"> </w:t>
      </w:r>
      <w:r w:rsidRPr="0043186B">
        <w:t>you</w:t>
      </w:r>
      <w:r w:rsidR="003C3AAD">
        <w:t xml:space="preserve"> </w:t>
      </w:r>
      <w:r w:rsidRPr="0043186B">
        <w:t>have</w:t>
      </w:r>
      <w:r w:rsidR="003C3AAD">
        <w:t xml:space="preserve"> </w:t>
      </w:r>
      <w:r w:rsidRPr="0043186B">
        <w:t>an</w:t>
      </w:r>
      <w:r w:rsidR="003C3AAD">
        <w:t xml:space="preserve"> </w:t>
      </w:r>
      <w:r w:rsidRPr="0043186B">
        <w:t>interest</w:t>
      </w:r>
      <w:r w:rsidR="003C3AAD">
        <w:t xml:space="preserve"> </w:t>
      </w:r>
      <w:r w:rsidRPr="0043186B">
        <w:t>in</w:t>
      </w:r>
      <w:r w:rsidR="003C3AAD">
        <w:t xml:space="preserve"> </w:t>
      </w:r>
      <w:r w:rsidRPr="0043186B">
        <w:t>a</w:t>
      </w:r>
      <w:r w:rsidR="003C3AAD">
        <w:t xml:space="preserve"> </w:t>
      </w:r>
      <w:r w:rsidRPr="0043186B">
        <w:t>functioning</w:t>
      </w:r>
      <w:r w:rsidR="003C3AAD">
        <w:t xml:space="preserve"> </w:t>
      </w:r>
      <w:r w:rsidRPr="0043186B">
        <w:t>multilateral</w:t>
      </w:r>
      <w:r w:rsidR="003C3AAD">
        <w:t xml:space="preserve"> </w:t>
      </w:r>
      <w:r w:rsidRPr="0043186B">
        <w:t>order,</w:t>
      </w:r>
      <w:r w:rsidR="003C3AAD">
        <w:t xml:space="preserve"> </w:t>
      </w:r>
      <w:r w:rsidRPr="0043186B">
        <w:t>even</w:t>
      </w:r>
      <w:r w:rsidR="003C3AAD">
        <w:t xml:space="preserve"> </w:t>
      </w:r>
      <w:r w:rsidRPr="0043186B">
        <w:t>if</w:t>
      </w:r>
      <w:r w:rsidR="003C3AAD">
        <w:t xml:space="preserve"> </w:t>
      </w:r>
      <w:r w:rsidRPr="0043186B">
        <w:t>that</w:t>
      </w:r>
      <w:r w:rsidR="003C3AAD">
        <w:t xml:space="preserve"> </w:t>
      </w:r>
      <w:r w:rsidRPr="0043186B">
        <w:t>multilateral</w:t>
      </w:r>
      <w:r w:rsidR="003C3AAD">
        <w:t xml:space="preserve"> </w:t>
      </w:r>
      <w:r w:rsidRPr="0043186B">
        <w:t>order</w:t>
      </w:r>
      <w:r w:rsidR="003C3AAD">
        <w:t xml:space="preserve"> </w:t>
      </w:r>
      <w:r w:rsidRPr="0043186B">
        <w:t>is</w:t>
      </w:r>
      <w:r w:rsidR="003C3AAD">
        <w:t xml:space="preserve"> </w:t>
      </w:r>
      <w:r w:rsidRPr="0043186B">
        <w:t>deadlocked</w:t>
      </w:r>
      <w:r w:rsidR="003C3AAD">
        <w:t xml:space="preserve"> </w:t>
      </w:r>
      <w:r>
        <w:t>in</w:t>
      </w:r>
      <w:r w:rsidR="003C3AAD">
        <w:t xml:space="preserve"> </w:t>
      </w:r>
      <w:r>
        <w:t>parts</w:t>
      </w:r>
      <w:r w:rsidR="003C3AAD">
        <w:t xml:space="preserve"> </w:t>
      </w:r>
      <w:r>
        <w:t>and</w:t>
      </w:r>
      <w:r w:rsidR="003C3AAD">
        <w:t xml:space="preserve"> </w:t>
      </w:r>
      <w:r>
        <w:t>there</w:t>
      </w:r>
      <w:r w:rsidR="003C3AAD">
        <w:t xml:space="preserve"> </w:t>
      </w:r>
      <w:r>
        <w:t>are</w:t>
      </w:r>
      <w:r w:rsidR="003C3AAD">
        <w:t xml:space="preserve"> </w:t>
      </w:r>
      <w:r>
        <w:t>parts</w:t>
      </w:r>
      <w:r w:rsidR="003C3AAD">
        <w:t xml:space="preserve"> </w:t>
      </w:r>
      <w:r>
        <w:t>that</w:t>
      </w:r>
      <w:r w:rsidR="003C3AAD">
        <w:t xml:space="preserve"> </w:t>
      </w:r>
      <w:r>
        <w:t>do</w:t>
      </w:r>
      <w:r w:rsidR="003C3AAD">
        <w:t xml:space="preserve"> </w:t>
      </w:r>
      <w:r w:rsidRPr="0043186B">
        <w:t>not</w:t>
      </w:r>
      <w:r w:rsidR="003C3AAD">
        <w:t xml:space="preserve"> </w:t>
      </w:r>
      <w:r w:rsidRPr="0043186B">
        <w:t>work</w:t>
      </w:r>
      <w:r w:rsidR="003C3AAD">
        <w:t xml:space="preserve"> </w:t>
      </w:r>
      <w:r w:rsidRPr="0043186B">
        <w:t>well</w:t>
      </w:r>
      <w:r w:rsidR="003C3AAD">
        <w:t xml:space="preserve"> </w:t>
      </w:r>
      <w:r>
        <w:t>and</w:t>
      </w:r>
      <w:r w:rsidR="003C3AAD">
        <w:t xml:space="preserve"> </w:t>
      </w:r>
      <w:r>
        <w:t>are</w:t>
      </w:r>
      <w:r w:rsidR="003C3AAD">
        <w:t xml:space="preserve"> </w:t>
      </w:r>
      <w:r w:rsidRPr="0043186B">
        <w:t>subject</w:t>
      </w:r>
      <w:r w:rsidR="003C3AAD">
        <w:t xml:space="preserve"> </w:t>
      </w:r>
      <w:r w:rsidRPr="0043186B">
        <w:t>to</w:t>
      </w:r>
      <w:r w:rsidR="003C3AAD">
        <w:t xml:space="preserve"> </w:t>
      </w:r>
      <w:r w:rsidRPr="0043186B">
        <w:t>all</w:t>
      </w:r>
      <w:r w:rsidR="003C3AAD">
        <w:t xml:space="preserve"> </w:t>
      </w:r>
      <w:r w:rsidRPr="0043186B">
        <w:t>kinds</w:t>
      </w:r>
      <w:r w:rsidR="003C3AAD">
        <w:t xml:space="preserve"> </w:t>
      </w:r>
      <w:r w:rsidRPr="0043186B">
        <w:t>of</w:t>
      </w:r>
      <w:r w:rsidR="003C3AAD">
        <w:t xml:space="preserve"> </w:t>
      </w:r>
      <w:r w:rsidRPr="0043186B">
        <w:t>geopolitical</w:t>
      </w:r>
      <w:r w:rsidR="003C3AAD">
        <w:t xml:space="preserve"> </w:t>
      </w:r>
      <w:r w:rsidRPr="0043186B">
        <w:t>influence</w:t>
      </w:r>
      <w:r>
        <w:t>—o</w:t>
      </w:r>
      <w:r w:rsidRPr="0043186B">
        <w:t>f</w:t>
      </w:r>
      <w:r w:rsidR="003C3AAD">
        <w:t xml:space="preserve"> </w:t>
      </w:r>
      <w:r w:rsidRPr="0043186B">
        <w:t>course</w:t>
      </w:r>
      <w:r w:rsidR="003C3AAD">
        <w:t xml:space="preserve"> </w:t>
      </w:r>
      <w:r>
        <w:t>they</w:t>
      </w:r>
      <w:r w:rsidR="003C3AAD">
        <w:t xml:space="preserve"> </w:t>
      </w:r>
      <w:r>
        <w:t>are;</w:t>
      </w:r>
      <w:r w:rsidR="003C3AAD">
        <w:t xml:space="preserve"> </w:t>
      </w:r>
      <w:r>
        <w:t>everything</w:t>
      </w:r>
      <w:r w:rsidR="003C3AAD">
        <w:t xml:space="preserve"> </w:t>
      </w:r>
      <w:r>
        <w:t>i</w:t>
      </w:r>
      <w:r w:rsidRPr="0043186B">
        <w:t>s</w:t>
      </w:r>
      <w:r w:rsidR="003C3AAD">
        <w:t xml:space="preserve"> </w:t>
      </w:r>
      <w:r w:rsidRPr="0043186B">
        <w:t>political.</w:t>
      </w:r>
      <w:r w:rsidR="003C3AAD">
        <w:t xml:space="preserve"> </w:t>
      </w:r>
      <w:r>
        <w:t>T</w:t>
      </w:r>
      <w:r w:rsidRPr="0043186B">
        <w:t>h</w:t>
      </w:r>
      <w:r>
        <w:t>is</w:t>
      </w:r>
      <w:r w:rsidR="003C3AAD">
        <w:t xml:space="preserve"> </w:t>
      </w:r>
      <w:r w:rsidRPr="0043186B">
        <w:t>does</w:t>
      </w:r>
      <w:r w:rsidR="003C3AAD">
        <w:t xml:space="preserve"> </w:t>
      </w:r>
      <w:r w:rsidRPr="0043186B">
        <w:t>not</w:t>
      </w:r>
      <w:r w:rsidR="003C3AAD">
        <w:t xml:space="preserve"> </w:t>
      </w:r>
      <w:r w:rsidRPr="0043186B">
        <w:t>mean</w:t>
      </w:r>
      <w:r w:rsidR="003C3AAD">
        <w:t xml:space="preserve"> </w:t>
      </w:r>
      <w:r w:rsidRPr="0043186B">
        <w:t>that</w:t>
      </w:r>
      <w:r w:rsidR="003C3AAD">
        <w:t xml:space="preserve"> </w:t>
      </w:r>
      <w:r w:rsidRPr="0043186B">
        <w:t>it</w:t>
      </w:r>
      <w:r w:rsidR="003C3AAD">
        <w:t xml:space="preserve"> </w:t>
      </w:r>
      <w:r w:rsidRPr="0043186B">
        <w:t>is</w:t>
      </w:r>
      <w:r w:rsidR="003C3AAD">
        <w:t xml:space="preserve"> </w:t>
      </w:r>
      <w:r w:rsidRPr="0043186B">
        <w:t>then</w:t>
      </w:r>
      <w:r w:rsidR="003C3AAD">
        <w:t xml:space="preserve"> </w:t>
      </w:r>
      <w:r w:rsidRPr="0043186B">
        <w:t>incumbent</w:t>
      </w:r>
      <w:r w:rsidR="003C3AAD">
        <w:t xml:space="preserve"> </w:t>
      </w:r>
      <w:r w:rsidRPr="0043186B">
        <w:t>on</w:t>
      </w:r>
      <w:r w:rsidR="003C3AAD">
        <w:t xml:space="preserve"> </w:t>
      </w:r>
      <w:r w:rsidRPr="0043186B">
        <w:t>us</w:t>
      </w:r>
      <w:r w:rsidR="003C3AAD">
        <w:t xml:space="preserve"> </w:t>
      </w:r>
      <w:r w:rsidRPr="0043186B">
        <w:t>to</w:t>
      </w:r>
      <w:r w:rsidR="003C3AAD">
        <w:t xml:space="preserve"> </w:t>
      </w:r>
      <w:r>
        <w:t>ask,</w:t>
      </w:r>
      <w:r w:rsidR="003C3AAD">
        <w:t xml:space="preserve"> </w:t>
      </w:r>
      <w:r>
        <w:t>“Given</w:t>
      </w:r>
      <w:r w:rsidR="003C3AAD">
        <w:t xml:space="preserve"> </w:t>
      </w:r>
      <w:r w:rsidRPr="0043186B">
        <w:t>the</w:t>
      </w:r>
      <w:r w:rsidR="003C3AAD">
        <w:t xml:space="preserve"> </w:t>
      </w:r>
      <w:r w:rsidRPr="0043186B">
        <w:t>money,</w:t>
      </w:r>
      <w:r w:rsidR="003C3AAD">
        <w:t xml:space="preserve"> </w:t>
      </w:r>
      <w:r w:rsidRPr="0043186B">
        <w:t>people</w:t>
      </w:r>
      <w:r w:rsidR="003C3AAD">
        <w:t xml:space="preserve"> </w:t>
      </w:r>
      <w:r w:rsidRPr="0043186B">
        <w:t>and</w:t>
      </w:r>
      <w:r w:rsidR="003C3AAD">
        <w:t xml:space="preserve"> </w:t>
      </w:r>
      <w:r w:rsidRPr="0043186B">
        <w:t>time</w:t>
      </w:r>
      <w:r w:rsidR="003C3AAD">
        <w:t xml:space="preserve"> </w:t>
      </w:r>
      <w:r w:rsidRPr="0043186B">
        <w:t>that</w:t>
      </w:r>
      <w:r w:rsidR="003C3AAD">
        <w:t xml:space="preserve"> </w:t>
      </w:r>
      <w:r w:rsidRPr="0043186B">
        <w:t>we</w:t>
      </w:r>
      <w:r w:rsidR="003C3AAD">
        <w:t xml:space="preserve"> </w:t>
      </w:r>
      <w:r w:rsidRPr="0043186B">
        <w:t>are</w:t>
      </w:r>
      <w:r w:rsidR="003C3AAD">
        <w:t xml:space="preserve"> </w:t>
      </w:r>
      <w:r w:rsidRPr="0043186B">
        <w:t>putting</w:t>
      </w:r>
      <w:r w:rsidR="003C3AAD">
        <w:t xml:space="preserve"> </w:t>
      </w:r>
      <w:r w:rsidRPr="0043186B">
        <w:t>into</w:t>
      </w:r>
      <w:r w:rsidR="003C3AAD">
        <w:t xml:space="preserve"> </w:t>
      </w:r>
      <w:r w:rsidRPr="0043186B">
        <w:t>these</w:t>
      </w:r>
      <w:r w:rsidR="003C3AAD">
        <w:t xml:space="preserve"> </w:t>
      </w:r>
      <w:r w:rsidRPr="0043186B">
        <w:t>institutions,</w:t>
      </w:r>
      <w:r w:rsidR="003C3AAD">
        <w:t xml:space="preserve"> </w:t>
      </w:r>
      <w:r w:rsidRPr="0043186B">
        <w:t>what</w:t>
      </w:r>
      <w:r w:rsidR="003C3AAD">
        <w:t xml:space="preserve"> </w:t>
      </w:r>
      <w:r w:rsidRPr="0043186B">
        <w:t>are</w:t>
      </w:r>
      <w:r w:rsidR="003C3AAD">
        <w:t xml:space="preserve"> </w:t>
      </w:r>
      <w:r w:rsidRPr="0043186B">
        <w:t>we</w:t>
      </w:r>
      <w:r w:rsidR="003C3AAD">
        <w:t xml:space="preserve"> </w:t>
      </w:r>
      <w:r w:rsidRPr="0043186B">
        <w:t>getting</w:t>
      </w:r>
      <w:r w:rsidR="003C3AAD">
        <w:t xml:space="preserve"> </w:t>
      </w:r>
      <w:r w:rsidRPr="0043186B">
        <w:t>out</w:t>
      </w:r>
      <w:r w:rsidR="003C3AAD">
        <w:t xml:space="preserve"> </w:t>
      </w:r>
      <w:r w:rsidRPr="0043186B">
        <w:t>of</w:t>
      </w:r>
      <w:r w:rsidR="003C3AAD">
        <w:t xml:space="preserve"> </w:t>
      </w:r>
      <w:r w:rsidRPr="0043186B">
        <w:t>them?</w:t>
      </w:r>
      <w:r>
        <w:t>”</w:t>
      </w:r>
      <w:r w:rsidR="003C3AAD">
        <w:t xml:space="preserve"> </w:t>
      </w:r>
      <w:r w:rsidRPr="0043186B">
        <w:t>I</w:t>
      </w:r>
      <w:r>
        <w:t>t</w:t>
      </w:r>
      <w:r w:rsidR="003C3AAD">
        <w:t xml:space="preserve"> </w:t>
      </w:r>
      <w:r w:rsidRPr="0043186B">
        <w:t>is</w:t>
      </w:r>
      <w:r w:rsidR="003C3AAD">
        <w:t xml:space="preserve"> </w:t>
      </w:r>
      <w:r w:rsidRPr="0043186B">
        <w:t>very</w:t>
      </w:r>
      <w:r w:rsidR="003C3AAD">
        <w:t xml:space="preserve"> </w:t>
      </w:r>
      <w:r w:rsidRPr="0043186B">
        <w:t>difficult</w:t>
      </w:r>
      <w:r w:rsidR="003C3AAD">
        <w:t xml:space="preserve"> </w:t>
      </w:r>
      <w:r w:rsidRPr="0043186B">
        <w:t>to</w:t>
      </w:r>
      <w:r w:rsidR="003C3AAD">
        <w:t xml:space="preserve"> </w:t>
      </w:r>
      <w:r w:rsidRPr="0043186B">
        <w:t>do</w:t>
      </w:r>
      <w:r w:rsidR="003C3AAD">
        <w:t xml:space="preserve"> </w:t>
      </w:r>
      <w:r>
        <w:t>this</w:t>
      </w:r>
      <w:r w:rsidRPr="0043186B">
        <w:t>,</w:t>
      </w:r>
      <w:r w:rsidR="003C3AAD">
        <w:t xml:space="preserve"> </w:t>
      </w:r>
      <w:r w:rsidRPr="0043186B">
        <w:t>even</w:t>
      </w:r>
      <w:r w:rsidR="003C3AAD">
        <w:t xml:space="preserve"> </w:t>
      </w:r>
      <w:r w:rsidRPr="0043186B">
        <w:t>in</w:t>
      </w:r>
      <w:r w:rsidR="003C3AAD">
        <w:t xml:space="preserve"> </w:t>
      </w:r>
      <w:r w:rsidRPr="0043186B">
        <w:t>the</w:t>
      </w:r>
      <w:r w:rsidR="003C3AAD">
        <w:t xml:space="preserve"> </w:t>
      </w:r>
      <w:r w:rsidRPr="0043186B">
        <w:t>narrow</w:t>
      </w:r>
      <w:r w:rsidR="003C3AAD">
        <w:t xml:space="preserve"> </w:t>
      </w:r>
      <w:r w:rsidRPr="0043186B">
        <w:t>way</w:t>
      </w:r>
      <w:r w:rsidR="003C3AAD">
        <w:t xml:space="preserve"> </w:t>
      </w:r>
      <w:r>
        <w:t>in</w:t>
      </w:r>
      <w:r w:rsidR="003C3AAD">
        <w:t xml:space="preserve"> </w:t>
      </w:r>
      <w:r>
        <w:t>which</w:t>
      </w:r>
      <w:r w:rsidR="003C3AAD">
        <w:t xml:space="preserve"> </w:t>
      </w:r>
      <w:r>
        <w:t>DfID</w:t>
      </w:r>
      <w:r w:rsidR="003C3AAD">
        <w:t xml:space="preserve"> </w:t>
      </w:r>
      <w:r>
        <w:t>did</w:t>
      </w:r>
      <w:r w:rsidR="003C3AAD">
        <w:t xml:space="preserve"> </w:t>
      </w:r>
      <w:r>
        <w:t>it,</w:t>
      </w:r>
      <w:r w:rsidR="003C3AAD">
        <w:t xml:space="preserve"> </w:t>
      </w:r>
      <w:r w:rsidRPr="0043186B">
        <w:t>where</w:t>
      </w:r>
      <w:r w:rsidR="003C3AAD">
        <w:t xml:space="preserve"> </w:t>
      </w:r>
      <w:r w:rsidRPr="0043186B">
        <w:t>it</w:t>
      </w:r>
      <w:r w:rsidR="003C3AAD">
        <w:t xml:space="preserve"> </w:t>
      </w:r>
      <w:r>
        <w:t>looked</w:t>
      </w:r>
      <w:r w:rsidR="003C3AAD">
        <w:t xml:space="preserve"> </w:t>
      </w:r>
      <w:r w:rsidRPr="0043186B">
        <w:t>at</w:t>
      </w:r>
      <w:r w:rsidR="003C3AAD">
        <w:t xml:space="preserve"> </w:t>
      </w:r>
      <w:r>
        <w:t>the</w:t>
      </w:r>
      <w:r w:rsidR="003C3AAD">
        <w:t xml:space="preserve"> </w:t>
      </w:r>
      <w:r w:rsidRPr="0043186B">
        <w:t>O</w:t>
      </w:r>
      <w:r>
        <w:t>DA</w:t>
      </w:r>
      <w:r w:rsidR="003C3AAD">
        <w:t xml:space="preserve"> </w:t>
      </w:r>
      <w:r w:rsidRPr="0043186B">
        <w:t>we</w:t>
      </w:r>
      <w:r w:rsidR="003C3AAD">
        <w:t xml:space="preserve"> </w:t>
      </w:r>
      <w:r w:rsidRPr="0043186B">
        <w:t>are</w:t>
      </w:r>
      <w:r w:rsidR="003C3AAD">
        <w:t xml:space="preserve"> </w:t>
      </w:r>
      <w:r w:rsidRPr="0043186B">
        <w:t>putting</w:t>
      </w:r>
      <w:r w:rsidR="003C3AAD">
        <w:t xml:space="preserve"> </w:t>
      </w:r>
      <w:r w:rsidRPr="0043186B">
        <w:t>into</w:t>
      </w:r>
      <w:r w:rsidR="003C3AAD">
        <w:t xml:space="preserve"> </w:t>
      </w:r>
      <w:r w:rsidRPr="0043186B">
        <w:t>institutions</w:t>
      </w:r>
      <w:r w:rsidR="003C3AAD">
        <w:t xml:space="preserve"> </w:t>
      </w:r>
      <w:r w:rsidRPr="0043186B">
        <w:t>and</w:t>
      </w:r>
      <w:r w:rsidR="003C3AAD">
        <w:t xml:space="preserve"> </w:t>
      </w:r>
      <w:r w:rsidRPr="0043186B">
        <w:t>what</w:t>
      </w:r>
      <w:r w:rsidR="003C3AAD">
        <w:t xml:space="preserve"> </w:t>
      </w:r>
      <w:r w:rsidRPr="0043186B">
        <w:t>we</w:t>
      </w:r>
      <w:r w:rsidR="003C3AAD">
        <w:t xml:space="preserve"> </w:t>
      </w:r>
      <w:r w:rsidRPr="0043186B">
        <w:t>are</w:t>
      </w:r>
      <w:r w:rsidR="003C3AAD">
        <w:t xml:space="preserve"> </w:t>
      </w:r>
      <w:r w:rsidRPr="0043186B">
        <w:t>getting</w:t>
      </w:r>
      <w:r w:rsidR="003C3AAD">
        <w:t xml:space="preserve"> </w:t>
      </w:r>
      <w:r w:rsidRPr="0043186B">
        <w:t>out</w:t>
      </w:r>
      <w:r w:rsidR="003C3AAD">
        <w:t xml:space="preserve"> </w:t>
      </w:r>
      <w:r w:rsidRPr="0043186B">
        <w:t>of</w:t>
      </w:r>
      <w:r w:rsidR="003C3AAD">
        <w:t xml:space="preserve"> </w:t>
      </w:r>
      <w:r w:rsidRPr="0043186B">
        <w:t>it,</w:t>
      </w:r>
      <w:r w:rsidR="003C3AAD">
        <w:t xml:space="preserve"> </w:t>
      </w:r>
      <w:r w:rsidRPr="0043186B">
        <w:t>but</w:t>
      </w:r>
      <w:r w:rsidR="003C3AAD">
        <w:t xml:space="preserve"> </w:t>
      </w:r>
      <w:r w:rsidRPr="0043186B">
        <w:t>you</w:t>
      </w:r>
      <w:r w:rsidR="003C3AAD">
        <w:t xml:space="preserve"> </w:t>
      </w:r>
      <w:r w:rsidRPr="0043186B">
        <w:t>at</w:t>
      </w:r>
      <w:r w:rsidR="003C3AAD">
        <w:t xml:space="preserve"> </w:t>
      </w:r>
      <w:r w:rsidRPr="0043186B">
        <w:t>least</w:t>
      </w:r>
      <w:r w:rsidR="003C3AAD">
        <w:t xml:space="preserve"> </w:t>
      </w:r>
      <w:r w:rsidRPr="0043186B">
        <w:t>have</w:t>
      </w:r>
      <w:r w:rsidR="003C3AAD">
        <w:t xml:space="preserve"> </w:t>
      </w:r>
      <w:r w:rsidRPr="0043186B">
        <w:t>a</w:t>
      </w:r>
      <w:r>
        <w:t>n</w:t>
      </w:r>
      <w:r w:rsidR="003C3AAD">
        <w:t xml:space="preserve"> </w:t>
      </w:r>
      <w:r w:rsidRPr="0043186B">
        <w:t>input</w:t>
      </w:r>
      <w:r w:rsidR="003C3AAD">
        <w:t xml:space="preserve"> </w:t>
      </w:r>
      <w:r>
        <w:t>and</w:t>
      </w:r>
      <w:r w:rsidR="003C3AAD">
        <w:t xml:space="preserve"> </w:t>
      </w:r>
      <w:r w:rsidRPr="0043186B">
        <w:t>output</w:t>
      </w:r>
      <w:r w:rsidR="003C3AAD">
        <w:t xml:space="preserve"> </w:t>
      </w:r>
      <w:r w:rsidRPr="0043186B">
        <w:t>that</w:t>
      </w:r>
      <w:r w:rsidR="003C3AAD">
        <w:t xml:space="preserve"> </w:t>
      </w:r>
      <w:r w:rsidRPr="0043186B">
        <w:t>you</w:t>
      </w:r>
      <w:r w:rsidR="003C3AAD">
        <w:t xml:space="preserve"> </w:t>
      </w:r>
      <w:r w:rsidRPr="0043186B">
        <w:t>can</w:t>
      </w:r>
      <w:r w:rsidR="003C3AAD">
        <w:t xml:space="preserve"> </w:t>
      </w:r>
      <w:r w:rsidRPr="0043186B">
        <w:t>think</w:t>
      </w:r>
      <w:r w:rsidR="003C3AAD">
        <w:t xml:space="preserve"> </w:t>
      </w:r>
      <w:r w:rsidRPr="0043186B">
        <w:t>about</w:t>
      </w:r>
      <w:r w:rsidR="003C3AAD">
        <w:t xml:space="preserve"> </w:t>
      </w:r>
      <w:r w:rsidRPr="0043186B">
        <w:t>in</w:t>
      </w:r>
      <w:r w:rsidR="003C3AAD">
        <w:t xml:space="preserve"> </w:t>
      </w:r>
      <w:r w:rsidRPr="0043186B">
        <w:t>that</w:t>
      </w:r>
      <w:r w:rsidR="003C3AAD">
        <w:t xml:space="preserve"> </w:t>
      </w:r>
      <w:r w:rsidRPr="0043186B">
        <w:t>regard.</w:t>
      </w:r>
    </w:p>
    <w:p w:rsidR="009A05FB" w:rsidP="009A05FB">
      <w:pPr>
        <w:pStyle w:val="Answer"/>
      </w:pPr>
      <w:r w:rsidRPr="0043186B">
        <w:t>I</w:t>
      </w:r>
      <w:r w:rsidR="003C3AAD">
        <w:t xml:space="preserve"> </w:t>
      </w:r>
      <w:r w:rsidRPr="0043186B">
        <w:t>am</w:t>
      </w:r>
      <w:r w:rsidR="003C3AAD">
        <w:t xml:space="preserve"> </w:t>
      </w:r>
      <w:r w:rsidRPr="0043186B">
        <w:t>sure</w:t>
      </w:r>
      <w:r w:rsidR="003C3AAD">
        <w:t xml:space="preserve"> </w:t>
      </w:r>
      <w:r>
        <w:t>that</w:t>
      </w:r>
      <w:r w:rsidR="003C3AAD">
        <w:t xml:space="preserve"> </w:t>
      </w:r>
      <w:r w:rsidRPr="0043186B">
        <w:t>this</w:t>
      </w:r>
      <w:r w:rsidR="003C3AAD">
        <w:t xml:space="preserve"> </w:t>
      </w:r>
      <w:r w:rsidRPr="0043186B">
        <w:t>does</w:t>
      </w:r>
      <w:r w:rsidR="003C3AAD">
        <w:t xml:space="preserve"> </w:t>
      </w:r>
      <w:r w:rsidRPr="0043186B">
        <w:t>exist</w:t>
      </w:r>
      <w:r w:rsidR="003C3AAD">
        <w:t xml:space="preserve"> </w:t>
      </w:r>
      <w:r w:rsidRPr="0043186B">
        <w:t>in</w:t>
      </w:r>
      <w:r w:rsidR="003C3AAD">
        <w:t xml:space="preserve"> </w:t>
      </w:r>
      <w:r>
        <w:t>g</w:t>
      </w:r>
      <w:r w:rsidRPr="0043186B">
        <w:t>overnment</w:t>
      </w:r>
      <w:r w:rsidR="003C3AAD">
        <w:t xml:space="preserve"> </w:t>
      </w:r>
      <w:r w:rsidRPr="0043186B">
        <w:t>but</w:t>
      </w:r>
      <w:r>
        <w:t>,</w:t>
      </w:r>
      <w:r w:rsidR="003C3AAD">
        <w:t xml:space="preserve"> </w:t>
      </w:r>
      <w:r>
        <w:t>a</w:t>
      </w:r>
      <w:r w:rsidR="003C3AAD">
        <w:t xml:space="preserve"> </w:t>
      </w:r>
      <w:r w:rsidRPr="0043186B">
        <w:t>few</w:t>
      </w:r>
      <w:r w:rsidR="003C3AAD">
        <w:t xml:space="preserve"> </w:t>
      </w:r>
      <w:r w:rsidRPr="0043186B">
        <w:t>times</w:t>
      </w:r>
      <w:r>
        <w:t>,</w:t>
      </w:r>
      <w:r w:rsidR="003C3AAD">
        <w:t xml:space="preserve"> </w:t>
      </w:r>
      <w:r w:rsidRPr="0043186B">
        <w:t>this</w:t>
      </w:r>
      <w:r w:rsidR="003C3AAD">
        <w:t xml:space="preserve"> </w:t>
      </w:r>
      <w:r>
        <w:t>c</w:t>
      </w:r>
      <w:r w:rsidRPr="0043186B">
        <w:t>ommittee</w:t>
      </w:r>
      <w:r w:rsidR="003C3AAD">
        <w:t xml:space="preserve"> </w:t>
      </w:r>
      <w:r w:rsidRPr="0043186B">
        <w:t>has</w:t>
      </w:r>
      <w:r w:rsidR="003C3AAD">
        <w:t xml:space="preserve"> </w:t>
      </w:r>
      <w:r w:rsidRPr="0043186B">
        <w:t>said</w:t>
      </w:r>
      <w:r>
        <w:t>,</w:t>
      </w:r>
      <w:r w:rsidR="003C3AAD">
        <w:t xml:space="preserve"> </w:t>
      </w:r>
      <w:r>
        <w:t>“W</w:t>
      </w:r>
      <w:r w:rsidRPr="0043186B">
        <w:t>e</w:t>
      </w:r>
      <w:r w:rsidR="003C3AAD">
        <w:t xml:space="preserve"> </w:t>
      </w:r>
      <w:r w:rsidRPr="0043186B">
        <w:t>think</w:t>
      </w:r>
      <w:r w:rsidR="003C3AAD">
        <w:t xml:space="preserve"> </w:t>
      </w:r>
      <w:r w:rsidRPr="0043186B">
        <w:t>that</w:t>
      </w:r>
      <w:r w:rsidR="003C3AAD">
        <w:t xml:space="preserve"> </w:t>
      </w:r>
      <w:r w:rsidRPr="0043186B">
        <w:t>we</w:t>
      </w:r>
      <w:r w:rsidR="003C3AAD">
        <w:t xml:space="preserve"> </w:t>
      </w:r>
      <w:r w:rsidRPr="0043186B">
        <w:t>have</w:t>
      </w:r>
      <w:r w:rsidR="003C3AAD">
        <w:t xml:space="preserve"> </w:t>
      </w:r>
      <w:r w:rsidRPr="0043186B">
        <w:t>the</w:t>
      </w:r>
      <w:r w:rsidR="003C3AAD">
        <w:t xml:space="preserve"> </w:t>
      </w:r>
      <w:r w:rsidRPr="0043186B">
        <w:t>most</w:t>
      </w:r>
      <w:r w:rsidR="003C3AAD">
        <w:t xml:space="preserve"> </w:t>
      </w:r>
      <w:r w:rsidRPr="0043186B">
        <w:t>memberships</w:t>
      </w:r>
      <w:r w:rsidR="003C3AAD">
        <w:t xml:space="preserve"> </w:t>
      </w:r>
      <w:r w:rsidRPr="0043186B">
        <w:t>in</w:t>
      </w:r>
      <w:r w:rsidR="003C3AAD">
        <w:t xml:space="preserve"> </w:t>
      </w:r>
      <w:r w:rsidRPr="0043186B">
        <w:t>multilateral</w:t>
      </w:r>
      <w:r w:rsidR="003C3AAD">
        <w:t xml:space="preserve"> </w:t>
      </w:r>
      <w:r w:rsidRPr="0043186B">
        <w:t>institutions</w:t>
      </w:r>
      <w:r w:rsidR="003C3AAD">
        <w:t xml:space="preserve"> </w:t>
      </w:r>
      <w:r w:rsidRPr="0043186B">
        <w:t>of</w:t>
      </w:r>
      <w:r w:rsidR="003C3AAD">
        <w:t xml:space="preserve"> </w:t>
      </w:r>
      <w:r w:rsidRPr="0043186B">
        <w:t>any</w:t>
      </w:r>
      <w:r w:rsidR="003C3AAD">
        <w:t xml:space="preserve"> </w:t>
      </w:r>
      <w:r w:rsidRPr="0043186B">
        <w:t>country</w:t>
      </w:r>
      <w:r w:rsidR="003C3AAD">
        <w:t xml:space="preserve"> </w:t>
      </w:r>
      <w:r w:rsidRPr="0043186B">
        <w:t>in</w:t>
      </w:r>
      <w:r w:rsidR="003C3AAD">
        <w:t xml:space="preserve"> </w:t>
      </w:r>
      <w:r w:rsidRPr="0043186B">
        <w:t>the</w:t>
      </w:r>
      <w:r w:rsidR="003C3AAD">
        <w:t xml:space="preserve"> </w:t>
      </w:r>
      <w:r w:rsidRPr="0043186B">
        <w:t>world</w:t>
      </w:r>
      <w:r>
        <w:t>”</w:t>
      </w:r>
      <w:r w:rsidRPr="0043186B">
        <w:t>.</w:t>
      </w:r>
      <w:r w:rsidR="003C3AAD">
        <w:t xml:space="preserve"> </w:t>
      </w:r>
      <w:r>
        <w:t>Understanding</w:t>
      </w:r>
      <w:r w:rsidR="003C3AAD">
        <w:t xml:space="preserve"> </w:t>
      </w:r>
      <w:r w:rsidRPr="0043186B">
        <w:t>our</w:t>
      </w:r>
      <w:r w:rsidR="003C3AAD">
        <w:t xml:space="preserve"> </w:t>
      </w:r>
      <w:r w:rsidRPr="0043186B">
        <w:t>relative</w:t>
      </w:r>
      <w:r w:rsidR="003C3AAD">
        <w:t xml:space="preserve"> </w:t>
      </w:r>
      <w:r w:rsidRPr="0043186B">
        <w:t>funding,</w:t>
      </w:r>
      <w:r w:rsidR="003C3AAD">
        <w:t xml:space="preserve"> </w:t>
      </w:r>
      <w:r w:rsidRPr="0043186B">
        <w:t>positionality</w:t>
      </w:r>
      <w:r w:rsidR="003C3AAD">
        <w:t xml:space="preserve"> </w:t>
      </w:r>
      <w:r>
        <w:t>and</w:t>
      </w:r>
      <w:r w:rsidR="003C3AAD">
        <w:t xml:space="preserve"> </w:t>
      </w:r>
      <w:r w:rsidRPr="0043186B">
        <w:t>memberships</w:t>
      </w:r>
      <w:r w:rsidR="003C3AAD">
        <w:t xml:space="preserve"> </w:t>
      </w:r>
      <w:r w:rsidRPr="0043186B">
        <w:t>would</w:t>
      </w:r>
      <w:r w:rsidR="003C3AAD">
        <w:t xml:space="preserve"> </w:t>
      </w:r>
      <w:r w:rsidRPr="0043186B">
        <w:t>be</w:t>
      </w:r>
      <w:r w:rsidR="003C3AAD">
        <w:t xml:space="preserve"> </w:t>
      </w:r>
      <w:r w:rsidRPr="0043186B">
        <w:t>good.</w:t>
      </w:r>
      <w:r w:rsidR="003C3AAD">
        <w:t xml:space="preserve"> </w:t>
      </w:r>
      <w:r>
        <w:t>A</w:t>
      </w:r>
      <w:r w:rsidR="003C3AAD">
        <w:t xml:space="preserve"> </w:t>
      </w:r>
      <w:r>
        <w:t>stocktake</w:t>
      </w:r>
      <w:r w:rsidR="003C3AAD">
        <w:t xml:space="preserve"> </w:t>
      </w:r>
      <w:r>
        <w:t>of</w:t>
      </w:r>
      <w:r w:rsidR="003C3AAD">
        <w:t xml:space="preserve"> </w:t>
      </w:r>
      <w:r>
        <w:t>that</w:t>
      </w:r>
      <w:r w:rsidR="003C3AAD">
        <w:t xml:space="preserve"> </w:t>
      </w:r>
      <w:r>
        <w:t>would</w:t>
      </w:r>
      <w:r w:rsidR="003C3AAD">
        <w:t xml:space="preserve"> </w:t>
      </w:r>
      <w:r w:rsidRPr="0043186B">
        <w:t>very</w:t>
      </w:r>
      <w:r w:rsidR="003C3AAD">
        <w:t xml:space="preserve"> </w:t>
      </w:r>
      <w:r w:rsidRPr="0043186B">
        <w:t>sensible</w:t>
      </w:r>
      <w:r>
        <w:t>,</w:t>
      </w:r>
      <w:r w:rsidR="003C3AAD">
        <w:t xml:space="preserve"> </w:t>
      </w:r>
      <w:r>
        <w:t>as</w:t>
      </w:r>
      <w:r w:rsidR="003C3AAD">
        <w:t xml:space="preserve"> </w:t>
      </w:r>
      <w:r>
        <w:t>would</w:t>
      </w:r>
      <w:r w:rsidR="003C3AAD">
        <w:t xml:space="preserve"> </w:t>
      </w:r>
      <w:r w:rsidRPr="0043186B">
        <w:t>dividing</w:t>
      </w:r>
      <w:r w:rsidR="003C3AAD">
        <w:t xml:space="preserve"> </w:t>
      </w:r>
      <w:r w:rsidRPr="0043186B">
        <w:t>up</w:t>
      </w:r>
      <w:r w:rsidR="003C3AAD">
        <w:t xml:space="preserve"> </w:t>
      </w:r>
      <w:r w:rsidRPr="0043186B">
        <w:t>multilateral</w:t>
      </w:r>
      <w:r w:rsidR="003C3AAD">
        <w:t xml:space="preserve"> </w:t>
      </w:r>
      <w:r w:rsidRPr="0043186B">
        <w:t>institutions</w:t>
      </w:r>
      <w:r w:rsidR="003C3AAD">
        <w:t xml:space="preserve"> </w:t>
      </w:r>
      <w:r w:rsidRPr="0043186B">
        <w:t>along</w:t>
      </w:r>
      <w:r w:rsidR="003C3AAD">
        <w:t xml:space="preserve"> </w:t>
      </w:r>
      <w:r w:rsidRPr="0043186B">
        <w:t>the</w:t>
      </w:r>
      <w:r w:rsidR="003C3AAD">
        <w:t xml:space="preserve"> </w:t>
      </w:r>
      <w:r w:rsidRPr="0043186B">
        <w:t>lines</w:t>
      </w:r>
      <w:r w:rsidR="003C3AAD">
        <w:t xml:space="preserve"> </w:t>
      </w:r>
      <w:r w:rsidRPr="0043186B">
        <w:t>I</w:t>
      </w:r>
      <w:r w:rsidR="003C3AAD">
        <w:t xml:space="preserve"> </w:t>
      </w:r>
      <w:r w:rsidRPr="0043186B">
        <w:t>suggested</w:t>
      </w:r>
      <w:r w:rsidR="003C3AAD">
        <w:t xml:space="preserve"> </w:t>
      </w:r>
      <w:r w:rsidRPr="0043186B">
        <w:t>or</w:t>
      </w:r>
      <w:r w:rsidR="003C3AAD">
        <w:t xml:space="preserve"> </w:t>
      </w:r>
      <w:r>
        <w:t>in</w:t>
      </w:r>
      <w:r w:rsidR="003C3AAD">
        <w:t xml:space="preserve"> </w:t>
      </w:r>
      <w:r w:rsidRPr="0043186B">
        <w:t>other</w:t>
      </w:r>
      <w:r w:rsidR="003C3AAD">
        <w:t xml:space="preserve"> </w:t>
      </w:r>
      <w:r w:rsidRPr="0043186B">
        <w:t>sensible</w:t>
      </w:r>
      <w:r w:rsidR="003C3AAD">
        <w:t xml:space="preserve"> </w:t>
      </w:r>
      <w:r w:rsidRPr="0043186B">
        <w:t>ways.</w:t>
      </w:r>
      <w:r w:rsidR="003C3AAD">
        <w:t xml:space="preserve"> </w:t>
      </w:r>
      <w:r>
        <w:t>There</w:t>
      </w:r>
      <w:r w:rsidR="003C3AAD">
        <w:t xml:space="preserve"> </w:t>
      </w:r>
      <w:r>
        <w:t>needs</w:t>
      </w:r>
      <w:r w:rsidR="003C3AAD">
        <w:t xml:space="preserve"> </w:t>
      </w:r>
      <w:r>
        <w:t>to</w:t>
      </w:r>
      <w:r w:rsidR="003C3AAD">
        <w:t xml:space="preserve"> </w:t>
      </w:r>
      <w:r>
        <w:t>be</w:t>
      </w:r>
      <w:r w:rsidR="003C3AAD">
        <w:t xml:space="preserve"> </w:t>
      </w:r>
      <w:r>
        <w:t>some</w:t>
      </w:r>
      <w:r w:rsidR="003C3AAD">
        <w:t xml:space="preserve"> </w:t>
      </w:r>
      <w:r w:rsidRPr="0043186B">
        <w:t>clarity,</w:t>
      </w:r>
      <w:r w:rsidR="003C3AAD">
        <w:t xml:space="preserve"> </w:t>
      </w:r>
      <w:r w:rsidRPr="0043186B">
        <w:t>reflecting</w:t>
      </w:r>
      <w:r w:rsidR="003C3AAD">
        <w:t xml:space="preserve"> </w:t>
      </w:r>
      <w:r w:rsidRPr="0043186B">
        <w:t>on</w:t>
      </w:r>
      <w:r w:rsidR="003C3AAD">
        <w:t xml:space="preserve"> </w:t>
      </w:r>
      <w:r w:rsidRPr="0043186B">
        <w:t>Richard’s</w:t>
      </w:r>
      <w:r w:rsidR="003C3AAD">
        <w:t xml:space="preserve"> </w:t>
      </w:r>
      <w:r w:rsidRPr="0043186B">
        <w:t>point</w:t>
      </w:r>
      <w:r w:rsidR="003C3AAD">
        <w:t xml:space="preserve"> </w:t>
      </w:r>
      <w:r w:rsidRPr="0043186B">
        <w:t>about</w:t>
      </w:r>
      <w:r w:rsidR="003C3AAD">
        <w:t xml:space="preserve"> </w:t>
      </w:r>
      <w:r w:rsidRPr="0043186B">
        <w:t>taking</w:t>
      </w:r>
      <w:r w:rsidR="003C3AAD">
        <w:t xml:space="preserve"> </w:t>
      </w:r>
      <w:r w:rsidRPr="0043186B">
        <w:t>refuge</w:t>
      </w:r>
      <w:r w:rsidR="003C3AAD">
        <w:t xml:space="preserve"> </w:t>
      </w:r>
      <w:r w:rsidRPr="0043186B">
        <w:t>in</w:t>
      </w:r>
      <w:r w:rsidR="003C3AAD">
        <w:t xml:space="preserve"> </w:t>
      </w:r>
      <w:r w:rsidRPr="0043186B">
        <w:t>the</w:t>
      </w:r>
      <w:r w:rsidR="003C3AAD">
        <w:t xml:space="preserve"> </w:t>
      </w:r>
      <w:r w:rsidRPr="0043186B">
        <w:t>technocratic,</w:t>
      </w:r>
      <w:r w:rsidR="003C3AAD">
        <w:t xml:space="preserve"> </w:t>
      </w:r>
      <w:r w:rsidRPr="0043186B">
        <w:t>because</w:t>
      </w:r>
      <w:r w:rsidR="003C3AAD">
        <w:t xml:space="preserve"> </w:t>
      </w:r>
      <w:r w:rsidRPr="0043186B">
        <w:t>you</w:t>
      </w:r>
      <w:r w:rsidR="003C3AAD">
        <w:t xml:space="preserve"> </w:t>
      </w:r>
      <w:r w:rsidRPr="0043186B">
        <w:t>could</w:t>
      </w:r>
      <w:r w:rsidR="003C3AAD">
        <w:t xml:space="preserve"> </w:t>
      </w:r>
      <w:r w:rsidRPr="0043186B">
        <w:t>get</w:t>
      </w:r>
      <w:r w:rsidR="003C3AAD">
        <w:t xml:space="preserve"> </w:t>
      </w:r>
      <w:r w:rsidRPr="0043186B">
        <w:t>very</w:t>
      </w:r>
      <w:r w:rsidR="003C3AAD">
        <w:t xml:space="preserve"> </w:t>
      </w:r>
      <w:r w:rsidRPr="0043186B">
        <w:t>lost</w:t>
      </w:r>
      <w:r w:rsidR="003C3AAD">
        <w:t xml:space="preserve"> </w:t>
      </w:r>
      <w:r>
        <w:t>in</w:t>
      </w:r>
      <w:r w:rsidR="003C3AAD">
        <w:t xml:space="preserve"> </w:t>
      </w:r>
      <w:r>
        <w:t>the</w:t>
      </w:r>
      <w:r w:rsidR="003C3AAD">
        <w:t xml:space="preserve"> </w:t>
      </w:r>
      <w:r>
        <w:t>question</w:t>
      </w:r>
      <w:r w:rsidR="003C3AAD">
        <w:t xml:space="preserve"> </w:t>
      </w:r>
      <w:r>
        <w:t>of</w:t>
      </w:r>
      <w:r w:rsidR="003C3AAD">
        <w:t xml:space="preserve"> </w:t>
      </w:r>
      <w:r>
        <w:t>whether</w:t>
      </w:r>
      <w:r w:rsidR="003C3AAD">
        <w:t xml:space="preserve"> </w:t>
      </w:r>
      <w:r w:rsidRPr="0043186B">
        <w:t>this</w:t>
      </w:r>
      <w:r w:rsidR="003C3AAD">
        <w:t xml:space="preserve"> </w:t>
      </w:r>
      <w:r w:rsidRPr="0043186B">
        <w:t>institution</w:t>
      </w:r>
      <w:r w:rsidR="003C3AAD">
        <w:t xml:space="preserve"> </w:t>
      </w:r>
      <w:r>
        <w:t>is</w:t>
      </w:r>
      <w:r w:rsidR="003C3AAD">
        <w:t xml:space="preserve"> </w:t>
      </w:r>
      <w:r w:rsidRPr="0043186B">
        <w:t>functional</w:t>
      </w:r>
      <w:r w:rsidR="003C3AAD">
        <w:t xml:space="preserve"> </w:t>
      </w:r>
      <w:r w:rsidRPr="0043186B">
        <w:t>on</w:t>
      </w:r>
      <w:r w:rsidR="003C3AAD">
        <w:t xml:space="preserve"> </w:t>
      </w:r>
      <w:r w:rsidRPr="0043186B">
        <w:t>its</w:t>
      </w:r>
      <w:r w:rsidR="003C3AAD">
        <w:t xml:space="preserve"> </w:t>
      </w:r>
      <w:r w:rsidRPr="0043186B">
        <w:t>own</w:t>
      </w:r>
      <w:r w:rsidR="003C3AAD">
        <w:t xml:space="preserve"> </w:t>
      </w:r>
      <w:r w:rsidRPr="0043186B">
        <w:t>terms,</w:t>
      </w:r>
      <w:r w:rsidR="003C3AAD">
        <w:t xml:space="preserve"> </w:t>
      </w:r>
      <w:r w:rsidRPr="0043186B">
        <w:t>which</w:t>
      </w:r>
      <w:r w:rsidR="003C3AAD">
        <w:t xml:space="preserve"> </w:t>
      </w:r>
      <w:r w:rsidRPr="0043186B">
        <w:t>is</w:t>
      </w:r>
      <w:r w:rsidR="003C3AAD">
        <w:t xml:space="preserve"> </w:t>
      </w:r>
      <w:r w:rsidRPr="0043186B">
        <w:t>an</w:t>
      </w:r>
      <w:r w:rsidR="003C3AAD">
        <w:t xml:space="preserve"> </w:t>
      </w:r>
      <w:r w:rsidRPr="0043186B">
        <w:t>important</w:t>
      </w:r>
      <w:r w:rsidR="003C3AAD">
        <w:t xml:space="preserve"> </w:t>
      </w:r>
      <w:r w:rsidRPr="0043186B">
        <w:t>question.</w:t>
      </w:r>
    </w:p>
    <w:p w:rsidR="009A05FB" w:rsidP="009A05FB">
      <w:pPr>
        <w:pStyle w:val="Answer"/>
        <w:rPr>
          <w:rFonts w:cs="Verdana"/>
        </w:rPr>
      </w:pPr>
      <w:r>
        <w:t>Y</w:t>
      </w:r>
      <w:r w:rsidRPr="0050363F">
        <w:rPr>
          <w:rFonts w:cs="Verdana"/>
        </w:rPr>
        <w:t>ou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would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also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need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to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ask</w:t>
      </w:r>
      <w:r>
        <w:rPr>
          <w:rFonts w:cs="Verdana"/>
        </w:rPr>
        <w:t>,</w:t>
      </w:r>
      <w:r w:rsidR="003C3AAD">
        <w:rPr>
          <w:rFonts w:cs="Verdana"/>
        </w:rPr>
        <w:t xml:space="preserve"> </w:t>
      </w:r>
      <w:r>
        <w:rPr>
          <w:rFonts w:cs="Verdana"/>
        </w:rPr>
        <w:t>“W</w:t>
      </w:r>
      <w:r w:rsidRPr="0050363F">
        <w:rPr>
          <w:rFonts w:cs="Verdana"/>
        </w:rPr>
        <w:t>hat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is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our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overarching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goal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for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the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health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and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functioning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of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the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multilateral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system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and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our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overarching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foreign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policy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goals</w:t>
      </w:r>
      <w:r>
        <w:rPr>
          <w:rFonts w:cs="Verdana"/>
        </w:rPr>
        <w:t>?</w:t>
      </w:r>
      <w:r w:rsidR="003C3AAD">
        <w:rPr>
          <w:rFonts w:cs="Verdana"/>
        </w:rPr>
        <w:t xml:space="preserve"> </w:t>
      </w:r>
      <w:r>
        <w:rPr>
          <w:rFonts w:cs="Verdana"/>
        </w:rPr>
        <w:t>A</w:t>
      </w:r>
      <w:r w:rsidRPr="0050363F">
        <w:rPr>
          <w:rFonts w:cs="Verdana"/>
        </w:rPr>
        <w:t>re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they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being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achieved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through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these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routes?</w:t>
      </w:r>
      <w:r>
        <w:rPr>
          <w:rFonts w:cs="Verdana"/>
        </w:rPr>
        <w:t>”</w:t>
      </w:r>
      <w:r w:rsidR="003C3AAD">
        <w:rPr>
          <w:rFonts w:cs="Verdana"/>
        </w:rPr>
        <w:t xml:space="preserve"> </w:t>
      </w:r>
      <w:r>
        <w:rPr>
          <w:rFonts w:cs="Verdana"/>
        </w:rPr>
        <w:t>Y</w:t>
      </w:r>
      <w:r w:rsidRPr="0050363F">
        <w:rPr>
          <w:rFonts w:cs="Verdana"/>
        </w:rPr>
        <w:t>ou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would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want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to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understand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our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memberships</w:t>
      </w:r>
      <w:r w:rsidR="003C3AAD">
        <w:rPr>
          <w:rFonts w:cs="Verdana"/>
        </w:rPr>
        <w:t xml:space="preserve"> </w:t>
      </w:r>
      <w:r>
        <w:rPr>
          <w:rFonts w:cs="Verdana"/>
        </w:rPr>
        <w:t>and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funding</w:t>
      </w:r>
      <w:r w:rsidR="003C3AAD">
        <w:rPr>
          <w:rFonts w:cs="Verdana"/>
        </w:rPr>
        <w:t xml:space="preserve"> </w:t>
      </w:r>
      <w:r>
        <w:rPr>
          <w:rFonts w:cs="Verdana"/>
        </w:rPr>
        <w:t>and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how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they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compare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with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others</w:t>
      </w:r>
      <w:r>
        <w:rPr>
          <w:rFonts w:cs="Verdana"/>
        </w:rPr>
        <w:t>;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our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goals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for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specific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institutions</w:t>
      </w:r>
      <w:r>
        <w:rPr>
          <w:rFonts w:cs="Verdana"/>
        </w:rPr>
        <w:t>;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the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way</w:t>
      </w:r>
      <w:r w:rsidR="003C3AAD">
        <w:rPr>
          <w:rFonts w:cs="Verdana"/>
        </w:rPr>
        <w:t xml:space="preserve"> </w:t>
      </w:r>
      <w:r>
        <w:rPr>
          <w:rFonts w:cs="Verdana"/>
        </w:rPr>
        <w:t>in</w:t>
      </w:r>
      <w:r w:rsidR="003C3AAD">
        <w:rPr>
          <w:rFonts w:cs="Verdana"/>
        </w:rPr>
        <w:t xml:space="preserve"> </w:t>
      </w:r>
      <w:r>
        <w:rPr>
          <w:rFonts w:cs="Verdana"/>
        </w:rPr>
        <w:t>which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specific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institutions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serve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our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wider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foreign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policy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strategy</w:t>
      </w:r>
      <w:r>
        <w:rPr>
          <w:rFonts w:cs="Verdana"/>
        </w:rPr>
        <w:t>;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at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the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highest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level</w:t>
      </w:r>
      <w:r>
        <w:rPr>
          <w:rFonts w:cs="Verdana"/>
        </w:rPr>
        <w:t>,</w:t>
      </w:r>
      <w:r w:rsidR="003C3AAD">
        <w:rPr>
          <w:rFonts w:cs="Verdana"/>
        </w:rPr>
        <w:t xml:space="preserve"> </w:t>
      </w:r>
      <w:r>
        <w:rPr>
          <w:rFonts w:cs="Verdana"/>
        </w:rPr>
        <w:t>the</w:t>
      </w:r>
      <w:r w:rsidR="003C3AAD">
        <w:rPr>
          <w:rFonts w:cs="Verdana"/>
        </w:rPr>
        <w:t xml:space="preserve"> </w:t>
      </w:r>
      <w:r>
        <w:rPr>
          <w:rFonts w:cs="Verdana"/>
        </w:rPr>
        <w:t>degree</w:t>
      </w:r>
      <w:r w:rsidR="003C3AAD">
        <w:rPr>
          <w:rFonts w:cs="Verdana"/>
        </w:rPr>
        <w:t xml:space="preserve"> </w:t>
      </w:r>
      <w:r>
        <w:rPr>
          <w:rFonts w:cs="Verdana"/>
        </w:rPr>
        <w:t>to</w:t>
      </w:r>
      <w:r w:rsidR="003C3AAD">
        <w:rPr>
          <w:rFonts w:cs="Verdana"/>
        </w:rPr>
        <w:t xml:space="preserve"> </w:t>
      </w:r>
      <w:r>
        <w:rPr>
          <w:rFonts w:cs="Verdana"/>
        </w:rPr>
        <w:t>which</w:t>
      </w:r>
      <w:r w:rsidR="003C3AAD">
        <w:rPr>
          <w:rFonts w:cs="Verdana"/>
        </w:rPr>
        <w:t xml:space="preserve"> </w:t>
      </w:r>
      <w:r>
        <w:rPr>
          <w:rFonts w:cs="Verdana"/>
        </w:rPr>
        <w:t>t</w:t>
      </w:r>
      <w:r w:rsidRPr="0050363F">
        <w:rPr>
          <w:rFonts w:cs="Verdana"/>
        </w:rPr>
        <w:t>he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UK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is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contributing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to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the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health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and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functioning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of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the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multilateral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system</w:t>
      </w:r>
      <w:r>
        <w:rPr>
          <w:rFonts w:cs="Verdana"/>
        </w:rPr>
        <w:t>;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and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whether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we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see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that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as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critical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to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our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strategy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in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the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world.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There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are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countries</w:t>
      </w:r>
      <w:r w:rsidR="003C3AAD">
        <w:rPr>
          <w:rFonts w:cs="Verdana"/>
        </w:rPr>
        <w:t xml:space="preserve"> </w:t>
      </w:r>
      <w:r>
        <w:rPr>
          <w:rFonts w:cs="Verdana"/>
        </w:rPr>
        <w:t>that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clearly</w:t>
      </w:r>
      <w:r w:rsidR="003C3AAD">
        <w:rPr>
          <w:rFonts w:cs="Verdana"/>
        </w:rPr>
        <w:t xml:space="preserve"> </w:t>
      </w:r>
      <w:r>
        <w:rPr>
          <w:rFonts w:cs="Verdana"/>
        </w:rPr>
        <w:t>and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increasingly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do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not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see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the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functioning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of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the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multilateral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system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as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serving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their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interests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or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view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it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as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a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tool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for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different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goals.</w:t>
      </w:r>
      <w:r w:rsidR="003C3AAD">
        <w:rPr>
          <w:rFonts w:cs="Verdana"/>
        </w:rPr>
        <w:t xml:space="preserve"> </w:t>
      </w:r>
      <w:r>
        <w:rPr>
          <w:rFonts w:cs="Verdana"/>
        </w:rPr>
        <w:t>W</w:t>
      </w:r>
      <w:r w:rsidRPr="0050363F">
        <w:rPr>
          <w:rFonts w:cs="Verdana"/>
        </w:rPr>
        <w:t>e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need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to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decide</w:t>
      </w:r>
      <w:r w:rsidR="003C3AAD">
        <w:rPr>
          <w:rFonts w:cs="Verdana"/>
        </w:rPr>
        <w:t xml:space="preserve"> </w:t>
      </w:r>
      <w:r>
        <w:rPr>
          <w:rFonts w:cs="Verdana"/>
        </w:rPr>
        <w:t>on</w:t>
      </w:r>
      <w:r w:rsidR="003C3AAD">
        <w:rPr>
          <w:rFonts w:cs="Verdana"/>
        </w:rPr>
        <w:t xml:space="preserve"> </w:t>
      </w:r>
      <w:r>
        <w:rPr>
          <w:rFonts w:cs="Verdana"/>
        </w:rPr>
        <w:t>the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degree</w:t>
      </w:r>
      <w:r w:rsidR="003C3AAD">
        <w:rPr>
          <w:rFonts w:cs="Verdana"/>
        </w:rPr>
        <w:t xml:space="preserve"> </w:t>
      </w:r>
      <w:r>
        <w:rPr>
          <w:rFonts w:cs="Verdana"/>
        </w:rPr>
        <w:t>to</w:t>
      </w:r>
      <w:r w:rsidR="003C3AAD">
        <w:rPr>
          <w:rFonts w:cs="Verdana"/>
        </w:rPr>
        <w:t xml:space="preserve"> </w:t>
      </w:r>
      <w:r>
        <w:rPr>
          <w:rFonts w:cs="Verdana"/>
        </w:rPr>
        <w:t>which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we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are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interested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in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combating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that.</w:t>
      </w:r>
    </w:p>
    <w:p w:rsidR="009A05FB" w:rsidRPr="00762293" w:rsidP="009A05FB">
      <w:pPr>
        <w:pStyle w:val="Answer"/>
      </w:pPr>
      <w:r w:rsidRPr="0050363F">
        <w:rPr>
          <w:rFonts w:cs="Verdana"/>
        </w:rPr>
        <w:t>I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hope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that</w:t>
      </w:r>
      <w:r w:rsidR="003C3AAD">
        <w:rPr>
          <w:rFonts w:cs="Verdana"/>
        </w:rPr>
        <w:t xml:space="preserve"> </w:t>
      </w:r>
      <w:r>
        <w:rPr>
          <w:rFonts w:cs="Verdana"/>
        </w:rPr>
        <w:t>that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is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a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helpful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answer</w:t>
      </w:r>
      <w:r>
        <w:rPr>
          <w:rFonts w:cs="Verdana"/>
        </w:rPr>
        <w:t>.</w:t>
      </w:r>
      <w:r w:rsidR="003C3AAD">
        <w:rPr>
          <w:rFonts w:cs="Verdana"/>
        </w:rPr>
        <w:t xml:space="preserve"> </w:t>
      </w:r>
      <w:r>
        <w:rPr>
          <w:rFonts w:cs="Verdana"/>
        </w:rPr>
        <w:t>It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is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a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very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good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question.</w:t>
      </w:r>
      <w:r w:rsidR="003C3AAD">
        <w:rPr>
          <w:rFonts w:cs="Verdana"/>
        </w:rPr>
        <w:t xml:space="preserve"> </w:t>
      </w:r>
      <w:r>
        <w:rPr>
          <w:rFonts w:cs="Verdana"/>
        </w:rPr>
        <w:t>P</w:t>
      </w:r>
      <w:r w:rsidRPr="0050363F">
        <w:rPr>
          <w:rFonts w:cs="Verdana"/>
        </w:rPr>
        <w:t>articularly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for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the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parts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of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the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F</w:t>
      </w:r>
      <w:r>
        <w:rPr>
          <w:rFonts w:cs="Verdana"/>
        </w:rPr>
        <w:t>CDO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that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are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now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spending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a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higher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proportion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of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funding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in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the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multilateral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system</w:t>
      </w:r>
      <w:r>
        <w:rPr>
          <w:rFonts w:cs="Verdana"/>
        </w:rPr>
        <w:t>,</w:t>
      </w:r>
      <w:r w:rsidR="003C3AAD">
        <w:rPr>
          <w:rFonts w:cs="Verdana"/>
        </w:rPr>
        <w:t xml:space="preserve"> </w:t>
      </w:r>
      <w:r>
        <w:rPr>
          <w:rFonts w:cs="Verdana"/>
        </w:rPr>
        <w:t>i</w:t>
      </w:r>
      <w:r w:rsidRPr="0050363F">
        <w:rPr>
          <w:rFonts w:cs="Verdana"/>
        </w:rPr>
        <w:t>t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would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be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a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sensible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process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to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undergo</w:t>
      </w:r>
      <w:r w:rsidR="003C3AAD">
        <w:rPr>
          <w:rFonts w:cs="Verdana"/>
        </w:rPr>
        <w:t xml:space="preserve"> </w:t>
      </w:r>
      <w:r>
        <w:rPr>
          <w:rFonts w:cs="Verdana"/>
        </w:rPr>
        <w:t>learning</w:t>
      </w:r>
      <w:r w:rsidR="003C3AAD">
        <w:rPr>
          <w:rFonts w:cs="Verdana"/>
        </w:rPr>
        <w:t xml:space="preserve"> </w:t>
      </w:r>
      <w:r>
        <w:rPr>
          <w:rFonts w:cs="Verdana"/>
        </w:rPr>
        <w:t>from</w:t>
      </w:r>
      <w:r w:rsidR="003C3AAD">
        <w:rPr>
          <w:rFonts w:cs="Verdana"/>
        </w:rPr>
        <w:t xml:space="preserve"> </w:t>
      </w:r>
      <w:r>
        <w:rPr>
          <w:rFonts w:cs="Verdana"/>
        </w:rPr>
        <w:t>what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DfID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did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with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the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multilateral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aid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review.</w:t>
      </w:r>
      <w:r w:rsidR="003C3AAD">
        <w:rPr>
          <w:rFonts w:cs="Verdana"/>
        </w:rPr>
        <w:t xml:space="preserve"> </w:t>
      </w:r>
      <w:r>
        <w:rPr>
          <w:rFonts w:cs="Verdana"/>
        </w:rPr>
        <w:t>We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should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also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ask</w:t>
      </w:r>
      <w:r>
        <w:rPr>
          <w:rFonts w:cs="Verdana"/>
        </w:rPr>
        <w:t>,</w:t>
      </w:r>
      <w:r w:rsidR="003C3AAD">
        <w:rPr>
          <w:rFonts w:cs="Verdana"/>
        </w:rPr>
        <w:t xml:space="preserve"> </w:t>
      </w:r>
      <w:r>
        <w:rPr>
          <w:rFonts w:cs="Verdana"/>
        </w:rPr>
        <w:t>“W</w:t>
      </w:r>
      <w:r w:rsidRPr="0050363F">
        <w:rPr>
          <w:rFonts w:cs="Verdana"/>
        </w:rPr>
        <w:t>hat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are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other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countries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doing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in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and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with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the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multilateral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system,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and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what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are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they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trying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to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achieve?</w:t>
      </w:r>
      <w:r>
        <w:rPr>
          <w:rFonts w:cs="Verdana"/>
        </w:rPr>
        <w:t>”</w:t>
      </w:r>
      <w:r w:rsidR="003C3AAD">
        <w:rPr>
          <w:rFonts w:cs="Verdana"/>
        </w:rPr>
        <w:t xml:space="preserve"> </w:t>
      </w:r>
      <w:r>
        <w:rPr>
          <w:rFonts w:cs="Verdana"/>
        </w:rPr>
        <w:t>W</w:t>
      </w:r>
      <w:r w:rsidRPr="0050363F">
        <w:rPr>
          <w:rFonts w:cs="Verdana"/>
        </w:rPr>
        <w:t>e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should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recognise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that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any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reform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goal</w:t>
      </w:r>
      <w:r w:rsidR="003C3AAD">
        <w:rPr>
          <w:rFonts w:cs="Verdana"/>
        </w:rPr>
        <w:t xml:space="preserve"> </w:t>
      </w:r>
      <w:r>
        <w:rPr>
          <w:rFonts w:cs="Verdana"/>
        </w:rPr>
        <w:t>or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efficiency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in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that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system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will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not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be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achieved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on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our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own</w:t>
      </w:r>
      <w:r>
        <w:rPr>
          <w:rFonts w:cs="Verdana"/>
        </w:rPr>
        <w:t>;</w:t>
      </w:r>
      <w:r w:rsidR="003C3AAD">
        <w:rPr>
          <w:rFonts w:cs="Verdana"/>
        </w:rPr>
        <w:t xml:space="preserve"> </w:t>
      </w:r>
      <w:r>
        <w:rPr>
          <w:rFonts w:cs="Verdana"/>
        </w:rPr>
        <w:t>w</w:t>
      </w:r>
      <w:r w:rsidRPr="0050363F">
        <w:rPr>
          <w:rFonts w:cs="Verdana"/>
        </w:rPr>
        <w:t>e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should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think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about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other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middle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powers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that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have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a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similar</w:t>
      </w:r>
      <w:r w:rsidR="003C3AAD">
        <w:rPr>
          <w:rFonts w:cs="Verdana"/>
        </w:rPr>
        <w:t xml:space="preserve"> </w:t>
      </w:r>
      <w:r w:rsidRPr="0050363F">
        <w:rPr>
          <w:rFonts w:cs="Verdana"/>
        </w:rPr>
        <w:t>approach</w:t>
      </w:r>
      <w:r w:rsidR="003C3AAD">
        <w:rPr>
          <w:rFonts w:cs="Verdana"/>
        </w:rPr>
        <w:t xml:space="preserve"> </w:t>
      </w:r>
      <w:r>
        <w:rPr>
          <w:rFonts w:cs="Verdana"/>
        </w:rPr>
        <w:t>to</w:t>
      </w:r>
      <w:r w:rsidR="003C3AAD">
        <w:rPr>
          <w:rFonts w:cs="Verdana"/>
        </w:rPr>
        <w:t xml:space="preserve"> </w:t>
      </w:r>
      <w:r>
        <w:rPr>
          <w:rFonts w:cs="Verdana"/>
        </w:rPr>
        <w:t>ours</w:t>
      </w:r>
      <w:r w:rsidRPr="0050363F">
        <w:rPr>
          <w:rFonts w:cs="Verdana"/>
        </w:rPr>
        <w:t>.</w:t>
      </w:r>
    </w:p>
    <w:p w:rsidR="006D4B89" w:rsidRPr="004452D6" w:rsidP="006D4B89">
      <w:pPr>
        <w:pStyle w:val="Remark"/>
        <w:rPr>
          <w:b/>
          <w:bCs/>
        </w:rPr>
      </w:pPr>
      <w:r w:rsidRPr="005B5DBD">
        <w:rPr>
          <w:rFonts w:ascii="Arial" w:hAnsi="Arial" w:cs="Arial"/>
        </w:rPr>
        <w:t>​​</w:t>
      </w:r>
      <w:r w:rsidRPr="3DF2B909">
        <w:rPr>
          <w:b/>
          <w:bCs/>
        </w:rPr>
        <w:t>Baroness</w:t>
      </w:r>
      <w:r w:rsidR="003C3AAD">
        <w:rPr>
          <w:b/>
          <w:bCs/>
        </w:rPr>
        <w:t xml:space="preserve"> </w:t>
      </w:r>
      <w:r w:rsidRPr="3DF2B909">
        <w:rPr>
          <w:b/>
          <w:bCs/>
        </w:rPr>
        <w:t>Fraser</w:t>
      </w:r>
      <w:r w:rsidR="003C3AAD">
        <w:rPr>
          <w:b/>
          <w:bCs/>
        </w:rPr>
        <w:t xml:space="preserve"> </w:t>
      </w:r>
      <w:r w:rsidRPr="3DF2B909">
        <w:rPr>
          <w:b/>
          <w:bCs/>
        </w:rPr>
        <w:t>of</w:t>
      </w:r>
      <w:r w:rsidR="003C3AAD">
        <w:rPr>
          <w:b/>
          <w:bCs/>
        </w:rPr>
        <w:t xml:space="preserve"> </w:t>
      </w:r>
      <w:r w:rsidRPr="3DF2B909">
        <w:rPr>
          <w:b/>
          <w:bCs/>
        </w:rPr>
        <w:t>Craigmaddie:</w:t>
      </w:r>
      <w:r w:rsidR="003C3AAD">
        <w:rPr>
          <w:b/>
          <w:bCs/>
        </w:rPr>
        <w:t xml:space="preserve"> </w:t>
      </w:r>
      <w:r>
        <w:t>Richard,</w:t>
      </w:r>
      <w:r w:rsidR="003C3AAD">
        <w:t xml:space="preserve"> </w:t>
      </w:r>
      <w:r>
        <w:t>sometimes</w:t>
      </w:r>
      <w:r w:rsidR="003C3AAD">
        <w:t xml:space="preserve"> </w:t>
      </w:r>
      <w:r>
        <w:t>it</w:t>
      </w:r>
      <w:r w:rsidR="003C3AAD">
        <w:t xml:space="preserve"> </w:t>
      </w:r>
      <w:r>
        <w:t>sounds</w:t>
      </w:r>
      <w:r w:rsidR="003C3AAD">
        <w:t xml:space="preserve"> </w:t>
      </w:r>
      <w:r>
        <w:t>as</w:t>
      </w:r>
      <w:r w:rsidR="003C3AAD">
        <w:t xml:space="preserve"> </w:t>
      </w:r>
      <w:r>
        <w:t>if</w:t>
      </w:r>
      <w:r w:rsidR="003C3AAD">
        <w:t xml:space="preserve"> </w:t>
      </w:r>
      <w:r>
        <w:t>the</w:t>
      </w:r>
      <w:r w:rsidR="003C3AAD">
        <w:t xml:space="preserve"> </w:t>
      </w:r>
      <w:r>
        <w:t>UK</w:t>
      </w:r>
      <w:r w:rsidR="003C3AAD">
        <w:t xml:space="preserve"> </w:t>
      </w:r>
      <w:r>
        <w:t>is</w:t>
      </w:r>
      <w:r w:rsidR="003C3AAD">
        <w:t xml:space="preserve"> </w:t>
      </w:r>
      <w:r>
        <w:t>more</w:t>
      </w:r>
      <w:r w:rsidR="003C3AAD">
        <w:t xml:space="preserve"> </w:t>
      </w:r>
      <w:r>
        <w:t>concerned</w:t>
      </w:r>
      <w:r w:rsidR="003C3AAD">
        <w:t xml:space="preserve"> </w:t>
      </w:r>
      <w:r>
        <w:t>with</w:t>
      </w:r>
      <w:r w:rsidR="003C3AAD">
        <w:t xml:space="preserve"> </w:t>
      </w:r>
      <w:r>
        <w:t>being</w:t>
      </w:r>
      <w:r w:rsidR="003C3AAD">
        <w:t xml:space="preserve"> </w:t>
      </w:r>
      <w:r>
        <w:t>a</w:t>
      </w:r>
      <w:r w:rsidR="003C3AAD">
        <w:t xml:space="preserve"> </w:t>
      </w:r>
      <w:r>
        <w:t>member</w:t>
      </w:r>
      <w:r w:rsidR="003C3AAD">
        <w:t xml:space="preserve"> </w:t>
      </w:r>
      <w:r>
        <w:t>rather</w:t>
      </w:r>
      <w:r w:rsidR="003C3AAD">
        <w:t xml:space="preserve"> </w:t>
      </w:r>
      <w:r>
        <w:t>than</w:t>
      </w:r>
      <w:r w:rsidR="003C3AAD">
        <w:t xml:space="preserve"> </w:t>
      </w:r>
      <w:r>
        <w:t>what</w:t>
      </w:r>
      <w:r w:rsidR="003C3AAD">
        <w:t xml:space="preserve"> </w:t>
      </w:r>
      <w:r>
        <w:t>being</w:t>
      </w:r>
      <w:r w:rsidR="003C3AAD">
        <w:t xml:space="preserve"> </w:t>
      </w:r>
      <w:r>
        <w:t>a</w:t>
      </w:r>
      <w:r w:rsidR="003C3AAD">
        <w:t xml:space="preserve"> </w:t>
      </w:r>
      <w:r>
        <w:t>member</w:t>
      </w:r>
      <w:r w:rsidR="003C3AAD">
        <w:t xml:space="preserve"> </w:t>
      </w:r>
      <w:r>
        <w:t>achieves.</w:t>
      </w:r>
      <w:r w:rsidR="003C3AAD">
        <w:t xml:space="preserve"> </w:t>
      </w:r>
      <w:r>
        <w:t>Do</w:t>
      </w:r>
      <w:r w:rsidR="003C3AAD">
        <w:t xml:space="preserve"> </w:t>
      </w:r>
      <w:r>
        <w:t>you</w:t>
      </w:r>
      <w:r w:rsidR="003C3AAD">
        <w:t xml:space="preserve"> </w:t>
      </w:r>
      <w:r>
        <w:t>want</w:t>
      </w:r>
      <w:r w:rsidR="003C3AAD">
        <w:t xml:space="preserve"> </w:t>
      </w:r>
      <w:r>
        <w:t>to</w:t>
      </w:r>
      <w:r w:rsidR="003C3AAD">
        <w:t xml:space="preserve"> </w:t>
      </w:r>
      <w:r>
        <w:t>give</w:t>
      </w:r>
      <w:r w:rsidR="003C3AAD">
        <w:t xml:space="preserve"> </w:t>
      </w:r>
      <w:r>
        <w:t>your</w:t>
      </w:r>
      <w:r w:rsidR="003C3AAD">
        <w:t xml:space="preserve"> </w:t>
      </w:r>
      <w:r>
        <w:t>thoughts</w:t>
      </w:r>
      <w:r w:rsidR="003C3AAD">
        <w:t xml:space="preserve"> </w:t>
      </w:r>
      <w:r>
        <w:t>on</w:t>
      </w:r>
      <w:r w:rsidR="003C3AAD">
        <w:t xml:space="preserve"> </w:t>
      </w:r>
      <w:r>
        <w:t>that?</w:t>
      </w:r>
    </w:p>
    <w:p w:rsidR="006D4B89" w:rsidP="006D4B89">
      <w:pPr>
        <w:pStyle w:val="Answer"/>
      </w:pPr>
      <w:r w:rsidRPr="00BF7249">
        <w:rPr>
          <w:b/>
          <w:bCs/>
          <w:i/>
          <w:iCs/>
        </w:rPr>
        <w:t>Richard</w:t>
      </w:r>
      <w:r w:rsidR="003C3AAD">
        <w:rPr>
          <w:b/>
          <w:bCs/>
          <w:i/>
          <w:iCs/>
        </w:rPr>
        <w:t xml:space="preserve"> </w:t>
      </w:r>
      <w:r w:rsidRPr="00BF7249">
        <w:rPr>
          <w:b/>
          <w:bCs/>
          <w:i/>
          <w:iCs/>
        </w:rPr>
        <w:t>Gowan:</w:t>
      </w:r>
      <w:r w:rsidR="003C3AAD">
        <w:rPr>
          <w:b/>
          <w:bCs/>
          <w:i/>
          <w:iCs/>
        </w:rPr>
        <w:t xml:space="preserve"> </w:t>
      </w:r>
      <w:r w:rsidRPr="00BF7249">
        <w:t>First,</w:t>
      </w:r>
      <w:r w:rsidR="003C3AAD">
        <w:t xml:space="preserve"> </w:t>
      </w:r>
      <w:r w:rsidRPr="00BF7249">
        <w:t>I</w:t>
      </w:r>
      <w:r w:rsidR="003C3AAD">
        <w:t xml:space="preserve"> </w:t>
      </w:r>
      <w:r w:rsidRPr="00BF7249">
        <w:t>love</w:t>
      </w:r>
      <w:r>
        <w:t>d</w:t>
      </w:r>
      <w:r w:rsidR="003C3AAD">
        <w:t xml:space="preserve"> </w:t>
      </w:r>
      <w:r w:rsidRPr="00BF7249">
        <w:t>the</w:t>
      </w:r>
      <w:r w:rsidR="003C3AAD">
        <w:t xml:space="preserve"> </w:t>
      </w:r>
      <w:r w:rsidRPr="00BF7249">
        <w:t>statistic</w:t>
      </w:r>
      <w:r w:rsidR="003C3AAD">
        <w:t xml:space="preserve"> </w:t>
      </w:r>
      <w:r w:rsidRPr="00DF124E">
        <w:t>that</w:t>
      </w:r>
      <w:r w:rsidR="003C3AAD">
        <w:t xml:space="preserve"> </w:t>
      </w:r>
      <w:r w:rsidRPr="00DF124E">
        <w:t>we</w:t>
      </w:r>
      <w:r w:rsidR="003C3AAD">
        <w:t xml:space="preserve"> </w:t>
      </w:r>
      <w:r w:rsidRPr="00DF124E">
        <w:t>are</w:t>
      </w:r>
      <w:r w:rsidR="003C3AAD">
        <w:t xml:space="preserve"> </w:t>
      </w:r>
      <w:r w:rsidRPr="00DF124E">
        <w:t>members</w:t>
      </w:r>
      <w:r w:rsidR="003C3AAD">
        <w:t xml:space="preserve"> </w:t>
      </w:r>
      <w:r w:rsidRPr="00DF124E">
        <w:t>of</w:t>
      </w:r>
      <w:r w:rsidR="003C3AAD">
        <w:t xml:space="preserve"> </w:t>
      </w:r>
      <w:r w:rsidRPr="00DF124E">
        <w:t>more</w:t>
      </w:r>
      <w:r w:rsidR="003C3AAD">
        <w:t xml:space="preserve"> </w:t>
      </w:r>
      <w:r w:rsidRPr="00DF124E">
        <w:t>multilateral</w:t>
      </w:r>
      <w:r w:rsidR="003C3AAD">
        <w:t xml:space="preserve"> </w:t>
      </w:r>
      <w:r w:rsidRPr="00DF124E">
        <w:t>bodies</w:t>
      </w:r>
      <w:r w:rsidR="003C3AAD">
        <w:t xml:space="preserve"> </w:t>
      </w:r>
      <w:r w:rsidRPr="00DF124E">
        <w:t>than</w:t>
      </w:r>
      <w:r w:rsidR="003C3AAD">
        <w:t xml:space="preserve"> </w:t>
      </w:r>
      <w:r w:rsidRPr="00DF124E">
        <w:t>anyone</w:t>
      </w:r>
      <w:r w:rsidR="003C3AAD">
        <w:t xml:space="preserve"> </w:t>
      </w:r>
      <w:r w:rsidRPr="00DF124E">
        <w:t>else.</w:t>
      </w:r>
      <w:r w:rsidR="003C3AAD">
        <w:t xml:space="preserve"> </w:t>
      </w:r>
      <w:r w:rsidRPr="00DF124E">
        <w:t>I</w:t>
      </w:r>
      <w:r w:rsidR="003C3AAD">
        <w:t xml:space="preserve"> </w:t>
      </w:r>
      <w:r w:rsidRPr="00DF124E">
        <w:t>had</w:t>
      </w:r>
      <w:r w:rsidR="003C3AAD">
        <w:t xml:space="preserve"> </w:t>
      </w:r>
      <w:r w:rsidRPr="00DF124E">
        <w:t>not</w:t>
      </w:r>
      <w:r w:rsidR="003C3AAD">
        <w:t xml:space="preserve"> </w:t>
      </w:r>
      <w:r w:rsidRPr="00DF124E">
        <w:t>heard</w:t>
      </w:r>
      <w:r w:rsidR="003C3AAD">
        <w:t xml:space="preserve"> </w:t>
      </w:r>
      <w:r w:rsidRPr="00DF124E">
        <w:t>that</w:t>
      </w:r>
      <w:r w:rsidR="003C3AAD">
        <w:t xml:space="preserve"> </w:t>
      </w:r>
      <w:r w:rsidRPr="00DF124E">
        <w:t>before.</w:t>
      </w:r>
      <w:r w:rsidR="003C3AAD">
        <w:t xml:space="preserve"> </w:t>
      </w:r>
      <w:r w:rsidRPr="00DF124E">
        <w:t>I</w:t>
      </w:r>
      <w:r w:rsidR="003C3AAD">
        <w:t xml:space="preserve"> </w:t>
      </w:r>
      <w:r w:rsidRPr="00DF124E">
        <w:t>would</w:t>
      </w:r>
      <w:r w:rsidR="003C3AAD">
        <w:t xml:space="preserve"> </w:t>
      </w:r>
      <w:r w:rsidRPr="00DF124E">
        <w:t>say</w:t>
      </w:r>
      <w:r w:rsidR="003C3AAD">
        <w:t xml:space="preserve"> </w:t>
      </w:r>
      <w:r w:rsidRPr="00DF124E">
        <w:t>that</w:t>
      </w:r>
      <w:r w:rsidR="003C3AAD">
        <w:t xml:space="preserve"> </w:t>
      </w:r>
      <w:r w:rsidRPr="00DF124E">
        <w:t>it</w:t>
      </w:r>
      <w:r w:rsidR="003C3AAD">
        <w:t xml:space="preserve"> </w:t>
      </w:r>
      <w:r w:rsidRPr="00DF124E">
        <w:t>may</w:t>
      </w:r>
      <w:r w:rsidR="003C3AAD">
        <w:t xml:space="preserve"> </w:t>
      </w:r>
      <w:r w:rsidRPr="00DF124E">
        <w:t>be</w:t>
      </w:r>
      <w:r w:rsidR="003C3AAD">
        <w:t xml:space="preserve"> </w:t>
      </w:r>
      <w:r w:rsidRPr="00DF124E">
        <w:t>a</w:t>
      </w:r>
      <w:r w:rsidR="003C3AAD">
        <w:t xml:space="preserve"> </w:t>
      </w:r>
      <w:r w:rsidRPr="00DF124E">
        <w:t>little</w:t>
      </w:r>
      <w:r w:rsidR="003C3AAD">
        <w:t xml:space="preserve"> </w:t>
      </w:r>
      <w:r w:rsidRPr="00DF124E">
        <w:t>bit</w:t>
      </w:r>
      <w:r w:rsidR="003C3AAD">
        <w:t xml:space="preserve"> </w:t>
      </w:r>
      <w:r w:rsidRPr="00DF124E">
        <w:t>of</w:t>
      </w:r>
      <w:r w:rsidR="003C3AAD">
        <w:t xml:space="preserve"> </w:t>
      </w:r>
      <w:r w:rsidRPr="00DF124E">
        <w:t>a</w:t>
      </w:r>
      <w:r w:rsidR="003C3AAD">
        <w:t xml:space="preserve"> </w:t>
      </w:r>
      <w:r w:rsidRPr="00DF124E">
        <w:t>red</w:t>
      </w:r>
      <w:r w:rsidR="003C3AAD">
        <w:t xml:space="preserve"> </w:t>
      </w:r>
      <w:r w:rsidRPr="00DF124E">
        <w:t>herring,</w:t>
      </w:r>
      <w:r w:rsidR="003C3AAD">
        <w:t xml:space="preserve"> </w:t>
      </w:r>
      <w:r w:rsidRPr="00DF124E">
        <w:t>because</w:t>
      </w:r>
      <w:r w:rsidR="003C3AAD">
        <w:t xml:space="preserve"> </w:t>
      </w:r>
      <w:r w:rsidRPr="00DF124E">
        <w:t>there</w:t>
      </w:r>
      <w:r w:rsidR="003C3AAD">
        <w:t xml:space="preserve"> </w:t>
      </w:r>
      <w:r w:rsidRPr="00DF124E">
        <w:t>are</w:t>
      </w:r>
      <w:r w:rsidR="003C3AAD">
        <w:t xml:space="preserve"> </w:t>
      </w:r>
      <w:r w:rsidRPr="00DF124E">
        <w:t>hundreds</w:t>
      </w:r>
      <w:r w:rsidR="003C3AAD">
        <w:t xml:space="preserve"> </w:t>
      </w:r>
      <w:r>
        <w:t>and,</w:t>
      </w:r>
      <w:r w:rsidR="003C3AAD">
        <w:t xml:space="preserve"> </w:t>
      </w:r>
      <w:r w:rsidRPr="00DF124E">
        <w:t>by</w:t>
      </w:r>
      <w:r w:rsidR="003C3AAD">
        <w:t xml:space="preserve"> </w:t>
      </w:r>
      <w:r w:rsidRPr="00DF124E">
        <w:t>some</w:t>
      </w:r>
      <w:r w:rsidR="003C3AAD">
        <w:t xml:space="preserve"> </w:t>
      </w:r>
      <w:r w:rsidRPr="00DF124E">
        <w:t>counts</w:t>
      </w:r>
      <w:r>
        <w:t>,</w:t>
      </w:r>
      <w:r w:rsidR="003C3AAD">
        <w:t xml:space="preserve"> </w:t>
      </w:r>
      <w:r w:rsidRPr="00DF124E">
        <w:t>thousands</w:t>
      </w:r>
      <w:r w:rsidR="003C3AAD">
        <w:t xml:space="preserve"> </w:t>
      </w:r>
      <w:r w:rsidRPr="00DF124E">
        <w:t>of</w:t>
      </w:r>
      <w:r w:rsidR="003C3AAD">
        <w:t xml:space="preserve"> </w:t>
      </w:r>
      <w:r w:rsidRPr="00DF124E">
        <w:t>multilateral</w:t>
      </w:r>
      <w:r w:rsidR="003C3AAD">
        <w:t xml:space="preserve"> </w:t>
      </w:r>
      <w:r w:rsidRPr="00DF124E">
        <w:t>institutions,</w:t>
      </w:r>
      <w:r w:rsidR="003C3AAD">
        <w:t xml:space="preserve"> </w:t>
      </w:r>
      <w:r w:rsidRPr="00DF124E">
        <w:t>most</w:t>
      </w:r>
      <w:r w:rsidR="003C3AAD">
        <w:t xml:space="preserve"> </w:t>
      </w:r>
      <w:r w:rsidRPr="00DF124E">
        <w:t>of</w:t>
      </w:r>
      <w:r w:rsidR="003C3AAD">
        <w:t xml:space="preserve"> </w:t>
      </w:r>
      <w:r w:rsidRPr="00DF124E">
        <w:t>which</w:t>
      </w:r>
      <w:r w:rsidR="003C3AAD">
        <w:t xml:space="preserve"> </w:t>
      </w:r>
      <w:r w:rsidRPr="00DF124E">
        <w:t>are</w:t>
      </w:r>
      <w:r w:rsidR="003C3AAD">
        <w:t xml:space="preserve"> </w:t>
      </w:r>
      <w:r w:rsidRPr="00DF124E">
        <w:t>very</w:t>
      </w:r>
      <w:r w:rsidR="003C3AAD">
        <w:t xml:space="preserve"> </w:t>
      </w:r>
      <w:r w:rsidRPr="00DF124E">
        <w:t>small</w:t>
      </w:r>
      <w:r w:rsidR="003C3AAD">
        <w:t xml:space="preserve"> </w:t>
      </w:r>
      <w:r>
        <w:t>and</w:t>
      </w:r>
      <w:r w:rsidR="003C3AAD">
        <w:t xml:space="preserve"> </w:t>
      </w:r>
      <w:r>
        <w:t>do</w:t>
      </w:r>
      <w:r w:rsidR="003C3AAD">
        <w:t xml:space="preserve"> </w:t>
      </w:r>
      <w:r w:rsidRPr="00DF124E">
        <w:t>technical</w:t>
      </w:r>
      <w:r w:rsidR="003C3AAD">
        <w:t xml:space="preserve"> </w:t>
      </w:r>
      <w:r w:rsidRPr="00DF124E">
        <w:t>work</w:t>
      </w:r>
      <w:r>
        <w:t>,</w:t>
      </w:r>
      <w:r w:rsidR="003C3AAD">
        <w:t xml:space="preserve"> </w:t>
      </w:r>
      <w:r w:rsidRPr="00DF124E">
        <w:t>and</w:t>
      </w:r>
      <w:r w:rsidR="003C3AAD">
        <w:t xml:space="preserve"> </w:t>
      </w:r>
      <w:r w:rsidRPr="00DF124E">
        <w:t>we</w:t>
      </w:r>
      <w:r w:rsidR="003C3AAD">
        <w:t xml:space="preserve"> </w:t>
      </w:r>
      <w:r w:rsidRPr="00DF124E">
        <w:t>are</w:t>
      </w:r>
      <w:r w:rsidR="003C3AAD">
        <w:t xml:space="preserve"> </w:t>
      </w:r>
      <w:r w:rsidRPr="00DF124E">
        <w:t>not</w:t>
      </w:r>
      <w:r w:rsidR="003C3AAD">
        <w:t xml:space="preserve"> </w:t>
      </w:r>
      <w:r w:rsidRPr="00DF124E">
        <w:t>really</w:t>
      </w:r>
      <w:r w:rsidR="003C3AAD">
        <w:t xml:space="preserve"> </w:t>
      </w:r>
      <w:r w:rsidRPr="00DF124E">
        <w:t>aware</w:t>
      </w:r>
      <w:r w:rsidR="003C3AAD">
        <w:t xml:space="preserve"> </w:t>
      </w:r>
      <w:r w:rsidRPr="00DF124E">
        <w:t>of</w:t>
      </w:r>
      <w:r w:rsidR="003C3AAD">
        <w:t xml:space="preserve"> </w:t>
      </w:r>
      <w:r>
        <w:t>them</w:t>
      </w:r>
      <w:r w:rsidRPr="00DF124E">
        <w:t>.</w:t>
      </w:r>
      <w:r w:rsidR="003C3AAD">
        <w:t xml:space="preserve"> </w:t>
      </w:r>
      <w:r>
        <w:t>O</w:t>
      </w:r>
      <w:r w:rsidRPr="00DF124E">
        <w:t>ne</w:t>
      </w:r>
      <w:r w:rsidR="003C3AAD">
        <w:t xml:space="preserve"> </w:t>
      </w:r>
      <w:r w:rsidRPr="00DF124E">
        <w:t>of</w:t>
      </w:r>
      <w:r w:rsidR="003C3AAD">
        <w:t xml:space="preserve"> </w:t>
      </w:r>
      <w:r w:rsidRPr="00DF124E">
        <w:t>the</w:t>
      </w:r>
      <w:r w:rsidR="003C3AAD">
        <w:t xml:space="preserve"> </w:t>
      </w:r>
      <w:r w:rsidRPr="00DF124E">
        <w:t>joys</w:t>
      </w:r>
      <w:r w:rsidR="003C3AAD">
        <w:t xml:space="preserve"> </w:t>
      </w:r>
      <w:r w:rsidRPr="00DF124E">
        <w:t>of</w:t>
      </w:r>
      <w:r w:rsidR="003C3AAD">
        <w:t xml:space="preserve"> </w:t>
      </w:r>
      <w:r w:rsidRPr="00DF124E">
        <w:t>the</w:t>
      </w:r>
      <w:r w:rsidR="003C3AAD">
        <w:t xml:space="preserve"> </w:t>
      </w:r>
      <w:r w:rsidRPr="00DF124E">
        <w:t>multilateral</w:t>
      </w:r>
      <w:r w:rsidR="003C3AAD">
        <w:t xml:space="preserve"> </w:t>
      </w:r>
      <w:r w:rsidRPr="00DF124E">
        <w:t>system</w:t>
      </w:r>
      <w:r w:rsidR="003C3AAD">
        <w:t xml:space="preserve"> </w:t>
      </w:r>
      <w:r w:rsidRPr="00DF124E">
        <w:t>is</w:t>
      </w:r>
      <w:r w:rsidR="003C3AAD">
        <w:t xml:space="preserve"> </w:t>
      </w:r>
      <w:r w:rsidRPr="00DF124E">
        <w:t>that</w:t>
      </w:r>
      <w:r w:rsidR="003C3AAD">
        <w:t xml:space="preserve"> </w:t>
      </w:r>
      <w:r w:rsidRPr="00DF124E">
        <w:t>it</w:t>
      </w:r>
      <w:r w:rsidR="003C3AAD">
        <w:t xml:space="preserve"> </w:t>
      </w:r>
      <w:r w:rsidRPr="00DF124E">
        <w:t>is</w:t>
      </w:r>
      <w:r w:rsidR="003C3AAD">
        <w:t xml:space="preserve"> </w:t>
      </w:r>
      <w:r w:rsidRPr="00DF124E">
        <w:t>full</w:t>
      </w:r>
      <w:r w:rsidR="003C3AAD">
        <w:t xml:space="preserve"> </w:t>
      </w:r>
      <w:r w:rsidRPr="00DF124E">
        <w:t>of</w:t>
      </w:r>
      <w:r w:rsidR="003C3AAD">
        <w:t xml:space="preserve"> </w:t>
      </w:r>
      <w:r w:rsidRPr="00DF124E">
        <w:t>little</w:t>
      </w:r>
      <w:r w:rsidR="003C3AAD">
        <w:t xml:space="preserve"> </w:t>
      </w:r>
      <w:r w:rsidRPr="00DF124E">
        <w:t>hubs</w:t>
      </w:r>
      <w:r w:rsidR="003C3AAD">
        <w:t xml:space="preserve"> </w:t>
      </w:r>
      <w:r w:rsidRPr="00DF124E">
        <w:t>of</w:t>
      </w:r>
      <w:r w:rsidR="003C3AAD">
        <w:t xml:space="preserve"> </w:t>
      </w:r>
      <w:r w:rsidRPr="00DF124E">
        <w:t>experts</w:t>
      </w:r>
      <w:r w:rsidR="003C3AAD">
        <w:t xml:space="preserve"> </w:t>
      </w:r>
      <w:r w:rsidRPr="00DF124E">
        <w:t>who</w:t>
      </w:r>
      <w:r w:rsidR="003C3AAD">
        <w:t xml:space="preserve"> </w:t>
      </w:r>
      <w:r w:rsidRPr="00DF124E">
        <w:t>facilitate</w:t>
      </w:r>
      <w:r w:rsidR="003C3AAD">
        <w:t xml:space="preserve"> </w:t>
      </w:r>
      <w:r w:rsidRPr="00DF124E">
        <w:t>international</w:t>
      </w:r>
      <w:r w:rsidR="003C3AAD">
        <w:t xml:space="preserve"> </w:t>
      </w:r>
      <w:r w:rsidRPr="00DF124E">
        <w:t>co</w:t>
      </w:r>
      <w:r>
        <w:t>-</w:t>
      </w:r>
      <w:r w:rsidRPr="00DF124E">
        <w:t>operation</w:t>
      </w:r>
      <w:r w:rsidR="003C3AAD">
        <w:t xml:space="preserve"> </w:t>
      </w:r>
      <w:r w:rsidRPr="00DF124E">
        <w:t>on</w:t>
      </w:r>
      <w:r w:rsidR="003C3AAD">
        <w:t xml:space="preserve"> </w:t>
      </w:r>
      <w:r w:rsidRPr="00DF124E">
        <w:t>technical</w:t>
      </w:r>
      <w:r w:rsidR="003C3AAD">
        <w:t xml:space="preserve"> </w:t>
      </w:r>
      <w:r w:rsidRPr="00DF124E">
        <w:t>issues</w:t>
      </w:r>
      <w:r w:rsidR="003C3AAD">
        <w:t xml:space="preserve"> </w:t>
      </w:r>
      <w:r>
        <w:t>and,</w:t>
      </w:r>
      <w:r w:rsidR="003C3AAD">
        <w:t xml:space="preserve"> </w:t>
      </w:r>
      <w:r w:rsidRPr="00DF124E">
        <w:t>to</w:t>
      </w:r>
      <w:r w:rsidR="003C3AAD">
        <w:t xml:space="preserve"> </w:t>
      </w:r>
      <w:r w:rsidRPr="00DF124E">
        <w:t>some</w:t>
      </w:r>
      <w:r w:rsidR="003C3AAD">
        <w:t xml:space="preserve"> </w:t>
      </w:r>
      <w:r w:rsidRPr="00DF124E">
        <w:t>extent</w:t>
      </w:r>
      <w:r>
        <w:t>,</w:t>
      </w:r>
      <w:r w:rsidR="003C3AAD">
        <w:t xml:space="preserve"> </w:t>
      </w:r>
      <w:r w:rsidRPr="00DF124E">
        <w:t>provide</w:t>
      </w:r>
      <w:r w:rsidR="003C3AAD">
        <w:t xml:space="preserve"> </w:t>
      </w:r>
      <w:r w:rsidRPr="00DF124E">
        <w:t>what</w:t>
      </w:r>
      <w:r w:rsidR="003C3AAD">
        <w:t xml:space="preserve"> </w:t>
      </w:r>
      <w:r w:rsidRPr="00DF124E">
        <w:t>you</w:t>
      </w:r>
      <w:r w:rsidR="003C3AAD">
        <w:t xml:space="preserve"> </w:t>
      </w:r>
      <w:r w:rsidRPr="00DF124E">
        <w:t>could</w:t>
      </w:r>
      <w:r w:rsidR="003C3AAD">
        <w:t xml:space="preserve"> </w:t>
      </w:r>
      <w:r w:rsidRPr="00DF124E">
        <w:t>call</w:t>
      </w:r>
      <w:r w:rsidR="003C3AAD">
        <w:t xml:space="preserve"> </w:t>
      </w:r>
      <w:r w:rsidRPr="00DF124E">
        <w:t>the</w:t>
      </w:r>
      <w:r w:rsidR="003C3AAD">
        <w:t xml:space="preserve"> </w:t>
      </w:r>
      <w:r w:rsidRPr="00DF124E">
        <w:t>wi</w:t>
      </w:r>
      <w:r>
        <w:t>-</w:t>
      </w:r>
      <w:r w:rsidRPr="00DF124E">
        <w:t>fi</w:t>
      </w:r>
      <w:r w:rsidR="003C3AAD">
        <w:t xml:space="preserve"> </w:t>
      </w:r>
      <w:r w:rsidRPr="00DF124E">
        <w:t>of</w:t>
      </w:r>
      <w:r w:rsidR="003C3AAD">
        <w:t xml:space="preserve"> </w:t>
      </w:r>
      <w:r w:rsidRPr="00DF124E">
        <w:t>international</w:t>
      </w:r>
      <w:r w:rsidR="003C3AAD">
        <w:t xml:space="preserve"> </w:t>
      </w:r>
      <w:r w:rsidRPr="00DF124E">
        <w:t>life.</w:t>
      </w:r>
      <w:r w:rsidR="003C3AAD">
        <w:t xml:space="preserve"> </w:t>
      </w:r>
      <w:r w:rsidRPr="00DF124E">
        <w:t>We</w:t>
      </w:r>
      <w:r w:rsidR="003C3AAD">
        <w:t xml:space="preserve"> </w:t>
      </w:r>
      <w:r w:rsidRPr="00DF124E">
        <w:t>do</w:t>
      </w:r>
      <w:r w:rsidR="003C3AAD">
        <w:t xml:space="preserve"> </w:t>
      </w:r>
      <w:r w:rsidRPr="00DF124E">
        <w:t>not</w:t>
      </w:r>
      <w:r w:rsidR="003C3AAD">
        <w:t xml:space="preserve"> </w:t>
      </w:r>
      <w:r w:rsidRPr="00DF124E">
        <w:t>know</w:t>
      </w:r>
      <w:r w:rsidR="003C3AAD">
        <w:t xml:space="preserve"> </w:t>
      </w:r>
      <w:r w:rsidRPr="00DF124E">
        <w:t>that</w:t>
      </w:r>
      <w:r w:rsidR="003C3AAD">
        <w:t xml:space="preserve"> </w:t>
      </w:r>
      <w:r w:rsidRPr="00DF124E">
        <w:t>they</w:t>
      </w:r>
      <w:r w:rsidR="003C3AAD">
        <w:t xml:space="preserve"> </w:t>
      </w:r>
      <w:r w:rsidRPr="00DF124E">
        <w:t>are</w:t>
      </w:r>
      <w:r w:rsidR="003C3AAD">
        <w:t xml:space="preserve"> </w:t>
      </w:r>
      <w:r w:rsidRPr="00DF124E">
        <w:t>there</w:t>
      </w:r>
      <w:r w:rsidR="003C3AAD">
        <w:t xml:space="preserve"> </w:t>
      </w:r>
      <w:r>
        <w:t>and</w:t>
      </w:r>
      <w:r w:rsidR="003C3AAD">
        <w:t xml:space="preserve"> </w:t>
      </w:r>
      <w:r>
        <w:t>we</w:t>
      </w:r>
      <w:r w:rsidR="003C3AAD">
        <w:t xml:space="preserve"> </w:t>
      </w:r>
      <w:r w:rsidRPr="00DF124E">
        <w:t>do</w:t>
      </w:r>
      <w:r w:rsidR="003C3AAD">
        <w:t xml:space="preserve"> </w:t>
      </w:r>
      <w:r w:rsidRPr="00DF124E">
        <w:t>not</w:t>
      </w:r>
      <w:r w:rsidR="003C3AAD">
        <w:t xml:space="preserve"> </w:t>
      </w:r>
      <w:r w:rsidRPr="00DF124E">
        <w:t>know</w:t>
      </w:r>
      <w:r w:rsidR="003C3AAD">
        <w:t xml:space="preserve"> </w:t>
      </w:r>
      <w:r w:rsidRPr="00DF124E">
        <w:t>that</w:t>
      </w:r>
      <w:r w:rsidR="003C3AAD">
        <w:t xml:space="preserve"> </w:t>
      </w:r>
      <w:r w:rsidRPr="00DF124E">
        <w:t>they</w:t>
      </w:r>
      <w:r w:rsidR="003C3AAD">
        <w:t xml:space="preserve"> </w:t>
      </w:r>
      <w:r w:rsidRPr="00DF124E">
        <w:t>are</w:t>
      </w:r>
      <w:r w:rsidR="003C3AAD">
        <w:t xml:space="preserve"> </w:t>
      </w:r>
      <w:r w:rsidRPr="00DF124E">
        <w:t>facilitating</w:t>
      </w:r>
      <w:r w:rsidR="003C3AAD">
        <w:t xml:space="preserve"> </w:t>
      </w:r>
      <w:r w:rsidRPr="00DF124E">
        <w:t>technical</w:t>
      </w:r>
      <w:r w:rsidR="003C3AAD">
        <w:t xml:space="preserve"> </w:t>
      </w:r>
      <w:r w:rsidRPr="00DF124E">
        <w:t>co</w:t>
      </w:r>
      <w:r>
        <w:t>-</w:t>
      </w:r>
      <w:r w:rsidRPr="00DF124E">
        <w:t>operation</w:t>
      </w:r>
      <w:r w:rsidR="003C3AAD">
        <w:t xml:space="preserve"> </w:t>
      </w:r>
      <w:r w:rsidRPr="00DF124E">
        <w:t>between</w:t>
      </w:r>
      <w:r w:rsidR="003C3AAD">
        <w:t xml:space="preserve"> </w:t>
      </w:r>
      <w:r w:rsidRPr="00DF124E">
        <w:t>states</w:t>
      </w:r>
      <w:r>
        <w:t>,</w:t>
      </w:r>
      <w:r w:rsidR="003C3AAD">
        <w:t xml:space="preserve"> </w:t>
      </w:r>
      <w:r>
        <w:t>b</w:t>
      </w:r>
      <w:r w:rsidRPr="00DF124E">
        <w:t>ut</w:t>
      </w:r>
      <w:r w:rsidR="003C3AAD">
        <w:t xml:space="preserve"> </w:t>
      </w:r>
      <w:r w:rsidRPr="00DF124E">
        <w:t>they</w:t>
      </w:r>
      <w:r w:rsidR="003C3AAD">
        <w:t xml:space="preserve"> </w:t>
      </w:r>
      <w:r w:rsidRPr="00DF124E">
        <w:t>are</w:t>
      </w:r>
      <w:r w:rsidR="003C3AAD">
        <w:t xml:space="preserve"> </w:t>
      </w:r>
      <w:r w:rsidRPr="00DF124E">
        <w:t>essential</w:t>
      </w:r>
      <w:r w:rsidR="003C3AAD">
        <w:t xml:space="preserve"> </w:t>
      </w:r>
      <w:r w:rsidRPr="00DF124E">
        <w:t>to</w:t>
      </w:r>
      <w:r w:rsidR="003C3AAD">
        <w:t xml:space="preserve"> </w:t>
      </w:r>
      <w:r w:rsidRPr="00DF124E">
        <w:t>keeping</w:t>
      </w:r>
      <w:r w:rsidR="003C3AAD">
        <w:t xml:space="preserve"> </w:t>
      </w:r>
      <w:r w:rsidRPr="00DF124E">
        <w:t>international</w:t>
      </w:r>
      <w:r w:rsidR="003C3AAD">
        <w:t xml:space="preserve"> </w:t>
      </w:r>
      <w:r w:rsidRPr="00DF124E">
        <w:t>trade</w:t>
      </w:r>
      <w:r w:rsidR="003C3AAD">
        <w:t xml:space="preserve"> </w:t>
      </w:r>
      <w:r>
        <w:t>and</w:t>
      </w:r>
      <w:r w:rsidR="003C3AAD">
        <w:t xml:space="preserve"> </w:t>
      </w:r>
      <w:r>
        <w:t>international</w:t>
      </w:r>
      <w:r w:rsidR="003C3AAD">
        <w:t xml:space="preserve"> </w:t>
      </w:r>
      <w:r w:rsidRPr="00DF124E">
        <w:t>interactions</w:t>
      </w:r>
      <w:r w:rsidR="003C3AAD">
        <w:t xml:space="preserve"> </w:t>
      </w:r>
      <w:r w:rsidRPr="00DF124E">
        <w:t>going.</w:t>
      </w:r>
      <w:r w:rsidR="003C3AAD">
        <w:t xml:space="preserve"> </w:t>
      </w:r>
    </w:p>
    <w:p w:rsidR="006D4B89" w:rsidP="006D4B89">
      <w:pPr>
        <w:pStyle w:val="Answer"/>
      </w:pPr>
      <w:r>
        <w:t>E</w:t>
      </w:r>
      <w:r w:rsidRPr="00DF124E">
        <w:t>arlier</w:t>
      </w:r>
      <w:r w:rsidR="003C3AAD">
        <w:t xml:space="preserve"> </w:t>
      </w:r>
      <w:r w:rsidRPr="00DF124E">
        <w:t>this</w:t>
      </w:r>
      <w:r w:rsidR="003C3AAD">
        <w:t xml:space="preserve"> </w:t>
      </w:r>
      <w:r w:rsidRPr="00DF124E">
        <w:t>year,</w:t>
      </w:r>
      <w:r w:rsidR="003C3AAD">
        <w:t xml:space="preserve"> </w:t>
      </w:r>
      <w:r w:rsidRPr="00DF124E">
        <w:t>the</w:t>
      </w:r>
      <w:r w:rsidR="003C3AAD">
        <w:t xml:space="preserve"> </w:t>
      </w:r>
      <w:r w:rsidRPr="00DF124E">
        <w:t>US</w:t>
      </w:r>
      <w:r w:rsidR="003C3AAD">
        <w:t xml:space="preserve"> </w:t>
      </w:r>
      <w:r w:rsidRPr="00DF124E">
        <w:t>decided</w:t>
      </w:r>
      <w:r w:rsidR="003C3AAD">
        <w:t xml:space="preserve"> </w:t>
      </w:r>
      <w:r w:rsidRPr="00DF124E">
        <w:t>to</w:t>
      </w:r>
      <w:r w:rsidR="003C3AAD">
        <w:t xml:space="preserve"> </w:t>
      </w:r>
      <w:r w:rsidRPr="00DF124E">
        <w:t>pull</w:t>
      </w:r>
      <w:r w:rsidR="003C3AAD">
        <w:t xml:space="preserve"> </w:t>
      </w:r>
      <w:r w:rsidRPr="00DF124E">
        <w:t>out</w:t>
      </w:r>
      <w:r w:rsidR="003C3AAD">
        <w:t xml:space="preserve"> </w:t>
      </w:r>
      <w:r w:rsidRPr="00DF124E">
        <w:t>of</w:t>
      </w:r>
      <w:r w:rsidR="003C3AAD">
        <w:t xml:space="preserve"> </w:t>
      </w:r>
      <w:r w:rsidRPr="00DF124E">
        <w:t>the</w:t>
      </w:r>
      <w:r w:rsidR="003C3AAD">
        <w:t xml:space="preserve"> </w:t>
      </w:r>
      <w:r w:rsidRPr="00DF124E">
        <w:t>International</w:t>
      </w:r>
      <w:r w:rsidR="003C3AAD">
        <w:t xml:space="preserve"> </w:t>
      </w:r>
      <w:r w:rsidRPr="00DF124E">
        <w:t>Tin</w:t>
      </w:r>
      <w:r w:rsidR="003C3AAD">
        <w:t xml:space="preserve"> </w:t>
      </w:r>
      <w:r w:rsidRPr="00DF124E">
        <w:t>Council.</w:t>
      </w:r>
      <w:r>
        <w:rPr>
          <w:rStyle w:val="FootnoteReference"/>
        </w:rPr>
        <w:footnoteReference w:id="2"/>
      </w:r>
      <w:r w:rsidR="003C3AAD">
        <w:t xml:space="preserve"> </w:t>
      </w:r>
      <w:r w:rsidRPr="00DF124E">
        <w:t>I</w:t>
      </w:r>
      <w:r w:rsidR="003C3AAD">
        <w:t xml:space="preserve"> </w:t>
      </w:r>
      <w:r w:rsidRPr="00DF124E">
        <w:t>do</w:t>
      </w:r>
      <w:r w:rsidR="003C3AAD">
        <w:t xml:space="preserve"> </w:t>
      </w:r>
      <w:r w:rsidRPr="00DF124E">
        <w:t>not</w:t>
      </w:r>
      <w:r w:rsidR="003C3AAD">
        <w:t xml:space="preserve"> </w:t>
      </w:r>
      <w:r w:rsidRPr="00DF124E">
        <w:t>think</w:t>
      </w:r>
      <w:r w:rsidR="003C3AAD">
        <w:t xml:space="preserve"> </w:t>
      </w:r>
      <w:r w:rsidRPr="00DF124E">
        <w:t>anyone</w:t>
      </w:r>
      <w:r w:rsidR="003C3AAD">
        <w:t xml:space="preserve"> </w:t>
      </w:r>
      <w:r w:rsidRPr="00DF124E">
        <w:t>without</w:t>
      </w:r>
      <w:r w:rsidR="003C3AAD">
        <w:t xml:space="preserve"> </w:t>
      </w:r>
      <w:r w:rsidRPr="00DF124E">
        <w:t>a</w:t>
      </w:r>
      <w:r w:rsidR="003C3AAD">
        <w:t xml:space="preserve"> </w:t>
      </w:r>
      <w:r w:rsidRPr="00DF124E">
        <w:t>specific</w:t>
      </w:r>
      <w:r w:rsidR="003C3AAD">
        <w:t xml:space="preserve"> </w:t>
      </w:r>
      <w:r w:rsidRPr="00DF124E">
        <w:t>interest</w:t>
      </w:r>
      <w:r w:rsidR="003C3AAD">
        <w:t xml:space="preserve"> </w:t>
      </w:r>
      <w:r w:rsidRPr="00DF124E">
        <w:t>in</w:t>
      </w:r>
      <w:r w:rsidR="003C3AAD">
        <w:t xml:space="preserve"> </w:t>
      </w:r>
      <w:r>
        <w:t>t</w:t>
      </w:r>
      <w:r w:rsidRPr="00DF124E">
        <w:t>in</w:t>
      </w:r>
      <w:r w:rsidR="003C3AAD">
        <w:t xml:space="preserve"> </w:t>
      </w:r>
      <w:r w:rsidRPr="00DF124E">
        <w:t>knew</w:t>
      </w:r>
      <w:r w:rsidR="003C3AAD">
        <w:t xml:space="preserve"> </w:t>
      </w:r>
      <w:r w:rsidRPr="00DF124E">
        <w:t>that</w:t>
      </w:r>
      <w:r w:rsidR="003C3AAD">
        <w:t xml:space="preserve"> </w:t>
      </w:r>
      <w:r w:rsidRPr="00DF124E">
        <w:t>there</w:t>
      </w:r>
      <w:r w:rsidR="003C3AAD">
        <w:t xml:space="preserve"> </w:t>
      </w:r>
      <w:r w:rsidRPr="00DF124E">
        <w:t>was</w:t>
      </w:r>
      <w:r w:rsidR="003C3AAD">
        <w:t xml:space="preserve"> </w:t>
      </w:r>
      <w:r w:rsidRPr="00DF124E">
        <w:t>an</w:t>
      </w:r>
      <w:r w:rsidR="003C3AAD">
        <w:t xml:space="preserve"> </w:t>
      </w:r>
      <w:r w:rsidRPr="00DF124E">
        <w:t>International</w:t>
      </w:r>
      <w:r w:rsidR="003C3AAD">
        <w:t xml:space="preserve"> </w:t>
      </w:r>
      <w:r w:rsidRPr="00DF124E">
        <w:t>Tin</w:t>
      </w:r>
      <w:r w:rsidR="003C3AAD">
        <w:t xml:space="preserve"> </w:t>
      </w:r>
      <w:r w:rsidRPr="00DF124E">
        <w:t>Council,</w:t>
      </w:r>
      <w:r w:rsidR="003C3AAD">
        <w:t xml:space="preserve"> </w:t>
      </w:r>
      <w:r w:rsidRPr="00DF124E">
        <w:t>but</w:t>
      </w:r>
      <w:r w:rsidR="003C3AAD">
        <w:t xml:space="preserve"> </w:t>
      </w:r>
      <w:r w:rsidRPr="00DF124E">
        <w:t>it</w:t>
      </w:r>
      <w:r w:rsidR="003C3AAD">
        <w:t xml:space="preserve"> </w:t>
      </w:r>
      <w:r w:rsidRPr="00DF124E">
        <w:t>probably</w:t>
      </w:r>
      <w:r w:rsidR="003C3AAD">
        <w:t xml:space="preserve"> </w:t>
      </w:r>
      <w:r w:rsidRPr="00DF124E">
        <w:t>does</w:t>
      </w:r>
      <w:r w:rsidR="003C3AAD">
        <w:t xml:space="preserve"> </w:t>
      </w:r>
      <w:r w:rsidRPr="00DF124E">
        <w:t>good</w:t>
      </w:r>
      <w:r w:rsidR="003C3AAD">
        <w:t xml:space="preserve"> </w:t>
      </w:r>
      <w:r w:rsidRPr="00DF124E">
        <w:t>work</w:t>
      </w:r>
      <w:r w:rsidR="003C3AAD">
        <w:t xml:space="preserve"> </w:t>
      </w:r>
      <w:r w:rsidRPr="00DF124E">
        <w:t>helping</w:t>
      </w:r>
      <w:r w:rsidR="003C3AAD">
        <w:t xml:space="preserve"> </w:t>
      </w:r>
      <w:r w:rsidRPr="00DF124E">
        <w:t>the</w:t>
      </w:r>
      <w:r w:rsidR="003C3AAD">
        <w:t xml:space="preserve"> </w:t>
      </w:r>
      <w:r w:rsidRPr="00DF124E">
        <w:t>tin</w:t>
      </w:r>
      <w:r w:rsidR="003C3AAD">
        <w:t xml:space="preserve"> </w:t>
      </w:r>
      <w:r w:rsidRPr="00DF124E">
        <w:t>industry</w:t>
      </w:r>
      <w:r w:rsidR="003C3AAD">
        <w:t xml:space="preserve"> </w:t>
      </w:r>
      <w:r>
        <w:t>to</w:t>
      </w:r>
      <w:r w:rsidR="003C3AAD">
        <w:t xml:space="preserve"> </w:t>
      </w:r>
      <w:r w:rsidRPr="00DF124E">
        <w:t>co</w:t>
      </w:r>
      <w:r>
        <w:t>-</w:t>
      </w:r>
      <w:r w:rsidRPr="00DF124E">
        <w:t>operate</w:t>
      </w:r>
      <w:r w:rsidR="003C3AAD">
        <w:t xml:space="preserve"> </w:t>
      </w:r>
      <w:r w:rsidRPr="00DF124E">
        <w:t>around</w:t>
      </w:r>
      <w:r w:rsidR="003C3AAD">
        <w:t xml:space="preserve"> </w:t>
      </w:r>
      <w:r w:rsidRPr="00DF124E">
        <w:t>the</w:t>
      </w:r>
      <w:r w:rsidR="003C3AAD">
        <w:t xml:space="preserve"> </w:t>
      </w:r>
      <w:r w:rsidRPr="00DF124E">
        <w:t>world.</w:t>
      </w:r>
      <w:r w:rsidR="003C3AAD">
        <w:t xml:space="preserve"> </w:t>
      </w:r>
      <w:r w:rsidRPr="00DF124E">
        <w:t>I</w:t>
      </w:r>
      <w:r w:rsidR="003C3AAD">
        <w:t xml:space="preserve"> </w:t>
      </w:r>
      <w:r w:rsidRPr="00DF124E">
        <w:t>do</w:t>
      </w:r>
      <w:r w:rsidR="003C3AAD">
        <w:t xml:space="preserve"> </w:t>
      </w:r>
      <w:r w:rsidRPr="00DF124E">
        <w:t>not</w:t>
      </w:r>
      <w:r w:rsidR="003C3AAD">
        <w:t xml:space="preserve"> </w:t>
      </w:r>
      <w:r w:rsidRPr="00DF124E">
        <w:t>think</w:t>
      </w:r>
      <w:r w:rsidR="003C3AAD">
        <w:t xml:space="preserve"> </w:t>
      </w:r>
      <w:r w:rsidRPr="00DF124E">
        <w:t>that</w:t>
      </w:r>
      <w:r w:rsidR="003C3AAD">
        <w:t xml:space="preserve"> </w:t>
      </w:r>
      <w:r w:rsidRPr="00DF124E">
        <w:t>this</w:t>
      </w:r>
      <w:r w:rsidR="003C3AAD">
        <w:t xml:space="preserve"> </w:t>
      </w:r>
      <w:r>
        <w:t>c</w:t>
      </w:r>
      <w:r w:rsidRPr="00DF124E">
        <w:t>ommittee</w:t>
      </w:r>
      <w:r w:rsidR="003C3AAD">
        <w:t xml:space="preserve"> </w:t>
      </w:r>
      <w:r w:rsidRPr="00DF124E">
        <w:t>should</w:t>
      </w:r>
      <w:r w:rsidR="003C3AAD">
        <w:t xml:space="preserve"> </w:t>
      </w:r>
      <w:r w:rsidRPr="00DF124E">
        <w:t>be</w:t>
      </w:r>
      <w:r w:rsidR="003C3AAD">
        <w:t xml:space="preserve"> </w:t>
      </w:r>
      <w:r w:rsidRPr="00DF124E">
        <w:t>focusing</w:t>
      </w:r>
      <w:r w:rsidR="003C3AAD">
        <w:t xml:space="preserve"> </w:t>
      </w:r>
      <w:r w:rsidRPr="00DF124E">
        <w:t>on</w:t>
      </w:r>
      <w:r w:rsidR="003C3AAD">
        <w:t xml:space="preserve"> </w:t>
      </w:r>
      <w:r w:rsidRPr="00DF124E">
        <w:t>small</w:t>
      </w:r>
      <w:r w:rsidR="003C3AAD">
        <w:t xml:space="preserve"> </w:t>
      </w:r>
      <w:r w:rsidRPr="00DF124E">
        <w:t>technical</w:t>
      </w:r>
      <w:r w:rsidR="003C3AAD">
        <w:t xml:space="preserve"> </w:t>
      </w:r>
      <w:r w:rsidRPr="00DF124E">
        <w:t>bodies</w:t>
      </w:r>
      <w:r w:rsidR="003C3AAD">
        <w:t xml:space="preserve"> </w:t>
      </w:r>
      <w:r>
        <w:t>such</w:t>
      </w:r>
      <w:r w:rsidR="003C3AAD">
        <w:t xml:space="preserve"> </w:t>
      </w:r>
      <w:r>
        <w:t>as</w:t>
      </w:r>
      <w:r w:rsidR="003C3AAD">
        <w:t xml:space="preserve"> </w:t>
      </w:r>
      <w:r w:rsidRPr="00DF124E">
        <w:t>that.</w:t>
      </w:r>
      <w:r w:rsidR="003C3AAD">
        <w:t xml:space="preserve"> </w:t>
      </w:r>
      <w:r w:rsidRPr="00DF124E">
        <w:t>They</w:t>
      </w:r>
      <w:r w:rsidR="003C3AAD">
        <w:t xml:space="preserve"> </w:t>
      </w:r>
      <w:r w:rsidRPr="00DF124E">
        <w:t>will</w:t>
      </w:r>
      <w:r w:rsidR="003C3AAD">
        <w:t xml:space="preserve"> </w:t>
      </w:r>
      <w:r w:rsidRPr="00DF124E">
        <w:t>continue</w:t>
      </w:r>
      <w:r w:rsidR="003C3AAD">
        <w:t xml:space="preserve"> </w:t>
      </w:r>
      <w:r w:rsidRPr="00DF124E">
        <w:t>to</w:t>
      </w:r>
      <w:r w:rsidR="003C3AAD">
        <w:t xml:space="preserve"> </w:t>
      </w:r>
      <w:r w:rsidRPr="00DF124E">
        <w:t>rumble</w:t>
      </w:r>
      <w:r w:rsidR="003C3AAD">
        <w:t xml:space="preserve"> </w:t>
      </w:r>
      <w:r w:rsidRPr="00DF124E">
        <w:t>on.</w:t>
      </w:r>
      <w:r w:rsidR="003C3AAD">
        <w:t xml:space="preserve"> </w:t>
      </w:r>
      <w:r w:rsidRPr="00DF124E">
        <w:t>They</w:t>
      </w:r>
      <w:r w:rsidR="003C3AAD">
        <w:t xml:space="preserve"> </w:t>
      </w:r>
      <w:r w:rsidRPr="00DF124E">
        <w:t>will</w:t>
      </w:r>
      <w:r w:rsidR="003C3AAD">
        <w:t xml:space="preserve"> </w:t>
      </w:r>
      <w:r w:rsidRPr="00DF124E">
        <w:t>continue</w:t>
      </w:r>
      <w:r w:rsidR="003C3AAD">
        <w:t xml:space="preserve"> </w:t>
      </w:r>
      <w:r w:rsidRPr="00DF124E">
        <w:t>to</w:t>
      </w:r>
      <w:r w:rsidR="003C3AAD">
        <w:t xml:space="preserve"> </w:t>
      </w:r>
      <w:r w:rsidRPr="00DF124E">
        <w:t>do</w:t>
      </w:r>
      <w:r w:rsidR="003C3AAD">
        <w:t xml:space="preserve"> </w:t>
      </w:r>
      <w:r w:rsidRPr="00DF124E">
        <w:t>good</w:t>
      </w:r>
      <w:r w:rsidR="003C3AAD">
        <w:t xml:space="preserve"> </w:t>
      </w:r>
      <w:r w:rsidRPr="00DF124E">
        <w:t>work</w:t>
      </w:r>
      <w:r>
        <w:t>,</w:t>
      </w:r>
      <w:r w:rsidR="003C3AAD">
        <w:t xml:space="preserve"> </w:t>
      </w:r>
      <w:r w:rsidRPr="00DF124E">
        <w:t>regardless</w:t>
      </w:r>
      <w:r w:rsidR="003C3AAD">
        <w:t xml:space="preserve"> </w:t>
      </w:r>
      <w:r w:rsidRPr="00DF124E">
        <w:t>of</w:t>
      </w:r>
      <w:r w:rsidR="003C3AAD">
        <w:t xml:space="preserve"> </w:t>
      </w:r>
      <w:r w:rsidRPr="00DF124E">
        <w:t>what</w:t>
      </w:r>
      <w:r w:rsidR="003C3AAD">
        <w:t xml:space="preserve"> </w:t>
      </w:r>
      <w:r w:rsidRPr="00DF124E">
        <w:t>happens</w:t>
      </w:r>
      <w:r w:rsidR="003C3AAD">
        <w:t xml:space="preserve"> </w:t>
      </w:r>
      <w:r w:rsidRPr="00475311">
        <w:t>at</w:t>
      </w:r>
      <w:r w:rsidR="003C3AAD">
        <w:t xml:space="preserve"> </w:t>
      </w:r>
      <w:r w:rsidRPr="00475311">
        <w:t>the</w:t>
      </w:r>
      <w:r w:rsidR="003C3AAD">
        <w:t xml:space="preserve"> </w:t>
      </w:r>
      <w:r w:rsidRPr="00475311">
        <w:t>higher</w:t>
      </w:r>
      <w:r w:rsidR="003C3AAD">
        <w:t xml:space="preserve"> </w:t>
      </w:r>
      <w:r w:rsidRPr="00475311">
        <w:t>political</w:t>
      </w:r>
      <w:r w:rsidR="003C3AAD">
        <w:t xml:space="preserve"> </w:t>
      </w:r>
      <w:r w:rsidRPr="00475311">
        <w:t>level</w:t>
      </w:r>
      <w:r>
        <w:t>.</w:t>
      </w:r>
    </w:p>
    <w:p w:rsidR="006D4B89" w:rsidP="006D4B89">
      <w:pPr>
        <w:pStyle w:val="Answer"/>
      </w:pPr>
      <w:r>
        <w:t>W</w:t>
      </w:r>
      <w:r w:rsidRPr="00475311">
        <w:t>hen</w:t>
      </w:r>
      <w:r w:rsidR="003C3AAD">
        <w:t xml:space="preserve"> </w:t>
      </w:r>
      <w:r w:rsidRPr="00475311">
        <w:t>it</w:t>
      </w:r>
      <w:r w:rsidR="003C3AAD">
        <w:t xml:space="preserve"> </w:t>
      </w:r>
      <w:r w:rsidRPr="00475311">
        <w:t>comes</w:t>
      </w:r>
      <w:r w:rsidR="003C3AAD">
        <w:t xml:space="preserve"> </w:t>
      </w:r>
      <w:r w:rsidRPr="00475311">
        <w:t>to</w:t>
      </w:r>
      <w:r w:rsidR="003C3AAD">
        <w:t xml:space="preserve"> </w:t>
      </w:r>
      <w:r w:rsidRPr="00475311">
        <w:t>looking</w:t>
      </w:r>
      <w:r w:rsidR="003C3AAD">
        <w:t xml:space="preserve"> </w:t>
      </w:r>
      <w:r w:rsidRPr="00475311">
        <w:t>at</w:t>
      </w:r>
      <w:r w:rsidR="003C3AAD">
        <w:t xml:space="preserve"> </w:t>
      </w:r>
      <w:r w:rsidRPr="00475311">
        <w:t>the</w:t>
      </w:r>
      <w:r w:rsidR="003C3AAD">
        <w:t xml:space="preserve"> </w:t>
      </w:r>
      <w:r>
        <w:t>really</w:t>
      </w:r>
      <w:r w:rsidR="003C3AAD">
        <w:t xml:space="preserve"> </w:t>
      </w:r>
      <w:r w:rsidRPr="00475311">
        <w:t>big</w:t>
      </w:r>
      <w:r w:rsidR="003C3AAD">
        <w:t xml:space="preserve"> </w:t>
      </w:r>
      <w:r w:rsidRPr="00475311">
        <w:t>institutions</w:t>
      </w:r>
      <w:r>
        <w:t>—</w:t>
      </w:r>
      <w:r w:rsidRPr="00475311">
        <w:t>the</w:t>
      </w:r>
      <w:r w:rsidR="003C3AAD">
        <w:t xml:space="preserve"> </w:t>
      </w:r>
      <w:r w:rsidRPr="00475311">
        <w:t>ones</w:t>
      </w:r>
      <w:r w:rsidR="003C3AAD">
        <w:t xml:space="preserve"> </w:t>
      </w:r>
      <w:r w:rsidRPr="00475311">
        <w:t>that</w:t>
      </w:r>
      <w:r w:rsidR="003C3AAD">
        <w:t xml:space="preserve"> </w:t>
      </w:r>
      <w:r w:rsidRPr="00475311">
        <w:t>cost</w:t>
      </w:r>
      <w:r w:rsidR="003C3AAD">
        <w:t xml:space="preserve"> </w:t>
      </w:r>
      <w:r w:rsidRPr="00475311">
        <w:t>money</w:t>
      </w:r>
      <w:r w:rsidR="003C3AAD">
        <w:t xml:space="preserve"> </w:t>
      </w:r>
      <w:r w:rsidRPr="00475311">
        <w:t>and</w:t>
      </w:r>
      <w:r w:rsidR="003C3AAD">
        <w:t xml:space="preserve"> </w:t>
      </w:r>
      <w:r w:rsidRPr="00475311">
        <w:t>the</w:t>
      </w:r>
      <w:r w:rsidR="003C3AAD">
        <w:t xml:space="preserve"> </w:t>
      </w:r>
      <w:r w:rsidRPr="00475311">
        <w:t>ones</w:t>
      </w:r>
      <w:r w:rsidR="003C3AAD">
        <w:t xml:space="preserve"> </w:t>
      </w:r>
      <w:r w:rsidRPr="00475311">
        <w:t>that</w:t>
      </w:r>
      <w:r w:rsidR="003C3AAD">
        <w:t xml:space="preserve"> </w:t>
      </w:r>
      <w:r w:rsidRPr="00475311">
        <w:t>take</w:t>
      </w:r>
      <w:r w:rsidR="003C3AAD">
        <w:t xml:space="preserve"> </w:t>
      </w:r>
      <w:r w:rsidRPr="00475311">
        <w:t>strategically</w:t>
      </w:r>
      <w:r w:rsidR="003C3AAD">
        <w:t xml:space="preserve"> </w:t>
      </w:r>
      <w:r w:rsidRPr="00475311">
        <w:t>important</w:t>
      </w:r>
      <w:r w:rsidR="003C3AAD">
        <w:t xml:space="preserve"> </w:t>
      </w:r>
      <w:r w:rsidRPr="00475311">
        <w:t>decisions</w:t>
      </w:r>
      <w:r>
        <w:t>—again,</w:t>
      </w:r>
      <w:r w:rsidR="003C3AAD">
        <w:t xml:space="preserve"> </w:t>
      </w:r>
      <w:r w:rsidRPr="00475311">
        <w:t>there</w:t>
      </w:r>
      <w:r w:rsidR="003C3AAD">
        <w:t xml:space="preserve"> </w:t>
      </w:r>
      <w:r w:rsidRPr="00475311">
        <w:t>is</w:t>
      </w:r>
      <w:r w:rsidR="003C3AAD">
        <w:t xml:space="preserve"> </w:t>
      </w:r>
      <w:r w:rsidRPr="00475311">
        <w:t>often</w:t>
      </w:r>
      <w:r w:rsidR="003C3AAD">
        <w:t xml:space="preserve"> </w:t>
      </w:r>
      <w:r w:rsidRPr="00475311">
        <w:t>a</w:t>
      </w:r>
      <w:r w:rsidR="003C3AAD">
        <w:t xml:space="preserve"> </w:t>
      </w:r>
      <w:r w:rsidRPr="00475311">
        <w:t>tension</w:t>
      </w:r>
      <w:r w:rsidR="003C3AAD">
        <w:t xml:space="preserve"> </w:t>
      </w:r>
      <w:r w:rsidRPr="00475311">
        <w:t>between</w:t>
      </w:r>
      <w:r w:rsidR="003C3AAD">
        <w:t xml:space="preserve"> </w:t>
      </w:r>
      <w:r w:rsidRPr="00475311">
        <w:t>what</w:t>
      </w:r>
      <w:r w:rsidR="003C3AAD">
        <w:t xml:space="preserve"> </w:t>
      </w:r>
      <w:r w:rsidRPr="00475311">
        <w:t>you</w:t>
      </w:r>
      <w:r w:rsidR="003C3AAD">
        <w:t xml:space="preserve"> </w:t>
      </w:r>
      <w:r w:rsidRPr="00475311">
        <w:t>can</w:t>
      </w:r>
      <w:r w:rsidR="003C3AAD">
        <w:t xml:space="preserve"> </w:t>
      </w:r>
      <w:r w:rsidRPr="00475311">
        <w:t>measure,</w:t>
      </w:r>
      <w:r w:rsidR="003C3AAD">
        <w:t xml:space="preserve"> </w:t>
      </w:r>
      <w:r w:rsidRPr="00475311">
        <w:t>what</w:t>
      </w:r>
      <w:r w:rsidR="003C3AAD">
        <w:t xml:space="preserve"> </w:t>
      </w:r>
      <w:r w:rsidRPr="00475311">
        <w:t>you</w:t>
      </w:r>
      <w:r w:rsidR="003C3AAD">
        <w:t xml:space="preserve"> </w:t>
      </w:r>
      <w:r w:rsidRPr="00475311">
        <w:t>can</w:t>
      </w:r>
      <w:r w:rsidR="003C3AAD">
        <w:t xml:space="preserve"> </w:t>
      </w:r>
      <w:r w:rsidRPr="00475311">
        <w:t>show</w:t>
      </w:r>
      <w:r w:rsidR="003C3AAD">
        <w:t xml:space="preserve"> </w:t>
      </w:r>
      <w:r w:rsidRPr="00475311">
        <w:t>will</w:t>
      </w:r>
      <w:r w:rsidR="003C3AAD">
        <w:t xml:space="preserve"> </w:t>
      </w:r>
      <w:r w:rsidRPr="00475311">
        <w:t>work</w:t>
      </w:r>
      <w:r w:rsidR="003C3AAD">
        <w:t xml:space="preserve"> </w:t>
      </w:r>
      <w:r w:rsidRPr="00475311">
        <w:t>and</w:t>
      </w:r>
      <w:r w:rsidR="003C3AAD">
        <w:t xml:space="preserve"> </w:t>
      </w:r>
      <w:r w:rsidRPr="00475311">
        <w:t>what</w:t>
      </w:r>
      <w:r w:rsidR="003C3AAD">
        <w:t xml:space="preserve"> </w:t>
      </w:r>
      <w:r w:rsidRPr="00475311">
        <w:t>is</w:t>
      </w:r>
      <w:r w:rsidR="003C3AAD">
        <w:t xml:space="preserve"> </w:t>
      </w:r>
      <w:r w:rsidRPr="00475311">
        <w:t>politically</w:t>
      </w:r>
      <w:r w:rsidR="003C3AAD">
        <w:t xml:space="preserve"> </w:t>
      </w:r>
      <w:r w:rsidRPr="00475311">
        <w:t>possible.</w:t>
      </w:r>
      <w:r w:rsidR="003C3AAD">
        <w:t xml:space="preserve"> </w:t>
      </w:r>
      <w:r w:rsidRPr="00475311">
        <w:t>To</w:t>
      </w:r>
      <w:r w:rsidR="003C3AAD">
        <w:t xml:space="preserve"> </w:t>
      </w:r>
      <w:r w:rsidRPr="00475311">
        <w:t>take</w:t>
      </w:r>
      <w:r w:rsidR="003C3AAD">
        <w:t xml:space="preserve"> </w:t>
      </w:r>
      <w:r w:rsidRPr="00475311">
        <w:t>one</w:t>
      </w:r>
      <w:r w:rsidR="003C3AAD">
        <w:t xml:space="preserve"> </w:t>
      </w:r>
      <w:r w:rsidRPr="00475311">
        <w:t>example</w:t>
      </w:r>
      <w:r w:rsidR="003C3AAD">
        <w:t xml:space="preserve"> </w:t>
      </w:r>
      <w:r w:rsidRPr="00475311">
        <w:t>that</w:t>
      </w:r>
      <w:r w:rsidR="003C3AAD">
        <w:t xml:space="preserve"> </w:t>
      </w:r>
      <w:r w:rsidRPr="00475311">
        <w:t>I</w:t>
      </w:r>
      <w:r w:rsidR="003C3AAD">
        <w:t xml:space="preserve"> </w:t>
      </w:r>
      <w:r w:rsidRPr="00475311">
        <w:t>have</w:t>
      </w:r>
      <w:r w:rsidR="003C3AAD">
        <w:t xml:space="preserve"> </w:t>
      </w:r>
      <w:r w:rsidRPr="00475311">
        <w:t>worked</w:t>
      </w:r>
      <w:r w:rsidR="003C3AAD">
        <w:t xml:space="preserve"> </w:t>
      </w:r>
      <w:r w:rsidRPr="00475311">
        <w:t>on</w:t>
      </w:r>
      <w:r>
        <w:t>,</w:t>
      </w:r>
      <w:r w:rsidR="003C3AAD">
        <w:t xml:space="preserve"> </w:t>
      </w:r>
      <w:r w:rsidRPr="00475311">
        <w:t>there</w:t>
      </w:r>
      <w:r w:rsidR="003C3AAD">
        <w:t xml:space="preserve"> </w:t>
      </w:r>
      <w:r w:rsidRPr="00475311">
        <w:t>are</w:t>
      </w:r>
      <w:r w:rsidR="003C3AAD">
        <w:t xml:space="preserve"> </w:t>
      </w:r>
      <w:r w:rsidRPr="00475311">
        <w:t>a</w:t>
      </w:r>
      <w:r w:rsidR="003C3AAD">
        <w:t xml:space="preserve"> </w:t>
      </w:r>
      <w:r w:rsidRPr="00475311">
        <w:t>lot</w:t>
      </w:r>
      <w:r w:rsidR="003C3AAD">
        <w:t xml:space="preserve"> </w:t>
      </w:r>
      <w:r w:rsidRPr="00475311">
        <w:t>of</w:t>
      </w:r>
      <w:r w:rsidR="003C3AAD">
        <w:t xml:space="preserve"> </w:t>
      </w:r>
      <w:r w:rsidRPr="00475311">
        <w:t>studies</w:t>
      </w:r>
      <w:r w:rsidR="003C3AAD">
        <w:t xml:space="preserve"> </w:t>
      </w:r>
      <w:r w:rsidRPr="00475311">
        <w:t>that</w:t>
      </w:r>
      <w:r w:rsidR="003C3AAD">
        <w:t xml:space="preserve"> </w:t>
      </w:r>
      <w:r w:rsidRPr="00475311">
        <w:t>show</w:t>
      </w:r>
      <w:r w:rsidR="003C3AAD">
        <w:t xml:space="preserve"> </w:t>
      </w:r>
      <w:r w:rsidRPr="00475311">
        <w:t>that</w:t>
      </w:r>
      <w:r w:rsidR="003C3AAD">
        <w:t xml:space="preserve"> </w:t>
      </w:r>
      <w:r w:rsidRPr="00475311">
        <w:t>blue</w:t>
      </w:r>
      <w:r>
        <w:t>-</w:t>
      </w:r>
      <w:r w:rsidRPr="00475311">
        <w:t>helmet</w:t>
      </w:r>
      <w:r w:rsidR="003C3AAD">
        <w:t xml:space="preserve"> </w:t>
      </w:r>
      <w:r w:rsidRPr="00475311">
        <w:t>UN</w:t>
      </w:r>
      <w:r w:rsidR="003C3AAD">
        <w:t xml:space="preserve"> </w:t>
      </w:r>
      <w:r w:rsidRPr="00475311">
        <w:t>peacekeeping</w:t>
      </w:r>
      <w:r w:rsidR="003C3AAD">
        <w:t xml:space="preserve"> </w:t>
      </w:r>
      <w:r w:rsidRPr="00475311">
        <w:t>operations</w:t>
      </w:r>
      <w:r w:rsidR="003C3AAD">
        <w:t xml:space="preserve"> </w:t>
      </w:r>
      <w:r w:rsidRPr="00475311">
        <w:t>are</w:t>
      </w:r>
      <w:r w:rsidR="003C3AAD">
        <w:t xml:space="preserve"> </w:t>
      </w:r>
      <w:r w:rsidRPr="00475311">
        <w:t>quite</w:t>
      </w:r>
      <w:r w:rsidR="003C3AAD">
        <w:t xml:space="preserve"> </w:t>
      </w:r>
      <w:r w:rsidRPr="00475311">
        <w:t>good</w:t>
      </w:r>
      <w:r w:rsidR="003C3AAD">
        <w:t xml:space="preserve"> </w:t>
      </w:r>
      <w:r w:rsidRPr="00475311">
        <w:t>at</w:t>
      </w:r>
      <w:r w:rsidR="003C3AAD">
        <w:t xml:space="preserve"> </w:t>
      </w:r>
      <w:r w:rsidRPr="00475311">
        <w:t>saving</w:t>
      </w:r>
      <w:r w:rsidR="003C3AAD">
        <w:t xml:space="preserve"> </w:t>
      </w:r>
      <w:r w:rsidRPr="00475311">
        <w:t>lives</w:t>
      </w:r>
      <w:r w:rsidR="003C3AAD">
        <w:t xml:space="preserve"> </w:t>
      </w:r>
      <w:r w:rsidRPr="00475311">
        <w:t>in</w:t>
      </w:r>
      <w:r w:rsidR="003C3AAD">
        <w:t xml:space="preserve"> </w:t>
      </w:r>
      <w:r w:rsidRPr="00475311">
        <w:t>aggregate,</w:t>
      </w:r>
      <w:r w:rsidR="003C3AAD">
        <w:t xml:space="preserve"> </w:t>
      </w:r>
      <w:r w:rsidRPr="00475311">
        <w:t>despite</w:t>
      </w:r>
      <w:r w:rsidR="003C3AAD">
        <w:t xml:space="preserve"> </w:t>
      </w:r>
      <w:r w:rsidRPr="00475311">
        <w:t>many</w:t>
      </w:r>
      <w:r w:rsidR="003C3AAD">
        <w:t xml:space="preserve"> </w:t>
      </w:r>
      <w:r w:rsidRPr="00475311">
        <w:t>horrible</w:t>
      </w:r>
      <w:r w:rsidR="003C3AAD">
        <w:t xml:space="preserve"> </w:t>
      </w:r>
      <w:r w:rsidRPr="00475311">
        <w:t>individual</w:t>
      </w:r>
      <w:r w:rsidR="003C3AAD">
        <w:t xml:space="preserve"> </w:t>
      </w:r>
      <w:r w:rsidRPr="00475311">
        <w:t>failures,</w:t>
      </w:r>
      <w:r w:rsidR="003C3AAD">
        <w:t xml:space="preserve"> </w:t>
      </w:r>
      <w:r w:rsidRPr="00475311">
        <w:t>but</w:t>
      </w:r>
      <w:r w:rsidR="003C3AAD">
        <w:t xml:space="preserve"> </w:t>
      </w:r>
      <w:r w:rsidRPr="00475311">
        <w:t>we</w:t>
      </w:r>
      <w:r w:rsidR="003C3AAD">
        <w:t xml:space="preserve"> </w:t>
      </w:r>
      <w:r w:rsidRPr="00475311">
        <w:t>have</w:t>
      </w:r>
      <w:r w:rsidR="003C3AAD">
        <w:t xml:space="preserve"> </w:t>
      </w:r>
      <w:r w:rsidRPr="00475311">
        <w:t>not</w:t>
      </w:r>
      <w:r w:rsidR="003C3AAD">
        <w:t xml:space="preserve"> </w:t>
      </w:r>
      <w:r w:rsidRPr="00475311">
        <w:t>been</w:t>
      </w:r>
      <w:r w:rsidR="003C3AAD">
        <w:t xml:space="preserve"> </w:t>
      </w:r>
      <w:r w:rsidRPr="00475311">
        <w:t>able</w:t>
      </w:r>
      <w:r w:rsidR="003C3AAD">
        <w:t xml:space="preserve"> </w:t>
      </w:r>
      <w:r w:rsidRPr="00475311">
        <w:t>to</w:t>
      </w:r>
      <w:r w:rsidR="003C3AAD">
        <w:t xml:space="preserve"> </w:t>
      </w:r>
      <w:r w:rsidRPr="00475311">
        <w:t>get</w:t>
      </w:r>
      <w:r w:rsidR="003C3AAD">
        <w:t xml:space="preserve"> </w:t>
      </w:r>
      <w:r w:rsidRPr="00475311">
        <w:t>the</w:t>
      </w:r>
      <w:r w:rsidR="003C3AAD">
        <w:t xml:space="preserve"> </w:t>
      </w:r>
      <w:r w:rsidRPr="00475311">
        <w:t>Security</w:t>
      </w:r>
      <w:r w:rsidR="003C3AAD">
        <w:t xml:space="preserve"> </w:t>
      </w:r>
      <w:r w:rsidRPr="00475311">
        <w:t>Council</w:t>
      </w:r>
      <w:r w:rsidR="003C3AAD">
        <w:t xml:space="preserve"> </w:t>
      </w:r>
      <w:r w:rsidRPr="00475311">
        <w:t>to</w:t>
      </w:r>
      <w:r w:rsidR="003C3AAD">
        <w:t xml:space="preserve"> </w:t>
      </w:r>
      <w:r w:rsidRPr="00475311">
        <w:t>launch</w:t>
      </w:r>
      <w:r w:rsidR="003C3AAD">
        <w:t xml:space="preserve"> </w:t>
      </w:r>
      <w:r w:rsidRPr="00475311">
        <w:t>a</w:t>
      </w:r>
      <w:r w:rsidR="003C3AAD">
        <w:t xml:space="preserve"> </w:t>
      </w:r>
      <w:r w:rsidRPr="00475311">
        <w:t>new</w:t>
      </w:r>
      <w:r w:rsidR="003C3AAD">
        <w:t xml:space="preserve"> </w:t>
      </w:r>
      <w:r>
        <w:t>b</w:t>
      </w:r>
      <w:r w:rsidRPr="00475311">
        <w:t>lue</w:t>
      </w:r>
      <w:r>
        <w:t>-</w:t>
      </w:r>
      <w:r w:rsidRPr="00475311">
        <w:t>helmet</w:t>
      </w:r>
      <w:r w:rsidR="003C3AAD">
        <w:t xml:space="preserve"> </w:t>
      </w:r>
      <w:r w:rsidRPr="00475311">
        <w:t>peace</w:t>
      </w:r>
      <w:r w:rsidR="003C3AAD">
        <w:t xml:space="preserve"> </w:t>
      </w:r>
      <w:r w:rsidRPr="00475311">
        <w:t>operation</w:t>
      </w:r>
      <w:r w:rsidR="003C3AAD">
        <w:t xml:space="preserve"> </w:t>
      </w:r>
      <w:r w:rsidRPr="00475311">
        <w:t>for</w:t>
      </w:r>
      <w:r w:rsidR="003C3AAD">
        <w:t xml:space="preserve"> </w:t>
      </w:r>
      <w:r w:rsidRPr="00475311">
        <w:t>over</w:t>
      </w:r>
      <w:r w:rsidR="003C3AAD">
        <w:t xml:space="preserve"> </w:t>
      </w:r>
      <w:r w:rsidRPr="00475311">
        <w:t>a</w:t>
      </w:r>
      <w:r w:rsidR="003C3AAD">
        <w:t xml:space="preserve"> </w:t>
      </w:r>
      <w:r w:rsidRPr="00475311">
        <w:t>decade</w:t>
      </w:r>
      <w:r>
        <w:t>,</w:t>
      </w:r>
      <w:r w:rsidR="003C3AAD">
        <w:t xml:space="preserve"> </w:t>
      </w:r>
      <w:r w:rsidRPr="00475311">
        <w:t>because</w:t>
      </w:r>
      <w:r w:rsidR="003C3AAD">
        <w:t xml:space="preserve"> </w:t>
      </w:r>
      <w:r w:rsidRPr="00475311">
        <w:t>the</w:t>
      </w:r>
      <w:r w:rsidR="003C3AAD">
        <w:t xml:space="preserve"> </w:t>
      </w:r>
      <w:r w:rsidRPr="00475311">
        <w:t>P5</w:t>
      </w:r>
      <w:r w:rsidR="003C3AAD">
        <w:t xml:space="preserve"> </w:t>
      </w:r>
      <w:r w:rsidRPr="00475311">
        <w:t>are</w:t>
      </w:r>
      <w:r w:rsidR="003C3AAD">
        <w:t xml:space="preserve"> </w:t>
      </w:r>
      <w:r w:rsidRPr="00475311">
        <w:t>increasingly</w:t>
      </w:r>
      <w:r w:rsidR="003C3AAD">
        <w:t xml:space="preserve"> </w:t>
      </w:r>
      <w:r w:rsidRPr="00475311">
        <w:t>divided.</w:t>
      </w:r>
      <w:r w:rsidR="003C3AAD">
        <w:t xml:space="preserve"> </w:t>
      </w:r>
      <w:r>
        <w:t>T</w:t>
      </w:r>
      <w:r w:rsidRPr="00475311">
        <w:t>hat</w:t>
      </w:r>
      <w:r w:rsidR="003C3AAD">
        <w:t xml:space="preserve"> </w:t>
      </w:r>
      <w:r w:rsidRPr="00475311">
        <w:t>is</w:t>
      </w:r>
      <w:r w:rsidR="003C3AAD">
        <w:t xml:space="preserve"> </w:t>
      </w:r>
      <w:r w:rsidRPr="00475311">
        <w:t>a</w:t>
      </w:r>
      <w:r w:rsidR="003C3AAD">
        <w:t xml:space="preserve"> </w:t>
      </w:r>
      <w:r w:rsidRPr="00475311">
        <w:t>matter</w:t>
      </w:r>
      <w:r w:rsidR="003C3AAD">
        <w:t xml:space="preserve"> </w:t>
      </w:r>
      <w:r w:rsidRPr="00475311">
        <w:t>of</w:t>
      </w:r>
      <w:r w:rsidR="003C3AAD">
        <w:t xml:space="preserve"> </w:t>
      </w:r>
      <w:r w:rsidRPr="00475311">
        <w:t>politics</w:t>
      </w:r>
      <w:r>
        <w:t>;</w:t>
      </w:r>
      <w:r w:rsidR="003C3AAD">
        <w:t xml:space="preserve"> </w:t>
      </w:r>
      <w:r>
        <w:t>i</w:t>
      </w:r>
      <w:r w:rsidRPr="00475311">
        <w:t>t</w:t>
      </w:r>
      <w:r w:rsidR="003C3AAD">
        <w:t xml:space="preserve"> </w:t>
      </w:r>
      <w:r w:rsidRPr="00475311">
        <w:t>is</w:t>
      </w:r>
      <w:r w:rsidR="003C3AAD">
        <w:t xml:space="preserve"> </w:t>
      </w:r>
      <w:r w:rsidRPr="00475311">
        <w:t>not</w:t>
      </w:r>
      <w:r w:rsidR="003C3AAD">
        <w:t xml:space="preserve"> </w:t>
      </w:r>
      <w:r w:rsidRPr="00475311">
        <w:t>a</w:t>
      </w:r>
      <w:r w:rsidR="003C3AAD">
        <w:t xml:space="preserve"> </w:t>
      </w:r>
      <w:r w:rsidRPr="00475311">
        <w:t>matter</w:t>
      </w:r>
      <w:r w:rsidR="003C3AAD">
        <w:t xml:space="preserve"> </w:t>
      </w:r>
      <w:r w:rsidRPr="00475311">
        <w:t>of</w:t>
      </w:r>
      <w:r w:rsidR="003C3AAD">
        <w:t xml:space="preserve"> </w:t>
      </w:r>
      <w:r w:rsidRPr="00475311">
        <w:t>the</w:t>
      </w:r>
      <w:r w:rsidR="003C3AAD">
        <w:t xml:space="preserve"> </w:t>
      </w:r>
      <w:r w:rsidRPr="00475311">
        <w:t>statistics,</w:t>
      </w:r>
      <w:r w:rsidR="003C3AAD">
        <w:t xml:space="preserve"> </w:t>
      </w:r>
      <w:r w:rsidRPr="00475311">
        <w:t>even</w:t>
      </w:r>
      <w:r w:rsidR="003C3AAD">
        <w:t xml:space="preserve"> </w:t>
      </w:r>
      <w:r w:rsidRPr="00475311">
        <w:t>though</w:t>
      </w:r>
      <w:r w:rsidR="003C3AAD">
        <w:t xml:space="preserve"> </w:t>
      </w:r>
      <w:r w:rsidRPr="00475311">
        <w:t>the</w:t>
      </w:r>
      <w:r w:rsidR="003C3AAD">
        <w:t xml:space="preserve"> </w:t>
      </w:r>
      <w:r w:rsidRPr="00475311">
        <w:t>statistics</w:t>
      </w:r>
      <w:r w:rsidR="003C3AAD">
        <w:t xml:space="preserve"> </w:t>
      </w:r>
      <w:r w:rsidRPr="00475311">
        <w:t>are</w:t>
      </w:r>
      <w:r w:rsidR="003C3AAD">
        <w:t xml:space="preserve"> </w:t>
      </w:r>
      <w:r w:rsidRPr="00475311">
        <w:t>quite</w:t>
      </w:r>
      <w:r w:rsidR="003C3AAD">
        <w:t xml:space="preserve"> </w:t>
      </w:r>
      <w:r w:rsidRPr="00475311">
        <w:t>clear.</w:t>
      </w:r>
      <w:r w:rsidR="003C3AAD">
        <w:t xml:space="preserve"> </w:t>
      </w:r>
      <w:r>
        <w:t>There</w:t>
      </w:r>
      <w:r w:rsidR="003C3AAD">
        <w:t xml:space="preserve"> </w:t>
      </w:r>
      <w:r w:rsidRPr="00475311">
        <w:t>is</w:t>
      </w:r>
      <w:r w:rsidR="003C3AAD">
        <w:t xml:space="preserve"> </w:t>
      </w:r>
      <w:r w:rsidRPr="00475311">
        <w:t>a</w:t>
      </w:r>
      <w:r w:rsidR="003C3AAD">
        <w:t xml:space="preserve"> </w:t>
      </w:r>
      <w:r w:rsidRPr="00475311">
        <w:t>lot</w:t>
      </w:r>
      <w:r w:rsidR="003C3AAD">
        <w:t xml:space="preserve"> </w:t>
      </w:r>
      <w:r w:rsidRPr="00475311">
        <w:t>of</w:t>
      </w:r>
      <w:r w:rsidR="003C3AAD">
        <w:t xml:space="preserve"> </w:t>
      </w:r>
      <w:r w:rsidRPr="00475311">
        <w:t>friction</w:t>
      </w:r>
      <w:r w:rsidR="003C3AAD">
        <w:t xml:space="preserve"> </w:t>
      </w:r>
      <w:r w:rsidRPr="00475311">
        <w:t>there.</w:t>
      </w:r>
    </w:p>
    <w:p w:rsidR="006D4B89" w:rsidRPr="00FA65D9" w:rsidP="006D4B89">
      <w:pPr>
        <w:pStyle w:val="Answer"/>
        <w:rPr>
          <w:rFonts w:cs="Verdana"/>
        </w:rPr>
      </w:pPr>
      <w:r w:rsidRPr="00475311">
        <w:t>Finally</w:t>
      </w:r>
      <w:r>
        <w:t>,</w:t>
      </w:r>
      <w:r w:rsidR="003C3AAD">
        <w:t xml:space="preserve"> </w:t>
      </w:r>
      <w:r w:rsidRPr="00475311">
        <w:t>is</w:t>
      </w:r>
      <w:r w:rsidR="003C3AAD">
        <w:t xml:space="preserve"> </w:t>
      </w:r>
      <w:r w:rsidRPr="00475311">
        <w:t>the</w:t>
      </w:r>
      <w:r w:rsidR="003C3AAD">
        <w:t xml:space="preserve"> </w:t>
      </w:r>
      <w:r w:rsidRPr="00475311">
        <w:t>UK</w:t>
      </w:r>
      <w:r w:rsidR="003C3AAD">
        <w:t xml:space="preserve"> </w:t>
      </w:r>
      <w:r w:rsidRPr="00475311">
        <w:t>sometimes</w:t>
      </w:r>
      <w:r w:rsidR="003C3AAD">
        <w:t xml:space="preserve"> </w:t>
      </w:r>
      <w:r w:rsidRPr="00475311">
        <w:t>just</w:t>
      </w:r>
      <w:r w:rsidR="003C3AAD">
        <w:t xml:space="preserve"> </w:t>
      </w:r>
      <w:r w:rsidRPr="00475311">
        <w:t>sitting</w:t>
      </w:r>
      <w:r w:rsidR="003C3AAD">
        <w:t xml:space="preserve"> </w:t>
      </w:r>
      <w:r w:rsidRPr="00475311">
        <w:t>in</w:t>
      </w:r>
      <w:r w:rsidR="003C3AAD">
        <w:t xml:space="preserve"> </w:t>
      </w:r>
      <w:r w:rsidRPr="00475311">
        <w:t>a</w:t>
      </w:r>
      <w:r w:rsidR="003C3AAD">
        <w:t xml:space="preserve"> </w:t>
      </w:r>
      <w:r w:rsidRPr="00475311">
        <w:t>seat</w:t>
      </w:r>
      <w:r w:rsidR="003C3AAD">
        <w:t xml:space="preserve"> </w:t>
      </w:r>
      <w:r w:rsidRPr="00475311">
        <w:t>for</w:t>
      </w:r>
      <w:r w:rsidR="003C3AAD">
        <w:t xml:space="preserve"> </w:t>
      </w:r>
      <w:r w:rsidRPr="00475311">
        <w:t>its</w:t>
      </w:r>
      <w:r w:rsidR="003C3AAD">
        <w:t xml:space="preserve"> </w:t>
      </w:r>
      <w:r w:rsidRPr="00475311">
        <w:t>own</w:t>
      </w:r>
      <w:r w:rsidR="003C3AAD">
        <w:t xml:space="preserve"> </w:t>
      </w:r>
      <w:r w:rsidRPr="00475311">
        <w:t>sake?</w:t>
      </w:r>
      <w:r w:rsidR="003C3AAD">
        <w:t xml:space="preserve"> </w:t>
      </w:r>
      <w:r w:rsidRPr="00475311">
        <w:t>Yes</w:t>
      </w:r>
      <w:r>
        <w:t>,</w:t>
      </w:r>
      <w:r w:rsidR="003C3AAD">
        <w:t xml:space="preserve"> </w:t>
      </w:r>
      <w:r>
        <w:t>I</w:t>
      </w:r>
      <w:r w:rsidR="003C3AAD">
        <w:t xml:space="preserve"> </w:t>
      </w:r>
      <w:r w:rsidRPr="00475311">
        <w:t>think</w:t>
      </w:r>
      <w:r w:rsidR="003C3AAD">
        <w:t xml:space="preserve"> </w:t>
      </w:r>
      <w:r w:rsidRPr="00475311">
        <w:t>that</w:t>
      </w:r>
      <w:r w:rsidR="003C3AAD">
        <w:t xml:space="preserve"> </w:t>
      </w:r>
      <w:r w:rsidRPr="00475311">
        <w:t>is</w:t>
      </w:r>
      <w:r w:rsidR="003C3AAD">
        <w:t xml:space="preserve"> </w:t>
      </w:r>
      <w:r w:rsidRPr="00475311">
        <w:t>probably</w:t>
      </w:r>
      <w:r w:rsidR="003C3AAD">
        <w:t xml:space="preserve"> </w:t>
      </w:r>
      <w:r w:rsidRPr="00475311">
        <w:t>inevitable.</w:t>
      </w:r>
      <w:r w:rsidR="003C3AAD">
        <w:t xml:space="preserve"> </w:t>
      </w:r>
      <w:r>
        <w:t>Often,</w:t>
      </w:r>
      <w:r w:rsidR="003C3AAD">
        <w:t xml:space="preserve"> </w:t>
      </w:r>
      <w:r w:rsidRPr="00475311">
        <w:t>pulling</w:t>
      </w:r>
      <w:r w:rsidR="003C3AAD">
        <w:t xml:space="preserve"> </w:t>
      </w:r>
      <w:r w:rsidRPr="00475311">
        <w:t>out</w:t>
      </w:r>
      <w:r w:rsidR="003C3AAD">
        <w:t xml:space="preserve"> </w:t>
      </w:r>
      <w:r w:rsidRPr="00475311">
        <w:t>of</w:t>
      </w:r>
      <w:r w:rsidR="003C3AAD">
        <w:t xml:space="preserve"> </w:t>
      </w:r>
      <w:r w:rsidRPr="00475311">
        <w:t>an</w:t>
      </w:r>
      <w:r w:rsidR="003C3AAD">
        <w:t xml:space="preserve"> </w:t>
      </w:r>
      <w:r w:rsidRPr="00475311">
        <w:t>institution</w:t>
      </w:r>
      <w:r w:rsidR="003C3AAD">
        <w:t xml:space="preserve"> </w:t>
      </w:r>
      <w:r w:rsidRPr="00475311">
        <w:t>just</w:t>
      </w:r>
      <w:r w:rsidR="003C3AAD">
        <w:t xml:space="preserve"> </w:t>
      </w:r>
      <w:r w:rsidRPr="00475311">
        <w:t>for</w:t>
      </w:r>
      <w:r w:rsidR="003C3AAD">
        <w:t xml:space="preserve"> </w:t>
      </w:r>
      <w:r w:rsidRPr="00475311">
        <w:t>the</w:t>
      </w:r>
      <w:r w:rsidR="003C3AAD">
        <w:t xml:space="preserve"> </w:t>
      </w:r>
      <w:r w:rsidRPr="00475311">
        <w:t>sake</w:t>
      </w:r>
      <w:r w:rsidR="003C3AAD">
        <w:t xml:space="preserve"> </w:t>
      </w:r>
      <w:r w:rsidRPr="00475311">
        <w:t>of</w:t>
      </w:r>
      <w:r w:rsidR="003C3AAD">
        <w:t xml:space="preserve"> </w:t>
      </w:r>
      <w:r w:rsidRPr="00475311">
        <w:t>pulling</w:t>
      </w:r>
      <w:r w:rsidR="003C3AAD">
        <w:t xml:space="preserve"> </w:t>
      </w:r>
      <w:r w:rsidRPr="00475311">
        <w:t>out,</w:t>
      </w:r>
      <w:r w:rsidR="003C3AAD">
        <w:t xml:space="preserve"> </w:t>
      </w:r>
      <w:r w:rsidRPr="00475311">
        <w:t>which</w:t>
      </w:r>
      <w:r w:rsidR="003C3AAD">
        <w:t xml:space="preserve"> </w:t>
      </w:r>
      <w:r w:rsidRPr="00475311">
        <w:t>has</w:t>
      </w:r>
      <w:r w:rsidR="003C3AAD">
        <w:t xml:space="preserve"> </w:t>
      </w:r>
      <w:r w:rsidRPr="00475311">
        <w:t>been</w:t>
      </w:r>
      <w:r w:rsidR="003C3AAD">
        <w:t xml:space="preserve"> </w:t>
      </w:r>
      <w:r w:rsidRPr="00475311">
        <w:t>US</w:t>
      </w:r>
      <w:r w:rsidR="003C3AAD">
        <w:t xml:space="preserve"> </w:t>
      </w:r>
      <w:r w:rsidRPr="00475311">
        <w:t>policy</w:t>
      </w:r>
      <w:r w:rsidR="003C3AAD">
        <w:t xml:space="preserve"> </w:t>
      </w:r>
      <w:r w:rsidRPr="00475311">
        <w:t>of</w:t>
      </w:r>
      <w:r w:rsidR="003C3AAD">
        <w:t xml:space="preserve"> </w:t>
      </w:r>
      <w:r w:rsidRPr="00475311">
        <w:t>late</w:t>
      </w:r>
      <w:r>
        <w:t>,</w:t>
      </w:r>
      <w:r w:rsidR="003C3AAD">
        <w:t xml:space="preserve"> </w:t>
      </w:r>
      <w:r w:rsidRPr="00475311">
        <w:t>is</w:t>
      </w:r>
      <w:r w:rsidR="003C3AAD">
        <w:t xml:space="preserve"> </w:t>
      </w:r>
      <w:r w:rsidRPr="00475311">
        <w:t>also</w:t>
      </w:r>
      <w:r w:rsidR="003C3AAD">
        <w:t xml:space="preserve"> </w:t>
      </w:r>
      <w:r w:rsidRPr="00475311">
        <w:t>tokenistic</w:t>
      </w:r>
      <w:r w:rsidR="003C3AAD">
        <w:t xml:space="preserve"> </w:t>
      </w:r>
      <w:r w:rsidRPr="00475311">
        <w:t>and</w:t>
      </w:r>
      <w:r w:rsidR="003C3AAD">
        <w:t xml:space="preserve"> </w:t>
      </w:r>
      <w:r w:rsidRPr="00475311">
        <w:t>not</w:t>
      </w:r>
      <w:r w:rsidR="003C3AAD">
        <w:t xml:space="preserve"> </w:t>
      </w:r>
      <w:r w:rsidRPr="00475311">
        <w:t>really</w:t>
      </w:r>
      <w:r w:rsidR="003C3AAD">
        <w:t xml:space="preserve"> </w:t>
      </w:r>
      <w:r w:rsidRPr="00475311">
        <w:t>of</w:t>
      </w:r>
      <w:r w:rsidR="003C3AAD">
        <w:t xml:space="preserve"> </w:t>
      </w:r>
      <w:r w:rsidRPr="00475311">
        <w:t>great</w:t>
      </w:r>
      <w:r w:rsidR="003C3AAD">
        <w:t xml:space="preserve"> </w:t>
      </w:r>
      <w:r w:rsidRPr="00475311">
        <w:t>strategic</w:t>
      </w:r>
      <w:r w:rsidR="003C3AAD">
        <w:t xml:space="preserve"> </w:t>
      </w:r>
      <w:r w:rsidRPr="00475311">
        <w:t>value.</w:t>
      </w:r>
    </w:p>
    <w:p w:rsidR="006D4B89" w:rsidRPr="00BF7249" w:rsidP="006D4B89">
      <w:pPr>
        <w:pStyle w:val="Question"/>
      </w:pPr>
      <w:r w:rsidRPr="00BF7249">
        <w:rPr>
          <w:b/>
          <w:bCs/>
        </w:rPr>
        <w:t>Lord</w:t>
      </w:r>
      <w:r w:rsidR="003C3AAD">
        <w:rPr>
          <w:b/>
          <w:bCs/>
        </w:rPr>
        <w:t xml:space="preserve"> </w:t>
      </w:r>
      <w:r w:rsidRPr="00BF7249">
        <w:rPr>
          <w:b/>
          <w:bCs/>
        </w:rPr>
        <w:t>Houghton</w:t>
      </w:r>
      <w:r w:rsidR="003C3AAD">
        <w:rPr>
          <w:b/>
          <w:bCs/>
        </w:rPr>
        <w:t xml:space="preserve"> </w:t>
      </w:r>
      <w:r w:rsidRPr="00BF7249">
        <w:rPr>
          <w:b/>
          <w:bCs/>
        </w:rPr>
        <w:t>of</w:t>
      </w:r>
      <w:r w:rsidR="003C3AAD">
        <w:rPr>
          <w:b/>
          <w:bCs/>
        </w:rPr>
        <w:t xml:space="preserve"> </w:t>
      </w:r>
      <w:r w:rsidRPr="00BF7249">
        <w:rPr>
          <w:b/>
          <w:bCs/>
        </w:rPr>
        <w:t>Richmond:</w:t>
      </w:r>
      <w:r w:rsidR="003C3AAD">
        <w:rPr>
          <w:b/>
          <w:bCs/>
        </w:rPr>
        <w:t xml:space="preserve"> </w:t>
      </w:r>
      <w:r>
        <w:t>T</w:t>
      </w:r>
      <w:r w:rsidRPr="00475311">
        <w:t>he</w:t>
      </w:r>
      <w:r w:rsidR="003C3AAD">
        <w:t xml:space="preserve"> </w:t>
      </w:r>
      <w:r w:rsidRPr="00475311">
        <w:t>purpose</w:t>
      </w:r>
      <w:r w:rsidR="003C3AAD">
        <w:t xml:space="preserve"> </w:t>
      </w:r>
      <w:r w:rsidRPr="00475311">
        <w:t>of</w:t>
      </w:r>
      <w:r w:rsidR="003C3AAD">
        <w:t xml:space="preserve"> </w:t>
      </w:r>
      <w:r w:rsidRPr="00475311">
        <w:t>our</w:t>
      </w:r>
      <w:r w:rsidR="003C3AAD">
        <w:t xml:space="preserve"> </w:t>
      </w:r>
      <w:r w:rsidRPr="00475311">
        <w:t>questions</w:t>
      </w:r>
      <w:r w:rsidR="003C3AAD">
        <w:t xml:space="preserve"> </w:t>
      </w:r>
      <w:r w:rsidRPr="00475311">
        <w:t>is</w:t>
      </w:r>
      <w:r w:rsidR="003C3AAD">
        <w:t xml:space="preserve"> </w:t>
      </w:r>
      <w:r w:rsidRPr="00475311">
        <w:t>to</w:t>
      </w:r>
      <w:r w:rsidR="003C3AAD">
        <w:t xml:space="preserve"> </w:t>
      </w:r>
      <w:r w:rsidRPr="00475311">
        <w:t>try</w:t>
      </w:r>
      <w:r w:rsidR="003C3AAD">
        <w:t xml:space="preserve"> </w:t>
      </w:r>
      <w:r w:rsidRPr="00475311">
        <w:t>to</w:t>
      </w:r>
      <w:r w:rsidR="003C3AAD">
        <w:t xml:space="preserve"> </w:t>
      </w:r>
      <w:r w:rsidRPr="00475311">
        <w:t>elicit</w:t>
      </w:r>
      <w:r w:rsidR="003C3AAD">
        <w:t xml:space="preserve"> </w:t>
      </w:r>
      <w:r w:rsidRPr="00475311">
        <w:t>some</w:t>
      </w:r>
      <w:r w:rsidR="003C3AAD">
        <w:t xml:space="preserve"> </w:t>
      </w:r>
      <w:r w:rsidRPr="00475311">
        <w:t>solid</w:t>
      </w:r>
      <w:r w:rsidR="003C3AAD">
        <w:t xml:space="preserve"> </w:t>
      </w:r>
      <w:r w:rsidRPr="00475311">
        <w:t>recommendations</w:t>
      </w:r>
      <w:r w:rsidR="003C3AAD">
        <w:t xml:space="preserve"> </w:t>
      </w:r>
      <w:r w:rsidRPr="00475311">
        <w:t>that</w:t>
      </w:r>
      <w:r w:rsidR="003C3AAD">
        <w:t xml:space="preserve"> </w:t>
      </w:r>
      <w:r w:rsidRPr="00475311">
        <w:t>can</w:t>
      </w:r>
      <w:r w:rsidR="003C3AAD">
        <w:t xml:space="preserve"> </w:t>
      </w:r>
      <w:r w:rsidRPr="00475311">
        <w:t>beneficially</w:t>
      </w:r>
      <w:r w:rsidR="003C3AAD">
        <w:t xml:space="preserve"> </w:t>
      </w:r>
      <w:r w:rsidRPr="00475311">
        <w:t>inform</w:t>
      </w:r>
      <w:r w:rsidR="003C3AAD">
        <w:t xml:space="preserve"> </w:t>
      </w:r>
      <w:r>
        <w:t>the</w:t>
      </w:r>
      <w:r w:rsidR="003C3AAD">
        <w:t xml:space="preserve"> </w:t>
      </w:r>
      <w:r w:rsidRPr="00475311">
        <w:t>Government</w:t>
      </w:r>
      <w:r w:rsidR="003C3AAD">
        <w:t xml:space="preserve"> </w:t>
      </w:r>
      <w:r w:rsidRPr="00475311">
        <w:t>at</w:t>
      </w:r>
      <w:r w:rsidR="003C3AAD">
        <w:t xml:space="preserve"> </w:t>
      </w:r>
      <w:r w:rsidRPr="00475311">
        <w:t>the</w:t>
      </w:r>
      <w:r w:rsidR="003C3AAD">
        <w:t xml:space="preserve"> </w:t>
      </w:r>
      <w:r w:rsidRPr="00475311">
        <w:t>end</w:t>
      </w:r>
      <w:r w:rsidR="003C3AAD">
        <w:t xml:space="preserve"> </w:t>
      </w:r>
      <w:r w:rsidRPr="00475311">
        <w:t>of</w:t>
      </w:r>
      <w:r w:rsidR="003C3AAD">
        <w:t xml:space="preserve"> </w:t>
      </w:r>
      <w:r w:rsidRPr="00475311">
        <w:t>our</w:t>
      </w:r>
      <w:r w:rsidR="003C3AAD">
        <w:t xml:space="preserve"> </w:t>
      </w:r>
      <w:r w:rsidRPr="00475311">
        <w:t>inquiry.</w:t>
      </w:r>
      <w:r w:rsidR="003C3AAD">
        <w:t xml:space="preserve"> </w:t>
      </w:r>
      <w:r>
        <w:t>T</w:t>
      </w:r>
      <w:r w:rsidRPr="00475311">
        <w:t>he</w:t>
      </w:r>
      <w:r w:rsidR="003C3AAD">
        <w:t xml:space="preserve"> </w:t>
      </w:r>
      <w:r w:rsidRPr="00475311">
        <w:t>next</w:t>
      </w:r>
      <w:r w:rsidR="003C3AAD">
        <w:t xml:space="preserve"> </w:t>
      </w:r>
      <w:r w:rsidRPr="00475311">
        <w:t>question</w:t>
      </w:r>
      <w:r w:rsidR="003C3AAD">
        <w:t xml:space="preserve"> </w:t>
      </w:r>
      <w:r w:rsidRPr="00475311">
        <w:t>is</w:t>
      </w:r>
      <w:r w:rsidR="003C3AAD">
        <w:t xml:space="preserve"> </w:t>
      </w:r>
      <w:r w:rsidRPr="00475311">
        <w:t>another</w:t>
      </w:r>
      <w:r w:rsidR="003C3AAD">
        <w:t xml:space="preserve"> </w:t>
      </w:r>
      <w:r w:rsidRPr="00475311">
        <w:t>one</w:t>
      </w:r>
      <w:r w:rsidR="003C3AAD">
        <w:t xml:space="preserve"> </w:t>
      </w:r>
      <w:r w:rsidRPr="00475311">
        <w:t>about</w:t>
      </w:r>
      <w:r w:rsidR="003C3AAD">
        <w:t xml:space="preserve"> </w:t>
      </w:r>
      <w:r w:rsidRPr="00475311">
        <w:t>the</w:t>
      </w:r>
      <w:r w:rsidR="003C3AAD">
        <w:t xml:space="preserve"> </w:t>
      </w:r>
      <w:r w:rsidRPr="00475311">
        <w:t>panacea</w:t>
      </w:r>
      <w:r w:rsidR="003C3AAD">
        <w:t xml:space="preserve"> </w:t>
      </w:r>
      <w:r w:rsidRPr="00475311">
        <w:t>of</w:t>
      </w:r>
      <w:r w:rsidR="003C3AAD">
        <w:t xml:space="preserve"> </w:t>
      </w:r>
      <w:r w:rsidRPr="00475311">
        <w:t>the</w:t>
      </w:r>
      <w:r w:rsidR="003C3AAD">
        <w:t xml:space="preserve"> </w:t>
      </w:r>
      <w:r w:rsidRPr="00475311">
        <w:t>search</w:t>
      </w:r>
      <w:r w:rsidR="003C3AAD">
        <w:t xml:space="preserve"> </w:t>
      </w:r>
      <w:r w:rsidRPr="00475311">
        <w:t>for</w:t>
      </w:r>
      <w:r w:rsidR="003C3AAD">
        <w:t xml:space="preserve"> </w:t>
      </w:r>
      <w:r w:rsidRPr="00475311">
        <w:t>strategy.</w:t>
      </w:r>
      <w:r w:rsidR="003C3AAD">
        <w:t xml:space="preserve"> </w:t>
      </w:r>
      <w:r>
        <w:t>Can</w:t>
      </w:r>
      <w:r w:rsidR="003C3AAD">
        <w:t xml:space="preserve"> </w:t>
      </w:r>
      <w:r>
        <w:t>I</w:t>
      </w:r>
      <w:r w:rsidR="003C3AAD">
        <w:t xml:space="preserve"> </w:t>
      </w:r>
      <w:r w:rsidRPr="00475311">
        <w:t>move</w:t>
      </w:r>
      <w:r w:rsidR="003C3AAD">
        <w:t xml:space="preserve"> </w:t>
      </w:r>
      <w:r w:rsidRPr="00475311">
        <w:t>it</w:t>
      </w:r>
      <w:r w:rsidR="003C3AAD">
        <w:t xml:space="preserve"> </w:t>
      </w:r>
      <w:r w:rsidRPr="00475311">
        <w:t>beyond</w:t>
      </w:r>
      <w:r w:rsidR="003C3AAD">
        <w:t xml:space="preserve"> </w:t>
      </w:r>
      <w:r w:rsidRPr="00475311">
        <w:t>that</w:t>
      </w:r>
      <w:r>
        <w:t>,</w:t>
      </w:r>
      <w:r w:rsidR="003C3AAD">
        <w:t xml:space="preserve"> </w:t>
      </w:r>
      <w:r w:rsidRPr="00475311">
        <w:t>because</w:t>
      </w:r>
      <w:r w:rsidR="003C3AAD">
        <w:t xml:space="preserve"> </w:t>
      </w:r>
      <w:r w:rsidRPr="00475311">
        <w:t>I</w:t>
      </w:r>
      <w:r w:rsidR="003C3AAD">
        <w:t xml:space="preserve"> </w:t>
      </w:r>
      <w:r w:rsidRPr="00475311">
        <w:t>personally</w:t>
      </w:r>
      <w:r w:rsidR="003C3AAD">
        <w:t xml:space="preserve"> </w:t>
      </w:r>
      <w:r w:rsidRPr="00475311">
        <w:t>do</w:t>
      </w:r>
      <w:r w:rsidR="003C3AAD">
        <w:t xml:space="preserve"> </w:t>
      </w:r>
      <w:r w:rsidRPr="00475311">
        <w:t>not</w:t>
      </w:r>
      <w:r w:rsidR="003C3AAD">
        <w:t xml:space="preserve"> </w:t>
      </w:r>
      <w:r w:rsidRPr="00475311">
        <w:t>believe</w:t>
      </w:r>
      <w:r w:rsidR="003C3AAD">
        <w:t xml:space="preserve"> </w:t>
      </w:r>
      <w:r w:rsidRPr="00475311">
        <w:t>that</w:t>
      </w:r>
      <w:r w:rsidR="003C3AAD">
        <w:t xml:space="preserve"> </w:t>
      </w:r>
      <w:r w:rsidRPr="00475311">
        <w:t>we</w:t>
      </w:r>
      <w:r w:rsidR="003C3AAD">
        <w:t xml:space="preserve"> </w:t>
      </w:r>
      <w:r w:rsidRPr="00475311">
        <w:t>are</w:t>
      </w:r>
      <w:r w:rsidR="003C3AAD">
        <w:t xml:space="preserve"> </w:t>
      </w:r>
      <w:r w:rsidRPr="00475311">
        <w:t>short</w:t>
      </w:r>
      <w:r w:rsidR="003C3AAD">
        <w:t xml:space="preserve"> </w:t>
      </w:r>
      <w:r w:rsidRPr="00475311">
        <w:t>of</w:t>
      </w:r>
      <w:r w:rsidR="003C3AAD">
        <w:t xml:space="preserve"> </w:t>
      </w:r>
      <w:r w:rsidRPr="00475311">
        <w:t>strategies</w:t>
      </w:r>
      <w:r>
        <w:t>?</w:t>
      </w:r>
      <w:r w:rsidR="003C3AAD">
        <w:t xml:space="preserve"> </w:t>
      </w:r>
      <w:r>
        <w:t>We</w:t>
      </w:r>
      <w:r w:rsidR="003C3AAD">
        <w:t xml:space="preserve"> </w:t>
      </w:r>
      <w:r w:rsidRPr="00475311">
        <w:t>are</w:t>
      </w:r>
      <w:r w:rsidR="003C3AAD">
        <w:t xml:space="preserve"> </w:t>
      </w:r>
      <w:r w:rsidRPr="00475311">
        <w:t>short</w:t>
      </w:r>
      <w:r w:rsidR="003C3AAD">
        <w:t xml:space="preserve"> </w:t>
      </w:r>
      <w:r w:rsidRPr="00475311">
        <w:t>of</w:t>
      </w:r>
      <w:r w:rsidR="003C3AAD">
        <w:t xml:space="preserve"> </w:t>
      </w:r>
      <w:r w:rsidRPr="00475311">
        <w:t>a</w:t>
      </w:r>
      <w:r w:rsidR="003C3AAD">
        <w:t xml:space="preserve"> </w:t>
      </w:r>
      <w:r w:rsidRPr="00475311">
        <w:t>Whitehall</w:t>
      </w:r>
      <w:r w:rsidR="003C3AAD">
        <w:t xml:space="preserve"> </w:t>
      </w:r>
      <w:r w:rsidRPr="00475311">
        <w:t>culture</w:t>
      </w:r>
      <w:r w:rsidR="003C3AAD">
        <w:t xml:space="preserve"> </w:t>
      </w:r>
      <w:r w:rsidRPr="00475311">
        <w:t>that</w:t>
      </w:r>
      <w:r w:rsidR="003C3AAD">
        <w:t xml:space="preserve"> </w:t>
      </w:r>
      <w:r w:rsidRPr="00475311">
        <w:t>operationalises</w:t>
      </w:r>
      <w:r w:rsidR="003C3AAD">
        <w:t xml:space="preserve"> </w:t>
      </w:r>
      <w:r w:rsidRPr="00475311">
        <w:t>strategies</w:t>
      </w:r>
      <w:r w:rsidR="003C3AAD">
        <w:t xml:space="preserve"> </w:t>
      </w:r>
      <w:r w:rsidRPr="00475311">
        <w:t>in</w:t>
      </w:r>
      <w:r w:rsidR="003C3AAD">
        <w:t xml:space="preserve"> </w:t>
      </w:r>
      <w:r w:rsidRPr="00475311">
        <w:t>a</w:t>
      </w:r>
      <w:r w:rsidR="003C3AAD">
        <w:t xml:space="preserve"> </w:t>
      </w:r>
      <w:r w:rsidRPr="00475311">
        <w:t>pragmatic</w:t>
      </w:r>
      <w:r w:rsidR="003C3AAD">
        <w:t xml:space="preserve"> </w:t>
      </w:r>
      <w:r w:rsidRPr="00475311">
        <w:t>and</w:t>
      </w:r>
      <w:r w:rsidR="003C3AAD">
        <w:t xml:space="preserve"> </w:t>
      </w:r>
      <w:r w:rsidRPr="00475311">
        <w:t>dynamic</w:t>
      </w:r>
      <w:r w:rsidR="003C3AAD">
        <w:t xml:space="preserve"> </w:t>
      </w:r>
      <w:r w:rsidRPr="00475311">
        <w:t>way.</w:t>
      </w:r>
      <w:r w:rsidR="003C3AAD">
        <w:t xml:space="preserve"> </w:t>
      </w:r>
      <w:r>
        <w:t>I</w:t>
      </w:r>
      <w:r w:rsidRPr="00475311">
        <w:t>n</w:t>
      </w:r>
      <w:r w:rsidR="003C3AAD">
        <w:t xml:space="preserve"> </w:t>
      </w:r>
      <w:r w:rsidRPr="00475311">
        <w:t>many</w:t>
      </w:r>
      <w:r w:rsidR="003C3AAD">
        <w:t xml:space="preserve"> </w:t>
      </w:r>
      <w:r w:rsidRPr="00475311">
        <w:t>respects,</w:t>
      </w:r>
      <w:r w:rsidR="003C3AAD">
        <w:t xml:space="preserve"> </w:t>
      </w:r>
      <w:r w:rsidRPr="00475311">
        <w:t>multilateralism</w:t>
      </w:r>
      <w:r w:rsidR="003C3AAD">
        <w:t xml:space="preserve"> </w:t>
      </w:r>
      <w:r w:rsidRPr="00475311">
        <w:t>is</w:t>
      </w:r>
      <w:r w:rsidR="003C3AAD">
        <w:t xml:space="preserve"> </w:t>
      </w:r>
      <w:r w:rsidRPr="00475311">
        <w:t>not</w:t>
      </w:r>
      <w:r w:rsidR="003C3AAD">
        <w:t xml:space="preserve"> </w:t>
      </w:r>
      <w:r w:rsidRPr="00475311">
        <w:t>going</w:t>
      </w:r>
      <w:r w:rsidR="003C3AAD">
        <w:t xml:space="preserve"> </w:t>
      </w:r>
      <w:r w:rsidRPr="00475311">
        <w:t>to</w:t>
      </w:r>
      <w:r w:rsidR="003C3AAD">
        <w:t xml:space="preserve"> </w:t>
      </w:r>
      <w:r w:rsidRPr="00475311">
        <w:t>go</w:t>
      </w:r>
      <w:r w:rsidR="003C3AAD">
        <w:t xml:space="preserve"> </w:t>
      </w:r>
      <w:r w:rsidRPr="00475311">
        <w:t>away</w:t>
      </w:r>
      <w:r>
        <w:t>;</w:t>
      </w:r>
      <w:r w:rsidR="003C3AAD">
        <w:t xml:space="preserve"> </w:t>
      </w:r>
      <w:r>
        <w:t>it</w:t>
      </w:r>
      <w:r w:rsidR="003C3AAD">
        <w:t xml:space="preserve"> </w:t>
      </w:r>
      <w:r w:rsidRPr="00475311">
        <w:t>is</w:t>
      </w:r>
      <w:r w:rsidR="003C3AAD">
        <w:t xml:space="preserve"> </w:t>
      </w:r>
      <w:r w:rsidRPr="00475311">
        <w:t>just</w:t>
      </w:r>
      <w:r w:rsidR="003C3AAD">
        <w:t xml:space="preserve"> </w:t>
      </w:r>
      <w:r>
        <w:t>that</w:t>
      </w:r>
      <w:r w:rsidR="003C3AAD">
        <w:t xml:space="preserve"> </w:t>
      </w:r>
      <w:r w:rsidRPr="00475311">
        <w:t>the</w:t>
      </w:r>
      <w:r w:rsidR="003C3AAD">
        <w:t xml:space="preserve"> </w:t>
      </w:r>
      <w:r w:rsidRPr="00475311">
        <w:t>context</w:t>
      </w:r>
      <w:r w:rsidR="003C3AAD">
        <w:t xml:space="preserve"> </w:t>
      </w:r>
      <w:r w:rsidRPr="00475311">
        <w:t>in</w:t>
      </w:r>
      <w:r w:rsidR="003C3AAD">
        <w:t xml:space="preserve"> </w:t>
      </w:r>
      <w:r w:rsidRPr="00475311">
        <w:t>which</w:t>
      </w:r>
      <w:r w:rsidR="003C3AAD">
        <w:t xml:space="preserve"> </w:t>
      </w:r>
      <w:r w:rsidRPr="00475311">
        <w:t>multilateralism</w:t>
      </w:r>
      <w:r w:rsidR="003C3AAD">
        <w:t xml:space="preserve"> </w:t>
      </w:r>
      <w:r w:rsidRPr="00475311">
        <w:t>exists</w:t>
      </w:r>
      <w:r w:rsidR="003C3AAD">
        <w:t xml:space="preserve"> </w:t>
      </w:r>
      <w:r w:rsidRPr="00475311">
        <w:t>is</w:t>
      </w:r>
      <w:r w:rsidR="003C3AAD">
        <w:t xml:space="preserve"> </w:t>
      </w:r>
      <w:r w:rsidRPr="00475311">
        <w:t>changing</w:t>
      </w:r>
      <w:r>
        <w:t>,</w:t>
      </w:r>
      <w:r w:rsidR="003C3AAD">
        <w:t xml:space="preserve"> </w:t>
      </w:r>
      <w:r w:rsidRPr="00475311">
        <w:t>because</w:t>
      </w:r>
      <w:r w:rsidR="003C3AAD">
        <w:t xml:space="preserve"> </w:t>
      </w:r>
      <w:r w:rsidRPr="00475311">
        <w:t>it</w:t>
      </w:r>
      <w:r w:rsidR="003C3AAD">
        <w:t xml:space="preserve"> </w:t>
      </w:r>
      <w:r w:rsidRPr="00475311">
        <w:t>is</w:t>
      </w:r>
      <w:r w:rsidR="003C3AAD">
        <w:t xml:space="preserve"> </w:t>
      </w:r>
      <w:r w:rsidRPr="00475311">
        <w:t>now</w:t>
      </w:r>
      <w:r w:rsidR="003C3AAD">
        <w:t xml:space="preserve"> </w:t>
      </w:r>
      <w:r w:rsidRPr="00475311">
        <w:t>in</w:t>
      </w:r>
      <w:r w:rsidR="003C3AAD">
        <w:t xml:space="preserve"> </w:t>
      </w:r>
      <w:r w:rsidRPr="00475311">
        <w:t>a</w:t>
      </w:r>
      <w:r w:rsidR="003C3AAD">
        <w:t xml:space="preserve"> </w:t>
      </w:r>
      <w:r w:rsidRPr="00475311">
        <w:t>chaotic,</w:t>
      </w:r>
      <w:r w:rsidR="003C3AAD">
        <w:t xml:space="preserve"> </w:t>
      </w:r>
      <w:r w:rsidRPr="00475311">
        <w:t>disordered</w:t>
      </w:r>
      <w:r w:rsidR="003C3AAD">
        <w:t xml:space="preserve"> </w:t>
      </w:r>
      <w:r w:rsidRPr="00475311">
        <w:t>and</w:t>
      </w:r>
      <w:r w:rsidR="003C3AAD">
        <w:t xml:space="preserve"> </w:t>
      </w:r>
      <w:r w:rsidRPr="00475311">
        <w:t>more</w:t>
      </w:r>
      <w:r w:rsidR="003C3AAD">
        <w:t xml:space="preserve"> </w:t>
      </w:r>
      <w:r w:rsidRPr="00475311">
        <w:t>fragmented</w:t>
      </w:r>
      <w:r w:rsidR="003C3AAD">
        <w:t xml:space="preserve"> </w:t>
      </w:r>
      <w:r w:rsidRPr="00475311">
        <w:t>world.</w:t>
      </w:r>
      <w:r w:rsidR="003C3AAD">
        <w:t xml:space="preserve"> </w:t>
      </w:r>
      <w:r w:rsidRPr="00475311">
        <w:t>Is</w:t>
      </w:r>
      <w:r w:rsidR="003C3AAD">
        <w:t xml:space="preserve"> </w:t>
      </w:r>
      <w:r w:rsidRPr="00475311">
        <w:t>there</w:t>
      </w:r>
      <w:r>
        <w:t>,</w:t>
      </w:r>
      <w:r w:rsidR="003C3AAD">
        <w:t xml:space="preserve"> </w:t>
      </w:r>
      <w:r w:rsidRPr="00475311">
        <w:t>therefore,</w:t>
      </w:r>
      <w:r w:rsidR="003C3AAD">
        <w:t xml:space="preserve"> </w:t>
      </w:r>
      <w:r w:rsidRPr="00475311">
        <w:t>in</w:t>
      </w:r>
      <w:r w:rsidR="003C3AAD">
        <w:t xml:space="preserve"> </w:t>
      </w:r>
      <w:r w:rsidRPr="00475311">
        <w:t>search</w:t>
      </w:r>
      <w:r w:rsidR="003C3AAD">
        <w:t xml:space="preserve"> </w:t>
      </w:r>
      <w:r w:rsidRPr="00475311">
        <w:t>of</w:t>
      </w:r>
      <w:r w:rsidR="003C3AAD">
        <w:t xml:space="preserve"> </w:t>
      </w:r>
      <w:r w:rsidRPr="00475311">
        <w:t>a</w:t>
      </w:r>
      <w:r w:rsidR="003C3AAD">
        <w:t xml:space="preserve"> </w:t>
      </w:r>
      <w:r w:rsidRPr="00475311">
        <w:t>recommendation,</w:t>
      </w:r>
      <w:r w:rsidR="003C3AAD">
        <w:t xml:space="preserve"> </w:t>
      </w:r>
      <w:r w:rsidRPr="00475311">
        <w:t>a</w:t>
      </w:r>
      <w:r w:rsidR="003C3AAD">
        <w:t xml:space="preserve"> </w:t>
      </w:r>
      <w:r w:rsidRPr="00475311">
        <w:t>requirement</w:t>
      </w:r>
      <w:r w:rsidR="003C3AAD">
        <w:t xml:space="preserve"> </w:t>
      </w:r>
      <w:r w:rsidRPr="00475311">
        <w:t>within</w:t>
      </w:r>
      <w:r w:rsidR="003C3AAD">
        <w:t xml:space="preserve"> </w:t>
      </w:r>
      <w:r w:rsidRPr="00475311">
        <w:t>Whitehall</w:t>
      </w:r>
      <w:r w:rsidR="003C3AAD">
        <w:t xml:space="preserve"> </w:t>
      </w:r>
      <w:r w:rsidRPr="00475311">
        <w:t>to</w:t>
      </w:r>
      <w:r w:rsidR="003C3AAD">
        <w:t xml:space="preserve"> </w:t>
      </w:r>
      <w:r w:rsidRPr="00475311">
        <w:t>take</w:t>
      </w:r>
      <w:r w:rsidR="003C3AAD">
        <w:t xml:space="preserve"> </w:t>
      </w:r>
      <w:r>
        <w:t>what</w:t>
      </w:r>
      <w:r w:rsidR="003C3AAD">
        <w:t xml:space="preserve"> </w:t>
      </w:r>
      <w:r>
        <w:t>one</w:t>
      </w:r>
      <w:r w:rsidR="003C3AAD">
        <w:t xml:space="preserve"> </w:t>
      </w:r>
      <w:r>
        <w:t>might</w:t>
      </w:r>
      <w:r w:rsidR="003C3AAD">
        <w:t xml:space="preserve"> </w:t>
      </w:r>
      <w:r>
        <w:t>call</w:t>
      </w:r>
      <w:r w:rsidR="003C3AAD">
        <w:t xml:space="preserve"> </w:t>
      </w:r>
      <w:r w:rsidRPr="00475311">
        <w:t>a</w:t>
      </w:r>
      <w:r w:rsidR="003C3AAD">
        <w:t xml:space="preserve"> </w:t>
      </w:r>
      <w:r w:rsidRPr="00475311">
        <w:t>more</w:t>
      </w:r>
      <w:r w:rsidR="003C3AAD">
        <w:t xml:space="preserve"> </w:t>
      </w:r>
      <w:r w:rsidRPr="00475311">
        <w:t>operationalised</w:t>
      </w:r>
      <w:r w:rsidR="003C3AAD">
        <w:t xml:space="preserve"> </w:t>
      </w:r>
      <w:r>
        <w:t>statecraft—</w:t>
      </w:r>
      <w:r w:rsidRPr="00475311">
        <w:t>rather</w:t>
      </w:r>
      <w:r w:rsidR="003C3AAD">
        <w:t xml:space="preserve"> </w:t>
      </w:r>
      <w:r w:rsidRPr="00475311">
        <w:t>than</w:t>
      </w:r>
      <w:r w:rsidR="003C3AAD">
        <w:t xml:space="preserve"> </w:t>
      </w:r>
      <w:r w:rsidRPr="00475311">
        <w:t>diplomacy</w:t>
      </w:r>
      <w:r>
        <w:t>—</w:t>
      </w:r>
      <w:r w:rsidRPr="00475311">
        <w:t>to</w:t>
      </w:r>
      <w:r w:rsidR="003C3AAD">
        <w:t xml:space="preserve"> </w:t>
      </w:r>
      <w:r w:rsidRPr="00475311">
        <w:t>move</w:t>
      </w:r>
      <w:r w:rsidR="003C3AAD">
        <w:t xml:space="preserve"> </w:t>
      </w:r>
      <w:r w:rsidRPr="00475311">
        <w:t>thi</w:t>
      </w:r>
      <w:r>
        <w:t>s?</w:t>
      </w:r>
      <w:r w:rsidR="003C3AAD">
        <w:t xml:space="preserve"> </w:t>
      </w:r>
      <w:r>
        <w:t>I,</w:t>
      </w:r>
      <w:r w:rsidR="003C3AAD">
        <w:t xml:space="preserve"> </w:t>
      </w:r>
      <w:r>
        <w:t>as</w:t>
      </w:r>
      <w:r w:rsidR="003C3AAD">
        <w:t xml:space="preserve"> </w:t>
      </w:r>
      <w:r>
        <w:t>a</w:t>
      </w:r>
      <w:r w:rsidR="003C3AAD">
        <w:t xml:space="preserve"> </w:t>
      </w:r>
      <w:r>
        <w:t>CDS,</w:t>
      </w:r>
      <w:r w:rsidR="003C3AAD">
        <w:t xml:space="preserve"> </w:t>
      </w:r>
      <w:r w:rsidRPr="00475311">
        <w:t>was</w:t>
      </w:r>
      <w:r w:rsidR="003C3AAD">
        <w:t xml:space="preserve"> </w:t>
      </w:r>
      <w:r w:rsidRPr="00475311">
        <w:t>on</w:t>
      </w:r>
      <w:r w:rsidR="003C3AAD">
        <w:t xml:space="preserve"> </w:t>
      </w:r>
      <w:r w:rsidRPr="00475311">
        <w:t>the</w:t>
      </w:r>
      <w:r w:rsidR="003C3AAD">
        <w:t xml:space="preserve"> </w:t>
      </w:r>
      <w:r w:rsidRPr="00475311">
        <w:t>National</w:t>
      </w:r>
      <w:r w:rsidR="003C3AAD">
        <w:t xml:space="preserve"> </w:t>
      </w:r>
      <w:r w:rsidRPr="00475311">
        <w:t>Security</w:t>
      </w:r>
      <w:r w:rsidR="003C3AAD">
        <w:t xml:space="preserve"> </w:t>
      </w:r>
      <w:r w:rsidRPr="00475311">
        <w:t>Council</w:t>
      </w:r>
      <w:r w:rsidR="003C3AAD">
        <w:t xml:space="preserve"> </w:t>
      </w:r>
      <w:r w:rsidRPr="00475311">
        <w:t>for</w:t>
      </w:r>
      <w:r w:rsidR="003C3AAD">
        <w:t xml:space="preserve"> </w:t>
      </w:r>
      <w:r w:rsidRPr="00475311">
        <w:t>three</w:t>
      </w:r>
      <w:r w:rsidR="003C3AAD">
        <w:t xml:space="preserve"> </w:t>
      </w:r>
      <w:r w:rsidRPr="00475311">
        <w:t>years</w:t>
      </w:r>
      <w:r>
        <w:t>,</w:t>
      </w:r>
      <w:r w:rsidR="003C3AAD">
        <w:t xml:space="preserve"> </w:t>
      </w:r>
      <w:r w:rsidRPr="00475311">
        <w:t>and</w:t>
      </w:r>
      <w:r w:rsidR="003C3AAD">
        <w:t xml:space="preserve"> </w:t>
      </w:r>
      <w:r w:rsidRPr="00475311">
        <w:t>we</w:t>
      </w:r>
      <w:r w:rsidR="003C3AAD">
        <w:t xml:space="preserve"> </w:t>
      </w:r>
      <w:r w:rsidRPr="00475311">
        <w:t>still</w:t>
      </w:r>
      <w:r w:rsidR="003C3AAD">
        <w:t xml:space="preserve"> </w:t>
      </w:r>
      <w:r>
        <w:t>had</w:t>
      </w:r>
      <w:r w:rsidR="003C3AAD">
        <w:t xml:space="preserve"> </w:t>
      </w:r>
      <w:r w:rsidRPr="00475311">
        <w:t>agendas</w:t>
      </w:r>
      <w:r w:rsidR="003C3AAD">
        <w:t xml:space="preserve"> </w:t>
      </w:r>
      <w:r w:rsidRPr="00475311">
        <w:t>in</w:t>
      </w:r>
      <w:r w:rsidR="003C3AAD">
        <w:t xml:space="preserve"> </w:t>
      </w:r>
      <w:r w:rsidRPr="00475311">
        <w:t>slightly</w:t>
      </w:r>
      <w:r w:rsidR="003C3AAD">
        <w:t xml:space="preserve"> </w:t>
      </w:r>
      <w:r w:rsidRPr="00475311">
        <w:t>stovepipe</w:t>
      </w:r>
      <w:r>
        <w:t>d</w:t>
      </w:r>
      <w:r w:rsidR="003C3AAD">
        <w:t xml:space="preserve"> </w:t>
      </w:r>
      <w:r w:rsidRPr="00475311">
        <w:t>ways,</w:t>
      </w:r>
      <w:r w:rsidR="003C3AAD">
        <w:t xml:space="preserve"> </w:t>
      </w:r>
      <w:r w:rsidRPr="00475311">
        <w:t>even</w:t>
      </w:r>
      <w:r w:rsidR="003C3AAD">
        <w:t xml:space="preserve"> </w:t>
      </w:r>
      <w:r w:rsidRPr="00475311">
        <w:t>though</w:t>
      </w:r>
      <w:r w:rsidR="003C3AAD">
        <w:t xml:space="preserve"> </w:t>
      </w:r>
      <w:r w:rsidRPr="00475311">
        <w:t>we</w:t>
      </w:r>
      <w:r w:rsidR="003C3AAD">
        <w:t xml:space="preserve"> </w:t>
      </w:r>
      <w:r w:rsidRPr="00475311">
        <w:t>thought</w:t>
      </w:r>
      <w:r w:rsidR="003C3AAD">
        <w:t xml:space="preserve"> </w:t>
      </w:r>
      <w:r w:rsidRPr="00475311">
        <w:t>it</w:t>
      </w:r>
      <w:r w:rsidR="003C3AAD">
        <w:t xml:space="preserve"> </w:t>
      </w:r>
      <w:r w:rsidRPr="00475311">
        <w:t>was</w:t>
      </w:r>
      <w:r w:rsidR="003C3AAD">
        <w:t xml:space="preserve"> </w:t>
      </w:r>
      <w:r w:rsidRPr="00475311">
        <w:t>some</w:t>
      </w:r>
      <w:r w:rsidR="003C3AAD">
        <w:t xml:space="preserve"> </w:t>
      </w:r>
      <w:r w:rsidRPr="00475311">
        <w:t>form</w:t>
      </w:r>
      <w:r w:rsidR="003C3AAD">
        <w:t xml:space="preserve"> </w:t>
      </w:r>
      <w:r w:rsidRPr="00475311">
        <w:t>of</w:t>
      </w:r>
      <w:r w:rsidR="003C3AAD">
        <w:t xml:space="preserve"> </w:t>
      </w:r>
      <w:r w:rsidRPr="00475311">
        <w:t>join</w:t>
      </w:r>
      <w:r>
        <w:t>t</w:t>
      </w:r>
      <w:r w:rsidRPr="00475311">
        <w:t>ery.</w:t>
      </w:r>
      <w:r w:rsidR="003C3AAD">
        <w:t xml:space="preserve"> </w:t>
      </w:r>
      <w:r>
        <w:t>J</w:t>
      </w:r>
      <w:r w:rsidRPr="00475311">
        <w:t>ust</w:t>
      </w:r>
      <w:r w:rsidR="003C3AAD">
        <w:t xml:space="preserve"> </w:t>
      </w:r>
      <w:r w:rsidRPr="00475311">
        <w:t>as</w:t>
      </w:r>
      <w:r>
        <w:t>,</w:t>
      </w:r>
      <w:r w:rsidR="003C3AAD">
        <w:t xml:space="preserve"> </w:t>
      </w:r>
      <w:r w:rsidRPr="00475311">
        <w:t>in</w:t>
      </w:r>
      <w:r w:rsidR="003C3AAD">
        <w:t xml:space="preserve"> </w:t>
      </w:r>
      <w:r w:rsidRPr="00475311">
        <w:t>a</w:t>
      </w:r>
      <w:r w:rsidR="003C3AAD">
        <w:t xml:space="preserve"> </w:t>
      </w:r>
      <w:r w:rsidRPr="00475311">
        <w:t>military</w:t>
      </w:r>
      <w:r w:rsidR="003C3AAD">
        <w:t xml:space="preserve"> </w:t>
      </w:r>
      <w:r w:rsidRPr="00475311">
        <w:t>sense</w:t>
      </w:r>
      <w:r>
        <w:t>,</w:t>
      </w:r>
      <w:r w:rsidR="003C3AAD">
        <w:t xml:space="preserve"> </w:t>
      </w:r>
      <w:r w:rsidRPr="00475311">
        <w:t>we</w:t>
      </w:r>
      <w:r w:rsidR="003C3AAD">
        <w:t xml:space="preserve"> </w:t>
      </w:r>
      <w:r w:rsidRPr="00475311">
        <w:t>recognise</w:t>
      </w:r>
      <w:r w:rsidR="003C3AAD">
        <w:t xml:space="preserve"> </w:t>
      </w:r>
      <w:r>
        <w:t>that</w:t>
      </w:r>
      <w:r w:rsidR="003C3AAD">
        <w:t xml:space="preserve"> </w:t>
      </w:r>
      <w:r w:rsidRPr="00475311">
        <w:t>we</w:t>
      </w:r>
      <w:r w:rsidR="003C3AAD">
        <w:t xml:space="preserve"> </w:t>
      </w:r>
      <w:r w:rsidRPr="00475311">
        <w:t>are</w:t>
      </w:r>
      <w:r w:rsidR="003C3AAD">
        <w:t xml:space="preserve"> </w:t>
      </w:r>
      <w:r w:rsidRPr="00475311">
        <w:t>at</w:t>
      </w:r>
      <w:r w:rsidR="003C3AAD">
        <w:t xml:space="preserve"> </w:t>
      </w:r>
      <w:r w:rsidRPr="00475311">
        <w:t>war</w:t>
      </w:r>
      <w:r w:rsidR="003C3AAD">
        <w:t xml:space="preserve"> </w:t>
      </w:r>
      <w:r w:rsidRPr="00475311">
        <w:t>with</w:t>
      </w:r>
      <w:r w:rsidR="003C3AAD">
        <w:t xml:space="preserve"> </w:t>
      </w:r>
      <w:r w:rsidRPr="00475311">
        <w:t>Russia</w:t>
      </w:r>
      <w:r>
        <w:t>,</w:t>
      </w:r>
      <w:r w:rsidR="003C3AAD">
        <w:t xml:space="preserve"> </w:t>
      </w:r>
      <w:r>
        <w:t>but</w:t>
      </w:r>
      <w:r w:rsidR="003C3AAD">
        <w:t xml:space="preserve"> </w:t>
      </w:r>
      <w:r>
        <w:t>i</w:t>
      </w:r>
      <w:r w:rsidRPr="00475311">
        <w:t>t</w:t>
      </w:r>
      <w:r w:rsidR="003C3AAD">
        <w:t xml:space="preserve"> </w:t>
      </w:r>
      <w:r w:rsidRPr="00475311">
        <w:t>is</w:t>
      </w:r>
      <w:r w:rsidR="003C3AAD">
        <w:t xml:space="preserve"> </w:t>
      </w:r>
      <w:r w:rsidRPr="00475311">
        <w:t>just</w:t>
      </w:r>
      <w:r w:rsidR="003C3AAD">
        <w:t xml:space="preserve"> </w:t>
      </w:r>
      <w:r w:rsidRPr="00475311">
        <w:t>a</w:t>
      </w:r>
      <w:r w:rsidR="003C3AAD">
        <w:t xml:space="preserve"> </w:t>
      </w:r>
      <w:r w:rsidRPr="00475311">
        <w:t>war</w:t>
      </w:r>
      <w:r w:rsidR="003C3AAD">
        <w:t xml:space="preserve"> </w:t>
      </w:r>
      <w:r w:rsidRPr="00475311">
        <w:t>below</w:t>
      </w:r>
      <w:r w:rsidR="003C3AAD">
        <w:t xml:space="preserve"> </w:t>
      </w:r>
      <w:r w:rsidRPr="00475311">
        <w:t>the</w:t>
      </w:r>
      <w:r w:rsidR="003C3AAD">
        <w:t xml:space="preserve"> </w:t>
      </w:r>
      <w:r w:rsidRPr="00475311">
        <w:t>threshold</w:t>
      </w:r>
      <w:r w:rsidR="003C3AAD">
        <w:t xml:space="preserve"> </w:t>
      </w:r>
      <w:r w:rsidRPr="00475311">
        <w:t>of</w:t>
      </w:r>
      <w:r w:rsidR="003C3AAD">
        <w:t xml:space="preserve"> </w:t>
      </w:r>
      <w:r w:rsidRPr="00475311">
        <w:t>conventional</w:t>
      </w:r>
      <w:r w:rsidR="003C3AAD">
        <w:t xml:space="preserve"> </w:t>
      </w:r>
      <w:r w:rsidRPr="00475311">
        <w:t>kinetic</w:t>
      </w:r>
      <w:r w:rsidR="003C3AAD">
        <w:t xml:space="preserve"> </w:t>
      </w:r>
      <w:r w:rsidRPr="00475311">
        <w:t>exchange</w:t>
      </w:r>
      <w:r>
        <w:t>,</w:t>
      </w:r>
      <w:r w:rsidR="003C3AAD">
        <w:t xml:space="preserve"> </w:t>
      </w:r>
      <w:r>
        <w:t>i</w:t>
      </w:r>
      <w:r w:rsidRPr="00475311">
        <w:t>s</w:t>
      </w:r>
      <w:r w:rsidR="003C3AAD">
        <w:t xml:space="preserve"> </w:t>
      </w:r>
      <w:r w:rsidRPr="00475311">
        <w:t>there</w:t>
      </w:r>
      <w:r w:rsidR="003C3AAD">
        <w:t xml:space="preserve"> </w:t>
      </w:r>
      <w:r w:rsidRPr="00475311">
        <w:t>not</w:t>
      </w:r>
      <w:r w:rsidR="003C3AAD">
        <w:t xml:space="preserve"> </w:t>
      </w:r>
      <w:r w:rsidRPr="00475311">
        <w:t>a</w:t>
      </w:r>
      <w:r w:rsidR="003C3AAD">
        <w:t xml:space="preserve"> </w:t>
      </w:r>
      <w:r w:rsidRPr="00475311">
        <w:t>sense</w:t>
      </w:r>
      <w:r w:rsidR="003C3AAD">
        <w:t xml:space="preserve"> </w:t>
      </w:r>
      <w:r>
        <w:t>in</w:t>
      </w:r>
      <w:r w:rsidR="003C3AAD">
        <w:t xml:space="preserve"> </w:t>
      </w:r>
      <w:r>
        <w:t>which</w:t>
      </w:r>
      <w:r w:rsidR="003C3AAD">
        <w:t xml:space="preserve"> </w:t>
      </w:r>
      <w:r>
        <w:t>we</w:t>
      </w:r>
      <w:r w:rsidR="003C3AAD">
        <w:t xml:space="preserve"> </w:t>
      </w:r>
      <w:r>
        <w:t>should</w:t>
      </w:r>
      <w:r w:rsidR="003C3AAD">
        <w:t xml:space="preserve"> </w:t>
      </w:r>
      <w:r>
        <w:t>be</w:t>
      </w:r>
      <w:r w:rsidR="003C3AAD">
        <w:t xml:space="preserve"> </w:t>
      </w:r>
      <w:r>
        <w:t>moving</w:t>
      </w:r>
      <w:r w:rsidR="003C3AAD">
        <w:t xml:space="preserve"> </w:t>
      </w:r>
      <w:r>
        <w:t>towards</w:t>
      </w:r>
      <w:r w:rsidR="003C3AAD">
        <w:t xml:space="preserve"> </w:t>
      </w:r>
      <w:r w:rsidRPr="00475311">
        <w:t>statecraft,</w:t>
      </w:r>
      <w:r w:rsidR="003C3AAD">
        <w:t xml:space="preserve"> </w:t>
      </w:r>
      <w:r w:rsidRPr="00475311">
        <w:t>which</w:t>
      </w:r>
      <w:r w:rsidR="003C3AAD">
        <w:t xml:space="preserve"> </w:t>
      </w:r>
      <w:r>
        <w:t>infuses</w:t>
      </w:r>
      <w:r w:rsidR="003C3AAD">
        <w:t xml:space="preserve"> </w:t>
      </w:r>
      <w:r w:rsidRPr="00475311">
        <w:t>the</w:t>
      </w:r>
      <w:r w:rsidR="003C3AAD">
        <w:t xml:space="preserve"> </w:t>
      </w:r>
      <w:r w:rsidRPr="00475311">
        <w:t>National</w:t>
      </w:r>
      <w:r w:rsidR="003C3AAD">
        <w:t xml:space="preserve"> </w:t>
      </w:r>
      <w:r w:rsidRPr="00475311">
        <w:t>Security</w:t>
      </w:r>
      <w:r w:rsidR="003C3AAD">
        <w:t xml:space="preserve"> </w:t>
      </w:r>
      <w:r w:rsidRPr="00475311">
        <w:t>Council</w:t>
      </w:r>
      <w:r w:rsidR="003C3AAD">
        <w:t xml:space="preserve"> </w:t>
      </w:r>
      <w:r w:rsidRPr="00475311">
        <w:t>to</w:t>
      </w:r>
      <w:r w:rsidR="003C3AAD">
        <w:t xml:space="preserve"> </w:t>
      </w:r>
      <w:r w:rsidRPr="00475311">
        <w:t>bring</w:t>
      </w:r>
      <w:r w:rsidR="003C3AAD">
        <w:t xml:space="preserve"> </w:t>
      </w:r>
      <w:r w:rsidRPr="00475311">
        <w:t>all</w:t>
      </w:r>
      <w:r w:rsidR="003C3AAD">
        <w:t xml:space="preserve"> </w:t>
      </w:r>
      <w:r w:rsidRPr="00475311">
        <w:t>this</w:t>
      </w:r>
      <w:r w:rsidR="003C3AAD">
        <w:t xml:space="preserve"> </w:t>
      </w:r>
      <w:r w:rsidRPr="00475311">
        <w:t>together</w:t>
      </w:r>
      <w:r w:rsidR="003C3AAD">
        <w:t xml:space="preserve"> </w:t>
      </w:r>
      <w:r w:rsidRPr="00475311">
        <w:t>in</w:t>
      </w:r>
      <w:r w:rsidR="003C3AAD">
        <w:t xml:space="preserve"> </w:t>
      </w:r>
      <w:r w:rsidRPr="00475311">
        <w:t>proactive</w:t>
      </w:r>
      <w:r w:rsidR="003C3AAD">
        <w:t xml:space="preserve"> </w:t>
      </w:r>
      <w:r w:rsidRPr="00475311">
        <w:t>ways</w:t>
      </w:r>
      <w:r w:rsidR="003C3AAD">
        <w:t xml:space="preserve"> </w:t>
      </w:r>
      <w:r w:rsidRPr="00475311">
        <w:t>of</w:t>
      </w:r>
      <w:r w:rsidR="003C3AAD">
        <w:t xml:space="preserve"> </w:t>
      </w:r>
      <w:r w:rsidRPr="00475311">
        <w:t>pragmatically</w:t>
      </w:r>
      <w:r w:rsidR="003C3AAD">
        <w:t xml:space="preserve"> </w:t>
      </w:r>
      <w:r w:rsidRPr="00475311">
        <w:t>pursu</w:t>
      </w:r>
      <w:r>
        <w:t>ing</w:t>
      </w:r>
      <w:r w:rsidR="003C3AAD">
        <w:t xml:space="preserve"> </w:t>
      </w:r>
      <w:r w:rsidRPr="00475311">
        <w:t>our</w:t>
      </w:r>
      <w:r w:rsidR="003C3AAD">
        <w:t xml:space="preserve"> </w:t>
      </w:r>
      <w:r w:rsidRPr="00475311">
        <w:t>national</w:t>
      </w:r>
      <w:r w:rsidR="003C3AAD">
        <w:t xml:space="preserve"> </w:t>
      </w:r>
      <w:r w:rsidRPr="00475311">
        <w:t>interest</w:t>
      </w:r>
      <w:r>
        <w:t>?</w:t>
      </w:r>
      <w:r w:rsidR="003C3AAD">
        <w:t xml:space="preserve"> </w:t>
      </w:r>
      <w:r>
        <w:t>I</w:t>
      </w:r>
      <w:r w:rsidR="003C3AAD">
        <w:t xml:space="preserve"> </w:t>
      </w:r>
      <w:r>
        <w:t>am</w:t>
      </w:r>
      <w:r w:rsidR="003C3AAD">
        <w:t xml:space="preserve"> </w:t>
      </w:r>
      <w:r>
        <w:t>looking</w:t>
      </w:r>
      <w:r w:rsidR="003C3AAD">
        <w:t xml:space="preserve"> </w:t>
      </w:r>
      <w:r w:rsidRPr="00475311">
        <w:t>at</w:t>
      </w:r>
      <w:r w:rsidR="003C3AAD">
        <w:t xml:space="preserve"> </w:t>
      </w:r>
      <w:r w:rsidRPr="00475311">
        <w:t>Matthew</w:t>
      </w:r>
      <w:r>
        <w:t>,</w:t>
      </w:r>
      <w:r w:rsidR="003C3AAD">
        <w:t xml:space="preserve"> </w:t>
      </w:r>
      <w:r>
        <w:t>so</w:t>
      </w:r>
      <w:r w:rsidR="003C3AAD">
        <w:t xml:space="preserve"> </w:t>
      </w:r>
      <w:r w:rsidRPr="00475311">
        <w:t>I</w:t>
      </w:r>
      <w:r w:rsidR="003C3AAD">
        <w:t xml:space="preserve"> </w:t>
      </w:r>
      <w:r w:rsidRPr="00475311">
        <w:t>will</w:t>
      </w:r>
      <w:r w:rsidR="003C3AAD">
        <w:t xml:space="preserve"> </w:t>
      </w:r>
      <w:r w:rsidRPr="00475311">
        <w:t>come</w:t>
      </w:r>
      <w:r w:rsidR="003C3AAD">
        <w:t xml:space="preserve"> </w:t>
      </w:r>
      <w:r w:rsidRPr="00475311">
        <w:t>to</w:t>
      </w:r>
      <w:r w:rsidR="003C3AAD">
        <w:t xml:space="preserve"> </w:t>
      </w:r>
      <w:r w:rsidRPr="00475311">
        <w:t>you</w:t>
      </w:r>
      <w:r w:rsidR="003C3AAD">
        <w:t xml:space="preserve"> </w:t>
      </w:r>
      <w:r w:rsidRPr="00475311">
        <w:t>first.</w:t>
      </w:r>
    </w:p>
    <w:p w:rsidR="006D4B89" w:rsidP="006D4B89">
      <w:pPr>
        <w:pStyle w:val="Answer"/>
      </w:pPr>
      <w:r w:rsidRPr="00BF7249">
        <w:rPr>
          <w:b/>
          <w:bCs/>
          <w:i/>
          <w:iCs/>
        </w:rPr>
        <w:t>Sir</w:t>
      </w:r>
      <w:r w:rsidR="003C3AAD">
        <w:rPr>
          <w:b/>
          <w:bCs/>
          <w:i/>
          <w:iCs/>
        </w:rPr>
        <w:t xml:space="preserve"> </w:t>
      </w:r>
      <w:r w:rsidRPr="00BF7249">
        <w:rPr>
          <w:b/>
          <w:bCs/>
          <w:i/>
          <w:iCs/>
        </w:rPr>
        <w:t>Matthew</w:t>
      </w:r>
      <w:r w:rsidR="003C3AAD">
        <w:rPr>
          <w:b/>
          <w:bCs/>
          <w:i/>
          <w:iCs/>
        </w:rPr>
        <w:t xml:space="preserve"> </w:t>
      </w:r>
      <w:r w:rsidRPr="00BF7249">
        <w:rPr>
          <w:b/>
          <w:bCs/>
          <w:i/>
          <w:iCs/>
        </w:rPr>
        <w:t>Rycroft:</w:t>
      </w:r>
      <w:r w:rsidR="003C3AAD">
        <w:rPr>
          <w:b/>
          <w:bCs/>
          <w:i/>
          <w:iCs/>
        </w:rPr>
        <w:t xml:space="preserve"> </w:t>
      </w:r>
      <w:r w:rsidRPr="00BF7249">
        <w:t>It</w:t>
      </w:r>
      <w:r w:rsidR="003C3AAD">
        <w:t xml:space="preserve"> </w:t>
      </w:r>
      <w:r w:rsidRPr="00BF7249">
        <w:t>is</w:t>
      </w:r>
      <w:r w:rsidR="003C3AAD">
        <w:t xml:space="preserve"> </w:t>
      </w:r>
      <w:r w:rsidRPr="00BF7249">
        <w:t>a</w:t>
      </w:r>
      <w:r w:rsidR="003C3AAD">
        <w:t xml:space="preserve"> </w:t>
      </w:r>
      <w:r w:rsidRPr="00BF7249">
        <w:t>leading</w:t>
      </w:r>
      <w:r w:rsidR="003C3AAD">
        <w:t xml:space="preserve"> </w:t>
      </w:r>
      <w:r w:rsidRPr="00BF7249">
        <w:t>question</w:t>
      </w:r>
      <w:r>
        <w:t>,</w:t>
      </w:r>
      <w:r w:rsidR="003C3AAD">
        <w:t xml:space="preserve"> </w:t>
      </w:r>
      <w:r>
        <w:t>but</w:t>
      </w:r>
      <w:r w:rsidR="003C3AAD">
        <w:t xml:space="preserve"> </w:t>
      </w:r>
      <w:r w:rsidRPr="007B4604">
        <w:t>it</w:t>
      </w:r>
      <w:r w:rsidR="003C3AAD">
        <w:t xml:space="preserve"> </w:t>
      </w:r>
      <w:r w:rsidRPr="007B4604">
        <w:t>is</w:t>
      </w:r>
      <w:r w:rsidR="003C3AAD">
        <w:t xml:space="preserve"> </w:t>
      </w:r>
      <w:r w:rsidRPr="007B4604">
        <w:t>a</w:t>
      </w:r>
      <w:r w:rsidR="003C3AAD">
        <w:t xml:space="preserve"> </w:t>
      </w:r>
      <w:r w:rsidRPr="007B4604">
        <w:t>very</w:t>
      </w:r>
      <w:r w:rsidR="003C3AAD">
        <w:t xml:space="preserve"> </w:t>
      </w:r>
      <w:r w:rsidRPr="007B4604">
        <w:t>good</w:t>
      </w:r>
      <w:r w:rsidR="003C3AAD">
        <w:t xml:space="preserve"> </w:t>
      </w:r>
      <w:r w:rsidRPr="007B4604">
        <w:t>one.</w:t>
      </w:r>
      <w:r w:rsidR="003C3AAD">
        <w:t xml:space="preserve"> </w:t>
      </w:r>
      <w:r>
        <w:t>T</w:t>
      </w:r>
      <w:r w:rsidRPr="007B4604">
        <w:t>he</w:t>
      </w:r>
      <w:r w:rsidR="003C3AAD">
        <w:t xml:space="preserve"> </w:t>
      </w:r>
      <w:r w:rsidRPr="007B4604">
        <w:t>answer</w:t>
      </w:r>
      <w:r w:rsidR="003C3AAD">
        <w:t xml:space="preserve"> </w:t>
      </w:r>
      <w:r w:rsidRPr="007B4604">
        <w:t>is</w:t>
      </w:r>
      <w:r w:rsidR="003C3AAD">
        <w:t xml:space="preserve"> </w:t>
      </w:r>
      <w:r w:rsidRPr="007B4604">
        <w:t>yes</w:t>
      </w:r>
      <w:r>
        <w:t>:</w:t>
      </w:r>
      <w:r w:rsidR="003C3AAD">
        <w:t xml:space="preserve"> </w:t>
      </w:r>
      <w:r w:rsidRPr="007B4604">
        <w:t>I</w:t>
      </w:r>
      <w:r w:rsidR="003C3AAD">
        <w:t xml:space="preserve"> </w:t>
      </w:r>
      <w:r w:rsidRPr="007B4604">
        <w:t>think</w:t>
      </w:r>
      <w:r w:rsidR="003C3AAD">
        <w:t xml:space="preserve"> </w:t>
      </w:r>
      <w:r w:rsidRPr="007B4604">
        <w:t>that</w:t>
      </w:r>
      <w:r w:rsidR="003C3AAD">
        <w:t xml:space="preserve"> </w:t>
      </w:r>
      <w:r w:rsidRPr="007B4604">
        <w:t>would</w:t>
      </w:r>
      <w:r w:rsidR="003C3AAD">
        <w:t xml:space="preserve"> </w:t>
      </w:r>
      <w:r w:rsidRPr="007B4604">
        <w:t>be</w:t>
      </w:r>
      <w:r w:rsidR="003C3AAD">
        <w:t xml:space="preserve"> </w:t>
      </w:r>
      <w:r w:rsidRPr="007B4604">
        <w:t>a</w:t>
      </w:r>
      <w:r w:rsidR="003C3AAD">
        <w:t xml:space="preserve"> </w:t>
      </w:r>
      <w:r w:rsidRPr="007B4604">
        <w:t>very</w:t>
      </w:r>
      <w:r w:rsidR="003C3AAD">
        <w:t xml:space="preserve"> </w:t>
      </w:r>
      <w:r w:rsidRPr="007B4604">
        <w:t>good</w:t>
      </w:r>
      <w:r w:rsidR="003C3AAD">
        <w:t xml:space="preserve"> </w:t>
      </w:r>
      <w:r w:rsidRPr="007B4604">
        <w:t>recommendation</w:t>
      </w:r>
      <w:r w:rsidR="003C3AAD">
        <w:t xml:space="preserve"> </w:t>
      </w:r>
      <w:r w:rsidRPr="007B4604">
        <w:t>for</w:t>
      </w:r>
      <w:r w:rsidR="003C3AAD">
        <w:t xml:space="preserve"> </w:t>
      </w:r>
      <w:r w:rsidRPr="007B4604">
        <w:t>this</w:t>
      </w:r>
      <w:r w:rsidR="003C3AAD">
        <w:t xml:space="preserve"> </w:t>
      </w:r>
      <w:r>
        <w:t>c</w:t>
      </w:r>
      <w:r w:rsidRPr="007B4604">
        <w:t>ommittee</w:t>
      </w:r>
      <w:r w:rsidR="003C3AAD">
        <w:t xml:space="preserve"> </w:t>
      </w:r>
      <w:r w:rsidRPr="007B4604">
        <w:t>to</w:t>
      </w:r>
      <w:r w:rsidR="003C3AAD">
        <w:t xml:space="preserve"> </w:t>
      </w:r>
      <w:r w:rsidRPr="007B4604">
        <w:t>make</w:t>
      </w:r>
      <w:r w:rsidR="003C3AAD">
        <w:t xml:space="preserve"> </w:t>
      </w:r>
      <w:r w:rsidRPr="007B4604">
        <w:t>to</w:t>
      </w:r>
      <w:r w:rsidR="003C3AAD">
        <w:t xml:space="preserve"> </w:t>
      </w:r>
      <w:r>
        <w:t>the</w:t>
      </w:r>
      <w:r w:rsidR="003C3AAD">
        <w:t xml:space="preserve"> </w:t>
      </w:r>
      <w:r w:rsidRPr="007B4604">
        <w:t>Government.</w:t>
      </w:r>
      <w:r w:rsidR="003C3AAD">
        <w:t xml:space="preserve"> </w:t>
      </w:r>
      <w:r>
        <w:t>T</w:t>
      </w:r>
      <w:r w:rsidRPr="007B4604">
        <w:t>he</w:t>
      </w:r>
      <w:r w:rsidR="003C3AAD">
        <w:t xml:space="preserve"> </w:t>
      </w:r>
      <w:r w:rsidRPr="007B4604">
        <w:t>building</w:t>
      </w:r>
      <w:r w:rsidR="003C3AAD">
        <w:t xml:space="preserve"> </w:t>
      </w:r>
      <w:r w:rsidRPr="007B4604">
        <w:t>blocks</w:t>
      </w:r>
      <w:r w:rsidR="003C3AAD">
        <w:t xml:space="preserve"> </w:t>
      </w:r>
      <w:r w:rsidRPr="007B4604">
        <w:t>are</w:t>
      </w:r>
      <w:r w:rsidR="003C3AAD">
        <w:t xml:space="preserve"> </w:t>
      </w:r>
      <w:r w:rsidRPr="007B4604">
        <w:t>there.</w:t>
      </w:r>
      <w:r w:rsidR="003C3AAD">
        <w:t xml:space="preserve"> </w:t>
      </w:r>
      <w:r w:rsidRPr="007B4604">
        <w:t>Certainly,</w:t>
      </w:r>
      <w:r w:rsidR="003C3AAD">
        <w:t xml:space="preserve"> </w:t>
      </w:r>
      <w:r w:rsidRPr="007B4604">
        <w:t>having</w:t>
      </w:r>
      <w:r w:rsidR="003C3AAD">
        <w:t xml:space="preserve"> </w:t>
      </w:r>
      <w:r w:rsidRPr="007B4604">
        <w:t>the</w:t>
      </w:r>
      <w:r w:rsidR="003C3AAD">
        <w:t xml:space="preserve"> </w:t>
      </w:r>
      <w:r w:rsidRPr="007B4604">
        <w:t>National</w:t>
      </w:r>
      <w:r w:rsidR="003C3AAD">
        <w:t xml:space="preserve"> </w:t>
      </w:r>
      <w:r w:rsidRPr="007B4604">
        <w:t>Security</w:t>
      </w:r>
      <w:r w:rsidR="003C3AAD">
        <w:t xml:space="preserve"> </w:t>
      </w:r>
      <w:r w:rsidRPr="007B4604">
        <w:t>Council</w:t>
      </w:r>
      <w:r w:rsidR="003C3AAD">
        <w:t xml:space="preserve"> </w:t>
      </w:r>
      <w:r w:rsidRPr="007B4604">
        <w:t>itself</w:t>
      </w:r>
      <w:r w:rsidR="003C3AAD">
        <w:t xml:space="preserve"> </w:t>
      </w:r>
      <w:r w:rsidRPr="007B4604">
        <w:t>is</w:t>
      </w:r>
      <w:r w:rsidR="003C3AAD">
        <w:t xml:space="preserve"> </w:t>
      </w:r>
      <w:r w:rsidRPr="007B4604">
        <w:t>a</w:t>
      </w:r>
      <w:r w:rsidR="003C3AAD">
        <w:t xml:space="preserve"> </w:t>
      </w:r>
      <w:r w:rsidRPr="007B4604">
        <w:t>good</w:t>
      </w:r>
      <w:r w:rsidR="003C3AAD">
        <w:t xml:space="preserve"> </w:t>
      </w:r>
      <w:r w:rsidRPr="007B4604">
        <w:t>way</w:t>
      </w:r>
      <w:r w:rsidR="003C3AAD">
        <w:t xml:space="preserve"> </w:t>
      </w:r>
      <w:r w:rsidRPr="007B4604">
        <w:t>of</w:t>
      </w:r>
      <w:r w:rsidR="003C3AAD">
        <w:t xml:space="preserve"> </w:t>
      </w:r>
      <w:r>
        <w:t>joining</w:t>
      </w:r>
      <w:r w:rsidR="003C3AAD">
        <w:t xml:space="preserve"> </w:t>
      </w:r>
      <w:r>
        <w:t>up</w:t>
      </w:r>
      <w:r w:rsidR="003C3AAD">
        <w:t xml:space="preserve"> </w:t>
      </w:r>
      <w:r w:rsidRPr="007B4604">
        <w:t>defence,</w:t>
      </w:r>
      <w:r w:rsidR="003C3AAD">
        <w:t xml:space="preserve"> </w:t>
      </w:r>
      <w:r w:rsidRPr="007B4604">
        <w:t>diplomacy,</w:t>
      </w:r>
      <w:r w:rsidR="003C3AAD">
        <w:t xml:space="preserve"> </w:t>
      </w:r>
      <w:r w:rsidRPr="007B4604">
        <w:t>development</w:t>
      </w:r>
      <w:r w:rsidR="003C3AAD">
        <w:t xml:space="preserve"> </w:t>
      </w:r>
      <w:r w:rsidRPr="007B4604">
        <w:t>and</w:t>
      </w:r>
      <w:r w:rsidR="003C3AAD">
        <w:t xml:space="preserve"> </w:t>
      </w:r>
      <w:r w:rsidRPr="007B4604">
        <w:t>beyond.</w:t>
      </w:r>
      <w:r w:rsidR="003C3AAD">
        <w:t xml:space="preserve"> </w:t>
      </w:r>
    </w:p>
    <w:p w:rsidR="006D4B89" w:rsidP="006D4B89">
      <w:pPr>
        <w:pStyle w:val="Answer"/>
      </w:pPr>
      <w:r w:rsidRPr="007B4604">
        <w:t>One</w:t>
      </w:r>
      <w:r w:rsidR="003C3AAD">
        <w:t xml:space="preserve"> </w:t>
      </w:r>
      <w:r w:rsidRPr="007B4604">
        <w:t>of</w:t>
      </w:r>
      <w:r w:rsidR="003C3AAD">
        <w:t xml:space="preserve"> </w:t>
      </w:r>
      <w:r w:rsidRPr="007B4604">
        <w:t>the</w:t>
      </w:r>
      <w:r w:rsidR="003C3AAD">
        <w:t xml:space="preserve"> </w:t>
      </w:r>
      <w:r w:rsidRPr="007B4604">
        <w:t>points</w:t>
      </w:r>
      <w:r w:rsidR="003C3AAD">
        <w:t xml:space="preserve"> </w:t>
      </w:r>
      <w:r w:rsidRPr="007B4604">
        <w:t>that</w:t>
      </w:r>
      <w:r w:rsidR="003C3AAD">
        <w:t xml:space="preserve"> </w:t>
      </w:r>
      <w:r w:rsidRPr="007B4604">
        <w:t>I</w:t>
      </w:r>
      <w:r w:rsidR="003C3AAD">
        <w:t xml:space="preserve"> </w:t>
      </w:r>
      <w:r w:rsidRPr="007B4604">
        <w:t>routinely</w:t>
      </w:r>
      <w:r w:rsidR="003C3AAD">
        <w:t xml:space="preserve"> </w:t>
      </w:r>
      <w:r w:rsidRPr="007B4604">
        <w:t>made</w:t>
      </w:r>
      <w:r w:rsidR="003C3AAD">
        <w:t xml:space="preserve"> </w:t>
      </w:r>
      <w:r w:rsidRPr="007B4604">
        <w:t>on</w:t>
      </w:r>
      <w:r w:rsidR="003C3AAD">
        <w:t xml:space="preserve"> </w:t>
      </w:r>
      <w:r w:rsidRPr="007B4604">
        <w:t>the</w:t>
      </w:r>
      <w:r w:rsidR="003C3AAD">
        <w:t xml:space="preserve"> </w:t>
      </w:r>
      <w:r>
        <w:t>P</w:t>
      </w:r>
      <w:r w:rsidRPr="007B4604">
        <w:t>ermanent</w:t>
      </w:r>
      <w:r w:rsidR="003C3AAD">
        <w:t xml:space="preserve"> </w:t>
      </w:r>
      <w:r w:rsidRPr="007B4604">
        <w:t>Secretar</w:t>
      </w:r>
      <w:r>
        <w:t>ies’</w:t>
      </w:r>
      <w:r w:rsidR="003C3AAD">
        <w:t xml:space="preserve"> </w:t>
      </w:r>
      <w:r w:rsidRPr="007B4604">
        <w:t>version</w:t>
      </w:r>
      <w:r w:rsidR="003C3AAD">
        <w:t xml:space="preserve"> </w:t>
      </w:r>
      <w:r w:rsidRPr="007B4604">
        <w:t>of</w:t>
      </w:r>
      <w:r w:rsidR="003C3AAD">
        <w:t xml:space="preserve"> </w:t>
      </w:r>
      <w:r w:rsidRPr="007B4604">
        <w:t>the</w:t>
      </w:r>
      <w:r w:rsidR="003C3AAD">
        <w:t xml:space="preserve"> </w:t>
      </w:r>
      <w:r w:rsidRPr="007B4604">
        <w:t>National</w:t>
      </w:r>
      <w:r w:rsidR="003C3AAD">
        <w:t xml:space="preserve"> </w:t>
      </w:r>
      <w:r w:rsidRPr="007B4604">
        <w:t>Security</w:t>
      </w:r>
      <w:r w:rsidR="003C3AAD">
        <w:t xml:space="preserve"> </w:t>
      </w:r>
      <w:r w:rsidRPr="007B4604">
        <w:t>Council</w:t>
      </w:r>
      <w:r w:rsidR="003C3AAD">
        <w:t xml:space="preserve"> </w:t>
      </w:r>
      <w:r w:rsidRPr="007B4604">
        <w:t>was</w:t>
      </w:r>
      <w:r w:rsidR="003C3AAD">
        <w:t xml:space="preserve"> </w:t>
      </w:r>
      <w:r w:rsidRPr="007B4604">
        <w:t>that</w:t>
      </w:r>
      <w:r w:rsidR="003C3AAD">
        <w:t xml:space="preserve"> </w:t>
      </w:r>
      <w:r w:rsidRPr="007B4604">
        <w:t>we</w:t>
      </w:r>
      <w:r w:rsidR="003C3AAD">
        <w:t xml:space="preserve"> </w:t>
      </w:r>
      <w:r w:rsidRPr="007B4604">
        <w:t>were</w:t>
      </w:r>
      <w:r w:rsidR="003C3AAD">
        <w:t xml:space="preserve"> </w:t>
      </w:r>
      <w:r>
        <w:t>not</w:t>
      </w:r>
      <w:r w:rsidR="003C3AAD">
        <w:t xml:space="preserve"> </w:t>
      </w:r>
      <w:r>
        <w:t>always</w:t>
      </w:r>
      <w:r w:rsidR="003C3AAD">
        <w:t xml:space="preserve"> </w:t>
      </w:r>
      <w:r w:rsidRPr="007B4604">
        <w:t>that</w:t>
      </w:r>
      <w:r w:rsidR="003C3AAD">
        <w:t xml:space="preserve"> </w:t>
      </w:r>
      <w:r w:rsidRPr="007B4604">
        <w:t>good</w:t>
      </w:r>
      <w:r w:rsidR="003C3AAD">
        <w:t xml:space="preserve"> </w:t>
      </w:r>
      <w:r w:rsidRPr="007B4604">
        <w:t>at</w:t>
      </w:r>
      <w:r w:rsidR="003C3AAD">
        <w:t xml:space="preserve"> </w:t>
      </w:r>
      <w:r w:rsidRPr="007B4604">
        <w:t>joining</w:t>
      </w:r>
      <w:r w:rsidR="003C3AAD">
        <w:t xml:space="preserve"> </w:t>
      </w:r>
      <w:r w:rsidRPr="007B4604">
        <w:t>up</w:t>
      </w:r>
      <w:r w:rsidR="003C3AAD">
        <w:t xml:space="preserve"> </w:t>
      </w:r>
      <w:r w:rsidRPr="007B4604">
        <w:t>the</w:t>
      </w:r>
      <w:r w:rsidR="003C3AAD">
        <w:t xml:space="preserve"> </w:t>
      </w:r>
      <w:r w:rsidRPr="007B4604">
        <w:t>international</w:t>
      </w:r>
      <w:r w:rsidR="003C3AAD">
        <w:t xml:space="preserve"> </w:t>
      </w:r>
      <w:r w:rsidRPr="007B4604">
        <w:t>and</w:t>
      </w:r>
      <w:r w:rsidR="003C3AAD">
        <w:t xml:space="preserve"> </w:t>
      </w:r>
      <w:r w:rsidRPr="007B4604">
        <w:t>domestic</w:t>
      </w:r>
      <w:r>
        <w:t>.</w:t>
      </w:r>
      <w:r w:rsidR="003C3AAD">
        <w:t xml:space="preserve"> </w:t>
      </w:r>
      <w:r>
        <w:t>E</w:t>
      </w:r>
      <w:r w:rsidRPr="007B4604">
        <w:t>ven</w:t>
      </w:r>
      <w:r w:rsidR="003C3AAD">
        <w:t xml:space="preserve"> </w:t>
      </w:r>
      <w:r w:rsidRPr="007B4604">
        <w:t>the</w:t>
      </w:r>
      <w:r w:rsidR="003C3AAD">
        <w:t xml:space="preserve"> </w:t>
      </w:r>
      <w:r w:rsidRPr="007B4604">
        <w:t>interface</w:t>
      </w:r>
      <w:r w:rsidR="003C3AAD">
        <w:t xml:space="preserve"> </w:t>
      </w:r>
      <w:r w:rsidRPr="007B4604">
        <w:t>between</w:t>
      </w:r>
      <w:r w:rsidR="003C3AAD">
        <w:t xml:space="preserve"> </w:t>
      </w:r>
      <w:r w:rsidRPr="007B4604">
        <w:t>the</w:t>
      </w:r>
      <w:r w:rsidR="003C3AAD">
        <w:t xml:space="preserve"> </w:t>
      </w:r>
      <w:r w:rsidRPr="007B4604">
        <w:t>national</w:t>
      </w:r>
      <w:r w:rsidR="003C3AAD">
        <w:t xml:space="preserve"> </w:t>
      </w:r>
      <w:r w:rsidRPr="007B4604">
        <w:t>security</w:t>
      </w:r>
      <w:r w:rsidR="003C3AAD">
        <w:t xml:space="preserve"> </w:t>
      </w:r>
      <w:r w:rsidRPr="007B4604">
        <w:t>infrastructure</w:t>
      </w:r>
      <w:r>
        <w:t>,</w:t>
      </w:r>
      <w:r w:rsidR="003C3AAD">
        <w:t xml:space="preserve"> </w:t>
      </w:r>
      <w:r>
        <w:t>the</w:t>
      </w:r>
      <w:r w:rsidR="003C3AAD">
        <w:t xml:space="preserve"> </w:t>
      </w:r>
      <w:r w:rsidRPr="007B4604">
        <w:t>domestic</w:t>
      </w:r>
      <w:r w:rsidR="003C3AAD">
        <w:t xml:space="preserve"> </w:t>
      </w:r>
      <w:r w:rsidRPr="007B4604">
        <w:t>infrastructure</w:t>
      </w:r>
      <w:r w:rsidR="003C3AAD">
        <w:t xml:space="preserve"> </w:t>
      </w:r>
      <w:r>
        <w:t>and</w:t>
      </w:r>
      <w:r w:rsidR="003C3AAD">
        <w:t xml:space="preserve"> </w:t>
      </w:r>
      <w:r w:rsidRPr="007B4604">
        <w:t>the</w:t>
      </w:r>
      <w:r w:rsidR="003C3AAD">
        <w:t xml:space="preserve"> </w:t>
      </w:r>
      <w:r w:rsidRPr="007B4604">
        <w:t>international</w:t>
      </w:r>
      <w:r w:rsidR="003C3AAD">
        <w:t xml:space="preserve"> </w:t>
      </w:r>
      <w:r w:rsidRPr="007B4604">
        <w:t>economic</w:t>
      </w:r>
      <w:r w:rsidR="003C3AAD">
        <w:t xml:space="preserve"> </w:t>
      </w:r>
      <w:r w:rsidRPr="007B4604">
        <w:t>infrastructure</w:t>
      </w:r>
      <w:r w:rsidR="003C3AAD">
        <w:t xml:space="preserve"> </w:t>
      </w:r>
      <w:r w:rsidRPr="007B4604">
        <w:t>has</w:t>
      </w:r>
      <w:r w:rsidR="003C3AAD">
        <w:t xml:space="preserve"> </w:t>
      </w:r>
      <w:r w:rsidRPr="007B4604">
        <w:t>not</w:t>
      </w:r>
      <w:r w:rsidR="003C3AAD">
        <w:t xml:space="preserve"> </w:t>
      </w:r>
      <w:r w:rsidRPr="007B4604">
        <w:t>always</w:t>
      </w:r>
      <w:r w:rsidR="003C3AAD">
        <w:t xml:space="preserve"> </w:t>
      </w:r>
      <w:r w:rsidRPr="007B4604">
        <w:t>been</w:t>
      </w:r>
      <w:r w:rsidR="003C3AAD">
        <w:t xml:space="preserve"> </w:t>
      </w:r>
      <w:r w:rsidRPr="007B4604">
        <w:t>as</w:t>
      </w:r>
      <w:r w:rsidR="003C3AAD">
        <w:t xml:space="preserve"> </w:t>
      </w:r>
      <w:r w:rsidRPr="007B4604">
        <w:t>effective</w:t>
      </w:r>
      <w:r w:rsidR="003C3AAD">
        <w:t xml:space="preserve"> </w:t>
      </w:r>
      <w:r w:rsidRPr="007B4604">
        <w:t>as</w:t>
      </w:r>
      <w:r w:rsidR="003C3AAD">
        <w:t xml:space="preserve"> </w:t>
      </w:r>
      <w:r w:rsidRPr="007B4604">
        <w:t>it</w:t>
      </w:r>
      <w:r w:rsidR="003C3AAD">
        <w:t xml:space="preserve"> </w:t>
      </w:r>
      <w:r w:rsidRPr="007B4604">
        <w:t>needs</w:t>
      </w:r>
      <w:r w:rsidR="003C3AAD">
        <w:t xml:space="preserve"> </w:t>
      </w:r>
      <w:r w:rsidRPr="007B4604">
        <w:t>to</w:t>
      </w:r>
      <w:r w:rsidR="003C3AAD">
        <w:t xml:space="preserve"> </w:t>
      </w:r>
      <w:r w:rsidRPr="007B4604">
        <w:t>be</w:t>
      </w:r>
      <w:r w:rsidR="003C3AAD">
        <w:t xml:space="preserve"> </w:t>
      </w:r>
      <w:r w:rsidRPr="007B4604">
        <w:t>for</w:t>
      </w:r>
      <w:r w:rsidR="003C3AAD">
        <w:t xml:space="preserve"> </w:t>
      </w:r>
      <w:r w:rsidRPr="007B4604">
        <w:t>a</w:t>
      </w:r>
      <w:r w:rsidR="003C3AAD">
        <w:t xml:space="preserve"> </w:t>
      </w:r>
      <w:r w:rsidRPr="007B4604">
        <w:t>genuinely</w:t>
      </w:r>
      <w:r w:rsidR="003C3AAD">
        <w:t xml:space="preserve"> </w:t>
      </w:r>
      <w:r>
        <w:t>operationalised—</w:t>
      </w:r>
      <w:r w:rsidRPr="007B4604">
        <w:t>to</w:t>
      </w:r>
      <w:r w:rsidR="003C3AAD">
        <w:t xml:space="preserve"> </w:t>
      </w:r>
      <w:r w:rsidRPr="007B4604">
        <w:t>use</w:t>
      </w:r>
      <w:r w:rsidR="003C3AAD">
        <w:t xml:space="preserve"> </w:t>
      </w:r>
      <w:r w:rsidRPr="007B4604">
        <w:t>your</w:t>
      </w:r>
      <w:r w:rsidR="003C3AAD">
        <w:t xml:space="preserve"> </w:t>
      </w:r>
      <w:r w:rsidRPr="007B4604">
        <w:t>word</w:t>
      </w:r>
      <w:r>
        <w:t>—</w:t>
      </w:r>
      <w:r w:rsidRPr="007B4604">
        <w:t>join</w:t>
      </w:r>
      <w:r>
        <w:t>-</w:t>
      </w:r>
      <w:r w:rsidRPr="007B4604">
        <w:t>up</w:t>
      </w:r>
      <w:r w:rsidR="003C3AAD">
        <w:t xml:space="preserve"> </w:t>
      </w:r>
      <w:r w:rsidRPr="007B4604">
        <w:t>of</w:t>
      </w:r>
      <w:r w:rsidR="003C3AAD">
        <w:t xml:space="preserve"> </w:t>
      </w:r>
      <w:r w:rsidRPr="007B4604">
        <w:t>a</w:t>
      </w:r>
      <w:r w:rsidR="003C3AAD">
        <w:t xml:space="preserve"> </w:t>
      </w:r>
      <w:r w:rsidRPr="007B4604">
        <w:t>of</w:t>
      </w:r>
      <w:r w:rsidR="003C3AAD">
        <w:t xml:space="preserve"> </w:t>
      </w:r>
      <w:r w:rsidRPr="007B4604">
        <w:t>a</w:t>
      </w:r>
      <w:r w:rsidR="003C3AAD">
        <w:t xml:space="preserve"> </w:t>
      </w:r>
      <w:r w:rsidRPr="007B4604">
        <w:t>strategy.</w:t>
      </w:r>
    </w:p>
    <w:p w:rsidR="006D4B89" w:rsidRPr="00BF7249" w:rsidP="006D4B89">
      <w:pPr>
        <w:pStyle w:val="Answer"/>
      </w:pPr>
      <w:r w:rsidRPr="007B4604">
        <w:t>I</w:t>
      </w:r>
      <w:r w:rsidR="003C3AAD">
        <w:t xml:space="preserve"> </w:t>
      </w:r>
      <w:r>
        <w:t>would</w:t>
      </w:r>
      <w:r w:rsidR="003C3AAD">
        <w:t xml:space="preserve"> </w:t>
      </w:r>
      <w:r w:rsidRPr="007B4604">
        <w:t>support</w:t>
      </w:r>
      <w:r w:rsidR="003C3AAD">
        <w:t xml:space="preserve"> </w:t>
      </w:r>
      <w:r w:rsidRPr="007B4604">
        <w:t>the</w:t>
      </w:r>
      <w:r w:rsidR="003C3AAD">
        <w:t xml:space="preserve"> </w:t>
      </w:r>
      <w:r>
        <w:t>c</w:t>
      </w:r>
      <w:r w:rsidRPr="007B4604">
        <w:t>ommittee</w:t>
      </w:r>
      <w:r w:rsidR="003C3AAD">
        <w:t xml:space="preserve"> </w:t>
      </w:r>
      <w:r>
        <w:t>recommending</w:t>
      </w:r>
      <w:r w:rsidR="003C3AAD">
        <w:t xml:space="preserve"> </w:t>
      </w:r>
      <w:r w:rsidRPr="007B4604">
        <w:t>to</w:t>
      </w:r>
      <w:r w:rsidR="003C3AAD">
        <w:t xml:space="preserve"> </w:t>
      </w:r>
      <w:r>
        <w:t>G</w:t>
      </w:r>
      <w:r w:rsidRPr="007B4604">
        <w:t>overnment</w:t>
      </w:r>
      <w:r w:rsidR="003C3AAD">
        <w:t xml:space="preserve"> </w:t>
      </w:r>
      <w:r w:rsidRPr="007B4604">
        <w:t>to</w:t>
      </w:r>
      <w:r w:rsidR="003C3AAD">
        <w:t xml:space="preserve"> </w:t>
      </w:r>
      <w:r w:rsidRPr="007B4604">
        <w:t>sharpen</w:t>
      </w:r>
      <w:r w:rsidR="003C3AAD">
        <w:t xml:space="preserve"> </w:t>
      </w:r>
      <w:r w:rsidRPr="007B4604">
        <w:t>up</w:t>
      </w:r>
      <w:r w:rsidR="003C3AAD">
        <w:t xml:space="preserve"> </w:t>
      </w:r>
      <w:r>
        <w:t>their</w:t>
      </w:r>
      <w:r w:rsidR="003C3AAD">
        <w:t xml:space="preserve"> </w:t>
      </w:r>
      <w:r w:rsidRPr="007B4604">
        <w:t>ability</w:t>
      </w:r>
      <w:r w:rsidR="003C3AAD">
        <w:t xml:space="preserve"> </w:t>
      </w:r>
      <w:r w:rsidRPr="007B4604">
        <w:t>to</w:t>
      </w:r>
      <w:r w:rsidR="003C3AAD">
        <w:t xml:space="preserve"> </w:t>
      </w:r>
      <w:r>
        <w:t>engage</w:t>
      </w:r>
      <w:r w:rsidR="003C3AAD">
        <w:t xml:space="preserve"> </w:t>
      </w:r>
      <w:r w:rsidRPr="007B4604">
        <w:t>across</w:t>
      </w:r>
      <w:r w:rsidR="003C3AAD">
        <w:t xml:space="preserve"> </w:t>
      </w:r>
      <w:r w:rsidRPr="007B4604">
        <w:t>all</w:t>
      </w:r>
      <w:r w:rsidR="003C3AAD">
        <w:t xml:space="preserve"> </w:t>
      </w:r>
      <w:r w:rsidRPr="007B4604">
        <w:t>the</w:t>
      </w:r>
      <w:r w:rsidR="003C3AAD">
        <w:t xml:space="preserve"> </w:t>
      </w:r>
      <w:r w:rsidRPr="007B4604">
        <w:t>different</w:t>
      </w:r>
      <w:r w:rsidR="003C3AAD">
        <w:t xml:space="preserve"> </w:t>
      </w:r>
      <w:r w:rsidRPr="007B4604">
        <w:t>types</w:t>
      </w:r>
      <w:r w:rsidR="003C3AAD">
        <w:t xml:space="preserve"> </w:t>
      </w:r>
      <w:r w:rsidRPr="007B4604">
        <w:t>of</w:t>
      </w:r>
      <w:r w:rsidR="003C3AAD">
        <w:t xml:space="preserve"> </w:t>
      </w:r>
      <w:r w:rsidRPr="007B4604">
        <w:t>approach</w:t>
      </w:r>
      <w:r w:rsidR="003C3AAD">
        <w:t xml:space="preserve"> </w:t>
      </w:r>
      <w:r w:rsidRPr="007B4604">
        <w:t>that</w:t>
      </w:r>
      <w:r w:rsidR="003C3AAD">
        <w:t xml:space="preserve"> </w:t>
      </w:r>
      <w:r w:rsidRPr="007B4604">
        <w:t>the</w:t>
      </w:r>
      <w:r w:rsidR="003C3AAD">
        <w:t xml:space="preserve"> </w:t>
      </w:r>
      <w:r w:rsidRPr="007B4604">
        <w:t>UK</w:t>
      </w:r>
      <w:r w:rsidR="003C3AAD">
        <w:t xml:space="preserve"> </w:t>
      </w:r>
      <w:r w:rsidRPr="007B4604">
        <w:t>can</w:t>
      </w:r>
      <w:r w:rsidR="003C3AAD">
        <w:t xml:space="preserve"> </w:t>
      </w:r>
      <w:r w:rsidRPr="007B4604">
        <w:t>have</w:t>
      </w:r>
      <w:r>
        <w:t>—</w:t>
      </w:r>
      <w:r w:rsidRPr="007B4604">
        <w:t>not</w:t>
      </w:r>
      <w:r w:rsidR="003C3AAD">
        <w:t xml:space="preserve"> </w:t>
      </w:r>
      <w:r w:rsidRPr="007B4604">
        <w:t>just</w:t>
      </w:r>
      <w:r w:rsidR="003C3AAD">
        <w:t xml:space="preserve"> </w:t>
      </w:r>
      <w:r w:rsidRPr="007B4604">
        <w:t>defence</w:t>
      </w:r>
      <w:r w:rsidR="00BE56D8">
        <w:t>,</w:t>
      </w:r>
      <w:r w:rsidR="003C3AAD">
        <w:t xml:space="preserve"> </w:t>
      </w:r>
      <w:r w:rsidRPr="007B4604">
        <w:t>diplomacy</w:t>
      </w:r>
      <w:r w:rsidR="003C3AAD">
        <w:t xml:space="preserve"> </w:t>
      </w:r>
      <w:r w:rsidRPr="007B4604">
        <w:t>and</w:t>
      </w:r>
      <w:r w:rsidR="003C3AAD">
        <w:t xml:space="preserve"> </w:t>
      </w:r>
      <w:r w:rsidRPr="007B4604">
        <w:t>development,</w:t>
      </w:r>
      <w:r w:rsidR="003C3AAD">
        <w:t xml:space="preserve"> </w:t>
      </w:r>
      <w:r w:rsidRPr="007B4604">
        <w:t>but</w:t>
      </w:r>
      <w:r w:rsidR="003C3AAD">
        <w:t xml:space="preserve"> </w:t>
      </w:r>
      <w:r w:rsidRPr="007B4604">
        <w:t>more</w:t>
      </w:r>
      <w:r w:rsidR="003C3AAD">
        <w:t xml:space="preserve"> </w:t>
      </w:r>
      <w:r w:rsidRPr="007B4604">
        <w:t>broadly.</w:t>
      </w:r>
      <w:r w:rsidR="003C3AAD">
        <w:t xml:space="preserve"> </w:t>
      </w:r>
      <w:r w:rsidRPr="007B4604">
        <w:t>I</w:t>
      </w:r>
      <w:r w:rsidR="003C3AAD">
        <w:t xml:space="preserve"> </w:t>
      </w:r>
      <w:r w:rsidRPr="007B4604">
        <w:t>would</w:t>
      </w:r>
      <w:r w:rsidR="003C3AAD">
        <w:t xml:space="preserve"> </w:t>
      </w:r>
      <w:r w:rsidRPr="007B4604">
        <w:t>seek</w:t>
      </w:r>
      <w:r w:rsidR="003C3AAD">
        <w:t xml:space="preserve"> </w:t>
      </w:r>
      <w:r w:rsidRPr="007B4604">
        <w:t>to</w:t>
      </w:r>
      <w:r w:rsidR="003C3AAD">
        <w:t xml:space="preserve"> </w:t>
      </w:r>
      <w:r w:rsidRPr="007B4604">
        <w:t>prioritise</w:t>
      </w:r>
      <w:r w:rsidR="003C3AAD">
        <w:t xml:space="preserve"> </w:t>
      </w:r>
      <w:r w:rsidRPr="007B4604">
        <w:t>that.</w:t>
      </w:r>
      <w:r w:rsidR="003C3AAD">
        <w:t xml:space="preserve"> </w:t>
      </w:r>
      <w:r>
        <w:t>W</w:t>
      </w:r>
      <w:r w:rsidRPr="007B4604">
        <w:t>e</w:t>
      </w:r>
      <w:r w:rsidR="003C3AAD">
        <w:t xml:space="preserve"> </w:t>
      </w:r>
      <w:r w:rsidRPr="007B4604">
        <w:t>are</w:t>
      </w:r>
      <w:r w:rsidR="003C3AAD">
        <w:t xml:space="preserve"> </w:t>
      </w:r>
      <w:r w:rsidRPr="007B4604">
        <w:t>not</w:t>
      </w:r>
      <w:r w:rsidR="003C3AAD">
        <w:t xml:space="preserve"> </w:t>
      </w:r>
      <w:r w:rsidRPr="007B4604">
        <w:t>trying</w:t>
      </w:r>
      <w:r w:rsidR="003C3AAD">
        <w:t xml:space="preserve"> </w:t>
      </w:r>
      <w:r w:rsidRPr="007B4604">
        <w:t>to</w:t>
      </w:r>
      <w:r w:rsidR="003C3AAD">
        <w:t xml:space="preserve"> </w:t>
      </w:r>
      <w:r w:rsidRPr="007B4604">
        <w:t>do</w:t>
      </w:r>
      <w:r w:rsidR="003C3AAD">
        <w:t xml:space="preserve"> </w:t>
      </w:r>
      <w:r w:rsidRPr="007B4604">
        <w:t>that</w:t>
      </w:r>
      <w:r w:rsidR="003C3AAD">
        <w:t xml:space="preserve"> </w:t>
      </w:r>
      <w:r w:rsidRPr="007B4604">
        <w:t>on</w:t>
      </w:r>
      <w:r w:rsidR="003C3AAD">
        <w:t xml:space="preserve"> </w:t>
      </w:r>
      <w:r w:rsidRPr="007B4604">
        <w:t>everything,</w:t>
      </w:r>
      <w:r w:rsidR="003C3AAD">
        <w:t xml:space="preserve"> </w:t>
      </w:r>
      <w:r w:rsidRPr="007B4604">
        <w:t>but</w:t>
      </w:r>
      <w:r w:rsidR="003C3AAD">
        <w:t xml:space="preserve"> </w:t>
      </w:r>
      <w:r w:rsidRPr="007B4604">
        <w:t>we</w:t>
      </w:r>
      <w:r w:rsidR="003C3AAD">
        <w:t xml:space="preserve"> </w:t>
      </w:r>
      <w:r w:rsidRPr="007B4604">
        <w:t>are</w:t>
      </w:r>
      <w:r w:rsidR="003C3AAD">
        <w:t xml:space="preserve"> </w:t>
      </w:r>
      <w:r w:rsidRPr="007B4604">
        <w:t>trying</w:t>
      </w:r>
      <w:r w:rsidR="003C3AAD">
        <w:t xml:space="preserve"> </w:t>
      </w:r>
      <w:r w:rsidRPr="007B4604">
        <w:t>to</w:t>
      </w:r>
      <w:r w:rsidR="003C3AAD">
        <w:t xml:space="preserve"> </w:t>
      </w:r>
      <w:r w:rsidRPr="007B4604">
        <w:t>do</w:t>
      </w:r>
      <w:r w:rsidR="003C3AAD">
        <w:t xml:space="preserve"> </w:t>
      </w:r>
      <w:r w:rsidRPr="007B4604">
        <w:t>it</w:t>
      </w:r>
      <w:r w:rsidR="003C3AAD">
        <w:t xml:space="preserve"> </w:t>
      </w:r>
      <w:r w:rsidRPr="007B4604">
        <w:t>on</w:t>
      </w:r>
      <w:r w:rsidR="003C3AAD">
        <w:t xml:space="preserve"> </w:t>
      </w:r>
      <w:r w:rsidRPr="007B4604">
        <w:t>the</w:t>
      </w:r>
      <w:r w:rsidR="003C3AAD">
        <w:t xml:space="preserve"> </w:t>
      </w:r>
      <w:r w:rsidRPr="007B4604">
        <w:t>issues</w:t>
      </w:r>
      <w:r w:rsidR="003C3AAD">
        <w:t xml:space="preserve"> </w:t>
      </w:r>
      <w:r w:rsidRPr="007B4604">
        <w:t>that</w:t>
      </w:r>
      <w:r w:rsidR="003C3AAD">
        <w:t xml:space="preserve"> </w:t>
      </w:r>
      <w:r w:rsidRPr="007B4604">
        <w:t>matter</w:t>
      </w:r>
      <w:r w:rsidR="003C3AAD">
        <w:t xml:space="preserve"> </w:t>
      </w:r>
      <w:r w:rsidRPr="007B4604">
        <w:t>most</w:t>
      </w:r>
      <w:r w:rsidR="003C3AAD">
        <w:t xml:space="preserve"> </w:t>
      </w:r>
      <w:r w:rsidRPr="007B4604">
        <w:t>to</w:t>
      </w:r>
      <w:r w:rsidR="003C3AAD">
        <w:t xml:space="preserve"> </w:t>
      </w:r>
      <w:r w:rsidRPr="007B4604">
        <w:t>our</w:t>
      </w:r>
      <w:r w:rsidR="003C3AAD">
        <w:t xml:space="preserve"> </w:t>
      </w:r>
      <w:r w:rsidRPr="007B4604">
        <w:t>country’s</w:t>
      </w:r>
      <w:r w:rsidR="003C3AAD">
        <w:t xml:space="preserve"> </w:t>
      </w:r>
      <w:r w:rsidRPr="007B4604">
        <w:t>future.</w:t>
      </w:r>
      <w:r w:rsidR="003C3AAD">
        <w:t xml:space="preserve"> </w:t>
      </w:r>
      <w:r w:rsidRPr="007B4604">
        <w:t>I</w:t>
      </w:r>
      <w:r w:rsidR="003C3AAD">
        <w:t xml:space="preserve"> </w:t>
      </w:r>
      <w:r w:rsidRPr="007B4604">
        <w:t>would</w:t>
      </w:r>
      <w:r w:rsidR="003C3AAD">
        <w:t xml:space="preserve"> </w:t>
      </w:r>
      <w:r w:rsidRPr="007B4604">
        <w:t>have</w:t>
      </w:r>
      <w:r w:rsidR="003C3AAD">
        <w:t xml:space="preserve"> </w:t>
      </w:r>
      <w:r w:rsidRPr="007B4604">
        <w:t>a</w:t>
      </w:r>
      <w:r w:rsidR="003C3AAD">
        <w:t xml:space="preserve"> </w:t>
      </w:r>
      <w:r w:rsidRPr="007B4604">
        <w:t>very</w:t>
      </w:r>
      <w:r w:rsidR="003C3AAD">
        <w:t xml:space="preserve"> </w:t>
      </w:r>
      <w:r w:rsidRPr="007B4604">
        <w:t>clear</w:t>
      </w:r>
      <w:r w:rsidR="003C3AAD">
        <w:t xml:space="preserve"> </w:t>
      </w:r>
      <w:r w:rsidRPr="007B4604">
        <w:t>hierarchy</w:t>
      </w:r>
      <w:r w:rsidR="003C3AAD">
        <w:t xml:space="preserve"> </w:t>
      </w:r>
      <w:r w:rsidRPr="007B4604">
        <w:t>of</w:t>
      </w:r>
      <w:r w:rsidR="003C3AAD">
        <w:t xml:space="preserve"> </w:t>
      </w:r>
      <w:r w:rsidRPr="007B4604">
        <w:t>interests</w:t>
      </w:r>
      <w:r w:rsidR="003C3AAD">
        <w:t xml:space="preserve"> </w:t>
      </w:r>
      <w:r w:rsidRPr="007B4604">
        <w:t>about</w:t>
      </w:r>
      <w:r w:rsidR="003C3AAD">
        <w:t xml:space="preserve"> </w:t>
      </w:r>
      <w:r w:rsidRPr="007B4604">
        <w:t>what</w:t>
      </w:r>
      <w:r w:rsidR="003C3AAD">
        <w:t xml:space="preserve"> </w:t>
      </w:r>
      <w:r w:rsidRPr="007B4604">
        <w:t>that</w:t>
      </w:r>
      <w:r w:rsidR="003C3AAD">
        <w:t xml:space="preserve"> </w:t>
      </w:r>
      <w:r w:rsidRPr="007B4604">
        <w:t>future</w:t>
      </w:r>
      <w:r w:rsidR="003C3AAD">
        <w:t xml:space="preserve"> </w:t>
      </w:r>
      <w:r w:rsidRPr="007B4604">
        <w:t>depends</w:t>
      </w:r>
      <w:r w:rsidR="003C3AAD">
        <w:t xml:space="preserve"> </w:t>
      </w:r>
      <w:r w:rsidRPr="007B4604">
        <w:t>on.</w:t>
      </w:r>
      <w:r w:rsidR="003C3AAD">
        <w:t xml:space="preserve"> </w:t>
      </w:r>
      <w:r>
        <w:t>Clearly,</w:t>
      </w:r>
      <w:r w:rsidR="003C3AAD">
        <w:t xml:space="preserve"> </w:t>
      </w:r>
      <w:r>
        <w:t>the</w:t>
      </w:r>
      <w:r w:rsidR="003C3AAD">
        <w:t xml:space="preserve"> </w:t>
      </w:r>
      <w:r>
        <w:t>peace</w:t>
      </w:r>
      <w:r w:rsidR="003C3AAD">
        <w:t xml:space="preserve"> </w:t>
      </w:r>
      <w:r w:rsidRPr="007B4604">
        <w:t>of</w:t>
      </w:r>
      <w:r w:rsidR="003C3AAD">
        <w:t xml:space="preserve"> </w:t>
      </w:r>
      <w:r w:rsidRPr="007B4604">
        <w:t>our</w:t>
      </w:r>
      <w:r w:rsidR="003C3AAD">
        <w:t xml:space="preserve"> </w:t>
      </w:r>
      <w:r w:rsidRPr="007B4604">
        <w:t>nation</w:t>
      </w:r>
      <w:r w:rsidR="003C3AAD">
        <w:t xml:space="preserve"> </w:t>
      </w:r>
      <w:r w:rsidRPr="007B4604">
        <w:t>and</w:t>
      </w:r>
      <w:r w:rsidR="003C3AAD">
        <w:t xml:space="preserve"> </w:t>
      </w:r>
      <w:r w:rsidRPr="007B4604">
        <w:t>our</w:t>
      </w:r>
      <w:r w:rsidR="003C3AAD">
        <w:t xml:space="preserve"> </w:t>
      </w:r>
      <w:r w:rsidRPr="007B4604">
        <w:t>ability</w:t>
      </w:r>
      <w:r w:rsidR="003C3AAD">
        <w:t xml:space="preserve"> </w:t>
      </w:r>
      <w:r w:rsidRPr="007B4604">
        <w:t>to</w:t>
      </w:r>
      <w:r w:rsidR="003C3AAD">
        <w:t xml:space="preserve"> </w:t>
      </w:r>
      <w:r w:rsidRPr="007B4604">
        <w:t>withstand</w:t>
      </w:r>
      <w:r w:rsidR="003C3AAD">
        <w:t xml:space="preserve"> </w:t>
      </w:r>
      <w:r w:rsidRPr="007B4604">
        <w:t>a</w:t>
      </w:r>
      <w:r>
        <w:t>ttack</w:t>
      </w:r>
      <w:r w:rsidR="003C3AAD">
        <w:t xml:space="preserve"> </w:t>
      </w:r>
      <w:r w:rsidRPr="007B4604">
        <w:t>from</w:t>
      </w:r>
      <w:r w:rsidR="003C3AAD">
        <w:t xml:space="preserve"> </w:t>
      </w:r>
      <w:r w:rsidRPr="007B4604">
        <w:t>an</w:t>
      </w:r>
      <w:r w:rsidR="003C3AAD">
        <w:t xml:space="preserve"> </w:t>
      </w:r>
      <w:r w:rsidRPr="007B4604">
        <w:t>enemy</w:t>
      </w:r>
      <w:r w:rsidR="003C3AAD">
        <w:t xml:space="preserve"> </w:t>
      </w:r>
      <w:r w:rsidRPr="007B4604">
        <w:t>ha</w:t>
      </w:r>
      <w:r>
        <w:t>ve</w:t>
      </w:r>
      <w:r w:rsidR="003C3AAD">
        <w:t xml:space="preserve"> </w:t>
      </w:r>
      <w:r w:rsidRPr="007B4604">
        <w:t>to</w:t>
      </w:r>
      <w:r w:rsidR="003C3AAD">
        <w:t xml:space="preserve"> </w:t>
      </w:r>
      <w:r w:rsidRPr="007B4604">
        <w:t>be</w:t>
      </w:r>
      <w:r w:rsidR="003C3AAD">
        <w:t xml:space="preserve"> </w:t>
      </w:r>
      <w:r w:rsidRPr="007B4604">
        <w:t>right</w:t>
      </w:r>
      <w:r w:rsidR="003C3AAD">
        <w:t xml:space="preserve"> </w:t>
      </w:r>
      <w:r w:rsidRPr="007B4604">
        <w:t>at</w:t>
      </w:r>
      <w:r w:rsidR="003C3AAD">
        <w:t xml:space="preserve"> </w:t>
      </w:r>
      <w:r w:rsidRPr="007B4604">
        <w:t>the</w:t>
      </w:r>
      <w:r w:rsidR="003C3AAD">
        <w:t xml:space="preserve"> </w:t>
      </w:r>
      <w:r w:rsidRPr="007B4604">
        <w:t>top</w:t>
      </w:r>
      <w:r w:rsidR="003C3AAD">
        <w:t xml:space="preserve"> </w:t>
      </w:r>
      <w:r w:rsidRPr="007B4604">
        <w:t>of</w:t>
      </w:r>
      <w:r w:rsidR="003C3AAD">
        <w:t xml:space="preserve"> </w:t>
      </w:r>
      <w:r w:rsidRPr="007B4604">
        <w:t>that</w:t>
      </w:r>
      <w:r w:rsidR="003C3AAD">
        <w:t xml:space="preserve"> </w:t>
      </w:r>
      <w:r w:rsidRPr="007B4604">
        <w:t>list.</w:t>
      </w:r>
    </w:p>
    <w:p w:rsidR="006D4B89" w:rsidRPr="00BF7249" w:rsidP="006D4B89">
      <w:pPr>
        <w:pStyle w:val="Remark"/>
      </w:pPr>
      <w:r w:rsidRPr="00657BE9">
        <w:rPr>
          <w:b/>
          <w:bCs/>
        </w:rPr>
        <w:t>Lord</w:t>
      </w:r>
      <w:r w:rsidR="003C3AAD">
        <w:rPr>
          <w:b/>
          <w:bCs/>
        </w:rPr>
        <w:t xml:space="preserve"> </w:t>
      </w:r>
      <w:r w:rsidRPr="00657BE9">
        <w:rPr>
          <w:b/>
          <w:bCs/>
        </w:rPr>
        <w:t>Houghton</w:t>
      </w:r>
      <w:r w:rsidR="003C3AAD">
        <w:rPr>
          <w:b/>
          <w:bCs/>
        </w:rPr>
        <w:t xml:space="preserve"> </w:t>
      </w:r>
      <w:r w:rsidRPr="00657BE9">
        <w:rPr>
          <w:b/>
          <w:bCs/>
        </w:rPr>
        <w:t>of</w:t>
      </w:r>
      <w:r w:rsidR="003C3AAD">
        <w:rPr>
          <w:b/>
          <w:bCs/>
        </w:rPr>
        <w:t xml:space="preserve"> </w:t>
      </w:r>
      <w:r w:rsidRPr="00657BE9">
        <w:rPr>
          <w:b/>
          <w:bCs/>
        </w:rPr>
        <w:t>Richmond:</w:t>
      </w:r>
      <w:r w:rsidR="003C3AAD">
        <w:rPr>
          <w:b/>
          <w:bCs/>
        </w:rPr>
        <w:t xml:space="preserve"> </w:t>
      </w:r>
      <w:r>
        <w:t>Perhaps</w:t>
      </w:r>
      <w:r w:rsidR="003C3AAD">
        <w:t xml:space="preserve"> </w:t>
      </w:r>
      <w:r>
        <w:t>we</w:t>
      </w:r>
      <w:r w:rsidR="003C3AAD">
        <w:t xml:space="preserve"> </w:t>
      </w:r>
      <w:r>
        <w:t>can</w:t>
      </w:r>
      <w:r w:rsidR="003C3AAD">
        <w:t xml:space="preserve"> </w:t>
      </w:r>
      <w:r>
        <w:t>hear</w:t>
      </w:r>
      <w:r w:rsidR="003C3AAD">
        <w:t xml:space="preserve"> </w:t>
      </w:r>
      <w:r>
        <w:t>a</w:t>
      </w:r>
      <w:r w:rsidR="003C3AAD">
        <w:t xml:space="preserve"> </w:t>
      </w:r>
      <w:r>
        <w:t>quick</w:t>
      </w:r>
      <w:r w:rsidR="003C3AAD">
        <w:t xml:space="preserve"> </w:t>
      </w:r>
      <w:r>
        <w:t>comment</w:t>
      </w:r>
      <w:r w:rsidR="003C3AAD">
        <w:t xml:space="preserve"> </w:t>
      </w:r>
      <w:r>
        <w:t>from</w:t>
      </w:r>
      <w:r w:rsidR="003C3AAD">
        <w:t xml:space="preserve"> </w:t>
      </w:r>
      <w:r>
        <w:t>Olivia</w:t>
      </w:r>
      <w:r w:rsidR="003C3AAD">
        <w:t xml:space="preserve"> </w:t>
      </w:r>
      <w:r>
        <w:t>and</w:t>
      </w:r>
      <w:r w:rsidR="003C3AAD">
        <w:t xml:space="preserve"> </w:t>
      </w:r>
      <w:r>
        <w:t>then</w:t>
      </w:r>
      <w:r w:rsidR="003C3AAD">
        <w:t xml:space="preserve"> </w:t>
      </w:r>
      <w:r>
        <w:t>Richard.</w:t>
      </w:r>
    </w:p>
    <w:p w:rsidR="006D4B89" w:rsidP="006D4B89">
      <w:pPr>
        <w:pStyle w:val="Answer"/>
      </w:pPr>
      <w:r w:rsidRPr="00BF7249">
        <w:rPr>
          <w:b/>
          <w:bCs/>
          <w:i/>
          <w:iCs/>
        </w:rPr>
        <w:t>Olivia</w:t>
      </w:r>
      <w:r w:rsidR="003C3AAD">
        <w:rPr>
          <w:b/>
          <w:bCs/>
          <w:i/>
          <w:iCs/>
        </w:rPr>
        <w:t xml:space="preserve"> </w:t>
      </w:r>
      <w:r w:rsidRPr="00BF7249">
        <w:rPr>
          <w:b/>
          <w:bCs/>
          <w:i/>
          <w:iCs/>
        </w:rPr>
        <w:t>O'Sullivan:</w:t>
      </w:r>
      <w:r w:rsidR="003C3AAD">
        <w:rPr>
          <w:b/>
          <w:bCs/>
          <w:i/>
          <w:iCs/>
        </w:rPr>
        <w:t xml:space="preserve"> </w:t>
      </w:r>
      <w:r>
        <w:t>We</w:t>
      </w:r>
      <w:r w:rsidR="003C3AAD">
        <w:t xml:space="preserve"> </w:t>
      </w:r>
      <w:r w:rsidRPr="007B4604">
        <w:t>are</w:t>
      </w:r>
      <w:r w:rsidR="003C3AAD">
        <w:t xml:space="preserve"> </w:t>
      </w:r>
      <w:r w:rsidRPr="007B4604">
        <w:t>good</w:t>
      </w:r>
      <w:r w:rsidR="003C3AAD">
        <w:t xml:space="preserve"> </w:t>
      </w:r>
      <w:r w:rsidRPr="007B4604">
        <w:t>at</w:t>
      </w:r>
      <w:r w:rsidR="003C3AAD">
        <w:t xml:space="preserve"> </w:t>
      </w:r>
      <w:r w:rsidRPr="007B4604">
        <w:t>writing</w:t>
      </w:r>
      <w:r w:rsidR="003C3AAD">
        <w:t xml:space="preserve"> </w:t>
      </w:r>
      <w:r w:rsidRPr="007B4604">
        <w:t>strategies</w:t>
      </w:r>
      <w:r w:rsidR="003C3AAD">
        <w:t xml:space="preserve"> </w:t>
      </w:r>
      <w:r w:rsidRPr="007B4604">
        <w:t>and</w:t>
      </w:r>
      <w:r w:rsidR="003C3AAD">
        <w:t xml:space="preserve"> </w:t>
      </w:r>
      <w:r w:rsidRPr="007B4604">
        <w:t>doing</w:t>
      </w:r>
      <w:r w:rsidR="003C3AAD">
        <w:t xml:space="preserve"> </w:t>
      </w:r>
      <w:r>
        <w:t>long</w:t>
      </w:r>
      <w:r w:rsidR="003C3AAD">
        <w:t xml:space="preserve"> </w:t>
      </w:r>
      <w:r>
        <w:t>PDFs—</w:t>
      </w:r>
      <w:r w:rsidRPr="007B4604">
        <w:t>I</w:t>
      </w:r>
      <w:r w:rsidR="003C3AAD">
        <w:t xml:space="preserve"> </w:t>
      </w:r>
      <w:r w:rsidRPr="007B4604">
        <w:t>have</w:t>
      </w:r>
      <w:r w:rsidR="003C3AAD">
        <w:t xml:space="preserve"> </w:t>
      </w:r>
      <w:r w:rsidRPr="007B4604">
        <w:t>worked</w:t>
      </w:r>
      <w:r w:rsidR="003C3AAD">
        <w:t xml:space="preserve"> </w:t>
      </w:r>
      <w:r w:rsidRPr="007B4604">
        <w:t>on</w:t>
      </w:r>
      <w:r w:rsidR="003C3AAD">
        <w:t xml:space="preserve"> </w:t>
      </w:r>
      <w:r w:rsidRPr="007B4604">
        <w:t>that</w:t>
      </w:r>
      <w:r w:rsidR="003C3AAD">
        <w:t xml:space="preserve"> </w:t>
      </w:r>
      <w:r w:rsidRPr="007B4604">
        <w:t>in</w:t>
      </w:r>
      <w:r w:rsidR="003C3AAD">
        <w:t xml:space="preserve"> </w:t>
      </w:r>
      <w:r>
        <w:t>g</w:t>
      </w:r>
      <w:r w:rsidRPr="007B4604">
        <w:t>overnment</w:t>
      </w:r>
      <w:r w:rsidR="003C3AAD">
        <w:t xml:space="preserve"> </w:t>
      </w:r>
      <w:r w:rsidRPr="007B4604">
        <w:t>myself</w:t>
      </w:r>
      <w:r>
        <w:t>—</w:t>
      </w:r>
      <w:r w:rsidRPr="007B4604">
        <w:t>but</w:t>
      </w:r>
      <w:r w:rsidR="003C3AAD">
        <w:t xml:space="preserve"> </w:t>
      </w:r>
      <w:r w:rsidRPr="007B4604">
        <w:t>not</w:t>
      </w:r>
      <w:r w:rsidR="003C3AAD">
        <w:t xml:space="preserve"> </w:t>
      </w:r>
      <w:r w:rsidRPr="007B4604">
        <w:t>good</w:t>
      </w:r>
      <w:r w:rsidR="003C3AAD">
        <w:t xml:space="preserve"> </w:t>
      </w:r>
      <w:r w:rsidRPr="007B4604">
        <w:t>at</w:t>
      </w:r>
      <w:r w:rsidR="003C3AAD">
        <w:t xml:space="preserve"> </w:t>
      </w:r>
      <w:r w:rsidRPr="007B4604">
        <w:t>implementing</w:t>
      </w:r>
      <w:r w:rsidR="003C3AAD">
        <w:t xml:space="preserve"> </w:t>
      </w:r>
      <w:r w:rsidRPr="007B4604">
        <w:t>them.</w:t>
      </w:r>
      <w:r w:rsidR="003C3AAD">
        <w:t xml:space="preserve"> </w:t>
      </w:r>
      <w:r>
        <w:t>That</w:t>
      </w:r>
      <w:r w:rsidR="003C3AAD">
        <w:t xml:space="preserve"> </w:t>
      </w:r>
      <w:r w:rsidRPr="007B4604">
        <w:t>is</w:t>
      </w:r>
      <w:r w:rsidR="003C3AAD">
        <w:t xml:space="preserve"> </w:t>
      </w:r>
      <w:r w:rsidRPr="007B4604">
        <w:t>an</w:t>
      </w:r>
      <w:r w:rsidR="003C3AAD">
        <w:t xml:space="preserve"> </w:t>
      </w:r>
      <w:r w:rsidRPr="007B4604">
        <w:t>absolutely</w:t>
      </w:r>
      <w:r w:rsidR="003C3AAD">
        <w:t xml:space="preserve"> </w:t>
      </w:r>
      <w:r w:rsidRPr="007B4604">
        <w:t>correct</w:t>
      </w:r>
      <w:r w:rsidR="003C3AAD">
        <w:t xml:space="preserve"> </w:t>
      </w:r>
      <w:r w:rsidRPr="007B4604">
        <w:t>diagnosis.</w:t>
      </w:r>
      <w:r w:rsidR="003C3AAD">
        <w:t xml:space="preserve"> </w:t>
      </w:r>
      <w:r w:rsidRPr="007B4604">
        <w:t>Some</w:t>
      </w:r>
      <w:r w:rsidR="003C3AAD">
        <w:t xml:space="preserve"> </w:t>
      </w:r>
      <w:r w:rsidRPr="007B4604">
        <w:t>of</w:t>
      </w:r>
      <w:r w:rsidR="003C3AAD">
        <w:t xml:space="preserve"> </w:t>
      </w:r>
      <w:r w:rsidRPr="007B4604">
        <w:t>that</w:t>
      </w:r>
      <w:r w:rsidR="003C3AAD">
        <w:t xml:space="preserve"> </w:t>
      </w:r>
      <w:r w:rsidRPr="007B4604">
        <w:t>gets</w:t>
      </w:r>
      <w:r w:rsidR="003C3AAD">
        <w:t xml:space="preserve"> </w:t>
      </w:r>
      <w:r>
        <w:t>to</w:t>
      </w:r>
      <w:r w:rsidR="003C3AAD">
        <w:t xml:space="preserve"> </w:t>
      </w:r>
      <w:r w:rsidRPr="007B4604">
        <w:t>what</w:t>
      </w:r>
      <w:r w:rsidR="003C3AAD">
        <w:t xml:space="preserve"> </w:t>
      </w:r>
      <w:r w:rsidRPr="007B4604">
        <w:t>Matthew</w:t>
      </w:r>
      <w:r w:rsidR="003C3AAD">
        <w:t xml:space="preserve"> </w:t>
      </w:r>
      <w:r w:rsidRPr="007B4604">
        <w:t>said,</w:t>
      </w:r>
      <w:r w:rsidR="003C3AAD">
        <w:t xml:space="preserve"> </w:t>
      </w:r>
      <w:r w:rsidRPr="007B4604">
        <w:t>which</w:t>
      </w:r>
      <w:r w:rsidR="003C3AAD">
        <w:t xml:space="preserve"> </w:t>
      </w:r>
      <w:r w:rsidRPr="007B4604">
        <w:t>is</w:t>
      </w:r>
      <w:r w:rsidR="003C3AAD">
        <w:t xml:space="preserve"> </w:t>
      </w:r>
      <w:r>
        <w:t>that</w:t>
      </w:r>
      <w:r w:rsidR="003C3AAD">
        <w:t xml:space="preserve"> </w:t>
      </w:r>
      <w:r w:rsidRPr="007B4604">
        <w:t>we</w:t>
      </w:r>
      <w:r w:rsidR="003C3AAD">
        <w:t xml:space="preserve"> </w:t>
      </w:r>
      <w:r w:rsidRPr="007B4604">
        <w:t>have</w:t>
      </w:r>
      <w:r w:rsidR="003C3AAD">
        <w:t xml:space="preserve"> </w:t>
      </w:r>
      <w:r w:rsidRPr="007B4604">
        <w:t>had</w:t>
      </w:r>
      <w:r w:rsidR="003C3AAD">
        <w:t xml:space="preserve"> </w:t>
      </w:r>
      <w:r w:rsidRPr="007B4604">
        <w:t>a</w:t>
      </w:r>
      <w:r w:rsidR="003C3AAD">
        <w:t xml:space="preserve"> </w:t>
      </w:r>
      <w:r w:rsidRPr="007B4604">
        <w:t>lot</w:t>
      </w:r>
      <w:r w:rsidR="003C3AAD">
        <w:t xml:space="preserve"> </w:t>
      </w:r>
      <w:r w:rsidRPr="007B4604">
        <w:t>of</w:t>
      </w:r>
      <w:r w:rsidR="003C3AAD">
        <w:t xml:space="preserve"> </w:t>
      </w:r>
      <w:r w:rsidRPr="007B4604">
        <w:t>churn</w:t>
      </w:r>
      <w:r w:rsidR="003C3AAD">
        <w:t xml:space="preserve"> </w:t>
      </w:r>
      <w:r w:rsidRPr="007B4604">
        <w:t>in</w:t>
      </w:r>
      <w:r w:rsidR="003C3AAD">
        <w:t xml:space="preserve"> </w:t>
      </w:r>
      <w:r w:rsidRPr="007B4604">
        <w:t>leadership.</w:t>
      </w:r>
      <w:r w:rsidR="003C3AAD">
        <w:t xml:space="preserve"> </w:t>
      </w:r>
      <w:r>
        <w:t>N</w:t>
      </w:r>
      <w:r w:rsidRPr="007B4604">
        <w:t>aturally,</w:t>
      </w:r>
      <w:r w:rsidR="003C3AAD">
        <w:t xml:space="preserve"> </w:t>
      </w:r>
      <w:r w:rsidRPr="007B4604">
        <w:t>leaders</w:t>
      </w:r>
      <w:r w:rsidR="003C3AAD">
        <w:t xml:space="preserve"> </w:t>
      </w:r>
      <w:r w:rsidRPr="007B4604">
        <w:t>want</w:t>
      </w:r>
      <w:r w:rsidR="003C3AAD">
        <w:t xml:space="preserve"> </w:t>
      </w:r>
      <w:r w:rsidRPr="007B4604">
        <w:t>to</w:t>
      </w:r>
      <w:r w:rsidR="003C3AAD">
        <w:t xml:space="preserve"> </w:t>
      </w:r>
      <w:r w:rsidRPr="007B4604">
        <w:t>look</w:t>
      </w:r>
      <w:r w:rsidR="003C3AAD">
        <w:t xml:space="preserve"> </w:t>
      </w:r>
      <w:r w:rsidRPr="007B4604">
        <w:t>again</w:t>
      </w:r>
      <w:r w:rsidR="003C3AAD">
        <w:t xml:space="preserve"> </w:t>
      </w:r>
      <w:r w:rsidRPr="007B4604">
        <w:t>at</w:t>
      </w:r>
      <w:r w:rsidR="003C3AAD">
        <w:t xml:space="preserve"> </w:t>
      </w:r>
      <w:r w:rsidRPr="007B4604">
        <w:t>strategies.</w:t>
      </w:r>
      <w:r w:rsidR="003C3AAD">
        <w:t xml:space="preserve"> </w:t>
      </w:r>
      <w:r>
        <w:t>The</w:t>
      </w:r>
      <w:r w:rsidR="003C3AAD">
        <w:t xml:space="preserve"> </w:t>
      </w:r>
      <w:r>
        <w:t>two</w:t>
      </w:r>
      <w:r w:rsidR="003C3AAD">
        <w:t xml:space="preserve"> </w:t>
      </w:r>
      <w:r>
        <w:t>things</w:t>
      </w:r>
      <w:r w:rsidR="003C3AAD">
        <w:t xml:space="preserve"> </w:t>
      </w:r>
      <w:r>
        <w:t>that</w:t>
      </w:r>
      <w:r w:rsidR="003C3AAD">
        <w:t xml:space="preserve"> </w:t>
      </w:r>
      <w:r>
        <w:t>are</w:t>
      </w:r>
      <w:r w:rsidR="003C3AAD">
        <w:t xml:space="preserve"> </w:t>
      </w:r>
      <w:r>
        <w:t>like</w:t>
      </w:r>
      <w:r w:rsidR="003C3AAD">
        <w:t xml:space="preserve"> </w:t>
      </w:r>
      <w:r w:rsidRPr="007B4604">
        <w:t>stick</w:t>
      </w:r>
      <w:r>
        <w:t>s</w:t>
      </w:r>
      <w:r w:rsidR="003C3AAD">
        <w:t xml:space="preserve"> </w:t>
      </w:r>
      <w:r w:rsidRPr="007B4604">
        <w:t>of</w:t>
      </w:r>
      <w:r w:rsidR="003C3AAD">
        <w:t xml:space="preserve"> </w:t>
      </w:r>
      <w:r w:rsidRPr="007B4604">
        <w:t>rock</w:t>
      </w:r>
      <w:r w:rsidR="003C3AAD">
        <w:t xml:space="preserve"> </w:t>
      </w:r>
      <w:r w:rsidRPr="007B4604">
        <w:t>as</w:t>
      </w:r>
      <w:r w:rsidR="003C3AAD">
        <w:t xml:space="preserve"> </w:t>
      </w:r>
      <w:r w:rsidRPr="007B4604">
        <w:t>problems</w:t>
      </w:r>
      <w:r w:rsidR="003C3AAD">
        <w:t xml:space="preserve"> </w:t>
      </w:r>
      <w:r w:rsidRPr="007B4604">
        <w:t>to</w:t>
      </w:r>
      <w:r w:rsidR="003C3AAD">
        <w:t xml:space="preserve"> </w:t>
      </w:r>
      <w:r w:rsidRPr="007B4604">
        <w:t>the</w:t>
      </w:r>
      <w:r w:rsidR="003C3AAD">
        <w:t xml:space="preserve"> </w:t>
      </w:r>
      <w:r w:rsidRPr="007B4604">
        <w:t>British</w:t>
      </w:r>
      <w:r w:rsidR="003C3AAD">
        <w:t xml:space="preserve"> </w:t>
      </w:r>
      <w:r w:rsidRPr="007B4604">
        <w:t>Government</w:t>
      </w:r>
      <w:r w:rsidR="003C3AAD">
        <w:t xml:space="preserve"> </w:t>
      </w:r>
      <w:r>
        <w:t>are</w:t>
      </w:r>
      <w:r w:rsidR="003C3AAD">
        <w:t xml:space="preserve"> </w:t>
      </w:r>
      <w:r w:rsidRPr="007B4604">
        <w:t>what</w:t>
      </w:r>
      <w:r w:rsidR="003C3AAD">
        <w:t xml:space="preserve"> </w:t>
      </w:r>
      <w:r w:rsidRPr="007B4604">
        <w:t>Matthew</w:t>
      </w:r>
      <w:r w:rsidR="003C3AAD">
        <w:t xml:space="preserve"> </w:t>
      </w:r>
      <w:r w:rsidRPr="007B4604">
        <w:t>said</w:t>
      </w:r>
      <w:r w:rsidR="003C3AAD">
        <w:t xml:space="preserve"> </w:t>
      </w:r>
      <w:r w:rsidRPr="007B4604">
        <w:t>about</w:t>
      </w:r>
      <w:r w:rsidR="003C3AAD">
        <w:t xml:space="preserve"> </w:t>
      </w:r>
      <w:r w:rsidRPr="007B4604">
        <w:t>struggling</w:t>
      </w:r>
      <w:r w:rsidR="003C3AAD">
        <w:t xml:space="preserve"> </w:t>
      </w:r>
      <w:r w:rsidRPr="007B4604">
        <w:t>with</w:t>
      </w:r>
      <w:r w:rsidR="003C3AAD">
        <w:t xml:space="preserve"> </w:t>
      </w:r>
      <w:r w:rsidRPr="007B4604">
        <w:t>long</w:t>
      </w:r>
      <w:r>
        <w:t>-</w:t>
      </w:r>
      <w:r w:rsidRPr="007B4604">
        <w:t>term</w:t>
      </w:r>
      <w:r w:rsidR="003C3AAD">
        <w:t xml:space="preserve"> </w:t>
      </w:r>
      <w:r w:rsidRPr="007B4604">
        <w:t>strategic</w:t>
      </w:r>
      <w:r w:rsidR="003C3AAD">
        <w:t xml:space="preserve"> </w:t>
      </w:r>
      <w:r w:rsidRPr="007B4604">
        <w:t>thinking</w:t>
      </w:r>
      <w:r w:rsidR="003C3AAD">
        <w:t xml:space="preserve"> </w:t>
      </w:r>
      <w:r w:rsidRPr="007B4604">
        <w:t>and</w:t>
      </w:r>
      <w:r w:rsidR="003C3AAD">
        <w:t xml:space="preserve"> </w:t>
      </w:r>
      <w:r w:rsidRPr="007B4604">
        <w:t>struggling</w:t>
      </w:r>
      <w:r w:rsidR="003C3AAD">
        <w:t xml:space="preserve"> </w:t>
      </w:r>
      <w:r w:rsidRPr="007B4604">
        <w:t>with</w:t>
      </w:r>
      <w:r w:rsidR="003C3AAD">
        <w:t xml:space="preserve"> </w:t>
      </w:r>
      <w:r w:rsidRPr="007B4604">
        <w:t>going</w:t>
      </w:r>
      <w:r w:rsidR="003C3AAD">
        <w:t xml:space="preserve"> </w:t>
      </w:r>
      <w:r w:rsidRPr="007B4604">
        <w:t>from</w:t>
      </w:r>
      <w:r w:rsidR="003C3AAD">
        <w:t xml:space="preserve"> </w:t>
      </w:r>
      <w:r w:rsidRPr="007B4604">
        <w:t>writing</w:t>
      </w:r>
      <w:r w:rsidR="003C3AAD">
        <w:t xml:space="preserve"> </w:t>
      </w:r>
      <w:r w:rsidRPr="007B4604">
        <w:t>strategies</w:t>
      </w:r>
      <w:r w:rsidR="003C3AAD">
        <w:t xml:space="preserve"> </w:t>
      </w:r>
      <w:r w:rsidRPr="007B4604">
        <w:t>to</w:t>
      </w:r>
      <w:r w:rsidR="003C3AAD">
        <w:t xml:space="preserve"> </w:t>
      </w:r>
      <w:r w:rsidRPr="007B4604">
        <w:t>implementing</w:t>
      </w:r>
      <w:r w:rsidR="003C3AAD">
        <w:t xml:space="preserve"> </w:t>
      </w:r>
      <w:r w:rsidRPr="007B4604">
        <w:t>them.</w:t>
      </w:r>
    </w:p>
    <w:p w:rsidR="006D4B89" w:rsidRPr="00BF7249" w:rsidP="006D4B89">
      <w:pPr>
        <w:pStyle w:val="Answer"/>
      </w:pPr>
      <w:r w:rsidRPr="007B4604">
        <w:t>It</w:t>
      </w:r>
      <w:r w:rsidR="003C3AAD">
        <w:t xml:space="preserve"> </w:t>
      </w:r>
      <w:r w:rsidRPr="007B4604">
        <w:t>is</w:t>
      </w:r>
      <w:r w:rsidR="003C3AAD">
        <w:t xml:space="preserve"> </w:t>
      </w:r>
      <w:r w:rsidRPr="007B4604">
        <w:t>a</w:t>
      </w:r>
      <w:r w:rsidR="003C3AAD">
        <w:t xml:space="preserve"> </w:t>
      </w:r>
      <w:r w:rsidRPr="007B4604">
        <w:t>good</w:t>
      </w:r>
      <w:r w:rsidR="003C3AAD">
        <w:t xml:space="preserve"> </w:t>
      </w:r>
      <w:r w:rsidRPr="007B4604">
        <w:t>moment</w:t>
      </w:r>
      <w:r w:rsidR="003C3AAD">
        <w:t xml:space="preserve"> </w:t>
      </w:r>
      <w:r w:rsidRPr="007B4604">
        <w:t>now,</w:t>
      </w:r>
      <w:r w:rsidR="003C3AAD">
        <w:t xml:space="preserve"> </w:t>
      </w:r>
      <w:r w:rsidRPr="007B4604">
        <w:t>following</w:t>
      </w:r>
      <w:r w:rsidR="003C3AAD">
        <w:t xml:space="preserve"> </w:t>
      </w:r>
      <w:r w:rsidRPr="007B4604">
        <w:t>the</w:t>
      </w:r>
      <w:r w:rsidR="003C3AAD">
        <w:t xml:space="preserve"> </w:t>
      </w:r>
      <w:r w:rsidRPr="007B4604">
        <w:t>aid</w:t>
      </w:r>
      <w:r w:rsidR="003C3AAD">
        <w:t xml:space="preserve"> </w:t>
      </w:r>
      <w:r w:rsidRPr="007B4604">
        <w:t>cuts</w:t>
      </w:r>
      <w:r w:rsidR="003C3AAD">
        <w:t xml:space="preserve"> </w:t>
      </w:r>
      <w:r>
        <w:t>and</w:t>
      </w:r>
      <w:r w:rsidR="003C3AAD">
        <w:t xml:space="preserve"> </w:t>
      </w:r>
      <w:r w:rsidRPr="007B4604">
        <w:t>with</w:t>
      </w:r>
      <w:r>
        <w:t>,</w:t>
      </w:r>
      <w:r w:rsidR="003C3AAD">
        <w:t xml:space="preserve"> </w:t>
      </w:r>
      <w:r w:rsidRPr="007B4604">
        <w:t>potentially</w:t>
      </w:r>
      <w:r>
        <w:t>,</w:t>
      </w:r>
      <w:r w:rsidR="003C3AAD">
        <w:t xml:space="preserve"> </w:t>
      </w:r>
      <w:r w:rsidRPr="007B4604">
        <w:t>Ministers</w:t>
      </w:r>
      <w:r w:rsidR="003C3AAD">
        <w:t xml:space="preserve"> </w:t>
      </w:r>
      <w:r w:rsidRPr="007B4604">
        <w:t>and</w:t>
      </w:r>
      <w:r w:rsidR="003C3AAD">
        <w:t xml:space="preserve"> </w:t>
      </w:r>
      <w:r>
        <w:t>a</w:t>
      </w:r>
      <w:r w:rsidR="003C3AAD">
        <w:t xml:space="preserve"> </w:t>
      </w:r>
      <w:r>
        <w:t>P</w:t>
      </w:r>
      <w:r w:rsidRPr="007B4604">
        <w:t>rime</w:t>
      </w:r>
      <w:r w:rsidR="003C3AAD">
        <w:t xml:space="preserve"> </w:t>
      </w:r>
      <w:r w:rsidRPr="007B4604">
        <w:t>Minister</w:t>
      </w:r>
      <w:r w:rsidR="003C3AAD">
        <w:t xml:space="preserve"> </w:t>
      </w:r>
      <w:r w:rsidRPr="007B4604">
        <w:t>in</w:t>
      </w:r>
      <w:r w:rsidR="003C3AAD">
        <w:t xml:space="preserve"> </w:t>
      </w:r>
      <w:r w:rsidRPr="007B4604">
        <w:t>place</w:t>
      </w:r>
      <w:r w:rsidR="003C3AAD">
        <w:t xml:space="preserve"> </w:t>
      </w:r>
      <w:r w:rsidRPr="007B4604">
        <w:t>for</w:t>
      </w:r>
      <w:r w:rsidR="003C3AAD">
        <w:t xml:space="preserve"> </w:t>
      </w:r>
      <w:r w:rsidRPr="007B4604">
        <w:t>the</w:t>
      </w:r>
      <w:r w:rsidR="003C3AAD">
        <w:t xml:space="preserve"> </w:t>
      </w:r>
      <w:r w:rsidRPr="007B4604">
        <w:t>remainder</w:t>
      </w:r>
      <w:r w:rsidR="003C3AAD">
        <w:t xml:space="preserve"> </w:t>
      </w:r>
      <w:r w:rsidRPr="007B4604">
        <w:t>of</w:t>
      </w:r>
      <w:r w:rsidR="003C3AAD">
        <w:t xml:space="preserve"> </w:t>
      </w:r>
      <w:r w:rsidRPr="007B4604">
        <w:t>this</w:t>
      </w:r>
      <w:r w:rsidR="003C3AAD">
        <w:t xml:space="preserve"> </w:t>
      </w:r>
      <w:r>
        <w:t>p</w:t>
      </w:r>
      <w:r w:rsidRPr="007B4604">
        <w:t>arliamentary</w:t>
      </w:r>
      <w:r w:rsidR="003C3AAD">
        <w:t xml:space="preserve"> </w:t>
      </w:r>
      <w:r w:rsidRPr="007B4604">
        <w:t>term</w:t>
      </w:r>
      <w:r>
        <w:t>,</w:t>
      </w:r>
      <w:r w:rsidR="003C3AAD">
        <w:t xml:space="preserve"> </w:t>
      </w:r>
      <w:r>
        <w:t>t</w:t>
      </w:r>
      <w:r w:rsidRPr="007B4604">
        <w:t>o</w:t>
      </w:r>
      <w:r w:rsidR="003C3AAD">
        <w:t xml:space="preserve"> </w:t>
      </w:r>
      <w:r w:rsidRPr="007B4604">
        <w:t>start</w:t>
      </w:r>
      <w:r w:rsidR="003C3AAD">
        <w:t xml:space="preserve"> </w:t>
      </w:r>
      <w:r w:rsidRPr="007B4604">
        <w:t>thinking</w:t>
      </w:r>
      <w:r w:rsidR="003C3AAD">
        <w:t xml:space="preserve"> </w:t>
      </w:r>
      <w:r w:rsidRPr="007B4604">
        <w:t>about</w:t>
      </w:r>
      <w:r w:rsidR="003C3AAD">
        <w:t xml:space="preserve"> </w:t>
      </w:r>
      <w:r w:rsidRPr="007B4604">
        <w:t>the</w:t>
      </w:r>
      <w:r w:rsidR="003C3AAD">
        <w:t xml:space="preserve"> </w:t>
      </w:r>
      <w:r w:rsidRPr="007B4604">
        <w:t>difficult</w:t>
      </w:r>
      <w:r w:rsidR="003C3AAD">
        <w:t xml:space="preserve"> </w:t>
      </w:r>
      <w:r w:rsidRPr="007B4604">
        <w:t>nuts</w:t>
      </w:r>
      <w:r w:rsidR="003C3AAD">
        <w:t xml:space="preserve"> </w:t>
      </w:r>
      <w:r w:rsidRPr="007B4604">
        <w:t>and</w:t>
      </w:r>
      <w:r w:rsidR="003C3AAD">
        <w:t xml:space="preserve"> </w:t>
      </w:r>
      <w:r w:rsidRPr="007B4604">
        <w:t>bolts</w:t>
      </w:r>
      <w:r w:rsidR="003C3AAD">
        <w:t xml:space="preserve"> </w:t>
      </w:r>
      <w:r w:rsidRPr="007B4604">
        <w:t>of</w:t>
      </w:r>
      <w:r w:rsidR="003C3AAD">
        <w:t xml:space="preserve"> </w:t>
      </w:r>
      <w:r w:rsidRPr="007B4604">
        <w:t>implementation</w:t>
      </w:r>
      <w:r>
        <w:t>.</w:t>
      </w:r>
      <w:r w:rsidR="003C3AAD">
        <w:t xml:space="preserve"> </w:t>
      </w:r>
      <w:r>
        <w:t>O</w:t>
      </w:r>
      <w:r w:rsidRPr="007B4604">
        <w:t>nce</w:t>
      </w:r>
      <w:r w:rsidR="003C3AAD">
        <w:t xml:space="preserve"> </w:t>
      </w:r>
      <w:r w:rsidRPr="007B4604">
        <w:t>the</w:t>
      </w:r>
      <w:r w:rsidR="003C3AAD">
        <w:t xml:space="preserve"> </w:t>
      </w:r>
      <w:r w:rsidRPr="007B4604">
        <w:t>F</w:t>
      </w:r>
      <w:r>
        <w:t>CDO</w:t>
      </w:r>
      <w:r w:rsidR="003C3AAD">
        <w:t xml:space="preserve"> </w:t>
      </w:r>
      <w:r w:rsidRPr="007B4604">
        <w:t>is</w:t>
      </w:r>
      <w:r w:rsidR="003C3AAD">
        <w:t xml:space="preserve"> </w:t>
      </w:r>
      <w:r w:rsidRPr="007B4604">
        <w:t>through</w:t>
      </w:r>
      <w:r w:rsidR="003C3AAD">
        <w:t xml:space="preserve"> </w:t>
      </w:r>
      <w:r w:rsidRPr="007B4604">
        <w:t>its</w:t>
      </w:r>
      <w:r w:rsidR="003C3AAD">
        <w:t xml:space="preserve"> </w:t>
      </w:r>
      <w:r w:rsidRPr="007B4604">
        <w:t>restructure</w:t>
      </w:r>
      <w:r>
        <w:t>,</w:t>
      </w:r>
      <w:r w:rsidR="003C3AAD">
        <w:t xml:space="preserve"> </w:t>
      </w:r>
      <w:r>
        <w:t>n</w:t>
      </w:r>
      <w:r w:rsidRPr="007B4604">
        <w:t>ow</w:t>
      </w:r>
      <w:r w:rsidR="003C3AAD">
        <w:t xml:space="preserve"> </w:t>
      </w:r>
      <w:r w:rsidRPr="007B4604">
        <w:t>that</w:t>
      </w:r>
      <w:r w:rsidR="003C3AAD">
        <w:t xml:space="preserve"> </w:t>
      </w:r>
      <w:r w:rsidRPr="007B4604">
        <w:t>the</w:t>
      </w:r>
      <w:r w:rsidR="003C3AAD">
        <w:t xml:space="preserve"> </w:t>
      </w:r>
      <w:r w:rsidRPr="007B4604">
        <w:t>aid</w:t>
      </w:r>
      <w:r w:rsidR="003C3AAD">
        <w:t xml:space="preserve"> </w:t>
      </w:r>
      <w:r w:rsidRPr="007B4604">
        <w:t>budget</w:t>
      </w:r>
      <w:r w:rsidR="003C3AAD">
        <w:t xml:space="preserve"> </w:t>
      </w:r>
      <w:r w:rsidRPr="007B4604">
        <w:t>has</w:t>
      </w:r>
      <w:r w:rsidR="003C3AAD">
        <w:t xml:space="preserve"> </w:t>
      </w:r>
      <w:r w:rsidRPr="007B4604">
        <w:t>been</w:t>
      </w:r>
      <w:r w:rsidR="003C3AAD">
        <w:t xml:space="preserve"> </w:t>
      </w:r>
      <w:r w:rsidRPr="007B4604">
        <w:t>cut</w:t>
      </w:r>
      <w:r w:rsidR="003C3AAD">
        <w:t xml:space="preserve"> </w:t>
      </w:r>
      <w:r w:rsidRPr="007B4604">
        <w:t>in</w:t>
      </w:r>
      <w:r w:rsidR="003C3AAD">
        <w:t xml:space="preserve"> </w:t>
      </w:r>
      <w:r w:rsidRPr="007B4604">
        <w:t>the</w:t>
      </w:r>
      <w:r w:rsidR="003C3AAD">
        <w:t xml:space="preserve"> </w:t>
      </w:r>
      <w:r w:rsidRPr="007B4604">
        <w:t>way</w:t>
      </w:r>
      <w:r w:rsidR="003C3AAD">
        <w:t xml:space="preserve"> </w:t>
      </w:r>
      <w:r w:rsidRPr="007B4604">
        <w:t>it</w:t>
      </w:r>
      <w:r w:rsidR="003C3AAD">
        <w:t xml:space="preserve"> </w:t>
      </w:r>
      <w:r w:rsidRPr="007B4604">
        <w:t>has</w:t>
      </w:r>
      <w:r>
        <w:t>,</w:t>
      </w:r>
      <w:r w:rsidR="003C3AAD">
        <w:t xml:space="preserve"> </w:t>
      </w:r>
      <w:r>
        <w:t>it</w:t>
      </w:r>
      <w:r w:rsidR="003C3AAD">
        <w:t xml:space="preserve"> </w:t>
      </w:r>
      <w:r>
        <w:t>will</w:t>
      </w:r>
      <w:r w:rsidR="003C3AAD">
        <w:t xml:space="preserve"> </w:t>
      </w:r>
      <w:r>
        <w:t>be</w:t>
      </w:r>
      <w:r w:rsidR="003C3AAD">
        <w:t xml:space="preserve"> </w:t>
      </w:r>
      <w:r>
        <w:t>a</w:t>
      </w:r>
      <w:r w:rsidR="003C3AAD">
        <w:t xml:space="preserve"> </w:t>
      </w:r>
      <w:r>
        <w:t>good</w:t>
      </w:r>
      <w:r w:rsidR="003C3AAD">
        <w:t xml:space="preserve"> </w:t>
      </w:r>
      <w:r>
        <w:t>moment</w:t>
      </w:r>
      <w:r w:rsidR="003C3AAD">
        <w:t xml:space="preserve"> </w:t>
      </w:r>
      <w:r>
        <w:t>to</w:t>
      </w:r>
      <w:r w:rsidR="003C3AAD">
        <w:t xml:space="preserve"> </w:t>
      </w:r>
      <w:r>
        <w:t>start</w:t>
      </w:r>
      <w:r w:rsidR="003C3AAD">
        <w:t xml:space="preserve"> </w:t>
      </w:r>
      <w:r w:rsidRPr="007B4604">
        <w:t>thinking</w:t>
      </w:r>
      <w:r w:rsidR="003C3AAD">
        <w:t xml:space="preserve"> </w:t>
      </w:r>
      <w:r w:rsidRPr="007B4604">
        <w:t>about</w:t>
      </w:r>
      <w:r w:rsidR="003C3AAD">
        <w:t xml:space="preserve"> </w:t>
      </w:r>
      <w:r>
        <w:t>whether</w:t>
      </w:r>
      <w:r w:rsidR="003C3AAD">
        <w:t xml:space="preserve"> </w:t>
      </w:r>
      <w:r w:rsidRPr="007B4604">
        <w:t>we</w:t>
      </w:r>
      <w:r w:rsidR="003C3AAD">
        <w:t xml:space="preserve"> </w:t>
      </w:r>
      <w:r w:rsidRPr="007B4604">
        <w:t>have</w:t>
      </w:r>
      <w:r w:rsidR="003C3AAD">
        <w:t xml:space="preserve"> </w:t>
      </w:r>
      <w:r w:rsidRPr="007B4604">
        <w:t>any</w:t>
      </w:r>
      <w:r w:rsidR="003C3AAD">
        <w:t xml:space="preserve"> </w:t>
      </w:r>
      <w:r w:rsidRPr="007B4604">
        <w:t>of</w:t>
      </w:r>
      <w:r w:rsidR="003C3AAD">
        <w:t xml:space="preserve"> </w:t>
      </w:r>
      <w:r w:rsidRPr="007B4604">
        <w:t>these</w:t>
      </w:r>
      <w:r w:rsidR="003C3AAD">
        <w:t xml:space="preserve"> </w:t>
      </w:r>
      <w:r w:rsidRPr="007B4604">
        <w:t>issues</w:t>
      </w:r>
      <w:r w:rsidR="003C3AAD">
        <w:t xml:space="preserve"> </w:t>
      </w:r>
      <w:r w:rsidRPr="007B4604">
        <w:t>that</w:t>
      </w:r>
      <w:r w:rsidR="003C3AAD">
        <w:t xml:space="preserve"> </w:t>
      </w:r>
      <w:r w:rsidRPr="007B4604">
        <w:t>we</w:t>
      </w:r>
      <w:r w:rsidR="003C3AAD">
        <w:t xml:space="preserve"> </w:t>
      </w:r>
      <w:r w:rsidRPr="007B4604">
        <w:t>have</w:t>
      </w:r>
      <w:r w:rsidR="003C3AAD">
        <w:t xml:space="preserve"> </w:t>
      </w:r>
      <w:r w:rsidRPr="007B4604">
        <w:t>been</w:t>
      </w:r>
      <w:r w:rsidR="003C3AAD">
        <w:t xml:space="preserve"> </w:t>
      </w:r>
      <w:r w:rsidRPr="007B4604">
        <w:t>pointing</w:t>
      </w:r>
      <w:r w:rsidR="003C3AAD">
        <w:t xml:space="preserve"> </w:t>
      </w:r>
      <w:r w:rsidRPr="007B4604">
        <w:t>out</w:t>
      </w:r>
      <w:r>
        <w:t>—</w:t>
      </w:r>
      <w:r w:rsidRPr="007B4604">
        <w:t>where</w:t>
      </w:r>
      <w:r w:rsidR="003C3AAD">
        <w:t xml:space="preserve"> </w:t>
      </w:r>
      <w:r w:rsidRPr="007B4604">
        <w:t>we</w:t>
      </w:r>
      <w:r w:rsidR="003C3AAD">
        <w:t xml:space="preserve"> </w:t>
      </w:r>
      <w:r w:rsidRPr="007B4604">
        <w:t>have</w:t>
      </w:r>
      <w:r w:rsidR="003C3AAD">
        <w:t xml:space="preserve"> </w:t>
      </w:r>
      <w:r w:rsidRPr="007B4604">
        <w:t>legacy</w:t>
      </w:r>
      <w:r w:rsidR="003C3AAD">
        <w:t xml:space="preserve"> </w:t>
      </w:r>
      <w:r w:rsidRPr="007B4604">
        <w:t>seats</w:t>
      </w:r>
      <w:r w:rsidR="003C3AAD">
        <w:t xml:space="preserve"> </w:t>
      </w:r>
      <w:r w:rsidRPr="007B4604">
        <w:t>or</w:t>
      </w:r>
      <w:r w:rsidR="003C3AAD">
        <w:t xml:space="preserve"> </w:t>
      </w:r>
      <w:r w:rsidRPr="007B4604">
        <w:t>are</w:t>
      </w:r>
      <w:r w:rsidR="003C3AAD">
        <w:t xml:space="preserve"> </w:t>
      </w:r>
      <w:r w:rsidRPr="007B4604">
        <w:t>part</w:t>
      </w:r>
      <w:r w:rsidR="003C3AAD">
        <w:t xml:space="preserve"> </w:t>
      </w:r>
      <w:r w:rsidRPr="007B4604">
        <w:t>of</w:t>
      </w:r>
      <w:r w:rsidR="003C3AAD">
        <w:t xml:space="preserve"> </w:t>
      </w:r>
      <w:r w:rsidRPr="007B4604">
        <w:t>a</w:t>
      </w:r>
      <w:r w:rsidR="003C3AAD">
        <w:t xml:space="preserve"> </w:t>
      </w:r>
      <w:r w:rsidRPr="007B4604">
        <w:t>multilateral</w:t>
      </w:r>
      <w:r w:rsidR="003C3AAD">
        <w:t xml:space="preserve"> </w:t>
      </w:r>
      <w:r w:rsidRPr="007B4604">
        <w:t>institution</w:t>
      </w:r>
      <w:r w:rsidR="003C3AAD">
        <w:t xml:space="preserve"> </w:t>
      </w:r>
      <w:r w:rsidRPr="007B4604">
        <w:t>but</w:t>
      </w:r>
      <w:r w:rsidR="003C3AAD">
        <w:t xml:space="preserve"> </w:t>
      </w:r>
      <w:r w:rsidRPr="007B4604">
        <w:t>we</w:t>
      </w:r>
      <w:r w:rsidR="003C3AAD">
        <w:t xml:space="preserve"> </w:t>
      </w:r>
      <w:r w:rsidRPr="007B4604">
        <w:t>are</w:t>
      </w:r>
      <w:r w:rsidR="003C3AAD">
        <w:t xml:space="preserve"> </w:t>
      </w:r>
      <w:r w:rsidRPr="007B4604">
        <w:t>not</w:t>
      </w:r>
      <w:r w:rsidR="003C3AAD">
        <w:t xml:space="preserve"> </w:t>
      </w:r>
      <w:r w:rsidRPr="007B4604">
        <w:t>adequately</w:t>
      </w:r>
      <w:r w:rsidR="003C3AAD">
        <w:t xml:space="preserve"> </w:t>
      </w:r>
      <w:r w:rsidRPr="007B4604">
        <w:t>resourcing</w:t>
      </w:r>
      <w:r w:rsidR="003C3AAD">
        <w:t xml:space="preserve"> </w:t>
      </w:r>
      <w:r w:rsidRPr="007B4604">
        <w:t>or</w:t>
      </w:r>
      <w:r w:rsidR="003C3AAD">
        <w:t xml:space="preserve"> </w:t>
      </w:r>
      <w:r w:rsidRPr="007B4604">
        <w:t>are</w:t>
      </w:r>
      <w:r w:rsidR="003C3AAD">
        <w:t xml:space="preserve"> </w:t>
      </w:r>
      <w:r w:rsidRPr="007B4604">
        <w:t>not</w:t>
      </w:r>
      <w:r w:rsidR="003C3AAD">
        <w:t xml:space="preserve"> </w:t>
      </w:r>
      <w:r w:rsidRPr="007B4604">
        <w:t>clear</w:t>
      </w:r>
      <w:r w:rsidR="003C3AAD">
        <w:t xml:space="preserve"> </w:t>
      </w:r>
      <w:r w:rsidRPr="007B4604">
        <w:t>on</w:t>
      </w:r>
      <w:r w:rsidR="003C3AAD">
        <w:t xml:space="preserve"> </w:t>
      </w:r>
      <w:r w:rsidRPr="007B4604">
        <w:t>what</w:t>
      </w:r>
      <w:r w:rsidR="003C3AAD">
        <w:t xml:space="preserve"> </w:t>
      </w:r>
      <w:r w:rsidRPr="007B4604">
        <w:t>we</w:t>
      </w:r>
      <w:r w:rsidR="003C3AAD">
        <w:t xml:space="preserve"> </w:t>
      </w:r>
      <w:r w:rsidRPr="007B4604">
        <w:t>want</w:t>
      </w:r>
      <w:r w:rsidR="003C3AAD">
        <w:t xml:space="preserve"> </w:t>
      </w:r>
      <w:r w:rsidRPr="007B4604">
        <w:t>out</w:t>
      </w:r>
      <w:r w:rsidR="003C3AAD">
        <w:t xml:space="preserve"> </w:t>
      </w:r>
      <w:r w:rsidRPr="007B4604">
        <w:t>of</w:t>
      </w:r>
      <w:r w:rsidR="003C3AAD">
        <w:t xml:space="preserve"> </w:t>
      </w:r>
      <w:r w:rsidRPr="007B4604">
        <w:t>it</w:t>
      </w:r>
      <w:r>
        <w:t>,</w:t>
      </w:r>
      <w:r w:rsidR="003C3AAD">
        <w:t xml:space="preserve"> </w:t>
      </w:r>
      <w:r>
        <w:t>and</w:t>
      </w:r>
      <w:r w:rsidR="003C3AAD">
        <w:t xml:space="preserve"> </w:t>
      </w:r>
      <w:r>
        <w:t>whether</w:t>
      </w:r>
      <w:r w:rsidR="003C3AAD">
        <w:t xml:space="preserve"> </w:t>
      </w:r>
      <w:r>
        <w:t>we</w:t>
      </w:r>
      <w:r w:rsidR="003C3AAD">
        <w:t xml:space="preserve"> </w:t>
      </w:r>
      <w:r w:rsidRPr="007B4604">
        <w:t>should</w:t>
      </w:r>
      <w:r>
        <w:t>,</w:t>
      </w:r>
      <w:r w:rsidR="003C3AAD">
        <w:t xml:space="preserve"> </w:t>
      </w:r>
      <w:r w:rsidRPr="007B4604">
        <w:t>therefore</w:t>
      </w:r>
      <w:r>
        <w:t>,</w:t>
      </w:r>
      <w:r w:rsidR="003C3AAD">
        <w:t xml:space="preserve"> </w:t>
      </w:r>
      <w:r w:rsidRPr="007B4604">
        <w:t>refocus</w:t>
      </w:r>
      <w:r>
        <w:t>.</w:t>
      </w:r>
      <w:r w:rsidR="003C3AAD">
        <w:t xml:space="preserve"> </w:t>
      </w:r>
      <w:r>
        <w:t>That</w:t>
      </w:r>
      <w:r w:rsidR="003C3AAD">
        <w:t xml:space="preserve"> </w:t>
      </w:r>
      <w:r>
        <w:t>would</w:t>
      </w:r>
      <w:r w:rsidR="003C3AAD">
        <w:t xml:space="preserve"> </w:t>
      </w:r>
      <w:r w:rsidRPr="007B4604">
        <w:t>be</w:t>
      </w:r>
      <w:r w:rsidR="003C3AAD">
        <w:t xml:space="preserve"> </w:t>
      </w:r>
      <w:r w:rsidRPr="007B4604">
        <w:t>very</w:t>
      </w:r>
      <w:r w:rsidR="003C3AAD">
        <w:t xml:space="preserve"> </w:t>
      </w:r>
      <w:r w:rsidRPr="007B4604">
        <w:t>sensible.</w:t>
      </w:r>
      <w:r w:rsidR="003C3AAD">
        <w:t xml:space="preserve"> </w:t>
      </w:r>
      <w:r>
        <w:t>I</w:t>
      </w:r>
      <w:r w:rsidR="003C3AAD">
        <w:t xml:space="preserve"> </w:t>
      </w:r>
      <w:r>
        <w:t>will</w:t>
      </w:r>
      <w:r w:rsidR="003C3AAD">
        <w:t xml:space="preserve"> </w:t>
      </w:r>
      <w:r>
        <w:t>stop</w:t>
      </w:r>
      <w:r w:rsidR="003C3AAD">
        <w:t xml:space="preserve"> </w:t>
      </w:r>
      <w:r w:rsidRPr="007B4604">
        <w:t>there</w:t>
      </w:r>
      <w:r>
        <w:t>,</w:t>
      </w:r>
      <w:r w:rsidR="003C3AAD">
        <w:t xml:space="preserve"> </w:t>
      </w:r>
      <w:r w:rsidRPr="007B4604">
        <w:t>because</w:t>
      </w:r>
      <w:r w:rsidR="003C3AAD">
        <w:t xml:space="preserve"> </w:t>
      </w:r>
      <w:r w:rsidRPr="007B4604">
        <w:t>I</w:t>
      </w:r>
      <w:r w:rsidR="003C3AAD">
        <w:t xml:space="preserve"> </w:t>
      </w:r>
      <w:r w:rsidRPr="007B4604">
        <w:t>am</w:t>
      </w:r>
      <w:r w:rsidR="003C3AAD">
        <w:t xml:space="preserve"> </w:t>
      </w:r>
      <w:r w:rsidRPr="007B4604">
        <w:t>mostly</w:t>
      </w:r>
      <w:r w:rsidR="003C3AAD">
        <w:t xml:space="preserve"> </w:t>
      </w:r>
      <w:r w:rsidRPr="007B4604">
        <w:t>agreeing</w:t>
      </w:r>
      <w:r w:rsidR="003C3AAD">
        <w:t xml:space="preserve"> </w:t>
      </w:r>
      <w:r w:rsidRPr="007B4604">
        <w:t>with</w:t>
      </w:r>
      <w:r w:rsidR="003C3AAD">
        <w:t xml:space="preserve"> </w:t>
      </w:r>
      <w:r w:rsidRPr="007B4604">
        <w:t>you</w:t>
      </w:r>
      <w:r w:rsidR="003C3AAD">
        <w:t xml:space="preserve"> </w:t>
      </w:r>
      <w:r w:rsidRPr="007B4604">
        <w:t>and</w:t>
      </w:r>
      <w:r w:rsidR="003C3AAD">
        <w:t xml:space="preserve"> </w:t>
      </w:r>
      <w:r w:rsidRPr="007B4604">
        <w:t>what</w:t>
      </w:r>
      <w:r w:rsidR="003C3AAD">
        <w:t xml:space="preserve"> </w:t>
      </w:r>
      <w:r w:rsidRPr="007B4604">
        <w:t>others</w:t>
      </w:r>
      <w:r w:rsidR="003C3AAD">
        <w:t xml:space="preserve"> </w:t>
      </w:r>
      <w:r w:rsidRPr="007B4604">
        <w:t>have</w:t>
      </w:r>
      <w:r w:rsidR="003C3AAD">
        <w:t xml:space="preserve"> </w:t>
      </w:r>
      <w:r w:rsidRPr="007B4604">
        <w:t>said.</w:t>
      </w:r>
      <w:r w:rsidR="003C3AAD">
        <w:t xml:space="preserve"> </w:t>
      </w:r>
    </w:p>
    <w:p w:rsidR="006D4B89" w:rsidRPr="00BF7249" w:rsidP="006D4B89">
      <w:pPr>
        <w:pStyle w:val="Remark"/>
      </w:pPr>
      <w:r w:rsidRPr="00F07B51">
        <w:rPr>
          <w:b/>
          <w:bCs/>
        </w:rPr>
        <w:t>Lord</w:t>
      </w:r>
      <w:r w:rsidR="003C3AAD">
        <w:rPr>
          <w:b/>
          <w:bCs/>
        </w:rPr>
        <w:t xml:space="preserve"> </w:t>
      </w:r>
      <w:r w:rsidRPr="00F07B51">
        <w:rPr>
          <w:b/>
          <w:bCs/>
        </w:rPr>
        <w:t>Houghton</w:t>
      </w:r>
      <w:r w:rsidR="003C3AAD">
        <w:rPr>
          <w:b/>
          <w:bCs/>
        </w:rPr>
        <w:t xml:space="preserve"> </w:t>
      </w:r>
      <w:r w:rsidRPr="00F07B51">
        <w:rPr>
          <w:b/>
          <w:bCs/>
        </w:rPr>
        <w:t>of</w:t>
      </w:r>
      <w:r w:rsidR="003C3AAD">
        <w:rPr>
          <w:b/>
          <w:bCs/>
        </w:rPr>
        <w:t xml:space="preserve"> </w:t>
      </w:r>
      <w:r w:rsidRPr="00F07B51">
        <w:rPr>
          <w:b/>
          <w:bCs/>
        </w:rPr>
        <w:t>Richmond:</w:t>
      </w:r>
      <w:r w:rsidR="003C3AAD">
        <w:t xml:space="preserve"> </w:t>
      </w:r>
      <w:r w:rsidRPr="00BF7249">
        <w:t>Richard</w:t>
      </w:r>
      <w:r>
        <w:t>,</w:t>
      </w:r>
      <w:r w:rsidR="003C3AAD">
        <w:t xml:space="preserve"> </w:t>
      </w:r>
      <w:r>
        <w:t>any</w:t>
      </w:r>
      <w:r w:rsidR="003C3AAD">
        <w:t xml:space="preserve"> </w:t>
      </w:r>
      <w:r>
        <w:t>comment?</w:t>
      </w:r>
    </w:p>
    <w:p w:rsidR="006D4B89" w:rsidRPr="00BF7249" w:rsidP="006D4B89">
      <w:pPr>
        <w:pStyle w:val="Answer"/>
      </w:pPr>
      <w:r w:rsidRPr="00BF7249">
        <w:rPr>
          <w:b/>
          <w:bCs/>
          <w:i/>
          <w:iCs/>
        </w:rPr>
        <w:t>Richard</w:t>
      </w:r>
      <w:r w:rsidR="003C3AAD">
        <w:rPr>
          <w:b/>
          <w:bCs/>
          <w:i/>
          <w:iCs/>
        </w:rPr>
        <w:t xml:space="preserve"> </w:t>
      </w:r>
      <w:r w:rsidRPr="00BF7249">
        <w:rPr>
          <w:b/>
          <w:bCs/>
          <w:i/>
          <w:iCs/>
        </w:rPr>
        <w:t>Gowan:</w:t>
      </w:r>
      <w:r w:rsidR="003C3AAD">
        <w:rPr>
          <w:b/>
          <w:bCs/>
          <w:i/>
          <w:iCs/>
        </w:rPr>
        <w:t xml:space="preserve"> </w:t>
      </w:r>
      <w:r w:rsidRPr="00BF7249">
        <w:t>I</w:t>
      </w:r>
      <w:r w:rsidR="003C3AAD">
        <w:t xml:space="preserve"> </w:t>
      </w:r>
      <w:r w:rsidRPr="00BF7249">
        <w:t>am</w:t>
      </w:r>
      <w:r w:rsidR="003C3AAD">
        <w:t xml:space="preserve"> </w:t>
      </w:r>
      <w:r w:rsidRPr="00BF7249">
        <w:t>not</w:t>
      </w:r>
      <w:r w:rsidR="003C3AAD">
        <w:t xml:space="preserve"> </w:t>
      </w:r>
      <w:r w:rsidRPr="00BF7249">
        <w:t>well</w:t>
      </w:r>
      <w:r>
        <w:t>-</w:t>
      </w:r>
      <w:r w:rsidRPr="00BF7249">
        <w:t>placed</w:t>
      </w:r>
      <w:r w:rsidR="003C3AAD">
        <w:t xml:space="preserve"> </w:t>
      </w:r>
      <w:r w:rsidRPr="007B4604">
        <w:t>to</w:t>
      </w:r>
      <w:r w:rsidR="003C3AAD">
        <w:t xml:space="preserve"> </w:t>
      </w:r>
      <w:r w:rsidRPr="007B4604">
        <w:t>comment</w:t>
      </w:r>
      <w:r w:rsidR="003C3AAD">
        <w:t xml:space="preserve"> </w:t>
      </w:r>
      <w:r w:rsidRPr="007B4604">
        <w:t>on</w:t>
      </w:r>
      <w:r w:rsidR="003C3AAD">
        <w:t xml:space="preserve"> </w:t>
      </w:r>
      <w:r w:rsidRPr="007B4604">
        <w:t>Whitehall</w:t>
      </w:r>
      <w:r w:rsidR="003C3AAD">
        <w:t xml:space="preserve"> </w:t>
      </w:r>
      <w:r w:rsidRPr="007B4604">
        <w:t>process.</w:t>
      </w:r>
      <w:r w:rsidR="003C3AAD">
        <w:t xml:space="preserve"> </w:t>
      </w:r>
      <w:r w:rsidRPr="007B4604">
        <w:t>I</w:t>
      </w:r>
      <w:r w:rsidR="003C3AAD">
        <w:t xml:space="preserve"> </w:t>
      </w:r>
      <w:r w:rsidRPr="007B4604">
        <w:t>would</w:t>
      </w:r>
      <w:r w:rsidR="003C3AAD">
        <w:t xml:space="preserve"> </w:t>
      </w:r>
      <w:r w:rsidRPr="007B4604">
        <w:t>simply</w:t>
      </w:r>
      <w:r w:rsidR="003C3AAD">
        <w:t xml:space="preserve"> </w:t>
      </w:r>
      <w:r w:rsidRPr="007B4604">
        <w:t>make</w:t>
      </w:r>
      <w:r w:rsidR="003C3AAD">
        <w:t xml:space="preserve"> </w:t>
      </w:r>
      <w:r w:rsidRPr="007B4604">
        <w:t>a</w:t>
      </w:r>
      <w:r w:rsidR="003C3AAD">
        <w:t xml:space="preserve"> </w:t>
      </w:r>
      <w:r w:rsidRPr="007B4604">
        <w:t>small</w:t>
      </w:r>
      <w:r w:rsidR="003C3AAD">
        <w:t xml:space="preserve"> </w:t>
      </w:r>
      <w:r w:rsidRPr="007B4604">
        <w:t>point,</w:t>
      </w:r>
      <w:r w:rsidR="003C3AAD">
        <w:t xml:space="preserve"> </w:t>
      </w:r>
      <w:r w:rsidRPr="007B4604">
        <w:t>which</w:t>
      </w:r>
      <w:r w:rsidR="003C3AAD">
        <w:t xml:space="preserve"> </w:t>
      </w:r>
      <w:r w:rsidRPr="007B4604">
        <w:t>is</w:t>
      </w:r>
      <w:r w:rsidR="003C3AAD">
        <w:t xml:space="preserve"> </w:t>
      </w:r>
      <w:r w:rsidRPr="007B4604">
        <w:t>in</w:t>
      </w:r>
      <w:r w:rsidR="003C3AAD">
        <w:t xml:space="preserve"> </w:t>
      </w:r>
      <w:r w:rsidRPr="007B4604">
        <w:t>line</w:t>
      </w:r>
      <w:r w:rsidR="003C3AAD">
        <w:t xml:space="preserve"> </w:t>
      </w:r>
      <w:r w:rsidRPr="007B4604">
        <w:t>with</w:t>
      </w:r>
      <w:r w:rsidR="003C3AAD">
        <w:t xml:space="preserve"> </w:t>
      </w:r>
      <w:r w:rsidRPr="007B4604">
        <w:t>Matthew’s</w:t>
      </w:r>
      <w:r w:rsidR="003C3AAD">
        <w:t xml:space="preserve"> </w:t>
      </w:r>
      <w:r w:rsidRPr="007B4604">
        <w:t>call</w:t>
      </w:r>
      <w:r w:rsidR="003C3AAD">
        <w:t xml:space="preserve"> </w:t>
      </w:r>
      <w:r w:rsidRPr="007B4604">
        <w:t>for</w:t>
      </w:r>
      <w:r w:rsidR="003C3AAD">
        <w:t xml:space="preserve"> </w:t>
      </w:r>
      <w:r w:rsidRPr="007B4604">
        <w:t>us</w:t>
      </w:r>
      <w:r w:rsidR="003C3AAD">
        <w:t xml:space="preserve"> </w:t>
      </w:r>
      <w:r w:rsidRPr="007B4604">
        <w:t>to</w:t>
      </w:r>
      <w:r w:rsidR="003C3AAD">
        <w:t xml:space="preserve"> </w:t>
      </w:r>
      <w:r w:rsidRPr="007B4604">
        <w:t>be</w:t>
      </w:r>
      <w:r w:rsidR="003C3AAD">
        <w:t xml:space="preserve"> </w:t>
      </w:r>
      <w:r w:rsidRPr="007B4604">
        <w:t>focused.</w:t>
      </w:r>
      <w:r w:rsidR="003C3AAD">
        <w:t xml:space="preserve"> </w:t>
      </w:r>
      <w:r w:rsidRPr="007B4604">
        <w:t>I</w:t>
      </w:r>
      <w:r w:rsidR="003C3AAD">
        <w:t xml:space="preserve"> </w:t>
      </w:r>
      <w:r w:rsidRPr="007B4604">
        <w:t>think</w:t>
      </w:r>
      <w:r w:rsidR="003C3AAD">
        <w:t xml:space="preserve"> </w:t>
      </w:r>
      <w:r w:rsidRPr="007B4604">
        <w:t>that</w:t>
      </w:r>
      <w:r w:rsidR="003C3AAD">
        <w:t xml:space="preserve"> </w:t>
      </w:r>
      <w:r w:rsidRPr="007B4604">
        <w:t>the</w:t>
      </w:r>
      <w:r w:rsidR="003C3AAD">
        <w:t xml:space="preserve"> </w:t>
      </w:r>
      <w:r w:rsidRPr="007B4604">
        <w:t>UK</w:t>
      </w:r>
      <w:r w:rsidR="003C3AAD">
        <w:t xml:space="preserve"> </w:t>
      </w:r>
      <w:r w:rsidRPr="007B4604">
        <w:t>sometimes</w:t>
      </w:r>
      <w:r w:rsidR="003C3AAD">
        <w:t xml:space="preserve"> </w:t>
      </w:r>
      <w:r w:rsidRPr="007B4604">
        <w:t>gets</w:t>
      </w:r>
      <w:r w:rsidR="003C3AAD">
        <w:t xml:space="preserve"> </w:t>
      </w:r>
      <w:r w:rsidRPr="007B4604">
        <w:t>a</w:t>
      </w:r>
      <w:r w:rsidR="003C3AAD">
        <w:t xml:space="preserve"> </w:t>
      </w:r>
      <w:r w:rsidRPr="007B4604">
        <w:t>little</w:t>
      </w:r>
      <w:r w:rsidR="003C3AAD">
        <w:t xml:space="preserve"> </w:t>
      </w:r>
      <w:r w:rsidRPr="007B4604">
        <w:t>bogged</w:t>
      </w:r>
      <w:r w:rsidR="003C3AAD">
        <w:t xml:space="preserve"> </w:t>
      </w:r>
      <w:r w:rsidRPr="007B4604">
        <w:t>down</w:t>
      </w:r>
      <w:r w:rsidR="003C3AAD">
        <w:t xml:space="preserve"> </w:t>
      </w:r>
      <w:r w:rsidRPr="007B4604">
        <w:t>in</w:t>
      </w:r>
      <w:r w:rsidR="003C3AAD">
        <w:t xml:space="preserve"> </w:t>
      </w:r>
      <w:r w:rsidRPr="007B4604">
        <w:t>initiatives.</w:t>
      </w:r>
      <w:r w:rsidR="003C3AAD">
        <w:t xml:space="preserve"> </w:t>
      </w:r>
      <w:r w:rsidRPr="007B4604">
        <w:t>Ministers</w:t>
      </w:r>
      <w:r w:rsidR="003C3AAD">
        <w:t xml:space="preserve"> </w:t>
      </w:r>
      <w:r w:rsidRPr="007B4604">
        <w:t>want</w:t>
      </w:r>
      <w:r w:rsidR="003C3AAD">
        <w:t xml:space="preserve"> </w:t>
      </w:r>
      <w:r w:rsidRPr="007B4604">
        <w:t>to</w:t>
      </w:r>
      <w:r w:rsidR="003C3AAD">
        <w:t xml:space="preserve"> </w:t>
      </w:r>
      <w:r w:rsidRPr="007B4604">
        <w:t>come</w:t>
      </w:r>
      <w:r w:rsidR="003C3AAD">
        <w:t xml:space="preserve"> </w:t>
      </w:r>
      <w:r w:rsidRPr="007B4604">
        <w:t>to</w:t>
      </w:r>
      <w:r w:rsidR="003C3AAD">
        <w:t xml:space="preserve"> </w:t>
      </w:r>
      <w:r w:rsidRPr="007B4604">
        <w:t>the</w:t>
      </w:r>
      <w:r w:rsidR="003C3AAD">
        <w:t xml:space="preserve"> </w:t>
      </w:r>
      <w:r w:rsidRPr="007B4604">
        <w:t>UN.</w:t>
      </w:r>
      <w:r w:rsidR="003C3AAD">
        <w:t xml:space="preserve"> </w:t>
      </w:r>
      <w:r w:rsidRPr="007B4604">
        <w:t>They</w:t>
      </w:r>
      <w:r w:rsidR="003C3AAD">
        <w:t xml:space="preserve"> </w:t>
      </w:r>
      <w:r w:rsidRPr="007B4604">
        <w:t>want</w:t>
      </w:r>
      <w:r w:rsidR="003C3AAD">
        <w:t xml:space="preserve"> </w:t>
      </w:r>
      <w:r w:rsidRPr="007B4604">
        <w:t>to</w:t>
      </w:r>
      <w:r w:rsidR="003C3AAD">
        <w:t xml:space="preserve"> </w:t>
      </w:r>
      <w:r w:rsidRPr="007B4604">
        <w:t>sit</w:t>
      </w:r>
      <w:r w:rsidR="003C3AAD">
        <w:t xml:space="preserve"> </w:t>
      </w:r>
      <w:r w:rsidRPr="007B4604">
        <w:t>in</w:t>
      </w:r>
      <w:r w:rsidR="003C3AAD">
        <w:t xml:space="preserve"> </w:t>
      </w:r>
      <w:r w:rsidRPr="007B4604">
        <w:t>the</w:t>
      </w:r>
      <w:r w:rsidR="003C3AAD">
        <w:t xml:space="preserve"> </w:t>
      </w:r>
      <w:r w:rsidRPr="007B4604">
        <w:t>Security</w:t>
      </w:r>
      <w:r w:rsidR="003C3AAD">
        <w:t xml:space="preserve"> </w:t>
      </w:r>
      <w:r w:rsidRPr="007B4604">
        <w:t>Council</w:t>
      </w:r>
      <w:r w:rsidR="003C3AAD">
        <w:t xml:space="preserve"> </w:t>
      </w:r>
      <w:r w:rsidRPr="007B4604">
        <w:t>or</w:t>
      </w:r>
      <w:r w:rsidR="003C3AAD">
        <w:t xml:space="preserve"> </w:t>
      </w:r>
      <w:r w:rsidRPr="007B4604">
        <w:t>the</w:t>
      </w:r>
      <w:r w:rsidR="003C3AAD">
        <w:t xml:space="preserve"> </w:t>
      </w:r>
      <w:r w:rsidRPr="007B4604">
        <w:t>General</w:t>
      </w:r>
      <w:r w:rsidR="003C3AAD">
        <w:t xml:space="preserve"> </w:t>
      </w:r>
      <w:r w:rsidRPr="007B4604">
        <w:t>Assembly</w:t>
      </w:r>
      <w:r w:rsidR="003C3AAD">
        <w:t xml:space="preserve"> </w:t>
      </w:r>
      <w:r w:rsidRPr="007B4604">
        <w:t>and</w:t>
      </w:r>
      <w:r w:rsidR="003C3AAD">
        <w:t xml:space="preserve"> </w:t>
      </w:r>
      <w:r w:rsidRPr="007B4604">
        <w:t>often</w:t>
      </w:r>
      <w:r w:rsidR="003C3AAD">
        <w:t xml:space="preserve"> </w:t>
      </w:r>
      <w:r w:rsidRPr="007B4604">
        <w:t>they</w:t>
      </w:r>
      <w:r w:rsidR="003C3AAD">
        <w:t xml:space="preserve"> </w:t>
      </w:r>
      <w:r w:rsidRPr="007B4604">
        <w:t>come</w:t>
      </w:r>
      <w:r w:rsidR="003C3AAD">
        <w:t xml:space="preserve"> </w:t>
      </w:r>
      <w:r w:rsidRPr="007B4604">
        <w:t>with</w:t>
      </w:r>
      <w:r w:rsidR="003C3AAD">
        <w:t xml:space="preserve"> </w:t>
      </w:r>
      <w:r w:rsidRPr="007B4604">
        <w:t>a</w:t>
      </w:r>
      <w:r w:rsidR="003C3AAD">
        <w:t xml:space="preserve"> </w:t>
      </w:r>
      <w:r w:rsidRPr="007B4604">
        <w:t>personal</w:t>
      </w:r>
      <w:r w:rsidR="003C3AAD">
        <w:t xml:space="preserve"> </w:t>
      </w:r>
      <w:r w:rsidRPr="007B4604">
        <w:t>initiative.</w:t>
      </w:r>
      <w:r w:rsidR="003C3AAD">
        <w:t xml:space="preserve"> </w:t>
      </w:r>
      <w:r w:rsidRPr="007B4604">
        <w:t>I</w:t>
      </w:r>
      <w:r w:rsidR="003C3AAD">
        <w:t xml:space="preserve"> </w:t>
      </w:r>
      <w:r w:rsidRPr="007B4604">
        <w:t>recall</w:t>
      </w:r>
      <w:r w:rsidR="003C3AAD">
        <w:t xml:space="preserve"> </w:t>
      </w:r>
      <w:r>
        <w:t>that</w:t>
      </w:r>
      <w:r w:rsidR="003C3AAD">
        <w:t xml:space="preserve"> </w:t>
      </w:r>
      <w:r w:rsidRPr="007B4604">
        <w:t>there</w:t>
      </w:r>
      <w:r w:rsidR="003C3AAD">
        <w:t xml:space="preserve"> </w:t>
      </w:r>
      <w:r w:rsidRPr="007B4604">
        <w:t>was</w:t>
      </w:r>
      <w:r w:rsidR="003C3AAD">
        <w:t xml:space="preserve"> </w:t>
      </w:r>
      <w:r w:rsidRPr="007B4604">
        <w:t>one</w:t>
      </w:r>
      <w:r w:rsidR="003C3AAD">
        <w:t xml:space="preserve"> </w:t>
      </w:r>
      <w:r w:rsidRPr="007B4604">
        <w:t>a</w:t>
      </w:r>
      <w:r w:rsidR="003C3AAD">
        <w:t xml:space="preserve"> </w:t>
      </w:r>
      <w:r w:rsidRPr="007B4604">
        <w:t>few</w:t>
      </w:r>
      <w:r w:rsidR="003C3AAD">
        <w:t xml:space="preserve"> </w:t>
      </w:r>
      <w:r w:rsidRPr="007B4604">
        <w:t>years</w:t>
      </w:r>
      <w:r w:rsidR="003C3AAD">
        <w:t xml:space="preserve"> </w:t>
      </w:r>
      <w:r w:rsidRPr="007B4604">
        <w:t>ago</w:t>
      </w:r>
      <w:r w:rsidR="003C3AAD">
        <w:t xml:space="preserve"> </w:t>
      </w:r>
      <w:r w:rsidRPr="007B4604">
        <w:t>about</w:t>
      </w:r>
      <w:r w:rsidR="003C3AAD">
        <w:t xml:space="preserve"> </w:t>
      </w:r>
      <w:r w:rsidRPr="007B4604">
        <w:t>defending</w:t>
      </w:r>
      <w:r w:rsidR="003C3AAD">
        <w:t xml:space="preserve"> </w:t>
      </w:r>
      <w:r w:rsidRPr="007B4604">
        <w:t>faith</w:t>
      </w:r>
      <w:r w:rsidR="003C3AAD">
        <w:t xml:space="preserve"> </w:t>
      </w:r>
      <w:r w:rsidRPr="007B4604">
        <w:t>at</w:t>
      </w:r>
      <w:r w:rsidR="003C3AAD">
        <w:t xml:space="preserve"> </w:t>
      </w:r>
      <w:r w:rsidRPr="007B4604">
        <w:t>some</w:t>
      </w:r>
      <w:r w:rsidR="003C3AAD">
        <w:t xml:space="preserve"> </w:t>
      </w:r>
      <w:r w:rsidRPr="007B4604">
        <w:t>part</w:t>
      </w:r>
      <w:r w:rsidR="003C3AAD">
        <w:t xml:space="preserve"> </w:t>
      </w:r>
      <w:r w:rsidRPr="007B4604">
        <w:t>of</w:t>
      </w:r>
      <w:r w:rsidR="003C3AAD">
        <w:t xml:space="preserve"> </w:t>
      </w:r>
      <w:r w:rsidRPr="007B4604">
        <w:t>the</w:t>
      </w:r>
      <w:r w:rsidR="003C3AAD">
        <w:t xml:space="preserve"> </w:t>
      </w:r>
      <w:r w:rsidRPr="007B4604">
        <w:t>UN</w:t>
      </w:r>
      <w:r w:rsidR="003C3AAD">
        <w:t xml:space="preserve"> </w:t>
      </w:r>
      <w:r w:rsidRPr="007B4604">
        <w:t>system.</w:t>
      </w:r>
      <w:r w:rsidR="003C3AAD">
        <w:t xml:space="preserve"> </w:t>
      </w:r>
      <w:r>
        <w:t>T</w:t>
      </w:r>
      <w:r w:rsidRPr="007B4604">
        <w:t>o</w:t>
      </w:r>
      <w:r w:rsidR="003C3AAD">
        <w:t xml:space="preserve"> </w:t>
      </w:r>
      <w:r w:rsidRPr="007B4604">
        <w:t>be</w:t>
      </w:r>
      <w:r w:rsidR="003C3AAD">
        <w:t xml:space="preserve"> </w:t>
      </w:r>
      <w:r w:rsidRPr="007B4604">
        <w:t>quite</w:t>
      </w:r>
      <w:r w:rsidR="003C3AAD">
        <w:t xml:space="preserve"> </w:t>
      </w:r>
      <w:r w:rsidRPr="007B4604">
        <w:t>honest,</w:t>
      </w:r>
      <w:r w:rsidR="003C3AAD">
        <w:t xml:space="preserve"> </w:t>
      </w:r>
      <w:r w:rsidRPr="007B4604">
        <w:t>those</w:t>
      </w:r>
      <w:r w:rsidR="003C3AAD">
        <w:t xml:space="preserve"> </w:t>
      </w:r>
      <w:r w:rsidRPr="007B4604">
        <w:t>initiatives</w:t>
      </w:r>
      <w:r w:rsidR="003C3AAD">
        <w:t xml:space="preserve"> </w:t>
      </w:r>
      <w:r w:rsidRPr="007B4604">
        <w:t>tend</w:t>
      </w:r>
      <w:r w:rsidR="003C3AAD">
        <w:t xml:space="preserve"> </w:t>
      </w:r>
      <w:r w:rsidRPr="007B4604">
        <w:t>to</w:t>
      </w:r>
      <w:r w:rsidR="003C3AAD">
        <w:t xml:space="preserve"> </w:t>
      </w:r>
      <w:r w:rsidRPr="007B4604">
        <w:t>take</w:t>
      </w:r>
      <w:r w:rsidR="003C3AAD">
        <w:t xml:space="preserve"> </w:t>
      </w:r>
      <w:r w:rsidRPr="007B4604">
        <w:t>up</w:t>
      </w:r>
      <w:r w:rsidR="003C3AAD">
        <w:t xml:space="preserve"> </w:t>
      </w:r>
      <w:r w:rsidRPr="007B4604">
        <w:t>time</w:t>
      </w:r>
      <w:r>
        <w:t>,</w:t>
      </w:r>
      <w:r w:rsidR="003C3AAD">
        <w:t xml:space="preserve"> </w:t>
      </w:r>
      <w:r>
        <w:t>take</w:t>
      </w:r>
      <w:r w:rsidR="003C3AAD">
        <w:t xml:space="preserve"> </w:t>
      </w:r>
      <w:r w:rsidRPr="007B4604">
        <w:t>up</w:t>
      </w:r>
      <w:r w:rsidR="003C3AAD">
        <w:t xml:space="preserve"> </w:t>
      </w:r>
      <w:r w:rsidRPr="007B4604">
        <w:t>diplomatic</w:t>
      </w:r>
      <w:r w:rsidR="003C3AAD">
        <w:t xml:space="preserve"> </w:t>
      </w:r>
      <w:r w:rsidRPr="007B4604">
        <w:t>energy</w:t>
      </w:r>
      <w:r w:rsidR="003C3AAD">
        <w:t xml:space="preserve"> </w:t>
      </w:r>
      <w:r>
        <w:t>and</w:t>
      </w:r>
      <w:r w:rsidR="003C3AAD">
        <w:t xml:space="preserve"> </w:t>
      </w:r>
      <w:r w:rsidRPr="007B4604">
        <w:t>fizzle.</w:t>
      </w:r>
      <w:r w:rsidR="003C3AAD">
        <w:t xml:space="preserve"> </w:t>
      </w:r>
      <w:r w:rsidRPr="007B4604">
        <w:t>I</w:t>
      </w:r>
      <w:r w:rsidR="003C3AAD">
        <w:t xml:space="preserve"> </w:t>
      </w:r>
      <w:r w:rsidRPr="007B4604">
        <w:t>do</w:t>
      </w:r>
      <w:r w:rsidR="003C3AAD">
        <w:t xml:space="preserve"> </w:t>
      </w:r>
      <w:r w:rsidRPr="007B4604">
        <w:t>not</w:t>
      </w:r>
      <w:r w:rsidR="003C3AAD">
        <w:t xml:space="preserve"> </w:t>
      </w:r>
      <w:r w:rsidRPr="007B4604">
        <w:t>think</w:t>
      </w:r>
      <w:r w:rsidR="003C3AAD">
        <w:t xml:space="preserve"> </w:t>
      </w:r>
      <w:r>
        <w:t>that</w:t>
      </w:r>
      <w:r w:rsidR="003C3AAD">
        <w:t xml:space="preserve"> </w:t>
      </w:r>
      <w:r w:rsidRPr="007B4604">
        <w:t>they</w:t>
      </w:r>
      <w:r w:rsidR="003C3AAD">
        <w:t xml:space="preserve"> </w:t>
      </w:r>
      <w:r w:rsidRPr="007B4604">
        <w:t>contribute</w:t>
      </w:r>
      <w:r w:rsidR="003C3AAD">
        <w:t xml:space="preserve"> </w:t>
      </w:r>
      <w:r w:rsidRPr="007B4604">
        <w:t>to</w:t>
      </w:r>
      <w:r w:rsidR="003C3AAD">
        <w:t xml:space="preserve"> </w:t>
      </w:r>
      <w:r w:rsidRPr="007B4604">
        <w:t>the</w:t>
      </w:r>
      <w:r w:rsidR="003C3AAD">
        <w:t xml:space="preserve"> </w:t>
      </w:r>
      <w:r w:rsidRPr="007B4604">
        <w:t>focused</w:t>
      </w:r>
      <w:r w:rsidR="003C3AAD">
        <w:t xml:space="preserve"> </w:t>
      </w:r>
      <w:r w:rsidRPr="007B4604">
        <w:t>national</w:t>
      </w:r>
      <w:r w:rsidR="003C3AAD">
        <w:t xml:space="preserve"> </w:t>
      </w:r>
      <w:r w:rsidRPr="007B4604">
        <w:t>strategy</w:t>
      </w:r>
      <w:r w:rsidR="003C3AAD">
        <w:t xml:space="preserve"> </w:t>
      </w:r>
      <w:r w:rsidRPr="007B4604">
        <w:t>that</w:t>
      </w:r>
      <w:r w:rsidR="003C3AAD">
        <w:t xml:space="preserve"> </w:t>
      </w:r>
      <w:r w:rsidRPr="007B4604">
        <w:t>everyone</w:t>
      </w:r>
      <w:r w:rsidR="003C3AAD">
        <w:t xml:space="preserve"> </w:t>
      </w:r>
      <w:r w:rsidRPr="007B4604">
        <w:t>here</w:t>
      </w:r>
      <w:r w:rsidR="003C3AAD">
        <w:t xml:space="preserve"> </w:t>
      </w:r>
      <w:r w:rsidRPr="007B4604">
        <w:t>is</w:t>
      </w:r>
      <w:r w:rsidR="003C3AAD">
        <w:t xml:space="preserve"> </w:t>
      </w:r>
      <w:r w:rsidRPr="007B4604">
        <w:t>talking</w:t>
      </w:r>
      <w:r w:rsidR="003C3AAD">
        <w:t xml:space="preserve"> </w:t>
      </w:r>
      <w:r w:rsidRPr="007B4604">
        <w:t>about.</w:t>
      </w:r>
      <w:r w:rsidR="003C3AAD">
        <w:t xml:space="preserve"> </w:t>
      </w:r>
      <w:r w:rsidRPr="007B4604">
        <w:t>So</w:t>
      </w:r>
      <w:r>
        <w:t>,</w:t>
      </w:r>
      <w:r w:rsidR="003C3AAD">
        <w:t xml:space="preserve"> </w:t>
      </w:r>
      <w:r w:rsidRPr="007B4604">
        <w:t>maybe</w:t>
      </w:r>
      <w:r w:rsidR="003C3AAD">
        <w:t xml:space="preserve"> </w:t>
      </w:r>
      <w:r w:rsidRPr="007B4604">
        <w:t>it</w:t>
      </w:r>
      <w:r w:rsidR="003C3AAD">
        <w:t xml:space="preserve"> </w:t>
      </w:r>
      <w:r w:rsidRPr="007B4604">
        <w:t>is</w:t>
      </w:r>
      <w:r w:rsidR="003C3AAD">
        <w:t xml:space="preserve"> </w:t>
      </w:r>
      <w:r w:rsidRPr="007B4604">
        <w:t>not</w:t>
      </w:r>
      <w:r w:rsidR="003C3AAD">
        <w:t xml:space="preserve"> </w:t>
      </w:r>
      <w:r w:rsidRPr="007B4604">
        <w:t>about</w:t>
      </w:r>
      <w:r w:rsidR="003C3AAD">
        <w:t xml:space="preserve"> </w:t>
      </w:r>
      <w:r w:rsidRPr="007B4604">
        <w:t>having</w:t>
      </w:r>
      <w:r w:rsidR="003C3AAD">
        <w:t xml:space="preserve"> </w:t>
      </w:r>
      <w:r w:rsidRPr="007B4604">
        <w:t>fewer</w:t>
      </w:r>
      <w:r w:rsidR="003C3AAD">
        <w:t xml:space="preserve"> </w:t>
      </w:r>
      <w:r w:rsidRPr="007B4604">
        <w:t>seats</w:t>
      </w:r>
      <w:r w:rsidR="003C3AAD">
        <w:t xml:space="preserve"> </w:t>
      </w:r>
      <w:r>
        <w:t>but</w:t>
      </w:r>
      <w:r w:rsidR="003C3AAD">
        <w:t xml:space="preserve"> </w:t>
      </w:r>
      <w:r w:rsidRPr="007B4604">
        <w:t>about</w:t>
      </w:r>
      <w:r w:rsidR="003C3AAD">
        <w:t xml:space="preserve"> </w:t>
      </w:r>
      <w:r w:rsidRPr="007B4604">
        <w:t>using</w:t>
      </w:r>
      <w:r w:rsidR="003C3AAD">
        <w:t xml:space="preserve"> </w:t>
      </w:r>
      <w:r w:rsidRPr="007B4604">
        <w:t>those</w:t>
      </w:r>
      <w:r w:rsidR="003C3AAD">
        <w:t xml:space="preserve"> </w:t>
      </w:r>
      <w:r w:rsidRPr="007B4604">
        <w:t>seats</w:t>
      </w:r>
      <w:r w:rsidR="003C3AAD">
        <w:t xml:space="preserve"> </w:t>
      </w:r>
      <w:r w:rsidRPr="007B4604">
        <w:t>in</w:t>
      </w:r>
      <w:r w:rsidR="003C3AAD">
        <w:t xml:space="preserve"> </w:t>
      </w:r>
      <w:r w:rsidRPr="007B4604">
        <w:t>a</w:t>
      </w:r>
      <w:r w:rsidR="003C3AAD">
        <w:t xml:space="preserve"> </w:t>
      </w:r>
      <w:r w:rsidRPr="007B4604">
        <w:t>slightly</w:t>
      </w:r>
      <w:r w:rsidR="003C3AAD">
        <w:t xml:space="preserve"> </w:t>
      </w:r>
      <w:r w:rsidRPr="007B4604">
        <w:t>more</w:t>
      </w:r>
      <w:r w:rsidR="003C3AAD">
        <w:t xml:space="preserve"> </w:t>
      </w:r>
      <w:r w:rsidRPr="007B4604">
        <w:t>parsimonious</w:t>
      </w:r>
      <w:r w:rsidR="003C3AAD">
        <w:t xml:space="preserve"> </w:t>
      </w:r>
      <w:r w:rsidRPr="007B4604">
        <w:t>way</w:t>
      </w:r>
      <w:r w:rsidR="003C3AAD">
        <w:t xml:space="preserve"> </w:t>
      </w:r>
      <w:r w:rsidRPr="007B4604">
        <w:t>around</w:t>
      </w:r>
      <w:r w:rsidR="003C3AAD">
        <w:t xml:space="preserve"> </w:t>
      </w:r>
      <w:r w:rsidRPr="007B4604">
        <w:t>the</w:t>
      </w:r>
      <w:r w:rsidR="003C3AAD">
        <w:t xml:space="preserve"> </w:t>
      </w:r>
      <w:r w:rsidRPr="007B4604">
        <w:t>multilateral</w:t>
      </w:r>
      <w:r w:rsidR="003C3AAD">
        <w:t xml:space="preserve"> </w:t>
      </w:r>
      <w:r w:rsidRPr="007B4604">
        <w:t>system</w:t>
      </w:r>
      <w:r w:rsidR="003C3AAD">
        <w:t xml:space="preserve"> </w:t>
      </w:r>
      <w:r w:rsidRPr="007B4604">
        <w:t>to</w:t>
      </w:r>
      <w:r w:rsidR="003C3AAD">
        <w:t xml:space="preserve"> </w:t>
      </w:r>
      <w:r w:rsidRPr="007B4604">
        <w:t>achieve</w:t>
      </w:r>
      <w:r w:rsidR="003C3AAD">
        <w:t xml:space="preserve"> </w:t>
      </w:r>
      <w:r w:rsidRPr="007B4604">
        <w:t>key</w:t>
      </w:r>
      <w:r w:rsidR="003C3AAD">
        <w:t xml:space="preserve"> </w:t>
      </w:r>
      <w:r w:rsidRPr="007B4604">
        <w:t>national</w:t>
      </w:r>
      <w:r w:rsidR="003C3AAD">
        <w:t xml:space="preserve"> </w:t>
      </w:r>
      <w:r w:rsidRPr="007B4604">
        <w:t>goals</w:t>
      </w:r>
      <w:r w:rsidR="003C3AAD">
        <w:t xml:space="preserve"> </w:t>
      </w:r>
      <w:r w:rsidRPr="007B4604">
        <w:t>and</w:t>
      </w:r>
      <w:r w:rsidR="003C3AAD">
        <w:t xml:space="preserve"> </w:t>
      </w:r>
      <w:r w:rsidRPr="007B4604">
        <w:t>not</w:t>
      </w:r>
      <w:r w:rsidR="003C3AAD">
        <w:t xml:space="preserve"> </w:t>
      </w:r>
      <w:r w:rsidRPr="007B4604">
        <w:t>pursu</w:t>
      </w:r>
      <w:r>
        <w:t>ing</w:t>
      </w:r>
      <w:r w:rsidR="003C3AAD">
        <w:t xml:space="preserve"> </w:t>
      </w:r>
      <w:r>
        <w:t>“</w:t>
      </w:r>
      <w:r w:rsidRPr="007B4604">
        <w:t>nice</w:t>
      </w:r>
      <w:r w:rsidR="003C3AAD">
        <w:t xml:space="preserve"> </w:t>
      </w:r>
      <w:r w:rsidRPr="007B4604">
        <w:t>to</w:t>
      </w:r>
      <w:r w:rsidR="003C3AAD">
        <w:t xml:space="preserve"> </w:t>
      </w:r>
      <w:r w:rsidRPr="007B4604">
        <w:t>have</w:t>
      </w:r>
      <w:r>
        <w:t>”</w:t>
      </w:r>
      <w:r w:rsidR="003C3AAD">
        <w:t xml:space="preserve"> </w:t>
      </w:r>
      <w:r w:rsidRPr="007B4604">
        <w:t>initiatives</w:t>
      </w:r>
      <w:r w:rsidR="003C3AAD">
        <w:t xml:space="preserve"> </w:t>
      </w:r>
      <w:r w:rsidRPr="007B4604">
        <w:t>that</w:t>
      </w:r>
      <w:r w:rsidR="003C3AAD">
        <w:t xml:space="preserve"> </w:t>
      </w:r>
      <w:r w:rsidRPr="007B4604">
        <w:t>do</w:t>
      </w:r>
      <w:r w:rsidR="003C3AAD">
        <w:t xml:space="preserve"> </w:t>
      </w:r>
      <w:r w:rsidRPr="007B4604">
        <w:t>not</w:t>
      </w:r>
      <w:r w:rsidR="003C3AAD">
        <w:t xml:space="preserve"> </w:t>
      </w:r>
      <w:r w:rsidRPr="007B4604">
        <w:t>really</w:t>
      </w:r>
      <w:r w:rsidR="003C3AAD">
        <w:t xml:space="preserve"> </w:t>
      </w:r>
      <w:r w:rsidRPr="007B4604">
        <w:t>contribute</w:t>
      </w:r>
      <w:r w:rsidR="003C3AAD">
        <w:t xml:space="preserve"> </w:t>
      </w:r>
      <w:r w:rsidRPr="007B4604">
        <w:t>that</w:t>
      </w:r>
      <w:r w:rsidR="003C3AAD">
        <w:t xml:space="preserve"> </w:t>
      </w:r>
      <w:r w:rsidRPr="007B4604">
        <w:t>much</w:t>
      </w:r>
      <w:r w:rsidR="003C3AAD">
        <w:t xml:space="preserve"> </w:t>
      </w:r>
      <w:r w:rsidRPr="007B4604">
        <w:t>to</w:t>
      </w:r>
      <w:r w:rsidR="003C3AAD">
        <w:t xml:space="preserve"> </w:t>
      </w:r>
      <w:r w:rsidRPr="007B4604">
        <w:t>the</w:t>
      </w:r>
      <w:r w:rsidR="003C3AAD">
        <w:t xml:space="preserve"> </w:t>
      </w:r>
      <w:r w:rsidRPr="007B4604">
        <w:t>big</w:t>
      </w:r>
      <w:r w:rsidR="003C3AAD">
        <w:t xml:space="preserve"> </w:t>
      </w:r>
      <w:r w:rsidRPr="007B4604">
        <w:t>picture.</w:t>
      </w:r>
    </w:p>
    <w:p w:rsidR="006D4B89" w:rsidRPr="00BF7249" w:rsidP="006D4B89">
      <w:pPr>
        <w:pStyle w:val="Question"/>
      </w:pPr>
      <w:r w:rsidRPr="00BF7249">
        <w:rPr>
          <w:b/>
          <w:bCs/>
        </w:rPr>
        <w:t>Baroness</w:t>
      </w:r>
      <w:r w:rsidR="003C3AAD">
        <w:rPr>
          <w:b/>
          <w:bCs/>
        </w:rPr>
        <w:t xml:space="preserve"> </w:t>
      </w:r>
      <w:r w:rsidRPr="00BF7249">
        <w:rPr>
          <w:b/>
          <w:bCs/>
        </w:rPr>
        <w:t>Blackstone:</w:t>
      </w:r>
      <w:r w:rsidR="003C3AAD">
        <w:t xml:space="preserve"> </w:t>
      </w:r>
      <w:r w:rsidRPr="00BF7249">
        <w:t>I</w:t>
      </w:r>
      <w:r w:rsidR="003C3AAD">
        <w:t xml:space="preserve"> </w:t>
      </w:r>
      <w:r w:rsidRPr="00BF7249">
        <w:t>want</w:t>
      </w:r>
      <w:r w:rsidR="003C3AAD">
        <w:t xml:space="preserve"> </w:t>
      </w:r>
      <w:r w:rsidRPr="00BF7249">
        <w:t>to</w:t>
      </w:r>
      <w:r w:rsidR="003C3AAD">
        <w:t xml:space="preserve"> </w:t>
      </w:r>
      <w:r w:rsidRPr="00BF7249">
        <w:t>come</w:t>
      </w:r>
      <w:r w:rsidR="003C3AAD">
        <w:t xml:space="preserve"> </w:t>
      </w:r>
      <w:r w:rsidRPr="00BF7249">
        <w:t>back</w:t>
      </w:r>
      <w:r w:rsidR="003C3AAD">
        <w:t xml:space="preserve"> </w:t>
      </w:r>
      <w:r w:rsidRPr="00BF7249">
        <w:t>to</w:t>
      </w:r>
      <w:r w:rsidR="003C3AAD">
        <w:t xml:space="preserve"> </w:t>
      </w:r>
      <w:r w:rsidRPr="00BF7249">
        <w:t>the</w:t>
      </w:r>
      <w:r w:rsidR="003C3AAD">
        <w:t xml:space="preserve"> </w:t>
      </w:r>
      <w:r w:rsidRPr="00BF7249">
        <w:t>issue</w:t>
      </w:r>
      <w:r w:rsidR="003C3AAD">
        <w:t xml:space="preserve"> </w:t>
      </w:r>
      <w:r w:rsidRPr="00BF7249">
        <w:t>of</w:t>
      </w:r>
      <w:r w:rsidR="003C3AAD">
        <w:t xml:space="preserve"> </w:t>
      </w:r>
      <w:r>
        <w:t>v</w:t>
      </w:r>
      <w:r w:rsidRPr="009373FE">
        <w:t>alues</w:t>
      </w:r>
      <w:r w:rsidR="003C3AAD">
        <w:t xml:space="preserve"> </w:t>
      </w:r>
      <w:r w:rsidRPr="009373FE">
        <w:t>and</w:t>
      </w:r>
      <w:r w:rsidR="003C3AAD">
        <w:t xml:space="preserve"> </w:t>
      </w:r>
      <w:r w:rsidRPr="009373FE">
        <w:t>interest</w:t>
      </w:r>
      <w:r>
        <w:t>s</w:t>
      </w:r>
      <w:r w:rsidRPr="009373FE">
        <w:t>.</w:t>
      </w:r>
      <w:r w:rsidR="003C3AAD">
        <w:t xml:space="preserve"> </w:t>
      </w:r>
      <w:r w:rsidRPr="009373FE">
        <w:t>At</w:t>
      </w:r>
      <w:r w:rsidR="003C3AAD">
        <w:t xml:space="preserve"> </w:t>
      </w:r>
      <w:r w:rsidRPr="009373FE">
        <w:t>the</w:t>
      </w:r>
      <w:r w:rsidR="003C3AAD">
        <w:t xml:space="preserve"> </w:t>
      </w:r>
      <w:r w:rsidRPr="009373FE">
        <w:t>beginning</w:t>
      </w:r>
      <w:r>
        <w:t>,</w:t>
      </w:r>
      <w:r w:rsidR="003C3AAD">
        <w:t xml:space="preserve"> </w:t>
      </w:r>
      <w:r>
        <w:t>Sir</w:t>
      </w:r>
      <w:r w:rsidR="003C3AAD">
        <w:t xml:space="preserve"> </w:t>
      </w:r>
      <w:r>
        <w:t>Matthew,</w:t>
      </w:r>
      <w:r w:rsidR="003C3AAD">
        <w:t xml:space="preserve"> </w:t>
      </w:r>
      <w:r w:rsidRPr="009373FE">
        <w:t>you</w:t>
      </w:r>
      <w:r w:rsidR="003C3AAD">
        <w:t xml:space="preserve"> </w:t>
      </w:r>
      <w:r w:rsidRPr="009373FE">
        <w:t>said</w:t>
      </w:r>
      <w:r w:rsidR="003C3AAD">
        <w:t xml:space="preserve"> </w:t>
      </w:r>
      <w:r w:rsidRPr="009373FE">
        <w:t>there</w:t>
      </w:r>
      <w:r w:rsidR="003C3AAD">
        <w:t xml:space="preserve"> </w:t>
      </w:r>
      <w:r w:rsidRPr="009373FE">
        <w:t>was</w:t>
      </w:r>
      <w:r w:rsidR="003C3AAD">
        <w:t xml:space="preserve"> </w:t>
      </w:r>
      <w:r w:rsidRPr="009373FE">
        <w:t>no</w:t>
      </w:r>
      <w:r w:rsidR="003C3AAD">
        <w:t xml:space="preserve"> </w:t>
      </w:r>
      <w:r w:rsidRPr="009373FE">
        <w:t>trade-off</w:t>
      </w:r>
      <w:r w:rsidR="003C3AAD">
        <w:t xml:space="preserve"> </w:t>
      </w:r>
      <w:r w:rsidRPr="009373FE">
        <w:t>between</w:t>
      </w:r>
      <w:r w:rsidR="003C3AAD">
        <w:t xml:space="preserve"> </w:t>
      </w:r>
      <w:r w:rsidRPr="009373FE">
        <w:t>the</w:t>
      </w:r>
      <w:r w:rsidR="003C3AAD">
        <w:t xml:space="preserve"> </w:t>
      </w:r>
      <w:r w:rsidRPr="009373FE">
        <w:t>two.</w:t>
      </w:r>
      <w:r w:rsidR="003C3AAD">
        <w:t xml:space="preserve"> </w:t>
      </w:r>
      <w:r>
        <w:t>P</w:t>
      </w:r>
      <w:r w:rsidRPr="009373FE">
        <w:t>erhaps</w:t>
      </w:r>
      <w:r w:rsidR="003C3AAD">
        <w:t xml:space="preserve"> </w:t>
      </w:r>
      <w:r w:rsidRPr="009373FE">
        <w:t>I</w:t>
      </w:r>
      <w:r w:rsidR="003C3AAD">
        <w:t xml:space="preserve"> </w:t>
      </w:r>
      <w:r w:rsidRPr="009373FE">
        <w:t>could</w:t>
      </w:r>
      <w:r w:rsidR="003C3AAD">
        <w:t xml:space="preserve"> </w:t>
      </w:r>
      <w:r w:rsidRPr="009373FE">
        <w:t>start</w:t>
      </w:r>
      <w:r w:rsidR="003C3AAD">
        <w:t xml:space="preserve"> </w:t>
      </w:r>
      <w:r w:rsidRPr="009373FE">
        <w:t>with</w:t>
      </w:r>
      <w:r w:rsidR="003C3AAD">
        <w:t xml:space="preserve"> </w:t>
      </w:r>
      <w:r>
        <w:t>you,</w:t>
      </w:r>
      <w:r w:rsidR="003C3AAD">
        <w:t xml:space="preserve"> </w:t>
      </w:r>
      <w:r w:rsidRPr="009373FE">
        <w:t>Olivia,</w:t>
      </w:r>
      <w:r w:rsidR="003C3AAD">
        <w:t xml:space="preserve"> </w:t>
      </w:r>
      <w:r w:rsidRPr="009373FE">
        <w:t>because</w:t>
      </w:r>
      <w:r w:rsidR="003C3AAD">
        <w:t xml:space="preserve"> </w:t>
      </w:r>
      <w:r>
        <w:t>you</w:t>
      </w:r>
      <w:r w:rsidR="003C3AAD">
        <w:t xml:space="preserve"> </w:t>
      </w:r>
      <w:r>
        <w:t>have</w:t>
      </w:r>
      <w:r w:rsidR="003C3AAD">
        <w:t xml:space="preserve"> </w:t>
      </w:r>
      <w:r w:rsidRPr="009373FE">
        <w:t>not</w:t>
      </w:r>
      <w:r w:rsidR="003C3AAD">
        <w:t xml:space="preserve"> </w:t>
      </w:r>
      <w:r w:rsidRPr="009373FE">
        <w:t>commented</w:t>
      </w:r>
      <w:r w:rsidR="003C3AAD">
        <w:t xml:space="preserve"> </w:t>
      </w:r>
      <w:r w:rsidRPr="009373FE">
        <w:t>on</w:t>
      </w:r>
      <w:r w:rsidR="003C3AAD">
        <w:t xml:space="preserve"> </w:t>
      </w:r>
      <w:r w:rsidRPr="009373FE">
        <w:t>that</w:t>
      </w:r>
      <w:r w:rsidR="003C3AAD">
        <w:t xml:space="preserve"> </w:t>
      </w:r>
      <w:r w:rsidRPr="009373FE">
        <w:t>so</w:t>
      </w:r>
      <w:r w:rsidR="003C3AAD">
        <w:t xml:space="preserve"> </w:t>
      </w:r>
      <w:r w:rsidRPr="009373FE">
        <w:t>much</w:t>
      </w:r>
      <w:r>
        <w:t>,</w:t>
      </w:r>
      <w:r w:rsidR="003C3AAD">
        <w:t xml:space="preserve"> </w:t>
      </w:r>
      <w:r>
        <w:t>but</w:t>
      </w:r>
      <w:r w:rsidR="003C3AAD">
        <w:t xml:space="preserve"> </w:t>
      </w:r>
      <w:r>
        <w:t>c</w:t>
      </w:r>
      <w:r w:rsidRPr="009373FE">
        <w:t>ould</w:t>
      </w:r>
      <w:r w:rsidR="003C3AAD">
        <w:t xml:space="preserve"> </w:t>
      </w:r>
      <w:r w:rsidRPr="009373FE">
        <w:t>you</w:t>
      </w:r>
      <w:r w:rsidR="003C3AAD">
        <w:t xml:space="preserve"> </w:t>
      </w:r>
      <w:r w:rsidRPr="009373FE">
        <w:t>be</w:t>
      </w:r>
      <w:r w:rsidR="003C3AAD">
        <w:t xml:space="preserve"> </w:t>
      </w:r>
      <w:r w:rsidRPr="009373FE">
        <w:t>brief</w:t>
      </w:r>
      <w:r>
        <w:t>,</w:t>
      </w:r>
      <w:r w:rsidR="003C3AAD">
        <w:t xml:space="preserve"> </w:t>
      </w:r>
      <w:r w:rsidRPr="009373FE">
        <w:t>so</w:t>
      </w:r>
      <w:r w:rsidR="003C3AAD">
        <w:t xml:space="preserve"> </w:t>
      </w:r>
      <w:r>
        <w:t>that</w:t>
      </w:r>
      <w:r w:rsidR="003C3AAD">
        <w:t xml:space="preserve"> </w:t>
      </w:r>
      <w:r w:rsidRPr="009373FE">
        <w:t>I</w:t>
      </w:r>
      <w:r w:rsidR="003C3AAD">
        <w:t xml:space="preserve"> </w:t>
      </w:r>
      <w:r w:rsidRPr="009373FE">
        <w:t>can</w:t>
      </w:r>
      <w:r w:rsidR="003C3AAD">
        <w:t xml:space="preserve"> </w:t>
      </w:r>
      <w:r w:rsidRPr="009373FE">
        <w:t>ask</w:t>
      </w:r>
      <w:r w:rsidR="003C3AAD">
        <w:t xml:space="preserve"> </w:t>
      </w:r>
      <w:r w:rsidRPr="009373FE">
        <w:t>the</w:t>
      </w:r>
      <w:r w:rsidR="003C3AAD">
        <w:t xml:space="preserve"> </w:t>
      </w:r>
      <w:r w:rsidRPr="009373FE">
        <w:t>other</w:t>
      </w:r>
      <w:r w:rsidR="003C3AAD">
        <w:t xml:space="preserve"> </w:t>
      </w:r>
      <w:r w:rsidRPr="009373FE">
        <w:t>two</w:t>
      </w:r>
      <w:r w:rsidR="003C3AAD">
        <w:t xml:space="preserve"> </w:t>
      </w:r>
      <w:r w:rsidRPr="009373FE">
        <w:t>to</w:t>
      </w:r>
      <w:r w:rsidR="003C3AAD">
        <w:t xml:space="preserve"> </w:t>
      </w:r>
      <w:r w:rsidRPr="009373FE">
        <w:t>come</w:t>
      </w:r>
      <w:r w:rsidR="003C3AAD">
        <w:t xml:space="preserve"> </w:t>
      </w:r>
      <w:r w:rsidRPr="009373FE">
        <w:t>in</w:t>
      </w:r>
      <w:r>
        <w:t>,</w:t>
      </w:r>
      <w:r w:rsidR="003C3AAD">
        <w:t xml:space="preserve"> </w:t>
      </w:r>
      <w:r w:rsidRPr="009373FE">
        <w:t>to</w:t>
      </w:r>
      <w:r>
        <w:t>o?</w:t>
      </w:r>
      <w:r w:rsidR="003C3AAD">
        <w:t xml:space="preserve"> </w:t>
      </w:r>
      <w:r>
        <w:t>I</w:t>
      </w:r>
      <w:r w:rsidRPr="009373FE">
        <w:t>n</w:t>
      </w:r>
      <w:r w:rsidR="003C3AAD">
        <w:t xml:space="preserve"> </w:t>
      </w:r>
      <w:r w:rsidRPr="009373FE">
        <w:t>this</w:t>
      </w:r>
      <w:r w:rsidR="003C3AAD">
        <w:t xml:space="preserve"> </w:t>
      </w:r>
      <w:r w:rsidRPr="009373FE">
        <w:t>contested</w:t>
      </w:r>
      <w:r w:rsidR="003C3AAD">
        <w:t xml:space="preserve"> </w:t>
      </w:r>
      <w:r w:rsidRPr="009373FE">
        <w:t>world</w:t>
      </w:r>
      <w:r w:rsidR="003C3AAD">
        <w:t xml:space="preserve"> </w:t>
      </w:r>
      <w:r w:rsidRPr="009373FE">
        <w:t>that</w:t>
      </w:r>
      <w:r w:rsidR="003C3AAD">
        <w:t xml:space="preserve"> </w:t>
      </w:r>
      <w:r w:rsidRPr="009373FE">
        <w:t>we</w:t>
      </w:r>
      <w:r w:rsidR="003C3AAD">
        <w:t xml:space="preserve"> </w:t>
      </w:r>
      <w:r w:rsidRPr="009373FE">
        <w:t>now</w:t>
      </w:r>
      <w:r w:rsidR="003C3AAD">
        <w:t xml:space="preserve"> </w:t>
      </w:r>
      <w:r w:rsidRPr="009373FE">
        <w:t>live</w:t>
      </w:r>
      <w:r w:rsidR="003C3AAD">
        <w:t xml:space="preserve"> </w:t>
      </w:r>
      <w:r w:rsidRPr="009373FE">
        <w:t>in</w:t>
      </w:r>
      <w:r>
        <w:t>,</w:t>
      </w:r>
      <w:r w:rsidR="003C3AAD">
        <w:t xml:space="preserve"> </w:t>
      </w:r>
      <w:r>
        <w:t>should</w:t>
      </w:r>
      <w:r w:rsidR="003C3AAD">
        <w:t xml:space="preserve"> </w:t>
      </w:r>
      <w:r>
        <w:t>we</w:t>
      </w:r>
      <w:r w:rsidR="003C3AAD">
        <w:t xml:space="preserve"> </w:t>
      </w:r>
      <w:r w:rsidRPr="009373FE">
        <w:t>spend</w:t>
      </w:r>
      <w:r w:rsidR="003C3AAD">
        <w:t xml:space="preserve"> </w:t>
      </w:r>
      <w:r w:rsidRPr="009373FE">
        <w:t>more</w:t>
      </w:r>
      <w:r w:rsidR="003C3AAD">
        <w:t xml:space="preserve"> </w:t>
      </w:r>
      <w:r w:rsidRPr="009373FE">
        <w:t>time</w:t>
      </w:r>
      <w:r w:rsidR="003C3AAD">
        <w:t xml:space="preserve"> </w:t>
      </w:r>
      <w:r w:rsidRPr="009373FE">
        <w:t>and</w:t>
      </w:r>
      <w:r w:rsidR="003C3AAD">
        <w:t xml:space="preserve"> </w:t>
      </w:r>
      <w:r w:rsidRPr="009373FE">
        <w:t>effort</w:t>
      </w:r>
      <w:r w:rsidR="003C3AAD">
        <w:t xml:space="preserve"> </w:t>
      </w:r>
      <w:r w:rsidRPr="009373FE">
        <w:t>on</w:t>
      </w:r>
      <w:r w:rsidR="003C3AAD">
        <w:t xml:space="preserve"> </w:t>
      </w:r>
      <w:r w:rsidRPr="009373FE">
        <w:t>promoting</w:t>
      </w:r>
      <w:r w:rsidR="003C3AAD">
        <w:t xml:space="preserve"> </w:t>
      </w:r>
      <w:r w:rsidRPr="009373FE">
        <w:t>our</w:t>
      </w:r>
      <w:r w:rsidR="003C3AAD">
        <w:t xml:space="preserve"> </w:t>
      </w:r>
      <w:r w:rsidRPr="009373FE">
        <w:t>values</w:t>
      </w:r>
      <w:r>
        <w:t>?</w:t>
      </w:r>
      <w:r w:rsidR="003C3AAD">
        <w:t xml:space="preserve"> </w:t>
      </w:r>
      <w:r>
        <w:t>It</w:t>
      </w:r>
      <w:r w:rsidR="003C3AAD">
        <w:t xml:space="preserve"> </w:t>
      </w:r>
      <w:r>
        <w:t>could</w:t>
      </w:r>
      <w:r w:rsidR="003C3AAD">
        <w:t xml:space="preserve"> </w:t>
      </w:r>
      <w:r>
        <w:t>be</w:t>
      </w:r>
      <w:r w:rsidR="003C3AAD">
        <w:t xml:space="preserve"> </w:t>
      </w:r>
      <w:r>
        <w:t>on</w:t>
      </w:r>
      <w:r w:rsidR="003C3AAD">
        <w:t xml:space="preserve"> </w:t>
      </w:r>
      <w:r>
        <w:t>human</w:t>
      </w:r>
      <w:r w:rsidR="003C3AAD">
        <w:t xml:space="preserve"> </w:t>
      </w:r>
      <w:r>
        <w:t>rights,</w:t>
      </w:r>
      <w:r w:rsidR="003C3AAD">
        <w:t xml:space="preserve"> </w:t>
      </w:r>
      <w:r>
        <w:t>the</w:t>
      </w:r>
      <w:r w:rsidR="003C3AAD">
        <w:t xml:space="preserve"> </w:t>
      </w:r>
      <w:r>
        <w:t>rule</w:t>
      </w:r>
      <w:r w:rsidR="003C3AAD">
        <w:t xml:space="preserve"> </w:t>
      </w:r>
      <w:r>
        <w:t>of</w:t>
      </w:r>
      <w:r w:rsidR="003C3AAD">
        <w:t xml:space="preserve"> </w:t>
      </w:r>
      <w:r>
        <w:t>law</w:t>
      </w:r>
      <w:r w:rsidR="003C3AAD">
        <w:t xml:space="preserve"> </w:t>
      </w:r>
      <w:r>
        <w:t>or</w:t>
      </w:r>
      <w:r w:rsidR="003C3AAD">
        <w:t xml:space="preserve"> </w:t>
      </w:r>
      <w:r>
        <w:t>any</w:t>
      </w:r>
      <w:r w:rsidR="003C3AAD">
        <w:t xml:space="preserve"> </w:t>
      </w:r>
      <w:r>
        <w:t>other</w:t>
      </w:r>
      <w:r w:rsidR="003C3AAD">
        <w:t xml:space="preserve"> </w:t>
      </w:r>
      <w:r>
        <w:t>area</w:t>
      </w:r>
      <w:r w:rsidR="003C3AAD">
        <w:t xml:space="preserve"> </w:t>
      </w:r>
      <w:r>
        <w:t>that</w:t>
      </w:r>
      <w:r w:rsidR="003C3AAD">
        <w:t xml:space="preserve"> </w:t>
      </w:r>
      <w:r>
        <w:t>you</w:t>
      </w:r>
      <w:r w:rsidR="003C3AAD">
        <w:t xml:space="preserve"> </w:t>
      </w:r>
      <w:r>
        <w:t>want</w:t>
      </w:r>
      <w:r w:rsidR="003C3AAD">
        <w:t xml:space="preserve"> </w:t>
      </w:r>
      <w:r>
        <w:t>to</w:t>
      </w:r>
      <w:r w:rsidR="003C3AAD">
        <w:t xml:space="preserve"> </w:t>
      </w:r>
      <w:r>
        <w:t>pick</w:t>
      </w:r>
      <w:r w:rsidR="003C3AAD">
        <w:t xml:space="preserve"> </w:t>
      </w:r>
      <w:r>
        <w:t>out.</w:t>
      </w:r>
    </w:p>
    <w:p w:rsidR="006D4B89" w:rsidP="006D4B89">
      <w:pPr>
        <w:pStyle w:val="Answer"/>
      </w:pPr>
      <w:r w:rsidRPr="00BF7249">
        <w:rPr>
          <w:b/>
          <w:bCs/>
          <w:i/>
          <w:iCs/>
        </w:rPr>
        <w:t>Olivia</w:t>
      </w:r>
      <w:r w:rsidR="003C3AAD">
        <w:rPr>
          <w:b/>
          <w:bCs/>
          <w:i/>
          <w:iCs/>
        </w:rPr>
        <w:t xml:space="preserve"> </w:t>
      </w:r>
      <w:r w:rsidRPr="00BF7249">
        <w:rPr>
          <w:b/>
          <w:bCs/>
          <w:i/>
          <w:iCs/>
        </w:rPr>
        <w:t>O'Sullivan:</w:t>
      </w:r>
      <w:r w:rsidR="003C3AAD">
        <w:rPr>
          <w:rFonts w:cs="Verdana"/>
        </w:rPr>
        <w:t xml:space="preserve"> </w:t>
      </w:r>
      <w:r>
        <w:t>W</w:t>
      </w:r>
      <w:r w:rsidRPr="00BF7249">
        <w:t>e</w:t>
      </w:r>
      <w:r w:rsidR="003C3AAD">
        <w:t xml:space="preserve"> </w:t>
      </w:r>
      <w:r>
        <w:t>should</w:t>
      </w:r>
      <w:r w:rsidR="003C3AAD">
        <w:t xml:space="preserve"> </w:t>
      </w:r>
      <w:r>
        <w:t>but,</w:t>
      </w:r>
      <w:r w:rsidR="003C3AAD">
        <w:t xml:space="preserve"> </w:t>
      </w:r>
      <w:r>
        <w:t>to</w:t>
      </w:r>
      <w:r w:rsidR="003C3AAD">
        <w:t xml:space="preserve"> </w:t>
      </w:r>
      <w:r w:rsidRPr="009373FE">
        <w:t>pick</w:t>
      </w:r>
      <w:r w:rsidR="003C3AAD">
        <w:t xml:space="preserve"> </w:t>
      </w:r>
      <w:r w:rsidRPr="009373FE">
        <w:t>up</w:t>
      </w:r>
      <w:r w:rsidR="003C3AAD">
        <w:t xml:space="preserve"> </w:t>
      </w:r>
      <w:r w:rsidRPr="009373FE">
        <w:t>on</w:t>
      </w:r>
      <w:r w:rsidR="003C3AAD">
        <w:t xml:space="preserve"> </w:t>
      </w:r>
      <w:r w:rsidRPr="009373FE">
        <w:t>Richard’s</w:t>
      </w:r>
      <w:r w:rsidR="003C3AAD">
        <w:t xml:space="preserve"> </w:t>
      </w:r>
      <w:r w:rsidRPr="009373FE">
        <w:t>point,</w:t>
      </w:r>
      <w:r w:rsidR="003C3AAD">
        <w:t xml:space="preserve"> </w:t>
      </w:r>
      <w:r w:rsidRPr="009373FE">
        <w:t>we</w:t>
      </w:r>
      <w:r w:rsidR="003C3AAD">
        <w:t xml:space="preserve"> </w:t>
      </w:r>
      <w:r w:rsidRPr="009373FE">
        <w:t>should</w:t>
      </w:r>
      <w:r w:rsidR="003C3AAD">
        <w:t xml:space="preserve"> </w:t>
      </w:r>
      <w:r w:rsidRPr="009373FE">
        <w:t>be</w:t>
      </w:r>
      <w:r w:rsidR="003C3AAD">
        <w:t xml:space="preserve"> </w:t>
      </w:r>
      <w:r w:rsidRPr="009373FE">
        <w:t>cautious</w:t>
      </w:r>
      <w:r w:rsidR="003C3AAD">
        <w:t xml:space="preserve"> </w:t>
      </w:r>
      <w:r w:rsidRPr="009373FE">
        <w:t>of</w:t>
      </w:r>
      <w:r w:rsidR="003C3AAD">
        <w:t xml:space="preserve"> </w:t>
      </w:r>
      <w:r w:rsidRPr="009373FE">
        <w:t>the</w:t>
      </w:r>
      <w:r w:rsidR="003C3AAD">
        <w:t xml:space="preserve"> </w:t>
      </w:r>
      <w:r w:rsidRPr="009373FE">
        <w:t>tendency</w:t>
      </w:r>
      <w:r w:rsidR="003C3AAD">
        <w:t xml:space="preserve"> </w:t>
      </w:r>
      <w:r w:rsidRPr="009373FE">
        <w:t>to</w:t>
      </w:r>
      <w:r w:rsidR="003C3AAD">
        <w:t xml:space="preserve"> </w:t>
      </w:r>
      <w:r w:rsidRPr="009373FE">
        <w:t>launch</w:t>
      </w:r>
      <w:r w:rsidR="003C3AAD">
        <w:t xml:space="preserve"> </w:t>
      </w:r>
      <w:r w:rsidRPr="009373FE">
        <w:t>initiatives</w:t>
      </w:r>
      <w:r w:rsidR="003C3AAD">
        <w:t xml:space="preserve"> </w:t>
      </w:r>
      <w:r>
        <w:t>and</w:t>
      </w:r>
      <w:r w:rsidR="003C3AAD">
        <w:t xml:space="preserve"> </w:t>
      </w:r>
      <w:r w:rsidRPr="009373FE">
        <w:t>to</w:t>
      </w:r>
      <w:r w:rsidR="003C3AAD">
        <w:t xml:space="preserve"> </w:t>
      </w:r>
      <w:r w:rsidRPr="009373FE">
        <w:t>be</w:t>
      </w:r>
      <w:r w:rsidR="003C3AAD">
        <w:t xml:space="preserve"> </w:t>
      </w:r>
      <w:r w:rsidRPr="009373FE">
        <w:t>declaratory</w:t>
      </w:r>
      <w:r w:rsidR="003C3AAD">
        <w:t xml:space="preserve"> </w:t>
      </w:r>
      <w:r w:rsidRPr="009373FE">
        <w:t>about</w:t>
      </w:r>
      <w:r w:rsidR="003C3AAD">
        <w:t xml:space="preserve"> </w:t>
      </w:r>
      <w:r w:rsidRPr="009373FE">
        <w:t>this</w:t>
      </w:r>
      <w:r w:rsidR="003C3AAD">
        <w:t xml:space="preserve"> </w:t>
      </w:r>
      <w:r w:rsidRPr="009373FE">
        <w:t>without</w:t>
      </w:r>
      <w:r w:rsidR="003C3AAD">
        <w:t xml:space="preserve"> </w:t>
      </w:r>
      <w:r w:rsidRPr="009373FE">
        <w:t>adequately</w:t>
      </w:r>
      <w:r w:rsidR="003C3AAD">
        <w:t xml:space="preserve"> </w:t>
      </w:r>
      <w:r w:rsidRPr="009373FE">
        <w:t>considering</w:t>
      </w:r>
      <w:r w:rsidR="003C3AAD">
        <w:t xml:space="preserve"> </w:t>
      </w:r>
      <w:r w:rsidRPr="009373FE">
        <w:t>the</w:t>
      </w:r>
      <w:r w:rsidR="003C3AAD">
        <w:t xml:space="preserve"> </w:t>
      </w:r>
      <w:r w:rsidRPr="009373FE">
        <w:t>power</w:t>
      </w:r>
      <w:r w:rsidR="003C3AAD">
        <w:t xml:space="preserve"> </w:t>
      </w:r>
      <w:r w:rsidRPr="009373FE">
        <w:t>and</w:t>
      </w:r>
      <w:r w:rsidR="003C3AAD">
        <w:t xml:space="preserve"> </w:t>
      </w:r>
      <w:r w:rsidRPr="009373FE">
        <w:t>influence</w:t>
      </w:r>
      <w:r w:rsidR="003C3AAD">
        <w:t xml:space="preserve"> </w:t>
      </w:r>
      <w:r w:rsidRPr="009373FE">
        <w:t>required</w:t>
      </w:r>
      <w:r w:rsidR="003C3AAD">
        <w:t xml:space="preserve"> </w:t>
      </w:r>
      <w:r w:rsidRPr="009373FE">
        <w:t>to</w:t>
      </w:r>
      <w:r w:rsidR="003C3AAD">
        <w:t xml:space="preserve"> </w:t>
      </w:r>
      <w:r w:rsidRPr="009373FE">
        <w:t>back</w:t>
      </w:r>
      <w:r w:rsidR="003C3AAD">
        <w:t xml:space="preserve"> </w:t>
      </w:r>
      <w:r w:rsidRPr="009373FE">
        <w:t>up</w:t>
      </w:r>
      <w:r w:rsidR="003C3AAD">
        <w:t xml:space="preserve"> </w:t>
      </w:r>
      <w:r w:rsidRPr="009373FE">
        <w:t>a</w:t>
      </w:r>
      <w:r w:rsidR="003C3AAD">
        <w:t xml:space="preserve"> </w:t>
      </w:r>
      <w:r w:rsidRPr="009373FE">
        <w:t>defence</w:t>
      </w:r>
      <w:r w:rsidR="003C3AAD">
        <w:t xml:space="preserve"> </w:t>
      </w:r>
      <w:r w:rsidRPr="009373FE">
        <w:t>of</w:t>
      </w:r>
      <w:r w:rsidR="003C3AAD">
        <w:t xml:space="preserve"> </w:t>
      </w:r>
      <w:r w:rsidRPr="009373FE">
        <w:t>those</w:t>
      </w:r>
      <w:r w:rsidR="003C3AAD">
        <w:t xml:space="preserve"> </w:t>
      </w:r>
      <w:r w:rsidRPr="009373FE">
        <w:t>values.</w:t>
      </w:r>
      <w:r w:rsidR="003C3AAD">
        <w:t xml:space="preserve"> </w:t>
      </w:r>
      <w:r>
        <w:t>That</w:t>
      </w:r>
      <w:r w:rsidR="003C3AAD">
        <w:t xml:space="preserve"> </w:t>
      </w:r>
      <w:r>
        <w:t>requires</w:t>
      </w:r>
      <w:r w:rsidR="003C3AAD">
        <w:t xml:space="preserve"> </w:t>
      </w:r>
      <w:r w:rsidRPr="009373FE">
        <w:t>an</w:t>
      </w:r>
      <w:r w:rsidR="003C3AAD">
        <w:t xml:space="preserve"> </w:t>
      </w:r>
      <w:r w:rsidRPr="009373FE">
        <w:t>effective</w:t>
      </w:r>
      <w:r w:rsidR="003C3AAD">
        <w:t xml:space="preserve"> </w:t>
      </w:r>
      <w:r w:rsidRPr="009373FE">
        <w:t>multilateral</w:t>
      </w:r>
      <w:r w:rsidR="003C3AAD">
        <w:t xml:space="preserve"> </w:t>
      </w:r>
      <w:r w:rsidRPr="009373FE">
        <w:t>strategy,</w:t>
      </w:r>
      <w:r w:rsidR="003C3AAD">
        <w:t xml:space="preserve"> </w:t>
      </w:r>
      <w:r w:rsidRPr="009373FE">
        <w:t>precisely</w:t>
      </w:r>
      <w:r w:rsidR="003C3AAD">
        <w:t xml:space="preserve"> </w:t>
      </w:r>
      <w:r w:rsidRPr="009373FE">
        <w:t>because</w:t>
      </w:r>
      <w:r w:rsidR="003C3AAD">
        <w:t xml:space="preserve"> </w:t>
      </w:r>
      <w:r w:rsidRPr="009373FE">
        <w:t>of</w:t>
      </w:r>
      <w:r w:rsidR="003C3AAD">
        <w:t xml:space="preserve"> </w:t>
      </w:r>
      <w:r w:rsidRPr="009373FE">
        <w:t>the</w:t>
      </w:r>
      <w:r w:rsidR="003C3AAD">
        <w:t xml:space="preserve"> </w:t>
      </w:r>
      <w:r w:rsidRPr="009373FE">
        <w:t>trends</w:t>
      </w:r>
      <w:r w:rsidR="003C3AAD">
        <w:t xml:space="preserve"> </w:t>
      </w:r>
      <w:r>
        <w:t>that</w:t>
      </w:r>
      <w:r w:rsidR="003C3AAD">
        <w:t xml:space="preserve"> </w:t>
      </w:r>
      <w:r w:rsidRPr="009373FE">
        <w:t>we</w:t>
      </w:r>
      <w:r w:rsidR="003C3AAD">
        <w:t xml:space="preserve"> </w:t>
      </w:r>
      <w:r w:rsidRPr="009373FE">
        <w:t>have</w:t>
      </w:r>
      <w:r w:rsidR="003C3AAD">
        <w:t xml:space="preserve"> </w:t>
      </w:r>
      <w:r w:rsidRPr="009373FE">
        <w:t>been</w:t>
      </w:r>
      <w:r w:rsidR="003C3AAD">
        <w:t xml:space="preserve"> </w:t>
      </w:r>
      <w:r w:rsidRPr="009373FE">
        <w:t>talking</w:t>
      </w:r>
      <w:r w:rsidR="003C3AAD">
        <w:t xml:space="preserve"> </w:t>
      </w:r>
      <w:r w:rsidRPr="009373FE">
        <w:t>about.</w:t>
      </w:r>
      <w:r w:rsidR="003C3AAD">
        <w:t xml:space="preserve"> </w:t>
      </w:r>
      <w:r>
        <w:t>The</w:t>
      </w:r>
      <w:r w:rsidR="003C3AAD">
        <w:t xml:space="preserve"> </w:t>
      </w:r>
      <w:r>
        <w:t>US</w:t>
      </w:r>
      <w:r w:rsidR="003C3AAD">
        <w:t xml:space="preserve"> </w:t>
      </w:r>
      <w:r w:rsidRPr="009373FE">
        <w:t>is</w:t>
      </w:r>
      <w:r w:rsidR="003C3AAD">
        <w:t xml:space="preserve"> </w:t>
      </w:r>
      <w:r w:rsidRPr="009373FE">
        <w:t>currently</w:t>
      </w:r>
      <w:r w:rsidR="003C3AAD">
        <w:t xml:space="preserve"> </w:t>
      </w:r>
      <w:r w:rsidRPr="009373FE">
        <w:t>adversarial</w:t>
      </w:r>
      <w:r w:rsidR="003C3AAD">
        <w:t xml:space="preserve"> </w:t>
      </w:r>
      <w:r w:rsidRPr="009373FE">
        <w:t>towards</w:t>
      </w:r>
      <w:r w:rsidR="003C3AAD">
        <w:t xml:space="preserve"> </w:t>
      </w:r>
      <w:r w:rsidRPr="009373FE">
        <w:t>parts</w:t>
      </w:r>
      <w:r w:rsidR="003C3AAD">
        <w:t xml:space="preserve"> </w:t>
      </w:r>
      <w:r w:rsidRPr="009373FE">
        <w:t>of</w:t>
      </w:r>
      <w:r w:rsidR="003C3AAD">
        <w:t xml:space="preserve"> </w:t>
      </w:r>
      <w:r w:rsidRPr="009373FE">
        <w:t>the</w:t>
      </w:r>
      <w:r w:rsidR="003C3AAD">
        <w:t xml:space="preserve"> </w:t>
      </w:r>
      <w:r w:rsidRPr="009373FE">
        <w:t>system</w:t>
      </w:r>
      <w:r>
        <w:t>—</w:t>
      </w:r>
      <w:r w:rsidRPr="009373FE">
        <w:t>the</w:t>
      </w:r>
      <w:r w:rsidR="003C3AAD">
        <w:t xml:space="preserve"> </w:t>
      </w:r>
      <w:r w:rsidRPr="009373FE">
        <w:t>US</w:t>
      </w:r>
      <w:r w:rsidR="003C3AAD">
        <w:t xml:space="preserve"> </w:t>
      </w:r>
      <w:r w:rsidRPr="009373FE">
        <w:t>national</w:t>
      </w:r>
      <w:r w:rsidR="003C3AAD">
        <w:t xml:space="preserve"> </w:t>
      </w:r>
      <w:r w:rsidRPr="009373FE">
        <w:t>security</w:t>
      </w:r>
      <w:r w:rsidR="003C3AAD">
        <w:t xml:space="preserve"> </w:t>
      </w:r>
      <w:r>
        <w:t>s</w:t>
      </w:r>
      <w:r w:rsidRPr="009373FE">
        <w:t>trategy</w:t>
      </w:r>
      <w:r w:rsidR="003C3AAD">
        <w:t xml:space="preserve"> </w:t>
      </w:r>
      <w:r>
        <w:t>referred</w:t>
      </w:r>
      <w:r w:rsidR="003C3AAD">
        <w:t xml:space="preserve"> </w:t>
      </w:r>
      <w:r>
        <w:t>to</w:t>
      </w:r>
      <w:r w:rsidR="003C3AAD">
        <w:t xml:space="preserve"> </w:t>
      </w:r>
      <w:r w:rsidRPr="009373FE">
        <w:t>lashing</w:t>
      </w:r>
      <w:r w:rsidR="003C3AAD">
        <w:t xml:space="preserve"> </w:t>
      </w:r>
      <w:r>
        <w:t>its</w:t>
      </w:r>
      <w:r w:rsidR="003C3AAD">
        <w:t xml:space="preserve"> </w:t>
      </w:r>
      <w:r w:rsidRPr="009373FE">
        <w:t>sovereignty</w:t>
      </w:r>
      <w:r w:rsidR="003C3AAD">
        <w:t xml:space="preserve"> </w:t>
      </w:r>
      <w:r>
        <w:t>to</w:t>
      </w:r>
      <w:r w:rsidR="003C3AAD">
        <w:t xml:space="preserve"> </w:t>
      </w:r>
      <w:r w:rsidRPr="009373FE">
        <w:t>institutions</w:t>
      </w:r>
      <w:r w:rsidR="003C3AAD">
        <w:t xml:space="preserve"> </w:t>
      </w:r>
      <w:r w:rsidRPr="009373FE">
        <w:t>that</w:t>
      </w:r>
      <w:r w:rsidR="003C3AAD">
        <w:t xml:space="preserve"> </w:t>
      </w:r>
      <w:r w:rsidRPr="009373FE">
        <w:t>do</w:t>
      </w:r>
      <w:r w:rsidR="003C3AAD">
        <w:t xml:space="preserve"> </w:t>
      </w:r>
      <w:r w:rsidRPr="009373FE">
        <w:t>not</w:t>
      </w:r>
      <w:r w:rsidR="003C3AAD">
        <w:t xml:space="preserve"> </w:t>
      </w:r>
      <w:r w:rsidRPr="009373FE">
        <w:t>have</w:t>
      </w:r>
      <w:r w:rsidR="003C3AAD">
        <w:t xml:space="preserve"> </w:t>
      </w:r>
      <w:r w:rsidRPr="009373FE">
        <w:t>America’s</w:t>
      </w:r>
      <w:r w:rsidR="003C3AAD">
        <w:t xml:space="preserve"> </w:t>
      </w:r>
      <w:r w:rsidRPr="009373FE">
        <w:t>interests</w:t>
      </w:r>
      <w:r w:rsidR="003C3AAD">
        <w:t xml:space="preserve"> </w:t>
      </w:r>
      <w:r w:rsidRPr="009373FE">
        <w:t>at</w:t>
      </w:r>
      <w:r w:rsidR="003C3AAD">
        <w:t xml:space="preserve"> </w:t>
      </w:r>
      <w:r w:rsidRPr="009373FE">
        <w:t>heart.</w:t>
      </w:r>
      <w:r w:rsidR="003C3AAD">
        <w:t xml:space="preserve"> </w:t>
      </w:r>
    </w:p>
    <w:p w:rsidR="006D4B89" w:rsidP="006D4B89">
      <w:pPr>
        <w:pStyle w:val="Answer"/>
      </w:pPr>
      <w:r w:rsidRPr="009373FE">
        <w:t>We</w:t>
      </w:r>
      <w:r w:rsidR="003C3AAD">
        <w:t xml:space="preserve"> </w:t>
      </w:r>
      <w:r>
        <w:t>have</w:t>
      </w:r>
      <w:r w:rsidR="003C3AAD">
        <w:t xml:space="preserve"> </w:t>
      </w:r>
      <w:r>
        <w:t>a</w:t>
      </w:r>
      <w:r w:rsidR="003C3AAD">
        <w:t xml:space="preserve"> </w:t>
      </w:r>
      <w:r w:rsidRPr="009373FE">
        <w:t>greater</w:t>
      </w:r>
      <w:r w:rsidR="003C3AAD">
        <w:t xml:space="preserve"> </w:t>
      </w:r>
      <w:r w:rsidRPr="009373FE">
        <w:t>distribution</w:t>
      </w:r>
      <w:r w:rsidR="003C3AAD">
        <w:t xml:space="preserve"> </w:t>
      </w:r>
      <w:r w:rsidRPr="009373FE">
        <w:t>of</w:t>
      </w:r>
      <w:r w:rsidR="003C3AAD">
        <w:t xml:space="preserve"> </w:t>
      </w:r>
      <w:r w:rsidRPr="009373FE">
        <w:t>power</w:t>
      </w:r>
      <w:r w:rsidR="003C3AAD">
        <w:t xml:space="preserve"> </w:t>
      </w:r>
      <w:r w:rsidRPr="009373FE">
        <w:t>in</w:t>
      </w:r>
      <w:r w:rsidR="003C3AAD">
        <w:t xml:space="preserve"> </w:t>
      </w:r>
      <w:r w:rsidRPr="009373FE">
        <w:t>the</w:t>
      </w:r>
      <w:r w:rsidR="003C3AAD">
        <w:t xml:space="preserve"> </w:t>
      </w:r>
      <w:r w:rsidRPr="009373FE">
        <w:t>world</w:t>
      </w:r>
      <w:r>
        <w:t>.</w:t>
      </w:r>
      <w:r w:rsidR="003C3AAD">
        <w:t xml:space="preserve"> </w:t>
      </w:r>
      <w:r>
        <w:t>Some</w:t>
      </w:r>
      <w:r w:rsidR="003C3AAD">
        <w:t xml:space="preserve"> </w:t>
      </w:r>
      <w:r w:rsidRPr="009373FE">
        <w:t>50</w:t>
      </w:r>
      <w:r w:rsidR="003C3AAD">
        <w:t xml:space="preserve"> </w:t>
      </w:r>
      <w:r w:rsidRPr="009373FE">
        <w:t>years</w:t>
      </w:r>
      <w:r w:rsidR="003C3AAD">
        <w:t xml:space="preserve"> </w:t>
      </w:r>
      <w:r w:rsidRPr="009373FE">
        <w:t>ago</w:t>
      </w:r>
      <w:r>
        <w:t>,</w:t>
      </w:r>
      <w:r w:rsidR="003C3AAD">
        <w:t xml:space="preserve"> </w:t>
      </w:r>
      <w:r>
        <w:t>t</w:t>
      </w:r>
      <w:r w:rsidRPr="009373FE">
        <w:t>he</w:t>
      </w:r>
      <w:r w:rsidR="003C3AAD">
        <w:t xml:space="preserve"> </w:t>
      </w:r>
      <w:r w:rsidRPr="009373FE">
        <w:t>G7</w:t>
      </w:r>
      <w:r w:rsidR="003C3AAD">
        <w:t xml:space="preserve"> </w:t>
      </w:r>
      <w:r w:rsidRPr="009373FE">
        <w:t>represented</w:t>
      </w:r>
      <w:r w:rsidR="003C3AAD">
        <w:t xml:space="preserve"> </w:t>
      </w:r>
      <w:r w:rsidRPr="009373FE">
        <w:t>a</w:t>
      </w:r>
      <w:r w:rsidR="003C3AAD">
        <w:t xml:space="preserve"> </w:t>
      </w:r>
      <w:r w:rsidRPr="009373FE">
        <w:t>significant</w:t>
      </w:r>
      <w:r w:rsidR="003C3AAD">
        <w:t xml:space="preserve"> </w:t>
      </w:r>
      <w:r w:rsidRPr="009373FE">
        <w:t>proportion</w:t>
      </w:r>
      <w:r w:rsidR="003C3AAD">
        <w:t xml:space="preserve"> </w:t>
      </w:r>
      <w:r w:rsidRPr="009373FE">
        <w:t>of</w:t>
      </w:r>
      <w:r w:rsidR="003C3AAD">
        <w:t xml:space="preserve"> </w:t>
      </w:r>
      <w:r w:rsidRPr="009373FE">
        <w:t>global</w:t>
      </w:r>
      <w:r w:rsidR="003C3AAD">
        <w:t xml:space="preserve"> </w:t>
      </w:r>
      <w:r w:rsidRPr="009373FE">
        <w:t>GDP</w:t>
      </w:r>
      <w:r w:rsidR="003C3AAD">
        <w:t xml:space="preserve"> </w:t>
      </w:r>
      <w:r>
        <w:t>a</w:t>
      </w:r>
      <w:r w:rsidRPr="009373FE">
        <w:t>nd</w:t>
      </w:r>
      <w:r w:rsidR="003C3AAD">
        <w:t xml:space="preserve"> </w:t>
      </w:r>
      <w:r w:rsidRPr="009373FE">
        <w:t>now</w:t>
      </w:r>
      <w:r w:rsidR="003C3AAD">
        <w:t xml:space="preserve"> </w:t>
      </w:r>
      <w:r w:rsidRPr="009373FE">
        <w:t>it</w:t>
      </w:r>
      <w:r w:rsidR="003C3AAD">
        <w:t xml:space="preserve"> </w:t>
      </w:r>
      <w:r w:rsidRPr="009373FE">
        <w:t>is</w:t>
      </w:r>
      <w:r w:rsidR="003C3AAD">
        <w:t xml:space="preserve"> </w:t>
      </w:r>
      <w:r w:rsidRPr="009373FE">
        <w:t>much</w:t>
      </w:r>
      <w:r w:rsidR="003C3AAD">
        <w:t xml:space="preserve"> </w:t>
      </w:r>
      <w:r w:rsidRPr="009373FE">
        <w:t>lower.</w:t>
      </w:r>
      <w:r w:rsidR="003C3AAD">
        <w:t xml:space="preserve"> </w:t>
      </w:r>
      <w:r>
        <w:t>There</w:t>
      </w:r>
      <w:r w:rsidR="003C3AAD">
        <w:t xml:space="preserve"> </w:t>
      </w:r>
      <w:r>
        <w:t>are</w:t>
      </w:r>
      <w:r w:rsidR="003C3AAD">
        <w:t xml:space="preserve"> </w:t>
      </w:r>
      <w:r w:rsidRPr="009373FE">
        <w:t>other</w:t>
      </w:r>
      <w:r w:rsidR="003C3AAD">
        <w:t xml:space="preserve"> </w:t>
      </w:r>
      <w:r w:rsidRPr="009373FE">
        <w:t>countries</w:t>
      </w:r>
      <w:r w:rsidR="003C3AAD">
        <w:t xml:space="preserve"> </w:t>
      </w:r>
      <w:r w:rsidRPr="009373FE">
        <w:t>that</w:t>
      </w:r>
      <w:r w:rsidR="003C3AAD">
        <w:t xml:space="preserve"> </w:t>
      </w:r>
      <w:r w:rsidRPr="009373FE">
        <w:t>are</w:t>
      </w:r>
      <w:r w:rsidR="003C3AAD">
        <w:t xml:space="preserve"> </w:t>
      </w:r>
      <w:r w:rsidRPr="009373FE">
        <w:t>less</w:t>
      </w:r>
      <w:r w:rsidR="003C3AAD">
        <w:t xml:space="preserve"> </w:t>
      </w:r>
      <w:r w:rsidRPr="009373FE">
        <w:t>practised</w:t>
      </w:r>
      <w:r>
        <w:t>.</w:t>
      </w:r>
      <w:r w:rsidR="003C3AAD">
        <w:t xml:space="preserve"> </w:t>
      </w:r>
      <w:r>
        <w:t>“L</w:t>
      </w:r>
      <w:r w:rsidRPr="009373FE">
        <w:t>ess</w:t>
      </w:r>
      <w:r w:rsidR="003C3AAD">
        <w:t xml:space="preserve"> </w:t>
      </w:r>
      <w:r w:rsidRPr="009373FE">
        <w:t>practised</w:t>
      </w:r>
      <w:r>
        <w:t>”</w:t>
      </w:r>
      <w:r w:rsidR="003C3AAD">
        <w:t xml:space="preserve"> </w:t>
      </w:r>
      <w:r w:rsidRPr="009373FE">
        <w:t>is</w:t>
      </w:r>
      <w:r w:rsidR="003C3AAD">
        <w:t xml:space="preserve"> </w:t>
      </w:r>
      <w:r>
        <w:t>perhaps</w:t>
      </w:r>
      <w:r w:rsidR="003C3AAD">
        <w:t xml:space="preserve"> </w:t>
      </w:r>
      <w:r w:rsidRPr="009373FE">
        <w:t>the</w:t>
      </w:r>
      <w:r w:rsidR="003C3AAD">
        <w:t xml:space="preserve"> </w:t>
      </w:r>
      <w:r w:rsidRPr="009373FE">
        <w:t>wrong</w:t>
      </w:r>
      <w:r w:rsidR="003C3AAD">
        <w:t xml:space="preserve"> </w:t>
      </w:r>
      <w:r>
        <w:t>phrase;</w:t>
      </w:r>
      <w:r w:rsidR="003C3AAD">
        <w:t xml:space="preserve"> </w:t>
      </w:r>
      <w:r>
        <w:t>they</w:t>
      </w:r>
      <w:r w:rsidR="003C3AAD">
        <w:t xml:space="preserve"> </w:t>
      </w:r>
      <w:r>
        <w:t>have</w:t>
      </w:r>
      <w:r w:rsidR="003C3AAD">
        <w:t xml:space="preserve"> </w:t>
      </w:r>
      <w:r>
        <w:t>less</w:t>
      </w:r>
      <w:r w:rsidR="003C3AAD">
        <w:t xml:space="preserve"> </w:t>
      </w:r>
      <w:r>
        <w:t>of</w:t>
      </w:r>
      <w:r w:rsidR="003C3AAD">
        <w:t xml:space="preserve"> </w:t>
      </w:r>
      <w:r>
        <w:t>the</w:t>
      </w:r>
      <w:r w:rsidR="003C3AAD">
        <w:t xml:space="preserve"> </w:t>
      </w:r>
      <w:r w:rsidRPr="009373FE">
        <w:t>habit</w:t>
      </w:r>
      <w:r w:rsidR="003C3AAD">
        <w:t xml:space="preserve"> </w:t>
      </w:r>
      <w:r>
        <w:t>of</w:t>
      </w:r>
      <w:r w:rsidR="003C3AAD">
        <w:t xml:space="preserve"> </w:t>
      </w:r>
      <w:r>
        <w:t>using</w:t>
      </w:r>
      <w:r w:rsidR="003C3AAD">
        <w:t xml:space="preserve"> </w:t>
      </w:r>
      <w:r w:rsidRPr="009373FE">
        <w:t>the</w:t>
      </w:r>
      <w:r w:rsidR="003C3AAD">
        <w:t xml:space="preserve"> </w:t>
      </w:r>
      <w:r w:rsidRPr="009373FE">
        <w:t>multilateral</w:t>
      </w:r>
      <w:r w:rsidR="003C3AAD">
        <w:t xml:space="preserve"> </w:t>
      </w:r>
      <w:r w:rsidRPr="009373FE">
        <w:t>system</w:t>
      </w:r>
      <w:r w:rsidR="003C3AAD">
        <w:t xml:space="preserve"> </w:t>
      </w:r>
      <w:r w:rsidRPr="009373FE">
        <w:t>and</w:t>
      </w:r>
      <w:r w:rsidR="003C3AAD">
        <w:t xml:space="preserve"> </w:t>
      </w:r>
      <w:r w:rsidRPr="009373FE">
        <w:t>multilateral</w:t>
      </w:r>
      <w:r w:rsidR="003C3AAD">
        <w:t xml:space="preserve"> </w:t>
      </w:r>
      <w:r w:rsidRPr="009373FE">
        <w:t>institutions</w:t>
      </w:r>
      <w:r w:rsidR="003C3AAD">
        <w:t xml:space="preserve"> </w:t>
      </w:r>
      <w:r w:rsidRPr="009373FE">
        <w:t>to</w:t>
      </w:r>
      <w:r w:rsidR="003C3AAD">
        <w:t xml:space="preserve"> </w:t>
      </w:r>
      <w:r w:rsidRPr="009373FE">
        <w:t>deal</w:t>
      </w:r>
      <w:r w:rsidR="003C3AAD">
        <w:t xml:space="preserve"> </w:t>
      </w:r>
      <w:r w:rsidRPr="009373FE">
        <w:t>with</w:t>
      </w:r>
      <w:r w:rsidR="003C3AAD">
        <w:t xml:space="preserve"> </w:t>
      </w:r>
      <w:r w:rsidRPr="009373FE">
        <w:t>problems</w:t>
      </w:r>
      <w:r w:rsidR="003C3AAD">
        <w:t xml:space="preserve"> </w:t>
      </w:r>
      <w:r w:rsidRPr="009373FE">
        <w:t>or</w:t>
      </w:r>
      <w:r w:rsidR="003C3AAD">
        <w:t xml:space="preserve"> </w:t>
      </w:r>
      <w:r w:rsidRPr="009373FE">
        <w:t>regional</w:t>
      </w:r>
      <w:r w:rsidR="003C3AAD">
        <w:t xml:space="preserve"> </w:t>
      </w:r>
      <w:r w:rsidRPr="009373FE">
        <w:t>issues.</w:t>
      </w:r>
      <w:r w:rsidR="003C3AAD">
        <w:t xml:space="preserve"> </w:t>
      </w:r>
      <w:r>
        <w:t>We</w:t>
      </w:r>
      <w:r w:rsidR="003C3AAD">
        <w:t xml:space="preserve"> </w:t>
      </w:r>
      <w:r w:rsidRPr="009373FE">
        <w:t>need</w:t>
      </w:r>
      <w:r w:rsidR="003C3AAD">
        <w:t xml:space="preserve"> </w:t>
      </w:r>
      <w:r w:rsidRPr="009373FE">
        <w:t>to</w:t>
      </w:r>
      <w:r w:rsidR="003C3AAD">
        <w:t xml:space="preserve"> </w:t>
      </w:r>
      <w:r w:rsidRPr="009373FE">
        <w:t>understand</w:t>
      </w:r>
      <w:r w:rsidR="003C3AAD">
        <w:t xml:space="preserve"> </w:t>
      </w:r>
      <w:r w:rsidRPr="009373FE">
        <w:t>that</w:t>
      </w:r>
      <w:r w:rsidR="003C3AAD">
        <w:t xml:space="preserve"> </w:t>
      </w:r>
      <w:r w:rsidRPr="009373FE">
        <w:t>shift</w:t>
      </w:r>
      <w:r w:rsidR="003C3AAD">
        <w:t xml:space="preserve"> </w:t>
      </w:r>
      <w:r w:rsidRPr="009373FE">
        <w:t>and</w:t>
      </w:r>
      <w:r w:rsidR="003C3AAD">
        <w:t xml:space="preserve"> </w:t>
      </w:r>
      <w:r w:rsidRPr="009373FE">
        <w:t>get</w:t>
      </w:r>
      <w:r w:rsidR="003C3AAD">
        <w:t xml:space="preserve"> </w:t>
      </w:r>
      <w:r w:rsidRPr="009373FE">
        <w:t>good</w:t>
      </w:r>
      <w:r w:rsidR="003C3AAD">
        <w:t xml:space="preserve"> </w:t>
      </w:r>
      <w:r w:rsidRPr="009373FE">
        <w:t>at</w:t>
      </w:r>
      <w:r w:rsidR="003C3AAD">
        <w:t xml:space="preserve"> </w:t>
      </w:r>
      <w:r>
        <w:t>understanding</w:t>
      </w:r>
      <w:r w:rsidR="003C3AAD">
        <w:t xml:space="preserve"> </w:t>
      </w:r>
      <w:r w:rsidRPr="009373FE">
        <w:t>the</w:t>
      </w:r>
      <w:r w:rsidR="003C3AAD">
        <w:t xml:space="preserve"> </w:t>
      </w:r>
      <w:r w:rsidRPr="009373FE">
        <w:t>ways</w:t>
      </w:r>
      <w:r w:rsidR="003C3AAD">
        <w:t xml:space="preserve"> </w:t>
      </w:r>
      <w:r>
        <w:t>in</w:t>
      </w:r>
      <w:r w:rsidR="003C3AAD">
        <w:t xml:space="preserve"> </w:t>
      </w:r>
      <w:r>
        <w:t>which</w:t>
      </w:r>
      <w:r w:rsidR="003C3AAD">
        <w:t xml:space="preserve"> </w:t>
      </w:r>
      <w:r w:rsidRPr="009373FE">
        <w:t>levers</w:t>
      </w:r>
      <w:r w:rsidR="003C3AAD">
        <w:t xml:space="preserve"> </w:t>
      </w:r>
      <w:r w:rsidRPr="009373FE">
        <w:t>and</w:t>
      </w:r>
      <w:r w:rsidR="003C3AAD">
        <w:t xml:space="preserve"> </w:t>
      </w:r>
      <w:r w:rsidRPr="009373FE">
        <w:t>processes</w:t>
      </w:r>
      <w:r w:rsidR="003C3AAD">
        <w:t xml:space="preserve"> </w:t>
      </w:r>
      <w:r w:rsidRPr="009373FE">
        <w:t>are</w:t>
      </w:r>
      <w:r w:rsidR="003C3AAD">
        <w:t xml:space="preserve"> </w:t>
      </w:r>
      <w:r w:rsidRPr="009373FE">
        <w:t>maybe</w:t>
      </w:r>
      <w:r w:rsidR="003C3AAD">
        <w:t xml:space="preserve"> </w:t>
      </w:r>
      <w:r w:rsidRPr="009373FE">
        <w:t>slightly</w:t>
      </w:r>
      <w:r w:rsidR="003C3AAD">
        <w:t xml:space="preserve"> </w:t>
      </w:r>
      <w:r w:rsidRPr="009373FE">
        <w:t>different</w:t>
      </w:r>
      <w:r w:rsidR="003C3AAD">
        <w:t xml:space="preserve"> </w:t>
      </w:r>
      <w:r w:rsidRPr="009373FE">
        <w:t>from</w:t>
      </w:r>
      <w:r w:rsidR="003C3AAD">
        <w:t xml:space="preserve"> </w:t>
      </w:r>
      <w:r w:rsidRPr="009373FE">
        <w:t>what</w:t>
      </w:r>
      <w:r w:rsidR="003C3AAD">
        <w:t xml:space="preserve"> </w:t>
      </w:r>
      <w:r w:rsidRPr="009373FE">
        <w:t>we</w:t>
      </w:r>
      <w:r w:rsidR="003C3AAD">
        <w:t xml:space="preserve"> </w:t>
      </w:r>
      <w:r>
        <w:t>are</w:t>
      </w:r>
      <w:r w:rsidR="003C3AAD">
        <w:t xml:space="preserve"> </w:t>
      </w:r>
      <w:r w:rsidRPr="009373FE">
        <w:t>used</w:t>
      </w:r>
      <w:r w:rsidR="003C3AAD">
        <w:t xml:space="preserve"> </w:t>
      </w:r>
      <w:r w:rsidRPr="009373FE">
        <w:t>to</w:t>
      </w:r>
      <w:r>
        <w:t>.</w:t>
      </w:r>
      <w:r w:rsidR="003C3AAD">
        <w:t xml:space="preserve"> </w:t>
      </w:r>
      <w:r>
        <w:t>We</w:t>
      </w:r>
      <w:r w:rsidR="003C3AAD">
        <w:t xml:space="preserve"> </w:t>
      </w:r>
      <w:r>
        <w:t>are</w:t>
      </w:r>
      <w:r w:rsidR="003C3AAD">
        <w:t xml:space="preserve"> </w:t>
      </w:r>
      <w:r>
        <w:t>used</w:t>
      </w:r>
      <w:r w:rsidR="003C3AAD">
        <w:t xml:space="preserve"> </w:t>
      </w:r>
      <w:r>
        <w:t>to</w:t>
      </w:r>
      <w:r w:rsidR="003C3AAD">
        <w:t xml:space="preserve"> </w:t>
      </w:r>
      <w:r w:rsidRPr="009373FE">
        <w:t>investing</w:t>
      </w:r>
      <w:r w:rsidR="003C3AAD">
        <w:t xml:space="preserve"> </w:t>
      </w:r>
      <w:r w:rsidRPr="009373FE">
        <w:t>a</w:t>
      </w:r>
      <w:r w:rsidR="003C3AAD">
        <w:t xml:space="preserve"> </w:t>
      </w:r>
      <w:r w:rsidRPr="009373FE">
        <w:t>lot</w:t>
      </w:r>
      <w:r w:rsidR="003C3AAD">
        <w:t xml:space="preserve"> </w:t>
      </w:r>
      <w:r w:rsidRPr="009373FE">
        <w:t>in</w:t>
      </w:r>
      <w:r w:rsidR="003C3AAD">
        <w:t xml:space="preserve"> </w:t>
      </w:r>
      <w:r w:rsidRPr="009373FE">
        <w:t>multilateral</w:t>
      </w:r>
      <w:r w:rsidR="003C3AAD">
        <w:t xml:space="preserve"> </w:t>
      </w:r>
      <w:r w:rsidRPr="009373FE">
        <w:t>institutions</w:t>
      </w:r>
      <w:r w:rsidR="003C3AAD">
        <w:t xml:space="preserve"> </w:t>
      </w:r>
      <w:r w:rsidRPr="009373FE">
        <w:t>and</w:t>
      </w:r>
      <w:r w:rsidR="003C3AAD">
        <w:t xml:space="preserve"> </w:t>
      </w:r>
      <w:r w:rsidRPr="009373FE">
        <w:t>systems.</w:t>
      </w:r>
      <w:r w:rsidR="003C3AAD">
        <w:t xml:space="preserve"> </w:t>
      </w:r>
      <w:r>
        <w:t>T</w:t>
      </w:r>
      <w:r w:rsidRPr="00B75ADF">
        <w:t>hose</w:t>
      </w:r>
      <w:r w:rsidR="003C3AAD">
        <w:t xml:space="preserve"> </w:t>
      </w:r>
      <w:r w:rsidRPr="00B75ADF">
        <w:t>are</w:t>
      </w:r>
      <w:r w:rsidR="003C3AAD">
        <w:t xml:space="preserve"> </w:t>
      </w:r>
      <w:r w:rsidRPr="00B75ADF">
        <w:t>very</w:t>
      </w:r>
      <w:r w:rsidR="003C3AAD">
        <w:t xml:space="preserve"> </w:t>
      </w:r>
      <w:r w:rsidRPr="00B75ADF">
        <w:t>important,</w:t>
      </w:r>
      <w:r w:rsidR="003C3AAD">
        <w:t xml:space="preserve"> </w:t>
      </w:r>
      <w:r w:rsidRPr="00B75ADF">
        <w:t>but</w:t>
      </w:r>
      <w:r w:rsidR="003C3AAD">
        <w:t xml:space="preserve"> </w:t>
      </w:r>
      <w:r w:rsidRPr="00B75ADF">
        <w:t>there</w:t>
      </w:r>
      <w:r w:rsidR="003C3AAD">
        <w:t xml:space="preserve"> </w:t>
      </w:r>
      <w:r w:rsidRPr="00B75ADF">
        <w:t>are</w:t>
      </w:r>
      <w:r w:rsidR="003C3AAD">
        <w:t xml:space="preserve"> </w:t>
      </w:r>
      <w:r w:rsidRPr="00B75ADF">
        <w:t>probably</w:t>
      </w:r>
      <w:r w:rsidR="003C3AAD">
        <w:t xml:space="preserve"> </w:t>
      </w:r>
      <w:r w:rsidRPr="00B75ADF">
        <w:t>other</w:t>
      </w:r>
      <w:r w:rsidR="003C3AAD">
        <w:t xml:space="preserve"> </w:t>
      </w:r>
      <w:r w:rsidRPr="00B75ADF">
        <w:t>things</w:t>
      </w:r>
      <w:r w:rsidR="003C3AAD">
        <w:t xml:space="preserve"> </w:t>
      </w:r>
      <w:r w:rsidRPr="00B75ADF">
        <w:t>and</w:t>
      </w:r>
      <w:r w:rsidR="003C3AAD">
        <w:t xml:space="preserve"> </w:t>
      </w:r>
      <w:r w:rsidRPr="00B75ADF">
        <w:t>other</w:t>
      </w:r>
      <w:r w:rsidR="003C3AAD">
        <w:t xml:space="preserve"> </w:t>
      </w:r>
      <w:r w:rsidRPr="00B75ADF">
        <w:t>forms</w:t>
      </w:r>
      <w:r w:rsidR="003C3AAD">
        <w:t xml:space="preserve"> </w:t>
      </w:r>
      <w:r w:rsidRPr="00B75ADF">
        <w:t>of</w:t>
      </w:r>
      <w:r w:rsidR="003C3AAD">
        <w:t xml:space="preserve"> </w:t>
      </w:r>
      <w:r w:rsidRPr="00B75ADF">
        <w:t>diplomacy</w:t>
      </w:r>
      <w:r w:rsidR="003C3AAD">
        <w:t xml:space="preserve"> </w:t>
      </w:r>
      <w:r>
        <w:t>that</w:t>
      </w:r>
      <w:r w:rsidR="003C3AAD">
        <w:t xml:space="preserve"> </w:t>
      </w:r>
      <w:r w:rsidRPr="00B75ADF">
        <w:t>we</w:t>
      </w:r>
      <w:r w:rsidR="003C3AAD">
        <w:t xml:space="preserve"> </w:t>
      </w:r>
      <w:r w:rsidRPr="00B75ADF">
        <w:t>need</w:t>
      </w:r>
      <w:r w:rsidR="003C3AAD">
        <w:t xml:space="preserve"> </w:t>
      </w:r>
      <w:r w:rsidRPr="00B75ADF">
        <w:t>to</w:t>
      </w:r>
      <w:r w:rsidR="003C3AAD">
        <w:t xml:space="preserve"> </w:t>
      </w:r>
      <w:r w:rsidRPr="00B75ADF">
        <w:t>understand</w:t>
      </w:r>
      <w:r w:rsidR="003C3AAD">
        <w:t xml:space="preserve"> </w:t>
      </w:r>
      <w:r w:rsidRPr="00B75ADF">
        <w:t>better</w:t>
      </w:r>
      <w:r w:rsidR="003C3AAD">
        <w:t xml:space="preserve"> </w:t>
      </w:r>
      <w:r w:rsidRPr="00B75ADF">
        <w:t>in</w:t>
      </w:r>
      <w:r w:rsidR="003C3AAD">
        <w:t xml:space="preserve"> </w:t>
      </w:r>
      <w:r w:rsidRPr="00B75ADF">
        <w:t>order</w:t>
      </w:r>
      <w:r w:rsidR="003C3AAD">
        <w:t xml:space="preserve"> </w:t>
      </w:r>
      <w:r w:rsidRPr="00B75ADF">
        <w:t>to</w:t>
      </w:r>
      <w:r w:rsidR="003C3AAD">
        <w:t xml:space="preserve"> </w:t>
      </w:r>
      <w:r w:rsidRPr="00B75ADF">
        <w:t>adequately</w:t>
      </w:r>
      <w:r w:rsidR="003C3AAD">
        <w:t xml:space="preserve"> </w:t>
      </w:r>
      <w:r w:rsidRPr="00B75ADF">
        <w:t>stick</w:t>
      </w:r>
      <w:r w:rsidR="003C3AAD">
        <w:t xml:space="preserve"> </w:t>
      </w:r>
      <w:r w:rsidRPr="00B75ADF">
        <w:t>to</w:t>
      </w:r>
      <w:r w:rsidR="003C3AAD">
        <w:t xml:space="preserve"> </w:t>
      </w:r>
      <w:r w:rsidRPr="00B75ADF">
        <w:t>and</w:t>
      </w:r>
      <w:r w:rsidR="003C3AAD">
        <w:t xml:space="preserve"> </w:t>
      </w:r>
      <w:r w:rsidRPr="00B75ADF">
        <w:t>amass</w:t>
      </w:r>
      <w:r w:rsidR="003C3AAD">
        <w:t xml:space="preserve"> </w:t>
      </w:r>
      <w:r w:rsidRPr="00B75ADF">
        <w:t>the</w:t>
      </w:r>
      <w:r w:rsidR="003C3AAD">
        <w:t xml:space="preserve"> </w:t>
      </w:r>
      <w:r w:rsidRPr="00B75ADF">
        <w:t>levels</w:t>
      </w:r>
      <w:r w:rsidR="003C3AAD">
        <w:t xml:space="preserve"> </w:t>
      </w:r>
      <w:r w:rsidRPr="00B75ADF">
        <w:t>of</w:t>
      </w:r>
      <w:r w:rsidR="003C3AAD">
        <w:t xml:space="preserve"> </w:t>
      </w:r>
      <w:r w:rsidRPr="00B75ADF">
        <w:t>power</w:t>
      </w:r>
      <w:r w:rsidR="003C3AAD">
        <w:t xml:space="preserve"> </w:t>
      </w:r>
      <w:r w:rsidRPr="00B75ADF">
        <w:t>and</w:t>
      </w:r>
      <w:r w:rsidR="003C3AAD">
        <w:t xml:space="preserve"> </w:t>
      </w:r>
      <w:r w:rsidRPr="00B75ADF">
        <w:t>influence</w:t>
      </w:r>
      <w:r w:rsidR="003C3AAD">
        <w:t xml:space="preserve"> </w:t>
      </w:r>
      <w:r>
        <w:t>that</w:t>
      </w:r>
      <w:r w:rsidR="003C3AAD">
        <w:t xml:space="preserve"> </w:t>
      </w:r>
      <w:r w:rsidRPr="00B75ADF">
        <w:t>we</w:t>
      </w:r>
      <w:r w:rsidR="003C3AAD">
        <w:t xml:space="preserve"> </w:t>
      </w:r>
      <w:r w:rsidRPr="00B75ADF">
        <w:t>would</w:t>
      </w:r>
      <w:r w:rsidR="003C3AAD">
        <w:t xml:space="preserve"> </w:t>
      </w:r>
      <w:r w:rsidRPr="00B75ADF">
        <w:t>need</w:t>
      </w:r>
      <w:r w:rsidR="003C3AAD">
        <w:t xml:space="preserve"> </w:t>
      </w:r>
      <w:r w:rsidRPr="00B75ADF">
        <w:t>to</w:t>
      </w:r>
      <w:r w:rsidR="003C3AAD">
        <w:t xml:space="preserve"> </w:t>
      </w:r>
      <w:r w:rsidRPr="00B75ADF">
        <w:t>defend</w:t>
      </w:r>
      <w:r w:rsidR="003C3AAD">
        <w:t xml:space="preserve"> </w:t>
      </w:r>
      <w:r w:rsidRPr="00B75ADF">
        <w:t>our</w:t>
      </w:r>
      <w:r w:rsidR="003C3AAD">
        <w:t xml:space="preserve"> </w:t>
      </w:r>
      <w:r w:rsidRPr="00B75ADF">
        <w:t>values.</w:t>
      </w:r>
      <w:r w:rsidR="003C3AAD">
        <w:t xml:space="preserve"> </w:t>
      </w:r>
    </w:p>
    <w:p w:rsidR="006D4B89" w:rsidP="006D4B89">
      <w:pPr>
        <w:pStyle w:val="Answer"/>
      </w:pPr>
      <w:r>
        <w:t>There</w:t>
      </w:r>
      <w:r w:rsidR="003C3AAD">
        <w:t xml:space="preserve"> </w:t>
      </w:r>
      <w:r>
        <w:t>are</w:t>
      </w:r>
      <w:r w:rsidR="003C3AAD">
        <w:t xml:space="preserve"> </w:t>
      </w:r>
      <w:r w:rsidRPr="00B75ADF">
        <w:t>different</w:t>
      </w:r>
      <w:r w:rsidR="003C3AAD">
        <w:t xml:space="preserve"> </w:t>
      </w:r>
      <w:r w:rsidRPr="00B75ADF">
        <w:t>ways</w:t>
      </w:r>
      <w:r w:rsidR="003C3AAD">
        <w:t xml:space="preserve"> </w:t>
      </w:r>
      <w:r w:rsidRPr="00B75ADF">
        <w:t>to</w:t>
      </w:r>
      <w:r w:rsidR="003C3AAD">
        <w:t xml:space="preserve"> </w:t>
      </w:r>
      <w:r w:rsidRPr="00B75ADF">
        <w:t>ask</w:t>
      </w:r>
      <w:r w:rsidR="003C3AAD">
        <w:t xml:space="preserve"> </w:t>
      </w:r>
      <w:r w:rsidRPr="00B75ADF">
        <w:t>this</w:t>
      </w:r>
      <w:r w:rsidR="003C3AAD">
        <w:t xml:space="preserve"> </w:t>
      </w:r>
      <w:r w:rsidRPr="00B75ADF">
        <w:t>question</w:t>
      </w:r>
      <w:r>
        <w:t>,</w:t>
      </w:r>
      <w:r w:rsidR="003C3AAD">
        <w:t xml:space="preserve"> </w:t>
      </w:r>
      <w:r>
        <w:t>b</w:t>
      </w:r>
      <w:r w:rsidRPr="00B75ADF">
        <w:t>ecause</w:t>
      </w:r>
      <w:r w:rsidR="003C3AAD">
        <w:t xml:space="preserve"> </w:t>
      </w:r>
      <w:r w:rsidRPr="00B75ADF">
        <w:t>in</w:t>
      </w:r>
      <w:r w:rsidR="003C3AAD">
        <w:t xml:space="preserve"> </w:t>
      </w:r>
      <w:r w:rsidRPr="00B75ADF">
        <w:t>foreign</w:t>
      </w:r>
      <w:r w:rsidR="003C3AAD">
        <w:t xml:space="preserve"> </w:t>
      </w:r>
      <w:r w:rsidRPr="00B75ADF">
        <w:t>affairs</w:t>
      </w:r>
      <w:r w:rsidR="003C3AAD">
        <w:t xml:space="preserve"> </w:t>
      </w:r>
      <w:r w:rsidRPr="00B75ADF">
        <w:t>it</w:t>
      </w:r>
      <w:r w:rsidR="003C3AAD">
        <w:t xml:space="preserve"> </w:t>
      </w:r>
      <w:r w:rsidRPr="00B75ADF">
        <w:t>also</w:t>
      </w:r>
      <w:r w:rsidR="003C3AAD">
        <w:t xml:space="preserve"> </w:t>
      </w:r>
      <w:r w:rsidRPr="00B75ADF">
        <w:t>means</w:t>
      </w:r>
      <w:r w:rsidR="003C3AAD">
        <w:t xml:space="preserve"> </w:t>
      </w:r>
      <w:r>
        <w:t>that</w:t>
      </w:r>
      <w:r w:rsidR="003C3AAD">
        <w:t xml:space="preserve"> </w:t>
      </w:r>
      <w:r w:rsidRPr="00B75ADF">
        <w:t>you</w:t>
      </w:r>
      <w:r w:rsidR="003C3AAD">
        <w:t xml:space="preserve"> </w:t>
      </w:r>
      <w:r w:rsidRPr="00B75ADF">
        <w:t>sometimes</w:t>
      </w:r>
      <w:r w:rsidR="003C3AAD">
        <w:t xml:space="preserve"> </w:t>
      </w:r>
      <w:r w:rsidRPr="00B75ADF">
        <w:t>have</w:t>
      </w:r>
      <w:r w:rsidR="003C3AAD">
        <w:t xml:space="preserve"> </w:t>
      </w:r>
      <w:r w:rsidRPr="00B75ADF">
        <w:t>to</w:t>
      </w:r>
      <w:r w:rsidR="003C3AAD">
        <w:t xml:space="preserve"> </w:t>
      </w:r>
      <w:r w:rsidRPr="00B75ADF">
        <w:t>deal</w:t>
      </w:r>
      <w:r w:rsidR="003C3AAD">
        <w:t xml:space="preserve"> </w:t>
      </w:r>
      <w:r w:rsidRPr="00B75ADF">
        <w:t>with</w:t>
      </w:r>
      <w:r w:rsidR="003C3AAD">
        <w:t xml:space="preserve"> </w:t>
      </w:r>
      <w:r w:rsidRPr="00B75ADF">
        <w:t>countries</w:t>
      </w:r>
      <w:r w:rsidR="003C3AAD">
        <w:t xml:space="preserve"> </w:t>
      </w:r>
      <w:r w:rsidRPr="00B75ADF">
        <w:t>that</w:t>
      </w:r>
      <w:r w:rsidR="003C3AAD">
        <w:t xml:space="preserve"> </w:t>
      </w:r>
      <w:r w:rsidRPr="00B75ADF">
        <w:t>do</w:t>
      </w:r>
      <w:r w:rsidR="003C3AAD">
        <w:t xml:space="preserve"> </w:t>
      </w:r>
      <w:r w:rsidRPr="00B75ADF">
        <w:t>not</w:t>
      </w:r>
      <w:r w:rsidR="003C3AAD">
        <w:t xml:space="preserve"> </w:t>
      </w:r>
      <w:r w:rsidRPr="00B75ADF">
        <w:t>completely</w:t>
      </w:r>
      <w:r w:rsidR="003C3AAD">
        <w:t xml:space="preserve"> </w:t>
      </w:r>
      <w:r w:rsidRPr="00B75ADF">
        <w:t>share</w:t>
      </w:r>
      <w:r w:rsidR="003C3AAD">
        <w:t xml:space="preserve"> </w:t>
      </w:r>
      <w:r w:rsidRPr="00B75ADF">
        <w:t>your</w:t>
      </w:r>
      <w:r w:rsidR="003C3AAD">
        <w:t xml:space="preserve"> </w:t>
      </w:r>
      <w:r w:rsidRPr="00B75ADF">
        <w:t>world</w:t>
      </w:r>
      <w:r>
        <w:t>view</w:t>
      </w:r>
      <w:r w:rsidR="003C3AAD">
        <w:t xml:space="preserve"> </w:t>
      </w:r>
      <w:r w:rsidRPr="00B75ADF">
        <w:t>in</w:t>
      </w:r>
      <w:r w:rsidR="003C3AAD">
        <w:t xml:space="preserve"> </w:t>
      </w:r>
      <w:r w:rsidRPr="00B75ADF">
        <w:t>order</w:t>
      </w:r>
      <w:r w:rsidR="003C3AAD">
        <w:t xml:space="preserve"> </w:t>
      </w:r>
      <w:r w:rsidRPr="00B75ADF">
        <w:t>to</w:t>
      </w:r>
      <w:r w:rsidR="003C3AAD">
        <w:t xml:space="preserve"> </w:t>
      </w:r>
      <w:r w:rsidRPr="00B75ADF">
        <w:t>pursue</w:t>
      </w:r>
      <w:r w:rsidR="003C3AAD">
        <w:t xml:space="preserve"> </w:t>
      </w:r>
      <w:r w:rsidRPr="00B75ADF">
        <w:t>a</w:t>
      </w:r>
      <w:r w:rsidR="003C3AAD">
        <w:t xml:space="preserve"> </w:t>
      </w:r>
      <w:r w:rsidRPr="00B75ADF">
        <w:t>shared</w:t>
      </w:r>
      <w:r w:rsidR="003C3AAD">
        <w:t xml:space="preserve"> </w:t>
      </w:r>
      <w:r w:rsidRPr="00B75ADF">
        <w:t>outcome.</w:t>
      </w:r>
      <w:r w:rsidR="003C3AAD">
        <w:t xml:space="preserve"> </w:t>
      </w:r>
      <w:r>
        <w:t>We</w:t>
      </w:r>
      <w:r w:rsidR="003C3AAD">
        <w:t xml:space="preserve"> </w:t>
      </w:r>
      <w:r w:rsidRPr="00B75ADF">
        <w:t>always</w:t>
      </w:r>
      <w:r w:rsidR="003C3AAD">
        <w:t xml:space="preserve"> </w:t>
      </w:r>
      <w:r w:rsidRPr="00B75ADF">
        <w:t>need</w:t>
      </w:r>
      <w:r w:rsidR="003C3AAD">
        <w:t xml:space="preserve"> </w:t>
      </w:r>
      <w:r w:rsidRPr="00B75ADF">
        <w:t>to</w:t>
      </w:r>
      <w:r w:rsidR="003C3AAD">
        <w:t xml:space="preserve"> </w:t>
      </w:r>
      <w:r w:rsidRPr="00B75ADF">
        <w:t>consider</w:t>
      </w:r>
      <w:r w:rsidR="003C3AAD">
        <w:t xml:space="preserve"> </w:t>
      </w:r>
      <w:r w:rsidRPr="00B75ADF">
        <w:t>doing</w:t>
      </w:r>
      <w:r w:rsidR="003C3AAD">
        <w:t xml:space="preserve"> </w:t>
      </w:r>
      <w:r w:rsidRPr="00B75ADF">
        <w:t>that</w:t>
      </w:r>
      <w:r w:rsidR="003C3AAD">
        <w:t xml:space="preserve"> </w:t>
      </w:r>
      <w:r>
        <w:t>a</w:t>
      </w:r>
      <w:r w:rsidRPr="00B75ADF">
        <w:t>nd</w:t>
      </w:r>
      <w:r>
        <w:t>,</w:t>
      </w:r>
      <w:r w:rsidR="003C3AAD">
        <w:t xml:space="preserve"> </w:t>
      </w:r>
      <w:r w:rsidRPr="00B75ADF">
        <w:t>in</w:t>
      </w:r>
      <w:r w:rsidR="003C3AAD">
        <w:t xml:space="preserve"> </w:t>
      </w:r>
      <w:r w:rsidRPr="00B75ADF">
        <w:t>a</w:t>
      </w:r>
      <w:r w:rsidR="003C3AAD">
        <w:t xml:space="preserve"> </w:t>
      </w:r>
      <w:r w:rsidRPr="00B75ADF">
        <w:t>world</w:t>
      </w:r>
      <w:r w:rsidR="003C3AAD">
        <w:t xml:space="preserve"> </w:t>
      </w:r>
      <w:r w:rsidRPr="00B75ADF">
        <w:t>where</w:t>
      </w:r>
      <w:r w:rsidR="003C3AAD">
        <w:t xml:space="preserve"> </w:t>
      </w:r>
      <w:r>
        <w:t>there</w:t>
      </w:r>
      <w:r w:rsidR="003C3AAD">
        <w:t xml:space="preserve"> </w:t>
      </w:r>
      <w:r>
        <w:t>is</w:t>
      </w:r>
      <w:r w:rsidR="003C3AAD">
        <w:t xml:space="preserve"> </w:t>
      </w:r>
      <w:r w:rsidRPr="00B75ADF">
        <w:t>a</w:t>
      </w:r>
      <w:r w:rsidR="003C3AAD">
        <w:t xml:space="preserve"> </w:t>
      </w:r>
      <w:r w:rsidRPr="00B75ADF">
        <w:t>greater</w:t>
      </w:r>
      <w:r w:rsidR="003C3AAD">
        <w:t xml:space="preserve"> </w:t>
      </w:r>
      <w:r w:rsidRPr="00B75ADF">
        <w:t>distribution</w:t>
      </w:r>
      <w:r w:rsidR="003C3AAD">
        <w:t xml:space="preserve"> </w:t>
      </w:r>
      <w:r w:rsidRPr="00B75ADF">
        <w:t>of</w:t>
      </w:r>
      <w:r w:rsidR="003C3AAD">
        <w:t xml:space="preserve"> </w:t>
      </w:r>
      <w:r w:rsidRPr="00B75ADF">
        <w:t>power</w:t>
      </w:r>
      <w:r w:rsidR="003C3AAD">
        <w:t xml:space="preserve"> </w:t>
      </w:r>
      <w:r>
        <w:t>and</w:t>
      </w:r>
      <w:r w:rsidR="003C3AAD">
        <w:t xml:space="preserve"> </w:t>
      </w:r>
      <w:r>
        <w:t>there</w:t>
      </w:r>
      <w:r w:rsidR="003C3AAD">
        <w:t xml:space="preserve"> </w:t>
      </w:r>
      <w:r>
        <w:t>are</w:t>
      </w:r>
      <w:r w:rsidR="003C3AAD">
        <w:t xml:space="preserve"> </w:t>
      </w:r>
      <w:r w:rsidRPr="00B75ADF">
        <w:t>more</w:t>
      </w:r>
      <w:r w:rsidR="003C3AAD">
        <w:t xml:space="preserve"> </w:t>
      </w:r>
      <w:r>
        <w:t>influential</w:t>
      </w:r>
      <w:r w:rsidR="003C3AAD">
        <w:t xml:space="preserve"> </w:t>
      </w:r>
      <w:r w:rsidRPr="00B75ADF">
        <w:t>regional</w:t>
      </w:r>
      <w:r w:rsidR="003C3AAD">
        <w:t xml:space="preserve"> </w:t>
      </w:r>
      <w:r w:rsidRPr="00B75ADF">
        <w:t>actors</w:t>
      </w:r>
      <w:r>
        <w:t>,</w:t>
      </w:r>
      <w:r w:rsidR="003C3AAD">
        <w:t xml:space="preserve"> </w:t>
      </w:r>
      <w:r>
        <w:t>you</w:t>
      </w:r>
      <w:r w:rsidR="003C3AAD">
        <w:t xml:space="preserve"> </w:t>
      </w:r>
      <w:r w:rsidRPr="00B75ADF">
        <w:t>need</w:t>
      </w:r>
      <w:r w:rsidR="003C3AAD">
        <w:t xml:space="preserve"> </w:t>
      </w:r>
      <w:r w:rsidRPr="00B75ADF">
        <w:t>to</w:t>
      </w:r>
      <w:r w:rsidR="003C3AAD">
        <w:t xml:space="preserve"> </w:t>
      </w:r>
      <w:r w:rsidRPr="00B75ADF">
        <w:t>conside</w:t>
      </w:r>
      <w:r>
        <w:t>r</w:t>
      </w:r>
      <w:r w:rsidR="003C3AAD">
        <w:t xml:space="preserve"> </w:t>
      </w:r>
      <w:r w:rsidRPr="00B75ADF">
        <w:t>coalitions</w:t>
      </w:r>
      <w:r w:rsidR="003C3AAD">
        <w:t xml:space="preserve"> </w:t>
      </w:r>
      <w:r w:rsidRPr="00B75ADF">
        <w:t>of</w:t>
      </w:r>
      <w:r w:rsidR="003C3AAD">
        <w:t xml:space="preserve"> </w:t>
      </w:r>
      <w:r>
        <w:t>folks</w:t>
      </w:r>
      <w:r w:rsidR="003C3AAD">
        <w:t xml:space="preserve"> </w:t>
      </w:r>
      <w:r>
        <w:t>who</w:t>
      </w:r>
      <w:r w:rsidR="003C3AAD">
        <w:t xml:space="preserve"> </w:t>
      </w:r>
      <w:r>
        <w:t>are</w:t>
      </w:r>
      <w:r w:rsidR="003C3AAD">
        <w:t xml:space="preserve"> </w:t>
      </w:r>
      <w:r>
        <w:t>not</w:t>
      </w:r>
      <w:r w:rsidR="003C3AAD">
        <w:t xml:space="preserve"> </w:t>
      </w:r>
      <w:r>
        <w:t>as</w:t>
      </w:r>
      <w:r w:rsidR="003C3AAD">
        <w:t xml:space="preserve"> </w:t>
      </w:r>
      <w:r>
        <w:t>like-minded</w:t>
      </w:r>
      <w:r w:rsidR="003C3AAD">
        <w:t xml:space="preserve"> </w:t>
      </w:r>
      <w:r>
        <w:t>as</w:t>
      </w:r>
      <w:r w:rsidR="003C3AAD">
        <w:t xml:space="preserve"> </w:t>
      </w:r>
      <w:r>
        <w:t>the</w:t>
      </w:r>
      <w:r w:rsidR="003C3AAD">
        <w:t xml:space="preserve"> </w:t>
      </w:r>
      <w:r>
        <w:t>peo</w:t>
      </w:r>
      <w:r w:rsidRPr="00B75ADF">
        <w:t>ple</w:t>
      </w:r>
      <w:r w:rsidR="003C3AAD">
        <w:t xml:space="preserve"> </w:t>
      </w:r>
      <w:r w:rsidRPr="00B75ADF">
        <w:t>we</w:t>
      </w:r>
      <w:r w:rsidR="003C3AAD">
        <w:t xml:space="preserve"> </w:t>
      </w:r>
      <w:r>
        <w:t>a</w:t>
      </w:r>
      <w:r w:rsidRPr="00B75ADF">
        <w:t>re</w:t>
      </w:r>
      <w:r w:rsidR="003C3AAD">
        <w:t xml:space="preserve"> </w:t>
      </w:r>
      <w:r w:rsidRPr="00B75ADF">
        <w:t>traditionally</w:t>
      </w:r>
      <w:r w:rsidR="003C3AAD">
        <w:t xml:space="preserve"> </w:t>
      </w:r>
      <w:r w:rsidRPr="00B75ADF">
        <w:t>used</w:t>
      </w:r>
      <w:r w:rsidR="003C3AAD">
        <w:t xml:space="preserve"> </w:t>
      </w:r>
      <w:r w:rsidRPr="00B75ADF">
        <w:t>to</w:t>
      </w:r>
      <w:r w:rsidR="003C3AAD">
        <w:t xml:space="preserve"> </w:t>
      </w:r>
      <w:r w:rsidRPr="00B75ADF">
        <w:t>working</w:t>
      </w:r>
      <w:r w:rsidR="003C3AAD">
        <w:t xml:space="preserve"> </w:t>
      </w:r>
      <w:r w:rsidRPr="00B75ADF">
        <w:t>with</w:t>
      </w:r>
      <w:r w:rsidR="003C3AAD">
        <w:t xml:space="preserve"> </w:t>
      </w:r>
      <w:r w:rsidRPr="00B75ADF">
        <w:t>or</w:t>
      </w:r>
      <w:r w:rsidR="003C3AAD">
        <w:t xml:space="preserve"> </w:t>
      </w:r>
      <w:r w:rsidRPr="00B75ADF">
        <w:t>who</w:t>
      </w:r>
      <w:r w:rsidR="003C3AAD">
        <w:t xml:space="preserve"> </w:t>
      </w:r>
      <w:r>
        <w:t>do</w:t>
      </w:r>
      <w:r w:rsidR="003C3AAD">
        <w:t xml:space="preserve"> </w:t>
      </w:r>
      <w:r>
        <w:t>not</w:t>
      </w:r>
      <w:r w:rsidR="003C3AAD">
        <w:t xml:space="preserve"> </w:t>
      </w:r>
      <w:r w:rsidRPr="00B75ADF">
        <w:t>as</w:t>
      </w:r>
      <w:r w:rsidR="003C3AAD">
        <w:t xml:space="preserve"> </w:t>
      </w:r>
      <w:r w:rsidRPr="00B75ADF">
        <w:t>habitually</w:t>
      </w:r>
      <w:r w:rsidR="003C3AAD">
        <w:t xml:space="preserve"> </w:t>
      </w:r>
      <w:r w:rsidRPr="00B75ADF">
        <w:t>work</w:t>
      </w:r>
      <w:r w:rsidR="003C3AAD">
        <w:t xml:space="preserve"> </w:t>
      </w:r>
      <w:r w:rsidRPr="00B75ADF">
        <w:t>in</w:t>
      </w:r>
      <w:r w:rsidR="003C3AAD">
        <w:t xml:space="preserve"> </w:t>
      </w:r>
      <w:r w:rsidRPr="00B75ADF">
        <w:t>the</w:t>
      </w:r>
      <w:r w:rsidR="003C3AAD">
        <w:t xml:space="preserve"> </w:t>
      </w:r>
      <w:r w:rsidRPr="00B75ADF">
        <w:t>multilateral</w:t>
      </w:r>
      <w:r w:rsidR="003C3AAD">
        <w:t xml:space="preserve"> </w:t>
      </w:r>
      <w:r w:rsidRPr="00B75ADF">
        <w:t>institutions</w:t>
      </w:r>
      <w:r w:rsidR="003C3AAD">
        <w:t xml:space="preserve"> </w:t>
      </w:r>
      <w:r w:rsidRPr="00B75ADF">
        <w:t>that</w:t>
      </w:r>
      <w:r w:rsidR="003C3AAD">
        <w:t xml:space="preserve"> </w:t>
      </w:r>
      <w:r w:rsidRPr="00B75ADF">
        <w:t>we</w:t>
      </w:r>
      <w:r w:rsidR="003C3AAD">
        <w:t xml:space="preserve"> </w:t>
      </w:r>
      <w:r>
        <w:t>are</w:t>
      </w:r>
      <w:r w:rsidR="003C3AAD">
        <w:t xml:space="preserve"> </w:t>
      </w:r>
      <w:r w:rsidRPr="00B75ADF">
        <w:t>used</w:t>
      </w:r>
      <w:r w:rsidR="003C3AAD">
        <w:t xml:space="preserve"> </w:t>
      </w:r>
      <w:r w:rsidRPr="00B75ADF">
        <w:t>to</w:t>
      </w:r>
      <w:r w:rsidR="003C3AAD">
        <w:t xml:space="preserve"> </w:t>
      </w:r>
      <w:r w:rsidRPr="00B75ADF">
        <w:t>work</w:t>
      </w:r>
      <w:r>
        <w:t>ing</w:t>
      </w:r>
      <w:r w:rsidR="003C3AAD">
        <w:t xml:space="preserve"> </w:t>
      </w:r>
      <w:r w:rsidRPr="00B75ADF">
        <w:t>with.</w:t>
      </w:r>
      <w:r w:rsidR="003C3AAD">
        <w:t xml:space="preserve"> </w:t>
      </w:r>
      <w:r>
        <w:t>It</w:t>
      </w:r>
      <w:r w:rsidR="003C3AAD">
        <w:t xml:space="preserve"> </w:t>
      </w:r>
      <w:r w:rsidRPr="00B75ADF">
        <w:t>is</w:t>
      </w:r>
      <w:r w:rsidR="003C3AAD">
        <w:t xml:space="preserve"> </w:t>
      </w:r>
      <w:r w:rsidRPr="00B75ADF">
        <w:t>just</w:t>
      </w:r>
      <w:r w:rsidR="003C3AAD">
        <w:t xml:space="preserve"> </w:t>
      </w:r>
      <w:r w:rsidRPr="00B75ADF">
        <w:t>a</w:t>
      </w:r>
      <w:r w:rsidR="003C3AAD">
        <w:t xml:space="preserve"> </w:t>
      </w:r>
      <w:r w:rsidRPr="00B75ADF">
        <w:t>question</w:t>
      </w:r>
      <w:r w:rsidR="003C3AAD">
        <w:t xml:space="preserve"> </w:t>
      </w:r>
      <w:r w:rsidRPr="00B75ADF">
        <w:t>of</w:t>
      </w:r>
      <w:r w:rsidR="003C3AAD">
        <w:t xml:space="preserve"> </w:t>
      </w:r>
      <w:r w:rsidRPr="00B75ADF">
        <w:t>balancing</w:t>
      </w:r>
      <w:r w:rsidR="003C3AAD">
        <w:t xml:space="preserve"> </w:t>
      </w:r>
      <w:r w:rsidRPr="00B75ADF">
        <w:t>and</w:t>
      </w:r>
      <w:r w:rsidR="003C3AAD">
        <w:t xml:space="preserve"> </w:t>
      </w:r>
      <w:r w:rsidRPr="00B75ADF">
        <w:t>understanding</w:t>
      </w:r>
      <w:r w:rsidR="003C3AAD">
        <w:t xml:space="preserve"> </w:t>
      </w:r>
      <w:r w:rsidRPr="00B75ADF">
        <w:t>the</w:t>
      </w:r>
      <w:r w:rsidR="003C3AAD">
        <w:t xml:space="preserve"> </w:t>
      </w:r>
      <w:r w:rsidRPr="00B75ADF">
        <w:t>ways</w:t>
      </w:r>
      <w:r w:rsidR="003C3AAD">
        <w:t xml:space="preserve"> </w:t>
      </w:r>
      <w:r>
        <w:t>in</w:t>
      </w:r>
      <w:r w:rsidR="003C3AAD">
        <w:t xml:space="preserve"> </w:t>
      </w:r>
      <w:r>
        <w:t>which</w:t>
      </w:r>
      <w:r w:rsidR="003C3AAD">
        <w:t xml:space="preserve"> </w:t>
      </w:r>
      <w:r w:rsidRPr="00B75ADF">
        <w:t>the</w:t>
      </w:r>
      <w:r w:rsidR="003C3AAD">
        <w:t xml:space="preserve"> </w:t>
      </w:r>
      <w:r w:rsidRPr="00B75ADF">
        <w:t>map</w:t>
      </w:r>
      <w:r w:rsidR="003C3AAD">
        <w:t xml:space="preserve"> </w:t>
      </w:r>
      <w:r w:rsidRPr="00B75ADF">
        <w:t>of</w:t>
      </w:r>
      <w:r w:rsidR="003C3AAD">
        <w:t xml:space="preserve"> </w:t>
      </w:r>
      <w:r w:rsidRPr="00B75ADF">
        <w:t>power</w:t>
      </w:r>
      <w:r w:rsidR="003C3AAD">
        <w:t xml:space="preserve"> </w:t>
      </w:r>
      <w:r w:rsidRPr="00B75ADF">
        <w:t>is</w:t>
      </w:r>
      <w:r w:rsidR="003C3AAD">
        <w:t xml:space="preserve"> </w:t>
      </w:r>
      <w:r w:rsidRPr="00B75ADF">
        <w:t>changing</w:t>
      </w:r>
      <w:r w:rsidR="003C3AAD">
        <w:t xml:space="preserve"> </w:t>
      </w:r>
      <w:r w:rsidRPr="00B75ADF">
        <w:t>in</w:t>
      </w:r>
      <w:r w:rsidR="003C3AAD">
        <w:t xml:space="preserve"> </w:t>
      </w:r>
      <w:r w:rsidRPr="00B75ADF">
        <w:t>order</w:t>
      </w:r>
      <w:r w:rsidR="003C3AAD">
        <w:t xml:space="preserve"> </w:t>
      </w:r>
      <w:r w:rsidRPr="00B75ADF">
        <w:t>to</w:t>
      </w:r>
      <w:r w:rsidR="003C3AAD">
        <w:t xml:space="preserve"> </w:t>
      </w:r>
      <w:r w:rsidRPr="00B75ADF">
        <w:t>do</w:t>
      </w:r>
      <w:r w:rsidR="003C3AAD">
        <w:t xml:space="preserve"> </w:t>
      </w:r>
      <w:r w:rsidRPr="00B75ADF">
        <w:t>precisely</w:t>
      </w:r>
      <w:r w:rsidR="003C3AAD">
        <w:t xml:space="preserve"> </w:t>
      </w:r>
      <w:r w:rsidRPr="00B75ADF">
        <w:t>what</w:t>
      </w:r>
      <w:r w:rsidR="003C3AAD">
        <w:t xml:space="preserve"> </w:t>
      </w:r>
      <w:r w:rsidRPr="00B75ADF">
        <w:t>you</w:t>
      </w:r>
      <w:r w:rsidR="003C3AAD">
        <w:t xml:space="preserve"> </w:t>
      </w:r>
      <w:r w:rsidRPr="00B75ADF">
        <w:t>said,</w:t>
      </w:r>
      <w:r w:rsidR="003C3AAD">
        <w:t xml:space="preserve"> </w:t>
      </w:r>
      <w:r w:rsidRPr="00B75ADF">
        <w:t>which</w:t>
      </w:r>
      <w:r w:rsidR="003C3AAD">
        <w:t xml:space="preserve"> </w:t>
      </w:r>
      <w:r w:rsidRPr="00B75ADF">
        <w:t>is</w:t>
      </w:r>
      <w:r w:rsidR="003C3AAD">
        <w:t xml:space="preserve"> </w:t>
      </w:r>
      <w:r>
        <w:t>to</w:t>
      </w:r>
      <w:r w:rsidR="003C3AAD">
        <w:t xml:space="preserve"> </w:t>
      </w:r>
      <w:r w:rsidRPr="00B75ADF">
        <w:t>defend</w:t>
      </w:r>
      <w:r w:rsidR="003C3AAD">
        <w:t xml:space="preserve"> </w:t>
      </w:r>
      <w:r w:rsidRPr="00B75ADF">
        <w:t>those</w:t>
      </w:r>
      <w:r w:rsidR="003C3AAD">
        <w:t xml:space="preserve"> </w:t>
      </w:r>
      <w:r w:rsidRPr="00B75ADF">
        <w:t>values.</w:t>
      </w:r>
      <w:r w:rsidR="003C3AAD">
        <w:t xml:space="preserve"> </w:t>
      </w:r>
      <w:r w:rsidRPr="00B75ADF">
        <w:t>Sorry,</w:t>
      </w:r>
      <w:r w:rsidR="003C3AAD">
        <w:t xml:space="preserve"> </w:t>
      </w:r>
      <w:r w:rsidRPr="00B75ADF">
        <w:t>that</w:t>
      </w:r>
      <w:r w:rsidR="003C3AAD">
        <w:t xml:space="preserve"> </w:t>
      </w:r>
      <w:r w:rsidRPr="00B75ADF">
        <w:t>was</w:t>
      </w:r>
      <w:r w:rsidR="003C3AAD">
        <w:t xml:space="preserve"> </w:t>
      </w:r>
      <w:r>
        <w:t>not</w:t>
      </w:r>
      <w:r w:rsidR="003C3AAD">
        <w:t xml:space="preserve"> </w:t>
      </w:r>
      <w:r w:rsidRPr="00B75ADF">
        <w:t>succinct.</w:t>
      </w:r>
      <w:r w:rsidR="003C3AAD">
        <w:t xml:space="preserve"> </w:t>
      </w:r>
      <w:r w:rsidRPr="00B75ADF">
        <w:t>I</w:t>
      </w:r>
      <w:r w:rsidR="003C3AAD">
        <w:t xml:space="preserve"> </w:t>
      </w:r>
      <w:r w:rsidRPr="00B75ADF">
        <w:t>apologise.</w:t>
      </w:r>
      <w:r w:rsidR="003C3AAD">
        <w:t xml:space="preserve"> </w:t>
      </w:r>
    </w:p>
    <w:p w:rsidR="006D4B89" w:rsidP="006D4B89">
      <w:pPr>
        <w:pStyle w:val="Answer"/>
      </w:pPr>
      <w:r w:rsidRPr="00BF7249">
        <w:rPr>
          <w:b/>
          <w:bCs/>
          <w:i/>
          <w:iCs/>
        </w:rPr>
        <w:t>Richard</w:t>
      </w:r>
      <w:r w:rsidR="003C3AAD">
        <w:rPr>
          <w:b/>
          <w:bCs/>
          <w:i/>
          <w:iCs/>
        </w:rPr>
        <w:t xml:space="preserve"> </w:t>
      </w:r>
      <w:r w:rsidRPr="00BF7249">
        <w:rPr>
          <w:b/>
          <w:bCs/>
          <w:i/>
          <w:iCs/>
        </w:rPr>
        <w:t>Gowan:</w:t>
      </w:r>
      <w:r w:rsidR="003C3AAD">
        <w:rPr>
          <w:rFonts w:cs="Verdana"/>
        </w:rPr>
        <w:t xml:space="preserve"> </w:t>
      </w:r>
      <w:r w:rsidRPr="00BF7249">
        <w:t>First,</w:t>
      </w:r>
      <w:r w:rsidR="003C3AAD">
        <w:t xml:space="preserve"> </w:t>
      </w:r>
      <w:r w:rsidRPr="00BF7249">
        <w:t>I</w:t>
      </w:r>
      <w:r w:rsidR="003C3AAD">
        <w:t xml:space="preserve"> </w:t>
      </w:r>
      <w:r w:rsidRPr="00BF7249">
        <w:t>am</w:t>
      </w:r>
      <w:r w:rsidR="003C3AAD">
        <w:t xml:space="preserve"> </w:t>
      </w:r>
      <w:r w:rsidRPr="00BF7249">
        <w:t>afraid</w:t>
      </w:r>
      <w:r w:rsidR="003C3AAD">
        <w:t xml:space="preserve"> </w:t>
      </w:r>
      <w:r w:rsidRPr="00BF7249">
        <w:t>that</w:t>
      </w:r>
      <w:r w:rsidR="003C3AAD">
        <w:t xml:space="preserve"> </w:t>
      </w:r>
      <w:r w:rsidRPr="00BF7249">
        <w:t>the</w:t>
      </w:r>
      <w:r w:rsidR="003C3AAD">
        <w:t xml:space="preserve"> </w:t>
      </w:r>
      <w:r w:rsidRPr="00BF7249">
        <w:t>verb</w:t>
      </w:r>
      <w:r w:rsidR="003C3AAD">
        <w:t xml:space="preserve"> </w:t>
      </w:r>
      <w:r w:rsidRPr="00BF7249">
        <w:t>is</w:t>
      </w:r>
      <w:r w:rsidR="003C3AAD">
        <w:rPr>
          <w:rFonts w:cs="Verdana"/>
        </w:rPr>
        <w:t xml:space="preserve"> </w:t>
      </w:r>
      <w:r w:rsidRPr="00BF7249">
        <w:rPr>
          <w:rFonts w:cs="Verdana"/>
        </w:rPr>
        <w:t>“</w:t>
      </w:r>
      <w:r w:rsidRPr="00BF7249">
        <w:t>defend</w:t>
      </w:r>
      <w:r w:rsidRPr="00BF7249">
        <w:rPr>
          <w:rFonts w:cs="Verdana"/>
        </w:rPr>
        <w:t>”</w:t>
      </w:r>
      <w:r w:rsidR="003C3AAD">
        <w:t xml:space="preserve"> </w:t>
      </w:r>
      <w:r w:rsidRPr="00BF7249">
        <w:t>rather</w:t>
      </w:r>
      <w:r w:rsidR="003C3AAD">
        <w:t xml:space="preserve"> </w:t>
      </w:r>
      <w:r w:rsidRPr="00BF7249">
        <w:t>than</w:t>
      </w:r>
      <w:r w:rsidR="003C3AAD">
        <w:t xml:space="preserve"> </w:t>
      </w:r>
      <w:r w:rsidRPr="00BF7249">
        <w:rPr>
          <w:rFonts w:cs="Verdana"/>
        </w:rPr>
        <w:t>“</w:t>
      </w:r>
      <w:r w:rsidRPr="00BF7249">
        <w:t>promote</w:t>
      </w:r>
      <w:r w:rsidRPr="00BF7249">
        <w:rPr>
          <w:rFonts w:cs="Verdana"/>
        </w:rPr>
        <w:t>”</w:t>
      </w:r>
      <w:r>
        <w:rPr>
          <w:rFonts w:cs="Verdana"/>
        </w:rPr>
        <w:t>.</w:t>
      </w:r>
      <w:r w:rsidR="003C3AAD">
        <w:rPr>
          <w:rFonts w:cs="Verdana"/>
        </w:rPr>
        <w:t xml:space="preserve"> </w:t>
      </w:r>
      <w:r>
        <w:rPr>
          <w:rFonts w:cs="Verdana"/>
        </w:rPr>
        <w:t>W</w:t>
      </w:r>
      <w:r w:rsidRPr="00B75ADF">
        <w:t>e</w:t>
      </w:r>
      <w:r w:rsidR="003C3AAD">
        <w:t xml:space="preserve"> </w:t>
      </w:r>
      <w:r w:rsidRPr="00B75ADF">
        <w:t>are</w:t>
      </w:r>
      <w:r w:rsidR="003C3AAD">
        <w:t xml:space="preserve"> </w:t>
      </w:r>
      <w:r w:rsidRPr="00B75ADF">
        <w:t>at</w:t>
      </w:r>
      <w:r w:rsidR="003C3AAD">
        <w:t xml:space="preserve"> </w:t>
      </w:r>
      <w:r w:rsidRPr="00B75ADF">
        <w:t>the</w:t>
      </w:r>
      <w:r w:rsidR="003C3AAD">
        <w:t xml:space="preserve"> </w:t>
      </w:r>
      <w:r w:rsidRPr="00B75ADF">
        <w:t>end</w:t>
      </w:r>
      <w:r>
        <w:t>,</w:t>
      </w:r>
      <w:r w:rsidR="003C3AAD">
        <w:t xml:space="preserve"> </w:t>
      </w:r>
      <w:r w:rsidRPr="00B75ADF">
        <w:t>sadly,</w:t>
      </w:r>
      <w:r w:rsidR="003C3AAD">
        <w:t xml:space="preserve"> </w:t>
      </w:r>
      <w:r w:rsidRPr="00B75ADF">
        <w:t>of</w:t>
      </w:r>
      <w:r w:rsidR="003C3AAD">
        <w:t xml:space="preserve"> </w:t>
      </w:r>
      <w:r w:rsidRPr="00B75ADF">
        <w:t>the</w:t>
      </w:r>
      <w:r w:rsidR="003C3AAD">
        <w:t xml:space="preserve"> </w:t>
      </w:r>
      <w:r w:rsidRPr="00B75ADF">
        <w:t>period</w:t>
      </w:r>
      <w:r w:rsidR="003C3AAD">
        <w:t xml:space="preserve"> </w:t>
      </w:r>
      <w:r w:rsidRPr="00B75ADF">
        <w:t>where</w:t>
      </w:r>
      <w:r w:rsidR="003C3AAD">
        <w:t xml:space="preserve"> </w:t>
      </w:r>
      <w:r w:rsidRPr="00B75ADF">
        <w:t>countries</w:t>
      </w:r>
      <w:r w:rsidR="003C3AAD">
        <w:t xml:space="preserve"> </w:t>
      </w:r>
      <w:r>
        <w:t>like</w:t>
      </w:r>
      <w:r w:rsidR="003C3AAD">
        <w:t xml:space="preserve"> </w:t>
      </w:r>
      <w:r w:rsidRPr="00B75ADF">
        <w:t>the</w:t>
      </w:r>
      <w:r w:rsidR="003C3AAD">
        <w:t xml:space="preserve"> </w:t>
      </w:r>
      <w:r w:rsidRPr="00B75ADF">
        <w:t>UK</w:t>
      </w:r>
      <w:r w:rsidR="003C3AAD">
        <w:t xml:space="preserve"> </w:t>
      </w:r>
      <w:r>
        <w:t>are</w:t>
      </w:r>
      <w:r w:rsidR="003C3AAD">
        <w:t xml:space="preserve"> </w:t>
      </w:r>
      <w:r w:rsidRPr="00B75ADF">
        <w:t>able</w:t>
      </w:r>
      <w:r w:rsidR="003C3AAD">
        <w:t xml:space="preserve"> </w:t>
      </w:r>
      <w:r w:rsidRPr="00B75ADF">
        <w:t>to</w:t>
      </w:r>
      <w:r w:rsidR="003C3AAD">
        <w:t xml:space="preserve"> </w:t>
      </w:r>
      <w:r w:rsidRPr="00B75ADF">
        <w:t>use</w:t>
      </w:r>
      <w:r w:rsidR="003C3AAD">
        <w:t xml:space="preserve"> </w:t>
      </w:r>
      <w:r w:rsidRPr="00B75ADF">
        <w:t>forums</w:t>
      </w:r>
      <w:r w:rsidR="003C3AAD">
        <w:t xml:space="preserve"> </w:t>
      </w:r>
      <w:r w:rsidRPr="00B75ADF">
        <w:t>like</w:t>
      </w:r>
      <w:r w:rsidR="003C3AAD">
        <w:t xml:space="preserve"> </w:t>
      </w:r>
      <w:r w:rsidRPr="00B75ADF">
        <w:t>the</w:t>
      </w:r>
      <w:r w:rsidR="003C3AAD">
        <w:t xml:space="preserve"> </w:t>
      </w:r>
      <w:r w:rsidRPr="00B75ADF">
        <w:t>United</w:t>
      </w:r>
      <w:r w:rsidR="003C3AAD">
        <w:t xml:space="preserve"> </w:t>
      </w:r>
      <w:r w:rsidRPr="00B75ADF">
        <w:t>Nations</w:t>
      </w:r>
      <w:r w:rsidR="003C3AAD">
        <w:t xml:space="preserve"> </w:t>
      </w:r>
      <w:r w:rsidRPr="00B75ADF">
        <w:t>to</w:t>
      </w:r>
      <w:r w:rsidR="003C3AAD">
        <w:t xml:space="preserve"> </w:t>
      </w:r>
      <w:r w:rsidRPr="00B75ADF">
        <w:t>promote</w:t>
      </w:r>
      <w:r w:rsidR="003C3AAD">
        <w:t xml:space="preserve"> </w:t>
      </w:r>
      <w:r w:rsidRPr="00B75ADF">
        <w:t>liberal</w:t>
      </w:r>
      <w:r w:rsidR="003C3AAD">
        <w:t xml:space="preserve"> </w:t>
      </w:r>
      <w:r w:rsidRPr="00B75ADF">
        <w:t>values</w:t>
      </w:r>
      <w:r w:rsidR="003C3AAD">
        <w:t xml:space="preserve"> </w:t>
      </w:r>
      <w:r w:rsidRPr="00B75ADF">
        <w:t>around</w:t>
      </w:r>
      <w:r w:rsidR="003C3AAD">
        <w:t xml:space="preserve"> </w:t>
      </w:r>
      <w:r w:rsidRPr="00B75ADF">
        <w:t>things</w:t>
      </w:r>
      <w:r w:rsidR="003C3AAD">
        <w:t xml:space="preserve"> </w:t>
      </w:r>
      <w:r>
        <w:t>such</w:t>
      </w:r>
      <w:r w:rsidR="003C3AAD">
        <w:t xml:space="preserve"> </w:t>
      </w:r>
      <w:r>
        <w:t>as</w:t>
      </w:r>
      <w:r w:rsidR="003C3AAD">
        <w:t xml:space="preserve"> </w:t>
      </w:r>
      <w:r w:rsidRPr="00B75ADF">
        <w:t>gender</w:t>
      </w:r>
      <w:r w:rsidR="003C3AAD">
        <w:t xml:space="preserve"> </w:t>
      </w:r>
      <w:r w:rsidRPr="00B75ADF">
        <w:t>equality.</w:t>
      </w:r>
      <w:r w:rsidR="003C3AAD">
        <w:t xml:space="preserve"> </w:t>
      </w:r>
      <w:r w:rsidRPr="00B75ADF">
        <w:t>We</w:t>
      </w:r>
      <w:r w:rsidR="003C3AAD">
        <w:t xml:space="preserve"> </w:t>
      </w:r>
      <w:r w:rsidRPr="00B75ADF">
        <w:t>are</w:t>
      </w:r>
      <w:r w:rsidR="003C3AAD">
        <w:t xml:space="preserve"> </w:t>
      </w:r>
      <w:r w:rsidRPr="00B75ADF">
        <w:t>very</w:t>
      </w:r>
      <w:r w:rsidR="003C3AAD">
        <w:t xml:space="preserve"> </w:t>
      </w:r>
      <w:r w:rsidRPr="00B75ADF">
        <w:t>much</w:t>
      </w:r>
      <w:r w:rsidR="003C3AAD">
        <w:t xml:space="preserve"> </w:t>
      </w:r>
      <w:r w:rsidRPr="00B75ADF">
        <w:t>on</w:t>
      </w:r>
      <w:r w:rsidR="003C3AAD">
        <w:t xml:space="preserve"> </w:t>
      </w:r>
      <w:r w:rsidRPr="00B75ADF">
        <w:t>the</w:t>
      </w:r>
      <w:r w:rsidR="003C3AAD">
        <w:t xml:space="preserve"> </w:t>
      </w:r>
      <w:r w:rsidRPr="00B75ADF">
        <w:t>defensive</w:t>
      </w:r>
      <w:r w:rsidR="003C3AAD">
        <w:t xml:space="preserve"> </w:t>
      </w:r>
      <w:r w:rsidRPr="00B75ADF">
        <w:t>now</w:t>
      </w:r>
      <w:r w:rsidR="003C3AAD">
        <w:t xml:space="preserve"> </w:t>
      </w:r>
      <w:r w:rsidRPr="00B75ADF">
        <w:t>and</w:t>
      </w:r>
      <w:r w:rsidR="003C3AAD">
        <w:t xml:space="preserve"> </w:t>
      </w:r>
      <w:r w:rsidRPr="00B75ADF">
        <w:t>the</w:t>
      </w:r>
      <w:r w:rsidR="003C3AAD">
        <w:t xml:space="preserve"> </w:t>
      </w:r>
      <w:r w:rsidRPr="00B75ADF">
        <w:t>priority</w:t>
      </w:r>
      <w:r w:rsidR="003C3AAD">
        <w:t xml:space="preserve"> </w:t>
      </w:r>
      <w:r w:rsidRPr="00B75ADF">
        <w:t>is</w:t>
      </w:r>
      <w:r w:rsidR="003C3AAD">
        <w:t xml:space="preserve"> </w:t>
      </w:r>
      <w:r w:rsidRPr="00B75ADF">
        <w:t>to</w:t>
      </w:r>
      <w:r w:rsidR="003C3AAD">
        <w:t xml:space="preserve"> </w:t>
      </w:r>
      <w:r w:rsidRPr="00B75ADF">
        <w:t>hold</w:t>
      </w:r>
      <w:r w:rsidR="003C3AAD">
        <w:t xml:space="preserve"> </w:t>
      </w:r>
      <w:r w:rsidRPr="00B75ADF">
        <w:t>on</w:t>
      </w:r>
      <w:r w:rsidR="003C3AAD">
        <w:t xml:space="preserve"> </w:t>
      </w:r>
      <w:r w:rsidRPr="00B75ADF">
        <w:t>to</w:t>
      </w:r>
      <w:r w:rsidR="003C3AAD">
        <w:t xml:space="preserve"> </w:t>
      </w:r>
      <w:r w:rsidRPr="00B75ADF">
        <w:t>many</w:t>
      </w:r>
      <w:r w:rsidR="003C3AAD">
        <w:t xml:space="preserve"> </w:t>
      </w:r>
      <w:r w:rsidRPr="00B75ADF">
        <w:t>of</w:t>
      </w:r>
      <w:r w:rsidR="003C3AAD">
        <w:t xml:space="preserve"> </w:t>
      </w:r>
      <w:r w:rsidRPr="00B75ADF">
        <w:t>the</w:t>
      </w:r>
      <w:r w:rsidR="003C3AAD">
        <w:t xml:space="preserve"> </w:t>
      </w:r>
      <w:r w:rsidRPr="00B75ADF">
        <w:t>norms</w:t>
      </w:r>
      <w:r w:rsidR="003C3AAD">
        <w:t xml:space="preserve"> </w:t>
      </w:r>
      <w:r w:rsidRPr="00B75ADF">
        <w:t>that</w:t>
      </w:r>
      <w:r w:rsidR="003C3AAD">
        <w:t xml:space="preserve"> </w:t>
      </w:r>
      <w:r w:rsidRPr="00B75ADF">
        <w:t>we</w:t>
      </w:r>
      <w:r w:rsidR="003C3AAD">
        <w:t xml:space="preserve"> </w:t>
      </w:r>
      <w:r w:rsidRPr="00B75ADF">
        <w:t>buil</w:t>
      </w:r>
      <w:r>
        <w:t>t</w:t>
      </w:r>
      <w:r w:rsidR="003C3AAD">
        <w:t xml:space="preserve"> </w:t>
      </w:r>
      <w:r w:rsidRPr="00B75ADF">
        <w:t>up</w:t>
      </w:r>
      <w:r w:rsidR="003C3AAD">
        <w:t xml:space="preserve"> </w:t>
      </w:r>
      <w:r w:rsidRPr="00B75ADF">
        <w:t>and</w:t>
      </w:r>
      <w:r w:rsidR="003C3AAD">
        <w:t xml:space="preserve"> </w:t>
      </w:r>
      <w:r w:rsidRPr="00B75ADF">
        <w:t>not</w:t>
      </w:r>
      <w:r w:rsidR="003C3AAD">
        <w:t xml:space="preserve"> </w:t>
      </w:r>
      <w:r w:rsidRPr="00B75ADF">
        <w:t>allow</w:t>
      </w:r>
      <w:r w:rsidR="003C3AAD">
        <w:t xml:space="preserve"> </w:t>
      </w:r>
      <w:r w:rsidRPr="00B75ADF">
        <w:t>more</w:t>
      </w:r>
      <w:r w:rsidR="003C3AAD">
        <w:t xml:space="preserve"> </w:t>
      </w:r>
      <w:r w:rsidRPr="00B75ADF">
        <w:t>conservative</w:t>
      </w:r>
      <w:r w:rsidR="003C3AAD">
        <w:t xml:space="preserve"> </w:t>
      </w:r>
      <w:r w:rsidRPr="00B75ADF">
        <w:t>powers</w:t>
      </w:r>
      <w:r w:rsidR="003C3AAD">
        <w:t xml:space="preserve"> </w:t>
      </w:r>
      <w:r w:rsidRPr="00B75ADF">
        <w:t>to</w:t>
      </w:r>
      <w:r w:rsidR="003C3AAD">
        <w:t xml:space="preserve"> </w:t>
      </w:r>
      <w:r w:rsidRPr="00B75ADF">
        <w:t>eat</w:t>
      </w:r>
      <w:r w:rsidR="003C3AAD">
        <w:t xml:space="preserve"> </w:t>
      </w:r>
      <w:r w:rsidRPr="00B75ADF">
        <w:t>away</w:t>
      </w:r>
      <w:r w:rsidR="003C3AAD">
        <w:t xml:space="preserve"> </w:t>
      </w:r>
      <w:r w:rsidRPr="00B75ADF">
        <w:t>at</w:t>
      </w:r>
      <w:r w:rsidR="003C3AAD">
        <w:t xml:space="preserve"> </w:t>
      </w:r>
      <w:r w:rsidRPr="00B75ADF">
        <w:t>those</w:t>
      </w:r>
      <w:r w:rsidR="003C3AAD">
        <w:t xml:space="preserve"> </w:t>
      </w:r>
      <w:r w:rsidRPr="00B75ADF">
        <w:t>norms.</w:t>
      </w:r>
      <w:r w:rsidR="003C3AAD">
        <w:t xml:space="preserve"> </w:t>
      </w:r>
      <w:r>
        <w:t>It</w:t>
      </w:r>
      <w:r w:rsidR="003C3AAD">
        <w:t xml:space="preserve"> </w:t>
      </w:r>
      <w:r w:rsidRPr="00B75ADF">
        <w:t>is</w:t>
      </w:r>
      <w:r w:rsidR="003C3AAD">
        <w:t xml:space="preserve"> </w:t>
      </w:r>
      <w:r w:rsidRPr="00B75ADF">
        <w:t>very</w:t>
      </w:r>
      <w:r w:rsidR="003C3AAD">
        <w:t xml:space="preserve"> </w:t>
      </w:r>
      <w:r w:rsidRPr="00B75ADF">
        <w:t>important</w:t>
      </w:r>
      <w:r w:rsidR="003C3AAD">
        <w:t xml:space="preserve"> </w:t>
      </w:r>
      <w:r w:rsidRPr="00B75ADF">
        <w:t>for</w:t>
      </w:r>
      <w:r w:rsidR="003C3AAD">
        <w:t xml:space="preserve"> </w:t>
      </w:r>
      <w:r w:rsidRPr="00B75ADF">
        <w:t>our</w:t>
      </w:r>
      <w:r w:rsidR="003C3AAD">
        <w:t xml:space="preserve"> </w:t>
      </w:r>
      <w:r w:rsidRPr="00B75ADF">
        <w:t>international</w:t>
      </w:r>
      <w:r w:rsidR="003C3AAD">
        <w:t xml:space="preserve"> </w:t>
      </w:r>
      <w:r w:rsidRPr="00B75ADF">
        <w:t>profile</w:t>
      </w:r>
      <w:r w:rsidR="003C3AAD">
        <w:t xml:space="preserve"> </w:t>
      </w:r>
      <w:r w:rsidRPr="00B75ADF">
        <w:t>and</w:t>
      </w:r>
      <w:r w:rsidR="003C3AAD">
        <w:t xml:space="preserve"> </w:t>
      </w:r>
      <w:r w:rsidRPr="00B75ADF">
        <w:t>just</w:t>
      </w:r>
      <w:r w:rsidR="003C3AAD">
        <w:t xml:space="preserve"> </w:t>
      </w:r>
      <w:r w:rsidRPr="00B75ADF">
        <w:t>for</w:t>
      </w:r>
      <w:r w:rsidR="003C3AAD">
        <w:t xml:space="preserve"> </w:t>
      </w:r>
      <w:r w:rsidRPr="00B75ADF">
        <w:t>the</w:t>
      </w:r>
      <w:r w:rsidR="003C3AAD">
        <w:t xml:space="preserve"> </w:t>
      </w:r>
      <w:r w:rsidRPr="00B75ADF">
        <w:t>principles</w:t>
      </w:r>
      <w:r w:rsidR="003C3AAD">
        <w:t xml:space="preserve"> </w:t>
      </w:r>
      <w:r w:rsidRPr="00B75ADF">
        <w:t>themselves</w:t>
      </w:r>
      <w:r w:rsidR="003C3AAD">
        <w:t xml:space="preserve"> </w:t>
      </w:r>
      <w:r w:rsidRPr="00B75ADF">
        <w:t>that</w:t>
      </w:r>
      <w:r w:rsidR="003C3AAD">
        <w:t xml:space="preserve"> </w:t>
      </w:r>
      <w:r w:rsidRPr="00B75ADF">
        <w:t>we</w:t>
      </w:r>
      <w:r w:rsidR="003C3AAD">
        <w:t xml:space="preserve"> </w:t>
      </w:r>
      <w:r w:rsidRPr="00B75ADF">
        <w:t>continue</w:t>
      </w:r>
      <w:r w:rsidR="003C3AAD">
        <w:t xml:space="preserve"> </w:t>
      </w:r>
      <w:r w:rsidRPr="00B75ADF">
        <w:t>to</w:t>
      </w:r>
      <w:r w:rsidR="003C3AAD">
        <w:t xml:space="preserve"> </w:t>
      </w:r>
      <w:r w:rsidRPr="00B75ADF">
        <w:t>defend</w:t>
      </w:r>
      <w:r w:rsidR="003C3AAD">
        <w:t xml:space="preserve"> </w:t>
      </w:r>
      <w:r w:rsidRPr="00B75ADF">
        <w:t>the</w:t>
      </w:r>
      <w:r w:rsidR="003C3AAD">
        <w:t xml:space="preserve"> </w:t>
      </w:r>
      <w:r w:rsidRPr="00B75ADF">
        <w:t>causes</w:t>
      </w:r>
      <w:r w:rsidR="003C3AAD">
        <w:t xml:space="preserve"> </w:t>
      </w:r>
      <w:r w:rsidRPr="00B75ADF">
        <w:t>that</w:t>
      </w:r>
      <w:r w:rsidR="003C3AAD">
        <w:t xml:space="preserve"> </w:t>
      </w:r>
      <w:r w:rsidRPr="00B75ADF">
        <w:t>we</w:t>
      </w:r>
      <w:r w:rsidR="003C3AAD">
        <w:t xml:space="preserve"> </w:t>
      </w:r>
      <w:r w:rsidRPr="00B75ADF">
        <w:t>believe</w:t>
      </w:r>
      <w:r w:rsidR="003C3AAD">
        <w:t xml:space="preserve"> </w:t>
      </w:r>
      <w:r w:rsidRPr="00B75ADF">
        <w:t>in.</w:t>
      </w:r>
    </w:p>
    <w:p w:rsidR="006D4B89" w:rsidP="006D4B89">
      <w:pPr>
        <w:pStyle w:val="Answer"/>
      </w:pPr>
      <w:r w:rsidRPr="00B75ADF">
        <w:t>I</w:t>
      </w:r>
      <w:r w:rsidR="003C3AAD">
        <w:t xml:space="preserve"> </w:t>
      </w:r>
      <w:r w:rsidRPr="00B75ADF">
        <w:t>fully</w:t>
      </w:r>
      <w:r w:rsidR="003C3AAD">
        <w:t xml:space="preserve"> </w:t>
      </w:r>
      <w:r w:rsidRPr="00B75ADF">
        <w:t>agree</w:t>
      </w:r>
      <w:r w:rsidR="003C3AAD">
        <w:t xml:space="preserve"> </w:t>
      </w:r>
      <w:r w:rsidRPr="00B75ADF">
        <w:t>with</w:t>
      </w:r>
      <w:r w:rsidR="003C3AAD">
        <w:t xml:space="preserve"> </w:t>
      </w:r>
      <w:r w:rsidRPr="00B75ADF">
        <w:t>Olivia</w:t>
      </w:r>
      <w:r w:rsidR="003C3AAD">
        <w:t xml:space="preserve"> </w:t>
      </w:r>
      <w:r w:rsidRPr="00B75ADF">
        <w:t>that</w:t>
      </w:r>
      <w:r w:rsidR="003C3AAD">
        <w:t xml:space="preserve"> </w:t>
      </w:r>
      <w:r w:rsidRPr="00B75ADF">
        <w:t>there</w:t>
      </w:r>
      <w:r w:rsidR="003C3AAD">
        <w:t xml:space="preserve"> </w:t>
      </w:r>
      <w:r w:rsidRPr="00B75ADF">
        <w:t>will</w:t>
      </w:r>
      <w:r w:rsidR="003C3AAD">
        <w:t xml:space="preserve"> </w:t>
      </w:r>
      <w:r w:rsidRPr="00B75ADF">
        <w:t>be</w:t>
      </w:r>
      <w:r w:rsidR="003C3AAD">
        <w:t xml:space="preserve"> </w:t>
      </w:r>
      <w:r w:rsidRPr="00B75ADF">
        <w:t>times</w:t>
      </w:r>
      <w:r w:rsidR="003C3AAD">
        <w:t xml:space="preserve"> </w:t>
      </w:r>
      <w:r w:rsidRPr="00B75ADF">
        <w:t>whe</w:t>
      </w:r>
      <w:r>
        <w:t>n</w:t>
      </w:r>
      <w:r w:rsidR="003C3AAD">
        <w:t xml:space="preserve"> </w:t>
      </w:r>
      <w:r w:rsidRPr="00B75ADF">
        <w:t>we</w:t>
      </w:r>
      <w:r w:rsidR="003C3AAD">
        <w:t xml:space="preserve"> </w:t>
      </w:r>
      <w:r w:rsidRPr="00B75ADF">
        <w:t>have</w:t>
      </w:r>
      <w:r w:rsidR="003C3AAD">
        <w:t xml:space="preserve"> </w:t>
      </w:r>
      <w:r w:rsidRPr="00B75ADF">
        <w:t>to</w:t>
      </w:r>
      <w:r w:rsidR="003C3AAD">
        <w:t xml:space="preserve"> </w:t>
      </w:r>
      <w:r w:rsidRPr="00B75ADF">
        <w:t>balance</w:t>
      </w:r>
      <w:r w:rsidR="003C3AAD">
        <w:t xml:space="preserve"> </w:t>
      </w:r>
      <w:r w:rsidRPr="00B75ADF">
        <w:t>that</w:t>
      </w:r>
      <w:r w:rsidR="003C3AAD">
        <w:t xml:space="preserve"> </w:t>
      </w:r>
      <w:r w:rsidRPr="00B75ADF">
        <w:t>with</w:t>
      </w:r>
      <w:r w:rsidR="003C3AAD">
        <w:t xml:space="preserve"> </w:t>
      </w:r>
      <w:r w:rsidRPr="00B75ADF">
        <w:t>working</w:t>
      </w:r>
      <w:r w:rsidR="003C3AAD">
        <w:t xml:space="preserve"> </w:t>
      </w:r>
      <w:r w:rsidRPr="00B75ADF">
        <w:t>with</w:t>
      </w:r>
      <w:r w:rsidR="003C3AAD">
        <w:t xml:space="preserve"> </w:t>
      </w:r>
      <w:r w:rsidRPr="00B75ADF">
        <w:t>countries</w:t>
      </w:r>
      <w:r w:rsidR="003C3AAD">
        <w:t xml:space="preserve"> </w:t>
      </w:r>
      <w:r w:rsidRPr="00B75ADF">
        <w:t>that</w:t>
      </w:r>
      <w:r w:rsidR="003C3AAD">
        <w:t xml:space="preserve"> </w:t>
      </w:r>
      <w:r w:rsidRPr="00B75ADF">
        <w:t>do</w:t>
      </w:r>
      <w:r w:rsidR="003C3AAD">
        <w:t xml:space="preserve"> </w:t>
      </w:r>
      <w:r w:rsidRPr="00B75ADF">
        <w:t>not</w:t>
      </w:r>
      <w:r w:rsidR="003C3AAD">
        <w:t xml:space="preserve"> </w:t>
      </w:r>
      <w:r w:rsidRPr="00B75ADF">
        <w:t>share</w:t>
      </w:r>
      <w:r w:rsidR="003C3AAD">
        <w:t xml:space="preserve"> </w:t>
      </w:r>
      <w:r w:rsidRPr="00B75ADF">
        <w:t>all</w:t>
      </w:r>
      <w:r w:rsidR="003C3AAD">
        <w:t xml:space="preserve"> </w:t>
      </w:r>
      <w:r w:rsidRPr="00B75ADF">
        <w:t>those</w:t>
      </w:r>
      <w:r w:rsidR="003C3AAD">
        <w:t xml:space="preserve"> </w:t>
      </w:r>
      <w:r w:rsidRPr="00B75ADF">
        <w:t>principles.</w:t>
      </w:r>
      <w:r w:rsidR="003C3AAD">
        <w:t xml:space="preserve"> </w:t>
      </w:r>
      <w:r w:rsidRPr="00B75ADF">
        <w:t>I</w:t>
      </w:r>
      <w:r w:rsidR="003C3AAD">
        <w:t xml:space="preserve"> </w:t>
      </w:r>
      <w:r w:rsidRPr="00B75ADF">
        <w:t>mean,</w:t>
      </w:r>
      <w:r w:rsidR="003C3AAD">
        <w:t xml:space="preserve"> </w:t>
      </w:r>
      <w:r w:rsidRPr="00B75ADF">
        <w:t>very</w:t>
      </w:r>
      <w:r w:rsidR="003C3AAD">
        <w:t xml:space="preserve"> </w:t>
      </w:r>
      <w:r w:rsidRPr="00B75ADF">
        <w:t>frankly,</w:t>
      </w:r>
      <w:r w:rsidR="003C3AAD">
        <w:t xml:space="preserve"> </w:t>
      </w:r>
      <w:r w:rsidRPr="00B75ADF">
        <w:t>there</w:t>
      </w:r>
      <w:r w:rsidR="003C3AAD">
        <w:t xml:space="preserve"> </w:t>
      </w:r>
      <w:r w:rsidRPr="00B75ADF">
        <w:t>are</w:t>
      </w:r>
      <w:r w:rsidR="003C3AAD">
        <w:t xml:space="preserve"> </w:t>
      </w:r>
      <w:r w:rsidRPr="00B75ADF">
        <w:t>now</w:t>
      </w:r>
      <w:r w:rsidR="003C3AAD">
        <w:t xml:space="preserve"> </w:t>
      </w:r>
      <w:r w:rsidRPr="00B75ADF">
        <w:t>policy</w:t>
      </w:r>
      <w:r w:rsidR="003C3AAD">
        <w:t xml:space="preserve"> </w:t>
      </w:r>
      <w:r w:rsidRPr="00B75ADF">
        <w:t>areas</w:t>
      </w:r>
      <w:r w:rsidR="003C3AAD">
        <w:t xml:space="preserve"> </w:t>
      </w:r>
      <w:r w:rsidRPr="00B75ADF">
        <w:t>at</w:t>
      </w:r>
      <w:r w:rsidR="003C3AAD">
        <w:t xml:space="preserve"> </w:t>
      </w:r>
      <w:r w:rsidRPr="00B75ADF">
        <w:t>the</w:t>
      </w:r>
      <w:r w:rsidR="003C3AAD">
        <w:t xml:space="preserve"> </w:t>
      </w:r>
      <w:r w:rsidRPr="00B75ADF">
        <w:t>UN</w:t>
      </w:r>
      <w:r w:rsidR="003C3AAD">
        <w:t xml:space="preserve"> </w:t>
      </w:r>
      <w:r>
        <w:t>on</w:t>
      </w:r>
      <w:r w:rsidR="003C3AAD">
        <w:t xml:space="preserve"> </w:t>
      </w:r>
      <w:r>
        <w:t>which</w:t>
      </w:r>
      <w:r w:rsidR="003C3AAD">
        <w:t xml:space="preserve"> </w:t>
      </w:r>
      <w:r w:rsidRPr="00B75ADF">
        <w:t>we</w:t>
      </w:r>
      <w:r w:rsidR="003C3AAD">
        <w:t xml:space="preserve"> </w:t>
      </w:r>
      <w:r w:rsidRPr="00B75ADF">
        <w:t>are</w:t>
      </w:r>
      <w:r w:rsidR="003C3AAD">
        <w:t xml:space="preserve"> </w:t>
      </w:r>
      <w:r w:rsidRPr="00B75ADF">
        <w:t>closer</w:t>
      </w:r>
      <w:r w:rsidR="003C3AAD">
        <w:t xml:space="preserve"> </w:t>
      </w:r>
      <w:r w:rsidRPr="00B75ADF">
        <w:t>to</w:t>
      </w:r>
      <w:r w:rsidR="003C3AAD">
        <w:t xml:space="preserve"> </w:t>
      </w:r>
      <w:r w:rsidRPr="00B75ADF">
        <w:t>China</w:t>
      </w:r>
      <w:r w:rsidR="003C3AAD">
        <w:t xml:space="preserve"> </w:t>
      </w:r>
      <w:r w:rsidRPr="00B75ADF">
        <w:t>in</w:t>
      </w:r>
      <w:r w:rsidR="003C3AAD">
        <w:t xml:space="preserve"> </w:t>
      </w:r>
      <w:r w:rsidRPr="00B75ADF">
        <w:t>our</w:t>
      </w:r>
      <w:r w:rsidR="003C3AAD">
        <w:t xml:space="preserve"> </w:t>
      </w:r>
      <w:r w:rsidRPr="00B75ADF">
        <w:t>understanding</w:t>
      </w:r>
      <w:r w:rsidR="003C3AAD">
        <w:t xml:space="preserve"> </w:t>
      </w:r>
      <w:r w:rsidRPr="00B75ADF">
        <w:t>of</w:t>
      </w:r>
      <w:r w:rsidR="003C3AAD">
        <w:t xml:space="preserve"> </w:t>
      </w:r>
      <w:r w:rsidRPr="00B75ADF">
        <w:t>what</w:t>
      </w:r>
      <w:r w:rsidR="003C3AAD">
        <w:t xml:space="preserve"> </w:t>
      </w:r>
      <w:r w:rsidRPr="00B75ADF">
        <w:t>is</w:t>
      </w:r>
      <w:r w:rsidR="003C3AAD">
        <w:t xml:space="preserve"> </w:t>
      </w:r>
      <w:r w:rsidRPr="00B75ADF">
        <w:t>necessary</w:t>
      </w:r>
      <w:r w:rsidR="003C3AAD">
        <w:t xml:space="preserve"> </w:t>
      </w:r>
      <w:r w:rsidRPr="00B75ADF">
        <w:t>than</w:t>
      </w:r>
      <w:r w:rsidR="003C3AAD">
        <w:t xml:space="preserve"> </w:t>
      </w:r>
      <w:r w:rsidRPr="00B75ADF">
        <w:t>we</w:t>
      </w:r>
      <w:r w:rsidR="003C3AAD">
        <w:t xml:space="preserve"> </w:t>
      </w:r>
      <w:r w:rsidRPr="00B75ADF">
        <w:t>are</w:t>
      </w:r>
      <w:r w:rsidR="003C3AAD">
        <w:t xml:space="preserve"> </w:t>
      </w:r>
      <w:r w:rsidRPr="00B75ADF">
        <w:t>to</w:t>
      </w:r>
      <w:r w:rsidR="003C3AAD">
        <w:t xml:space="preserve"> </w:t>
      </w:r>
      <w:r w:rsidRPr="00B75ADF">
        <w:t>the</w:t>
      </w:r>
      <w:r w:rsidR="003C3AAD">
        <w:t xml:space="preserve"> </w:t>
      </w:r>
      <w:r w:rsidRPr="00B75ADF">
        <w:t>US.</w:t>
      </w:r>
      <w:r w:rsidR="003C3AAD">
        <w:t xml:space="preserve"> </w:t>
      </w:r>
      <w:r w:rsidRPr="00B75ADF">
        <w:t>A</w:t>
      </w:r>
      <w:r>
        <w:t>l</w:t>
      </w:r>
      <w:r w:rsidRPr="00B75ADF">
        <w:t>though</w:t>
      </w:r>
      <w:r w:rsidR="003C3AAD">
        <w:t xml:space="preserve"> </w:t>
      </w:r>
      <w:r w:rsidRPr="00B75ADF">
        <w:t>we</w:t>
      </w:r>
      <w:r w:rsidR="003C3AAD">
        <w:t xml:space="preserve"> </w:t>
      </w:r>
      <w:r w:rsidRPr="00B75ADF">
        <w:t>are</w:t>
      </w:r>
      <w:r w:rsidR="003C3AAD">
        <w:t xml:space="preserve"> </w:t>
      </w:r>
      <w:r w:rsidRPr="00B75ADF">
        <w:t>clearly</w:t>
      </w:r>
      <w:r w:rsidR="003C3AAD">
        <w:t xml:space="preserve"> </w:t>
      </w:r>
      <w:r w:rsidRPr="00B75ADF">
        <w:t>not</w:t>
      </w:r>
      <w:r w:rsidR="003C3AAD">
        <w:t xml:space="preserve"> </w:t>
      </w:r>
      <w:r w:rsidRPr="00B75ADF">
        <w:t>going</w:t>
      </w:r>
      <w:r w:rsidR="003C3AAD">
        <w:t xml:space="preserve"> </w:t>
      </w:r>
      <w:r w:rsidRPr="00B75ADF">
        <w:t>to</w:t>
      </w:r>
      <w:r w:rsidR="003C3AAD">
        <w:t xml:space="preserve"> </w:t>
      </w:r>
      <w:r w:rsidRPr="00B75ADF">
        <w:t>agree</w:t>
      </w:r>
      <w:r w:rsidR="003C3AAD">
        <w:t xml:space="preserve"> </w:t>
      </w:r>
      <w:r w:rsidRPr="00B75ADF">
        <w:t>with</w:t>
      </w:r>
      <w:r w:rsidR="003C3AAD">
        <w:t xml:space="preserve"> </w:t>
      </w:r>
      <w:r w:rsidRPr="00B75ADF">
        <w:t>China</w:t>
      </w:r>
      <w:r w:rsidR="003C3AAD">
        <w:t xml:space="preserve"> </w:t>
      </w:r>
      <w:r w:rsidRPr="00B75ADF">
        <w:t>on</w:t>
      </w:r>
      <w:r w:rsidR="003C3AAD">
        <w:t xml:space="preserve"> </w:t>
      </w:r>
      <w:r w:rsidRPr="00B75ADF">
        <w:t>many</w:t>
      </w:r>
      <w:r w:rsidR="003C3AAD">
        <w:t xml:space="preserve"> </w:t>
      </w:r>
      <w:r w:rsidRPr="00B75ADF">
        <w:t>issues,</w:t>
      </w:r>
      <w:r w:rsidR="003C3AAD">
        <w:t xml:space="preserve"> </w:t>
      </w:r>
      <w:r>
        <w:t>es</w:t>
      </w:r>
      <w:r w:rsidRPr="00B75ADF">
        <w:t>pecially</w:t>
      </w:r>
      <w:r w:rsidR="003C3AAD">
        <w:t xml:space="preserve"> </w:t>
      </w:r>
      <w:r>
        <w:t>around</w:t>
      </w:r>
      <w:r w:rsidR="003C3AAD">
        <w:t xml:space="preserve"> </w:t>
      </w:r>
      <w:r w:rsidRPr="00B75ADF">
        <w:t>human</w:t>
      </w:r>
      <w:r w:rsidR="003C3AAD">
        <w:t xml:space="preserve"> </w:t>
      </w:r>
      <w:r w:rsidRPr="00B75ADF">
        <w:t>rights,</w:t>
      </w:r>
      <w:r w:rsidR="003C3AAD">
        <w:t xml:space="preserve"> </w:t>
      </w:r>
      <w:r w:rsidRPr="00B75ADF">
        <w:t>where</w:t>
      </w:r>
      <w:r w:rsidR="003C3AAD">
        <w:t xml:space="preserve"> </w:t>
      </w:r>
      <w:r w:rsidRPr="00B75ADF">
        <w:t>there</w:t>
      </w:r>
      <w:r w:rsidR="003C3AAD">
        <w:t xml:space="preserve"> </w:t>
      </w:r>
      <w:r w:rsidRPr="00B75ADF">
        <w:t>is</w:t>
      </w:r>
      <w:r w:rsidR="003C3AAD">
        <w:t xml:space="preserve"> </w:t>
      </w:r>
      <w:r w:rsidRPr="00B75ADF">
        <w:t>common</w:t>
      </w:r>
      <w:r w:rsidR="003C3AAD">
        <w:t xml:space="preserve"> </w:t>
      </w:r>
      <w:r w:rsidRPr="00B75ADF">
        <w:t>cause</w:t>
      </w:r>
      <w:r w:rsidR="003C3AAD">
        <w:t xml:space="preserve"> </w:t>
      </w:r>
      <w:r w:rsidRPr="00B75ADF">
        <w:t>we</w:t>
      </w:r>
      <w:r w:rsidR="003C3AAD">
        <w:t xml:space="preserve"> </w:t>
      </w:r>
      <w:r w:rsidRPr="00B75ADF">
        <w:t>should</w:t>
      </w:r>
      <w:r w:rsidR="003C3AAD">
        <w:t xml:space="preserve"> </w:t>
      </w:r>
      <w:r w:rsidRPr="00B75ADF">
        <w:t>think</w:t>
      </w:r>
      <w:r w:rsidR="003C3AAD">
        <w:t xml:space="preserve"> </w:t>
      </w:r>
      <w:r w:rsidRPr="00B75ADF">
        <w:t>about</w:t>
      </w:r>
      <w:r w:rsidR="003C3AAD">
        <w:t xml:space="preserve"> </w:t>
      </w:r>
      <w:r w:rsidRPr="00B75ADF">
        <w:t>how</w:t>
      </w:r>
      <w:r w:rsidR="003C3AAD">
        <w:t xml:space="preserve"> </w:t>
      </w:r>
      <w:r w:rsidRPr="00B75ADF">
        <w:t>we</w:t>
      </w:r>
      <w:r w:rsidR="003C3AAD">
        <w:t xml:space="preserve"> </w:t>
      </w:r>
      <w:r w:rsidRPr="00B75ADF">
        <w:t>pursue</w:t>
      </w:r>
      <w:r w:rsidR="003C3AAD">
        <w:t xml:space="preserve"> </w:t>
      </w:r>
      <w:r w:rsidRPr="00B75ADF">
        <w:t>that</w:t>
      </w:r>
      <w:r w:rsidR="003C3AAD">
        <w:t xml:space="preserve"> </w:t>
      </w:r>
      <w:r w:rsidRPr="00B75ADF">
        <w:t>common</w:t>
      </w:r>
      <w:r w:rsidR="003C3AAD">
        <w:t xml:space="preserve"> </w:t>
      </w:r>
      <w:r w:rsidRPr="00B75ADF">
        <w:t>cause</w:t>
      </w:r>
      <w:r w:rsidR="003C3AAD">
        <w:t xml:space="preserve"> </w:t>
      </w:r>
      <w:r w:rsidRPr="00B75ADF">
        <w:t>with</w:t>
      </w:r>
      <w:r w:rsidR="003C3AAD">
        <w:t xml:space="preserve"> </w:t>
      </w:r>
      <w:r w:rsidRPr="00B75ADF">
        <w:t>Beijing.</w:t>
      </w:r>
      <w:r w:rsidR="003C3AAD">
        <w:t xml:space="preserve"> </w:t>
      </w:r>
    </w:p>
    <w:p w:rsidR="006D4B89" w:rsidRPr="00BF7249" w:rsidP="006D4B89">
      <w:pPr>
        <w:pStyle w:val="Answer"/>
      </w:pPr>
      <w:r w:rsidRPr="00B75ADF">
        <w:t>Finally,</w:t>
      </w:r>
      <w:r w:rsidR="003C3AAD">
        <w:t xml:space="preserve"> </w:t>
      </w:r>
      <w:r w:rsidRPr="00B75ADF">
        <w:t>it</w:t>
      </w:r>
      <w:r w:rsidR="003C3AAD">
        <w:t xml:space="preserve"> </w:t>
      </w:r>
      <w:r w:rsidRPr="00B75ADF">
        <w:t>is</w:t>
      </w:r>
      <w:r w:rsidR="003C3AAD">
        <w:t xml:space="preserve"> </w:t>
      </w:r>
      <w:r w:rsidRPr="00B75ADF">
        <w:t>also</w:t>
      </w:r>
      <w:r w:rsidR="003C3AAD">
        <w:t xml:space="preserve"> </w:t>
      </w:r>
      <w:r w:rsidRPr="00B75ADF">
        <w:t>worth</w:t>
      </w:r>
      <w:r w:rsidR="003C3AAD">
        <w:t xml:space="preserve"> </w:t>
      </w:r>
      <w:r w:rsidRPr="00B75ADF">
        <w:t>remembering</w:t>
      </w:r>
      <w:r w:rsidR="003C3AAD">
        <w:t xml:space="preserve"> </w:t>
      </w:r>
      <w:r w:rsidRPr="00B75ADF">
        <w:t>that</w:t>
      </w:r>
      <w:r w:rsidR="003C3AAD">
        <w:t xml:space="preserve"> </w:t>
      </w:r>
      <w:r w:rsidRPr="00B75ADF">
        <w:t>it</w:t>
      </w:r>
      <w:r w:rsidR="003C3AAD">
        <w:t xml:space="preserve"> </w:t>
      </w:r>
      <w:r w:rsidRPr="00B75ADF">
        <w:t>is</w:t>
      </w:r>
      <w:r w:rsidR="003C3AAD">
        <w:t xml:space="preserve"> </w:t>
      </w:r>
      <w:r w:rsidRPr="00B75ADF">
        <w:t>not</w:t>
      </w:r>
      <w:r w:rsidR="003C3AAD">
        <w:t xml:space="preserve"> </w:t>
      </w:r>
      <w:r w:rsidRPr="00B75ADF">
        <w:t>just</w:t>
      </w:r>
      <w:r w:rsidR="003C3AAD">
        <w:t xml:space="preserve"> </w:t>
      </w:r>
      <w:r w:rsidRPr="00B75ADF">
        <w:t>the</w:t>
      </w:r>
      <w:r w:rsidR="003C3AAD">
        <w:t xml:space="preserve"> </w:t>
      </w:r>
      <w:r w:rsidRPr="00B75ADF">
        <w:t>liberal</w:t>
      </w:r>
      <w:r w:rsidR="003C3AAD">
        <w:t xml:space="preserve"> </w:t>
      </w:r>
      <w:r w:rsidRPr="00B75ADF">
        <w:t>principles</w:t>
      </w:r>
      <w:r w:rsidR="003C3AAD">
        <w:t xml:space="preserve"> </w:t>
      </w:r>
      <w:r w:rsidRPr="00B75ADF">
        <w:t>of</w:t>
      </w:r>
      <w:r w:rsidR="003C3AAD">
        <w:t xml:space="preserve"> </w:t>
      </w:r>
      <w:r w:rsidRPr="00B75ADF">
        <w:t>the</w:t>
      </w:r>
      <w:r w:rsidR="003C3AAD">
        <w:t xml:space="preserve"> </w:t>
      </w:r>
      <w:r w:rsidRPr="00B75ADF">
        <w:t>post-Cold</w:t>
      </w:r>
      <w:r w:rsidR="003C3AAD">
        <w:t xml:space="preserve"> </w:t>
      </w:r>
      <w:r>
        <w:t>W</w:t>
      </w:r>
      <w:r w:rsidRPr="00B75ADF">
        <w:t>ar</w:t>
      </w:r>
      <w:r w:rsidR="003C3AAD">
        <w:t xml:space="preserve"> </w:t>
      </w:r>
      <w:r w:rsidRPr="00B75ADF">
        <w:t>era</w:t>
      </w:r>
      <w:r w:rsidR="003C3AAD">
        <w:t xml:space="preserve"> </w:t>
      </w:r>
      <w:r w:rsidRPr="00B75ADF">
        <w:t>that</w:t>
      </w:r>
      <w:r w:rsidR="003C3AAD">
        <w:t xml:space="preserve"> </w:t>
      </w:r>
      <w:r w:rsidRPr="00B75ADF">
        <w:t>are</w:t>
      </w:r>
      <w:r w:rsidR="003C3AAD">
        <w:t xml:space="preserve"> </w:t>
      </w:r>
      <w:r w:rsidRPr="00B75ADF">
        <w:t>under</w:t>
      </w:r>
      <w:r w:rsidR="003C3AAD">
        <w:t xml:space="preserve"> </w:t>
      </w:r>
      <w:r w:rsidRPr="00B75ADF">
        <w:t>attack</w:t>
      </w:r>
      <w:r>
        <w:t>;</w:t>
      </w:r>
      <w:r w:rsidR="003C3AAD">
        <w:t xml:space="preserve"> </w:t>
      </w:r>
      <w:r>
        <w:t>w</w:t>
      </w:r>
      <w:r w:rsidRPr="00B75ADF">
        <w:t>hat</w:t>
      </w:r>
      <w:r w:rsidR="003C3AAD">
        <w:t xml:space="preserve"> </w:t>
      </w:r>
      <w:r w:rsidRPr="00B75ADF">
        <w:t>is</w:t>
      </w:r>
      <w:r w:rsidR="003C3AAD">
        <w:t xml:space="preserve"> </w:t>
      </w:r>
      <w:r w:rsidRPr="00B75ADF">
        <w:t>really</w:t>
      </w:r>
      <w:r w:rsidR="003C3AAD">
        <w:t xml:space="preserve"> </w:t>
      </w:r>
      <w:r w:rsidRPr="00B75ADF">
        <w:t>under</w:t>
      </w:r>
      <w:r w:rsidR="003C3AAD">
        <w:t xml:space="preserve"> </w:t>
      </w:r>
      <w:r w:rsidRPr="00B75ADF">
        <w:t>attack</w:t>
      </w:r>
      <w:r w:rsidR="003C3AAD">
        <w:t xml:space="preserve"> </w:t>
      </w:r>
      <w:r w:rsidRPr="00B75ADF">
        <w:t>today</w:t>
      </w:r>
      <w:r w:rsidR="003C3AAD">
        <w:t xml:space="preserve"> </w:t>
      </w:r>
      <w:r w:rsidRPr="00B75ADF">
        <w:t>is</w:t>
      </w:r>
      <w:r w:rsidR="003C3AAD">
        <w:t xml:space="preserve"> </w:t>
      </w:r>
      <w:r>
        <w:t>Article</w:t>
      </w:r>
      <w:r w:rsidR="003C3AAD">
        <w:t xml:space="preserve"> </w:t>
      </w:r>
      <w:r>
        <w:t>2</w:t>
      </w:r>
      <w:r w:rsidR="003C3AAD">
        <w:t xml:space="preserve"> </w:t>
      </w:r>
      <w:r w:rsidRPr="00B75ADF">
        <w:t>of</w:t>
      </w:r>
      <w:r w:rsidR="003C3AAD">
        <w:t xml:space="preserve"> </w:t>
      </w:r>
      <w:r w:rsidRPr="00B75ADF">
        <w:t>the</w:t>
      </w:r>
      <w:r w:rsidR="003C3AAD">
        <w:t xml:space="preserve"> </w:t>
      </w:r>
      <w:r w:rsidRPr="00B75ADF">
        <w:t>UN</w:t>
      </w:r>
      <w:r w:rsidR="003C3AAD">
        <w:t xml:space="preserve"> </w:t>
      </w:r>
      <w:r w:rsidRPr="00B75ADF">
        <w:t>charter,</w:t>
      </w:r>
      <w:r w:rsidR="003C3AAD">
        <w:t xml:space="preserve"> </w:t>
      </w:r>
      <w:r w:rsidRPr="00B75ADF">
        <w:t>which</w:t>
      </w:r>
      <w:r w:rsidR="003C3AAD">
        <w:t xml:space="preserve"> </w:t>
      </w:r>
      <w:r w:rsidRPr="00B75ADF">
        <w:t>prohibits</w:t>
      </w:r>
      <w:r w:rsidR="003C3AAD">
        <w:t xml:space="preserve"> </w:t>
      </w:r>
      <w:r w:rsidRPr="00B75ADF">
        <w:t>aggression</w:t>
      </w:r>
      <w:r>
        <w:t>,</w:t>
      </w:r>
      <w:r w:rsidR="003C3AAD">
        <w:t xml:space="preserve"> </w:t>
      </w:r>
      <w:r w:rsidRPr="00B75ADF">
        <w:t>defend</w:t>
      </w:r>
      <w:r>
        <w:t>s</w:t>
      </w:r>
      <w:r w:rsidR="003C3AAD">
        <w:t xml:space="preserve"> </w:t>
      </w:r>
      <w:r w:rsidRPr="00B75ADF">
        <w:t>sovereignty</w:t>
      </w:r>
      <w:r w:rsidR="003C3AAD">
        <w:t xml:space="preserve"> </w:t>
      </w:r>
      <w:r w:rsidRPr="00B75ADF">
        <w:t>and</w:t>
      </w:r>
      <w:r w:rsidR="003C3AAD">
        <w:t xml:space="preserve"> </w:t>
      </w:r>
      <w:r w:rsidRPr="00B75ADF">
        <w:t>defends</w:t>
      </w:r>
      <w:r w:rsidR="003C3AAD">
        <w:t xml:space="preserve"> </w:t>
      </w:r>
      <w:r w:rsidRPr="00B75ADF">
        <w:t>territorial</w:t>
      </w:r>
      <w:r w:rsidR="003C3AAD">
        <w:t xml:space="preserve"> </w:t>
      </w:r>
      <w:r w:rsidRPr="00B75ADF">
        <w:t>integrity.</w:t>
      </w:r>
      <w:r w:rsidR="003C3AAD">
        <w:t xml:space="preserve"> </w:t>
      </w:r>
      <w:r w:rsidRPr="00B75ADF">
        <w:t>For</w:t>
      </w:r>
      <w:r w:rsidR="003C3AAD">
        <w:t xml:space="preserve"> </w:t>
      </w:r>
      <w:r w:rsidRPr="00B75ADF">
        <w:t>a</w:t>
      </w:r>
      <w:r w:rsidR="003C3AAD">
        <w:t xml:space="preserve"> </w:t>
      </w:r>
      <w:r w:rsidRPr="00B75ADF">
        <w:t>lot</w:t>
      </w:r>
      <w:r w:rsidR="003C3AAD">
        <w:t xml:space="preserve"> </w:t>
      </w:r>
      <w:r w:rsidRPr="00B75ADF">
        <w:t>of</w:t>
      </w:r>
      <w:r w:rsidR="003C3AAD">
        <w:t xml:space="preserve"> </w:t>
      </w:r>
      <w:r w:rsidRPr="00B75ADF">
        <w:t>UN</w:t>
      </w:r>
      <w:r w:rsidR="003C3AAD">
        <w:t xml:space="preserve"> </w:t>
      </w:r>
      <w:r w:rsidRPr="00B75ADF">
        <w:t>members,</w:t>
      </w:r>
      <w:r w:rsidR="003C3AAD">
        <w:t xml:space="preserve"> </w:t>
      </w:r>
      <w:r w:rsidRPr="00B75ADF">
        <w:t>after</w:t>
      </w:r>
      <w:r w:rsidR="003C3AAD">
        <w:t xml:space="preserve"> </w:t>
      </w:r>
      <w:r w:rsidRPr="00B75ADF">
        <w:t>Russia’s</w:t>
      </w:r>
      <w:r w:rsidR="003C3AAD">
        <w:t xml:space="preserve"> </w:t>
      </w:r>
      <w:r w:rsidRPr="00B75ADF">
        <w:t>aggression</w:t>
      </w:r>
      <w:r w:rsidR="003C3AAD">
        <w:t xml:space="preserve"> </w:t>
      </w:r>
      <w:r w:rsidRPr="00B75ADF">
        <w:t>against</w:t>
      </w:r>
      <w:r w:rsidR="003C3AAD">
        <w:t xml:space="preserve"> </w:t>
      </w:r>
      <w:r w:rsidRPr="00B75ADF">
        <w:t>Ukraine</w:t>
      </w:r>
      <w:r w:rsidR="003C3AAD">
        <w:t xml:space="preserve"> </w:t>
      </w:r>
      <w:r w:rsidRPr="00B75ADF">
        <w:t>and</w:t>
      </w:r>
      <w:r w:rsidR="003C3AAD">
        <w:t xml:space="preserve"> </w:t>
      </w:r>
      <w:r w:rsidRPr="00B75ADF">
        <w:t>the</w:t>
      </w:r>
      <w:r w:rsidR="003C3AAD">
        <w:t xml:space="preserve"> </w:t>
      </w:r>
      <w:r w:rsidRPr="00B75ADF">
        <w:t>US</w:t>
      </w:r>
      <w:r w:rsidR="003C3AAD">
        <w:t xml:space="preserve"> </w:t>
      </w:r>
      <w:r w:rsidRPr="00B75ADF">
        <w:t>operations</w:t>
      </w:r>
      <w:r w:rsidR="003C3AAD">
        <w:t xml:space="preserve"> </w:t>
      </w:r>
      <w:r w:rsidRPr="00B75ADF">
        <w:t>in</w:t>
      </w:r>
      <w:r w:rsidR="003C3AAD">
        <w:t xml:space="preserve"> </w:t>
      </w:r>
      <w:r w:rsidRPr="00B75ADF">
        <w:t>the</w:t>
      </w:r>
      <w:r w:rsidR="003C3AAD">
        <w:t xml:space="preserve"> </w:t>
      </w:r>
      <w:r w:rsidRPr="00B75ADF">
        <w:t>Middle</w:t>
      </w:r>
      <w:r w:rsidR="003C3AAD">
        <w:t xml:space="preserve"> </w:t>
      </w:r>
      <w:r w:rsidRPr="00B75ADF">
        <w:t>East,</w:t>
      </w:r>
      <w:r w:rsidR="003C3AAD">
        <w:t xml:space="preserve"> </w:t>
      </w:r>
      <w:r w:rsidRPr="00B75ADF">
        <w:t>the</w:t>
      </w:r>
      <w:r w:rsidR="003C3AAD">
        <w:t xml:space="preserve"> </w:t>
      </w:r>
      <w:r w:rsidRPr="00B75ADF">
        <w:t>big</w:t>
      </w:r>
      <w:r w:rsidR="003C3AAD">
        <w:t xml:space="preserve"> </w:t>
      </w:r>
      <w:r w:rsidRPr="00B75ADF">
        <w:t>question</w:t>
      </w:r>
      <w:r w:rsidR="003C3AAD">
        <w:t xml:space="preserve"> </w:t>
      </w:r>
      <w:r w:rsidRPr="00B75ADF">
        <w:t>is</w:t>
      </w:r>
      <w:r w:rsidR="003C3AAD">
        <w:t xml:space="preserve"> </w:t>
      </w:r>
      <w:r>
        <w:t>whether</w:t>
      </w:r>
      <w:r w:rsidR="003C3AAD">
        <w:t xml:space="preserve"> </w:t>
      </w:r>
      <w:r>
        <w:t>we</w:t>
      </w:r>
      <w:r w:rsidR="003C3AAD">
        <w:t xml:space="preserve"> </w:t>
      </w:r>
      <w:r w:rsidRPr="00B75ADF">
        <w:t>can</w:t>
      </w:r>
      <w:r w:rsidR="003C3AAD">
        <w:t xml:space="preserve"> </w:t>
      </w:r>
      <w:r w:rsidRPr="00B75ADF">
        <w:t>band</w:t>
      </w:r>
      <w:r w:rsidR="003C3AAD">
        <w:t xml:space="preserve"> </w:t>
      </w:r>
      <w:r w:rsidRPr="00B75ADF">
        <w:t>together</w:t>
      </w:r>
      <w:r w:rsidR="003C3AAD">
        <w:t xml:space="preserve"> </w:t>
      </w:r>
      <w:r w:rsidRPr="00B75ADF">
        <w:t>to</w:t>
      </w:r>
      <w:r w:rsidR="003C3AAD">
        <w:t xml:space="preserve"> </w:t>
      </w:r>
      <w:r w:rsidRPr="00B75ADF">
        <w:t>defend</w:t>
      </w:r>
      <w:r w:rsidR="003C3AAD">
        <w:t xml:space="preserve"> </w:t>
      </w:r>
      <w:r w:rsidRPr="00B75ADF">
        <w:t>those</w:t>
      </w:r>
      <w:r w:rsidR="003C3AAD">
        <w:t xml:space="preserve"> </w:t>
      </w:r>
      <w:r w:rsidRPr="00B75ADF">
        <w:t>basic</w:t>
      </w:r>
      <w:r w:rsidR="003C3AAD">
        <w:t xml:space="preserve"> </w:t>
      </w:r>
      <w:r w:rsidRPr="00B75ADF">
        <w:t>principles</w:t>
      </w:r>
      <w:r w:rsidR="003C3AAD">
        <w:t xml:space="preserve"> </w:t>
      </w:r>
      <w:r w:rsidRPr="00B75ADF">
        <w:t>of</w:t>
      </w:r>
      <w:r w:rsidR="003C3AAD">
        <w:t xml:space="preserve"> </w:t>
      </w:r>
      <w:r w:rsidRPr="00B75ADF">
        <w:t>the</w:t>
      </w:r>
      <w:r w:rsidR="003C3AAD">
        <w:t xml:space="preserve"> </w:t>
      </w:r>
      <w:r w:rsidRPr="00B75ADF">
        <w:t>international</w:t>
      </w:r>
      <w:r w:rsidR="003C3AAD">
        <w:t xml:space="preserve"> </w:t>
      </w:r>
      <w:r w:rsidRPr="00B75ADF">
        <w:t>system</w:t>
      </w:r>
      <w:r>
        <w:t>.</w:t>
      </w:r>
      <w:r w:rsidR="003C3AAD">
        <w:t xml:space="preserve"> </w:t>
      </w:r>
      <w:r>
        <w:t>We</w:t>
      </w:r>
      <w:r w:rsidR="003C3AAD">
        <w:t xml:space="preserve"> </w:t>
      </w:r>
      <w:r w:rsidRPr="00B75ADF">
        <w:t>are</w:t>
      </w:r>
      <w:r w:rsidR="003C3AAD">
        <w:t xml:space="preserve"> </w:t>
      </w:r>
      <w:r w:rsidRPr="00B75ADF">
        <w:t>on</w:t>
      </w:r>
      <w:r w:rsidR="003C3AAD">
        <w:t xml:space="preserve"> </w:t>
      </w:r>
      <w:r w:rsidRPr="00B75ADF">
        <w:t>the</w:t>
      </w:r>
      <w:r w:rsidR="003C3AAD">
        <w:t xml:space="preserve"> </w:t>
      </w:r>
      <w:r w:rsidRPr="00B75ADF">
        <w:t>defensive</w:t>
      </w:r>
      <w:r w:rsidR="003C3AAD">
        <w:t xml:space="preserve"> </w:t>
      </w:r>
      <w:r w:rsidRPr="00B75ADF">
        <w:t>on</w:t>
      </w:r>
      <w:r w:rsidR="003C3AAD">
        <w:t xml:space="preserve"> </w:t>
      </w:r>
      <w:r w:rsidRPr="00B75ADF">
        <w:t>a</w:t>
      </w:r>
      <w:r w:rsidR="003C3AAD">
        <w:t xml:space="preserve"> </w:t>
      </w:r>
      <w:r w:rsidRPr="00B75ADF">
        <w:t>lot</w:t>
      </w:r>
      <w:r w:rsidR="003C3AAD">
        <w:t xml:space="preserve"> </w:t>
      </w:r>
      <w:r w:rsidRPr="00B75ADF">
        <w:t>of</w:t>
      </w:r>
      <w:r w:rsidR="003C3AAD">
        <w:t xml:space="preserve"> </w:t>
      </w:r>
      <w:r w:rsidRPr="00B75ADF">
        <w:t>levels.</w:t>
      </w:r>
      <w:r w:rsidR="003C3AAD">
        <w:t xml:space="preserve"> </w:t>
      </w:r>
    </w:p>
    <w:p w:rsidR="006D4B89" w:rsidRPr="00BF7249" w:rsidP="006D4B89">
      <w:pPr>
        <w:pStyle w:val="Remark"/>
      </w:pPr>
      <w:r w:rsidRPr="00BF7249">
        <w:rPr>
          <w:b/>
          <w:bCs/>
        </w:rPr>
        <w:t>Baroness</w:t>
      </w:r>
      <w:r w:rsidR="003C3AAD">
        <w:rPr>
          <w:b/>
          <w:bCs/>
        </w:rPr>
        <w:t xml:space="preserve"> </w:t>
      </w:r>
      <w:r w:rsidRPr="00BF7249">
        <w:rPr>
          <w:b/>
          <w:bCs/>
        </w:rPr>
        <w:t>Blackstone:</w:t>
      </w:r>
      <w:r w:rsidR="003C3AAD">
        <w:rPr>
          <w:rFonts w:cs="Verdana"/>
        </w:rPr>
        <w:t xml:space="preserve"> </w:t>
      </w:r>
      <w:r w:rsidRPr="00BF7249">
        <w:t>Sir</w:t>
      </w:r>
      <w:r w:rsidR="003C3AAD">
        <w:t xml:space="preserve"> </w:t>
      </w:r>
      <w:r w:rsidRPr="00BF7249">
        <w:t>Matthew,</w:t>
      </w:r>
      <w:r w:rsidR="003C3AAD">
        <w:t xml:space="preserve"> </w:t>
      </w:r>
      <w:r w:rsidRPr="00BF7249">
        <w:t>last</w:t>
      </w:r>
      <w:r w:rsidR="003C3AAD">
        <w:t xml:space="preserve"> </w:t>
      </w:r>
      <w:r w:rsidRPr="00BF7249">
        <w:t>word?</w:t>
      </w:r>
      <w:r w:rsidR="003C3AAD">
        <w:rPr>
          <w:rFonts w:cs="Verdana"/>
        </w:rPr>
        <w:t xml:space="preserve"> </w:t>
      </w:r>
    </w:p>
    <w:p w:rsidR="006D4B89" w:rsidRPr="00BF7249" w:rsidP="006D4B89">
      <w:pPr>
        <w:pStyle w:val="Remark"/>
      </w:pPr>
      <w:r w:rsidRPr="00BF7249">
        <w:rPr>
          <w:b/>
          <w:bCs/>
          <w:i/>
          <w:iCs/>
        </w:rPr>
        <w:t>Sir</w:t>
      </w:r>
      <w:r w:rsidR="003C3AAD">
        <w:rPr>
          <w:b/>
          <w:bCs/>
          <w:i/>
          <w:iCs/>
        </w:rPr>
        <w:t xml:space="preserve"> </w:t>
      </w:r>
      <w:r w:rsidRPr="00BF7249">
        <w:rPr>
          <w:b/>
          <w:bCs/>
          <w:i/>
          <w:iCs/>
        </w:rPr>
        <w:t>Matthew</w:t>
      </w:r>
      <w:r w:rsidR="003C3AAD">
        <w:rPr>
          <w:b/>
          <w:bCs/>
          <w:i/>
          <w:iCs/>
        </w:rPr>
        <w:t xml:space="preserve"> </w:t>
      </w:r>
      <w:r w:rsidRPr="00BF7249">
        <w:rPr>
          <w:b/>
          <w:bCs/>
          <w:i/>
          <w:iCs/>
        </w:rPr>
        <w:t>Rycroft:</w:t>
      </w:r>
      <w:r w:rsidR="003C3AAD">
        <w:t xml:space="preserve"> </w:t>
      </w:r>
      <w:r w:rsidRPr="009E6638">
        <w:t>I</w:t>
      </w:r>
      <w:r w:rsidR="003C3AAD">
        <w:t xml:space="preserve"> </w:t>
      </w:r>
      <w:r w:rsidRPr="009E6638">
        <w:t>agree</w:t>
      </w:r>
      <w:r w:rsidR="003C3AAD">
        <w:t xml:space="preserve"> </w:t>
      </w:r>
      <w:r w:rsidRPr="009E6638">
        <w:t>that</w:t>
      </w:r>
      <w:r w:rsidR="003C3AAD">
        <w:t xml:space="preserve"> </w:t>
      </w:r>
      <w:r w:rsidRPr="009E6638">
        <w:t>we</w:t>
      </w:r>
      <w:r w:rsidR="003C3AAD">
        <w:t xml:space="preserve"> </w:t>
      </w:r>
      <w:r w:rsidRPr="009E6638">
        <w:t>should</w:t>
      </w:r>
      <w:r w:rsidR="003C3AAD">
        <w:t xml:space="preserve"> </w:t>
      </w:r>
      <w:r w:rsidRPr="009E6638">
        <w:t>be</w:t>
      </w:r>
      <w:r w:rsidR="003C3AAD">
        <w:t xml:space="preserve"> </w:t>
      </w:r>
      <w:r w:rsidRPr="009E6638">
        <w:t>careful</w:t>
      </w:r>
      <w:r w:rsidR="003C3AAD">
        <w:t xml:space="preserve"> </w:t>
      </w:r>
      <w:r w:rsidRPr="009E6638">
        <w:t>about</w:t>
      </w:r>
      <w:r w:rsidR="003C3AAD">
        <w:t xml:space="preserve"> </w:t>
      </w:r>
      <w:r w:rsidRPr="009E6638">
        <w:t>how</w:t>
      </w:r>
      <w:r w:rsidR="003C3AAD">
        <w:t xml:space="preserve"> </w:t>
      </w:r>
      <w:r w:rsidRPr="009E6638">
        <w:t>we</w:t>
      </w:r>
      <w:r w:rsidR="003C3AAD">
        <w:t xml:space="preserve"> </w:t>
      </w:r>
      <w:r w:rsidRPr="009E6638">
        <w:t>pursue</w:t>
      </w:r>
      <w:r w:rsidR="003C3AAD">
        <w:t xml:space="preserve"> </w:t>
      </w:r>
      <w:r w:rsidRPr="009E6638">
        <w:t>our</w:t>
      </w:r>
      <w:r w:rsidR="003C3AAD">
        <w:t xml:space="preserve"> </w:t>
      </w:r>
      <w:r w:rsidRPr="009E6638">
        <w:t>values.</w:t>
      </w:r>
      <w:r w:rsidR="003C3AAD">
        <w:t xml:space="preserve"> </w:t>
      </w:r>
      <w:r w:rsidRPr="009E6638">
        <w:t>We</w:t>
      </w:r>
      <w:r w:rsidR="003C3AAD">
        <w:t xml:space="preserve"> </w:t>
      </w:r>
      <w:r w:rsidRPr="009E6638">
        <w:t>should</w:t>
      </w:r>
      <w:r w:rsidR="003C3AAD">
        <w:t xml:space="preserve"> </w:t>
      </w:r>
      <w:r w:rsidRPr="009E6638">
        <w:t>be</w:t>
      </w:r>
      <w:r w:rsidR="003C3AAD">
        <w:t xml:space="preserve"> </w:t>
      </w:r>
      <w:r w:rsidRPr="009E6638">
        <w:t>able</w:t>
      </w:r>
      <w:r w:rsidR="003C3AAD">
        <w:t xml:space="preserve"> </w:t>
      </w:r>
      <w:r w:rsidRPr="009E6638">
        <w:t>to</w:t>
      </w:r>
      <w:r w:rsidR="003C3AAD">
        <w:t xml:space="preserve"> </w:t>
      </w:r>
      <w:r w:rsidRPr="009E6638">
        <w:t>engage</w:t>
      </w:r>
      <w:r w:rsidR="003C3AAD">
        <w:t xml:space="preserve"> </w:t>
      </w:r>
      <w:r w:rsidRPr="009E6638">
        <w:t>with</w:t>
      </w:r>
      <w:r w:rsidR="003C3AAD">
        <w:t xml:space="preserve"> </w:t>
      </w:r>
      <w:r w:rsidRPr="009E6638">
        <w:t>literally</w:t>
      </w:r>
      <w:r w:rsidR="003C3AAD">
        <w:t xml:space="preserve"> </w:t>
      </w:r>
      <w:r w:rsidRPr="009E6638">
        <w:t>every</w:t>
      </w:r>
      <w:r w:rsidR="003C3AAD">
        <w:t xml:space="preserve"> </w:t>
      </w:r>
      <w:r w:rsidRPr="009E6638">
        <w:t>country</w:t>
      </w:r>
      <w:r w:rsidR="003C3AAD">
        <w:t xml:space="preserve"> </w:t>
      </w:r>
      <w:r w:rsidRPr="009E6638">
        <w:t>in</w:t>
      </w:r>
      <w:r w:rsidR="003C3AAD">
        <w:t xml:space="preserve"> </w:t>
      </w:r>
      <w:r w:rsidRPr="009E6638">
        <w:t>the</w:t>
      </w:r>
      <w:r w:rsidR="003C3AAD">
        <w:t xml:space="preserve"> </w:t>
      </w:r>
      <w:r w:rsidRPr="009E6638">
        <w:t>world,</w:t>
      </w:r>
      <w:r w:rsidR="003C3AAD">
        <w:t xml:space="preserve"> </w:t>
      </w:r>
      <w:r w:rsidRPr="009E6638">
        <w:t>even</w:t>
      </w:r>
      <w:r w:rsidR="003C3AAD">
        <w:t xml:space="preserve"> </w:t>
      </w:r>
      <w:r w:rsidRPr="009E6638">
        <w:t>those</w:t>
      </w:r>
      <w:r w:rsidR="003C3AAD">
        <w:t xml:space="preserve"> </w:t>
      </w:r>
      <w:r w:rsidRPr="009E6638">
        <w:t>w</w:t>
      </w:r>
      <w:r>
        <w:t>ith</w:t>
      </w:r>
      <w:r w:rsidR="003C3AAD">
        <w:t xml:space="preserve"> </w:t>
      </w:r>
      <w:r>
        <w:t>which</w:t>
      </w:r>
      <w:r w:rsidR="003C3AAD">
        <w:t xml:space="preserve"> </w:t>
      </w:r>
      <w:r w:rsidRPr="009E6638">
        <w:t>we</w:t>
      </w:r>
      <w:r w:rsidR="003C3AAD">
        <w:t xml:space="preserve"> </w:t>
      </w:r>
      <w:r w:rsidRPr="009E6638">
        <w:t>fundamentally</w:t>
      </w:r>
      <w:r w:rsidR="003C3AAD">
        <w:t xml:space="preserve"> </w:t>
      </w:r>
      <w:r w:rsidRPr="009E6638">
        <w:t>disagree</w:t>
      </w:r>
      <w:r w:rsidR="003C3AAD">
        <w:t xml:space="preserve"> </w:t>
      </w:r>
      <w:r w:rsidRPr="009E6638">
        <w:t>about</w:t>
      </w:r>
      <w:r w:rsidR="003C3AAD">
        <w:t xml:space="preserve"> </w:t>
      </w:r>
      <w:r w:rsidRPr="009E6638">
        <w:t>those</w:t>
      </w:r>
      <w:r w:rsidR="003C3AAD">
        <w:t xml:space="preserve"> </w:t>
      </w:r>
      <w:r w:rsidRPr="009E6638">
        <w:t>values</w:t>
      </w:r>
      <w:r>
        <w:t>,</w:t>
      </w:r>
      <w:r w:rsidR="003C3AAD">
        <w:t xml:space="preserve"> </w:t>
      </w:r>
      <w:r>
        <w:t>but</w:t>
      </w:r>
      <w:r w:rsidR="003C3AAD">
        <w:t xml:space="preserve"> </w:t>
      </w:r>
      <w:r>
        <w:t>we</w:t>
      </w:r>
      <w:r w:rsidR="003C3AAD">
        <w:t xml:space="preserve"> </w:t>
      </w:r>
      <w:r>
        <w:t>have</w:t>
      </w:r>
      <w:r w:rsidR="003C3AAD">
        <w:t xml:space="preserve"> </w:t>
      </w:r>
      <w:r>
        <w:t>to</w:t>
      </w:r>
      <w:r w:rsidR="003C3AAD">
        <w:t xml:space="preserve"> </w:t>
      </w:r>
      <w:r w:rsidRPr="009E6638">
        <w:t>know</w:t>
      </w:r>
      <w:r w:rsidR="003C3AAD">
        <w:t xml:space="preserve"> </w:t>
      </w:r>
      <w:r w:rsidRPr="009E6638">
        <w:t>what</w:t>
      </w:r>
      <w:r w:rsidR="003C3AAD">
        <w:t xml:space="preserve"> </w:t>
      </w:r>
      <w:r w:rsidRPr="009E6638">
        <w:t>those</w:t>
      </w:r>
      <w:r w:rsidR="003C3AAD">
        <w:t xml:space="preserve"> </w:t>
      </w:r>
      <w:r w:rsidRPr="009E6638">
        <w:t>values</w:t>
      </w:r>
      <w:r w:rsidR="003C3AAD">
        <w:t xml:space="preserve"> </w:t>
      </w:r>
      <w:r w:rsidRPr="009E6638">
        <w:t>are</w:t>
      </w:r>
      <w:r w:rsidR="003C3AAD">
        <w:t xml:space="preserve"> </w:t>
      </w:r>
      <w:r>
        <w:t>and</w:t>
      </w:r>
      <w:r w:rsidR="003C3AAD">
        <w:t xml:space="preserve"> </w:t>
      </w:r>
      <w:r>
        <w:t>be</w:t>
      </w:r>
      <w:r w:rsidR="003C3AAD">
        <w:t xml:space="preserve"> </w:t>
      </w:r>
      <w:r w:rsidRPr="009E6638">
        <w:t>absolutely</w:t>
      </w:r>
      <w:r w:rsidR="003C3AAD">
        <w:t xml:space="preserve"> </w:t>
      </w:r>
      <w:r w:rsidRPr="009E6638">
        <w:t>clear</w:t>
      </w:r>
      <w:r w:rsidR="003C3AAD">
        <w:t xml:space="preserve"> </w:t>
      </w:r>
      <w:r w:rsidRPr="009E6638">
        <w:t>about</w:t>
      </w:r>
      <w:r w:rsidR="003C3AAD">
        <w:t xml:space="preserve"> </w:t>
      </w:r>
      <w:r w:rsidRPr="009E6638">
        <w:t>what</w:t>
      </w:r>
      <w:r w:rsidR="003C3AAD">
        <w:t xml:space="preserve"> </w:t>
      </w:r>
      <w:r w:rsidRPr="009E6638">
        <w:t>they</w:t>
      </w:r>
      <w:r w:rsidR="003C3AAD">
        <w:t xml:space="preserve"> </w:t>
      </w:r>
      <w:r w:rsidRPr="009E6638">
        <w:t>are</w:t>
      </w:r>
      <w:r w:rsidR="003C3AAD">
        <w:t xml:space="preserve"> </w:t>
      </w:r>
      <w:r w:rsidRPr="009E6638">
        <w:t>before</w:t>
      </w:r>
      <w:r w:rsidR="003C3AAD">
        <w:t xml:space="preserve"> </w:t>
      </w:r>
      <w:r w:rsidRPr="009E6638">
        <w:t>deciding</w:t>
      </w:r>
      <w:r w:rsidR="003C3AAD">
        <w:t xml:space="preserve"> </w:t>
      </w:r>
      <w:r w:rsidRPr="009E6638">
        <w:t>tactically</w:t>
      </w:r>
      <w:r w:rsidR="003C3AAD">
        <w:t xml:space="preserve"> </w:t>
      </w:r>
      <w:r w:rsidRPr="009E6638">
        <w:t>how</w:t>
      </w:r>
      <w:r w:rsidR="003C3AAD">
        <w:t xml:space="preserve"> </w:t>
      </w:r>
      <w:r w:rsidRPr="009E6638">
        <w:t>much</w:t>
      </w:r>
      <w:r w:rsidR="003C3AAD">
        <w:t xml:space="preserve"> </w:t>
      </w:r>
      <w:r w:rsidRPr="009E6638">
        <w:t>to</w:t>
      </w:r>
      <w:r w:rsidR="003C3AAD">
        <w:t xml:space="preserve"> </w:t>
      </w:r>
      <w:r w:rsidRPr="009E6638">
        <w:t>talk</w:t>
      </w:r>
      <w:r w:rsidR="003C3AAD">
        <w:t xml:space="preserve"> </w:t>
      </w:r>
      <w:r w:rsidRPr="009E6638">
        <w:t>about</w:t>
      </w:r>
      <w:r w:rsidR="003C3AAD">
        <w:t xml:space="preserve"> </w:t>
      </w:r>
      <w:r w:rsidRPr="009E6638">
        <w:t>them.</w:t>
      </w:r>
      <w:r w:rsidR="003C3AAD">
        <w:t xml:space="preserve"> </w:t>
      </w:r>
      <w:r w:rsidRPr="009E6638">
        <w:t>To</w:t>
      </w:r>
      <w:r w:rsidR="003C3AAD">
        <w:t xml:space="preserve"> </w:t>
      </w:r>
      <w:r w:rsidRPr="009E6638">
        <w:t>use</w:t>
      </w:r>
      <w:r w:rsidR="003C3AAD">
        <w:t xml:space="preserve"> </w:t>
      </w:r>
      <w:r w:rsidRPr="009E6638">
        <w:t>an</w:t>
      </w:r>
      <w:r w:rsidR="003C3AAD">
        <w:t xml:space="preserve"> </w:t>
      </w:r>
      <w:r w:rsidRPr="009E6638">
        <w:t>analogy,</w:t>
      </w:r>
      <w:r w:rsidR="003C3AAD">
        <w:t xml:space="preserve"> </w:t>
      </w:r>
      <w:r>
        <w:t>if</w:t>
      </w:r>
      <w:r w:rsidR="003C3AAD">
        <w:t xml:space="preserve"> </w:t>
      </w:r>
      <w:r>
        <w:t>an</w:t>
      </w:r>
      <w:r w:rsidR="003C3AAD">
        <w:t xml:space="preserve"> </w:t>
      </w:r>
      <w:r w:rsidRPr="009E6638">
        <w:t>individual</w:t>
      </w:r>
      <w:r w:rsidR="003C3AAD">
        <w:t xml:space="preserve"> </w:t>
      </w:r>
      <w:r w:rsidRPr="009E6638">
        <w:t>leader</w:t>
      </w:r>
      <w:r w:rsidR="003C3AAD">
        <w:t xml:space="preserve"> </w:t>
      </w:r>
      <w:r w:rsidRPr="009E6638">
        <w:t>says</w:t>
      </w:r>
      <w:r w:rsidR="003C3AAD">
        <w:t xml:space="preserve"> </w:t>
      </w:r>
      <w:r w:rsidRPr="009E6638">
        <w:t>that</w:t>
      </w:r>
      <w:r w:rsidR="003C3AAD">
        <w:t xml:space="preserve"> </w:t>
      </w:r>
      <w:r w:rsidRPr="009E6638">
        <w:t>they</w:t>
      </w:r>
      <w:r w:rsidR="003C3AAD">
        <w:t xml:space="preserve"> </w:t>
      </w:r>
      <w:r w:rsidRPr="009E6638">
        <w:t>are</w:t>
      </w:r>
      <w:r w:rsidR="003C3AAD">
        <w:t xml:space="preserve"> </w:t>
      </w:r>
      <w:r w:rsidRPr="009E6638">
        <w:t>open</w:t>
      </w:r>
      <w:r w:rsidR="003C3AAD">
        <w:t xml:space="preserve"> </w:t>
      </w:r>
      <w:r w:rsidRPr="009E6638">
        <w:t>to</w:t>
      </w:r>
      <w:r w:rsidR="003C3AAD">
        <w:t xml:space="preserve"> </w:t>
      </w:r>
      <w:r w:rsidRPr="009E6638">
        <w:t>challenge</w:t>
      </w:r>
      <w:r w:rsidR="003C3AAD">
        <w:t xml:space="preserve"> </w:t>
      </w:r>
      <w:r>
        <w:t>a</w:t>
      </w:r>
      <w:r w:rsidRPr="009E6638">
        <w:t>nd</w:t>
      </w:r>
      <w:r w:rsidR="003C3AAD">
        <w:t xml:space="preserve"> </w:t>
      </w:r>
      <w:r w:rsidRPr="009E6638">
        <w:t>then</w:t>
      </w:r>
      <w:r w:rsidR="003C3AAD">
        <w:t xml:space="preserve"> </w:t>
      </w:r>
      <w:r w:rsidRPr="009E6638">
        <w:t>the</w:t>
      </w:r>
      <w:r w:rsidR="003C3AAD">
        <w:t xml:space="preserve"> </w:t>
      </w:r>
      <w:r w:rsidRPr="009E6638">
        <w:t>first</w:t>
      </w:r>
      <w:r w:rsidR="003C3AAD">
        <w:t xml:space="preserve"> </w:t>
      </w:r>
      <w:r w:rsidRPr="009E6638">
        <w:t>time</w:t>
      </w:r>
      <w:r w:rsidR="003C3AAD">
        <w:t xml:space="preserve"> </w:t>
      </w:r>
      <w:r w:rsidRPr="009E6638">
        <w:t>that</w:t>
      </w:r>
      <w:r w:rsidR="003C3AAD">
        <w:t xml:space="preserve"> </w:t>
      </w:r>
      <w:r w:rsidRPr="009E6638">
        <w:t>they</w:t>
      </w:r>
      <w:r w:rsidR="003C3AAD">
        <w:t xml:space="preserve"> </w:t>
      </w:r>
      <w:r w:rsidRPr="009E6638">
        <w:t>are</w:t>
      </w:r>
      <w:r w:rsidR="003C3AAD">
        <w:t xml:space="preserve"> </w:t>
      </w:r>
      <w:r w:rsidRPr="009E6638">
        <w:t>challenged</w:t>
      </w:r>
      <w:r w:rsidR="003C3AAD">
        <w:t xml:space="preserve"> </w:t>
      </w:r>
      <w:r w:rsidRPr="009E6638">
        <w:t>they</w:t>
      </w:r>
      <w:r w:rsidR="003C3AAD">
        <w:t xml:space="preserve"> </w:t>
      </w:r>
      <w:r w:rsidRPr="009E6638">
        <w:t>demonstrate</w:t>
      </w:r>
      <w:r w:rsidR="003C3AAD">
        <w:t xml:space="preserve"> </w:t>
      </w:r>
      <w:r w:rsidRPr="009E6638">
        <w:t>through</w:t>
      </w:r>
      <w:r w:rsidR="003C3AAD">
        <w:t xml:space="preserve"> </w:t>
      </w:r>
      <w:r w:rsidRPr="009E6638">
        <w:t>their</w:t>
      </w:r>
      <w:r w:rsidR="003C3AAD">
        <w:t xml:space="preserve"> </w:t>
      </w:r>
      <w:r w:rsidRPr="009E6638">
        <w:t>behaviour</w:t>
      </w:r>
      <w:r w:rsidR="003C3AAD">
        <w:t xml:space="preserve"> </w:t>
      </w:r>
      <w:r w:rsidRPr="009E6638">
        <w:t>that</w:t>
      </w:r>
      <w:r w:rsidR="003C3AAD">
        <w:t xml:space="preserve"> </w:t>
      </w:r>
      <w:r w:rsidRPr="009E6638">
        <w:t>they</w:t>
      </w:r>
      <w:r w:rsidR="003C3AAD">
        <w:t xml:space="preserve"> </w:t>
      </w:r>
      <w:r w:rsidRPr="009E6638">
        <w:t>did</w:t>
      </w:r>
      <w:r w:rsidR="003C3AAD">
        <w:t xml:space="preserve"> </w:t>
      </w:r>
      <w:r w:rsidRPr="009E6638">
        <w:t>not</w:t>
      </w:r>
      <w:r w:rsidR="003C3AAD">
        <w:t xml:space="preserve"> </w:t>
      </w:r>
      <w:r w:rsidRPr="009E6638">
        <w:t>like</w:t>
      </w:r>
      <w:r w:rsidR="003C3AAD">
        <w:t xml:space="preserve"> </w:t>
      </w:r>
      <w:r w:rsidRPr="009E6638">
        <w:t>that</w:t>
      </w:r>
      <w:r w:rsidR="003C3AAD">
        <w:t xml:space="preserve"> </w:t>
      </w:r>
      <w:r w:rsidRPr="009E6638">
        <w:t>challenge</w:t>
      </w:r>
      <w:r w:rsidR="003C3AAD">
        <w:t xml:space="preserve"> </w:t>
      </w:r>
      <w:r w:rsidRPr="009E6638">
        <w:t>at</w:t>
      </w:r>
      <w:r w:rsidR="003C3AAD">
        <w:t xml:space="preserve"> </w:t>
      </w:r>
      <w:r w:rsidRPr="009E6638">
        <w:t>all</w:t>
      </w:r>
      <w:r w:rsidR="00921580">
        <w:t xml:space="preserve">, </w:t>
      </w:r>
      <w:r>
        <w:t>t</w:t>
      </w:r>
      <w:r w:rsidRPr="009E6638">
        <w:t>he</w:t>
      </w:r>
      <w:r w:rsidR="00921580">
        <w:t>ir credibility</w:t>
      </w:r>
      <w:r w:rsidR="003C3AAD">
        <w:t xml:space="preserve"> </w:t>
      </w:r>
      <w:r w:rsidR="00921580">
        <w:t>would be shot</w:t>
      </w:r>
      <w:r>
        <w:t>,</w:t>
      </w:r>
      <w:r w:rsidR="003C3AAD">
        <w:t xml:space="preserve"> </w:t>
      </w:r>
      <w:r>
        <w:t>that</w:t>
      </w:r>
      <w:r w:rsidR="003C3AAD">
        <w:t xml:space="preserve"> </w:t>
      </w:r>
      <w:r w:rsidRPr="009E6638">
        <w:t>is</w:t>
      </w:r>
      <w:r w:rsidR="003C3AAD">
        <w:t xml:space="preserve"> </w:t>
      </w:r>
      <w:r w:rsidRPr="009E6638">
        <w:t>the</w:t>
      </w:r>
      <w:r w:rsidR="003C3AAD">
        <w:t xml:space="preserve"> </w:t>
      </w:r>
      <w:r w:rsidRPr="009E6638">
        <w:t>end</w:t>
      </w:r>
      <w:r w:rsidR="003C3AAD">
        <w:t xml:space="preserve"> </w:t>
      </w:r>
      <w:r w:rsidRPr="009E6638">
        <w:t>of</w:t>
      </w:r>
      <w:r w:rsidR="003C3AAD">
        <w:t xml:space="preserve"> </w:t>
      </w:r>
      <w:r w:rsidRPr="009E6638">
        <w:t>their</w:t>
      </w:r>
      <w:r w:rsidR="003C3AAD">
        <w:t xml:space="preserve"> </w:t>
      </w:r>
      <w:r w:rsidRPr="009E6638">
        <w:t>credibility</w:t>
      </w:r>
      <w:r w:rsidR="003C3AAD">
        <w:t xml:space="preserve"> </w:t>
      </w:r>
      <w:r w:rsidRPr="009E6638">
        <w:t>as</w:t>
      </w:r>
      <w:r w:rsidR="003C3AAD">
        <w:t xml:space="preserve"> </w:t>
      </w:r>
      <w:r w:rsidRPr="009E6638">
        <w:t>a</w:t>
      </w:r>
      <w:r w:rsidR="003C3AAD">
        <w:t xml:space="preserve"> </w:t>
      </w:r>
      <w:r w:rsidRPr="009E6638">
        <w:t>leader.</w:t>
      </w:r>
      <w:r w:rsidR="003C3AAD">
        <w:t xml:space="preserve"> </w:t>
      </w:r>
      <w:r>
        <w:t>S</w:t>
      </w:r>
      <w:r w:rsidRPr="009E6638">
        <w:t>imilarly,</w:t>
      </w:r>
      <w:r w:rsidR="003C3AAD">
        <w:t xml:space="preserve"> </w:t>
      </w:r>
      <w:r w:rsidRPr="009E6638">
        <w:t>a</w:t>
      </w:r>
      <w:r w:rsidR="003C3AAD">
        <w:t xml:space="preserve"> </w:t>
      </w:r>
      <w:r w:rsidRPr="009E6638">
        <w:t>nation</w:t>
      </w:r>
      <w:r w:rsidR="003C3AAD">
        <w:t xml:space="preserve"> </w:t>
      </w:r>
      <w:r w:rsidRPr="009E6638">
        <w:t>that</w:t>
      </w:r>
      <w:r w:rsidR="003C3AAD">
        <w:t xml:space="preserve"> </w:t>
      </w:r>
      <w:r w:rsidRPr="009E6638">
        <w:t>says,</w:t>
      </w:r>
      <w:r w:rsidR="003C3AAD">
        <w:t xml:space="preserve"> </w:t>
      </w:r>
      <w:r w:rsidRPr="009E6638">
        <w:t>for</w:t>
      </w:r>
      <w:r w:rsidR="003C3AAD">
        <w:t xml:space="preserve"> </w:t>
      </w:r>
      <w:r w:rsidRPr="009E6638">
        <w:t>instance,</w:t>
      </w:r>
      <w:r w:rsidR="003C3AAD">
        <w:t xml:space="preserve"> </w:t>
      </w:r>
      <w:r w:rsidRPr="009E6638">
        <w:t>that</w:t>
      </w:r>
      <w:r w:rsidR="003C3AAD">
        <w:t xml:space="preserve"> </w:t>
      </w:r>
      <w:r w:rsidRPr="009E6638">
        <w:t>it</w:t>
      </w:r>
      <w:r w:rsidR="003C3AAD">
        <w:t xml:space="preserve"> </w:t>
      </w:r>
      <w:r w:rsidRPr="009E6638">
        <w:t>supports</w:t>
      </w:r>
      <w:r>
        <w:t>,</w:t>
      </w:r>
      <w:r w:rsidR="003C3AAD">
        <w:t xml:space="preserve"> </w:t>
      </w:r>
      <w:r w:rsidRPr="009E6638">
        <w:t>as</w:t>
      </w:r>
      <w:r w:rsidR="003C3AAD">
        <w:t xml:space="preserve"> </w:t>
      </w:r>
      <w:r w:rsidRPr="009E6638">
        <w:t>one</w:t>
      </w:r>
      <w:r w:rsidR="003C3AAD">
        <w:t xml:space="preserve"> </w:t>
      </w:r>
      <w:r w:rsidRPr="009E6638">
        <w:t>of</w:t>
      </w:r>
      <w:r w:rsidR="003C3AAD">
        <w:t xml:space="preserve"> </w:t>
      </w:r>
      <w:r w:rsidRPr="009E6638">
        <w:t>its</w:t>
      </w:r>
      <w:r w:rsidR="003C3AAD">
        <w:t xml:space="preserve"> </w:t>
      </w:r>
      <w:r w:rsidRPr="009E6638">
        <w:t>core</w:t>
      </w:r>
      <w:r w:rsidR="003C3AAD">
        <w:t xml:space="preserve"> </w:t>
      </w:r>
      <w:r w:rsidRPr="009E6638">
        <w:t>values,</w:t>
      </w:r>
      <w:r w:rsidR="003C3AAD">
        <w:t xml:space="preserve"> </w:t>
      </w:r>
      <w:r w:rsidRPr="009E6638">
        <w:t>the</w:t>
      </w:r>
      <w:r w:rsidR="003C3AAD">
        <w:t xml:space="preserve"> </w:t>
      </w:r>
      <w:r w:rsidRPr="009E6638">
        <w:t>international</w:t>
      </w:r>
      <w:r w:rsidR="003C3AAD">
        <w:t xml:space="preserve"> </w:t>
      </w:r>
      <w:r w:rsidRPr="009E6638">
        <w:t>rule</w:t>
      </w:r>
      <w:r w:rsidR="003C3AAD">
        <w:t xml:space="preserve"> </w:t>
      </w:r>
      <w:r w:rsidRPr="009E6638">
        <w:t>of</w:t>
      </w:r>
      <w:r w:rsidR="003C3AAD">
        <w:t xml:space="preserve"> </w:t>
      </w:r>
      <w:r w:rsidRPr="009E6638">
        <w:t>law</w:t>
      </w:r>
      <w:r>
        <w:t>,</w:t>
      </w:r>
      <w:r w:rsidR="003C3AAD">
        <w:t xml:space="preserve"> </w:t>
      </w:r>
      <w:r w:rsidRPr="009E6638">
        <w:t>human</w:t>
      </w:r>
      <w:r w:rsidR="003C3AAD">
        <w:t xml:space="preserve"> </w:t>
      </w:r>
      <w:r w:rsidRPr="009E6638">
        <w:t>rights</w:t>
      </w:r>
      <w:r w:rsidR="003C3AAD">
        <w:t xml:space="preserve"> </w:t>
      </w:r>
      <w:r w:rsidRPr="009E6638">
        <w:t>or</w:t>
      </w:r>
      <w:r w:rsidR="003C3AAD">
        <w:t xml:space="preserve"> </w:t>
      </w:r>
      <w:r w:rsidRPr="009E6638">
        <w:t>whatever</w:t>
      </w:r>
      <w:r>
        <w:t>,</w:t>
      </w:r>
      <w:r w:rsidR="003C3AAD">
        <w:t xml:space="preserve"> </w:t>
      </w:r>
      <w:r w:rsidRPr="009E6638">
        <w:t>and</w:t>
      </w:r>
      <w:r w:rsidR="003C3AAD">
        <w:t xml:space="preserve"> </w:t>
      </w:r>
      <w:r w:rsidRPr="009E6638">
        <w:t>then</w:t>
      </w:r>
      <w:r w:rsidR="003C3AAD">
        <w:t xml:space="preserve"> </w:t>
      </w:r>
      <w:r w:rsidRPr="009E6638">
        <w:t>demonstrates</w:t>
      </w:r>
      <w:r w:rsidR="003C3AAD">
        <w:t xml:space="preserve"> </w:t>
      </w:r>
      <w:r w:rsidRPr="009E6638">
        <w:t>through</w:t>
      </w:r>
      <w:r w:rsidR="003C3AAD">
        <w:t xml:space="preserve"> </w:t>
      </w:r>
      <w:r w:rsidRPr="009E6638">
        <w:t>its</w:t>
      </w:r>
      <w:r w:rsidR="003C3AAD">
        <w:t xml:space="preserve"> </w:t>
      </w:r>
      <w:r w:rsidRPr="009E6638">
        <w:t>actions</w:t>
      </w:r>
      <w:r w:rsidR="003C3AAD">
        <w:t xml:space="preserve"> </w:t>
      </w:r>
      <w:r w:rsidRPr="009E6638">
        <w:t>that</w:t>
      </w:r>
      <w:r w:rsidR="003C3AAD">
        <w:t xml:space="preserve"> </w:t>
      </w:r>
      <w:r w:rsidRPr="009E6638">
        <w:t>it</w:t>
      </w:r>
      <w:r w:rsidR="003C3AAD">
        <w:t xml:space="preserve"> </w:t>
      </w:r>
      <w:r w:rsidRPr="009E6638">
        <w:t>is</w:t>
      </w:r>
      <w:r w:rsidR="003C3AAD">
        <w:t xml:space="preserve"> </w:t>
      </w:r>
      <w:r w:rsidRPr="009E6638">
        <w:t>not</w:t>
      </w:r>
      <w:r w:rsidR="003C3AAD">
        <w:t xml:space="preserve"> </w:t>
      </w:r>
      <w:r w:rsidRPr="009E6638">
        <w:t>consistent</w:t>
      </w:r>
      <w:r w:rsidR="003C3AAD">
        <w:t xml:space="preserve"> </w:t>
      </w:r>
      <w:r w:rsidRPr="009E6638">
        <w:t>in</w:t>
      </w:r>
      <w:r w:rsidR="003C3AAD">
        <w:t xml:space="preserve"> </w:t>
      </w:r>
      <w:r w:rsidRPr="009E6638">
        <w:t>th</w:t>
      </w:r>
      <w:r>
        <w:t>ose</w:t>
      </w:r>
      <w:r w:rsidR="003C3AAD">
        <w:t xml:space="preserve"> </w:t>
      </w:r>
      <w:r w:rsidRPr="009E6638">
        <w:t>value</w:t>
      </w:r>
      <w:r>
        <w:t>s</w:t>
      </w:r>
      <w:r w:rsidRPr="009E6638">
        <w:t>,</w:t>
      </w:r>
      <w:r w:rsidR="003C3AAD">
        <w:t xml:space="preserve"> </w:t>
      </w:r>
      <w:r w:rsidRPr="009E6638">
        <w:t>ends</w:t>
      </w:r>
      <w:r w:rsidR="003C3AAD">
        <w:t xml:space="preserve"> </w:t>
      </w:r>
      <w:r w:rsidRPr="009E6638">
        <w:t>up</w:t>
      </w:r>
      <w:r w:rsidR="003C3AAD">
        <w:t xml:space="preserve"> </w:t>
      </w:r>
      <w:r w:rsidRPr="009E6638">
        <w:t>with</w:t>
      </w:r>
      <w:r w:rsidR="003C3AAD">
        <w:t xml:space="preserve"> </w:t>
      </w:r>
      <w:r w:rsidRPr="009E6638">
        <w:t>no</w:t>
      </w:r>
      <w:r w:rsidR="003C3AAD">
        <w:t xml:space="preserve"> </w:t>
      </w:r>
      <w:r w:rsidRPr="009E6638">
        <w:t>credibility</w:t>
      </w:r>
      <w:r w:rsidR="003C3AAD">
        <w:t xml:space="preserve"> </w:t>
      </w:r>
      <w:r w:rsidRPr="009E6638">
        <w:t>at</w:t>
      </w:r>
      <w:r w:rsidR="003C3AAD">
        <w:t xml:space="preserve"> </w:t>
      </w:r>
      <w:r w:rsidRPr="009E6638">
        <w:t>all.</w:t>
      </w:r>
      <w:r w:rsidR="003C3AAD">
        <w:t xml:space="preserve"> </w:t>
      </w:r>
      <w:r>
        <w:t>W</w:t>
      </w:r>
      <w:r w:rsidRPr="009E6638">
        <w:t>e</w:t>
      </w:r>
      <w:r w:rsidR="003C3AAD">
        <w:t xml:space="preserve"> </w:t>
      </w:r>
      <w:r w:rsidRPr="009E6638">
        <w:t>have</w:t>
      </w:r>
      <w:r w:rsidR="003C3AAD">
        <w:t xml:space="preserve"> </w:t>
      </w:r>
      <w:r w:rsidRPr="009E6638">
        <w:t>to</w:t>
      </w:r>
      <w:r w:rsidR="003C3AAD">
        <w:t xml:space="preserve"> </w:t>
      </w:r>
      <w:r w:rsidRPr="009E6638">
        <w:t>decide</w:t>
      </w:r>
      <w:r w:rsidR="003C3AAD">
        <w:t xml:space="preserve"> </w:t>
      </w:r>
      <w:r w:rsidRPr="009E6638">
        <w:t>for</w:t>
      </w:r>
      <w:r w:rsidR="003C3AAD">
        <w:t xml:space="preserve"> </w:t>
      </w:r>
      <w:r w:rsidRPr="009E6638">
        <w:t>ourselves</w:t>
      </w:r>
      <w:r w:rsidR="003C3AAD">
        <w:t xml:space="preserve"> </w:t>
      </w:r>
      <w:r w:rsidRPr="009E6638">
        <w:t>wh</w:t>
      </w:r>
      <w:r>
        <w:t>ich</w:t>
      </w:r>
      <w:r w:rsidR="003C3AAD">
        <w:t xml:space="preserve"> </w:t>
      </w:r>
      <w:r w:rsidRPr="009E6638">
        <w:t>core</w:t>
      </w:r>
      <w:r w:rsidR="003C3AAD">
        <w:t xml:space="preserve"> </w:t>
      </w:r>
      <w:r w:rsidRPr="009E6638">
        <w:t>values</w:t>
      </w:r>
      <w:r w:rsidR="003C3AAD">
        <w:t xml:space="preserve"> </w:t>
      </w:r>
      <w:r w:rsidRPr="009E6638">
        <w:t>matter</w:t>
      </w:r>
      <w:r w:rsidR="003C3AAD">
        <w:t xml:space="preserve"> </w:t>
      </w:r>
      <w:r w:rsidRPr="009E6638">
        <w:t>more</w:t>
      </w:r>
      <w:r w:rsidR="003C3AAD">
        <w:t xml:space="preserve"> </w:t>
      </w:r>
      <w:r w:rsidRPr="009E6638">
        <w:t>than</w:t>
      </w:r>
      <w:r w:rsidR="003C3AAD">
        <w:t xml:space="preserve"> </w:t>
      </w:r>
      <w:r w:rsidRPr="009E6638">
        <w:t>anything</w:t>
      </w:r>
      <w:r w:rsidR="003C3AAD">
        <w:t xml:space="preserve"> </w:t>
      </w:r>
      <w:r w:rsidRPr="009E6638">
        <w:t>else</w:t>
      </w:r>
      <w:r w:rsidR="003C3AAD">
        <w:t xml:space="preserve"> </w:t>
      </w:r>
      <w:r w:rsidRPr="009E6638">
        <w:t>to</w:t>
      </w:r>
      <w:r w:rsidR="003C3AAD">
        <w:t xml:space="preserve"> </w:t>
      </w:r>
      <w:r w:rsidRPr="009E6638">
        <w:t>us</w:t>
      </w:r>
      <w:r w:rsidR="003C3AAD">
        <w:t xml:space="preserve"> </w:t>
      </w:r>
      <w:r w:rsidRPr="009E6638">
        <w:t>and</w:t>
      </w:r>
      <w:r w:rsidR="003C3AAD">
        <w:t xml:space="preserve"> </w:t>
      </w:r>
      <w:r w:rsidRPr="009E6638">
        <w:t>then</w:t>
      </w:r>
      <w:r w:rsidR="003C3AAD">
        <w:t xml:space="preserve"> </w:t>
      </w:r>
      <w:r w:rsidRPr="009E6638">
        <w:t>uphold</w:t>
      </w:r>
      <w:r w:rsidR="003C3AAD">
        <w:t xml:space="preserve"> </w:t>
      </w:r>
      <w:r w:rsidRPr="009E6638">
        <w:t>them.</w:t>
      </w:r>
    </w:p>
    <w:p w:rsidR="006D4B89" w:rsidRPr="005F5CFD" w:rsidP="006D4B89">
      <w:pPr>
        <w:pStyle w:val="Question"/>
        <w:rPr>
          <w:rStyle w:val="normaltextrun"/>
          <w:rFonts w:cs="Times New Roman"/>
        </w:rPr>
      </w:pPr>
      <w:r w:rsidRPr="00BF7249">
        <w:rPr>
          <w:b/>
          <w:bCs/>
        </w:rPr>
        <w:t>Lord</w:t>
      </w:r>
      <w:r w:rsidR="003C3AAD">
        <w:rPr>
          <w:b/>
          <w:bCs/>
        </w:rPr>
        <w:t xml:space="preserve"> </w:t>
      </w:r>
      <w:r w:rsidRPr="00BF7249">
        <w:rPr>
          <w:b/>
          <w:bCs/>
        </w:rPr>
        <w:t>Bruce</w:t>
      </w:r>
      <w:r w:rsidR="003C3AAD">
        <w:rPr>
          <w:b/>
          <w:bCs/>
        </w:rPr>
        <w:t xml:space="preserve"> </w:t>
      </w:r>
      <w:r w:rsidRPr="00BF7249">
        <w:rPr>
          <w:b/>
          <w:bCs/>
        </w:rPr>
        <w:t>of</w:t>
      </w:r>
      <w:r w:rsidR="003C3AAD">
        <w:rPr>
          <w:b/>
          <w:bCs/>
        </w:rPr>
        <w:t xml:space="preserve"> </w:t>
      </w:r>
      <w:r w:rsidRPr="00BF7249">
        <w:rPr>
          <w:b/>
          <w:bCs/>
        </w:rPr>
        <w:t>Bennachie:</w:t>
      </w:r>
      <w:r w:rsidR="003C3AAD">
        <w:rPr>
          <w:rFonts w:cs="Verdana"/>
        </w:rPr>
        <w:t xml:space="preserve"> </w:t>
      </w:r>
      <w:r w:rsidRPr="00BF7249">
        <w:t>I</w:t>
      </w:r>
      <w:r w:rsidR="003C3AAD">
        <w:t xml:space="preserve"> </w:t>
      </w:r>
      <w:r w:rsidRPr="00BF7249">
        <w:t>wonder</w:t>
      </w:r>
      <w:r w:rsidR="003C3AAD">
        <w:t xml:space="preserve"> </w:t>
      </w:r>
      <w:r w:rsidRPr="00BF7249">
        <w:t>if</w:t>
      </w:r>
      <w:r w:rsidR="003C3AAD">
        <w:t xml:space="preserve"> </w:t>
      </w:r>
      <w:r w:rsidRPr="00BF7249">
        <w:t>I</w:t>
      </w:r>
      <w:r w:rsidR="003C3AAD">
        <w:t xml:space="preserve"> </w:t>
      </w:r>
      <w:r w:rsidRPr="00BF7249">
        <w:t>could</w:t>
      </w:r>
      <w:r w:rsidR="003C3AAD">
        <w:t xml:space="preserve"> </w:t>
      </w:r>
      <w:r w:rsidRPr="00BF7249">
        <w:t>explore</w:t>
      </w:r>
      <w:r w:rsidR="003C3AAD">
        <w:t xml:space="preserve"> </w:t>
      </w:r>
      <w:r w:rsidRPr="003B107E">
        <w:rPr>
          <w:rStyle w:val="normaltextrun"/>
          <w:rFonts w:cs="Segoe UI"/>
        </w:rPr>
        <w:t>how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our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bilateral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presence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can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inform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our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multilateral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priorities.</w:t>
      </w:r>
      <w:r w:rsidR="003C3AAD">
        <w:rPr>
          <w:rStyle w:val="normaltextrun"/>
          <w:rFonts w:cs="Segoe UI"/>
        </w:rPr>
        <w:t xml:space="preserve"> </w:t>
      </w:r>
      <w:r>
        <w:rPr>
          <w:rStyle w:val="normaltextrun"/>
          <w:rFonts w:cs="Segoe UI"/>
        </w:rPr>
        <w:t>This</w:t>
      </w:r>
      <w:r w:rsidR="003C3AAD">
        <w:rPr>
          <w:rStyle w:val="normaltextrun"/>
          <w:rFonts w:cs="Segoe UI"/>
        </w:rPr>
        <w:t xml:space="preserve"> </w:t>
      </w:r>
      <w:r>
        <w:rPr>
          <w:rStyle w:val="normaltextrun"/>
          <w:rFonts w:cs="Segoe UI"/>
        </w:rPr>
        <w:t>is</w:t>
      </w:r>
      <w:r w:rsidR="003C3AAD">
        <w:rPr>
          <w:rStyle w:val="normaltextrun"/>
          <w:rFonts w:cs="Segoe UI"/>
        </w:rPr>
        <w:t xml:space="preserve"> </w:t>
      </w:r>
      <w:r>
        <w:rPr>
          <w:rStyle w:val="normaltextrun"/>
          <w:rFonts w:cs="Segoe UI"/>
        </w:rPr>
        <w:t>directed</w:t>
      </w:r>
      <w:r w:rsidR="003C3AAD">
        <w:rPr>
          <w:rStyle w:val="normaltextrun"/>
          <w:rFonts w:cs="Segoe UI"/>
        </w:rPr>
        <w:t xml:space="preserve"> </w:t>
      </w:r>
      <w:r>
        <w:rPr>
          <w:rStyle w:val="normaltextrun"/>
          <w:rFonts w:cs="Segoe UI"/>
        </w:rPr>
        <w:t>to</w:t>
      </w:r>
      <w:r w:rsidR="003C3AAD">
        <w:rPr>
          <w:rStyle w:val="normaltextrun"/>
          <w:rFonts w:cs="Segoe UI"/>
        </w:rPr>
        <w:t xml:space="preserve"> </w:t>
      </w:r>
      <w:r>
        <w:rPr>
          <w:rStyle w:val="normaltextrun"/>
          <w:rFonts w:cs="Segoe UI"/>
        </w:rPr>
        <w:t>Sir</w:t>
      </w:r>
      <w:r w:rsidR="003C3AAD">
        <w:rPr>
          <w:rStyle w:val="normaltextrun"/>
          <w:rFonts w:cs="Segoe UI"/>
        </w:rPr>
        <w:t xml:space="preserve"> </w:t>
      </w:r>
      <w:r>
        <w:rPr>
          <w:rStyle w:val="normaltextrun"/>
          <w:rFonts w:cs="Segoe UI"/>
        </w:rPr>
        <w:t>Matthew.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I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was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there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when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we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achieved</w:t>
      </w:r>
      <w:r w:rsidR="003C3AAD">
        <w:rPr>
          <w:rStyle w:val="normaltextrun"/>
          <w:rFonts w:cs="Segoe UI"/>
        </w:rPr>
        <w:t xml:space="preserve"> </w:t>
      </w:r>
      <w:r>
        <w:rPr>
          <w:rStyle w:val="normaltextrun"/>
          <w:rFonts w:cs="Segoe UI"/>
        </w:rPr>
        <w:t>0.</w:t>
      </w:r>
      <w:r w:rsidRPr="003B107E">
        <w:rPr>
          <w:rStyle w:val="normaltextrun"/>
          <w:rFonts w:cs="Segoe UI"/>
        </w:rPr>
        <w:t>7%.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I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was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there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when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the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multilateral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reviews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were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instituted.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I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saw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the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United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Nations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agencies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very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sharply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reacting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to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the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pressure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that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was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put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on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them</w:t>
      </w:r>
      <w:r>
        <w:rPr>
          <w:rStyle w:val="normaltextrun"/>
          <w:rFonts w:cs="Segoe UI"/>
        </w:rPr>
        <w:t>,</w:t>
      </w:r>
      <w:r w:rsidR="003C3AAD">
        <w:rPr>
          <w:rStyle w:val="normaltextrun"/>
          <w:rFonts w:cs="Segoe UI"/>
        </w:rPr>
        <w:t xml:space="preserve"> </w:t>
      </w:r>
      <w:r>
        <w:rPr>
          <w:rStyle w:val="normaltextrun"/>
          <w:rFonts w:cs="Segoe UI"/>
        </w:rPr>
        <w:t>b</w:t>
      </w:r>
      <w:r w:rsidRPr="003B107E">
        <w:rPr>
          <w:rStyle w:val="normaltextrun"/>
          <w:rFonts w:cs="Segoe UI"/>
        </w:rPr>
        <w:t>ut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that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was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because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we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were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the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world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leaders</w:t>
      </w:r>
      <w:r>
        <w:rPr>
          <w:rStyle w:val="normaltextrun"/>
          <w:rFonts w:cs="Segoe UI"/>
        </w:rPr>
        <w:t>,</w:t>
      </w:r>
      <w:r w:rsidR="003C3AAD">
        <w:rPr>
          <w:rStyle w:val="normaltextrun"/>
          <w:rFonts w:cs="Segoe UI"/>
        </w:rPr>
        <w:t xml:space="preserve"> </w:t>
      </w:r>
      <w:r>
        <w:rPr>
          <w:rStyle w:val="normaltextrun"/>
          <w:rFonts w:cs="Segoe UI"/>
        </w:rPr>
        <w:t>but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we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are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now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nowhere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in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that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sphere.</w:t>
      </w:r>
      <w:r w:rsidR="003C3AAD">
        <w:rPr>
          <w:rStyle w:val="normaltextrun"/>
          <w:rFonts w:cs="Segoe UI"/>
        </w:rPr>
        <w:t xml:space="preserve"> </w:t>
      </w:r>
      <w:r>
        <w:rPr>
          <w:rStyle w:val="normaltextrun"/>
          <w:rFonts w:cs="Segoe UI"/>
        </w:rPr>
        <w:t>That</w:t>
      </w:r>
      <w:r w:rsidR="003C3AAD">
        <w:rPr>
          <w:rStyle w:val="normaltextrun"/>
          <w:rFonts w:cs="Segoe UI"/>
        </w:rPr>
        <w:t xml:space="preserve"> </w:t>
      </w:r>
      <w:r>
        <w:rPr>
          <w:rStyle w:val="normaltextrun"/>
          <w:rFonts w:cs="Segoe UI"/>
        </w:rPr>
        <w:t>is</w:t>
      </w:r>
      <w:r w:rsidR="003C3AAD">
        <w:rPr>
          <w:rStyle w:val="normaltextrun"/>
          <w:rFonts w:cs="Segoe UI"/>
        </w:rPr>
        <w:t xml:space="preserve"> </w:t>
      </w:r>
      <w:r>
        <w:rPr>
          <w:rStyle w:val="normaltextrun"/>
          <w:rFonts w:cs="Segoe UI"/>
        </w:rPr>
        <w:t>a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tragic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shame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and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I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weep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for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it</w:t>
      </w:r>
      <w:r>
        <w:rPr>
          <w:rStyle w:val="normaltextrun"/>
          <w:rFonts w:cs="Segoe UI"/>
        </w:rPr>
        <w:t>,</w:t>
      </w:r>
      <w:r w:rsidR="003C3AAD">
        <w:rPr>
          <w:rStyle w:val="normaltextrun"/>
          <w:rFonts w:cs="Segoe UI"/>
        </w:rPr>
        <w:t xml:space="preserve"> </w:t>
      </w:r>
      <w:r>
        <w:rPr>
          <w:rStyle w:val="normaltextrun"/>
          <w:rFonts w:cs="Segoe UI"/>
        </w:rPr>
        <w:t>b</w:t>
      </w:r>
      <w:r w:rsidRPr="003B107E">
        <w:rPr>
          <w:rStyle w:val="normaltextrun"/>
          <w:rFonts w:cs="Segoe UI"/>
        </w:rPr>
        <w:t>ut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that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is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where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we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are.</w:t>
      </w:r>
      <w:r w:rsidR="003C3AAD">
        <w:rPr>
          <w:rStyle w:val="normaltextrun"/>
          <w:rFonts w:cs="Segoe UI"/>
        </w:rPr>
        <w:t xml:space="preserve"> </w:t>
      </w:r>
      <w:r>
        <w:rPr>
          <w:rStyle w:val="normaltextrun"/>
          <w:rFonts w:cs="Segoe UI"/>
        </w:rPr>
        <w:t>T</w:t>
      </w:r>
      <w:r w:rsidRPr="003B107E">
        <w:rPr>
          <w:rStyle w:val="normaltextrun"/>
          <w:rFonts w:cs="Segoe UI"/>
        </w:rPr>
        <w:t>he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consequence</w:t>
      </w:r>
      <w:r>
        <w:rPr>
          <w:rStyle w:val="normaltextrun"/>
          <w:rFonts w:cs="Segoe UI"/>
        </w:rPr>
        <w:t>s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of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that</w:t>
      </w:r>
      <w:r w:rsidR="003C3AAD">
        <w:rPr>
          <w:rStyle w:val="normaltextrun"/>
          <w:rFonts w:cs="Segoe UI"/>
        </w:rPr>
        <w:t xml:space="preserve"> </w:t>
      </w:r>
      <w:r>
        <w:rPr>
          <w:rStyle w:val="normaltextrun"/>
          <w:rFonts w:cs="Segoe UI"/>
        </w:rPr>
        <w:t>are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the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merger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of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DfID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and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F</w:t>
      </w:r>
      <w:r>
        <w:rPr>
          <w:rStyle w:val="normaltextrun"/>
          <w:rFonts w:cs="Segoe UI"/>
        </w:rPr>
        <w:t>CDO</w:t>
      </w:r>
      <w:r w:rsidRPr="003B107E">
        <w:rPr>
          <w:rStyle w:val="normaltextrun"/>
          <w:rFonts w:cs="Segoe UI"/>
        </w:rPr>
        <w:t>,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which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was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very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disruptive</w:t>
      </w:r>
      <w:r>
        <w:rPr>
          <w:rStyle w:val="normaltextrun"/>
          <w:rFonts w:cs="Segoe UI"/>
        </w:rPr>
        <w:t>;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the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continuing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cuts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in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staffing</w:t>
      </w:r>
      <w:r>
        <w:rPr>
          <w:rStyle w:val="normaltextrun"/>
          <w:rFonts w:cs="Segoe UI"/>
        </w:rPr>
        <w:t>,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with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a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30%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cut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on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the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Foreign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Office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going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through</w:t>
      </w:r>
      <w:r>
        <w:rPr>
          <w:rStyle w:val="normaltextrun"/>
          <w:rFonts w:cs="Segoe UI"/>
        </w:rPr>
        <w:t>;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and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the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systematic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withdrawal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of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our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presence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across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the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world.</w:t>
      </w:r>
      <w:r w:rsidR="003C3AAD">
        <w:rPr>
          <w:rStyle w:val="normaltextrun"/>
          <w:rFonts w:cs="Segoe UI"/>
        </w:rPr>
        <w:t xml:space="preserve"> </w:t>
      </w:r>
    </w:p>
    <w:p w:rsidR="006D4B89" w:rsidP="006D4B89">
      <w:pPr>
        <w:pStyle w:val="Remark"/>
        <w:rPr>
          <w:rStyle w:val="normaltextrun"/>
          <w:rFonts w:cs="Segoe UI"/>
        </w:rPr>
      </w:pPr>
      <w:r>
        <w:rPr>
          <w:rStyle w:val="normaltextrun"/>
          <w:rFonts w:cs="Segoe UI"/>
        </w:rPr>
        <w:t>M</w:t>
      </w:r>
      <w:r w:rsidRPr="003B107E">
        <w:rPr>
          <w:rStyle w:val="normaltextrun"/>
          <w:rFonts w:cs="Segoe UI"/>
        </w:rPr>
        <w:t>y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argument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is</w:t>
      </w:r>
      <w:r w:rsidR="003C3AAD">
        <w:rPr>
          <w:rStyle w:val="normaltextrun"/>
          <w:rFonts w:cs="Segoe UI"/>
        </w:rPr>
        <w:t xml:space="preserve"> </w:t>
      </w:r>
      <w:r>
        <w:rPr>
          <w:rStyle w:val="normaltextrun"/>
          <w:rFonts w:cs="Segoe UI"/>
        </w:rPr>
        <w:t>that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we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were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told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that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the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cuts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in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aid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meant</w:t>
      </w:r>
      <w:r w:rsidR="003C3AAD">
        <w:rPr>
          <w:rStyle w:val="normaltextrun"/>
          <w:rFonts w:cs="Segoe UI"/>
        </w:rPr>
        <w:t xml:space="preserve"> </w:t>
      </w:r>
      <w:r>
        <w:rPr>
          <w:rStyle w:val="normaltextrun"/>
          <w:rFonts w:cs="Segoe UI"/>
        </w:rPr>
        <w:t>that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we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did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not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need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so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many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diplomats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on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the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ground</w:t>
      </w:r>
      <w:r>
        <w:rPr>
          <w:rStyle w:val="normaltextrun"/>
          <w:rFonts w:cs="Segoe UI"/>
        </w:rPr>
        <w:t>,</w:t>
      </w:r>
      <w:r w:rsidR="003C3AAD">
        <w:rPr>
          <w:rStyle w:val="normaltextrun"/>
          <w:rFonts w:cs="Segoe UI"/>
        </w:rPr>
        <w:t xml:space="preserve"> </w:t>
      </w:r>
      <w:r>
        <w:rPr>
          <w:rStyle w:val="normaltextrun"/>
          <w:rFonts w:cs="Segoe UI"/>
        </w:rPr>
        <w:t>but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is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not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the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truth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that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we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need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just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as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many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to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do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a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different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role</w:t>
      </w:r>
      <w:r>
        <w:rPr>
          <w:rStyle w:val="normaltextrun"/>
          <w:rFonts w:cs="Segoe UI"/>
        </w:rPr>
        <w:t>—</w:t>
      </w:r>
      <w:r w:rsidRPr="003B107E">
        <w:rPr>
          <w:rStyle w:val="normaltextrun"/>
          <w:rFonts w:cs="Segoe UI"/>
        </w:rPr>
        <w:t>much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cheaper</w:t>
      </w:r>
      <w:r>
        <w:rPr>
          <w:rStyle w:val="normaltextrun"/>
          <w:rFonts w:cs="Segoe UI"/>
        </w:rPr>
        <w:t>—to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make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sure</w:t>
      </w:r>
      <w:r w:rsidR="003C3AAD">
        <w:rPr>
          <w:rStyle w:val="normaltextrun"/>
          <w:rFonts w:cs="Segoe UI"/>
        </w:rPr>
        <w:t xml:space="preserve"> </w:t>
      </w:r>
      <w:r>
        <w:rPr>
          <w:rStyle w:val="normaltextrun"/>
          <w:rFonts w:cs="Segoe UI"/>
        </w:rPr>
        <w:t>that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the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UK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both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projects</w:t>
      </w:r>
      <w:r w:rsidR="003C3AAD">
        <w:rPr>
          <w:rStyle w:val="normaltextrun"/>
          <w:rFonts w:cs="Segoe UI"/>
        </w:rPr>
        <w:t xml:space="preserve"> </w:t>
      </w:r>
      <w:r>
        <w:rPr>
          <w:rStyle w:val="normaltextrun"/>
          <w:rFonts w:cs="Segoe UI"/>
        </w:rPr>
        <w:t>our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values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in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countries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where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we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have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connections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and</w:t>
      </w:r>
      <w:r w:rsidR="003C3AAD">
        <w:rPr>
          <w:rStyle w:val="normaltextrun"/>
          <w:rFonts w:cs="Segoe UI"/>
        </w:rPr>
        <w:t xml:space="preserve"> </w:t>
      </w:r>
      <w:r>
        <w:rPr>
          <w:rStyle w:val="normaltextrun"/>
          <w:rFonts w:cs="Segoe UI"/>
        </w:rPr>
        <w:t>informs</w:t>
      </w:r>
      <w:r w:rsidR="003C3AAD">
        <w:rPr>
          <w:rStyle w:val="normaltextrun"/>
          <w:rFonts w:cs="Segoe UI"/>
        </w:rPr>
        <w:t xml:space="preserve"> </w:t>
      </w:r>
      <w:r>
        <w:rPr>
          <w:rStyle w:val="normaltextrun"/>
          <w:rFonts w:cs="Segoe UI"/>
        </w:rPr>
        <w:t>ourselves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about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their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wishes</w:t>
      </w:r>
      <w:r>
        <w:rPr>
          <w:rStyle w:val="normaltextrun"/>
          <w:rFonts w:cs="Segoe UI"/>
        </w:rPr>
        <w:t>?</w:t>
      </w:r>
      <w:r w:rsidR="003C3AAD">
        <w:rPr>
          <w:rStyle w:val="normaltextrun"/>
          <w:rFonts w:cs="Segoe UI"/>
        </w:rPr>
        <w:t xml:space="preserve"> </w:t>
      </w:r>
      <w:r>
        <w:rPr>
          <w:rStyle w:val="normaltextrun"/>
          <w:rFonts w:cs="Segoe UI"/>
        </w:rPr>
        <w:t>O</w:t>
      </w:r>
      <w:r w:rsidRPr="003B107E">
        <w:rPr>
          <w:rStyle w:val="normaltextrun"/>
          <w:rFonts w:cs="Segoe UI"/>
        </w:rPr>
        <w:t>ne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of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the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concerns</w:t>
      </w:r>
      <w:r w:rsidR="003C3AAD">
        <w:rPr>
          <w:rStyle w:val="normaltextrun"/>
          <w:rFonts w:cs="Segoe UI"/>
        </w:rPr>
        <w:t xml:space="preserve"> </w:t>
      </w:r>
      <w:r>
        <w:rPr>
          <w:rStyle w:val="normaltextrun"/>
          <w:rFonts w:cs="Segoe UI"/>
        </w:rPr>
        <w:t>that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I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have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about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what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we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are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doing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is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that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we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might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be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more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interested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in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how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our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equals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want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to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reform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the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system,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rather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than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the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aspiring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countries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looking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to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us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as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to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how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we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can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shape</w:t>
      </w:r>
      <w:r w:rsidR="003C3AAD">
        <w:rPr>
          <w:rStyle w:val="normaltextrun"/>
          <w:rFonts w:cs="Segoe UI"/>
        </w:rPr>
        <w:t xml:space="preserve"> </w:t>
      </w:r>
      <w:r w:rsidRPr="003B107E">
        <w:rPr>
          <w:rStyle w:val="normaltextrun"/>
          <w:rFonts w:cs="Segoe UI"/>
        </w:rPr>
        <w:t>it.</w:t>
      </w:r>
      <w:r w:rsidR="003C3AAD">
        <w:rPr>
          <w:rStyle w:val="eop"/>
          <w:rFonts w:cs="Segoe UI"/>
        </w:rPr>
        <w:t xml:space="preserve"> </w:t>
      </w:r>
      <w:r w:rsidRPr="00026E05">
        <w:rPr>
          <w:rStyle w:val="normaltextrun"/>
          <w:rFonts w:cs="Segoe UI"/>
        </w:rPr>
        <w:t>If</w:t>
      </w:r>
      <w:r w:rsidR="003C3AAD">
        <w:rPr>
          <w:rStyle w:val="normaltextrun"/>
          <w:rFonts w:cs="Segoe UI"/>
        </w:rPr>
        <w:t xml:space="preserve"> </w:t>
      </w:r>
      <w:r w:rsidRPr="00026E05">
        <w:rPr>
          <w:rStyle w:val="normaltextrun"/>
          <w:rFonts w:cs="Segoe UI"/>
        </w:rPr>
        <w:t>we</w:t>
      </w:r>
      <w:r w:rsidR="003C3AAD">
        <w:rPr>
          <w:rStyle w:val="normaltextrun"/>
          <w:rFonts w:cs="Segoe UI"/>
        </w:rPr>
        <w:t xml:space="preserve"> </w:t>
      </w:r>
      <w:r w:rsidRPr="00026E05">
        <w:rPr>
          <w:rStyle w:val="normaltextrun"/>
          <w:rFonts w:cs="Segoe UI"/>
        </w:rPr>
        <w:t>do</w:t>
      </w:r>
      <w:r w:rsidR="003C3AAD">
        <w:rPr>
          <w:rStyle w:val="normaltextrun"/>
          <w:rFonts w:cs="Segoe UI"/>
        </w:rPr>
        <w:t xml:space="preserve"> </w:t>
      </w:r>
      <w:r w:rsidRPr="00026E05">
        <w:rPr>
          <w:rStyle w:val="normaltextrun"/>
          <w:rFonts w:cs="Segoe UI"/>
        </w:rPr>
        <w:t>not</w:t>
      </w:r>
      <w:r w:rsidR="003C3AAD">
        <w:rPr>
          <w:rStyle w:val="normaltextrun"/>
          <w:rFonts w:cs="Segoe UI"/>
        </w:rPr>
        <w:t xml:space="preserve"> </w:t>
      </w:r>
      <w:r w:rsidRPr="00026E05">
        <w:rPr>
          <w:rStyle w:val="normaltextrun"/>
          <w:rFonts w:cs="Segoe UI"/>
        </w:rPr>
        <w:t>have</w:t>
      </w:r>
      <w:r w:rsidR="003C3AAD">
        <w:rPr>
          <w:rStyle w:val="normaltextrun"/>
          <w:rFonts w:cs="Segoe UI"/>
        </w:rPr>
        <w:t xml:space="preserve"> </w:t>
      </w:r>
      <w:r w:rsidRPr="00026E05">
        <w:rPr>
          <w:rStyle w:val="normaltextrun"/>
          <w:rFonts w:cs="Segoe UI"/>
        </w:rPr>
        <w:t>a</w:t>
      </w:r>
      <w:r w:rsidR="003C3AAD">
        <w:rPr>
          <w:rStyle w:val="normaltextrun"/>
          <w:rFonts w:cs="Segoe UI"/>
        </w:rPr>
        <w:t xml:space="preserve"> </w:t>
      </w:r>
      <w:r w:rsidRPr="00026E05">
        <w:rPr>
          <w:rStyle w:val="normaltextrun"/>
          <w:rFonts w:cs="Segoe UI"/>
        </w:rPr>
        <w:t>presence</w:t>
      </w:r>
      <w:r w:rsidR="003C3AAD">
        <w:rPr>
          <w:rStyle w:val="normaltextrun"/>
          <w:rFonts w:cs="Segoe UI"/>
        </w:rPr>
        <w:t xml:space="preserve"> </w:t>
      </w:r>
      <w:r w:rsidRPr="00026E05">
        <w:rPr>
          <w:rStyle w:val="normaltextrun"/>
          <w:rFonts w:cs="Segoe UI"/>
        </w:rPr>
        <w:t>on</w:t>
      </w:r>
      <w:r w:rsidR="003C3AAD">
        <w:rPr>
          <w:rStyle w:val="normaltextrun"/>
          <w:rFonts w:cs="Segoe UI"/>
        </w:rPr>
        <w:t xml:space="preserve"> </w:t>
      </w:r>
      <w:r w:rsidRPr="00026E05">
        <w:rPr>
          <w:rStyle w:val="normaltextrun"/>
          <w:rFonts w:cs="Segoe UI"/>
        </w:rPr>
        <w:t>the</w:t>
      </w:r>
      <w:r w:rsidR="003C3AAD">
        <w:rPr>
          <w:rStyle w:val="normaltextrun"/>
          <w:rFonts w:cs="Segoe UI"/>
        </w:rPr>
        <w:t xml:space="preserve"> </w:t>
      </w:r>
      <w:r w:rsidRPr="00026E05">
        <w:rPr>
          <w:rStyle w:val="normaltextrun"/>
          <w:rFonts w:cs="Segoe UI"/>
        </w:rPr>
        <w:t>ground,</w:t>
      </w:r>
      <w:r w:rsidR="003C3AAD">
        <w:rPr>
          <w:rStyle w:val="normaltextrun"/>
          <w:rFonts w:cs="Segoe UI"/>
        </w:rPr>
        <w:t xml:space="preserve"> </w:t>
      </w:r>
      <w:r w:rsidRPr="00026E05">
        <w:rPr>
          <w:rStyle w:val="normaltextrun"/>
          <w:rFonts w:cs="Segoe UI"/>
        </w:rPr>
        <w:t>we</w:t>
      </w:r>
      <w:r w:rsidR="003C3AAD">
        <w:rPr>
          <w:rStyle w:val="normaltextrun"/>
          <w:rFonts w:cs="Segoe UI"/>
        </w:rPr>
        <w:t xml:space="preserve"> </w:t>
      </w:r>
      <w:r w:rsidRPr="00026E05">
        <w:rPr>
          <w:rStyle w:val="normaltextrun"/>
          <w:rFonts w:cs="Segoe UI"/>
        </w:rPr>
        <w:t>are</w:t>
      </w:r>
      <w:r w:rsidR="003C3AAD">
        <w:rPr>
          <w:rStyle w:val="normaltextrun"/>
          <w:rFonts w:cs="Segoe UI"/>
        </w:rPr>
        <w:t xml:space="preserve"> </w:t>
      </w:r>
      <w:r w:rsidRPr="00026E05">
        <w:rPr>
          <w:rStyle w:val="normaltextrun"/>
          <w:rFonts w:cs="Segoe UI"/>
        </w:rPr>
        <w:t>not</w:t>
      </w:r>
      <w:r w:rsidR="003C3AAD">
        <w:rPr>
          <w:rStyle w:val="normaltextrun"/>
          <w:rFonts w:cs="Segoe UI"/>
        </w:rPr>
        <w:t xml:space="preserve"> </w:t>
      </w:r>
      <w:r w:rsidRPr="00026E05">
        <w:rPr>
          <w:rStyle w:val="normaltextrun"/>
          <w:rFonts w:cs="Segoe UI"/>
        </w:rPr>
        <w:t>going</w:t>
      </w:r>
      <w:r w:rsidR="003C3AAD">
        <w:rPr>
          <w:rStyle w:val="normaltextrun"/>
          <w:rFonts w:cs="Segoe UI"/>
        </w:rPr>
        <w:t xml:space="preserve"> </w:t>
      </w:r>
      <w:r w:rsidRPr="00026E05">
        <w:rPr>
          <w:rStyle w:val="normaltextrun"/>
          <w:rFonts w:cs="Segoe UI"/>
        </w:rPr>
        <w:t>to</w:t>
      </w:r>
      <w:r w:rsidR="003C3AAD">
        <w:rPr>
          <w:rStyle w:val="normaltextrun"/>
          <w:rFonts w:cs="Segoe UI"/>
        </w:rPr>
        <w:t xml:space="preserve"> </w:t>
      </w:r>
      <w:r w:rsidRPr="00026E05">
        <w:rPr>
          <w:rStyle w:val="normaltextrun"/>
          <w:rFonts w:cs="Segoe UI"/>
        </w:rPr>
        <w:t>be</w:t>
      </w:r>
      <w:r w:rsidR="003C3AAD">
        <w:rPr>
          <w:rStyle w:val="normaltextrun"/>
          <w:rFonts w:cs="Segoe UI"/>
        </w:rPr>
        <w:t xml:space="preserve"> </w:t>
      </w:r>
      <w:r w:rsidRPr="00026E05">
        <w:rPr>
          <w:rStyle w:val="normaltextrun"/>
          <w:rFonts w:cs="Segoe UI"/>
        </w:rPr>
        <w:t>able</w:t>
      </w:r>
      <w:r w:rsidR="003C3AAD">
        <w:rPr>
          <w:rStyle w:val="normaltextrun"/>
          <w:rFonts w:cs="Segoe UI"/>
        </w:rPr>
        <w:t xml:space="preserve"> </w:t>
      </w:r>
      <w:r w:rsidRPr="00026E05">
        <w:rPr>
          <w:rStyle w:val="normaltextrun"/>
          <w:rFonts w:cs="Segoe UI"/>
        </w:rPr>
        <w:t>to</w:t>
      </w:r>
      <w:r w:rsidR="003C3AAD">
        <w:rPr>
          <w:rStyle w:val="normaltextrun"/>
          <w:rFonts w:cs="Segoe UI"/>
        </w:rPr>
        <w:t xml:space="preserve"> </w:t>
      </w:r>
      <w:r w:rsidRPr="00026E05">
        <w:rPr>
          <w:rStyle w:val="normaltextrun"/>
          <w:rFonts w:cs="Segoe UI"/>
        </w:rPr>
        <w:t>be</w:t>
      </w:r>
      <w:r w:rsidR="003C3AAD">
        <w:rPr>
          <w:rStyle w:val="normaltextrun"/>
          <w:rFonts w:cs="Segoe UI"/>
        </w:rPr>
        <w:t xml:space="preserve"> </w:t>
      </w:r>
      <w:r w:rsidRPr="00026E05">
        <w:rPr>
          <w:rStyle w:val="normaltextrun"/>
          <w:rFonts w:cs="Segoe UI"/>
        </w:rPr>
        <w:t>informed.</w:t>
      </w:r>
      <w:r w:rsidR="003C3AAD">
        <w:rPr>
          <w:rStyle w:val="normaltextrun"/>
          <w:rFonts w:cs="Segoe UI"/>
        </w:rPr>
        <w:t xml:space="preserve"> </w:t>
      </w:r>
      <w:r w:rsidRPr="00026E05">
        <w:rPr>
          <w:rStyle w:val="normaltextrun"/>
          <w:rFonts w:cs="Segoe UI"/>
        </w:rPr>
        <w:t>I</w:t>
      </w:r>
      <w:r w:rsidR="003C3AAD">
        <w:rPr>
          <w:rStyle w:val="normaltextrun"/>
          <w:rFonts w:cs="Segoe UI"/>
        </w:rPr>
        <w:t xml:space="preserve"> </w:t>
      </w:r>
      <w:r w:rsidRPr="00026E05">
        <w:rPr>
          <w:rStyle w:val="normaltextrun"/>
          <w:rFonts w:cs="Segoe UI"/>
        </w:rPr>
        <w:t>just</w:t>
      </w:r>
      <w:r w:rsidR="003C3AAD">
        <w:rPr>
          <w:rStyle w:val="normaltextrun"/>
          <w:rFonts w:cs="Segoe UI"/>
        </w:rPr>
        <w:t xml:space="preserve"> </w:t>
      </w:r>
      <w:r w:rsidRPr="00026E05">
        <w:rPr>
          <w:rStyle w:val="normaltextrun"/>
          <w:rFonts w:cs="Segoe UI"/>
        </w:rPr>
        <w:t>wonder</w:t>
      </w:r>
      <w:r w:rsidR="003C3AAD">
        <w:rPr>
          <w:rStyle w:val="normaltextrun"/>
          <w:rFonts w:cs="Segoe UI"/>
        </w:rPr>
        <w:t xml:space="preserve"> </w:t>
      </w:r>
      <w:r w:rsidRPr="00026E05">
        <w:rPr>
          <w:rStyle w:val="normaltextrun"/>
          <w:rFonts w:cs="Segoe UI"/>
        </w:rPr>
        <w:t>whether</w:t>
      </w:r>
      <w:r w:rsidR="003C3AAD">
        <w:rPr>
          <w:rStyle w:val="normaltextrun"/>
          <w:rFonts w:cs="Segoe UI"/>
        </w:rPr>
        <w:t xml:space="preserve"> </w:t>
      </w:r>
      <w:r w:rsidRPr="00026E05">
        <w:rPr>
          <w:rStyle w:val="normaltextrun"/>
          <w:rFonts w:cs="Segoe UI"/>
        </w:rPr>
        <w:t>you</w:t>
      </w:r>
      <w:r w:rsidR="003C3AAD">
        <w:rPr>
          <w:rStyle w:val="normaltextrun"/>
          <w:rFonts w:cs="Segoe UI"/>
        </w:rPr>
        <w:t xml:space="preserve"> </w:t>
      </w:r>
      <w:r w:rsidRPr="00026E05">
        <w:rPr>
          <w:rStyle w:val="normaltextrun"/>
          <w:rFonts w:cs="Segoe UI"/>
        </w:rPr>
        <w:t>feel</w:t>
      </w:r>
      <w:r w:rsidR="003C3AAD">
        <w:rPr>
          <w:rStyle w:val="normaltextrun"/>
          <w:rFonts w:cs="Segoe UI"/>
        </w:rPr>
        <w:t xml:space="preserve"> </w:t>
      </w:r>
      <w:r w:rsidRPr="00026E05">
        <w:rPr>
          <w:rStyle w:val="normaltextrun"/>
          <w:rFonts w:cs="Segoe UI"/>
        </w:rPr>
        <w:t>that</w:t>
      </w:r>
      <w:r w:rsidR="003C3AAD">
        <w:rPr>
          <w:rStyle w:val="normaltextrun"/>
          <w:rFonts w:cs="Segoe UI"/>
        </w:rPr>
        <w:t xml:space="preserve"> </w:t>
      </w:r>
      <w:r w:rsidRPr="00026E05">
        <w:rPr>
          <w:rStyle w:val="normaltextrun"/>
          <w:rFonts w:cs="Segoe UI"/>
        </w:rPr>
        <w:t>that</w:t>
      </w:r>
      <w:r w:rsidR="003C3AAD">
        <w:rPr>
          <w:rStyle w:val="normaltextrun"/>
          <w:rFonts w:cs="Segoe UI"/>
        </w:rPr>
        <w:t xml:space="preserve"> </w:t>
      </w:r>
      <w:r w:rsidRPr="00026E05">
        <w:rPr>
          <w:rStyle w:val="normaltextrun"/>
          <w:rFonts w:cs="Segoe UI"/>
        </w:rPr>
        <w:t>is</w:t>
      </w:r>
      <w:r w:rsidR="003C3AAD">
        <w:rPr>
          <w:rStyle w:val="normaltextrun"/>
          <w:rFonts w:cs="Segoe UI"/>
        </w:rPr>
        <w:t xml:space="preserve"> </w:t>
      </w:r>
      <w:r w:rsidRPr="00026E05">
        <w:rPr>
          <w:rStyle w:val="normaltextrun"/>
          <w:rFonts w:cs="Segoe UI"/>
        </w:rPr>
        <w:t>the</w:t>
      </w:r>
      <w:r w:rsidR="003C3AAD">
        <w:rPr>
          <w:rStyle w:val="normaltextrun"/>
          <w:rFonts w:cs="Segoe UI"/>
        </w:rPr>
        <w:t xml:space="preserve"> </w:t>
      </w:r>
      <w:r w:rsidRPr="00026E05">
        <w:rPr>
          <w:rStyle w:val="normaltextrun"/>
          <w:rFonts w:cs="Segoe UI"/>
        </w:rPr>
        <w:t>case.</w:t>
      </w:r>
      <w:r w:rsidR="003C3AAD">
        <w:rPr>
          <w:rStyle w:val="normaltextrun"/>
          <w:rFonts w:cs="Segoe UI"/>
        </w:rPr>
        <w:t xml:space="preserve"> </w:t>
      </w:r>
      <w:r>
        <w:rPr>
          <w:rStyle w:val="normaltextrun"/>
          <w:rFonts w:cs="Segoe UI"/>
        </w:rPr>
        <w:t>O</w:t>
      </w:r>
      <w:r w:rsidRPr="00026E05">
        <w:rPr>
          <w:rStyle w:val="normaltextrun"/>
          <w:rFonts w:cs="Segoe UI"/>
        </w:rPr>
        <w:t>n</w:t>
      </w:r>
      <w:r w:rsidR="003C3AAD">
        <w:rPr>
          <w:rStyle w:val="normaltextrun"/>
          <w:rFonts w:cs="Segoe UI"/>
        </w:rPr>
        <w:t xml:space="preserve"> </w:t>
      </w:r>
      <w:r w:rsidRPr="00026E05">
        <w:rPr>
          <w:rStyle w:val="normaltextrun"/>
          <w:rFonts w:cs="Segoe UI"/>
        </w:rPr>
        <w:t>the</w:t>
      </w:r>
      <w:r w:rsidR="003C3AAD">
        <w:rPr>
          <w:rStyle w:val="normaltextrun"/>
          <w:rFonts w:cs="Segoe UI"/>
        </w:rPr>
        <w:t xml:space="preserve"> </w:t>
      </w:r>
      <w:r w:rsidRPr="00026E05">
        <w:rPr>
          <w:rStyle w:val="normaltextrun"/>
          <w:rFonts w:cs="Segoe UI"/>
        </w:rPr>
        <w:t>basis</w:t>
      </w:r>
      <w:r w:rsidR="003C3AAD">
        <w:rPr>
          <w:rStyle w:val="normaltextrun"/>
          <w:rFonts w:cs="Segoe UI"/>
        </w:rPr>
        <w:t xml:space="preserve"> </w:t>
      </w:r>
      <w:r w:rsidRPr="00026E05">
        <w:rPr>
          <w:rStyle w:val="normaltextrun"/>
          <w:rFonts w:cs="Segoe UI"/>
        </w:rPr>
        <w:t>of</w:t>
      </w:r>
      <w:r w:rsidR="003C3AAD">
        <w:rPr>
          <w:rStyle w:val="normaltextrun"/>
          <w:rFonts w:cs="Segoe UI"/>
        </w:rPr>
        <w:t xml:space="preserve"> </w:t>
      </w:r>
      <w:r w:rsidRPr="00026E05">
        <w:rPr>
          <w:rStyle w:val="normaltextrun"/>
          <w:rFonts w:cs="Segoe UI"/>
        </w:rPr>
        <w:t>that,</w:t>
      </w:r>
      <w:r w:rsidR="003C3AAD">
        <w:rPr>
          <w:rStyle w:val="normaltextrun"/>
          <w:rFonts w:cs="Segoe UI"/>
        </w:rPr>
        <w:t xml:space="preserve"> </w:t>
      </w:r>
      <w:r w:rsidRPr="00026E05">
        <w:rPr>
          <w:rStyle w:val="normaltextrun"/>
          <w:rFonts w:cs="Segoe UI"/>
        </w:rPr>
        <w:t>would</w:t>
      </w:r>
      <w:r w:rsidR="003C3AAD">
        <w:rPr>
          <w:rStyle w:val="normaltextrun"/>
          <w:rFonts w:cs="Segoe UI"/>
        </w:rPr>
        <w:t xml:space="preserve"> </w:t>
      </w:r>
      <w:r w:rsidRPr="00026E05">
        <w:rPr>
          <w:rStyle w:val="normaltextrun"/>
          <w:rFonts w:cs="Segoe UI"/>
        </w:rPr>
        <w:t>that</w:t>
      </w:r>
      <w:r w:rsidR="003C3AAD">
        <w:rPr>
          <w:rStyle w:val="normaltextrun"/>
          <w:rFonts w:cs="Segoe UI"/>
        </w:rPr>
        <w:t xml:space="preserve"> </w:t>
      </w:r>
      <w:r w:rsidRPr="00026E05">
        <w:rPr>
          <w:rStyle w:val="normaltextrun"/>
          <w:rFonts w:cs="Segoe UI"/>
        </w:rPr>
        <w:t>make</w:t>
      </w:r>
      <w:r w:rsidR="003C3AAD">
        <w:rPr>
          <w:rStyle w:val="normaltextrun"/>
          <w:rFonts w:cs="Segoe UI"/>
        </w:rPr>
        <w:t xml:space="preserve"> </w:t>
      </w:r>
      <w:r w:rsidRPr="00026E05">
        <w:rPr>
          <w:rStyle w:val="normaltextrun"/>
          <w:rFonts w:cs="Segoe UI"/>
        </w:rPr>
        <w:t>it</w:t>
      </w:r>
      <w:r w:rsidR="003C3AAD">
        <w:rPr>
          <w:rStyle w:val="normaltextrun"/>
          <w:rFonts w:cs="Segoe UI"/>
        </w:rPr>
        <w:t xml:space="preserve"> </w:t>
      </w:r>
      <w:r w:rsidRPr="00026E05">
        <w:rPr>
          <w:rStyle w:val="normaltextrun"/>
          <w:rFonts w:cs="Segoe UI"/>
        </w:rPr>
        <w:t>easier</w:t>
      </w:r>
      <w:r w:rsidR="003C3AAD">
        <w:rPr>
          <w:rStyle w:val="normaltextrun"/>
          <w:rFonts w:cs="Segoe UI"/>
        </w:rPr>
        <w:t xml:space="preserve"> </w:t>
      </w:r>
      <w:r w:rsidRPr="00026E05">
        <w:rPr>
          <w:rStyle w:val="normaltextrun"/>
          <w:rFonts w:cs="Segoe UI"/>
        </w:rPr>
        <w:t>for</w:t>
      </w:r>
      <w:r w:rsidR="003C3AAD">
        <w:rPr>
          <w:rStyle w:val="normaltextrun"/>
          <w:rFonts w:cs="Segoe UI"/>
        </w:rPr>
        <w:t xml:space="preserve"> </w:t>
      </w:r>
      <w:r w:rsidRPr="00026E05">
        <w:rPr>
          <w:rStyle w:val="normaltextrun"/>
          <w:rFonts w:cs="Segoe UI"/>
        </w:rPr>
        <w:t>us</w:t>
      </w:r>
      <w:r w:rsidR="003C3AAD">
        <w:rPr>
          <w:rStyle w:val="normaltextrun"/>
          <w:rFonts w:cs="Segoe UI"/>
        </w:rPr>
        <w:t xml:space="preserve"> </w:t>
      </w:r>
      <w:r w:rsidRPr="00026E05">
        <w:rPr>
          <w:rStyle w:val="normaltextrun"/>
          <w:rFonts w:cs="Segoe UI"/>
        </w:rPr>
        <w:t>to</w:t>
      </w:r>
      <w:r w:rsidR="003C3AAD">
        <w:rPr>
          <w:rStyle w:val="normaltextrun"/>
          <w:rFonts w:cs="Segoe UI"/>
        </w:rPr>
        <w:t xml:space="preserve"> </w:t>
      </w:r>
      <w:r w:rsidRPr="00026E05">
        <w:rPr>
          <w:rStyle w:val="normaltextrun"/>
          <w:rFonts w:cs="Segoe UI"/>
        </w:rPr>
        <w:t>say</w:t>
      </w:r>
      <w:r w:rsidR="003C3AAD">
        <w:rPr>
          <w:rStyle w:val="normaltextrun"/>
          <w:rFonts w:cs="Segoe UI"/>
        </w:rPr>
        <w:t xml:space="preserve"> </w:t>
      </w:r>
      <w:r w:rsidRPr="00026E05">
        <w:rPr>
          <w:rStyle w:val="normaltextrun"/>
          <w:rFonts w:cs="Segoe UI"/>
        </w:rPr>
        <w:t>that</w:t>
      </w:r>
      <w:r w:rsidR="003C3AAD">
        <w:rPr>
          <w:rStyle w:val="normaltextrun"/>
          <w:rFonts w:cs="Segoe UI"/>
        </w:rPr>
        <w:t xml:space="preserve"> </w:t>
      </w:r>
      <w:r>
        <w:rPr>
          <w:rStyle w:val="normaltextrun"/>
          <w:rFonts w:cs="Segoe UI"/>
        </w:rPr>
        <w:t>that</w:t>
      </w:r>
      <w:r w:rsidR="003C3AAD">
        <w:rPr>
          <w:rStyle w:val="normaltextrun"/>
          <w:rFonts w:cs="Segoe UI"/>
        </w:rPr>
        <w:t xml:space="preserve"> </w:t>
      </w:r>
      <w:r w:rsidRPr="00026E05">
        <w:rPr>
          <w:rStyle w:val="normaltextrun"/>
          <w:rFonts w:cs="Segoe UI"/>
        </w:rPr>
        <w:t>will</w:t>
      </w:r>
      <w:r w:rsidR="003C3AAD">
        <w:rPr>
          <w:rStyle w:val="normaltextrun"/>
          <w:rFonts w:cs="Segoe UI"/>
        </w:rPr>
        <w:t xml:space="preserve"> </w:t>
      </w:r>
      <w:r w:rsidRPr="00026E05">
        <w:rPr>
          <w:rStyle w:val="normaltextrun"/>
          <w:rFonts w:cs="Segoe UI"/>
        </w:rPr>
        <w:t>be</w:t>
      </w:r>
      <w:r w:rsidR="003C3AAD">
        <w:rPr>
          <w:rStyle w:val="normaltextrun"/>
          <w:rFonts w:cs="Segoe UI"/>
        </w:rPr>
        <w:t xml:space="preserve"> </w:t>
      </w:r>
      <w:r w:rsidRPr="00026E05">
        <w:rPr>
          <w:rStyle w:val="normaltextrun"/>
          <w:rFonts w:cs="Segoe UI"/>
        </w:rPr>
        <w:t>a</w:t>
      </w:r>
      <w:r w:rsidR="003C3AAD">
        <w:rPr>
          <w:rStyle w:val="normaltextrun"/>
          <w:rFonts w:cs="Segoe UI"/>
        </w:rPr>
        <w:t xml:space="preserve"> </w:t>
      </w:r>
      <w:r w:rsidRPr="00026E05">
        <w:rPr>
          <w:rStyle w:val="normaltextrun"/>
          <w:rFonts w:cs="Segoe UI"/>
        </w:rPr>
        <w:t>factor</w:t>
      </w:r>
      <w:r w:rsidR="003C3AAD">
        <w:rPr>
          <w:rStyle w:val="normaltextrun"/>
          <w:rFonts w:cs="Segoe UI"/>
        </w:rPr>
        <w:t xml:space="preserve"> </w:t>
      </w:r>
      <w:r w:rsidRPr="00026E05">
        <w:rPr>
          <w:rStyle w:val="normaltextrun"/>
          <w:rFonts w:cs="Segoe UI"/>
        </w:rPr>
        <w:t>in</w:t>
      </w:r>
      <w:r w:rsidR="003C3AAD">
        <w:rPr>
          <w:rStyle w:val="normaltextrun"/>
          <w:rFonts w:cs="Segoe UI"/>
        </w:rPr>
        <w:t xml:space="preserve"> </w:t>
      </w:r>
      <w:r w:rsidRPr="00026E05">
        <w:rPr>
          <w:rStyle w:val="normaltextrun"/>
          <w:rFonts w:cs="Segoe UI"/>
        </w:rPr>
        <w:t>helping</w:t>
      </w:r>
      <w:r w:rsidR="003C3AAD">
        <w:rPr>
          <w:rStyle w:val="normaltextrun"/>
          <w:rFonts w:cs="Segoe UI"/>
        </w:rPr>
        <w:t xml:space="preserve"> </w:t>
      </w:r>
      <w:r w:rsidRPr="00026E05">
        <w:rPr>
          <w:rStyle w:val="normaltextrun"/>
          <w:rFonts w:cs="Segoe UI"/>
        </w:rPr>
        <w:t>to</w:t>
      </w:r>
      <w:r w:rsidR="003C3AAD">
        <w:rPr>
          <w:rStyle w:val="normaltextrun"/>
          <w:rFonts w:cs="Segoe UI"/>
        </w:rPr>
        <w:t xml:space="preserve"> </w:t>
      </w:r>
      <w:r w:rsidRPr="00026E05">
        <w:rPr>
          <w:rStyle w:val="normaltextrun"/>
          <w:rFonts w:cs="Segoe UI"/>
        </w:rPr>
        <w:t>shape</w:t>
      </w:r>
      <w:r w:rsidR="003C3AAD">
        <w:rPr>
          <w:rStyle w:val="normaltextrun"/>
          <w:rFonts w:cs="Segoe UI"/>
        </w:rPr>
        <w:t xml:space="preserve"> </w:t>
      </w:r>
      <w:r w:rsidRPr="00026E05">
        <w:rPr>
          <w:rStyle w:val="normaltextrun"/>
          <w:rFonts w:cs="Segoe UI"/>
        </w:rPr>
        <w:t>our</w:t>
      </w:r>
      <w:r w:rsidR="003C3AAD">
        <w:rPr>
          <w:rStyle w:val="normaltextrun"/>
          <w:rFonts w:cs="Segoe UI"/>
        </w:rPr>
        <w:t xml:space="preserve"> </w:t>
      </w:r>
      <w:r w:rsidRPr="00026E05">
        <w:rPr>
          <w:rStyle w:val="normaltextrun"/>
          <w:rFonts w:cs="Segoe UI"/>
        </w:rPr>
        <w:t>multilateral</w:t>
      </w:r>
      <w:r w:rsidR="003C3AAD">
        <w:rPr>
          <w:rStyle w:val="normaltextrun"/>
          <w:rFonts w:cs="Segoe UI"/>
        </w:rPr>
        <w:t xml:space="preserve"> </w:t>
      </w:r>
      <w:r w:rsidRPr="00026E05">
        <w:rPr>
          <w:rStyle w:val="normaltextrun"/>
          <w:rFonts w:cs="Segoe UI"/>
        </w:rPr>
        <w:t>priorities,</w:t>
      </w:r>
      <w:r w:rsidR="003C3AAD">
        <w:rPr>
          <w:rStyle w:val="normaltextrun"/>
          <w:rFonts w:cs="Segoe UI"/>
        </w:rPr>
        <w:t xml:space="preserve"> </w:t>
      </w:r>
      <w:r w:rsidRPr="00026E05">
        <w:rPr>
          <w:rStyle w:val="normaltextrun"/>
          <w:rFonts w:cs="Segoe UI"/>
        </w:rPr>
        <w:t>because</w:t>
      </w:r>
      <w:r w:rsidR="003C3AAD">
        <w:rPr>
          <w:rStyle w:val="normaltextrun"/>
          <w:rFonts w:cs="Segoe UI"/>
        </w:rPr>
        <w:t xml:space="preserve"> </w:t>
      </w:r>
      <w:r w:rsidRPr="00026E05">
        <w:rPr>
          <w:rStyle w:val="normaltextrun"/>
          <w:rFonts w:cs="Segoe UI"/>
        </w:rPr>
        <w:t>we</w:t>
      </w:r>
      <w:r w:rsidR="003C3AAD">
        <w:rPr>
          <w:rStyle w:val="normaltextrun"/>
          <w:rFonts w:cs="Segoe UI"/>
        </w:rPr>
        <w:t xml:space="preserve"> </w:t>
      </w:r>
      <w:r w:rsidRPr="00026E05">
        <w:rPr>
          <w:rStyle w:val="normaltextrun"/>
          <w:rFonts w:cs="Segoe UI"/>
        </w:rPr>
        <w:t>better</w:t>
      </w:r>
      <w:r w:rsidR="003C3AAD">
        <w:rPr>
          <w:rStyle w:val="normaltextrun"/>
          <w:rFonts w:cs="Segoe UI"/>
        </w:rPr>
        <w:t xml:space="preserve"> </w:t>
      </w:r>
      <w:r w:rsidRPr="00026E05">
        <w:rPr>
          <w:rStyle w:val="normaltextrun"/>
          <w:rFonts w:cs="Segoe UI"/>
        </w:rPr>
        <w:t>understand</w:t>
      </w:r>
      <w:r w:rsidR="003C3AAD">
        <w:rPr>
          <w:rStyle w:val="normaltextrun"/>
          <w:rFonts w:cs="Segoe UI"/>
        </w:rPr>
        <w:t xml:space="preserve"> </w:t>
      </w:r>
      <w:r w:rsidRPr="00026E05">
        <w:rPr>
          <w:rStyle w:val="normaltextrun"/>
          <w:rFonts w:cs="Segoe UI"/>
        </w:rPr>
        <w:t>our</w:t>
      </w:r>
      <w:r w:rsidR="003C3AAD">
        <w:rPr>
          <w:rStyle w:val="normaltextrun"/>
          <w:rFonts w:cs="Segoe UI"/>
        </w:rPr>
        <w:t xml:space="preserve"> </w:t>
      </w:r>
      <w:r w:rsidRPr="00026E05">
        <w:rPr>
          <w:rStyle w:val="normaltextrun"/>
          <w:rFonts w:cs="Segoe UI"/>
        </w:rPr>
        <w:t>partners?</w:t>
      </w:r>
      <w:r w:rsidR="003C3AAD">
        <w:rPr>
          <w:rStyle w:val="normaltextrun"/>
          <w:rFonts w:cs="Segoe UI"/>
        </w:rPr>
        <w:t xml:space="preserve"> </w:t>
      </w:r>
    </w:p>
    <w:p w:rsidR="006D4B89" w:rsidRPr="00F319B9" w:rsidP="006D4B89">
      <w:pPr>
        <w:pStyle w:val="Remark"/>
      </w:pPr>
      <w:r w:rsidRPr="00F319B9">
        <w:rPr>
          <w:rStyle w:val="normaltextrun"/>
          <w:rFonts w:cs="Segoe UI"/>
        </w:rPr>
        <w:t>We</w:t>
      </w:r>
      <w:r w:rsidR="003C3AAD">
        <w:rPr>
          <w:rStyle w:val="normaltextrun"/>
          <w:rFonts w:cs="Segoe UI"/>
        </w:rPr>
        <w:t xml:space="preserve"> </w:t>
      </w:r>
      <w:r w:rsidRPr="00F319B9">
        <w:rPr>
          <w:rStyle w:val="normaltextrun"/>
          <w:rFonts w:cs="Segoe UI"/>
        </w:rPr>
        <w:t>just</w:t>
      </w:r>
      <w:r w:rsidR="003C3AAD">
        <w:rPr>
          <w:rStyle w:val="normaltextrun"/>
          <w:rFonts w:cs="Segoe UI"/>
        </w:rPr>
        <w:t xml:space="preserve"> </w:t>
      </w:r>
      <w:r w:rsidRPr="00F319B9">
        <w:rPr>
          <w:rStyle w:val="normaltextrun"/>
          <w:rFonts w:cs="Segoe UI"/>
        </w:rPr>
        <w:t>had</w:t>
      </w:r>
      <w:r w:rsidR="003C3AAD">
        <w:rPr>
          <w:rStyle w:val="normaltextrun"/>
          <w:rFonts w:cs="Segoe UI"/>
        </w:rPr>
        <w:t xml:space="preserve"> </w:t>
      </w:r>
      <w:r w:rsidRPr="00F319B9">
        <w:rPr>
          <w:rStyle w:val="normaltextrun"/>
          <w:rFonts w:cs="Segoe UI"/>
        </w:rPr>
        <w:t>a</w:t>
      </w:r>
      <w:r w:rsidR="003C3AAD">
        <w:rPr>
          <w:rStyle w:val="normaltextrun"/>
          <w:rFonts w:cs="Segoe UI"/>
        </w:rPr>
        <w:t xml:space="preserve"> </w:t>
      </w:r>
      <w:r w:rsidRPr="00F319B9">
        <w:rPr>
          <w:rStyle w:val="normaltextrun"/>
          <w:rFonts w:cs="Segoe UI"/>
        </w:rPr>
        <w:t>group</w:t>
      </w:r>
      <w:r w:rsidR="003C3AAD">
        <w:rPr>
          <w:rStyle w:val="normaltextrun"/>
          <w:rFonts w:cs="Segoe UI"/>
        </w:rPr>
        <w:t xml:space="preserve"> </w:t>
      </w:r>
      <w:r w:rsidRPr="00F319B9">
        <w:rPr>
          <w:rStyle w:val="normaltextrun"/>
          <w:rFonts w:cs="Segoe UI"/>
        </w:rPr>
        <w:t>of</w:t>
      </w:r>
      <w:r w:rsidR="003C3AAD">
        <w:rPr>
          <w:rStyle w:val="normaltextrun"/>
          <w:rFonts w:cs="Segoe UI"/>
        </w:rPr>
        <w:t xml:space="preserve"> </w:t>
      </w:r>
      <w:r w:rsidRPr="00F319B9">
        <w:rPr>
          <w:rStyle w:val="normaltextrun"/>
          <w:rFonts w:cs="Segoe UI"/>
        </w:rPr>
        <w:t>New</w:t>
      </w:r>
      <w:r w:rsidR="003C3AAD">
        <w:rPr>
          <w:rStyle w:val="normaltextrun"/>
          <w:rFonts w:cs="Segoe UI"/>
        </w:rPr>
        <w:t xml:space="preserve"> </w:t>
      </w:r>
      <w:r w:rsidRPr="00F319B9">
        <w:rPr>
          <w:rStyle w:val="normaltextrun"/>
          <w:rFonts w:cs="Segoe UI"/>
        </w:rPr>
        <w:t>Zealand</w:t>
      </w:r>
      <w:r w:rsidR="003C3AAD">
        <w:rPr>
          <w:rStyle w:val="normaltextrun"/>
          <w:rFonts w:cs="Segoe UI"/>
        </w:rPr>
        <w:t xml:space="preserve"> </w:t>
      </w:r>
      <w:r w:rsidRPr="00F319B9">
        <w:rPr>
          <w:rStyle w:val="normaltextrun"/>
          <w:rFonts w:cs="Segoe UI"/>
        </w:rPr>
        <w:t>MPs</w:t>
      </w:r>
      <w:r w:rsidR="003C3AAD">
        <w:rPr>
          <w:rStyle w:val="normaltextrun"/>
          <w:rFonts w:cs="Segoe UI"/>
        </w:rPr>
        <w:t xml:space="preserve"> </w:t>
      </w:r>
      <w:r w:rsidRPr="00F319B9">
        <w:rPr>
          <w:rStyle w:val="normaltextrun"/>
          <w:rFonts w:cs="Segoe UI"/>
        </w:rPr>
        <w:t>here</w:t>
      </w:r>
      <w:r w:rsidR="003C3AAD">
        <w:rPr>
          <w:rStyle w:val="normaltextrun"/>
          <w:rFonts w:cs="Segoe UI"/>
        </w:rPr>
        <w:t xml:space="preserve"> </w:t>
      </w:r>
      <w:r w:rsidRPr="00F319B9">
        <w:rPr>
          <w:rStyle w:val="normaltextrun"/>
          <w:rFonts w:cs="Segoe UI"/>
        </w:rPr>
        <w:t>and</w:t>
      </w:r>
      <w:r w:rsidR="003C3AAD">
        <w:rPr>
          <w:rStyle w:val="normaltextrun"/>
          <w:rFonts w:cs="Segoe UI"/>
        </w:rPr>
        <w:t xml:space="preserve"> </w:t>
      </w:r>
      <w:r w:rsidRPr="00F319B9">
        <w:rPr>
          <w:rStyle w:val="normaltextrun"/>
          <w:rFonts w:cs="Segoe UI"/>
        </w:rPr>
        <w:t>I</w:t>
      </w:r>
      <w:r w:rsidR="003C3AAD">
        <w:rPr>
          <w:rStyle w:val="normaltextrun"/>
          <w:rFonts w:cs="Segoe UI"/>
        </w:rPr>
        <w:t xml:space="preserve"> </w:t>
      </w:r>
      <w:r w:rsidRPr="00F319B9">
        <w:rPr>
          <w:rStyle w:val="normaltextrun"/>
          <w:rFonts w:cs="Segoe UI"/>
        </w:rPr>
        <w:t>wanted</w:t>
      </w:r>
      <w:r w:rsidR="003C3AAD">
        <w:rPr>
          <w:rStyle w:val="normaltextrun"/>
          <w:rFonts w:cs="Segoe UI"/>
        </w:rPr>
        <w:t xml:space="preserve"> </w:t>
      </w:r>
      <w:r w:rsidRPr="00F319B9">
        <w:rPr>
          <w:rStyle w:val="normaltextrun"/>
          <w:rFonts w:cs="Segoe UI"/>
        </w:rPr>
        <w:t>to</w:t>
      </w:r>
      <w:r w:rsidR="003C3AAD">
        <w:rPr>
          <w:rStyle w:val="normaltextrun"/>
          <w:rFonts w:cs="Segoe UI"/>
        </w:rPr>
        <w:t xml:space="preserve"> </w:t>
      </w:r>
      <w:r w:rsidRPr="00F319B9">
        <w:rPr>
          <w:rStyle w:val="normaltextrun"/>
          <w:rFonts w:cs="Segoe UI"/>
        </w:rPr>
        <w:t>ask</w:t>
      </w:r>
      <w:r w:rsidR="003C3AAD">
        <w:rPr>
          <w:rStyle w:val="normaltextrun"/>
          <w:rFonts w:cs="Segoe UI"/>
        </w:rPr>
        <w:t xml:space="preserve"> </w:t>
      </w:r>
      <w:r w:rsidRPr="00F319B9">
        <w:rPr>
          <w:rStyle w:val="normaltextrun"/>
          <w:rFonts w:cs="Segoe UI"/>
        </w:rPr>
        <w:t>them</w:t>
      </w:r>
      <w:r w:rsidR="003C3AAD">
        <w:rPr>
          <w:rStyle w:val="normaltextrun"/>
          <w:rFonts w:cs="Segoe UI"/>
        </w:rPr>
        <w:t xml:space="preserve"> </w:t>
      </w:r>
      <w:r>
        <w:rPr>
          <w:rStyle w:val="normaltextrun"/>
          <w:rFonts w:cs="Segoe UI"/>
        </w:rPr>
        <w:t>about</w:t>
      </w:r>
      <w:r w:rsidR="003C3AAD">
        <w:rPr>
          <w:rStyle w:val="normaltextrun"/>
          <w:rFonts w:cs="Segoe UI"/>
        </w:rPr>
        <w:t xml:space="preserve"> </w:t>
      </w:r>
      <w:r>
        <w:rPr>
          <w:rStyle w:val="normaltextrun"/>
          <w:rFonts w:cs="Segoe UI"/>
        </w:rPr>
        <w:t>this</w:t>
      </w:r>
      <w:r w:rsidRPr="00F319B9">
        <w:rPr>
          <w:rStyle w:val="normaltextrun"/>
          <w:rFonts w:cs="Segoe UI"/>
        </w:rPr>
        <w:t>,</w:t>
      </w:r>
      <w:r w:rsidR="003C3AAD">
        <w:rPr>
          <w:rStyle w:val="normaltextrun"/>
          <w:rFonts w:cs="Segoe UI"/>
        </w:rPr>
        <w:t xml:space="preserve"> </w:t>
      </w:r>
      <w:r w:rsidRPr="00F319B9">
        <w:rPr>
          <w:rStyle w:val="normaltextrun"/>
          <w:rFonts w:cs="Segoe UI"/>
        </w:rPr>
        <w:t>but</w:t>
      </w:r>
      <w:r w:rsidR="003C3AAD">
        <w:rPr>
          <w:rStyle w:val="normaltextrun"/>
          <w:rFonts w:cs="Segoe UI"/>
        </w:rPr>
        <w:t xml:space="preserve"> </w:t>
      </w:r>
      <w:r w:rsidRPr="00F319B9">
        <w:rPr>
          <w:rStyle w:val="normaltextrun"/>
          <w:rFonts w:cs="Segoe UI"/>
        </w:rPr>
        <w:t>time</w:t>
      </w:r>
      <w:r w:rsidR="003C3AAD">
        <w:rPr>
          <w:rStyle w:val="normaltextrun"/>
          <w:rFonts w:cs="Segoe UI"/>
        </w:rPr>
        <w:t xml:space="preserve"> </w:t>
      </w:r>
      <w:r w:rsidRPr="00F319B9">
        <w:rPr>
          <w:rStyle w:val="normaltextrun"/>
          <w:rFonts w:cs="Segoe UI"/>
        </w:rPr>
        <w:t>did</w:t>
      </w:r>
      <w:r w:rsidR="003C3AAD">
        <w:rPr>
          <w:rStyle w:val="normaltextrun"/>
          <w:rFonts w:cs="Segoe UI"/>
        </w:rPr>
        <w:t xml:space="preserve"> </w:t>
      </w:r>
      <w:r w:rsidRPr="00F319B9">
        <w:rPr>
          <w:rStyle w:val="normaltextrun"/>
          <w:rFonts w:cs="Segoe UI"/>
        </w:rPr>
        <w:t>not</w:t>
      </w:r>
      <w:r w:rsidR="003C3AAD">
        <w:rPr>
          <w:rStyle w:val="normaltextrun"/>
          <w:rFonts w:cs="Segoe UI"/>
        </w:rPr>
        <w:t xml:space="preserve"> </w:t>
      </w:r>
      <w:r w:rsidRPr="00F319B9">
        <w:rPr>
          <w:rStyle w:val="normaltextrun"/>
          <w:rFonts w:cs="Segoe UI"/>
        </w:rPr>
        <w:t>allow.</w:t>
      </w:r>
      <w:r w:rsidR="003C3AAD">
        <w:rPr>
          <w:rStyle w:val="normaltextrun"/>
          <w:rFonts w:cs="Segoe UI"/>
        </w:rPr>
        <w:t xml:space="preserve"> </w:t>
      </w:r>
      <w:r w:rsidRPr="00F319B9">
        <w:rPr>
          <w:rStyle w:val="normaltextrun"/>
          <w:rFonts w:cs="Segoe UI"/>
        </w:rPr>
        <w:t>We</w:t>
      </w:r>
      <w:r w:rsidR="003C3AAD">
        <w:rPr>
          <w:rStyle w:val="normaltextrun"/>
          <w:rFonts w:cs="Segoe UI"/>
        </w:rPr>
        <w:t xml:space="preserve"> </w:t>
      </w:r>
      <w:r w:rsidRPr="00F319B9">
        <w:rPr>
          <w:rStyle w:val="normaltextrun"/>
          <w:rFonts w:cs="Segoe UI"/>
        </w:rPr>
        <w:t>have</w:t>
      </w:r>
      <w:r w:rsidR="003C3AAD">
        <w:rPr>
          <w:rStyle w:val="normaltextrun"/>
          <w:rFonts w:cs="Segoe UI"/>
        </w:rPr>
        <w:t xml:space="preserve"> </w:t>
      </w:r>
      <w:r w:rsidRPr="00F319B9">
        <w:rPr>
          <w:rStyle w:val="normaltextrun"/>
          <w:rFonts w:cs="Segoe UI"/>
        </w:rPr>
        <w:t>several</w:t>
      </w:r>
      <w:r w:rsidR="003C3AAD">
        <w:rPr>
          <w:rStyle w:val="normaltextrun"/>
          <w:rFonts w:cs="Segoe UI"/>
        </w:rPr>
        <w:t xml:space="preserve"> </w:t>
      </w:r>
      <w:r w:rsidRPr="00F319B9">
        <w:rPr>
          <w:rStyle w:val="normaltextrun"/>
          <w:rFonts w:cs="Segoe UI"/>
        </w:rPr>
        <w:t>British</w:t>
      </w:r>
      <w:r w:rsidR="003C3AAD">
        <w:rPr>
          <w:rStyle w:val="normaltextrun"/>
          <w:rFonts w:cs="Segoe UI"/>
        </w:rPr>
        <w:t xml:space="preserve"> </w:t>
      </w:r>
      <w:r w:rsidRPr="00F319B9">
        <w:rPr>
          <w:rStyle w:val="normaltextrun"/>
          <w:rFonts w:cs="Segoe UI"/>
        </w:rPr>
        <w:t>island</w:t>
      </w:r>
      <w:r w:rsidR="003C3AAD">
        <w:rPr>
          <w:rStyle w:val="normaltextrun"/>
          <w:rFonts w:cs="Segoe UI"/>
        </w:rPr>
        <w:t xml:space="preserve"> </w:t>
      </w:r>
      <w:r w:rsidRPr="00F319B9">
        <w:rPr>
          <w:rStyle w:val="normaltextrun"/>
          <w:rFonts w:cs="Segoe UI"/>
        </w:rPr>
        <w:t>realms</w:t>
      </w:r>
      <w:r w:rsidR="003C3AAD">
        <w:rPr>
          <w:rStyle w:val="normaltextrun"/>
          <w:rFonts w:cs="Segoe UI"/>
        </w:rPr>
        <w:t xml:space="preserve"> </w:t>
      </w:r>
      <w:r w:rsidRPr="00F319B9">
        <w:rPr>
          <w:rStyle w:val="normaltextrun"/>
          <w:rFonts w:cs="Segoe UI"/>
        </w:rPr>
        <w:t>across</w:t>
      </w:r>
      <w:r w:rsidR="003C3AAD">
        <w:rPr>
          <w:rStyle w:val="normaltextrun"/>
          <w:rFonts w:cs="Segoe UI"/>
        </w:rPr>
        <w:t xml:space="preserve"> </w:t>
      </w:r>
      <w:r w:rsidRPr="00F319B9">
        <w:rPr>
          <w:rStyle w:val="normaltextrun"/>
          <w:rFonts w:cs="Segoe UI"/>
        </w:rPr>
        <w:t>the</w:t>
      </w:r>
      <w:r w:rsidR="003C3AAD">
        <w:rPr>
          <w:rStyle w:val="normaltextrun"/>
          <w:rFonts w:cs="Segoe UI"/>
        </w:rPr>
        <w:t xml:space="preserve"> </w:t>
      </w:r>
      <w:r w:rsidRPr="00F319B9">
        <w:rPr>
          <w:rStyle w:val="normaltextrun"/>
          <w:rFonts w:cs="Segoe UI"/>
        </w:rPr>
        <w:t>Pacific,</w:t>
      </w:r>
      <w:r w:rsidR="003C3AAD">
        <w:rPr>
          <w:rStyle w:val="normaltextrun"/>
          <w:rFonts w:cs="Segoe UI"/>
        </w:rPr>
        <w:t xml:space="preserve"> </w:t>
      </w:r>
      <w:r w:rsidRPr="00F319B9">
        <w:rPr>
          <w:rStyle w:val="normaltextrun"/>
          <w:rFonts w:cs="Segoe UI"/>
        </w:rPr>
        <w:t>but</w:t>
      </w:r>
      <w:r w:rsidR="003C3AAD">
        <w:rPr>
          <w:rStyle w:val="normaltextrun"/>
          <w:rFonts w:cs="Segoe UI"/>
        </w:rPr>
        <w:t xml:space="preserve"> </w:t>
      </w:r>
      <w:r w:rsidRPr="00F319B9">
        <w:rPr>
          <w:rStyle w:val="normaltextrun"/>
          <w:rFonts w:cs="Segoe UI"/>
        </w:rPr>
        <w:t>we</w:t>
      </w:r>
      <w:r w:rsidR="003C3AAD">
        <w:rPr>
          <w:rStyle w:val="normaltextrun"/>
          <w:rFonts w:cs="Segoe UI"/>
        </w:rPr>
        <w:t xml:space="preserve"> </w:t>
      </w:r>
      <w:r w:rsidRPr="00F319B9">
        <w:rPr>
          <w:rStyle w:val="normaltextrun"/>
          <w:rFonts w:cs="Segoe UI"/>
        </w:rPr>
        <w:t>almost</w:t>
      </w:r>
      <w:r w:rsidR="003C3AAD">
        <w:rPr>
          <w:rStyle w:val="normaltextrun"/>
          <w:rFonts w:cs="Segoe UI"/>
        </w:rPr>
        <w:t xml:space="preserve"> </w:t>
      </w:r>
      <w:r w:rsidRPr="00F319B9">
        <w:rPr>
          <w:rStyle w:val="normaltextrun"/>
          <w:rFonts w:cs="Segoe UI"/>
        </w:rPr>
        <w:t>ignore</w:t>
      </w:r>
      <w:r w:rsidR="003C3AAD">
        <w:rPr>
          <w:rStyle w:val="normaltextrun"/>
          <w:rFonts w:cs="Segoe UI"/>
        </w:rPr>
        <w:t xml:space="preserve"> </w:t>
      </w:r>
      <w:r w:rsidRPr="00F319B9">
        <w:rPr>
          <w:rStyle w:val="normaltextrun"/>
          <w:rFonts w:cs="Segoe UI"/>
        </w:rPr>
        <w:t>them.</w:t>
      </w:r>
      <w:r w:rsidR="003C3AAD">
        <w:rPr>
          <w:rStyle w:val="normaltextrun"/>
          <w:rFonts w:cs="Segoe UI"/>
        </w:rPr>
        <w:t xml:space="preserve"> </w:t>
      </w:r>
      <w:r w:rsidRPr="00F319B9">
        <w:rPr>
          <w:rStyle w:val="normaltextrun"/>
          <w:rFonts w:cs="Segoe UI"/>
        </w:rPr>
        <w:t>We</w:t>
      </w:r>
      <w:r w:rsidR="003C3AAD">
        <w:rPr>
          <w:rStyle w:val="normaltextrun"/>
          <w:rFonts w:cs="Segoe UI"/>
        </w:rPr>
        <w:t xml:space="preserve"> </w:t>
      </w:r>
      <w:r>
        <w:rPr>
          <w:rStyle w:val="normaltextrun"/>
          <w:rFonts w:cs="Segoe UI"/>
        </w:rPr>
        <w:t>have</w:t>
      </w:r>
      <w:r w:rsidR="003C3AAD">
        <w:rPr>
          <w:rStyle w:val="normaltextrun"/>
          <w:rFonts w:cs="Segoe UI"/>
        </w:rPr>
        <w:t xml:space="preserve"> </w:t>
      </w:r>
      <w:r w:rsidRPr="00F319B9">
        <w:rPr>
          <w:rStyle w:val="normaltextrun"/>
          <w:rFonts w:cs="Segoe UI"/>
        </w:rPr>
        <w:t>almost</w:t>
      </w:r>
      <w:r w:rsidR="003C3AAD">
        <w:rPr>
          <w:rStyle w:val="normaltextrun"/>
          <w:rFonts w:cs="Segoe UI"/>
        </w:rPr>
        <w:t xml:space="preserve"> </w:t>
      </w:r>
      <w:r w:rsidRPr="00F319B9">
        <w:rPr>
          <w:rStyle w:val="normaltextrun"/>
          <w:rFonts w:cs="Segoe UI"/>
        </w:rPr>
        <w:t>abandoned</w:t>
      </w:r>
      <w:r w:rsidR="003C3AAD">
        <w:rPr>
          <w:rStyle w:val="normaltextrun"/>
          <w:rFonts w:cs="Segoe UI"/>
        </w:rPr>
        <w:t xml:space="preserve"> </w:t>
      </w:r>
      <w:r w:rsidRPr="00F319B9">
        <w:rPr>
          <w:rStyle w:val="normaltextrun"/>
          <w:rFonts w:cs="Segoe UI"/>
        </w:rPr>
        <w:t>them.</w:t>
      </w:r>
      <w:r w:rsidR="003C3AAD">
        <w:rPr>
          <w:rStyle w:val="normaltextrun"/>
          <w:rFonts w:cs="Segoe UI"/>
        </w:rPr>
        <w:t xml:space="preserve"> </w:t>
      </w:r>
      <w:r w:rsidRPr="00F319B9">
        <w:rPr>
          <w:rStyle w:val="normaltextrun"/>
          <w:rFonts w:cs="Segoe UI"/>
        </w:rPr>
        <w:t>They</w:t>
      </w:r>
      <w:r w:rsidR="003C3AAD">
        <w:rPr>
          <w:rStyle w:val="normaltextrun"/>
          <w:rFonts w:cs="Segoe UI"/>
        </w:rPr>
        <w:t xml:space="preserve"> </w:t>
      </w:r>
      <w:r w:rsidRPr="00F319B9">
        <w:rPr>
          <w:rStyle w:val="normaltextrun"/>
          <w:rFonts w:cs="Segoe UI"/>
        </w:rPr>
        <w:t>are</w:t>
      </w:r>
      <w:r w:rsidR="003C3AAD">
        <w:rPr>
          <w:rStyle w:val="normaltextrun"/>
          <w:rFonts w:cs="Segoe UI"/>
        </w:rPr>
        <w:t xml:space="preserve"> </w:t>
      </w:r>
      <w:r w:rsidRPr="00F319B9">
        <w:rPr>
          <w:rStyle w:val="normaltextrun"/>
          <w:rFonts w:cs="Segoe UI"/>
        </w:rPr>
        <w:t>very</w:t>
      </w:r>
      <w:r w:rsidR="003C3AAD">
        <w:rPr>
          <w:rStyle w:val="normaltextrun"/>
          <w:rFonts w:cs="Segoe UI"/>
        </w:rPr>
        <w:t xml:space="preserve"> </w:t>
      </w:r>
      <w:r w:rsidRPr="00F319B9">
        <w:rPr>
          <w:rStyle w:val="normaltextrun"/>
          <w:rFonts w:cs="Segoe UI"/>
        </w:rPr>
        <w:t>small,</w:t>
      </w:r>
      <w:r w:rsidR="003C3AAD">
        <w:rPr>
          <w:rStyle w:val="normaltextrun"/>
          <w:rFonts w:cs="Segoe UI"/>
        </w:rPr>
        <w:t xml:space="preserve"> </w:t>
      </w:r>
      <w:r w:rsidRPr="00F319B9">
        <w:rPr>
          <w:rStyle w:val="normaltextrun"/>
          <w:rFonts w:cs="Segoe UI"/>
        </w:rPr>
        <w:t>but</w:t>
      </w:r>
      <w:r w:rsidR="003C3AAD">
        <w:rPr>
          <w:rStyle w:val="normaltextrun"/>
          <w:rFonts w:cs="Segoe UI"/>
        </w:rPr>
        <w:t xml:space="preserve"> </w:t>
      </w:r>
      <w:r w:rsidRPr="00F319B9">
        <w:rPr>
          <w:rStyle w:val="normaltextrun"/>
          <w:rFonts w:cs="Segoe UI"/>
        </w:rPr>
        <w:t>strategically</w:t>
      </w:r>
      <w:r w:rsidR="003C3AAD">
        <w:rPr>
          <w:rStyle w:val="normaltextrun"/>
          <w:rFonts w:cs="Segoe UI"/>
        </w:rPr>
        <w:t xml:space="preserve"> </w:t>
      </w:r>
      <w:r w:rsidRPr="00F319B9">
        <w:rPr>
          <w:rStyle w:val="normaltextrun"/>
          <w:rFonts w:cs="Segoe UI"/>
        </w:rPr>
        <w:t>China</w:t>
      </w:r>
      <w:r w:rsidR="003C3AAD">
        <w:rPr>
          <w:rStyle w:val="normaltextrun"/>
          <w:rFonts w:cs="Segoe UI"/>
        </w:rPr>
        <w:t xml:space="preserve"> </w:t>
      </w:r>
      <w:r w:rsidRPr="00F319B9">
        <w:rPr>
          <w:rStyle w:val="normaltextrun"/>
          <w:rFonts w:cs="Segoe UI"/>
        </w:rPr>
        <w:t>is</w:t>
      </w:r>
      <w:r w:rsidR="003C3AAD">
        <w:rPr>
          <w:rStyle w:val="normaltextrun"/>
          <w:rFonts w:cs="Segoe UI"/>
        </w:rPr>
        <w:t xml:space="preserve"> </w:t>
      </w:r>
      <w:r w:rsidRPr="00F319B9">
        <w:rPr>
          <w:rStyle w:val="normaltextrun"/>
          <w:rFonts w:cs="Segoe UI"/>
        </w:rPr>
        <w:t>all</w:t>
      </w:r>
      <w:r w:rsidR="003C3AAD">
        <w:rPr>
          <w:rStyle w:val="normaltextrun"/>
          <w:rFonts w:cs="Segoe UI"/>
        </w:rPr>
        <w:t xml:space="preserve"> </w:t>
      </w:r>
      <w:r w:rsidRPr="00F319B9">
        <w:rPr>
          <w:rStyle w:val="normaltextrun"/>
          <w:rFonts w:cs="Segoe UI"/>
        </w:rPr>
        <w:t>over</w:t>
      </w:r>
      <w:r w:rsidR="003C3AAD">
        <w:rPr>
          <w:rStyle w:val="normaltextrun"/>
          <w:rFonts w:cs="Segoe UI"/>
        </w:rPr>
        <w:t xml:space="preserve"> </w:t>
      </w:r>
      <w:r w:rsidRPr="00F319B9">
        <w:rPr>
          <w:rStyle w:val="normaltextrun"/>
          <w:rFonts w:cs="Segoe UI"/>
        </w:rPr>
        <w:t>them</w:t>
      </w:r>
      <w:r>
        <w:rPr>
          <w:rStyle w:val="normaltextrun"/>
          <w:rFonts w:cs="Segoe UI"/>
        </w:rPr>
        <w:t>,</w:t>
      </w:r>
      <w:r w:rsidR="003C3AAD">
        <w:rPr>
          <w:rStyle w:val="normaltextrun"/>
          <w:rFonts w:cs="Segoe UI"/>
        </w:rPr>
        <w:t xml:space="preserve"> </w:t>
      </w:r>
      <w:r>
        <w:rPr>
          <w:rStyle w:val="normaltextrun"/>
          <w:rFonts w:cs="Segoe UI"/>
        </w:rPr>
        <w:t>as</w:t>
      </w:r>
      <w:r w:rsidR="003C3AAD">
        <w:rPr>
          <w:rStyle w:val="normaltextrun"/>
          <w:rFonts w:cs="Segoe UI"/>
        </w:rPr>
        <w:t xml:space="preserve"> </w:t>
      </w:r>
      <w:r>
        <w:rPr>
          <w:rStyle w:val="normaltextrun"/>
          <w:rFonts w:cs="Segoe UI"/>
        </w:rPr>
        <w:t>it</w:t>
      </w:r>
      <w:r w:rsidR="003C3AAD">
        <w:rPr>
          <w:rStyle w:val="normaltextrun"/>
          <w:rFonts w:cs="Segoe UI"/>
        </w:rPr>
        <w:t xml:space="preserve"> </w:t>
      </w:r>
      <w:r>
        <w:rPr>
          <w:rStyle w:val="normaltextrun"/>
          <w:rFonts w:cs="Segoe UI"/>
        </w:rPr>
        <w:t>is</w:t>
      </w:r>
      <w:r w:rsidR="003C3AAD">
        <w:rPr>
          <w:rStyle w:val="normaltextrun"/>
          <w:rFonts w:cs="Segoe UI"/>
        </w:rPr>
        <w:t xml:space="preserve"> </w:t>
      </w:r>
      <w:r w:rsidRPr="00F319B9">
        <w:rPr>
          <w:rStyle w:val="normaltextrun"/>
          <w:rFonts w:cs="Segoe UI"/>
        </w:rPr>
        <w:t>all</w:t>
      </w:r>
      <w:r w:rsidR="003C3AAD">
        <w:rPr>
          <w:rStyle w:val="normaltextrun"/>
          <w:rFonts w:cs="Segoe UI"/>
        </w:rPr>
        <w:t xml:space="preserve"> </w:t>
      </w:r>
      <w:r w:rsidRPr="00F319B9">
        <w:rPr>
          <w:rStyle w:val="normaltextrun"/>
          <w:rFonts w:cs="Segoe UI"/>
        </w:rPr>
        <w:t>over</w:t>
      </w:r>
      <w:r w:rsidR="003C3AAD">
        <w:rPr>
          <w:rStyle w:val="normaltextrun"/>
          <w:rFonts w:cs="Segoe UI"/>
        </w:rPr>
        <w:t xml:space="preserve"> </w:t>
      </w:r>
      <w:r w:rsidRPr="00F319B9">
        <w:rPr>
          <w:rStyle w:val="normaltextrun"/>
          <w:rFonts w:cs="Segoe UI"/>
        </w:rPr>
        <w:t>Africa</w:t>
      </w:r>
      <w:r w:rsidR="003C3AAD">
        <w:rPr>
          <w:rStyle w:val="normaltextrun"/>
          <w:rFonts w:cs="Segoe UI"/>
        </w:rPr>
        <w:t xml:space="preserve"> </w:t>
      </w:r>
      <w:r w:rsidRPr="00F319B9">
        <w:rPr>
          <w:rStyle w:val="normaltextrun"/>
          <w:rFonts w:cs="Segoe UI"/>
        </w:rPr>
        <w:t>and</w:t>
      </w:r>
      <w:r w:rsidR="003C3AAD">
        <w:rPr>
          <w:rStyle w:val="normaltextrun"/>
          <w:rFonts w:cs="Segoe UI"/>
        </w:rPr>
        <w:t xml:space="preserve"> </w:t>
      </w:r>
      <w:r w:rsidRPr="00F319B9">
        <w:rPr>
          <w:rStyle w:val="normaltextrun"/>
          <w:rFonts w:cs="Segoe UI"/>
        </w:rPr>
        <w:t>Asia,</w:t>
      </w:r>
      <w:r w:rsidR="003C3AAD">
        <w:rPr>
          <w:rStyle w:val="normaltextrun"/>
          <w:rFonts w:cs="Segoe UI"/>
        </w:rPr>
        <w:t xml:space="preserve"> </w:t>
      </w:r>
      <w:r w:rsidRPr="00F319B9">
        <w:rPr>
          <w:rStyle w:val="normaltextrun"/>
          <w:rFonts w:cs="Segoe UI"/>
        </w:rPr>
        <w:t>and</w:t>
      </w:r>
      <w:r w:rsidR="003C3AAD">
        <w:rPr>
          <w:rStyle w:val="normaltextrun"/>
          <w:rFonts w:cs="Segoe UI"/>
        </w:rPr>
        <w:t xml:space="preserve"> </w:t>
      </w:r>
      <w:r w:rsidRPr="00F319B9">
        <w:rPr>
          <w:rStyle w:val="normaltextrun"/>
          <w:rFonts w:cs="Segoe UI"/>
        </w:rPr>
        <w:t>we</w:t>
      </w:r>
      <w:r w:rsidR="003C3AAD">
        <w:rPr>
          <w:rStyle w:val="normaltextrun"/>
          <w:rFonts w:cs="Segoe UI"/>
        </w:rPr>
        <w:t xml:space="preserve"> </w:t>
      </w:r>
      <w:r w:rsidRPr="00F319B9">
        <w:rPr>
          <w:rStyle w:val="normaltextrun"/>
          <w:rFonts w:cs="Segoe UI"/>
        </w:rPr>
        <w:t>are</w:t>
      </w:r>
      <w:r w:rsidR="003C3AAD">
        <w:rPr>
          <w:rStyle w:val="normaltextrun"/>
          <w:rFonts w:cs="Segoe UI"/>
        </w:rPr>
        <w:t xml:space="preserve"> </w:t>
      </w:r>
      <w:r w:rsidRPr="00F319B9">
        <w:rPr>
          <w:rStyle w:val="normaltextrun"/>
          <w:rFonts w:cs="Segoe UI"/>
        </w:rPr>
        <w:t>not</w:t>
      </w:r>
      <w:r w:rsidR="003C3AAD">
        <w:rPr>
          <w:rStyle w:val="normaltextrun"/>
          <w:rFonts w:cs="Segoe UI"/>
        </w:rPr>
        <w:t xml:space="preserve"> </w:t>
      </w:r>
      <w:r>
        <w:rPr>
          <w:rStyle w:val="normaltextrun"/>
          <w:rFonts w:cs="Segoe UI"/>
        </w:rPr>
        <w:t>there</w:t>
      </w:r>
      <w:r w:rsidRPr="00F319B9">
        <w:rPr>
          <w:rStyle w:val="normaltextrun"/>
          <w:rFonts w:cs="Segoe UI"/>
        </w:rPr>
        <w:t>.</w:t>
      </w:r>
      <w:r w:rsidR="003C3AAD">
        <w:rPr>
          <w:rStyle w:val="normaltextrun"/>
          <w:rFonts w:cs="Segoe UI"/>
        </w:rPr>
        <w:t xml:space="preserve"> </w:t>
      </w:r>
      <w:r w:rsidRPr="00F319B9">
        <w:rPr>
          <w:rStyle w:val="normaltextrun"/>
          <w:rFonts w:cs="Segoe UI"/>
        </w:rPr>
        <w:t>My</w:t>
      </w:r>
      <w:r w:rsidR="003C3AAD">
        <w:rPr>
          <w:rStyle w:val="normaltextrun"/>
          <w:rFonts w:cs="Segoe UI"/>
        </w:rPr>
        <w:t xml:space="preserve"> </w:t>
      </w:r>
      <w:r w:rsidRPr="00F319B9">
        <w:rPr>
          <w:rStyle w:val="normaltextrun"/>
          <w:rFonts w:cs="Segoe UI"/>
        </w:rPr>
        <w:t>question</w:t>
      </w:r>
      <w:r w:rsidR="003C3AAD">
        <w:rPr>
          <w:rStyle w:val="normaltextrun"/>
          <w:rFonts w:cs="Segoe UI"/>
        </w:rPr>
        <w:t xml:space="preserve"> </w:t>
      </w:r>
      <w:r w:rsidRPr="00F319B9">
        <w:rPr>
          <w:rStyle w:val="normaltextrun"/>
          <w:rFonts w:cs="Segoe UI"/>
        </w:rPr>
        <w:t>is:</w:t>
      </w:r>
      <w:r w:rsidR="003C3AAD">
        <w:rPr>
          <w:rStyle w:val="normaltextrun"/>
          <w:rFonts w:cs="Segoe UI"/>
        </w:rPr>
        <w:t xml:space="preserve"> </w:t>
      </w:r>
      <w:r w:rsidRPr="00F319B9">
        <w:rPr>
          <w:rStyle w:val="normaltextrun"/>
          <w:rFonts w:cs="Segoe UI"/>
        </w:rPr>
        <w:t>do</w:t>
      </w:r>
      <w:r w:rsidR="003C3AAD">
        <w:rPr>
          <w:rStyle w:val="normaltextrun"/>
          <w:rFonts w:cs="Segoe UI"/>
        </w:rPr>
        <w:t xml:space="preserve"> </w:t>
      </w:r>
      <w:r w:rsidRPr="00F319B9">
        <w:rPr>
          <w:rStyle w:val="normaltextrun"/>
          <w:rFonts w:cs="Segoe UI"/>
        </w:rPr>
        <w:t>we</w:t>
      </w:r>
      <w:r w:rsidR="003C3AAD">
        <w:rPr>
          <w:rStyle w:val="normaltextrun"/>
          <w:rFonts w:cs="Segoe UI"/>
        </w:rPr>
        <w:t xml:space="preserve"> </w:t>
      </w:r>
      <w:r w:rsidRPr="00F319B9">
        <w:rPr>
          <w:rStyle w:val="normaltextrun"/>
          <w:rFonts w:cs="Segoe UI"/>
        </w:rPr>
        <w:t>not</w:t>
      </w:r>
      <w:r w:rsidR="003C3AAD">
        <w:rPr>
          <w:rStyle w:val="normaltextrun"/>
          <w:rFonts w:cs="Segoe UI"/>
        </w:rPr>
        <w:t xml:space="preserve"> </w:t>
      </w:r>
      <w:r w:rsidRPr="00F319B9">
        <w:rPr>
          <w:rStyle w:val="normaltextrun"/>
          <w:rFonts w:cs="Segoe UI"/>
        </w:rPr>
        <w:t>need</w:t>
      </w:r>
      <w:r w:rsidR="003C3AAD">
        <w:rPr>
          <w:rStyle w:val="normaltextrun"/>
          <w:rFonts w:cs="Segoe UI"/>
        </w:rPr>
        <w:t xml:space="preserve"> </w:t>
      </w:r>
      <w:r w:rsidRPr="00F319B9">
        <w:rPr>
          <w:rStyle w:val="normaltextrun"/>
          <w:rFonts w:cs="Segoe UI"/>
        </w:rPr>
        <w:t>to</w:t>
      </w:r>
      <w:r w:rsidR="003C3AAD">
        <w:rPr>
          <w:rStyle w:val="normaltextrun"/>
          <w:rFonts w:cs="Segoe UI"/>
        </w:rPr>
        <w:t xml:space="preserve"> </w:t>
      </w:r>
      <w:r w:rsidRPr="00F319B9">
        <w:rPr>
          <w:rStyle w:val="normaltextrun"/>
          <w:rFonts w:cs="Segoe UI"/>
        </w:rPr>
        <w:t>have</w:t>
      </w:r>
      <w:r w:rsidR="003C3AAD">
        <w:rPr>
          <w:rStyle w:val="normaltextrun"/>
          <w:rFonts w:cs="Segoe UI"/>
        </w:rPr>
        <w:t xml:space="preserve"> </w:t>
      </w:r>
      <w:r>
        <w:rPr>
          <w:rStyle w:val="normaltextrun"/>
          <w:rFonts w:cs="Segoe UI"/>
        </w:rPr>
        <w:t>a</w:t>
      </w:r>
      <w:r w:rsidR="003C3AAD">
        <w:rPr>
          <w:rStyle w:val="normaltextrun"/>
          <w:rFonts w:cs="Segoe UI"/>
        </w:rPr>
        <w:t xml:space="preserve"> </w:t>
      </w:r>
      <w:r w:rsidRPr="00F319B9">
        <w:rPr>
          <w:rStyle w:val="normaltextrun"/>
          <w:rFonts w:cs="Segoe UI"/>
        </w:rPr>
        <w:t>presence</w:t>
      </w:r>
      <w:r w:rsidR="003C3AAD">
        <w:rPr>
          <w:rStyle w:val="normaltextrun"/>
          <w:rFonts w:cs="Segoe UI"/>
        </w:rPr>
        <w:t xml:space="preserve"> </w:t>
      </w:r>
      <w:r w:rsidRPr="00F319B9">
        <w:rPr>
          <w:rStyle w:val="normaltextrun"/>
          <w:rFonts w:cs="Segoe UI"/>
        </w:rPr>
        <w:t>in</w:t>
      </w:r>
      <w:r w:rsidR="003C3AAD">
        <w:rPr>
          <w:rStyle w:val="normaltextrun"/>
          <w:rFonts w:cs="Segoe UI"/>
        </w:rPr>
        <w:t xml:space="preserve"> </w:t>
      </w:r>
      <w:r w:rsidRPr="00F319B9">
        <w:rPr>
          <w:rStyle w:val="normaltextrun"/>
          <w:rFonts w:cs="Segoe UI"/>
        </w:rPr>
        <w:t>reasonable</w:t>
      </w:r>
      <w:r w:rsidR="003C3AAD">
        <w:rPr>
          <w:rStyle w:val="normaltextrun"/>
          <w:rFonts w:cs="Segoe UI"/>
        </w:rPr>
        <w:t xml:space="preserve"> </w:t>
      </w:r>
      <w:r w:rsidRPr="00F319B9">
        <w:rPr>
          <w:rStyle w:val="normaltextrun"/>
          <w:rFonts w:cs="Segoe UI"/>
        </w:rPr>
        <w:t>numbers</w:t>
      </w:r>
      <w:r>
        <w:rPr>
          <w:rStyle w:val="normaltextrun"/>
          <w:rFonts w:cs="Segoe UI"/>
        </w:rPr>
        <w:t>,</w:t>
      </w:r>
      <w:r w:rsidR="003C3AAD">
        <w:rPr>
          <w:rStyle w:val="normaltextrun"/>
          <w:rFonts w:cs="Segoe UI"/>
        </w:rPr>
        <w:t xml:space="preserve"> </w:t>
      </w:r>
      <w:r>
        <w:rPr>
          <w:rStyle w:val="normaltextrun"/>
          <w:rFonts w:cs="Segoe UI"/>
        </w:rPr>
        <w:t>cost-effectively,</w:t>
      </w:r>
      <w:r w:rsidR="003C3AAD">
        <w:rPr>
          <w:rStyle w:val="normaltextrun"/>
          <w:rFonts w:cs="Segoe UI"/>
        </w:rPr>
        <w:t xml:space="preserve"> </w:t>
      </w:r>
      <w:r w:rsidRPr="00F319B9">
        <w:rPr>
          <w:rStyle w:val="normaltextrun"/>
          <w:rFonts w:cs="Segoe UI"/>
        </w:rPr>
        <w:t>to</w:t>
      </w:r>
      <w:r w:rsidR="003C3AAD">
        <w:rPr>
          <w:rStyle w:val="normaltextrun"/>
          <w:rFonts w:cs="Segoe UI"/>
        </w:rPr>
        <w:t xml:space="preserve"> </w:t>
      </w:r>
      <w:r w:rsidRPr="00F319B9">
        <w:rPr>
          <w:rStyle w:val="normaltextrun"/>
          <w:rFonts w:cs="Segoe UI"/>
        </w:rPr>
        <w:t>ensure</w:t>
      </w:r>
      <w:r w:rsidR="003C3AAD">
        <w:rPr>
          <w:rStyle w:val="normaltextrun"/>
          <w:rFonts w:cs="Segoe UI"/>
        </w:rPr>
        <w:t xml:space="preserve"> </w:t>
      </w:r>
      <w:r w:rsidRPr="00F319B9">
        <w:rPr>
          <w:rStyle w:val="normaltextrun"/>
          <w:rFonts w:cs="Segoe UI"/>
        </w:rPr>
        <w:t>that</w:t>
      </w:r>
      <w:r w:rsidR="003C3AAD">
        <w:rPr>
          <w:rStyle w:val="normaltextrun"/>
          <w:rFonts w:cs="Segoe UI"/>
        </w:rPr>
        <w:t xml:space="preserve"> </w:t>
      </w:r>
      <w:r w:rsidRPr="00F319B9">
        <w:rPr>
          <w:rStyle w:val="normaltextrun"/>
          <w:rFonts w:cs="Segoe UI"/>
        </w:rPr>
        <w:t>the</w:t>
      </w:r>
      <w:r w:rsidR="003C3AAD">
        <w:rPr>
          <w:rStyle w:val="normaltextrun"/>
          <w:rFonts w:cs="Segoe UI"/>
        </w:rPr>
        <w:t xml:space="preserve"> </w:t>
      </w:r>
      <w:r w:rsidRPr="00F319B9">
        <w:rPr>
          <w:rStyle w:val="normaltextrun"/>
          <w:rFonts w:cs="Segoe UI"/>
        </w:rPr>
        <w:t>UK</w:t>
      </w:r>
      <w:r w:rsidR="003C3AAD">
        <w:rPr>
          <w:rStyle w:val="normaltextrun"/>
          <w:rFonts w:cs="Segoe UI"/>
        </w:rPr>
        <w:t xml:space="preserve"> </w:t>
      </w:r>
      <w:r w:rsidRPr="00F319B9">
        <w:rPr>
          <w:rStyle w:val="normaltextrun"/>
          <w:rFonts w:cs="Segoe UI"/>
        </w:rPr>
        <w:t>both</w:t>
      </w:r>
      <w:r w:rsidR="003C3AAD">
        <w:rPr>
          <w:rStyle w:val="normaltextrun"/>
          <w:rFonts w:cs="Segoe UI"/>
        </w:rPr>
        <w:t xml:space="preserve"> </w:t>
      </w:r>
      <w:r w:rsidRPr="00F319B9">
        <w:rPr>
          <w:rStyle w:val="normaltextrun"/>
          <w:rFonts w:cs="Segoe UI"/>
        </w:rPr>
        <w:t>informs</w:t>
      </w:r>
      <w:r w:rsidR="003C3AAD">
        <w:rPr>
          <w:rStyle w:val="normaltextrun"/>
          <w:rFonts w:cs="Segoe UI"/>
        </w:rPr>
        <w:t xml:space="preserve"> </w:t>
      </w:r>
      <w:r w:rsidRPr="00F319B9">
        <w:rPr>
          <w:rStyle w:val="normaltextrun"/>
          <w:rFonts w:cs="Segoe UI"/>
        </w:rPr>
        <w:t>its</w:t>
      </w:r>
      <w:r w:rsidR="003C3AAD">
        <w:rPr>
          <w:rStyle w:val="normaltextrun"/>
          <w:rFonts w:cs="Segoe UI"/>
        </w:rPr>
        <w:t xml:space="preserve"> </w:t>
      </w:r>
      <w:r w:rsidRPr="00F319B9">
        <w:rPr>
          <w:rStyle w:val="normaltextrun"/>
          <w:rFonts w:cs="Segoe UI"/>
        </w:rPr>
        <w:t>values</w:t>
      </w:r>
      <w:r w:rsidR="003C3AAD">
        <w:rPr>
          <w:rStyle w:val="normaltextrun"/>
          <w:rFonts w:cs="Segoe UI"/>
        </w:rPr>
        <w:t xml:space="preserve"> </w:t>
      </w:r>
      <w:r w:rsidRPr="00F319B9">
        <w:rPr>
          <w:rStyle w:val="normaltextrun"/>
          <w:rFonts w:cs="Segoe UI"/>
        </w:rPr>
        <w:t>and</w:t>
      </w:r>
      <w:r w:rsidR="003C3AAD">
        <w:rPr>
          <w:rStyle w:val="normaltextrun"/>
          <w:rFonts w:cs="Segoe UI"/>
        </w:rPr>
        <w:t xml:space="preserve"> </w:t>
      </w:r>
      <w:r w:rsidRPr="00F319B9">
        <w:rPr>
          <w:rStyle w:val="normaltextrun"/>
          <w:rFonts w:cs="Segoe UI"/>
        </w:rPr>
        <w:t>feeds</w:t>
      </w:r>
      <w:r w:rsidR="003C3AAD">
        <w:rPr>
          <w:rStyle w:val="normaltextrun"/>
          <w:rFonts w:cs="Segoe UI"/>
        </w:rPr>
        <w:t xml:space="preserve"> </w:t>
      </w:r>
      <w:r w:rsidRPr="00F319B9">
        <w:rPr>
          <w:rStyle w:val="normaltextrun"/>
          <w:rFonts w:cs="Segoe UI"/>
        </w:rPr>
        <w:t>back</w:t>
      </w:r>
      <w:r w:rsidR="003C3AAD">
        <w:rPr>
          <w:rStyle w:val="normaltextrun"/>
          <w:rFonts w:cs="Segoe UI"/>
        </w:rPr>
        <w:t xml:space="preserve"> </w:t>
      </w:r>
      <w:r w:rsidRPr="00F319B9">
        <w:rPr>
          <w:rStyle w:val="normaltextrun"/>
          <w:rFonts w:cs="Segoe UI"/>
        </w:rPr>
        <w:t>what</w:t>
      </w:r>
      <w:r w:rsidR="003C3AAD">
        <w:rPr>
          <w:rStyle w:val="normaltextrun"/>
          <w:rFonts w:cs="Segoe UI"/>
        </w:rPr>
        <w:t xml:space="preserve"> </w:t>
      </w:r>
      <w:r w:rsidRPr="00F319B9">
        <w:rPr>
          <w:rStyle w:val="normaltextrun"/>
          <w:rFonts w:cs="Segoe UI"/>
        </w:rPr>
        <w:t>the</w:t>
      </w:r>
      <w:r w:rsidR="003C3AAD">
        <w:rPr>
          <w:rStyle w:val="normaltextrun"/>
          <w:rFonts w:cs="Segoe UI"/>
        </w:rPr>
        <w:t xml:space="preserve"> </w:t>
      </w:r>
      <w:r w:rsidRPr="00F319B9">
        <w:rPr>
          <w:rStyle w:val="normaltextrun"/>
          <w:rFonts w:cs="Segoe UI"/>
        </w:rPr>
        <w:t>aspirations</w:t>
      </w:r>
      <w:r w:rsidR="003C3AAD">
        <w:rPr>
          <w:rStyle w:val="normaltextrun"/>
          <w:rFonts w:cs="Segoe UI"/>
        </w:rPr>
        <w:t xml:space="preserve"> </w:t>
      </w:r>
      <w:r w:rsidRPr="00F319B9">
        <w:rPr>
          <w:rStyle w:val="normaltextrun"/>
          <w:rFonts w:cs="Segoe UI"/>
        </w:rPr>
        <w:t>are</w:t>
      </w:r>
      <w:r w:rsidR="003C3AAD">
        <w:rPr>
          <w:rStyle w:val="normaltextrun"/>
          <w:rFonts w:cs="Segoe UI"/>
        </w:rPr>
        <w:t xml:space="preserve"> </w:t>
      </w:r>
      <w:r w:rsidRPr="00F319B9">
        <w:rPr>
          <w:rStyle w:val="normaltextrun"/>
          <w:rFonts w:cs="Segoe UI"/>
        </w:rPr>
        <w:t>of</w:t>
      </w:r>
      <w:r w:rsidR="003C3AAD">
        <w:rPr>
          <w:rStyle w:val="normaltextrun"/>
          <w:rFonts w:cs="Segoe UI"/>
        </w:rPr>
        <w:t xml:space="preserve"> </w:t>
      </w:r>
      <w:r w:rsidRPr="00F319B9">
        <w:rPr>
          <w:rStyle w:val="normaltextrun"/>
          <w:rFonts w:cs="Segoe UI"/>
        </w:rPr>
        <w:t>these</w:t>
      </w:r>
      <w:r w:rsidR="003C3AAD">
        <w:rPr>
          <w:rStyle w:val="normaltextrun"/>
          <w:rFonts w:cs="Segoe UI"/>
        </w:rPr>
        <w:t xml:space="preserve"> </w:t>
      </w:r>
      <w:r w:rsidRPr="00F319B9">
        <w:rPr>
          <w:rStyle w:val="normaltextrun"/>
          <w:rFonts w:cs="Segoe UI"/>
        </w:rPr>
        <w:t>countries?</w:t>
      </w:r>
      <w:r w:rsidR="003C3AAD">
        <w:rPr>
          <w:rStyle w:val="normaltextrun"/>
          <w:rFonts w:cs="Segoe UI"/>
        </w:rPr>
        <w:t xml:space="preserve"> </w:t>
      </w:r>
      <w:r w:rsidRPr="00F319B9">
        <w:rPr>
          <w:rStyle w:val="normaltextrun"/>
          <w:rFonts w:cs="Segoe UI"/>
        </w:rPr>
        <w:t>That</w:t>
      </w:r>
      <w:r w:rsidR="003C3AAD">
        <w:rPr>
          <w:rStyle w:val="normaltextrun"/>
          <w:rFonts w:cs="Segoe UI"/>
        </w:rPr>
        <w:t xml:space="preserve"> </w:t>
      </w:r>
      <w:r w:rsidRPr="00F319B9">
        <w:rPr>
          <w:rStyle w:val="normaltextrun"/>
          <w:rFonts w:cs="Segoe UI"/>
        </w:rPr>
        <w:t>might</w:t>
      </w:r>
      <w:r w:rsidR="003C3AAD">
        <w:rPr>
          <w:rStyle w:val="normaltextrun"/>
          <w:rFonts w:cs="Segoe UI"/>
        </w:rPr>
        <w:t xml:space="preserve"> </w:t>
      </w:r>
      <w:r w:rsidRPr="00F319B9">
        <w:rPr>
          <w:rStyle w:val="normaltextrun"/>
          <w:rFonts w:cs="Segoe UI"/>
        </w:rPr>
        <w:t>give</w:t>
      </w:r>
      <w:r w:rsidR="003C3AAD">
        <w:rPr>
          <w:rStyle w:val="normaltextrun"/>
          <w:rFonts w:cs="Segoe UI"/>
        </w:rPr>
        <w:t xml:space="preserve"> </w:t>
      </w:r>
      <w:r w:rsidRPr="00F319B9">
        <w:rPr>
          <w:rStyle w:val="normaltextrun"/>
          <w:rFonts w:cs="Segoe UI"/>
        </w:rPr>
        <w:t>us</w:t>
      </w:r>
      <w:r w:rsidR="003C3AAD">
        <w:rPr>
          <w:rStyle w:val="normaltextrun"/>
          <w:rFonts w:cs="Segoe UI"/>
        </w:rPr>
        <w:t xml:space="preserve"> </w:t>
      </w:r>
      <w:r w:rsidRPr="00F319B9">
        <w:rPr>
          <w:rStyle w:val="normaltextrun"/>
          <w:rFonts w:cs="Segoe UI"/>
        </w:rPr>
        <w:t>some</w:t>
      </w:r>
      <w:r w:rsidR="003C3AAD">
        <w:rPr>
          <w:rStyle w:val="normaltextrun"/>
          <w:rFonts w:cs="Segoe UI"/>
        </w:rPr>
        <w:t xml:space="preserve"> </w:t>
      </w:r>
      <w:r w:rsidRPr="00F319B9">
        <w:rPr>
          <w:rStyle w:val="normaltextrun"/>
          <w:rFonts w:cs="Segoe UI"/>
        </w:rPr>
        <w:t>degree</w:t>
      </w:r>
      <w:r w:rsidR="003C3AAD">
        <w:rPr>
          <w:rStyle w:val="normaltextrun"/>
          <w:rFonts w:cs="Segoe UI"/>
        </w:rPr>
        <w:t xml:space="preserve"> </w:t>
      </w:r>
      <w:r w:rsidRPr="00F319B9">
        <w:rPr>
          <w:rStyle w:val="normaltextrun"/>
          <w:rFonts w:cs="Segoe UI"/>
        </w:rPr>
        <w:t>of</w:t>
      </w:r>
      <w:r w:rsidR="003C3AAD">
        <w:rPr>
          <w:rStyle w:val="normaltextrun"/>
          <w:rFonts w:cs="Segoe UI"/>
        </w:rPr>
        <w:t xml:space="preserve"> </w:t>
      </w:r>
      <w:r w:rsidRPr="00F319B9">
        <w:rPr>
          <w:rStyle w:val="normaltextrun"/>
          <w:rFonts w:cs="Segoe UI"/>
        </w:rPr>
        <w:t>leadership</w:t>
      </w:r>
      <w:r w:rsidR="003C3AAD">
        <w:rPr>
          <w:rStyle w:val="normaltextrun"/>
          <w:rFonts w:cs="Segoe UI"/>
        </w:rPr>
        <w:t xml:space="preserve"> </w:t>
      </w:r>
      <w:r w:rsidRPr="00F319B9">
        <w:rPr>
          <w:rStyle w:val="normaltextrun"/>
          <w:rFonts w:cs="Segoe UI"/>
        </w:rPr>
        <w:t>in</w:t>
      </w:r>
      <w:r w:rsidR="003C3AAD">
        <w:rPr>
          <w:rStyle w:val="normaltextrun"/>
          <w:rFonts w:cs="Segoe UI"/>
        </w:rPr>
        <w:t xml:space="preserve"> </w:t>
      </w:r>
      <w:r w:rsidRPr="00F319B9">
        <w:rPr>
          <w:rStyle w:val="normaltextrun"/>
          <w:rFonts w:cs="Segoe UI"/>
        </w:rPr>
        <w:t>the</w:t>
      </w:r>
      <w:r w:rsidR="003C3AAD">
        <w:rPr>
          <w:rStyle w:val="normaltextrun"/>
          <w:rFonts w:cs="Segoe UI"/>
        </w:rPr>
        <w:t xml:space="preserve"> </w:t>
      </w:r>
      <w:r w:rsidRPr="00F319B9">
        <w:rPr>
          <w:rStyle w:val="normaltextrun"/>
          <w:rFonts w:cs="Segoe UI"/>
        </w:rPr>
        <w:t>world.</w:t>
      </w:r>
      <w:r w:rsidR="003C3AAD">
        <w:rPr>
          <w:rStyle w:val="normaltextrun"/>
          <w:rFonts w:cs="Segoe UI"/>
        </w:rPr>
        <w:t xml:space="preserve"> </w:t>
      </w:r>
      <w:r w:rsidRPr="00F319B9">
        <w:rPr>
          <w:rStyle w:val="normaltextrun"/>
          <w:rFonts w:cs="Segoe UI"/>
        </w:rPr>
        <w:t>I</w:t>
      </w:r>
      <w:r w:rsidR="003C3AAD">
        <w:rPr>
          <w:rStyle w:val="normaltextrun"/>
          <w:rFonts w:cs="Segoe UI"/>
        </w:rPr>
        <w:t xml:space="preserve"> </w:t>
      </w:r>
      <w:r w:rsidRPr="00F319B9">
        <w:rPr>
          <w:rStyle w:val="normaltextrun"/>
          <w:rFonts w:cs="Segoe UI"/>
        </w:rPr>
        <w:t>am</w:t>
      </w:r>
      <w:r w:rsidR="003C3AAD">
        <w:rPr>
          <w:rStyle w:val="normaltextrun"/>
          <w:rFonts w:cs="Segoe UI"/>
        </w:rPr>
        <w:t xml:space="preserve"> </w:t>
      </w:r>
      <w:r w:rsidRPr="00F319B9">
        <w:rPr>
          <w:rStyle w:val="normaltextrun"/>
          <w:rFonts w:cs="Segoe UI"/>
        </w:rPr>
        <w:t>goi</w:t>
      </w:r>
      <w:r>
        <w:rPr>
          <w:rStyle w:val="normaltextrun"/>
          <w:rFonts w:cs="Segoe UI"/>
        </w:rPr>
        <w:t>ng</w:t>
      </w:r>
      <w:r w:rsidR="003C3AAD">
        <w:rPr>
          <w:rStyle w:val="normaltextrun"/>
          <w:rFonts w:cs="Segoe UI"/>
        </w:rPr>
        <w:t xml:space="preserve"> </w:t>
      </w:r>
      <w:r>
        <w:rPr>
          <w:rStyle w:val="normaltextrun"/>
          <w:rFonts w:cs="Segoe UI"/>
        </w:rPr>
        <w:t>to</w:t>
      </w:r>
      <w:r w:rsidR="003C3AAD">
        <w:rPr>
          <w:rStyle w:val="normaltextrun"/>
          <w:rFonts w:cs="Segoe UI"/>
        </w:rPr>
        <w:t xml:space="preserve"> </w:t>
      </w:r>
      <w:r w:rsidRPr="00F319B9">
        <w:rPr>
          <w:rStyle w:val="normaltextrun"/>
          <w:rFonts w:cs="Segoe UI"/>
        </w:rPr>
        <w:t>come</w:t>
      </w:r>
      <w:r w:rsidR="003C3AAD">
        <w:rPr>
          <w:rStyle w:val="normaltextrun"/>
          <w:rFonts w:cs="Segoe UI"/>
        </w:rPr>
        <w:t xml:space="preserve"> </w:t>
      </w:r>
      <w:r w:rsidRPr="00F319B9">
        <w:rPr>
          <w:rStyle w:val="normaltextrun"/>
          <w:rFonts w:cs="Segoe UI"/>
        </w:rPr>
        <w:t>to</w:t>
      </w:r>
      <w:r w:rsidR="003C3AAD">
        <w:rPr>
          <w:rStyle w:val="normaltextrun"/>
          <w:rFonts w:cs="Segoe UI"/>
        </w:rPr>
        <w:t xml:space="preserve"> </w:t>
      </w:r>
      <w:r w:rsidRPr="00F319B9">
        <w:rPr>
          <w:rStyle w:val="normaltextrun"/>
          <w:rFonts w:cs="Segoe UI"/>
        </w:rPr>
        <w:t>you,</w:t>
      </w:r>
      <w:r w:rsidR="003C3AAD">
        <w:rPr>
          <w:rStyle w:val="normaltextrun"/>
          <w:rFonts w:cs="Segoe UI"/>
        </w:rPr>
        <w:t xml:space="preserve"> </w:t>
      </w:r>
      <w:r w:rsidRPr="00F319B9">
        <w:rPr>
          <w:rStyle w:val="normaltextrun"/>
          <w:rFonts w:cs="Segoe UI"/>
        </w:rPr>
        <w:t>Richard,</w:t>
      </w:r>
      <w:r w:rsidR="003C3AAD">
        <w:rPr>
          <w:rStyle w:val="normaltextrun"/>
          <w:rFonts w:cs="Segoe UI"/>
        </w:rPr>
        <w:t xml:space="preserve"> </w:t>
      </w:r>
      <w:r w:rsidRPr="00F319B9">
        <w:rPr>
          <w:rStyle w:val="normaltextrun"/>
          <w:rFonts w:cs="Segoe UI"/>
        </w:rPr>
        <w:t>but</w:t>
      </w:r>
      <w:r w:rsidR="003C3AAD">
        <w:rPr>
          <w:rStyle w:val="normaltextrun"/>
          <w:rFonts w:cs="Segoe UI"/>
        </w:rPr>
        <w:t xml:space="preserve"> </w:t>
      </w:r>
      <w:r w:rsidRPr="00F319B9">
        <w:rPr>
          <w:rStyle w:val="normaltextrun"/>
          <w:rFonts w:cs="Segoe UI"/>
        </w:rPr>
        <w:t>I</w:t>
      </w:r>
      <w:r w:rsidR="003C3AAD">
        <w:rPr>
          <w:rStyle w:val="normaltextrun"/>
          <w:rFonts w:cs="Segoe UI"/>
        </w:rPr>
        <w:t xml:space="preserve"> </w:t>
      </w:r>
      <w:r w:rsidRPr="00F319B9">
        <w:rPr>
          <w:rStyle w:val="normaltextrun"/>
          <w:rFonts w:cs="Segoe UI"/>
        </w:rPr>
        <w:t>wonder</w:t>
      </w:r>
      <w:r w:rsidR="003C3AAD">
        <w:rPr>
          <w:rStyle w:val="normaltextrun"/>
          <w:rFonts w:cs="Segoe UI"/>
        </w:rPr>
        <w:t xml:space="preserve"> </w:t>
      </w:r>
      <w:r w:rsidRPr="00F319B9">
        <w:rPr>
          <w:rStyle w:val="normaltextrun"/>
          <w:rFonts w:cs="Segoe UI"/>
        </w:rPr>
        <w:t>if</w:t>
      </w:r>
      <w:r w:rsidR="003C3AAD">
        <w:rPr>
          <w:rStyle w:val="normaltextrun"/>
          <w:rFonts w:cs="Segoe UI"/>
        </w:rPr>
        <w:t xml:space="preserve"> </w:t>
      </w:r>
      <w:r w:rsidRPr="00F319B9">
        <w:rPr>
          <w:rStyle w:val="normaltextrun"/>
          <w:rFonts w:cs="Segoe UI"/>
        </w:rPr>
        <w:t>I</w:t>
      </w:r>
      <w:r w:rsidR="003C3AAD">
        <w:rPr>
          <w:rStyle w:val="normaltextrun"/>
          <w:rFonts w:cs="Segoe UI"/>
        </w:rPr>
        <w:t xml:space="preserve"> </w:t>
      </w:r>
      <w:r w:rsidRPr="00F319B9">
        <w:rPr>
          <w:rStyle w:val="normaltextrun"/>
          <w:rFonts w:cs="Segoe UI"/>
        </w:rPr>
        <w:t>could</w:t>
      </w:r>
      <w:r w:rsidR="003C3AAD">
        <w:rPr>
          <w:rStyle w:val="normaltextrun"/>
          <w:rFonts w:cs="Segoe UI"/>
        </w:rPr>
        <w:t xml:space="preserve"> </w:t>
      </w:r>
      <w:r w:rsidRPr="00F319B9">
        <w:rPr>
          <w:rStyle w:val="normaltextrun"/>
          <w:rFonts w:cs="Segoe UI"/>
        </w:rPr>
        <w:t>go</w:t>
      </w:r>
      <w:r w:rsidR="003C3AAD">
        <w:rPr>
          <w:rStyle w:val="normaltextrun"/>
          <w:rFonts w:cs="Segoe UI"/>
        </w:rPr>
        <w:t xml:space="preserve"> </w:t>
      </w:r>
      <w:r w:rsidRPr="00F319B9">
        <w:rPr>
          <w:rStyle w:val="normaltextrun"/>
          <w:rFonts w:cs="Segoe UI"/>
        </w:rPr>
        <w:t>to</w:t>
      </w:r>
      <w:r w:rsidR="003C3AAD">
        <w:rPr>
          <w:rStyle w:val="normaltextrun"/>
          <w:rFonts w:cs="Segoe UI"/>
        </w:rPr>
        <w:t xml:space="preserve"> </w:t>
      </w:r>
      <w:r w:rsidRPr="00F319B9">
        <w:rPr>
          <w:rStyle w:val="normaltextrun"/>
          <w:rFonts w:cs="Segoe UI"/>
        </w:rPr>
        <w:t>Sir</w:t>
      </w:r>
      <w:r w:rsidR="003C3AAD">
        <w:rPr>
          <w:rStyle w:val="normaltextrun"/>
          <w:rFonts w:cs="Segoe UI"/>
        </w:rPr>
        <w:t xml:space="preserve"> </w:t>
      </w:r>
      <w:r w:rsidRPr="00F319B9">
        <w:rPr>
          <w:rStyle w:val="normaltextrun"/>
          <w:rFonts w:cs="Segoe UI"/>
        </w:rPr>
        <w:t>Matthew</w:t>
      </w:r>
      <w:r w:rsidR="003C3AAD">
        <w:rPr>
          <w:rStyle w:val="normaltextrun"/>
          <w:rFonts w:cs="Segoe UI"/>
        </w:rPr>
        <w:t xml:space="preserve"> </w:t>
      </w:r>
      <w:r w:rsidRPr="00F319B9">
        <w:rPr>
          <w:rStyle w:val="normaltextrun"/>
          <w:rFonts w:cs="Segoe UI"/>
        </w:rPr>
        <w:t>first.</w:t>
      </w:r>
    </w:p>
    <w:p w:rsidR="00300FF0" w:rsidP="008E11B5">
      <w:pPr>
        <w:pStyle w:val="Answer"/>
      </w:pPr>
      <w:r w:rsidRPr="00BF7249">
        <w:rPr>
          <w:b/>
          <w:bCs/>
          <w:i/>
          <w:iCs/>
        </w:rPr>
        <w:t>Sir</w:t>
      </w:r>
      <w:r w:rsidR="003C3AAD">
        <w:rPr>
          <w:b/>
          <w:bCs/>
          <w:i/>
          <w:iCs/>
        </w:rPr>
        <w:t xml:space="preserve"> </w:t>
      </w:r>
      <w:r w:rsidRPr="00BF7249">
        <w:rPr>
          <w:b/>
          <w:bCs/>
          <w:i/>
          <w:iCs/>
        </w:rPr>
        <w:t>Matthew</w:t>
      </w:r>
      <w:r w:rsidR="003C3AAD">
        <w:rPr>
          <w:b/>
          <w:bCs/>
          <w:i/>
          <w:iCs/>
        </w:rPr>
        <w:t xml:space="preserve"> </w:t>
      </w:r>
      <w:r w:rsidRPr="00BF7249">
        <w:rPr>
          <w:b/>
          <w:bCs/>
          <w:i/>
          <w:iCs/>
        </w:rPr>
        <w:t>Rycroft:</w:t>
      </w:r>
      <w:r w:rsidR="003C3AAD">
        <w:rPr>
          <w:rFonts w:cs="Verdana"/>
        </w:rPr>
        <w:t xml:space="preserve"> </w:t>
      </w:r>
      <w:r w:rsidRPr="00BF7249">
        <w:t>I</w:t>
      </w:r>
      <w:r w:rsidR="003C3AAD">
        <w:t xml:space="preserve"> </w:t>
      </w:r>
      <w:r w:rsidRPr="00BF7249">
        <w:t>very</w:t>
      </w:r>
      <w:r w:rsidR="003C3AAD">
        <w:t xml:space="preserve"> </w:t>
      </w:r>
      <w:r w:rsidRPr="00BF7249">
        <w:t>much</w:t>
      </w:r>
      <w:r w:rsidR="003C3AAD">
        <w:t xml:space="preserve"> </w:t>
      </w:r>
      <w:r w:rsidRPr="00BF7249">
        <w:t>agree</w:t>
      </w:r>
      <w:r w:rsidR="003C3AAD">
        <w:t xml:space="preserve"> </w:t>
      </w:r>
      <w:r w:rsidRPr="00BF7249">
        <w:t>with</w:t>
      </w:r>
      <w:r w:rsidR="003C3AAD">
        <w:t xml:space="preserve"> </w:t>
      </w:r>
      <w:r w:rsidRPr="00BF7249">
        <w:t>that</w:t>
      </w:r>
      <w:r w:rsidR="003C3AAD">
        <w:t xml:space="preserve"> </w:t>
      </w:r>
      <w:r w:rsidRPr="00BF7249">
        <w:t>point,</w:t>
      </w:r>
      <w:r w:rsidR="003C3AAD">
        <w:t xml:space="preserve"> </w:t>
      </w:r>
      <w:r w:rsidRPr="00BF7249">
        <w:t>Lord</w:t>
      </w:r>
      <w:r w:rsidR="003C3AAD">
        <w:t xml:space="preserve"> </w:t>
      </w:r>
      <w:r w:rsidRPr="00BF7249">
        <w:t>Bruce.</w:t>
      </w:r>
      <w:r w:rsidR="003C3AAD">
        <w:rPr>
          <w:rFonts w:cs="Verdana"/>
        </w:rPr>
        <w:t xml:space="preserve"> </w:t>
      </w:r>
      <w:r>
        <w:rPr>
          <w:rFonts w:cs="Verdana"/>
        </w:rPr>
        <w:t>In</w:t>
      </w:r>
      <w:r w:rsidR="003C3AAD">
        <w:rPr>
          <w:rFonts w:cs="Verdana"/>
        </w:rPr>
        <w:t xml:space="preserve"> </w:t>
      </w:r>
      <w:r w:rsidRPr="005D7FB7">
        <w:t>a</w:t>
      </w:r>
      <w:r w:rsidR="003C3AAD">
        <w:t xml:space="preserve"> </w:t>
      </w:r>
      <w:r w:rsidRPr="005D7FB7">
        <w:t>nutshell,</w:t>
      </w:r>
      <w:r w:rsidR="003C3AAD">
        <w:t xml:space="preserve"> </w:t>
      </w:r>
      <w:r w:rsidRPr="005D7FB7">
        <w:t>diplomacy</w:t>
      </w:r>
      <w:r w:rsidR="003C3AAD">
        <w:t xml:space="preserve"> </w:t>
      </w:r>
      <w:r w:rsidRPr="005D7FB7">
        <w:t>is</w:t>
      </w:r>
      <w:r w:rsidR="003C3AAD">
        <w:t xml:space="preserve"> </w:t>
      </w:r>
      <w:r w:rsidRPr="005D7FB7">
        <w:t>more</w:t>
      </w:r>
      <w:r w:rsidR="003C3AAD">
        <w:t xml:space="preserve"> </w:t>
      </w:r>
      <w:r w:rsidRPr="005D7FB7">
        <w:t>cost</w:t>
      </w:r>
      <w:r>
        <w:t>-</w:t>
      </w:r>
      <w:r w:rsidRPr="005D7FB7">
        <w:t>effective</w:t>
      </w:r>
      <w:r w:rsidR="003C3AAD">
        <w:t xml:space="preserve"> </w:t>
      </w:r>
      <w:r w:rsidRPr="005D7FB7">
        <w:t>than</w:t>
      </w:r>
      <w:r w:rsidR="003C3AAD">
        <w:t xml:space="preserve"> </w:t>
      </w:r>
      <w:r w:rsidRPr="005D7FB7">
        <w:t>development,</w:t>
      </w:r>
      <w:r w:rsidR="003C3AAD">
        <w:t xml:space="preserve"> </w:t>
      </w:r>
      <w:r w:rsidRPr="005D7FB7">
        <w:t>and</w:t>
      </w:r>
      <w:r w:rsidR="003C3AAD">
        <w:t xml:space="preserve"> </w:t>
      </w:r>
      <w:r w:rsidRPr="005D7FB7">
        <w:t>development</w:t>
      </w:r>
      <w:r w:rsidR="003C3AAD">
        <w:t xml:space="preserve"> </w:t>
      </w:r>
      <w:r w:rsidRPr="005D7FB7">
        <w:t>is</w:t>
      </w:r>
      <w:r w:rsidR="003C3AAD">
        <w:t xml:space="preserve"> </w:t>
      </w:r>
      <w:r w:rsidRPr="005D7FB7">
        <w:t>more</w:t>
      </w:r>
      <w:r w:rsidR="003C3AAD">
        <w:t xml:space="preserve"> </w:t>
      </w:r>
      <w:r w:rsidRPr="005D7FB7">
        <w:t>cost</w:t>
      </w:r>
      <w:r>
        <w:t>-</w:t>
      </w:r>
      <w:r w:rsidRPr="005D7FB7">
        <w:t>effective</w:t>
      </w:r>
      <w:r w:rsidR="003C3AAD">
        <w:t xml:space="preserve"> </w:t>
      </w:r>
      <w:r w:rsidRPr="005D7FB7">
        <w:t>than</w:t>
      </w:r>
      <w:r w:rsidR="003C3AAD">
        <w:t xml:space="preserve"> </w:t>
      </w:r>
      <w:r w:rsidRPr="005D7FB7">
        <w:t>defence.</w:t>
      </w:r>
      <w:r w:rsidR="003C3AAD">
        <w:t xml:space="preserve"> </w:t>
      </w:r>
      <w:r>
        <w:t>O</w:t>
      </w:r>
      <w:r w:rsidRPr="005D7FB7">
        <w:t>ne</w:t>
      </w:r>
      <w:r w:rsidR="003C3AAD">
        <w:t xml:space="preserve"> </w:t>
      </w:r>
      <w:r w:rsidRPr="005D7FB7">
        <w:t>of</w:t>
      </w:r>
      <w:r w:rsidR="003C3AAD">
        <w:t xml:space="preserve"> </w:t>
      </w:r>
      <w:r w:rsidRPr="005D7FB7">
        <w:t>the</w:t>
      </w:r>
      <w:r w:rsidR="003C3AAD">
        <w:t xml:space="preserve"> </w:t>
      </w:r>
      <w:r w:rsidRPr="005D7FB7">
        <w:t>reasons</w:t>
      </w:r>
      <w:r w:rsidR="003C3AAD">
        <w:t xml:space="preserve"> </w:t>
      </w:r>
      <w:r w:rsidRPr="005D7FB7">
        <w:t>why</w:t>
      </w:r>
      <w:r w:rsidR="003C3AAD">
        <w:t xml:space="preserve"> </w:t>
      </w:r>
      <w:r w:rsidRPr="005D7FB7">
        <w:t>the</w:t>
      </w:r>
      <w:r w:rsidR="003C3AAD">
        <w:t xml:space="preserve"> </w:t>
      </w:r>
      <w:r w:rsidRPr="005D7FB7">
        <w:t>aid</w:t>
      </w:r>
      <w:r w:rsidR="003C3AAD">
        <w:t xml:space="preserve"> </w:t>
      </w:r>
      <w:r w:rsidRPr="005D7FB7">
        <w:t>cuts</w:t>
      </w:r>
      <w:r w:rsidR="003C3AAD">
        <w:t xml:space="preserve"> </w:t>
      </w:r>
      <w:r w:rsidRPr="005D7FB7">
        <w:t>are</w:t>
      </w:r>
      <w:r w:rsidR="003C3AAD">
        <w:t xml:space="preserve"> </w:t>
      </w:r>
      <w:r w:rsidRPr="005D7FB7">
        <w:t>so</w:t>
      </w:r>
      <w:r w:rsidR="003C3AAD">
        <w:t xml:space="preserve"> </w:t>
      </w:r>
      <w:r w:rsidRPr="005D7FB7">
        <w:t>short</w:t>
      </w:r>
      <w:r>
        <w:t>-</w:t>
      </w:r>
      <w:r w:rsidRPr="005D7FB7">
        <w:t>sighted</w:t>
      </w:r>
      <w:r w:rsidR="003C3AAD">
        <w:t xml:space="preserve"> </w:t>
      </w:r>
      <w:r w:rsidRPr="005D7FB7">
        <w:t>is</w:t>
      </w:r>
      <w:r w:rsidR="003C3AAD">
        <w:t xml:space="preserve"> </w:t>
      </w:r>
      <w:r w:rsidRPr="005D7FB7">
        <w:t>that</w:t>
      </w:r>
      <w:r w:rsidR="003C3AAD">
        <w:t xml:space="preserve"> </w:t>
      </w:r>
      <w:r>
        <w:t>they</w:t>
      </w:r>
      <w:r w:rsidR="003C3AAD">
        <w:t xml:space="preserve"> </w:t>
      </w:r>
      <w:r w:rsidRPr="005D7FB7">
        <w:t>will</w:t>
      </w:r>
      <w:r w:rsidR="003C3AAD">
        <w:t xml:space="preserve"> </w:t>
      </w:r>
      <w:r w:rsidRPr="005D7FB7">
        <w:t>end</w:t>
      </w:r>
      <w:r w:rsidR="003C3AAD">
        <w:t xml:space="preserve"> </w:t>
      </w:r>
      <w:r w:rsidRPr="005D7FB7">
        <w:t>up</w:t>
      </w:r>
      <w:r w:rsidR="003C3AAD">
        <w:t xml:space="preserve"> </w:t>
      </w:r>
      <w:r w:rsidRPr="005D7FB7">
        <w:t>costing</w:t>
      </w:r>
      <w:r w:rsidR="003C3AAD">
        <w:t xml:space="preserve"> </w:t>
      </w:r>
      <w:r w:rsidRPr="005D7FB7">
        <w:t>us</w:t>
      </w:r>
      <w:r w:rsidR="003C3AAD">
        <w:t xml:space="preserve"> </w:t>
      </w:r>
      <w:r w:rsidRPr="005D7FB7">
        <w:t>a</w:t>
      </w:r>
      <w:r w:rsidR="003C3AAD">
        <w:t xml:space="preserve"> </w:t>
      </w:r>
      <w:r w:rsidRPr="005D7FB7">
        <w:t>lot</w:t>
      </w:r>
      <w:r w:rsidR="003C3AAD">
        <w:t xml:space="preserve"> </w:t>
      </w:r>
      <w:r w:rsidRPr="005D7FB7">
        <w:t>more</w:t>
      </w:r>
      <w:r w:rsidR="003C3AAD">
        <w:t xml:space="preserve"> </w:t>
      </w:r>
      <w:r w:rsidRPr="005D7FB7">
        <w:t>in</w:t>
      </w:r>
      <w:r w:rsidR="003C3AAD">
        <w:t xml:space="preserve"> </w:t>
      </w:r>
      <w:r w:rsidRPr="005D7FB7">
        <w:t>the</w:t>
      </w:r>
      <w:r w:rsidR="003C3AAD">
        <w:t xml:space="preserve"> </w:t>
      </w:r>
      <w:r w:rsidRPr="005D7FB7">
        <w:t>long</w:t>
      </w:r>
      <w:r w:rsidR="003C3AAD">
        <w:t xml:space="preserve"> </w:t>
      </w:r>
      <w:r w:rsidRPr="005D7FB7">
        <w:t>run,</w:t>
      </w:r>
      <w:r w:rsidR="003C3AAD">
        <w:t xml:space="preserve"> </w:t>
      </w:r>
      <w:r w:rsidRPr="005D7FB7">
        <w:t>because</w:t>
      </w:r>
      <w:r w:rsidR="003C3AAD">
        <w:t xml:space="preserve"> </w:t>
      </w:r>
      <w:r w:rsidRPr="005D7FB7">
        <w:t>somewhere</w:t>
      </w:r>
      <w:r w:rsidR="003C3AAD">
        <w:t xml:space="preserve"> </w:t>
      </w:r>
      <w:r w:rsidRPr="005D7FB7">
        <w:t>or</w:t>
      </w:r>
      <w:r w:rsidR="003C3AAD">
        <w:t xml:space="preserve"> </w:t>
      </w:r>
      <w:r w:rsidRPr="005D7FB7">
        <w:t>other</w:t>
      </w:r>
      <w:r>
        <w:t>,</w:t>
      </w:r>
      <w:r w:rsidR="003C3AAD">
        <w:t xml:space="preserve"> </w:t>
      </w:r>
      <w:r w:rsidRPr="005D7FB7">
        <w:t>where</w:t>
      </w:r>
      <w:r w:rsidR="003C3AAD">
        <w:t xml:space="preserve"> </w:t>
      </w:r>
      <w:r w:rsidRPr="005D7FB7">
        <w:t>there</w:t>
      </w:r>
      <w:r w:rsidR="003C3AAD">
        <w:t xml:space="preserve"> </w:t>
      </w:r>
      <w:r w:rsidRPr="005D7FB7">
        <w:t>has</w:t>
      </w:r>
      <w:r w:rsidR="003C3AAD">
        <w:t xml:space="preserve"> </w:t>
      </w:r>
      <w:r w:rsidRPr="005D7FB7">
        <w:t>been</w:t>
      </w:r>
      <w:r w:rsidR="003C3AAD">
        <w:t xml:space="preserve"> </w:t>
      </w:r>
      <w:r w:rsidRPr="005D7FB7">
        <w:t>a</w:t>
      </w:r>
      <w:r w:rsidR="003C3AAD">
        <w:t xml:space="preserve"> </w:t>
      </w:r>
      <w:r w:rsidRPr="005D7FB7">
        <w:t>reduction</w:t>
      </w:r>
      <w:r w:rsidR="003C3AAD">
        <w:t xml:space="preserve"> </w:t>
      </w:r>
      <w:r w:rsidRPr="005D7FB7">
        <w:t>in</w:t>
      </w:r>
      <w:r w:rsidR="003C3AAD">
        <w:t xml:space="preserve"> </w:t>
      </w:r>
      <w:r w:rsidRPr="005D7FB7">
        <w:t>not</w:t>
      </w:r>
      <w:r w:rsidR="003C3AAD">
        <w:t xml:space="preserve"> </w:t>
      </w:r>
      <w:r w:rsidRPr="005D7FB7">
        <w:t>just</w:t>
      </w:r>
      <w:r w:rsidR="003C3AAD">
        <w:t xml:space="preserve"> </w:t>
      </w:r>
      <w:r w:rsidRPr="005D7FB7">
        <w:t>UK</w:t>
      </w:r>
      <w:r w:rsidR="003C3AAD">
        <w:t xml:space="preserve"> </w:t>
      </w:r>
      <w:r w:rsidRPr="005D7FB7">
        <w:t>aid</w:t>
      </w:r>
      <w:r w:rsidR="003C3AAD">
        <w:t xml:space="preserve"> </w:t>
      </w:r>
      <w:r w:rsidRPr="005D7FB7">
        <w:t>but</w:t>
      </w:r>
      <w:r w:rsidR="003C3AAD">
        <w:t xml:space="preserve"> </w:t>
      </w:r>
      <w:r w:rsidRPr="005D7FB7">
        <w:t>American</w:t>
      </w:r>
      <w:r w:rsidR="003C3AAD">
        <w:t xml:space="preserve"> </w:t>
      </w:r>
      <w:r w:rsidRPr="005D7FB7">
        <w:t>and</w:t>
      </w:r>
      <w:r w:rsidR="003C3AAD">
        <w:t xml:space="preserve"> </w:t>
      </w:r>
      <w:r w:rsidRPr="005D7FB7">
        <w:t>other</w:t>
      </w:r>
      <w:r w:rsidR="003C3AAD">
        <w:t xml:space="preserve"> </w:t>
      </w:r>
      <w:r w:rsidRPr="005D7FB7">
        <w:t>types</w:t>
      </w:r>
      <w:r w:rsidR="003C3AAD">
        <w:t xml:space="preserve"> </w:t>
      </w:r>
      <w:r w:rsidRPr="005D7FB7">
        <w:t>of</w:t>
      </w:r>
      <w:r w:rsidR="003C3AAD">
        <w:t xml:space="preserve"> </w:t>
      </w:r>
      <w:r w:rsidRPr="005D7FB7">
        <w:t>aid,</w:t>
      </w:r>
      <w:r w:rsidR="003C3AAD">
        <w:t xml:space="preserve"> </w:t>
      </w:r>
      <w:r w:rsidRPr="005D7FB7">
        <w:t>there</w:t>
      </w:r>
      <w:r w:rsidR="003C3AAD">
        <w:t xml:space="preserve"> </w:t>
      </w:r>
      <w:r w:rsidRPr="005D7FB7">
        <w:t>will</w:t>
      </w:r>
      <w:r w:rsidR="003C3AAD">
        <w:t xml:space="preserve"> </w:t>
      </w:r>
      <w:r w:rsidRPr="005D7FB7">
        <w:t>be</w:t>
      </w:r>
      <w:r w:rsidR="003C3AAD">
        <w:t xml:space="preserve"> </w:t>
      </w:r>
      <w:r w:rsidRPr="005D7FB7">
        <w:t>consequences</w:t>
      </w:r>
      <w:r w:rsidR="003C3AAD">
        <w:t xml:space="preserve"> </w:t>
      </w:r>
      <w:r w:rsidRPr="005D7FB7">
        <w:t>at</w:t>
      </w:r>
      <w:r w:rsidR="003C3AAD">
        <w:t xml:space="preserve"> </w:t>
      </w:r>
      <w:r w:rsidRPr="005D7FB7">
        <w:t>some</w:t>
      </w:r>
      <w:r w:rsidR="003C3AAD">
        <w:t xml:space="preserve"> </w:t>
      </w:r>
      <w:r w:rsidRPr="005D7FB7">
        <w:t>point.</w:t>
      </w:r>
      <w:r w:rsidR="003C3AAD">
        <w:t xml:space="preserve"> </w:t>
      </w:r>
      <w:r w:rsidRPr="005D7FB7">
        <w:t>We</w:t>
      </w:r>
      <w:r w:rsidR="003C3AAD">
        <w:t xml:space="preserve"> </w:t>
      </w:r>
      <w:r w:rsidRPr="005D7FB7">
        <w:t>do</w:t>
      </w:r>
      <w:r w:rsidR="003C3AAD">
        <w:t xml:space="preserve"> </w:t>
      </w:r>
      <w:r w:rsidRPr="005D7FB7">
        <w:t>not</w:t>
      </w:r>
      <w:r w:rsidR="003C3AAD">
        <w:t xml:space="preserve"> </w:t>
      </w:r>
      <w:r w:rsidRPr="005D7FB7">
        <w:t>know</w:t>
      </w:r>
      <w:r w:rsidR="003C3AAD">
        <w:t xml:space="preserve"> </w:t>
      </w:r>
      <w:r w:rsidRPr="005D7FB7">
        <w:t>how</w:t>
      </w:r>
      <w:r w:rsidR="003C3AAD">
        <w:t xml:space="preserve"> </w:t>
      </w:r>
      <w:r w:rsidRPr="005D7FB7">
        <w:t>or</w:t>
      </w:r>
      <w:r w:rsidR="003C3AAD">
        <w:t xml:space="preserve"> </w:t>
      </w:r>
      <w:r w:rsidRPr="005D7FB7">
        <w:t>where</w:t>
      </w:r>
      <w:r w:rsidR="003C3AAD">
        <w:t xml:space="preserve"> </w:t>
      </w:r>
      <w:r w:rsidRPr="005D7FB7">
        <w:t>or</w:t>
      </w:r>
      <w:r w:rsidR="003C3AAD">
        <w:t xml:space="preserve"> </w:t>
      </w:r>
      <w:r w:rsidRPr="005D7FB7">
        <w:t>when,</w:t>
      </w:r>
      <w:r w:rsidR="003C3AAD">
        <w:t xml:space="preserve"> </w:t>
      </w:r>
      <w:r w:rsidRPr="005D7FB7">
        <w:t>but</w:t>
      </w:r>
      <w:r w:rsidR="003C3AAD">
        <w:t xml:space="preserve"> </w:t>
      </w:r>
      <w:r w:rsidRPr="005D7FB7">
        <w:t>at</w:t>
      </w:r>
      <w:r w:rsidR="003C3AAD">
        <w:t xml:space="preserve"> </w:t>
      </w:r>
      <w:r w:rsidRPr="005D7FB7">
        <w:t>some</w:t>
      </w:r>
      <w:r w:rsidR="003C3AAD">
        <w:t xml:space="preserve"> </w:t>
      </w:r>
      <w:r w:rsidRPr="005D7FB7">
        <w:t>point</w:t>
      </w:r>
      <w:r w:rsidR="003C3AAD">
        <w:t xml:space="preserve"> </w:t>
      </w:r>
      <w:r w:rsidRPr="005D7FB7">
        <w:t>something</w:t>
      </w:r>
      <w:r w:rsidR="003C3AAD">
        <w:t xml:space="preserve"> </w:t>
      </w:r>
      <w:r w:rsidRPr="005D7FB7">
        <w:t>will</w:t>
      </w:r>
      <w:r w:rsidR="003C3AAD">
        <w:t xml:space="preserve"> </w:t>
      </w:r>
      <w:r w:rsidRPr="005D7FB7">
        <w:t>happen</w:t>
      </w:r>
      <w:r w:rsidR="003C3AAD">
        <w:t xml:space="preserve"> </w:t>
      </w:r>
      <w:r w:rsidRPr="005D7FB7">
        <w:t>around</w:t>
      </w:r>
      <w:r w:rsidR="003C3AAD">
        <w:t xml:space="preserve"> </w:t>
      </w:r>
      <w:r w:rsidRPr="005D7FB7">
        <w:t>the</w:t>
      </w:r>
      <w:r w:rsidR="003C3AAD">
        <w:t xml:space="preserve"> </w:t>
      </w:r>
      <w:r w:rsidRPr="005D7FB7">
        <w:t>world</w:t>
      </w:r>
      <w:r>
        <w:t>—</w:t>
      </w:r>
      <w:r w:rsidRPr="005D7FB7">
        <w:t>whether</w:t>
      </w:r>
      <w:r w:rsidR="003C3AAD">
        <w:t xml:space="preserve"> </w:t>
      </w:r>
      <w:r w:rsidRPr="005D7FB7">
        <w:t>it</w:t>
      </w:r>
      <w:r w:rsidR="003C3AAD">
        <w:t xml:space="preserve"> </w:t>
      </w:r>
      <w:r>
        <w:t>will</w:t>
      </w:r>
      <w:r w:rsidR="003C3AAD">
        <w:t xml:space="preserve"> </w:t>
      </w:r>
      <w:r>
        <w:t>be</w:t>
      </w:r>
      <w:r w:rsidR="003C3AAD">
        <w:t xml:space="preserve"> </w:t>
      </w:r>
      <w:r w:rsidRPr="005D7FB7">
        <w:t>a</w:t>
      </w:r>
      <w:r w:rsidR="003C3AAD">
        <w:t xml:space="preserve"> </w:t>
      </w:r>
      <w:r w:rsidRPr="005D7FB7">
        <w:t>bit</w:t>
      </w:r>
      <w:r w:rsidR="003C3AAD">
        <w:t xml:space="preserve"> </w:t>
      </w:r>
      <w:r w:rsidRPr="005D7FB7">
        <w:t>like</w:t>
      </w:r>
      <w:r w:rsidR="003C3AAD">
        <w:t xml:space="preserve"> </w:t>
      </w:r>
      <w:r w:rsidRPr="005D7FB7">
        <w:t>Co</w:t>
      </w:r>
      <w:r w:rsidRPr="008E11B5">
        <w:t>vid,</w:t>
      </w:r>
      <w:r w:rsidR="003C3AAD">
        <w:t xml:space="preserve"> </w:t>
      </w:r>
      <w:r w:rsidRPr="008E11B5">
        <w:t>9/11</w:t>
      </w:r>
      <w:r w:rsidR="003C3AAD">
        <w:t xml:space="preserve"> </w:t>
      </w:r>
      <w:r w:rsidRPr="008E11B5">
        <w:t>or</w:t>
      </w:r>
      <w:r w:rsidR="003C3AAD">
        <w:t xml:space="preserve"> </w:t>
      </w:r>
      <w:r w:rsidRPr="008E11B5">
        <w:t>something</w:t>
      </w:r>
      <w:r w:rsidR="003C3AAD">
        <w:t xml:space="preserve"> </w:t>
      </w:r>
      <w:r w:rsidRPr="008E11B5">
        <w:t>else,</w:t>
      </w:r>
      <w:r w:rsidR="003C3AAD">
        <w:t xml:space="preserve"> </w:t>
      </w:r>
      <w:r w:rsidRPr="008E11B5">
        <w:t>we</w:t>
      </w:r>
      <w:r w:rsidR="003C3AAD">
        <w:t xml:space="preserve"> </w:t>
      </w:r>
      <w:r w:rsidRPr="008E11B5">
        <w:t>just</w:t>
      </w:r>
      <w:r w:rsidR="003C3AAD">
        <w:t xml:space="preserve"> </w:t>
      </w:r>
      <w:r w:rsidRPr="008E11B5">
        <w:t>do</w:t>
      </w:r>
      <w:r w:rsidR="003C3AAD">
        <w:t xml:space="preserve"> </w:t>
      </w:r>
      <w:r w:rsidRPr="008E11B5">
        <w:t>not</w:t>
      </w:r>
      <w:r w:rsidR="003C3AAD">
        <w:t xml:space="preserve"> </w:t>
      </w:r>
      <w:r w:rsidRPr="008E11B5">
        <w:t>know.</w:t>
      </w:r>
      <w:r w:rsidR="003C3AAD">
        <w:t xml:space="preserve"> </w:t>
      </w:r>
      <w:r w:rsidRPr="008E11B5">
        <w:t>With</w:t>
      </w:r>
      <w:r w:rsidR="003C3AAD">
        <w:t xml:space="preserve"> </w:t>
      </w:r>
      <w:r w:rsidRPr="008E11B5">
        <w:t>the</w:t>
      </w:r>
      <w:r w:rsidR="003C3AAD">
        <w:t xml:space="preserve"> </w:t>
      </w:r>
      <w:r w:rsidRPr="008E11B5">
        <w:t>benefit</w:t>
      </w:r>
      <w:r w:rsidR="003C3AAD">
        <w:t xml:space="preserve"> </w:t>
      </w:r>
      <w:r w:rsidRPr="008E11B5">
        <w:t>of</w:t>
      </w:r>
      <w:r w:rsidR="003C3AAD">
        <w:t xml:space="preserve"> </w:t>
      </w:r>
      <w:r w:rsidRPr="008E11B5">
        <w:t>hindsight,</w:t>
      </w:r>
      <w:r w:rsidR="003C3AAD">
        <w:t xml:space="preserve"> </w:t>
      </w:r>
      <w:r w:rsidRPr="008E11B5">
        <w:t>in</w:t>
      </w:r>
      <w:r w:rsidR="003C3AAD">
        <w:t xml:space="preserve"> </w:t>
      </w:r>
      <w:r w:rsidRPr="008E11B5">
        <w:t>the</w:t>
      </w:r>
      <w:r w:rsidR="003C3AAD">
        <w:t xml:space="preserve"> </w:t>
      </w:r>
      <w:r w:rsidRPr="008E11B5">
        <w:t>future,</w:t>
      </w:r>
      <w:r w:rsidR="003C3AAD">
        <w:t xml:space="preserve"> </w:t>
      </w:r>
      <w:r w:rsidRPr="008E11B5">
        <w:t>we</w:t>
      </w:r>
      <w:r w:rsidR="003C3AAD">
        <w:t xml:space="preserve"> </w:t>
      </w:r>
      <w:r w:rsidRPr="008E11B5">
        <w:t>will</w:t>
      </w:r>
      <w:r w:rsidR="003C3AAD">
        <w:t xml:space="preserve"> </w:t>
      </w:r>
      <w:r w:rsidRPr="008E11B5">
        <w:t>look</w:t>
      </w:r>
      <w:r w:rsidR="003C3AAD">
        <w:t xml:space="preserve"> </w:t>
      </w:r>
      <w:r w:rsidRPr="008E11B5">
        <w:t>back</w:t>
      </w:r>
      <w:r w:rsidR="003C3AAD">
        <w:t xml:space="preserve"> </w:t>
      </w:r>
      <w:r w:rsidRPr="008E11B5">
        <w:t>and</w:t>
      </w:r>
      <w:r w:rsidR="003C3AAD">
        <w:t xml:space="preserve"> </w:t>
      </w:r>
      <w:r w:rsidRPr="008E11B5">
        <w:t>realise</w:t>
      </w:r>
      <w:r w:rsidR="003C3AAD">
        <w:t xml:space="preserve"> </w:t>
      </w:r>
      <w:r w:rsidRPr="008E11B5">
        <w:t>that</w:t>
      </w:r>
      <w:r w:rsidR="003C3AAD">
        <w:t xml:space="preserve"> </w:t>
      </w:r>
      <w:r w:rsidRPr="008E11B5">
        <w:t>those</w:t>
      </w:r>
      <w:r w:rsidR="003C3AAD">
        <w:t xml:space="preserve"> </w:t>
      </w:r>
      <w:r w:rsidRPr="008E11B5">
        <w:t>cuts</w:t>
      </w:r>
      <w:r w:rsidR="003C3AAD">
        <w:t xml:space="preserve"> </w:t>
      </w:r>
      <w:r w:rsidRPr="008E11B5">
        <w:t>to</w:t>
      </w:r>
      <w:r w:rsidR="003C3AAD">
        <w:t xml:space="preserve"> </w:t>
      </w:r>
      <w:r w:rsidRPr="008E11B5">
        <w:t>the</w:t>
      </w:r>
      <w:r w:rsidR="003C3AAD">
        <w:t xml:space="preserve"> </w:t>
      </w:r>
      <w:r w:rsidRPr="008E11B5">
        <w:t>aid</w:t>
      </w:r>
      <w:r w:rsidR="003C3AAD">
        <w:t xml:space="preserve"> </w:t>
      </w:r>
      <w:r w:rsidRPr="008E11B5">
        <w:t>budget</w:t>
      </w:r>
      <w:r w:rsidR="003C3AAD">
        <w:t xml:space="preserve"> </w:t>
      </w:r>
      <w:r w:rsidRPr="008E11B5">
        <w:t>were</w:t>
      </w:r>
      <w:r w:rsidR="003C3AAD">
        <w:t xml:space="preserve"> </w:t>
      </w:r>
      <w:r w:rsidRPr="008E11B5">
        <w:t>counterproductive</w:t>
      </w:r>
      <w:r w:rsidR="003C3AAD">
        <w:t xml:space="preserve"> </w:t>
      </w:r>
      <w:r w:rsidRPr="008E11B5">
        <w:t>to</w:t>
      </w:r>
      <w:r w:rsidR="003C3AAD">
        <w:t xml:space="preserve"> </w:t>
      </w:r>
      <w:r w:rsidRPr="008E11B5">
        <w:t>our</w:t>
      </w:r>
      <w:r w:rsidR="003C3AAD">
        <w:t xml:space="preserve"> </w:t>
      </w:r>
      <w:r w:rsidRPr="008E11B5">
        <w:t>own</w:t>
      </w:r>
      <w:r w:rsidR="003C3AAD">
        <w:t xml:space="preserve"> </w:t>
      </w:r>
      <w:r w:rsidRPr="008E11B5">
        <w:t>national</w:t>
      </w:r>
      <w:r w:rsidR="003C3AAD">
        <w:t xml:space="preserve"> </w:t>
      </w:r>
      <w:r w:rsidRPr="008E11B5">
        <w:t>interests,</w:t>
      </w:r>
      <w:r w:rsidR="003C3AAD">
        <w:t xml:space="preserve"> </w:t>
      </w:r>
      <w:r w:rsidRPr="008E11B5">
        <w:t>very</w:t>
      </w:r>
      <w:r w:rsidR="003C3AAD">
        <w:t xml:space="preserve"> </w:t>
      </w:r>
      <w:r w:rsidRPr="008E11B5">
        <w:t>selfishly,</w:t>
      </w:r>
      <w:r w:rsidR="003C3AAD">
        <w:t xml:space="preserve"> </w:t>
      </w:r>
      <w:r w:rsidRPr="008E11B5">
        <w:t>as</w:t>
      </w:r>
      <w:r w:rsidR="003C3AAD">
        <w:t xml:space="preserve"> </w:t>
      </w:r>
      <w:r w:rsidRPr="008E11B5">
        <w:t>well</w:t>
      </w:r>
      <w:r w:rsidR="003C3AAD">
        <w:t xml:space="preserve"> </w:t>
      </w:r>
      <w:r w:rsidRPr="008E11B5">
        <w:t>as</w:t>
      </w:r>
      <w:r w:rsidR="003C3AAD">
        <w:t xml:space="preserve"> </w:t>
      </w:r>
      <w:r w:rsidRPr="008E11B5">
        <w:t>for</w:t>
      </w:r>
      <w:r w:rsidR="003C3AAD">
        <w:t xml:space="preserve"> </w:t>
      </w:r>
      <w:r w:rsidRPr="008E11B5">
        <w:t>the</w:t>
      </w:r>
      <w:r w:rsidR="003C3AAD">
        <w:t xml:space="preserve"> </w:t>
      </w:r>
      <w:r w:rsidRPr="008E11B5">
        <w:t>countries</w:t>
      </w:r>
      <w:r w:rsidR="003C3AAD">
        <w:t xml:space="preserve"> </w:t>
      </w:r>
      <w:r w:rsidRPr="008E11B5">
        <w:t>involved.</w:t>
      </w:r>
      <w:r w:rsidR="003C3AAD">
        <w:t xml:space="preserve"> </w:t>
      </w:r>
      <w:r w:rsidRPr="002371CF">
        <w:t>Among</w:t>
      </w:r>
      <w:r w:rsidR="003C3AAD">
        <w:t xml:space="preserve"> </w:t>
      </w:r>
      <w:r w:rsidRPr="002371CF">
        <w:t>the</w:t>
      </w:r>
      <w:r w:rsidR="003C3AAD">
        <w:t xml:space="preserve"> </w:t>
      </w:r>
      <w:r w:rsidRPr="002371CF">
        <w:t>most</w:t>
      </w:r>
      <w:r w:rsidR="003C3AAD">
        <w:t xml:space="preserve"> </w:t>
      </w:r>
      <w:r w:rsidRPr="002371CF">
        <w:t>powerful</w:t>
      </w:r>
      <w:r w:rsidR="003C3AAD">
        <w:t xml:space="preserve"> </w:t>
      </w:r>
      <w:r w:rsidRPr="002371CF">
        <w:t>voices</w:t>
      </w:r>
      <w:r w:rsidR="003C3AAD">
        <w:t xml:space="preserve"> </w:t>
      </w:r>
      <w:r w:rsidRPr="002371CF">
        <w:t>for</w:t>
      </w:r>
      <w:r w:rsidR="003C3AAD">
        <w:t xml:space="preserve"> </w:t>
      </w:r>
      <w:r w:rsidRPr="002371CF">
        <w:t>reversing</w:t>
      </w:r>
      <w:r w:rsidR="003C3AAD">
        <w:t xml:space="preserve"> </w:t>
      </w:r>
      <w:r w:rsidRPr="002371CF">
        <w:t>those</w:t>
      </w:r>
      <w:r w:rsidR="003C3AAD">
        <w:t xml:space="preserve"> </w:t>
      </w:r>
      <w:r>
        <w:t>aid</w:t>
      </w:r>
      <w:r w:rsidR="003C3AAD">
        <w:t xml:space="preserve"> </w:t>
      </w:r>
      <w:r w:rsidRPr="002371CF">
        <w:t>cuts</w:t>
      </w:r>
      <w:r w:rsidR="003C3AAD">
        <w:t xml:space="preserve"> </w:t>
      </w:r>
      <w:r w:rsidRPr="002371CF">
        <w:t>have</w:t>
      </w:r>
      <w:r w:rsidR="003C3AAD">
        <w:t xml:space="preserve"> </w:t>
      </w:r>
      <w:r w:rsidRPr="002371CF">
        <w:t>come</w:t>
      </w:r>
      <w:r w:rsidR="003C3AAD">
        <w:t xml:space="preserve"> </w:t>
      </w:r>
      <w:r w:rsidRPr="002371CF">
        <w:t>from</w:t>
      </w:r>
      <w:r w:rsidR="003C3AAD">
        <w:t xml:space="preserve"> </w:t>
      </w:r>
      <w:r w:rsidRPr="002371CF">
        <w:t>the</w:t>
      </w:r>
      <w:r w:rsidR="003C3AAD">
        <w:t xml:space="preserve"> </w:t>
      </w:r>
      <w:r w:rsidRPr="002371CF">
        <w:t>defence</w:t>
      </w:r>
      <w:r w:rsidR="003C3AAD">
        <w:t xml:space="preserve"> </w:t>
      </w:r>
      <w:r w:rsidRPr="002371CF">
        <w:t>world</w:t>
      </w:r>
      <w:r>
        <w:t>,</w:t>
      </w:r>
      <w:r w:rsidR="003C3AAD">
        <w:t xml:space="preserve"> </w:t>
      </w:r>
      <w:r w:rsidRPr="002371CF">
        <w:t>where</w:t>
      </w:r>
      <w:r w:rsidR="003C3AAD">
        <w:t xml:space="preserve"> </w:t>
      </w:r>
      <w:r w:rsidRPr="002371CF">
        <w:t>they</w:t>
      </w:r>
      <w:r w:rsidR="003C3AAD">
        <w:t xml:space="preserve"> </w:t>
      </w:r>
      <w:r w:rsidRPr="002371CF">
        <w:t>can</w:t>
      </w:r>
      <w:r w:rsidR="003C3AAD">
        <w:t xml:space="preserve"> </w:t>
      </w:r>
      <w:r w:rsidRPr="002371CF">
        <w:t>see</w:t>
      </w:r>
      <w:r w:rsidR="003C3AAD">
        <w:t xml:space="preserve"> </w:t>
      </w:r>
      <w:r w:rsidRPr="002371CF">
        <w:t>that</w:t>
      </w:r>
      <w:r w:rsidR="003C3AAD">
        <w:t xml:space="preserve"> </w:t>
      </w:r>
      <w:r w:rsidRPr="002371CF">
        <w:t>development</w:t>
      </w:r>
      <w:r w:rsidR="003C3AAD">
        <w:t xml:space="preserve"> </w:t>
      </w:r>
      <w:r w:rsidRPr="002371CF">
        <w:t>is</w:t>
      </w:r>
      <w:r w:rsidR="003C3AAD">
        <w:t xml:space="preserve"> </w:t>
      </w:r>
      <w:r w:rsidRPr="002371CF">
        <w:t>more</w:t>
      </w:r>
      <w:r w:rsidR="003C3AAD">
        <w:t xml:space="preserve"> </w:t>
      </w:r>
      <w:r w:rsidRPr="002371CF">
        <w:t>is</w:t>
      </w:r>
      <w:r w:rsidR="003C3AAD">
        <w:t xml:space="preserve"> </w:t>
      </w:r>
      <w:r w:rsidRPr="002371CF">
        <w:t>more</w:t>
      </w:r>
      <w:r w:rsidR="003C3AAD">
        <w:t xml:space="preserve"> </w:t>
      </w:r>
      <w:r w:rsidRPr="002371CF">
        <w:t>cost</w:t>
      </w:r>
      <w:r w:rsidR="003C3AAD">
        <w:t xml:space="preserve"> </w:t>
      </w:r>
      <w:r w:rsidRPr="002371CF">
        <w:t>effective</w:t>
      </w:r>
      <w:r w:rsidR="003C3AAD">
        <w:t xml:space="preserve"> </w:t>
      </w:r>
      <w:r w:rsidRPr="002371CF">
        <w:t>than</w:t>
      </w:r>
      <w:r w:rsidR="003C3AAD">
        <w:t xml:space="preserve"> </w:t>
      </w:r>
      <w:r w:rsidRPr="002371CF">
        <w:t>defence.</w:t>
      </w:r>
      <w:r w:rsidR="003C3AAD">
        <w:t xml:space="preserve"> </w:t>
      </w:r>
      <w:r w:rsidRPr="002371CF">
        <w:t>I</w:t>
      </w:r>
      <w:r w:rsidR="003C3AAD">
        <w:t xml:space="preserve"> </w:t>
      </w:r>
      <w:r w:rsidRPr="002371CF">
        <w:t>would</w:t>
      </w:r>
      <w:r w:rsidR="003C3AAD">
        <w:t xml:space="preserve"> </w:t>
      </w:r>
      <w:r w:rsidRPr="002371CF">
        <w:t>add</w:t>
      </w:r>
      <w:r w:rsidR="003C3AAD">
        <w:t xml:space="preserve"> </w:t>
      </w:r>
      <w:r w:rsidRPr="002371CF">
        <w:t>that</w:t>
      </w:r>
      <w:r w:rsidR="003C3AAD">
        <w:t xml:space="preserve"> </w:t>
      </w:r>
      <w:r w:rsidRPr="002371CF">
        <w:t>diplomacy</w:t>
      </w:r>
      <w:r w:rsidR="003C3AAD">
        <w:t xml:space="preserve"> </w:t>
      </w:r>
      <w:r w:rsidRPr="002371CF">
        <w:t>is</w:t>
      </w:r>
      <w:r w:rsidR="003C3AAD">
        <w:t xml:space="preserve"> </w:t>
      </w:r>
      <w:r w:rsidRPr="002371CF">
        <w:t>even</w:t>
      </w:r>
      <w:r w:rsidR="003C3AAD">
        <w:t xml:space="preserve"> </w:t>
      </w:r>
      <w:r w:rsidRPr="002371CF">
        <w:t>more</w:t>
      </w:r>
      <w:r w:rsidR="003C3AAD">
        <w:t xml:space="preserve"> </w:t>
      </w:r>
      <w:r w:rsidRPr="002371CF">
        <w:t>cost</w:t>
      </w:r>
      <w:r>
        <w:t>-</w:t>
      </w:r>
      <w:r w:rsidRPr="002371CF">
        <w:t>effective</w:t>
      </w:r>
      <w:r w:rsidR="003C3AAD">
        <w:t xml:space="preserve"> </w:t>
      </w:r>
      <w:r w:rsidRPr="002371CF">
        <w:t>than</w:t>
      </w:r>
      <w:r w:rsidR="003C3AAD">
        <w:t xml:space="preserve"> </w:t>
      </w:r>
      <w:r w:rsidRPr="002371CF">
        <w:t>development.</w:t>
      </w:r>
      <w:r w:rsidR="003C3AAD">
        <w:t xml:space="preserve"> </w:t>
      </w:r>
      <w:r>
        <w:t>F</w:t>
      </w:r>
      <w:r w:rsidRPr="002371CF">
        <w:t>or</w:t>
      </w:r>
      <w:r w:rsidR="003C3AAD">
        <w:t xml:space="preserve"> </w:t>
      </w:r>
      <w:r w:rsidRPr="002371CF">
        <w:t>a</w:t>
      </w:r>
      <w:r w:rsidR="003C3AAD">
        <w:t xml:space="preserve"> </w:t>
      </w:r>
      <w:r w:rsidRPr="002371CF">
        <w:t>very</w:t>
      </w:r>
      <w:r w:rsidR="003C3AAD">
        <w:t xml:space="preserve"> </w:t>
      </w:r>
      <w:r w:rsidRPr="002371CF">
        <w:t>small</w:t>
      </w:r>
      <w:r w:rsidR="003C3AAD">
        <w:t xml:space="preserve"> </w:t>
      </w:r>
      <w:r w:rsidRPr="002371CF">
        <w:t>amount</w:t>
      </w:r>
      <w:r w:rsidR="003C3AAD">
        <w:t xml:space="preserve"> </w:t>
      </w:r>
      <w:r w:rsidRPr="002371CF">
        <w:t>of</w:t>
      </w:r>
      <w:r w:rsidR="003C3AAD">
        <w:t xml:space="preserve"> </w:t>
      </w:r>
      <w:r w:rsidRPr="002371CF">
        <w:t>money,</w:t>
      </w:r>
      <w:r w:rsidR="003C3AAD">
        <w:t xml:space="preserve"> </w:t>
      </w:r>
      <w:r w:rsidRPr="002371CF">
        <w:t>you</w:t>
      </w:r>
      <w:r w:rsidR="003C3AAD">
        <w:t xml:space="preserve"> </w:t>
      </w:r>
      <w:r w:rsidRPr="002371CF">
        <w:t>can</w:t>
      </w:r>
      <w:r w:rsidR="003C3AAD">
        <w:t xml:space="preserve"> </w:t>
      </w:r>
      <w:r w:rsidRPr="002371CF">
        <w:t>have</w:t>
      </w:r>
      <w:r w:rsidR="003C3AAD">
        <w:t xml:space="preserve"> </w:t>
      </w:r>
      <w:r w:rsidRPr="002371CF">
        <w:t>an</w:t>
      </w:r>
      <w:r w:rsidR="003C3AAD">
        <w:t xml:space="preserve"> </w:t>
      </w:r>
      <w:r w:rsidRPr="002371CF">
        <w:t>effective</w:t>
      </w:r>
      <w:r w:rsidR="003C3AAD">
        <w:t xml:space="preserve"> </w:t>
      </w:r>
      <w:r w:rsidRPr="002371CF">
        <w:t>diplomatic</w:t>
      </w:r>
      <w:r w:rsidR="003C3AAD">
        <w:t xml:space="preserve"> </w:t>
      </w:r>
      <w:r w:rsidRPr="002371CF">
        <w:t>service.</w:t>
      </w:r>
      <w:r w:rsidR="003C3AAD">
        <w:t xml:space="preserve"> </w:t>
      </w:r>
    </w:p>
    <w:p w:rsidR="00300FF0" w:rsidP="00300FF0">
      <w:pPr>
        <w:pStyle w:val="Answer"/>
      </w:pPr>
      <w:r w:rsidRPr="002371CF">
        <w:t>The</w:t>
      </w:r>
      <w:r w:rsidR="003C3AAD">
        <w:t xml:space="preserve"> </w:t>
      </w:r>
      <w:r w:rsidRPr="002371CF">
        <w:t>UK</w:t>
      </w:r>
      <w:r w:rsidR="003C3AAD">
        <w:t xml:space="preserve"> </w:t>
      </w:r>
      <w:r w:rsidRPr="002371CF">
        <w:t>still</w:t>
      </w:r>
      <w:r w:rsidR="003C3AAD">
        <w:t xml:space="preserve"> </w:t>
      </w:r>
      <w:r w:rsidRPr="002371CF">
        <w:t>ha</w:t>
      </w:r>
      <w:r>
        <w:t>s</w:t>
      </w:r>
      <w:r w:rsidR="003C3AAD">
        <w:t xml:space="preserve"> </w:t>
      </w:r>
      <w:r w:rsidRPr="002371CF">
        <w:t>an</w:t>
      </w:r>
      <w:r w:rsidR="003C3AAD">
        <w:t xml:space="preserve"> </w:t>
      </w:r>
      <w:r w:rsidRPr="002371CF">
        <w:t>effective</w:t>
      </w:r>
      <w:r w:rsidR="003C3AAD">
        <w:t xml:space="preserve"> </w:t>
      </w:r>
      <w:r w:rsidRPr="002371CF">
        <w:t>Diplomatic</w:t>
      </w:r>
      <w:r w:rsidR="003C3AAD">
        <w:t xml:space="preserve"> </w:t>
      </w:r>
      <w:r w:rsidRPr="002371CF">
        <w:t>Service,</w:t>
      </w:r>
      <w:r w:rsidR="003C3AAD">
        <w:t xml:space="preserve"> </w:t>
      </w:r>
      <w:r w:rsidRPr="002371CF">
        <w:t>including</w:t>
      </w:r>
      <w:r w:rsidR="003C3AAD">
        <w:t xml:space="preserve"> </w:t>
      </w:r>
      <w:r w:rsidRPr="002371CF">
        <w:t>in</w:t>
      </w:r>
      <w:r w:rsidR="003C3AAD">
        <w:t xml:space="preserve"> </w:t>
      </w:r>
      <w:r w:rsidRPr="002371CF">
        <w:t>New</w:t>
      </w:r>
      <w:r w:rsidR="003C3AAD">
        <w:t xml:space="preserve"> </w:t>
      </w:r>
      <w:r w:rsidRPr="002371CF">
        <w:t>Zealand</w:t>
      </w:r>
      <w:r>
        <w:t>,</w:t>
      </w:r>
      <w:r w:rsidR="003C3AAD">
        <w:t xml:space="preserve"> </w:t>
      </w:r>
      <w:r>
        <w:t>b</w:t>
      </w:r>
      <w:r w:rsidRPr="002371CF">
        <w:t>ut</w:t>
      </w:r>
      <w:r w:rsidR="003C3AAD">
        <w:t xml:space="preserve"> </w:t>
      </w:r>
      <w:r w:rsidRPr="002371CF">
        <w:t>it</w:t>
      </w:r>
      <w:r w:rsidR="003C3AAD">
        <w:t xml:space="preserve"> </w:t>
      </w:r>
      <w:r w:rsidRPr="002371CF">
        <w:t>is</w:t>
      </w:r>
      <w:r w:rsidR="003C3AAD">
        <w:t xml:space="preserve"> </w:t>
      </w:r>
      <w:r w:rsidRPr="002371CF">
        <w:t>smaller</w:t>
      </w:r>
      <w:r w:rsidR="003C3AAD">
        <w:t xml:space="preserve"> </w:t>
      </w:r>
      <w:r w:rsidRPr="002371CF">
        <w:t>and</w:t>
      </w:r>
      <w:r w:rsidR="003C3AAD">
        <w:t xml:space="preserve"> </w:t>
      </w:r>
      <w:r w:rsidRPr="002371CF">
        <w:t>more</w:t>
      </w:r>
      <w:r w:rsidR="003C3AAD">
        <w:t xml:space="preserve"> </w:t>
      </w:r>
      <w:r w:rsidRPr="002371CF">
        <w:t>stretched</w:t>
      </w:r>
      <w:r w:rsidR="003C3AAD">
        <w:t xml:space="preserve"> </w:t>
      </w:r>
      <w:r w:rsidRPr="002371CF">
        <w:t>than</w:t>
      </w:r>
      <w:r w:rsidR="003C3AAD">
        <w:t xml:space="preserve"> </w:t>
      </w:r>
      <w:r w:rsidRPr="002371CF">
        <w:t>it</w:t>
      </w:r>
      <w:r w:rsidR="003C3AAD">
        <w:t xml:space="preserve"> </w:t>
      </w:r>
      <w:r w:rsidRPr="002371CF">
        <w:t>has</w:t>
      </w:r>
      <w:r w:rsidR="003C3AAD">
        <w:t xml:space="preserve"> </w:t>
      </w:r>
      <w:r w:rsidRPr="002371CF">
        <w:t>been.</w:t>
      </w:r>
      <w:r w:rsidR="003C3AAD">
        <w:t xml:space="preserve"> </w:t>
      </w:r>
      <w:r w:rsidRPr="002371CF">
        <w:t>I</w:t>
      </w:r>
      <w:r w:rsidR="003C3AAD">
        <w:t xml:space="preserve"> </w:t>
      </w:r>
      <w:r w:rsidRPr="002371CF">
        <w:t>would</w:t>
      </w:r>
      <w:r w:rsidR="003C3AAD">
        <w:t xml:space="preserve"> </w:t>
      </w:r>
      <w:r w:rsidRPr="002371CF">
        <w:t>hope</w:t>
      </w:r>
      <w:r w:rsidR="003C3AAD">
        <w:t xml:space="preserve"> </w:t>
      </w:r>
      <w:r w:rsidRPr="002371CF">
        <w:t>that</w:t>
      </w:r>
      <w:r w:rsidR="003C3AAD">
        <w:t xml:space="preserve"> </w:t>
      </w:r>
      <w:r w:rsidRPr="002371CF">
        <w:t>this</w:t>
      </w:r>
      <w:r w:rsidR="003C3AAD">
        <w:t xml:space="preserve"> </w:t>
      </w:r>
      <w:r>
        <w:t>c</w:t>
      </w:r>
      <w:r w:rsidRPr="002371CF">
        <w:t>ommittee</w:t>
      </w:r>
      <w:r w:rsidR="003C3AAD">
        <w:t xml:space="preserve"> </w:t>
      </w:r>
      <w:r w:rsidRPr="002371CF">
        <w:t>would</w:t>
      </w:r>
      <w:r w:rsidR="003C3AAD">
        <w:t xml:space="preserve"> </w:t>
      </w:r>
      <w:r w:rsidRPr="002371CF">
        <w:t>strongly</w:t>
      </w:r>
      <w:r w:rsidR="003C3AAD">
        <w:t xml:space="preserve"> </w:t>
      </w:r>
      <w:r w:rsidRPr="002371CF">
        <w:t>push</w:t>
      </w:r>
      <w:r w:rsidR="003C3AAD">
        <w:t xml:space="preserve"> </w:t>
      </w:r>
      <w:r w:rsidRPr="002371CF">
        <w:t>the</w:t>
      </w:r>
      <w:r w:rsidR="003C3AAD">
        <w:t xml:space="preserve"> </w:t>
      </w:r>
      <w:r w:rsidRPr="002371CF">
        <w:t>Government</w:t>
      </w:r>
      <w:r w:rsidR="003C3AAD">
        <w:t xml:space="preserve"> </w:t>
      </w:r>
      <w:r w:rsidRPr="002371CF">
        <w:t>to</w:t>
      </w:r>
      <w:r w:rsidR="003C3AAD">
        <w:t xml:space="preserve"> </w:t>
      </w:r>
      <w:r w:rsidRPr="002371CF">
        <w:t>ensure</w:t>
      </w:r>
      <w:r w:rsidR="003C3AAD">
        <w:t xml:space="preserve"> </w:t>
      </w:r>
      <w:r w:rsidRPr="002371CF">
        <w:t>enough</w:t>
      </w:r>
      <w:r w:rsidR="003C3AAD">
        <w:t xml:space="preserve"> </w:t>
      </w:r>
      <w:r w:rsidRPr="002371CF">
        <w:t>investment</w:t>
      </w:r>
      <w:r w:rsidR="003C3AAD">
        <w:t xml:space="preserve"> </w:t>
      </w:r>
      <w:r w:rsidRPr="002371CF">
        <w:t>in</w:t>
      </w:r>
      <w:r w:rsidR="003C3AAD">
        <w:t xml:space="preserve"> </w:t>
      </w:r>
      <w:r w:rsidRPr="002371CF">
        <w:t>the</w:t>
      </w:r>
      <w:r w:rsidR="003C3AAD">
        <w:t xml:space="preserve"> </w:t>
      </w:r>
      <w:r w:rsidRPr="002371CF">
        <w:t>Diplomatic</w:t>
      </w:r>
      <w:r w:rsidR="003C3AAD">
        <w:t xml:space="preserve"> </w:t>
      </w:r>
      <w:r w:rsidRPr="002371CF">
        <w:t>Service,</w:t>
      </w:r>
      <w:r w:rsidR="003C3AAD">
        <w:t xml:space="preserve"> </w:t>
      </w:r>
      <w:r w:rsidRPr="002371CF">
        <w:t>including</w:t>
      </w:r>
      <w:r w:rsidR="003C3AAD">
        <w:t xml:space="preserve"> </w:t>
      </w:r>
      <w:r>
        <w:t>in</w:t>
      </w:r>
      <w:r w:rsidR="003C3AAD">
        <w:t xml:space="preserve"> </w:t>
      </w:r>
      <w:r w:rsidRPr="002371CF">
        <w:t>things</w:t>
      </w:r>
      <w:r w:rsidR="003C3AAD">
        <w:t xml:space="preserve"> </w:t>
      </w:r>
      <w:r>
        <w:t>such</w:t>
      </w:r>
      <w:r w:rsidR="003C3AAD">
        <w:t xml:space="preserve"> </w:t>
      </w:r>
      <w:r>
        <w:t>as</w:t>
      </w:r>
      <w:r w:rsidR="003C3AAD">
        <w:t xml:space="preserve"> </w:t>
      </w:r>
      <w:r w:rsidRPr="002371CF">
        <w:t>language</w:t>
      </w:r>
      <w:r w:rsidR="003C3AAD">
        <w:t xml:space="preserve"> </w:t>
      </w:r>
      <w:r w:rsidRPr="002371CF">
        <w:t>skills,</w:t>
      </w:r>
      <w:r w:rsidR="003C3AAD">
        <w:t xml:space="preserve"> </w:t>
      </w:r>
      <w:r w:rsidRPr="002371CF">
        <w:t>expertise</w:t>
      </w:r>
      <w:r w:rsidR="003C3AAD">
        <w:t xml:space="preserve"> </w:t>
      </w:r>
      <w:r w:rsidRPr="002371CF">
        <w:t>on</w:t>
      </w:r>
      <w:r w:rsidR="003C3AAD">
        <w:t xml:space="preserve"> </w:t>
      </w:r>
      <w:r w:rsidRPr="002371CF">
        <w:t>the</w:t>
      </w:r>
      <w:r w:rsidR="003C3AAD">
        <w:t xml:space="preserve"> </w:t>
      </w:r>
      <w:r w:rsidRPr="002371CF">
        <w:t>United</w:t>
      </w:r>
      <w:r w:rsidR="003C3AAD">
        <w:t xml:space="preserve"> </w:t>
      </w:r>
      <w:r w:rsidRPr="002371CF">
        <w:t>Nations</w:t>
      </w:r>
      <w:r w:rsidR="003C3AAD">
        <w:t xml:space="preserve"> </w:t>
      </w:r>
      <w:r w:rsidRPr="002371CF">
        <w:t>and</w:t>
      </w:r>
      <w:r w:rsidR="003C3AAD">
        <w:t xml:space="preserve"> </w:t>
      </w:r>
      <w:r w:rsidRPr="002371CF">
        <w:t>other</w:t>
      </w:r>
      <w:r w:rsidR="003C3AAD">
        <w:t xml:space="preserve"> </w:t>
      </w:r>
      <w:r w:rsidRPr="002371CF">
        <w:t>things,</w:t>
      </w:r>
      <w:r w:rsidR="003C3AAD">
        <w:t xml:space="preserve"> </w:t>
      </w:r>
      <w:r w:rsidRPr="002371CF">
        <w:t>and</w:t>
      </w:r>
      <w:r w:rsidR="003C3AAD">
        <w:t xml:space="preserve"> </w:t>
      </w:r>
      <w:r w:rsidRPr="002371CF">
        <w:t>the</w:t>
      </w:r>
      <w:r w:rsidR="003C3AAD">
        <w:t xml:space="preserve"> </w:t>
      </w:r>
      <w:r w:rsidRPr="002371CF">
        <w:t>ability</w:t>
      </w:r>
      <w:r w:rsidR="003C3AAD">
        <w:t xml:space="preserve"> </w:t>
      </w:r>
      <w:r w:rsidRPr="002371CF">
        <w:t>for</w:t>
      </w:r>
      <w:r w:rsidR="003C3AAD">
        <w:t xml:space="preserve"> </w:t>
      </w:r>
      <w:r w:rsidRPr="002371CF">
        <w:t>people</w:t>
      </w:r>
      <w:r w:rsidR="003C3AAD">
        <w:t xml:space="preserve"> </w:t>
      </w:r>
      <w:r w:rsidRPr="002371CF">
        <w:t>to</w:t>
      </w:r>
      <w:r w:rsidR="003C3AAD">
        <w:t xml:space="preserve"> </w:t>
      </w:r>
      <w:r w:rsidRPr="002371CF">
        <w:t>really</w:t>
      </w:r>
      <w:r w:rsidR="003C3AAD">
        <w:t xml:space="preserve"> </w:t>
      </w:r>
      <w:r w:rsidRPr="002371CF">
        <w:t>get</w:t>
      </w:r>
      <w:r w:rsidR="003C3AAD">
        <w:t xml:space="preserve"> </w:t>
      </w:r>
      <w:r w:rsidRPr="002371CF">
        <w:t>under</w:t>
      </w:r>
      <w:r w:rsidR="003C3AAD">
        <w:t xml:space="preserve"> </w:t>
      </w:r>
      <w:r w:rsidRPr="002371CF">
        <w:t>the</w:t>
      </w:r>
      <w:r w:rsidR="003C3AAD">
        <w:t xml:space="preserve"> </w:t>
      </w:r>
      <w:r w:rsidRPr="002371CF">
        <w:t>skin</w:t>
      </w:r>
      <w:r w:rsidR="003C3AAD">
        <w:t xml:space="preserve"> </w:t>
      </w:r>
      <w:r w:rsidRPr="002371CF">
        <w:t>of</w:t>
      </w:r>
      <w:r w:rsidR="003C3AAD">
        <w:t xml:space="preserve"> </w:t>
      </w:r>
      <w:r w:rsidRPr="002371CF">
        <w:t>countries,</w:t>
      </w:r>
      <w:r w:rsidR="003C3AAD">
        <w:t xml:space="preserve"> </w:t>
      </w:r>
      <w:r w:rsidRPr="002371CF">
        <w:t>which</w:t>
      </w:r>
      <w:r w:rsidR="003C3AAD">
        <w:t xml:space="preserve"> </w:t>
      </w:r>
      <w:r w:rsidRPr="002371CF">
        <w:t>is</w:t>
      </w:r>
      <w:r w:rsidR="003C3AAD">
        <w:t xml:space="preserve"> </w:t>
      </w:r>
      <w:r w:rsidRPr="002371CF">
        <w:t>what</w:t>
      </w:r>
      <w:r w:rsidR="003C3AAD">
        <w:t xml:space="preserve"> </w:t>
      </w:r>
      <w:r w:rsidRPr="002371CF">
        <w:t>diplomacy</w:t>
      </w:r>
      <w:r w:rsidR="003C3AAD">
        <w:t xml:space="preserve"> </w:t>
      </w:r>
      <w:r w:rsidRPr="002371CF">
        <w:t>is</w:t>
      </w:r>
      <w:r w:rsidR="003C3AAD">
        <w:t xml:space="preserve"> </w:t>
      </w:r>
      <w:r w:rsidRPr="002371CF">
        <w:t>all</w:t>
      </w:r>
      <w:r w:rsidR="003C3AAD">
        <w:t xml:space="preserve"> </w:t>
      </w:r>
      <w:r w:rsidRPr="002371CF">
        <w:t>about,</w:t>
      </w:r>
      <w:r w:rsidR="003C3AAD">
        <w:t xml:space="preserve"> </w:t>
      </w:r>
      <w:r w:rsidRPr="002371CF">
        <w:t>not</w:t>
      </w:r>
      <w:r w:rsidR="003C3AAD">
        <w:t xml:space="preserve"> </w:t>
      </w:r>
      <w:r w:rsidRPr="002371CF">
        <w:t>to</w:t>
      </w:r>
      <w:r w:rsidR="003C3AAD">
        <w:t xml:space="preserve"> </w:t>
      </w:r>
      <w:r w:rsidRPr="002371CF">
        <w:t>promote</w:t>
      </w:r>
      <w:r w:rsidR="003C3AAD">
        <w:t xml:space="preserve"> </w:t>
      </w:r>
      <w:r w:rsidRPr="002371CF">
        <w:t>and</w:t>
      </w:r>
      <w:r w:rsidR="003C3AAD">
        <w:t xml:space="preserve"> </w:t>
      </w:r>
      <w:r w:rsidRPr="002371CF">
        <w:t>tell</w:t>
      </w:r>
      <w:r w:rsidR="003C3AAD">
        <w:t xml:space="preserve"> </w:t>
      </w:r>
      <w:r w:rsidRPr="002371CF">
        <w:t>them</w:t>
      </w:r>
      <w:r w:rsidR="003C3AAD">
        <w:t xml:space="preserve"> </w:t>
      </w:r>
      <w:r w:rsidRPr="002371CF">
        <w:t>what</w:t>
      </w:r>
      <w:r w:rsidR="003C3AAD">
        <w:t xml:space="preserve"> </w:t>
      </w:r>
      <w:r w:rsidRPr="002371CF">
        <w:t>to</w:t>
      </w:r>
      <w:r w:rsidR="003C3AAD">
        <w:t xml:space="preserve"> </w:t>
      </w:r>
      <w:r w:rsidRPr="002371CF">
        <w:t>do</w:t>
      </w:r>
      <w:r>
        <w:t>—to</w:t>
      </w:r>
      <w:r w:rsidR="003C3AAD">
        <w:t xml:space="preserve"> </w:t>
      </w:r>
      <w:r w:rsidRPr="002371CF">
        <w:t>go</w:t>
      </w:r>
      <w:r w:rsidR="003C3AAD">
        <w:t xml:space="preserve"> </w:t>
      </w:r>
      <w:r w:rsidRPr="002371CF">
        <w:t>to</w:t>
      </w:r>
      <w:r w:rsidR="003C3AAD">
        <w:t xml:space="preserve"> </w:t>
      </w:r>
      <w:r w:rsidRPr="002371CF">
        <w:t>Richard’s</w:t>
      </w:r>
      <w:r w:rsidR="003C3AAD">
        <w:t xml:space="preserve"> </w:t>
      </w:r>
      <w:r w:rsidRPr="002371CF">
        <w:t>earlier</w:t>
      </w:r>
      <w:r w:rsidR="003C3AAD">
        <w:t xml:space="preserve"> </w:t>
      </w:r>
      <w:r w:rsidRPr="002371CF">
        <w:t>point</w:t>
      </w:r>
      <w:r>
        <w:t>—b</w:t>
      </w:r>
      <w:r w:rsidRPr="002371CF">
        <w:t>ut</w:t>
      </w:r>
      <w:r w:rsidR="003C3AAD">
        <w:t xml:space="preserve"> </w:t>
      </w:r>
      <w:r w:rsidRPr="002371CF">
        <w:t>to</w:t>
      </w:r>
      <w:r w:rsidR="003C3AAD">
        <w:t xml:space="preserve"> </w:t>
      </w:r>
      <w:r w:rsidRPr="002371CF">
        <w:t>build</w:t>
      </w:r>
      <w:r w:rsidR="003C3AAD">
        <w:t xml:space="preserve"> </w:t>
      </w:r>
      <w:r w:rsidRPr="002371CF">
        <w:t>those</w:t>
      </w:r>
      <w:r w:rsidR="003C3AAD">
        <w:t xml:space="preserve"> </w:t>
      </w:r>
      <w:r w:rsidRPr="002371CF">
        <w:t>relationships</w:t>
      </w:r>
      <w:r w:rsidR="003C3AAD">
        <w:t xml:space="preserve"> </w:t>
      </w:r>
      <w:r w:rsidRPr="002371CF">
        <w:t>and</w:t>
      </w:r>
      <w:r w:rsidR="003C3AAD">
        <w:t xml:space="preserve"> </w:t>
      </w:r>
      <w:r w:rsidRPr="002371CF">
        <w:t>alliances</w:t>
      </w:r>
      <w:r w:rsidR="003C3AAD">
        <w:t xml:space="preserve"> </w:t>
      </w:r>
      <w:r w:rsidRPr="002371CF">
        <w:t>with</w:t>
      </w:r>
      <w:r w:rsidR="003C3AAD">
        <w:t xml:space="preserve"> </w:t>
      </w:r>
      <w:r w:rsidRPr="002371CF">
        <w:t>them</w:t>
      </w:r>
      <w:r w:rsidR="003C3AAD">
        <w:t xml:space="preserve"> </w:t>
      </w:r>
      <w:r w:rsidRPr="002371CF">
        <w:t>so</w:t>
      </w:r>
      <w:r w:rsidR="003C3AAD">
        <w:t xml:space="preserve"> </w:t>
      </w:r>
      <w:r w:rsidRPr="002371CF">
        <w:t>that</w:t>
      </w:r>
      <w:r w:rsidR="003C3AAD">
        <w:t xml:space="preserve"> </w:t>
      </w:r>
      <w:r w:rsidRPr="002371CF">
        <w:t>they</w:t>
      </w:r>
      <w:r w:rsidR="003C3AAD">
        <w:t xml:space="preserve"> </w:t>
      </w:r>
      <w:r w:rsidRPr="002371CF">
        <w:t>choose</w:t>
      </w:r>
      <w:r w:rsidR="003C3AAD">
        <w:t xml:space="preserve"> </w:t>
      </w:r>
      <w:r w:rsidRPr="002371CF">
        <w:t>to</w:t>
      </w:r>
      <w:r w:rsidR="003C3AAD">
        <w:t xml:space="preserve"> </w:t>
      </w:r>
      <w:r w:rsidRPr="002371CF">
        <w:t>do</w:t>
      </w:r>
      <w:r w:rsidR="003C3AAD">
        <w:t xml:space="preserve"> </w:t>
      </w:r>
      <w:r w:rsidRPr="002371CF">
        <w:t>things</w:t>
      </w:r>
      <w:r w:rsidR="003C3AAD">
        <w:t xml:space="preserve"> </w:t>
      </w:r>
      <w:r w:rsidRPr="002371CF">
        <w:t>that</w:t>
      </w:r>
      <w:r w:rsidR="003C3AAD">
        <w:t xml:space="preserve"> </w:t>
      </w:r>
      <w:r w:rsidRPr="002371CF">
        <w:t>we</w:t>
      </w:r>
      <w:r w:rsidR="003C3AAD">
        <w:t xml:space="preserve"> </w:t>
      </w:r>
      <w:r w:rsidRPr="002371CF">
        <w:t>would</w:t>
      </w:r>
      <w:r w:rsidR="003C3AAD">
        <w:t xml:space="preserve"> </w:t>
      </w:r>
      <w:r w:rsidRPr="002371CF">
        <w:t>be</w:t>
      </w:r>
      <w:r w:rsidR="003C3AAD">
        <w:t xml:space="preserve"> </w:t>
      </w:r>
      <w:r w:rsidRPr="002371CF">
        <w:t>comfortable</w:t>
      </w:r>
      <w:r w:rsidR="003C3AAD">
        <w:t xml:space="preserve"> </w:t>
      </w:r>
      <w:r w:rsidRPr="002371CF">
        <w:t>with</w:t>
      </w:r>
      <w:r w:rsidR="003C3AAD">
        <w:t xml:space="preserve"> </w:t>
      </w:r>
      <w:r w:rsidRPr="002371CF">
        <w:t>them</w:t>
      </w:r>
      <w:r w:rsidR="003C3AAD">
        <w:t xml:space="preserve"> </w:t>
      </w:r>
      <w:r w:rsidRPr="002371CF">
        <w:t>doing.</w:t>
      </w:r>
    </w:p>
    <w:p w:rsidR="00300FF0" w:rsidP="00300FF0">
      <w:pPr>
        <w:pStyle w:val="Answer"/>
      </w:pPr>
      <w:r w:rsidRPr="00E24019">
        <w:rPr>
          <w:b/>
          <w:bCs/>
          <w:i/>
          <w:iCs/>
        </w:rPr>
        <w:t>Olivia</w:t>
      </w:r>
      <w:r w:rsidR="003C3AAD">
        <w:rPr>
          <w:b/>
          <w:bCs/>
          <w:i/>
          <w:iCs/>
        </w:rPr>
        <w:t xml:space="preserve"> </w:t>
      </w:r>
      <w:r w:rsidRPr="00E24019">
        <w:rPr>
          <w:b/>
          <w:bCs/>
          <w:i/>
          <w:iCs/>
        </w:rPr>
        <w:t>O'Sullivan:</w:t>
      </w:r>
      <w:r w:rsidR="003C3AAD">
        <w:t xml:space="preserve"> </w:t>
      </w:r>
      <w:r w:rsidRPr="00E24019">
        <w:t>I</w:t>
      </w:r>
      <w:r w:rsidR="003C3AAD">
        <w:t xml:space="preserve"> </w:t>
      </w:r>
      <w:r w:rsidRPr="00E24019">
        <w:t>have</w:t>
      </w:r>
      <w:r w:rsidR="003C3AAD">
        <w:t xml:space="preserve"> </w:t>
      </w:r>
      <w:r w:rsidRPr="00E24019">
        <w:t>a</w:t>
      </w:r>
      <w:r w:rsidR="003C3AAD">
        <w:t xml:space="preserve"> </w:t>
      </w:r>
      <w:r w:rsidRPr="00E24019">
        <w:t>lot</w:t>
      </w:r>
      <w:r w:rsidR="003C3AAD">
        <w:t xml:space="preserve"> </w:t>
      </w:r>
      <w:r w:rsidRPr="00E24019">
        <w:t>of</w:t>
      </w:r>
      <w:r w:rsidR="003C3AAD">
        <w:t xml:space="preserve"> </w:t>
      </w:r>
      <w:r w:rsidRPr="00E24019">
        <w:t>sympathy</w:t>
      </w:r>
      <w:r w:rsidR="003C3AAD">
        <w:t xml:space="preserve"> </w:t>
      </w:r>
      <w:r w:rsidRPr="002371CF">
        <w:t>for</w:t>
      </w:r>
      <w:r w:rsidR="003C3AAD">
        <w:t xml:space="preserve"> </w:t>
      </w:r>
      <w:r w:rsidRPr="002371CF">
        <w:t>the</w:t>
      </w:r>
      <w:r w:rsidR="003C3AAD">
        <w:t xml:space="preserve"> </w:t>
      </w:r>
      <w:r w:rsidRPr="002371CF">
        <w:t>Government</w:t>
      </w:r>
      <w:r w:rsidR="003C3AAD">
        <w:t xml:space="preserve"> </w:t>
      </w:r>
      <w:r>
        <w:t>i</w:t>
      </w:r>
      <w:r w:rsidRPr="002371CF">
        <w:t>n</w:t>
      </w:r>
      <w:r w:rsidR="003C3AAD">
        <w:t xml:space="preserve"> </w:t>
      </w:r>
      <w:r w:rsidRPr="002371CF">
        <w:t>that</w:t>
      </w:r>
      <w:r w:rsidR="003C3AAD">
        <w:t xml:space="preserve"> </w:t>
      </w:r>
      <w:r w:rsidRPr="002371CF">
        <w:t>resources</w:t>
      </w:r>
      <w:r w:rsidR="003C3AAD">
        <w:t xml:space="preserve"> </w:t>
      </w:r>
      <w:r w:rsidRPr="002371CF">
        <w:t>are</w:t>
      </w:r>
      <w:r w:rsidR="003C3AAD">
        <w:t xml:space="preserve"> </w:t>
      </w:r>
      <w:r w:rsidRPr="002371CF">
        <w:t>not</w:t>
      </w:r>
      <w:r w:rsidR="003C3AAD">
        <w:t xml:space="preserve"> </w:t>
      </w:r>
      <w:r w:rsidRPr="002371CF">
        <w:t>limitless.</w:t>
      </w:r>
      <w:r w:rsidR="003C3AAD">
        <w:t xml:space="preserve"> </w:t>
      </w:r>
      <w:r w:rsidRPr="002371CF">
        <w:t>I</w:t>
      </w:r>
      <w:r w:rsidR="003C3AAD">
        <w:t xml:space="preserve"> </w:t>
      </w:r>
      <w:r w:rsidRPr="002371CF">
        <w:t>think</w:t>
      </w:r>
      <w:r w:rsidR="003C3AAD">
        <w:t xml:space="preserve"> </w:t>
      </w:r>
      <w:r w:rsidRPr="002371CF">
        <w:t>we</w:t>
      </w:r>
      <w:r w:rsidR="003C3AAD">
        <w:t xml:space="preserve"> </w:t>
      </w:r>
      <w:r w:rsidRPr="002371CF">
        <w:t>need</w:t>
      </w:r>
      <w:r w:rsidR="003C3AAD">
        <w:t xml:space="preserve"> </w:t>
      </w:r>
      <w:r w:rsidRPr="002371CF">
        <w:t>to</w:t>
      </w:r>
      <w:r w:rsidR="003C3AAD">
        <w:t xml:space="preserve"> </w:t>
      </w:r>
      <w:r w:rsidRPr="002371CF">
        <w:t>invest</w:t>
      </w:r>
      <w:r w:rsidR="003C3AAD">
        <w:t xml:space="preserve"> </w:t>
      </w:r>
      <w:r w:rsidRPr="002371CF">
        <w:t>more</w:t>
      </w:r>
      <w:r w:rsidR="003C3AAD">
        <w:t xml:space="preserve"> </w:t>
      </w:r>
      <w:r w:rsidRPr="002371CF">
        <w:t>in</w:t>
      </w:r>
      <w:r w:rsidR="003C3AAD">
        <w:t xml:space="preserve"> </w:t>
      </w:r>
      <w:r w:rsidRPr="002371CF">
        <w:t>defence</w:t>
      </w:r>
      <w:r w:rsidR="003C3AAD">
        <w:t xml:space="preserve"> </w:t>
      </w:r>
      <w:r w:rsidRPr="002371CF">
        <w:t>and</w:t>
      </w:r>
      <w:r w:rsidR="003C3AAD">
        <w:t xml:space="preserve"> </w:t>
      </w:r>
      <w:r w:rsidRPr="002371CF">
        <w:t>trade</w:t>
      </w:r>
      <w:r>
        <w:t>-</w:t>
      </w:r>
      <w:r w:rsidRPr="002371CF">
        <w:t>offs</w:t>
      </w:r>
      <w:r w:rsidR="003C3AAD">
        <w:t xml:space="preserve"> </w:t>
      </w:r>
      <w:r w:rsidRPr="002371CF">
        <w:t>need</w:t>
      </w:r>
      <w:r w:rsidR="003C3AAD">
        <w:t xml:space="preserve"> </w:t>
      </w:r>
      <w:r w:rsidRPr="002371CF">
        <w:t>to</w:t>
      </w:r>
      <w:r w:rsidR="003C3AAD">
        <w:t xml:space="preserve"> </w:t>
      </w:r>
      <w:r w:rsidRPr="002371CF">
        <w:t>be</w:t>
      </w:r>
      <w:r w:rsidR="003C3AAD">
        <w:t xml:space="preserve"> </w:t>
      </w:r>
      <w:r w:rsidRPr="002371CF">
        <w:t>made.</w:t>
      </w:r>
      <w:r w:rsidR="003C3AAD">
        <w:t xml:space="preserve"> </w:t>
      </w:r>
      <w:r w:rsidRPr="002371CF">
        <w:t>But</w:t>
      </w:r>
      <w:r w:rsidR="003C3AAD">
        <w:t xml:space="preserve"> </w:t>
      </w:r>
      <w:r w:rsidRPr="002371CF">
        <w:t>we</w:t>
      </w:r>
      <w:r w:rsidR="003C3AAD">
        <w:t xml:space="preserve"> </w:t>
      </w:r>
      <w:r w:rsidRPr="002371CF">
        <w:t>are</w:t>
      </w:r>
      <w:r w:rsidR="003C3AAD">
        <w:t xml:space="preserve"> </w:t>
      </w:r>
      <w:r w:rsidRPr="002371CF">
        <w:t>also</w:t>
      </w:r>
      <w:r w:rsidR="003C3AAD">
        <w:t xml:space="preserve"> </w:t>
      </w:r>
      <w:r w:rsidRPr="002371CF">
        <w:t>at</w:t>
      </w:r>
      <w:r w:rsidR="003C3AAD">
        <w:t xml:space="preserve"> </w:t>
      </w:r>
      <w:r w:rsidRPr="002371CF">
        <w:t>a</w:t>
      </w:r>
      <w:r w:rsidR="003C3AAD">
        <w:t xml:space="preserve"> </w:t>
      </w:r>
      <w:r w:rsidRPr="002371CF">
        <w:t>time</w:t>
      </w:r>
      <w:r w:rsidR="003C3AAD">
        <w:t xml:space="preserve"> </w:t>
      </w:r>
      <w:r w:rsidRPr="002371CF">
        <w:t>when,</w:t>
      </w:r>
      <w:r w:rsidR="003C3AAD">
        <w:t xml:space="preserve"> </w:t>
      </w:r>
      <w:r w:rsidRPr="002371CF">
        <w:t>as</w:t>
      </w:r>
      <w:r w:rsidR="003C3AAD">
        <w:t xml:space="preserve"> </w:t>
      </w:r>
      <w:r w:rsidRPr="002371CF">
        <w:t>a</w:t>
      </w:r>
      <w:r w:rsidR="003C3AAD">
        <w:t xml:space="preserve"> </w:t>
      </w:r>
      <w:r w:rsidRPr="002371CF">
        <w:t>whole</w:t>
      </w:r>
      <w:r w:rsidR="003C3AAD">
        <w:t xml:space="preserve"> </w:t>
      </w:r>
      <w:r w:rsidRPr="002371CF">
        <w:t>range</w:t>
      </w:r>
      <w:r w:rsidR="003C3AAD">
        <w:t xml:space="preserve"> </w:t>
      </w:r>
      <w:r w:rsidRPr="002371CF">
        <w:t>of</w:t>
      </w:r>
      <w:r w:rsidR="003C3AAD">
        <w:t xml:space="preserve"> </w:t>
      </w:r>
      <w:r w:rsidRPr="002371CF">
        <w:t>people</w:t>
      </w:r>
      <w:r w:rsidR="003C3AAD">
        <w:t xml:space="preserve"> </w:t>
      </w:r>
      <w:r w:rsidRPr="002371CF">
        <w:t>have</w:t>
      </w:r>
      <w:r w:rsidR="003C3AAD">
        <w:t xml:space="preserve"> </w:t>
      </w:r>
      <w:r w:rsidRPr="002371CF">
        <w:t>recognised</w:t>
      </w:r>
      <w:r>
        <w:t>,</w:t>
      </w:r>
      <w:r w:rsidR="003C3AAD">
        <w:t xml:space="preserve"> </w:t>
      </w:r>
      <w:r w:rsidRPr="002371CF">
        <w:t>there</w:t>
      </w:r>
      <w:r w:rsidR="003C3AAD">
        <w:t xml:space="preserve"> </w:t>
      </w:r>
      <w:r w:rsidRPr="002371CF">
        <w:t>are</w:t>
      </w:r>
      <w:r w:rsidR="003C3AAD">
        <w:t xml:space="preserve"> </w:t>
      </w:r>
      <w:r w:rsidRPr="002371CF">
        <w:t>more</w:t>
      </w:r>
      <w:r w:rsidR="003C3AAD">
        <w:t xml:space="preserve"> </w:t>
      </w:r>
      <w:r w:rsidRPr="002371CF">
        <w:t>emerging,</w:t>
      </w:r>
      <w:r w:rsidR="003C3AAD">
        <w:t xml:space="preserve"> </w:t>
      </w:r>
      <w:r w:rsidRPr="002371CF">
        <w:t>active,</w:t>
      </w:r>
      <w:r w:rsidR="003C3AAD">
        <w:t xml:space="preserve"> </w:t>
      </w:r>
      <w:r w:rsidRPr="002371CF">
        <w:t>influential</w:t>
      </w:r>
      <w:r w:rsidR="003C3AAD">
        <w:t xml:space="preserve"> </w:t>
      </w:r>
      <w:r w:rsidRPr="002371CF">
        <w:t>middle</w:t>
      </w:r>
      <w:r w:rsidR="003C3AAD">
        <w:t xml:space="preserve"> </w:t>
      </w:r>
      <w:r w:rsidRPr="002371CF">
        <w:t>powers</w:t>
      </w:r>
      <w:r w:rsidR="003C3AAD">
        <w:t xml:space="preserve"> </w:t>
      </w:r>
      <w:r w:rsidRPr="002371CF">
        <w:t>in</w:t>
      </w:r>
      <w:r w:rsidR="003C3AAD">
        <w:t xml:space="preserve"> </w:t>
      </w:r>
      <w:r w:rsidRPr="002371CF">
        <w:t>the</w:t>
      </w:r>
      <w:r w:rsidR="003C3AAD">
        <w:t xml:space="preserve"> </w:t>
      </w:r>
      <w:r w:rsidRPr="002371CF">
        <w:t>world</w:t>
      </w:r>
      <w:r>
        <w:t>;</w:t>
      </w:r>
      <w:r w:rsidR="003C3AAD">
        <w:t xml:space="preserve"> </w:t>
      </w:r>
      <w:r w:rsidRPr="002371CF">
        <w:t>our</w:t>
      </w:r>
      <w:r w:rsidR="003C3AAD">
        <w:t xml:space="preserve"> </w:t>
      </w:r>
      <w:r w:rsidRPr="002371CF">
        <w:t>relationship</w:t>
      </w:r>
      <w:r w:rsidR="003C3AAD">
        <w:t xml:space="preserve"> </w:t>
      </w:r>
      <w:r w:rsidRPr="002371CF">
        <w:t>with</w:t>
      </w:r>
      <w:r w:rsidR="003C3AAD">
        <w:t xml:space="preserve"> </w:t>
      </w:r>
      <w:r w:rsidRPr="002371CF">
        <w:t>the</w:t>
      </w:r>
      <w:r w:rsidR="003C3AAD">
        <w:t xml:space="preserve"> </w:t>
      </w:r>
      <w:r w:rsidRPr="002371CF">
        <w:t>US</w:t>
      </w:r>
      <w:r w:rsidR="003C3AAD">
        <w:t xml:space="preserve"> </w:t>
      </w:r>
      <w:r w:rsidRPr="002371CF">
        <w:t>is</w:t>
      </w:r>
      <w:r w:rsidR="003C3AAD">
        <w:t xml:space="preserve"> </w:t>
      </w:r>
      <w:r w:rsidRPr="002371CF">
        <w:t>becoming</w:t>
      </w:r>
      <w:r w:rsidR="003C3AAD">
        <w:t xml:space="preserve"> </w:t>
      </w:r>
      <w:r w:rsidRPr="002371CF">
        <w:t>very</w:t>
      </w:r>
      <w:r w:rsidR="003C3AAD">
        <w:t xml:space="preserve"> </w:t>
      </w:r>
      <w:r w:rsidRPr="002371CF">
        <w:t>difficult</w:t>
      </w:r>
      <w:r>
        <w:t>;</w:t>
      </w:r>
      <w:r w:rsidR="003C3AAD">
        <w:t xml:space="preserve"> </w:t>
      </w:r>
      <w:r w:rsidRPr="002371CF">
        <w:t>and</w:t>
      </w:r>
      <w:r w:rsidR="003C3AAD">
        <w:t xml:space="preserve"> </w:t>
      </w:r>
      <w:r w:rsidRPr="002371CF">
        <w:t>understanding</w:t>
      </w:r>
      <w:r w:rsidR="003C3AAD">
        <w:t xml:space="preserve"> </w:t>
      </w:r>
      <w:r w:rsidRPr="002371CF">
        <w:t>those</w:t>
      </w:r>
      <w:r w:rsidR="003C3AAD">
        <w:t xml:space="preserve"> </w:t>
      </w:r>
      <w:r w:rsidRPr="002371CF">
        <w:t>increasingly</w:t>
      </w:r>
      <w:r w:rsidR="003C3AAD">
        <w:t xml:space="preserve"> </w:t>
      </w:r>
      <w:r w:rsidRPr="002371CF">
        <w:t>influential</w:t>
      </w:r>
      <w:r w:rsidR="003C3AAD">
        <w:t xml:space="preserve"> </w:t>
      </w:r>
      <w:r w:rsidRPr="002371CF">
        <w:t>powers</w:t>
      </w:r>
      <w:r w:rsidR="003C3AAD">
        <w:t xml:space="preserve"> </w:t>
      </w:r>
      <w:r w:rsidRPr="002371CF">
        <w:t>well</w:t>
      </w:r>
      <w:r>
        <w:t>,</w:t>
      </w:r>
      <w:r w:rsidR="003C3AAD">
        <w:t xml:space="preserve"> </w:t>
      </w:r>
      <w:r w:rsidRPr="002371CF">
        <w:t>their</w:t>
      </w:r>
      <w:r w:rsidR="003C3AAD">
        <w:t xml:space="preserve"> </w:t>
      </w:r>
      <w:r w:rsidRPr="002371CF">
        <w:t>aspirations</w:t>
      </w:r>
      <w:r w:rsidR="003C3AAD">
        <w:t xml:space="preserve"> </w:t>
      </w:r>
      <w:r w:rsidRPr="002371CF">
        <w:t>and</w:t>
      </w:r>
      <w:r w:rsidR="003C3AAD">
        <w:t xml:space="preserve"> </w:t>
      </w:r>
      <w:r w:rsidRPr="002371CF">
        <w:t>what</w:t>
      </w:r>
      <w:r w:rsidR="003C3AAD">
        <w:t xml:space="preserve"> </w:t>
      </w:r>
      <w:r w:rsidRPr="002371CF">
        <w:t>they</w:t>
      </w:r>
      <w:r w:rsidR="003C3AAD">
        <w:t xml:space="preserve"> </w:t>
      </w:r>
      <w:r w:rsidRPr="002371CF">
        <w:t>want,</w:t>
      </w:r>
      <w:r w:rsidR="003C3AAD">
        <w:t xml:space="preserve"> </w:t>
      </w:r>
      <w:r w:rsidRPr="002371CF">
        <w:t>should</w:t>
      </w:r>
      <w:r w:rsidR="003C3AAD">
        <w:t xml:space="preserve"> </w:t>
      </w:r>
      <w:r w:rsidRPr="002371CF">
        <w:t>be</w:t>
      </w:r>
      <w:r w:rsidR="003C3AAD">
        <w:t xml:space="preserve"> </w:t>
      </w:r>
      <w:r w:rsidRPr="002371CF">
        <w:t>a</w:t>
      </w:r>
      <w:r w:rsidR="003C3AAD">
        <w:t xml:space="preserve"> </w:t>
      </w:r>
      <w:r w:rsidRPr="002371CF">
        <w:t>feature</w:t>
      </w:r>
      <w:r w:rsidR="003C3AAD">
        <w:t xml:space="preserve"> </w:t>
      </w:r>
      <w:r w:rsidRPr="002371CF">
        <w:t>of</w:t>
      </w:r>
      <w:r w:rsidR="003C3AAD">
        <w:t xml:space="preserve"> </w:t>
      </w:r>
      <w:r w:rsidRPr="002371CF">
        <w:t>our</w:t>
      </w:r>
      <w:r w:rsidR="003C3AAD">
        <w:t xml:space="preserve"> </w:t>
      </w:r>
      <w:r w:rsidRPr="002371CF">
        <w:t>diplomatic</w:t>
      </w:r>
      <w:r w:rsidR="003C3AAD">
        <w:t xml:space="preserve"> </w:t>
      </w:r>
      <w:r w:rsidRPr="002371CF">
        <w:t>strategy</w:t>
      </w:r>
      <w:r w:rsidR="003C3AAD">
        <w:t xml:space="preserve"> </w:t>
      </w:r>
      <w:r w:rsidRPr="002371CF">
        <w:t>and</w:t>
      </w:r>
      <w:r w:rsidR="003C3AAD">
        <w:t xml:space="preserve"> </w:t>
      </w:r>
      <w:r w:rsidRPr="002371CF">
        <w:t>a</w:t>
      </w:r>
      <w:r w:rsidR="003C3AAD">
        <w:t xml:space="preserve"> </w:t>
      </w:r>
      <w:r w:rsidRPr="002371CF">
        <w:t>feature</w:t>
      </w:r>
      <w:r w:rsidR="003C3AAD">
        <w:t xml:space="preserve"> </w:t>
      </w:r>
      <w:r w:rsidRPr="002371CF">
        <w:t>of</w:t>
      </w:r>
      <w:r w:rsidR="003C3AAD">
        <w:t xml:space="preserve"> </w:t>
      </w:r>
      <w:r w:rsidRPr="002371CF">
        <w:t>any</w:t>
      </w:r>
      <w:r w:rsidR="003C3AAD">
        <w:t xml:space="preserve"> </w:t>
      </w:r>
      <w:r w:rsidRPr="002371CF">
        <w:t>strategy</w:t>
      </w:r>
      <w:r w:rsidR="003C3AAD">
        <w:t xml:space="preserve"> </w:t>
      </w:r>
      <w:r w:rsidRPr="002371CF">
        <w:t>for</w:t>
      </w:r>
      <w:r w:rsidR="003C3AAD">
        <w:t xml:space="preserve"> </w:t>
      </w:r>
      <w:r w:rsidRPr="002371CF">
        <w:t>multilateral</w:t>
      </w:r>
      <w:r w:rsidR="003C3AAD">
        <w:t xml:space="preserve"> </w:t>
      </w:r>
      <w:r w:rsidRPr="002371CF">
        <w:t>reform,</w:t>
      </w:r>
      <w:r w:rsidR="003C3AAD">
        <w:t xml:space="preserve"> </w:t>
      </w:r>
      <w:r w:rsidRPr="002371CF">
        <w:t>because</w:t>
      </w:r>
      <w:r w:rsidR="003C3AAD">
        <w:t xml:space="preserve"> </w:t>
      </w:r>
      <w:r w:rsidRPr="002371CF">
        <w:t>we</w:t>
      </w:r>
      <w:r w:rsidR="003C3AAD">
        <w:t xml:space="preserve"> </w:t>
      </w:r>
      <w:r w:rsidRPr="002371CF">
        <w:t>will</w:t>
      </w:r>
      <w:r w:rsidR="003C3AAD">
        <w:t xml:space="preserve"> </w:t>
      </w:r>
      <w:r w:rsidRPr="002371CF">
        <w:t>not</w:t>
      </w:r>
      <w:r w:rsidR="003C3AAD">
        <w:t xml:space="preserve"> </w:t>
      </w:r>
      <w:r w:rsidRPr="002371CF">
        <w:t>achieve</w:t>
      </w:r>
      <w:r w:rsidR="003C3AAD">
        <w:t xml:space="preserve"> </w:t>
      </w:r>
      <w:r w:rsidRPr="002371CF">
        <w:t>any</w:t>
      </w:r>
      <w:r w:rsidR="003C3AAD">
        <w:t xml:space="preserve"> </w:t>
      </w:r>
      <w:r w:rsidRPr="002371CF">
        <w:t>of</w:t>
      </w:r>
      <w:r w:rsidR="003C3AAD">
        <w:t xml:space="preserve"> </w:t>
      </w:r>
      <w:r w:rsidRPr="002371CF">
        <w:t>that</w:t>
      </w:r>
      <w:r w:rsidR="003C3AAD">
        <w:t xml:space="preserve"> </w:t>
      </w:r>
      <w:r w:rsidRPr="002371CF">
        <w:t>on</w:t>
      </w:r>
      <w:r w:rsidR="003C3AAD">
        <w:t xml:space="preserve"> </w:t>
      </w:r>
      <w:r w:rsidRPr="002371CF">
        <w:t>our</w:t>
      </w:r>
      <w:r w:rsidR="003C3AAD">
        <w:t xml:space="preserve"> </w:t>
      </w:r>
      <w:r w:rsidRPr="002371CF">
        <w:t>own.</w:t>
      </w:r>
      <w:r w:rsidR="003C3AAD">
        <w:t xml:space="preserve"> </w:t>
      </w:r>
      <w:r>
        <w:t>W</w:t>
      </w:r>
      <w:r w:rsidRPr="002371CF">
        <w:t>e</w:t>
      </w:r>
      <w:r w:rsidR="003C3AAD">
        <w:t xml:space="preserve"> </w:t>
      </w:r>
      <w:r w:rsidRPr="002371CF">
        <w:t>need</w:t>
      </w:r>
      <w:r w:rsidR="003C3AAD">
        <w:t xml:space="preserve"> </w:t>
      </w:r>
      <w:r w:rsidRPr="002371CF">
        <w:t>to</w:t>
      </w:r>
      <w:r w:rsidR="003C3AAD">
        <w:t xml:space="preserve"> </w:t>
      </w:r>
      <w:r w:rsidRPr="002371CF">
        <w:t>understand</w:t>
      </w:r>
      <w:r w:rsidR="003C3AAD">
        <w:t xml:space="preserve"> </w:t>
      </w:r>
      <w:r w:rsidRPr="002371CF">
        <w:t>what</w:t>
      </w:r>
      <w:r w:rsidR="003C3AAD">
        <w:t xml:space="preserve"> </w:t>
      </w:r>
      <w:r w:rsidRPr="002371CF">
        <w:t>other</w:t>
      </w:r>
      <w:r w:rsidR="003C3AAD">
        <w:t xml:space="preserve"> </w:t>
      </w:r>
      <w:r w:rsidRPr="002371CF">
        <w:t>countries</w:t>
      </w:r>
      <w:r w:rsidR="003C3AAD">
        <w:t xml:space="preserve"> </w:t>
      </w:r>
      <w:r>
        <w:t>which</w:t>
      </w:r>
      <w:r w:rsidR="003C3AAD">
        <w:t xml:space="preserve"> </w:t>
      </w:r>
      <w:r w:rsidRPr="002371CF">
        <w:t>share</w:t>
      </w:r>
      <w:r w:rsidR="003C3AAD">
        <w:t xml:space="preserve"> </w:t>
      </w:r>
      <w:r w:rsidRPr="002371CF">
        <w:t>some,</w:t>
      </w:r>
      <w:r w:rsidR="003C3AAD">
        <w:t xml:space="preserve"> </w:t>
      </w:r>
      <w:r>
        <w:t>even</w:t>
      </w:r>
      <w:r w:rsidR="003C3AAD">
        <w:t xml:space="preserve"> </w:t>
      </w:r>
      <w:r w:rsidRPr="002371CF">
        <w:t>if</w:t>
      </w:r>
      <w:r w:rsidR="003C3AAD">
        <w:t xml:space="preserve"> </w:t>
      </w:r>
      <w:r w:rsidRPr="002371CF">
        <w:t>not</w:t>
      </w:r>
      <w:r w:rsidR="003C3AAD">
        <w:t xml:space="preserve"> </w:t>
      </w:r>
      <w:r w:rsidRPr="002371CF">
        <w:t>all</w:t>
      </w:r>
      <w:r>
        <w:t>,</w:t>
      </w:r>
      <w:r w:rsidR="003C3AAD">
        <w:t xml:space="preserve"> </w:t>
      </w:r>
      <w:r w:rsidRPr="002371CF">
        <w:t>of</w:t>
      </w:r>
      <w:r w:rsidR="003C3AAD">
        <w:t xml:space="preserve"> </w:t>
      </w:r>
      <w:r w:rsidRPr="002371CF">
        <w:t>our</w:t>
      </w:r>
      <w:r w:rsidR="003C3AAD">
        <w:t xml:space="preserve"> </w:t>
      </w:r>
      <w:r w:rsidRPr="002371CF">
        <w:t>goals</w:t>
      </w:r>
      <w:r w:rsidR="003C3AAD">
        <w:t xml:space="preserve"> </w:t>
      </w:r>
      <w:r w:rsidRPr="002371CF">
        <w:t>want</w:t>
      </w:r>
      <w:r w:rsidR="003C3AAD">
        <w:t xml:space="preserve"> </w:t>
      </w:r>
      <w:r w:rsidRPr="002371CF">
        <w:t>t</w:t>
      </w:r>
      <w:r>
        <w:t>o</w:t>
      </w:r>
      <w:r w:rsidRPr="002371CF">
        <w:t>o,</w:t>
      </w:r>
      <w:r w:rsidR="003C3AAD">
        <w:t xml:space="preserve"> </w:t>
      </w:r>
      <w:r w:rsidRPr="002371CF">
        <w:t>because</w:t>
      </w:r>
      <w:r w:rsidR="003C3AAD">
        <w:t xml:space="preserve"> </w:t>
      </w:r>
      <w:r w:rsidRPr="002371CF">
        <w:t>it</w:t>
      </w:r>
      <w:r w:rsidR="003C3AAD">
        <w:t xml:space="preserve"> </w:t>
      </w:r>
      <w:r w:rsidRPr="002371CF">
        <w:t>is</w:t>
      </w:r>
      <w:r w:rsidR="003C3AAD">
        <w:t xml:space="preserve"> </w:t>
      </w:r>
      <w:r w:rsidRPr="002371CF">
        <w:t>only</w:t>
      </w:r>
      <w:r w:rsidR="003C3AAD">
        <w:t xml:space="preserve"> </w:t>
      </w:r>
      <w:r w:rsidRPr="002371CF">
        <w:t>coalitions</w:t>
      </w:r>
      <w:r w:rsidR="003C3AAD">
        <w:t xml:space="preserve"> </w:t>
      </w:r>
      <w:r w:rsidRPr="002371CF">
        <w:t>of</w:t>
      </w:r>
      <w:r w:rsidR="003C3AAD">
        <w:t xml:space="preserve"> </w:t>
      </w:r>
      <w:r w:rsidRPr="002371CF">
        <w:t>member</w:t>
      </w:r>
      <w:r w:rsidR="003C3AAD">
        <w:t xml:space="preserve"> </w:t>
      </w:r>
      <w:r w:rsidRPr="002371CF">
        <w:t>states</w:t>
      </w:r>
      <w:r w:rsidR="003C3AAD">
        <w:t xml:space="preserve"> </w:t>
      </w:r>
      <w:r w:rsidRPr="002371CF">
        <w:t>or</w:t>
      </w:r>
      <w:r w:rsidR="003C3AAD">
        <w:t xml:space="preserve"> </w:t>
      </w:r>
      <w:r w:rsidRPr="002371CF">
        <w:t>countries</w:t>
      </w:r>
      <w:r w:rsidR="003C3AAD">
        <w:t xml:space="preserve"> </w:t>
      </w:r>
      <w:r w:rsidRPr="002371CF">
        <w:t>sharing</w:t>
      </w:r>
      <w:r w:rsidR="003C3AAD">
        <w:t xml:space="preserve"> </w:t>
      </w:r>
      <w:r w:rsidRPr="002371CF">
        <w:t>a</w:t>
      </w:r>
      <w:r w:rsidR="003C3AAD">
        <w:t xml:space="preserve"> </w:t>
      </w:r>
      <w:r w:rsidRPr="002371CF">
        <w:t>similar</w:t>
      </w:r>
      <w:r w:rsidR="003C3AAD">
        <w:t xml:space="preserve"> </w:t>
      </w:r>
      <w:r w:rsidRPr="002371CF">
        <w:t>outcome</w:t>
      </w:r>
      <w:r w:rsidR="003C3AAD">
        <w:t xml:space="preserve"> </w:t>
      </w:r>
      <w:r>
        <w:t>that</w:t>
      </w:r>
      <w:r w:rsidR="003C3AAD">
        <w:t xml:space="preserve"> </w:t>
      </w:r>
      <w:r w:rsidRPr="002371CF">
        <w:t>can</w:t>
      </w:r>
      <w:r w:rsidR="003C3AAD">
        <w:t xml:space="preserve"> </w:t>
      </w:r>
      <w:r w:rsidRPr="002371CF">
        <w:t>push</w:t>
      </w:r>
      <w:r w:rsidR="003C3AAD">
        <w:t xml:space="preserve"> </w:t>
      </w:r>
      <w:r w:rsidRPr="002371CF">
        <w:t>for</w:t>
      </w:r>
      <w:r w:rsidR="003C3AAD">
        <w:t xml:space="preserve"> </w:t>
      </w:r>
      <w:r w:rsidRPr="002371CF">
        <w:t>these</w:t>
      </w:r>
      <w:r w:rsidR="003C3AAD">
        <w:t xml:space="preserve"> </w:t>
      </w:r>
      <w:r w:rsidRPr="002371CF">
        <w:t>kinds</w:t>
      </w:r>
      <w:r w:rsidR="003C3AAD">
        <w:t xml:space="preserve"> </w:t>
      </w:r>
      <w:r w:rsidRPr="002371CF">
        <w:t>of</w:t>
      </w:r>
      <w:r w:rsidR="003C3AAD">
        <w:t xml:space="preserve"> </w:t>
      </w:r>
      <w:r w:rsidRPr="002371CF">
        <w:t>reforms</w:t>
      </w:r>
      <w:r w:rsidR="003C3AAD">
        <w:t xml:space="preserve"> </w:t>
      </w:r>
      <w:r w:rsidRPr="002371CF">
        <w:t>or</w:t>
      </w:r>
      <w:r w:rsidR="003C3AAD">
        <w:t xml:space="preserve"> </w:t>
      </w:r>
      <w:r w:rsidRPr="002371CF">
        <w:t>outcomes</w:t>
      </w:r>
      <w:r w:rsidR="003C3AAD">
        <w:t xml:space="preserve"> </w:t>
      </w:r>
      <w:r w:rsidRPr="002371CF">
        <w:t>that</w:t>
      </w:r>
      <w:r w:rsidR="003C3AAD">
        <w:t xml:space="preserve"> </w:t>
      </w:r>
      <w:r w:rsidRPr="002371CF">
        <w:t>we</w:t>
      </w:r>
      <w:r w:rsidR="003C3AAD">
        <w:t xml:space="preserve"> </w:t>
      </w:r>
      <w:r w:rsidRPr="002371CF">
        <w:t>seek</w:t>
      </w:r>
      <w:r>
        <w:t>—w</w:t>
      </w:r>
      <w:r w:rsidRPr="002371CF">
        <w:t>hether</w:t>
      </w:r>
      <w:r w:rsidR="003C3AAD">
        <w:t xml:space="preserve"> </w:t>
      </w:r>
      <w:r w:rsidRPr="002371CF">
        <w:t>that</w:t>
      </w:r>
      <w:r w:rsidR="003C3AAD">
        <w:t xml:space="preserve"> </w:t>
      </w:r>
      <w:r w:rsidRPr="002371CF">
        <w:t>is</w:t>
      </w:r>
      <w:r w:rsidR="003C3AAD">
        <w:t xml:space="preserve"> </w:t>
      </w:r>
      <w:r w:rsidRPr="002371CF">
        <w:t>coalitions</w:t>
      </w:r>
      <w:r w:rsidR="003C3AAD">
        <w:t xml:space="preserve"> </w:t>
      </w:r>
      <w:r w:rsidRPr="002371CF">
        <w:t>outside</w:t>
      </w:r>
      <w:r w:rsidR="003C3AAD">
        <w:t xml:space="preserve"> </w:t>
      </w:r>
      <w:r w:rsidRPr="002371CF">
        <w:t>institutions</w:t>
      </w:r>
      <w:r w:rsidR="003C3AAD">
        <w:t xml:space="preserve"> </w:t>
      </w:r>
      <w:r w:rsidRPr="002371CF">
        <w:t>or</w:t>
      </w:r>
      <w:r w:rsidR="003C3AAD">
        <w:t xml:space="preserve"> </w:t>
      </w:r>
      <w:r w:rsidRPr="002371CF">
        <w:t>within</w:t>
      </w:r>
      <w:r w:rsidR="003C3AAD">
        <w:t xml:space="preserve"> </w:t>
      </w:r>
      <w:r w:rsidRPr="002371CF">
        <w:t>institutions</w:t>
      </w:r>
      <w:r>
        <w:t>.</w:t>
      </w:r>
      <w:r w:rsidR="003C3AAD">
        <w:t xml:space="preserve"> </w:t>
      </w:r>
      <w:r>
        <w:t>Y</w:t>
      </w:r>
      <w:r w:rsidRPr="002371CF">
        <w:t>ou</w:t>
      </w:r>
      <w:r w:rsidR="003C3AAD">
        <w:t xml:space="preserve"> </w:t>
      </w:r>
      <w:r w:rsidRPr="002371CF">
        <w:t>need</w:t>
      </w:r>
      <w:r w:rsidR="003C3AAD">
        <w:t xml:space="preserve"> </w:t>
      </w:r>
      <w:r w:rsidRPr="002371CF">
        <w:t>that</w:t>
      </w:r>
      <w:r w:rsidR="003C3AAD">
        <w:t xml:space="preserve"> </w:t>
      </w:r>
      <w:r w:rsidRPr="002371CF">
        <w:t>kind</w:t>
      </w:r>
      <w:r w:rsidR="003C3AAD">
        <w:t xml:space="preserve"> </w:t>
      </w:r>
      <w:r w:rsidRPr="002371CF">
        <w:t>of</w:t>
      </w:r>
      <w:r w:rsidR="003C3AAD">
        <w:t xml:space="preserve"> </w:t>
      </w:r>
      <w:r w:rsidRPr="002371CF">
        <w:t>connective</w:t>
      </w:r>
      <w:r w:rsidR="003C3AAD">
        <w:t xml:space="preserve"> </w:t>
      </w:r>
      <w:r w:rsidRPr="002371CF">
        <w:t>tissue</w:t>
      </w:r>
      <w:r w:rsidR="003C3AAD">
        <w:t xml:space="preserve"> </w:t>
      </w:r>
      <w:r w:rsidRPr="002371CF">
        <w:t>between</w:t>
      </w:r>
      <w:r w:rsidR="003C3AAD">
        <w:t xml:space="preserve"> </w:t>
      </w:r>
      <w:r w:rsidRPr="002371CF">
        <w:t>countries.</w:t>
      </w:r>
      <w:r w:rsidR="003C3AAD">
        <w:t xml:space="preserve"> </w:t>
      </w:r>
    </w:p>
    <w:p w:rsidR="00300FF0" w:rsidP="00300FF0">
      <w:pPr>
        <w:pStyle w:val="Answer"/>
      </w:pPr>
      <w:r>
        <w:t>I</w:t>
      </w:r>
      <w:r w:rsidRPr="002371CF">
        <w:t>t</w:t>
      </w:r>
      <w:r w:rsidR="003C3AAD">
        <w:t xml:space="preserve"> </w:t>
      </w:r>
      <w:r w:rsidRPr="002371CF">
        <w:t>is</w:t>
      </w:r>
      <w:r w:rsidR="003C3AAD">
        <w:t xml:space="preserve"> </w:t>
      </w:r>
      <w:r>
        <w:t>an</w:t>
      </w:r>
      <w:r w:rsidR="003C3AAD">
        <w:t xml:space="preserve"> </w:t>
      </w:r>
      <w:r w:rsidRPr="002371CF">
        <w:t>interesting</w:t>
      </w:r>
      <w:r w:rsidR="003C3AAD">
        <w:t xml:space="preserve"> </w:t>
      </w:r>
      <w:r w:rsidRPr="002371CF">
        <w:t>feature</w:t>
      </w:r>
      <w:r w:rsidR="003C3AAD">
        <w:t xml:space="preserve"> </w:t>
      </w:r>
      <w:r w:rsidRPr="002371CF">
        <w:t>of</w:t>
      </w:r>
      <w:r w:rsidR="003C3AAD">
        <w:t xml:space="preserve"> </w:t>
      </w:r>
      <w:r w:rsidRPr="002371CF">
        <w:t>the</w:t>
      </w:r>
      <w:r w:rsidR="003C3AAD">
        <w:t xml:space="preserve"> </w:t>
      </w:r>
      <w:r w:rsidRPr="002371CF">
        <w:t>UK</w:t>
      </w:r>
      <w:r w:rsidR="003C3AAD">
        <w:t xml:space="preserve"> </w:t>
      </w:r>
      <w:r w:rsidRPr="002371CF">
        <w:t>strategy</w:t>
      </w:r>
      <w:r w:rsidR="003C3AAD">
        <w:t xml:space="preserve"> </w:t>
      </w:r>
      <w:r w:rsidRPr="002371CF">
        <w:t>that</w:t>
      </w:r>
      <w:r w:rsidR="003C3AAD">
        <w:t xml:space="preserve"> </w:t>
      </w:r>
      <w:r w:rsidRPr="002371CF">
        <w:t>we</w:t>
      </w:r>
      <w:r w:rsidR="003C3AAD">
        <w:t xml:space="preserve"> </w:t>
      </w:r>
      <w:r w:rsidRPr="002371CF">
        <w:t>have</w:t>
      </w:r>
      <w:r w:rsidR="003C3AAD">
        <w:t xml:space="preserve"> </w:t>
      </w:r>
      <w:r w:rsidRPr="002371CF">
        <w:t>sought</w:t>
      </w:r>
      <w:r w:rsidR="003C3AAD">
        <w:t xml:space="preserve"> </w:t>
      </w:r>
      <w:r w:rsidRPr="002371CF">
        <w:t>to</w:t>
      </w:r>
      <w:r w:rsidR="003C3AAD">
        <w:t xml:space="preserve"> </w:t>
      </w:r>
      <w:r w:rsidRPr="002371CF">
        <w:t>build</w:t>
      </w:r>
      <w:r w:rsidR="003C3AAD">
        <w:t xml:space="preserve"> </w:t>
      </w:r>
      <w:r w:rsidRPr="002371CF">
        <w:t>deeper</w:t>
      </w:r>
      <w:r w:rsidR="003C3AAD">
        <w:t xml:space="preserve"> </w:t>
      </w:r>
      <w:r w:rsidRPr="002371CF">
        <w:t>relations</w:t>
      </w:r>
      <w:r w:rsidR="003C3AAD">
        <w:t xml:space="preserve"> </w:t>
      </w:r>
      <w:r w:rsidRPr="002371CF">
        <w:t>in</w:t>
      </w:r>
      <w:r w:rsidR="003C3AAD">
        <w:t xml:space="preserve"> </w:t>
      </w:r>
      <w:r w:rsidRPr="002371CF">
        <w:t>the</w:t>
      </w:r>
      <w:r w:rsidR="003C3AAD">
        <w:t xml:space="preserve"> </w:t>
      </w:r>
      <w:r w:rsidRPr="002371CF">
        <w:t>Indo-Pacific</w:t>
      </w:r>
      <w:r>
        <w:t>,</w:t>
      </w:r>
      <w:r w:rsidR="003C3AAD">
        <w:t xml:space="preserve"> </w:t>
      </w:r>
      <w:r>
        <w:t>a</w:t>
      </w:r>
      <w:r w:rsidRPr="002371CF">
        <w:t>nd</w:t>
      </w:r>
      <w:r w:rsidR="003C3AAD">
        <w:t xml:space="preserve"> </w:t>
      </w:r>
      <w:r w:rsidRPr="002371CF">
        <w:t>one</w:t>
      </w:r>
      <w:r w:rsidR="003C3AAD">
        <w:t xml:space="preserve"> </w:t>
      </w:r>
      <w:r w:rsidRPr="002371CF">
        <w:t>aspect</w:t>
      </w:r>
      <w:r w:rsidR="003C3AAD">
        <w:t xml:space="preserve"> </w:t>
      </w:r>
      <w:r w:rsidRPr="002371CF">
        <w:t>of</w:t>
      </w:r>
      <w:r w:rsidR="003C3AAD">
        <w:t xml:space="preserve"> </w:t>
      </w:r>
      <w:r w:rsidRPr="002371CF">
        <w:t>that</w:t>
      </w:r>
      <w:r w:rsidR="003C3AAD">
        <w:t xml:space="preserve"> </w:t>
      </w:r>
      <w:r w:rsidRPr="002371CF">
        <w:t>has</w:t>
      </w:r>
      <w:r w:rsidR="003C3AAD">
        <w:t xml:space="preserve"> </w:t>
      </w:r>
      <w:r w:rsidRPr="002371CF">
        <w:t>been</w:t>
      </w:r>
      <w:r w:rsidR="003C3AAD">
        <w:t xml:space="preserve"> </w:t>
      </w:r>
      <w:r w:rsidRPr="002371CF">
        <w:t>to</w:t>
      </w:r>
      <w:r w:rsidR="003C3AAD">
        <w:t xml:space="preserve"> </w:t>
      </w:r>
      <w:r w:rsidRPr="002371CF">
        <w:t>seek</w:t>
      </w:r>
      <w:r w:rsidR="003C3AAD">
        <w:t xml:space="preserve"> </w:t>
      </w:r>
      <w:r w:rsidRPr="002371CF">
        <w:t>observer</w:t>
      </w:r>
      <w:r w:rsidR="003C3AAD">
        <w:t xml:space="preserve"> </w:t>
      </w:r>
      <w:r w:rsidRPr="002371CF">
        <w:t>status</w:t>
      </w:r>
      <w:r w:rsidR="003C3AAD">
        <w:t xml:space="preserve"> </w:t>
      </w:r>
      <w:r w:rsidRPr="002371CF">
        <w:t>at</w:t>
      </w:r>
      <w:r w:rsidR="003C3AAD">
        <w:t xml:space="preserve"> </w:t>
      </w:r>
      <w:r w:rsidRPr="002371CF">
        <w:t>A</w:t>
      </w:r>
      <w:r>
        <w:t>SEAN</w:t>
      </w:r>
      <w:r w:rsidRPr="002371CF">
        <w:t>.</w:t>
      </w:r>
      <w:r w:rsidR="003C3AAD">
        <w:t xml:space="preserve"> </w:t>
      </w:r>
      <w:r>
        <w:t>M</w:t>
      </w:r>
      <w:r w:rsidRPr="002371CF">
        <w:t>y</w:t>
      </w:r>
      <w:r w:rsidR="003C3AAD">
        <w:t xml:space="preserve"> </w:t>
      </w:r>
      <w:r w:rsidRPr="002371CF">
        <w:t>colleagues</w:t>
      </w:r>
      <w:r w:rsidR="003C3AAD">
        <w:t xml:space="preserve"> </w:t>
      </w:r>
      <w:r w:rsidRPr="002371CF">
        <w:t>and</w:t>
      </w:r>
      <w:r w:rsidR="003C3AAD">
        <w:t xml:space="preserve"> </w:t>
      </w:r>
      <w:r w:rsidRPr="002371CF">
        <w:t>I</w:t>
      </w:r>
      <w:r w:rsidR="003C3AAD">
        <w:t xml:space="preserve"> </w:t>
      </w:r>
      <w:r w:rsidRPr="002371CF">
        <w:t>at</w:t>
      </w:r>
      <w:r w:rsidR="003C3AAD">
        <w:t xml:space="preserve"> </w:t>
      </w:r>
      <w:r w:rsidRPr="002371CF">
        <w:t>Chatham</w:t>
      </w:r>
      <w:r w:rsidR="003C3AAD">
        <w:t xml:space="preserve"> </w:t>
      </w:r>
      <w:r w:rsidRPr="002371CF">
        <w:t>House</w:t>
      </w:r>
      <w:r w:rsidR="003C3AAD">
        <w:t xml:space="preserve"> </w:t>
      </w:r>
      <w:r w:rsidRPr="002371CF">
        <w:t>looked</w:t>
      </w:r>
      <w:r w:rsidR="003C3AAD">
        <w:t xml:space="preserve"> </w:t>
      </w:r>
      <w:r w:rsidRPr="002371CF">
        <w:t>at</w:t>
      </w:r>
      <w:r w:rsidR="003C3AAD">
        <w:t xml:space="preserve"> </w:t>
      </w:r>
      <w:r w:rsidRPr="002371CF">
        <w:t>this</w:t>
      </w:r>
      <w:r w:rsidR="003C3AAD">
        <w:t xml:space="preserve"> </w:t>
      </w:r>
      <w:r w:rsidRPr="002371CF">
        <w:t>a</w:t>
      </w:r>
      <w:r w:rsidR="003C3AAD">
        <w:t xml:space="preserve"> </w:t>
      </w:r>
      <w:r w:rsidRPr="002371CF">
        <w:t>bit</w:t>
      </w:r>
      <w:r w:rsidR="003C3AAD">
        <w:t xml:space="preserve"> </w:t>
      </w:r>
      <w:r w:rsidRPr="002371CF">
        <w:t>for</w:t>
      </w:r>
      <w:r w:rsidR="003C3AAD">
        <w:t xml:space="preserve"> </w:t>
      </w:r>
      <w:r w:rsidRPr="002371CF">
        <w:t>some</w:t>
      </w:r>
      <w:r w:rsidR="003C3AAD">
        <w:t xml:space="preserve"> </w:t>
      </w:r>
      <w:r w:rsidRPr="002371CF">
        <w:t>work</w:t>
      </w:r>
      <w:r w:rsidR="003C3AAD">
        <w:t xml:space="preserve"> </w:t>
      </w:r>
      <w:r w:rsidRPr="002371CF">
        <w:t>we</w:t>
      </w:r>
      <w:r w:rsidR="003C3AAD">
        <w:t xml:space="preserve"> </w:t>
      </w:r>
      <w:r w:rsidRPr="002371CF">
        <w:t>did</w:t>
      </w:r>
      <w:r w:rsidR="003C3AAD">
        <w:t xml:space="preserve"> </w:t>
      </w:r>
      <w:r w:rsidRPr="002371CF">
        <w:t>on</w:t>
      </w:r>
      <w:r w:rsidR="003C3AAD">
        <w:t xml:space="preserve"> </w:t>
      </w:r>
      <w:r w:rsidRPr="002371CF">
        <w:t>the</w:t>
      </w:r>
      <w:r w:rsidR="003C3AAD">
        <w:t xml:space="preserve"> </w:t>
      </w:r>
      <w:r>
        <w:t>UK’s</w:t>
      </w:r>
      <w:r w:rsidR="003C3AAD">
        <w:t xml:space="preserve"> </w:t>
      </w:r>
      <w:r w:rsidRPr="002371CF">
        <w:t>Indo-Pacific</w:t>
      </w:r>
      <w:r w:rsidR="003C3AAD">
        <w:t xml:space="preserve"> </w:t>
      </w:r>
      <w:r w:rsidRPr="002371CF">
        <w:t>strategy.</w:t>
      </w:r>
      <w:r w:rsidR="003C3AAD">
        <w:t xml:space="preserve"> </w:t>
      </w:r>
      <w:r>
        <w:t>J</w:t>
      </w:r>
      <w:r w:rsidRPr="002371CF">
        <w:t>ust</w:t>
      </w:r>
      <w:r w:rsidR="003C3AAD">
        <w:t xml:space="preserve"> </w:t>
      </w:r>
      <w:r w:rsidRPr="002371CF">
        <w:t>joining</w:t>
      </w:r>
      <w:r w:rsidR="003C3AAD">
        <w:t xml:space="preserve"> </w:t>
      </w:r>
      <w:r w:rsidRPr="002371CF">
        <w:t>is</w:t>
      </w:r>
      <w:r w:rsidR="003C3AAD">
        <w:t xml:space="preserve"> </w:t>
      </w:r>
      <w:r w:rsidRPr="002371CF">
        <w:t>step</w:t>
      </w:r>
      <w:r w:rsidR="003C3AAD">
        <w:t xml:space="preserve"> </w:t>
      </w:r>
      <w:r w:rsidRPr="002371CF">
        <w:t>one</w:t>
      </w:r>
      <w:r>
        <w:t>—</w:t>
      </w:r>
      <w:r w:rsidRPr="002371CF">
        <w:t>step</w:t>
      </w:r>
      <w:r w:rsidR="003C3AAD">
        <w:t xml:space="preserve"> </w:t>
      </w:r>
      <w:r w:rsidRPr="002371CF">
        <w:t>zero.</w:t>
      </w:r>
      <w:r w:rsidR="003C3AAD">
        <w:t xml:space="preserve"> </w:t>
      </w:r>
      <w:r w:rsidRPr="002371CF">
        <w:t>You</w:t>
      </w:r>
      <w:r w:rsidR="003C3AAD">
        <w:t xml:space="preserve"> </w:t>
      </w:r>
      <w:r w:rsidRPr="002371CF">
        <w:t>need</w:t>
      </w:r>
      <w:r w:rsidR="003C3AAD">
        <w:t xml:space="preserve"> </w:t>
      </w:r>
      <w:r w:rsidRPr="002371CF">
        <w:t>to</w:t>
      </w:r>
      <w:r w:rsidR="003C3AAD">
        <w:t xml:space="preserve"> </w:t>
      </w:r>
      <w:r w:rsidRPr="002371CF">
        <w:t>understand</w:t>
      </w:r>
      <w:r w:rsidR="003C3AAD">
        <w:t xml:space="preserve"> </w:t>
      </w:r>
      <w:r w:rsidRPr="002371CF">
        <w:t>an</w:t>
      </w:r>
      <w:r w:rsidR="003C3AAD">
        <w:t xml:space="preserve"> </w:t>
      </w:r>
      <w:r w:rsidRPr="002371CF">
        <w:t>institution,</w:t>
      </w:r>
      <w:r w:rsidR="003C3AAD">
        <w:t xml:space="preserve"> </w:t>
      </w:r>
      <w:r w:rsidRPr="002371CF">
        <w:t>the</w:t>
      </w:r>
      <w:r w:rsidR="003C3AAD">
        <w:t xml:space="preserve"> </w:t>
      </w:r>
      <w:r w:rsidRPr="002371CF">
        <w:t>way</w:t>
      </w:r>
      <w:r w:rsidR="003C3AAD">
        <w:t xml:space="preserve"> </w:t>
      </w:r>
      <w:r w:rsidRPr="002371CF">
        <w:t>countries</w:t>
      </w:r>
      <w:r w:rsidR="003C3AAD">
        <w:t xml:space="preserve"> </w:t>
      </w:r>
      <w:r w:rsidRPr="002371CF">
        <w:t>and</w:t>
      </w:r>
      <w:r w:rsidR="003C3AAD">
        <w:t xml:space="preserve"> </w:t>
      </w:r>
      <w:r w:rsidRPr="002371CF">
        <w:t>member</w:t>
      </w:r>
      <w:r w:rsidR="003C3AAD">
        <w:t xml:space="preserve"> </w:t>
      </w:r>
      <w:r w:rsidRPr="002371CF">
        <w:t>states</w:t>
      </w:r>
      <w:r w:rsidR="003C3AAD">
        <w:t xml:space="preserve"> </w:t>
      </w:r>
      <w:r w:rsidRPr="002371CF">
        <w:t>within</w:t>
      </w:r>
      <w:r w:rsidR="003C3AAD">
        <w:t xml:space="preserve"> </w:t>
      </w:r>
      <w:r w:rsidRPr="002371CF">
        <w:t>it</w:t>
      </w:r>
      <w:r w:rsidR="003C3AAD">
        <w:t xml:space="preserve"> </w:t>
      </w:r>
      <w:r w:rsidRPr="002371CF">
        <w:t>interact</w:t>
      </w:r>
      <w:r w:rsidR="003C3AAD">
        <w:t xml:space="preserve"> </w:t>
      </w:r>
      <w:r w:rsidRPr="002371CF">
        <w:t>with</w:t>
      </w:r>
      <w:r w:rsidR="003C3AAD">
        <w:t xml:space="preserve"> </w:t>
      </w:r>
      <w:r w:rsidRPr="002371CF">
        <w:t>it,</w:t>
      </w:r>
      <w:r w:rsidR="003C3AAD">
        <w:t xml:space="preserve"> </w:t>
      </w:r>
      <w:r w:rsidRPr="002371CF">
        <w:t>what</w:t>
      </w:r>
      <w:r w:rsidR="003C3AAD">
        <w:t xml:space="preserve"> </w:t>
      </w:r>
      <w:r w:rsidRPr="002371CF">
        <w:t>they</w:t>
      </w:r>
      <w:r w:rsidR="003C3AAD">
        <w:t xml:space="preserve"> </w:t>
      </w:r>
      <w:r w:rsidRPr="002371CF">
        <w:t>want</w:t>
      </w:r>
      <w:r w:rsidR="003C3AAD">
        <w:t xml:space="preserve"> </w:t>
      </w:r>
      <w:r>
        <w:t>and</w:t>
      </w:r>
      <w:r w:rsidR="003C3AAD">
        <w:t xml:space="preserve"> </w:t>
      </w:r>
      <w:r w:rsidRPr="002371CF">
        <w:t>what</w:t>
      </w:r>
      <w:r w:rsidR="003C3AAD">
        <w:t xml:space="preserve"> </w:t>
      </w:r>
      <w:r w:rsidRPr="002371CF">
        <w:t>their</w:t>
      </w:r>
      <w:r w:rsidR="003C3AAD">
        <w:t xml:space="preserve"> </w:t>
      </w:r>
      <w:r w:rsidRPr="002371CF">
        <w:t>aspirations</w:t>
      </w:r>
      <w:r w:rsidR="003C3AAD">
        <w:t xml:space="preserve"> </w:t>
      </w:r>
      <w:r w:rsidRPr="002371CF">
        <w:t>are</w:t>
      </w:r>
      <w:r>
        <w:t>,</w:t>
      </w:r>
      <w:r w:rsidR="003C3AAD">
        <w:t xml:space="preserve"> </w:t>
      </w:r>
      <w:r w:rsidRPr="002371CF">
        <w:t>to</w:t>
      </w:r>
      <w:r w:rsidR="003C3AAD">
        <w:t xml:space="preserve"> </w:t>
      </w:r>
      <w:r w:rsidRPr="002371CF">
        <w:t>be</w:t>
      </w:r>
      <w:r w:rsidR="003C3AAD">
        <w:t xml:space="preserve"> </w:t>
      </w:r>
      <w:r w:rsidRPr="002371CF">
        <w:t>effective.</w:t>
      </w:r>
      <w:r w:rsidR="003C3AAD">
        <w:t xml:space="preserve"> </w:t>
      </w:r>
      <w:r>
        <w:t>S</w:t>
      </w:r>
      <w:r w:rsidRPr="002371CF">
        <w:t>o</w:t>
      </w:r>
      <w:r w:rsidR="003C3AAD">
        <w:t xml:space="preserve"> </w:t>
      </w:r>
      <w:r w:rsidRPr="002371CF">
        <w:t>I</w:t>
      </w:r>
      <w:r w:rsidR="003C3AAD">
        <w:t xml:space="preserve"> </w:t>
      </w:r>
      <w:r w:rsidRPr="002371CF">
        <w:t>agree</w:t>
      </w:r>
      <w:r w:rsidR="003C3AAD">
        <w:t xml:space="preserve"> </w:t>
      </w:r>
      <w:r w:rsidRPr="002371CF">
        <w:t>that</w:t>
      </w:r>
      <w:r w:rsidR="003C3AAD">
        <w:t xml:space="preserve"> </w:t>
      </w:r>
      <w:r w:rsidRPr="002371CF">
        <w:t>it</w:t>
      </w:r>
      <w:r w:rsidR="003C3AAD">
        <w:t xml:space="preserve"> </w:t>
      </w:r>
      <w:r w:rsidRPr="002371CF">
        <w:t>would</w:t>
      </w:r>
      <w:r w:rsidR="003C3AAD">
        <w:t xml:space="preserve"> </w:t>
      </w:r>
      <w:r w:rsidRPr="002371CF">
        <w:t>be</w:t>
      </w:r>
      <w:r w:rsidR="003C3AAD">
        <w:t xml:space="preserve"> </w:t>
      </w:r>
      <w:r w:rsidRPr="002371CF">
        <w:t>a</w:t>
      </w:r>
      <w:r w:rsidR="003C3AAD">
        <w:t xml:space="preserve"> </w:t>
      </w:r>
      <w:r w:rsidRPr="002371CF">
        <w:t>mistake</w:t>
      </w:r>
      <w:r w:rsidR="003C3AAD">
        <w:t xml:space="preserve"> </w:t>
      </w:r>
      <w:r w:rsidRPr="002371CF">
        <w:t>to</w:t>
      </w:r>
      <w:r w:rsidR="003C3AAD">
        <w:t xml:space="preserve"> </w:t>
      </w:r>
      <w:r w:rsidRPr="002371CF">
        <w:t>just</w:t>
      </w:r>
      <w:r w:rsidR="003C3AAD">
        <w:t xml:space="preserve"> </w:t>
      </w:r>
      <w:r w:rsidRPr="002371CF">
        <w:t>say</w:t>
      </w:r>
      <w:r>
        <w:t>,</w:t>
      </w:r>
      <w:r w:rsidR="003C3AAD">
        <w:t xml:space="preserve"> </w:t>
      </w:r>
      <w:r>
        <w:t>“W</w:t>
      </w:r>
      <w:r w:rsidRPr="002371CF">
        <w:t>e</w:t>
      </w:r>
      <w:r w:rsidR="003C3AAD">
        <w:t xml:space="preserve"> </w:t>
      </w:r>
      <w:r w:rsidRPr="002371CF">
        <w:t>are</w:t>
      </w:r>
      <w:r w:rsidR="003C3AAD">
        <w:t xml:space="preserve"> </w:t>
      </w:r>
      <w:r w:rsidRPr="002371CF">
        <w:t>a</w:t>
      </w:r>
      <w:r w:rsidR="003C3AAD">
        <w:t xml:space="preserve"> </w:t>
      </w:r>
      <w:r w:rsidRPr="002371CF">
        <w:t>member</w:t>
      </w:r>
      <w:r w:rsidR="003C3AAD">
        <w:t xml:space="preserve"> </w:t>
      </w:r>
      <w:r w:rsidRPr="002371CF">
        <w:t>of</w:t>
      </w:r>
      <w:r w:rsidR="003C3AAD">
        <w:t xml:space="preserve"> </w:t>
      </w:r>
      <w:r w:rsidRPr="002371CF">
        <w:t>lots</w:t>
      </w:r>
      <w:r w:rsidR="003C3AAD">
        <w:t xml:space="preserve"> </w:t>
      </w:r>
      <w:r w:rsidRPr="002371CF">
        <w:t>of</w:t>
      </w:r>
      <w:r w:rsidR="003C3AAD">
        <w:t xml:space="preserve"> </w:t>
      </w:r>
      <w:r w:rsidRPr="002371CF">
        <w:t>multilateral</w:t>
      </w:r>
      <w:r w:rsidR="003C3AAD">
        <w:t xml:space="preserve"> </w:t>
      </w:r>
      <w:r w:rsidRPr="002371CF">
        <w:t>institutions</w:t>
      </w:r>
      <w:r>
        <w:t>”,</w:t>
      </w:r>
      <w:r w:rsidR="003C3AAD">
        <w:t xml:space="preserve"> </w:t>
      </w:r>
      <w:r w:rsidRPr="002371CF">
        <w:t>almost</w:t>
      </w:r>
      <w:r w:rsidR="003C3AAD">
        <w:t xml:space="preserve"> </w:t>
      </w:r>
      <w:r w:rsidRPr="002371CF">
        <w:t>like</w:t>
      </w:r>
      <w:r w:rsidR="003C3AAD">
        <w:t xml:space="preserve"> </w:t>
      </w:r>
      <w:r w:rsidRPr="002371CF">
        <w:t>an</w:t>
      </w:r>
      <w:r w:rsidR="003C3AAD">
        <w:t xml:space="preserve"> </w:t>
      </w:r>
      <w:r w:rsidRPr="002371CF">
        <w:t>insurance</w:t>
      </w:r>
      <w:r w:rsidR="003C3AAD">
        <w:t xml:space="preserve"> </w:t>
      </w:r>
      <w:r w:rsidRPr="002371CF">
        <w:t>policy</w:t>
      </w:r>
      <w:r w:rsidR="003C3AAD">
        <w:t xml:space="preserve"> </w:t>
      </w:r>
      <w:r w:rsidRPr="002371CF">
        <w:t>against</w:t>
      </w:r>
      <w:r w:rsidR="003C3AAD">
        <w:t xml:space="preserve"> </w:t>
      </w:r>
      <w:r w:rsidRPr="002371CF">
        <w:t>cuts</w:t>
      </w:r>
      <w:r w:rsidR="003C3AAD">
        <w:t xml:space="preserve"> </w:t>
      </w:r>
      <w:r w:rsidRPr="002371CF">
        <w:t>and</w:t>
      </w:r>
      <w:r w:rsidR="003C3AAD">
        <w:t xml:space="preserve"> </w:t>
      </w:r>
      <w:r w:rsidRPr="002371CF">
        <w:t>withdrawals</w:t>
      </w:r>
      <w:r w:rsidR="003C3AAD">
        <w:t xml:space="preserve"> </w:t>
      </w:r>
      <w:r w:rsidRPr="002371CF">
        <w:t>elsewhere.</w:t>
      </w:r>
      <w:r w:rsidR="003C3AAD">
        <w:t xml:space="preserve"> </w:t>
      </w:r>
      <w:r w:rsidRPr="002371CF">
        <w:t>You</w:t>
      </w:r>
      <w:r w:rsidR="003C3AAD">
        <w:t xml:space="preserve"> </w:t>
      </w:r>
      <w:r w:rsidRPr="002371CF">
        <w:t>need</w:t>
      </w:r>
      <w:r w:rsidR="003C3AAD">
        <w:t xml:space="preserve"> </w:t>
      </w:r>
      <w:r w:rsidRPr="002371CF">
        <w:t>to</w:t>
      </w:r>
      <w:r w:rsidR="003C3AAD">
        <w:t xml:space="preserve"> </w:t>
      </w:r>
      <w:r w:rsidRPr="002371CF">
        <w:t>invest</w:t>
      </w:r>
      <w:r w:rsidR="003C3AAD">
        <w:t xml:space="preserve"> </w:t>
      </w:r>
      <w:r w:rsidRPr="002371CF">
        <w:t>in</w:t>
      </w:r>
      <w:r w:rsidR="003C3AAD">
        <w:t xml:space="preserve"> </w:t>
      </w:r>
      <w:r w:rsidRPr="002371CF">
        <w:t>your</w:t>
      </w:r>
      <w:r w:rsidR="003C3AAD">
        <w:t xml:space="preserve"> </w:t>
      </w:r>
      <w:r w:rsidRPr="002371CF">
        <w:t>diplomatic</w:t>
      </w:r>
      <w:r w:rsidR="003C3AAD">
        <w:t xml:space="preserve"> </w:t>
      </w:r>
      <w:r w:rsidRPr="002371CF">
        <w:t>understanding</w:t>
      </w:r>
      <w:r>
        <w:t>,</w:t>
      </w:r>
      <w:r w:rsidR="003C3AAD">
        <w:t xml:space="preserve"> </w:t>
      </w:r>
      <w:r>
        <w:t>your</w:t>
      </w:r>
      <w:r w:rsidR="003C3AAD">
        <w:t xml:space="preserve"> </w:t>
      </w:r>
      <w:r w:rsidRPr="002371CF">
        <w:t>knowledge</w:t>
      </w:r>
      <w:r w:rsidR="003C3AAD">
        <w:t xml:space="preserve"> </w:t>
      </w:r>
      <w:r w:rsidRPr="002371CF">
        <w:t>of</w:t>
      </w:r>
      <w:r w:rsidR="003C3AAD">
        <w:t xml:space="preserve"> </w:t>
      </w:r>
      <w:r w:rsidRPr="002371CF">
        <w:t>those</w:t>
      </w:r>
      <w:r w:rsidR="003C3AAD">
        <w:t xml:space="preserve"> </w:t>
      </w:r>
      <w:r w:rsidRPr="002371CF">
        <w:t>institutions</w:t>
      </w:r>
      <w:r w:rsidR="003C3AAD">
        <w:t xml:space="preserve"> </w:t>
      </w:r>
      <w:r w:rsidRPr="002371CF">
        <w:t>and</w:t>
      </w:r>
      <w:r w:rsidR="003C3AAD">
        <w:t xml:space="preserve"> </w:t>
      </w:r>
      <w:r w:rsidRPr="002371CF">
        <w:t>the</w:t>
      </w:r>
      <w:r w:rsidR="003C3AAD">
        <w:t xml:space="preserve"> </w:t>
      </w:r>
      <w:r w:rsidRPr="002371CF">
        <w:t>countries</w:t>
      </w:r>
      <w:r w:rsidR="003C3AAD">
        <w:t xml:space="preserve"> </w:t>
      </w:r>
      <w:r w:rsidRPr="002371CF">
        <w:t>within</w:t>
      </w:r>
      <w:r w:rsidR="003C3AAD">
        <w:t xml:space="preserve"> </w:t>
      </w:r>
      <w:r w:rsidRPr="002371CF">
        <w:t>them</w:t>
      </w:r>
      <w:r w:rsidR="003C3AAD">
        <w:t xml:space="preserve"> </w:t>
      </w:r>
      <w:r w:rsidRPr="002371CF">
        <w:t>to</w:t>
      </w:r>
      <w:r w:rsidR="003C3AAD">
        <w:t xml:space="preserve"> </w:t>
      </w:r>
      <w:r w:rsidRPr="002371CF">
        <w:t>achieve</w:t>
      </w:r>
      <w:r w:rsidR="003C3AAD">
        <w:t xml:space="preserve"> </w:t>
      </w:r>
      <w:r w:rsidRPr="002371CF">
        <w:t>the</w:t>
      </w:r>
      <w:r w:rsidR="003C3AAD">
        <w:t xml:space="preserve"> </w:t>
      </w:r>
      <w:r w:rsidRPr="002371CF">
        <w:t>things</w:t>
      </w:r>
      <w:r w:rsidR="003C3AAD">
        <w:t xml:space="preserve"> </w:t>
      </w:r>
      <w:r w:rsidRPr="002371CF">
        <w:t>that</w:t>
      </w:r>
      <w:r w:rsidR="003C3AAD">
        <w:t xml:space="preserve"> </w:t>
      </w:r>
      <w:r w:rsidRPr="002371CF">
        <w:t>you</w:t>
      </w:r>
      <w:r w:rsidR="003C3AAD">
        <w:t xml:space="preserve"> </w:t>
      </w:r>
      <w:r w:rsidRPr="002371CF">
        <w:t>want.</w:t>
      </w:r>
      <w:r w:rsidR="003C3AAD">
        <w:t xml:space="preserve"> </w:t>
      </w:r>
    </w:p>
    <w:p w:rsidR="00300FF0" w:rsidRPr="002371CF" w:rsidP="00300FF0">
      <w:pPr>
        <w:pStyle w:val="Answer"/>
      </w:pPr>
      <w:r w:rsidRPr="002371CF">
        <w:t>There</w:t>
      </w:r>
      <w:r w:rsidR="003C3AAD">
        <w:t xml:space="preserve"> </w:t>
      </w:r>
      <w:r>
        <w:t>has</w:t>
      </w:r>
      <w:r w:rsidR="003C3AAD">
        <w:t xml:space="preserve"> </w:t>
      </w:r>
      <w:r w:rsidRPr="002371CF">
        <w:t>been</w:t>
      </w:r>
      <w:r w:rsidR="003C3AAD">
        <w:t xml:space="preserve"> </w:t>
      </w:r>
      <w:r w:rsidRPr="002371CF">
        <w:t>a</w:t>
      </w:r>
      <w:r w:rsidR="003C3AAD">
        <w:t xml:space="preserve"> </w:t>
      </w:r>
      <w:r w:rsidRPr="002371CF">
        <w:t>lot</w:t>
      </w:r>
      <w:r w:rsidR="003C3AAD">
        <w:t xml:space="preserve"> </w:t>
      </w:r>
      <w:r w:rsidRPr="002371CF">
        <w:t>of</w:t>
      </w:r>
      <w:r w:rsidR="003C3AAD">
        <w:t xml:space="preserve"> </w:t>
      </w:r>
      <w:r w:rsidRPr="002371CF">
        <w:t>talk</w:t>
      </w:r>
      <w:r w:rsidR="003C3AAD">
        <w:t xml:space="preserve"> </w:t>
      </w:r>
      <w:r w:rsidRPr="002371CF">
        <w:t>about</w:t>
      </w:r>
      <w:r w:rsidR="003C3AAD">
        <w:t xml:space="preserve"> </w:t>
      </w:r>
      <w:r w:rsidRPr="002371CF">
        <w:t>middle</w:t>
      </w:r>
      <w:r>
        <w:t>-</w:t>
      </w:r>
      <w:r w:rsidRPr="002371CF">
        <w:t>power</w:t>
      </w:r>
      <w:r w:rsidR="003C3AAD">
        <w:t xml:space="preserve"> </w:t>
      </w:r>
      <w:r w:rsidRPr="002371CF">
        <w:t>diplomacy</w:t>
      </w:r>
      <w:r w:rsidR="003C3AAD">
        <w:t xml:space="preserve"> </w:t>
      </w:r>
      <w:r w:rsidRPr="002371CF">
        <w:t>and</w:t>
      </w:r>
      <w:r w:rsidR="003C3AAD">
        <w:t xml:space="preserve"> </w:t>
      </w:r>
      <w:r w:rsidRPr="002371CF">
        <w:t>coalitions</w:t>
      </w:r>
      <w:r w:rsidR="003C3AAD">
        <w:t xml:space="preserve"> </w:t>
      </w:r>
      <w:r w:rsidRPr="002371CF">
        <w:t>of</w:t>
      </w:r>
      <w:r w:rsidR="003C3AAD">
        <w:t xml:space="preserve"> </w:t>
      </w:r>
      <w:r w:rsidRPr="002371CF">
        <w:t>middle</w:t>
      </w:r>
      <w:r w:rsidR="003C3AAD">
        <w:t xml:space="preserve"> </w:t>
      </w:r>
      <w:r w:rsidRPr="002371CF">
        <w:t>powers.</w:t>
      </w:r>
      <w:r w:rsidR="003C3AAD">
        <w:t xml:space="preserve"> </w:t>
      </w:r>
      <w:r w:rsidRPr="002371CF">
        <w:t>To</w:t>
      </w:r>
      <w:r w:rsidR="003C3AAD">
        <w:t xml:space="preserve"> </w:t>
      </w:r>
      <w:r w:rsidRPr="002371CF">
        <w:t>do</w:t>
      </w:r>
      <w:r w:rsidR="003C3AAD">
        <w:t xml:space="preserve"> </w:t>
      </w:r>
      <w:r w:rsidRPr="002371CF">
        <w:t>that</w:t>
      </w:r>
      <w:r w:rsidR="003C3AAD">
        <w:t xml:space="preserve"> </w:t>
      </w:r>
      <w:r w:rsidRPr="002371CF">
        <w:t>effectively,</w:t>
      </w:r>
      <w:r w:rsidR="003C3AAD">
        <w:t xml:space="preserve"> </w:t>
      </w:r>
      <w:r w:rsidRPr="002371CF">
        <w:t>you</w:t>
      </w:r>
      <w:r w:rsidR="003C3AAD">
        <w:t xml:space="preserve"> </w:t>
      </w:r>
      <w:r w:rsidRPr="002371CF">
        <w:t>need</w:t>
      </w:r>
      <w:r w:rsidR="003C3AAD">
        <w:t xml:space="preserve"> </w:t>
      </w:r>
      <w:r w:rsidRPr="002371CF">
        <w:t>to</w:t>
      </w:r>
      <w:r w:rsidR="003C3AAD">
        <w:t xml:space="preserve"> </w:t>
      </w:r>
      <w:r w:rsidRPr="002371CF">
        <w:t>understand</w:t>
      </w:r>
      <w:r w:rsidR="003C3AAD">
        <w:t xml:space="preserve"> </w:t>
      </w:r>
      <w:r w:rsidRPr="002371CF">
        <w:t>those</w:t>
      </w:r>
      <w:r w:rsidR="003C3AAD">
        <w:t xml:space="preserve"> </w:t>
      </w:r>
      <w:r w:rsidRPr="002371CF">
        <w:t>middle</w:t>
      </w:r>
      <w:r w:rsidR="003C3AAD">
        <w:t xml:space="preserve"> </w:t>
      </w:r>
      <w:r w:rsidRPr="002371CF">
        <w:t>powers</w:t>
      </w:r>
      <w:r w:rsidR="003C3AAD">
        <w:t xml:space="preserve"> </w:t>
      </w:r>
      <w:r w:rsidRPr="002371CF">
        <w:t>and</w:t>
      </w:r>
      <w:r w:rsidR="003C3AAD">
        <w:t xml:space="preserve"> </w:t>
      </w:r>
      <w:r w:rsidRPr="002371CF">
        <w:t>what</w:t>
      </w:r>
      <w:r w:rsidR="003C3AAD">
        <w:t xml:space="preserve"> </w:t>
      </w:r>
      <w:r w:rsidRPr="002371CF">
        <w:t>they</w:t>
      </w:r>
      <w:r w:rsidR="003C3AAD">
        <w:t xml:space="preserve"> </w:t>
      </w:r>
      <w:r w:rsidRPr="002371CF">
        <w:t>want,</w:t>
      </w:r>
      <w:r w:rsidR="003C3AAD">
        <w:t xml:space="preserve"> </w:t>
      </w:r>
      <w:r w:rsidRPr="002371CF">
        <w:t>and</w:t>
      </w:r>
      <w:r w:rsidR="003C3AAD">
        <w:t xml:space="preserve"> </w:t>
      </w:r>
      <w:r w:rsidRPr="002371CF">
        <w:t>make</w:t>
      </w:r>
      <w:r w:rsidR="003C3AAD">
        <w:t xml:space="preserve"> </w:t>
      </w:r>
      <w:r w:rsidRPr="002371CF">
        <w:t>sure</w:t>
      </w:r>
      <w:r w:rsidR="003C3AAD">
        <w:t xml:space="preserve"> </w:t>
      </w:r>
      <w:r w:rsidRPr="002371CF">
        <w:t>that</w:t>
      </w:r>
      <w:r w:rsidR="003C3AAD">
        <w:t xml:space="preserve"> </w:t>
      </w:r>
      <w:r w:rsidRPr="002371CF">
        <w:t>you</w:t>
      </w:r>
      <w:r w:rsidR="003C3AAD">
        <w:t xml:space="preserve"> </w:t>
      </w:r>
      <w:r w:rsidRPr="002371CF">
        <w:t>actually</w:t>
      </w:r>
      <w:r w:rsidR="003C3AAD">
        <w:t xml:space="preserve"> </w:t>
      </w:r>
      <w:r>
        <w:t>have</w:t>
      </w:r>
      <w:r w:rsidR="003C3AAD">
        <w:t xml:space="preserve"> </w:t>
      </w:r>
      <w:r w:rsidRPr="002371CF">
        <w:t>shared</w:t>
      </w:r>
      <w:r w:rsidR="003C3AAD">
        <w:t xml:space="preserve"> </w:t>
      </w:r>
      <w:r w:rsidRPr="002371CF">
        <w:t>interests</w:t>
      </w:r>
      <w:r w:rsidR="003C3AAD">
        <w:t xml:space="preserve"> </w:t>
      </w:r>
      <w:r w:rsidRPr="002371CF">
        <w:t>with</w:t>
      </w:r>
      <w:r w:rsidR="003C3AAD">
        <w:t xml:space="preserve"> </w:t>
      </w:r>
      <w:r w:rsidRPr="002371CF">
        <w:t>them</w:t>
      </w:r>
      <w:r>
        <w:t>.</w:t>
      </w:r>
      <w:r w:rsidR="003C3AAD">
        <w:t xml:space="preserve"> </w:t>
      </w:r>
      <w:r>
        <w:t>O</w:t>
      </w:r>
      <w:r w:rsidRPr="002371CF">
        <w:t>n</w:t>
      </w:r>
      <w:r w:rsidR="003C3AAD">
        <w:t xml:space="preserve"> </w:t>
      </w:r>
      <w:r>
        <w:t>our</w:t>
      </w:r>
      <w:r w:rsidR="003C3AAD">
        <w:t xml:space="preserve"> </w:t>
      </w:r>
      <w:r w:rsidRPr="002371CF">
        <w:t>own</w:t>
      </w:r>
      <w:r>
        <w:t>,</w:t>
      </w:r>
      <w:r w:rsidR="003C3AAD">
        <w:t xml:space="preserve"> </w:t>
      </w:r>
      <w:r>
        <w:t>we</w:t>
      </w:r>
      <w:r w:rsidR="003C3AAD">
        <w:t xml:space="preserve"> </w:t>
      </w:r>
      <w:r>
        <w:t>a</w:t>
      </w:r>
      <w:r w:rsidRPr="002371CF">
        <w:t>re</w:t>
      </w:r>
      <w:r w:rsidR="003C3AAD">
        <w:t xml:space="preserve"> </w:t>
      </w:r>
      <w:r w:rsidRPr="002371CF">
        <w:t>not</w:t>
      </w:r>
      <w:r w:rsidR="003C3AAD">
        <w:t xml:space="preserve"> </w:t>
      </w:r>
      <w:r w:rsidRPr="002371CF">
        <w:t>going</w:t>
      </w:r>
      <w:r w:rsidR="003C3AAD">
        <w:t xml:space="preserve"> </w:t>
      </w:r>
      <w:r w:rsidRPr="002371CF">
        <w:t>to</w:t>
      </w:r>
      <w:r w:rsidR="003C3AAD">
        <w:t xml:space="preserve"> </w:t>
      </w:r>
      <w:r w:rsidRPr="002371CF">
        <w:t>get</w:t>
      </w:r>
      <w:r w:rsidR="003C3AAD">
        <w:t xml:space="preserve"> </w:t>
      </w:r>
      <w:r w:rsidRPr="002371CF">
        <w:t>Brazil</w:t>
      </w:r>
      <w:r>
        <w:t>,</w:t>
      </w:r>
      <w:r w:rsidR="003C3AAD">
        <w:t xml:space="preserve"> </w:t>
      </w:r>
      <w:r w:rsidRPr="002371CF">
        <w:t>South</w:t>
      </w:r>
      <w:r w:rsidR="003C3AAD">
        <w:t xml:space="preserve"> </w:t>
      </w:r>
      <w:r w:rsidRPr="002371CF">
        <w:t>Africa</w:t>
      </w:r>
      <w:r>
        <w:t>,</w:t>
      </w:r>
      <w:r w:rsidR="003C3AAD">
        <w:t xml:space="preserve"> </w:t>
      </w:r>
      <w:r w:rsidRPr="002371CF">
        <w:t>India</w:t>
      </w:r>
      <w:r w:rsidR="003C3AAD">
        <w:t xml:space="preserve"> </w:t>
      </w:r>
      <w:r w:rsidRPr="002371CF">
        <w:t>or</w:t>
      </w:r>
      <w:r w:rsidR="003C3AAD">
        <w:t xml:space="preserve"> </w:t>
      </w:r>
      <w:r w:rsidRPr="002371CF">
        <w:t>other</w:t>
      </w:r>
      <w:r w:rsidR="003C3AAD">
        <w:t xml:space="preserve"> </w:t>
      </w:r>
      <w:r w:rsidRPr="002371CF">
        <w:t>countries</w:t>
      </w:r>
      <w:r w:rsidR="003C3AAD">
        <w:t xml:space="preserve"> </w:t>
      </w:r>
      <w:r w:rsidRPr="002371CF">
        <w:t>to</w:t>
      </w:r>
      <w:r w:rsidR="003C3AAD">
        <w:t xml:space="preserve"> </w:t>
      </w:r>
      <w:r w:rsidRPr="002371CF">
        <w:t>join</w:t>
      </w:r>
      <w:r w:rsidR="003C3AAD">
        <w:t xml:space="preserve"> </w:t>
      </w:r>
      <w:r w:rsidRPr="002371CF">
        <w:t>us</w:t>
      </w:r>
      <w:r w:rsidR="003C3AAD">
        <w:t xml:space="preserve"> </w:t>
      </w:r>
      <w:r w:rsidRPr="002371CF">
        <w:t>in</w:t>
      </w:r>
      <w:r w:rsidR="003C3AAD">
        <w:t xml:space="preserve"> </w:t>
      </w:r>
      <w:r w:rsidRPr="002371CF">
        <w:t>serious</w:t>
      </w:r>
      <w:r w:rsidR="003C3AAD">
        <w:t xml:space="preserve"> </w:t>
      </w:r>
      <w:r w:rsidRPr="002371CF">
        <w:t>joint</w:t>
      </w:r>
      <w:r w:rsidR="003C3AAD">
        <w:t xml:space="preserve"> </w:t>
      </w:r>
      <w:r w:rsidRPr="002371CF">
        <w:t>diplomatic</w:t>
      </w:r>
      <w:r w:rsidR="003C3AAD">
        <w:t xml:space="preserve"> </w:t>
      </w:r>
      <w:r w:rsidRPr="002371CF">
        <w:t>efforts</w:t>
      </w:r>
      <w:r w:rsidR="003C3AAD">
        <w:t xml:space="preserve"> </w:t>
      </w:r>
      <w:r w:rsidRPr="002371CF">
        <w:t>unless</w:t>
      </w:r>
      <w:r w:rsidR="003C3AAD">
        <w:t xml:space="preserve"> </w:t>
      </w:r>
      <w:r w:rsidRPr="002371CF">
        <w:t>we</w:t>
      </w:r>
      <w:r w:rsidR="003C3AAD">
        <w:t xml:space="preserve"> </w:t>
      </w:r>
      <w:r>
        <w:t>have</w:t>
      </w:r>
      <w:r w:rsidR="003C3AAD">
        <w:t xml:space="preserve"> </w:t>
      </w:r>
      <w:r>
        <w:t>a</w:t>
      </w:r>
      <w:r w:rsidR="003C3AAD">
        <w:t xml:space="preserve"> </w:t>
      </w:r>
      <w:r w:rsidRPr="002371CF">
        <w:t>significant</w:t>
      </w:r>
      <w:r w:rsidR="003C3AAD">
        <w:t xml:space="preserve"> </w:t>
      </w:r>
      <w:r w:rsidRPr="002371CF">
        <w:t>investment</w:t>
      </w:r>
      <w:r w:rsidR="003C3AAD">
        <w:t xml:space="preserve"> </w:t>
      </w:r>
      <w:r w:rsidRPr="002371CF">
        <w:t>in</w:t>
      </w:r>
      <w:r w:rsidR="003C3AAD">
        <w:t xml:space="preserve"> </w:t>
      </w:r>
      <w:r>
        <w:t>understanding</w:t>
      </w:r>
      <w:r w:rsidR="003C3AAD">
        <w:t xml:space="preserve"> </w:t>
      </w:r>
      <w:r>
        <w:t>them.</w:t>
      </w:r>
    </w:p>
    <w:p w:rsidR="00300FF0" w:rsidRPr="002371CF" w:rsidP="00300FF0">
      <w:pPr>
        <w:pStyle w:val="Remark"/>
      </w:pPr>
      <w:r w:rsidRPr="007F105F">
        <w:rPr>
          <w:b/>
          <w:bCs/>
        </w:rPr>
        <w:t>Lord</w:t>
      </w:r>
      <w:r w:rsidR="003C3AAD">
        <w:rPr>
          <w:b/>
          <w:bCs/>
        </w:rPr>
        <w:t xml:space="preserve"> </w:t>
      </w:r>
      <w:r w:rsidRPr="007F105F">
        <w:rPr>
          <w:b/>
          <w:bCs/>
        </w:rPr>
        <w:t>Bruce</w:t>
      </w:r>
      <w:r w:rsidR="003C3AAD">
        <w:rPr>
          <w:b/>
          <w:bCs/>
        </w:rPr>
        <w:t xml:space="preserve"> </w:t>
      </w:r>
      <w:r w:rsidRPr="007F105F">
        <w:rPr>
          <w:b/>
          <w:bCs/>
        </w:rPr>
        <w:t>of</w:t>
      </w:r>
      <w:r w:rsidR="003C3AAD">
        <w:rPr>
          <w:b/>
          <w:bCs/>
        </w:rPr>
        <w:t xml:space="preserve"> </w:t>
      </w:r>
      <w:r w:rsidRPr="007F105F">
        <w:rPr>
          <w:b/>
          <w:bCs/>
        </w:rPr>
        <w:t>Bennachie:</w:t>
      </w:r>
      <w:r w:rsidR="003C3AAD">
        <w:rPr>
          <w:b/>
          <w:bCs/>
        </w:rPr>
        <w:t xml:space="preserve"> </w:t>
      </w:r>
      <w:r w:rsidRPr="002371CF">
        <w:t>The</w:t>
      </w:r>
      <w:r w:rsidR="003C3AAD">
        <w:t xml:space="preserve"> </w:t>
      </w:r>
      <w:r w:rsidRPr="002371CF">
        <w:t>30%</w:t>
      </w:r>
      <w:r w:rsidR="003C3AAD">
        <w:t xml:space="preserve"> </w:t>
      </w:r>
      <w:r>
        <w:t>c</w:t>
      </w:r>
      <w:r w:rsidRPr="002371CF">
        <w:t>ut</w:t>
      </w:r>
      <w:r>
        <w:t>s</w:t>
      </w:r>
      <w:r w:rsidR="003C3AAD">
        <w:t xml:space="preserve"> </w:t>
      </w:r>
      <w:r w:rsidRPr="002371CF">
        <w:t>currently</w:t>
      </w:r>
      <w:r w:rsidR="003C3AAD">
        <w:t xml:space="preserve"> </w:t>
      </w:r>
      <w:r w:rsidRPr="002371CF">
        <w:t>going</w:t>
      </w:r>
      <w:r w:rsidR="003C3AAD">
        <w:t xml:space="preserve"> </w:t>
      </w:r>
      <w:r w:rsidRPr="002371CF">
        <w:t>through</w:t>
      </w:r>
      <w:r w:rsidR="003C3AAD">
        <w:t xml:space="preserve"> </w:t>
      </w:r>
      <w:r w:rsidRPr="002371CF">
        <w:t>the</w:t>
      </w:r>
      <w:r w:rsidR="003C3AAD">
        <w:t xml:space="preserve"> </w:t>
      </w:r>
      <w:r w:rsidRPr="002371CF">
        <w:t>F</w:t>
      </w:r>
      <w:r>
        <w:t>CDO</w:t>
      </w:r>
      <w:r w:rsidR="003C3AAD">
        <w:t xml:space="preserve"> </w:t>
      </w:r>
      <w:r>
        <w:t>are</w:t>
      </w:r>
      <w:r w:rsidR="003C3AAD">
        <w:t xml:space="preserve"> </w:t>
      </w:r>
      <w:r w:rsidRPr="002371CF">
        <w:t>a</w:t>
      </w:r>
      <w:r w:rsidR="003C3AAD">
        <w:t xml:space="preserve"> </w:t>
      </w:r>
      <w:r w:rsidRPr="002371CF">
        <w:t>drop</w:t>
      </w:r>
      <w:r w:rsidR="003C3AAD">
        <w:t xml:space="preserve"> </w:t>
      </w:r>
      <w:r w:rsidRPr="002371CF">
        <w:t>in</w:t>
      </w:r>
      <w:r w:rsidR="003C3AAD">
        <w:t xml:space="preserve"> </w:t>
      </w:r>
      <w:r w:rsidRPr="002371CF">
        <w:t>the</w:t>
      </w:r>
      <w:r w:rsidR="003C3AAD">
        <w:t xml:space="preserve"> </w:t>
      </w:r>
      <w:r w:rsidRPr="002371CF">
        <w:t>ocean</w:t>
      </w:r>
      <w:r w:rsidR="003C3AAD">
        <w:t xml:space="preserve"> </w:t>
      </w:r>
      <w:r w:rsidRPr="002371CF">
        <w:t>compared</w:t>
      </w:r>
      <w:r w:rsidR="003C3AAD">
        <w:t xml:space="preserve"> </w:t>
      </w:r>
      <w:r w:rsidRPr="002371CF">
        <w:t>with</w:t>
      </w:r>
      <w:r w:rsidR="003C3AAD">
        <w:t xml:space="preserve"> </w:t>
      </w:r>
      <w:r w:rsidRPr="002371CF">
        <w:t>the</w:t>
      </w:r>
      <w:r w:rsidR="003C3AAD">
        <w:t xml:space="preserve"> </w:t>
      </w:r>
      <w:r w:rsidRPr="002371CF">
        <w:t>aid</w:t>
      </w:r>
      <w:r w:rsidR="003C3AAD">
        <w:t xml:space="preserve"> </w:t>
      </w:r>
      <w:r w:rsidRPr="002371CF">
        <w:t>cuts.</w:t>
      </w:r>
      <w:r w:rsidR="003C3AAD">
        <w:t xml:space="preserve"> </w:t>
      </w:r>
      <w:r w:rsidRPr="002371CF">
        <w:t>I</w:t>
      </w:r>
      <w:r w:rsidR="003C3AAD">
        <w:t xml:space="preserve"> </w:t>
      </w:r>
      <w:r w:rsidRPr="002371CF">
        <w:t>mean,</w:t>
      </w:r>
      <w:r w:rsidR="003C3AAD">
        <w:t xml:space="preserve"> </w:t>
      </w:r>
      <w:r w:rsidRPr="002371CF">
        <w:t>to</w:t>
      </w:r>
      <w:r w:rsidR="003C3AAD">
        <w:t xml:space="preserve"> </w:t>
      </w:r>
      <w:r w:rsidRPr="002371CF">
        <w:t>me</w:t>
      </w:r>
      <w:r w:rsidR="003C3AAD">
        <w:t xml:space="preserve"> </w:t>
      </w:r>
      <w:r w:rsidRPr="002371CF">
        <w:t>this</w:t>
      </w:r>
      <w:r w:rsidR="003C3AAD">
        <w:t xml:space="preserve"> </w:t>
      </w:r>
      <w:r w:rsidRPr="002371CF">
        <w:t>looks</w:t>
      </w:r>
      <w:r w:rsidR="003C3AAD">
        <w:t xml:space="preserve"> </w:t>
      </w:r>
      <w:r>
        <w:t>like</w:t>
      </w:r>
      <w:r w:rsidR="003C3AAD">
        <w:t xml:space="preserve"> </w:t>
      </w:r>
      <w:r w:rsidRPr="002371CF">
        <w:t>a</w:t>
      </w:r>
      <w:r w:rsidR="003C3AAD">
        <w:t xml:space="preserve"> </w:t>
      </w:r>
      <w:r w:rsidRPr="002371CF">
        <w:t>really</w:t>
      </w:r>
      <w:r w:rsidR="003C3AAD">
        <w:t xml:space="preserve"> </w:t>
      </w:r>
      <w:r w:rsidRPr="002371CF">
        <w:t>false</w:t>
      </w:r>
      <w:r w:rsidR="003C3AAD">
        <w:t xml:space="preserve"> </w:t>
      </w:r>
      <w:r w:rsidRPr="002371CF">
        <w:t>economy.</w:t>
      </w:r>
      <w:r w:rsidR="003C3AAD">
        <w:t xml:space="preserve"> </w:t>
      </w:r>
      <w:r>
        <w:t>It</w:t>
      </w:r>
      <w:r w:rsidR="003C3AAD">
        <w:t xml:space="preserve"> </w:t>
      </w:r>
      <w:r w:rsidRPr="002371CF">
        <w:t>is</w:t>
      </w:r>
      <w:r w:rsidR="003C3AAD">
        <w:t xml:space="preserve"> </w:t>
      </w:r>
      <w:r w:rsidRPr="002371CF">
        <w:t>not</w:t>
      </w:r>
      <w:r w:rsidR="003C3AAD">
        <w:t xml:space="preserve"> </w:t>
      </w:r>
      <w:r w:rsidRPr="002371CF">
        <w:t>a</w:t>
      </w:r>
      <w:r w:rsidR="003C3AAD">
        <w:t xml:space="preserve"> </w:t>
      </w:r>
      <w:r w:rsidRPr="002371CF">
        <w:t>big</w:t>
      </w:r>
      <w:r w:rsidR="003C3AAD">
        <w:t xml:space="preserve"> </w:t>
      </w:r>
      <w:r>
        <w:t>goal</w:t>
      </w:r>
      <w:r w:rsidR="003C3AAD">
        <w:t xml:space="preserve"> </w:t>
      </w:r>
      <w:r w:rsidRPr="002371CF">
        <w:t>and</w:t>
      </w:r>
      <w:r w:rsidR="003C3AAD">
        <w:t xml:space="preserve"> </w:t>
      </w:r>
      <w:r w:rsidRPr="002371CF">
        <w:t>we</w:t>
      </w:r>
      <w:r w:rsidR="003C3AAD">
        <w:t xml:space="preserve"> </w:t>
      </w:r>
      <w:r w:rsidRPr="002371CF">
        <w:t>are</w:t>
      </w:r>
      <w:r w:rsidR="003C3AAD">
        <w:t xml:space="preserve"> </w:t>
      </w:r>
      <w:r w:rsidRPr="002371CF">
        <w:t>not</w:t>
      </w:r>
      <w:r w:rsidR="003C3AAD">
        <w:t xml:space="preserve"> </w:t>
      </w:r>
      <w:r w:rsidRPr="002371CF">
        <w:t>going</w:t>
      </w:r>
      <w:r w:rsidR="003C3AAD">
        <w:t xml:space="preserve"> </w:t>
      </w:r>
      <w:r w:rsidRPr="002371CF">
        <w:t>to</w:t>
      </w:r>
      <w:r w:rsidR="003C3AAD">
        <w:t xml:space="preserve"> </w:t>
      </w:r>
      <w:r w:rsidRPr="002371CF">
        <w:t>have</w:t>
      </w:r>
      <w:r w:rsidR="003C3AAD">
        <w:t xml:space="preserve"> </w:t>
      </w:r>
      <w:r w:rsidRPr="002371CF">
        <w:t>the</w:t>
      </w:r>
      <w:r w:rsidR="003C3AAD">
        <w:t xml:space="preserve"> </w:t>
      </w:r>
      <w:r w:rsidRPr="002371CF">
        <w:t>people</w:t>
      </w:r>
      <w:r w:rsidR="003C3AAD">
        <w:t xml:space="preserve"> </w:t>
      </w:r>
      <w:r w:rsidRPr="002371CF">
        <w:t>on</w:t>
      </w:r>
      <w:r w:rsidR="003C3AAD">
        <w:t xml:space="preserve"> </w:t>
      </w:r>
      <w:r w:rsidRPr="002371CF">
        <w:t>the</w:t>
      </w:r>
      <w:r w:rsidR="003C3AAD">
        <w:t xml:space="preserve"> </w:t>
      </w:r>
      <w:r w:rsidRPr="002371CF">
        <w:t>ground.</w:t>
      </w:r>
      <w:r w:rsidR="003C3AAD">
        <w:t xml:space="preserve"> </w:t>
      </w:r>
      <w:r w:rsidRPr="002371CF">
        <w:t>I</w:t>
      </w:r>
      <w:r w:rsidR="003C3AAD">
        <w:t xml:space="preserve"> </w:t>
      </w:r>
      <w:r w:rsidRPr="002371CF">
        <w:t>just</w:t>
      </w:r>
      <w:r w:rsidR="003C3AAD">
        <w:t xml:space="preserve"> </w:t>
      </w:r>
      <w:r w:rsidRPr="002371CF">
        <w:t>make</w:t>
      </w:r>
      <w:r w:rsidR="003C3AAD">
        <w:t xml:space="preserve"> </w:t>
      </w:r>
      <w:r w:rsidRPr="002371CF">
        <w:t>that</w:t>
      </w:r>
      <w:r w:rsidR="003C3AAD">
        <w:t xml:space="preserve"> </w:t>
      </w:r>
      <w:r w:rsidRPr="002371CF">
        <w:t>comment.</w:t>
      </w:r>
      <w:r w:rsidR="003C3AAD">
        <w:t xml:space="preserve"> </w:t>
      </w:r>
      <w:r w:rsidRPr="002371CF">
        <w:t>How</w:t>
      </w:r>
      <w:r w:rsidR="003C3AAD">
        <w:t xml:space="preserve"> </w:t>
      </w:r>
      <w:r w:rsidRPr="002371CF">
        <w:t>do</w:t>
      </w:r>
      <w:r w:rsidR="003C3AAD">
        <w:t xml:space="preserve"> </w:t>
      </w:r>
      <w:r w:rsidRPr="002371CF">
        <w:t>we</w:t>
      </w:r>
      <w:r w:rsidR="003C3AAD">
        <w:t xml:space="preserve"> </w:t>
      </w:r>
      <w:r w:rsidRPr="002371CF">
        <w:t>use</w:t>
      </w:r>
      <w:r w:rsidR="003C3AAD">
        <w:t xml:space="preserve"> </w:t>
      </w:r>
      <w:r w:rsidRPr="002371CF">
        <w:t>our</w:t>
      </w:r>
      <w:r w:rsidR="003C3AAD">
        <w:t xml:space="preserve"> </w:t>
      </w:r>
      <w:r w:rsidRPr="002371CF">
        <w:t>bilateral</w:t>
      </w:r>
      <w:r w:rsidR="003C3AAD">
        <w:t xml:space="preserve"> </w:t>
      </w:r>
      <w:r w:rsidRPr="002371CF">
        <w:t>presence</w:t>
      </w:r>
      <w:r w:rsidR="003C3AAD">
        <w:t xml:space="preserve"> </w:t>
      </w:r>
      <w:r w:rsidRPr="002371CF">
        <w:t>to</w:t>
      </w:r>
      <w:r w:rsidR="003C3AAD">
        <w:t xml:space="preserve"> </w:t>
      </w:r>
      <w:r w:rsidRPr="002371CF">
        <w:t>inform</w:t>
      </w:r>
      <w:r w:rsidR="003C3AAD">
        <w:t xml:space="preserve"> </w:t>
      </w:r>
      <w:r w:rsidRPr="002371CF">
        <w:t>our</w:t>
      </w:r>
      <w:r w:rsidR="003C3AAD">
        <w:t xml:space="preserve"> </w:t>
      </w:r>
      <w:r w:rsidRPr="002371CF">
        <w:t>multilateral</w:t>
      </w:r>
      <w:r w:rsidR="003C3AAD">
        <w:t xml:space="preserve"> </w:t>
      </w:r>
      <w:r w:rsidRPr="002371CF">
        <w:t>priorities?</w:t>
      </w:r>
      <w:r w:rsidR="003C3AAD">
        <w:t xml:space="preserve"> </w:t>
      </w:r>
      <w:r w:rsidRPr="002371CF">
        <w:t>I</w:t>
      </w:r>
      <w:r>
        <w:t>s</w:t>
      </w:r>
      <w:r w:rsidR="003C3AAD">
        <w:t xml:space="preserve"> </w:t>
      </w:r>
      <w:r w:rsidRPr="002371CF">
        <w:t>that</w:t>
      </w:r>
      <w:r w:rsidR="003C3AAD">
        <w:t xml:space="preserve"> </w:t>
      </w:r>
      <w:r w:rsidRPr="002371CF">
        <w:t>a</w:t>
      </w:r>
      <w:r w:rsidR="003C3AAD">
        <w:t xml:space="preserve"> </w:t>
      </w:r>
      <w:r w:rsidRPr="002371CF">
        <w:t>legitimate</w:t>
      </w:r>
      <w:r w:rsidR="003C3AAD">
        <w:t xml:space="preserve"> </w:t>
      </w:r>
      <w:r w:rsidRPr="002371CF">
        <w:t>part</w:t>
      </w:r>
      <w:r w:rsidR="003C3AAD">
        <w:t xml:space="preserve"> </w:t>
      </w:r>
      <w:r w:rsidRPr="002371CF">
        <w:t>of</w:t>
      </w:r>
      <w:r w:rsidR="003C3AAD">
        <w:t xml:space="preserve"> </w:t>
      </w:r>
      <w:r w:rsidRPr="002371CF">
        <w:t>it?</w:t>
      </w:r>
      <w:r w:rsidR="003C3AAD">
        <w:t xml:space="preserve"> </w:t>
      </w:r>
      <w:r>
        <w:t>H</w:t>
      </w:r>
      <w:r w:rsidRPr="002371CF">
        <w:t>ow</w:t>
      </w:r>
      <w:r w:rsidR="003C3AAD">
        <w:t xml:space="preserve"> </w:t>
      </w:r>
      <w:r w:rsidRPr="002371CF">
        <w:t>do</w:t>
      </w:r>
      <w:r w:rsidR="003C3AAD">
        <w:t xml:space="preserve"> </w:t>
      </w:r>
      <w:r w:rsidRPr="002371CF">
        <w:t>we</w:t>
      </w:r>
      <w:r w:rsidR="003C3AAD">
        <w:t xml:space="preserve"> </w:t>
      </w:r>
      <w:r w:rsidRPr="002371CF">
        <w:t>determine</w:t>
      </w:r>
      <w:r w:rsidR="003C3AAD">
        <w:t xml:space="preserve"> </w:t>
      </w:r>
      <w:r w:rsidRPr="002371CF">
        <w:t>those</w:t>
      </w:r>
      <w:r w:rsidR="003C3AAD">
        <w:t xml:space="preserve"> </w:t>
      </w:r>
      <w:r w:rsidRPr="002371CF">
        <w:t>multilateral</w:t>
      </w:r>
      <w:r w:rsidR="003C3AAD">
        <w:t xml:space="preserve"> </w:t>
      </w:r>
      <w:r w:rsidRPr="002371CF">
        <w:t>priorities</w:t>
      </w:r>
      <w:r w:rsidR="003C3AAD">
        <w:t xml:space="preserve"> </w:t>
      </w:r>
      <w:r w:rsidRPr="002371CF">
        <w:t>independently</w:t>
      </w:r>
      <w:r w:rsidR="003C3AAD">
        <w:t xml:space="preserve"> </w:t>
      </w:r>
      <w:r w:rsidRPr="002371CF">
        <w:t>of</w:t>
      </w:r>
      <w:r w:rsidR="003C3AAD">
        <w:t xml:space="preserve"> </w:t>
      </w:r>
      <w:r w:rsidRPr="002371CF">
        <w:t>that</w:t>
      </w:r>
      <w:r>
        <w:t>,</w:t>
      </w:r>
      <w:r w:rsidR="003C3AAD">
        <w:t xml:space="preserve"> </w:t>
      </w:r>
      <w:r w:rsidRPr="002371CF">
        <w:t>as</w:t>
      </w:r>
      <w:r w:rsidR="003C3AAD">
        <w:t xml:space="preserve"> </w:t>
      </w:r>
      <w:r w:rsidRPr="002371CF">
        <w:t>well</w:t>
      </w:r>
      <w:r w:rsidR="003C3AAD">
        <w:t xml:space="preserve"> </w:t>
      </w:r>
      <w:r w:rsidRPr="002371CF">
        <w:t>as</w:t>
      </w:r>
      <w:r w:rsidR="003C3AAD">
        <w:t xml:space="preserve"> </w:t>
      </w:r>
      <w:r w:rsidRPr="002371CF">
        <w:t>alongside</w:t>
      </w:r>
      <w:r w:rsidR="003C3AAD">
        <w:t xml:space="preserve"> </w:t>
      </w:r>
      <w:r w:rsidRPr="002371CF">
        <w:t>that?</w:t>
      </w:r>
      <w:r w:rsidR="003C3AAD">
        <w:t xml:space="preserve"> </w:t>
      </w:r>
    </w:p>
    <w:p w:rsidR="00300FF0" w:rsidRPr="002371CF" w:rsidP="00300FF0">
      <w:pPr>
        <w:pStyle w:val="Answer"/>
      </w:pPr>
      <w:r w:rsidRPr="00144FA5">
        <w:rPr>
          <w:b/>
          <w:bCs/>
          <w:i/>
          <w:iCs/>
        </w:rPr>
        <w:t>Richard</w:t>
      </w:r>
      <w:r w:rsidR="003C3AAD">
        <w:rPr>
          <w:b/>
          <w:bCs/>
          <w:i/>
          <w:iCs/>
        </w:rPr>
        <w:t xml:space="preserve"> </w:t>
      </w:r>
      <w:r w:rsidRPr="00144FA5">
        <w:rPr>
          <w:b/>
          <w:bCs/>
          <w:i/>
          <w:iCs/>
        </w:rPr>
        <w:t>Gowan:</w:t>
      </w:r>
      <w:r w:rsidR="003C3AAD">
        <w:t xml:space="preserve"> </w:t>
      </w:r>
      <w:r w:rsidRPr="002371CF">
        <w:t>I</w:t>
      </w:r>
      <w:r w:rsidR="003C3AAD">
        <w:t xml:space="preserve"> </w:t>
      </w:r>
      <w:r w:rsidRPr="002371CF">
        <w:t>would</w:t>
      </w:r>
      <w:r w:rsidR="003C3AAD">
        <w:t xml:space="preserve"> </w:t>
      </w:r>
      <w:r w:rsidRPr="002371CF">
        <w:t>simply</w:t>
      </w:r>
      <w:r w:rsidR="003C3AAD">
        <w:t xml:space="preserve"> </w:t>
      </w:r>
      <w:r w:rsidRPr="002371CF">
        <w:t>make</w:t>
      </w:r>
      <w:r w:rsidR="003C3AAD">
        <w:t xml:space="preserve"> </w:t>
      </w:r>
      <w:r w:rsidRPr="002371CF">
        <w:t>the</w:t>
      </w:r>
      <w:r w:rsidR="003C3AAD">
        <w:t xml:space="preserve"> </w:t>
      </w:r>
      <w:r w:rsidRPr="002371CF">
        <w:t>point</w:t>
      </w:r>
      <w:r w:rsidR="003C3AAD">
        <w:t xml:space="preserve"> </w:t>
      </w:r>
      <w:r w:rsidRPr="002371CF">
        <w:t>that</w:t>
      </w:r>
      <w:r w:rsidR="003C3AAD">
        <w:t xml:space="preserve"> </w:t>
      </w:r>
      <w:r w:rsidRPr="002371CF">
        <w:t>very</w:t>
      </w:r>
      <w:r w:rsidR="003C3AAD">
        <w:t xml:space="preserve"> </w:t>
      </w:r>
      <w:r w:rsidRPr="002371CF">
        <w:t>significant</w:t>
      </w:r>
      <w:r w:rsidR="003C3AAD">
        <w:t xml:space="preserve"> </w:t>
      </w:r>
      <w:r w:rsidRPr="002371CF">
        <w:t>decisions</w:t>
      </w:r>
      <w:r w:rsidR="003C3AAD">
        <w:t xml:space="preserve"> </w:t>
      </w:r>
      <w:r w:rsidRPr="002371CF">
        <w:t>regarding</w:t>
      </w:r>
      <w:r w:rsidR="003C3AAD">
        <w:t xml:space="preserve"> </w:t>
      </w:r>
      <w:r w:rsidRPr="002371CF">
        <w:t>the</w:t>
      </w:r>
      <w:r w:rsidR="003C3AAD">
        <w:t xml:space="preserve"> </w:t>
      </w:r>
      <w:r w:rsidRPr="002371CF">
        <w:t>multilateral</w:t>
      </w:r>
      <w:r w:rsidR="003C3AAD">
        <w:t xml:space="preserve"> </w:t>
      </w:r>
      <w:r w:rsidRPr="002371CF">
        <w:t>system</w:t>
      </w:r>
      <w:r w:rsidR="003C3AAD">
        <w:t xml:space="preserve"> </w:t>
      </w:r>
      <w:r w:rsidRPr="002371CF">
        <w:t>are</w:t>
      </w:r>
      <w:r w:rsidR="003C3AAD">
        <w:t xml:space="preserve"> </w:t>
      </w:r>
      <w:r w:rsidRPr="002371CF">
        <w:t>not</w:t>
      </w:r>
      <w:r w:rsidR="003C3AAD">
        <w:t xml:space="preserve"> </w:t>
      </w:r>
      <w:r w:rsidRPr="002371CF">
        <w:t>always</w:t>
      </w:r>
      <w:r w:rsidR="003C3AAD">
        <w:t xml:space="preserve"> </w:t>
      </w:r>
      <w:r w:rsidRPr="002371CF">
        <w:t>made</w:t>
      </w:r>
      <w:r w:rsidR="003C3AAD">
        <w:t xml:space="preserve"> </w:t>
      </w:r>
      <w:r w:rsidRPr="002371CF">
        <w:t>in</w:t>
      </w:r>
      <w:r w:rsidR="003C3AAD">
        <w:t xml:space="preserve"> </w:t>
      </w:r>
      <w:r w:rsidRPr="002371CF">
        <w:t>the</w:t>
      </w:r>
      <w:r w:rsidR="003C3AAD">
        <w:t xml:space="preserve"> </w:t>
      </w:r>
      <w:r>
        <w:t>big</w:t>
      </w:r>
      <w:r w:rsidR="003C3AAD">
        <w:t xml:space="preserve"> </w:t>
      </w:r>
      <w:r w:rsidRPr="002371CF">
        <w:t>multilateral</w:t>
      </w:r>
      <w:r w:rsidR="003C3AAD">
        <w:t xml:space="preserve"> </w:t>
      </w:r>
      <w:r w:rsidRPr="002371CF">
        <w:t>centres.</w:t>
      </w:r>
      <w:r w:rsidR="003C3AAD">
        <w:t xml:space="preserve"> </w:t>
      </w:r>
      <w:r w:rsidRPr="002371CF">
        <w:t>China,</w:t>
      </w:r>
      <w:r w:rsidR="003C3AAD">
        <w:t xml:space="preserve"> </w:t>
      </w:r>
      <w:r w:rsidRPr="002371CF">
        <w:t>for</w:t>
      </w:r>
      <w:r w:rsidR="003C3AAD">
        <w:t xml:space="preserve"> </w:t>
      </w:r>
      <w:r w:rsidRPr="002371CF">
        <w:t>example,</w:t>
      </w:r>
      <w:r w:rsidR="003C3AAD">
        <w:t xml:space="preserve"> </w:t>
      </w:r>
      <w:r w:rsidRPr="002371CF">
        <w:t>is</w:t>
      </w:r>
      <w:r w:rsidR="003C3AAD">
        <w:t xml:space="preserve"> </w:t>
      </w:r>
      <w:r w:rsidRPr="002371CF">
        <w:t>very</w:t>
      </w:r>
      <w:r w:rsidR="003C3AAD">
        <w:t xml:space="preserve"> </w:t>
      </w:r>
      <w:r w:rsidRPr="002371CF">
        <w:t>good</w:t>
      </w:r>
      <w:r w:rsidR="003C3AAD">
        <w:t xml:space="preserve"> </w:t>
      </w:r>
      <w:r w:rsidRPr="002371CF">
        <w:t>at</w:t>
      </w:r>
      <w:r w:rsidR="003C3AAD">
        <w:t xml:space="preserve"> </w:t>
      </w:r>
      <w:r w:rsidRPr="002371CF">
        <w:t>using</w:t>
      </w:r>
      <w:r w:rsidR="003C3AAD">
        <w:t xml:space="preserve"> </w:t>
      </w:r>
      <w:r w:rsidRPr="002371CF">
        <w:t>its</w:t>
      </w:r>
      <w:r w:rsidR="003C3AAD">
        <w:t xml:space="preserve"> </w:t>
      </w:r>
      <w:r w:rsidRPr="002371CF">
        <w:t>bilateral</w:t>
      </w:r>
      <w:r w:rsidR="003C3AAD">
        <w:t xml:space="preserve"> </w:t>
      </w:r>
      <w:r w:rsidRPr="002371CF">
        <w:t>relations</w:t>
      </w:r>
      <w:r w:rsidR="003C3AAD">
        <w:t xml:space="preserve"> </w:t>
      </w:r>
      <w:r w:rsidRPr="002371CF">
        <w:t>with</w:t>
      </w:r>
      <w:r w:rsidR="003C3AAD">
        <w:t xml:space="preserve"> </w:t>
      </w:r>
      <w:r w:rsidRPr="002371CF">
        <w:t>Ministers</w:t>
      </w:r>
      <w:r w:rsidR="003C3AAD">
        <w:t xml:space="preserve"> </w:t>
      </w:r>
      <w:r w:rsidRPr="002371CF">
        <w:t>in</w:t>
      </w:r>
      <w:r w:rsidR="003C3AAD">
        <w:t xml:space="preserve"> </w:t>
      </w:r>
      <w:r w:rsidRPr="002371CF">
        <w:t>capitals</w:t>
      </w:r>
      <w:r w:rsidR="003C3AAD">
        <w:t xml:space="preserve"> </w:t>
      </w:r>
      <w:r w:rsidRPr="002371CF">
        <w:t>in</w:t>
      </w:r>
      <w:r w:rsidR="003C3AAD">
        <w:t xml:space="preserve"> </w:t>
      </w:r>
      <w:r w:rsidRPr="002371CF">
        <w:t>Africa</w:t>
      </w:r>
      <w:r w:rsidR="003C3AAD">
        <w:t xml:space="preserve"> </w:t>
      </w:r>
      <w:r w:rsidRPr="002371CF">
        <w:t>or</w:t>
      </w:r>
      <w:r w:rsidR="003C3AAD">
        <w:t xml:space="preserve"> </w:t>
      </w:r>
      <w:r w:rsidRPr="002371CF">
        <w:t>Asia</w:t>
      </w:r>
      <w:r w:rsidR="003C3AAD">
        <w:t xml:space="preserve"> </w:t>
      </w:r>
      <w:r>
        <w:t>t</w:t>
      </w:r>
      <w:r w:rsidRPr="002371CF">
        <w:t>o</w:t>
      </w:r>
      <w:r w:rsidR="003C3AAD">
        <w:t xml:space="preserve"> </w:t>
      </w:r>
      <w:r w:rsidRPr="002371CF">
        <w:t>override</w:t>
      </w:r>
      <w:r w:rsidR="003C3AAD">
        <w:t xml:space="preserve"> </w:t>
      </w:r>
      <w:r w:rsidRPr="002371CF">
        <w:t>what</w:t>
      </w:r>
      <w:r w:rsidR="003C3AAD">
        <w:t xml:space="preserve"> </w:t>
      </w:r>
      <w:r w:rsidRPr="002371CF">
        <w:t>ambassadors</w:t>
      </w:r>
      <w:r w:rsidR="003C3AAD">
        <w:t xml:space="preserve"> </w:t>
      </w:r>
      <w:r w:rsidRPr="002371CF">
        <w:t>are</w:t>
      </w:r>
      <w:r w:rsidR="003C3AAD">
        <w:t xml:space="preserve"> </w:t>
      </w:r>
      <w:r w:rsidRPr="002371CF">
        <w:t>agreeing</w:t>
      </w:r>
      <w:r w:rsidR="003C3AAD">
        <w:t xml:space="preserve"> </w:t>
      </w:r>
      <w:r w:rsidRPr="002371CF">
        <w:t>in</w:t>
      </w:r>
      <w:r w:rsidR="003C3AAD">
        <w:t xml:space="preserve"> </w:t>
      </w:r>
      <w:r w:rsidRPr="002371CF">
        <w:t>New</w:t>
      </w:r>
      <w:r w:rsidR="003C3AAD">
        <w:t xml:space="preserve"> </w:t>
      </w:r>
      <w:r w:rsidRPr="002371CF">
        <w:t>York</w:t>
      </w:r>
      <w:r w:rsidR="003C3AAD">
        <w:t xml:space="preserve"> </w:t>
      </w:r>
      <w:r w:rsidRPr="002371CF">
        <w:t>and</w:t>
      </w:r>
      <w:r w:rsidR="003C3AAD">
        <w:t xml:space="preserve"> </w:t>
      </w:r>
      <w:r w:rsidRPr="002371CF">
        <w:t>Geneva.</w:t>
      </w:r>
      <w:r w:rsidR="003C3AAD">
        <w:t xml:space="preserve"> </w:t>
      </w:r>
      <w:r w:rsidRPr="002371CF">
        <w:t>I</w:t>
      </w:r>
      <w:r w:rsidR="003C3AAD">
        <w:t xml:space="preserve"> </w:t>
      </w:r>
      <w:r w:rsidRPr="002371CF">
        <w:t>am</w:t>
      </w:r>
      <w:r w:rsidR="003C3AAD">
        <w:t xml:space="preserve"> </w:t>
      </w:r>
      <w:r w:rsidRPr="002371CF">
        <w:t>sure</w:t>
      </w:r>
      <w:r w:rsidR="003C3AAD">
        <w:t xml:space="preserve"> </w:t>
      </w:r>
      <w:r w:rsidRPr="002371CF">
        <w:t>Matthew</w:t>
      </w:r>
      <w:r w:rsidR="003C3AAD">
        <w:t xml:space="preserve"> </w:t>
      </w:r>
      <w:r w:rsidRPr="002371CF">
        <w:t>experienced</w:t>
      </w:r>
      <w:r w:rsidR="003C3AAD">
        <w:t xml:space="preserve"> </w:t>
      </w:r>
      <w:r w:rsidRPr="002371CF">
        <w:t>this.</w:t>
      </w:r>
      <w:r w:rsidR="003C3AAD">
        <w:t xml:space="preserve"> </w:t>
      </w:r>
      <w:r w:rsidRPr="002371CF">
        <w:t>You</w:t>
      </w:r>
      <w:r w:rsidR="003C3AAD">
        <w:t xml:space="preserve"> </w:t>
      </w:r>
      <w:r w:rsidRPr="002371CF">
        <w:t>can</w:t>
      </w:r>
      <w:r w:rsidR="003C3AAD">
        <w:t xml:space="preserve"> </w:t>
      </w:r>
      <w:r w:rsidRPr="002371CF">
        <w:t>negotiate</w:t>
      </w:r>
      <w:r w:rsidR="003C3AAD">
        <w:t xml:space="preserve"> </w:t>
      </w:r>
      <w:r w:rsidRPr="002371CF">
        <w:t>something</w:t>
      </w:r>
      <w:r w:rsidR="003C3AAD">
        <w:t xml:space="preserve"> </w:t>
      </w:r>
      <w:r w:rsidRPr="002371CF">
        <w:t>with</w:t>
      </w:r>
      <w:r w:rsidR="003C3AAD">
        <w:t xml:space="preserve"> </w:t>
      </w:r>
      <w:r w:rsidRPr="002371CF">
        <w:t>the</w:t>
      </w:r>
      <w:r w:rsidR="003C3AAD">
        <w:t xml:space="preserve"> </w:t>
      </w:r>
      <w:r w:rsidRPr="002371CF">
        <w:t>African</w:t>
      </w:r>
      <w:r w:rsidR="003C3AAD">
        <w:t xml:space="preserve"> </w:t>
      </w:r>
      <w:r w:rsidRPr="002371CF">
        <w:t>group</w:t>
      </w:r>
      <w:r w:rsidR="003C3AAD">
        <w:t xml:space="preserve"> </w:t>
      </w:r>
      <w:r w:rsidRPr="002371CF">
        <w:t>in</w:t>
      </w:r>
      <w:r w:rsidR="003C3AAD">
        <w:t xml:space="preserve"> </w:t>
      </w:r>
      <w:r w:rsidRPr="002371CF">
        <w:t>a</w:t>
      </w:r>
      <w:r w:rsidR="003C3AAD">
        <w:t xml:space="preserve"> </w:t>
      </w:r>
      <w:r w:rsidRPr="002371CF">
        <w:t>UN</w:t>
      </w:r>
      <w:r w:rsidR="003C3AAD">
        <w:t xml:space="preserve"> </w:t>
      </w:r>
      <w:r w:rsidRPr="002371CF">
        <w:t>centre,</w:t>
      </w:r>
      <w:r w:rsidR="003C3AAD">
        <w:t xml:space="preserve"> </w:t>
      </w:r>
      <w:r w:rsidRPr="002371CF">
        <w:t>but</w:t>
      </w:r>
      <w:r w:rsidR="003C3AAD">
        <w:t xml:space="preserve"> </w:t>
      </w:r>
      <w:r w:rsidRPr="002371CF">
        <w:t>then</w:t>
      </w:r>
      <w:r w:rsidR="003C3AAD">
        <w:t xml:space="preserve"> </w:t>
      </w:r>
      <w:r w:rsidRPr="002371CF">
        <w:t>China</w:t>
      </w:r>
      <w:r w:rsidR="003C3AAD">
        <w:t xml:space="preserve"> </w:t>
      </w:r>
      <w:r w:rsidRPr="002371CF">
        <w:t>will</w:t>
      </w:r>
      <w:r w:rsidR="003C3AAD">
        <w:t xml:space="preserve"> </w:t>
      </w:r>
      <w:r w:rsidRPr="002371CF">
        <w:t>simply</w:t>
      </w:r>
      <w:r w:rsidR="003C3AAD">
        <w:t xml:space="preserve"> </w:t>
      </w:r>
      <w:r w:rsidRPr="002371CF">
        <w:t>go</w:t>
      </w:r>
      <w:r w:rsidR="003C3AAD">
        <w:t xml:space="preserve"> </w:t>
      </w:r>
      <w:r w:rsidRPr="002371CF">
        <w:t>country</w:t>
      </w:r>
      <w:r w:rsidR="003C3AAD">
        <w:t xml:space="preserve"> </w:t>
      </w:r>
      <w:r w:rsidRPr="002371CF">
        <w:t>by</w:t>
      </w:r>
      <w:r w:rsidR="003C3AAD">
        <w:t xml:space="preserve"> </w:t>
      </w:r>
      <w:r w:rsidRPr="002371CF">
        <w:t>country</w:t>
      </w:r>
      <w:r w:rsidR="003C3AAD">
        <w:t xml:space="preserve"> </w:t>
      </w:r>
      <w:r w:rsidRPr="002371CF">
        <w:t>to</w:t>
      </w:r>
      <w:r w:rsidR="003C3AAD">
        <w:t xml:space="preserve"> </w:t>
      </w:r>
      <w:r w:rsidRPr="002371CF">
        <w:t>the</w:t>
      </w:r>
      <w:r w:rsidR="003C3AAD">
        <w:t xml:space="preserve"> </w:t>
      </w:r>
      <w:r>
        <w:t>P</w:t>
      </w:r>
      <w:r w:rsidRPr="002371CF">
        <w:t>rime</w:t>
      </w:r>
      <w:r w:rsidR="003C3AAD">
        <w:t xml:space="preserve"> </w:t>
      </w:r>
      <w:r w:rsidRPr="002371CF">
        <w:t>Ministers</w:t>
      </w:r>
      <w:r w:rsidR="003C3AAD">
        <w:t xml:space="preserve"> </w:t>
      </w:r>
      <w:r w:rsidRPr="002371CF">
        <w:t>and</w:t>
      </w:r>
      <w:r w:rsidR="003C3AAD">
        <w:t xml:space="preserve"> </w:t>
      </w:r>
      <w:r>
        <w:t>F</w:t>
      </w:r>
      <w:r w:rsidRPr="002371CF">
        <w:t>oreign</w:t>
      </w:r>
      <w:r w:rsidR="003C3AAD">
        <w:t xml:space="preserve"> </w:t>
      </w:r>
      <w:r w:rsidRPr="002371CF">
        <w:t>Ministers</w:t>
      </w:r>
      <w:r w:rsidR="003C3AAD">
        <w:t xml:space="preserve"> </w:t>
      </w:r>
      <w:r w:rsidRPr="002371CF">
        <w:t>of</w:t>
      </w:r>
      <w:r w:rsidR="003C3AAD">
        <w:t xml:space="preserve"> </w:t>
      </w:r>
      <w:r w:rsidRPr="002371CF">
        <w:t>the</w:t>
      </w:r>
      <w:r w:rsidR="003C3AAD">
        <w:t xml:space="preserve"> </w:t>
      </w:r>
      <w:r w:rsidRPr="002371CF">
        <w:t>states</w:t>
      </w:r>
      <w:r w:rsidR="003C3AAD">
        <w:t xml:space="preserve"> </w:t>
      </w:r>
      <w:r w:rsidRPr="002371CF">
        <w:t>involved</w:t>
      </w:r>
      <w:r w:rsidR="003C3AAD">
        <w:t xml:space="preserve"> </w:t>
      </w:r>
      <w:r w:rsidRPr="002371CF">
        <w:t>and</w:t>
      </w:r>
      <w:r w:rsidR="003C3AAD">
        <w:t xml:space="preserve"> </w:t>
      </w:r>
      <w:r w:rsidRPr="002371CF">
        <w:t>get</w:t>
      </w:r>
      <w:r w:rsidR="003C3AAD">
        <w:t xml:space="preserve"> </w:t>
      </w:r>
      <w:r w:rsidRPr="002371CF">
        <w:t>them</w:t>
      </w:r>
      <w:r w:rsidR="003C3AAD">
        <w:t xml:space="preserve"> </w:t>
      </w:r>
      <w:r w:rsidRPr="002371CF">
        <w:t>to</w:t>
      </w:r>
      <w:r w:rsidR="003C3AAD">
        <w:t xml:space="preserve"> </w:t>
      </w:r>
      <w:r w:rsidRPr="002371CF">
        <w:t>change</w:t>
      </w:r>
      <w:r w:rsidR="003C3AAD">
        <w:t xml:space="preserve"> </w:t>
      </w:r>
      <w:r w:rsidRPr="002371CF">
        <w:t>position.</w:t>
      </w:r>
      <w:r w:rsidR="003C3AAD">
        <w:t xml:space="preserve"> </w:t>
      </w:r>
      <w:r>
        <w:t>T</w:t>
      </w:r>
      <w:r w:rsidRPr="002371CF">
        <w:t>he</w:t>
      </w:r>
      <w:r w:rsidR="003C3AAD">
        <w:t xml:space="preserve"> </w:t>
      </w:r>
      <w:r w:rsidRPr="002371CF">
        <w:t>only</w:t>
      </w:r>
      <w:r w:rsidR="003C3AAD">
        <w:t xml:space="preserve"> </w:t>
      </w:r>
      <w:r w:rsidRPr="002371CF">
        <w:t>way</w:t>
      </w:r>
      <w:r w:rsidR="003C3AAD">
        <w:t xml:space="preserve"> </w:t>
      </w:r>
      <w:r w:rsidRPr="002371CF">
        <w:t>that</w:t>
      </w:r>
      <w:r w:rsidR="003C3AAD">
        <w:t xml:space="preserve"> </w:t>
      </w:r>
      <w:r w:rsidRPr="002371CF">
        <w:t>the</w:t>
      </w:r>
      <w:r w:rsidR="003C3AAD">
        <w:t xml:space="preserve"> </w:t>
      </w:r>
      <w:r w:rsidRPr="002371CF">
        <w:t>UK</w:t>
      </w:r>
      <w:r w:rsidR="003C3AAD">
        <w:t xml:space="preserve"> </w:t>
      </w:r>
      <w:r w:rsidRPr="002371CF">
        <w:t>can</w:t>
      </w:r>
      <w:r w:rsidR="003C3AAD">
        <w:t xml:space="preserve"> </w:t>
      </w:r>
      <w:r w:rsidRPr="002371CF">
        <w:t>push</w:t>
      </w:r>
      <w:r w:rsidR="003C3AAD">
        <w:t xml:space="preserve"> </w:t>
      </w:r>
      <w:r w:rsidRPr="002371CF">
        <w:t>back</w:t>
      </w:r>
      <w:r w:rsidR="003C3AAD">
        <w:t xml:space="preserve"> </w:t>
      </w:r>
      <w:r w:rsidRPr="002371CF">
        <w:t>against</w:t>
      </w:r>
      <w:r w:rsidR="003C3AAD">
        <w:t xml:space="preserve"> </w:t>
      </w:r>
      <w:r w:rsidRPr="002371CF">
        <w:t>that</w:t>
      </w:r>
      <w:r w:rsidR="003C3AAD">
        <w:t xml:space="preserve"> </w:t>
      </w:r>
      <w:r w:rsidRPr="002371CF">
        <w:t>sort</w:t>
      </w:r>
      <w:r w:rsidR="003C3AAD">
        <w:t xml:space="preserve"> </w:t>
      </w:r>
      <w:r w:rsidRPr="002371CF">
        <w:t>of</w:t>
      </w:r>
      <w:r w:rsidR="003C3AAD">
        <w:t xml:space="preserve"> </w:t>
      </w:r>
      <w:r w:rsidRPr="002371CF">
        <w:t>bilateral</w:t>
      </w:r>
      <w:r w:rsidR="003C3AAD">
        <w:t xml:space="preserve"> </w:t>
      </w:r>
      <w:r w:rsidRPr="002371CF">
        <w:t>pressure</w:t>
      </w:r>
      <w:r w:rsidR="003C3AAD">
        <w:t xml:space="preserve"> </w:t>
      </w:r>
      <w:r w:rsidRPr="002371CF">
        <w:t>is</w:t>
      </w:r>
      <w:r w:rsidR="003C3AAD">
        <w:t xml:space="preserve"> </w:t>
      </w:r>
      <w:r w:rsidRPr="002371CF">
        <w:t>if</w:t>
      </w:r>
      <w:r w:rsidR="003C3AAD">
        <w:t xml:space="preserve"> </w:t>
      </w:r>
      <w:r w:rsidRPr="002371CF">
        <w:t>you</w:t>
      </w:r>
      <w:r w:rsidR="003C3AAD">
        <w:t xml:space="preserve"> </w:t>
      </w:r>
      <w:r w:rsidRPr="002371CF">
        <w:t>are</w:t>
      </w:r>
      <w:r w:rsidR="003C3AAD">
        <w:t xml:space="preserve"> </w:t>
      </w:r>
      <w:r w:rsidRPr="002371CF">
        <w:t>on</w:t>
      </w:r>
      <w:r w:rsidR="003C3AAD">
        <w:t xml:space="preserve"> </w:t>
      </w:r>
      <w:r w:rsidRPr="002371CF">
        <w:t>the</w:t>
      </w:r>
      <w:r w:rsidR="003C3AAD">
        <w:t xml:space="preserve"> </w:t>
      </w:r>
      <w:r w:rsidRPr="002371CF">
        <w:t>ground,</w:t>
      </w:r>
      <w:r w:rsidR="003C3AAD">
        <w:t xml:space="preserve"> </w:t>
      </w:r>
      <w:r w:rsidRPr="002371CF">
        <w:t>if</w:t>
      </w:r>
      <w:r w:rsidR="003C3AAD">
        <w:t xml:space="preserve"> </w:t>
      </w:r>
      <w:r w:rsidRPr="002371CF">
        <w:t>you</w:t>
      </w:r>
      <w:r w:rsidR="003C3AAD">
        <w:t xml:space="preserve"> </w:t>
      </w:r>
      <w:r w:rsidRPr="002371CF">
        <w:t>are</w:t>
      </w:r>
      <w:r w:rsidR="003C3AAD">
        <w:t xml:space="preserve"> </w:t>
      </w:r>
      <w:r w:rsidRPr="002371CF">
        <w:t>in</w:t>
      </w:r>
      <w:r w:rsidR="003C3AAD">
        <w:t xml:space="preserve"> </w:t>
      </w:r>
      <w:r w:rsidRPr="002371CF">
        <w:t>those</w:t>
      </w:r>
      <w:r w:rsidR="003C3AAD">
        <w:t xml:space="preserve"> </w:t>
      </w:r>
      <w:r w:rsidRPr="002371CF">
        <w:t>countries</w:t>
      </w:r>
      <w:r w:rsidR="003C3AAD">
        <w:t xml:space="preserve"> </w:t>
      </w:r>
      <w:r w:rsidRPr="002371CF">
        <w:t>as</w:t>
      </w:r>
      <w:r w:rsidR="003C3AAD">
        <w:t xml:space="preserve"> </w:t>
      </w:r>
      <w:r w:rsidRPr="002371CF">
        <w:t>well,</w:t>
      </w:r>
      <w:r w:rsidR="003C3AAD">
        <w:t xml:space="preserve"> </w:t>
      </w:r>
      <w:r w:rsidRPr="002371CF">
        <w:t>and</w:t>
      </w:r>
      <w:r w:rsidR="003C3AAD">
        <w:t xml:space="preserve"> </w:t>
      </w:r>
      <w:r w:rsidRPr="002371CF">
        <w:t>if</w:t>
      </w:r>
      <w:r w:rsidR="003C3AAD">
        <w:t xml:space="preserve"> </w:t>
      </w:r>
      <w:r w:rsidRPr="002371CF">
        <w:t>you</w:t>
      </w:r>
      <w:r w:rsidR="003C3AAD">
        <w:t xml:space="preserve"> </w:t>
      </w:r>
      <w:r w:rsidRPr="002371CF">
        <w:t>have</w:t>
      </w:r>
      <w:r w:rsidR="003C3AAD">
        <w:t xml:space="preserve"> </w:t>
      </w:r>
      <w:r w:rsidRPr="002371CF">
        <w:t>relationships</w:t>
      </w:r>
      <w:r w:rsidR="003C3AAD">
        <w:t xml:space="preserve"> </w:t>
      </w:r>
      <w:r w:rsidRPr="002371CF">
        <w:t>with</w:t>
      </w:r>
      <w:r w:rsidR="003C3AAD">
        <w:t xml:space="preserve"> </w:t>
      </w:r>
      <w:r w:rsidRPr="002371CF">
        <w:t>those</w:t>
      </w:r>
      <w:r w:rsidR="003C3AAD">
        <w:t xml:space="preserve"> </w:t>
      </w:r>
      <w:r>
        <w:t>P</w:t>
      </w:r>
      <w:r w:rsidRPr="002371CF">
        <w:t>rime</w:t>
      </w:r>
      <w:r w:rsidR="003C3AAD">
        <w:t xml:space="preserve"> </w:t>
      </w:r>
      <w:r w:rsidRPr="002371CF">
        <w:t>Ministers</w:t>
      </w:r>
      <w:r w:rsidR="003C3AAD">
        <w:t xml:space="preserve"> </w:t>
      </w:r>
      <w:r w:rsidRPr="002371CF">
        <w:t>and</w:t>
      </w:r>
      <w:r w:rsidR="003C3AAD">
        <w:t xml:space="preserve"> </w:t>
      </w:r>
      <w:r w:rsidRPr="002371CF">
        <w:t>those</w:t>
      </w:r>
      <w:r w:rsidR="003C3AAD">
        <w:t xml:space="preserve"> </w:t>
      </w:r>
      <w:r>
        <w:t>F</w:t>
      </w:r>
      <w:r w:rsidRPr="002371CF">
        <w:t>oreign</w:t>
      </w:r>
      <w:r w:rsidR="003C3AAD">
        <w:t xml:space="preserve"> </w:t>
      </w:r>
      <w:r w:rsidRPr="002371CF">
        <w:t>Ministers.</w:t>
      </w:r>
      <w:r w:rsidR="003C3AAD">
        <w:t xml:space="preserve"> </w:t>
      </w:r>
      <w:r>
        <w:t>I</w:t>
      </w:r>
      <w:r w:rsidRPr="002371CF">
        <w:t>t</w:t>
      </w:r>
      <w:r w:rsidR="003C3AAD">
        <w:t xml:space="preserve"> </w:t>
      </w:r>
      <w:r w:rsidRPr="002371CF">
        <w:t>is</w:t>
      </w:r>
      <w:r w:rsidR="003C3AAD">
        <w:t xml:space="preserve"> </w:t>
      </w:r>
      <w:r w:rsidRPr="002371CF">
        <w:t>absolutely</w:t>
      </w:r>
      <w:r w:rsidR="003C3AAD">
        <w:t xml:space="preserve"> </w:t>
      </w:r>
      <w:r w:rsidRPr="002371CF">
        <w:t>essential</w:t>
      </w:r>
      <w:r w:rsidR="003C3AAD">
        <w:t xml:space="preserve"> </w:t>
      </w:r>
      <w:r w:rsidRPr="002371CF">
        <w:t>that</w:t>
      </w:r>
      <w:r w:rsidR="003C3AAD">
        <w:t xml:space="preserve"> </w:t>
      </w:r>
      <w:r w:rsidRPr="002371CF">
        <w:t>we</w:t>
      </w:r>
      <w:r w:rsidR="003C3AAD">
        <w:t xml:space="preserve"> </w:t>
      </w:r>
      <w:r w:rsidRPr="002371CF">
        <w:t>retain</w:t>
      </w:r>
      <w:r w:rsidR="003C3AAD">
        <w:t xml:space="preserve"> </w:t>
      </w:r>
      <w:r w:rsidRPr="002371CF">
        <w:t>strong</w:t>
      </w:r>
      <w:r w:rsidR="003C3AAD">
        <w:t xml:space="preserve"> </w:t>
      </w:r>
      <w:r w:rsidRPr="002371CF">
        <w:t>bilateral</w:t>
      </w:r>
      <w:r w:rsidR="003C3AAD">
        <w:t xml:space="preserve"> </w:t>
      </w:r>
      <w:r w:rsidRPr="002371CF">
        <w:t>relationships,</w:t>
      </w:r>
      <w:r w:rsidR="003C3AAD">
        <w:t xml:space="preserve"> </w:t>
      </w:r>
      <w:r w:rsidRPr="002371CF">
        <w:t>because</w:t>
      </w:r>
      <w:r w:rsidR="003C3AAD">
        <w:t xml:space="preserve"> </w:t>
      </w:r>
      <w:r w:rsidRPr="002371CF">
        <w:t>otherwise</w:t>
      </w:r>
      <w:r w:rsidR="003C3AAD">
        <w:t xml:space="preserve"> </w:t>
      </w:r>
      <w:r w:rsidRPr="002371CF">
        <w:t>a</w:t>
      </w:r>
      <w:r w:rsidR="003C3AAD">
        <w:t xml:space="preserve"> </w:t>
      </w:r>
      <w:r w:rsidRPr="002371CF">
        <w:t>lot</w:t>
      </w:r>
      <w:r w:rsidR="003C3AAD">
        <w:t xml:space="preserve"> </w:t>
      </w:r>
      <w:r w:rsidRPr="002371CF">
        <w:t>of</w:t>
      </w:r>
      <w:r w:rsidR="003C3AAD">
        <w:t xml:space="preserve"> </w:t>
      </w:r>
      <w:r w:rsidRPr="002371CF">
        <w:t>our</w:t>
      </w:r>
      <w:r w:rsidR="003C3AAD">
        <w:t xml:space="preserve"> </w:t>
      </w:r>
      <w:r w:rsidRPr="002371CF">
        <w:t>multilateral</w:t>
      </w:r>
      <w:r w:rsidR="003C3AAD">
        <w:t xml:space="preserve"> </w:t>
      </w:r>
      <w:r w:rsidRPr="002371CF">
        <w:t>work</w:t>
      </w:r>
      <w:r w:rsidR="003C3AAD">
        <w:t xml:space="preserve"> </w:t>
      </w:r>
      <w:r w:rsidRPr="002371CF">
        <w:t>will</w:t>
      </w:r>
      <w:r w:rsidR="003C3AAD">
        <w:t xml:space="preserve"> </w:t>
      </w:r>
      <w:r w:rsidRPr="002371CF">
        <w:t>be</w:t>
      </w:r>
      <w:r w:rsidR="003C3AAD">
        <w:t xml:space="preserve"> </w:t>
      </w:r>
      <w:r w:rsidRPr="002371CF">
        <w:t>pulled</w:t>
      </w:r>
      <w:r w:rsidR="003C3AAD">
        <w:t xml:space="preserve"> </w:t>
      </w:r>
      <w:r w:rsidRPr="002371CF">
        <w:t>apart</w:t>
      </w:r>
      <w:r w:rsidR="003C3AAD">
        <w:t xml:space="preserve"> </w:t>
      </w:r>
      <w:r w:rsidRPr="002371CF">
        <w:t>by</w:t>
      </w:r>
      <w:r w:rsidR="003C3AAD">
        <w:t xml:space="preserve"> </w:t>
      </w:r>
      <w:r w:rsidRPr="002371CF">
        <w:t>China</w:t>
      </w:r>
      <w:r w:rsidR="003C3AAD">
        <w:t xml:space="preserve"> </w:t>
      </w:r>
      <w:r w:rsidRPr="002371CF">
        <w:t>and</w:t>
      </w:r>
      <w:r w:rsidR="003C3AAD">
        <w:t xml:space="preserve"> </w:t>
      </w:r>
      <w:r w:rsidRPr="002371CF">
        <w:t>others</w:t>
      </w:r>
      <w:r w:rsidR="003C3AAD">
        <w:t xml:space="preserve"> </w:t>
      </w:r>
      <w:r w:rsidRPr="002371CF">
        <w:t>going</w:t>
      </w:r>
      <w:r w:rsidR="003C3AAD">
        <w:t xml:space="preserve"> </w:t>
      </w:r>
      <w:r w:rsidRPr="002371CF">
        <w:t>through</w:t>
      </w:r>
      <w:r w:rsidR="003C3AAD">
        <w:t xml:space="preserve"> </w:t>
      </w:r>
      <w:r w:rsidRPr="002371CF">
        <w:t>different</w:t>
      </w:r>
      <w:r w:rsidR="003C3AAD">
        <w:t xml:space="preserve"> </w:t>
      </w:r>
      <w:r w:rsidRPr="002371CF">
        <w:t>routes.</w:t>
      </w:r>
      <w:r w:rsidR="003C3AAD">
        <w:t xml:space="preserve"> </w:t>
      </w:r>
    </w:p>
    <w:p w:rsidR="00300FF0" w:rsidRPr="002371CF" w:rsidP="00300FF0">
      <w:pPr>
        <w:pStyle w:val="Remark"/>
      </w:pPr>
      <w:r>
        <w:rPr>
          <w:b/>
          <w:bCs/>
        </w:rPr>
        <w:t>The</w:t>
      </w:r>
      <w:r w:rsidR="003C3AAD">
        <w:rPr>
          <w:b/>
          <w:bCs/>
        </w:rPr>
        <w:t xml:space="preserve"> </w:t>
      </w:r>
      <w:r>
        <w:rPr>
          <w:b/>
          <w:bCs/>
        </w:rPr>
        <w:t>Chairman:</w:t>
      </w:r>
      <w:r w:rsidR="003C3AAD">
        <w:t xml:space="preserve"> </w:t>
      </w:r>
      <w:r w:rsidRPr="002371CF">
        <w:t>Lord</w:t>
      </w:r>
      <w:r w:rsidR="003C3AAD">
        <w:t xml:space="preserve"> </w:t>
      </w:r>
      <w:r w:rsidRPr="002371CF">
        <w:t>De</w:t>
      </w:r>
      <w:r w:rsidR="003C3AAD">
        <w:t xml:space="preserve"> </w:t>
      </w:r>
      <w:r w:rsidRPr="002371CF">
        <w:t>M</w:t>
      </w:r>
      <w:r>
        <w:t>au</w:t>
      </w:r>
      <w:r w:rsidRPr="002371CF">
        <w:t>l</w:t>
      </w:r>
      <w:r>
        <w:t>e</w:t>
      </w:r>
      <w:r w:rsidRPr="002371CF">
        <w:t>y</w:t>
      </w:r>
      <w:r w:rsidR="003C3AAD">
        <w:t xml:space="preserve"> </w:t>
      </w:r>
      <w:r w:rsidRPr="002371CF">
        <w:t>has</w:t>
      </w:r>
      <w:r w:rsidR="003C3AAD">
        <w:t xml:space="preserve"> </w:t>
      </w:r>
      <w:r w:rsidRPr="002371CF">
        <w:t>an</w:t>
      </w:r>
      <w:r w:rsidR="003C3AAD">
        <w:t xml:space="preserve"> </w:t>
      </w:r>
      <w:r w:rsidRPr="002371CF">
        <w:t>important</w:t>
      </w:r>
      <w:r w:rsidR="003C3AAD">
        <w:t xml:space="preserve"> </w:t>
      </w:r>
      <w:r w:rsidRPr="002371CF">
        <w:t>question</w:t>
      </w:r>
      <w:r w:rsidR="003C3AAD">
        <w:t xml:space="preserve"> </w:t>
      </w:r>
      <w:r w:rsidRPr="002371CF">
        <w:t>to</w:t>
      </w:r>
      <w:r w:rsidR="003C3AAD">
        <w:t xml:space="preserve"> </w:t>
      </w:r>
      <w:r w:rsidRPr="002371CF">
        <w:t>ask</w:t>
      </w:r>
      <w:r w:rsidR="003C3AAD">
        <w:t xml:space="preserve"> </w:t>
      </w:r>
      <w:r w:rsidRPr="002371CF">
        <w:t>you.</w:t>
      </w:r>
      <w:r w:rsidR="003C3AAD">
        <w:t xml:space="preserve"> </w:t>
      </w:r>
    </w:p>
    <w:p w:rsidR="00300FF0" w:rsidP="00300FF0">
      <w:pPr>
        <w:pStyle w:val="Question"/>
      </w:pPr>
      <w:r w:rsidRPr="002B0C6C">
        <w:rPr>
          <w:b/>
          <w:bCs/>
        </w:rPr>
        <w:t>Lord</w:t>
      </w:r>
      <w:r w:rsidR="003C3AAD">
        <w:rPr>
          <w:b/>
          <w:bCs/>
        </w:rPr>
        <w:t xml:space="preserve"> </w:t>
      </w:r>
      <w:r w:rsidRPr="002B0C6C">
        <w:rPr>
          <w:b/>
          <w:bCs/>
        </w:rPr>
        <w:t>De</w:t>
      </w:r>
      <w:r w:rsidR="003C3AAD">
        <w:rPr>
          <w:b/>
          <w:bCs/>
        </w:rPr>
        <w:t xml:space="preserve"> </w:t>
      </w:r>
      <w:r w:rsidRPr="002B0C6C">
        <w:rPr>
          <w:b/>
          <w:bCs/>
        </w:rPr>
        <w:t>Mauley:</w:t>
      </w:r>
      <w:r w:rsidR="003C3AAD">
        <w:t xml:space="preserve"> </w:t>
      </w:r>
      <w:r w:rsidRPr="0062657E">
        <w:t>We</w:t>
      </w:r>
      <w:r w:rsidR="003C3AAD">
        <w:t xml:space="preserve"> </w:t>
      </w:r>
      <w:r w:rsidRPr="0062657E">
        <w:t>have</w:t>
      </w:r>
      <w:r w:rsidR="003C3AAD">
        <w:t xml:space="preserve"> </w:t>
      </w:r>
      <w:r w:rsidRPr="0062657E">
        <w:t>moved</w:t>
      </w:r>
      <w:r w:rsidR="003C3AAD">
        <w:t xml:space="preserve"> </w:t>
      </w:r>
      <w:r w:rsidRPr="0062657E">
        <w:t>into</w:t>
      </w:r>
      <w:r w:rsidR="003C3AAD">
        <w:t xml:space="preserve"> </w:t>
      </w:r>
      <w:r w:rsidRPr="0062657E">
        <w:t>the</w:t>
      </w:r>
      <w:r w:rsidR="003C3AAD">
        <w:t xml:space="preserve"> </w:t>
      </w:r>
      <w:r w:rsidRPr="0062657E">
        <w:t>area</w:t>
      </w:r>
      <w:r w:rsidR="003C3AAD">
        <w:t xml:space="preserve"> </w:t>
      </w:r>
      <w:r w:rsidRPr="0062657E">
        <w:t>of</w:t>
      </w:r>
      <w:r w:rsidR="003C3AAD">
        <w:t xml:space="preserve"> </w:t>
      </w:r>
      <w:r w:rsidRPr="0062657E">
        <w:t>financial</w:t>
      </w:r>
      <w:r w:rsidR="003C3AAD">
        <w:t xml:space="preserve"> </w:t>
      </w:r>
      <w:r w:rsidRPr="0062657E">
        <w:t>realities</w:t>
      </w:r>
      <w:r>
        <w:t>.</w:t>
      </w:r>
      <w:r w:rsidR="003C3AAD">
        <w:t xml:space="preserve"> </w:t>
      </w:r>
      <w:r>
        <w:t>B</w:t>
      </w:r>
      <w:r w:rsidRPr="002371CF">
        <w:t>udgetary</w:t>
      </w:r>
      <w:r w:rsidR="003C3AAD">
        <w:t xml:space="preserve"> </w:t>
      </w:r>
      <w:r w:rsidRPr="002371CF">
        <w:t>restrictions</w:t>
      </w:r>
      <w:r w:rsidR="003C3AAD">
        <w:t xml:space="preserve"> </w:t>
      </w:r>
      <w:r w:rsidRPr="002371CF">
        <w:t>within</w:t>
      </w:r>
      <w:r w:rsidR="003C3AAD">
        <w:t xml:space="preserve"> </w:t>
      </w:r>
      <w:r w:rsidRPr="002371CF">
        <w:t>our</w:t>
      </w:r>
      <w:r w:rsidR="003C3AAD">
        <w:t xml:space="preserve"> </w:t>
      </w:r>
      <w:r w:rsidRPr="002371CF">
        <w:t>Diplomatic</w:t>
      </w:r>
      <w:r w:rsidR="003C3AAD">
        <w:t xml:space="preserve"> </w:t>
      </w:r>
      <w:r w:rsidRPr="002371CF">
        <w:t>Service</w:t>
      </w:r>
      <w:r w:rsidR="003C3AAD">
        <w:t xml:space="preserve"> </w:t>
      </w:r>
      <w:r w:rsidRPr="002371CF">
        <w:t>will</w:t>
      </w:r>
      <w:r w:rsidR="003C3AAD">
        <w:t xml:space="preserve"> </w:t>
      </w:r>
      <w:r w:rsidRPr="002371CF">
        <w:t>necessarily</w:t>
      </w:r>
      <w:r w:rsidR="003C3AAD">
        <w:t xml:space="preserve"> </w:t>
      </w:r>
      <w:r w:rsidRPr="002371CF">
        <w:t>entail</w:t>
      </w:r>
      <w:r w:rsidR="003C3AAD">
        <w:t xml:space="preserve"> </w:t>
      </w:r>
      <w:r w:rsidRPr="002371CF">
        <w:t>some</w:t>
      </w:r>
      <w:r w:rsidR="003C3AAD">
        <w:t xml:space="preserve"> </w:t>
      </w:r>
      <w:r w:rsidRPr="002371CF">
        <w:t>hard</w:t>
      </w:r>
      <w:r w:rsidR="003C3AAD">
        <w:t xml:space="preserve"> </w:t>
      </w:r>
      <w:r w:rsidRPr="002371CF">
        <w:t>choices</w:t>
      </w:r>
      <w:r w:rsidR="003C3AAD">
        <w:t xml:space="preserve"> </w:t>
      </w:r>
      <w:r w:rsidRPr="002371CF">
        <w:t>about</w:t>
      </w:r>
      <w:r w:rsidR="003C3AAD">
        <w:t xml:space="preserve"> </w:t>
      </w:r>
      <w:r w:rsidRPr="002371CF">
        <w:t>which</w:t>
      </w:r>
      <w:r w:rsidR="003C3AAD">
        <w:t xml:space="preserve"> </w:t>
      </w:r>
      <w:r w:rsidRPr="002371CF">
        <w:t>institutions,</w:t>
      </w:r>
      <w:r w:rsidR="003C3AAD">
        <w:t xml:space="preserve"> </w:t>
      </w:r>
      <w:r w:rsidRPr="002371CF">
        <w:t>initiatives</w:t>
      </w:r>
      <w:r w:rsidR="003C3AAD">
        <w:t xml:space="preserve"> </w:t>
      </w:r>
      <w:r>
        <w:t>and</w:t>
      </w:r>
      <w:r w:rsidR="003C3AAD">
        <w:t xml:space="preserve"> </w:t>
      </w:r>
      <w:r w:rsidRPr="002371CF">
        <w:t>program</w:t>
      </w:r>
      <w:r>
        <w:t>me</w:t>
      </w:r>
      <w:r w:rsidRPr="002371CF">
        <w:t>s</w:t>
      </w:r>
      <w:r w:rsidR="003C3AAD">
        <w:t xml:space="preserve"> </w:t>
      </w:r>
      <w:r w:rsidRPr="002371CF">
        <w:t>the</w:t>
      </w:r>
      <w:r w:rsidR="003C3AAD">
        <w:t xml:space="preserve"> </w:t>
      </w:r>
      <w:r w:rsidRPr="002371CF">
        <w:t>UK</w:t>
      </w:r>
      <w:r w:rsidR="003C3AAD">
        <w:t xml:space="preserve"> </w:t>
      </w:r>
      <w:r w:rsidRPr="002371CF">
        <w:t>can</w:t>
      </w:r>
      <w:r w:rsidR="003C3AAD">
        <w:t xml:space="preserve"> </w:t>
      </w:r>
      <w:r w:rsidRPr="002371CF">
        <w:t>and</w:t>
      </w:r>
      <w:r w:rsidR="003C3AAD">
        <w:t xml:space="preserve"> </w:t>
      </w:r>
      <w:r w:rsidRPr="002371CF">
        <w:t>should</w:t>
      </w:r>
      <w:r w:rsidR="003C3AAD">
        <w:t xml:space="preserve"> </w:t>
      </w:r>
      <w:r w:rsidRPr="002371CF">
        <w:t>prioritise.</w:t>
      </w:r>
      <w:r w:rsidR="003C3AAD">
        <w:t xml:space="preserve"> </w:t>
      </w:r>
      <w:r w:rsidRPr="002371CF">
        <w:t>In</w:t>
      </w:r>
      <w:r w:rsidR="003C3AAD">
        <w:t xml:space="preserve"> </w:t>
      </w:r>
      <w:r w:rsidRPr="002371CF">
        <w:t>your</w:t>
      </w:r>
      <w:r w:rsidR="003C3AAD">
        <w:t xml:space="preserve"> </w:t>
      </w:r>
      <w:r w:rsidRPr="002371CF">
        <w:t>view,</w:t>
      </w:r>
      <w:r w:rsidR="003C3AAD">
        <w:t xml:space="preserve"> </w:t>
      </w:r>
      <w:r w:rsidRPr="002371CF">
        <w:t>what</w:t>
      </w:r>
      <w:r w:rsidR="003C3AAD">
        <w:t xml:space="preserve"> </w:t>
      </w:r>
      <w:r w:rsidRPr="002371CF">
        <w:t>are</w:t>
      </w:r>
      <w:r w:rsidR="003C3AAD">
        <w:t xml:space="preserve"> </w:t>
      </w:r>
      <w:r w:rsidRPr="002371CF">
        <w:t>the</w:t>
      </w:r>
      <w:r w:rsidR="003C3AAD">
        <w:t xml:space="preserve"> </w:t>
      </w:r>
      <w:r w:rsidRPr="002371CF">
        <w:t>three</w:t>
      </w:r>
      <w:r w:rsidR="003C3AAD">
        <w:t xml:space="preserve"> </w:t>
      </w:r>
      <w:r w:rsidRPr="002371CF">
        <w:t>most</w:t>
      </w:r>
      <w:r w:rsidR="003C3AAD">
        <w:t xml:space="preserve"> </w:t>
      </w:r>
      <w:r w:rsidRPr="002371CF">
        <w:t>critical</w:t>
      </w:r>
      <w:r w:rsidR="003C3AAD">
        <w:t xml:space="preserve"> </w:t>
      </w:r>
      <w:r w:rsidRPr="002371CF">
        <w:t>policy</w:t>
      </w:r>
      <w:r w:rsidR="003C3AAD">
        <w:t xml:space="preserve"> </w:t>
      </w:r>
      <w:r w:rsidRPr="002371CF">
        <w:t>areas</w:t>
      </w:r>
      <w:r w:rsidR="003C3AAD">
        <w:t xml:space="preserve"> </w:t>
      </w:r>
      <w:r w:rsidRPr="002371CF">
        <w:t>for</w:t>
      </w:r>
      <w:r w:rsidR="003C3AAD">
        <w:t xml:space="preserve"> </w:t>
      </w:r>
      <w:r w:rsidRPr="002371CF">
        <w:t>the</w:t>
      </w:r>
      <w:r w:rsidR="003C3AAD">
        <w:t xml:space="preserve"> </w:t>
      </w:r>
      <w:r w:rsidRPr="002371CF">
        <w:t>UK</w:t>
      </w:r>
      <w:r w:rsidR="003C3AAD">
        <w:t xml:space="preserve"> </w:t>
      </w:r>
      <w:r w:rsidRPr="002371CF">
        <w:t>when</w:t>
      </w:r>
      <w:r w:rsidR="003C3AAD">
        <w:t xml:space="preserve"> </w:t>
      </w:r>
      <w:r w:rsidRPr="002371CF">
        <w:t>it</w:t>
      </w:r>
      <w:r w:rsidR="003C3AAD">
        <w:t xml:space="preserve"> </w:t>
      </w:r>
      <w:r w:rsidRPr="002371CF">
        <w:t>comes</w:t>
      </w:r>
      <w:r w:rsidR="003C3AAD">
        <w:t xml:space="preserve"> </w:t>
      </w:r>
      <w:r w:rsidRPr="002371CF">
        <w:t>to</w:t>
      </w:r>
      <w:r w:rsidR="003C3AAD">
        <w:t xml:space="preserve"> </w:t>
      </w:r>
      <w:r w:rsidRPr="002371CF">
        <w:t>multilateral</w:t>
      </w:r>
      <w:r w:rsidR="003C3AAD">
        <w:t xml:space="preserve"> </w:t>
      </w:r>
      <w:r w:rsidRPr="002371CF">
        <w:t>engagement?</w:t>
      </w:r>
      <w:r w:rsidR="003C3AAD">
        <w:t xml:space="preserve"> </w:t>
      </w:r>
      <w:r w:rsidRPr="002371CF">
        <w:t>Can</w:t>
      </w:r>
      <w:r w:rsidR="003C3AAD">
        <w:t xml:space="preserve"> </w:t>
      </w:r>
      <w:r w:rsidRPr="002371CF">
        <w:t>I</w:t>
      </w:r>
      <w:r w:rsidR="003C3AAD">
        <w:t xml:space="preserve"> </w:t>
      </w:r>
      <w:r w:rsidRPr="002371CF">
        <w:t>start</w:t>
      </w:r>
      <w:r w:rsidR="003C3AAD">
        <w:t xml:space="preserve"> </w:t>
      </w:r>
      <w:r w:rsidRPr="002371CF">
        <w:t>with</w:t>
      </w:r>
      <w:r w:rsidR="003C3AAD">
        <w:t xml:space="preserve"> </w:t>
      </w:r>
      <w:r>
        <w:t>Richard</w:t>
      </w:r>
      <w:r w:rsidR="003C3AAD">
        <w:t xml:space="preserve"> </w:t>
      </w:r>
      <w:r>
        <w:t>Gowan</w:t>
      </w:r>
      <w:r w:rsidRPr="002371CF">
        <w:t>,</w:t>
      </w:r>
      <w:r w:rsidR="003C3AAD">
        <w:t xml:space="preserve"> </w:t>
      </w:r>
      <w:r w:rsidRPr="002371CF">
        <w:t>please?</w:t>
      </w:r>
    </w:p>
    <w:p w:rsidR="00300FF0" w:rsidP="00067597">
      <w:pPr>
        <w:pStyle w:val="Answer"/>
      </w:pPr>
      <w:r w:rsidRPr="00175175">
        <w:rPr>
          <w:b/>
          <w:bCs/>
          <w:i/>
          <w:iCs/>
        </w:rPr>
        <w:t>Richard</w:t>
      </w:r>
      <w:r w:rsidR="003C3AAD">
        <w:rPr>
          <w:b/>
          <w:bCs/>
          <w:i/>
          <w:iCs/>
        </w:rPr>
        <w:t xml:space="preserve"> </w:t>
      </w:r>
      <w:r w:rsidRPr="00175175">
        <w:rPr>
          <w:b/>
          <w:bCs/>
          <w:i/>
          <w:iCs/>
        </w:rPr>
        <w:t>Gowan:</w:t>
      </w:r>
      <w:r w:rsidR="003C3AAD">
        <w:t xml:space="preserve"> </w:t>
      </w:r>
      <w:r w:rsidRPr="00175175">
        <w:t>We</w:t>
      </w:r>
      <w:r w:rsidR="003C3AAD">
        <w:t xml:space="preserve"> </w:t>
      </w:r>
      <w:r w:rsidRPr="00175175">
        <w:t>have</w:t>
      </w:r>
      <w:r w:rsidR="003C3AAD">
        <w:t xml:space="preserve"> </w:t>
      </w:r>
      <w:r w:rsidRPr="00175175">
        <w:t>to</w:t>
      </w:r>
      <w:r w:rsidR="003C3AAD">
        <w:t xml:space="preserve"> </w:t>
      </w:r>
      <w:r w:rsidRPr="00175175">
        <w:t>retain</w:t>
      </w:r>
      <w:r w:rsidR="003C3AAD">
        <w:t xml:space="preserve"> </w:t>
      </w:r>
      <w:r w:rsidRPr="00175175">
        <w:t>focus</w:t>
      </w:r>
      <w:r w:rsidR="003C3AAD">
        <w:t xml:space="preserve"> </w:t>
      </w:r>
      <w:r w:rsidRPr="00175175">
        <w:t>on</w:t>
      </w:r>
      <w:r w:rsidR="003C3AAD">
        <w:t xml:space="preserve"> </w:t>
      </w:r>
      <w:r w:rsidRPr="002371CF">
        <w:t>peace</w:t>
      </w:r>
      <w:r w:rsidR="003C3AAD">
        <w:t xml:space="preserve"> </w:t>
      </w:r>
      <w:r w:rsidRPr="002371CF">
        <w:t>and</w:t>
      </w:r>
      <w:r w:rsidR="003C3AAD">
        <w:t xml:space="preserve"> </w:t>
      </w:r>
      <w:r w:rsidRPr="002371CF">
        <w:t>security.</w:t>
      </w:r>
      <w:r w:rsidR="003C3AAD">
        <w:t xml:space="preserve"> </w:t>
      </w:r>
      <w:r w:rsidRPr="002371CF">
        <w:t>I</w:t>
      </w:r>
      <w:r w:rsidR="003C3AAD">
        <w:t xml:space="preserve"> </w:t>
      </w:r>
      <w:r w:rsidRPr="002371CF">
        <w:t>think</w:t>
      </w:r>
      <w:r w:rsidR="003C3AAD">
        <w:t xml:space="preserve"> </w:t>
      </w:r>
      <w:r w:rsidRPr="002371CF">
        <w:t>we</w:t>
      </w:r>
      <w:r w:rsidR="003C3AAD">
        <w:t xml:space="preserve"> </w:t>
      </w:r>
      <w:r w:rsidRPr="002371CF">
        <w:t>have</w:t>
      </w:r>
      <w:r w:rsidR="003C3AAD">
        <w:t xml:space="preserve"> </w:t>
      </w:r>
      <w:r w:rsidRPr="002371CF">
        <w:t>to</w:t>
      </w:r>
      <w:r w:rsidR="003C3AAD">
        <w:t xml:space="preserve"> </w:t>
      </w:r>
      <w:r w:rsidRPr="002371CF">
        <w:t>accept</w:t>
      </w:r>
      <w:r w:rsidR="003C3AAD">
        <w:t xml:space="preserve"> </w:t>
      </w:r>
      <w:r w:rsidRPr="002371CF">
        <w:t>that</w:t>
      </w:r>
      <w:r w:rsidR="003C3AAD">
        <w:t xml:space="preserve"> </w:t>
      </w:r>
      <w:r w:rsidRPr="002371CF">
        <w:t>we</w:t>
      </w:r>
      <w:r w:rsidR="003C3AAD">
        <w:t xml:space="preserve"> </w:t>
      </w:r>
      <w:r w:rsidRPr="002371CF">
        <w:t>are</w:t>
      </w:r>
      <w:r w:rsidR="003C3AAD">
        <w:t xml:space="preserve"> </w:t>
      </w:r>
      <w:r w:rsidRPr="002371CF">
        <w:t>going</w:t>
      </w:r>
      <w:r w:rsidR="003C3AAD">
        <w:t xml:space="preserve"> </w:t>
      </w:r>
      <w:r w:rsidRPr="002371CF">
        <w:t>to</w:t>
      </w:r>
      <w:r w:rsidR="003C3AAD">
        <w:t xml:space="preserve"> </w:t>
      </w:r>
      <w:r w:rsidRPr="002371CF">
        <w:t>get</w:t>
      </w:r>
      <w:r w:rsidR="003C3AAD">
        <w:t xml:space="preserve"> </w:t>
      </w:r>
      <w:r w:rsidRPr="002371CF">
        <w:t>less</w:t>
      </w:r>
      <w:r w:rsidR="003C3AAD">
        <w:t xml:space="preserve"> </w:t>
      </w:r>
      <w:r w:rsidRPr="002371CF">
        <w:t>out</w:t>
      </w:r>
      <w:r w:rsidR="003C3AAD">
        <w:t xml:space="preserve"> </w:t>
      </w:r>
      <w:r w:rsidRPr="002371CF">
        <w:t>of</w:t>
      </w:r>
      <w:r w:rsidR="003C3AAD">
        <w:t xml:space="preserve"> </w:t>
      </w:r>
      <w:r w:rsidRPr="002371CF">
        <w:t>bodies</w:t>
      </w:r>
      <w:r w:rsidR="003C3AAD">
        <w:t xml:space="preserve"> </w:t>
      </w:r>
      <w:r>
        <w:t>such</w:t>
      </w:r>
      <w:r w:rsidR="003C3AAD">
        <w:t xml:space="preserve"> </w:t>
      </w:r>
      <w:r>
        <w:t>as</w:t>
      </w:r>
      <w:r w:rsidR="003C3AAD">
        <w:t xml:space="preserve"> </w:t>
      </w:r>
      <w:r w:rsidRPr="002371CF">
        <w:t>the</w:t>
      </w:r>
      <w:r w:rsidR="003C3AAD">
        <w:t xml:space="preserve"> </w:t>
      </w:r>
      <w:r w:rsidRPr="002371CF">
        <w:t>Security</w:t>
      </w:r>
      <w:r w:rsidR="003C3AAD">
        <w:t xml:space="preserve"> </w:t>
      </w:r>
      <w:r w:rsidRPr="002371CF">
        <w:t>Council</w:t>
      </w:r>
      <w:r w:rsidR="003C3AAD">
        <w:t xml:space="preserve"> </w:t>
      </w:r>
      <w:r w:rsidRPr="002371CF">
        <w:t>than</w:t>
      </w:r>
      <w:r w:rsidR="003C3AAD">
        <w:t xml:space="preserve"> </w:t>
      </w:r>
      <w:r w:rsidRPr="002371CF">
        <w:t>we</w:t>
      </w:r>
      <w:r w:rsidR="003C3AAD">
        <w:t xml:space="preserve"> </w:t>
      </w:r>
      <w:r w:rsidRPr="002371CF">
        <w:t>once</w:t>
      </w:r>
      <w:r w:rsidR="003C3AAD">
        <w:t xml:space="preserve"> </w:t>
      </w:r>
      <w:r w:rsidRPr="002371CF">
        <w:t>did.</w:t>
      </w:r>
      <w:r w:rsidR="003C3AAD">
        <w:t xml:space="preserve"> </w:t>
      </w:r>
      <w:r w:rsidRPr="002371CF">
        <w:t>But</w:t>
      </w:r>
      <w:r>
        <w:t>,</w:t>
      </w:r>
      <w:r w:rsidR="003C3AAD">
        <w:t xml:space="preserve"> </w:t>
      </w:r>
      <w:r w:rsidRPr="002371CF">
        <w:t>in</w:t>
      </w:r>
      <w:r w:rsidR="003C3AAD">
        <w:t xml:space="preserve"> </w:t>
      </w:r>
      <w:r w:rsidRPr="002371CF">
        <w:t>a</w:t>
      </w:r>
      <w:r w:rsidR="003C3AAD">
        <w:t xml:space="preserve"> </w:t>
      </w:r>
      <w:r w:rsidRPr="002371CF">
        <w:t>dangerous</w:t>
      </w:r>
      <w:r w:rsidR="003C3AAD">
        <w:t xml:space="preserve"> </w:t>
      </w:r>
      <w:r w:rsidRPr="002371CF">
        <w:t>world,</w:t>
      </w:r>
      <w:r w:rsidR="003C3AAD">
        <w:t xml:space="preserve"> </w:t>
      </w:r>
      <w:r w:rsidRPr="002371CF">
        <w:t>it</w:t>
      </w:r>
      <w:r w:rsidR="003C3AAD">
        <w:t xml:space="preserve"> </w:t>
      </w:r>
      <w:r w:rsidRPr="002371CF">
        <w:t>is</w:t>
      </w:r>
      <w:r w:rsidR="003C3AAD">
        <w:t xml:space="preserve"> </w:t>
      </w:r>
      <w:r w:rsidRPr="002371CF">
        <w:t>important</w:t>
      </w:r>
      <w:r w:rsidR="003C3AAD">
        <w:t xml:space="preserve"> </w:t>
      </w:r>
      <w:r w:rsidRPr="002371CF">
        <w:t>that</w:t>
      </w:r>
      <w:r w:rsidR="003C3AAD">
        <w:t xml:space="preserve"> </w:t>
      </w:r>
      <w:r w:rsidRPr="002371CF">
        <w:t>we</w:t>
      </w:r>
      <w:r w:rsidR="003C3AAD">
        <w:t xml:space="preserve"> </w:t>
      </w:r>
      <w:r w:rsidRPr="002371CF">
        <w:t>retain</w:t>
      </w:r>
      <w:r w:rsidR="003C3AAD">
        <w:t xml:space="preserve"> </w:t>
      </w:r>
      <w:r w:rsidRPr="002371CF">
        <w:t>points</w:t>
      </w:r>
      <w:r w:rsidR="003C3AAD">
        <w:t xml:space="preserve"> </w:t>
      </w:r>
      <w:r w:rsidRPr="002371CF">
        <w:t>of</w:t>
      </w:r>
      <w:r w:rsidR="003C3AAD">
        <w:t xml:space="preserve"> </w:t>
      </w:r>
      <w:r w:rsidRPr="002371CF">
        <w:t>contact</w:t>
      </w:r>
      <w:r>
        <w:t>,</w:t>
      </w:r>
      <w:r w:rsidR="003C3AAD">
        <w:t xml:space="preserve"> </w:t>
      </w:r>
      <w:r>
        <w:t>such</w:t>
      </w:r>
      <w:r w:rsidR="003C3AAD">
        <w:t xml:space="preserve"> </w:t>
      </w:r>
      <w:r>
        <w:t>as</w:t>
      </w:r>
      <w:r w:rsidR="003C3AAD">
        <w:t xml:space="preserve"> </w:t>
      </w:r>
      <w:r w:rsidRPr="002371CF">
        <w:t>the</w:t>
      </w:r>
      <w:r w:rsidR="003C3AAD">
        <w:t xml:space="preserve"> </w:t>
      </w:r>
      <w:r w:rsidRPr="002371CF">
        <w:t>Security</w:t>
      </w:r>
      <w:r w:rsidR="003C3AAD">
        <w:t xml:space="preserve"> </w:t>
      </w:r>
      <w:r w:rsidRPr="002371CF">
        <w:t>Council</w:t>
      </w:r>
      <w:r>
        <w:t>,</w:t>
      </w:r>
      <w:r w:rsidR="003C3AAD">
        <w:t xml:space="preserve"> </w:t>
      </w:r>
      <w:r>
        <w:t>with</w:t>
      </w:r>
      <w:r w:rsidR="003C3AAD">
        <w:t xml:space="preserve"> </w:t>
      </w:r>
      <w:r>
        <w:t>our</w:t>
      </w:r>
      <w:r w:rsidR="003C3AAD">
        <w:t xml:space="preserve"> </w:t>
      </w:r>
      <w:r>
        <w:t>rivals</w:t>
      </w:r>
      <w:r w:rsidRPr="002371CF">
        <w:t>.</w:t>
      </w:r>
      <w:r w:rsidR="003C3AAD">
        <w:t xml:space="preserve"> </w:t>
      </w:r>
      <w:r>
        <w:t>T</w:t>
      </w:r>
      <w:r w:rsidRPr="002371CF">
        <w:t>hat</w:t>
      </w:r>
      <w:r w:rsidR="003C3AAD">
        <w:t xml:space="preserve"> </w:t>
      </w:r>
      <w:r w:rsidRPr="002371CF">
        <w:t>is</w:t>
      </w:r>
      <w:r w:rsidR="003C3AAD">
        <w:t xml:space="preserve"> </w:t>
      </w:r>
      <w:r w:rsidRPr="002371CF">
        <w:t>number</w:t>
      </w:r>
      <w:r w:rsidR="003C3AAD">
        <w:t xml:space="preserve"> </w:t>
      </w:r>
      <w:r w:rsidRPr="002371CF">
        <w:t>one</w:t>
      </w:r>
      <w:r>
        <w:t>.</w:t>
      </w:r>
      <w:r w:rsidR="003C3AAD">
        <w:t xml:space="preserve"> </w:t>
      </w:r>
    </w:p>
    <w:p w:rsidR="00300FF0" w:rsidP="00067597">
      <w:pPr>
        <w:pStyle w:val="Answer"/>
      </w:pPr>
      <w:r>
        <w:t>Secondly,</w:t>
      </w:r>
      <w:r w:rsidR="003C3AAD">
        <w:t xml:space="preserve"> </w:t>
      </w:r>
      <w:r w:rsidRPr="002371CF">
        <w:t>Matthew</w:t>
      </w:r>
      <w:r w:rsidR="003C3AAD">
        <w:t xml:space="preserve"> </w:t>
      </w:r>
      <w:r w:rsidRPr="002371CF">
        <w:t>referred</w:t>
      </w:r>
      <w:r w:rsidR="003C3AAD">
        <w:t xml:space="preserve"> </w:t>
      </w:r>
      <w:r w:rsidRPr="002371CF">
        <w:t>to</w:t>
      </w:r>
      <w:r w:rsidR="003C3AAD">
        <w:t xml:space="preserve"> </w:t>
      </w:r>
      <w:r w:rsidRPr="002371CF">
        <w:t>the</w:t>
      </w:r>
      <w:r w:rsidR="003C3AAD">
        <w:t xml:space="preserve"> </w:t>
      </w:r>
      <w:r w:rsidRPr="002371CF">
        <w:t>fact</w:t>
      </w:r>
      <w:r w:rsidR="003C3AAD">
        <w:t xml:space="preserve"> </w:t>
      </w:r>
      <w:r w:rsidRPr="002371CF">
        <w:t>that</w:t>
      </w:r>
      <w:r w:rsidR="003C3AAD">
        <w:t xml:space="preserve"> </w:t>
      </w:r>
      <w:r w:rsidRPr="002371CF">
        <w:t>the</w:t>
      </w:r>
      <w:r w:rsidR="003C3AAD">
        <w:t xml:space="preserve"> </w:t>
      </w:r>
      <w:r w:rsidRPr="002371CF">
        <w:t>UK</w:t>
      </w:r>
      <w:r w:rsidR="003C3AAD">
        <w:t xml:space="preserve"> </w:t>
      </w:r>
      <w:r w:rsidRPr="002371CF">
        <w:t>has</w:t>
      </w:r>
      <w:r w:rsidR="003C3AAD">
        <w:t xml:space="preserve"> </w:t>
      </w:r>
      <w:r w:rsidRPr="002371CF">
        <w:t>a</w:t>
      </w:r>
      <w:r w:rsidR="003C3AAD">
        <w:t xml:space="preserve"> </w:t>
      </w:r>
      <w:r w:rsidRPr="002371CF">
        <w:t>long</w:t>
      </w:r>
      <w:r w:rsidR="003C3AAD">
        <w:t xml:space="preserve"> </w:t>
      </w:r>
      <w:r w:rsidRPr="002371CF">
        <w:t>history</w:t>
      </w:r>
      <w:r w:rsidR="003C3AAD">
        <w:t xml:space="preserve"> </w:t>
      </w:r>
      <w:r w:rsidRPr="002371CF">
        <w:t>of</w:t>
      </w:r>
      <w:r w:rsidR="003C3AAD">
        <w:t xml:space="preserve"> </w:t>
      </w:r>
      <w:r w:rsidRPr="002371CF">
        <w:t>investment</w:t>
      </w:r>
      <w:r w:rsidR="003C3AAD">
        <w:t xml:space="preserve"> </w:t>
      </w:r>
      <w:r w:rsidRPr="002371CF">
        <w:t>in</w:t>
      </w:r>
      <w:r w:rsidR="003C3AAD">
        <w:t xml:space="preserve"> </w:t>
      </w:r>
      <w:r w:rsidRPr="002371CF">
        <w:t>humanitarian</w:t>
      </w:r>
      <w:r w:rsidR="003C3AAD">
        <w:t xml:space="preserve"> </w:t>
      </w:r>
      <w:r w:rsidRPr="002371CF">
        <w:t>agencies</w:t>
      </w:r>
      <w:r>
        <w:t>,</w:t>
      </w:r>
      <w:r w:rsidR="003C3AAD">
        <w:t xml:space="preserve"> </w:t>
      </w:r>
      <w:r>
        <w:t>a</w:t>
      </w:r>
      <w:r w:rsidRPr="002371CF">
        <w:t>nd</w:t>
      </w:r>
      <w:r w:rsidR="003C3AAD">
        <w:t xml:space="preserve"> </w:t>
      </w:r>
      <w:r w:rsidRPr="002371CF">
        <w:t>that</w:t>
      </w:r>
      <w:r w:rsidR="003C3AAD">
        <w:t xml:space="preserve"> </w:t>
      </w:r>
      <w:r w:rsidRPr="002371CF">
        <w:t>is</w:t>
      </w:r>
      <w:r w:rsidR="003C3AAD">
        <w:t xml:space="preserve"> </w:t>
      </w:r>
      <w:r w:rsidRPr="002371CF">
        <w:t>one</w:t>
      </w:r>
      <w:r w:rsidR="003C3AAD">
        <w:t xml:space="preserve"> </w:t>
      </w:r>
      <w:r w:rsidRPr="002371CF">
        <w:t>area</w:t>
      </w:r>
      <w:r w:rsidR="003C3AAD">
        <w:t xml:space="preserve"> </w:t>
      </w:r>
      <w:r w:rsidRPr="002371CF">
        <w:t>where</w:t>
      </w:r>
      <w:r w:rsidR="003C3AAD">
        <w:t xml:space="preserve"> </w:t>
      </w:r>
      <w:r w:rsidRPr="002371CF">
        <w:t>there</w:t>
      </w:r>
      <w:r w:rsidR="003C3AAD">
        <w:t xml:space="preserve"> </w:t>
      </w:r>
      <w:r w:rsidRPr="002371CF">
        <w:t>is</w:t>
      </w:r>
      <w:r w:rsidR="003C3AAD">
        <w:t xml:space="preserve"> </w:t>
      </w:r>
      <w:r w:rsidRPr="002371CF">
        <w:t>a</w:t>
      </w:r>
      <w:r w:rsidR="003C3AAD">
        <w:t xml:space="preserve"> </w:t>
      </w:r>
      <w:r w:rsidRPr="002371CF">
        <w:t>proven</w:t>
      </w:r>
      <w:r w:rsidR="003C3AAD">
        <w:t xml:space="preserve"> </w:t>
      </w:r>
      <w:r w:rsidRPr="002371CF">
        <w:t>track</w:t>
      </w:r>
      <w:r w:rsidR="003C3AAD">
        <w:t xml:space="preserve"> </w:t>
      </w:r>
      <w:r w:rsidRPr="002371CF">
        <w:t>record</w:t>
      </w:r>
      <w:r w:rsidR="003C3AAD">
        <w:t xml:space="preserve"> </w:t>
      </w:r>
      <w:r w:rsidRPr="002371CF">
        <w:t>that</w:t>
      </w:r>
      <w:r w:rsidR="003C3AAD">
        <w:t xml:space="preserve"> </w:t>
      </w:r>
      <w:r w:rsidRPr="002371CF">
        <w:t>international</w:t>
      </w:r>
      <w:r w:rsidR="003C3AAD">
        <w:t xml:space="preserve"> </w:t>
      </w:r>
      <w:r w:rsidRPr="002371CF">
        <w:t>bodies</w:t>
      </w:r>
      <w:r w:rsidR="003C3AAD">
        <w:t xml:space="preserve"> </w:t>
      </w:r>
      <w:r w:rsidRPr="002371CF">
        <w:t>can</w:t>
      </w:r>
      <w:r w:rsidR="003C3AAD">
        <w:t xml:space="preserve"> </w:t>
      </w:r>
      <w:r w:rsidRPr="002371CF">
        <w:t>deliver</w:t>
      </w:r>
      <w:r w:rsidR="003C3AAD">
        <w:t xml:space="preserve"> </w:t>
      </w:r>
      <w:r w:rsidRPr="002371CF">
        <w:t>in</w:t>
      </w:r>
      <w:r w:rsidR="003C3AAD">
        <w:t xml:space="preserve"> </w:t>
      </w:r>
      <w:r w:rsidRPr="002371CF">
        <w:t>a</w:t>
      </w:r>
      <w:r w:rsidR="003C3AAD">
        <w:t xml:space="preserve"> </w:t>
      </w:r>
      <w:r w:rsidRPr="002371CF">
        <w:t>way</w:t>
      </w:r>
      <w:r w:rsidR="003C3AAD">
        <w:t xml:space="preserve"> </w:t>
      </w:r>
      <w:r w:rsidRPr="002371CF">
        <w:t>that</w:t>
      </w:r>
      <w:r w:rsidR="003C3AAD">
        <w:t xml:space="preserve"> </w:t>
      </w:r>
      <w:r w:rsidRPr="002371CF">
        <w:t>no</w:t>
      </w:r>
      <w:r w:rsidR="003C3AAD">
        <w:t xml:space="preserve"> </w:t>
      </w:r>
      <w:r w:rsidRPr="002371CF">
        <w:t>one</w:t>
      </w:r>
      <w:r w:rsidR="003C3AAD">
        <w:t xml:space="preserve"> </w:t>
      </w:r>
      <w:r w:rsidRPr="002371CF">
        <w:t>else</w:t>
      </w:r>
      <w:r w:rsidR="003C3AAD">
        <w:t xml:space="preserve"> </w:t>
      </w:r>
      <w:r w:rsidRPr="002371CF">
        <w:t>can.</w:t>
      </w:r>
      <w:r w:rsidR="003C3AAD">
        <w:t xml:space="preserve"> </w:t>
      </w:r>
      <w:r>
        <w:t>S</w:t>
      </w:r>
      <w:r w:rsidRPr="002371CF">
        <w:t>o</w:t>
      </w:r>
      <w:r w:rsidR="003C3AAD">
        <w:t xml:space="preserve"> </w:t>
      </w:r>
      <w:r w:rsidRPr="002371CF">
        <w:t>we</w:t>
      </w:r>
      <w:r w:rsidR="003C3AAD">
        <w:t xml:space="preserve"> </w:t>
      </w:r>
      <w:r w:rsidRPr="002371CF">
        <w:t>should</w:t>
      </w:r>
      <w:r w:rsidR="003C3AAD">
        <w:t xml:space="preserve"> </w:t>
      </w:r>
      <w:r w:rsidRPr="002371CF">
        <w:t>definitely</w:t>
      </w:r>
      <w:r w:rsidR="003C3AAD">
        <w:t xml:space="preserve"> </w:t>
      </w:r>
      <w:r w:rsidRPr="002371CF">
        <w:t>continue</w:t>
      </w:r>
      <w:r w:rsidR="003C3AAD">
        <w:t xml:space="preserve"> </w:t>
      </w:r>
      <w:r w:rsidRPr="002371CF">
        <w:t>to</w:t>
      </w:r>
      <w:r w:rsidR="003C3AAD">
        <w:t xml:space="preserve"> </w:t>
      </w:r>
      <w:r w:rsidRPr="002371CF">
        <w:t>invest</w:t>
      </w:r>
      <w:r w:rsidR="003C3AAD">
        <w:t xml:space="preserve"> </w:t>
      </w:r>
      <w:r w:rsidRPr="002371CF">
        <w:t>politically</w:t>
      </w:r>
      <w:r w:rsidR="003C3AAD">
        <w:t xml:space="preserve"> </w:t>
      </w:r>
      <w:r w:rsidRPr="002371CF">
        <w:t>and</w:t>
      </w:r>
      <w:r w:rsidR="003C3AAD">
        <w:t xml:space="preserve"> </w:t>
      </w:r>
      <w:r w:rsidRPr="002371CF">
        <w:t>with</w:t>
      </w:r>
      <w:r w:rsidR="003C3AAD">
        <w:t xml:space="preserve"> </w:t>
      </w:r>
      <w:r w:rsidRPr="002371CF">
        <w:t>resources</w:t>
      </w:r>
      <w:r w:rsidR="003C3AAD">
        <w:t xml:space="preserve"> </w:t>
      </w:r>
      <w:r w:rsidRPr="002371CF">
        <w:t>in</w:t>
      </w:r>
      <w:r w:rsidR="003C3AAD">
        <w:t xml:space="preserve"> </w:t>
      </w:r>
      <w:r w:rsidRPr="002371CF">
        <w:t>humanitarian</w:t>
      </w:r>
      <w:r w:rsidR="003C3AAD">
        <w:t xml:space="preserve"> </w:t>
      </w:r>
      <w:r w:rsidRPr="002371CF">
        <w:t>assistance.</w:t>
      </w:r>
      <w:r w:rsidR="003C3AAD">
        <w:t xml:space="preserve"> </w:t>
      </w:r>
    </w:p>
    <w:p w:rsidR="00300FF0" w:rsidP="00067597">
      <w:pPr>
        <w:pStyle w:val="Answer"/>
      </w:pPr>
      <w:r>
        <w:t>T</w:t>
      </w:r>
      <w:r w:rsidRPr="002371CF">
        <w:t>hirdly,</w:t>
      </w:r>
      <w:r w:rsidR="003C3AAD">
        <w:t xml:space="preserve"> </w:t>
      </w:r>
      <w:r w:rsidRPr="002371CF">
        <w:t>climate</w:t>
      </w:r>
      <w:r w:rsidR="003C3AAD">
        <w:t xml:space="preserve"> </w:t>
      </w:r>
      <w:r w:rsidRPr="002371CF">
        <w:t>change</w:t>
      </w:r>
      <w:r w:rsidR="003C3AAD">
        <w:t xml:space="preserve"> </w:t>
      </w:r>
      <w:r w:rsidRPr="002371CF">
        <w:t>has</w:t>
      </w:r>
      <w:r w:rsidR="003C3AAD">
        <w:t xml:space="preserve"> </w:t>
      </w:r>
      <w:r w:rsidRPr="002371CF">
        <w:t>gone</w:t>
      </w:r>
      <w:r w:rsidR="003C3AAD">
        <w:t xml:space="preserve"> </w:t>
      </w:r>
      <w:r w:rsidRPr="002371CF">
        <w:t>down</w:t>
      </w:r>
      <w:r w:rsidR="003C3AAD">
        <w:t xml:space="preserve"> </w:t>
      </w:r>
      <w:r w:rsidRPr="002371CF">
        <w:t>the</w:t>
      </w:r>
      <w:r w:rsidR="003C3AAD">
        <w:t xml:space="preserve"> </w:t>
      </w:r>
      <w:r w:rsidRPr="002371CF">
        <w:t>agenda</w:t>
      </w:r>
      <w:r w:rsidR="003C3AAD">
        <w:t xml:space="preserve"> </w:t>
      </w:r>
      <w:r w:rsidRPr="002371CF">
        <w:t>politically</w:t>
      </w:r>
      <w:r w:rsidR="003C3AAD">
        <w:t xml:space="preserve"> </w:t>
      </w:r>
      <w:r w:rsidRPr="002371CF">
        <w:t>in</w:t>
      </w:r>
      <w:r w:rsidR="003C3AAD">
        <w:t xml:space="preserve"> </w:t>
      </w:r>
      <w:r w:rsidRPr="002371CF">
        <w:t>multilateral</w:t>
      </w:r>
      <w:r w:rsidR="003C3AAD">
        <w:t xml:space="preserve"> </w:t>
      </w:r>
      <w:r w:rsidRPr="002371CF">
        <w:t>forums</w:t>
      </w:r>
      <w:r w:rsidR="003C3AAD">
        <w:t xml:space="preserve"> </w:t>
      </w:r>
      <w:r w:rsidRPr="002371CF">
        <w:t>over</w:t>
      </w:r>
      <w:r w:rsidR="003C3AAD">
        <w:t xml:space="preserve"> </w:t>
      </w:r>
      <w:r w:rsidRPr="002371CF">
        <w:t>the</w:t>
      </w:r>
      <w:r w:rsidR="003C3AAD">
        <w:t xml:space="preserve"> </w:t>
      </w:r>
      <w:r w:rsidRPr="002371CF">
        <w:t>last</w:t>
      </w:r>
      <w:r w:rsidR="003C3AAD">
        <w:t xml:space="preserve"> </w:t>
      </w:r>
      <w:r w:rsidRPr="002371CF">
        <w:t>few</w:t>
      </w:r>
      <w:r w:rsidR="003C3AAD">
        <w:t xml:space="preserve"> </w:t>
      </w:r>
      <w:r w:rsidRPr="002371CF">
        <w:t>years</w:t>
      </w:r>
      <w:r w:rsidR="003C3AAD">
        <w:t xml:space="preserve"> </w:t>
      </w:r>
      <w:r w:rsidRPr="002371CF">
        <w:t>since</w:t>
      </w:r>
      <w:r w:rsidR="003C3AAD">
        <w:t xml:space="preserve"> </w:t>
      </w:r>
      <w:r w:rsidRPr="002371CF">
        <w:t>the</w:t>
      </w:r>
      <w:r w:rsidR="003C3AAD">
        <w:t xml:space="preserve"> </w:t>
      </w:r>
      <w:r w:rsidRPr="002371CF">
        <w:t>Glasgow</w:t>
      </w:r>
      <w:r w:rsidR="003C3AAD">
        <w:t xml:space="preserve"> </w:t>
      </w:r>
      <w:r w:rsidRPr="002371CF">
        <w:t>summit</w:t>
      </w:r>
      <w:r>
        <w:t>,</w:t>
      </w:r>
      <w:r w:rsidR="003C3AAD">
        <w:t xml:space="preserve"> </w:t>
      </w:r>
      <w:r>
        <w:t>b</w:t>
      </w:r>
      <w:r w:rsidRPr="002371CF">
        <w:t>ut</w:t>
      </w:r>
      <w:r w:rsidR="003C3AAD">
        <w:t xml:space="preserve"> </w:t>
      </w:r>
      <w:r w:rsidRPr="002371CF">
        <w:t>as</w:t>
      </w:r>
      <w:r w:rsidR="003C3AAD">
        <w:t xml:space="preserve"> </w:t>
      </w:r>
      <w:r w:rsidRPr="002371CF">
        <w:t>we</w:t>
      </w:r>
      <w:r w:rsidR="003C3AAD">
        <w:t xml:space="preserve"> </w:t>
      </w:r>
      <w:r w:rsidRPr="002371CF">
        <w:t>are</w:t>
      </w:r>
      <w:r w:rsidR="003C3AAD">
        <w:t xml:space="preserve"> </w:t>
      </w:r>
      <w:r w:rsidRPr="002371CF">
        <w:t>all</w:t>
      </w:r>
      <w:r w:rsidR="003C3AAD">
        <w:t xml:space="preserve"> </w:t>
      </w:r>
      <w:r w:rsidRPr="002371CF">
        <w:t>experiencing</w:t>
      </w:r>
      <w:r w:rsidR="003C3AAD">
        <w:t xml:space="preserve"> </w:t>
      </w:r>
      <w:r w:rsidRPr="002371CF">
        <w:t>these</w:t>
      </w:r>
      <w:r w:rsidR="003C3AAD">
        <w:t xml:space="preserve"> </w:t>
      </w:r>
      <w:r w:rsidRPr="002371CF">
        <w:t>horrible</w:t>
      </w:r>
      <w:r w:rsidR="003C3AAD">
        <w:t xml:space="preserve"> </w:t>
      </w:r>
      <w:r w:rsidRPr="002371CF">
        <w:t>heatwaves,</w:t>
      </w:r>
      <w:r w:rsidR="003C3AAD">
        <w:t xml:space="preserve"> </w:t>
      </w:r>
      <w:r w:rsidRPr="002371CF">
        <w:t>I</w:t>
      </w:r>
      <w:r w:rsidR="003C3AAD">
        <w:t xml:space="preserve"> </w:t>
      </w:r>
      <w:r w:rsidRPr="002371CF">
        <w:t>think</w:t>
      </w:r>
      <w:r w:rsidR="003C3AAD">
        <w:t xml:space="preserve"> </w:t>
      </w:r>
      <w:r w:rsidRPr="002371CF">
        <w:t>that</w:t>
      </w:r>
      <w:r w:rsidR="003C3AAD">
        <w:t xml:space="preserve"> </w:t>
      </w:r>
      <w:r w:rsidRPr="002371CF">
        <w:t>we</w:t>
      </w:r>
      <w:r w:rsidR="003C3AAD">
        <w:t xml:space="preserve"> </w:t>
      </w:r>
      <w:r w:rsidRPr="002371CF">
        <w:t>know</w:t>
      </w:r>
      <w:r w:rsidR="003C3AAD">
        <w:t xml:space="preserve"> </w:t>
      </w:r>
      <w:r w:rsidRPr="002371CF">
        <w:t>that</w:t>
      </w:r>
      <w:r w:rsidR="003C3AAD">
        <w:t xml:space="preserve"> </w:t>
      </w:r>
      <w:r w:rsidRPr="002371CF">
        <w:t>climate</w:t>
      </w:r>
      <w:r w:rsidR="003C3AAD">
        <w:t xml:space="preserve"> </w:t>
      </w:r>
      <w:r w:rsidRPr="002371CF">
        <w:t>change</w:t>
      </w:r>
      <w:r w:rsidR="003C3AAD">
        <w:t xml:space="preserve"> </w:t>
      </w:r>
      <w:r w:rsidRPr="002371CF">
        <w:t>is</w:t>
      </w:r>
      <w:r w:rsidR="003C3AAD">
        <w:t xml:space="preserve"> </w:t>
      </w:r>
      <w:r w:rsidRPr="002371CF">
        <w:t>going</w:t>
      </w:r>
      <w:r w:rsidR="003C3AAD">
        <w:t xml:space="preserve"> </w:t>
      </w:r>
      <w:r w:rsidRPr="002371CF">
        <w:t>to</w:t>
      </w:r>
      <w:r w:rsidR="003C3AAD">
        <w:t xml:space="preserve"> </w:t>
      </w:r>
      <w:r w:rsidRPr="002371CF">
        <w:t>go</w:t>
      </w:r>
      <w:r w:rsidR="003C3AAD">
        <w:t xml:space="preserve"> </w:t>
      </w:r>
      <w:r w:rsidRPr="002371CF">
        <w:t>back</w:t>
      </w:r>
      <w:r w:rsidR="003C3AAD">
        <w:t xml:space="preserve"> </w:t>
      </w:r>
      <w:r w:rsidRPr="002371CF">
        <w:t>up</w:t>
      </w:r>
      <w:r w:rsidR="003C3AAD">
        <w:t xml:space="preserve"> </w:t>
      </w:r>
      <w:r w:rsidRPr="002371CF">
        <w:t>the</w:t>
      </w:r>
      <w:r w:rsidR="003C3AAD">
        <w:t xml:space="preserve"> </w:t>
      </w:r>
      <w:r w:rsidRPr="002371CF">
        <w:t>agenda.</w:t>
      </w:r>
      <w:r w:rsidR="003C3AAD">
        <w:t xml:space="preserve"> </w:t>
      </w:r>
      <w:r>
        <w:t>T</w:t>
      </w:r>
      <w:r w:rsidRPr="002371CF">
        <w:t>here</w:t>
      </w:r>
      <w:r w:rsidR="003C3AAD">
        <w:t xml:space="preserve"> </w:t>
      </w:r>
      <w:r>
        <w:t>i</w:t>
      </w:r>
      <w:r w:rsidRPr="002371CF">
        <w:t>s</w:t>
      </w:r>
      <w:r w:rsidR="003C3AAD">
        <w:t xml:space="preserve"> </w:t>
      </w:r>
      <w:r w:rsidRPr="002371CF">
        <w:t>actually</w:t>
      </w:r>
      <w:r w:rsidR="003C3AAD">
        <w:t xml:space="preserve"> </w:t>
      </w:r>
      <w:r w:rsidRPr="002371CF">
        <w:t>quite</w:t>
      </w:r>
      <w:r w:rsidR="003C3AAD">
        <w:t xml:space="preserve"> </w:t>
      </w:r>
      <w:r w:rsidRPr="002371CF">
        <w:t>a</w:t>
      </w:r>
      <w:r w:rsidR="003C3AAD">
        <w:t xml:space="preserve"> </w:t>
      </w:r>
      <w:r w:rsidRPr="002371CF">
        <w:t>lot</w:t>
      </w:r>
      <w:r w:rsidR="003C3AAD">
        <w:t xml:space="preserve"> </w:t>
      </w:r>
      <w:r w:rsidRPr="002371CF">
        <w:t>of</w:t>
      </w:r>
      <w:r w:rsidR="003C3AAD">
        <w:t xml:space="preserve"> </w:t>
      </w:r>
      <w:r w:rsidRPr="002371CF">
        <w:t>work</w:t>
      </w:r>
      <w:r w:rsidR="003C3AAD">
        <w:t xml:space="preserve"> </w:t>
      </w:r>
      <w:r w:rsidRPr="002371CF">
        <w:t>to</w:t>
      </w:r>
      <w:r w:rsidR="003C3AAD">
        <w:t xml:space="preserve"> </w:t>
      </w:r>
      <w:r w:rsidRPr="002371CF">
        <w:t>be</w:t>
      </w:r>
      <w:r w:rsidR="003C3AAD">
        <w:t xml:space="preserve"> </w:t>
      </w:r>
      <w:r w:rsidRPr="002371CF">
        <w:t>done</w:t>
      </w:r>
      <w:r w:rsidR="003C3AAD">
        <w:t xml:space="preserve"> </w:t>
      </w:r>
      <w:r w:rsidRPr="002371CF">
        <w:t>reforming</w:t>
      </w:r>
      <w:r w:rsidR="003C3AAD">
        <w:t xml:space="preserve"> </w:t>
      </w:r>
      <w:r w:rsidRPr="002371CF">
        <w:t>the</w:t>
      </w:r>
      <w:r w:rsidR="003C3AAD">
        <w:t xml:space="preserve"> </w:t>
      </w:r>
      <w:r w:rsidRPr="002371CF">
        <w:t>international</w:t>
      </w:r>
      <w:r w:rsidR="003C3AAD">
        <w:t xml:space="preserve"> </w:t>
      </w:r>
      <w:r w:rsidRPr="002371CF">
        <w:t>architecture</w:t>
      </w:r>
      <w:r w:rsidR="003C3AAD">
        <w:t xml:space="preserve"> </w:t>
      </w:r>
      <w:r w:rsidRPr="002371CF">
        <w:t>for</w:t>
      </w:r>
      <w:r w:rsidR="003C3AAD">
        <w:t xml:space="preserve"> </w:t>
      </w:r>
      <w:r w:rsidRPr="002371CF">
        <w:t>addressing</w:t>
      </w:r>
      <w:r w:rsidR="003C3AAD">
        <w:t xml:space="preserve"> </w:t>
      </w:r>
      <w:r w:rsidRPr="002371CF">
        <w:t>climate</w:t>
      </w:r>
      <w:r w:rsidR="003C3AAD">
        <w:t xml:space="preserve"> </w:t>
      </w:r>
      <w:r w:rsidRPr="002371CF">
        <w:t>change</w:t>
      </w:r>
      <w:r>
        <w:t>,</w:t>
      </w:r>
      <w:r w:rsidR="003C3AAD">
        <w:t xml:space="preserve"> </w:t>
      </w:r>
      <w:r>
        <w:t>a</w:t>
      </w:r>
      <w:r w:rsidRPr="002371CF">
        <w:t>nd</w:t>
      </w:r>
      <w:r w:rsidR="003C3AAD">
        <w:t xml:space="preserve"> </w:t>
      </w:r>
      <w:r w:rsidRPr="002371CF">
        <w:t>we</w:t>
      </w:r>
      <w:r w:rsidR="003C3AAD">
        <w:t xml:space="preserve"> </w:t>
      </w:r>
      <w:r w:rsidRPr="002371CF">
        <w:t>should</w:t>
      </w:r>
      <w:r w:rsidR="003C3AAD">
        <w:t xml:space="preserve"> </w:t>
      </w:r>
      <w:r w:rsidRPr="002371CF">
        <w:t>be</w:t>
      </w:r>
      <w:r w:rsidR="003C3AAD">
        <w:t xml:space="preserve"> </w:t>
      </w:r>
      <w:r w:rsidRPr="002371CF">
        <w:t>investing</w:t>
      </w:r>
      <w:r w:rsidR="003C3AAD">
        <w:t xml:space="preserve"> </w:t>
      </w:r>
      <w:r w:rsidRPr="002371CF">
        <w:t>in</w:t>
      </w:r>
      <w:r w:rsidR="003C3AAD">
        <w:t xml:space="preserve"> </w:t>
      </w:r>
      <w:r w:rsidRPr="002371CF">
        <w:t>that</w:t>
      </w:r>
      <w:r w:rsidR="003C3AAD">
        <w:t xml:space="preserve"> </w:t>
      </w:r>
      <w:r w:rsidRPr="002371CF">
        <w:t>now.</w:t>
      </w:r>
      <w:r w:rsidR="003C3AAD">
        <w:t xml:space="preserve"> </w:t>
      </w:r>
      <w:r w:rsidRPr="002371CF">
        <w:t>So</w:t>
      </w:r>
      <w:r w:rsidR="003C3AAD">
        <w:t xml:space="preserve"> </w:t>
      </w:r>
      <w:r>
        <w:t>the</w:t>
      </w:r>
      <w:r w:rsidR="003C3AAD">
        <w:t xml:space="preserve"> </w:t>
      </w:r>
      <w:r>
        <w:t>three</w:t>
      </w:r>
      <w:r w:rsidR="003C3AAD">
        <w:t xml:space="preserve"> </w:t>
      </w:r>
      <w:r>
        <w:t>things</w:t>
      </w:r>
      <w:r w:rsidR="003C3AAD">
        <w:t xml:space="preserve"> </w:t>
      </w:r>
      <w:r>
        <w:t>are</w:t>
      </w:r>
      <w:r w:rsidR="003C3AAD">
        <w:t xml:space="preserve"> </w:t>
      </w:r>
      <w:r w:rsidRPr="002371CF">
        <w:t>peace</w:t>
      </w:r>
      <w:r w:rsidR="003C3AAD">
        <w:t xml:space="preserve"> </w:t>
      </w:r>
      <w:r w:rsidRPr="002371CF">
        <w:t>and</w:t>
      </w:r>
      <w:r w:rsidR="003C3AAD">
        <w:t xml:space="preserve"> </w:t>
      </w:r>
      <w:r w:rsidRPr="002371CF">
        <w:t>security,</w:t>
      </w:r>
      <w:r w:rsidR="003C3AAD">
        <w:t xml:space="preserve"> </w:t>
      </w:r>
      <w:r w:rsidRPr="002371CF">
        <w:t>humanitarian</w:t>
      </w:r>
      <w:r w:rsidR="003C3AAD">
        <w:t xml:space="preserve"> </w:t>
      </w:r>
      <w:r w:rsidRPr="002371CF">
        <w:t>aid,</w:t>
      </w:r>
      <w:r w:rsidR="003C3AAD">
        <w:t xml:space="preserve"> </w:t>
      </w:r>
      <w:r w:rsidRPr="002371CF">
        <w:t>and</w:t>
      </w:r>
      <w:r w:rsidR="003C3AAD">
        <w:t xml:space="preserve"> </w:t>
      </w:r>
      <w:r w:rsidRPr="002371CF">
        <w:t>climate</w:t>
      </w:r>
      <w:r w:rsidR="003C3AAD">
        <w:t xml:space="preserve"> </w:t>
      </w:r>
      <w:r w:rsidRPr="002371CF">
        <w:t>change</w:t>
      </w:r>
      <w:r>
        <w:t>.</w:t>
      </w:r>
      <w:r w:rsidR="003C3AAD">
        <w:t xml:space="preserve"> </w:t>
      </w:r>
    </w:p>
    <w:p w:rsidR="00300FF0" w:rsidRPr="002371CF" w:rsidP="00067597">
      <w:pPr>
        <w:pStyle w:val="Answer"/>
      </w:pPr>
      <w:r>
        <w:t>W</w:t>
      </w:r>
      <w:r w:rsidRPr="002371CF">
        <w:t>here</w:t>
      </w:r>
      <w:r w:rsidR="003C3AAD">
        <w:t xml:space="preserve"> </w:t>
      </w:r>
      <w:r w:rsidRPr="002371CF">
        <w:t>I</w:t>
      </w:r>
      <w:r w:rsidR="003C3AAD">
        <w:t xml:space="preserve"> </w:t>
      </w:r>
      <w:r w:rsidRPr="002371CF">
        <w:t>think</w:t>
      </w:r>
      <w:r w:rsidR="003C3AAD">
        <w:t xml:space="preserve"> </w:t>
      </w:r>
      <w:r w:rsidRPr="002371CF">
        <w:t>we</w:t>
      </w:r>
      <w:r w:rsidR="003C3AAD">
        <w:t xml:space="preserve"> </w:t>
      </w:r>
      <w:r w:rsidRPr="002371CF">
        <w:t>should</w:t>
      </w:r>
      <w:r w:rsidR="003C3AAD">
        <w:t xml:space="preserve"> </w:t>
      </w:r>
      <w:r w:rsidRPr="002371CF">
        <w:t>be</w:t>
      </w:r>
      <w:r w:rsidR="003C3AAD">
        <w:t xml:space="preserve"> </w:t>
      </w:r>
      <w:r w:rsidRPr="002371CF">
        <w:t>very</w:t>
      </w:r>
      <w:r w:rsidR="003C3AAD">
        <w:t xml:space="preserve"> </w:t>
      </w:r>
      <w:r w:rsidRPr="002371CF">
        <w:t>cautious</w:t>
      </w:r>
      <w:r w:rsidR="003C3AAD">
        <w:t xml:space="preserve"> </w:t>
      </w:r>
      <w:r w:rsidRPr="002371CF">
        <w:t>and</w:t>
      </w:r>
      <w:r w:rsidR="003C3AAD">
        <w:t xml:space="preserve"> </w:t>
      </w:r>
      <w:r w:rsidRPr="002371CF">
        <w:t>possibly</w:t>
      </w:r>
      <w:r w:rsidR="003C3AAD">
        <w:t xml:space="preserve"> </w:t>
      </w:r>
      <w:r w:rsidRPr="002371CF">
        <w:t>ask</w:t>
      </w:r>
      <w:r w:rsidR="003C3AAD">
        <w:t xml:space="preserve"> </w:t>
      </w:r>
      <w:r w:rsidRPr="002371CF">
        <w:t>whether</w:t>
      </w:r>
      <w:r w:rsidR="003C3AAD">
        <w:t xml:space="preserve"> </w:t>
      </w:r>
      <w:r w:rsidRPr="002371CF">
        <w:t>we</w:t>
      </w:r>
      <w:r w:rsidR="003C3AAD">
        <w:t xml:space="preserve"> </w:t>
      </w:r>
      <w:r w:rsidRPr="002371CF">
        <w:t>can</w:t>
      </w:r>
      <w:r w:rsidR="003C3AAD">
        <w:t xml:space="preserve"> </w:t>
      </w:r>
      <w:r w:rsidRPr="002371CF">
        <w:t>disengage</w:t>
      </w:r>
      <w:r w:rsidR="003C3AAD">
        <w:t xml:space="preserve"> </w:t>
      </w:r>
      <w:r w:rsidRPr="002371CF">
        <w:t>a</w:t>
      </w:r>
      <w:r w:rsidR="003C3AAD">
        <w:t xml:space="preserve"> </w:t>
      </w:r>
      <w:r w:rsidRPr="002371CF">
        <w:t>bit</w:t>
      </w:r>
      <w:r w:rsidR="003C3AAD">
        <w:t xml:space="preserve"> </w:t>
      </w:r>
      <w:r>
        <w:t>is</w:t>
      </w:r>
      <w:r w:rsidR="003C3AAD">
        <w:t xml:space="preserve"> </w:t>
      </w:r>
      <w:r w:rsidRPr="002371CF">
        <w:t>some</w:t>
      </w:r>
      <w:r w:rsidR="003C3AAD">
        <w:t xml:space="preserve"> </w:t>
      </w:r>
      <w:r w:rsidRPr="002371CF">
        <w:t>parts</w:t>
      </w:r>
      <w:r w:rsidR="003C3AAD">
        <w:t xml:space="preserve"> </w:t>
      </w:r>
      <w:r w:rsidRPr="002371CF">
        <w:t>of</w:t>
      </w:r>
      <w:r w:rsidR="003C3AAD">
        <w:t xml:space="preserve"> </w:t>
      </w:r>
      <w:r w:rsidRPr="002371CF">
        <w:t>the</w:t>
      </w:r>
      <w:r w:rsidR="003C3AAD">
        <w:t xml:space="preserve"> </w:t>
      </w:r>
      <w:r w:rsidRPr="002371CF">
        <w:t>development</w:t>
      </w:r>
      <w:r w:rsidR="003C3AAD">
        <w:t xml:space="preserve"> </w:t>
      </w:r>
      <w:r w:rsidRPr="002371CF">
        <w:t>architecture,</w:t>
      </w:r>
      <w:r w:rsidR="003C3AAD">
        <w:t xml:space="preserve"> </w:t>
      </w:r>
      <w:r w:rsidRPr="002371CF">
        <w:t>because</w:t>
      </w:r>
      <w:r w:rsidR="003C3AAD">
        <w:t xml:space="preserve"> </w:t>
      </w:r>
      <w:r w:rsidRPr="002371CF">
        <w:t>some</w:t>
      </w:r>
      <w:r w:rsidR="003C3AAD">
        <w:t xml:space="preserve"> </w:t>
      </w:r>
      <w:r w:rsidRPr="002371CF">
        <w:t>parts</w:t>
      </w:r>
      <w:r w:rsidR="003C3AAD">
        <w:t xml:space="preserve"> </w:t>
      </w:r>
      <w:r w:rsidRPr="002371CF">
        <w:t>of</w:t>
      </w:r>
      <w:r w:rsidR="003C3AAD">
        <w:t xml:space="preserve"> </w:t>
      </w:r>
      <w:r w:rsidRPr="002371CF">
        <w:t>the</w:t>
      </w:r>
      <w:r w:rsidR="003C3AAD">
        <w:t xml:space="preserve"> </w:t>
      </w:r>
      <w:r w:rsidRPr="002371CF">
        <w:t>existing</w:t>
      </w:r>
      <w:r w:rsidR="003C3AAD">
        <w:t xml:space="preserve"> </w:t>
      </w:r>
      <w:r w:rsidRPr="002371CF">
        <w:t>multilateral</w:t>
      </w:r>
      <w:r w:rsidR="003C3AAD">
        <w:t xml:space="preserve"> </w:t>
      </w:r>
      <w:r w:rsidRPr="002371CF">
        <w:t>development</w:t>
      </w:r>
      <w:r w:rsidR="003C3AAD">
        <w:t xml:space="preserve"> </w:t>
      </w:r>
      <w:r w:rsidRPr="002371CF">
        <w:t>architecture</w:t>
      </w:r>
      <w:r w:rsidR="003C3AAD">
        <w:t xml:space="preserve"> </w:t>
      </w:r>
      <w:r w:rsidRPr="002371CF">
        <w:t>are</w:t>
      </w:r>
      <w:r w:rsidR="003C3AAD">
        <w:t xml:space="preserve"> </w:t>
      </w:r>
      <w:r w:rsidRPr="002371CF">
        <w:t>effective</w:t>
      </w:r>
      <w:r>
        <w:t>;</w:t>
      </w:r>
      <w:r w:rsidR="003C3AAD">
        <w:t xml:space="preserve"> </w:t>
      </w:r>
      <w:r>
        <w:t>t</w:t>
      </w:r>
      <w:r w:rsidRPr="002371CF">
        <w:t>here</w:t>
      </w:r>
      <w:r w:rsidR="003C3AAD">
        <w:t xml:space="preserve"> </w:t>
      </w:r>
      <w:r w:rsidRPr="002371CF">
        <w:t>are</w:t>
      </w:r>
      <w:r w:rsidR="003C3AAD">
        <w:t xml:space="preserve"> </w:t>
      </w:r>
      <w:r w:rsidRPr="002371CF">
        <w:t>others</w:t>
      </w:r>
      <w:r w:rsidR="003C3AAD">
        <w:t xml:space="preserve"> </w:t>
      </w:r>
      <w:r w:rsidRPr="002371CF">
        <w:t>which</w:t>
      </w:r>
      <w:r w:rsidR="003C3AAD">
        <w:t xml:space="preserve"> </w:t>
      </w:r>
      <w:r w:rsidRPr="002371CF">
        <w:t>are</w:t>
      </w:r>
      <w:r w:rsidR="003C3AAD">
        <w:t xml:space="preserve"> </w:t>
      </w:r>
      <w:r w:rsidRPr="002371CF">
        <w:t>probably</w:t>
      </w:r>
      <w:r w:rsidR="003C3AAD">
        <w:t xml:space="preserve"> </w:t>
      </w:r>
      <w:r w:rsidRPr="002371CF">
        <w:t>no</w:t>
      </w:r>
      <w:r w:rsidR="003C3AAD">
        <w:t xml:space="preserve"> </w:t>
      </w:r>
      <w:r w:rsidRPr="002371CF">
        <w:t>longer</w:t>
      </w:r>
      <w:r w:rsidR="003C3AAD">
        <w:t xml:space="preserve"> </w:t>
      </w:r>
      <w:r w:rsidRPr="002371CF">
        <w:t>fit</w:t>
      </w:r>
      <w:r w:rsidR="003C3AAD">
        <w:t xml:space="preserve"> </w:t>
      </w:r>
      <w:r w:rsidRPr="002371CF">
        <w:t>for</w:t>
      </w:r>
      <w:r w:rsidR="003C3AAD">
        <w:t xml:space="preserve"> </w:t>
      </w:r>
      <w:r w:rsidRPr="002371CF">
        <w:t>purpose</w:t>
      </w:r>
      <w:r>
        <w:t>.</w:t>
      </w:r>
      <w:r w:rsidR="003C3AAD">
        <w:t xml:space="preserve"> </w:t>
      </w:r>
      <w:r>
        <w:t>T</w:t>
      </w:r>
      <w:r w:rsidRPr="002371CF">
        <w:t>hat</w:t>
      </w:r>
      <w:r w:rsidR="003C3AAD">
        <w:t xml:space="preserve"> </w:t>
      </w:r>
      <w:r w:rsidRPr="002371CF">
        <w:t>may</w:t>
      </w:r>
      <w:r w:rsidR="003C3AAD">
        <w:t xml:space="preserve"> </w:t>
      </w:r>
      <w:r w:rsidRPr="002371CF">
        <w:t>be</w:t>
      </w:r>
      <w:r w:rsidR="003C3AAD">
        <w:t xml:space="preserve"> </w:t>
      </w:r>
      <w:r w:rsidRPr="002371CF">
        <w:t>an</w:t>
      </w:r>
      <w:r w:rsidR="003C3AAD">
        <w:t xml:space="preserve"> </w:t>
      </w:r>
      <w:r w:rsidRPr="002371CF">
        <w:t>area</w:t>
      </w:r>
      <w:r w:rsidR="003C3AAD">
        <w:t xml:space="preserve"> </w:t>
      </w:r>
      <w:r w:rsidRPr="002371CF">
        <w:t>where</w:t>
      </w:r>
      <w:r w:rsidR="003C3AAD">
        <w:t xml:space="preserve"> </w:t>
      </w:r>
      <w:r w:rsidRPr="002371CF">
        <w:t>some</w:t>
      </w:r>
      <w:r w:rsidR="003C3AAD">
        <w:t xml:space="preserve"> </w:t>
      </w:r>
      <w:r w:rsidRPr="002371CF">
        <w:t>economies</w:t>
      </w:r>
      <w:r w:rsidR="003C3AAD">
        <w:t xml:space="preserve"> </w:t>
      </w:r>
      <w:r w:rsidRPr="002371CF">
        <w:t>really</w:t>
      </w:r>
      <w:r w:rsidR="003C3AAD">
        <w:t xml:space="preserve"> </w:t>
      </w:r>
      <w:r w:rsidRPr="002371CF">
        <w:t>are</w:t>
      </w:r>
      <w:r w:rsidR="003C3AAD">
        <w:t xml:space="preserve"> </w:t>
      </w:r>
      <w:r w:rsidRPr="002371CF">
        <w:t>possible.</w:t>
      </w:r>
      <w:r w:rsidR="003C3AAD">
        <w:t xml:space="preserve"> </w:t>
      </w:r>
    </w:p>
    <w:p w:rsidR="00300FF0" w:rsidP="00300FF0">
      <w:pPr>
        <w:pStyle w:val="Answer"/>
      </w:pPr>
      <w:r w:rsidRPr="004A3182">
        <w:rPr>
          <w:b/>
          <w:bCs/>
          <w:i/>
          <w:iCs/>
        </w:rPr>
        <w:t>Olivia</w:t>
      </w:r>
      <w:r w:rsidR="003C3AAD">
        <w:rPr>
          <w:b/>
          <w:bCs/>
          <w:i/>
          <w:iCs/>
        </w:rPr>
        <w:t xml:space="preserve"> </w:t>
      </w:r>
      <w:r w:rsidRPr="004A3182">
        <w:rPr>
          <w:b/>
          <w:bCs/>
          <w:i/>
          <w:iCs/>
        </w:rPr>
        <w:t>O'Sullivan:</w:t>
      </w:r>
      <w:r w:rsidR="003C3AAD">
        <w:rPr>
          <w:b/>
          <w:bCs/>
        </w:rPr>
        <w:t xml:space="preserve"> </w:t>
      </w:r>
      <w:r w:rsidRPr="002F5556">
        <w:t>The</w:t>
      </w:r>
      <w:r w:rsidR="003C3AAD">
        <w:t xml:space="preserve"> </w:t>
      </w:r>
      <w:r w:rsidRPr="002F5556">
        <w:t>question</w:t>
      </w:r>
      <w:r w:rsidR="003C3AAD">
        <w:t xml:space="preserve"> </w:t>
      </w:r>
      <w:r w:rsidRPr="002F5556">
        <w:t>is</w:t>
      </w:r>
      <w:r w:rsidR="003C3AAD">
        <w:t xml:space="preserve"> </w:t>
      </w:r>
      <w:r w:rsidRPr="002F5556">
        <w:t>about</w:t>
      </w:r>
      <w:r w:rsidR="003C3AAD">
        <w:t xml:space="preserve"> </w:t>
      </w:r>
      <w:r w:rsidRPr="002F5556">
        <w:t>which</w:t>
      </w:r>
      <w:r w:rsidR="003C3AAD">
        <w:t xml:space="preserve"> </w:t>
      </w:r>
      <w:r w:rsidRPr="002F5556">
        <w:t>groupings</w:t>
      </w:r>
      <w:r w:rsidR="003C3AAD">
        <w:t xml:space="preserve"> </w:t>
      </w:r>
      <w:r>
        <w:t>of</w:t>
      </w:r>
      <w:r w:rsidR="003C3AAD">
        <w:t xml:space="preserve"> </w:t>
      </w:r>
      <w:r w:rsidRPr="002F5556">
        <w:t>institutions</w:t>
      </w:r>
      <w:r w:rsidR="003C3AAD">
        <w:rPr>
          <w:b/>
          <w:bCs/>
        </w:rPr>
        <w:t xml:space="preserve"> </w:t>
      </w:r>
      <w:r w:rsidRPr="002371CF">
        <w:t>we</w:t>
      </w:r>
      <w:r w:rsidR="003C3AAD">
        <w:t xml:space="preserve"> </w:t>
      </w:r>
      <w:r>
        <w:t>should</w:t>
      </w:r>
      <w:r w:rsidR="003C3AAD">
        <w:t xml:space="preserve"> </w:t>
      </w:r>
      <w:r w:rsidRPr="002371CF">
        <w:t>prioritise</w:t>
      </w:r>
      <w:r>
        <w:t>.</w:t>
      </w:r>
      <w:r w:rsidR="003C3AAD">
        <w:t xml:space="preserve"> </w:t>
      </w:r>
      <w:r w:rsidRPr="002371CF">
        <w:t>I</w:t>
      </w:r>
      <w:r w:rsidR="003C3AAD">
        <w:t xml:space="preserve"> </w:t>
      </w:r>
      <w:r w:rsidRPr="002371CF">
        <w:t>would</w:t>
      </w:r>
      <w:r w:rsidR="003C3AAD">
        <w:t xml:space="preserve"> </w:t>
      </w:r>
      <w:r w:rsidRPr="002371CF">
        <w:t>say</w:t>
      </w:r>
      <w:r w:rsidR="003C3AAD">
        <w:t xml:space="preserve"> </w:t>
      </w:r>
      <w:r w:rsidRPr="002371CF">
        <w:t>a</w:t>
      </w:r>
      <w:r w:rsidR="003C3AAD">
        <w:t xml:space="preserve"> </w:t>
      </w:r>
      <w:r w:rsidRPr="002371CF">
        <w:t>word</w:t>
      </w:r>
      <w:r w:rsidR="003C3AAD">
        <w:t xml:space="preserve"> </w:t>
      </w:r>
      <w:r w:rsidRPr="002371CF">
        <w:t>about</w:t>
      </w:r>
      <w:r w:rsidR="003C3AAD">
        <w:t xml:space="preserve"> </w:t>
      </w:r>
      <w:r w:rsidRPr="002371CF">
        <w:t>trade</w:t>
      </w:r>
      <w:r w:rsidR="003C3AAD">
        <w:t xml:space="preserve"> </w:t>
      </w:r>
      <w:r w:rsidRPr="002371CF">
        <w:t>and</w:t>
      </w:r>
      <w:r w:rsidR="003C3AAD">
        <w:t xml:space="preserve"> </w:t>
      </w:r>
      <w:r w:rsidRPr="002371CF">
        <w:t>economic</w:t>
      </w:r>
      <w:r w:rsidR="003C3AAD">
        <w:t xml:space="preserve"> </w:t>
      </w:r>
      <w:r w:rsidRPr="002371CF">
        <w:t>governance</w:t>
      </w:r>
      <w:r>
        <w:t>,</w:t>
      </w:r>
      <w:r w:rsidR="003C3AAD">
        <w:t xml:space="preserve"> </w:t>
      </w:r>
      <w:r>
        <w:t>n</w:t>
      </w:r>
      <w:r w:rsidRPr="002371CF">
        <w:t>ot</w:t>
      </w:r>
      <w:r w:rsidR="003C3AAD">
        <w:t xml:space="preserve"> </w:t>
      </w:r>
      <w:r w:rsidRPr="002371CF">
        <w:t>least</w:t>
      </w:r>
      <w:r w:rsidR="003C3AAD">
        <w:t xml:space="preserve"> </w:t>
      </w:r>
      <w:r w:rsidRPr="002371CF">
        <w:t>because</w:t>
      </w:r>
      <w:r w:rsidR="003C3AAD">
        <w:t xml:space="preserve"> </w:t>
      </w:r>
      <w:r w:rsidRPr="002371CF">
        <w:t>it</w:t>
      </w:r>
      <w:r w:rsidR="003C3AAD">
        <w:t xml:space="preserve"> </w:t>
      </w:r>
      <w:r w:rsidRPr="002371CF">
        <w:t>is</w:t>
      </w:r>
      <w:r w:rsidR="003C3AAD">
        <w:t xml:space="preserve"> </w:t>
      </w:r>
      <w:r w:rsidRPr="002371CF">
        <w:t>such</w:t>
      </w:r>
      <w:r w:rsidR="003C3AAD">
        <w:t xml:space="preserve"> </w:t>
      </w:r>
      <w:r w:rsidRPr="002371CF">
        <w:t>an</w:t>
      </w:r>
      <w:r w:rsidR="003C3AAD">
        <w:t xml:space="preserve"> </w:t>
      </w:r>
      <w:r w:rsidRPr="002371CF">
        <w:t>area</w:t>
      </w:r>
      <w:r w:rsidR="003C3AAD">
        <w:t xml:space="preserve"> </w:t>
      </w:r>
      <w:r w:rsidRPr="002371CF">
        <w:t>of</w:t>
      </w:r>
      <w:r w:rsidR="003C3AAD">
        <w:t xml:space="preserve"> </w:t>
      </w:r>
      <w:r w:rsidRPr="002371CF">
        <w:t>contestation</w:t>
      </w:r>
      <w:r w:rsidR="003C3AAD">
        <w:t xml:space="preserve"> </w:t>
      </w:r>
      <w:r w:rsidRPr="002371CF">
        <w:t>and</w:t>
      </w:r>
      <w:r w:rsidR="003C3AAD">
        <w:t xml:space="preserve"> </w:t>
      </w:r>
      <w:r w:rsidRPr="002371CF">
        <w:t>volatility</w:t>
      </w:r>
      <w:r>
        <w:t>.</w:t>
      </w:r>
      <w:r w:rsidR="003C3AAD">
        <w:t xml:space="preserve"> </w:t>
      </w:r>
      <w:r w:rsidRPr="002371CF">
        <w:t>China’s</w:t>
      </w:r>
      <w:r w:rsidR="003C3AAD">
        <w:t xml:space="preserve"> </w:t>
      </w:r>
      <w:r w:rsidRPr="002371CF">
        <w:t>role</w:t>
      </w:r>
      <w:r w:rsidR="003C3AAD">
        <w:t xml:space="preserve"> </w:t>
      </w:r>
      <w:r w:rsidRPr="002371CF">
        <w:t>in</w:t>
      </w:r>
      <w:r w:rsidR="003C3AAD">
        <w:t xml:space="preserve"> </w:t>
      </w:r>
      <w:r w:rsidRPr="002371CF">
        <w:t>the</w:t>
      </w:r>
      <w:r w:rsidR="003C3AAD">
        <w:t xml:space="preserve"> </w:t>
      </w:r>
      <w:r w:rsidRPr="002371CF">
        <w:t>global</w:t>
      </w:r>
      <w:r w:rsidR="003C3AAD">
        <w:t xml:space="preserve"> </w:t>
      </w:r>
      <w:r w:rsidRPr="002371CF">
        <w:t>economy</w:t>
      </w:r>
      <w:r>
        <w:t>,</w:t>
      </w:r>
      <w:r w:rsidR="003C3AAD">
        <w:t xml:space="preserve"> </w:t>
      </w:r>
      <w:r w:rsidRPr="002371CF">
        <w:t>China’s</w:t>
      </w:r>
      <w:r w:rsidR="003C3AAD">
        <w:t xml:space="preserve"> </w:t>
      </w:r>
      <w:r w:rsidRPr="002371CF">
        <w:t>use</w:t>
      </w:r>
      <w:r w:rsidR="003C3AAD">
        <w:t xml:space="preserve"> </w:t>
      </w:r>
      <w:r w:rsidRPr="002371CF">
        <w:t>of</w:t>
      </w:r>
      <w:r w:rsidR="003C3AAD">
        <w:t xml:space="preserve"> </w:t>
      </w:r>
      <w:r w:rsidRPr="002371CF">
        <w:t>subsidy,</w:t>
      </w:r>
      <w:r w:rsidR="003C3AAD">
        <w:t xml:space="preserve"> </w:t>
      </w:r>
      <w:r w:rsidRPr="002371CF">
        <w:t>the</w:t>
      </w:r>
      <w:r w:rsidR="003C3AAD">
        <w:t xml:space="preserve"> </w:t>
      </w:r>
      <w:r w:rsidRPr="002371CF">
        <w:t>US</w:t>
      </w:r>
      <w:r w:rsidR="003C3AAD">
        <w:t xml:space="preserve"> </w:t>
      </w:r>
      <w:r w:rsidRPr="002371CF">
        <w:t>really</w:t>
      </w:r>
      <w:r w:rsidR="003C3AAD">
        <w:t xml:space="preserve"> </w:t>
      </w:r>
      <w:r w:rsidRPr="002371CF">
        <w:t>shifting</w:t>
      </w:r>
      <w:r w:rsidR="003C3AAD">
        <w:t xml:space="preserve"> </w:t>
      </w:r>
      <w:r>
        <w:t>from</w:t>
      </w:r>
      <w:r w:rsidR="003C3AAD">
        <w:t xml:space="preserve"> </w:t>
      </w:r>
      <w:r w:rsidRPr="002371CF">
        <w:t>what</w:t>
      </w:r>
      <w:r w:rsidR="003C3AAD">
        <w:t xml:space="preserve"> </w:t>
      </w:r>
      <w:r w:rsidRPr="002371CF">
        <w:t>previously</w:t>
      </w:r>
      <w:r w:rsidR="003C3AAD">
        <w:t xml:space="preserve"> </w:t>
      </w:r>
      <w:r w:rsidRPr="002371CF">
        <w:t>was</w:t>
      </w:r>
      <w:r w:rsidR="003C3AAD">
        <w:t xml:space="preserve"> </w:t>
      </w:r>
      <w:r w:rsidRPr="002371CF">
        <w:t>consistent</w:t>
      </w:r>
      <w:r w:rsidR="003C3AAD">
        <w:t xml:space="preserve"> </w:t>
      </w:r>
      <w:r w:rsidRPr="002371CF">
        <w:t>support</w:t>
      </w:r>
      <w:r w:rsidR="003C3AAD">
        <w:t xml:space="preserve"> </w:t>
      </w:r>
      <w:r w:rsidRPr="002371CF">
        <w:t>for</w:t>
      </w:r>
      <w:r w:rsidR="003C3AAD">
        <w:t xml:space="preserve"> </w:t>
      </w:r>
      <w:r w:rsidRPr="002371CF">
        <w:t>broadly</w:t>
      </w:r>
      <w:r w:rsidR="003C3AAD">
        <w:t xml:space="preserve"> </w:t>
      </w:r>
      <w:r w:rsidRPr="002371CF">
        <w:t>open</w:t>
      </w:r>
      <w:r w:rsidR="003C3AAD">
        <w:t xml:space="preserve"> </w:t>
      </w:r>
      <w:r w:rsidRPr="002371CF">
        <w:t>and</w:t>
      </w:r>
      <w:r w:rsidR="003C3AAD">
        <w:t xml:space="preserve"> </w:t>
      </w:r>
      <w:r w:rsidRPr="002371CF">
        <w:t>free</w:t>
      </w:r>
      <w:r w:rsidR="003C3AAD">
        <w:t xml:space="preserve"> </w:t>
      </w:r>
      <w:r w:rsidRPr="002371CF">
        <w:t>trade</w:t>
      </w:r>
      <w:r>
        <w:t>,</w:t>
      </w:r>
      <w:r w:rsidR="003C3AAD">
        <w:t xml:space="preserve"> </w:t>
      </w:r>
      <w:r w:rsidRPr="002371CF">
        <w:t>I</w:t>
      </w:r>
      <w:r w:rsidR="003C3AAD">
        <w:t xml:space="preserve"> </w:t>
      </w:r>
      <w:r w:rsidRPr="002371CF">
        <w:t>think</w:t>
      </w:r>
      <w:r w:rsidR="003C3AAD">
        <w:t xml:space="preserve"> </w:t>
      </w:r>
      <w:r w:rsidRPr="002371CF">
        <w:t>that</w:t>
      </w:r>
      <w:r w:rsidR="003C3AAD">
        <w:t xml:space="preserve"> </w:t>
      </w:r>
      <w:r w:rsidRPr="002371CF">
        <w:t>is</w:t>
      </w:r>
      <w:r w:rsidR="003C3AAD">
        <w:t xml:space="preserve"> </w:t>
      </w:r>
      <w:r w:rsidRPr="002371CF">
        <w:t>a</w:t>
      </w:r>
      <w:r w:rsidR="003C3AAD">
        <w:t xml:space="preserve"> </w:t>
      </w:r>
      <w:r w:rsidRPr="002371CF">
        <w:t>shift</w:t>
      </w:r>
      <w:r w:rsidR="003C3AAD">
        <w:t xml:space="preserve"> </w:t>
      </w:r>
      <w:r w:rsidRPr="002371CF">
        <w:t>on</w:t>
      </w:r>
      <w:r w:rsidR="003C3AAD">
        <w:t xml:space="preserve"> </w:t>
      </w:r>
      <w:r w:rsidRPr="002371CF">
        <w:t>both</w:t>
      </w:r>
      <w:r w:rsidR="003C3AAD">
        <w:t xml:space="preserve"> </w:t>
      </w:r>
      <w:r w:rsidRPr="002371CF">
        <w:t>sides</w:t>
      </w:r>
      <w:r w:rsidR="003C3AAD">
        <w:t xml:space="preserve"> </w:t>
      </w:r>
      <w:r w:rsidRPr="002371CF">
        <w:t>of</w:t>
      </w:r>
      <w:r w:rsidR="003C3AAD">
        <w:t xml:space="preserve"> </w:t>
      </w:r>
      <w:r w:rsidRPr="002371CF">
        <w:t>the</w:t>
      </w:r>
      <w:r w:rsidR="003C3AAD">
        <w:t xml:space="preserve"> </w:t>
      </w:r>
      <w:r w:rsidRPr="002371CF">
        <w:t>aisle</w:t>
      </w:r>
      <w:r w:rsidR="003C3AAD">
        <w:t xml:space="preserve"> </w:t>
      </w:r>
      <w:r w:rsidRPr="002371CF">
        <w:t>in</w:t>
      </w:r>
      <w:r w:rsidR="003C3AAD">
        <w:t xml:space="preserve"> </w:t>
      </w:r>
      <w:r w:rsidRPr="002371CF">
        <w:t>the</w:t>
      </w:r>
      <w:r w:rsidR="003C3AAD">
        <w:t xml:space="preserve"> </w:t>
      </w:r>
      <w:r w:rsidRPr="002371CF">
        <w:t>US,</w:t>
      </w:r>
      <w:r w:rsidR="003C3AAD">
        <w:t xml:space="preserve"> </w:t>
      </w:r>
      <w:r w:rsidRPr="002371CF">
        <w:t>and</w:t>
      </w:r>
      <w:r w:rsidR="003C3AAD">
        <w:t xml:space="preserve"> </w:t>
      </w:r>
      <w:r w:rsidRPr="002371CF">
        <w:t>it</w:t>
      </w:r>
      <w:r w:rsidR="003C3AAD">
        <w:t xml:space="preserve"> </w:t>
      </w:r>
      <w:r w:rsidRPr="002371CF">
        <w:t>has</w:t>
      </w:r>
      <w:r w:rsidR="003C3AAD">
        <w:t xml:space="preserve"> </w:t>
      </w:r>
      <w:r w:rsidRPr="002371CF">
        <w:t>made</w:t>
      </w:r>
      <w:r w:rsidR="003C3AAD">
        <w:t xml:space="preserve"> </w:t>
      </w:r>
      <w:r w:rsidRPr="002371CF">
        <w:t>parts</w:t>
      </w:r>
      <w:r w:rsidR="003C3AAD">
        <w:t xml:space="preserve"> </w:t>
      </w:r>
      <w:r w:rsidRPr="002371CF">
        <w:t>of</w:t>
      </w:r>
      <w:r w:rsidR="003C3AAD">
        <w:t xml:space="preserve"> </w:t>
      </w:r>
      <w:r>
        <w:t>the</w:t>
      </w:r>
      <w:r w:rsidR="003C3AAD">
        <w:t xml:space="preserve"> </w:t>
      </w:r>
      <w:r>
        <w:t>WTO</w:t>
      </w:r>
      <w:r w:rsidR="003C3AAD">
        <w:t xml:space="preserve"> </w:t>
      </w:r>
      <w:r w:rsidRPr="002371CF">
        <w:t>deadlocked</w:t>
      </w:r>
      <w:r w:rsidR="003C3AAD">
        <w:t xml:space="preserve"> </w:t>
      </w:r>
      <w:r w:rsidRPr="002371CF">
        <w:t>and</w:t>
      </w:r>
      <w:r w:rsidR="003C3AAD">
        <w:t xml:space="preserve"> </w:t>
      </w:r>
      <w:r w:rsidRPr="002371CF">
        <w:t>a</w:t>
      </w:r>
      <w:r w:rsidR="003C3AAD">
        <w:t xml:space="preserve"> </w:t>
      </w:r>
      <w:r w:rsidRPr="002371CF">
        <w:t>real</w:t>
      </w:r>
      <w:r w:rsidR="003C3AAD">
        <w:t xml:space="preserve"> </w:t>
      </w:r>
      <w:r w:rsidRPr="002371CF">
        <w:t>space</w:t>
      </w:r>
      <w:r w:rsidR="003C3AAD">
        <w:t xml:space="preserve"> </w:t>
      </w:r>
      <w:r w:rsidRPr="002371CF">
        <w:t>of</w:t>
      </w:r>
      <w:r w:rsidR="003C3AAD">
        <w:t xml:space="preserve"> </w:t>
      </w:r>
      <w:r w:rsidRPr="002371CF">
        <w:t>contestation.</w:t>
      </w:r>
      <w:r w:rsidR="003C3AAD">
        <w:t xml:space="preserve"> </w:t>
      </w:r>
    </w:p>
    <w:p w:rsidR="00300FF0" w:rsidP="00300FF0">
      <w:pPr>
        <w:pStyle w:val="Answer"/>
      </w:pPr>
      <w:r w:rsidRPr="002371CF">
        <w:t>The</w:t>
      </w:r>
      <w:r w:rsidR="003C3AAD">
        <w:t xml:space="preserve"> </w:t>
      </w:r>
      <w:r w:rsidRPr="002371CF">
        <w:t>second</w:t>
      </w:r>
      <w:r w:rsidR="003C3AAD">
        <w:t xml:space="preserve"> </w:t>
      </w:r>
      <w:r w:rsidRPr="002371CF">
        <w:t>question</w:t>
      </w:r>
      <w:r w:rsidR="003C3AAD">
        <w:t xml:space="preserve"> </w:t>
      </w:r>
      <w:r w:rsidRPr="002371CF">
        <w:t>we</w:t>
      </w:r>
      <w:r w:rsidR="003C3AAD">
        <w:t xml:space="preserve"> </w:t>
      </w:r>
      <w:r w:rsidRPr="002371CF">
        <w:t>should</w:t>
      </w:r>
      <w:r w:rsidR="003C3AAD">
        <w:t xml:space="preserve"> </w:t>
      </w:r>
      <w:r w:rsidRPr="002371CF">
        <w:t>ask</w:t>
      </w:r>
      <w:r w:rsidR="003C3AAD">
        <w:t xml:space="preserve"> </w:t>
      </w:r>
      <w:r w:rsidRPr="002371CF">
        <w:t>is</w:t>
      </w:r>
      <w:r>
        <w:t>:</w:t>
      </w:r>
      <w:r w:rsidR="003C3AAD">
        <w:t xml:space="preserve"> </w:t>
      </w:r>
      <w:r w:rsidRPr="002371CF">
        <w:t>what</w:t>
      </w:r>
      <w:r w:rsidR="003C3AAD">
        <w:t xml:space="preserve"> </w:t>
      </w:r>
      <w:r w:rsidRPr="002371CF">
        <w:t>can</w:t>
      </w:r>
      <w:r w:rsidR="003C3AAD">
        <w:t xml:space="preserve"> </w:t>
      </w:r>
      <w:r w:rsidRPr="002371CF">
        <w:t>we</w:t>
      </w:r>
      <w:r w:rsidR="003C3AAD">
        <w:t xml:space="preserve"> </w:t>
      </w:r>
      <w:r w:rsidRPr="002371CF">
        <w:t>do</w:t>
      </w:r>
      <w:r w:rsidR="003C3AAD">
        <w:t xml:space="preserve"> </w:t>
      </w:r>
      <w:r w:rsidRPr="002371CF">
        <w:t>about</w:t>
      </w:r>
      <w:r w:rsidR="003C3AAD">
        <w:t xml:space="preserve"> </w:t>
      </w:r>
      <w:r w:rsidRPr="002371CF">
        <w:t>that?</w:t>
      </w:r>
      <w:r w:rsidR="003C3AAD">
        <w:t xml:space="preserve"> </w:t>
      </w:r>
      <w:r w:rsidRPr="002371CF">
        <w:t>It</w:t>
      </w:r>
      <w:r w:rsidR="003C3AAD">
        <w:t xml:space="preserve"> </w:t>
      </w:r>
      <w:r w:rsidRPr="002371CF">
        <w:t>is</w:t>
      </w:r>
      <w:r w:rsidR="003C3AAD">
        <w:t xml:space="preserve"> </w:t>
      </w:r>
      <w:r w:rsidRPr="002371CF">
        <w:t>good</w:t>
      </w:r>
      <w:r w:rsidR="003C3AAD">
        <w:t xml:space="preserve"> </w:t>
      </w:r>
      <w:r w:rsidRPr="002371CF">
        <w:t>that</w:t>
      </w:r>
      <w:r w:rsidR="003C3AAD">
        <w:t xml:space="preserve"> </w:t>
      </w:r>
      <w:r w:rsidRPr="002371CF">
        <w:t>the</w:t>
      </w:r>
      <w:r w:rsidR="003C3AAD">
        <w:t xml:space="preserve"> </w:t>
      </w:r>
      <w:r w:rsidRPr="002371CF">
        <w:t>UK</w:t>
      </w:r>
      <w:r w:rsidR="003C3AAD">
        <w:t xml:space="preserve"> </w:t>
      </w:r>
      <w:r w:rsidRPr="002371CF">
        <w:t>has</w:t>
      </w:r>
      <w:r w:rsidR="003C3AAD">
        <w:t xml:space="preserve"> </w:t>
      </w:r>
      <w:r w:rsidRPr="002371CF">
        <w:t>signed</w:t>
      </w:r>
      <w:r w:rsidR="003C3AAD">
        <w:t xml:space="preserve"> </w:t>
      </w:r>
      <w:r w:rsidRPr="002371CF">
        <w:t>up</w:t>
      </w:r>
      <w:r w:rsidR="003C3AAD">
        <w:t xml:space="preserve"> </w:t>
      </w:r>
      <w:r w:rsidRPr="002371CF">
        <w:t>to</w:t>
      </w:r>
      <w:r w:rsidR="003C3AAD">
        <w:t xml:space="preserve"> </w:t>
      </w:r>
      <w:r w:rsidRPr="002371CF">
        <w:t>the</w:t>
      </w:r>
      <w:r w:rsidR="003C3AAD">
        <w:t xml:space="preserve"> </w:t>
      </w:r>
      <w:r w:rsidRPr="002371CF">
        <w:t>alternative</w:t>
      </w:r>
      <w:r w:rsidR="003C3AAD">
        <w:t xml:space="preserve"> </w:t>
      </w:r>
      <w:r w:rsidRPr="002371CF">
        <w:t>dispute</w:t>
      </w:r>
      <w:r w:rsidR="003C3AAD">
        <w:t xml:space="preserve"> </w:t>
      </w:r>
      <w:r w:rsidRPr="002371CF">
        <w:t>settlement</w:t>
      </w:r>
      <w:r w:rsidR="003C3AAD">
        <w:t xml:space="preserve"> </w:t>
      </w:r>
      <w:r w:rsidRPr="002371CF">
        <w:t>mechanism</w:t>
      </w:r>
      <w:r w:rsidR="003C3AAD">
        <w:t xml:space="preserve"> </w:t>
      </w:r>
      <w:r w:rsidRPr="002371CF">
        <w:t>in</w:t>
      </w:r>
      <w:r w:rsidR="003C3AAD">
        <w:t xml:space="preserve"> </w:t>
      </w:r>
      <w:r w:rsidRPr="002371CF">
        <w:t>the</w:t>
      </w:r>
      <w:r w:rsidR="003C3AAD">
        <w:t xml:space="preserve"> </w:t>
      </w:r>
      <w:r w:rsidRPr="002371CF">
        <w:t>WTO.</w:t>
      </w:r>
      <w:r w:rsidR="003C3AAD">
        <w:t xml:space="preserve"> </w:t>
      </w:r>
      <w:r>
        <w:t>There</w:t>
      </w:r>
      <w:r w:rsidR="003C3AAD">
        <w:t xml:space="preserve"> </w:t>
      </w:r>
      <w:r w:rsidRPr="002371CF">
        <w:t>are</w:t>
      </w:r>
      <w:r w:rsidR="003C3AAD">
        <w:t xml:space="preserve"> </w:t>
      </w:r>
      <w:r w:rsidRPr="002371CF">
        <w:t>also</w:t>
      </w:r>
      <w:r w:rsidR="003C3AAD">
        <w:t xml:space="preserve"> </w:t>
      </w:r>
      <w:r w:rsidRPr="002371CF">
        <w:t>things</w:t>
      </w:r>
      <w:r w:rsidR="003C3AAD">
        <w:t xml:space="preserve"> </w:t>
      </w:r>
      <w:r w:rsidRPr="002371CF">
        <w:t>we</w:t>
      </w:r>
      <w:r w:rsidR="003C3AAD">
        <w:t xml:space="preserve"> </w:t>
      </w:r>
      <w:r w:rsidRPr="002371CF">
        <w:t>could</w:t>
      </w:r>
      <w:r w:rsidR="003C3AAD">
        <w:t xml:space="preserve"> </w:t>
      </w:r>
      <w:r w:rsidRPr="002371CF">
        <w:t>be</w:t>
      </w:r>
      <w:r w:rsidR="003C3AAD">
        <w:t xml:space="preserve"> </w:t>
      </w:r>
      <w:r w:rsidRPr="002371CF">
        <w:t>thinking</w:t>
      </w:r>
      <w:r w:rsidR="003C3AAD">
        <w:t xml:space="preserve"> </w:t>
      </w:r>
      <w:r w:rsidRPr="002371CF">
        <w:t>about</w:t>
      </w:r>
      <w:r w:rsidR="003C3AAD">
        <w:t xml:space="preserve"> </w:t>
      </w:r>
      <w:r w:rsidRPr="002371CF">
        <w:t>with</w:t>
      </w:r>
      <w:r w:rsidR="003C3AAD">
        <w:t xml:space="preserve"> </w:t>
      </w:r>
      <w:r w:rsidRPr="002371CF">
        <w:t>groupings</w:t>
      </w:r>
      <w:r w:rsidR="003C3AAD">
        <w:t xml:space="preserve"> </w:t>
      </w:r>
      <w:r w:rsidRPr="002371CF">
        <w:t>that</w:t>
      </w:r>
      <w:r w:rsidR="003C3AAD">
        <w:t xml:space="preserve"> </w:t>
      </w:r>
      <w:r w:rsidRPr="002371CF">
        <w:t>we</w:t>
      </w:r>
      <w:r w:rsidR="003C3AAD">
        <w:t xml:space="preserve"> </w:t>
      </w:r>
      <w:r w:rsidRPr="002371CF">
        <w:t>are</w:t>
      </w:r>
      <w:r w:rsidR="003C3AAD">
        <w:t xml:space="preserve"> </w:t>
      </w:r>
      <w:r w:rsidRPr="002371CF">
        <w:t>either</w:t>
      </w:r>
      <w:r w:rsidR="003C3AAD">
        <w:t xml:space="preserve"> </w:t>
      </w:r>
      <w:r w:rsidRPr="002371CF">
        <w:t>close</w:t>
      </w:r>
      <w:r w:rsidR="003C3AAD">
        <w:t xml:space="preserve"> </w:t>
      </w:r>
      <w:r w:rsidRPr="002371CF">
        <w:t>to</w:t>
      </w:r>
      <w:r w:rsidR="003C3AAD">
        <w:t xml:space="preserve"> </w:t>
      </w:r>
      <w:r w:rsidRPr="002371CF">
        <w:t>or</w:t>
      </w:r>
      <w:r w:rsidR="003C3AAD">
        <w:t xml:space="preserve"> </w:t>
      </w:r>
      <w:r w:rsidRPr="002371CF">
        <w:t>members</w:t>
      </w:r>
      <w:r w:rsidR="003C3AAD">
        <w:t xml:space="preserve"> </w:t>
      </w:r>
      <w:r w:rsidRPr="002371CF">
        <w:t>of</w:t>
      </w:r>
      <w:r>
        <w:t>,</w:t>
      </w:r>
      <w:r w:rsidR="003C3AAD">
        <w:t xml:space="preserve"> </w:t>
      </w:r>
      <w:r>
        <w:t>such</w:t>
      </w:r>
      <w:r w:rsidR="003C3AAD">
        <w:t xml:space="preserve"> </w:t>
      </w:r>
      <w:r>
        <w:t>as</w:t>
      </w:r>
      <w:r w:rsidR="003C3AAD">
        <w:t xml:space="preserve"> </w:t>
      </w:r>
      <w:r w:rsidRPr="002371CF">
        <w:t>the</w:t>
      </w:r>
      <w:r w:rsidR="003C3AAD">
        <w:t xml:space="preserve"> </w:t>
      </w:r>
      <w:r w:rsidRPr="002371CF">
        <w:t>EU</w:t>
      </w:r>
      <w:r w:rsidR="003C3AAD">
        <w:t xml:space="preserve"> </w:t>
      </w:r>
      <w:r w:rsidRPr="002371CF">
        <w:t>and</w:t>
      </w:r>
      <w:r w:rsidR="003C3AAD">
        <w:t xml:space="preserve"> </w:t>
      </w:r>
      <w:r>
        <w:t>CPTPP,</w:t>
      </w:r>
      <w:r w:rsidR="003C3AAD">
        <w:t xml:space="preserve"> </w:t>
      </w:r>
      <w:r w:rsidRPr="002371CF">
        <w:t>about</w:t>
      </w:r>
      <w:r w:rsidR="003C3AAD">
        <w:t xml:space="preserve"> </w:t>
      </w:r>
      <w:r w:rsidRPr="002371CF">
        <w:t>the</w:t>
      </w:r>
      <w:r w:rsidR="003C3AAD">
        <w:t xml:space="preserve"> </w:t>
      </w:r>
      <w:r w:rsidRPr="002371CF">
        <w:t>future</w:t>
      </w:r>
      <w:r w:rsidR="003C3AAD">
        <w:t xml:space="preserve"> </w:t>
      </w:r>
      <w:r w:rsidRPr="002371CF">
        <w:t>of</w:t>
      </w:r>
      <w:r w:rsidR="003C3AAD">
        <w:t xml:space="preserve"> </w:t>
      </w:r>
      <w:r w:rsidRPr="002371CF">
        <w:t>global</w:t>
      </w:r>
      <w:r w:rsidR="003C3AAD">
        <w:t xml:space="preserve"> </w:t>
      </w:r>
      <w:r w:rsidRPr="002371CF">
        <w:t>economic</w:t>
      </w:r>
      <w:r w:rsidR="003C3AAD">
        <w:t xml:space="preserve"> </w:t>
      </w:r>
      <w:r w:rsidRPr="002371CF">
        <w:t>governance.</w:t>
      </w:r>
      <w:r w:rsidR="003C3AAD">
        <w:t xml:space="preserve"> </w:t>
      </w:r>
      <w:r>
        <w:t>I</w:t>
      </w:r>
      <w:r w:rsidRPr="002371CF">
        <w:t>t</w:t>
      </w:r>
      <w:r w:rsidR="003C3AAD">
        <w:t xml:space="preserve"> </w:t>
      </w:r>
      <w:r w:rsidRPr="002371CF">
        <w:t>requires</w:t>
      </w:r>
      <w:r w:rsidR="003C3AAD">
        <w:t xml:space="preserve"> </w:t>
      </w:r>
      <w:r w:rsidRPr="002371CF">
        <w:t>a</w:t>
      </w:r>
      <w:r w:rsidR="003C3AAD">
        <w:t xml:space="preserve"> </w:t>
      </w:r>
      <w:r w:rsidRPr="002371CF">
        <w:t>nuanced</w:t>
      </w:r>
      <w:r w:rsidR="003C3AAD">
        <w:t xml:space="preserve"> </w:t>
      </w:r>
      <w:r w:rsidRPr="002371CF">
        <w:t>take</w:t>
      </w:r>
      <w:r w:rsidR="003C3AAD">
        <w:t xml:space="preserve"> </w:t>
      </w:r>
      <w:r w:rsidRPr="002371CF">
        <w:t>on</w:t>
      </w:r>
      <w:r w:rsidR="003C3AAD">
        <w:t xml:space="preserve"> </w:t>
      </w:r>
      <w:r w:rsidRPr="002371CF">
        <w:t>what</w:t>
      </w:r>
      <w:r w:rsidR="003C3AAD">
        <w:t xml:space="preserve"> </w:t>
      </w:r>
      <w:r w:rsidRPr="002371CF">
        <w:t>we</w:t>
      </w:r>
      <w:r w:rsidR="003C3AAD">
        <w:t xml:space="preserve"> </w:t>
      </w:r>
      <w:r>
        <w:t>can</w:t>
      </w:r>
      <w:r w:rsidR="003C3AAD">
        <w:t xml:space="preserve"> </w:t>
      </w:r>
      <w:r w:rsidRPr="002371CF">
        <w:t>actually</w:t>
      </w:r>
      <w:r w:rsidR="003C3AAD">
        <w:t xml:space="preserve"> </w:t>
      </w:r>
      <w:r w:rsidRPr="002371CF">
        <w:t>achieve</w:t>
      </w:r>
      <w:r w:rsidR="003C3AAD">
        <w:t xml:space="preserve"> </w:t>
      </w:r>
      <w:r w:rsidRPr="002371CF">
        <w:t>within</w:t>
      </w:r>
      <w:r w:rsidR="003C3AAD">
        <w:t xml:space="preserve"> </w:t>
      </w:r>
      <w:r w:rsidRPr="002371CF">
        <w:t>the</w:t>
      </w:r>
      <w:r w:rsidR="003C3AAD">
        <w:t xml:space="preserve"> </w:t>
      </w:r>
      <w:r w:rsidRPr="002371CF">
        <w:t>institutions,</w:t>
      </w:r>
      <w:r w:rsidR="003C3AAD">
        <w:t xml:space="preserve"> </w:t>
      </w:r>
      <w:r w:rsidRPr="002371CF">
        <w:t>but</w:t>
      </w:r>
      <w:r w:rsidR="003C3AAD">
        <w:t xml:space="preserve"> </w:t>
      </w:r>
      <w:r w:rsidRPr="002371CF">
        <w:t>on</w:t>
      </w:r>
      <w:r w:rsidR="003C3AAD">
        <w:t xml:space="preserve"> </w:t>
      </w:r>
      <w:r w:rsidRPr="002371CF">
        <w:t>the</w:t>
      </w:r>
      <w:r w:rsidR="003C3AAD">
        <w:t xml:space="preserve"> </w:t>
      </w:r>
      <w:r w:rsidRPr="002371CF">
        <w:t>issue</w:t>
      </w:r>
      <w:r>
        <w:t>,</w:t>
      </w:r>
      <w:r w:rsidR="003C3AAD">
        <w:t xml:space="preserve"> </w:t>
      </w:r>
      <w:r>
        <w:t>it</w:t>
      </w:r>
      <w:r w:rsidR="003C3AAD">
        <w:t xml:space="preserve"> </w:t>
      </w:r>
      <w:r w:rsidRPr="002371CF">
        <w:t>is</w:t>
      </w:r>
      <w:r w:rsidR="003C3AAD">
        <w:t xml:space="preserve"> </w:t>
      </w:r>
      <w:r w:rsidRPr="002371CF">
        <w:t>an</w:t>
      </w:r>
      <w:r w:rsidR="003C3AAD">
        <w:t xml:space="preserve"> </w:t>
      </w:r>
      <w:r w:rsidRPr="002371CF">
        <w:t>area</w:t>
      </w:r>
      <w:r w:rsidR="003C3AAD">
        <w:t xml:space="preserve"> </w:t>
      </w:r>
      <w:r w:rsidRPr="002371CF">
        <w:t>where</w:t>
      </w:r>
      <w:r w:rsidR="003C3AAD">
        <w:t xml:space="preserve"> </w:t>
      </w:r>
      <w:r w:rsidRPr="002371CF">
        <w:t>there</w:t>
      </w:r>
      <w:r w:rsidR="003C3AAD">
        <w:t xml:space="preserve"> </w:t>
      </w:r>
      <w:r w:rsidRPr="002371CF">
        <w:t>are</w:t>
      </w:r>
      <w:r w:rsidR="003C3AAD">
        <w:t xml:space="preserve"> </w:t>
      </w:r>
      <w:r w:rsidRPr="002371CF">
        <w:t>a</w:t>
      </w:r>
      <w:r w:rsidR="003C3AAD">
        <w:t xml:space="preserve"> </w:t>
      </w:r>
      <w:r w:rsidRPr="002371CF">
        <w:t>lot</w:t>
      </w:r>
      <w:r w:rsidR="003C3AAD">
        <w:t xml:space="preserve"> </w:t>
      </w:r>
      <w:r w:rsidRPr="002371CF">
        <w:t>of</w:t>
      </w:r>
      <w:r w:rsidR="003C3AAD">
        <w:t xml:space="preserve"> </w:t>
      </w:r>
      <w:r w:rsidRPr="002371CF">
        <w:t>countries</w:t>
      </w:r>
      <w:r w:rsidR="003C3AAD">
        <w:t xml:space="preserve"> </w:t>
      </w:r>
      <w:r w:rsidRPr="002371CF">
        <w:t>outside</w:t>
      </w:r>
      <w:r w:rsidR="003C3AAD">
        <w:t xml:space="preserve"> </w:t>
      </w:r>
      <w:r w:rsidRPr="002371CF">
        <w:t>of</w:t>
      </w:r>
      <w:r w:rsidR="003C3AAD">
        <w:t xml:space="preserve"> </w:t>
      </w:r>
      <w:r w:rsidRPr="002371CF">
        <w:t>the</w:t>
      </w:r>
      <w:r w:rsidR="003C3AAD">
        <w:t xml:space="preserve"> </w:t>
      </w:r>
      <w:r w:rsidRPr="002371CF">
        <w:t>US</w:t>
      </w:r>
      <w:r w:rsidR="003C3AAD">
        <w:t xml:space="preserve"> </w:t>
      </w:r>
      <w:r w:rsidRPr="002371CF">
        <w:t>and</w:t>
      </w:r>
      <w:r w:rsidR="003C3AAD">
        <w:t xml:space="preserve"> </w:t>
      </w:r>
      <w:r w:rsidRPr="002371CF">
        <w:t>China</w:t>
      </w:r>
      <w:r w:rsidR="003C3AAD">
        <w:t xml:space="preserve"> </w:t>
      </w:r>
      <w:r w:rsidRPr="002371CF">
        <w:t>wh</w:t>
      </w:r>
      <w:r>
        <w:t>o</w:t>
      </w:r>
      <w:r w:rsidR="003C3AAD">
        <w:t xml:space="preserve"> </w:t>
      </w:r>
      <w:r w:rsidRPr="002371CF">
        <w:t>really</w:t>
      </w:r>
      <w:r w:rsidR="003C3AAD">
        <w:t xml:space="preserve"> </w:t>
      </w:r>
      <w:r w:rsidRPr="002371CF">
        <w:t>need</w:t>
      </w:r>
      <w:r w:rsidR="003C3AAD">
        <w:t xml:space="preserve"> </w:t>
      </w:r>
      <w:r w:rsidRPr="002371CF">
        <w:t>a</w:t>
      </w:r>
      <w:r w:rsidR="003C3AAD">
        <w:t xml:space="preserve"> </w:t>
      </w:r>
      <w:r w:rsidRPr="002371CF">
        <w:t>clear</w:t>
      </w:r>
      <w:r w:rsidR="003C3AAD">
        <w:t xml:space="preserve"> </w:t>
      </w:r>
      <w:r w:rsidRPr="002371CF">
        <w:t>direction</w:t>
      </w:r>
      <w:r w:rsidR="003C3AAD">
        <w:t xml:space="preserve"> </w:t>
      </w:r>
      <w:r w:rsidRPr="002371CF">
        <w:t>of</w:t>
      </w:r>
      <w:r w:rsidR="003C3AAD">
        <w:t xml:space="preserve"> </w:t>
      </w:r>
      <w:r w:rsidRPr="002371CF">
        <w:t>travel</w:t>
      </w:r>
      <w:r w:rsidR="003C3AAD">
        <w:t xml:space="preserve"> </w:t>
      </w:r>
      <w:r w:rsidRPr="002371CF">
        <w:t>and</w:t>
      </w:r>
      <w:r w:rsidR="003C3AAD">
        <w:t xml:space="preserve"> </w:t>
      </w:r>
      <w:r w:rsidRPr="002371CF">
        <w:t>way</w:t>
      </w:r>
      <w:r w:rsidR="003C3AAD">
        <w:t xml:space="preserve"> </w:t>
      </w:r>
      <w:r w:rsidRPr="002371CF">
        <w:t>forward.</w:t>
      </w:r>
      <w:r w:rsidR="003C3AAD">
        <w:t xml:space="preserve"> </w:t>
      </w:r>
      <w:r w:rsidRPr="002371CF">
        <w:t>I</w:t>
      </w:r>
      <w:r w:rsidR="003C3AAD">
        <w:t xml:space="preserve"> </w:t>
      </w:r>
      <w:r w:rsidRPr="002371CF">
        <w:t>am</w:t>
      </w:r>
      <w:r w:rsidR="003C3AAD">
        <w:t xml:space="preserve"> </w:t>
      </w:r>
      <w:r w:rsidRPr="002371CF">
        <w:t>slightly</w:t>
      </w:r>
      <w:r w:rsidR="003C3AAD">
        <w:t xml:space="preserve"> </w:t>
      </w:r>
      <w:r w:rsidRPr="002371CF">
        <w:t>drawing</w:t>
      </w:r>
      <w:r w:rsidR="003C3AAD">
        <w:t xml:space="preserve"> </w:t>
      </w:r>
      <w:r w:rsidRPr="002371CF">
        <w:t>on</w:t>
      </w:r>
      <w:r w:rsidR="003C3AAD">
        <w:t xml:space="preserve"> </w:t>
      </w:r>
      <w:r w:rsidRPr="002371CF">
        <w:t>some</w:t>
      </w:r>
      <w:r w:rsidR="003C3AAD">
        <w:t xml:space="preserve"> </w:t>
      </w:r>
      <w:r w:rsidRPr="002371CF">
        <w:t>work</w:t>
      </w:r>
      <w:r w:rsidR="003C3AAD">
        <w:t xml:space="preserve"> </w:t>
      </w:r>
      <w:r w:rsidRPr="002371CF">
        <w:t>by</w:t>
      </w:r>
      <w:r w:rsidR="003C3AAD">
        <w:t xml:space="preserve"> </w:t>
      </w:r>
      <w:r w:rsidRPr="002371CF">
        <w:t>my</w:t>
      </w:r>
      <w:r w:rsidR="003C3AAD">
        <w:t xml:space="preserve"> </w:t>
      </w:r>
      <w:r w:rsidRPr="002371CF">
        <w:t>Chatham</w:t>
      </w:r>
      <w:r w:rsidR="003C3AAD">
        <w:t xml:space="preserve"> </w:t>
      </w:r>
      <w:r w:rsidRPr="002371CF">
        <w:t>House</w:t>
      </w:r>
      <w:r w:rsidR="003C3AAD">
        <w:t xml:space="preserve"> </w:t>
      </w:r>
      <w:r w:rsidRPr="002371CF">
        <w:t>colleague,</w:t>
      </w:r>
      <w:r w:rsidR="003C3AAD">
        <w:t xml:space="preserve"> </w:t>
      </w:r>
      <w:r>
        <w:t>Creon</w:t>
      </w:r>
      <w:r w:rsidR="003C3AAD">
        <w:t xml:space="preserve"> </w:t>
      </w:r>
      <w:r w:rsidRPr="002371CF">
        <w:t>Butler,</w:t>
      </w:r>
      <w:r w:rsidR="003C3AAD">
        <w:t xml:space="preserve"> </w:t>
      </w:r>
      <w:r w:rsidRPr="002371CF">
        <w:t>who</w:t>
      </w:r>
      <w:r w:rsidR="003C3AAD">
        <w:t xml:space="preserve"> </w:t>
      </w:r>
      <w:r>
        <w:t>ha</w:t>
      </w:r>
      <w:r w:rsidRPr="002371CF">
        <w:t>s</w:t>
      </w:r>
      <w:r w:rsidR="003C3AAD">
        <w:t xml:space="preserve"> </w:t>
      </w:r>
      <w:r w:rsidRPr="002371CF">
        <w:t>written</w:t>
      </w:r>
      <w:r w:rsidR="003C3AAD">
        <w:t xml:space="preserve"> </w:t>
      </w:r>
      <w:r w:rsidRPr="002371CF">
        <w:t>about</w:t>
      </w:r>
      <w:r w:rsidR="003C3AAD">
        <w:t xml:space="preserve"> </w:t>
      </w:r>
      <w:r w:rsidRPr="002371CF">
        <w:t>the</w:t>
      </w:r>
      <w:r w:rsidR="003C3AAD">
        <w:t xml:space="preserve"> </w:t>
      </w:r>
      <w:r w:rsidRPr="002371CF">
        <w:t>future</w:t>
      </w:r>
      <w:r w:rsidR="003C3AAD">
        <w:t xml:space="preserve"> </w:t>
      </w:r>
      <w:r w:rsidRPr="002371CF">
        <w:t>of</w:t>
      </w:r>
      <w:r w:rsidR="003C3AAD">
        <w:t xml:space="preserve"> </w:t>
      </w:r>
      <w:r w:rsidRPr="002371CF">
        <w:t>trade</w:t>
      </w:r>
      <w:r w:rsidR="003C3AAD">
        <w:t xml:space="preserve"> </w:t>
      </w:r>
      <w:r w:rsidRPr="002371CF">
        <w:t>and</w:t>
      </w:r>
      <w:r w:rsidR="003C3AAD">
        <w:t xml:space="preserve"> </w:t>
      </w:r>
      <w:r w:rsidRPr="002371CF">
        <w:t>economic</w:t>
      </w:r>
      <w:r w:rsidR="003C3AAD">
        <w:t xml:space="preserve"> </w:t>
      </w:r>
      <w:r w:rsidRPr="002371CF">
        <w:t>governance</w:t>
      </w:r>
      <w:r w:rsidR="003C3AAD">
        <w:t xml:space="preserve"> </w:t>
      </w:r>
      <w:r w:rsidRPr="002371CF">
        <w:t>in</w:t>
      </w:r>
      <w:r w:rsidR="003C3AAD">
        <w:t xml:space="preserve"> </w:t>
      </w:r>
      <w:r w:rsidRPr="002371CF">
        <w:t>these</w:t>
      </w:r>
      <w:r w:rsidR="003C3AAD">
        <w:t xml:space="preserve"> </w:t>
      </w:r>
      <w:r w:rsidRPr="002371CF">
        <w:t>terms.</w:t>
      </w:r>
      <w:r w:rsidR="003C3AAD">
        <w:t xml:space="preserve"> </w:t>
      </w:r>
    </w:p>
    <w:p w:rsidR="00300FF0" w:rsidP="00300FF0">
      <w:pPr>
        <w:pStyle w:val="Answer"/>
      </w:pPr>
      <w:r w:rsidRPr="002371CF">
        <w:t>I</w:t>
      </w:r>
      <w:r w:rsidR="003C3AAD">
        <w:t xml:space="preserve"> </w:t>
      </w:r>
      <w:r w:rsidRPr="002371CF">
        <w:t>agree</w:t>
      </w:r>
      <w:r w:rsidR="003C3AAD">
        <w:t xml:space="preserve"> </w:t>
      </w:r>
      <w:r w:rsidRPr="002371CF">
        <w:t>that</w:t>
      </w:r>
      <w:r w:rsidR="003C3AAD">
        <w:t xml:space="preserve"> </w:t>
      </w:r>
      <w:r w:rsidRPr="002371CF">
        <w:t>the</w:t>
      </w:r>
      <w:r w:rsidR="003C3AAD">
        <w:t xml:space="preserve"> </w:t>
      </w:r>
      <w:r w:rsidRPr="002371CF">
        <w:t>humanitarian</w:t>
      </w:r>
      <w:r w:rsidR="003C3AAD">
        <w:t xml:space="preserve"> </w:t>
      </w:r>
      <w:r w:rsidRPr="002371CF">
        <w:t>and</w:t>
      </w:r>
      <w:r w:rsidR="003C3AAD">
        <w:t xml:space="preserve"> </w:t>
      </w:r>
      <w:r w:rsidRPr="002371CF">
        <w:t>development</w:t>
      </w:r>
      <w:r w:rsidR="003C3AAD">
        <w:t xml:space="preserve"> </w:t>
      </w:r>
      <w:r w:rsidRPr="002371CF">
        <w:t>agencies</w:t>
      </w:r>
      <w:r w:rsidR="003C3AAD">
        <w:t xml:space="preserve"> </w:t>
      </w:r>
      <w:r w:rsidRPr="002371CF">
        <w:t>is</w:t>
      </w:r>
      <w:r w:rsidR="003C3AAD">
        <w:t xml:space="preserve"> </w:t>
      </w:r>
      <w:r w:rsidRPr="002371CF">
        <w:t>an</w:t>
      </w:r>
      <w:r w:rsidR="003C3AAD">
        <w:t xml:space="preserve"> </w:t>
      </w:r>
      <w:r w:rsidRPr="002371CF">
        <w:t>area.</w:t>
      </w:r>
      <w:r w:rsidR="003C3AAD">
        <w:t xml:space="preserve"> </w:t>
      </w:r>
      <w:r>
        <w:t>T</w:t>
      </w:r>
      <w:r w:rsidRPr="002371CF">
        <w:t>rade</w:t>
      </w:r>
      <w:r w:rsidR="003C3AAD">
        <w:t xml:space="preserve"> </w:t>
      </w:r>
      <w:r w:rsidRPr="002371CF">
        <w:t>and</w:t>
      </w:r>
      <w:r w:rsidR="003C3AAD">
        <w:t xml:space="preserve"> </w:t>
      </w:r>
      <w:r w:rsidRPr="002371CF">
        <w:t>economic</w:t>
      </w:r>
      <w:r w:rsidR="003C3AAD">
        <w:t xml:space="preserve"> </w:t>
      </w:r>
      <w:r w:rsidRPr="002371CF">
        <w:t>governance,</w:t>
      </w:r>
      <w:r w:rsidR="003C3AAD">
        <w:t xml:space="preserve"> </w:t>
      </w:r>
      <w:r w:rsidRPr="002371CF">
        <w:t>I</w:t>
      </w:r>
      <w:r w:rsidR="003C3AAD">
        <w:t xml:space="preserve"> </w:t>
      </w:r>
      <w:r w:rsidRPr="002371CF">
        <w:t>think,</w:t>
      </w:r>
      <w:r w:rsidR="003C3AAD">
        <w:t xml:space="preserve"> </w:t>
      </w:r>
      <w:r w:rsidRPr="002371CF">
        <w:t>is</w:t>
      </w:r>
      <w:r w:rsidR="003C3AAD">
        <w:t xml:space="preserve"> </w:t>
      </w:r>
      <w:r w:rsidRPr="002371CF">
        <w:t>critical</w:t>
      </w:r>
      <w:r w:rsidR="003C3AAD">
        <w:t xml:space="preserve"> </w:t>
      </w:r>
      <w:r w:rsidRPr="002371CF">
        <w:t>because</w:t>
      </w:r>
      <w:r w:rsidR="003C3AAD">
        <w:t xml:space="preserve"> </w:t>
      </w:r>
      <w:r w:rsidRPr="002371CF">
        <w:t>the</w:t>
      </w:r>
      <w:r w:rsidR="003C3AAD">
        <w:t xml:space="preserve"> </w:t>
      </w:r>
      <w:r w:rsidRPr="002371CF">
        <w:t>UK</w:t>
      </w:r>
      <w:r w:rsidR="003C3AAD">
        <w:t xml:space="preserve"> </w:t>
      </w:r>
      <w:r w:rsidRPr="002371CF">
        <w:t>is</w:t>
      </w:r>
      <w:r w:rsidR="003C3AAD">
        <w:t xml:space="preserve"> </w:t>
      </w:r>
      <w:r w:rsidRPr="002371CF">
        <w:t>very</w:t>
      </w:r>
      <w:r w:rsidR="003C3AAD">
        <w:t xml:space="preserve"> </w:t>
      </w:r>
      <w:r w:rsidRPr="002371CF">
        <w:t>exposed</w:t>
      </w:r>
      <w:r w:rsidR="003C3AAD">
        <w:t xml:space="preserve"> </w:t>
      </w:r>
      <w:r w:rsidRPr="002371CF">
        <w:t>to</w:t>
      </w:r>
      <w:r w:rsidR="003C3AAD">
        <w:t xml:space="preserve"> </w:t>
      </w:r>
      <w:r w:rsidRPr="002371CF">
        <w:t>open</w:t>
      </w:r>
      <w:r w:rsidR="003C3AAD">
        <w:t xml:space="preserve"> </w:t>
      </w:r>
      <w:r w:rsidRPr="002371CF">
        <w:t>trade</w:t>
      </w:r>
      <w:r>
        <w:t>,</w:t>
      </w:r>
      <w:r w:rsidR="003C3AAD">
        <w:t xml:space="preserve"> </w:t>
      </w:r>
      <w:r w:rsidRPr="002371CF">
        <w:t>it</w:t>
      </w:r>
      <w:r w:rsidR="003C3AAD">
        <w:t xml:space="preserve"> </w:t>
      </w:r>
      <w:r w:rsidRPr="002371CF">
        <w:t>is</w:t>
      </w:r>
      <w:r w:rsidR="003C3AAD">
        <w:t xml:space="preserve"> </w:t>
      </w:r>
      <w:r w:rsidRPr="002371CF">
        <w:t>this</w:t>
      </w:r>
      <w:r w:rsidR="003C3AAD">
        <w:t xml:space="preserve"> </w:t>
      </w:r>
      <w:r w:rsidRPr="002371CF">
        <w:t>space</w:t>
      </w:r>
      <w:r w:rsidR="003C3AAD">
        <w:t xml:space="preserve"> </w:t>
      </w:r>
      <w:r w:rsidRPr="002371CF">
        <w:t>of</w:t>
      </w:r>
      <w:r w:rsidR="003C3AAD">
        <w:t xml:space="preserve"> </w:t>
      </w:r>
      <w:r w:rsidRPr="002371CF">
        <w:t>contestation</w:t>
      </w:r>
      <w:r w:rsidR="003C3AAD">
        <w:t xml:space="preserve"> </w:t>
      </w:r>
      <w:r w:rsidRPr="002371CF">
        <w:t>and</w:t>
      </w:r>
      <w:r w:rsidR="003C3AAD">
        <w:t xml:space="preserve"> </w:t>
      </w:r>
      <w:r w:rsidRPr="002371CF">
        <w:t>volatility</w:t>
      </w:r>
      <w:r w:rsidR="003C3AAD">
        <w:t xml:space="preserve"> </w:t>
      </w:r>
      <w:r w:rsidRPr="002371CF">
        <w:t>and</w:t>
      </w:r>
      <w:r w:rsidR="003C3AAD">
        <w:t xml:space="preserve"> </w:t>
      </w:r>
      <w:r w:rsidRPr="002371CF">
        <w:t>great</w:t>
      </w:r>
      <w:r w:rsidR="003C3AAD">
        <w:t xml:space="preserve"> </w:t>
      </w:r>
      <w:r w:rsidRPr="002371CF">
        <w:t>power</w:t>
      </w:r>
      <w:r w:rsidR="003C3AAD">
        <w:t xml:space="preserve"> </w:t>
      </w:r>
      <w:r w:rsidRPr="002371CF">
        <w:t>competition,</w:t>
      </w:r>
      <w:r w:rsidR="003C3AAD">
        <w:t xml:space="preserve"> </w:t>
      </w:r>
      <w:r w:rsidRPr="002371CF">
        <w:t>and</w:t>
      </w:r>
      <w:r w:rsidR="003C3AAD">
        <w:t xml:space="preserve"> </w:t>
      </w:r>
      <w:r w:rsidRPr="002371CF">
        <w:t>it</w:t>
      </w:r>
      <w:r w:rsidR="003C3AAD">
        <w:t xml:space="preserve"> </w:t>
      </w:r>
      <w:r w:rsidRPr="002371CF">
        <w:t>is</w:t>
      </w:r>
      <w:r w:rsidR="003C3AAD">
        <w:t xml:space="preserve"> </w:t>
      </w:r>
      <w:r w:rsidRPr="002371CF">
        <w:t>likely</w:t>
      </w:r>
      <w:r w:rsidR="003C3AAD">
        <w:t xml:space="preserve"> </w:t>
      </w:r>
      <w:r w:rsidRPr="002371CF">
        <w:t>to</w:t>
      </w:r>
      <w:r w:rsidR="003C3AAD">
        <w:t xml:space="preserve"> </w:t>
      </w:r>
      <w:r w:rsidRPr="002371CF">
        <w:t>really</w:t>
      </w:r>
      <w:r w:rsidR="003C3AAD">
        <w:t xml:space="preserve"> </w:t>
      </w:r>
      <w:r w:rsidRPr="002371CF">
        <w:t>expose</w:t>
      </w:r>
      <w:r w:rsidR="003C3AAD">
        <w:t xml:space="preserve"> </w:t>
      </w:r>
      <w:r w:rsidRPr="002371CF">
        <w:t>us</w:t>
      </w:r>
      <w:r w:rsidR="003C3AAD">
        <w:t xml:space="preserve"> </w:t>
      </w:r>
      <w:r w:rsidRPr="002371CF">
        <w:t>to</w:t>
      </w:r>
      <w:r w:rsidR="003C3AAD">
        <w:t xml:space="preserve"> </w:t>
      </w:r>
      <w:r w:rsidRPr="002371CF">
        <w:t>shocks</w:t>
      </w:r>
      <w:r w:rsidR="003C3AAD">
        <w:t xml:space="preserve"> </w:t>
      </w:r>
      <w:r w:rsidRPr="002371CF">
        <w:t>if</w:t>
      </w:r>
      <w:r w:rsidR="003C3AAD">
        <w:t xml:space="preserve"> </w:t>
      </w:r>
      <w:r w:rsidRPr="002371CF">
        <w:t>we</w:t>
      </w:r>
      <w:r w:rsidR="003C3AAD">
        <w:t xml:space="preserve"> </w:t>
      </w:r>
      <w:r w:rsidRPr="002371CF">
        <w:t>cannot</w:t>
      </w:r>
      <w:r w:rsidR="003C3AAD">
        <w:t xml:space="preserve"> </w:t>
      </w:r>
      <w:r w:rsidRPr="002371CF">
        <w:t>get</w:t>
      </w:r>
      <w:r w:rsidR="003C3AAD">
        <w:t xml:space="preserve"> </w:t>
      </w:r>
      <w:r w:rsidRPr="002371CF">
        <w:t>it</w:t>
      </w:r>
      <w:r w:rsidR="003C3AAD">
        <w:t xml:space="preserve"> </w:t>
      </w:r>
      <w:r w:rsidRPr="002371CF">
        <w:t>right.</w:t>
      </w:r>
      <w:r w:rsidR="003C3AAD">
        <w:t xml:space="preserve"> </w:t>
      </w:r>
      <w:r w:rsidRPr="002371CF">
        <w:t>On</w:t>
      </w:r>
      <w:r w:rsidR="003C3AAD">
        <w:t xml:space="preserve"> </w:t>
      </w:r>
      <w:r w:rsidRPr="002371CF">
        <w:t>humanitarian</w:t>
      </w:r>
      <w:r w:rsidR="003C3AAD">
        <w:t xml:space="preserve"> </w:t>
      </w:r>
      <w:r w:rsidRPr="002371CF">
        <w:t>and</w:t>
      </w:r>
      <w:r w:rsidR="003C3AAD">
        <w:t xml:space="preserve"> </w:t>
      </w:r>
      <w:r w:rsidRPr="002371CF">
        <w:t>development</w:t>
      </w:r>
      <w:r>
        <w:t>,</w:t>
      </w:r>
      <w:r w:rsidR="003C3AAD">
        <w:t xml:space="preserve"> </w:t>
      </w:r>
      <w:r>
        <w:t>there</w:t>
      </w:r>
      <w:r w:rsidR="003C3AAD">
        <w:t xml:space="preserve"> </w:t>
      </w:r>
      <w:r>
        <w:t>is</w:t>
      </w:r>
      <w:r w:rsidR="003C3AAD">
        <w:t xml:space="preserve"> </w:t>
      </w:r>
      <w:r>
        <w:t>a</w:t>
      </w:r>
      <w:r w:rsidR="003C3AAD">
        <w:t xml:space="preserve"> </w:t>
      </w:r>
      <w:r w:rsidRPr="002371CF">
        <w:t>slightly</w:t>
      </w:r>
      <w:r w:rsidR="003C3AAD">
        <w:t xml:space="preserve"> </w:t>
      </w:r>
      <w:r w:rsidRPr="002371CF">
        <w:t>different</w:t>
      </w:r>
      <w:r w:rsidR="003C3AAD">
        <w:t xml:space="preserve"> </w:t>
      </w:r>
      <w:r w:rsidRPr="002371CF">
        <w:t>logic</w:t>
      </w:r>
      <w:r>
        <w:t>.</w:t>
      </w:r>
      <w:r w:rsidR="003C3AAD">
        <w:t xml:space="preserve"> </w:t>
      </w:r>
      <w:r>
        <w:t>T</w:t>
      </w:r>
      <w:r w:rsidRPr="002371CF">
        <w:t>o</w:t>
      </w:r>
      <w:r w:rsidR="003C3AAD">
        <w:t xml:space="preserve"> </w:t>
      </w:r>
      <w:r w:rsidRPr="002371CF">
        <w:t>pick</w:t>
      </w:r>
      <w:r w:rsidR="003C3AAD">
        <w:t xml:space="preserve"> </w:t>
      </w:r>
      <w:r w:rsidRPr="002371CF">
        <w:t>up</w:t>
      </w:r>
      <w:r w:rsidR="003C3AAD">
        <w:t xml:space="preserve"> </w:t>
      </w:r>
      <w:r w:rsidRPr="002371CF">
        <w:t>on</w:t>
      </w:r>
      <w:r w:rsidR="003C3AAD">
        <w:t xml:space="preserve"> </w:t>
      </w:r>
      <w:r w:rsidRPr="002371CF">
        <w:t>what</w:t>
      </w:r>
      <w:r w:rsidR="003C3AAD">
        <w:t xml:space="preserve"> </w:t>
      </w:r>
      <w:r w:rsidRPr="002371CF">
        <w:t>Richard</w:t>
      </w:r>
      <w:r w:rsidR="003C3AAD">
        <w:t xml:space="preserve"> </w:t>
      </w:r>
      <w:r w:rsidRPr="002371CF">
        <w:t>says</w:t>
      </w:r>
      <w:r>
        <w:t>,</w:t>
      </w:r>
      <w:r w:rsidR="003C3AAD">
        <w:t xml:space="preserve"> </w:t>
      </w:r>
      <w:r>
        <w:t>w</w:t>
      </w:r>
      <w:r w:rsidRPr="002371CF">
        <w:t>e</w:t>
      </w:r>
      <w:r w:rsidR="003C3AAD">
        <w:t xml:space="preserve"> </w:t>
      </w:r>
      <w:r w:rsidRPr="002371CF">
        <w:t>have</w:t>
      </w:r>
      <w:r w:rsidR="003C3AAD">
        <w:t xml:space="preserve"> </w:t>
      </w:r>
      <w:r w:rsidRPr="002371CF">
        <w:t>a</w:t>
      </w:r>
      <w:r w:rsidR="003C3AAD">
        <w:t xml:space="preserve"> </w:t>
      </w:r>
      <w:r w:rsidRPr="002371CF">
        <w:t>lot</w:t>
      </w:r>
      <w:r w:rsidR="003C3AAD">
        <w:t xml:space="preserve"> </w:t>
      </w:r>
      <w:r w:rsidRPr="002371CF">
        <w:t>of</w:t>
      </w:r>
      <w:r w:rsidR="003C3AAD">
        <w:t xml:space="preserve"> </w:t>
      </w:r>
      <w:r w:rsidRPr="002371CF">
        <w:t>expertise</w:t>
      </w:r>
      <w:r>
        <w:t>.</w:t>
      </w:r>
      <w:r w:rsidR="003C3AAD">
        <w:t xml:space="preserve"> </w:t>
      </w:r>
      <w:r>
        <w:t>It</w:t>
      </w:r>
      <w:r w:rsidR="003C3AAD">
        <w:t xml:space="preserve"> </w:t>
      </w:r>
      <w:r>
        <w:t>is</w:t>
      </w:r>
      <w:r w:rsidR="003C3AAD">
        <w:t xml:space="preserve"> </w:t>
      </w:r>
      <w:r w:rsidRPr="002371CF">
        <w:t>critical</w:t>
      </w:r>
      <w:r>
        <w:t>:</w:t>
      </w:r>
      <w:r w:rsidR="003C3AAD">
        <w:t xml:space="preserve"> </w:t>
      </w:r>
      <w:r w:rsidRPr="002371CF">
        <w:t>we</w:t>
      </w:r>
      <w:r w:rsidR="003C3AAD">
        <w:t xml:space="preserve"> </w:t>
      </w:r>
      <w:r>
        <w:t>are</w:t>
      </w:r>
      <w:r w:rsidR="003C3AAD">
        <w:t xml:space="preserve"> </w:t>
      </w:r>
      <w:r w:rsidRPr="002371CF">
        <w:t>likely</w:t>
      </w:r>
      <w:r w:rsidR="003C3AAD">
        <w:t xml:space="preserve"> </w:t>
      </w:r>
      <w:r w:rsidRPr="002371CF">
        <w:t>to</w:t>
      </w:r>
      <w:r w:rsidR="003C3AAD">
        <w:t xml:space="preserve"> </w:t>
      </w:r>
      <w:r w:rsidRPr="002371CF">
        <w:t>see</w:t>
      </w:r>
      <w:r w:rsidR="003C3AAD">
        <w:t xml:space="preserve"> </w:t>
      </w:r>
      <w:r w:rsidRPr="002371CF">
        <w:t>more</w:t>
      </w:r>
      <w:r w:rsidR="003C3AAD">
        <w:t xml:space="preserve"> </w:t>
      </w:r>
      <w:r w:rsidRPr="002371CF">
        <w:t>shocks</w:t>
      </w:r>
      <w:r w:rsidR="003C3AAD">
        <w:t xml:space="preserve"> </w:t>
      </w:r>
      <w:r w:rsidRPr="002371CF">
        <w:t>from</w:t>
      </w:r>
      <w:r w:rsidR="003C3AAD">
        <w:t xml:space="preserve"> </w:t>
      </w:r>
      <w:r w:rsidRPr="002371CF">
        <w:t>climate</w:t>
      </w:r>
      <w:r w:rsidR="003C3AAD">
        <w:t xml:space="preserve"> </w:t>
      </w:r>
      <w:r w:rsidRPr="002371CF">
        <w:t>and</w:t>
      </w:r>
      <w:r w:rsidR="003C3AAD">
        <w:t xml:space="preserve"> </w:t>
      </w:r>
      <w:r w:rsidRPr="002371CF">
        <w:t>more</w:t>
      </w:r>
      <w:r w:rsidR="003C3AAD">
        <w:t xml:space="preserve"> </w:t>
      </w:r>
      <w:r w:rsidRPr="002371CF">
        <w:t>conflicts</w:t>
      </w:r>
      <w:r w:rsidR="003C3AAD">
        <w:t xml:space="preserve"> </w:t>
      </w:r>
      <w:r w:rsidRPr="002371CF">
        <w:t>in</w:t>
      </w:r>
      <w:r w:rsidR="003C3AAD">
        <w:t xml:space="preserve"> </w:t>
      </w:r>
      <w:r w:rsidRPr="002371CF">
        <w:t>the</w:t>
      </w:r>
      <w:r w:rsidR="003C3AAD">
        <w:t xml:space="preserve"> </w:t>
      </w:r>
      <w:r w:rsidRPr="002371CF">
        <w:t>world,</w:t>
      </w:r>
      <w:r w:rsidR="003C3AAD">
        <w:t xml:space="preserve"> </w:t>
      </w:r>
      <w:r w:rsidRPr="002371CF">
        <w:t>and</w:t>
      </w:r>
      <w:r w:rsidR="003C3AAD">
        <w:t xml:space="preserve"> </w:t>
      </w:r>
      <w:r w:rsidRPr="002371CF">
        <w:t>there</w:t>
      </w:r>
      <w:r w:rsidR="003C3AAD">
        <w:t xml:space="preserve"> </w:t>
      </w:r>
      <w:r w:rsidRPr="002371CF">
        <w:t>are</w:t>
      </w:r>
      <w:r w:rsidR="003C3AAD">
        <w:t xml:space="preserve"> </w:t>
      </w:r>
      <w:r w:rsidRPr="002371CF">
        <w:t>things</w:t>
      </w:r>
      <w:r w:rsidR="003C3AAD">
        <w:t xml:space="preserve"> </w:t>
      </w:r>
      <w:r w:rsidRPr="002371CF">
        <w:t>we</w:t>
      </w:r>
      <w:r w:rsidR="003C3AAD">
        <w:t xml:space="preserve"> </w:t>
      </w:r>
      <w:r w:rsidRPr="002371CF">
        <w:t>could</w:t>
      </w:r>
      <w:r w:rsidR="003C3AAD">
        <w:t xml:space="preserve"> </w:t>
      </w:r>
      <w:r w:rsidRPr="002371CF">
        <w:t>do</w:t>
      </w:r>
      <w:r w:rsidR="003C3AAD">
        <w:t xml:space="preserve"> </w:t>
      </w:r>
      <w:r w:rsidRPr="002371CF">
        <w:t>that</w:t>
      </w:r>
      <w:r w:rsidR="003C3AAD">
        <w:t xml:space="preserve"> </w:t>
      </w:r>
      <w:r w:rsidRPr="002371CF">
        <w:t>would</w:t>
      </w:r>
      <w:r w:rsidR="003C3AAD">
        <w:t xml:space="preserve"> </w:t>
      </w:r>
      <w:r w:rsidRPr="002371CF">
        <w:t>be</w:t>
      </w:r>
      <w:r w:rsidR="003C3AAD">
        <w:t xml:space="preserve"> </w:t>
      </w:r>
      <w:r w:rsidRPr="002371CF">
        <w:t>very</w:t>
      </w:r>
      <w:r w:rsidR="003C3AAD">
        <w:t xml:space="preserve"> </w:t>
      </w:r>
      <w:r w:rsidRPr="002371CF">
        <w:t>effective</w:t>
      </w:r>
      <w:r w:rsidR="003C3AAD">
        <w:t xml:space="preserve"> </w:t>
      </w:r>
      <w:r w:rsidRPr="002371CF">
        <w:t>as</w:t>
      </w:r>
      <w:r w:rsidR="003C3AAD">
        <w:t xml:space="preserve"> </w:t>
      </w:r>
      <w:r w:rsidRPr="002371CF">
        <w:t>a</w:t>
      </w:r>
      <w:r w:rsidR="003C3AAD">
        <w:t xml:space="preserve"> </w:t>
      </w:r>
      <w:r w:rsidRPr="002371CF">
        <w:t>leader</w:t>
      </w:r>
      <w:r w:rsidR="003C3AAD">
        <w:t xml:space="preserve"> </w:t>
      </w:r>
      <w:r w:rsidRPr="002371CF">
        <w:t>of</w:t>
      </w:r>
      <w:r w:rsidR="003C3AAD">
        <w:t xml:space="preserve"> </w:t>
      </w:r>
      <w:r w:rsidRPr="002371CF">
        <w:t>reform</w:t>
      </w:r>
      <w:r w:rsidR="003C3AAD">
        <w:t xml:space="preserve"> </w:t>
      </w:r>
      <w:r w:rsidRPr="002371CF">
        <w:t>and</w:t>
      </w:r>
      <w:r w:rsidR="003C3AAD">
        <w:t xml:space="preserve"> </w:t>
      </w:r>
      <w:r w:rsidRPr="002371CF">
        <w:t>pushing</w:t>
      </w:r>
      <w:r w:rsidR="003C3AAD">
        <w:t xml:space="preserve"> </w:t>
      </w:r>
      <w:r w:rsidRPr="002371CF">
        <w:t>for</w:t>
      </w:r>
      <w:r w:rsidR="003C3AAD">
        <w:t xml:space="preserve"> </w:t>
      </w:r>
      <w:r w:rsidRPr="002371CF">
        <w:t>effectiveness.</w:t>
      </w:r>
      <w:r w:rsidR="003C3AAD">
        <w:t xml:space="preserve"> </w:t>
      </w:r>
    </w:p>
    <w:p w:rsidR="00300FF0" w:rsidRPr="00886E7B" w:rsidP="00300FF0">
      <w:pPr>
        <w:pStyle w:val="Answer"/>
      </w:pPr>
      <w:r>
        <w:t>There</w:t>
      </w:r>
      <w:r w:rsidR="003C3AAD">
        <w:t xml:space="preserve"> </w:t>
      </w:r>
      <w:r>
        <w:t>should</w:t>
      </w:r>
      <w:r w:rsidR="003C3AAD">
        <w:t xml:space="preserve"> </w:t>
      </w:r>
      <w:r>
        <w:t>be</w:t>
      </w:r>
      <w:r w:rsidR="003C3AAD">
        <w:t xml:space="preserve"> </w:t>
      </w:r>
      <w:r>
        <w:t>some</w:t>
      </w:r>
      <w:r w:rsidR="003C3AAD">
        <w:t xml:space="preserve"> </w:t>
      </w:r>
      <w:r>
        <w:t>p</w:t>
      </w:r>
      <w:r w:rsidRPr="002371CF">
        <w:t>riority</w:t>
      </w:r>
      <w:r w:rsidR="003C3AAD">
        <w:t xml:space="preserve"> </w:t>
      </w:r>
      <w:r w:rsidRPr="002371CF">
        <w:t>around</w:t>
      </w:r>
      <w:r w:rsidR="003C3AAD">
        <w:t xml:space="preserve"> </w:t>
      </w:r>
      <w:r w:rsidRPr="002371CF">
        <w:t>global</w:t>
      </w:r>
      <w:r w:rsidR="003C3AAD">
        <w:t xml:space="preserve"> </w:t>
      </w:r>
      <w:r w:rsidRPr="002371CF">
        <w:t>public</w:t>
      </w:r>
      <w:r w:rsidR="003C3AAD">
        <w:t xml:space="preserve"> </w:t>
      </w:r>
      <w:r w:rsidRPr="002371CF">
        <w:t>goods</w:t>
      </w:r>
      <w:r w:rsidR="003C3AAD">
        <w:t xml:space="preserve"> </w:t>
      </w:r>
      <w:r w:rsidRPr="002371CF">
        <w:t>that</w:t>
      </w:r>
      <w:r w:rsidR="003C3AAD">
        <w:t xml:space="preserve"> </w:t>
      </w:r>
      <w:r w:rsidRPr="002371CF">
        <w:t>we</w:t>
      </w:r>
      <w:r w:rsidR="003C3AAD">
        <w:t xml:space="preserve"> </w:t>
      </w:r>
      <w:r w:rsidRPr="002371CF">
        <w:t>are</w:t>
      </w:r>
      <w:r w:rsidR="003C3AAD">
        <w:t xml:space="preserve"> </w:t>
      </w:r>
      <w:r w:rsidRPr="002371CF">
        <w:t>concerned</w:t>
      </w:r>
      <w:r w:rsidR="003C3AAD">
        <w:t xml:space="preserve"> </w:t>
      </w:r>
      <w:r>
        <w:t>are</w:t>
      </w:r>
      <w:r w:rsidR="003C3AAD">
        <w:t xml:space="preserve"> </w:t>
      </w:r>
      <w:r w:rsidRPr="002371CF">
        <w:t>being</w:t>
      </w:r>
      <w:r w:rsidR="003C3AAD">
        <w:t xml:space="preserve"> </w:t>
      </w:r>
      <w:r w:rsidRPr="002371CF">
        <w:t>neglected.</w:t>
      </w:r>
      <w:r w:rsidR="003C3AAD">
        <w:t xml:space="preserve"> </w:t>
      </w:r>
      <w:r w:rsidRPr="002371CF">
        <w:t>Climate</w:t>
      </w:r>
      <w:r w:rsidR="003C3AAD">
        <w:t xml:space="preserve"> </w:t>
      </w:r>
      <w:r w:rsidRPr="002371CF">
        <w:t>is</w:t>
      </w:r>
      <w:r w:rsidR="003C3AAD">
        <w:t xml:space="preserve"> </w:t>
      </w:r>
      <w:r w:rsidRPr="002371CF">
        <w:t>one,</w:t>
      </w:r>
      <w:r w:rsidR="003C3AAD">
        <w:t xml:space="preserve"> </w:t>
      </w:r>
      <w:r w:rsidRPr="002371CF">
        <w:t>global</w:t>
      </w:r>
      <w:r w:rsidR="003C3AAD">
        <w:t xml:space="preserve"> </w:t>
      </w:r>
      <w:r w:rsidRPr="002371CF">
        <w:t>health</w:t>
      </w:r>
      <w:r w:rsidR="003C3AAD">
        <w:t xml:space="preserve"> </w:t>
      </w:r>
      <w:r w:rsidRPr="002371CF">
        <w:t>may</w:t>
      </w:r>
      <w:r w:rsidR="003C3AAD">
        <w:t xml:space="preserve"> </w:t>
      </w:r>
      <w:r w:rsidRPr="002371CF">
        <w:t>be</w:t>
      </w:r>
      <w:r w:rsidR="003C3AAD">
        <w:t xml:space="preserve"> </w:t>
      </w:r>
      <w:r w:rsidRPr="002371CF">
        <w:t>another,</w:t>
      </w:r>
      <w:r w:rsidR="003C3AAD">
        <w:t xml:space="preserve"> </w:t>
      </w:r>
      <w:r w:rsidRPr="002371CF">
        <w:t>given</w:t>
      </w:r>
      <w:r w:rsidR="003C3AAD">
        <w:t xml:space="preserve"> </w:t>
      </w:r>
      <w:r w:rsidRPr="002371CF">
        <w:t>the</w:t>
      </w:r>
      <w:r w:rsidR="003C3AAD">
        <w:t xml:space="preserve"> </w:t>
      </w:r>
      <w:r w:rsidRPr="002371CF">
        <w:t>way</w:t>
      </w:r>
      <w:r w:rsidR="003C3AAD">
        <w:t xml:space="preserve"> </w:t>
      </w:r>
      <w:r w:rsidRPr="002371CF">
        <w:t>that</w:t>
      </w:r>
      <w:r w:rsidR="003C3AAD">
        <w:t xml:space="preserve"> </w:t>
      </w:r>
      <w:r w:rsidRPr="002371CF">
        <w:t>the</w:t>
      </w:r>
      <w:r w:rsidR="003C3AAD">
        <w:t xml:space="preserve"> </w:t>
      </w:r>
      <w:r w:rsidRPr="002371CF">
        <w:t>US</w:t>
      </w:r>
      <w:r w:rsidR="003C3AAD">
        <w:t xml:space="preserve"> </w:t>
      </w:r>
      <w:r w:rsidRPr="002371CF">
        <w:t>is</w:t>
      </w:r>
      <w:r w:rsidR="003C3AAD">
        <w:t xml:space="preserve"> </w:t>
      </w:r>
      <w:r w:rsidRPr="002371CF">
        <w:t>increasingly</w:t>
      </w:r>
      <w:r w:rsidR="003C3AAD">
        <w:t xml:space="preserve"> </w:t>
      </w:r>
      <w:r w:rsidRPr="002371CF">
        <w:t>withdraw</w:t>
      </w:r>
      <w:r>
        <w:t>ing</w:t>
      </w:r>
      <w:r w:rsidR="003C3AAD">
        <w:t xml:space="preserve"> </w:t>
      </w:r>
      <w:r w:rsidRPr="002371CF">
        <w:t>from</w:t>
      </w:r>
      <w:r w:rsidR="003C3AAD">
        <w:t xml:space="preserve"> </w:t>
      </w:r>
      <w:r w:rsidRPr="002371CF">
        <w:t>its</w:t>
      </w:r>
      <w:r w:rsidR="003C3AAD">
        <w:t xml:space="preserve"> </w:t>
      </w:r>
      <w:r w:rsidRPr="002371CF">
        <w:t>hegemonic</w:t>
      </w:r>
      <w:r w:rsidR="003C3AAD">
        <w:t xml:space="preserve"> </w:t>
      </w:r>
      <w:r w:rsidRPr="002371CF">
        <w:t>role</w:t>
      </w:r>
      <w:r w:rsidR="003C3AAD">
        <w:t xml:space="preserve"> </w:t>
      </w:r>
      <w:r w:rsidRPr="002371CF">
        <w:t>in</w:t>
      </w:r>
      <w:r w:rsidR="003C3AAD">
        <w:t xml:space="preserve"> </w:t>
      </w:r>
      <w:r w:rsidRPr="002371CF">
        <w:t>underpinning</w:t>
      </w:r>
      <w:r w:rsidR="003C3AAD">
        <w:t xml:space="preserve"> </w:t>
      </w:r>
      <w:r w:rsidRPr="002371CF">
        <w:t>those</w:t>
      </w:r>
      <w:r w:rsidR="003C3AAD">
        <w:t xml:space="preserve"> </w:t>
      </w:r>
      <w:r w:rsidRPr="002371CF">
        <w:t>things.</w:t>
      </w:r>
      <w:r w:rsidR="003C3AAD">
        <w:t xml:space="preserve"> </w:t>
      </w:r>
      <w:r w:rsidRPr="002371CF">
        <w:t>I</w:t>
      </w:r>
      <w:r w:rsidR="003C3AAD">
        <w:t xml:space="preserve"> </w:t>
      </w:r>
      <w:r w:rsidRPr="002371CF">
        <w:t>would</w:t>
      </w:r>
      <w:r w:rsidR="003C3AAD">
        <w:t xml:space="preserve"> </w:t>
      </w:r>
      <w:r w:rsidRPr="002371CF">
        <w:t>tentatively</w:t>
      </w:r>
      <w:r w:rsidR="003C3AAD">
        <w:t xml:space="preserve"> </w:t>
      </w:r>
      <w:r w:rsidRPr="002371CF">
        <w:t>pick</w:t>
      </w:r>
      <w:r w:rsidR="003C3AAD">
        <w:t xml:space="preserve"> </w:t>
      </w:r>
      <w:r w:rsidRPr="002371CF">
        <w:t>those</w:t>
      </w:r>
      <w:r w:rsidR="003C3AAD">
        <w:t xml:space="preserve"> </w:t>
      </w:r>
      <w:r w:rsidRPr="002371CF">
        <w:t>areas.</w:t>
      </w:r>
      <w:r w:rsidR="003C3AAD">
        <w:t xml:space="preserve"> </w:t>
      </w:r>
      <w:r w:rsidRPr="002371CF">
        <w:t>I</w:t>
      </w:r>
      <w:r w:rsidR="003C3AAD">
        <w:t xml:space="preserve"> </w:t>
      </w:r>
      <w:r w:rsidRPr="002371CF">
        <w:t>would</w:t>
      </w:r>
      <w:r w:rsidR="003C3AAD">
        <w:t xml:space="preserve"> </w:t>
      </w:r>
      <w:r w:rsidRPr="002371CF">
        <w:t>not</w:t>
      </w:r>
      <w:r w:rsidR="003C3AAD">
        <w:t xml:space="preserve"> </w:t>
      </w:r>
      <w:r w:rsidRPr="002371CF">
        <w:t>envy</w:t>
      </w:r>
      <w:r w:rsidR="003C3AAD">
        <w:t xml:space="preserve"> </w:t>
      </w:r>
      <w:r w:rsidRPr="002371CF">
        <w:t>the</w:t>
      </w:r>
      <w:r w:rsidR="003C3AAD">
        <w:t xml:space="preserve"> </w:t>
      </w:r>
      <w:r w:rsidRPr="002371CF">
        <w:t>task</w:t>
      </w:r>
      <w:r w:rsidR="003C3AAD">
        <w:t xml:space="preserve"> </w:t>
      </w:r>
      <w:r w:rsidRPr="002371CF">
        <w:t>in</w:t>
      </w:r>
      <w:r w:rsidR="003C3AAD">
        <w:t xml:space="preserve"> </w:t>
      </w:r>
      <w:r>
        <w:t>g</w:t>
      </w:r>
      <w:r w:rsidRPr="002371CF">
        <w:t>overnment</w:t>
      </w:r>
      <w:r w:rsidR="003C3AAD">
        <w:t xml:space="preserve"> </w:t>
      </w:r>
      <w:r w:rsidRPr="002371CF">
        <w:t>of</w:t>
      </w:r>
      <w:r w:rsidR="003C3AAD">
        <w:t xml:space="preserve"> </w:t>
      </w:r>
      <w:r w:rsidRPr="002371CF">
        <w:t>thinking</w:t>
      </w:r>
      <w:r w:rsidR="003C3AAD">
        <w:t xml:space="preserve"> </w:t>
      </w:r>
      <w:r w:rsidRPr="002371CF">
        <w:t>about</w:t>
      </w:r>
      <w:r w:rsidR="003C3AAD">
        <w:t xml:space="preserve"> </w:t>
      </w:r>
      <w:r w:rsidRPr="002371CF">
        <w:t>what</w:t>
      </w:r>
      <w:r w:rsidR="003C3AAD">
        <w:t xml:space="preserve"> </w:t>
      </w:r>
      <w:r w:rsidRPr="002371CF">
        <w:t>we</w:t>
      </w:r>
      <w:r w:rsidR="003C3AAD">
        <w:t xml:space="preserve"> </w:t>
      </w:r>
      <w:r w:rsidRPr="002371CF">
        <w:t>then</w:t>
      </w:r>
      <w:r w:rsidR="003C3AAD">
        <w:t xml:space="preserve"> </w:t>
      </w:r>
      <w:r w:rsidRPr="002371CF">
        <w:t>do</w:t>
      </w:r>
      <w:r w:rsidR="003C3AAD">
        <w:t xml:space="preserve"> </w:t>
      </w:r>
      <w:r w:rsidRPr="002371CF">
        <w:t>not</w:t>
      </w:r>
      <w:r w:rsidR="003C3AAD">
        <w:t xml:space="preserve"> </w:t>
      </w:r>
      <w:r w:rsidRPr="002371CF">
        <w:t>do,</w:t>
      </w:r>
      <w:r w:rsidR="003C3AAD">
        <w:t xml:space="preserve"> </w:t>
      </w:r>
      <w:r w:rsidRPr="002371CF">
        <w:t>because</w:t>
      </w:r>
      <w:r w:rsidR="003C3AAD">
        <w:t xml:space="preserve"> </w:t>
      </w:r>
      <w:r w:rsidRPr="002371CF">
        <w:t>inevitably</w:t>
      </w:r>
      <w:r w:rsidR="003C3AAD">
        <w:t xml:space="preserve"> </w:t>
      </w:r>
      <w:r w:rsidRPr="002371CF">
        <w:t>there</w:t>
      </w:r>
      <w:r w:rsidR="003C3AAD">
        <w:t xml:space="preserve"> </w:t>
      </w:r>
      <w:r>
        <w:t>i</w:t>
      </w:r>
      <w:r w:rsidRPr="002371CF">
        <w:t>s</w:t>
      </w:r>
      <w:r w:rsidR="003C3AAD">
        <w:t xml:space="preserve"> </w:t>
      </w:r>
      <w:r w:rsidRPr="002371CF">
        <w:t>an</w:t>
      </w:r>
      <w:r w:rsidR="003C3AAD">
        <w:t xml:space="preserve"> </w:t>
      </w:r>
      <w:r w:rsidRPr="002371CF">
        <w:t>interest</w:t>
      </w:r>
      <w:r w:rsidR="003C3AAD">
        <w:t xml:space="preserve"> </w:t>
      </w:r>
      <w:r w:rsidRPr="002371CF">
        <w:t>in</w:t>
      </w:r>
      <w:r w:rsidR="003C3AAD">
        <w:t xml:space="preserve"> </w:t>
      </w:r>
      <w:r w:rsidRPr="002371CF">
        <w:t>everything,</w:t>
      </w:r>
      <w:r w:rsidR="003C3AAD">
        <w:t xml:space="preserve"> </w:t>
      </w:r>
      <w:r w:rsidRPr="002371CF">
        <w:t>but</w:t>
      </w:r>
      <w:r w:rsidR="003C3AAD">
        <w:t xml:space="preserve"> </w:t>
      </w:r>
      <w:r w:rsidRPr="00886E7B">
        <w:t>we</w:t>
      </w:r>
      <w:r w:rsidR="003C3AAD">
        <w:t xml:space="preserve"> </w:t>
      </w:r>
      <w:r w:rsidRPr="00886E7B">
        <w:t>should</w:t>
      </w:r>
      <w:r w:rsidR="003C3AAD">
        <w:t xml:space="preserve"> </w:t>
      </w:r>
      <w:r w:rsidRPr="00886E7B">
        <w:t>also</w:t>
      </w:r>
      <w:r w:rsidR="003C3AAD">
        <w:t xml:space="preserve"> </w:t>
      </w:r>
      <w:r w:rsidRPr="00886E7B">
        <w:t>try</w:t>
      </w:r>
      <w:r w:rsidR="003C3AAD">
        <w:t xml:space="preserve"> </w:t>
      </w:r>
      <w:r w:rsidRPr="00886E7B">
        <w:t>to</w:t>
      </w:r>
      <w:r w:rsidR="003C3AAD">
        <w:t xml:space="preserve"> </w:t>
      </w:r>
      <w:r w:rsidRPr="00886E7B">
        <w:t>think</w:t>
      </w:r>
      <w:r w:rsidR="003C3AAD">
        <w:t xml:space="preserve"> </w:t>
      </w:r>
      <w:r w:rsidRPr="00886E7B">
        <w:t>about</w:t>
      </w:r>
      <w:r w:rsidR="003C3AAD">
        <w:t xml:space="preserve"> </w:t>
      </w:r>
      <w:r w:rsidRPr="00886E7B">
        <w:t>what</w:t>
      </w:r>
      <w:r w:rsidR="003C3AAD">
        <w:t xml:space="preserve"> </w:t>
      </w:r>
      <w:r w:rsidRPr="00886E7B">
        <w:t>we</w:t>
      </w:r>
      <w:r w:rsidR="003C3AAD">
        <w:t xml:space="preserve"> </w:t>
      </w:r>
      <w:r w:rsidRPr="00886E7B">
        <w:t>do</w:t>
      </w:r>
      <w:r w:rsidR="003C3AAD">
        <w:t xml:space="preserve"> </w:t>
      </w:r>
      <w:r w:rsidRPr="00886E7B">
        <w:t>not</w:t>
      </w:r>
      <w:r w:rsidR="003C3AAD">
        <w:t xml:space="preserve"> </w:t>
      </w:r>
      <w:r w:rsidRPr="00886E7B">
        <w:t>do.</w:t>
      </w:r>
      <w:r w:rsidR="003C3AAD">
        <w:t xml:space="preserve"> </w:t>
      </w:r>
      <w:r w:rsidRPr="00886E7B">
        <w:t>That</w:t>
      </w:r>
      <w:r w:rsidR="003C3AAD">
        <w:t xml:space="preserve"> </w:t>
      </w:r>
      <w:r w:rsidRPr="00886E7B">
        <w:t>is</w:t>
      </w:r>
      <w:r w:rsidR="003C3AAD">
        <w:t xml:space="preserve"> </w:t>
      </w:r>
      <w:r w:rsidRPr="00886E7B">
        <w:t>where</w:t>
      </w:r>
      <w:r w:rsidR="003C3AAD">
        <w:t xml:space="preserve"> </w:t>
      </w:r>
      <w:r w:rsidRPr="00886E7B">
        <w:t>I</w:t>
      </w:r>
      <w:r w:rsidR="003C3AAD">
        <w:t xml:space="preserve"> </w:t>
      </w:r>
      <w:r w:rsidRPr="00886E7B">
        <w:t>would</w:t>
      </w:r>
      <w:r w:rsidR="003C3AAD">
        <w:t xml:space="preserve"> </w:t>
      </w:r>
      <w:r w:rsidRPr="00886E7B">
        <w:t>start</w:t>
      </w:r>
      <w:r w:rsidR="003C3AAD">
        <w:t xml:space="preserve"> </w:t>
      </w:r>
      <w:r w:rsidRPr="00886E7B">
        <w:t>in</w:t>
      </w:r>
      <w:r w:rsidR="003C3AAD">
        <w:t xml:space="preserve"> </w:t>
      </w:r>
      <w:r w:rsidRPr="00886E7B">
        <w:t>terms</w:t>
      </w:r>
      <w:r w:rsidR="003C3AAD">
        <w:t xml:space="preserve"> </w:t>
      </w:r>
      <w:r w:rsidRPr="00886E7B">
        <w:t>of</w:t>
      </w:r>
      <w:r w:rsidR="003C3AAD">
        <w:t xml:space="preserve"> </w:t>
      </w:r>
      <w:r w:rsidRPr="00886E7B">
        <w:t>priorities.</w:t>
      </w:r>
      <w:r w:rsidR="003C3AAD">
        <w:t xml:space="preserve">  </w:t>
      </w:r>
    </w:p>
    <w:p w:rsidR="00944F48" w:rsidP="00944F48">
      <w:pPr>
        <w:pStyle w:val="Answer"/>
      </w:pPr>
      <w:sdt>
        <w:sdtPr>
          <w:alias w:val="Witness"/>
          <w:id w:val="-747728040"/>
          <w:placeholder>
            <w:docPart w:val="8437F3AFA6FE4010A95045AD0E457F27"/>
          </w:placeholder>
          <w:richText/>
        </w:sdtPr>
        <w:sdtContent>
          <w:r w:rsidRPr="00827ADA">
            <w:rPr>
              <w:b/>
              <w:i/>
            </w:rPr>
            <w:t>Sir</w:t>
          </w:r>
          <w:r w:rsidR="003C3AAD">
            <w:rPr>
              <w:b/>
              <w:i/>
            </w:rPr>
            <w:t xml:space="preserve"> </w:t>
          </w:r>
          <w:r w:rsidRPr="00827ADA">
            <w:rPr>
              <w:b/>
              <w:i/>
            </w:rPr>
            <w:t>Matthew</w:t>
          </w:r>
          <w:r w:rsidR="003C3AAD">
            <w:rPr>
              <w:b/>
              <w:i/>
            </w:rPr>
            <w:t xml:space="preserve"> </w:t>
          </w:r>
          <w:r w:rsidRPr="00827ADA">
            <w:rPr>
              <w:b/>
              <w:i/>
            </w:rPr>
            <w:t>Rycroft:</w:t>
          </w:r>
        </w:sdtContent>
      </w:sdt>
      <w:r w:rsidR="003C3AAD">
        <w:t xml:space="preserve"> </w:t>
      </w:r>
      <w:r>
        <w:t>All</w:t>
      </w:r>
      <w:r w:rsidR="003C3AAD">
        <w:t xml:space="preserve"> </w:t>
      </w:r>
      <w:r>
        <w:t>the</w:t>
      </w:r>
      <w:r w:rsidR="003C3AAD">
        <w:t xml:space="preserve"> </w:t>
      </w:r>
      <w:r>
        <w:t>priorities</w:t>
      </w:r>
      <w:r w:rsidR="003C3AAD">
        <w:t xml:space="preserve"> </w:t>
      </w:r>
      <w:r>
        <w:t>mentioned</w:t>
      </w:r>
      <w:r w:rsidR="003C3AAD">
        <w:t xml:space="preserve"> </w:t>
      </w:r>
      <w:r>
        <w:t>so</w:t>
      </w:r>
      <w:r w:rsidR="003C3AAD">
        <w:t xml:space="preserve"> </w:t>
      </w:r>
      <w:r>
        <w:t>far</w:t>
      </w:r>
      <w:r w:rsidR="003C3AAD">
        <w:t xml:space="preserve"> </w:t>
      </w:r>
      <w:r>
        <w:t>find</w:t>
      </w:r>
      <w:r w:rsidR="003C3AAD">
        <w:t xml:space="preserve"> </w:t>
      </w:r>
      <w:r>
        <w:t>their</w:t>
      </w:r>
      <w:r w:rsidR="003C3AAD">
        <w:t xml:space="preserve"> </w:t>
      </w:r>
      <w:r>
        <w:t>place</w:t>
      </w:r>
      <w:r w:rsidR="003C3AAD">
        <w:t xml:space="preserve"> </w:t>
      </w:r>
      <w:r>
        <w:t>within</w:t>
      </w:r>
      <w:r w:rsidR="003C3AAD">
        <w:t xml:space="preserve"> </w:t>
      </w:r>
      <w:r>
        <w:t>the</w:t>
      </w:r>
      <w:r w:rsidR="003C3AAD">
        <w:t xml:space="preserve"> </w:t>
      </w:r>
      <w:r>
        <w:t>sustainable</w:t>
      </w:r>
      <w:r w:rsidR="003C3AAD">
        <w:t xml:space="preserve"> </w:t>
      </w:r>
      <w:r>
        <w:t>development</w:t>
      </w:r>
      <w:r w:rsidR="003C3AAD">
        <w:t xml:space="preserve"> </w:t>
      </w:r>
      <w:r>
        <w:t>goals</w:t>
      </w:r>
      <w:r w:rsidR="003C3AAD">
        <w:t xml:space="preserve"> </w:t>
      </w:r>
      <w:r>
        <w:t>framework,</w:t>
      </w:r>
      <w:r w:rsidR="003C3AAD">
        <w:t xml:space="preserve"> </w:t>
      </w:r>
      <w:r>
        <w:t>which</w:t>
      </w:r>
      <w:r w:rsidR="003C3AAD">
        <w:t xml:space="preserve"> </w:t>
      </w:r>
      <w:r>
        <w:t>is</w:t>
      </w:r>
      <w:r w:rsidR="003C3AAD">
        <w:t xml:space="preserve"> </w:t>
      </w:r>
      <w:r>
        <w:t>unsurprising</w:t>
      </w:r>
      <w:r w:rsidR="003C3AAD">
        <w:t xml:space="preserve"> </w:t>
      </w:r>
      <w:r>
        <w:t>because</w:t>
      </w:r>
      <w:r w:rsidR="003C3AAD">
        <w:t xml:space="preserve"> </w:t>
      </w:r>
      <w:r>
        <w:t>everything</w:t>
      </w:r>
      <w:r w:rsidR="003C3AAD">
        <w:t xml:space="preserve"> </w:t>
      </w:r>
      <w:r>
        <w:t>is</w:t>
      </w:r>
      <w:r w:rsidR="003C3AAD">
        <w:t xml:space="preserve"> </w:t>
      </w:r>
      <w:r>
        <w:t>connected</w:t>
      </w:r>
      <w:r w:rsidR="003C3AAD">
        <w:t xml:space="preserve"> </w:t>
      </w:r>
      <w:r>
        <w:t>to</w:t>
      </w:r>
      <w:r w:rsidR="003C3AAD">
        <w:t xml:space="preserve"> </w:t>
      </w:r>
      <w:r>
        <w:t>everything</w:t>
      </w:r>
      <w:r w:rsidR="003C3AAD">
        <w:t xml:space="preserve"> </w:t>
      </w:r>
      <w:r>
        <w:t>else.</w:t>
      </w:r>
      <w:r w:rsidR="003C3AAD">
        <w:t xml:space="preserve"> </w:t>
      </w:r>
      <w:r>
        <w:t>That</w:t>
      </w:r>
      <w:r w:rsidR="003C3AAD">
        <w:t xml:space="preserve"> </w:t>
      </w:r>
      <w:r>
        <w:t>is</w:t>
      </w:r>
      <w:r w:rsidR="003C3AAD">
        <w:t xml:space="preserve"> </w:t>
      </w:r>
      <w:r>
        <w:t>a</w:t>
      </w:r>
      <w:r w:rsidR="003C3AAD">
        <w:t xml:space="preserve"> </w:t>
      </w:r>
      <w:r>
        <w:t>framework</w:t>
      </w:r>
      <w:r w:rsidR="003C3AAD">
        <w:t xml:space="preserve"> </w:t>
      </w:r>
      <w:r>
        <w:t>for</w:t>
      </w:r>
      <w:r w:rsidR="003C3AAD">
        <w:t xml:space="preserve"> </w:t>
      </w:r>
      <w:r>
        <w:t>a</w:t>
      </w:r>
      <w:r w:rsidR="003C3AAD">
        <w:t xml:space="preserve"> </w:t>
      </w:r>
      <w:r>
        <w:t>holistic</w:t>
      </w:r>
      <w:r w:rsidR="003C3AAD">
        <w:t xml:space="preserve"> </w:t>
      </w:r>
      <w:r>
        <w:t>approach</w:t>
      </w:r>
      <w:r w:rsidR="003C3AAD">
        <w:t xml:space="preserve"> </w:t>
      </w:r>
      <w:r>
        <w:t>to</w:t>
      </w:r>
      <w:r w:rsidR="003C3AAD">
        <w:t xml:space="preserve"> </w:t>
      </w:r>
      <w:r>
        <w:t>all</w:t>
      </w:r>
      <w:r w:rsidR="003C3AAD">
        <w:t xml:space="preserve"> </w:t>
      </w:r>
      <w:r>
        <w:t>international</w:t>
      </w:r>
      <w:r w:rsidR="003C3AAD">
        <w:t xml:space="preserve"> </w:t>
      </w:r>
      <w:r>
        <w:t>action.</w:t>
      </w:r>
      <w:r w:rsidR="003C3AAD">
        <w:t xml:space="preserve"> </w:t>
      </w:r>
      <w:r>
        <w:t>The</w:t>
      </w:r>
      <w:r w:rsidR="003C3AAD">
        <w:t xml:space="preserve"> </w:t>
      </w:r>
      <w:r>
        <w:t>problem</w:t>
      </w:r>
      <w:r w:rsidR="003C3AAD">
        <w:t xml:space="preserve"> </w:t>
      </w:r>
      <w:r>
        <w:t>is</w:t>
      </w:r>
      <w:r w:rsidR="003C3AAD">
        <w:t xml:space="preserve"> </w:t>
      </w:r>
      <w:r>
        <w:t>that</w:t>
      </w:r>
      <w:r w:rsidR="003C3AAD">
        <w:t xml:space="preserve"> </w:t>
      </w:r>
      <w:r>
        <w:t>there</w:t>
      </w:r>
      <w:r w:rsidR="003C3AAD">
        <w:t xml:space="preserve"> </w:t>
      </w:r>
      <w:r>
        <w:t>are</w:t>
      </w:r>
      <w:r w:rsidR="003C3AAD">
        <w:t xml:space="preserve"> </w:t>
      </w:r>
      <w:r>
        <w:t>17</w:t>
      </w:r>
      <w:r w:rsidR="003C3AAD">
        <w:t xml:space="preserve"> </w:t>
      </w:r>
      <w:r>
        <w:t>of</w:t>
      </w:r>
      <w:r w:rsidR="003C3AAD">
        <w:t xml:space="preserve"> </w:t>
      </w:r>
      <w:r>
        <w:t>them,</w:t>
      </w:r>
      <w:r w:rsidR="003C3AAD">
        <w:t xml:space="preserve"> </w:t>
      </w:r>
      <w:r>
        <w:t>not</w:t>
      </w:r>
      <w:r w:rsidR="003C3AAD">
        <w:t xml:space="preserve"> </w:t>
      </w:r>
      <w:r>
        <w:t>three,</w:t>
      </w:r>
      <w:r w:rsidR="003C3AAD">
        <w:t xml:space="preserve"> </w:t>
      </w:r>
      <w:r>
        <w:t>and</w:t>
      </w:r>
      <w:r w:rsidR="003C3AAD">
        <w:t xml:space="preserve"> </w:t>
      </w:r>
      <w:r>
        <w:t>underneath</w:t>
      </w:r>
      <w:r w:rsidR="003C3AAD">
        <w:t xml:space="preserve"> </w:t>
      </w:r>
      <w:r>
        <w:t>the</w:t>
      </w:r>
      <w:r w:rsidR="003C3AAD">
        <w:t xml:space="preserve"> </w:t>
      </w:r>
      <w:r>
        <w:t>17</w:t>
      </w:r>
      <w:r w:rsidR="003C3AAD">
        <w:t xml:space="preserve"> </w:t>
      </w:r>
      <w:r>
        <w:t>there</w:t>
      </w:r>
      <w:r w:rsidR="003C3AAD">
        <w:t xml:space="preserve"> </w:t>
      </w:r>
      <w:r>
        <w:t>are</w:t>
      </w:r>
      <w:r w:rsidR="003C3AAD">
        <w:t xml:space="preserve"> </w:t>
      </w:r>
      <w:r>
        <w:t>169</w:t>
      </w:r>
      <w:r w:rsidR="003C3AAD">
        <w:t xml:space="preserve"> </w:t>
      </w:r>
      <w:r>
        <w:t>targets.</w:t>
      </w:r>
      <w:r w:rsidR="003C3AAD">
        <w:t xml:space="preserve"> </w:t>
      </w:r>
      <w:r>
        <w:t>Fortunately,</w:t>
      </w:r>
      <w:r w:rsidR="003C3AAD">
        <w:t xml:space="preserve"> </w:t>
      </w:r>
      <w:r>
        <w:t>they</w:t>
      </w:r>
      <w:r w:rsidR="003C3AAD">
        <w:t xml:space="preserve"> </w:t>
      </w:r>
      <w:r>
        <w:t>are</w:t>
      </w:r>
      <w:r w:rsidR="003C3AAD">
        <w:t xml:space="preserve"> </w:t>
      </w:r>
      <w:r>
        <w:t>summarised</w:t>
      </w:r>
      <w:r w:rsidR="003C3AAD">
        <w:t xml:space="preserve"> </w:t>
      </w:r>
      <w:r>
        <w:t>by</w:t>
      </w:r>
      <w:r w:rsidR="003C3AAD">
        <w:t xml:space="preserve"> </w:t>
      </w:r>
      <w:r>
        <w:t>five,</w:t>
      </w:r>
      <w:r w:rsidR="003C3AAD">
        <w:t xml:space="preserve"> </w:t>
      </w:r>
      <w:r>
        <w:t>and</w:t>
      </w:r>
      <w:r w:rsidR="003C3AAD">
        <w:t xml:space="preserve"> </w:t>
      </w:r>
      <w:r>
        <w:t>they</w:t>
      </w:r>
      <w:r w:rsidR="003C3AAD">
        <w:t xml:space="preserve"> </w:t>
      </w:r>
      <w:r>
        <w:t>all</w:t>
      </w:r>
      <w:r w:rsidR="003C3AAD">
        <w:t xml:space="preserve"> </w:t>
      </w:r>
      <w:r>
        <w:t>begin</w:t>
      </w:r>
      <w:r w:rsidR="003C3AAD">
        <w:t xml:space="preserve"> </w:t>
      </w:r>
      <w:r>
        <w:t>with</w:t>
      </w:r>
      <w:r w:rsidR="003C3AAD">
        <w:t xml:space="preserve"> </w:t>
      </w:r>
      <w:r>
        <w:t>P.</w:t>
      </w:r>
      <w:r w:rsidR="003C3AAD">
        <w:t xml:space="preserve"> </w:t>
      </w:r>
      <w:r>
        <w:t>Within</w:t>
      </w:r>
      <w:r w:rsidR="003C3AAD">
        <w:t xml:space="preserve"> </w:t>
      </w:r>
      <w:r>
        <w:t>the</w:t>
      </w:r>
      <w:r w:rsidR="003C3AAD">
        <w:t xml:space="preserve"> </w:t>
      </w:r>
      <w:r>
        <w:t>five,</w:t>
      </w:r>
      <w:r w:rsidR="003C3AAD">
        <w:t xml:space="preserve"> </w:t>
      </w:r>
      <w:r>
        <w:t>to</w:t>
      </w:r>
      <w:r w:rsidR="003C3AAD">
        <w:t xml:space="preserve"> </w:t>
      </w:r>
      <w:r>
        <w:t>answer</w:t>
      </w:r>
      <w:r w:rsidR="003C3AAD">
        <w:t xml:space="preserve"> </w:t>
      </w:r>
      <w:r>
        <w:t>your</w:t>
      </w:r>
      <w:r w:rsidR="003C3AAD">
        <w:t xml:space="preserve"> </w:t>
      </w:r>
      <w:r>
        <w:t>question,</w:t>
      </w:r>
      <w:r w:rsidR="003C3AAD">
        <w:t xml:space="preserve"> </w:t>
      </w:r>
      <w:r>
        <w:t>I</w:t>
      </w:r>
      <w:r w:rsidR="003C3AAD">
        <w:t xml:space="preserve"> </w:t>
      </w:r>
      <w:r>
        <w:t>would</w:t>
      </w:r>
      <w:r w:rsidR="003C3AAD">
        <w:t xml:space="preserve"> </w:t>
      </w:r>
      <w:r>
        <w:t>pick</w:t>
      </w:r>
      <w:r w:rsidR="003C3AAD">
        <w:t xml:space="preserve"> </w:t>
      </w:r>
      <w:r>
        <w:t>out</w:t>
      </w:r>
      <w:r w:rsidR="003C3AAD">
        <w:t xml:space="preserve"> </w:t>
      </w:r>
      <w:r>
        <w:t>the</w:t>
      </w:r>
      <w:r w:rsidR="003C3AAD">
        <w:t xml:space="preserve"> </w:t>
      </w:r>
      <w:r>
        <w:t>following</w:t>
      </w:r>
      <w:r w:rsidR="003C3AAD">
        <w:t xml:space="preserve"> </w:t>
      </w:r>
      <w:r>
        <w:t>three:</w:t>
      </w:r>
      <w:r w:rsidR="003C3AAD">
        <w:t xml:space="preserve"> </w:t>
      </w:r>
      <w:r>
        <w:t>the</w:t>
      </w:r>
      <w:r w:rsidR="003C3AAD">
        <w:t xml:space="preserve"> </w:t>
      </w:r>
      <w:r>
        <w:t>first</w:t>
      </w:r>
      <w:r w:rsidR="003C3AAD">
        <w:t xml:space="preserve"> </w:t>
      </w:r>
      <w:r>
        <w:t>is</w:t>
      </w:r>
      <w:r w:rsidR="003C3AAD">
        <w:t xml:space="preserve"> </w:t>
      </w:r>
      <w:r>
        <w:t>peace,</w:t>
      </w:r>
      <w:r w:rsidR="003C3AAD">
        <w:t xml:space="preserve"> </w:t>
      </w:r>
      <w:r>
        <w:t>which</w:t>
      </w:r>
      <w:r w:rsidR="003C3AAD">
        <w:t xml:space="preserve"> </w:t>
      </w:r>
      <w:r>
        <w:t>was</w:t>
      </w:r>
      <w:r w:rsidR="003C3AAD">
        <w:t xml:space="preserve"> </w:t>
      </w:r>
      <w:r>
        <w:t>Richard’s</w:t>
      </w:r>
      <w:r w:rsidR="003C3AAD">
        <w:t xml:space="preserve"> </w:t>
      </w:r>
      <w:r>
        <w:t>first</w:t>
      </w:r>
      <w:r w:rsidR="003C3AAD">
        <w:t xml:space="preserve"> </w:t>
      </w:r>
      <w:r>
        <w:t>point;</w:t>
      </w:r>
      <w:r w:rsidR="003C3AAD">
        <w:t xml:space="preserve"> </w:t>
      </w:r>
      <w:r>
        <w:t>the</w:t>
      </w:r>
      <w:r w:rsidR="003C3AAD">
        <w:t xml:space="preserve"> </w:t>
      </w:r>
      <w:r>
        <w:t>second</w:t>
      </w:r>
      <w:r w:rsidR="003C3AAD">
        <w:t xml:space="preserve"> </w:t>
      </w:r>
      <w:r>
        <w:t>is</w:t>
      </w:r>
      <w:r w:rsidR="003C3AAD">
        <w:t xml:space="preserve"> </w:t>
      </w:r>
      <w:r>
        <w:t>planet,</w:t>
      </w:r>
      <w:r w:rsidR="003C3AAD">
        <w:t xml:space="preserve"> </w:t>
      </w:r>
      <w:r>
        <w:t>which</w:t>
      </w:r>
      <w:r w:rsidR="003C3AAD">
        <w:t xml:space="preserve"> </w:t>
      </w:r>
      <w:r>
        <w:t>was</w:t>
      </w:r>
      <w:r w:rsidR="003C3AAD">
        <w:t xml:space="preserve"> </w:t>
      </w:r>
      <w:r>
        <w:t>Richard’s</w:t>
      </w:r>
      <w:r w:rsidR="003C3AAD">
        <w:t xml:space="preserve"> </w:t>
      </w:r>
      <w:r>
        <w:t>second</w:t>
      </w:r>
      <w:r w:rsidR="003C3AAD">
        <w:t xml:space="preserve"> </w:t>
      </w:r>
      <w:r>
        <w:t>point;</w:t>
      </w:r>
      <w:r w:rsidR="003C3AAD">
        <w:t xml:space="preserve"> </w:t>
      </w:r>
      <w:r>
        <w:t>and</w:t>
      </w:r>
      <w:r w:rsidR="003C3AAD">
        <w:t xml:space="preserve"> </w:t>
      </w:r>
      <w:r>
        <w:t>the</w:t>
      </w:r>
      <w:r w:rsidR="003C3AAD">
        <w:t xml:space="preserve"> </w:t>
      </w:r>
      <w:r>
        <w:t>third</w:t>
      </w:r>
      <w:r w:rsidR="003C3AAD">
        <w:t xml:space="preserve"> </w:t>
      </w:r>
      <w:r>
        <w:t>is</w:t>
      </w:r>
      <w:r w:rsidR="003C3AAD">
        <w:t xml:space="preserve"> </w:t>
      </w:r>
      <w:r>
        <w:t>prosperity,</w:t>
      </w:r>
      <w:r w:rsidR="003C3AAD">
        <w:t xml:space="preserve"> </w:t>
      </w:r>
      <w:r>
        <w:t>which</w:t>
      </w:r>
      <w:r w:rsidR="003C3AAD">
        <w:t xml:space="preserve"> </w:t>
      </w:r>
      <w:r>
        <w:t>was</w:t>
      </w:r>
      <w:r w:rsidR="003C3AAD">
        <w:t xml:space="preserve"> </w:t>
      </w:r>
      <w:r>
        <w:t>Olivia’s</w:t>
      </w:r>
      <w:r w:rsidR="003C3AAD">
        <w:t xml:space="preserve"> </w:t>
      </w:r>
      <w:r>
        <w:t>first</w:t>
      </w:r>
      <w:r w:rsidR="003C3AAD">
        <w:t xml:space="preserve"> </w:t>
      </w:r>
      <w:r>
        <w:t>point</w:t>
      </w:r>
      <w:r w:rsidR="003C3AAD">
        <w:t xml:space="preserve"> </w:t>
      </w:r>
      <w:r>
        <w:t>about</w:t>
      </w:r>
      <w:r w:rsidR="003C3AAD">
        <w:t xml:space="preserve"> </w:t>
      </w:r>
      <w:r>
        <w:t>the</w:t>
      </w:r>
      <w:r w:rsidR="003C3AAD">
        <w:t xml:space="preserve"> </w:t>
      </w:r>
      <w:r>
        <w:t>international</w:t>
      </w:r>
      <w:r w:rsidR="003C3AAD">
        <w:t xml:space="preserve"> </w:t>
      </w:r>
      <w:r>
        <w:t>economic</w:t>
      </w:r>
      <w:r w:rsidR="003C3AAD">
        <w:t xml:space="preserve"> </w:t>
      </w:r>
      <w:r>
        <w:t>architecture.</w:t>
      </w:r>
      <w:r w:rsidR="003C3AAD">
        <w:t xml:space="preserve"> </w:t>
      </w:r>
      <w:r>
        <w:t>The</w:t>
      </w:r>
      <w:r w:rsidR="003C3AAD">
        <w:t xml:space="preserve"> </w:t>
      </w:r>
      <w:r>
        <w:t>fourth</w:t>
      </w:r>
      <w:r w:rsidR="003C3AAD">
        <w:t xml:space="preserve"> </w:t>
      </w:r>
      <w:r>
        <w:t>and</w:t>
      </w:r>
      <w:r w:rsidR="003C3AAD">
        <w:t xml:space="preserve"> </w:t>
      </w:r>
      <w:r>
        <w:t>fifth</w:t>
      </w:r>
      <w:r w:rsidR="003C3AAD">
        <w:t xml:space="preserve"> </w:t>
      </w:r>
      <w:r w:rsidR="00303AB2">
        <w:t>P’s</w:t>
      </w:r>
      <w:r w:rsidR="003C3AAD">
        <w:t xml:space="preserve"> </w:t>
      </w:r>
      <w:r>
        <w:t>are</w:t>
      </w:r>
      <w:r w:rsidR="003C3AAD">
        <w:t xml:space="preserve"> </w:t>
      </w:r>
      <w:r>
        <w:t>people</w:t>
      </w:r>
      <w:r w:rsidR="003C3AAD">
        <w:t xml:space="preserve"> </w:t>
      </w:r>
      <w:r>
        <w:t>and</w:t>
      </w:r>
      <w:r w:rsidR="003C3AAD">
        <w:t xml:space="preserve"> </w:t>
      </w:r>
      <w:r>
        <w:t>partnerships,</w:t>
      </w:r>
      <w:r w:rsidR="003C3AAD">
        <w:t xml:space="preserve"> </w:t>
      </w:r>
      <w:r>
        <w:t>which</w:t>
      </w:r>
      <w:r w:rsidR="003C3AAD">
        <w:t xml:space="preserve"> </w:t>
      </w:r>
      <w:r>
        <w:t>you</w:t>
      </w:r>
      <w:r w:rsidR="003C3AAD">
        <w:t xml:space="preserve"> </w:t>
      </w:r>
      <w:r>
        <w:t>could</w:t>
      </w:r>
      <w:r w:rsidR="003C3AAD">
        <w:t xml:space="preserve"> </w:t>
      </w:r>
      <w:r>
        <w:t>argue</w:t>
      </w:r>
      <w:r w:rsidR="003C3AAD">
        <w:t xml:space="preserve"> </w:t>
      </w:r>
      <w:r>
        <w:t>underpin</w:t>
      </w:r>
      <w:r w:rsidR="003C3AAD">
        <w:t xml:space="preserve"> </w:t>
      </w:r>
      <w:r>
        <w:t>all</w:t>
      </w:r>
      <w:r w:rsidR="003C3AAD">
        <w:t xml:space="preserve"> </w:t>
      </w:r>
      <w:r>
        <w:t>of</w:t>
      </w:r>
      <w:r w:rsidR="003C3AAD">
        <w:t xml:space="preserve"> </w:t>
      </w:r>
      <w:r>
        <w:t>that.</w:t>
      </w:r>
      <w:r w:rsidR="003C3AAD">
        <w:t xml:space="preserve"> </w:t>
      </w:r>
      <w:r>
        <w:t>I</w:t>
      </w:r>
      <w:r w:rsidR="003C3AAD">
        <w:t xml:space="preserve"> </w:t>
      </w:r>
      <w:r>
        <w:t>would</w:t>
      </w:r>
      <w:r w:rsidR="003C3AAD">
        <w:t xml:space="preserve"> </w:t>
      </w:r>
      <w:r>
        <w:t>go</w:t>
      </w:r>
      <w:r w:rsidR="003C3AAD">
        <w:t xml:space="preserve"> </w:t>
      </w:r>
      <w:r>
        <w:t>with</w:t>
      </w:r>
      <w:r w:rsidR="003C3AAD">
        <w:t xml:space="preserve"> </w:t>
      </w:r>
      <w:r>
        <w:t>those</w:t>
      </w:r>
      <w:r w:rsidR="003C3AAD">
        <w:t xml:space="preserve"> </w:t>
      </w:r>
      <w:r>
        <w:t>three</w:t>
      </w:r>
      <w:r w:rsidR="003C3AAD">
        <w:t xml:space="preserve"> </w:t>
      </w:r>
      <w:r>
        <w:t>Ps</w:t>
      </w:r>
      <w:r w:rsidR="003C3AAD">
        <w:t xml:space="preserve"> </w:t>
      </w:r>
      <w:r>
        <w:t>as</w:t>
      </w:r>
      <w:r w:rsidR="003C3AAD">
        <w:t xml:space="preserve"> </w:t>
      </w:r>
      <w:r>
        <w:t>my</w:t>
      </w:r>
      <w:r w:rsidR="003C3AAD">
        <w:t xml:space="preserve"> </w:t>
      </w:r>
      <w:r>
        <w:t>answer</w:t>
      </w:r>
      <w:r w:rsidR="003C3AAD">
        <w:t xml:space="preserve"> </w:t>
      </w:r>
      <w:r>
        <w:t>to</w:t>
      </w:r>
      <w:r w:rsidR="003C3AAD">
        <w:t xml:space="preserve"> </w:t>
      </w:r>
      <w:r>
        <w:t>your</w:t>
      </w:r>
      <w:r w:rsidR="003C3AAD">
        <w:t xml:space="preserve"> </w:t>
      </w:r>
      <w:r>
        <w:t>question.</w:t>
      </w:r>
    </w:p>
    <w:p w:rsidR="00944F48" w:rsidP="00944F48">
      <w:pPr>
        <w:pStyle w:val="Remark"/>
      </w:pPr>
      <w:sdt>
        <w:sdtPr>
          <w:alias w:val="Member"/>
          <w:tag w:val="&lt;Member mnisId='672' dodsId='26923'&gt;"/>
          <w:id w:val="-1300147812"/>
          <w:placeholder>
            <w:docPart w:val="17904F4B482447DF91D31A6282B24817"/>
          </w:placeholder>
          <w:richText/>
        </w:sdtPr>
        <w:sdtContent>
          <w:r w:rsidRPr="00BB7275">
            <w:rPr>
              <w:b/>
            </w:rPr>
            <w:t>The</w:t>
          </w:r>
          <w:r w:rsidR="003C3AAD">
            <w:rPr>
              <w:b/>
            </w:rPr>
            <w:t xml:space="preserve"> </w:t>
          </w:r>
          <w:r w:rsidRPr="00BB7275">
            <w:rPr>
              <w:b/>
            </w:rPr>
            <w:t>Chair:</w:t>
          </w:r>
        </w:sdtContent>
      </w:sdt>
      <w:r w:rsidR="003C3AAD">
        <w:t xml:space="preserve"> </w:t>
      </w:r>
      <w:r>
        <w:t>Are</w:t>
      </w:r>
      <w:r w:rsidR="003C3AAD">
        <w:t xml:space="preserve"> </w:t>
      </w:r>
      <w:r>
        <w:t>there</w:t>
      </w:r>
      <w:r w:rsidR="003C3AAD">
        <w:t xml:space="preserve"> </w:t>
      </w:r>
      <w:r>
        <w:t>any</w:t>
      </w:r>
      <w:r w:rsidR="003C3AAD">
        <w:t xml:space="preserve"> </w:t>
      </w:r>
      <w:r>
        <w:t>areas</w:t>
      </w:r>
      <w:r w:rsidR="003C3AAD">
        <w:t xml:space="preserve"> </w:t>
      </w:r>
      <w:r>
        <w:t>that</w:t>
      </w:r>
      <w:r w:rsidR="003C3AAD">
        <w:t xml:space="preserve"> </w:t>
      </w:r>
      <w:r>
        <w:t>need</w:t>
      </w:r>
      <w:r w:rsidR="003C3AAD">
        <w:t xml:space="preserve"> </w:t>
      </w:r>
      <w:r>
        <w:t>new</w:t>
      </w:r>
      <w:r w:rsidR="003C3AAD">
        <w:t xml:space="preserve"> </w:t>
      </w:r>
      <w:r>
        <w:t>organisations?</w:t>
      </w:r>
      <w:r w:rsidR="003C3AAD">
        <w:t xml:space="preserve"> </w:t>
      </w:r>
    </w:p>
    <w:p w:rsidR="00944F48" w:rsidP="00944F48">
      <w:pPr>
        <w:pStyle w:val="Answer"/>
      </w:pPr>
      <w:sdt>
        <w:sdtPr>
          <w:alias w:val="Witness"/>
          <w:id w:val="-1643882082"/>
          <w:placeholder>
            <w:docPart w:val="627022EE74CD4D6EB7D5F0D9DAD43A15"/>
          </w:placeholder>
          <w:richText/>
        </w:sdtPr>
        <w:sdtContent>
          <w:r w:rsidRPr="00BB7275">
            <w:rPr>
              <w:b/>
              <w:i/>
            </w:rPr>
            <w:t>Sir</w:t>
          </w:r>
          <w:r w:rsidR="003C3AAD">
            <w:rPr>
              <w:b/>
              <w:i/>
            </w:rPr>
            <w:t xml:space="preserve"> </w:t>
          </w:r>
          <w:r w:rsidRPr="00BB7275">
            <w:rPr>
              <w:b/>
              <w:i/>
            </w:rPr>
            <w:t>Matthew</w:t>
          </w:r>
          <w:r w:rsidR="003C3AAD">
            <w:rPr>
              <w:b/>
              <w:i/>
            </w:rPr>
            <w:t xml:space="preserve"> </w:t>
          </w:r>
          <w:r w:rsidRPr="00BB7275">
            <w:rPr>
              <w:b/>
              <w:i/>
            </w:rPr>
            <w:t>Rycroft:</w:t>
          </w:r>
        </w:sdtContent>
      </w:sdt>
      <w:r w:rsidR="003C3AAD">
        <w:t xml:space="preserve"> </w:t>
      </w:r>
      <w:r>
        <w:t>Technology</w:t>
      </w:r>
      <w:r w:rsidR="003C3AAD">
        <w:t xml:space="preserve"> </w:t>
      </w:r>
      <w:r>
        <w:t>moving</w:t>
      </w:r>
      <w:r w:rsidR="003C3AAD">
        <w:t xml:space="preserve"> </w:t>
      </w:r>
      <w:r>
        <w:t>so</w:t>
      </w:r>
      <w:r w:rsidR="003C3AAD">
        <w:t xml:space="preserve"> </w:t>
      </w:r>
      <w:r>
        <w:t>fast</w:t>
      </w:r>
      <w:r w:rsidR="003C3AAD">
        <w:t xml:space="preserve"> </w:t>
      </w:r>
      <w:r>
        <w:t>is</w:t>
      </w:r>
      <w:r w:rsidR="003C3AAD">
        <w:t xml:space="preserve"> </w:t>
      </w:r>
      <w:r>
        <w:t>a</w:t>
      </w:r>
      <w:r w:rsidR="003C3AAD">
        <w:t xml:space="preserve"> </w:t>
      </w:r>
      <w:r>
        <w:t>good</w:t>
      </w:r>
      <w:r w:rsidR="003C3AAD">
        <w:t xml:space="preserve"> </w:t>
      </w:r>
      <w:r>
        <w:t>example</w:t>
      </w:r>
      <w:r w:rsidR="003C3AAD">
        <w:t xml:space="preserve"> </w:t>
      </w:r>
      <w:r>
        <w:t>of</w:t>
      </w:r>
      <w:r w:rsidR="003C3AAD">
        <w:t xml:space="preserve"> </w:t>
      </w:r>
      <w:r>
        <w:t>how</w:t>
      </w:r>
      <w:r w:rsidR="003C3AAD">
        <w:t xml:space="preserve"> </w:t>
      </w:r>
      <w:r>
        <w:t>the</w:t>
      </w:r>
      <w:r w:rsidR="003C3AAD">
        <w:t xml:space="preserve"> </w:t>
      </w:r>
      <w:r>
        <w:t>whole</w:t>
      </w:r>
      <w:r w:rsidR="003C3AAD">
        <w:t xml:space="preserve"> </w:t>
      </w:r>
      <w:r>
        <w:t>world</w:t>
      </w:r>
      <w:r w:rsidR="003C3AAD">
        <w:t xml:space="preserve"> </w:t>
      </w:r>
      <w:r>
        <w:t>has</w:t>
      </w:r>
      <w:r w:rsidR="003C3AAD">
        <w:t xml:space="preserve"> </w:t>
      </w:r>
      <w:r>
        <w:t>to</w:t>
      </w:r>
      <w:r w:rsidR="003C3AAD">
        <w:t xml:space="preserve"> </w:t>
      </w:r>
      <w:r>
        <w:t>come</w:t>
      </w:r>
      <w:r w:rsidR="003C3AAD">
        <w:t xml:space="preserve"> </w:t>
      </w:r>
      <w:r>
        <w:t>together.</w:t>
      </w:r>
      <w:r w:rsidR="003C3AAD">
        <w:t xml:space="preserve"> </w:t>
      </w:r>
      <w:r>
        <w:t>We</w:t>
      </w:r>
      <w:r w:rsidR="003C3AAD">
        <w:t xml:space="preserve"> </w:t>
      </w:r>
      <w:r>
        <w:t>have</w:t>
      </w:r>
      <w:r w:rsidR="003C3AAD">
        <w:t xml:space="preserve"> </w:t>
      </w:r>
      <w:r>
        <w:t>to</w:t>
      </w:r>
      <w:r w:rsidR="003C3AAD">
        <w:t xml:space="preserve"> </w:t>
      </w:r>
      <w:r>
        <w:t>use</w:t>
      </w:r>
      <w:r w:rsidR="003C3AAD">
        <w:t xml:space="preserve"> </w:t>
      </w:r>
      <w:r>
        <w:t>some</w:t>
      </w:r>
      <w:r w:rsidR="003C3AAD">
        <w:t xml:space="preserve"> </w:t>
      </w:r>
      <w:r>
        <w:t>form</w:t>
      </w:r>
      <w:r w:rsidR="003C3AAD">
        <w:t xml:space="preserve"> </w:t>
      </w:r>
      <w:r>
        <w:t>of</w:t>
      </w:r>
      <w:r w:rsidR="003C3AAD">
        <w:t xml:space="preserve"> </w:t>
      </w:r>
      <w:r>
        <w:t>UN</w:t>
      </w:r>
      <w:r w:rsidR="003C3AAD">
        <w:t xml:space="preserve"> </w:t>
      </w:r>
      <w:r>
        <w:t>framework</w:t>
      </w:r>
      <w:r w:rsidR="003C3AAD">
        <w:t xml:space="preserve"> </w:t>
      </w:r>
      <w:r>
        <w:t>to</w:t>
      </w:r>
      <w:r w:rsidR="003C3AAD">
        <w:t xml:space="preserve"> </w:t>
      </w:r>
      <w:r>
        <w:t>regulate</w:t>
      </w:r>
      <w:r w:rsidR="003C3AAD">
        <w:t xml:space="preserve"> </w:t>
      </w:r>
      <w:r>
        <w:t>artificial</w:t>
      </w:r>
      <w:r w:rsidR="003C3AAD">
        <w:t xml:space="preserve"> </w:t>
      </w:r>
      <w:r>
        <w:t>intelligence</w:t>
      </w:r>
      <w:r w:rsidR="003C3AAD">
        <w:t xml:space="preserve"> </w:t>
      </w:r>
      <w:r>
        <w:t>and</w:t>
      </w:r>
      <w:r w:rsidR="003C3AAD">
        <w:t xml:space="preserve"> </w:t>
      </w:r>
      <w:r>
        <w:t>other</w:t>
      </w:r>
      <w:r w:rsidR="003C3AAD">
        <w:t xml:space="preserve"> </w:t>
      </w:r>
      <w:r>
        <w:t>things</w:t>
      </w:r>
      <w:r w:rsidR="003C3AAD">
        <w:t xml:space="preserve"> </w:t>
      </w:r>
      <w:r>
        <w:t>that</w:t>
      </w:r>
      <w:r w:rsidR="003C3AAD">
        <w:t xml:space="preserve"> </w:t>
      </w:r>
      <w:r>
        <w:t>will</w:t>
      </w:r>
      <w:r w:rsidR="003C3AAD">
        <w:t xml:space="preserve"> </w:t>
      </w:r>
      <w:r>
        <w:t>come</w:t>
      </w:r>
      <w:r w:rsidR="003C3AAD">
        <w:t xml:space="preserve"> </w:t>
      </w:r>
      <w:r>
        <w:t>next.</w:t>
      </w:r>
      <w:r w:rsidR="003C3AAD">
        <w:t xml:space="preserve"> </w:t>
      </w:r>
      <w:r>
        <w:t>On</w:t>
      </w:r>
      <w:r w:rsidR="003C3AAD">
        <w:t xml:space="preserve"> </w:t>
      </w:r>
      <w:r>
        <w:t>the</w:t>
      </w:r>
      <w:r w:rsidR="003C3AAD">
        <w:t xml:space="preserve"> </w:t>
      </w:r>
      <w:r>
        <w:t>whole,</w:t>
      </w:r>
      <w:r w:rsidR="003C3AAD">
        <w:t xml:space="preserve"> </w:t>
      </w:r>
      <w:r>
        <w:t>our</w:t>
      </w:r>
      <w:r w:rsidR="003C3AAD">
        <w:t xml:space="preserve"> </w:t>
      </w:r>
      <w:r>
        <w:t>ability</w:t>
      </w:r>
      <w:r w:rsidR="003C3AAD">
        <w:t xml:space="preserve"> </w:t>
      </w:r>
      <w:r>
        <w:t>to</w:t>
      </w:r>
      <w:r w:rsidR="003C3AAD">
        <w:t xml:space="preserve"> </w:t>
      </w:r>
      <w:r>
        <w:t>get</w:t>
      </w:r>
      <w:r w:rsidR="003C3AAD">
        <w:t xml:space="preserve"> </w:t>
      </w:r>
      <w:r>
        <w:t>our</w:t>
      </w:r>
      <w:r w:rsidR="003C3AAD">
        <w:t xml:space="preserve"> </w:t>
      </w:r>
      <w:r>
        <w:t>multilateral</w:t>
      </w:r>
      <w:r w:rsidR="003C3AAD">
        <w:t xml:space="preserve"> </w:t>
      </w:r>
      <w:r>
        <w:t>act</w:t>
      </w:r>
      <w:r w:rsidR="003C3AAD">
        <w:t xml:space="preserve"> </w:t>
      </w:r>
      <w:r>
        <w:t>together</w:t>
      </w:r>
      <w:r w:rsidR="003C3AAD">
        <w:t xml:space="preserve"> </w:t>
      </w:r>
      <w:r>
        <w:t>is</w:t>
      </w:r>
      <w:r w:rsidR="003C3AAD">
        <w:t xml:space="preserve"> </w:t>
      </w:r>
      <w:r>
        <w:t>slower</w:t>
      </w:r>
      <w:r w:rsidR="003C3AAD">
        <w:t xml:space="preserve"> </w:t>
      </w:r>
      <w:r>
        <w:t>than</w:t>
      </w:r>
      <w:r w:rsidR="003C3AAD">
        <w:t xml:space="preserve"> </w:t>
      </w:r>
      <w:r>
        <w:t>the</w:t>
      </w:r>
      <w:r w:rsidR="003C3AAD">
        <w:t xml:space="preserve"> </w:t>
      </w:r>
      <w:r>
        <w:t>tech</w:t>
      </w:r>
      <w:r w:rsidR="003C3AAD">
        <w:t xml:space="preserve"> </w:t>
      </w:r>
      <w:r>
        <w:t>revolution,</w:t>
      </w:r>
      <w:r w:rsidR="003C3AAD">
        <w:t xml:space="preserve"> </w:t>
      </w:r>
      <w:r>
        <w:t>so,</w:t>
      </w:r>
      <w:r w:rsidR="003C3AAD">
        <w:t xml:space="preserve"> </w:t>
      </w:r>
      <w:r>
        <w:t>if</w:t>
      </w:r>
      <w:r w:rsidR="003C3AAD">
        <w:t xml:space="preserve"> </w:t>
      </w:r>
      <w:r>
        <w:t>there</w:t>
      </w:r>
      <w:r w:rsidR="003C3AAD">
        <w:t xml:space="preserve"> </w:t>
      </w:r>
      <w:r>
        <w:t>were</w:t>
      </w:r>
      <w:r w:rsidR="003C3AAD">
        <w:t xml:space="preserve"> </w:t>
      </w:r>
      <w:r>
        <w:t>one</w:t>
      </w:r>
      <w:r w:rsidR="003C3AAD">
        <w:t xml:space="preserve"> </w:t>
      </w:r>
      <w:r>
        <w:t>additional</w:t>
      </w:r>
      <w:r w:rsidR="003C3AAD">
        <w:t xml:space="preserve"> </w:t>
      </w:r>
      <w:r>
        <w:t>area</w:t>
      </w:r>
      <w:r w:rsidR="003C3AAD">
        <w:t xml:space="preserve"> </w:t>
      </w:r>
      <w:r>
        <w:t>that</w:t>
      </w:r>
      <w:r w:rsidR="003C3AAD">
        <w:t xml:space="preserve"> </w:t>
      </w:r>
      <w:r>
        <w:t>this</w:t>
      </w:r>
      <w:r w:rsidR="003C3AAD">
        <w:t xml:space="preserve"> </w:t>
      </w:r>
      <w:r>
        <w:t>committee</w:t>
      </w:r>
      <w:r w:rsidR="003C3AAD">
        <w:t xml:space="preserve"> </w:t>
      </w:r>
      <w:r>
        <w:t>could</w:t>
      </w:r>
      <w:r w:rsidR="003C3AAD">
        <w:t xml:space="preserve"> </w:t>
      </w:r>
      <w:r>
        <w:t>push</w:t>
      </w:r>
      <w:r w:rsidR="003C3AAD">
        <w:t xml:space="preserve"> </w:t>
      </w:r>
      <w:r>
        <w:t>for</w:t>
      </w:r>
      <w:r w:rsidR="003C3AAD">
        <w:t xml:space="preserve"> </w:t>
      </w:r>
      <w:r>
        <w:t>focus</w:t>
      </w:r>
      <w:r w:rsidR="003C3AAD">
        <w:t xml:space="preserve"> </w:t>
      </w:r>
      <w:r>
        <w:t>on,</w:t>
      </w:r>
      <w:r w:rsidR="003C3AAD">
        <w:t xml:space="preserve"> </w:t>
      </w:r>
      <w:r>
        <w:t>in</w:t>
      </w:r>
      <w:r w:rsidR="003C3AAD">
        <w:t xml:space="preserve"> </w:t>
      </w:r>
      <w:r>
        <w:t>my</w:t>
      </w:r>
      <w:r w:rsidR="003C3AAD">
        <w:t xml:space="preserve"> </w:t>
      </w:r>
      <w:r>
        <w:t>view</w:t>
      </w:r>
      <w:r w:rsidR="003C3AAD">
        <w:t xml:space="preserve"> </w:t>
      </w:r>
      <w:r>
        <w:t>it</w:t>
      </w:r>
      <w:r w:rsidR="003C3AAD">
        <w:t xml:space="preserve"> </w:t>
      </w:r>
      <w:r>
        <w:t>would</w:t>
      </w:r>
      <w:r w:rsidR="003C3AAD">
        <w:t xml:space="preserve"> </w:t>
      </w:r>
      <w:r>
        <w:t>be</w:t>
      </w:r>
      <w:r w:rsidR="003C3AAD">
        <w:t xml:space="preserve"> </w:t>
      </w:r>
      <w:r>
        <w:t>technology,</w:t>
      </w:r>
      <w:r w:rsidR="003C3AAD">
        <w:t xml:space="preserve"> </w:t>
      </w:r>
      <w:r>
        <w:t>specifically</w:t>
      </w:r>
      <w:r w:rsidR="003C3AAD">
        <w:t xml:space="preserve"> </w:t>
      </w:r>
      <w:r>
        <w:t>the</w:t>
      </w:r>
      <w:r w:rsidR="003C3AAD">
        <w:t xml:space="preserve"> </w:t>
      </w:r>
      <w:r>
        <w:t>architecture</w:t>
      </w:r>
      <w:r w:rsidR="003C3AAD">
        <w:t xml:space="preserve"> </w:t>
      </w:r>
      <w:r>
        <w:t>to</w:t>
      </w:r>
      <w:r w:rsidR="003C3AAD">
        <w:t xml:space="preserve"> </w:t>
      </w:r>
      <w:r>
        <w:t>bring</w:t>
      </w:r>
      <w:r w:rsidR="003C3AAD">
        <w:t xml:space="preserve"> </w:t>
      </w:r>
      <w:r>
        <w:t>together</w:t>
      </w:r>
      <w:r w:rsidR="003C3AAD">
        <w:t xml:space="preserve"> </w:t>
      </w:r>
      <w:r>
        <w:t>competing</w:t>
      </w:r>
      <w:r w:rsidR="003C3AAD">
        <w:t xml:space="preserve"> </w:t>
      </w:r>
      <w:r>
        <w:t>worldviews</w:t>
      </w:r>
      <w:r w:rsidR="003C3AAD">
        <w:t xml:space="preserve"> </w:t>
      </w:r>
      <w:r>
        <w:t>on</w:t>
      </w:r>
      <w:r w:rsidR="003C3AAD">
        <w:t xml:space="preserve"> </w:t>
      </w:r>
      <w:r>
        <w:t>governance</w:t>
      </w:r>
      <w:r w:rsidR="003C3AAD">
        <w:t xml:space="preserve"> </w:t>
      </w:r>
      <w:r>
        <w:t>of</w:t>
      </w:r>
      <w:r w:rsidR="003C3AAD">
        <w:t xml:space="preserve"> </w:t>
      </w:r>
      <w:r>
        <w:t>AI</w:t>
      </w:r>
      <w:r w:rsidR="003C3AAD">
        <w:t xml:space="preserve"> </w:t>
      </w:r>
      <w:r>
        <w:t>and</w:t>
      </w:r>
      <w:r w:rsidR="003C3AAD">
        <w:t xml:space="preserve"> </w:t>
      </w:r>
      <w:r>
        <w:t>so</w:t>
      </w:r>
      <w:r w:rsidR="003C3AAD">
        <w:t xml:space="preserve"> </w:t>
      </w:r>
      <w:r>
        <w:t>on,</w:t>
      </w:r>
      <w:r w:rsidR="003C3AAD">
        <w:t xml:space="preserve"> </w:t>
      </w:r>
      <w:r>
        <w:t>so</w:t>
      </w:r>
      <w:r w:rsidR="003C3AAD">
        <w:t xml:space="preserve"> </w:t>
      </w:r>
      <w:r>
        <w:t>that</w:t>
      </w:r>
      <w:r w:rsidR="003C3AAD">
        <w:t xml:space="preserve"> </w:t>
      </w:r>
      <w:r>
        <w:t>there</w:t>
      </w:r>
      <w:r w:rsidR="003C3AAD">
        <w:t xml:space="preserve"> </w:t>
      </w:r>
      <w:r>
        <w:t>was</w:t>
      </w:r>
      <w:r w:rsidR="003C3AAD">
        <w:t xml:space="preserve"> </w:t>
      </w:r>
      <w:r>
        <w:t>a</w:t>
      </w:r>
      <w:r w:rsidR="003C3AAD">
        <w:t xml:space="preserve"> </w:t>
      </w:r>
      <w:r>
        <w:t>way</w:t>
      </w:r>
      <w:r w:rsidR="003C3AAD">
        <w:t xml:space="preserve"> </w:t>
      </w:r>
      <w:r>
        <w:t>for</w:t>
      </w:r>
      <w:r w:rsidR="003C3AAD">
        <w:t xml:space="preserve"> </w:t>
      </w:r>
      <w:r>
        <w:t>the</w:t>
      </w:r>
      <w:r w:rsidR="003C3AAD">
        <w:t xml:space="preserve"> </w:t>
      </w:r>
      <w:r>
        <w:t>whole</w:t>
      </w:r>
      <w:r w:rsidR="003C3AAD">
        <w:t xml:space="preserve"> </w:t>
      </w:r>
      <w:r>
        <w:t>world</w:t>
      </w:r>
      <w:r w:rsidR="003C3AAD">
        <w:t xml:space="preserve"> </w:t>
      </w:r>
      <w:r>
        <w:t>to</w:t>
      </w:r>
      <w:r w:rsidR="003C3AAD">
        <w:t xml:space="preserve"> </w:t>
      </w:r>
      <w:r>
        <w:t>choose</w:t>
      </w:r>
      <w:r w:rsidR="003C3AAD">
        <w:t xml:space="preserve"> </w:t>
      </w:r>
      <w:r>
        <w:t>between</w:t>
      </w:r>
      <w:r w:rsidR="003C3AAD">
        <w:t xml:space="preserve"> </w:t>
      </w:r>
      <w:r>
        <w:t>the</w:t>
      </w:r>
      <w:r w:rsidR="003C3AAD">
        <w:t xml:space="preserve"> </w:t>
      </w:r>
      <w:r>
        <w:t>US,</w:t>
      </w:r>
      <w:r w:rsidR="003C3AAD">
        <w:t xml:space="preserve"> </w:t>
      </w:r>
      <w:r>
        <w:t>Chinese</w:t>
      </w:r>
      <w:r w:rsidR="003C3AAD">
        <w:t xml:space="preserve"> </w:t>
      </w:r>
      <w:r>
        <w:t>and</w:t>
      </w:r>
      <w:r w:rsidR="003C3AAD">
        <w:t xml:space="preserve"> </w:t>
      </w:r>
      <w:r>
        <w:t>other</w:t>
      </w:r>
      <w:r w:rsidR="003C3AAD">
        <w:t xml:space="preserve"> </w:t>
      </w:r>
      <w:r>
        <w:t>approaches.</w:t>
      </w:r>
      <w:r w:rsidR="003C3AAD">
        <w:t xml:space="preserve"> </w:t>
      </w:r>
      <w:r>
        <w:t>That</w:t>
      </w:r>
      <w:r w:rsidR="003C3AAD">
        <w:t xml:space="preserve"> </w:t>
      </w:r>
      <w:r>
        <w:t>is</w:t>
      </w:r>
      <w:r w:rsidR="003C3AAD">
        <w:t xml:space="preserve"> </w:t>
      </w:r>
      <w:r>
        <w:t>much</w:t>
      </w:r>
      <w:r w:rsidR="003C3AAD">
        <w:t xml:space="preserve"> </w:t>
      </w:r>
      <w:r>
        <w:t>easier</w:t>
      </w:r>
      <w:r w:rsidR="003C3AAD">
        <w:t xml:space="preserve"> </w:t>
      </w:r>
      <w:r>
        <w:t>said</w:t>
      </w:r>
      <w:r w:rsidR="003C3AAD">
        <w:t xml:space="preserve"> </w:t>
      </w:r>
      <w:r>
        <w:t>than</w:t>
      </w:r>
      <w:r w:rsidR="003C3AAD">
        <w:t xml:space="preserve"> </w:t>
      </w:r>
      <w:r>
        <w:t>done</w:t>
      </w:r>
      <w:r w:rsidR="003C3AAD">
        <w:t xml:space="preserve"> </w:t>
      </w:r>
      <w:r>
        <w:t>but</w:t>
      </w:r>
      <w:r w:rsidR="003C3AAD">
        <w:t xml:space="preserve"> </w:t>
      </w:r>
      <w:r>
        <w:t>I</w:t>
      </w:r>
      <w:r w:rsidR="003C3AAD">
        <w:t xml:space="preserve"> </w:t>
      </w:r>
      <w:r>
        <w:t>hope</w:t>
      </w:r>
      <w:r w:rsidR="003C3AAD">
        <w:t xml:space="preserve"> </w:t>
      </w:r>
      <w:r>
        <w:t>that,</w:t>
      </w:r>
      <w:r w:rsidR="003C3AAD">
        <w:t xml:space="preserve"> </w:t>
      </w:r>
      <w:r>
        <w:t>with</w:t>
      </w:r>
      <w:r w:rsidR="003C3AAD">
        <w:t xml:space="preserve"> </w:t>
      </w:r>
      <w:r>
        <w:t>a</w:t>
      </w:r>
      <w:r w:rsidR="003C3AAD">
        <w:t xml:space="preserve"> </w:t>
      </w:r>
      <w:r>
        <w:t>bold</w:t>
      </w:r>
      <w:r w:rsidR="003C3AAD">
        <w:t xml:space="preserve"> </w:t>
      </w:r>
      <w:r>
        <w:t>initiative,</w:t>
      </w:r>
      <w:r w:rsidR="003C3AAD">
        <w:t xml:space="preserve"> </w:t>
      </w:r>
      <w:r>
        <w:t>our</w:t>
      </w:r>
      <w:r w:rsidR="003C3AAD">
        <w:t xml:space="preserve"> </w:t>
      </w:r>
      <w:r>
        <w:t>next</w:t>
      </w:r>
      <w:r w:rsidR="003C3AAD">
        <w:t xml:space="preserve"> </w:t>
      </w:r>
      <w:r>
        <w:t>Prime</w:t>
      </w:r>
      <w:r w:rsidR="003C3AAD">
        <w:t xml:space="preserve"> </w:t>
      </w:r>
      <w:r>
        <w:t>Minister</w:t>
      </w:r>
      <w:r w:rsidR="003C3AAD">
        <w:t xml:space="preserve"> </w:t>
      </w:r>
      <w:r>
        <w:t>could</w:t>
      </w:r>
      <w:r w:rsidR="003C3AAD">
        <w:t xml:space="preserve"> </w:t>
      </w:r>
      <w:r>
        <w:t>build</w:t>
      </w:r>
      <w:r w:rsidR="003C3AAD">
        <w:t xml:space="preserve"> </w:t>
      </w:r>
      <w:r>
        <w:t>on</w:t>
      </w:r>
      <w:r w:rsidR="003C3AAD">
        <w:t xml:space="preserve"> </w:t>
      </w:r>
      <w:r>
        <w:t>the</w:t>
      </w:r>
      <w:r w:rsidR="003C3AAD">
        <w:t xml:space="preserve"> </w:t>
      </w:r>
      <w:r>
        <w:t>success</w:t>
      </w:r>
      <w:r w:rsidR="003C3AAD">
        <w:t xml:space="preserve"> </w:t>
      </w:r>
      <w:r>
        <w:t>of</w:t>
      </w:r>
      <w:r w:rsidR="003C3AAD">
        <w:t xml:space="preserve"> </w:t>
      </w:r>
      <w:r>
        <w:t>our</w:t>
      </w:r>
      <w:r w:rsidR="003C3AAD">
        <w:t xml:space="preserve"> </w:t>
      </w:r>
      <w:r>
        <w:t>current</w:t>
      </w:r>
      <w:r w:rsidR="003C3AAD">
        <w:t xml:space="preserve"> </w:t>
      </w:r>
      <w:r>
        <w:t>Prime</w:t>
      </w:r>
      <w:r w:rsidR="003C3AAD">
        <w:t xml:space="preserve"> </w:t>
      </w:r>
      <w:r>
        <w:t>Minister</w:t>
      </w:r>
      <w:r w:rsidR="003C3AAD">
        <w:t xml:space="preserve"> </w:t>
      </w:r>
      <w:r>
        <w:t>in</w:t>
      </w:r>
      <w:r w:rsidR="003C3AAD">
        <w:t xml:space="preserve"> </w:t>
      </w:r>
      <w:r>
        <w:t>that</w:t>
      </w:r>
      <w:r w:rsidR="003C3AAD">
        <w:t xml:space="preserve"> </w:t>
      </w:r>
      <w:r>
        <w:t>area.</w:t>
      </w:r>
    </w:p>
    <w:p w:rsidR="00944F48" w:rsidP="00944F48">
      <w:pPr>
        <w:pStyle w:val="Question"/>
      </w:pPr>
      <w:sdt>
        <w:sdtPr>
          <w:alias w:val="Member"/>
          <w:tag w:val="&lt;Member mnisId='2476' dodsId='26541'&gt;"/>
          <w:id w:val="-97181250"/>
          <w:placeholder>
            <w:docPart w:val="F8CFC40BEF1343DE8446380B5BC782B4"/>
          </w:placeholder>
          <w:richText/>
        </w:sdtPr>
        <w:sdtContent>
          <w:r w:rsidRPr="00347B74">
            <w:rPr>
              <w:b/>
            </w:rPr>
            <w:t>Baroness</w:t>
          </w:r>
          <w:r w:rsidR="003C3AAD">
            <w:rPr>
              <w:b/>
            </w:rPr>
            <w:t xml:space="preserve"> </w:t>
          </w:r>
          <w:r w:rsidRPr="00347B74">
            <w:rPr>
              <w:b/>
            </w:rPr>
            <w:t>Prashar:</w:t>
          </w:r>
        </w:sdtContent>
      </w:sdt>
      <w:r w:rsidR="003C3AAD">
        <w:t xml:space="preserve"> </w:t>
      </w:r>
      <w:r>
        <w:t>My</w:t>
      </w:r>
      <w:r w:rsidR="003C3AAD">
        <w:t xml:space="preserve"> </w:t>
      </w:r>
      <w:r>
        <w:t>question</w:t>
      </w:r>
      <w:r w:rsidR="003C3AAD">
        <w:t xml:space="preserve"> </w:t>
      </w:r>
      <w:r>
        <w:t>is</w:t>
      </w:r>
      <w:r w:rsidR="003C3AAD">
        <w:t xml:space="preserve"> </w:t>
      </w:r>
      <w:r>
        <w:t>about</w:t>
      </w:r>
      <w:r w:rsidR="003C3AAD">
        <w:t xml:space="preserve"> </w:t>
      </w:r>
      <w:r>
        <w:t>the</w:t>
      </w:r>
      <w:r w:rsidR="003C3AAD">
        <w:t xml:space="preserve"> </w:t>
      </w:r>
      <w:r>
        <w:t>machinery</w:t>
      </w:r>
      <w:r w:rsidR="003C3AAD">
        <w:t xml:space="preserve"> </w:t>
      </w:r>
      <w:r>
        <w:t>of</w:t>
      </w:r>
      <w:r w:rsidR="003C3AAD">
        <w:t xml:space="preserve"> </w:t>
      </w:r>
      <w:r>
        <w:t>government.</w:t>
      </w:r>
      <w:r w:rsidR="003C3AAD">
        <w:t xml:space="preserve"> </w:t>
      </w:r>
      <w:r>
        <w:t>As</w:t>
      </w:r>
      <w:r w:rsidR="003C3AAD">
        <w:t xml:space="preserve"> </w:t>
      </w:r>
      <w:r>
        <w:t>you</w:t>
      </w:r>
      <w:r w:rsidR="003C3AAD">
        <w:t xml:space="preserve"> </w:t>
      </w:r>
      <w:r>
        <w:t>know,</w:t>
      </w:r>
      <w:r w:rsidR="003C3AAD">
        <w:t xml:space="preserve"> </w:t>
      </w:r>
      <w:r>
        <w:t>several</w:t>
      </w:r>
      <w:r w:rsidR="003C3AAD">
        <w:t xml:space="preserve"> </w:t>
      </w:r>
      <w:r>
        <w:t>departments</w:t>
      </w:r>
      <w:r w:rsidR="003C3AAD">
        <w:t xml:space="preserve"> </w:t>
      </w:r>
      <w:r>
        <w:t>engage</w:t>
      </w:r>
      <w:r w:rsidR="003C3AAD">
        <w:t xml:space="preserve"> </w:t>
      </w:r>
      <w:r>
        <w:t>with</w:t>
      </w:r>
      <w:r w:rsidR="003C3AAD">
        <w:t xml:space="preserve"> </w:t>
      </w:r>
      <w:r>
        <w:t>the</w:t>
      </w:r>
      <w:r w:rsidR="003C3AAD">
        <w:t xml:space="preserve"> </w:t>
      </w:r>
      <w:r>
        <w:t>multilateral</w:t>
      </w:r>
      <w:r w:rsidR="003C3AAD">
        <w:t xml:space="preserve"> </w:t>
      </w:r>
      <w:r>
        <w:t>organisations,</w:t>
      </w:r>
      <w:r w:rsidR="003C3AAD">
        <w:t xml:space="preserve"> </w:t>
      </w:r>
      <w:r>
        <w:t>and</w:t>
      </w:r>
      <w:r w:rsidR="003C3AAD">
        <w:t xml:space="preserve"> </w:t>
      </w:r>
      <w:r>
        <w:t>our</w:t>
      </w:r>
      <w:r w:rsidR="003C3AAD">
        <w:t xml:space="preserve"> </w:t>
      </w:r>
      <w:r>
        <w:t>previous</w:t>
      </w:r>
      <w:r w:rsidR="003C3AAD">
        <w:t xml:space="preserve"> </w:t>
      </w:r>
      <w:r>
        <w:t>witnesses</w:t>
      </w:r>
      <w:r w:rsidR="003C3AAD">
        <w:t xml:space="preserve"> </w:t>
      </w:r>
      <w:r>
        <w:t>have</w:t>
      </w:r>
      <w:r w:rsidR="003C3AAD">
        <w:t xml:space="preserve"> </w:t>
      </w:r>
      <w:r>
        <w:t>said</w:t>
      </w:r>
      <w:r w:rsidR="003C3AAD">
        <w:t xml:space="preserve"> </w:t>
      </w:r>
      <w:r>
        <w:t>that</w:t>
      </w:r>
      <w:r w:rsidR="003C3AAD">
        <w:t xml:space="preserve"> </w:t>
      </w:r>
      <w:r>
        <w:t>the</w:t>
      </w:r>
      <w:r w:rsidR="003C3AAD">
        <w:t xml:space="preserve"> </w:t>
      </w:r>
      <w:r>
        <w:t>approach</w:t>
      </w:r>
      <w:r w:rsidR="003C3AAD">
        <w:t xml:space="preserve"> </w:t>
      </w:r>
      <w:r>
        <w:t>of</w:t>
      </w:r>
      <w:r w:rsidR="003C3AAD">
        <w:t xml:space="preserve"> </w:t>
      </w:r>
      <w:r>
        <w:t>government</w:t>
      </w:r>
      <w:r w:rsidR="003C3AAD">
        <w:t xml:space="preserve"> </w:t>
      </w:r>
      <w:r>
        <w:t>departments</w:t>
      </w:r>
      <w:r w:rsidR="003C3AAD">
        <w:t xml:space="preserve"> </w:t>
      </w:r>
      <w:r>
        <w:t>is</w:t>
      </w:r>
      <w:r w:rsidR="003C3AAD">
        <w:t xml:space="preserve"> </w:t>
      </w:r>
      <w:r>
        <w:t>rather</w:t>
      </w:r>
      <w:r w:rsidR="003C3AAD">
        <w:t xml:space="preserve"> </w:t>
      </w:r>
      <w:r>
        <w:t>fragmented</w:t>
      </w:r>
      <w:r w:rsidR="003C3AAD">
        <w:t xml:space="preserve"> </w:t>
      </w:r>
      <w:r>
        <w:t>and</w:t>
      </w:r>
      <w:r w:rsidR="003C3AAD">
        <w:t xml:space="preserve"> </w:t>
      </w:r>
      <w:r>
        <w:t>there</w:t>
      </w:r>
      <w:r w:rsidR="003C3AAD">
        <w:t xml:space="preserve"> </w:t>
      </w:r>
      <w:r>
        <w:t>is</w:t>
      </w:r>
      <w:r w:rsidR="003C3AAD">
        <w:t xml:space="preserve"> </w:t>
      </w:r>
      <w:r>
        <w:t>no</w:t>
      </w:r>
      <w:r w:rsidR="003C3AAD">
        <w:t xml:space="preserve"> </w:t>
      </w:r>
      <w:r>
        <w:t>strategic</w:t>
      </w:r>
      <w:r w:rsidR="003C3AAD">
        <w:t xml:space="preserve"> </w:t>
      </w:r>
      <w:r>
        <w:t>direction.</w:t>
      </w:r>
      <w:r w:rsidR="003C3AAD">
        <w:t xml:space="preserve"> </w:t>
      </w:r>
      <w:r>
        <w:t>You</w:t>
      </w:r>
      <w:r w:rsidR="003C3AAD">
        <w:t xml:space="preserve"> </w:t>
      </w:r>
      <w:r>
        <w:t>have</w:t>
      </w:r>
      <w:r w:rsidR="003C3AAD">
        <w:t xml:space="preserve"> </w:t>
      </w:r>
      <w:r>
        <w:t>served</w:t>
      </w:r>
      <w:r w:rsidR="003C3AAD">
        <w:t xml:space="preserve"> </w:t>
      </w:r>
      <w:r>
        <w:t>in</w:t>
      </w:r>
      <w:r w:rsidR="003C3AAD">
        <w:t xml:space="preserve"> </w:t>
      </w:r>
      <w:r>
        <w:t>three</w:t>
      </w:r>
      <w:r w:rsidR="003C3AAD">
        <w:t xml:space="preserve"> </w:t>
      </w:r>
      <w:r>
        <w:t>different</w:t>
      </w:r>
      <w:r w:rsidR="003C3AAD">
        <w:t xml:space="preserve"> </w:t>
      </w:r>
      <w:r>
        <w:t>departments,</w:t>
      </w:r>
      <w:r w:rsidR="003C3AAD">
        <w:t xml:space="preserve"> </w:t>
      </w:r>
      <w:r>
        <w:t>Matthew—is</w:t>
      </w:r>
      <w:r w:rsidR="003C3AAD">
        <w:t xml:space="preserve"> </w:t>
      </w:r>
      <w:r>
        <w:t>that</w:t>
      </w:r>
      <w:r w:rsidR="003C3AAD">
        <w:t xml:space="preserve"> </w:t>
      </w:r>
      <w:r>
        <w:t>your</w:t>
      </w:r>
      <w:r w:rsidR="003C3AAD">
        <w:t xml:space="preserve"> </w:t>
      </w:r>
      <w:r>
        <w:t>experience?</w:t>
      </w:r>
      <w:r w:rsidR="003C3AAD">
        <w:t xml:space="preserve"> </w:t>
      </w:r>
      <w:r>
        <w:t>How</w:t>
      </w:r>
      <w:r w:rsidR="003C3AAD">
        <w:t xml:space="preserve"> </w:t>
      </w:r>
      <w:r>
        <w:t>can</w:t>
      </w:r>
      <w:r w:rsidR="003C3AAD">
        <w:t xml:space="preserve"> </w:t>
      </w:r>
      <w:r>
        <w:t>we</w:t>
      </w:r>
      <w:r w:rsidR="003C3AAD">
        <w:t xml:space="preserve"> </w:t>
      </w:r>
      <w:r>
        <w:t>get</w:t>
      </w:r>
      <w:r w:rsidR="003C3AAD">
        <w:t xml:space="preserve"> </w:t>
      </w:r>
      <w:r>
        <w:t>co-ordination</w:t>
      </w:r>
      <w:r w:rsidR="003C3AAD">
        <w:t xml:space="preserve"> </w:t>
      </w:r>
      <w:r>
        <w:t>up</w:t>
      </w:r>
      <w:r w:rsidR="003C3AAD">
        <w:t xml:space="preserve"> </w:t>
      </w:r>
      <w:r>
        <w:t>to</w:t>
      </w:r>
      <w:r w:rsidR="003C3AAD">
        <w:t xml:space="preserve"> </w:t>
      </w:r>
      <w:r>
        <w:t>speed</w:t>
      </w:r>
      <w:r w:rsidR="003C3AAD">
        <w:t xml:space="preserve"> </w:t>
      </w:r>
      <w:r>
        <w:t>to</w:t>
      </w:r>
      <w:r w:rsidR="003C3AAD">
        <w:t xml:space="preserve"> </w:t>
      </w:r>
      <w:r>
        <w:t>meet</w:t>
      </w:r>
      <w:r w:rsidR="003C3AAD">
        <w:t xml:space="preserve"> </w:t>
      </w:r>
      <w:r>
        <w:t>the</w:t>
      </w:r>
      <w:r w:rsidR="003C3AAD">
        <w:t xml:space="preserve"> </w:t>
      </w:r>
      <w:r>
        <w:t>new</w:t>
      </w:r>
      <w:r w:rsidR="003C3AAD">
        <w:t xml:space="preserve"> </w:t>
      </w:r>
      <w:r>
        <w:t>challenges?</w:t>
      </w:r>
    </w:p>
    <w:p w:rsidR="00944F48" w:rsidP="00944F48">
      <w:pPr>
        <w:pStyle w:val="Answer"/>
      </w:pPr>
      <w:sdt>
        <w:sdtPr>
          <w:alias w:val="Witness"/>
          <w:id w:val="-391576852"/>
          <w:placeholder>
            <w:docPart w:val="8B1B88C566B6425198E794053552CA29"/>
          </w:placeholder>
          <w:richText/>
        </w:sdtPr>
        <w:sdtContent>
          <w:r w:rsidRPr="00EF5139">
            <w:rPr>
              <w:b/>
              <w:i/>
            </w:rPr>
            <w:t>Sir</w:t>
          </w:r>
          <w:r w:rsidR="003C3AAD">
            <w:rPr>
              <w:b/>
              <w:i/>
            </w:rPr>
            <w:t xml:space="preserve"> </w:t>
          </w:r>
          <w:r w:rsidRPr="00EF5139">
            <w:rPr>
              <w:b/>
              <w:i/>
            </w:rPr>
            <w:t>Matthew</w:t>
          </w:r>
          <w:r w:rsidR="003C3AAD">
            <w:rPr>
              <w:b/>
              <w:i/>
            </w:rPr>
            <w:t xml:space="preserve"> </w:t>
          </w:r>
          <w:r w:rsidRPr="00EF5139">
            <w:rPr>
              <w:b/>
              <w:i/>
            </w:rPr>
            <w:t>Rycroft:</w:t>
          </w:r>
        </w:sdtContent>
      </w:sdt>
      <w:r w:rsidR="003C3AAD">
        <w:t xml:space="preserve"> </w:t>
      </w:r>
      <w:r>
        <w:t>That</w:t>
      </w:r>
      <w:r w:rsidR="003C3AAD">
        <w:t xml:space="preserve"> </w:t>
      </w:r>
      <w:r>
        <w:t>is</w:t>
      </w:r>
      <w:r w:rsidR="003C3AAD">
        <w:t xml:space="preserve"> </w:t>
      </w:r>
      <w:r>
        <w:t>an</w:t>
      </w:r>
      <w:r w:rsidR="003C3AAD">
        <w:t xml:space="preserve"> </w:t>
      </w:r>
      <w:r>
        <w:t>ongoing</w:t>
      </w:r>
      <w:r w:rsidR="003C3AAD">
        <w:t xml:space="preserve"> </w:t>
      </w:r>
      <w:r>
        <w:t>challenge,</w:t>
      </w:r>
      <w:r w:rsidR="003C3AAD">
        <w:t xml:space="preserve"> </w:t>
      </w:r>
      <w:r>
        <w:t>and</w:t>
      </w:r>
      <w:r w:rsidR="003C3AAD">
        <w:t xml:space="preserve"> </w:t>
      </w:r>
      <w:r>
        <w:t>I</w:t>
      </w:r>
      <w:r w:rsidR="003C3AAD">
        <w:t xml:space="preserve"> </w:t>
      </w:r>
      <w:r>
        <w:t>very</w:t>
      </w:r>
      <w:r w:rsidR="003C3AAD">
        <w:t xml:space="preserve"> </w:t>
      </w:r>
      <w:r>
        <w:t>much</w:t>
      </w:r>
      <w:r w:rsidR="003C3AAD">
        <w:t xml:space="preserve"> </w:t>
      </w:r>
      <w:r>
        <w:t>agree</w:t>
      </w:r>
      <w:r w:rsidR="003C3AAD">
        <w:t xml:space="preserve"> </w:t>
      </w:r>
      <w:r>
        <w:t>with</w:t>
      </w:r>
      <w:r w:rsidR="003C3AAD">
        <w:t xml:space="preserve"> </w:t>
      </w:r>
      <w:r>
        <w:t>the</w:t>
      </w:r>
      <w:r w:rsidR="003C3AAD">
        <w:t xml:space="preserve"> </w:t>
      </w:r>
      <w:r>
        <w:t>thrust</w:t>
      </w:r>
      <w:r w:rsidR="003C3AAD">
        <w:t xml:space="preserve"> </w:t>
      </w:r>
      <w:r>
        <w:t>of</w:t>
      </w:r>
      <w:r w:rsidR="003C3AAD">
        <w:t xml:space="preserve"> </w:t>
      </w:r>
      <w:r>
        <w:t>the</w:t>
      </w:r>
      <w:r w:rsidR="003C3AAD">
        <w:t xml:space="preserve"> </w:t>
      </w:r>
      <w:r>
        <w:t>question.</w:t>
      </w:r>
      <w:r w:rsidR="003C3AAD">
        <w:t xml:space="preserve"> </w:t>
      </w:r>
      <w:r>
        <w:t>I</w:t>
      </w:r>
      <w:r w:rsidR="003C3AAD">
        <w:t xml:space="preserve"> </w:t>
      </w:r>
      <w:r>
        <w:t>mentioned</w:t>
      </w:r>
      <w:r w:rsidR="003C3AAD">
        <w:t xml:space="preserve"> </w:t>
      </w:r>
      <w:r>
        <w:t>earlier</w:t>
      </w:r>
      <w:r w:rsidR="003C3AAD">
        <w:t xml:space="preserve"> </w:t>
      </w:r>
      <w:r>
        <w:t>that</w:t>
      </w:r>
      <w:r w:rsidR="003C3AAD">
        <w:t xml:space="preserve"> </w:t>
      </w:r>
      <w:r>
        <w:t>I</w:t>
      </w:r>
      <w:r w:rsidR="003C3AAD">
        <w:t xml:space="preserve"> </w:t>
      </w:r>
      <w:r>
        <w:t>did</w:t>
      </w:r>
      <w:r w:rsidR="003C3AAD">
        <w:t xml:space="preserve"> </w:t>
      </w:r>
      <w:r>
        <w:t>not</w:t>
      </w:r>
      <w:r w:rsidR="003C3AAD">
        <w:t xml:space="preserve"> </w:t>
      </w:r>
      <w:r>
        <w:t>mind</w:t>
      </w:r>
      <w:r w:rsidR="003C3AAD">
        <w:t xml:space="preserve"> </w:t>
      </w:r>
      <w:r>
        <w:t>where</w:t>
      </w:r>
      <w:r w:rsidR="003C3AAD">
        <w:t xml:space="preserve"> </w:t>
      </w:r>
      <w:r>
        <w:t>the</w:t>
      </w:r>
      <w:r w:rsidR="003C3AAD">
        <w:t xml:space="preserve"> </w:t>
      </w:r>
      <w:r>
        <w:t>co-ordination</w:t>
      </w:r>
      <w:r w:rsidR="003C3AAD">
        <w:t xml:space="preserve"> </w:t>
      </w:r>
      <w:r>
        <w:t>hub</w:t>
      </w:r>
      <w:r w:rsidR="003C3AAD">
        <w:t xml:space="preserve"> </w:t>
      </w:r>
      <w:r>
        <w:t>was,</w:t>
      </w:r>
      <w:r w:rsidR="003C3AAD">
        <w:t xml:space="preserve"> </w:t>
      </w:r>
      <w:r>
        <w:t>provided</w:t>
      </w:r>
      <w:r w:rsidR="003C3AAD">
        <w:t xml:space="preserve"> </w:t>
      </w:r>
      <w:r>
        <w:t>that</w:t>
      </w:r>
      <w:r w:rsidR="003C3AAD">
        <w:t xml:space="preserve"> </w:t>
      </w:r>
      <w:r>
        <w:t>we</w:t>
      </w:r>
      <w:r w:rsidR="003C3AAD">
        <w:t xml:space="preserve"> </w:t>
      </w:r>
      <w:r>
        <w:t>had</w:t>
      </w:r>
      <w:r w:rsidR="003C3AAD">
        <w:t xml:space="preserve"> </w:t>
      </w:r>
      <w:r>
        <w:t>one</w:t>
      </w:r>
      <w:r w:rsidR="003C3AAD">
        <w:t xml:space="preserve"> </w:t>
      </w:r>
      <w:r>
        <w:t>and</w:t>
      </w:r>
      <w:r w:rsidR="003C3AAD">
        <w:t xml:space="preserve"> </w:t>
      </w:r>
      <w:r>
        <w:t>it</w:t>
      </w:r>
      <w:r w:rsidR="003C3AAD">
        <w:t xml:space="preserve"> </w:t>
      </w:r>
      <w:r>
        <w:t>was</w:t>
      </w:r>
      <w:r w:rsidR="003C3AAD">
        <w:t xml:space="preserve"> </w:t>
      </w:r>
      <w:r>
        <w:t>effective.</w:t>
      </w:r>
      <w:r w:rsidR="003C3AAD">
        <w:t xml:space="preserve"> </w:t>
      </w:r>
      <w:r>
        <w:t>As</w:t>
      </w:r>
      <w:r w:rsidR="003C3AAD">
        <w:t xml:space="preserve"> </w:t>
      </w:r>
      <w:r>
        <w:t>a</w:t>
      </w:r>
      <w:r w:rsidR="003C3AAD">
        <w:t xml:space="preserve"> </w:t>
      </w:r>
      <w:r>
        <w:t>general</w:t>
      </w:r>
      <w:r w:rsidR="003C3AAD">
        <w:t xml:space="preserve"> </w:t>
      </w:r>
      <w:r>
        <w:t>rule,</w:t>
      </w:r>
      <w:r w:rsidR="003C3AAD">
        <w:t xml:space="preserve"> </w:t>
      </w:r>
      <w:r>
        <w:t>the</w:t>
      </w:r>
      <w:r w:rsidR="003C3AAD">
        <w:t xml:space="preserve"> </w:t>
      </w:r>
      <w:r>
        <w:t>role</w:t>
      </w:r>
      <w:r w:rsidR="003C3AAD">
        <w:t xml:space="preserve"> </w:t>
      </w:r>
      <w:r>
        <w:t>of</w:t>
      </w:r>
      <w:r w:rsidR="003C3AAD">
        <w:t xml:space="preserve"> </w:t>
      </w:r>
      <w:r>
        <w:t>the</w:t>
      </w:r>
      <w:r w:rsidR="003C3AAD">
        <w:t xml:space="preserve"> </w:t>
      </w:r>
      <w:r>
        <w:t>Cabinet</w:t>
      </w:r>
      <w:r w:rsidR="003C3AAD">
        <w:t xml:space="preserve"> </w:t>
      </w:r>
      <w:r>
        <w:t>Office</w:t>
      </w:r>
      <w:r w:rsidR="003C3AAD">
        <w:t xml:space="preserve"> </w:t>
      </w:r>
      <w:r>
        <w:t>is</w:t>
      </w:r>
      <w:r w:rsidR="003C3AAD">
        <w:t xml:space="preserve"> </w:t>
      </w:r>
      <w:r>
        <w:t>to</w:t>
      </w:r>
      <w:r w:rsidR="003C3AAD">
        <w:t xml:space="preserve"> </w:t>
      </w:r>
      <w:r>
        <w:t>co-ordinate,</w:t>
      </w:r>
      <w:r w:rsidR="003C3AAD">
        <w:t xml:space="preserve"> </w:t>
      </w:r>
      <w:r>
        <w:t>so</w:t>
      </w:r>
      <w:r w:rsidR="003C3AAD">
        <w:t xml:space="preserve"> </w:t>
      </w:r>
      <w:r>
        <w:t>that</w:t>
      </w:r>
      <w:r w:rsidR="003C3AAD">
        <w:t xml:space="preserve"> </w:t>
      </w:r>
      <w:r>
        <w:t>is</w:t>
      </w:r>
      <w:r w:rsidR="003C3AAD">
        <w:t xml:space="preserve"> </w:t>
      </w:r>
      <w:r>
        <w:t>the</w:t>
      </w:r>
      <w:r w:rsidR="003C3AAD">
        <w:t xml:space="preserve"> </w:t>
      </w:r>
      <w:r>
        <w:t>obvious</w:t>
      </w:r>
      <w:r w:rsidR="003C3AAD">
        <w:t xml:space="preserve"> </w:t>
      </w:r>
      <w:r>
        <w:t>place.</w:t>
      </w:r>
      <w:r w:rsidR="003C3AAD">
        <w:t xml:space="preserve"> </w:t>
      </w:r>
      <w:r>
        <w:t>The</w:t>
      </w:r>
      <w:r w:rsidR="003C3AAD">
        <w:t xml:space="preserve"> </w:t>
      </w:r>
      <w:r>
        <w:t>problem</w:t>
      </w:r>
      <w:r w:rsidR="003C3AAD">
        <w:t xml:space="preserve"> </w:t>
      </w:r>
      <w:r>
        <w:t>is</w:t>
      </w:r>
      <w:r w:rsidR="003C3AAD">
        <w:t xml:space="preserve"> </w:t>
      </w:r>
      <w:r>
        <w:t>there</w:t>
      </w:r>
      <w:r w:rsidR="003C3AAD">
        <w:t xml:space="preserve"> </w:t>
      </w:r>
      <w:r>
        <w:t>are</w:t>
      </w:r>
      <w:r w:rsidR="003C3AAD">
        <w:t xml:space="preserve"> </w:t>
      </w:r>
      <w:r>
        <w:t>different</w:t>
      </w:r>
      <w:r w:rsidR="003C3AAD">
        <w:t xml:space="preserve"> </w:t>
      </w:r>
      <w:r>
        <w:t>parts</w:t>
      </w:r>
      <w:r w:rsidR="003C3AAD">
        <w:t xml:space="preserve"> </w:t>
      </w:r>
      <w:r>
        <w:t>of</w:t>
      </w:r>
      <w:r w:rsidR="003C3AAD">
        <w:t xml:space="preserve"> </w:t>
      </w:r>
      <w:r>
        <w:t>the</w:t>
      </w:r>
      <w:r w:rsidR="003C3AAD">
        <w:t xml:space="preserve"> </w:t>
      </w:r>
      <w:r>
        <w:t>Cabinet</w:t>
      </w:r>
      <w:r w:rsidR="003C3AAD">
        <w:t xml:space="preserve"> </w:t>
      </w:r>
      <w:r>
        <w:t>Office.</w:t>
      </w:r>
      <w:r w:rsidR="003C3AAD">
        <w:t xml:space="preserve"> </w:t>
      </w:r>
      <w:r>
        <w:t>Even</w:t>
      </w:r>
      <w:r w:rsidR="003C3AAD">
        <w:t xml:space="preserve"> </w:t>
      </w:r>
      <w:r>
        <w:t>within</w:t>
      </w:r>
      <w:r w:rsidR="003C3AAD">
        <w:t xml:space="preserve"> </w:t>
      </w:r>
      <w:r>
        <w:t>the</w:t>
      </w:r>
      <w:r w:rsidR="003C3AAD">
        <w:t xml:space="preserve"> </w:t>
      </w:r>
      <w:r>
        <w:t>secretariat</w:t>
      </w:r>
      <w:r w:rsidR="003C3AAD">
        <w:t xml:space="preserve"> </w:t>
      </w:r>
      <w:r>
        <w:t>part,</w:t>
      </w:r>
      <w:r w:rsidR="003C3AAD">
        <w:t xml:space="preserve"> </w:t>
      </w:r>
      <w:r>
        <w:t>normally</w:t>
      </w:r>
      <w:r w:rsidR="003C3AAD">
        <w:t xml:space="preserve"> </w:t>
      </w:r>
      <w:r>
        <w:t>one</w:t>
      </w:r>
      <w:r w:rsidR="003C3AAD">
        <w:t xml:space="preserve"> </w:t>
      </w:r>
      <w:r>
        <w:t>bit</w:t>
      </w:r>
      <w:r w:rsidR="003C3AAD">
        <w:t xml:space="preserve"> </w:t>
      </w:r>
      <w:r>
        <w:t>does</w:t>
      </w:r>
      <w:r w:rsidR="003C3AAD">
        <w:t xml:space="preserve"> </w:t>
      </w:r>
      <w:r>
        <w:t>national</w:t>
      </w:r>
      <w:r w:rsidR="003C3AAD">
        <w:t xml:space="preserve"> </w:t>
      </w:r>
      <w:r>
        <w:t>security-type</w:t>
      </w:r>
      <w:r w:rsidR="003C3AAD">
        <w:t xml:space="preserve"> </w:t>
      </w:r>
      <w:r>
        <w:t>things,</w:t>
      </w:r>
      <w:r w:rsidR="003C3AAD">
        <w:t xml:space="preserve"> </w:t>
      </w:r>
      <w:r>
        <w:t>another</w:t>
      </w:r>
      <w:r w:rsidR="003C3AAD">
        <w:t xml:space="preserve"> </w:t>
      </w:r>
      <w:r>
        <w:t>bit</w:t>
      </w:r>
      <w:r w:rsidR="003C3AAD">
        <w:t xml:space="preserve"> </w:t>
      </w:r>
      <w:r>
        <w:t>does</w:t>
      </w:r>
      <w:r w:rsidR="003C3AAD">
        <w:t xml:space="preserve"> </w:t>
      </w:r>
      <w:r>
        <w:t>domestic</w:t>
      </w:r>
      <w:r w:rsidR="003C3AAD">
        <w:t xml:space="preserve"> </w:t>
      </w:r>
      <w:r>
        <w:t>and</w:t>
      </w:r>
      <w:r w:rsidR="003C3AAD">
        <w:t xml:space="preserve"> </w:t>
      </w:r>
      <w:r>
        <w:t>quite</w:t>
      </w:r>
      <w:r w:rsidR="003C3AAD">
        <w:t xml:space="preserve"> </w:t>
      </w:r>
      <w:r>
        <w:t>often</w:t>
      </w:r>
      <w:r w:rsidR="003C3AAD">
        <w:t xml:space="preserve"> </w:t>
      </w:r>
      <w:r>
        <w:t>a</w:t>
      </w:r>
      <w:r w:rsidR="003C3AAD">
        <w:t xml:space="preserve"> </w:t>
      </w:r>
      <w:r>
        <w:t>third</w:t>
      </w:r>
      <w:r w:rsidR="003C3AAD">
        <w:t xml:space="preserve"> </w:t>
      </w:r>
      <w:r>
        <w:t>bit</w:t>
      </w:r>
      <w:r w:rsidR="003C3AAD">
        <w:t xml:space="preserve"> </w:t>
      </w:r>
      <w:r>
        <w:t>does</w:t>
      </w:r>
      <w:r w:rsidR="003C3AAD">
        <w:t xml:space="preserve"> </w:t>
      </w:r>
      <w:r>
        <w:t>international,</w:t>
      </w:r>
      <w:r w:rsidR="003C3AAD">
        <w:t xml:space="preserve"> </w:t>
      </w:r>
      <w:r>
        <w:t>economic</w:t>
      </w:r>
      <w:r w:rsidR="003C3AAD">
        <w:t xml:space="preserve"> </w:t>
      </w:r>
      <w:r>
        <w:t>and/or</w:t>
      </w:r>
      <w:r w:rsidR="003C3AAD">
        <w:t xml:space="preserve"> </w:t>
      </w:r>
      <w:r>
        <w:t>European</w:t>
      </w:r>
      <w:r w:rsidR="003C3AAD">
        <w:t xml:space="preserve"> </w:t>
      </w:r>
      <w:r>
        <w:t>issues.</w:t>
      </w:r>
      <w:r w:rsidR="003C3AAD">
        <w:t xml:space="preserve"> </w:t>
      </w:r>
      <w:r>
        <w:t>All</w:t>
      </w:r>
      <w:r w:rsidR="003C3AAD">
        <w:t xml:space="preserve"> </w:t>
      </w:r>
      <w:r>
        <w:t>three</w:t>
      </w:r>
      <w:r w:rsidR="003C3AAD">
        <w:t xml:space="preserve"> </w:t>
      </w:r>
      <w:r>
        <w:t>of</w:t>
      </w:r>
      <w:r w:rsidR="003C3AAD">
        <w:t xml:space="preserve"> </w:t>
      </w:r>
      <w:r>
        <w:t>those</w:t>
      </w:r>
      <w:r w:rsidR="003C3AAD">
        <w:t xml:space="preserve"> </w:t>
      </w:r>
      <w:r>
        <w:t>have</w:t>
      </w:r>
      <w:r w:rsidR="003C3AAD">
        <w:t xml:space="preserve"> </w:t>
      </w:r>
      <w:r>
        <w:t>to</w:t>
      </w:r>
      <w:r w:rsidR="003C3AAD">
        <w:t xml:space="preserve"> </w:t>
      </w:r>
      <w:r>
        <w:t>come</w:t>
      </w:r>
      <w:r w:rsidR="003C3AAD">
        <w:t xml:space="preserve"> </w:t>
      </w:r>
      <w:r>
        <w:t>together</w:t>
      </w:r>
      <w:r w:rsidR="003C3AAD">
        <w:t xml:space="preserve"> </w:t>
      </w:r>
      <w:r>
        <w:t>because</w:t>
      </w:r>
      <w:r w:rsidR="003C3AAD">
        <w:t xml:space="preserve"> </w:t>
      </w:r>
      <w:r>
        <w:t>everything</w:t>
      </w:r>
      <w:r w:rsidR="003C3AAD">
        <w:t xml:space="preserve"> </w:t>
      </w:r>
      <w:r>
        <w:t>is</w:t>
      </w:r>
      <w:r w:rsidR="003C3AAD">
        <w:t xml:space="preserve"> </w:t>
      </w:r>
      <w:r>
        <w:t>connected</w:t>
      </w:r>
      <w:r w:rsidR="003C3AAD">
        <w:t xml:space="preserve"> </w:t>
      </w:r>
      <w:r>
        <w:t>with</w:t>
      </w:r>
      <w:r w:rsidR="003C3AAD">
        <w:t xml:space="preserve"> </w:t>
      </w:r>
      <w:r>
        <w:t>everything</w:t>
      </w:r>
      <w:r w:rsidR="003C3AAD">
        <w:t xml:space="preserve"> </w:t>
      </w:r>
      <w:r>
        <w:t>else.</w:t>
      </w:r>
      <w:r w:rsidR="003C3AAD">
        <w:t xml:space="preserve"> </w:t>
      </w:r>
      <w:r>
        <w:t>People</w:t>
      </w:r>
      <w:r w:rsidR="003C3AAD">
        <w:t xml:space="preserve"> </w:t>
      </w:r>
      <w:r>
        <w:t>in</w:t>
      </w:r>
      <w:r w:rsidR="003C3AAD">
        <w:t xml:space="preserve"> </w:t>
      </w:r>
      <w:r>
        <w:t>this</w:t>
      </w:r>
      <w:r w:rsidR="003C3AAD">
        <w:t xml:space="preserve"> </w:t>
      </w:r>
      <w:r>
        <w:t>country</w:t>
      </w:r>
      <w:r w:rsidR="003C3AAD">
        <w:t xml:space="preserve"> </w:t>
      </w:r>
      <w:r>
        <w:t>feel</w:t>
      </w:r>
      <w:r w:rsidR="003C3AAD">
        <w:t xml:space="preserve"> </w:t>
      </w:r>
      <w:r>
        <w:t>the</w:t>
      </w:r>
      <w:r w:rsidR="003C3AAD">
        <w:t xml:space="preserve"> </w:t>
      </w:r>
      <w:r>
        <w:t>real</w:t>
      </w:r>
      <w:r w:rsidR="003C3AAD">
        <w:t xml:space="preserve"> </w:t>
      </w:r>
      <w:r>
        <w:t>impact</w:t>
      </w:r>
      <w:r w:rsidR="003C3AAD">
        <w:t xml:space="preserve"> </w:t>
      </w:r>
      <w:r>
        <w:t>of</w:t>
      </w:r>
      <w:r w:rsidR="003C3AAD">
        <w:t xml:space="preserve"> </w:t>
      </w:r>
      <w:r>
        <w:t>international</w:t>
      </w:r>
      <w:r w:rsidR="003C3AAD">
        <w:t xml:space="preserve"> </w:t>
      </w:r>
      <w:r>
        <w:t>issues</w:t>
      </w:r>
      <w:r w:rsidR="003C3AAD">
        <w:t xml:space="preserve"> </w:t>
      </w:r>
      <w:r>
        <w:t>through</w:t>
      </w:r>
      <w:r w:rsidR="003C3AAD">
        <w:t xml:space="preserve"> </w:t>
      </w:r>
      <w:r>
        <w:t>what</w:t>
      </w:r>
      <w:r w:rsidR="003C3AAD">
        <w:t xml:space="preserve"> </w:t>
      </w:r>
      <w:r>
        <w:t>we</w:t>
      </w:r>
      <w:r w:rsidR="003C3AAD">
        <w:t xml:space="preserve"> </w:t>
      </w:r>
      <w:r>
        <w:t>would</w:t>
      </w:r>
      <w:r w:rsidR="003C3AAD">
        <w:t xml:space="preserve"> </w:t>
      </w:r>
      <w:r>
        <w:t>call</w:t>
      </w:r>
      <w:r w:rsidR="003C3AAD">
        <w:t xml:space="preserve"> </w:t>
      </w:r>
      <w:r>
        <w:t>domestic</w:t>
      </w:r>
      <w:r w:rsidR="003C3AAD">
        <w:t xml:space="preserve"> </w:t>
      </w:r>
      <w:r>
        <w:t>issues,</w:t>
      </w:r>
      <w:r w:rsidR="003C3AAD">
        <w:t xml:space="preserve"> </w:t>
      </w:r>
      <w:r>
        <w:t>in</w:t>
      </w:r>
      <w:r w:rsidR="003C3AAD">
        <w:t xml:space="preserve"> </w:t>
      </w:r>
      <w:r>
        <w:t>our</w:t>
      </w:r>
      <w:r w:rsidR="003C3AAD">
        <w:t xml:space="preserve"> </w:t>
      </w:r>
      <w:r>
        <w:t>economy</w:t>
      </w:r>
      <w:r w:rsidR="003C3AAD">
        <w:t xml:space="preserve"> </w:t>
      </w:r>
      <w:r>
        <w:t>in</w:t>
      </w:r>
      <w:r w:rsidR="003C3AAD">
        <w:t xml:space="preserve"> </w:t>
      </w:r>
      <w:r>
        <w:t>particular,</w:t>
      </w:r>
      <w:r w:rsidR="003C3AAD">
        <w:t xml:space="preserve"> </w:t>
      </w:r>
      <w:r>
        <w:t>or</w:t>
      </w:r>
      <w:r w:rsidR="003C3AAD">
        <w:t xml:space="preserve"> </w:t>
      </w:r>
      <w:r>
        <w:t>through</w:t>
      </w:r>
      <w:r w:rsidR="003C3AAD">
        <w:t xml:space="preserve"> </w:t>
      </w:r>
      <w:r>
        <w:t>other</w:t>
      </w:r>
      <w:r w:rsidR="003C3AAD">
        <w:t xml:space="preserve"> </w:t>
      </w:r>
      <w:r>
        <w:t>pressures</w:t>
      </w:r>
      <w:r w:rsidR="003C3AAD">
        <w:t xml:space="preserve"> </w:t>
      </w:r>
      <w:r>
        <w:t>on</w:t>
      </w:r>
      <w:r w:rsidR="003C3AAD">
        <w:t xml:space="preserve"> </w:t>
      </w:r>
      <w:r>
        <w:t>society</w:t>
      </w:r>
      <w:r w:rsidR="003C3AAD">
        <w:t xml:space="preserve"> </w:t>
      </w:r>
      <w:r>
        <w:t>in</w:t>
      </w:r>
      <w:r w:rsidR="003C3AAD">
        <w:t xml:space="preserve"> </w:t>
      </w:r>
      <w:r>
        <w:t>the</w:t>
      </w:r>
      <w:r w:rsidR="003C3AAD">
        <w:t xml:space="preserve"> </w:t>
      </w:r>
      <w:r>
        <w:t>UK.</w:t>
      </w:r>
      <w:r w:rsidR="003C3AAD">
        <w:t xml:space="preserve"> </w:t>
      </w:r>
      <w:r>
        <w:t>It</w:t>
      </w:r>
      <w:r w:rsidR="003C3AAD">
        <w:t xml:space="preserve"> </w:t>
      </w:r>
      <w:r>
        <w:t>is</w:t>
      </w:r>
      <w:r w:rsidR="003C3AAD">
        <w:t xml:space="preserve"> </w:t>
      </w:r>
      <w:r>
        <w:t>an</w:t>
      </w:r>
      <w:r w:rsidR="003C3AAD">
        <w:t xml:space="preserve"> </w:t>
      </w:r>
      <w:r>
        <w:t>important</w:t>
      </w:r>
      <w:r w:rsidR="003C3AAD">
        <w:t xml:space="preserve"> </w:t>
      </w:r>
      <w:r>
        <w:t>job</w:t>
      </w:r>
      <w:r w:rsidR="003C3AAD">
        <w:t xml:space="preserve"> </w:t>
      </w:r>
      <w:r>
        <w:t>for</w:t>
      </w:r>
      <w:r w:rsidR="003C3AAD">
        <w:t xml:space="preserve"> </w:t>
      </w:r>
      <w:r>
        <w:t>civil</w:t>
      </w:r>
      <w:r w:rsidR="003C3AAD">
        <w:t xml:space="preserve"> </w:t>
      </w:r>
      <w:r>
        <w:t>servants</w:t>
      </w:r>
      <w:r w:rsidR="003C3AAD">
        <w:t xml:space="preserve"> </w:t>
      </w:r>
      <w:r>
        <w:t>to</w:t>
      </w:r>
      <w:r w:rsidR="003C3AAD">
        <w:t xml:space="preserve"> </w:t>
      </w:r>
      <w:r>
        <w:t>do</w:t>
      </w:r>
      <w:r w:rsidR="003C3AAD">
        <w:t xml:space="preserve"> </w:t>
      </w:r>
      <w:r>
        <w:t>all</w:t>
      </w:r>
      <w:r w:rsidR="003C3AAD">
        <w:t xml:space="preserve"> </w:t>
      </w:r>
      <w:r>
        <w:t>that</w:t>
      </w:r>
      <w:r w:rsidR="003C3AAD">
        <w:t xml:space="preserve"> </w:t>
      </w:r>
      <w:r>
        <w:t>joining</w:t>
      </w:r>
      <w:r w:rsidR="003C3AAD">
        <w:t xml:space="preserve"> </w:t>
      </w:r>
      <w:r>
        <w:t>up.</w:t>
      </w:r>
      <w:r w:rsidR="003C3AAD">
        <w:t xml:space="preserve"> </w:t>
      </w:r>
      <w:r>
        <w:t>I</w:t>
      </w:r>
      <w:r w:rsidR="003C3AAD">
        <w:t xml:space="preserve"> </w:t>
      </w:r>
      <w:r>
        <w:t>see</w:t>
      </w:r>
      <w:r w:rsidR="003C3AAD">
        <w:t xml:space="preserve"> </w:t>
      </w:r>
      <w:r>
        <w:t>that</w:t>
      </w:r>
      <w:r w:rsidR="003C3AAD">
        <w:t xml:space="preserve"> </w:t>
      </w:r>
      <w:r>
        <w:t>the</w:t>
      </w:r>
      <w:r w:rsidR="003C3AAD">
        <w:t xml:space="preserve"> </w:t>
      </w:r>
      <w:r>
        <w:t>Foreign</w:t>
      </w:r>
      <w:r w:rsidR="003C3AAD">
        <w:t xml:space="preserve"> </w:t>
      </w:r>
      <w:r>
        <w:t>Secretary</w:t>
      </w:r>
      <w:r w:rsidR="003C3AAD">
        <w:t xml:space="preserve"> </w:t>
      </w:r>
      <w:r>
        <w:t>has</w:t>
      </w:r>
      <w:r w:rsidR="003C3AAD">
        <w:t xml:space="preserve"> </w:t>
      </w:r>
      <w:r>
        <w:t>an</w:t>
      </w:r>
      <w:r w:rsidR="003C3AAD">
        <w:t xml:space="preserve"> </w:t>
      </w:r>
      <w:r>
        <w:t>initiative</w:t>
      </w:r>
      <w:r w:rsidR="003C3AAD">
        <w:t xml:space="preserve"> </w:t>
      </w:r>
      <w:r>
        <w:t>to</w:t>
      </w:r>
      <w:r w:rsidR="003C3AAD">
        <w:t xml:space="preserve"> </w:t>
      </w:r>
      <w:r>
        <w:t>explain</w:t>
      </w:r>
      <w:r w:rsidR="003C3AAD">
        <w:t xml:space="preserve"> </w:t>
      </w:r>
      <w:r>
        <w:t>foreign</w:t>
      </w:r>
      <w:r w:rsidR="003C3AAD">
        <w:t xml:space="preserve"> </w:t>
      </w:r>
      <w:r>
        <w:t>policy</w:t>
      </w:r>
      <w:r w:rsidR="003C3AAD">
        <w:t xml:space="preserve"> </w:t>
      </w:r>
      <w:r>
        <w:t>in</w:t>
      </w:r>
      <w:r w:rsidR="003C3AAD">
        <w:t xml:space="preserve"> </w:t>
      </w:r>
      <w:r>
        <w:t>terms</w:t>
      </w:r>
      <w:r w:rsidR="003C3AAD">
        <w:t xml:space="preserve"> </w:t>
      </w:r>
      <w:r>
        <w:t>of</w:t>
      </w:r>
      <w:r w:rsidR="003C3AAD">
        <w:t xml:space="preserve"> </w:t>
      </w:r>
      <w:r>
        <w:t>how</w:t>
      </w:r>
      <w:r w:rsidR="003C3AAD">
        <w:t xml:space="preserve"> </w:t>
      </w:r>
      <w:r>
        <w:t>it</w:t>
      </w:r>
      <w:r w:rsidR="003C3AAD">
        <w:t xml:space="preserve"> </w:t>
      </w:r>
      <w:r>
        <w:t>impacts</w:t>
      </w:r>
      <w:r w:rsidR="003C3AAD">
        <w:t xml:space="preserve"> </w:t>
      </w:r>
      <w:r>
        <w:t>British</w:t>
      </w:r>
      <w:r w:rsidR="003C3AAD">
        <w:t xml:space="preserve"> </w:t>
      </w:r>
      <w:r>
        <w:t>people,</w:t>
      </w:r>
      <w:r w:rsidR="003C3AAD">
        <w:t xml:space="preserve"> </w:t>
      </w:r>
      <w:r>
        <w:t>which</w:t>
      </w:r>
      <w:r w:rsidR="003C3AAD">
        <w:t xml:space="preserve"> </w:t>
      </w:r>
      <w:r>
        <w:t>is</w:t>
      </w:r>
      <w:r w:rsidR="003C3AAD">
        <w:t xml:space="preserve"> </w:t>
      </w:r>
      <w:r>
        <w:t>commendable,</w:t>
      </w:r>
      <w:r w:rsidR="003C3AAD">
        <w:t xml:space="preserve"> </w:t>
      </w:r>
      <w:r>
        <w:t>and</w:t>
      </w:r>
      <w:r w:rsidR="003C3AAD">
        <w:t xml:space="preserve"> </w:t>
      </w:r>
      <w:r>
        <w:t>I</w:t>
      </w:r>
      <w:r w:rsidR="003C3AAD">
        <w:t xml:space="preserve"> </w:t>
      </w:r>
      <w:r>
        <w:t>would</w:t>
      </w:r>
      <w:r w:rsidR="003C3AAD">
        <w:t xml:space="preserve"> </w:t>
      </w:r>
      <w:r>
        <w:t>encourage</w:t>
      </w:r>
      <w:r w:rsidR="003C3AAD">
        <w:t xml:space="preserve"> </w:t>
      </w:r>
      <w:r>
        <w:t>more</w:t>
      </w:r>
      <w:r w:rsidR="003C3AAD">
        <w:t xml:space="preserve"> </w:t>
      </w:r>
      <w:r>
        <w:t>of</w:t>
      </w:r>
      <w:r w:rsidR="003C3AAD">
        <w:t xml:space="preserve"> </w:t>
      </w:r>
      <w:r>
        <w:t>that.</w:t>
      </w:r>
      <w:r w:rsidR="003C3AAD">
        <w:t xml:space="preserve"> </w:t>
      </w:r>
      <w:r>
        <w:t>The</w:t>
      </w:r>
      <w:r w:rsidR="003C3AAD">
        <w:t xml:space="preserve"> </w:t>
      </w:r>
      <w:r>
        <w:t>short</w:t>
      </w:r>
      <w:r w:rsidR="003C3AAD">
        <w:t xml:space="preserve"> </w:t>
      </w:r>
      <w:r>
        <w:t>answer</w:t>
      </w:r>
      <w:r w:rsidR="003C3AAD">
        <w:t xml:space="preserve"> </w:t>
      </w:r>
      <w:r>
        <w:t>to</w:t>
      </w:r>
      <w:r w:rsidR="003C3AAD">
        <w:t xml:space="preserve"> </w:t>
      </w:r>
      <w:r>
        <w:t>your</w:t>
      </w:r>
      <w:r w:rsidR="003C3AAD">
        <w:t xml:space="preserve"> </w:t>
      </w:r>
      <w:r>
        <w:t>question</w:t>
      </w:r>
      <w:r w:rsidR="003C3AAD">
        <w:t xml:space="preserve"> </w:t>
      </w:r>
      <w:r>
        <w:t>is:</w:t>
      </w:r>
      <w:r w:rsidR="003C3AAD">
        <w:t xml:space="preserve"> </w:t>
      </w:r>
      <w:r>
        <w:t>Cabinet</w:t>
      </w:r>
      <w:r w:rsidR="003C3AAD">
        <w:t xml:space="preserve"> </w:t>
      </w:r>
      <w:r>
        <w:t>Office</w:t>
      </w:r>
      <w:r w:rsidR="003C3AAD">
        <w:t xml:space="preserve"> </w:t>
      </w:r>
      <w:r>
        <w:t>for</w:t>
      </w:r>
      <w:r w:rsidR="003C3AAD">
        <w:t xml:space="preserve"> </w:t>
      </w:r>
      <w:r>
        <w:t>co-ordination</w:t>
      </w:r>
      <w:r w:rsidR="003C3AAD">
        <w:t xml:space="preserve"> </w:t>
      </w:r>
      <w:r>
        <w:t>and</w:t>
      </w:r>
      <w:r w:rsidR="003C3AAD">
        <w:t xml:space="preserve"> </w:t>
      </w:r>
      <w:r>
        <w:t>the</w:t>
      </w:r>
      <w:r w:rsidR="003C3AAD">
        <w:t xml:space="preserve"> </w:t>
      </w:r>
      <w:r>
        <w:t>Foreign</w:t>
      </w:r>
      <w:r w:rsidR="003C3AAD">
        <w:t xml:space="preserve"> </w:t>
      </w:r>
      <w:r>
        <w:t>Office</w:t>
      </w:r>
      <w:r w:rsidR="003C3AAD">
        <w:t xml:space="preserve"> </w:t>
      </w:r>
      <w:r>
        <w:t>for</w:t>
      </w:r>
      <w:r w:rsidR="003C3AAD">
        <w:t xml:space="preserve"> </w:t>
      </w:r>
      <w:r>
        <w:t>leading</w:t>
      </w:r>
      <w:r w:rsidR="003C3AAD">
        <w:t xml:space="preserve"> </w:t>
      </w:r>
      <w:r>
        <w:t>on</w:t>
      </w:r>
      <w:r w:rsidR="003C3AAD">
        <w:t xml:space="preserve"> </w:t>
      </w:r>
      <w:r>
        <w:t>the</w:t>
      </w:r>
      <w:r w:rsidR="003C3AAD">
        <w:t xml:space="preserve"> </w:t>
      </w:r>
      <w:r>
        <w:t>international</w:t>
      </w:r>
      <w:r w:rsidR="003C3AAD">
        <w:t xml:space="preserve"> </w:t>
      </w:r>
      <w:r>
        <w:t>aspects,</w:t>
      </w:r>
      <w:r w:rsidR="003C3AAD">
        <w:t xml:space="preserve"> </w:t>
      </w:r>
      <w:r>
        <w:t>the</w:t>
      </w:r>
      <w:r w:rsidR="003C3AAD">
        <w:t xml:space="preserve"> </w:t>
      </w:r>
      <w:r>
        <w:t>diplomacy</w:t>
      </w:r>
      <w:r w:rsidR="003C3AAD">
        <w:t xml:space="preserve"> </w:t>
      </w:r>
      <w:r>
        <w:t>and</w:t>
      </w:r>
      <w:r w:rsidR="003C3AAD">
        <w:t xml:space="preserve"> </w:t>
      </w:r>
      <w:r>
        <w:t>the</w:t>
      </w:r>
      <w:r w:rsidR="003C3AAD">
        <w:t xml:space="preserve"> </w:t>
      </w:r>
      <w:r>
        <w:t>development,</w:t>
      </w:r>
      <w:r w:rsidR="003C3AAD">
        <w:t xml:space="preserve"> </w:t>
      </w:r>
      <w:r>
        <w:t>but</w:t>
      </w:r>
      <w:r w:rsidR="003C3AAD">
        <w:t xml:space="preserve"> </w:t>
      </w:r>
      <w:r>
        <w:t>bound</w:t>
      </w:r>
      <w:r w:rsidR="003C3AAD">
        <w:t xml:space="preserve"> </w:t>
      </w:r>
      <w:r>
        <w:t>in</w:t>
      </w:r>
      <w:r w:rsidR="003C3AAD">
        <w:t xml:space="preserve"> </w:t>
      </w:r>
      <w:r>
        <w:t>with</w:t>
      </w:r>
      <w:r w:rsidR="003C3AAD">
        <w:t xml:space="preserve"> </w:t>
      </w:r>
      <w:r>
        <w:t>the</w:t>
      </w:r>
      <w:r w:rsidR="003C3AAD">
        <w:t xml:space="preserve"> </w:t>
      </w:r>
      <w:r>
        <w:t>whole</w:t>
      </w:r>
      <w:r w:rsidR="003C3AAD">
        <w:t xml:space="preserve"> </w:t>
      </w:r>
      <w:r>
        <w:t>of</w:t>
      </w:r>
      <w:r w:rsidR="003C3AAD">
        <w:t xml:space="preserve"> </w:t>
      </w:r>
      <w:r>
        <w:t>the</w:t>
      </w:r>
      <w:r w:rsidR="003C3AAD">
        <w:t xml:space="preserve"> </w:t>
      </w:r>
      <w:r>
        <w:t>Civil</w:t>
      </w:r>
      <w:r w:rsidR="003C3AAD">
        <w:t xml:space="preserve"> </w:t>
      </w:r>
      <w:r>
        <w:t>Service,</w:t>
      </w:r>
      <w:r w:rsidR="003C3AAD">
        <w:t xml:space="preserve"> </w:t>
      </w:r>
      <w:r>
        <w:t>not</w:t>
      </w:r>
      <w:r w:rsidR="003C3AAD">
        <w:t xml:space="preserve"> </w:t>
      </w:r>
      <w:r>
        <w:t>just</w:t>
      </w:r>
      <w:r w:rsidR="003C3AAD">
        <w:t xml:space="preserve"> </w:t>
      </w:r>
      <w:r>
        <w:t>the</w:t>
      </w:r>
      <w:r w:rsidR="003C3AAD">
        <w:t xml:space="preserve"> </w:t>
      </w:r>
      <w:r>
        <w:t>national</w:t>
      </w:r>
      <w:r w:rsidR="003C3AAD">
        <w:t xml:space="preserve"> </w:t>
      </w:r>
      <w:r>
        <w:t>security-facing</w:t>
      </w:r>
      <w:r w:rsidR="003C3AAD">
        <w:t xml:space="preserve"> </w:t>
      </w:r>
      <w:r>
        <w:t>parts.</w:t>
      </w:r>
    </w:p>
    <w:p w:rsidR="00944F48" w:rsidP="00944F48">
      <w:pPr>
        <w:pStyle w:val="Remark"/>
      </w:pPr>
      <w:sdt>
        <w:sdtPr>
          <w:alias w:val="Member"/>
          <w:tag w:val="&lt;Member mnisId='2476' dodsId='26541'&gt;"/>
          <w:id w:val="-37350952"/>
          <w:placeholder>
            <w:docPart w:val="A232B2D2B2434A61BFD1FAD79EE498D5"/>
          </w:placeholder>
          <w:richText/>
        </w:sdtPr>
        <w:sdtContent>
          <w:r w:rsidRPr="00347B74">
            <w:rPr>
              <w:b/>
            </w:rPr>
            <w:t>Baroness</w:t>
          </w:r>
          <w:r w:rsidR="003C3AAD">
            <w:rPr>
              <w:b/>
            </w:rPr>
            <w:t xml:space="preserve"> </w:t>
          </w:r>
          <w:r w:rsidRPr="00347B74">
            <w:rPr>
              <w:b/>
            </w:rPr>
            <w:t>Prashar:</w:t>
          </w:r>
        </w:sdtContent>
      </w:sdt>
      <w:r w:rsidR="003C3AAD">
        <w:t xml:space="preserve"> </w:t>
      </w:r>
      <w:r>
        <w:t>Olivia,</w:t>
      </w:r>
      <w:r w:rsidR="003C3AAD">
        <w:t xml:space="preserve"> </w:t>
      </w:r>
      <w:r>
        <w:t>you</w:t>
      </w:r>
      <w:r w:rsidR="003C3AAD">
        <w:t xml:space="preserve"> </w:t>
      </w:r>
      <w:r>
        <w:t>were</w:t>
      </w:r>
      <w:r w:rsidR="003C3AAD">
        <w:t xml:space="preserve"> </w:t>
      </w:r>
      <w:r>
        <w:t>in</w:t>
      </w:r>
      <w:r w:rsidR="003C3AAD">
        <w:t xml:space="preserve"> </w:t>
      </w:r>
      <w:r>
        <w:t>the</w:t>
      </w:r>
      <w:r w:rsidR="003C3AAD">
        <w:t xml:space="preserve"> </w:t>
      </w:r>
      <w:r>
        <w:t>Cabinet</w:t>
      </w:r>
      <w:r w:rsidR="003C3AAD">
        <w:t xml:space="preserve"> </w:t>
      </w:r>
      <w:r>
        <w:t>Office.</w:t>
      </w:r>
      <w:r w:rsidR="003C3AAD">
        <w:t xml:space="preserve"> </w:t>
      </w:r>
      <w:r>
        <w:t>Do</w:t>
      </w:r>
      <w:r w:rsidR="003C3AAD">
        <w:t xml:space="preserve"> </w:t>
      </w:r>
      <w:r>
        <w:t>you</w:t>
      </w:r>
      <w:r w:rsidR="003C3AAD">
        <w:t xml:space="preserve"> </w:t>
      </w:r>
      <w:r>
        <w:t>have</w:t>
      </w:r>
      <w:r w:rsidR="003C3AAD">
        <w:t xml:space="preserve"> </w:t>
      </w:r>
      <w:r>
        <w:t>some</w:t>
      </w:r>
      <w:r w:rsidR="003C3AAD">
        <w:t xml:space="preserve"> </w:t>
      </w:r>
      <w:r>
        <w:t>views</w:t>
      </w:r>
      <w:r w:rsidR="003C3AAD">
        <w:t xml:space="preserve"> </w:t>
      </w:r>
      <w:r>
        <w:t>on</w:t>
      </w:r>
      <w:r w:rsidR="003C3AAD">
        <w:t xml:space="preserve"> </w:t>
      </w:r>
      <w:r>
        <w:t>this?</w:t>
      </w:r>
    </w:p>
    <w:p w:rsidR="00944F48" w:rsidP="00944F48">
      <w:pPr>
        <w:pStyle w:val="Answer"/>
      </w:pPr>
      <w:sdt>
        <w:sdtPr>
          <w:alias w:val="Witness"/>
          <w:id w:val="1026985610"/>
          <w:placeholder>
            <w:docPart w:val="AD5F9318E85C421A87F5DBAB86176C8F"/>
          </w:placeholder>
          <w:richText/>
        </w:sdtPr>
        <w:sdtContent>
          <w:r w:rsidRPr="00351A6E">
            <w:rPr>
              <w:b/>
              <w:i/>
            </w:rPr>
            <w:t>Olivia</w:t>
          </w:r>
          <w:r w:rsidR="003C3AAD">
            <w:rPr>
              <w:b/>
              <w:i/>
            </w:rPr>
            <w:t xml:space="preserve"> </w:t>
          </w:r>
          <w:r w:rsidRPr="00351A6E">
            <w:rPr>
              <w:b/>
              <w:i/>
            </w:rPr>
            <w:t>O'Sullivan:</w:t>
          </w:r>
        </w:sdtContent>
      </w:sdt>
      <w:r w:rsidR="003C3AAD">
        <w:t xml:space="preserve"> </w:t>
      </w:r>
      <w:r>
        <w:t>I</w:t>
      </w:r>
      <w:r w:rsidR="003C3AAD">
        <w:t xml:space="preserve"> </w:t>
      </w:r>
      <w:r>
        <w:t>broadly</w:t>
      </w:r>
      <w:r w:rsidR="003C3AAD">
        <w:t xml:space="preserve"> </w:t>
      </w:r>
      <w:r>
        <w:t>agree.</w:t>
      </w:r>
      <w:r w:rsidR="003C3AAD">
        <w:t xml:space="preserve"> </w:t>
      </w:r>
      <w:r>
        <w:t>It</w:t>
      </w:r>
      <w:r w:rsidR="003C3AAD">
        <w:t xml:space="preserve"> </w:t>
      </w:r>
      <w:r>
        <w:t>has</w:t>
      </w:r>
      <w:r w:rsidR="003C3AAD">
        <w:t xml:space="preserve"> </w:t>
      </w:r>
      <w:r>
        <w:t>been</w:t>
      </w:r>
      <w:r w:rsidR="003C3AAD">
        <w:t xml:space="preserve"> </w:t>
      </w:r>
      <w:r>
        <w:t>a</w:t>
      </w:r>
      <w:r w:rsidR="003C3AAD">
        <w:t xml:space="preserve"> </w:t>
      </w:r>
      <w:r>
        <w:t>positive</w:t>
      </w:r>
      <w:r w:rsidR="003C3AAD">
        <w:t xml:space="preserve"> </w:t>
      </w:r>
      <w:r>
        <w:t>trend</w:t>
      </w:r>
      <w:r w:rsidR="003C3AAD">
        <w:t xml:space="preserve"> </w:t>
      </w:r>
      <w:r>
        <w:t>that</w:t>
      </w:r>
      <w:r w:rsidR="003C3AAD">
        <w:t xml:space="preserve"> </w:t>
      </w:r>
      <w:r>
        <w:t>the</w:t>
      </w:r>
      <w:r w:rsidR="003C3AAD">
        <w:t xml:space="preserve"> </w:t>
      </w:r>
      <w:r>
        <w:t>Government</w:t>
      </w:r>
      <w:r w:rsidR="003C3AAD">
        <w:t xml:space="preserve"> </w:t>
      </w:r>
      <w:r>
        <w:t>have</w:t>
      </w:r>
      <w:r w:rsidR="003C3AAD">
        <w:t xml:space="preserve"> </w:t>
      </w:r>
      <w:r>
        <w:t>built</w:t>
      </w:r>
      <w:r w:rsidR="003C3AAD">
        <w:t xml:space="preserve"> </w:t>
      </w:r>
      <w:r>
        <w:t>more</w:t>
      </w:r>
      <w:r w:rsidR="003C3AAD">
        <w:t xml:space="preserve"> </w:t>
      </w:r>
      <w:r>
        <w:t>of</w:t>
      </w:r>
      <w:r w:rsidR="003C3AAD">
        <w:t xml:space="preserve"> </w:t>
      </w:r>
      <w:r>
        <w:t>a</w:t>
      </w:r>
      <w:r w:rsidR="003C3AAD">
        <w:t xml:space="preserve"> </w:t>
      </w:r>
      <w:r>
        <w:t>hub</w:t>
      </w:r>
      <w:r w:rsidR="003C3AAD">
        <w:t xml:space="preserve"> </w:t>
      </w:r>
      <w:r>
        <w:t>for</w:t>
      </w:r>
      <w:r w:rsidR="003C3AAD">
        <w:t xml:space="preserve"> </w:t>
      </w:r>
      <w:r>
        <w:t>trying</w:t>
      </w:r>
      <w:r w:rsidR="003C3AAD">
        <w:t xml:space="preserve"> </w:t>
      </w:r>
      <w:r>
        <w:t>to</w:t>
      </w:r>
      <w:r w:rsidR="003C3AAD">
        <w:t xml:space="preserve"> </w:t>
      </w:r>
      <w:r>
        <w:t>think</w:t>
      </w:r>
      <w:r w:rsidR="003C3AAD">
        <w:t xml:space="preserve"> </w:t>
      </w:r>
      <w:r>
        <w:t>coherently</w:t>
      </w:r>
      <w:r w:rsidR="003C3AAD">
        <w:t xml:space="preserve"> </w:t>
      </w:r>
      <w:r>
        <w:t>about</w:t>
      </w:r>
      <w:r w:rsidR="003C3AAD">
        <w:t xml:space="preserve"> </w:t>
      </w:r>
      <w:r>
        <w:t>national</w:t>
      </w:r>
      <w:r w:rsidR="003C3AAD">
        <w:t xml:space="preserve"> </w:t>
      </w:r>
      <w:r>
        <w:t>security</w:t>
      </w:r>
      <w:r w:rsidR="003C3AAD">
        <w:t xml:space="preserve"> </w:t>
      </w:r>
      <w:r>
        <w:t>at</w:t>
      </w:r>
      <w:r w:rsidR="003C3AAD">
        <w:t xml:space="preserve"> </w:t>
      </w:r>
      <w:r>
        <w:t>the</w:t>
      </w:r>
      <w:r w:rsidR="003C3AAD">
        <w:t xml:space="preserve"> </w:t>
      </w:r>
      <w:r>
        <w:t>centre</w:t>
      </w:r>
      <w:r w:rsidR="003C3AAD">
        <w:t xml:space="preserve"> </w:t>
      </w:r>
      <w:r>
        <w:t>in</w:t>
      </w:r>
      <w:r w:rsidR="003C3AAD">
        <w:t xml:space="preserve"> </w:t>
      </w:r>
      <w:r>
        <w:t>the</w:t>
      </w:r>
      <w:r w:rsidR="003C3AAD">
        <w:t xml:space="preserve"> </w:t>
      </w:r>
      <w:r>
        <w:t>Cabinet</w:t>
      </w:r>
      <w:r w:rsidR="003C3AAD">
        <w:t xml:space="preserve"> </w:t>
      </w:r>
      <w:r>
        <w:t>Office.</w:t>
      </w:r>
      <w:r w:rsidR="003C3AAD">
        <w:t xml:space="preserve"> </w:t>
      </w:r>
      <w:r>
        <w:t>Since</w:t>
      </w:r>
      <w:r w:rsidR="003C3AAD">
        <w:t xml:space="preserve"> </w:t>
      </w:r>
      <w:r>
        <w:t>the</w:t>
      </w:r>
      <w:r w:rsidR="003C3AAD">
        <w:t xml:space="preserve"> </w:t>
      </w:r>
      <w:r>
        <w:t>creation</w:t>
      </w:r>
      <w:r w:rsidR="003C3AAD">
        <w:t xml:space="preserve"> </w:t>
      </w:r>
      <w:r>
        <w:t>of</w:t>
      </w:r>
      <w:r w:rsidR="003C3AAD">
        <w:t xml:space="preserve"> </w:t>
      </w:r>
      <w:r>
        <w:t>the</w:t>
      </w:r>
      <w:r w:rsidR="003C3AAD">
        <w:t xml:space="preserve"> </w:t>
      </w:r>
      <w:r>
        <w:t>National</w:t>
      </w:r>
      <w:r w:rsidR="003C3AAD">
        <w:t xml:space="preserve"> </w:t>
      </w:r>
      <w:r>
        <w:t>Security</w:t>
      </w:r>
      <w:r w:rsidR="003C3AAD">
        <w:t xml:space="preserve"> </w:t>
      </w:r>
      <w:r>
        <w:t>Council</w:t>
      </w:r>
      <w:r w:rsidR="003C3AAD">
        <w:t xml:space="preserve"> </w:t>
      </w:r>
      <w:r>
        <w:t>back</w:t>
      </w:r>
      <w:r w:rsidR="003C3AAD">
        <w:t xml:space="preserve"> </w:t>
      </w:r>
      <w:r>
        <w:t>in</w:t>
      </w:r>
      <w:r w:rsidR="003C3AAD">
        <w:t xml:space="preserve"> </w:t>
      </w:r>
      <w:r>
        <w:t>2010,</w:t>
      </w:r>
      <w:r w:rsidR="003C3AAD">
        <w:t xml:space="preserve"> </w:t>
      </w:r>
      <w:r>
        <w:t>it</w:t>
      </w:r>
      <w:r w:rsidR="003C3AAD">
        <w:t xml:space="preserve"> </w:t>
      </w:r>
      <w:r>
        <w:t>has</w:t>
      </w:r>
      <w:r w:rsidR="003C3AAD">
        <w:t xml:space="preserve"> </w:t>
      </w:r>
      <w:r>
        <w:t>been</w:t>
      </w:r>
      <w:r w:rsidR="003C3AAD">
        <w:t xml:space="preserve"> </w:t>
      </w:r>
      <w:r>
        <w:t>staffed</w:t>
      </w:r>
      <w:r w:rsidR="003C3AAD">
        <w:t xml:space="preserve"> </w:t>
      </w:r>
      <w:r>
        <w:t>up</w:t>
      </w:r>
      <w:r w:rsidR="003C3AAD">
        <w:t xml:space="preserve"> </w:t>
      </w:r>
      <w:r>
        <w:t>more,</w:t>
      </w:r>
      <w:r w:rsidR="003C3AAD">
        <w:t xml:space="preserve"> </w:t>
      </w:r>
      <w:r>
        <w:t>with</w:t>
      </w:r>
      <w:r w:rsidR="003C3AAD">
        <w:t xml:space="preserve"> </w:t>
      </w:r>
      <w:r>
        <w:t>a</w:t>
      </w:r>
      <w:r w:rsidR="003C3AAD">
        <w:t xml:space="preserve"> </w:t>
      </w:r>
      <w:r>
        <w:t>bigger</w:t>
      </w:r>
      <w:r w:rsidR="003C3AAD">
        <w:t xml:space="preserve"> </w:t>
      </w:r>
      <w:r>
        <w:t>national</w:t>
      </w:r>
      <w:r w:rsidR="003C3AAD">
        <w:t xml:space="preserve"> </w:t>
      </w:r>
      <w:r>
        <w:t>security</w:t>
      </w:r>
      <w:r w:rsidR="003C3AAD">
        <w:t xml:space="preserve"> </w:t>
      </w:r>
      <w:r>
        <w:t>secretariat</w:t>
      </w:r>
      <w:r w:rsidR="003C3AAD">
        <w:t xml:space="preserve"> </w:t>
      </w:r>
      <w:r>
        <w:t>in</w:t>
      </w:r>
      <w:r w:rsidR="003C3AAD">
        <w:t xml:space="preserve"> </w:t>
      </w:r>
      <w:r>
        <w:t>the</w:t>
      </w:r>
      <w:r w:rsidR="003C3AAD">
        <w:t xml:space="preserve"> </w:t>
      </w:r>
      <w:r>
        <w:t>Cabinet</w:t>
      </w:r>
      <w:r w:rsidR="003C3AAD">
        <w:t xml:space="preserve"> </w:t>
      </w:r>
      <w:r>
        <w:t>Office.</w:t>
      </w:r>
      <w:r w:rsidR="003C3AAD">
        <w:t xml:space="preserve"> </w:t>
      </w:r>
      <w:r>
        <w:t>That</w:t>
      </w:r>
      <w:r w:rsidR="003C3AAD">
        <w:t xml:space="preserve"> </w:t>
      </w:r>
      <w:r>
        <w:t>is</w:t>
      </w:r>
      <w:r w:rsidR="003C3AAD">
        <w:t xml:space="preserve"> </w:t>
      </w:r>
      <w:r>
        <w:t>helpful</w:t>
      </w:r>
      <w:r w:rsidR="003C3AAD">
        <w:t xml:space="preserve"> </w:t>
      </w:r>
      <w:r>
        <w:t>because</w:t>
      </w:r>
      <w:r w:rsidR="003C3AAD">
        <w:t xml:space="preserve"> </w:t>
      </w:r>
      <w:r>
        <w:t>you</w:t>
      </w:r>
      <w:r w:rsidR="003C3AAD">
        <w:t xml:space="preserve"> </w:t>
      </w:r>
      <w:r>
        <w:t>need</w:t>
      </w:r>
      <w:r w:rsidR="003C3AAD">
        <w:t xml:space="preserve"> </w:t>
      </w:r>
      <w:r>
        <w:t>a</w:t>
      </w:r>
      <w:r w:rsidR="003C3AAD">
        <w:t xml:space="preserve"> </w:t>
      </w:r>
      <w:r>
        <w:t>brain</w:t>
      </w:r>
      <w:r w:rsidR="003C3AAD">
        <w:t xml:space="preserve"> </w:t>
      </w:r>
      <w:r>
        <w:t>in</w:t>
      </w:r>
      <w:r w:rsidR="003C3AAD">
        <w:t xml:space="preserve"> </w:t>
      </w:r>
      <w:r>
        <w:t>the</w:t>
      </w:r>
      <w:r w:rsidR="003C3AAD">
        <w:t xml:space="preserve"> </w:t>
      </w:r>
      <w:r>
        <w:t>middle</w:t>
      </w:r>
      <w:r w:rsidR="003C3AAD">
        <w:t xml:space="preserve"> </w:t>
      </w:r>
      <w:r>
        <w:t>to</w:t>
      </w:r>
      <w:r w:rsidR="003C3AAD">
        <w:t xml:space="preserve"> </w:t>
      </w:r>
      <w:r>
        <w:t>bring</w:t>
      </w:r>
      <w:r w:rsidR="003C3AAD">
        <w:t xml:space="preserve"> </w:t>
      </w:r>
      <w:r>
        <w:t>in</w:t>
      </w:r>
      <w:r w:rsidR="003C3AAD">
        <w:t xml:space="preserve"> </w:t>
      </w:r>
      <w:r>
        <w:t>all</w:t>
      </w:r>
      <w:r w:rsidR="003C3AAD">
        <w:t xml:space="preserve"> </w:t>
      </w:r>
      <w:r>
        <w:t>these</w:t>
      </w:r>
      <w:r w:rsidR="003C3AAD">
        <w:t xml:space="preserve"> </w:t>
      </w:r>
      <w:r>
        <w:t>touchpoints,</w:t>
      </w:r>
      <w:r w:rsidR="003C3AAD">
        <w:t xml:space="preserve"> </w:t>
      </w:r>
      <w:r>
        <w:t>not</w:t>
      </w:r>
      <w:r w:rsidR="003C3AAD">
        <w:t xml:space="preserve"> </w:t>
      </w:r>
      <w:r>
        <w:t>just</w:t>
      </w:r>
      <w:r w:rsidR="003C3AAD">
        <w:t xml:space="preserve"> </w:t>
      </w:r>
      <w:r>
        <w:t>from</w:t>
      </w:r>
      <w:r w:rsidR="003C3AAD">
        <w:t xml:space="preserve"> </w:t>
      </w:r>
      <w:r>
        <w:t>the</w:t>
      </w:r>
      <w:r w:rsidR="003C3AAD">
        <w:t xml:space="preserve"> </w:t>
      </w:r>
      <w:r>
        <w:t>FCDO</w:t>
      </w:r>
      <w:r w:rsidR="003C3AAD">
        <w:t xml:space="preserve"> </w:t>
      </w:r>
      <w:r>
        <w:t>but</w:t>
      </w:r>
      <w:r w:rsidR="003C3AAD">
        <w:t xml:space="preserve"> </w:t>
      </w:r>
      <w:r>
        <w:t>from</w:t>
      </w:r>
      <w:r w:rsidR="003C3AAD">
        <w:t xml:space="preserve"> </w:t>
      </w:r>
      <w:r>
        <w:t>the</w:t>
      </w:r>
      <w:r w:rsidR="003C3AAD">
        <w:t xml:space="preserve"> </w:t>
      </w:r>
      <w:r>
        <w:t>trade</w:t>
      </w:r>
      <w:r w:rsidR="003C3AAD">
        <w:t xml:space="preserve"> </w:t>
      </w:r>
      <w:r>
        <w:t>department,</w:t>
      </w:r>
      <w:r w:rsidR="003C3AAD">
        <w:t xml:space="preserve"> </w:t>
      </w:r>
      <w:r>
        <w:t>energy</w:t>
      </w:r>
      <w:r w:rsidR="003C3AAD">
        <w:t xml:space="preserve"> </w:t>
      </w:r>
      <w:r>
        <w:t>security</w:t>
      </w:r>
      <w:r w:rsidR="003C3AAD">
        <w:t xml:space="preserve"> </w:t>
      </w:r>
      <w:r>
        <w:t>and</w:t>
      </w:r>
      <w:r w:rsidR="003C3AAD">
        <w:t xml:space="preserve"> </w:t>
      </w:r>
      <w:r>
        <w:t>net</w:t>
      </w:r>
      <w:r w:rsidR="003C3AAD">
        <w:t xml:space="preserve"> </w:t>
      </w:r>
      <w:r>
        <w:t>zero</w:t>
      </w:r>
      <w:r w:rsidR="003C3AAD">
        <w:t xml:space="preserve"> </w:t>
      </w:r>
      <w:r>
        <w:t>and</w:t>
      </w:r>
      <w:r w:rsidR="003C3AAD">
        <w:t xml:space="preserve"> </w:t>
      </w:r>
      <w:r>
        <w:t>the</w:t>
      </w:r>
      <w:r w:rsidR="003C3AAD">
        <w:t xml:space="preserve"> </w:t>
      </w:r>
      <w:r>
        <w:t>Home</w:t>
      </w:r>
      <w:r w:rsidR="003C3AAD">
        <w:t xml:space="preserve"> </w:t>
      </w:r>
      <w:r>
        <w:t>Office.</w:t>
      </w:r>
      <w:r w:rsidR="003C3AAD">
        <w:t xml:space="preserve"> </w:t>
      </w:r>
      <w:r>
        <w:t>As</w:t>
      </w:r>
      <w:r w:rsidR="003C3AAD">
        <w:t xml:space="preserve"> </w:t>
      </w:r>
      <w:r>
        <w:t>we</w:t>
      </w:r>
      <w:r w:rsidR="003C3AAD">
        <w:t xml:space="preserve"> </w:t>
      </w:r>
      <w:r>
        <w:t>mentioned</w:t>
      </w:r>
      <w:r w:rsidR="003C3AAD">
        <w:t xml:space="preserve"> </w:t>
      </w:r>
      <w:r>
        <w:t>earlier,</w:t>
      </w:r>
      <w:r w:rsidR="003C3AAD">
        <w:t xml:space="preserve"> </w:t>
      </w:r>
      <w:r>
        <w:t>many</w:t>
      </w:r>
      <w:r w:rsidR="003C3AAD">
        <w:t xml:space="preserve"> </w:t>
      </w:r>
      <w:r>
        <w:t>of</w:t>
      </w:r>
      <w:r w:rsidR="003C3AAD">
        <w:t xml:space="preserve"> </w:t>
      </w:r>
      <w:r>
        <w:t>these</w:t>
      </w:r>
      <w:r w:rsidR="003C3AAD">
        <w:t xml:space="preserve"> </w:t>
      </w:r>
      <w:r>
        <w:t>departments</w:t>
      </w:r>
      <w:r w:rsidR="003C3AAD">
        <w:t xml:space="preserve"> </w:t>
      </w:r>
      <w:r>
        <w:t>deal</w:t>
      </w:r>
      <w:r w:rsidR="003C3AAD">
        <w:t xml:space="preserve"> </w:t>
      </w:r>
      <w:r>
        <w:t>with</w:t>
      </w:r>
      <w:r w:rsidR="003C3AAD">
        <w:t xml:space="preserve"> </w:t>
      </w:r>
      <w:r>
        <w:t>and</w:t>
      </w:r>
      <w:r w:rsidR="003C3AAD">
        <w:t xml:space="preserve"> </w:t>
      </w:r>
      <w:r>
        <w:t>touch</w:t>
      </w:r>
      <w:r w:rsidR="003C3AAD">
        <w:t xml:space="preserve"> </w:t>
      </w:r>
      <w:r>
        <w:t>on</w:t>
      </w:r>
      <w:r w:rsidR="003C3AAD">
        <w:t xml:space="preserve"> </w:t>
      </w:r>
      <w:r>
        <w:t>the</w:t>
      </w:r>
      <w:r w:rsidR="003C3AAD">
        <w:t xml:space="preserve"> </w:t>
      </w:r>
      <w:r>
        <w:t>multilateral</w:t>
      </w:r>
      <w:r w:rsidR="003C3AAD">
        <w:t xml:space="preserve"> </w:t>
      </w:r>
      <w:r>
        <w:t>system.</w:t>
      </w:r>
      <w:r w:rsidR="003C3AAD">
        <w:t xml:space="preserve"> </w:t>
      </w:r>
      <w:r>
        <w:t>If</w:t>
      </w:r>
      <w:r w:rsidR="003C3AAD">
        <w:t xml:space="preserve"> </w:t>
      </w:r>
      <w:r>
        <w:t>there</w:t>
      </w:r>
      <w:r w:rsidR="003C3AAD">
        <w:t xml:space="preserve"> </w:t>
      </w:r>
      <w:r>
        <w:t>were</w:t>
      </w:r>
      <w:r w:rsidR="003C3AAD">
        <w:t xml:space="preserve"> </w:t>
      </w:r>
      <w:r>
        <w:t>to</w:t>
      </w:r>
      <w:r w:rsidR="003C3AAD">
        <w:t xml:space="preserve"> </w:t>
      </w:r>
      <w:r>
        <w:t>be</w:t>
      </w:r>
      <w:r w:rsidR="003C3AAD">
        <w:t xml:space="preserve"> </w:t>
      </w:r>
      <w:r>
        <w:t>a</w:t>
      </w:r>
      <w:r w:rsidR="003C3AAD">
        <w:t xml:space="preserve"> </w:t>
      </w:r>
      <w:r>
        <w:t>co-ordinating</w:t>
      </w:r>
      <w:r w:rsidR="003C3AAD">
        <w:t xml:space="preserve"> </w:t>
      </w:r>
      <w:r>
        <w:t>brain,</w:t>
      </w:r>
      <w:r w:rsidR="003C3AAD">
        <w:t xml:space="preserve"> </w:t>
      </w:r>
      <w:r>
        <w:t>and</w:t>
      </w:r>
      <w:r w:rsidR="003C3AAD">
        <w:t xml:space="preserve"> </w:t>
      </w:r>
      <w:r>
        <w:t>that</w:t>
      </w:r>
      <w:r w:rsidR="003C3AAD">
        <w:t xml:space="preserve"> </w:t>
      </w:r>
      <w:r>
        <w:t>is</w:t>
      </w:r>
      <w:r w:rsidR="003C3AAD">
        <w:t xml:space="preserve"> </w:t>
      </w:r>
      <w:r>
        <w:t>a</w:t>
      </w:r>
      <w:r w:rsidR="003C3AAD">
        <w:t xml:space="preserve"> </w:t>
      </w:r>
      <w:r>
        <w:t>good</w:t>
      </w:r>
      <w:r w:rsidR="003C3AAD">
        <w:t xml:space="preserve"> </w:t>
      </w:r>
      <w:r>
        <w:t>and</w:t>
      </w:r>
      <w:r w:rsidR="003C3AAD">
        <w:t xml:space="preserve"> </w:t>
      </w:r>
      <w:r>
        <w:t>important</w:t>
      </w:r>
      <w:r w:rsidR="003C3AAD">
        <w:t xml:space="preserve"> </w:t>
      </w:r>
      <w:r>
        <w:t>thing,</w:t>
      </w:r>
      <w:r w:rsidR="003C3AAD">
        <w:t xml:space="preserve"> </w:t>
      </w:r>
      <w:r>
        <w:t>then</w:t>
      </w:r>
      <w:r w:rsidR="003C3AAD">
        <w:t xml:space="preserve"> </w:t>
      </w:r>
      <w:r>
        <w:t>that</w:t>
      </w:r>
      <w:r w:rsidR="003C3AAD">
        <w:t xml:space="preserve"> </w:t>
      </w:r>
      <w:r>
        <w:t>growing</w:t>
      </w:r>
      <w:r w:rsidR="003C3AAD">
        <w:t xml:space="preserve"> </w:t>
      </w:r>
      <w:r>
        <w:t>hub</w:t>
      </w:r>
      <w:r w:rsidR="003C3AAD">
        <w:t xml:space="preserve"> </w:t>
      </w:r>
      <w:r>
        <w:t>in</w:t>
      </w:r>
      <w:r w:rsidR="003C3AAD">
        <w:t xml:space="preserve"> </w:t>
      </w:r>
      <w:r>
        <w:t>the</w:t>
      </w:r>
      <w:r w:rsidR="003C3AAD">
        <w:t xml:space="preserve"> </w:t>
      </w:r>
      <w:r>
        <w:t>Cabinet</w:t>
      </w:r>
      <w:r w:rsidR="003C3AAD">
        <w:t xml:space="preserve"> </w:t>
      </w:r>
      <w:r>
        <w:t>Office</w:t>
      </w:r>
      <w:r w:rsidR="003C3AAD">
        <w:t xml:space="preserve"> </w:t>
      </w:r>
      <w:r>
        <w:t>is</w:t>
      </w:r>
      <w:r w:rsidR="003C3AAD">
        <w:t xml:space="preserve"> </w:t>
      </w:r>
      <w:r>
        <w:t>a</w:t>
      </w:r>
      <w:r w:rsidR="003C3AAD">
        <w:t xml:space="preserve"> </w:t>
      </w:r>
      <w:r>
        <w:t>good</w:t>
      </w:r>
      <w:r w:rsidR="003C3AAD">
        <w:t xml:space="preserve"> </w:t>
      </w:r>
      <w:r>
        <w:t>place</w:t>
      </w:r>
      <w:r w:rsidR="003C3AAD">
        <w:t xml:space="preserve"> </w:t>
      </w:r>
      <w:r>
        <w:t>to</w:t>
      </w:r>
      <w:r w:rsidR="003C3AAD">
        <w:t xml:space="preserve"> </w:t>
      </w:r>
      <w:r>
        <w:t>for</w:t>
      </w:r>
      <w:r w:rsidR="003C3AAD">
        <w:t xml:space="preserve"> </w:t>
      </w:r>
      <w:r>
        <w:t>it</w:t>
      </w:r>
      <w:r w:rsidR="003C3AAD">
        <w:t xml:space="preserve"> </w:t>
      </w:r>
      <w:r>
        <w:t>to</w:t>
      </w:r>
      <w:r w:rsidR="003C3AAD">
        <w:t xml:space="preserve"> </w:t>
      </w:r>
      <w:r>
        <w:t>be.</w:t>
      </w:r>
      <w:r w:rsidR="003C3AAD">
        <w:t xml:space="preserve"> </w:t>
      </w:r>
    </w:p>
    <w:p w:rsidR="00944F48" w:rsidP="00944F48">
      <w:pPr>
        <w:pStyle w:val="Remark"/>
      </w:pPr>
      <w:sdt>
        <w:sdtPr>
          <w:alias w:val="Member"/>
          <w:tag w:val="&lt;Member mnisId='2476' dodsId='26541'&gt;"/>
          <w:id w:val="1208226118"/>
          <w:placeholder>
            <w:docPart w:val="F1D7502869D947919D6452ADD5C07733"/>
          </w:placeholder>
          <w:richText/>
        </w:sdtPr>
        <w:sdtContent>
          <w:r w:rsidRPr="00347B74">
            <w:rPr>
              <w:b/>
            </w:rPr>
            <w:t>Baroness</w:t>
          </w:r>
          <w:r w:rsidR="003C3AAD">
            <w:rPr>
              <w:b/>
            </w:rPr>
            <w:t xml:space="preserve"> </w:t>
          </w:r>
          <w:r w:rsidRPr="00347B74">
            <w:rPr>
              <w:b/>
            </w:rPr>
            <w:t>Prashar:</w:t>
          </w:r>
        </w:sdtContent>
      </w:sdt>
      <w:r w:rsidR="003C3AAD">
        <w:t xml:space="preserve"> </w:t>
      </w:r>
      <w:r>
        <w:t>Richard,</w:t>
      </w:r>
      <w:r w:rsidR="000B4A80">
        <w:t xml:space="preserve"> </w:t>
      </w:r>
      <w:r>
        <w:t>do</w:t>
      </w:r>
      <w:r w:rsidR="003C3AAD">
        <w:t xml:space="preserve"> </w:t>
      </w:r>
      <w:r>
        <w:t>you</w:t>
      </w:r>
      <w:r w:rsidR="003C3AAD">
        <w:t xml:space="preserve"> </w:t>
      </w:r>
      <w:r>
        <w:t>have</w:t>
      </w:r>
      <w:r w:rsidR="003C3AAD">
        <w:t xml:space="preserve"> </w:t>
      </w:r>
      <w:r>
        <w:t>anything</w:t>
      </w:r>
      <w:r w:rsidR="003C3AAD">
        <w:t xml:space="preserve"> </w:t>
      </w:r>
      <w:r>
        <w:t>to</w:t>
      </w:r>
      <w:r w:rsidR="003C3AAD">
        <w:t xml:space="preserve"> </w:t>
      </w:r>
      <w:r>
        <w:t>say</w:t>
      </w:r>
      <w:r w:rsidR="003C3AAD">
        <w:t xml:space="preserve"> </w:t>
      </w:r>
      <w:r>
        <w:t>as</w:t>
      </w:r>
      <w:r w:rsidR="003C3AAD">
        <w:t xml:space="preserve"> </w:t>
      </w:r>
      <w:r>
        <w:t>an</w:t>
      </w:r>
      <w:r w:rsidR="003C3AAD">
        <w:t xml:space="preserve"> </w:t>
      </w:r>
      <w:r>
        <w:t>observer?</w:t>
      </w:r>
    </w:p>
    <w:p w:rsidR="00944F48" w:rsidP="00944F48">
      <w:pPr>
        <w:pStyle w:val="Answer"/>
      </w:pPr>
      <w:sdt>
        <w:sdtPr>
          <w:alias w:val="Witness"/>
          <w:id w:val="-1521466721"/>
          <w:placeholder>
            <w:docPart w:val="AD700D4F3E104DBFA9808F9E00714BA1"/>
          </w:placeholder>
          <w:richText/>
        </w:sdtPr>
        <w:sdtContent>
          <w:r w:rsidRPr="00C72B90">
            <w:rPr>
              <w:b/>
              <w:i/>
            </w:rPr>
            <w:t>Richard</w:t>
          </w:r>
          <w:r w:rsidR="003C3AAD">
            <w:rPr>
              <w:b/>
              <w:i/>
            </w:rPr>
            <w:t xml:space="preserve"> </w:t>
          </w:r>
          <w:r w:rsidRPr="00C72B90">
            <w:rPr>
              <w:b/>
              <w:i/>
            </w:rPr>
            <w:t>Gowan:</w:t>
          </w:r>
        </w:sdtContent>
      </w:sdt>
      <w:r w:rsidR="003C3AAD">
        <w:t xml:space="preserve"> </w:t>
      </w:r>
      <w:r>
        <w:t>No,</w:t>
      </w:r>
      <w:r w:rsidR="003C3AAD">
        <w:t xml:space="preserve"> </w:t>
      </w:r>
      <w:r>
        <w:t>I</w:t>
      </w:r>
      <w:r w:rsidR="003C3AAD">
        <w:t xml:space="preserve"> </w:t>
      </w:r>
      <w:r>
        <w:t>defer</w:t>
      </w:r>
      <w:r w:rsidR="003C3AAD">
        <w:t xml:space="preserve"> </w:t>
      </w:r>
      <w:r>
        <w:t>to</w:t>
      </w:r>
      <w:r w:rsidR="003C3AAD">
        <w:t xml:space="preserve"> </w:t>
      </w:r>
      <w:r>
        <w:t>those</w:t>
      </w:r>
      <w:r w:rsidR="003C3AAD">
        <w:t xml:space="preserve"> </w:t>
      </w:r>
      <w:r>
        <w:t>who</w:t>
      </w:r>
      <w:r w:rsidR="003C3AAD">
        <w:t xml:space="preserve"> </w:t>
      </w:r>
      <w:r>
        <w:t>have</w:t>
      </w:r>
      <w:r w:rsidR="003C3AAD">
        <w:t xml:space="preserve"> </w:t>
      </w:r>
      <w:r>
        <w:t>been</w:t>
      </w:r>
      <w:r w:rsidR="003C3AAD">
        <w:t xml:space="preserve"> </w:t>
      </w:r>
      <w:r>
        <w:t>on</w:t>
      </w:r>
      <w:r w:rsidR="003C3AAD">
        <w:t xml:space="preserve"> </w:t>
      </w:r>
      <w:r>
        <w:t>the</w:t>
      </w:r>
      <w:r w:rsidR="003C3AAD">
        <w:t xml:space="preserve"> </w:t>
      </w:r>
      <w:r>
        <w:t>inside.</w:t>
      </w:r>
      <w:r w:rsidR="003C3AAD">
        <w:t xml:space="preserve"> </w:t>
      </w:r>
      <w:r>
        <w:t>I</w:t>
      </w:r>
      <w:r w:rsidR="003C3AAD">
        <w:t xml:space="preserve"> </w:t>
      </w:r>
      <w:r>
        <w:t>do</w:t>
      </w:r>
      <w:r w:rsidR="003C3AAD">
        <w:t xml:space="preserve"> </w:t>
      </w:r>
      <w:r>
        <w:t>not</w:t>
      </w:r>
      <w:r w:rsidR="003C3AAD">
        <w:t xml:space="preserve"> </w:t>
      </w:r>
      <w:r>
        <w:t>have</w:t>
      </w:r>
      <w:r w:rsidR="003C3AAD">
        <w:t xml:space="preserve"> </w:t>
      </w:r>
      <w:r>
        <w:t>anything</w:t>
      </w:r>
      <w:r w:rsidR="003C3AAD">
        <w:t xml:space="preserve"> </w:t>
      </w:r>
      <w:r>
        <w:t>to</w:t>
      </w:r>
      <w:r w:rsidR="003C3AAD">
        <w:t xml:space="preserve"> </w:t>
      </w:r>
      <w:r>
        <w:t>add.</w:t>
      </w:r>
    </w:p>
    <w:p w:rsidR="00944F48" w:rsidP="00944F48">
      <w:pPr>
        <w:pStyle w:val="Question"/>
      </w:pPr>
      <w:sdt>
        <w:sdtPr>
          <w:alias w:val="Member"/>
          <w:tag w:val="&lt;Member mnisId='895' dodsId='27073'&gt;"/>
          <w:id w:val="-1860268457"/>
          <w:placeholder>
            <w:docPart w:val="E0F9A27AE3EF4356843A83F8FE798A36"/>
          </w:placeholder>
          <w:richText/>
        </w:sdtPr>
        <w:sdtContent>
          <w:r w:rsidRPr="00B439EF">
            <w:rPr>
              <w:b/>
            </w:rPr>
            <w:t>Lord</w:t>
          </w:r>
          <w:r w:rsidR="003C3AAD">
            <w:rPr>
              <w:b/>
            </w:rPr>
            <w:t xml:space="preserve"> </w:t>
          </w:r>
          <w:r w:rsidRPr="00B439EF">
            <w:rPr>
              <w:b/>
            </w:rPr>
            <w:t>Lamont</w:t>
          </w:r>
          <w:r w:rsidR="003C3AAD">
            <w:rPr>
              <w:b/>
            </w:rPr>
            <w:t xml:space="preserve"> </w:t>
          </w:r>
          <w:r w:rsidRPr="00B439EF">
            <w:rPr>
              <w:b/>
            </w:rPr>
            <w:t>of</w:t>
          </w:r>
          <w:r w:rsidR="003C3AAD">
            <w:rPr>
              <w:b/>
            </w:rPr>
            <w:t xml:space="preserve"> </w:t>
          </w:r>
          <w:r w:rsidRPr="00B439EF">
            <w:rPr>
              <w:b/>
            </w:rPr>
            <w:t>Lerwick:</w:t>
          </w:r>
        </w:sdtContent>
      </w:sdt>
      <w:r w:rsidR="003C3AAD">
        <w:t xml:space="preserve"> </w:t>
      </w:r>
      <w:r>
        <w:t>We</w:t>
      </w:r>
      <w:r w:rsidR="003C3AAD">
        <w:t xml:space="preserve"> </w:t>
      </w:r>
      <w:r>
        <w:t>have</w:t>
      </w:r>
      <w:r w:rsidR="003C3AAD">
        <w:t xml:space="preserve"> </w:t>
      </w:r>
      <w:r>
        <w:t>heard</w:t>
      </w:r>
      <w:r w:rsidR="003C3AAD">
        <w:t xml:space="preserve"> </w:t>
      </w:r>
      <w:r>
        <w:t>very</w:t>
      </w:r>
      <w:r w:rsidR="003C3AAD">
        <w:t xml:space="preserve"> </w:t>
      </w:r>
      <w:r>
        <w:t>little</w:t>
      </w:r>
      <w:r w:rsidR="003C3AAD">
        <w:t xml:space="preserve"> </w:t>
      </w:r>
      <w:r>
        <w:t>criticism</w:t>
      </w:r>
      <w:r w:rsidR="003C3AAD">
        <w:t xml:space="preserve"> </w:t>
      </w:r>
      <w:r>
        <w:t>on</w:t>
      </w:r>
      <w:r w:rsidR="003C3AAD">
        <w:t xml:space="preserve"> </w:t>
      </w:r>
      <w:r>
        <w:t>the</w:t>
      </w:r>
      <w:r w:rsidR="003C3AAD">
        <w:t xml:space="preserve"> </w:t>
      </w:r>
      <w:r>
        <w:t>whole</w:t>
      </w:r>
      <w:r w:rsidR="003C3AAD">
        <w:t xml:space="preserve"> </w:t>
      </w:r>
      <w:r>
        <w:t>of</w:t>
      </w:r>
      <w:r w:rsidR="003C3AAD">
        <w:t xml:space="preserve"> </w:t>
      </w:r>
      <w:r>
        <w:t>multilateral</w:t>
      </w:r>
      <w:r w:rsidR="003C3AAD">
        <w:t xml:space="preserve"> </w:t>
      </w:r>
      <w:r>
        <w:t>institutions.</w:t>
      </w:r>
      <w:r w:rsidR="003C3AAD">
        <w:t xml:space="preserve"> </w:t>
      </w:r>
      <w:r>
        <w:t>One</w:t>
      </w:r>
      <w:r w:rsidR="003C3AAD">
        <w:t xml:space="preserve"> </w:t>
      </w:r>
      <w:r>
        <w:t>can</w:t>
      </w:r>
      <w:r w:rsidR="003C3AAD">
        <w:t xml:space="preserve"> </w:t>
      </w:r>
      <w:r>
        <w:t>be</w:t>
      </w:r>
      <w:r w:rsidR="003C3AAD">
        <w:t xml:space="preserve"> </w:t>
      </w:r>
      <w:r>
        <w:t>a</w:t>
      </w:r>
      <w:r w:rsidR="003C3AAD">
        <w:t xml:space="preserve"> </w:t>
      </w:r>
      <w:r>
        <w:t>believer</w:t>
      </w:r>
      <w:r w:rsidR="003C3AAD">
        <w:t xml:space="preserve"> </w:t>
      </w:r>
      <w:r>
        <w:t>in</w:t>
      </w:r>
      <w:r w:rsidR="003C3AAD">
        <w:t xml:space="preserve"> </w:t>
      </w:r>
      <w:r>
        <w:t>multilateral</w:t>
      </w:r>
      <w:r w:rsidR="003C3AAD">
        <w:t xml:space="preserve"> </w:t>
      </w:r>
      <w:r>
        <w:t>institutions</w:t>
      </w:r>
      <w:r w:rsidR="003C3AAD">
        <w:t xml:space="preserve"> </w:t>
      </w:r>
      <w:r>
        <w:t>but</w:t>
      </w:r>
      <w:r w:rsidR="003C3AAD">
        <w:t xml:space="preserve"> </w:t>
      </w:r>
      <w:r>
        <w:t>at</w:t>
      </w:r>
      <w:r w:rsidR="003C3AAD">
        <w:t xml:space="preserve"> </w:t>
      </w:r>
      <w:r>
        <w:t>the</w:t>
      </w:r>
      <w:r w:rsidR="003C3AAD">
        <w:t xml:space="preserve"> </w:t>
      </w:r>
      <w:r>
        <w:t>same</w:t>
      </w:r>
      <w:r w:rsidR="003C3AAD">
        <w:t xml:space="preserve"> </w:t>
      </w:r>
      <w:r>
        <w:t>time</w:t>
      </w:r>
      <w:r w:rsidR="003C3AAD">
        <w:t xml:space="preserve"> </w:t>
      </w:r>
      <w:r>
        <w:t>believe</w:t>
      </w:r>
      <w:r w:rsidR="003C3AAD">
        <w:t xml:space="preserve"> </w:t>
      </w:r>
      <w:r>
        <w:t>that</w:t>
      </w:r>
      <w:r w:rsidR="003C3AAD">
        <w:t xml:space="preserve"> </w:t>
      </w:r>
      <w:r>
        <w:t>they</w:t>
      </w:r>
      <w:r w:rsidR="003C3AAD">
        <w:t xml:space="preserve"> </w:t>
      </w:r>
      <w:r>
        <w:t>should</w:t>
      </w:r>
      <w:r w:rsidR="003C3AAD">
        <w:t xml:space="preserve"> </w:t>
      </w:r>
      <w:r>
        <w:t>be</w:t>
      </w:r>
      <w:r w:rsidR="003C3AAD">
        <w:t xml:space="preserve"> </w:t>
      </w:r>
      <w:r>
        <w:t>subject</w:t>
      </w:r>
      <w:r w:rsidR="003C3AAD">
        <w:t xml:space="preserve"> </w:t>
      </w:r>
      <w:r>
        <w:t>to</w:t>
      </w:r>
      <w:r w:rsidR="003C3AAD">
        <w:t xml:space="preserve"> </w:t>
      </w:r>
      <w:r>
        <w:t>examination</w:t>
      </w:r>
      <w:r w:rsidR="003C3AAD">
        <w:t xml:space="preserve"> </w:t>
      </w:r>
      <w:r>
        <w:t>and</w:t>
      </w:r>
      <w:r w:rsidR="003C3AAD">
        <w:t xml:space="preserve"> </w:t>
      </w:r>
      <w:r>
        <w:t>criticism.</w:t>
      </w:r>
      <w:r w:rsidR="003C3AAD">
        <w:t xml:space="preserve"> </w:t>
      </w:r>
      <w:r>
        <w:t>I</w:t>
      </w:r>
      <w:r w:rsidR="003C3AAD">
        <w:t xml:space="preserve"> </w:t>
      </w:r>
      <w:r>
        <w:t>wonder</w:t>
      </w:r>
      <w:r w:rsidR="003C3AAD">
        <w:t xml:space="preserve"> </w:t>
      </w:r>
      <w:r>
        <w:t>whether</w:t>
      </w:r>
      <w:r w:rsidR="003C3AAD">
        <w:t xml:space="preserve"> </w:t>
      </w:r>
      <w:r>
        <w:t>Matthew</w:t>
      </w:r>
      <w:r w:rsidR="003C3AAD">
        <w:t xml:space="preserve"> </w:t>
      </w:r>
      <w:r>
        <w:t>would</w:t>
      </w:r>
      <w:r w:rsidR="003C3AAD">
        <w:t xml:space="preserve"> </w:t>
      </w:r>
      <w:r>
        <w:t>tell</w:t>
      </w:r>
      <w:r w:rsidR="003C3AAD">
        <w:t xml:space="preserve"> </w:t>
      </w:r>
      <w:r>
        <w:t>us</w:t>
      </w:r>
      <w:r w:rsidR="003C3AAD">
        <w:t xml:space="preserve"> </w:t>
      </w:r>
      <w:r>
        <w:t>what</w:t>
      </w:r>
      <w:r w:rsidR="003C3AAD">
        <w:t xml:space="preserve"> </w:t>
      </w:r>
      <w:r>
        <w:t>view</w:t>
      </w:r>
      <w:r w:rsidR="003C3AAD">
        <w:t xml:space="preserve"> </w:t>
      </w:r>
      <w:r>
        <w:t>he</w:t>
      </w:r>
      <w:r w:rsidR="003C3AAD">
        <w:t xml:space="preserve"> </w:t>
      </w:r>
      <w:r>
        <w:t>takes,</w:t>
      </w:r>
      <w:r w:rsidR="003C3AAD">
        <w:t xml:space="preserve"> </w:t>
      </w:r>
      <w:r>
        <w:t>for</w:t>
      </w:r>
      <w:r w:rsidR="003C3AAD">
        <w:t xml:space="preserve"> </w:t>
      </w:r>
      <w:r>
        <w:t>example,</w:t>
      </w:r>
      <w:r w:rsidR="003C3AAD">
        <w:t xml:space="preserve"> </w:t>
      </w:r>
      <w:r>
        <w:t>of</w:t>
      </w:r>
      <w:r w:rsidR="003C3AAD">
        <w:t xml:space="preserve"> </w:t>
      </w:r>
      <w:r>
        <w:t>UNESCO.</w:t>
      </w:r>
      <w:r w:rsidR="003C3AAD">
        <w:t xml:space="preserve"> </w:t>
      </w:r>
      <w:r>
        <w:t>One</w:t>
      </w:r>
      <w:r w:rsidR="003C3AAD">
        <w:t xml:space="preserve"> </w:t>
      </w:r>
      <w:r>
        <w:t>witness</w:t>
      </w:r>
      <w:r w:rsidR="003C3AAD">
        <w:t xml:space="preserve"> </w:t>
      </w:r>
      <w:r>
        <w:t>told</w:t>
      </w:r>
      <w:r w:rsidR="003C3AAD">
        <w:t xml:space="preserve"> </w:t>
      </w:r>
      <w:r>
        <w:t>us</w:t>
      </w:r>
      <w:r w:rsidR="003C3AAD">
        <w:t xml:space="preserve"> </w:t>
      </w:r>
      <w:r>
        <w:t>it</w:t>
      </w:r>
      <w:r w:rsidR="003C3AAD">
        <w:t xml:space="preserve"> </w:t>
      </w:r>
      <w:r>
        <w:t>is</w:t>
      </w:r>
      <w:r w:rsidR="003C3AAD">
        <w:t xml:space="preserve"> </w:t>
      </w:r>
      <w:r>
        <w:t>not</w:t>
      </w:r>
      <w:r w:rsidR="003C3AAD">
        <w:t xml:space="preserve"> </w:t>
      </w:r>
      <w:r>
        <w:t>worth</w:t>
      </w:r>
      <w:r w:rsidR="003C3AAD">
        <w:t xml:space="preserve"> </w:t>
      </w:r>
      <w:r>
        <w:t>pulling</w:t>
      </w:r>
      <w:r w:rsidR="003C3AAD">
        <w:t xml:space="preserve"> </w:t>
      </w:r>
      <w:r>
        <w:t>out</w:t>
      </w:r>
      <w:r w:rsidR="003C3AAD">
        <w:t xml:space="preserve"> </w:t>
      </w:r>
      <w:r>
        <w:t>for</w:t>
      </w:r>
      <w:r w:rsidR="003C3AAD">
        <w:t xml:space="preserve"> </w:t>
      </w:r>
      <w:r>
        <w:t>the</w:t>
      </w:r>
      <w:r w:rsidR="003C3AAD">
        <w:t xml:space="preserve"> </w:t>
      </w:r>
      <w:r>
        <w:t>sake</w:t>
      </w:r>
      <w:r w:rsidR="003C3AAD">
        <w:t xml:space="preserve"> </w:t>
      </w:r>
      <w:r>
        <w:t>of</w:t>
      </w:r>
      <w:r w:rsidR="003C3AAD">
        <w:t xml:space="preserve"> </w:t>
      </w:r>
      <w:r>
        <w:t>pulling</w:t>
      </w:r>
      <w:r w:rsidR="003C3AAD">
        <w:t xml:space="preserve"> </w:t>
      </w:r>
      <w:r>
        <w:t>out,</w:t>
      </w:r>
      <w:r w:rsidR="003C3AAD">
        <w:t xml:space="preserve"> </w:t>
      </w:r>
      <w:r>
        <w:t>but</w:t>
      </w:r>
      <w:r w:rsidR="003C3AAD">
        <w:t xml:space="preserve"> </w:t>
      </w:r>
      <w:r>
        <w:t>the</w:t>
      </w:r>
      <w:r w:rsidR="003C3AAD">
        <w:t xml:space="preserve"> </w:t>
      </w:r>
      <w:r>
        <w:t>United</w:t>
      </w:r>
      <w:r w:rsidR="003C3AAD">
        <w:t xml:space="preserve"> </w:t>
      </w:r>
      <w:r>
        <w:t>States</w:t>
      </w:r>
      <w:r w:rsidR="003C3AAD">
        <w:t xml:space="preserve"> </w:t>
      </w:r>
      <w:r>
        <w:t>has</w:t>
      </w:r>
      <w:r w:rsidR="003C3AAD">
        <w:t xml:space="preserve"> </w:t>
      </w:r>
      <w:r>
        <w:t>twice</w:t>
      </w:r>
      <w:r w:rsidR="003C3AAD">
        <w:t xml:space="preserve"> </w:t>
      </w:r>
      <w:r>
        <w:t>withdrawn</w:t>
      </w:r>
      <w:r w:rsidR="003C3AAD">
        <w:t xml:space="preserve"> </w:t>
      </w:r>
      <w:r>
        <w:t>from</w:t>
      </w:r>
      <w:r w:rsidR="003C3AAD">
        <w:t xml:space="preserve"> </w:t>
      </w:r>
      <w:r>
        <w:t>UNESCO—not</w:t>
      </w:r>
      <w:r w:rsidR="003C3AAD">
        <w:t xml:space="preserve"> </w:t>
      </w:r>
      <w:r>
        <w:t>just</w:t>
      </w:r>
      <w:r w:rsidR="003C3AAD">
        <w:t xml:space="preserve"> </w:t>
      </w:r>
      <w:r>
        <w:t>once</w:t>
      </w:r>
      <w:r w:rsidR="003C3AAD">
        <w:t xml:space="preserve"> </w:t>
      </w:r>
      <w:r>
        <w:t>but</w:t>
      </w:r>
      <w:r w:rsidR="003C3AAD">
        <w:t xml:space="preserve"> </w:t>
      </w:r>
      <w:r>
        <w:t>twice—and</w:t>
      </w:r>
      <w:r w:rsidR="003C3AAD">
        <w:t xml:space="preserve"> </w:t>
      </w:r>
      <w:r>
        <w:t>there</w:t>
      </w:r>
      <w:r w:rsidR="003C3AAD">
        <w:t xml:space="preserve"> </w:t>
      </w:r>
      <w:r>
        <w:t>have</w:t>
      </w:r>
      <w:r w:rsidR="003C3AAD">
        <w:t xml:space="preserve"> </w:t>
      </w:r>
      <w:r>
        <w:t>been</w:t>
      </w:r>
      <w:r w:rsidR="003C3AAD">
        <w:t xml:space="preserve"> </w:t>
      </w:r>
      <w:r>
        <w:t>arguments</w:t>
      </w:r>
      <w:r w:rsidR="003C3AAD">
        <w:t xml:space="preserve"> </w:t>
      </w:r>
      <w:r>
        <w:t>about</w:t>
      </w:r>
      <w:r w:rsidR="003C3AAD">
        <w:t xml:space="preserve"> </w:t>
      </w:r>
      <w:r>
        <w:t>the</w:t>
      </w:r>
      <w:r w:rsidR="003C3AAD">
        <w:t xml:space="preserve"> </w:t>
      </w:r>
      <w:r>
        <w:t>cost</w:t>
      </w:r>
      <w:r w:rsidR="003C3AAD">
        <w:t xml:space="preserve"> </w:t>
      </w:r>
      <w:r>
        <w:t>effectiveness.</w:t>
      </w:r>
      <w:r w:rsidR="003C3AAD">
        <w:t xml:space="preserve"> </w:t>
      </w:r>
      <w:r>
        <w:t>Which</w:t>
      </w:r>
      <w:r w:rsidR="003C3AAD">
        <w:t xml:space="preserve"> </w:t>
      </w:r>
      <w:r>
        <w:t>institutions</w:t>
      </w:r>
      <w:r w:rsidR="003C3AAD">
        <w:t xml:space="preserve"> </w:t>
      </w:r>
      <w:r>
        <w:t>do</w:t>
      </w:r>
      <w:r w:rsidR="003C3AAD">
        <w:t xml:space="preserve"> </w:t>
      </w:r>
      <w:r>
        <w:t>you</w:t>
      </w:r>
      <w:r w:rsidR="003C3AAD">
        <w:t xml:space="preserve"> </w:t>
      </w:r>
      <w:r>
        <w:t>think</w:t>
      </w:r>
      <w:r w:rsidR="003C3AAD">
        <w:t xml:space="preserve"> </w:t>
      </w:r>
      <w:r>
        <w:t>could</w:t>
      </w:r>
      <w:r w:rsidR="003C3AAD">
        <w:t xml:space="preserve"> </w:t>
      </w:r>
      <w:r>
        <w:t>be</w:t>
      </w:r>
      <w:r w:rsidR="003C3AAD">
        <w:t xml:space="preserve"> </w:t>
      </w:r>
      <w:r>
        <w:t>subject</w:t>
      </w:r>
      <w:r w:rsidR="003C3AAD">
        <w:t xml:space="preserve"> </w:t>
      </w:r>
      <w:r>
        <w:t>to</w:t>
      </w:r>
      <w:r w:rsidR="003C3AAD">
        <w:t xml:space="preserve"> </w:t>
      </w:r>
      <w:r>
        <w:t>some</w:t>
      </w:r>
      <w:r w:rsidR="003C3AAD">
        <w:t xml:space="preserve"> </w:t>
      </w:r>
      <w:r>
        <w:t>pruning</w:t>
      </w:r>
      <w:r w:rsidR="003C3AAD">
        <w:t xml:space="preserve"> </w:t>
      </w:r>
      <w:r>
        <w:t>or</w:t>
      </w:r>
      <w:r w:rsidR="003C3AAD">
        <w:t xml:space="preserve"> </w:t>
      </w:r>
      <w:r>
        <w:t>criticism?</w:t>
      </w:r>
      <w:r w:rsidR="003C3AAD">
        <w:t xml:space="preserve"> </w:t>
      </w:r>
      <w:r>
        <w:t>Surely</w:t>
      </w:r>
      <w:r w:rsidR="003C3AAD">
        <w:t xml:space="preserve"> </w:t>
      </w:r>
      <w:r>
        <w:t>this</w:t>
      </w:r>
      <w:r w:rsidR="003C3AAD">
        <w:t xml:space="preserve"> </w:t>
      </w:r>
      <w:r>
        <w:t>is</w:t>
      </w:r>
      <w:r w:rsidR="003C3AAD">
        <w:t xml:space="preserve"> </w:t>
      </w:r>
      <w:r>
        <w:t>something</w:t>
      </w:r>
      <w:r w:rsidR="003C3AAD">
        <w:t xml:space="preserve"> </w:t>
      </w:r>
      <w:r>
        <w:t>that</w:t>
      </w:r>
      <w:r w:rsidR="003C3AAD">
        <w:t xml:space="preserve"> </w:t>
      </w:r>
      <w:r>
        <w:t>should</w:t>
      </w:r>
      <w:r w:rsidR="003C3AAD">
        <w:t xml:space="preserve"> </w:t>
      </w:r>
      <w:r>
        <w:t>get</w:t>
      </w:r>
      <w:r w:rsidR="003C3AAD">
        <w:t xml:space="preserve"> </w:t>
      </w:r>
      <w:r>
        <w:t>our</w:t>
      </w:r>
      <w:r w:rsidR="003C3AAD">
        <w:t xml:space="preserve"> </w:t>
      </w:r>
      <w:r>
        <w:t>attention,</w:t>
      </w:r>
      <w:r w:rsidR="003C3AAD">
        <w:t xml:space="preserve"> </w:t>
      </w:r>
      <w:r>
        <w:t>not</w:t>
      </w:r>
      <w:r w:rsidR="003C3AAD">
        <w:t xml:space="preserve"> </w:t>
      </w:r>
      <w:r>
        <w:t>be</w:t>
      </w:r>
      <w:r w:rsidR="003C3AAD">
        <w:t xml:space="preserve"> </w:t>
      </w:r>
      <w:r>
        <w:t>swept</w:t>
      </w:r>
      <w:r w:rsidR="003C3AAD">
        <w:t xml:space="preserve"> </w:t>
      </w:r>
      <w:r>
        <w:t>under</w:t>
      </w:r>
      <w:r w:rsidR="003C3AAD">
        <w:t xml:space="preserve"> </w:t>
      </w:r>
      <w:r>
        <w:t>the</w:t>
      </w:r>
      <w:r w:rsidR="003C3AAD">
        <w:t xml:space="preserve"> </w:t>
      </w:r>
      <w:r>
        <w:t>carpet.</w:t>
      </w:r>
    </w:p>
    <w:p w:rsidR="00944F48" w:rsidP="00944F48">
      <w:pPr>
        <w:pStyle w:val="Answer"/>
      </w:pPr>
      <w:sdt>
        <w:sdtPr>
          <w:alias w:val="Witness"/>
          <w:id w:val="-1823352814"/>
          <w:placeholder>
            <w:docPart w:val="899E9B949C2447A3803644E064853BB5"/>
          </w:placeholder>
          <w:richText/>
        </w:sdtPr>
        <w:sdtContent>
          <w:r w:rsidRPr="00DC545B">
            <w:rPr>
              <w:b/>
              <w:i/>
            </w:rPr>
            <w:t>Sir</w:t>
          </w:r>
          <w:r w:rsidR="003C3AAD">
            <w:rPr>
              <w:b/>
              <w:i/>
            </w:rPr>
            <w:t xml:space="preserve"> </w:t>
          </w:r>
          <w:r w:rsidRPr="00DC545B">
            <w:rPr>
              <w:b/>
              <w:i/>
            </w:rPr>
            <w:t>Matthew</w:t>
          </w:r>
          <w:r w:rsidR="003C3AAD">
            <w:rPr>
              <w:b/>
              <w:i/>
            </w:rPr>
            <w:t xml:space="preserve"> </w:t>
          </w:r>
          <w:r w:rsidRPr="00DC545B">
            <w:rPr>
              <w:b/>
              <w:i/>
            </w:rPr>
            <w:t>Rycroft:</w:t>
          </w:r>
        </w:sdtContent>
      </w:sdt>
      <w:r w:rsidR="003C3AAD">
        <w:t xml:space="preserve"> </w:t>
      </w:r>
      <w:r>
        <w:t>It</w:t>
      </w:r>
      <w:r w:rsidR="003C3AAD">
        <w:t xml:space="preserve"> </w:t>
      </w:r>
      <w:r>
        <w:t>absolutely</w:t>
      </w:r>
      <w:r w:rsidR="003C3AAD">
        <w:t xml:space="preserve"> </w:t>
      </w:r>
      <w:r>
        <w:t>should.</w:t>
      </w:r>
      <w:r w:rsidR="003C3AAD">
        <w:t xml:space="preserve"> </w:t>
      </w:r>
      <w:r>
        <w:t>I</w:t>
      </w:r>
      <w:r w:rsidR="003C3AAD">
        <w:t xml:space="preserve"> </w:t>
      </w:r>
      <w:r>
        <w:t>very</w:t>
      </w:r>
      <w:r w:rsidR="003C3AAD">
        <w:t xml:space="preserve"> </w:t>
      </w:r>
      <w:r>
        <w:t>much</w:t>
      </w:r>
      <w:r w:rsidR="003C3AAD">
        <w:t xml:space="preserve"> </w:t>
      </w:r>
      <w:r>
        <w:t>agree,</w:t>
      </w:r>
      <w:r w:rsidR="003C3AAD">
        <w:t xml:space="preserve"> </w:t>
      </w:r>
      <w:r>
        <w:t>Lord</w:t>
      </w:r>
      <w:r w:rsidR="003C3AAD">
        <w:t xml:space="preserve"> </w:t>
      </w:r>
      <w:r>
        <w:t>Lamont,</w:t>
      </w:r>
      <w:r w:rsidR="003C3AAD">
        <w:t xml:space="preserve"> </w:t>
      </w:r>
      <w:r>
        <w:t>and</w:t>
      </w:r>
      <w:r w:rsidR="003C3AAD">
        <w:t xml:space="preserve"> </w:t>
      </w:r>
      <w:r>
        <w:t>I</w:t>
      </w:r>
      <w:r w:rsidR="003C3AAD">
        <w:t xml:space="preserve"> </w:t>
      </w:r>
      <w:r>
        <w:t>think</w:t>
      </w:r>
      <w:r w:rsidR="003C3AAD">
        <w:t xml:space="preserve"> </w:t>
      </w:r>
      <w:r>
        <w:t>the</w:t>
      </w:r>
      <w:r w:rsidR="003C3AAD">
        <w:t xml:space="preserve"> </w:t>
      </w:r>
      <w:r>
        <w:t>UK</w:t>
      </w:r>
      <w:r w:rsidR="003C3AAD">
        <w:t xml:space="preserve"> </w:t>
      </w:r>
      <w:r>
        <w:t>should</w:t>
      </w:r>
      <w:r w:rsidR="003C3AAD">
        <w:t xml:space="preserve"> </w:t>
      </w:r>
      <w:r>
        <w:t>position</w:t>
      </w:r>
      <w:r w:rsidR="003C3AAD">
        <w:t xml:space="preserve"> </w:t>
      </w:r>
      <w:r>
        <w:t>ourselves</w:t>
      </w:r>
      <w:r w:rsidR="003C3AAD">
        <w:t xml:space="preserve"> </w:t>
      </w:r>
      <w:r>
        <w:t>as</w:t>
      </w:r>
      <w:r w:rsidR="003C3AAD">
        <w:t xml:space="preserve"> </w:t>
      </w:r>
      <w:r>
        <w:t>the</w:t>
      </w:r>
      <w:r w:rsidR="003C3AAD">
        <w:t xml:space="preserve"> </w:t>
      </w:r>
      <w:r>
        <w:t>permanent</w:t>
      </w:r>
      <w:r w:rsidR="003C3AAD">
        <w:t xml:space="preserve"> </w:t>
      </w:r>
      <w:r>
        <w:t>member</w:t>
      </w:r>
      <w:r w:rsidR="003C3AAD">
        <w:t xml:space="preserve"> </w:t>
      </w:r>
      <w:r>
        <w:t>of</w:t>
      </w:r>
      <w:r w:rsidR="003C3AAD">
        <w:t xml:space="preserve"> </w:t>
      </w:r>
      <w:r>
        <w:t>the</w:t>
      </w:r>
      <w:r w:rsidR="003C3AAD">
        <w:t xml:space="preserve"> </w:t>
      </w:r>
      <w:r>
        <w:t>Security</w:t>
      </w:r>
      <w:r w:rsidR="003C3AAD">
        <w:t xml:space="preserve"> </w:t>
      </w:r>
      <w:r>
        <w:t>Council</w:t>
      </w:r>
      <w:r w:rsidR="003C3AAD">
        <w:t xml:space="preserve"> </w:t>
      </w:r>
      <w:r>
        <w:t>most</w:t>
      </w:r>
      <w:r w:rsidR="003C3AAD">
        <w:t xml:space="preserve"> </w:t>
      </w:r>
      <w:r>
        <w:t>in</w:t>
      </w:r>
      <w:r w:rsidR="003C3AAD">
        <w:t xml:space="preserve"> </w:t>
      </w:r>
      <w:r>
        <w:t>favour</w:t>
      </w:r>
      <w:r w:rsidR="003C3AAD">
        <w:t xml:space="preserve"> </w:t>
      </w:r>
      <w:r>
        <w:t>of</w:t>
      </w:r>
      <w:r w:rsidR="003C3AAD">
        <w:t xml:space="preserve"> </w:t>
      </w:r>
      <w:r>
        <w:t>reform,</w:t>
      </w:r>
      <w:r w:rsidR="003C3AAD">
        <w:t xml:space="preserve"> </w:t>
      </w:r>
      <w:r>
        <w:t>not</w:t>
      </w:r>
      <w:r w:rsidR="003C3AAD">
        <w:t xml:space="preserve"> </w:t>
      </w:r>
      <w:r>
        <w:t>just</w:t>
      </w:r>
      <w:r w:rsidR="003C3AAD">
        <w:t xml:space="preserve"> </w:t>
      </w:r>
      <w:r>
        <w:t>of</w:t>
      </w:r>
      <w:r w:rsidR="003C3AAD">
        <w:t xml:space="preserve"> </w:t>
      </w:r>
      <w:r>
        <w:t>the</w:t>
      </w:r>
      <w:r w:rsidR="003C3AAD">
        <w:t xml:space="preserve"> </w:t>
      </w:r>
      <w:r>
        <w:t>Security</w:t>
      </w:r>
      <w:r w:rsidR="003C3AAD">
        <w:t xml:space="preserve"> </w:t>
      </w:r>
      <w:r>
        <w:t>Council</w:t>
      </w:r>
      <w:r w:rsidR="003C3AAD">
        <w:t xml:space="preserve"> </w:t>
      </w:r>
      <w:r>
        <w:t>but</w:t>
      </w:r>
      <w:r w:rsidR="003C3AAD">
        <w:t xml:space="preserve"> </w:t>
      </w:r>
      <w:r>
        <w:t>of</w:t>
      </w:r>
      <w:r w:rsidR="003C3AAD">
        <w:t xml:space="preserve"> </w:t>
      </w:r>
      <w:r>
        <w:t>the</w:t>
      </w:r>
      <w:r w:rsidR="003C3AAD">
        <w:t xml:space="preserve"> </w:t>
      </w:r>
      <w:r>
        <w:t>whole</w:t>
      </w:r>
      <w:r w:rsidR="003C3AAD">
        <w:t xml:space="preserve"> </w:t>
      </w:r>
      <w:r>
        <w:t>UN</w:t>
      </w:r>
      <w:r w:rsidR="003C3AAD">
        <w:t xml:space="preserve"> </w:t>
      </w:r>
      <w:r>
        <w:t>family.</w:t>
      </w:r>
      <w:r w:rsidR="003C3AAD">
        <w:t xml:space="preserve"> </w:t>
      </w:r>
      <w:r>
        <w:t>That</w:t>
      </w:r>
      <w:r w:rsidR="003C3AAD">
        <w:t xml:space="preserve"> </w:t>
      </w:r>
      <w:r>
        <w:t>is</w:t>
      </w:r>
      <w:r w:rsidR="003C3AAD">
        <w:t xml:space="preserve"> </w:t>
      </w:r>
      <w:r>
        <w:t>a</w:t>
      </w:r>
      <w:r w:rsidR="003C3AAD">
        <w:t xml:space="preserve"> </w:t>
      </w:r>
      <w:r>
        <w:t>relatively</w:t>
      </w:r>
      <w:r w:rsidR="003C3AAD">
        <w:t xml:space="preserve"> </w:t>
      </w:r>
      <w:r>
        <w:t>low</w:t>
      </w:r>
      <w:r w:rsidR="003C3AAD">
        <w:t xml:space="preserve"> </w:t>
      </w:r>
      <w:r>
        <w:t>bar,</w:t>
      </w:r>
      <w:r w:rsidR="003C3AAD">
        <w:t xml:space="preserve"> </w:t>
      </w:r>
      <w:r>
        <w:t>because</w:t>
      </w:r>
      <w:r w:rsidR="003C3AAD">
        <w:t xml:space="preserve"> </w:t>
      </w:r>
      <w:r>
        <w:t>most</w:t>
      </w:r>
      <w:r w:rsidR="003C3AAD">
        <w:t xml:space="preserve"> </w:t>
      </w:r>
      <w:r>
        <w:t>of</w:t>
      </w:r>
      <w:r w:rsidR="003C3AAD">
        <w:t xml:space="preserve"> </w:t>
      </w:r>
      <w:r>
        <w:t>the</w:t>
      </w:r>
      <w:r w:rsidR="003C3AAD">
        <w:t xml:space="preserve"> </w:t>
      </w:r>
      <w:r>
        <w:t>other</w:t>
      </w:r>
      <w:r w:rsidR="003C3AAD">
        <w:t xml:space="preserve"> </w:t>
      </w:r>
      <w:r>
        <w:t>permanent</w:t>
      </w:r>
      <w:r w:rsidR="003C3AAD">
        <w:t xml:space="preserve"> </w:t>
      </w:r>
      <w:r>
        <w:t>members</w:t>
      </w:r>
      <w:r w:rsidR="003C3AAD">
        <w:t xml:space="preserve"> </w:t>
      </w:r>
      <w:r>
        <w:t>are</w:t>
      </w:r>
      <w:r w:rsidR="003C3AAD">
        <w:t xml:space="preserve"> </w:t>
      </w:r>
      <w:r>
        <w:t>not</w:t>
      </w:r>
      <w:r w:rsidR="003C3AAD">
        <w:t xml:space="preserve"> </w:t>
      </w:r>
      <w:r>
        <w:t>at</w:t>
      </w:r>
      <w:r w:rsidR="003C3AAD">
        <w:t xml:space="preserve"> </w:t>
      </w:r>
      <w:r>
        <w:t>all</w:t>
      </w:r>
      <w:r w:rsidR="003C3AAD">
        <w:t xml:space="preserve"> </w:t>
      </w:r>
      <w:r>
        <w:t>interested</w:t>
      </w:r>
      <w:r w:rsidR="003C3AAD">
        <w:t xml:space="preserve"> </w:t>
      </w:r>
      <w:r>
        <w:t>in</w:t>
      </w:r>
      <w:r w:rsidR="003C3AAD">
        <w:t xml:space="preserve"> </w:t>
      </w:r>
      <w:r>
        <w:t>reform.</w:t>
      </w:r>
      <w:r w:rsidR="003C3AAD">
        <w:t xml:space="preserve"> </w:t>
      </w:r>
      <w:r>
        <w:t>The</w:t>
      </w:r>
      <w:r w:rsidR="003C3AAD">
        <w:t xml:space="preserve"> </w:t>
      </w:r>
      <w:r>
        <w:t>UK</w:t>
      </w:r>
      <w:r w:rsidR="003C3AAD">
        <w:t xml:space="preserve"> </w:t>
      </w:r>
      <w:r>
        <w:t>should</w:t>
      </w:r>
      <w:r w:rsidR="003C3AAD">
        <w:t xml:space="preserve"> </w:t>
      </w:r>
      <w:r>
        <w:t>make</w:t>
      </w:r>
      <w:r w:rsidR="003C3AAD">
        <w:t xml:space="preserve"> </w:t>
      </w:r>
      <w:r>
        <w:t>a</w:t>
      </w:r>
      <w:r w:rsidR="003C3AAD">
        <w:t xml:space="preserve"> </w:t>
      </w:r>
      <w:r>
        <w:t>virtue</w:t>
      </w:r>
      <w:r w:rsidR="003C3AAD">
        <w:t xml:space="preserve"> </w:t>
      </w:r>
      <w:r>
        <w:t>of</w:t>
      </w:r>
      <w:r w:rsidR="003C3AAD">
        <w:t xml:space="preserve"> </w:t>
      </w:r>
      <w:r>
        <w:t>that</w:t>
      </w:r>
      <w:r w:rsidR="003C3AAD">
        <w:t xml:space="preserve"> </w:t>
      </w:r>
      <w:r>
        <w:t>and,</w:t>
      </w:r>
      <w:r w:rsidR="003C3AAD">
        <w:t xml:space="preserve"> </w:t>
      </w:r>
      <w:r>
        <w:t>from</w:t>
      </w:r>
      <w:r w:rsidR="003C3AAD">
        <w:t xml:space="preserve"> </w:t>
      </w:r>
      <w:r>
        <w:t>a</w:t>
      </w:r>
      <w:r w:rsidR="003C3AAD">
        <w:t xml:space="preserve"> </w:t>
      </w:r>
      <w:r>
        <w:t>position</w:t>
      </w:r>
      <w:r w:rsidR="003C3AAD">
        <w:t xml:space="preserve"> </w:t>
      </w:r>
      <w:r>
        <w:t>of</w:t>
      </w:r>
      <w:r w:rsidR="003C3AAD">
        <w:t xml:space="preserve"> </w:t>
      </w:r>
      <w:r>
        <w:t>broadly</w:t>
      </w:r>
      <w:r w:rsidR="003C3AAD">
        <w:t xml:space="preserve"> </w:t>
      </w:r>
      <w:r>
        <w:t>supporting</w:t>
      </w:r>
      <w:r w:rsidR="003C3AAD">
        <w:t xml:space="preserve"> </w:t>
      </w:r>
      <w:r>
        <w:t>the</w:t>
      </w:r>
      <w:r w:rsidR="003C3AAD">
        <w:t xml:space="preserve"> </w:t>
      </w:r>
      <w:r>
        <w:t>international</w:t>
      </w:r>
      <w:r w:rsidR="003C3AAD">
        <w:t xml:space="preserve"> </w:t>
      </w:r>
      <w:r>
        <w:t>structure,</w:t>
      </w:r>
      <w:r w:rsidR="003C3AAD">
        <w:t xml:space="preserve"> </w:t>
      </w:r>
      <w:r>
        <w:t>should</w:t>
      </w:r>
      <w:r w:rsidR="003C3AAD">
        <w:t xml:space="preserve"> </w:t>
      </w:r>
      <w:r>
        <w:t>absolutely</w:t>
      </w:r>
      <w:r w:rsidR="003C3AAD">
        <w:t xml:space="preserve"> </w:t>
      </w:r>
      <w:r>
        <w:t>demand</w:t>
      </w:r>
      <w:r w:rsidR="003C3AAD">
        <w:t xml:space="preserve"> </w:t>
      </w:r>
      <w:r>
        <w:t>radical</w:t>
      </w:r>
      <w:r w:rsidR="003C3AAD">
        <w:t xml:space="preserve"> </w:t>
      </w:r>
      <w:r>
        <w:t>reform.</w:t>
      </w:r>
      <w:r w:rsidR="003C3AAD">
        <w:t xml:space="preserve"> </w:t>
      </w:r>
      <w:r>
        <w:t>The</w:t>
      </w:r>
      <w:r w:rsidR="003C3AAD">
        <w:t xml:space="preserve"> </w:t>
      </w:r>
      <w:r>
        <w:t>parts</w:t>
      </w:r>
      <w:r w:rsidR="003C3AAD">
        <w:t xml:space="preserve"> </w:t>
      </w:r>
      <w:r>
        <w:t>that</w:t>
      </w:r>
      <w:r w:rsidR="003C3AAD">
        <w:t xml:space="preserve"> </w:t>
      </w:r>
      <w:r>
        <w:t>are</w:t>
      </w:r>
      <w:r w:rsidR="003C3AAD">
        <w:t xml:space="preserve"> </w:t>
      </w:r>
      <w:r>
        <w:t>least</w:t>
      </w:r>
      <w:r w:rsidR="003C3AAD">
        <w:t xml:space="preserve"> </w:t>
      </w:r>
      <w:r>
        <w:t>effective</w:t>
      </w:r>
      <w:r w:rsidR="003C3AAD">
        <w:t xml:space="preserve"> </w:t>
      </w:r>
      <w:r>
        <w:t>in</w:t>
      </w:r>
      <w:r w:rsidR="003C3AAD">
        <w:t xml:space="preserve"> </w:t>
      </w:r>
      <w:r>
        <w:t>terms</w:t>
      </w:r>
      <w:r w:rsidR="003C3AAD">
        <w:t xml:space="preserve"> </w:t>
      </w:r>
      <w:r>
        <w:t>of</w:t>
      </w:r>
      <w:r w:rsidR="003C3AAD">
        <w:t xml:space="preserve"> </w:t>
      </w:r>
      <w:r>
        <w:t>cost</w:t>
      </w:r>
      <w:r w:rsidR="003C3AAD">
        <w:t xml:space="preserve"> </w:t>
      </w:r>
      <w:r>
        <w:t>effectiveness</w:t>
      </w:r>
      <w:r w:rsidR="003C3AAD">
        <w:t xml:space="preserve"> </w:t>
      </w:r>
      <w:r>
        <w:t>include</w:t>
      </w:r>
      <w:r w:rsidR="003C3AAD">
        <w:t xml:space="preserve"> </w:t>
      </w:r>
      <w:r>
        <w:t>UNESCO,</w:t>
      </w:r>
      <w:r w:rsidR="003C3AAD">
        <w:t xml:space="preserve"> </w:t>
      </w:r>
      <w:r>
        <w:t>UN</w:t>
      </w:r>
      <w:r w:rsidR="003C3AAD">
        <w:t xml:space="preserve"> </w:t>
      </w:r>
      <w:r>
        <w:t>Women,</w:t>
      </w:r>
      <w:r w:rsidR="003C3AAD">
        <w:t xml:space="preserve"> </w:t>
      </w:r>
      <w:r>
        <w:t>UNFPA—some</w:t>
      </w:r>
      <w:r w:rsidR="003C3AAD">
        <w:t xml:space="preserve"> </w:t>
      </w:r>
      <w:r>
        <w:t>of</w:t>
      </w:r>
      <w:r w:rsidR="003C3AAD">
        <w:t xml:space="preserve"> </w:t>
      </w:r>
      <w:r>
        <w:t>these</w:t>
      </w:r>
      <w:r w:rsidR="003C3AAD">
        <w:t xml:space="preserve"> </w:t>
      </w:r>
      <w:r>
        <w:t>things</w:t>
      </w:r>
      <w:r w:rsidR="003C3AAD">
        <w:t xml:space="preserve"> </w:t>
      </w:r>
      <w:r>
        <w:t>may</w:t>
      </w:r>
      <w:r w:rsidR="003C3AAD">
        <w:t xml:space="preserve"> </w:t>
      </w:r>
      <w:r>
        <w:t>no</w:t>
      </w:r>
      <w:r w:rsidR="003C3AAD">
        <w:t xml:space="preserve"> </w:t>
      </w:r>
      <w:r>
        <w:t>longer</w:t>
      </w:r>
      <w:r w:rsidR="003C3AAD">
        <w:t xml:space="preserve"> </w:t>
      </w:r>
      <w:r>
        <w:t>exist</w:t>
      </w:r>
      <w:r w:rsidR="003C3AAD">
        <w:t xml:space="preserve"> </w:t>
      </w:r>
      <w:r>
        <w:t>but</w:t>
      </w:r>
      <w:r w:rsidR="003C3AAD">
        <w:t xml:space="preserve"> </w:t>
      </w:r>
      <w:r>
        <w:t>they</w:t>
      </w:r>
      <w:r w:rsidR="003C3AAD">
        <w:t xml:space="preserve"> </w:t>
      </w:r>
      <w:r>
        <w:t>did</w:t>
      </w:r>
      <w:r w:rsidR="003C3AAD">
        <w:t xml:space="preserve"> </w:t>
      </w:r>
      <w:r>
        <w:t>when</w:t>
      </w:r>
      <w:r w:rsidR="003C3AAD">
        <w:t xml:space="preserve"> </w:t>
      </w:r>
      <w:r>
        <w:t>I</w:t>
      </w:r>
      <w:r w:rsidR="003C3AAD">
        <w:t xml:space="preserve"> </w:t>
      </w:r>
      <w:r>
        <w:t>was</w:t>
      </w:r>
      <w:r w:rsidR="003C3AAD">
        <w:t xml:space="preserve"> </w:t>
      </w:r>
      <w:r>
        <w:t>ambassador</w:t>
      </w:r>
      <w:r w:rsidR="003C3AAD">
        <w:t xml:space="preserve"> </w:t>
      </w:r>
      <w:r>
        <w:t>to</w:t>
      </w:r>
      <w:r w:rsidR="003C3AAD">
        <w:t xml:space="preserve"> </w:t>
      </w:r>
      <w:r>
        <w:t>the</w:t>
      </w:r>
      <w:r w:rsidR="003C3AAD">
        <w:t xml:space="preserve"> </w:t>
      </w:r>
      <w:r>
        <w:t>UN,</w:t>
      </w:r>
      <w:r w:rsidR="003C3AAD">
        <w:t xml:space="preserve"> </w:t>
      </w:r>
      <w:r>
        <w:t>and</w:t>
      </w:r>
      <w:r w:rsidR="003C3AAD">
        <w:t xml:space="preserve"> </w:t>
      </w:r>
      <w:r>
        <w:t>they</w:t>
      </w:r>
      <w:r w:rsidR="003C3AAD">
        <w:t xml:space="preserve"> </w:t>
      </w:r>
      <w:r>
        <w:t>generally</w:t>
      </w:r>
      <w:r w:rsidR="003C3AAD">
        <w:t xml:space="preserve"> </w:t>
      </w:r>
      <w:r>
        <w:t>scored</w:t>
      </w:r>
      <w:r w:rsidR="003C3AAD">
        <w:t xml:space="preserve"> </w:t>
      </w:r>
      <w:r>
        <w:t>at</w:t>
      </w:r>
      <w:r w:rsidR="003C3AAD">
        <w:t xml:space="preserve"> </w:t>
      </w:r>
      <w:r>
        <w:t>the</w:t>
      </w:r>
      <w:r w:rsidR="003C3AAD">
        <w:t xml:space="preserve"> </w:t>
      </w:r>
      <w:r>
        <w:t>bottom</w:t>
      </w:r>
      <w:r w:rsidR="003C3AAD">
        <w:t xml:space="preserve"> </w:t>
      </w:r>
      <w:r>
        <w:t>of</w:t>
      </w:r>
      <w:r w:rsidR="003C3AAD">
        <w:t xml:space="preserve"> </w:t>
      </w:r>
      <w:r>
        <w:t>that</w:t>
      </w:r>
      <w:r w:rsidR="003C3AAD">
        <w:t xml:space="preserve"> </w:t>
      </w:r>
      <w:r>
        <w:t>DfID</w:t>
      </w:r>
      <w:r w:rsidR="003C3AAD">
        <w:t xml:space="preserve"> </w:t>
      </w:r>
      <w:r>
        <w:t>review</w:t>
      </w:r>
      <w:r w:rsidR="003C3AAD">
        <w:t xml:space="preserve"> </w:t>
      </w:r>
      <w:r>
        <w:t>that</w:t>
      </w:r>
      <w:r w:rsidR="003C3AAD">
        <w:t xml:space="preserve"> </w:t>
      </w:r>
      <w:r>
        <w:t>we</w:t>
      </w:r>
      <w:r w:rsidR="003C3AAD">
        <w:t xml:space="preserve"> </w:t>
      </w:r>
      <w:r>
        <w:t>have</w:t>
      </w:r>
      <w:r w:rsidR="003C3AAD">
        <w:t xml:space="preserve"> </w:t>
      </w:r>
      <w:r>
        <w:t>already</w:t>
      </w:r>
      <w:r w:rsidR="003C3AAD">
        <w:t xml:space="preserve"> </w:t>
      </w:r>
      <w:r>
        <w:t>discussed</w:t>
      </w:r>
      <w:r w:rsidR="003C3AAD">
        <w:t xml:space="preserve"> </w:t>
      </w:r>
      <w:r>
        <w:t>for</w:t>
      </w:r>
      <w:r w:rsidR="003C3AAD">
        <w:t xml:space="preserve"> </w:t>
      </w:r>
      <w:r>
        <w:t>their</w:t>
      </w:r>
      <w:r w:rsidR="003C3AAD">
        <w:t xml:space="preserve"> </w:t>
      </w:r>
      <w:r>
        <w:t>ability</w:t>
      </w:r>
      <w:r w:rsidR="003C3AAD">
        <w:t xml:space="preserve"> </w:t>
      </w:r>
      <w:r>
        <w:t>to</w:t>
      </w:r>
      <w:r w:rsidR="003C3AAD">
        <w:t xml:space="preserve"> </w:t>
      </w:r>
      <w:r>
        <w:t>deliver</w:t>
      </w:r>
      <w:r w:rsidR="003C3AAD">
        <w:t xml:space="preserve"> </w:t>
      </w:r>
      <w:r>
        <w:t>the</w:t>
      </w:r>
      <w:r w:rsidR="003C3AAD">
        <w:t xml:space="preserve"> </w:t>
      </w:r>
      <w:r>
        <w:t>outcomes</w:t>
      </w:r>
      <w:r w:rsidR="003C3AAD">
        <w:t xml:space="preserve"> </w:t>
      </w:r>
      <w:r>
        <w:t>that</w:t>
      </w:r>
      <w:r w:rsidR="003C3AAD">
        <w:t xml:space="preserve"> </w:t>
      </w:r>
      <w:r>
        <w:t>matter</w:t>
      </w:r>
      <w:r w:rsidR="003C3AAD">
        <w:t xml:space="preserve"> </w:t>
      </w:r>
      <w:r>
        <w:t>most</w:t>
      </w:r>
      <w:r w:rsidR="003C3AAD">
        <w:t xml:space="preserve"> </w:t>
      </w:r>
      <w:r>
        <w:t>for</w:t>
      </w:r>
      <w:r w:rsidR="003C3AAD">
        <w:t xml:space="preserve"> </w:t>
      </w:r>
      <w:r>
        <w:t>the</w:t>
      </w:r>
      <w:r w:rsidR="003C3AAD">
        <w:t xml:space="preserve"> </w:t>
      </w:r>
      <w:r>
        <w:t>UK.</w:t>
      </w:r>
      <w:r w:rsidR="003C3AAD">
        <w:t xml:space="preserve"> </w:t>
      </w:r>
      <w:r>
        <w:t>That</w:t>
      </w:r>
      <w:r w:rsidR="003C3AAD">
        <w:t xml:space="preserve"> </w:t>
      </w:r>
      <w:r>
        <w:t>should</w:t>
      </w:r>
      <w:r w:rsidR="003C3AAD">
        <w:t xml:space="preserve"> </w:t>
      </w:r>
      <w:r>
        <w:t>be</w:t>
      </w:r>
      <w:r w:rsidR="003C3AAD">
        <w:t xml:space="preserve"> </w:t>
      </w:r>
      <w:r>
        <w:t>our</w:t>
      </w:r>
      <w:r w:rsidR="003C3AAD">
        <w:t xml:space="preserve"> </w:t>
      </w:r>
      <w:r>
        <w:t>lens:</w:t>
      </w:r>
      <w:r w:rsidR="003C3AAD">
        <w:t xml:space="preserve"> </w:t>
      </w:r>
      <w:r>
        <w:t>we</w:t>
      </w:r>
      <w:r w:rsidR="003C3AAD">
        <w:t xml:space="preserve"> </w:t>
      </w:r>
      <w:r>
        <w:t>should</w:t>
      </w:r>
      <w:r w:rsidR="003C3AAD">
        <w:t xml:space="preserve"> </w:t>
      </w:r>
      <w:r>
        <w:t>be</w:t>
      </w:r>
      <w:r w:rsidR="003C3AAD">
        <w:t xml:space="preserve"> </w:t>
      </w:r>
      <w:r>
        <w:t>insisting</w:t>
      </w:r>
      <w:r w:rsidR="003C3AAD">
        <w:t xml:space="preserve"> </w:t>
      </w:r>
      <w:r>
        <w:t>on</w:t>
      </w:r>
      <w:r w:rsidR="003C3AAD">
        <w:t xml:space="preserve"> </w:t>
      </w:r>
      <w:r>
        <w:t>reform.</w:t>
      </w:r>
      <w:r w:rsidR="003C3AAD">
        <w:t xml:space="preserve"> </w:t>
      </w:r>
      <w:r>
        <w:t>If</w:t>
      </w:r>
      <w:r w:rsidR="003C3AAD">
        <w:t xml:space="preserve"> </w:t>
      </w:r>
      <w:r>
        <w:t>the</w:t>
      </w:r>
      <w:r w:rsidR="003C3AAD">
        <w:t xml:space="preserve"> </w:t>
      </w:r>
      <w:r>
        <w:t>institution</w:t>
      </w:r>
      <w:r w:rsidR="003C3AAD">
        <w:t xml:space="preserve"> </w:t>
      </w:r>
      <w:r>
        <w:t>is</w:t>
      </w:r>
      <w:r w:rsidR="003C3AAD">
        <w:t xml:space="preserve"> </w:t>
      </w:r>
      <w:r>
        <w:t>unable</w:t>
      </w:r>
      <w:r w:rsidR="003C3AAD">
        <w:t xml:space="preserve"> </w:t>
      </w:r>
      <w:r>
        <w:t>or</w:t>
      </w:r>
      <w:r w:rsidR="003C3AAD">
        <w:t xml:space="preserve"> </w:t>
      </w:r>
      <w:r>
        <w:t>unwilling</w:t>
      </w:r>
      <w:r w:rsidR="003C3AAD">
        <w:t xml:space="preserve"> </w:t>
      </w:r>
      <w:r>
        <w:t>to</w:t>
      </w:r>
      <w:r w:rsidR="003C3AAD">
        <w:t xml:space="preserve"> </w:t>
      </w:r>
      <w:r>
        <w:t>reform</w:t>
      </w:r>
      <w:r w:rsidR="003C3AAD">
        <w:t xml:space="preserve"> </w:t>
      </w:r>
      <w:r>
        <w:t>quickly</w:t>
      </w:r>
      <w:r w:rsidR="003C3AAD">
        <w:t xml:space="preserve"> </w:t>
      </w:r>
      <w:r>
        <w:t>enough</w:t>
      </w:r>
      <w:r w:rsidR="003C3AAD">
        <w:t xml:space="preserve"> </w:t>
      </w:r>
      <w:r>
        <w:t>then</w:t>
      </w:r>
      <w:r w:rsidR="003C3AAD">
        <w:t xml:space="preserve"> </w:t>
      </w:r>
      <w:r>
        <w:t>we</w:t>
      </w:r>
      <w:r w:rsidR="003C3AAD">
        <w:t xml:space="preserve"> </w:t>
      </w:r>
      <w:r>
        <w:t>should</w:t>
      </w:r>
      <w:r w:rsidR="003C3AAD">
        <w:t xml:space="preserve"> </w:t>
      </w:r>
      <w:r>
        <w:t>leave,</w:t>
      </w:r>
      <w:r w:rsidR="003C3AAD">
        <w:t xml:space="preserve"> </w:t>
      </w:r>
      <w:r>
        <w:t>not</w:t>
      </w:r>
      <w:r w:rsidR="003C3AAD">
        <w:t xml:space="preserve"> </w:t>
      </w:r>
      <w:r>
        <w:t>in</w:t>
      </w:r>
      <w:r w:rsidR="003C3AAD">
        <w:t xml:space="preserve"> </w:t>
      </w:r>
      <w:r>
        <w:t>a</w:t>
      </w:r>
      <w:r w:rsidR="003C3AAD">
        <w:t xml:space="preserve"> </w:t>
      </w:r>
      <w:r>
        <w:t>fit</w:t>
      </w:r>
      <w:r w:rsidR="003C3AAD">
        <w:t xml:space="preserve"> </w:t>
      </w:r>
      <w:r>
        <w:t>of</w:t>
      </w:r>
      <w:r w:rsidR="003C3AAD">
        <w:t xml:space="preserve"> </w:t>
      </w:r>
      <w:r>
        <w:t>pique</w:t>
      </w:r>
      <w:r w:rsidR="003C3AAD">
        <w:t xml:space="preserve"> </w:t>
      </w:r>
      <w:r>
        <w:t>but</w:t>
      </w:r>
      <w:r w:rsidR="003C3AAD">
        <w:t xml:space="preserve"> </w:t>
      </w:r>
      <w:r>
        <w:t>because</w:t>
      </w:r>
      <w:r w:rsidR="003C3AAD">
        <w:t xml:space="preserve"> </w:t>
      </w:r>
      <w:r>
        <w:t>we</w:t>
      </w:r>
      <w:r w:rsidR="003C3AAD">
        <w:t xml:space="preserve"> </w:t>
      </w:r>
      <w:r>
        <w:t>have</w:t>
      </w:r>
      <w:r w:rsidR="003C3AAD">
        <w:t xml:space="preserve"> </w:t>
      </w:r>
      <w:r>
        <w:t>finite</w:t>
      </w:r>
      <w:r w:rsidR="003C3AAD">
        <w:t xml:space="preserve"> </w:t>
      </w:r>
      <w:r>
        <w:t>amounts</w:t>
      </w:r>
      <w:r w:rsidR="003C3AAD">
        <w:t xml:space="preserve"> </w:t>
      </w:r>
      <w:r>
        <w:t>of</w:t>
      </w:r>
      <w:r w:rsidR="003C3AAD">
        <w:t xml:space="preserve"> </w:t>
      </w:r>
      <w:r>
        <w:t>resource</w:t>
      </w:r>
      <w:r w:rsidR="003C3AAD">
        <w:t xml:space="preserve"> </w:t>
      </w:r>
      <w:r>
        <w:t>and</w:t>
      </w:r>
      <w:r w:rsidR="003C3AAD">
        <w:t xml:space="preserve"> </w:t>
      </w:r>
      <w:r>
        <w:t>we</w:t>
      </w:r>
      <w:r w:rsidR="003C3AAD">
        <w:t xml:space="preserve"> </w:t>
      </w:r>
      <w:r>
        <w:t>should</w:t>
      </w:r>
      <w:r w:rsidR="003C3AAD">
        <w:t xml:space="preserve"> </w:t>
      </w:r>
      <w:r>
        <w:t>spend</w:t>
      </w:r>
      <w:r w:rsidR="003C3AAD">
        <w:t xml:space="preserve"> </w:t>
      </w:r>
      <w:r>
        <w:t>them</w:t>
      </w:r>
      <w:r w:rsidR="003C3AAD">
        <w:t xml:space="preserve"> </w:t>
      </w:r>
      <w:r>
        <w:t>in</w:t>
      </w:r>
      <w:r w:rsidR="003C3AAD">
        <w:t xml:space="preserve"> </w:t>
      </w:r>
      <w:r>
        <w:t>areas</w:t>
      </w:r>
      <w:r w:rsidR="003C3AAD">
        <w:t xml:space="preserve"> </w:t>
      </w:r>
      <w:r>
        <w:t>that</w:t>
      </w:r>
      <w:r w:rsidR="003C3AAD">
        <w:t xml:space="preserve"> </w:t>
      </w:r>
      <w:r>
        <w:t>we</w:t>
      </w:r>
      <w:r w:rsidR="003C3AAD">
        <w:t xml:space="preserve"> </w:t>
      </w:r>
      <w:r>
        <w:t>think</w:t>
      </w:r>
      <w:r w:rsidR="003C3AAD">
        <w:t xml:space="preserve"> </w:t>
      </w:r>
      <w:r>
        <w:t>will</w:t>
      </w:r>
      <w:r w:rsidR="003C3AAD">
        <w:t xml:space="preserve"> </w:t>
      </w:r>
      <w:r>
        <w:t>do</w:t>
      </w:r>
      <w:r w:rsidR="003C3AAD">
        <w:t xml:space="preserve"> </w:t>
      </w:r>
      <w:r>
        <w:t>the</w:t>
      </w:r>
      <w:r w:rsidR="003C3AAD">
        <w:t xml:space="preserve"> </w:t>
      </w:r>
      <w:r>
        <w:t>best</w:t>
      </w:r>
      <w:r w:rsidR="003C3AAD">
        <w:t xml:space="preserve"> </w:t>
      </w:r>
      <w:r>
        <w:t>collective</w:t>
      </w:r>
      <w:r w:rsidR="003C3AAD">
        <w:t xml:space="preserve"> </w:t>
      </w:r>
      <w:r>
        <w:t>good,</w:t>
      </w:r>
      <w:r w:rsidR="003C3AAD">
        <w:t xml:space="preserve"> </w:t>
      </w:r>
      <w:r>
        <w:t>including</w:t>
      </w:r>
      <w:r w:rsidR="003C3AAD">
        <w:t xml:space="preserve"> </w:t>
      </w:r>
      <w:r>
        <w:t>for</w:t>
      </w:r>
      <w:r w:rsidR="003C3AAD">
        <w:t xml:space="preserve"> </w:t>
      </w:r>
      <w:r>
        <w:t>our</w:t>
      </w:r>
      <w:r w:rsidR="003C3AAD">
        <w:t xml:space="preserve"> </w:t>
      </w:r>
      <w:r>
        <w:t>national</w:t>
      </w:r>
      <w:r w:rsidR="003C3AAD">
        <w:t xml:space="preserve"> </w:t>
      </w:r>
      <w:r>
        <w:t>outcomes.</w:t>
      </w:r>
    </w:p>
    <w:p w:rsidR="00944F48" w:rsidP="00944F48">
      <w:pPr>
        <w:pStyle w:val="Remark"/>
      </w:pPr>
      <w:sdt>
        <w:sdtPr>
          <w:alias w:val="Member"/>
          <w:tag w:val="&lt;Member mnisId='895' dodsId='27073'&gt;"/>
          <w:id w:val="-1977598562"/>
          <w:placeholder>
            <w:docPart w:val="2BA277943EDC40EA9DAB95FBF9921EFC"/>
          </w:placeholder>
          <w:richText/>
        </w:sdtPr>
        <w:sdtContent>
          <w:r w:rsidRPr="00B439EF">
            <w:rPr>
              <w:b/>
            </w:rPr>
            <w:t>Lord</w:t>
          </w:r>
          <w:r w:rsidR="003C3AAD">
            <w:rPr>
              <w:b/>
            </w:rPr>
            <w:t xml:space="preserve"> </w:t>
          </w:r>
          <w:r w:rsidRPr="00B439EF">
            <w:rPr>
              <w:b/>
            </w:rPr>
            <w:t>Lamont</w:t>
          </w:r>
          <w:r w:rsidR="003C3AAD">
            <w:rPr>
              <w:b/>
            </w:rPr>
            <w:t xml:space="preserve"> </w:t>
          </w:r>
          <w:r w:rsidRPr="00B439EF">
            <w:rPr>
              <w:b/>
            </w:rPr>
            <w:t>of</w:t>
          </w:r>
          <w:r w:rsidR="003C3AAD">
            <w:rPr>
              <w:b/>
            </w:rPr>
            <w:t xml:space="preserve"> </w:t>
          </w:r>
          <w:r w:rsidRPr="00B439EF">
            <w:rPr>
              <w:b/>
            </w:rPr>
            <w:t>Lerwick:</w:t>
          </w:r>
        </w:sdtContent>
      </w:sdt>
      <w:r w:rsidR="003C3AAD">
        <w:t xml:space="preserve"> </w:t>
      </w:r>
      <w:r>
        <w:t>Some</w:t>
      </w:r>
      <w:r w:rsidR="003C3AAD">
        <w:t xml:space="preserve"> </w:t>
      </w:r>
      <w:r>
        <w:t>of</w:t>
      </w:r>
      <w:r w:rsidR="003C3AAD">
        <w:t xml:space="preserve"> </w:t>
      </w:r>
      <w:r>
        <w:t>the</w:t>
      </w:r>
      <w:r w:rsidR="003C3AAD">
        <w:t xml:space="preserve"> </w:t>
      </w:r>
      <w:r>
        <w:t>American</w:t>
      </w:r>
      <w:r w:rsidR="003C3AAD">
        <w:t xml:space="preserve"> </w:t>
      </w:r>
      <w:r>
        <w:t>critics</w:t>
      </w:r>
      <w:r w:rsidR="003C3AAD">
        <w:t xml:space="preserve"> </w:t>
      </w:r>
      <w:r>
        <w:t>have</w:t>
      </w:r>
      <w:r w:rsidR="003C3AAD">
        <w:t xml:space="preserve"> </w:t>
      </w:r>
      <w:r>
        <w:t>referred</w:t>
      </w:r>
      <w:r w:rsidR="003C3AAD">
        <w:t xml:space="preserve"> </w:t>
      </w:r>
      <w:r>
        <w:t>to</w:t>
      </w:r>
      <w:r w:rsidR="003C3AAD">
        <w:t xml:space="preserve"> </w:t>
      </w:r>
      <w:r>
        <w:t>some</w:t>
      </w:r>
      <w:r w:rsidR="003C3AAD">
        <w:t xml:space="preserve"> </w:t>
      </w:r>
      <w:r>
        <w:t>parts</w:t>
      </w:r>
      <w:r w:rsidR="003C3AAD">
        <w:t xml:space="preserve"> </w:t>
      </w:r>
      <w:r>
        <w:t>of</w:t>
      </w:r>
      <w:r w:rsidR="003C3AAD">
        <w:t xml:space="preserve"> </w:t>
      </w:r>
      <w:r>
        <w:t>the</w:t>
      </w:r>
      <w:r w:rsidR="003C3AAD">
        <w:t xml:space="preserve"> </w:t>
      </w:r>
      <w:r>
        <w:t>UN</w:t>
      </w:r>
      <w:r w:rsidR="003C3AAD">
        <w:t xml:space="preserve"> </w:t>
      </w:r>
      <w:r>
        <w:t>machinery</w:t>
      </w:r>
      <w:r w:rsidR="003C3AAD">
        <w:t xml:space="preserve"> </w:t>
      </w:r>
      <w:r>
        <w:t>becoming</w:t>
      </w:r>
      <w:r w:rsidR="003C3AAD">
        <w:t xml:space="preserve"> </w:t>
      </w:r>
      <w:r>
        <w:t>politicised,</w:t>
      </w:r>
      <w:r w:rsidR="003C3AAD">
        <w:t xml:space="preserve"> </w:t>
      </w:r>
      <w:r>
        <w:t>particularly</w:t>
      </w:r>
      <w:r w:rsidR="003C3AAD">
        <w:t xml:space="preserve"> </w:t>
      </w:r>
      <w:r>
        <w:t>on</w:t>
      </w:r>
      <w:r w:rsidR="003C3AAD">
        <w:t xml:space="preserve"> </w:t>
      </w:r>
      <w:r>
        <w:t>human</w:t>
      </w:r>
      <w:r w:rsidR="003C3AAD">
        <w:t xml:space="preserve"> </w:t>
      </w:r>
      <w:r>
        <w:t>rights.</w:t>
      </w:r>
      <w:r w:rsidR="003C3AAD">
        <w:t xml:space="preserve"> </w:t>
      </w:r>
      <w:r>
        <w:t>One</w:t>
      </w:r>
      <w:r w:rsidR="003C3AAD">
        <w:t xml:space="preserve"> </w:t>
      </w:r>
      <w:r>
        <w:t>does</w:t>
      </w:r>
      <w:r w:rsidR="003C3AAD">
        <w:t xml:space="preserve"> </w:t>
      </w:r>
      <w:r>
        <w:t>not</w:t>
      </w:r>
      <w:r w:rsidR="003C3AAD">
        <w:t xml:space="preserve"> </w:t>
      </w:r>
      <w:r>
        <w:t>have</w:t>
      </w:r>
      <w:r w:rsidR="003C3AAD">
        <w:t xml:space="preserve"> </w:t>
      </w:r>
      <w:r>
        <w:t>to</w:t>
      </w:r>
      <w:r w:rsidR="003C3AAD">
        <w:t xml:space="preserve"> </w:t>
      </w:r>
      <w:r>
        <w:t>agree</w:t>
      </w:r>
      <w:r w:rsidR="003C3AAD">
        <w:t xml:space="preserve"> </w:t>
      </w:r>
      <w:r>
        <w:t>with</w:t>
      </w:r>
      <w:r w:rsidR="003C3AAD">
        <w:t xml:space="preserve"> </w:t>
      </w:r>
      <w:r>
        <w:t>all</w:t>
      </w:r>
      <w:r w:rsidR="003C3AAD">
        <w:t xml:space="preserve"> </w:t>
      </w:r>
      <w:r>
        <w:t>they</w:t>
      </w:r>
      <w:r w:rsidR="003C3AAD">
        <w:t xml:space="preserve"> </w:t>
      </w:r>
      <w:r>
        <w:t>say,</w:t>
      </w:r>
      <w:r w:rsidR="003C3AAD">
        <w:t xml:space="preserve"> </w:t>
      </w:r>
      <w:r>
        <w:t>but</w:t>
      </w:r>
      <w:r w:rsidR="003C3AAD">
        <w:t xml:space="preserve"> </w:t>
      </w:r>
      <w:r>
        <w:t>is</w:t>
      </w:r>
      <w:r w:rsidR="003C3AAD">
        <w:t xml:space="preserve"> </w:t>
      </w:r>
      <w:r>
        <w:t>there</w:t>
      </w:r>
      <w:r w:rsidR="003C3AAD">
        <w:t xml:space="preserve"> </w:t>
      </w:r>
      <w:r>
        <w:t>not</w:t>
      </w:r>
      <w:r w:rsidR="003C3AAD">
        <w:t xml:space="preserve"> </w:t>
      </w:r>
      <w:r>
        <w:t>some</w:t>
      </w:r>
      <w:r w:rsidR="003C3AAD">
        <w:t xml:space="preserve"> </w:t>
      </w:r>
      <w:r>
        <w:t>point</w:t>
      </w:r>
      <w:r w:rsidR="003C3AAD">
        <w:t xml:space="preserve"> </w:t>
      </w:r>
      <w:r>
        <w:t>in</w:t>
      </w:r>
      <w:r w:rsidR="003C3AAD">
        <w:t xml:space="preserve"> </w:t>
      </w:r>
      <w:r>
        <w:t>this</w:t>
      </w:r>
      <w:r w:rsidR="003C3AAD">
        <w:t xml:space="preserve"> </w:t>
      </w:r>
      <w:r>
        <w:t>and</w:t>
      </w:r>
      <w:r w:rsidR="003C3AAD">
        <w:t xml:space="preserve"> </w:t>
      </w:r>
      <w:r>
        <w:t>some</w:t>
      </w:r>
      <w:r w:rsidR="003C3AAD">
        <w:t xml:space="preserve"> </w:t>
      </w:r>
      <w:r>
        <w:t>merit</w:t>
      </w:r>
      <w:r w:rsidR="003C3AAD">
        <w:t xml:space="preserve"> </w:t>
      </w:r>
      <w:r>
        <w:t>in</w:t>
      </w:r>
      <w:r w:rsidR="003C3AAD">
        <w:t xml:space="preserve"> </w:t>
      </w:r>
      <w:r>
        <w:t>their</w:t>
      </w:r>
      <w:r w:rsidR="003C3AAD">
        <w:t xml:space="preserve"> </w:t>
      </w:r>
      <w:r>
        <w:t>criticism</w:t>
      </w:r>
      <w:r w:rsidR="003C3AAD">
        <w:t xml:space="preserve"> </w:t>
      </w:r>
      <w:r>
        <w:t>of</w:t>
      </w:r>
      <w:r w:rsidR="003C3AAD">
        <w:t xml:space="preserve"> </w:t>
      </w:r>
      <w:r>
        <w:t>human</w:t>
      </w:r>
      <w:r w:rsidR="003C3AAD">
        <w:t xml:space="preserve"> </w:t>
      </w:r>
      <w:r>
        <w:t>rights</w:t>
      </w:r>
      <w:r w:rsidR="003C3AAD">
        <w:t xml:space="preserve"> </w:t>
      </w:r>
      <w:r>
        <w:t>organisations</w:t>
      </w:r>
      <w:r w:rsidR="003C3AAD">
        <w:t xml:space="preserve"> </w:t>
      </w:r>
      <w:r>
        <w:t>within</w:t>
      </w:r>
      <w:r w:rsidR="003C3AAD">
        <w:t xml:space="preserve"> </w:t>
      </w:r>
      <w:r>
        <w:t>the</w:t>
      </w:r>
      <w:r w:rsidR="003C3AAD">
        <w:t xml:space="preserve"> </w:t>
      </w:r>
      <w:r>
        <w:t>UN?</w:t>
      </w:r>
    </w:p>
    <w:p w:rsidR="00944F48" w:rsidP="00944F48">
      <w:pPr>
        <w:pStyle w:val="Answer"/>
      </w:pPr>
      <w:sdt>
        <w:sdtPr>
          <w:alias w:val="Witness"/>
          <w:id w:val="-1743945288"/>
          <w:placeholder>
            <w:docPart w:val="10D7E94B7F924C5BB441FA0D9C90C453"/>
          </w:placeholder>
          <w:richText/>
        </w:sdtPr>
        <w:sdtContent>
          <w:r w:rsidRPr="00624A78">
            <w:rPr>
              <w:b/>
              <w:i/>
            </w:rPr>
            <w:t>Sir</w:t>
          </w:r>
          <w:r w:rsidR="003C3AAD">
            <w:rPr>
              <w:b/>
              <w:i/>
            </w:rPr>
            <w:t xml:space="preserve"> </w:t>
          </w:r>
          <w:r w:rsidRPr="00624A78">
            <w:rPr>
              <w:b/>
              <w:i/>
            </w:rPr>
            <w:t>Matthew</w:t>
          </w:r>
          <w:r w:rsidR="003C3AAD">
            <w:rPr>
              <w:b/>
              <w:i/>
            </w:rPr>
            <w:t xml:space="preserve"> </w:t>
          </w:r>
          <w:r w:rsidRPr="00624A78">
            <w:rPr>
              <w:b/>
              <w:i/>
            </w:rPr>
            <w:t>Rycroft:</w:t>
          </w:r>
        </w:sdtContent>
      </w:sdt>
      <w:r w:rsidR="003C3AAD">
        <w:t xml:space="preserve"> </w:t>
      </w:r>
      <w:r>
        <w:t>Every</w:t>
      </w:r>
      <w:r w:rsidR="003C3AAD">
        <w:t xml:space="preserve"> </w:t>
      </w:r>
      <w:r>
        <w:t>part</w:t>
      </w:r>
      <w:r w:rsidR="003C3AAD">
        <w:t xml:space="preserve"> </w:t>
      </w:r>
      <w:r>
        <w:t>of</w:t>
      </w:r>
      <w:r w:rsidR="003C3AAD">
        <w:t xml:space="preserve"> </w:t>
      </w:r>
      <w:r>
        <w:t>the</w:t>
      </w:r>
      <w:r w:rsidR="003C3AAD">
        <w:t xml:space="preserve"> </w:t>
      </w:r>
      <w:r>
        <w:t>UN</w:t>
      </w:r>
      <w:r w:rsidR="003C3AAD">
        <w:t xml:space="preserve"> </w:t>
      </w:r>
      <w:r>
        <w:t>is</w:t>
      </w:r>
      <w:r w:rsidR="003C3AAD">
        <w:t xml:space="preserve"> </w:t>
      </w:r>
      <w:r>
        <w:t>politicised</w:t>
      </w:r>
      <w:r w:rsidR="003C3AAD">
        <w:t xml:space="preserve"> </w:t>
      </w:r>
      <w:r>
        <w:t>in</w:t>
      </w:r>
      <w:r w:rsidR="003C3AAD">
        <w:t xml:space="preserve"> </w:t>
      </w:r>
      <w:r>
        <w:t>some</w:t>
      </w:r>
      <w:r w:rsidR="003C3AAD">
        <w:t xml:space="preserve"> </w:t>
      </w:r>
      <w:r>
        <w:t>way</w:t>
      </w:r>
      <w:r w:rsidR="003C3AAD">
        <w:t xml:space="preserve"> </w:t>
      </w:r>
      <w:r>
        <w:t>or</w:t>
      </w:r>
      <w:r w:rsidR="003C3AAD">
        <w:t xml:space="preserve"> </w:t>
      </w:r>
      <w:r>
        <w:t>another.</w:t>
      </w:r>
      <w:r w:rsidR="003C3AAD">
        <w:t xml:space="preserve"> </w:t>
      </w:r>
      <w:r>
        <w:t>One</w:t>
      </w:r>
      <w:r w:rsidR="003C3AAD">
        <w:t xml:space="preserve"> </w:t>
      </w:r>
      <w:r>
        <w:t>of</w:t>
      </w:r>
      <w:r w:rsidR="003C3AAD">
        <w:t xml:space="preserve"> </w:t>
      </w:r>
      <w:r>
        <w:t>the</w:t>
      </w:r>
      <w:r w:rsidR="003C3AAD">
        <w:t xml:space="preserve"> </w:t>
      </w:r>
      <w:r>
        <w:t>challenges</w:t>
      </w:r>
      <w:r w:rsidR="003C3AAD">
        <w:t xml:space="preserve"> </w:t>
      </w:r>
      <w:r>
        <w:t>for</w:t>
      </w:r>
      <w:r w:rsidR="003C3AAD">
        <w:t xml:space="preserve"> </w:t>
      </w:r>
      <w:r>
        <w:t>the</w:t>
      </w:r>
      <w:r w:rsidR="003C3AAD">
        <w:t xml:space="preserve"> </w:t>
      </w:r>
      <w:r>
        <w:t>current</w:t>
      </w:r>
      <w:r w:rsidR="003C3AAD">
        <w:t xml:space="preserve"> </w:t>
      </w:r>
      <w:r>
        <w:t>Secretary-General,</w:t>
      </w:r>
      <w:r w:rsidR="003C3AAD">
        <w:t xml:space="preserve"> </w:t>
      </w:r>
      <w:r>
        <w:t>whose</w:t>
      </w:r>
      <w:r w:rsidR="003C3AAD">
        <w:t xml:space="preserve"> </w:t>
      </w:r>
      <w:r>
        <w:t>term</w:t>
      </w:r>
      <w:r w:rsidR="003C3AAD">
        <w:t xml:space="preserve"> </w:t>
      </w:r>
      <w:r>
        <w:t>is</w:t>
      </w:r>
      <w:r w:rsidR="003C3AAD">
        <w:t xml:space="preserve"> </w:t>
      </w:r>
      <w:r>
        <w:t>about</w:t>
      </w:r>
      <w:r w:rsidR="003C3AAD">
        <w:t xml:space="preserve"> </w:t>
      </w:r>
      <w:r>
        <w:t>to</w:t>
      </w:r>
      <w:r w:rsidR="003C3AAD">
        <w:t xml:space="preserve"> </w:t>
      </w:r>
      <w:r>
        <w:t>end,</w:t>
      </w:r>
      <w:r w:rsidR="003C3AAD">
        <w:t xml:space="preserve"> </w:t>
      </w:r>
      <w:r>
        <w:t>is</w:t>
      </w:r>
      <w:r w:rsidR="003C3AAD">
        <w:t xml:space="preserve"> </w:t>
      </w:r>
      <w:r>
        <w:t>that</w:t>
      </w:r>
      <w:r w:rsidR="003C3AAD">
        <w:t xml:space="preserve"> </w:t>
      </w:r>
      <w:r>
        <w:t>10</w:t>
      </w:r>
      <w:r w:rsidR="003C3AAD">
        <w:t xml:space="preserve"> </w:t>
      </w:r>
      <w:r>
        <w:t>years</w:t>
      </w:r>
      <w:r w:rsidR="003C3AAD">
        <w:t xml:space="preserve"> </w:t>
      </w:r>
      <w:r>
        <w:t>ago,</w:t>
      </w:r>
      <w:r w:rsidR="003C3AAD">
        <w:t xml:space="preserve"> </w:t>
      </w:r>
      <w:r>
        <w:t>when</w:t>
      </w:r>
      <w:r w:rsidR="003C3AAD">
        <w:t xml:space="preserve"> </w:t>
      </w:r>
      <w:r>
        <w:t>we</w:t>
      </w:r>
      <w:r w:rsidR="003C3AAD">
        <w:t xml:space="preserve"> </w:t>
      </w:r>
      <w:r>
        <w:t>selected</w:t>
      </w:r>
      <w:r w:rsidR="003C3AAD">
        <w:t xml:space="preserve"> </w:t>
      </w:r>
      <w:r>
        <w:t>him,</w:t>
      </w:r>
      <w:r w:rsidR="003C3AAD">
        <w:t xml:space="preserve"> </w:t>
      </w:r>
      <w:r>
        <w:t>and</w:t>
      </w:r>
      <w:r w:rsidR="003C3AAD">
        <w:t xml:space="preserve"> </w:t>
      </w:r>
      <w:r>
        <w:t>that</w:t>
      </w:r>
      <w:r w:rsidR="003C3AAD">
        <w:t xml:space="preserve"> </w:t>
      </w:r>
      <w:r>
        <w:t>was</w:t>
      </w:r>
      <w:r w:rsidR="003C3AAD">
        <w:t xml:space="preserve"> </w:t>
      </w:r>
      <w:r>
        <w:t>at</w:t>
      </w:r>
      <w:r w:rsidR="003C3AAD">
        <w:t xml:space="preserve"> </w:t>
      </w:r>
      <w:r>
        <w:t>the</w:t>
      </w:r>
      <w:r w:rsidR="003C3AAD">
        <w:t xml:space="preserve"> </w:t>
      </w:r>
      <w:r>
        <w:t>time</w:t>
      </w:r>
      <w:r w:rsidR="003C3AAD">
        <w:t xml:space="preserve"> </w:t>
      </w:r>
      <w:r>
        <w:t>that</w:t>
      </w:r>
      <w:r w:rsidR="003C3AAD">
        <w:t xml:space="preserve"> </w:t>
      </w:r>
      <w:r>
        <w:t>I</w:t>
      </w:r>
      <w:r w:rsidR="003C3AAD">
        <w:t xml:space="preserve"> </w:t>
      </w:r>
      <w:r>
        <w:t>was</w:t>
      </w:r>
      <w:r w:rsidR="003C3AAD">
        <w:t xml:space="preserve"> </w:t>
      </w:r>
      <w:r>
        <w:t>there,</w:t>
      </w:r>
      <w:r w:rsidR="003C3AAD">
        <w:t xml:space="preserve"> </w:t>
      </w:r>
      <w:r>
        <w:t>there</w:t>
      </w:r>
      <w:r w:rsidR="003C3AAD">
        <w:t xml:space="preserve"> </w:t>
      </w:r>
      <w:r>
        <w:t>were</w:t>
      </w:r>
      <w:r w:rsidR="003C3AAD">
        <w:t xml:space="preserve"> </w:t>
      </w:r>
      <w:r>
        <w:t>great</w:t>
      </w:r>
      <w:r w:rsidR="003C3AAD">
        <w:t xml:space="preserve"> </w:t>
      </w:r>
      <w:r>
        <w:t>hopes</w:t>
      </w:r>
      <w:r w:rsidR="003C3AAD">
        <w:t xml:space="preserve"> </w:t>
      </w:r>
      <w:r>
        <w:t>that</w:t>
      </w:r>
      <w:r w:rsidR="003C3AAD">
        <w:t xml:space="preserve"> </w:t>
      </w:r>
      <w:r>
        <w:t>he</w:t>
      </w:r>
      <w:r w:rsidR="003C3AAD">
        <w:t xml:space="preserve"> </w:t>
      </w:r>
      <w:r>
        <w:t>would</w:t>
      </w:r>
      <w:r w:rsidR="003C3AAD">
        <w:t xml:space="preserve"> </w:t>
      </w:r>
      <w:r>
        <w:t>be</w:t>
      </w:r>
      <w:r w:rsidR="003C3AAD">
        <w:t xml:space="preserve"> </w:t>
      </w:r>
      <w:r>
        <w:t>the</w:t>
      </w:r>
      <w:r w:rsidR="003C3AAD">
        <w:t xml:space="preserve"> </w:t>
      </w:r>
      <w:r>
        <w:t>reforming</w:t>
      </w:r>
      <w:r w:rsidR="003C3AAD">
        <w:t xml:space="preserve"> </w:t>
      </w:r>
      <w:r>
        <w:t>Secretary-General,</w:t>
      </w:r>
      <w:r w:rsidR="003C3AAD">
        <w:t xml:space="preserve"> </w:t>
      </w:r>
      <w:r>
        <w:t>but</w:t>
      </w:r>
      <w:r w:rsidR="003C3AAD">
        <w:t xml:space="preserve"> </w:t>
      </w:r>
      <w:r>
        <w:t>he</w:t>
      </w:r>
      <w:r w:rsidR="003C3AAD">
        <w:t xml:space="preserve"> </w:t>
      </w:r>
      <w:r>
        <w:t>had</w:t>
      </w:r>
      <w:r w:rsidR="003C3AAD">
        <w:t xml:space="preserve"> </w:t>
      </w:r>
      <w:r>
        <w:t>to</w:t>
      </w:r>
      <w:r w:rsidR="003C3AAD">
        <w:t xml:space="preserve"> </w:t>
      </w:r>
      <w:r>
        <w:t>be</w:t>
      </w:r>
      <w:r w:rsidR="003C3AAD">
        <w:t xml:space="preserve"> </w:t>
      </w:r>
      <w:r>
        <w:t>the</w:t>
      </w:r>
      <w:r w:rsidR="003C3AAD">
        <w:t xml:space="preserve"> </w:t>
      </w:r>
      <w:r>
        <w:t>Secretary-General</w:t>
      </w:r>
      <w:r w:rsidR="003C3AAD">
        <w:t xml:space="preserve"> </w:t>
      </w:r>
      <w:r>
        <w:t>for</w:t>
      </w:r>
      <w:r w:rsidR="003C3AAD">
        <w:t xml:space="preserve"> </w:t>
      </w:r>
      <w:r>
        <w:t>all</w:t>
      </w:r>
      <w:r w:rsidR="003C3AAD">
        <w:t xml:space="preserve"> </w:t>
      </w:r>
      <w:r>
        <w:t>193</w:t>
      </w:r>
      <w:r w:rsidR="003C3AAD">
        <w:t xml:space="preserve"> </w:t>
      </w:r>
      <w:r>
        <w:t>countries,</w:t>
      </w:r>
      <w:r w:rsidR="003C3AAD">
        <w:t xml:space="preserve"> </w:t>
      </w:r>
      <w:r>
        <w:t>and</w:t>
      </w:r>
      <w:r w:rsidR="003C3AAD">
        <w:t xml:space="preserve"> </w:t>
      </w:r>
      <w:r>
        <w:t>a</w:t>
      </w:r>
      <w:r w:rsidR="003C3AAD">
        <w:t xml:space="preserve"> </w:t>
      </w:r>
      <w:r>
        <w:t>good</w:t>
      </w:r>
      <w:r w:rsidR="003C3AAD">
        <w:t xml:space="preserve"> </w:t>
      </w:r>
      <w:r>
        <w:t>number</w:t>
      </w:r>
      <w:r w:rsidR="003C3AAD">
        <w:t xml:space="preserve"> </w:t>
      </w:r>
      <w:r>
        <w:t>of</w:t>
      </w:r>
      <w:r w:rsidR="003C3AAD">
        <w:t xml:space="preserve"> </w:t>
      </w:r>
      <w:r>
        <w:t>them,</w:t>
      </w:r>
      <w:r w:rsidR="003C3AAD">
        <w:t xml:space="preserve"> </w:t>
      </w:r>
      <w:r>
        <w:t>including</w:t>
      </w:r>
      <w:r w:rsidR="003C3AAD">
        <w:t xml:space="preserve"> </w:t>
      </w:r>
      <w:r>
        <w:t>the</w:t>
      </w:r>
      <w:r w:rsidR="003C3AAD">
        <w:t xml:space="preserve"> </w:t>
      </w:r>
      <w:r>
        <w:t>two</w:t>
      </w:r>
      <w:r w:rsidR="003C3AAD">
        <w:t xml:space="preserve"> </w:t>
      </w:r>
      <w:r>
        <w:t>most</w:t>
      </w:r>
      <w:r w:rsidR="003C3AAD">
        <w:t xml:space="preserve"> </w:t>
      </w:r>
      <w:r>
        <w:t>important</w:t>
      </w:r>
      <w:r w:rsidR="003C3AAD">
        <w:t xml:space="preserve"> </w:t>
      </w:r>
      <w:r>
        <w:t>countries,</w:t>
      </w:r>
      <w:r w:rsidR="003C3AAD">
        <w:t xml:space="preserve"> </w:t>
      </w:r>
      <w:r>
        <w:t>did</w:t>
      </w:r>
      <w:r w:rsidR="003C3AAD">
        <w:t xml:space="preserve"> </w:t>
      </w:r>
      <w:r>
        <w:t>not</w:t>
      </w:r>
      <w:r w:rsidR="003C3AAD">
        <w:t xml:space="preserve"> </w:t>
      </w:r>
      <w:r>
        <w:t>want</w:t>
      </w:r>
      <w:r w:rsidR="003C3AAD">
        <w:t xml:space="preserve"> </w:t>
      </w:r>
      <w:r>
        <w:t>the</w:t>
      </w:r>
      <w:r w:rsidR="003C3AAD">
        <w:t xml:space="preserve"> </w:t>
      </w:r>
      <w:r>
        <w:t>same</w:t>
      </w:r>
      <w:r w:rsidR="003C3AAD">
        <w:t xml:space="preserve"> </w:t>
      </w:r>
      <w:r>
        <w:t>sort</w:t>
      </w:r>
      <w:r w:rsidR="003C3AAD">
        <w:t xml:space="preserve"> </w:t>
      </w:r>
      <w:r>
        <w:t>of</w:t>
      </w:r>
      <w:r w:rsidR="003C3AAD">
        <w:t xml:space="preserve"> </w:t>
      </w:r>
      <w:r>
        <w:t>reform</w:t>
      </w:r>
      <w:r w:rsidR="003C3AAD">
        <w:t xml:space="preserve"> </w:t>
      </w:r>
      <w:r>
        <w:t>that</w:t>
      </w:r>
      <w:r w:rsidR="003C3AAD">
        <w:t xml:space="preserve"> </w:t>
      </w:r>
      <w:r>
        <w:t>we</w:t>
      </w:r>
      <w:r w:rsidR="003C3AAD">
        <w:t xml:space="preserve"> </w:t>
      </w:r>
      <w:r>
        <w:t>wanted.</w:t>
      </w:r>
      <w:r w:rsidR="003C3AAD">
        <w:t xml:space="preserve"> </w:t>
      </w:r>
      <w:r>
        <w:t>As</w:t>
      </w:r>
      <w:r w:rsidR="003C3AAD">
        <w:t xml:space="preserve"> </w:t>
      </w:r>
      <w:r>
        <w:t>a</w:t>
      </w:r>
      <w:r w:rsidR="003C3AAD">
        <w:t xml:space="preserve"> </w:t>
      </w:r>
      <w:r>
        <w:t>result,</w:t>
      </w:r>
      <w:r w:rsidR="003C3AAD">
        <w:t xml:space="preserve"> </w:t>
      </w:r>
      <w:r>
        <w:t>sadly,</w:t>
      </w:r>
      <w:r w:rsidR="003C3AAD">
        <w:t xml:space="preserve"> </w:t>
      </w:r>
      <w:r>
        <w:t>he</w:t>
      </w:r>
      <w:r w:rsidR="003C3AAD">
        <w:t xml:space="preserve"> </w:t>
      </w:r>
      <w:r>
        <w:t>has</w:t>
      </w:r>
      <w:r w:rsidR="003C3AAD">
        <w:t xml:space="preserve"> </w:t>
      </w:r>
      <w:r>
        <w:t>a</w:t>
      </w:r>
      <w:r w:rsidR="003C3AAD">
        <w:t xml:space="preserve"> </w:t>
      </w:r>
      <w:r>
        <w:t>poor</w:t>
      </w:r>
      <w:r w:rsidR="003C3AAD">
        <w:t xml:space="preserve"> </w:t>
      </w:r>
      <w:r>
        <w:t>track</w:t>
      </w:r>
      <w:r w:rsidR="003C3AAD">
        <w:t xml:space="preserve"> </w:t>
      </w:r>
      <w:r>
        <w:t>record</w:t>
      </w:r>
      <w:r w:rsidR="003C3AAD">
        <w:t xml:space="preserve"> </w:t>
      </w:r>
      <w:r>
        <w:t>of</w:t>
      </w:r>
      <w:r w:rsidR="003C3AAD">
        <w:t xml:space="preserve"> </w:t>
      </w:r>
      <w:r>
        <w:t>reform</w:t>
      </w:r>
      <w:r w:rsidR="003C3AAD">
        <w:t xml:space="preserve"> </w:t>
      </w:r>
      <w:r>
        <w:t>in</w:t>
      </w:r>
      <w:r w:rsidR="003C3AAD">
        <w:t xml:space="preserve"> </w:t>
      </w:r>
      <w:r>
        <w:t>his</w:t>
      </w:r>
      <w:r w:rsidR="003C3AAD">
        <w:t xml:space="preserve"> </w:t>
      </w:r>
      <w:r>
        <w:t>time</w:t>
      </w:r>
      <w:r w:rsidR="003C3AAD">
        <w:t xml:space="preserve"> </w:t>
      </w:r>
      <w:r>
        <w:t>there.</w:t>
      </w:r>
      <w:r w:rsidR="003C3AAD">
        <w:t xml:space="preserve"> </w:t>
      </w:r>
      <w:r>
        <w:t>He</w:t>
      </w:r>
      <w:r w:rsidR="003C3AAD">
        <w:t xml:space="preserve"> </w:t>
      </w:r>
      <w:r>
        <w:t>has</w:t>
      </w:r>
      <w:r w:rsidR="003C3AAD">
        <w:t xml:space="preserve"> </w:t>
      </w:r>
      <w:r>
        <w:t>done</w:t>
      </w:r>
      <w:r w:rsidR="003C3AAD">
        <w:t xml:space="preserve"> </w:t>
      </w:r>
      <w:r>
        <w:t>wonderfully</w:t>
      </w:r>
      <w:r w:rsidR="003C3AAD">
        <w:t xml:space="preserve"> </w:t>
      </w:r>
      <w:r>
        <w:t>on</w:t>
      </w:r>
      <w:r w:rsidR="003C3AAD">
        <w:t xml:space="preserve"> </w:t>
      </w:r>
      <w:r>
        <w:t>lots</w:t>
      </w:r>
      <w:r w:rsidR="003C3AAD">
        <w:t xml:space="preserve"> </w:t>
      </w:r>
      <w:r>
        <w:t>of</w:t>
      </w:r>
      <w:r w:rsidR="003C3AAD">
        <w:t xml:space="preserve"> </w:t>
      </w:r>
      <w:r>
        <w:t>other</w:t>
      </w:r>
      <w:r w:rsidR="003C3AAD">
        <w:t xml:space="preserve"> </w:t>
      </w:r>
      <w:r>
        <w:t>things,</w:t>
      </w:r>
      <w:r w:rsidR="003C3AAD">
        <w:t xml:space="preserve"> </w:t>
      </w:r>
      <w:r>
        <w:t>but</w:t>
      </w:r>
      <w:r w:rsidR="003C3AAD">
        <w:t xml:space="preserve"> </w:t>
      </w:r>
      <w:r>
        <w:t>he</w:t>
      </w:r>
      <w:r w:rsidR="003C3AAD">
        <w:t xml:space="preserve"> </w:t>
      </w:r>
      <w:r>
        <w:t>has</w:t>
      </w:r>
      <w:r w:rsidR="003C3AAD">
        <w:t xml:space="preserve"> </w:t>
      </w:r>
      <w:r>
        <w:t>not</w:t>
      </w:r>
      <w:r w:rsidR="003C3AAD">
        <w:t xml:space="preserve"> </w:t>
      </w:r>
      <w:r>
        <w:t>reformed</w:t>
      </w:r>
      <w:r w:rsidR="003C3AAD">
        <w:t xml:space="preserve"> </w:t>
      </w:r>
      <w:r>
        <w:t>the</w:t>
      </w:r>
      <w:r w:rsidR="003C3AAD">
        <w:t xml:space="preserve"> </w:t>
      </w:r>
      <w:r>
        <w:t>UN</w:t>
      </w:r>
      <w:r w:rsidR="003C3AAD">
        <w:t xml:space="preserve"> </w:t>
      </w:r>
      <w:r>
        <w:t>family</w:t>
      </w:r>
      <w:r w:rsidR="003C3AAD">
        <w:t xml:space="preserve"> </w:t>
      </w:r>
      <w:r>
        <w:t>as</w:t>
      </w:r>
      <w:r w:rsidR="003C3AAD">
        <w:t xml:space="preserve"> </w:t>
      </w:r>
      <w:r>
        <w:t>a</w:t>
      </w:r>
      <w:r w:rsidR="003C3AAD">
        <w:t xml:space="preserve"> </w:t>
      </w:r>
      <w:r>
        <w:t>whole</w:t>
      </w:r>
      <w:r w:rsidR="003C3AAD">
        <w:t xml:space="preserve"> </w:t>
      </w:r>
      <w:r>
        <w:t>quickly</w:t>
      </w:r>
      <w:r w:rsidR="003C3AAD">
        <w:t xml:space="preserve"> </w:t>
      </w:r>
      <w:r>
        <w:t>enough</w:t>
      </w:r>
      <w:r w:rsidR="003C3AAD">
        <w:t xml:space="preserve"> </w:t>
      </w:r>
      <w:r>
        <w:t>or</w:t>
      </w:r>
      <w:r w:rsidR="003C3AAD">
        <w:t xml:space="preserve"> </w:t>
      </w:r>
      <w:r>
        <w:t>radically</w:t>
      </w:r>
      <w:r w:rsidR="003C3AAD">
        <w:t xml:space="preserve"> </w:t>
      </w:r>
      <w:r>
        <w:t>enough</w:t>
      </w:r>
      <w:r w:rsidR="003C3AAD">
        <w:t xml:space="preserve"> </w:t>
      </w:r>
      <w:r>
        <w:t>to</w:t>
      </w:r>
      <w:r w:rsidR="003C3AAD">
        <w:t xml:space="preserve"> </w:t>
      </w:r>
      <w:r>
        <w:t>keep</w:t>
      </w:r>
      <w:r w:rsidR="003C3AAD">
        <w:t xml:space="preserve"> </w:t>
      </w:r>
      <w:r>
        <w:t>up</w:t>
      </w:r>
      <w:r w:rsidR="003C3AAD">
        <w:t xml:space="preserve"> </w:t>
      </w:r>
      <w:r>
        <w:t>with</w:t>
      </w:r>
      <w:r w:rsidR="003C3AAD">
        <w:t xml:space="preserve"> </w:t>
      </w:r>
      <w:r>
        <w:t>the</w:t>
      </w:r>
      <w:r w:rsidR="003C3AAD">
        <w:t xml:space="preserve"> </w:t>
      </w:r>
      <w:r>
        <w:t>demands.</w:t>
      </w:r>
    </w:p>
    <w:p w:rsidR="00944F48" w:rsidP="00944F48">
      <w:pPr>
        <w:pStyle w:val="Remark"/>
      </w:pPr>
      <w:sdt>
        <w:sdtPr>
          <w:rPr>
            <w:b/>
          </w:rPr>
          <w:alias w:val="Member"/>
          <w:tag w:val="&lt;Member mnisId='672' dodsId='26923'&gt;"/>
          <w:id w:val="628287260"/>
          <w:placeholder>
            <w:docPart w:val="48D5FC41272C4A28912F525C03FDC555"/>
          </w:placeholder>
          <w:richText/>
        </w:sdtPr>
        <w:sdtEndPr>
          <w:rPr>
            <w:b w:val="0"/>
          </w:rPr>
        </w:sdtEndPr>
        <w:sdtContent>
          <w:r w:rsidRPr="00AC729D">
            <w:rPr>
              <w:b/>
            </w:rPr>
            <w:t>The</w:t>
          </w:r>
          <w:r w:rsidR="003C3AAD">
            <w:rPr>
              <w:b/>
            </w:rPr>
            <w:t xml:space="preserve"> </w:t>
          </w:r>
          <w:r w:rsidRPr="00AC729D">
            <w:rPr>
              <w:b/>
            </w:rPr>
            <w:t>Chair:</w:t>
          </w:r>
        </w:sdtContent>
      </w:sdt>
      <w:r w:rsidR="003C3AAD">
        <w:t xml:space="preserve"> </w:t>
      </w:r>
      <w:r>
        <w:t>As</w:t>
      </w:r>
      <w:r w:rsidR="003C3AAD">
        <w:t xml:space="preserve"> </w:t>
      </w:r>
      <w:r>
        <w:t>someone</w:t>
      </w:r>
      <w:r w:rsidR="003C3AAD">
        <w:t xml:space="preserve"> </w:t>
      </w:r>
      <w:r>
        <w:t>who</w:t>
      </w:r>
      <w:r w:rsidR="003C3AAD">
        <w:t xml:space="preserve"> </w:t>
      </w:r>
      <w:r>
        <w:t>once</w:t>
      </w:r>
      <w:r w:rsidR="003C3AAD">
        <w:t xml:space="preserve"> </w:t>
      </w:r>
      <w:r>
        <w:t>ran</w:t>
      </w:r>
      <w:r w:rsidR="003C3AAD">
        <w:t xml:space="preserve"> </w:t>
      </w:r>
      <w:r>
        <w:t>an</w:t>
      </w:r>
      <w:r w:rsidR="003C3AAD">
        <w:t xml:space="preserve"> </w:t>
      </w:r>
      <w:r>
        <w:t>international</w:t>
      </w:r>
      <w:r w:rsidR="003C3AAD">
        <w:t xml:space="preserve"> </w:t>
      </w:r>
      <w:r>
        <w:t>organisation,</w:t>
      </w:r>
      <w:r w:rsidR="003C3AAD">
        <w:t xml:space="preserve"> </w:t>
      </w:r>
      <w:r>
        <w:t>I</w:t>
      </w:r>
      <w:r w:rsidR="003C3AAD">
        <w:t xml:space="preserve"> </w:t>
      </w:r>
      <w:r>
        <w:t>know</w:t>
      </w:r>
      <w:r w:rsidR="003C3AAD">
        <w:t xml:space="preserve"> </w:t>
      </w:r>
      <w:r>
        <w:t>that</w:t>
      </w:r>
      <w:r w:rsidR="003C3AAD">
        <w:t xml:space="preserve"> </w:t>
      </w:r>
      <w:r>
        <w:t>it</w:t>
      </w:r>
      <w:r w:rsidR="003C3AAD">
        <w:t xml:space="preserve"> </w:t>
      </w:r>
      <w:r>
        <w:t>required</w:t>
      </w:r>
      <w:r w:rsidR="003C3AAD">
        <w:t xml:space="preserve"> </w:t>
      </w:r>
      <w:r>
        <w:t>9/11</w:t>
      </w:r>
      <w:r w:rsidR="003C3AAD">
        <w:t xml:space="preserve"> </w:t>
      </w:r>
      <w:r>
        <w:t>to</w:t>
      </w:r>
      <w:r w:rsidR="003C3AAD">
        <w:t xml:space="preserve"> </w:t>
      </w:r>
      <w:r>
        <w:t>get</w:t>
      </w:r>
      <w:r w:rsidR="003C3AAD">
        <w:t xml:space="preserve"> </w:t>
      </w:r>
      <w:r>
        <w:t>any</w:t>
      </w:r>
      <w:r w:rsidR="003C3AAD">
        <w:t xml:space="preserve"> </w:t>
      </w:r>
      <w:r>
        <w:t>form</w:t>
      </w:r>
      <w:r w:rsidR="003C3AAD">
        <w:t xml:space="preserve"> </w:t>
      </w:r>
      <w:r>
        <w:t>of</w:t>
      </w:r>
      <w:r w:rsidR="003C3AAD">
        <w:t xml:space="preserve"> </w:t>
      </w:r>
      <w:r>
        <w:t>reform</w:t>
      </w:r>
      <w:r w:rsidR="003C3AAD">
        <w:t xml:space="preserve"> </w:t>
      </w:r>
      <w:r>
        <w:t>into</w:t>
      </w:r>
      <w:r w:rsidR="003C3AAD">
        <w:t xml:space="preserve"> </w:t>
      </w:r>
      <w:r>
        <w:t>my</w:t>
      </w:r>
      <w:r w:rsidR="003C3AAD">
        <w:t xml:space="preserve"> </w:t>
      </w:r>
      <w:r>
        <w:t>organisation.</w:t>
      </w:r>
      <w:r w:rsidR="003C3AAD">
        <w:t xml:space="preserve"> </w:t>
      </w:r>
      <w:r>
        <w:t>We</w:t>
      </w:r>
      <w:r w:rsidR="003C3AAD">
        <w:t xml:space="preserve"> </w:t>
      </w:r>
      <w:r>
        <w:t>hope</w:t>
      </w:r>
      <w:r w:rsidR="003C3AAD">
        <w:t xml:space="preserve"> </w:t>
      </w:r>
      <w:r>
        <w:t>that</w:t>
      </w:r>
      <w:r w:rsidR="003C3AAD">
        <w:t xml:space="preserve"> </w:t>
      </w:r>
      <w:r>
        <w:t>we</w:t>
      </w:r>
      <w:r w:rsidR="003C3AAD">
        <w:t xml:space="preserve"> </w:t>
      </w:r>
      <w:r>
        <w:t>do</w:t>
      </w:r>
      <w:r w:rsidR="003C3AAD">
        <w:t xml:space="preserve"> </w:t>
      </w:r>
      <w:r>
        <w:t>not</w:t>
      </w:r>
      <w:r w:rsidR="003C3AAD">
        <w:t xml:space="preserve"> </w:t>
      </w:r>
      <w:r>
        <w:t>have</w:t>
      </w:r>
      <w:r w:rsidR="003C3AAD">
        <w:t xml:space="preserve"> </w:t>
      </w:r>
      <w:r>
        <w:t>to</w:t>
      </w:r>
      <w:r w:rsidR="003C3AAD">
        <w:t xml:space="preserve"> </w:t>
      </w:r>
      <w:r>
        <w:t>do</w:t>
      </w:r>
      <w:r w:rsidR="003C3AAD">
        <w:t xml:space="preserve"> </w:t>
      </w:r>
      <w:r>
        <w:t>that</w:t>
      </w:r>
      <w:r w:rsidR="003C3AAD">
        <w:t xml:space="preserve"> </w:t>
      </w:r>
      <w:r>
        <w:t>again.</w:t>
      </w:r>
      <w:r w:rsidR="003C3AAD">
        <w:t xml:space="preserve"> </w:t>
      </w:r>
    </w:p>
    <w:p w:rsidR="00944F48" w:rsidRPr="00F22BFC" w:rsidP="00944F48">
      <w:pPr>
        <w:pStyle w:val="Question"/>
      </w:pPr>
      <w:sdt>
        <w:sdtPr>
          <w:alias w:val="Member"/>
          <w:tag w:val="&lt;Member mnisId='3478' dodsId='26850'&gt;"/>
          <w:id w:val="1132145726"/>
          <w:placeholder>
            <w:docPart w:val="D9D3887D6BFA4306B113B30BAD4E7F0E"/>
          </w:placeholder>
          <w:richText/>
        </w:sdtPr>
        <w:sdtContent>
          <w:r w:rsidRPr="00160FF5">
            <w:rPr>
              <w:b/>
            </w:rPr>
            <w:t>Lord</w:t>
          </w:r>
          <w:r w:rsidR="003C3AAD">
            <w:rPr>
              <w:b/>
            </w:rPr>
            <w:t xml:space="preserve"> </w:t>
          </w:r>
          <w:r w:rsidRPr="00160FF5">
            <w:rPr>
              <w:b/>
            </w:rPr>
            <w:t>Alderdice:</w:t>
          </w:r>
        </w:sdtContent>
      </w:sdt>
      <w:r w:rsidR="003C3AAD">
        <w:t xml:space="preserve"> </w:t>
      </w:r>
      <w:r>
        <w:t>Olivia,</w:t>
      </w:r>
      <w:r w:rsidR="003C3AAD">
        <w:t xml:space="preserve"> </w:t>
      </w:r>
      <w:r>
        <w:t>do</w:t>
      </w:r>
      <w:r w:rsidR="003C3AAD">
        <w:t xml:space="preserve"> </w:t>
      </w:r>
      <w:r>
        <w:t>you</w:t>
      </w:r>
      <w:r w:rsidR="003C3AAD">
        <w:t xml:space="preserve"> </w:t>
      </w:r>
      <w:r>
        <w:t>think</w:t>
      </w:r>
      <w:r w:rsidR="003C3AAD">
        <w:t xml:space="preserve"> </w:t>
      </w:r>
      <w:r>
        <w:t>that</w:t>
      </w:r>
      <w:r w:rsidR="003C3AAD">
        <w:t xml:space="preserve"> </w:t>
      </w:r>
      <w:r>
        <w:t>the</w:t>
      </w:r>
      <w:r w:rsidR="003C3AAD">
        <w:t xml:space="preserve"> </w:t>
      </w:r>
      <w:r>
        <w:t>British</w:t>
      </w:r>
      <w:r w:rsidR="003C3AAD">
        <w:t xml:space="preserve"> </w:t>
      </w:r>
      <w:r>
        <w:t>public</w:t>
      </w:r>
      <w:r w:rsidR="003C3AAD">
        <w:t xml:space="preserve"> </w:t>
      </w:r>
      <w:r>
        <w:t>see</w:t>
      </w:r>
      <w:r w:rsidR="003C3AAD">
        <w:t xml:space="preserve"> </w:t>
      </w:r>
      <w:r>
        <w:t>multilateral</w:t>
      </w:r>
      <w:r w:rsidR="003C3AAD">
        <w:t xml:space="preserve"> </w:t>
      </w:r>
      <w:r>
        <w:t>organisations</w:t>
      </w:r>
      <w:r w:rsidR="003C3AAD">
        <w:t xml:space="preserve"> </w:t>
      </w:r>
      <w:r>
        <w:t>as</w:t>
      </w:r>
      <w:r w:rsidR="003C3AAD">
        <w:t xml:space="preserve"> </w:t>
      </w:r>
      <w:r>
        <w:t>connected</w:t>
      </w:r>
      <w:r w:rsidR="003C3AAD">
        <w:t xml:space="preserve"> </w:t>
      </w:r>
      <w:r>
        <w:t>to</w:t>
      </w:r>
      <w:r w:rsidR="003C3AAD">
        <w:t xml:space="preserve"> </w:t>
      </w:r>
      <w:r>
        <w:t>the</w:t>
      </w:r>
      <w:r w:rsidR="003C3AAD">
        <w:t xml:space="preserve"> </w:t>
      </w:r>
      <w:r>
        <w:t>UK’s</w:t>
      </w:r>
      <w:r w:rsidR="003C3AAD">
        <w:t xml:space="preserve"> </w:t>
      </w:r>
      <w:r>
        <w:t>national</w:t>
      </w:r>
      <w:r w:rsidR="003C3AAD">
        <w:t xml:space="preserve"> </w:t>
      </w:r>
      <w:r>
        <w:t>interest</w:t>
      </w:r>
      <w:r w:rsidR="003C3AAD">
        <w:t xml:space="preserve"> </w:t>
      </w:r>
      <w:r>
        <w:t>in</w:t>
      </w:r>
      <w:r w:rsidR="003C3AAD">
        <w:t xml:space="preserve"> </w:t>
      </w:r>
      <w:r>
        <w:t>their</w:t>
      </w:r>
      <w:r w:rsidR="003C3AAD">
        <w:t xml:space="preserve"> </w:t>
      </w:r>
      <w:r>
        <w:t>lives?</w:t>
      </w:r>
      <w:r w:rsidR="003C3AAD">
        <w:t xml:space="preserve"> </w:t>
      </w:r>
      <w:r>
        <w:t>If</w:t>
      </w:r>
      <w:r w:rsidR="003C3AAD">
        <w:t xml:space="preserve"> </w:t>
      </w:r>
      <w:r>
        <w:t>not,</w:t>
      </w:r>
      <w:r w:rsidR="003C3AAD">
        <w:t xml:space="preserve"> </w:t>
      </w:r>
      <w:r>
        <w:t>is</w:t>
      </w:r>
      <w:r w:rsidR="003C3AAD">
        <w:t xml:space="preserve"> </w:t>
      </w:r>
      <w:r>
        <w:t>that</w:t>
      </w:r>
      <w:r w:rsidR="003C3AAD">
        <w:t xml:space="preserve"> </w:t>
      </w:r>
      <w:r>
        <w:t>a</w:t>
      </w:r>
      <w:r w:rsidR="003C3AAD">
        <w:t xml:space="preserve"> </w:t>
      </w:r>
      <w:r>
        <w:t>problem?</w:t>
      </w:r>
      <w:r w:rsidR="003C3AAD">
        <w:t xml:space="preserve"> </w:t>
      </w:r>
      <w:r>
        <w:t>Is</w:t>
      </w:r>
      <w:r w:rsidR="003C3AAD">
        <w:t xml:space="preserve"> </w:t>
      </w:r>
      <w:r>
        <w:t>there</w:t>
      </w:r>
      <w:r w:rsidR="003C3AAD">
        <w:t xml:space="preserve"> </w:t>
      </w:r>
      <w:r>
        <w:t>a</w:t>
      </w:r>
      <w:r w:rsidR="003C3AAD">
        <w:t xml:space="preserve"> </w:t>
      </w:r>
      <w:r>
        <w:t>need</w:t>
      </w:r>
      <w:r w:rsidR="003C3AAD">
        <w:t xml:space="preserve"> </w:t>
      </w:r>
      <w:r>
        <w:t>to</w:t>
      </w:r>
      <w:r w:rsidR="003C3AAD">
        <w:t xml:space="preserve"> </w:t>
      </w:r>
      <w:r>
        <w:t>raise</w:t>
      </w:r>
      <w:r w:rsidR="003C3AAD">
        <w:t xml:space="preserve"> </w:t>
      </w:r>
      <w:r>
        <w:t>greater</w:t>
      </w:r>
      <w:r w:rsidR="003C3AAD">
        <w:t xml:space="preserve"> </w:t>
      </w:r>
      <w:r>
        <w:t>public</w:t>
      </w:r>
      <w:r w:rsidR="003C3AAD">
        <w:t xml:space="preserve"> </w:t>
      </w:r>
      <w:r>
        <w:t>awareness</w:t>
      </w:r>
      <w:r w:rsidR="003C3AAD">
        <w:t xml:space="preserve"> </w:t>
      </w:r>
      <w:r>
        <w:t>of</w:t>
      </w:r>
      <w:r w:rsidR="003C3AAD">
        <w:t xml:space="preserve"> </w:t>
      </w:r>
      <w:r>
        <w:t>multilateral</w:t>
      </w:r>
      <w:r w:rsidR="003C3AAD">
        <w:t xml:space="preserve"> </w:t>
      </w:r>
      <w:r>
        <w:t>organisations?</w:t>
      </w:r>
    </w:p>
    <w:p w:rsidR="00944F48" w:rsidP="00944F48">
      <w:pPr>
        <w:pStyle w:val="Answer"/>
      </w:pPr>
      <w:sdt>
        <w:sdtPr>
          <w:alias w:val="Witness"/>
          <w:id w:val="165519872"/>
          <w:placeholder>
            <w:docPart w:val="60624127D0444D628889BB6F6738CA74"/>
          </w:placeholder>
          <w:richText/>
        </w:sdtPr>
        <w:sdtContent>
          <w:r w:rsidRPr="00E2113E">
            <w:rPr>
              <w:b/>
              <w:i/>
            </w:rPr>
            <w:t>Olivia</w:t>
          </w:r>
          <w:r w:rsidR="003C3AAD">
            <w:rPr>
              <w:b/>
              <w:i/>
            </w:rPr>
            <w:t xml:space="preserve"> </w:t>
          </w:r>
          <w:r w:rsidRPr="00E2113E">
            <w:rPr>
              <w:b/>
              <w:i/>
            </w:rPr>
            <w:t>O'Sullivan:</w:t>
          </w:r>
        </w:sdtContent>
      </w:sdt>
      <w:r w:rsidR="003C3AAD">
        <w:t xml:space="preserve"> </w:t>
      </w:r>
      <w:r>
        <w:t>That</w:t>
      </w:r>
      <w:r w:rsidR="003C3AAD">
        <w:t xml:space="preserve"> </w:t>
      </w:r>
      <w:r>
        <w:t>is</w:t>
      </w:r>
      <w:r w:rsidR="003C3AAD">
        <w:t xml:space="preserve"> </w:t>
      </w:r>
      <w:r>
        <w:t>a</w:t>
      </w:r>
      <w:r w:rsidR="003C3AAD">
        <w:t xml:space="preserve"> </w:t>
      </w:r>
      <w:r>
        <w:t>good</w:t>
      </w:r>
      <w:r w:rsidR="003C3AAD">
        <w:t xml:space="preserve"> </w:t>
      </w:r>
      <w:r>
        <w:t>question.</w:t>
      </w:r>
      <w:r w:rsidR="003C3AAD">
        <w:t xml:space="preserve"> </w:t>
      </w:r>
      <w:r>
        <w:t>I</w:t>
      </w:r>
      <w:r w:rsidR="003C3AAD">
        <w:t xml:space="preserve"> </w:t>
      </w:r>
      <w:r>
        <w:t>would</w:t>
      </w:r>
      <w:r w:rsidR="003C3AAD">
        <w:t xml:space="preserve"> </w:t>
      </w:r>
      <w:r>
        <w:t>not</w:t>
      </w:r>
      <w:r w:rsidR="003C3AAD">
        <w:t xml:space="preserve"> </w:t>
      </w:r>
      <w:r>
        <w:t>want</w:t>
      </w:r>
      <w:r w:rsidR="003C3AAD">
        <w:t xml:space="preserve"> </w:t>
      </w:r>
      <w:r>
        <w:t>to</w:t>
      </w:r>
      <w:r w:rsidR="003C3AAD">
        <w:t xml:space="preserve"> </w:t>
      </w:r>
      <w:r>
        <w:t>get</w:t>
      </w:r>
      <w:r w:rsidR="003C3AAD">
        <w:t xml:space="preserve"> </w:t>
      </w:r>
      <w:r>
        <w:t>out</w:t>
      </w:r>
      <w:r w:rsidR="003C3AAD">
        <w:t xml:space="preserve"> </w:t>
      </w:r>
      <w:r>
        <w:t>beyond</w:t>
      </w:r>
      <w:r w:rsidR="003C3AAD">
        <w:t xml:space="preserve"> </w:t>
      </w:r>
      <w:r>
        <w:t>my</w:t>
      </w:r>
      <w:r w:rsidR="003C3AAD">
        <w:t xml:space="preserve"> </w:t>
      </w:r>
      <w:r>
        <w:t>expertise</w:t>
      </w:r>
      <w:r w:rsidR="003C3AAD">
        <w:t xml:space="preserve"> </w:t>
      </w:r>
      <w:r>
        <w:t>in</w:t>
      </w:r>
      <w:r w:rsidR="003C3AAD">
        <w:t xml:space="preserve"> </w:t>
      </w:r>
      <w:r>
        <w:t>terms</w:t>
      </w:r>
      <w:r w:rsidR="003C3AAD">
        <w:t xml:space="preserve"> </w:t>
      </w:r>
      <w:r>
        <w:t>of</w:t>
      </w:r>
      <w:r w:rsidR="003C3AAD">
        <w:t xml:space="preserve"> </w:t>
      </w:r>
      <w:r>
        <w:t>polling</w:t>
      </w:r>
      <w:r w:rsidR="003C3AAD">
        <w:t xml:space="preserve"> </w:t>
      </w:r>
      <w:r>
        <w:t>data</w:t>
      </w:r>
      <w:r w:rsidR="003C3AAD">
        <w:t xml:space="preserve"> </w:t>
      </w:r>
      <w:r>
        <w:t>or</w:t>
      </w:r>
      <w:r w:rsidR="003C3AAD">
        <w:t xml:space="preserve"> </w:t>
      </w:r>
      <w:r>
        <w:t>focus</w:t>
      </w:r>
      <w:r w:rsidR="003C3AAD">
        <w:t xml:space="preserve"> </w:t>
      </w:r>
      <w:r>
        <w:t>groups</w:t>
      </w:r>
      <w:r w:rsidR="003C3AAD">
        <w:t xml:space="preserve"> </w:t>
      </w:r>
      <w:r>
        <w:t>on</w:t>
      </w:r>
      <w:r w:rsidR="003C3AAD">
        <w:t xml:space="preserve"> </w:t>
      </w:r>
      <w:r>
        <w:t>what</w:t>
      </w:r>
      <w:r w:rsidR="003C3AAD">
        <w:t xml:space="preserve"> </w:t>
      </w:r>
      <w:r>
        <w:t>the</w:t>
      </w:r>
      <w:r w:rsidR="003C3AAD">
        <w:t xml:space="preserve"> </w:t>
      </w:r>
      <w:r>
        <w:t>public</w:t>
      </w:r>
      <w:r w:rsidR="003C3AAD">
        <w:t xml:space="preserve"> </w:t>
      </w:r>
      <w:r>
        <w:t>think.</w:t>
      </w:r>
      <w:r w:rsidR="003C3AAD">
        <w:t xml:space="preserve"> </w:t>
      </w:r>
      <w:r>
        <w:t>My</w:t>
      </w:r>
      <w:r w:rsidR="003C3AAD">
        <w:t xml:space="preserve"> </w:t>
      </w:r>
      <w:r>
        <w:t>instinctive</w:t>
      </w:r>
      <w:r w:rsidR="003C3AAD">
        <w:t xml:space="preserve"> </w:t>
      </w:r>
      <w:r>
        <w:t>answer</w:t>
      </w:r>
      <w:r w:rsidR="003C3AAD">
        <w:t xml:space="preserve"> </w:t>
      </w:r>
      <w:r>
        <w:t>to</w:t>
      </w:r>
      <w:r w:rsidR="003C3AAD">
        <w:t xml:space="preserve"> </w:t>
      </w:r>
      <w:r>
        <w:t>that</w:t>
      </w:r>
      <w:r w:rsidR="003C3AAD">
        <w:t xml:space="preserve"> </w:t>
      </w:r>
      <w:r>
        <w:t>question</w:t>
      </w:r>
      <w:r w:rsidR="003C3AAD">
        <w:t xml:space="preserve"> </w:t>
      </w:r>
      <w:r>
        <w:t>is</w:t>
      </w:r>
      <w:r w:rsidR="003C3AAD">
        <w:t xml:space="preserve"> </w:t>
      </w:r>
      <w:r>
        <w:t>that</w:t>
      </w:r>
      <w:r w:rsidR="003C3AAD">
        <w:t xml:space="preserve"> </w:t>
      </w:r>
      <w:r>
        <w:t>it</w:t>
      </w:r>
      <w:r w:rsidR="003C3AAD">
        <w:t xml:space="preserve"> </w:t>
      </w:r>
      <w:r>
        <w:t>is</w:t>
      </w:r>
      <w:r w:rsidR="003C3AAD">
        <w:t xml:space="preserve"> </w:t>
      </w:r>
      <w:r>
        <w:t>probably</w:t>
      </w:r>
      <w:r w:rsidR="003C3AAD">
        <w:t xml:space="preserve"> </w:t>
      </w:r>
      <w:r>
        <w:t>not</w:t>
      </w:r>
      <w:r w:rsidR="003C3AAD">
        <w:t xml:space="preserve"> </w:t>
      </w:r>
      <w:r>
        <w:t>at</w:t>
      </w:r>
      <w:r w:rsidR="003C3AAD">
        <w:t xml:space="preserve"> </w:t>
      </w:r>
      <w:r>
        <w:t>the</w:t>
      </w:r>
      <w:r w:rsidR="003C3AAD">
        <w:t xml:space="preserve"> </w:t>
      </w:r>
      <w:r>
        <w:t>forefront</w:t>
      </w:r>
      <w:r w:rsidR="003C3AAD">
        <w:t xml:space="preserve"> </w:t>
      </w:r>
      <w:r>
        <w:t>of</w:t>
      </w:r>
      <w:r w:rsidR="003C3AAD">
        <w:t xml:space="preserve"> </w:t>
      </w:r>
      <w:r>
        <w:t>people’s</w:t>
      </w:r>
      <w:r w:rsidR="003C3AAD">
        <w:t xml:space="preserve"> </w:t>
      </w:r>
      <w:r>
        <w:t>minds.</w:t>
      </w:r>
      <w:r w:rsidR="003C3AAD">
        <w:t xml:space="preserve"> </w:t>
      </w:r>
      <w:r>
        <w:t>Any</w:t>
      </w:r>
      <w:r w:rsidR="003C3AAD">
        <w:t xml:space="preserve"> </w:t>
      </w:r>
      <w:r>
        <w:t>work</w:t>
      </w:r>
      <w:r w:rsidR="003C3AAD">
        <w:t xml:space="preserve"> </w:t>
      </w:r>
      <w:r>
        <w:t>that</w:t>
      </w:r>
      <w:r w:rsidR="003C3AAD">
        <w:t xml:space="preserve"> </w:t>
      </w:r>
      <w:r>
        <w:t>we</w:t>
      </w:r>
      <w:r w:rsidR="003C3AAD">
        <w:t xml:space="preserve"> </w:t>
      </w:r>
      <w:r>
        <w:t>do</w:t>
      </w:r>
      <w:r w:rsidR="003C3AAD">
        <w:t xml:space="preserve"> </w:t>
      </w:r>
      <w:r>
        <w:t>on</w:t>
      </w:r>
      <w:r w:rsidR="003C3AAD">
        <w:t xml:space="preserve"> </w:t>
      </w:r>
      <w:r>
        <w:t>foreign</w:t>
      </w:r>
      <w:r w:rsidR="003C3AAD">
        <w:t xml:space="preserve"> </w:t>
      </w:r>
      <w:r>
        <w:t>affairs</w:t>
      </w:r>
      <w:r w:rsidR="003C3AAD">
        <w:t xml:space="preserve"> </w:t>
      </w:r>
      <w:r>
        <w:t>in</w:t>
      </w:r>
      <w:r w:rsidR="003C3AAD">
        <w:t xml:space="preserve"> </w:t>
      </w:r>
      <w:r>
        <w:t>general</w:t>
      </w:r>
      <w:r w:rsidR="003C3AAD">
        <w:t xml:space="preserve"> </w:t>
      </w:r>
      <w:r>
        <w:t>suggests</w:t>
      </w:r>
      <w:r w:rsidR="003C3AAD">
        <w:t xml:space="preserve"> </w:t>
      </w:r>
      <w:r>
        <w:t>that,</w:t>
      </w:r>
      <w:r w:rsidR="003C3AAD">
        <w:t xml:space="preserve"> </w:t>
      </w:r>
      <w:r>
        <w:t>in</w:t>
      </w:r>
      <w:r w:rsidR="003C3AAD">
        <w:t xml:space="preserve"> </w:t>
      </w:r>
      <w:r>
        <w:t>and</w:t>
      </w:r>
      <w:r w:rsidR="003C3AAD">
        <w:t xml:space="preserve"> </w:t>
      </w:r>
      <w:r>
        <w:t>of</w:t>
      </w:r>
      <w:r w:rsidR="003C3AAD">
        <w:t xml:space="preserve"> </w:t>
      </w:r>
      <w:r>
        <w:t>itself,</w:t>
      </w:r>
      <w:r w:rsidR="003C3AAD">
        <w:t xml:space="preserve"> </w:t>
      </w:r>
      <w:r>
        <w:t>people</w:t>
      </w:r>
      <w:r w:rsidR="003C3AAD">
        <w:t xml:space="preserve"> </w:t>
      </w:r>
      <w:r>
        <w:t>do</w:t>
      </w:r>
      <w:r w:rsidR="003C3AAD">
        <w:t xml:space="preserve"> </w:t>
      </w:r>
      <w:r>
        <w:t>not</w:t>
      </w:r>
      <w:r w:rsidR="003C3AAD">
        <w:t xml:space="preserve"> </w:t>
      </w:r>
      <w:r>
        <w:t>tend</w:t>
      </w:r>
      <w:r w:rsidR="003C3AAD">
        <w:t xml:space="preserve"> </w:t>
      </w:r>
      <w:r>
        <w:t>to</w:t>
      </w:r>
      <w:r w:rsidR="003C3AAD">
        <w:t xml:space="preserve"> </w:t>
      </w:r>
      <w:r>
        <w:t>prioritise</w:t>
      </w:r>
      <w:r w:rsidR="003C3AAD">
        <w:t xml:space="preserve"> </w:t>
      </w:r>
      <w:r>
        <w:t>it,</w:t>
      </w:r>
      <w:r w:rsidR="003C3AAD">
        <w:t xml:space="preserve"> </w:t>
      </w:r>
      <w:r>
        <w:t>but</w:t>
      </w:r>
      <w:r w:rsidR="003C3AAD">
        <w:t xml:space="preserve"> </w:t>
      </w:r>
      <w:r>
        <w:t>when</w:t>
      </w:r>
      <w:r w:rsidR="003C3AAD">
        <w:t xml:space="preserve"> </w:t>
      </w:r>
      <w:r>
        <w:t>things</w:t>
      </w:r>
      <w:r w:rsidR="003C3AAD">
        <w:t xml:space="preserve"> </w:t>
      </w:r>
      <w:r>
        <w:t>go</w:t>
      </w:r>
      <w:r w:rsidR="003C3AAD">
        <w:t xml:space="preserve"> </w:t>
      </w:r>
      <w:r>
        <w:t>wrong</w:t>
      </w:r>
      <w:r w:rsidR="003C3AAD">
        <w:t xml:space="preserve"> </w:t>
      </w:r>
      <w:r>
        <w:t>they</w:t>
      </w:r>
      <w:r w:rsidR="003C3AAD">
        <w:t xml:space="preserve"> </w:t>
      </w:r>
      <w:r>
        <w:t>do.</w:t>
      </w:r>
      <w:r w:rsidR="003C3AAD">
        <w:t xml:space="preserve"> </w:t>
      </w:r>
    </w:p>
    <w:p w:rsidR="00944F48" w:rsidP="00944F48">
      <w:pPr>
        <w:pStyle w:val="Answer"/>
      </w:pPr>
      <w:r>
        <w:t>There</w:t>
      </w:r>
      <w:r w:rsidR="003C3AAD">
        <w:t xml:space="preserve"> </w:t>
      </w:r>
      <w:r>
        <w:t>are</w:t>
      </w:r>
      <w:r w:rsidR="003C3AAD">
        <w:t xml:space="preserve"> </w:t>
      </w:r>
      <w:r>
        <w:t>a</w:t>
      </w:r>
      <w:r w:rsidR="003C3AAD">
        <w:t xml:space="preserve"> </w:t>
      </w:r>
      <w:r>
        <w:t>lot</w:t>
      </w:r>
      <w:r w:rsidR="003C3AAD">
        <w:t xml:space="preserve"> </w:t>
      </w:r>
      <w:r>
        <w:t>of</w:t>
      </w:r>
      <w:r w:rsidR="003C3AAD">
        <w:t xml:space="preserve"> </w:t>
      </w:r>
      <w:r>
        <w:t>reform</w:t>
      </w:r>
      <w:r w:rsidR="003C3AAD">
        <w:t xml:space="preserve"> </w:t>
      </w:r>
      <w:r>
        <w:t>priorities</w:t>
      </w:r>
      <w:r w:rsidR="003C3AAD">
        <w:t xml:space="preserve"> </w:t>
      </w:r>
      <w:r>
        <w:t>that</w:t>
      </w:r>
      <w:r w:rsidR="003C3AAD">
        <w:t xml:space="preserve"> </w:t>
      </w:r>
      <w:r>
        <w:t>we</w:t>
      </w:r>
      <w:r w:rsidR="003C3AAD">
        <w:t xml:space="preserve"> </w:t>
      </w:r>
      <w:r>
        <w:t>have</w:t>
      </w:r>
      <w:r w:rsidR="003C3AAD">
        <w:t xml:space="preserve"> </w:t>
      </w:r>
      <w:r>
        <w:t>named</w:t>
      </w:r>
      <w:r w:rsidR="003C3AAD">
        <w:t xml:space="preserve"> </w:t>
      </w:r>
      <w:r>
        <w:t>in</w:t>
      </w:r>
      <w:r w:rsidR="003C3AAD">
        <w:t xml:space="preserve"> </w:t>
      </w:r>
      <w:r>
        <w:t>this</w:t>
      </w:r>
      <w:r w:rsidR="003C3AAD">
        <w:t xml:space="preserve"> </w:t>
      </w:r>
      <w:r>
        <w:t>discussion</w:t>
      </w:r>
      <w:r w:rsidR="003C3AAD">
        <w:t xml:space="preserve"> </w:t>
      </w:r>
      <w:r>
        <w:t>today.</w:t>
      </w:r>
      <w:r w:rsidR="003C3AAD">
        <w:t xml:space="preserve"> </w:t>
      </w:r>
      <w:r>
        <w:t>To</w:t>
      </w:r>
      <w:r w:rsidR="003C3AAD">
        <w:t xml:space="preserve"> </w:t>
      </w:r>
      <w:r>
        <w:t>the</w:t>
      </w:r>
      <w:r w:rsidR="003C3AAD">
        <w:t xml:space="preserve"> </w:t>
      </w:r>
      <w:r>
        <w:t>previous</w:t>
      </w:r>
      <w:r w:rsidR="003C3AAD">
        <w:t xml:space="preserve"> </w:t>
      </w:r>
      <w:r>
        <w:t>question,</w:t>
      </w:r>
      <w:r w:rsidR="003C3AAD">
        <w:t xml:space="preserve"> </w:t>
      </w:r>
      <w:r>
        <w:t>there</w:t>
      </w:r>
      <w:r w:rsidR="003C3AAD">
        <w:t xml:space="preserve"> </w:t>
      </w:r>
      <w:r>
        <w:t>are</w:t>
      </w:r>
      <w:r w:rsidR="003C3AAD">
        <w:t xml:space="preserve"> </w:t>
      </w:r>
      <w:r>
        <w:t>plenty</w:t>
      </w:r>
      <w:r w:rsidR="003C3AAD">
        <w:t xml:space="preserve"> </w:t>
      </w:r>
      <w:r>
        <w:t>of</w:t>
      </w:r>
      <w:r w:rsidR="003C3AAD">
        <w:t xml:space="preserve"> </w:t>
      </w:r>
      <w:r>
        <w:t>criticisms</w:t>
      </w:r>
      <w:r w:rsidR="003C3AAD">
        <w:t xml:space="preserve"> </w:t>
      </w:r>
      <w:r>
        <w:t>to</w:t>
      </w:r>
      <w:r w:rsidR="003C3AAD">
        <w:t xml:space="preserve"> </w:t>
      </w:r>
      <w:r>
        <w:t>be</w:t>
      </w:r>
      <w:r w:rsidR="003C3AAD">
        <w:t xml:space="preserve"> </w:t>
      </w:r>
      <w:r>
        <w:t>made</w:t>
      </w:r>
      <w:r w:rsidR="003C3AAD">
        <w:t xml:space="preserve"> </w:t>
      </w:r>
      <w:r>
        <w:t>about</w:t>
      </w:r>
      <w:r w:rsidR="003C3AAD">
        <w:t xml:space="preserve"> </w:t>
      </w:r>
      <w:r>
        <w:t>duplication,</w:t>
      </w:r>
      <w:r w:rsidR="003C3AAD">
        <w:t xml:space="preserve"> </w:t>
      </w:r>
      <w:r>
        <w:t>inefficiency</w:t>
      </w:r>
      <w:r w:rsidR="003C3AAD">
        <w:t xml:space="preserve"> </w:t>
      </w:r>
      <w:r>
        <w:t>and</w:t>
      </w:r>
      <w:r w:rsidR="003C3AAD">
        <w:t xml:space="preserve"> </w:t>
      </w:r>
      <w:r>
        <w:t>poor</w:t>
      </w:r>
      <w:r w:rsidR="003C3AAD">
        <w:t xml:space="preserve"> </w:t>
      </w:r>
      <w:r>
        <w:t>performance</w:t>
      </w:r>
      <w:r w:rsidR="003C3AAD">
        <w:t xml:space="preserve"> </w:t>
      </w:r>
      <w:r>
        <w:t>in</w:t>
      </w:r>
      <w:r w:rsidR="003C3AAD">
        <w:t xml:space="preserve"> </w:t>
      </w:r>
      <w:r>
        <w:t>the</w:t>
      </w:r>
      <w:r w:rsidR="003C3AAD">
        <w:t xml:space="preserve"> </w:t>
      </w:r>
      <w:r>
        <w:t>multilateral</w:t>
      </w:r>
      <w:r w:rsidR="003C3AAD">
        <w:t xml:space="preserve"> </w:t>
      </w:r>
      <w:r>
        <w:t>system.</w:t>
      </w:r>
      <w:r w:rsidR="003C3AAD">
        <w:t xml:space="preserve"> </w:t>
      </w:r>
      <w:r>
        <w:t>The</w:t>
      </w:r>
      <w:r w:rsidR="003C3AAD">
        <w:t xml:space="preserve"> </w:t>
      </w:r>
      <w:r>
        <w:t>top</w:t>
      </w:r>
      <w:r w:rsidR="003C3AAD">
        <w:t xml:space="preserve"> </w:t>
      </w:r>
      <w:r>
        <w:t>focus</w:t>
      </w:r>
      <w:r w:rsidR="003C3AAD">
        <w:t xml:space="preserve"> </w:t>
      </w:r>
      <w:r>
        <w:t>of</w:t>
      </w:r>
      <w:r w:rsidR="003C3AAD">
        <w:t xml:space="preserve"> </w:t>
      </w:r>
      <w:r>
        <w:t>the</w:t>
      </w:r>
      <w:r w:rsidR="003C3AAD">
        <w:t xml:space="preserve"> </w:t>
      </w:r>
      <w:r>
        <w:t>UK</w:t>
      </w:r>
      <w:r w:rsidR="003C3AAD">
        <w:t xml:space="preserve"> </w:t>
      </w:r>
      <w:r>
        <w:t>Government</w:t>
      </w:r>
      <w:r w:rsidR="003C3AAD">
        <w:t xml:space="preserve"> </w:t>
      </w:r>
      <w:r>
        <w:t>should</w:t>
      </w:r>
      <w:r w:rsidR="003C3AAD">
        <w:t xml:space="preserve"> </w:t>
      </w:r>
      <w:r>
        <w:t>probably</w:t>
      </w:r>
      <w:r w:rsidR="003C3AAD">
        <w:t xml:space="preserve"> </w:t>
      </w:r>
      <w:r>
        <w:t>be</w:t>
      </w:r>
      <w:r w:rsidR="003C3AAD">
        <w:t xml:space="preserve"> </w:t>
      </w:r>
      <w:r>
        <w:t>to</w:t>
      </w:r>
      <w:r w:rsidR="003C3AAD">
        <w:t xml:space="preserve"> </w:t>
      </w:r>
      <w:r>
        <w:t>improve</w:t>
      </w:r>
      <w:r w:rsidR="003C3AAD">
        <w:t xml:space="preserve"> </w:t>
      </w:r>
      <w:r>
        <w:t>that</w:t>
      </w:r>
      <w:r w:rsidR="003C3AAD">
        <w:t xml:space="preserve"> </w:t>
      </w:r>
      <w:r>
        <w:t>and</w:t>
      </w:r>
      <w:r w:rsidR="003C3AAD">
        <w:t xml:space="preserve"> </w:t>
      </w:r>
      <w:r>
        <w:t>to</w:t>
      </w:r>
      <w:r w:rsidR="003C3AAD">
        <w:t xml:space="preserve"> </w:t>
      </w:r>
      <w:r>
        <w:t>improve</w:t>
      </w:r>
      <w:r w:rsidR="003C3AAD">
        <w:t xml:space="preserve"> </w:t>
      </w:r>
      <w:r>
        <w:t>our</w:t>
      </w:r>
      <w:r w:rsidR="003C3AAD">
        <w:t xml:space="preserve"> </w:t>
      </w:r>
      <w:r>
        <w:t>strategic</w:t>
      </w:r>
      <w:r w:rsidR="003C3AAD">
        <w:t xml:space="preserve"> </w:t>
      </w:r>
      <w:r>
        <w:t>focus</w:t>
      </w:r>
      <w:r w:rsidR="003C3AAD">
        <w:t xml:space="preserve"> </w:t>
      </w:r>
      <w:r>
        <w:t>to</w:t>
      </w:r>
      <w:r w:rsidR="003C3AAD">
        <w:t xml:space="preserve"> </w:t>
      </w:r>
      <w:r>
        <w:t>make</w:t>
      </w:r>
      <w:r w:rsidR="003C3AAD">
        <w:t xml:space="preserve"> </w:t>
      </w:r>
      <w:r>
        <w:t>sure</w:t>
      </w:r>
      <w:r w:rsidR="003C3AAD">
        <w:t xml:space="preserve"> </w:t>
      </w:r>
      <w:r>
        <w:t>that</w:t>
      </w:r>
      <w:r w:rsidR="003C3AAD">
        <w:t xml:space="preserve"> </w:t>
      </w:r>
      <w:r>
        <w:t>multilateral</w:t>
      </w:r>
      <w:r w:rsidR="003C3AAD">
        <w:t xml:space="preserve"> </w:t>
      </w:r>
      <w:r>
        <w:t>institutions</w:t>
      </w:r>
      <w:r w:rsidR="003C3AAD">
        <w:t xml:space="preserve"> </w:t>
      </w:r>
      <w:r>
        <w:t>are</w:t>
      </w:r>
      <w:r w:rsidR="003C3AAD">
        <w:t xml:space="preserve"> </w:t>
      </w:r>
      <w:r>
        <w:t>enabling</w:t>
      </w:r>
      <w:r w:rsidR="003C3AAD">
        <w:t xml:space="preserve"> </w:t>
      </w:r>
      <w:r>
        <w:t>us</w:t>
      </w:r>
      <w:r w:rsidR="003C3AAD">
        <w:t xml:space="preserve"> </w:t>
      </w:r>
      <w:r>
        <w:t>to</w:t>
      </w:r>
      <w:r w:rsidR="003C3AAD">
        <w:t xml:space="preserve"> </w:t>
      </w:r>
      <w:r>
        <w:t>achieve</w:t>
      </w:r>
      <w:r w:rsidR="003C3AAD">
        <w:t xml:space="preserve"> </w:t>
      </w:r>
      <w:r>
        <w:t>our</w:t>
      </w:r>
      <w:r w:rsidR="003C3AAD">
        <w:t xml:space="preserve"> </w:t>
      </w:r>
      <w:r>
        <w:t>diplomatic</w:t>
      </w:r>
      <w:r w:rsidR="003C3AAD">
        <w:t xml:space="preserve"> </w:t>
      </w:r>
      <w:r>
        <w:t>goals.</w:t>
      </w:r>
      <w:r w:rsidR="003C3AAD">
        <w:t xml:space="preserve"> </w:t>
      </w:r>
      <w:r>
        <w:t>In</w:t>
      </w:r>
      <w:r w:rsidR="003C3AAD">
        <w:t xml:space="preserve"> </w:t>
      </w:r>
      <w:r>
        <w:t>a</w:t>
      </w:r>
      <w:r w:rsidR="003C3AAD">
        <w:t xml:space="preserve"> </w:t>
      </w:r>
      <w:r>
        <w:t>way,</w:t>
      </w:r>
      <w:r w:rsidR="003C3AAD">
        <w:t xml:space="preserve"> </w:t>
      </w:r>
      <w:r>
        <w:t>the</w:t>
      </w:r>
      <w:r w:rsidR="003C3AAD">
        <w:t xml:space="preserve"> </w:t>
      </w:r>
      <w:r>
        <w:t>proof</w:t>
      </w:r>
      <w:r w:rsidR="003C3AAD">
        <w:t xml:space="preserve"> </w:t>
      </w:r>
      <w:r>
        <w:t>of</w:t>
      </w:r>
      <w:r w:rsidR="003C3AAD">
        <w:t xml:space="preserve"> </w:t>
      </w:r>
      <w:r>
        <w:t>the</w:t>
      </w:r>
      <w:r w:rsidR="003C3AAD">
        <w:t xml:space="preserve"> </w:t>
      </w:r>
      <w:r>
        <w:t>pudding</w:t>
      </w:r>
      <w:r w:rsidR="003C3AAD">
        <w:t xml:space="preserve"> </w:t>
      </w:r>
      <w:r>
        <w:t>should</w:t>
      </w:r>
      <w:r w:rsidR="003C3AAD">
        <w:t xml:space="preserve"> </w:t>
      </w:r>
      <w:r>
        <w:t>be</w:t>
      </w:r>
      <w:r w:rsidR="003C3AAD">
        <w:t xml:space="preserve"> </w:t>
      </w:r>
      <w:r>
        <w:t>in</w:t>
      </w:r>
      <w:r w:rsidR="003C3AAD">
        <w:t xml:space="preserve"> </w:t>
      </w:r>
      <w:r>
        <w:t>the</w:t>
      </w:r>
      <w:r w:rsidR="003C3AAD">
        <w:t xml:space="preserve"> </w:t>
      </w:r>
      <w:r>
        <w:t>eating</w:t>
      </w:r>
      <w:r w:rsidR="003C3AAD">
        <w:t xml:space="preserve"> </w:t>
      </w:r>
      <w:r>
        <w:t>in</w:t>
      </w:r>
      <w:r w:rsidR="003C3AAD">
        <w:t xml:space="preserve"> </w:t>
      </w:r>
      <w:r>
        <w:t>terms</w:t>
      </w:r>
      <w:r w:rsidR="003C3AAD">
        <w:t xml:space="preserve"> </w:t>
      </w:r>
      <w:r>
        <w:t>of</w:t>
      </w:r>
      <w:r w:rsidR="003C3AAD">
        <w:t xml:space="preserve"> </w:t>
      </w:r>
      <w:r>
        <w:t>the</w:t>
      </w:r>
      <w:r w:rsidR="003C3AAD">
        <w:t xml:space="preserve"> </w:t>
      </w:r>
      <w:r>
        <w:t>public’s</w:t>
      </w:r>
      <w:r w:rsidR="003C3AAD">
        <w:t xml:space="preserve"> </w:t>
      </w:r>
      <w:r>
        <w:t>engagement.</w:t>
      </w:r>
      <w:r w:rsidR="003C3AAD">
        <w:t xml:space="preserve"> </w:t>
      </w:r>
      <w:r>
        <w:t>To</w:t>
      </w:r>
      <w:r w:rsidR="003C3AAD">
        <w:t xml:space="preserve"> </w:t>
      </w:r>
      <w:r>
        <w:t>me,</w:t>
      </w:r>
      <w:r w:rsidR="003C3AAD">
        <w:t xml:space="preserve"> </w:t>
      </w:r>
      <w:r>
        <w:t>getting</w:t>
      </w:r>
      <w:r w:rsidR="003C3AAD">
        <w:t xml:space="preserve"> </w:t>
      </w:r>
      <w:r>
        <w:t>the</w:t>
      </w:r>
      <w:r w:rsidR="003C3AAD">
        <w:t xml:space="preserve"> </w:t>
      </w:r>
      <w:r>
        <w:t>public</w:t>
      </w:r>
      <w:r w:rsidR="003C3AAD">
        <w:t xml:space="preserve"> </w:t>
      </w:r>
      <w:r>
        <w:t>interested</w:t>
      </w:r>
      <w:r w:rsidR="003C3AAD">
        <w:t xml:space="preserve"> </w:t>
      </w:r>
      <w:r>
        <w:t>or</w:t>
      </w:r>
      <w:r w:rsidR="003C3AAD">
        <w:t xml:space="preserve"> </w:t>
      </w:r>
      <w:r>
        <w:t>excited</w:t>
      </w:r>
      <w:r w:rsidR="003C3AAD">
        <w:t xml:space="preserve"> </w:t>
      </w:r>
      <w:r>
        <w:t>about</w:t>
      </w:r>
      <w:r w:rsidR="003C3AAD">
        <w:t xml:space="preserve"> </w:t>
      </w:r>
      <w:r>
        <w:t>the</w:t>
      </w:r>
      <w:r w:rsidR="003C3AAD">
        <w:t xml:space="preserve"> </w:t>
      </w:r>
      <w:r>
        <w:t>UN</w:t>
      </w:r>
      <w:r w:rsidR="003C3AAD">
        <w:t xml:space="preserve"> </w:t>
      </w:r>
      <w:r>
        <w:t>particularly</w:t>
      </w:r>
      <w:r w:rsidR="003C3AAD">
        <w:t xml:space="preserve"> </w:t>
      </w:r>
      <w:r>
        <w:t>is</w:t>
      </w:r>
      <w:r w:rsidR="003C3AAD">
        <w:t xml:space="preserve"> </w:t>
      </w:r>
      <w:r>
        <w:t>perhaps</w:t>
      </w:r>
      <w:r w:rsidR="003C3AAD">
        <w:t xml:space="preserve"> </w:t>
      </w:r>
      <w:r>
        <w:t>less</w:t>
      </w:r>
      <w:r w:rsidR="003C3AAD">
        <w:t xml:space="preserve"> </w:t>
      </w:r>
      <w:r>
        <w:t>material</w:t>
      </w:r>
      <w:r w:rsidR="003C3AAD">
        <w:t xml:space="preserve"> </w:t>
      </w:r>
      <w:r>
        <w:t>than</w:t>
      </w:r>
      <w:r w:rsidR="003C3AAD">
        <w:t xml:space="preserve"> </w:t>
      </w:r>
      <w:r>
        <w:t>being</w:t>
      </w:r>
      <w:r w:rsidR="003C3AAD">
        <w:t xml:space="preserve"> </w:t>
      </w:r>
      <w:r>
        <w:t>really</w:t>
      </w:r>
      <w:r w:rsidR="003C3AAD">
        <w:t xml:space="preserve"> </w:t>
      </w:r>
      <w:r>
        <w:t>clear</w:t>
      </w:r>
      <w:r w:rsidR="003C3AAD">
        <w:t xml:space="preserve"> </w:t>
      </w:r>
      <w:r>
        <w:t>about</w:t>
      </w:r>
      <w:r w:rsidR="003C3AAD">
        <w:t xml:space="preserve"> </w:t>
      </w:r>
      <w:r>
        <w:t>the</w:t>
      </w:r>
      <w:r w:rsidR="003C3AAD">
        <w:t xml:space="preserve"> </w:t>
      </w:r>
      <w:r>
        <w:t>things</w:t>
      </w:r>
      <w:r w:rsidR="003C3AAD">
        <w:t xml:space="preserve"> </w:t>
      </w:r>
      <w:r>
        <w:t>that</w:t>
      </w:r>
      <w:r w:rsidR="003C3AAD">
        <w:t xml:space="preserve"> </w:t>
      </w:r>
      <w:r>
        <w:t>we</w:t>
      </w:r>
      <w:r w:rsidR="003C3AAD">
        <w:t xml:space="preserve"> </w:t>
      </w:r>
      <w:r>
        <w:t>want</w:t>
      </w:r>
      <w:r w:rsidR="003C3AAD">
        <w:t xml:space="preserve"> </w:t>
      </w:r>
      <w:r>
        <w:t>to</w:t>
      </w:r>
      <w:r w:rsidR="003C3AAD">
        <w:t xml:space="preserve"> </w:t>
      </w:r>
      <w:r>
        <w:t>achieve</w:t>
      </w:r>
      <w:r w:rsidR="003C3AAD">
        <w:t xml:space="preserve"> </w:t>
      </w:r>
      <w:r>
        <w:t>in</w:t>
      </w:r>
      <w:r w:rsidR="003C3AAD">
        <w:t xml:space="preserve"> </w:t>
      </w:r>
      <w:r>
        <w:t>the</w:t>
      </w:r>
      <w:r w:rsidR="003C3AAD">
        <w:t xml:space="preserve"> </w:t>
      </w:r>
      <w:r>
        <w:t>world,</w:t>
      </w:r>
      <w:r w:rsidR="003C3AAD">
        <w:t xml:space="preserve"> </w:t>
      </w:r>
      <w:r>
        <w:t>and</w:t>
      </w:r>
      <w:r w:rsidR="003C3AAD">
        <w:t xml:space="preserve"> </w:t>
      </w:r>
      <w:r>
        <w:t>that</w:t>
      </w:r>
      <w:r w:rsidR="003C3AAD">
        <w:t xml:space="preserve"> </w:t>
      </w:r>
      <w:r>
        <w:t>these</w:t>
      </w:r>
      <w:r w:rsidR="003C3AAD">
        <w:t xml:space="preserve"> </w:t>
      </w:r>
      <w:r>
        <w:t>institutions</w:t>
      </w:r>
      <w:r w:rsidR="003C3AAD">
        <w:t xml:space="preserve"> </w:t>
      </w:r>
      <w:r>
        <w:t>are</w:t>
      </w:r>
      <w:r w:rsidR="003C3AAD">
        <w:t xml:space="preserve"> </w:t>
      </w:r>
      <w:r>
        <w:t>a</w:t>
      </w:r>
      <w:r w:rsidR="003C3AAD">
        <w:t xml:space="preserve"> </w:t>
      </w:r>
      <w:r>
        <w:t>channel</w:t>
      </w:r>
      <w:r w:rsidR="003C3AAD">
        <w:t xml:space="preserve"> </w:t>
      </w:r>
      <w:r>
        <w:t>for</w:t>
      </w:r>
      <w:r w:rsidR="003C3AAD">
        <w:t xml:space="preserve"> </w:t>
      </w:r>
      <w:r>
        <w:t>that.</w:t>
      </w:r>
      <w:r w:rsidR="003C3AAD">
        <w:t xml:space="preserve"> </w:t>
      </w:r>
      <w:r>
        <w:t>That</w:t>
      </w:r>
      <w:r w:rsidR="003C3AAD">
        <w:t xml:space="preserve"> </w:t>
      </w:r>
      <w:r>
        <w:t>is</w:t>
      </w:r>
      <w:r w:rsidR="003C3AAD">
        <w:t xml:space="preserve"> </w:t>
      </w:r>
      <w:r>
        <w:t>my</w:t>
      </w:r>
      <w:r w:rsidR="003C3AAD">
        <w:t xml:space="preserve"> </w:t>
      </w:r>
      <w:r>
        <w:t>personal</w:t>
      </w:r>
      <w:r w:rsidR="003C3AAD">
        <w:t xml:space="preserve"> </w:t>
      </w:r>
      <w:r>
        <w:t>view</w:t>
      </w:r>
      <w:r w:rsidR="003C3AAD">
        <w:t xml:space="preserve"> </w:t>
      </w:r>
      <w:r>
        <w:t>of</w:t>
      </w:r>
      <w:r w:rsidR="003C3AAD">
        <w:t xml:space="preserve"> </w:t>
      </w:r>
      <w:r>
        <w:t>that</w:t>
      </w:r>
      <w:r w:rsidR="003C3AAD">
        <w:t xml:space="preserve"> </w:t>
      </w:r>
      <w:r>
        <w:t>kind</w:t>
      </w:r>
      <w:r w:rsidR="003C3AAD">
        <w:t xml:space="preserve"> </w:t>
      </w:r>
      <w:r>
        <w:t>of</w:t>
      </w:r>
      <w:r w:rsidR="003C3AAD">
        <w:t xml:space="preserve"> </w:t>
      </w:r>
      <w:r>
        <w:t>thing.</w:t>
      </w:r>
    </w:p>
    <w:p w:rsidR="00944F48" w:rsidP="009036A2">
      <w:pPr>
        <w:pStyle w:val="Question"/>
      </w:pPr>
      <w:sdt>
        <w:sdtPr>
          <w:alias w:val="Member"/>
          <w:tag w:val="&lt;Member mnisId='4734' dodsId=''&gt;"/>
          <w:id w:val="1104232791"/>
          <w:placeholder>
            <w:docPart w:val="E7E5B800ABF7484F9E67BA6E15BEE79F"/>
          </w:placeholder>
          <w:richText/>
        </w:sdtPr>
        <w:sdtContent>
          <w:r w:rsidRPr="0055142E">
            <w:rPr>
              <w:b/>
            </w:rPr>
            <w:t>Lord</w:t>
          </w:r>
          <w:r w:rsidR="003C3AAD">
            <w:rPr>
              <w:b/>
            </w:rPr>
            <w:t xml:space="preserve"> </w:t>
          </w:r>
          <w:r w:rsidRPr="0055142E">
            <w:rPr>
              <w:b/>
            </w:rPr>
            <w:t>Darroch</w:t>
          </w:r>
          <w:r w:rsidR="003C3AAD">
            <w:rPr>
              <w:b/>
            </w:rPr>
            <w:t xml:space="preserve"> </w:t>
          </w:r>
          <w:r w:rsidRPr="0055142E">
            <w:rPr>
              <w:b/>
            </w:rPr>
            <w:t>of</w:t>
          </w:r>
          <w:r w:rsidR="003C3AAD">
            <w:rPr>
              <w:b/>
            </w:rPr>
            <w:t xml:space="preserve"> </w:t>
          </w:r>
          <w:r w:rsidRPr="0055142E">
            <w:rPr>
              <w:b/>
            </w:rPr>
            <w:t>Kew:</w:t>
          </w:r>
        </w:sdtContent>
      </w:sdt>
      <w:r w:rsidR="003C3AAD">
        <w:t xml:space="preserve"> </w:t>
      </w:r>
      <w:r>
        <w:t>I</w:t>
      </w:r>
      <w:r w:rsidR="003C3AAD">
        <w:t xml:space="preserve"> </w:t>
      </w:r>
      <w:r>
        <w:t>hope</w:t>
      </w:r>
      <w:r w:rsidR="003C3AAD">
        <w:t xml:space="preserve"> </w:t>
      </w:r>
      <w:r>
        <w:t>that</w:t>
      </w:r>
      <w:r w:rsidR="003C3AAD">
        <w:t xml:space="preserve"> </w:t>
      </w:r>
      <w:r>
        <w:t>Matthew</w:t>
      </w:r>
      <w:r w:rsidR="003C3AAD">
        <w:t xml:space="preserve"> </w:t>
      </w:r>
      <w:r>
        <w:t>will</w:t>
      </w:r>
      <w:r w:rsidR="003C3AAD">
        <w:t xml:space="preserve"> </w:t>
      </w:r>
      <w:r>
        <w:t>be</w:t>
      </w:r>
      <w:r w:rsidR="003C3AAD">
        <w:t xml:space="preserve"> </w:t>
      </w:r>
      <w:r>
        <w:t>allowed</w:t>
      </w:r>
      <w:r w:rsidR="003C3AAD">
        <w:t xml:space="preserve"> </w:t>
      </w:r>
      <w:r>
        <w:t>to</w:t>
      </w:r>
      <w:r w:rsidR="003C3AAD">
        <w:t xml:space="preserve"> </w:t>
      </w:r>
      <w:r>
        <w:t>answer</w:t>
      </w:r>
      <w:r w:rsidR="003C3AAD">
        <w:t xml:space="preserve"> </w:t>
      </w:r>
      <w:r>
        <w:t>the</w:t>
      </w:r>
      <w:r w:rsidR="003C3AAD">
        <w:t xml:space="preserve"> </w:t>
      </w:r>
      <w:r>
        <w:t>previous</w:t>
      </w:r>
      <w:r w:rsidR="003C3AAD">
        <w:t xml:space="preserve"> </w:t>
      </w:r>
      <w:r>
        <w:t>question</w:t>
      </w:r>
      <w:r w:rsidR="003C3AAD">
        <w:t xml:space="preserve"> </w:t>
      </w:r>
      <w:r>
        <w:t>too,</w:t>
      </w:r>
      <w:r w:rsidR="003C3AAD">
        <w:t xml:space="preserve"> </w:t>
      </w:r>
      <w:r>
        <w:t>as</w:t>
      </w:r>
      <w:r w:rsidR="003C3AAD">
        <w:t xml:space="preserve"> </w:t>
      </w:r>
      <w:r>
        <w:t>it</w:t>
      </w:r>
      <w:r w:rsidR="003C3AAD">
        <w:t xml:space="preserve"> </w:t>
      </w:r>
      <w:r>
        <w:t>is</w:t>
      </w:r>
      <w:r w:rsidR="003C3AAD">
        <w:t xml:space="preserve"> </w:t>
      </w:r>
      <w:r>
        <w:t>quite</w:t>
      </w:r>
      <w:r w:rsidR="003C3AAD">
        <w:t xml:space="preserve"> </w:t>
      </w:r>
      <w:r>
        <w:t>relevant</w:t>
      </w:r>
      <w:r w:rsidR="003C3AAD">
        <w:t xml:space="preserve"> </w:t>
      </w:r>
      <w:r>
        <w:t>to</w:t>
      </w:r>
      <w:r w:rsidR="003C3AAD">
        <w:t xml:space="preserve"> </w:t>
      </w:r>
      <w:r>
        <w:t>his</w:t>
      </w:r>
      <w:r w:rsidR="003C3AAD">
        <w:t xml:space="preserve"> </w:t>
      </w:r>
      <w:r>
        <w:t>time</w:t>
      </w:r>
      <w:r w:rsidR="003C3AAD">
        <w:t xml:space="preserve"> </w:t>
      </w:r>
      <w:r>
        <w:t>in</w:t>
      </w:r>
      <w:r w:rsidR="003C3AAD">
        <w:t xml:space="preserve"> </w:t>
      </w:r>
      <w:r>
        <w:t>New</w:t>
      </w:r>
      <w:r w:rsidR="003C3AAD">
        <w:t xml:space="preserve"> </w:t>
      </w:r>
      <w:r>
        <w:t>York.</w:t>
      </w:r>
      <w:r w:rsidR="003C3AAD">
        <w:t xml:space="preserve"> </w:t>
      </w:r>
    </w:p>
    <w:p w:rsidR="00944F48" w:rsidP="007122BF">
      <w:pPr>
        <w:pStyle w:val="Remark"/>
      </w:pPr>
      <w:r>
        <w:t>Next</w:t>
      </w:r>
      <w:r w:rsidR="003C3AAD">
        <w:t xml:space="preserve"> </w:t>
      </w:r>
      <w:r>
        <w:t>year,</w:t>
      </w:r>
      <w:r w:rsidR="003C3AAD">
        <w:t xml:space="preserve"> </w:t>
      </w:r>
      <w:r>
        <w:t>2027,</w:t>
      </w:r>
      <w:r w:rsidR="003C3AAD">
        <w:t xml:space="preserve"> </w:t>
      </w:r>
      <w:r>
        <w:t>sees</w:t>
      </w:r>
      <w:r w:rsidR="003C3AAD">
        <w:t xml:space="preserve"> </w:t>
      </w:r>
      <w:r>
        <w:t>the</w:t>
      </w:r>
      <w:r w:rsidR="003C3AAD">
        <w:t xml:space="preserve"> </w:t>
      </w:r>
      <w:r>
        <w:t>appointment</w:t>
      </w:r>
      <w:r w:rsidR="003C3AAD">
        <w:t xml:space="preserve"> </w:t>
      </w:r>
      <w:r>
        <w:t>of</w:t>
      </w:r>
      <w:r w:rsidR="003C3AAD">
        <w:t xml:space="preserve"> </w:t>
      </w:r>
      <w:r>
        <w:t>a</w:t>
      </w:r>
      <w:r w:rsidR="003C3AAD">
        <w:t xml:space="preserve"> </w:t>
      </w:r>
      <w:r>
        <w:t>new</w:t>
      </w:r>
      <w:r w:rsidR="003C3AAD">
        <w:t xml:space="preserve"> </w:t>
      </w:r>
      <w:r>
        <w:t>UN</w:t>
      </w:r>
      <w:r w:rsidR="003C3AAD">
        <w:t xml:space="preserve"> </w:t>
      </w:r>
      <w:r>
        <w:t>Secretary-General</w:t>
      </w:r>
      <w:r w:rsidR="003C3AAD">
        <w:t xml:space="preserve"> </w:t>
      </w:r>
      <w:r>
        <w:t>and,</w:t>
      </w:r>
      <w:r w:rsidR="003C3AAD">
        <w:t xml:space="preserve"> </w:t>
      </w:r>
      <w:r>
        <w:t>as</w:t>
      </w:r>
      <w:r w:rsidR="003C3AAD">
        <w:t xml:space="preserve"> </w:t>
      </w:r>
      <w:r>
        <w:t>it</w:t>
      </w:r>
      <w:r w:rsidR="003C3AAD">
        <w:t xml:space="preserve"> </w:t>
      </w:r>
      <w:r>
        <w:t>happens,</w:t>
      </w:r>
      <w:r w:rsidR="003C3AAD">
        <w:t xml:space="preserve"> </w:t>
      </w:r>
      <w:r>
        <w:t>the</w:t>
      </w:r>
      <w:r w:rsidR="003C3AAD">
        <w:t xml:space="preserve"> </w:t>
      </w:r>
      <w:r w:rsidRPr="00197935">
        <w:t>UK’s</w:t>
      </w:r>
      <w:r w:rsidR="003C3AAD">
        <w:t xml:space="preserve"> </w:t>
      </w:r>
      <w:r>
        <w:t>chairmanship</w:t>
      </w:r>
      <w:r w:rsidR="003C3AAD">
        <w:t xml:space="preserve"> </w:t>
      </w:r>
      <w:r>
        <w:t>of</w:t>
      </w:r>
      <w:r w:rsidR="003C3AAD">
        <w:t xml:space="preserve"> </w:t>
      </w:r>
      <w:r>
        <w:t>the</w:t>
      </w:r>
      <w:r w:rsidR="003C3AAD">
        <w:t xml:space="preserve"> </w:t>
      </w:r>
      <w:r>
        <w:t>G20,</w:t>
      </w:r>
      <w:r w:rsidR="003C3AAD">
        <w:t xml:space="preserve"> </w:t>
      </w:r>
      <w:r>
        <w:t>so</w:t>
      </w:r>
      <w:r w:rsidR="003C3AAD">
        <w:t xml:space="preserve"> </w:t>
      </w:r>
      <w:r>
        <w:t>this</w:t>
      </w:r>
      <w:r w:rsidR="003C3AAD">
        <w:t xml:space="preserve"> </w:t>
      </w:r>
      <w:r>
        <w:t>is</w:t>
      </w:r>
      <w:r w:rsidR="003C3AAD">
        <w:t xml:space="preserve"> </w:t>
      </w:r>
      <w:r>
        <w:t>a</w:t>
      </w:r>
      <w:r w:rsidR="003C3AAD">
        <w:t xml:space="preserve"> </w:t>
      </w:r>
      <w:r>
        <w:t>two-part</w:t>
      </w:r>
      <w:r w:rsidR="003C3AAD">
        <w:t xml:space="preserve"> </w:t>
      </w:r>
      <w:r>
        <w:t>question.</w:t>
      </w:r>
      <w:r w:rsidR="003C3AAD">
        <w:t xml:space="preserve"> </w:t>
      </w:r>
      <w:r>
        <w:t>First,</w:t>
      </w:r>
      <w:r w:rsidR="003C3AAD">
        <w:t xml:space="preserve"> </w:t>
      </w:r>
      <w:r>
        <w:t>how</w:t>
      </w:r>
      <w:r w:rsidR="003C3AAD">
        <w:t xml:space="preserve"> </w:t>
      </w:r>
      <w:r>
        <w:t>much</w:t>
      </w:r>
      <w:r w:rsidR="003C3AAD">
        <w:t xml:space="preserve"> </w:t>
      </w:r>
      <w:r>
        <w:t>influence</w:t>
      </w:r>
      <w:r w:rsidR="003C3AAD">
        <w:t xml:space="preserve"> </w:t>
      </w:r>
      <w:r>
        <w:t>can</w:t>
      </w:r>
      <w:r w:rsidR="003C3AAD">
        <w:t xml:space="preserve"> </w:t>
      </w:r>
      <w:r>
        <w:t>we</w:t>
      </w:r>
      <w:r w:rsidR="003C3AAD">
        <w:t xml:space="preserve"> </w:t>
      </w:r>
      <w:r>
        <w:t>exert</w:t>
      </w:r>
      <w:r w:rsidR="003C3AAD">
        <w:t xml:space="preserve"> </w:t>
      </w:r>
      <w:r>
        <w:t>over</w:t>
      </w:r>
      <w:r w:rsidR="003C3AAD">
        <w:t xml:space="preserve"> </w:t>
      </w:r>
      <w:r>
        <w:t>the</w:t>
      </w:r>
      <w:r w:rsidR="003C3AAD">
        <w:t xml:space="preserve"> </w:t>
      </w:r>
      <w:r>
        <w:t>choice</w:t>
      </w:r>
      <w:r w:rsidR="003C3AAD">
        <w:t xml:space="preserve"> </w:t>
      </w:r>
      <w:r>
        <w:t>of</w:t>
      </w:r>
      <w:r w:rsidR="003C3AAD">
        <w:t xml:space="preserve"> </w:t>
      </w:r>
      <w:r>
        <w:t>UN</w:t>
      </w:r>
      <w:r w:rsidR="003C3AAD">
        <w:t xml:space="preserve"> </w:t>
      </w:r>
      <w:r>
        <w:t>Secretary-General,</w:t>
      </w:r>
      <w:r w:rsidR="003C3AAD">
        <w:t xml:space="preserve"> </w:t>
      </w:r>
      <w:r>
        <w:t>and</w:t>
      </w:r>
      <w:r w:rsidR="003C3AAD">
        <w:t xml:space="preserve"> </w:t>
      </w:r>
      <w:r>
        <w:t>how</w:t>
      </w:r>
      <w:r w:rsidR="003C3AAD">
        <w:t xml:space="preserve"> </w:t>
      </w:r>
      <w:r>
        <w:t>exactly</w:t>
      </w:r>
      <w:r w:rsidR="003C3AAD">
        <w:t xml:space="preserve"> </w:t>
      </w:r>
      <w:r>
        <w:t>do</w:t>
      </w:r>
      <w:r w:rsidR="003C3AAD">
        <w:t xml:space="preserve"> </w:t>
      </w:r>
      <w:r>
        <w:t>we</w:t>
      </w:r>
      <w:r w:rsidR="003C3AAD">
        <w:t xml:space="preserve"> </w:t>
      </w:r>
      <w:r>
        <w:t>exert</w:t>
      </w:r>
      <w:r w:rsidR="003C3AAD">
        <w:t xml:space="preserve"> </w:t>
      </w:r>
      <w:r>
        <w:t>that</w:t>
      </w:r>
      <w:r w:rsidR="003C3AAD">
        <w:t xml:space="preserve"> </w:t>
      </w:r>
      <w:r>
        <w:t>influence?</w:t>
      </w:r>
      <w:r w:rsidR="003C3AAD">
        <w:t xml:space="preserve"> </w:t>
      </w:r>
      <w:r>
        <w:t>Secondly,</w:t>
      </w:r>
      <w:r w:rsidR="003C3AAD">
        <w:t xml:space="preserve"> </w:t>
      </w:r>
      <w:r>
        <w:t>on</w:t>
      </w:r>
      <w:r w:rsidR="003C3AAD">
        <w:t xml:space="preserve"> </w:t>
      </w:r>
      <w:r>
        <w:t>the</w:t>
      </w:r>
      <w:r w:rsidR="003C3AAD">
        <w:t xml:space="preserve"> </w:t>
      </w:r>
      <w:r>
        <w:t>G20,</w:t>
      </w:r>
      <w:r w:rsidR="003C3AAD">
        <w:t xml:space="preserve"> </w:t>
      </w:r>
      <w:r>
        <w:t>what</w:t>
      </w:r>
      <w:r w:rsidR="003C3AAD">
        <w:t xml:space="preserve"> </w:t>
      </w:r>
      <w:r>
        <w:t>is</w:t>
      </w:r>
      <w:r w:rsidR="003C3AAD">
        <w:t xml:space="preserve"> </w:t>
      </w:r>
      <w:r>
        <w:t>your</w:t>
      </w:r>
      <w:r w:rsidR="003C3AAD">
        <w:t xml:space="preserve"> </w:t>
      </w:r>
      <w:r>
        <w:t>assessment</w:t>
      </w:r>
      <w:r w:rsidR="003C3AAD">
        <w:t xml:space="preserve"> </w:t>
      </w:r>
      <w:r>
        <w:t>of</w:t>
      </w:r>
      <w:r w:rsidR="003C3AAD">
        <w:t xml:space="preserve"> </w:t>
      </w:r>
      <w:r>
        <w:t>the</w:t>
      </w:r>
      <w:r w:rsidR="003C3AAD">
        <w:t xml:space="preserve"> </w:t>
      </w:r>
      <w:r>
        <w:t>value</w:t>
      </w:r>
      <w:r w:rsidR="003C3AAD">
        <w:t xml:space="preserve"> </w:t>
      </w:r>
      <w:r>
        <w:t>of</w:t>
      </w:r>
      <w:r w:rsidR="003C3AAD">
        <w:t xml:space="preserve"> </w:t>
      </w:r>
      <w:r>
        <w:t>that</w:t>
      </w:r>
      <w:r w:rsidR="003C3AAD">
        <w:t xml:space="preserve"> </w:t>
      </w:r>
      <w:r>
        <w:t>grouping?</w:t>
      </w:r>
      <w:r w:rsidR="003C3AAD">
        <w:t xml:space="preserve"> </w:t>
      </w:r>
      <w:r>
        <w:t>In</w:t>
      </w:r>
      <w:r w:rsidR="003C3AAD">
        <w:t xml:space="preserve"> </w:t>
      </w:r>
      <w:r>
        <w:t>a</w:t>
      </w:r>
      <w:r w:rsidR="003C3AAD">
        <w:t xml:space="preserve"> </w:t>
      </w:r>
      <w:r>
        <w:t>broad</w:t>
      </w:r>
      <w:r w:rsidR="003C3AAD">
        <w:t xml:space="preserve"> </w:t>
      </w:r>
      <w:r>
        <w:t>sense,</w:t>
      </w:r>
      <w:r w:rsidR="003C3AAD">
        <w:t xml:space="preserve"> </w:t>
      </w:r>
      <w:r>
        <w:t>if</w:t>
      </w:r>
      <w:r w:rsidR="003C3AAD">
        <w:t xml:space="preserve"> </w:t>
      </w:r>
      <w:r>
        <w:t>you</w:t>
      </w:r>
      <w:r w:rsidR="003C3AAD">
        <w:t xml:space="preserve"> </w:t>
      </w:r>
      <w:r>
        <w:t>were</w:t>
      </w:r>
      <w:r w:rsidR="003C3AAD">
        <w:t xml:space="preserve"> </w:t>
      </w:r>
      <w:r>
        <w:t>advising</w:t>
      </w:r>
      <w:r w:rsidR="003C3AAD">
        <w:t xml:space="preserve"> </w:t>
      </w:r>
      <w:r>
        <w:t>the</w:t>
      </w:r>
      <w:r w:rsidR="003C3AAD">
        <w:t xml:space="preserve"> </w:t>
      </w:r>
      <w:r>
        <w:t>British</w:t>
      </w:r>
      <w:r w:rsidR="003C3AAD">
        <w:t xml:space="preserve"> </w:t>
      </w:r>
      <w:r>
        <w:t>Government,</w:t>
      </w:r>
      <w:r w:rsidR="003C3AAD">
        <w:t xml:space="preserve"> </w:t>
      </w:r>
      <w:r>
        <w:t>how</w:t>
      </w:r>
      <w:r w:rsidR="003C3AAD">
        <w:t xml:space="preserve"> </w:t>
      </w:r>
      <w:r>
        <w:t>would</w:t>
      </w:r>
      <w:r w:rsidR="003C3AAD">
        <w:t xml:space="preserve"> </w:t>
      </w:r>
      <w:r>
        <w:t>you</w:t>
      </w:r>
      <w:r w:rsidR="003C3AAD">
        <w:t xml:space="preserve"> </w:t>
      </w:r>
      <w:r>
        <w:t>say</w:t>
      </w:r>
      <w:r w:rsidR="003C3AAD">
        <w:t xml:space="preserve"> </w:t>
      </w:r>
      <w:r>
        <w:t>they</w:t>
      </w:r>
      <w:r w:rsidR="003C3AAD">
        <w:t xml:space="preserve"> </w:t>
      </w:r>
      <w:r>
        <w:t>should</w:t>
      </w:r>
      <w:r w:rsidR="003C3AAD">
        <w:t xml:space="preserve"> </w:t>
      </w:r>
      <w:r>
        <w:t>use</w:t>
      </w:r>
      <w:r w:rsidR="003C3AAD">
        <w:t xml:space="preserve"> </w:t>
      </w:r>
      <w:r>
        <w:t>the</w:t>
      </w:r>
      <w:r w:rsidR="003C3AAD">
        <w:t xml:space="preserve"> </w:t>
      </w:r>
      <w:r>
        <w:t>presidency</w:t>
      </w:r>
      <w:r w:rsidR="003C3AAD">
        <w:t xml:space="preserve"> </w:t>
      </w:r>
      <w:r>
        <w:t>of</w:t>
      </w:r>
      <w:r w:rsidR="003C3AAD">
        <w:t xml:space="preserve"> </w:t>
      </w:r>
      <w:r>
        <w:t>the</w:t>
      </w:r>
      <w:r w:rsidR="003C3AAD">
        <w:t xml:space="preserve"> </w:t>
      </w:r>
      <w:r>
        <w:t>G20</w:t>
      </w:r>
      <w:r w:rsidR="003C3AAD">
        <w:t xml:space="preserve"> </w:t>
      </w:r>
      <w:r>
        <w:t>next</w:t>
      </w:r>
      <w:r w:rsidR="003C3AAD">
        <w:t xml:space="preserve"> </w:t>
      </w:r>
      <w:r>
        <w:t>year?</w:t>
      </w:r>
    </w:p>
    <w:p w:rsidR="00944F48" w:rsidP="00944F48">
      <w:pPr>
        <w:pStyle w:val="Answer"/>
      </w:pPr>
      <w:sdt>
        <w:sdtPr>
          <w:alias w:val="Witness"/>
          <w:id w:val="358713536"/>
          <w:placeholder>
            <w:docPart w:val="8803DE36EE754CC9964DA0A0C35BEA51"/>
          </w:placeholder>
          <w:richText/>
        </w:sdtPr>
        <w:sdtContent>
          <w:r w:rsidRPr="00F16C71">
            <w:rPr>
              <w:b/>
              <w:i/>
            </w:rPr>
            <w:t>Richard</w:t>
          </w:r>
          <w:r w:rsidR="003C3AAD">
            <w:rPr>
              <w:b/>
              <w:i/>
            </w:rPr>
            <w:t xml:space="preserve"> </w:t>
          </w:r>
          <w:r w:rsidRPr="00F16C71">
            <w:rPr>
              <w:b/>
              <w:i/>
            </w:rPr>
            <w:t>Gowan:</w:t>
          </w:r>
        </w:sdtContent>
      </w:sdt>
      <w:r w:rsidR="003C3AAD">
        <w:t xml:space="preserve"> </w:t>
      </w:r>
      <w:r>
        <w:t>I</w:t>
      </w:r>
      <w:r w:rsidR="003C3AAD">
        <w:t xml:space="preserve"> </w:t>
      </w:r>
      <w:r>
        <w:t>say</w:t>
      </w:r>
      <w:r w:rsidR="003C3AAD">
        <w:t xml:space="preserve"> </w:t>
      </w:r>
      <w:r>
        <w:t>to</w:t>
      </w:r>
      <w:r w:rsidR="003C3AAD">
        <w:t xml:space="preserve"> </w:t>
      </w:r>
      <w:r>
        <w:t>Lord</w:t>
      </w:r>
      <w:r w:rsidR="003C3AAD">
        <w:t xml:space="preserve"> </w:t>
      </w:r>
      <w:r>
        <w:t>Alderdice</w:t>
      </w:r>
      <w:r w:rsidR="003C3AAD">
        <w:t xml:space="preserve"> </w:t>
      </w:r>
      <w:r>
        <w:t>that,</w:t>
      </w:r>
      <w:r w:rsidR="003C3AAD">
        <w:t xml:space="preserve"> </w:t>
      </w:r>
      <w:r>
        <w:t>as</w:t>
      </w:r>
      <w:r w:rsidR="003C3AAD">
        <w:t xml:space="preserve"> </w:t>
      </w:r>
      <w:r>
        <w:t>someone</w:t>
      </w:r>
      <w:r w:rsidR="003C3AAD">
        <w:t xml:space="preserve"> </w:t>
      </w:r>
      <w:r>
        <w:t>who</w:t>
      </w:r>
      <w:r w:rsidR="003C3AAD">
        <w:t xml:space="preserve"> </w:t>
      </w:r>
      <w:r>
        <w:t>was</w:t>
      </w:r>
      <w:r w:rsidR="003C3AAD">
        <w:t xml:space="preserve"> </w:t>
      </w:r>
      <w:r>
        <w:t>young</w:t>
      </w:r>
      <w:r w:rsidR="003C3AAD">
        <w:t xml:space="preserve"> </w:t>
      </w:r>
      <w:r>
        <w:t>once,</w:t>
      </w:r>
      <w:r w:rsidR="003C3AAD">
        <w:t xml:space="preserve"> </w:t>
      </w:r>
      <w:r>
        <w:t>I</w:t>
      </w:r>
      <w:r w:rsidR="003C3AAD">
        <w:t xml:space="preserve"> </w:t>
      </w:r>
      <w:r>
        <w:t>am</w:t>
      </w:r>
      <w:r w:rsidR="003C3AAD">
        <w:t xml:space="preserve"> </w:t>
      </w:r>
      <w:r>
        <w:t>glad</w:t>
      </w:r>
      <w:r w:rsidR="003C3AAD">
        <w:t xml:space="preserve"> </w:t>
      </w:r>
      <w:r>
        <w:t>that</w:t>
      </w:r>
      <w:r w:rsidR="003C3AAD">
        <w:t xml:space="preserve"> </w:t>
      </w:r>
      <w:r>
        <w:t>I</w:t>
      </w:r>
      <w:r w:rsidR="003C3AAD">
        <w:t xml:space="preserve"> </w:t>
      </w:r>
      <w:r>
        <w:t>spent</w:t>
      </w:r>
      <w:r w:rsidR="003C3AAD">
        <w:t xml:space="preserve"> </w:t>
      </w:r>
      <w:r>
        <w:t>none</w:t>
      </w:r>
      <w:r w:rsidR="003C3AAD">
        <w:t xml:space="preserve"> </w:t>
      </w:r>
      <w:r>
        <w:t>of</w:t>
      </w:r>
      <w:r w:rsidR="003C3AAD">
        <w:t xml:space="preserve"> </w:t>
      </w:r>
      <w:r>
        <w:t>my</w:t>
      </w:r>
      <w:r w:rsidR="003C3AAD">
        <w:t xml:space="preserve"> </w:t>
      </w:r>
      <w:r>
        <w:t>youth</w:t>
      </w:r>
      <w:r w:rsidR="003C3AAD">
        <w:t xml:space="preserve"> </w:t>
      </w:r>
      <w:r>
        <w:t>thinking</w:t>
      </w:r>
      <w:r w:rsidR="003C3AAD">
        <w:t xml:space="preserve"> </w:t>
      </w:r>
      <w:r>
        <w:t>about</w:t>
      </w:r>
      <w:r w:rsidR="003C3AAD">
        <w:t xml:space="preserve"> </w:t>
      </w:r>
      <w:r>
        <w:t>the</w:t>
      </w:r>
      <w:r w:rsidR="003C3AAD">
        <w:t xml:space="preserve"> </w:t>
      </w:r>
      <w:r>
        <w:t>UN,</w:t>
      </w:r>
      <w:r w:rsidR="003C3AAD">
        <w:t xml:space="preserve"> </w:t>
      </w:r>
      <w:r>
        <w:t>and</w:t>
      </w:r>
      <w:r w:rsidR="003C3AAD">
        <w:t xml:space="preserve"> </w:t>
      </w:r>
      <w:r>
        <w:t>I</w:t>
      </w:r>
      <w:r w:rsidR="003C3AAD">
        <w:t xml:space="preserve"> </w:t>
      </w:r>
      <w:r>
        <w:t>would</w:t>
      </w:r>
      <w:r w:rsidR="003C3AAD">
        <w:t xml:space="preserve"> </w:t>
      </w:r>
      <w:r>
        <w:t>not</w:t>
      </w:r>
      <w:r w:rsidR="003C3AAD">
        <w:t xml:space="preserve"> </w:t>
      </w:r>
      <w:r>
        <w:t>want</w:t>
      </w:r>
      <w:r w:rsidR="003C3AAD">
        <w:t xml:space="preserve"> </w:t>
      </w:r>
      <w:r>
        <w:t>to</w:t>
      </w:r>
      <w:r w:rsidR="003C3AAD">
        <w:t xml:space="preserve"> </w:t>
      </w:r>
      <w:r>
        <w:t>inflict</w:t>
      </w:r>
      <w:r w:rsidR="003C3AAD">
        <w:t xml:space="preserve"> </w:t>
      </w:r>
      <w:r>
        <w:t>it</w:t>
      </w:r>
      <w:r w:rsidR="003C3AAD">
        <w:t xml:space="preserve"> </w:t>
      </w:r>
      <w:r>
        <w:t>on</w:t>
      </w:r>
      <w:r w:rsidR="003C3AAD">
        <w:t xml:space="preserve"> </w:t>
      </w:r>
      <w:r>
        <w:t>today’s</w:t>
      </w:r>
      <w:r w:rsidR="003C3AAD">
        <w:t xml:space="preserve"> </w:t>
      </w:r>
      <w:r>
        <w:t>young</w:t>
      </w:r>
      <w:r w:rsidR="003C3AAD">
        <w:t xml:space="preserve"> </w:t>
      </w:r>
      <w:r>
        <w:t>people.</w:t>
      </w:r>
      <w:r w:rsidR="003C3AAD">
        <w:t xml:space="preserve"> </w:t>
      </w:r>
    </w:p>
    <w:p w:rsidR="00944F48" w:rsidP="00944F48">
      <w:pPr>
        <w:pStyle w:val="Answer"/>
      </w:pPr>
      <w:r>
        <w:t>As</w:t>
      </w:r>
      <w:r w:rsidR="003C3AAD">
        <w:t xml:space="preserve"> </w:t>
      </w:r>
      <w:r>
        <w:t>we</w:t>
      </w:r>
      <w:r w:rsidR="003C3AAD">
        <w:t xml:space="preserve"> </w:t>
      </w:r>
      <w:r>
        <w:t>understand</w:t>
      </w:r>
      <w:r w:rsidR="003C3AAD">
        <w:t xml:space="preserve"> </w:t>
      </w:r>
      <w:r>
        <w:t>it,</w:t>
      </w:r>
      <w:r w:rsidR="003C3AAD">
        <w:t xml:space="preserve"> </w:t>
      </w:r>
      <w:r>
        <w:t>the</w:t>
      </w:r>
      <w:r w:rsidR="003C3AAD">
        <w:t xml:space="preserve"> </w:t>
      </w:r>
      <w:r>
        <w:t>race</w:t>
      </w:r>
      <w:r w:rsidR="003C3AAD">
        <w:t xml:space="preserve"> </w:t>
      </w:r>
      <w:r>
        <w:t>for</w:t>
      </w:r>
      <w:r w:rsidR="003C3AAD">
        <w:t xml:space="preserve"> </w:t>
      </w:r>
      <w:r>
        <w:t>the</w:t>
      </w:r>
      <w:r w:rsidR="003C3AAD">
        <w:t xml:space="preserve"> </w:t>
      </w:r>
      <w:r>
        <w:t>Secretary-General</w:t>
      </w:r>
      <w:r w:rsidR="003C3AAD">
        <w:t xml:space="preserve"> </w:t>
      </w:r>
      <w:r>
        <w:t>remains</w:t>
      </w:r>
      <w:r w:rsidR="003C3AAD">
        <w:t xml:space="preserve"> </w:t>
      </w:r>
      <w:r>
        <w:t>very</w:t>
      </w:r>
      <w:r w:rsidR="003C3AAD">
        <w:t xml:space="preserve"> </w:t>
      </w:r>
      <w:r>
        <w:t>open.</w:t>
      </w:r>
      <w:r w:rsidR="003C3AAD">
        <w:t xml:space="preserve"> </w:t>
      </w:r>
      <w:r>
        <w:t>The</w:t>
      </w:r>
      <w:r w:rsidR="003C3AAD">
        <w:t xml:space="preserve"> </w:t>
      </w:r>
      <w:r>
        <w:t>US</w:t>
      </w:r>
      <w:r w:rsidR="003C3AAD">
        <w:t xml:space="preserve"> </w:t>
      </w:r>
      <w:r>
        <w:t>does</w:t>
      </w:r>
      <w:r w:rsidR="003C3AAD">
        <w:t xml:space="preserve"> </w:t>
      </w:r>
      <w:r>
        <w:t>not</w:t>
      </w:r>
      <w:r w:rsidR="003C3AAD">
        <w:t xml:space="preserve"> </w:t>
      </w:r>
      <w:r>
        <w:t>have</w:t>
      </w:r>
      <w:r w:rsidR="003C3AAD">
        <w:t xml:space="preserve"> </w:t>
      </w:r>
      <w:r>
        <w:t>a</w:t>
      </w:r>
      <w:r w:rsidR="003C3AAD">
        <w:t xml:space="preserve"> </w:t>
      </w:r>
      <w:r>
        <w:t>preferred</w:t>
      </w:r>
      <w:r w:rsidR="003C3AAD">
        <w:t xml:space="preserve"> </w:t>
      </w:r>
      <w:r>
        <w:t>candidate,</w:t>
      </w:r>
      <w:r w:rsidR="003C3AAD">
        <w:t xml:space="preserve"> </w:t>
      </w:r>
      <w:r>
        <w:t>nor</w:t>
      </w:r>
      <w:r w:rsidR="003C3AAD">
        <w:t xml:space="preserve"> </w:t>
      </w:r>
      <w:r>
        <w:t>does</w:t>
      </w:r>
      <w:r w:rsidR="003C3AAD">
        <w:t xml:space="preserve"> </w:t>
      </w:r>
      <w:r>
        <w:t>China.</w:t>
      </w:r>
      <w:r w:rsidR="003C3AAD">
        <w:t xml:space="preserve"> </w:t>
      </w:r>
      <w:r>
        <w:t>The</w:t>
      </w:r>
      <w:r w:rsidR="003C3AAD">
        <w:t xml:space="preserve"> </w:t>
      </w:r>
      <w:r>
        <w:t>UK</w:t>
      </w:r>
      <w:r w:rsidR="003C3AAD">
        <w:t xml:space="preserve"> </w:t>
      </w:r>
      <w:r>
        <w:t>should</w:t>
      </w:r>
      <w:r w:rsidR="003C3AAD">
        <w:t xml:space="preserve"> </w:t>
      </w:r>
      <w:r>
        <w:t>engage</w:t>
      </w:r>
      <w:r w:rsidR="003C3AAD">
        <w:t xml:space="preserve"> </w:t>
      </w:r>
      <w:r>
        <w:t>quite</w:t>
      </w:r>
      <w:r w:rsidR="003C3AAD">
        <w:t xml:space="preserve"> </w:t>
      </w:r>
      <w:r>
        <w:t>actively</w:t>
      </w:r>
      <w:r w:rsidR="003C3AAD">
        <w:t xml:space="preserve"> </w:t>
      </w:r>
      <w:r>
        <w:t>in</w:t>
      </w:r>
      <w:r w:rsidR="003C3AAD">
        <w:t xml:space="preserve"> </w:t>
      </w:r>
      <w:r>
        <w:t>vetting</w:t>
      </w:r>
      <w:r w:rsidR="003C3AAD">
        <w:t xml:space="preserve"> </w:t>
      </w:r>
      <w:r>
        <w:t>the</w:t>
      </w:r>
      <w:r w:rsidR="003C3AAD">
        <w:t xml:space="preserve"> </w:t>
      </w:r>
      <w:r>
        <w:t>current</w:t>
      </w:r>
      <w:r w:rsidR="003C3AAD">
        <w:t xml:space="preserve"> </w:t>
      </w:r>
      <w:r>
        <w:t>candidates</w:t>
      </w:r>
      <w:r w:rsidR="003C3AAD">
        <w:t xml:space="preserve"> </w:t>
      </w:r>
      <w:r>
        <w:t>and,</w:t>
      </w:r>
      <w:r w:rsidR="003C3AAD">
        <w:t xml:space="preserve"> </w:t>
      </w:r>
      <w:r>
        <w:t>if</w:t>
      </w:r>
      <w:r w:rsidR="003C3AAD">
        <w:t xml:space="preserve"> </w:t>
      </w:r>
      <w:r>
        <w:t>necessary,</w:t>
      </w:r>
      <w:r w:rsidR="003C3AAD">
        <w:t xml:space="preserve"> </w:t>
      </w:r>
      <w:r>
        <w:t>looking</w:t>
      </w:r>
      <w:r w:rsidR="003C3AAD">
        <w:t xml:space="preserve"> </w:t>
      </w:r>
      <w:r>
        <w:t>for</w:t>
      </w:r>
      <w:r w:rsidR="003C3AAD">
        <w:t xml:space="preserve"> </w:t>
      </w:r>
      <w:r>
        <w:t>alternatives.</w:t>
      </w:r>
      <w:r w:rsidR="003C3AAD">
        <w:t xml:space="preserve"> </w:t>
      </w:r>
      <w:r>
        <w:t>The</w:t>
      </w:r>
      <w:r w:rsidR="003C3AAD">
        <w:t xml:space="preserve"> </w:t>
      </w:r>
      <w:r>
        <w:t>UK</w:t>
      </w:r>
      <w:r w:rsidR="003C3AAD">
        <w:t xml:space="preserve"> </w:t>
      </w:r>
      <w:r>
        <w:t>can</w:t>
      </w:r>
      <w:r w:rsidR="003C3AAD">
        <w:t xml:space="preserve"> </w:t>
      </w:r>
      <w:r>
        <w:t>then</w:t>
      </w:r>
      <w:r w:rsidR="003C3AAD">
        <w:t xml:space="preserve"> </w:t>
      </w:r>
      <w:r>
        <w:t>get</w:t>
      </w:r>
      <w:r w:rsidR="003C3AAD">
        <w:t xml:space="preserve"> </w:t>
      </w:r>
      <w:r>
        <w:t>very</w:t>
      </w:r>
      <w:r w:rsidR="003C3AAD">
        <w:t xml:space="preserve"> </w:t>
      </w:r>
      <w:r>
        <w:t>close</w:t>
      </w:r>
      <w:r w:rsidR="003C3AAD">
        <w:t xml:space="preserve"> </w:t>
      </w:r>
      <w:r>
        <w:t>to</w:t>
      </w:r>
      <w:r w:rsidR="003C3AAD">
        <w:t xml:space="preserve"> </w:t>
      </w:r>
      <w:r>
        <w:t>whoever</w:t>
      </w:r>
      <w:r w:rsidR="003C3AAD">
        <w:t xml:space="preserve"> </w:t>
      </w:r>
      <w:r>
        <w:t>is</w:t>
      </w:r>
      <w:r w:rsidR="003C3AAD">
        <w:t xml:space="preserve"> </w:t>
      </w:r>
      <w:r>
        <w:t>chosen</w:t>
      </w:r>
      <w:r w:rsidR="003C3AAD">
        <w:t xml:space="preserve"> </w:t>
      </w:r>
      <w:r>
        <w:t>and</w:t>
      </w:r>
      <w:r w:rsidR="003C3AAD">
        <w:t xml:space="preserve"> </w:t>
      </w:r>
      <w:r>
        <w:t>essentially</w:t>
      </w:r>
      <w:r w:rsidR="003C3AAD">
        <w:t xml:space="preserve"> </w:t>
      </w:r>
      <w:r>
        <w:t>hold</w:t>
      </w:r>
      <w:r w:rsidR="003C3AAD">
        <w:t xml:space="preserve"> </w:t>
      </w:r>
      <w:r>
        <w:t>that</w:t>
      </w:r>
      <w:r w:rsidR="003C3AAD">
        <w:t xml:space="preserve"> </w:t>
      </w:r>
      <w:r>
        <w:t>person’s</w:t>
      </w:r>
      <w:r w:rsidR="003C3AAD">
        <w:t xml:space="preserve"> </w:t>
      </w:r>
      <w:r>
        <w:t>hand,</w:t>
      </w:r>
      <w:r w:rsidR="003C3AAD">
        <w:t xml:space="preserve"> </w:t>
      </w:r>
      <w:r>
        <w:t>offering</w:t>
      </w:r>
      <w:r w:rsidR="003C3AAD">
        <w:t xml:space="preserve"> </w:t>
      </w:r>
      <w:r>
        <w:t>political</w:t>
      </w:r>
      <w:r w:rsidR="003C3AAD">
        <w:t xml:space="preserve"> </w:t>
      </w:r>
      <w:r>
        <w:t>advice</w:t>
      </w:r>
      <w:r w:rsidR="003C3AAD">
        <w:t xml:space="preserve"> </w:t>
      </w:r>
      <w:r>
        <w:t>and</w:t>
      </w:r>
      <w:r w:rsidR="003C3AAD">
        <w:t xml:space="preserve"> </w:t>
      </w:r>
      <w:r>
        <w:t>ideas</w:t>
      </w:r>
      <w:r w:rsidR="003C3AAD">
        <w:t xml:space="preserve"> </w:t>
      </w:r>
      <w:r>
        <w:t>on</w:t>
      </w:r>
      <w:r w:rsidR="003C3AAD">
        <w:t xml:space="preserve"> </w:t>
      </w:r>
      <w:r>
        <w:t>reform</w:t>
      </w:r>
      <w:r w:rsidR="003C3AAD">
        <w:t xml:space="preserve"> </w:t>
      </w:r>
      <w:r>
        <w:t>through</w:t>
      </w:r>
      <w:r w:rsidR="003C3AAD">
        <w:t xml:space="preserve"> </w:t>
      </w:r>
      <w:r>
        <w:t>their</w:t>
      </w:r>
      <w:r w:rsidR="003C3AAD">
        <w:t xml:space="preserve"> </w:t>
      </w:r>
      <w:r>
        <w:t>first</w:t>
      </w:r>
      <w:r w:rsidR="003C3AAD">
        <w:t xml:space="preserve"> </w:t>
      </w:r>
      <w:r>
        <w:t>100</w:t>
      </w:r>
      <w:r w:rsidR="003C3AAD">
        <w:t xml:space="preserve"> </w:t>
      </w:r>
      <w:r>
        <w:t>days</w:t>
      </w:r>
      <w:r w:rsidR="003C3AAD">
        <w:t xml:space="preserve"> </w:t>
      </w:r>
      <w:r>
        <w:t>in</w:t>
      </w:r>
      <w:r w:rsidR="003C3AAD">
        <w:t xml:space="preserve"> </w:t>
      </w:r>
      <w:r>
        <w:t>office</w:t>
      </w:r>
      <w:r w:rsidR="003C3AAD">
        <w:t xml:space="preserve"> </w:t>
      </w:r>
      <w:r>
        <w:t>and</w:t>
      </w:r>
      <w:r w:rsidR="003C3AAD">
        <w:t xml:space="preserve"> </w:t>
      </w:r>
      <w:r>
        <w:t>beyond.</w:t>
      </w:r>
      <w:r w:rsidR="003C3AAD">
        <w:t xml:space="preserve"> </w:t>
      </w:r>
      <w:r>
        <w:t>The</w:t>
      </w:r>
      <w:r w:rsidR="003C3AAD">
        <w:t xml:space="preserve"> </w:t>
      </w:r>
      <w:r>
        <w:t>next</w:t>
      </w:r>
      <w:r w:rsidR="003C3AAD">
        <w:t xml:space="preserve"> </w:t>
      </w:r>
      <w:r>
        <w:t>Secretary-General</w:t>
      </w:r>
      <w:r w:rsidR="003C3AAD">
        <w:t xml:space="preserve"> </w:t>
      </w:r>
      <w:r>
        <w:t>will</w:t>
      </w:r>
      <w:r w:rsidR="003C3AAD">
        <w:t xml:space="preserve"> </w:t>
      </w:r>
      <w:r>
        <w:t>need</w:t>
      </w:r>
      <w:r w:rsidR="003C3AAD">
        <w:t xml:space="preserve"> </w:t>
      </w:r>
      <w:r>
        <w:t>precisely</w:t>
      </w:r>
      <w:r w:rsidR="003C3AAD">
        <w:t xml:space="preserve"> </w:t>
      </w:r>
      <w:r>
        <w:t>the</w:t>
      </w:r>
      <w:r w:rsidR="003C3AAD">
        <w:t xml:space="preserve"> </w:t>
      </w:r>
      <w:r>
        <w:t>expertise</w:t>
      </w:r>
      <w:r w:rsidR="003C3AAD">
        <w:t xml:space="preserve"> </w:t>
      </w:r>
      <w:r>
        <w:t>and</w:t>
      </w:r>
      <w:r w:rsidR="003C3AAD">
        <w:t xml:space="preserve"> </w:t>
      </w:r>
      <w:r>
        <w:t>the</w:t>
      </w:r>
      <w:r w:rsidR="003C3AAD">
        <w:t xml:space="preserve"> </w:t>
      </w:r>
      <w:r>
        <w:t>ideas</w:t>
      </w:r>
      <w:r w:rsidR="003C3AAD">
        <w:t xml:space="preserve"> </w:t>
      </w:r>
      <w:r>
        <w:t>on</w:t>
      </w:r>
      <w:r w:rsidR="003C3AAD">
        <w:t xml:space="preserve"> </w:t>
      </w:r>
      <w:r>
        <w:t>reform</w:t>
      </w:r>
      <w:r w:rsidR="003C3AAD">
        <w:t xml:space="preserve"> </w:t>
      </w:r>
      <w:r>
        <w:t>that</w:t>
      </w:r>
      <w:r w:rsidR="003C3AAD">
        <w:t xml:space="preserve"> </w:t>
      </w:r>
      <w:r>
        <w:t>have</w:t>
      </w:r>
      <w:r w:rsidR="003C3AAD">
        <w:t xml:space="preserve"> </w:t>
      </w:r>
      <w:r>
        <w:t>been</w:t>
      </w:r>
      <w:r w:rsidR="003C3AAD">
        <w:t xml:space="preserve"> </w:t>
      </w:r>
      <w:r>
        <w:t>somewhat</w:t>
      </w:r>
      <w:r w:rsidR="003C3AAD">
        <w:t xml:space="preserve"> </w:t>
      </w:r>
      <w:r>
        <w:t>lacking,</w:t>
      </w:r>
      <w:r w:rsidR="003C3AAD">
        <w:t xml:space="preserve"> </w:t>
      </w:r>
      <w:r>
        <w:t>frankly,</w:t>
      </w:r>
      <w:r w:rsidR="003C3AAD">
        <w:t xml:space="preserve"> </w:t>
      </w:r>
      <w:r>
        <w:t>inside</w:t>
      </w:r>
      <w:r w:rsidR="003C3AAD">
        <w:t xml:space="preserve"> </w:t>
      </w:r>
      <w:r>
        <w:t>the</w:t>
      </w:r>
      <w:r w:rsidR="003C3AAD">
        <w:t xml:space="preserve"> </w:t>
      </w:r>
      <w:r>
        <w:t>UN</w:t>
      </w:r>
      <w:r w:rsidR="003C3AAD">
        <w:t xml:space="preserve"> </w:t>
      </w:r>
      <w:r>
        <w:t>system</w:t>
      </w:r>
      <w:r w:rsidR="003C3AAD">
        <w:t xml:space="preserve"> </w:t>
      </w:r>
      <w:r>
        <w:t>of</w:t>
      </w:r>
      <w:r w:rsidR="003C3AAD">
        <w:t xml:space="preserve"> </w:t>
      </w:r>
      <w:r>
        <w:t>late.</w:t>
      </w:r>
      <w:r w:rsidR="003C3AAD">
        <w:t xml:space="preserve"> </w:t>
      </w:r>
      <w:r>
        <w:t>The</w:t>
      </w:r>
      <w:r w:rsidR="003C3AAD">
        <w:t xml:space="preserve"> </w:t>
      </w:r>
      <w:r>
        <w:t>UK,</w:t>
      </w:r>
      <w:r w:rsidR="003C3AAD">
        <w:t xml:space="preserve"> </w:t>
      </w:r>
      <w:r>
        <w:t>if</w:t>
      </w:r>
      <w:r w:rsidR="003C3AAD">
        <w:t xml:space="preserve"> </w:t>
      </w:r>
      <w:r>
        <w:t>it</w:t>
      </w:r>
      <w:r w:rsidR="003C3AAD">
        <w:t xml:space="preserve"> </w:t>
      </w:r>
      <w:r>
        <w:t>can</w:t>
      </w:r>
      <w:r w:rsidR="003C3AAD">
        <w:t xml:space="preserve"> </w:t>
      </w:r>
      <w:r>
        <w:t>get</w:t>
      </w:r>
      <w:r w:rsidR="003C3AAD">
        <w:t xml:space="preserve"> </w:t>
      </w:r>
      <w:r>
        <w:t>close</w:t>
      </w:r>
      <w:r w:rsidR="003C3AAD">
        <w:t xml:space="preserve"> </w:t>
      </w:r>
      <w:r>
        <w:t>to</w:t>
      </w:r>
      <w:r w:rsidR="003C3AAD">
        <w:t xml:space="preserve"> </w:t>
      </w:r>
      <w:r>
        <w:t>the</w:t>
      </w:r>
      <w:r w:rsidR="003C3AAD">
        <w:t xml:space="preserve"> </w:t>
      </w:r>
      <w:r>
        <w:t>successful</w:t>
      </w:r>
      <w:r w:rsidR="003C3AAD">
        <w:t xml:space="preserve"> </w:t>
      </w:r>
      <w:r>
        <w:t>candidate,</w:t>
      </w:r>
      <w:r w:rsidR="003C3AAD">
        <w:t xml:space="preserve"> </w:t>
      </w:r>
      <w:r>
        <w:t>can</w:t>
      </w:r>
      <w:r w:rsidR="003C3AAD">
        <w:t xml:space="preserve"> </w:t>
      </w:r>
      <w:r>
        <w:t>probably</w:t>
      </w:r>
      <w:r w:rsidR="003C3AAD">
        <w:t xml:space="preserve"> </w:t>
      </w:r>
      <w:r>
        <w:t>whisper</w:t>
      </w:r>
      <w:r w:rsidR="003C3AAD">
        <w:t xml:space="preserve"> </w:t>
      </w:r>
      <w:r>
        <w:t>good</w:t>
      </w:r>
      <w:r w:rsidR="003C3AAD">
        <w:t xml:space="preserve"> </w:t>
      </w:r>
      <w:r>
        <w:t>ideas</w:t>
      </w:r>
      <w:r w:rsidR="003C3AAD">
        <w:t xml:space="preserve"> </w:t>
      </w:r>
      <w:r>
        <w:t>in</w:t>
      </w:r>
      <w:r w:rsidR="003C3AAD">
        <w:t xml:space="preserve"> </w:t>
      </w:r>
      <w:r>
        <w:t>their</w:t>
      </w:r>
      <w:r w:rsidR="003C3AAD">
        <w:t xml:space="preserve"> </w:t>
      </w:r>
      <w:r>
        <w:t>ear.</w:t>
      </w:r>
      <w:r w:rsidR="003C3AAD">
        <w:t xml:space="preserve"> </w:t>
      </w:r>
      <w:r>
        <w:t>There</w:t>
      </w:r>
      <w:r w:rsidR="003C3AAD">
        <w:t xml:space="preserve"> </w:t>
      </w:r>
      <w:r>
        <w:t>is</w:t>
      </w:r>
      <w:r w:rsidR="003C3AAD">
        <w:t xml:space="preserve"> </w:t>
      </w:r>
      <w:r>
        <w:t>a</w:t>
      </w:r>
      <w:r w:rsidR="003C3AAD">
        <w:t xml:space="preserve"> </w:t>
      </w:r>
      <w:r>
        <w:t>real</w:t>
      </w:r>
      <w:r w:rsidR="003C3AAD">
        <w:t xml:space="preserve"> </w:t>
      </w:r>
      <w:r>
        <w:t>demand</w:t>
      </w:r>
      <w:r w:rsidR="003C3AAD">
        <w:t xml:space="preserve"> </w:t>
      </w:r>
      <w:r>
        <w:t>for</w:t>
      </w:r>
      <w:r w:rsidR="003C3AAD">
        <w:t xml:space="preserve"> </w:t>
      </w:r>
      <w:r>
        <w:t>change</w:t>
      </w:r>
      <w:r w:rsidR="003C3AAD">
        <w:t xml:space="preserve"> </w:t>
      </w:r>
      <w:r>
        <w:t>in</w:t>
      </w:r>
      <w:r w:rsidR="003C3AAD">
        <w:t xml:space="preserve"> </w:t>
      </w:r>
      <w:r>
        <w:t>the</w:t>
      </w:r>
      <w:r w:rsidR="003C3AAD">
        <w:t xml:space="preserve"> </w:t>
      </w:r>
      <w:r>
        <w:t>system,</w:t>
      </w:r>
      <w:r w:rsidR="003C3AAD">
        <w:t xml:space="preserve"> </w:t>
      </w:r>
      <w:r>
        <w:t>and</w:t>
      </w:r>
      <w:r w:rsidR="003C3AAD">
        <w:t xml:space="preserve"> </w:t>
      </w:r>
      <w:r>
        <w:t>accessing</w:t>
      </w:r>
      <w:r w:rsidR="003C3AAD">
        <w:t xml:space="preserve"> </w:t>
      </w:r>
      <w:r>
        <w:t>the</w:t>
      </w:r>
      <w:r w:rsidR="003C3AAD">
        <w:t xml:space="preserve"> </w:t>
      </w:r>
      <w:r>
        <w:t>next</w:t>
      </w:r>
      <w:r w:rsidR="003C3AAD">
        <w:t xml:space="preserve"> </w:t>
      </w:r>
      <w:r>
        <w:t>Secretary-General</w:t>
      </w:r>
      <w:r w:rsidR="003C3AAD">
        <w:t xml:space="preserve"> </w:t>
      </w:r>
      <w:r>
        <w:t>is</w:t>
      </w:r>
      <w:r w:rsidR="003C3AAD">
        <w:t xml:space="preserve"> </w:t>
      </w:r>
      <w:r>
        <w:t>a</w:t>
      </w:r>
      <w:r w:rsidR="003C3AAD">
        <w:t xml:space="preserve"> </w:t>
      </w:r>
      <w:r>
        <w:t>good</w:t>
      </w:r>
      <w:r w:rsidR="003C3AAD">
        <w:t xml:space="preserve"> </w:t>
      </w:r>
      <w:r>
        <w:t>opportunity</w:t>
      </w:r>
      <w:r w:rsidR="003C3AAD">
        <w:t xml:space="preserve"> </w:t>
      </w:r>
      <w:r>
        <w:t>to</w:t>
      </w:r>
      <w:r w:rsidR="003C3AAD">
        <w:t xml:space="preserve"> </w:t>
      </w:r>
      <w:r>
        <w:t>drive</w:t>
      </w:r>
      <w:r w:rsidR="003C3AAD">
        <w:t xml:space="preserve"> </w:t>
      </w:r>
      <w:r>
        <w:t>that</w:t>
      </w:r>
      <w:r w:rsidR="003C3AAD">
        <w:t xml:space="preserve"> </w:t>
      </w:r>
      <w:r>
        <w:t>change.</w:t>
      </w:r>
      <w:r w:rsidR="003C3AAD">
        <w:t xml:space="preserve"> </w:t>
      </w:r>
    </w:p>
    <w:p w:rsidR="00944F48" w:rsidP="00944F48">
      <w:pPr>
        <w:pStyle w:val="Answer"/>
      </w:pPr>
      <w:r>
        <w:t>The</w:t>
      </w:r>
      <w:r w:rsidR="003C3AAD">
        <w:t xml:space="preserve"> </w:t>
      </w:r>
      <w:r>
        <w:t>G20</w:t>
      </w:r>
      <w:r w:rsidR="003C3AAD">
        <w:t xml:space="preserve"> </w:t>
      </w:r>
      <w:r>
        <w:t>is</w:t>
      </w:r>
      <w:r w:rsidR="003C3AAD">
        <w:t xml:space="preserve"> </w:t>
      </w:r>
      <w:r>
        <w:t>not</w:t>
      </w:r>
      <w:r w:rsidR="003C3AAD">
        <w:t xml:space="preserve"> </w:t>
      </w:r>
      <w:r>
        <w:t>what</w:t>
      </w:r>
      <w:r w:rsidR="003C3AAD">
        <w:t xml:space="preserve"> </w:t>
      </w:r>
      <w:r>
        <w:t>it</w:t>
      </w:r>
      <w:r w:rsidR="003C3AAD">
        <w:t xml:space="preserve"> </w:t>
      </w:r>
      <w:r>
        <w:t>was</w:t>
      </w:r>
      <w:r w:rsidR="003C3AAD">
        <w:t xml:space="preserve"> </w:t>
      </w:r>
      <w:r>
        <w:t>back</w:t>
      </w:r>
      <w:r w:rsidR="003C3AAD">
        <w:t xml:space="preserve"> </w:t>
      </w:r>
      <w:r>
        <w:t>in</w:t>
      </w:r>
      <w:r w:rsidR="003C3AAD">
        <w:t xml:space="preserve"> </w:t>
      </w:r>
      <w:r>
        <w:t>the</w:t>
      </w:r>
      <w:r w:rsidR="003C3AAD">
        <w:t xml:space="preserve"> </w:t>
      </w:r>
      <w:r>
        <w:t>late</w:t>
      </w:r>
      <w:r w:rsidR="003C3AAD">
        <w:t xml:space="preserve"> </w:t>
      </w:r>
      <w:r>
        <w:t>years</w:t>
      </w:r>
      <w:r w:rsidR="003C3AAD">
        <w:t xml:space="preserve"> </w:t>
      </w:r>
      <w:r>
        <w:t>of</w:t>
      </w:r>
      <w:r w:rsidR="003C3AAD">
        <w:t xml:space="preserve"> </w:t>
      </w:r>
      <w:r>
        <w:t>the</w:t>
      </w:r>
      <w:r w:rsidR="003C3AAD">
        <w:t xml:space="preserve"> </w:t>
      </w:r>
      <w:r>
        <w:t>first</w:t>
      </w:r>
      <w:r w:rsidR="003C3AAD">
        <w:t xml:space="preserve"> </w:t>
      </w:r>
      <w:r>
        <w:t>decade</w:t>
      </w:r>
      <w:r w:rsidR="003C3AAD">
        <w:t xml:space="preserve"> </w:t>
      </w:r>
      <w:r>
        <w:t>of</w:t>
      </w:r>
      <w:r w:rsidR="003C3AAD">
        <w:t xml:space="preserve"> </w:t>
      </w:r>
      <w:r>
        <w:t>this</w:t>
      </w:r>
      <w:r w:rsidR="003C3AAD">
        <w:t xml:space="preserve"> </w:t>
      </w:r>
      <w:r>
        <w:t>century,</w:t>
      </w:r>
      <w:r w:rsidR="003C3AAD">
        <w:t xml:space="preserve"> </w:t>
      </w:r>
      <w:r>
        <w:t>but</w:t>
      </w:r>
      <w:r w:rsidR="003C3AAD">
        <w:t xml:space="preserve"> </w:t>
      </w:r>
      <w:r>
        <w:t>it</w:t>
      </w:r>
      <w:r w:rsidR="003C3AAD">
        <w:t xml:space="preserve"> </w:t>
      </w:r>
      <w:r>
        <w:t>matters</w:t>
      </w:r>
      <w:r w:rsidR="003C3AAD">
        <w:t xml:space="preserve"> </w:t>
      </w:r>
      <w:r>
        <w:t>a</w:t>
      </w:r>
      <w:r w:rsidR="003C3AAD">
        <w:t xml:space="preserve"> </w:t>
      </w:r>
      <w:r>
        <w:t>lot</w:t>
      </w:r>
      <w:r w:rsidR="003C3AAD">
        <w:t xml:space="preserve"> </w:t>
      </w:r>
      <w:r>
        <w:t>to</w:t>
      </w:r>
      <w:r w:rsidR="003C3AAD">
        <w:t xml:space="preserve"> </w:t>
      </w:r>
      <w:r>
        <w:t>many</w:t>
      </w:r>
      <w:r w:rsidR="003C3AAD">
        <w:t xml:space="preserve"> </w:t>
      </w:r>
      <w:r>
        <w:t>of</w:t>
      </w:r>
      <w:r w:rsidR="003C3AAD">
        <w:t xml:space="preserve"> </w:t>
      </w:r>
      <w:r>
        <w:t>the</w:t>
      </w:r>
      <w:r w:rsidR="003C3AAD">
        <w:t xml:space="preserve"> </w:t>
      </w:r>
      <w:r>
        <w:t>middle</w:t>
      </w:r>
      <w:r w:rsidR="003C3AAD">
        <w:t xml:space="preserve"> </w:t>
      </w:r>
      <w:r>
        <w:t>powers</w:t>
      </w:r>
      <w:r w:rsidR="003C3AAD">
        <w:t xml:space="preserve"> </w:t>
      </w:r>
      <w:r>
        <w:t>that</w:t>
      </w:r>
      <w:r w:rsidR="003C3AAD">
        <w:t xml:space="preserve"> </w:t>
      </w:r>
      <w:r>
        <w:t>Olivia</w:t>
      </w:r>
      <w:r w:rsidR="003C3AAD">
        <w:t xml:space="preserve"> </w:t>
      </w:r>
      <w:r>
        <w:t>has</w:t>
      </w:r>
      <w:r w:rsidR="003C3AAD">
        <w:t xml:space="preserve"> </w:t>
      </w:r>
      <w:r>
        <w:t>referred</w:t>
      </w:r>
      <w:r w:rsidR="003C3AAD">
        <w:t xml:space="preserve"> </w:t>
      </w:r>
      <w:r>
        <w:t>to,</w:t>
      </w:r>
      <w:r w:rsidR="003C3AAD">
        <w:t xml:space="preserve"> </w:t>
      </w:r>
      <w:r>
        <w:t>as</w:t>
      </w:r>
      <w:r w:rsidR="003C3AAD">
        <w:t xml:space="preserve"> </w:t>
      </w:r>
      <w:r>
        <w:t>a</w:t>
      </w:r>
      <w:r w:rsidR="003C3AAD">
        <w:t xml:space="preserve"> </w:t>
      </w:r>
      <w:r>
        <w:t>space</w:t>
      </w:r>
      <w:r w:rsidR="003C3AAD">
        <w:t xml:space="preserve"> </w:t>
      </w:r>
      <w:r>
        <w:t>where</w:t>
      </w:r>
      <w:r w:rsidR="003C3AAD">
        <w:t xml:space="preserve"> </w:t>
      </w:r>
      <w:r>
        <w:t>they</w:t>
      </w:r>
      <w:r w:rsidR="003C3AAD">
        <w:t xml:space="preserve"> </w:t>
      </w:r>
      <w:r>
        <w:t>can</w:t>
      </w:r>
      <w:r w:rsidR="003C3AAD">
        <w:t xml:space="preserve"> </w:t>
      </w:r>
      <w:r>
        <w:t>have</w:t>
      </w:r>
      <w:r w:rsidR="003C3AAD">
        <w:t xml:space="preserve"> </w:t>
      </w:r>
      <w:r>
        <w:t>a</w:t>
      </w:r>
      <w:r w:rsidR="003C3AAD">
        <w:t xml:space="preserve"> </w:t>
      </w:r>
      <w:r>
        <w:t>voice</w:t>
      </w:r>
      <w:r w:rsidR="003C3AAD">
        <w:t xml:space="preserve"> </w:t>
      </w:r>
      <w:r>
        <w:t>on</w:t>
      </w:r>
      <w:r w:rsidR="003C3AAD">
        <w:t xml:space="preserve"> </w:t>
      </w:r>
      <w:r>
        <w:t>international</w:t>
      </w:r>
      <w:r w:rsidR="003C3AAD">
        <w:t xml:space="preserve"> </w:t>
      </w:r>
      <w:r>
        <w:t>trade,</w:t>
      </w:r>
      <w:r w:rsidR="003C3AAD">
        <w:t xml:space="preserve"> </w:t>
      </w:r>
      <w:r>
        <w:t>climate,</w:t>
      </w:r>
      <w:r w:rsidR="003C3AAD">
        <w:t xml:space="preserve"> </w:t>
      </w:r>
      <w:r>
        <w:t>and</w:t>
      </w:r>
      <w:r w:rsidR="003C3AAD">
        <w:t xml:space="preserve"> </w:t>
      </w:r>
      <w:r>
        <w:t>other</w:t>
      </w:r>
      <w:r w:rsidR="003C3AAD">
        <w:t xml:space="preserve"> </w:t>
      </w:r>
      <w:r>
        <w:t>issues.</w:t>
      </w:r>
      <w:r w:rsidR="003C3AAD">
        <w:t xml:space="preserve"> </w:t>
      </w:r>
      <w:r>
        <w:t>From</w:t>
      </w:r>
      <w:r w:rsidR="003C3AAD">
        <w:t xml:space="preserve"> </w:t>
      </w:r>
      <w:r>
        <w:t>talking</w:t>
      </w:r>
      <w:r w:rsidR="003C3AAD">
        <w:t xml:space="preserve"> </w:t>
      </w:r>
      <w:r>
        <w:t>to</w:t>
      </w:r>
      <w:r w:rsidR="003C3AAD">
        <w:t xml:space="preserve"> </w:t>
      </w:r>
      <w:r>
        <w:t>colleagues</w:t>
      </w:r>
      <w:r w:rsidR="003C3AAD">
        <w:t xml:space="preserve"> </w:t>
      </w:r>
      <w:r>
        <w:t>from</w:t>
      </w:r>
      <w:r w:rsidR="003C3AAD">
        <w:t xml:space="preserve"> </w:t>
      </w:r>
      <w:r>
        <w:t>Brazil,</w:t>
      </w:r>
      <w:r w:rsidR="003C3AAD">
        <w:t xml:space="preserve"> </w:t>
      </w:r>
      <w:r>
        <w:t>South</w:t>
      </w:r>
      <w:r w:rsidR="003C3AAD">
        <w:t xml:space="preserve"> </w:t>
      </w:r>
      <w:r>
        <w:t>Africa</w:t>
      </w:r>
      <w:r w:rsidR="003C3AAD">
        <w:t xml:space="preserve"> </w:t>
      </w:r>
      <w:r>
        <w:t>and</w:t>
      </w:r>
      <w:r w:rsidR="003C3AAD">
        <w:t xml:space="preserve"> </w:t>
      </w:r>
      <w:r>
        <w:t>elsewhere,</w:t>
      </w:r>
      <w:r w:rsidR="003C3AAD">
        <w:t xml:space="preserve"> </w:t>
      </w:r>
      <w:r>
        <w:t>I</w:t>
      </w:r>
      <w:r w:rsidR="003C3AAD">
        <w:t xml:space="preserve"> </w:t>
      </w:r>
      <w:r>
        <w:t>know</w:t>
      </w:r>
      <w:r w:rsidR="003C3AAD">
        <w:t xml:space="preserve"> </w:t>
      </w:r>
      <w:r>
        <w:t>that</w:t>
      </w:r>
      <w:r w:rsidR="003C3AAD">
        <w:t xml:space="preserve"> </w:t>
      </w:r>
      <w:r>
        <w:t>they</w:t>
      </w:r>
      <w:r w:rsidR="003C3AAD">
        <w:t xml:space="preserve"> </w:t>
      </w:r>
      <w:r>
        <w:t>really</w:t>
      </w:r>
      <w:r w:rsidR="003C3AAD">
        <w:t xml:space="preserve"> </w:t>
      </w:r>
      <w:r>
        <w:t>hope</w:t>
      </w:r>
      <w:r w:rsidR="003C3AAD">
        <w:t xml:space="preserve"> </w:t>
      </w:r>
      <w:r>
        <w:t>the</w:t>
      </w:r>
      <w:r w:rsidR="003C3AAD">
        <w:t xml:space="preserve"> </w:t>
      </w:r>
      <w:r>
        <w:t>UK</w:t>
      </w:r>
      <w:r w:rsidR="003C3AAD">
        <w:t xml:space="preserve"> </w:t>
      </w:r>
      <w:r>
        <w:t>will</w:t>
      </w:r>
      <w:r w:rsidR="003C3AAD">
        <w:t xml:space="preserve"> </w:t>
      </w:r>
      <w:r>
        <w:t>organise</w:t>
      </w:r>
      <w:r w:rsidR="003C3AAD">
        <w:t xml:space="preserve"> </w:t>
      </w:r>
      <w:r>
        <w:t>a</w:t>
      </w:r>
      <w:r w:rsidR="003C3AAD">
        <w:t xml:space="preserve"> </w:t>
      </w:r>
      <w:r>
        <w:t>G20</w:t>
      </w:r>
      <w:r w:rsidR="003C3AAD">
        <w:t xml:space="preserve"> </w:t>
      </w:r>
      <w:r>
        <w:t>that</w:t>
      </w:r>
      <w:r w:rsidR="003C3AAD">
        <w:t xml:space="preserve"> </w:t>
      </w:r>
      <w:r>
        <w:t>listens</w:t>
      </w:r>
      <w:r w:rsidR="003C3AAD">
        <w:t xml:space="preserve"> </w:t>
      </w:r>
      <w:r>
        <w:t>to</w:t>
      </w:r>
      <w:r w:rsidR="003C3AAD">
        <w:t xml:space="preserve"> </w:t>
      </w:r>
      <w:r>
        <w:t>their</w:t>
      </w:r>
      <w:r w:rsidR="003C3AAD">
        <w:t xml:space="preserve"> </w:t>
      </w:r>
      <w:r>
        <w:t>priorities—after</w:t>
      </w:r>
      <w:r w:rsidR="003C3AAD">
        <w:t xml:space="preserve"> </w:t>
      </w:r>
      <w:r>
        <w:t>this</w:t>
      </w:r>
      <w:r w:rsidR="003C3AAD">
        <w:t xml:space="preserve"> </w:t>
      </w:r>
      <w:r>
        <w:t>year’s</w:t>
      </w:r>
      <w:r w:rsidR="003C3AAD">
        <w:t xml:space="preserve"> </w:t>
      </w:r>
      <w:r>
        <w:t>US</w:t>
      </w:r>
      <w:r w:rsidR="003C3AAD">
        <w:t xml:space="preserve"> </w:t>
      </w:r>
      <w:r>
        <w:t>presidency,</w:t>
      </w:r>
      <w:r w:rsidR="003C3AAD">
        <w:t xml:space="preserve"> </w:t>
      </w:r>
      <w:r>
        <w:t>which</w:t>
      </w:r>
      <w:r w:rsidR="003C3AAD">
        <w:t xml:space="preserve"> </w:t>
      </w:r>
      <w:r>
        <w:t>is</w:t>
      </w:r>
      <w:r w:rsidR="003C3AAD">
        <w:t xml:space="preserve"> </w:t>
      </w:r>
      <w:r>
        <w:t>clearly</w:t>
      </w:r>
      <w:r w:rsidR="003C3AAD">
        <w:t xml:space="preserve"> </w:t>
      </w:r>
      <w:r>
        <w:t>not</w:t>
      </w:r>
      <w:r w:rsidR="003C3AAD">
        <w:t xml:space="preserve"> </w:t>
      </w:r>
      <w:r>
        <w:t>going</w:t>
      </w:r>
      <w:r w:rsidR="003C3AAD">
        <w:t xml:space="preserve"> </w:t>
      </w:r>
      <w:r>
        <w:t>to</w:t>
      </w:r>
      <w:r w:rsidR="003C3AAD">
        <w:t xml:space="preserve"> </w:t>
      </w:r>
      <w:r>
        <w:t>be</w:t>
      </w:r>
      <w:r w:rsidR="003C3AAD">
        <w:t xml:space="preserve"> </w:t>
      </w:r>
      <w:r>
        <w:t>particularly</w:t>
      </w:r>
      <w:r w:rsidR="003C3AAD">
        <w:t xml:space="preserve"> </w:t>
      </w:r>
      <w:r>
        <w:t>sympathetic</w:t>
      </w:r>
      <w:r w:rsidR="003C3AAD">
        <w:t xml:space="preserve"> </w:t>
      </w:r>
      <w:r>
        <w:t>to</w:t>
      </w:r>
      <w:r w:rsidR="003C3AAD">
        <w:t xml:space="preserve"> </w:t>
      </w:r>
      <w:r>
        <w:t>the</w:t>
      </w:r>
      <w:r w:rsidR="003C3AAD">
        <w:t xml:space="preserve"> </w:t>
      </w:r>
      <w:r>
        <w:t>concerns</w:t>
      </w:r>
      <w:r w:rsidR="003C3AAD">
        <w:t xml:space="preserve"> </w:t>
      </w:r>
      <w:r>
        <w:t>of</w:t>
      </w:r>
      <w:r w:rsidR="003C3AAD">
        <w:t xml:space="preserve"> </w:t>
      </w:r>
      <w:r>
        <w:t>the</w:t>
      </w:r>
      <w:r w:rsidR="003C3AAD">
        <w:t xml:space="preserve"> </w:t>
      </w:r>
      <w:r>
        <w:t>middle</w:t>
      </w:r>
      <w:r w:rsidR="003C3AAD">
        <w:t xml:space="preserve"> </w:t>
      </w:r>
      <w:r>
        <w:t>powers.</w:t>
      </w:r>
      <w:r w:rsidR="003C3AAD">
        <w:t xml:space="preserve"> </w:t>
      </w:r>
      <w:r>
        <w:t>There</w:t>
      </w:r>
      <w:r w:rsidR="003C3AAD">
        <w:t xml:space="preserve"> </w:t>
      </w:r>
      <w:r>
        <w:t>are</w:t>
      </w:r>
      <w:r w:rsidR="003C3AAD">
        <w:t xml:space="preserve"> </w:t>
      </w:r>
      <w:r>
        <w:t>already</w:t>
      </w:r>
      <w:r w:rsidR="003C3AAD">
        <w:t xml:space="preserve"> </w:t>
      </w:r>
      <w:r>
        <w:t>quite</w:t>
      </w:r>
      <w:r w:rsidR="003C3AAD">
        <w:t xml:space="preserve"> </w:t>
      </w:r>
      <w:r>
        <w:t>good</w:t>
      </w:r>
      <w:r w:rsidR="003C3AAD">
        <w:t xml:space="preserve"> </w:t>
      </w:r>
      <w:r>
        <w:t>contacts</w:t>
      </w:r>
      <w:r w:rsidR="003C3AAD">
        <w:t xml:space="preserve"> </w:t>
      </w:r>
      <w:r>
        <w:t>beneath</w:t>
      </w:r>
      <w:r w:rsidR="003C3AAD">
        <w:t xml:space="preserve"> </w:t>
      </w:r>
      <w:r>
        <w:t>the</w:t>
      </w:r>
      <w:r w:rsidR="003C3AAD">
        <w:t xml:space="preserve"> </w:t>
      </w:r>
      <w:r>
        <w:t>surface</w:t>
      </w:r>
      <w:r w:rsidR="003C3AAD">
        <w:t xml:space="preserve"> </w:t>
      </w:r>
      <w:r>
        <w:t>between</w:t>
      </w:r>
      <w:r w:rsidR="003C3AAD">
        <w:t xml:space="preserve"> </w:t>
      </w:r>
      <w:r>
        <w:t>the</w:t>
      </w:r>
      <w:r w:rsidR="003C3AAD">
        <w:t xml:space="preserve"> </w:t>
      </w:r>
      <w:r>
        <w:t>UK</w:t>
      </w:r>
      <w:r w:rsidR="003C3AAD">
        <w:t xml:space="preserve"> </w:t>
      </w:r>
      <w:r>
        <w:t>and</w:t>
      </w:r>
      <w:r w:rsidR="003C3AAD">
        <w:t xml:space="preserve"> </w:t>
      </w:r>
      <w:r>
        <w:t>some</w:t>
      </w:r>
      <w:r w:rsidR="003C3AAD">
        <w:t xml:space="preserve"> </w:t>
      </w:r>
      <w:r>
        <w:t>of</w:t>
      </w:r>
      <w:r w:rsidR="003C3AAD">
        <w:t xml:space="preserve"> </w:t>
      </w:r>
      <w:r>
        <w:t>those</w:t>
      </w:r>
      <w:r w:rsidR="003C3AAD">
        <w:t xml:space="preserve"> </w:t>
      </w:r>
      <w:r>
        <w:t>middle</w:t>
      </w:r>
      <w:r w:rsidR="003C3AAD">
        <w:t xml:space="preserve"> </w:t>
      </w:r>
      <w:r>
        <w:t>powers</w:t>
      </w:r>
      <w:r w:rsidR="003C3AAD">
        <w:t xml:space="preserve"> </w:t>
      </w:r>
      <w:r>
        <w:t>about</w:t>
      </w:r>
      <w:r w:rsidR="003C3AAD">
        <w:t xml:space="preserve"> </w:t>
      </w:r>
      <w:r>
        <w:t>what</w:t>
      </w:r>
      <w:r w:rsidR="003C3AAD">
        <w:t xml:space="preserve"> </w:t>
      </w:r>
      <w:r>
        <w:t>the</w:t>
      </w:r>
      <w:r w:rsidR="003C3AAD">
        <w:t xml:space="preserve"> </w:t>
      </w:r>
      <w:r>
        <w:t>G20</w:t>
      </w:r>
      <w:r w:rsidR="003C3AAD">
        <w:t xml:space="preserve"> </w:t>
      </w:r>
      <w:r>
        <w:t>should</w:t>
      </w:r>
      <w:r w:rsidR="003C3AAD">
        <w:t xml:space="preserve"> </w:t>
      </w:r>
      <w:r>
        <w:t>be</w:t>
      </w:r>
      <w:r w:rsidR="003C3AAD">
        <w:t xml:space="preserve"> </w:t>
      </w:r>
      <w:r>
        <w:t>about</w:t>
      </w:r>
      <w:r w:rsidR="003C3AAD">
        <w:t xml:space="preserve"> </w:t>
      </w:r>
      <w:r>
        <w:t>in</w:t>
      </w:r>
      <w:r w:rsidR="003C3AAD">
        <w:t xml:space="preserve"> </w:t>
      </w:r>
      <w:r>
        <w:t>the</w:t>
      </w:r>
      <w:r w:rsidR="003C3AAD">
        <w:t xml:space="preserve"> </w:t>
      </w:r>
      <w:r>
        <w:t>UK.</w:t>
      </w:r>
      <w:r w:rsidR="003C3AAD">
        <w:t xml:space="preserve"> </w:t>
      </w:r>
      <w:r>
        <w:t>Looking</w:t>
      </w:r>
      <w:r w:rsidR="003C3AAD">
        <w:t xml:space="preserve"> </w:t>
      </w:r>
      <w:r>
        <w:t>at</w:t>
      </w:r>
      <w:r w:rsidR="003C3AAD">
        <w:t xml:space="preserve"> </w:t>
      </w:r>
      <w:r>
        <w:t>questions</w:t>
      </w:r>
      <w:r w:rsidR="003C3AAD">
        <w:t xml:space="preserve"> </w:t>
      </w:r>
      <w:r>
        <w:t>of</w:t>
      </w:r>
      <w:r w:rsidR="003C3AAD">
        <w:t xml:space="preserve"> </w:t>
      </w:r>
      <w:r>
        <w:t>sustainability,</w:t>
      </w:r>
      <w:r w:rsidR="003C3AAD">
        <w:t xml:space="preserve"> </w:t>
      </w:r>
      <w:r>
        <w:t>fairer</w:t>
      </w:r>
      <w:r w:rsidR="003C3AAD">
        <w:t xml:space="preserve"> </w:t>
      </w:r>
      <w:r>
        <w:t>financing</w:t>
      </w:r>
      <w:r w:rsidR="003C3AAD">
        <w:t xml:space="preserve"> </w:t>
      </w:r>
      <w:r>
        <w:t>and</w:t>
      </w:r>
      <w:r w:rsidR="003C3AAD">
        <w:t xml:space="preserve"> </w:t>
      </w:r>
      <w:r>
        <w:t>addressing</w:t>
      </w:r>
      <w:r w:rsidR="003C3AAD">
        <w:t xml:space="preserve"> </w:t>
      </w:r>
      <w:r>
        <w:t>the</w:t>
      </w:r>
      <w:r w:rsidR="003C3AAD">
        <w:t xml:space="preserve"> </w:t>
      </w:r>
      <w:r>
        <w:t>concerns</w:t>
      </w:r>
      <w:r w:rsidR="003C3AAD">
        <w:t xml:space="preserve"> </w:t>
      </w:r>
      <w:r>
        <w:t>of</w:t>
      </w:r>
      <w:r w:rsidR="003C3AAD">
        <w:t xml:space="preserve"> </w:t>
      </w:r>
      <w:r>
        <w:t>the</w:t>
      </w:r>
      <w:r w:rsidR="003C3AAD">
        <w:t xml:space="preserve"> </w:t>
      </w:r>
      <w:r>
        <w:t>global</w:t>
      </w:r>
      <w:r w:rsidR="003C3AAD">
        <w:t xml:space="preserve"> </w:t>
      </w:r>
      <w:r>
        <w:t>majority</w:t>
      </w:r>
      <w:r w:rsidR="003C3AAD">
        <w:t xml:space="preserve"> </w:t>
      </w:r>
      <w:r>
        <w:t>is</w:t>
      </w:r>
      <w:r w:rsidR="003C3AAD">
        <w:t xml:space="preserve"> </w:t>
      </w:r>
      <w:r>
        <w:t>a</w:t>
      </w:r>
      <w:r w:rsidR="003C3AAD">
        <w:t xml:space="preserve"> </w:t>
      </w:r>
      <w:r>
        <w:t>good</w:t>
      </w:r>
      <w:r w:rsidR="003C3AAD">
        <w:t xml:space="preserve"> </w:t>
      </w:r>
      <w:r>
        <w:t>opportunity</w:t>
      </w:r>
      <w:r w:rsidR="003C3AAD">
        <w:t xml:space="preserve"> </w:t>
      </w:r>
      <w:r>
        <w:t>for</w:t>
      </w:r>
      <w:r w:rsidR="003C3AAD">
        <w:t xml:space="preserve"> </w:t>
      </w:r>
      <w:r>
        <w:t>the</w:t>
      </w:r>
      <w:r w:rsidR="003C3AAD">
        <w:t xml:space="preserve"> </w:t>
      </w:r>
      <w:r>
        <w:t>UK</w:t>
      </w:r>
      <w:r w:rsidR="003C3AAD">
        <w:t xml:space="preserve"> </w:t>
      </w:r>
      <w:r>
        <w:t>to</w:t>
      </w:r>
      <w:r w:rsidR="003C3AAD">
        <w:t xml:space="preserve"> </w:t>
      </w:r>
      <w:r>
        <w:t>show</w:t>
      </w:r>
      <w:r w:rsidR="003C3AAD">
        <w:t xml:space="preserve"> </w:t>
      </w:r>
      <w:r>
        <w:t>both</w:t>
      </w:r>
      <w:r w:rsidR="003C3AAD">
        <w:t xml:space="preserve"> </w:t>
      </w:r>
      <w:r>
        <w:t>leadership</w:t>
      </w:r>
      <w:r w:rsidR="003C3AAD">
        <w:t xml:space="preserve"> </w:t>
      </w:r>
      <w:r>
        <w:t>and</w:t>
      </w:r>
      <w:r w:rsidR="003C3AAD">
        <w:t xml:space="preserve"> </w:t>
      </w:r>
      <w:r>
        <w:t>respect</w:t>
      </w:r>
      <w:r w:rsidR="003C3AAD">
        <w:t xml:space="preserve"> </w:t>
      </w:r>
      <w:r>
        <w:t>for</w:t>
      </w:r>
      <w:r w:rsidR="003C3AAD">
        <w:t xml:space="preserve"> </w:t>
      </w:r>
      <w:r>
        <w:t>other</w:t>
      </w:r>
      <w:r w:rsidR="003C3AAD">
        <w:t xml:space="preserve"> </w:t>
      </w:r>
      <w:r>
        <w:t>countries</w:t>
      </w:r>
      <w:r w:rsidR="003C3AAD">
        <w:t xml:space="preserve"> </w:t>
      </w:r>
      <w:r>
        <w:t>in</w:t>
      </w:r>
      <w:r w:rsidR="003C3AAD">
        <w:t xml:space="preserve"> </w:t>
      </w:r>
      <w:r>
        <w:t>the</w:t>
      </w:r>
      <w:r w:rsidR="003C3AAD">
        <w:t xml:space="preserve"> </w:t>
      </w:r>
      <w:r>
        <w:t>multilateral</w:t>
      </w:r>
      <w:r w:rsidR="003C3AAD">
        <w:t xml:space="preserve"> </w:t>
      </w:r>
      <w:r>
        <w:t>system.</w:t>
      </w:r>
    </w:p>
    <w:sdt>
      <w:sdtPr>
        <w:rPr>
          <w:rFonts w:eastAsiaTheme="minorHAnsi" w:cstheme="minorBidi"/>
          <w:szCs w:val="22"/>
        </w:rPr>
        <w:alias w:val="Member"/>
        <w:tag w:val="&lt;Member mnisId='672' dodsId='26923'&gt;"/>
        <w:id w:val="2134364064"/>
        <w:placeholder>
          <w:docPart w:val="44DFA8C86FDE4E3FA7BD54476E0292EF"/>
        </w:placeholder>
        <w:richText/>
      </w:sdtPr>
      <w:sdtEndPr>
        <w:rPr>
          <w:rFonts w:eastAsia="Times New Roman" w:cs="Times New Roman"/>
          <w:szCs w:val="20"/>
        </w:rPr>
      </w:sdtEndPr>
      <w:sdtContent>
        <w:p w:rsidR="00944F48" w:rsidP="00944F48">
          <w:pPr>
            <w:pStyle w:val="Remark"/>
          </w:pPr>
          <w:sdt>
            <w:sdtPr>
              <w:alias w:val="Member"/>
              <w:tag w:val="&lt;Member mnisId='4734' dodsId=''&gt;"/>
              <w:id w:val="1040556264"/>
              <w:placeholder>
                <w:docPart w:val="653C7683619947D98D0F0D868610FE65"/>
              </w:placeholder>
              <w:richText/>
            </w:sdtPr>
            <w:sdtContent>
              <w:r w:rsidRPr="00B502A5">
                <w:rPr>
                  <w:b/>
                </w:rPr>
                <w:t>Lord</w:t>
              </w:r>
              <w:r w:rsidR="003C3AAD">
                <w:rPr>
                  <w:b/>
                </w:rPr>
                <w:t xml:space="preserve"> </w:t>
              </w:r>
              <w:r w:rsidRPr="00B502A5">
                <w:rPr>
                  <w:b/>
                </w:rPr>
                <w:t>Darroch</w:t>
              </w:r>
              <w:r w:rsidR="003C3AAD">
                <w:rPr>
                  <w:b/>
                </w:rPr>
                <w:t xml:space="preserve"> </w:t>
              </w:r>
              <w:r w:rsidRPr="00B502A5">
                <w:rPr>
                  <w:b/>
                </w:rPr>
                <w:t>of</w:t>
              </w:r>
              <w:r w:rsidR="003C3AAD">
                <w:rPr>
                  <w:b/>
                </w:rPr>
                <w:t xml:space="preserve"> </w:t>
              </w:r>
              <w:r w:rsidRPr="00B502A5">
                <w:rPr>
                  <w:b/>
                </w:rPr>
                <w:t>Kew:</w:t>
              </w:r>
            </w:sdtContent>
          </w:sdt>
          <w:r w:rsidR="003C3AAD">
            <w:t xml:space="preserve"> </w:t>
          </w:r>
          <w:r>
            <w:t>Chairman,</w:t>
          </w:r>
          <w:r w:rsidR="003C3AAD">
            <w:t xml:space="preserve"> </w:t>
          </w:r>
          <w:r>
            <w:t>is</w:t>
          </w:r>
          <w:r w:rsidR="003C3AAD">
            <w:t xml:space="preserve"> </w:t>
          </w:r>
          <w:r>
            <w:t>there</w:t>
          </w:r>
          <w:r w:rsidR="003C3AAD">
            <w:t xml:space="preserve"> </w:t>
          </w:r>
          <w:r>
            <w:t>a</w:t>
          </w:r>
          <w:r w:rsidR="003C3AAD">
            <w:t xml:space="preserve"> </w:t>
          </w:r>
          <w:r>
            <w:t>minute</w:t>
          </w:r>
          <w:r w:rsidR="003C3AAD">
            <w:t xml:space="preserve"> </w:t>
          </w:r>
          <w:r>
            <w:t>for</w:t>
          </w:r>
          <w:r w:rsidR="003C3AAD">
            <w:t xml:space="preserve"> </w:t>
          </w:r>
          <w:r>
            <w:t>Matthew,</w:t>
          </w:r>
          <w:r w:rsidR="003C3AAD">
            <w:t xml:space="preserve"> </w:t>
          </w:r>
          <w:r>
            <w:t>just</w:t>
          </w:r>
          <w:r w:rsidR="003C3AAD">
            <w:t xml:space="preserve"> </w:t>
          </w:r>
          <w:r>
            <w:t>because</w:t>
          </w:r>
          <w:r w:rsidR="003C3AAD">
            <w:t xml:space="preserve"> </w:t>
          </w:r>
          <w:r>
            <w:t>he</w:t>
          </w:r>
          <w:r w:rsidR="003C3AAD">
            <w:t xml:space="preserve"> </w:t>
          </w:r>
          <w:r>
            <w:t>was</w:t>
          </w:r>
          <w:r w:rsidR="003C3AAD">
            <w:t xml:space="preserve"> </w:t>
          </w:r>
          <w:r>
            <w:t>part</w:t>
          </w:r>
          <w:r w:rsidR="003C3AAD">
            <w:t xml:space="preserve"> </w:t>
          </w:r>
          <w:r>
            <w:t>of</w:t>
          </w:r>
          <w:r w:rsidR="003C3AAD">
            <w:t xml:space="preserve"> </w:t>
          </w:r>
          <w:r>
            <w:t>the</w:t>
          </w:r>
          <w:r w:rsidR="003C3AAD">
            <w:t xml:space="preserve"> </w:t>
          </w:r>
          <w:r>
            <w:t>UN</w:t>
          </w:r>
          <w:r w:rsidR="003C3AAD">
            <w:t xml:space="preserve"> </w:t>
          </w:r>
          <w:r>
            <w:t>that</w:t>
          </w:r>
          <w:r w:rsidR="003C3AAD">
            <w:t xml:space="preserve"> </w:t>
          </w:r>
          <w:r>
            <w:t>chose</w:t>
          </w:r>
          <w:r w:rsidR="003C3AAD">
            <w:t xml:space="preserve"> </w:t>
          </w:r>
          <w:r>
            <w:t>Guterres</w:t>
          </w:r>
          <w:r w:rsidR="003C3AAD">
            <w:t xml:space="preserve"> </w:t>
          </w:r>
          <w:r>
            <w:t>last</w:t>
          </w:r>
          <w:r w:rsidR="003C3AAD">
            <w:t xml:space="preserve"> </w:t>
          </w:r>
          <w:r>
            <w:t>time</w:t>
          </w:r>
          <w:r w:rsidR="003C3AAD">
            <w:t xml:space="preserve"> </w:t>
          </w:r>
          <w:r>
            <w:t>round?</w:t>
          </w:r>
        </w:p>
        <w:p w:rsidR="00944F48" w:rsidP="00944F48">
          <w:pPr>
            <w:pStyle w:val="Answer"/>
          </w:pPr>
          <w:sdt>
            <w:sdtPr>
              <w:alias w:val="Witness"/>
              <w:id w:val="-753435625"/>
              <w:placeholder>
                <w:docPart w:val="01D83D6D39E641FB804D4E19595A257F"/>
              </w:placeholder>
              <w:richText/>
            </w:sdtPr>
            <w:sdtContent>
              <w:r w:rsidRPr="00B502A5">
                <w:rPr>
                  <w:b/>
                  <w:i/>
                </w:rPr>
                <w:t>Sir</w:t>
              </w:r>
              <w:r w:rsidR="003C3AAD">
                <w:rPr>
                  <w:b/>
                  <w:i/>
                </w:rPr>
                <w:t xml:space="preserve"> </w:t>
              </w:r>
              <w:r w:rsidRPr="00B502A5">
                <w:rPr>
                  <w:b/>
                  <w:i/>
                </w:rPr>
                <w:t>Matthew</w:t>
              </w:r>
              <w:r w:rsidR="003C3AAD">
                <w:rPr>
                  <w:b/>
                  <w:i/>
                </w:rPr>
                <w:t xml:space="preserve"> </w:t>
              </w:r>
              <w:r w:rsidRPr="00B502A5">
                <w:rPr>
                  <w:b/>
                  <w:i/>
                </w:rPr>
                <w:t>Rycroft:</w:t>
              </w:r>
            </w:sdtContent>
          </w:sdt>
          <w:r w:rsidR="003C3AAD">
            <w:t xml:space="preserve"> </w:t>
          </w:r>
          <w:r>
            <w:t>Selection</w:t>
          </w:r>
          <w:r w:rsidR="003C3AAD">
            <w:t xml:space="preserve"> </w:t>
          </w:r>
          <w:r>
            <w:t>of</w:t>
          </w:r>
          <w:r w:rsidR="003C3AAD">
            <w:t xml:space="preserve"> </w:t>
          </w:r>
          <w:r>
            <w:t>the</w:t>
          </w:r>
          <w:r w:rsidR="003C3AAD">
            <w:t xml:space="preserve"> </w:t>
          </w:r>
          <w:r>
            <w:t>UN</w:t>
          </w:r>
          <w:r w:rsidR="003C3AAD">
            <w:t xml:space="preserve"> </w:t>
          </w:r>
          <w:r>
            <w:t>Secretary-General</w:t>
          </w:r>
          <w:r w:rsidR="003C3AAD">
            <w:t xml:space="preserve"> </w:t>
          </w:r>
          <w:r>
            <w:t>is</w:t>
          </w:r>
          <w:r w:rsidR="003C3AAD">
            <w:t xml:space="preserve"> </w:t>
          </w:r>
          <w:r>
            <w:t>my</w:t>
          </w:r>
          <w:r w:rsidR="003C3AAD">
            <w:t xml:space="preserve"> </w:t>
          </w:r>
          <w:r>
            <w:t>“Mastermind”</w:t>
          </w:r>
          <w:r w:rsidR="003C3AAD">
            <w:t xml:space="preserve"> </w:t>
          </w:r>
          <w:r>
            <w:t>specialist</w:t>
          </w:r>
          <w:r w:rsidR="003C3AAD">
            <w:t xml:space="preserve"> </w:t>
          </w:r>
          <w:r>
            <w:t>subject,</w:t>
          </w:r>
          <w:r w:rsidR="003C3AAD">
            <w:t xml:space="preserve"> </w:t>
          </w:r>
          <w:r>
            <w:t>but</w:t>
          </w:r>
          <w:r w:rsidR="003C3AAD">
            <w:t xml:space="preserve"> </w:t>
          </w:r>
          <w:r>
            <w:t>I</w:t>
          </w:r>
          <w:r w:rsidR="003C3AAD">
            <w:t xml:space="preserve"> </w:t>
          </w:r>
          <w:r>
            <w:t>will</w:t>
          </w:r>
          <w:r w:rsidR="003C3AAD">
            <w:t xml:space="preserve"> </w:t>
          </w:r>
          <w:r>
            <w:t>do</w:t>
          </w:r>
          <w:r w:rsidR="003C3AAD">
            <w:t xml:space="preserve"> </w:t>
          </w:r>
          <w:r>
            <w:t>a</w:t>
          </w:r>
          <w:r w:rsidR="003C3AAD">
            <w:t xml:space="preserve"> </w:t>
          </w:r>
          <w:r>
            <w:t>very</w:t>
          </w:r>
          <w:r w:rsidR="003C3AAD">
            <w:t xml:space="preserve"> </w:t>
          </w:r>
          <w:r>
            <w:t>short</w:t>
          </w:r>
          <w:r w:rsidR="003C3AAD">
            <w:t xml:space="preserve"> </w:t>
          </w:r>
          <w:r>
            <w:t>version.</w:t>
          </w:r>
          <w:r w:rsidR="003C3AAD">
            <w:t xml:space="preserve"> </w:t>
          </w:r>
          <w:r>
            <w:t>It</w:t>
          </w:r>
          <w:r w:rsidR="003C3AAD">
            <w:t xml:space="preserve"> </w:t>
          </w:r>
          <w:r>
            <w:t>happened</w:t>
          </w:r>
          <w:r w:rsidR="003C3AAD">
            <w:t xml:space="preserve"> </w:t>
          </w:r>
          <w:r>
            <w:t>in</w:t>
          </w:r>
          <w:r w:rsidR="003C3AAD">
            <w:t xml:space="preserve"> </w:t>
          </w:r>
          <w:r>
            <w:t>2016</w:t>
          </w:r>
          <w:r w:rsidR="003C3AAD">
            <w:t xml:space="preserve"> </w:t>
          </w:r>
          <w:r>
            <w:t>and</w:t>
          </w:r>
          <w:r w:rsidR="003C3AAD">
            <w:t xml:space="preserve"> </w:t>
          </w:r>
          <w:r>
            <w:t>will</w:t>
          </w:r>
          <w:r w:rsidR="003C3AAD">
            <w:t xml:space="preserve"> </w:t>
          </w:r>
          <w:r>
            <w:t>be</w:t>
          </w:r>
          <w:r w:rsidR="003C3AAD">
            <w:t xml:space="preserve"> </w:t>
          </w:r>
          <w:r>
            <w:t>happening</w:t>
          </w:r>
          <w:r w:rsidR="003C3AAD">
            <w:t xml:space="preserve"> </w:t>
          </w:r>
          <w:r>
            <w:t>again</w:t>
          </w:r>
          <w:r w:rsidR="003C3AAD">
            <w:t xml:space="preserve"> </w:t>
          </w:r>
          <w:r>
            <w:t>this</w:t>
          </w:r>
          <w:r w:rsidR="003C3AAD">
            <w:t xml:space="preserve"> </w:t>
          </w:r>
          <w:r>
            <w:t>year</w:t>
          </w:r>
          <w:r w:rsidR="003C3AAD">
            <w:t xml:space="preserve"> </w:t>
          </w:r>
          <w:r>
            <w:t>in</w:t>
          </w:r>
          <w:r w:rsidR="003C3AAD">
            <w:t xml:space="preserve"> </w:t>
          </w:r>
          <w:r>
            <w:t>order</w:t>
          </w:r>
          <w:r w:rsidR="003C3AAD">
            <w:t xml:space="preserve"> </w:t>
          </w:r>
          <w:r>
            <w:t>for</w:t>
          </w:r>
          <w:r w:rsidR="003C3AAD">
            <w:t xml:space="preserve"> </w:t>
          </w:r>
          <w:r>
            <w:t>the</w:t>
          </w:r>
          <w:r w:rsidR="003C3AAD">
            <w:t xml:space="preserve"> </w:t>
          </w:r>
          <w:r>
            <w:t>new</w:t>
          </w:r>
          <w:r w:rsidR="003C3AAD">
            <w:t xml:space="preserve"> </w:t>
          </w:r>
          <w:r>
            <w:t>person</w:t>
          </w:r>
          <w:r w:rsidR="003C3AAD">
            <w:t xml:space="preserve"> </w:t>
          </w:r>
          <w:r>
            <w:t>to</w:t>
          </w:r>
          <w:r w:rsidR="003C3AAD">
            <w:t xml:space="preserve"> </w:t>
          </w:r>
          <w:r>
            <w:t>start</w:t>
          </w:r>
          <w:r w:rsidR="003C3AAD">
            <w:t xml:space="preserve"> </w:t>
          </w:r>
          <w:r>
            <w:t>in</w:t>
          </w:r>
          <w:r w:rsidR="003C3AAD">
            <w:t xml:space="preserve"> </w:t>
          </w:r>
          <w:r>
            <w:t>January</w:t>
          </w:r>
          <w:r w:rsidR="003C3AAD">
            <w:t xml:space="preserve"> </w:t>
          </w:r>
          <w:r>
            <w:t>next</w:t>
          </w:r>
          <w:r w:rsidR="003C3AAD">
            <w:t xml:space="preserve"> </w:t>
          </w:r>
          <w:r>
            <w:t>year,</w:t>
          </w:r>
          <w:r w:rsidR="003C3AAD">
            <w:t xml:space="preserve"> </w:t>
          </w:r>
          <w:r>
            <w:t>2027.</w:t>
          </w:r>
          <w:r w:rsidR="003C3AAD">
            <w:t xml:space="preserve"> </w:t>
          </w:r>
          <w:r>
            <w:t>The</w:t>
          </w:r>
          <w:r w:rsidR="003C3AAD">
            <w:t xml:space="preserve"> </w:t>
          </w:r>
          <w:r>
            <w:t>UK</w:t>
          </w:r>
          <w:r w:rsidR="003C3AAD">
            <w:t xml:space="preserve"> </w:t>
          </w:r>
          <w:r>
            <w:t>is</w:t>
          </w:r>
          <w:r w:rsidR="003C3AAD">
            <w:t xml:space="preserve"> </w:t>
          </w:r>
          <w:r>
            <w:t>well</w:t>
          </w:r>
          <w:r w:rsidR="003C3AAD">
            <w:t xml:space="preserve"> </w:t>
          </w:r>
          <w:r>
            <w:t>placed</w:t>
          </w:r>
          <w:r w:rsidR="003C3AAD">
            <w:t xml:space="preserve"> </w:t>
          </w:r>
          <w:r>
            <w:t>as</w:t>
          </w:r>
          <w:r w:rsidR="003C3AAD">
            <w:t xml:space="preserve"> </w:t>
          </w:r>
          <w:r>
            <w:t>a</w:t>
          </w:r>
          <w:r w:rsidR="003C3AAD">
            <w:t xml:space="preserve"> </w:t>
          </w:r>
          <w:r>
            <w:t>permanent</w:t>
          </w:r>
          <w:r w:rsidR="003C3AAD">
            <w:t xml:space="preserve"> </w:t>
          </w:r>
          <w:r>
            <w:t>member</w:t>
          </w:r>
          <w:r w:rsidR="003C3AAD">
            <w:t xml:space="preserve"> </w:t>
          </w:r>
          <w:r>
            <w:t>of</w:t>
          </w:r>
          <w:r w:rsidR="003C3AAD">
            <w:t xml:space="preserve"> </w:t>
          </w:r>
          <w:r>
            <w:t>the</w:t>
          </w:r>
          <w:r w:rsidR="003C3AAD">
            <w:t xml:space="preserve"> </w:t>
          </w:r>
          <w:r>
            <w:t>Security</w:t>
          </w:r>
          <w:r w:rsidR="003C3AAD">
            <w:t xml:space="preserve"> </w:t>
          </w:r>
          <w:r>
            <w:t>Council</w:t>
          </w:r>
          <w:r w:rsidR="003C3AAD">
            <w:t xml:space="preserve"> </w:t>
          </w:r>
          <w:r>
            <w:t>to</w:t>
          </w:r>
          <w:r w:rsidR="003C3AAD">
            <w:t xml:space="preserve"> </w:t>
          </w:r>
          <w:r>
            <w:t>ensure</w:t>
          </w:r>
          <w:r w:rsidR="003C3AAD">
            <w:t xml:space="preserve"> </w:t>
          </w:r>
          <w:r>
            <w:t>that</w:t>
          </w:r>
          <w:r w:rsidR="003C3AAD">
            <w:t xml:space="preserve"> </w:t>
          </w:r>
          <w:r>
            <w:t>the</w:t>
          </w:r>
          <w:r w:rsidR="003C3AAD">
            <w:t xml:space="preserve"> </w:t>
          </w:r>
          <w:r>
            <w:t>Security</w:t>
          </w:r>
          <w:r w:rsidR="003C3AAD">
            <w:t xml:space="preserve"> </w:t>
          </w:r>
          <w:r>
            <w:t>Council</w:t>
          </w:r>
          <w:r w:rsidR="003C3AAD">
            <w:t xml:space="preserve"> </w:t>
          </w:r>
          <w:r>
            <w:t>recommends</w:t>
          </w:r>
          <w:r w:rsidR="003C3AAD">
            <w:t xml:space="preserve"> </w:t>
          </w:r>
          <w:r>
            <w:t>to</w:t>
          </w:r>
          <w:r w:rsidR="003C3AAD">
            <w:t xml:space="preserve"> </w:t>
          </w:r>
          <w:r>
            <w:t>the</w:t>
          </w:r>
          <w:r w:rsidR="003C3AAD">
            <w:t xml:space="preserve"> </w:t>
          </w:r>
          <w:r>
            <w:t>General</w:t>
          </w:r>
          <w:r w:rsidR="003C3AAD">
            <w:t xml:space="preserve"> </w:t>
          </w:r>
          <w:r>
            <w:t>Assembly</w:t>
          </w:r>
          <w:r w:rsidR="003C3AAD">
            <w:t xml:space="preserve"> </w:t>
          </w:r>
          <w:r>
            <w:t>the</w:t>
          </w:r>
          <w:r w:rsidR="003C3AAD">
            <w:t xml:space="preserve"> </w:t>
          </w:r>
          <w:r>
            <w:t>best</w:t>
          </w:r>
          <w:r w:rsidR="003C3AAD">
            <w:t xml:space="preserve"> </w:t>
          </w:r>
          <w:r>
            <w:t>possible</w:t>
          </w:r>
          <w:r w:rsidR="003C3AAD">
            <w:t xml:space="preserve"> </w:t>
          </w:r>
          <w:r>
            <w:t>candidate</w:t>
          </w:r>
          <w:r w:rsidR="003C3AAD">
            <w:t xml:space="preserve"> </w:t>
          </w:r>
          <w:r>
            <w:t>to</w:t>
          </w:r>
          <w:r w:rsidR="003C3AAD">
            <w:t xml:space="preserve"> </w:t>
          </w:r>
          <w:r>
            <w:t>reform</w:t>
          </w:r>
          <w:r w:rsidR="003C3AAD">
            <w:t xml:space="preserve"> </w:t>
          </w:r>
          <w:r>
            <w:t>the</w:t>
          </w:r>
          <w:r w:rsidR="003C3AAD">
            <w:t xml:space="preserve"> </w:t>
          </w:r>
          <w:r>
            <w:t>UN,</w:t>
          </w:r>
          <w:r w:rsidR="003C3AAD">
            <w:t xml:space="preserve"> </w:t>
          </w:r>
          <w:r>
            <w:t>and</w:t>
          </w:r>
          <w:r w:rsidR="003C3AAD">
            <w:t xml:space="preserve"> </w:t>
          </w:r>
          <w:r>
            <w:t>to</w:t>
          </w:r>
          <w:r w:rsidR="003C3AAD">
            <w:t xml:space="preserve"> </w:t>
          </w:r>
          <w:r>
            <w:t>influence</w:t>
          </w:r>
          <w:r w:rsidR="003C3AAD">
            <w:t xml:space="preserve"> </w:t>
          </w:r>
          <w:r>
            <w:t>the</w:t>
          </w:r>
          <w:r w:rsidR="003C3AAD">
            <w:t xml:space="preserve"> </w:t>
          </w:r>
          <w:r>
            <w:t>process</w:t>
          </w:r>
          <w:r w:rsidR="003C3AAD">
            <w:t xml:space="preserve"> </w:t>
          </w:r>
          <w:r>
            <w:t>that</w:t>
          </w:r>
          <w:r w:rsidR="003C3AAD">
            <w:t xml:space="preserve"> </w:t>
          </w:r>
          <w:r>
            <w:t>increases</w:t>
          </w:r>
          <w:r w:rsidR="003C3AAD">
            <w:t xml:space="preserve"> </w:t>
          </w:r>
          <w:r>
            <w:t>the</w:t>
          </w:r>
          <w:r w:rsidR="003C3AAD">
            <w:t xml:space="preserve"> </w:t>
          </w:r>
          <w:r>
            <w:t>chances</w:t>
          </w:r>
          <w:r w:rsidR="003C3AAD">
            <w:t xml:space="preserve"> </w:t>
          </w:r>
          <w:r>
            <w:t>of</w:t>
          </w:r>
          <w:r w:rsidR="003C3AAD">
            <w:t xml:space="preserve"> </w:t>
          </w:r>
          <w:r>
            <w:t>us</w:t>
          </w:r>
          <w:r w:rsidR="003C3AAD">
            <w:t xml:space="preserve"> </w:t>
          </w:r>
          <w:r>
            <w:t>finding</w:t>
          </w:r>
          <w:r w:rsidR="003C3AAD">
            <w:t xml:space="preserve"> </w:t>
          </w:r>
          <w:r>
            <w:t>that</w:t>
          </w:r>
          <w:r w:rsidR="003C3AAD">
            <w:t xml:space="preserve"> </w:t>
          </w:r>
          <w:r>
            <w:t>person.</w:t>
          </w:r>
          <w:r w:rsidR="003C3AAD">
            <w:t xml:space="preserve"> </w:t>
          </w:r>
        </w:p>
        <w:p w:rsidR="00944F48" w:rsidP="00944F48">
          <w:pPr>
            <w:pStyle w:val="Answer"/>
          </w:pPr>
          <w:r>
            <w:t>I</w:t>
          </w:r>
          <w:r w:rsidR="003C3AAD">
            <w:t xml:space="preserve"> </w:t>
          </w:r>
          <w:r>
            <w:t>would</w:t>
          </w:r>
          <w:r w:rsidR="003C3AAD">
            <w:t xml:space="preserve"> </w:t>
          </w:r>
          <w:r>
            <w:t>be</w:t>
          </w:r>
          <w:r w:rsidR="003C3AAD">
            <w:t xml:space="preserve"> </w:t>
          </w:r>
          <w:r>
            <w:t>strongly</w:t>
          </w:r>
          <w:r w:rsidR="003C3AAD">
            <w:t xml:space="preserve"> </w:t>
          </w:r>
          <w:r>
            <w:t>against</w:t>
          </w:r>
          <w:r w:rsidR="003C3AAD">
            <w:t xml:space="preserve"> </w:t>
          </w:r>
          <w:r>
            <w:t>any</w:t>
          </w:r>
          <w:r w:rsidR="003C3AAD">
            <w:t xml:space="preserve"> </w:t>
          </w:r>
          <w:r>
            <w:t>regional</w:t>
          </w:r>
          <w:r w:rsidR="003C3AAD">
            <w:t xml:space="preserve"> </w:t>
          </w:r>
          <w:r>
            <w:t>rotation.</w:t>
          </w:r>
          <w:r w:rsidR="003C3AAD">
            <w:t xml:space="preserve"> </w:t>
          </w:r>
          <w:r>
            <w:t>Lots</w:t>
          </w:r>
          <w:r w:rsidR="003C3AAD">
            <w:t xml:space="preserve"> </w:t>
          </w:r>
          <w:r>
            <w:t>of</w:t>
          </w:r>
          <w:r w:rsidR="003C3AAD">
            <w:t xml:space="preserve"> </w:t>
          </w:r>
          <w:r>
            <w:t>countries</w:t>
          </w:r>
          <w:r w:rsidR="003C3AAD">
            <w:t xml:space="preserve"> </w:t>
          </w:r>
          <w:r>
            <w:t>think</w:t>
          </w:r>
          <w:r w:rsidR="003C3AAD">
            <w:t xml:space="preserve"> </w:t>
          </w:r>
          <w:r>
            <w:t>it</w:t>
          </w:r>
          <w:r w:rsidR="003C3AAD">
            <w:t xml:space="preserve"> </w:t>
          </w:r>
          <w:r>
            <w:t>is</w:t>
          </w:r>
          <w:r w:rsidR="003C3AAD">
            <w:t xml:space="preserve"> </w:t>
          </w:r>
          <w:r>
            <w:t>the</w:t>
          </w:r>
          <w:r w:rsidR="003C3AAD">
            <w:t xml:space="preserve"> </w:t>
          </w:r>
          <w:r>
            <w:t>turn</w:t>
          </w:r>
          <w:r w:rsidR="003C3AAD">
            <w:t xml:space="preserve"> </w:t>
          </w:r>
          <w:r>
            <w:t>of</w:t>
          </w:r>
          <w:r w:rsidR="003C3AAD">
            <w:t xml:space="preserve"> </w:t>
          </w:r>
          <w:r>
            <w:t>one</w:t>
          </w:r>
          <w:r w:rsidR="003C3AAD">
            <w:t xml:space="preserve"> </w:t>
          </w:r>
          <w:r>
            <w:t>particular</w:t>
          </w:r>
          <w:r w:rsidR="003C3AAD">
            <w:t xml:space="preserve"> </w:t>
          </w:r>
          <w:r>
            <w:t>continent</w:t>
          </w:r>
          <w:r w:rsidR="003C3AAD">
            <w:t xml:space="preserve"> </w:t>
          </w:r>
          <w:r>
            <w:t>or</w:t>
          </w:r>
          <w:r w:rsidR="003C3AAD">
            <w:t xml:space="preserve"> </w:t>
          </w:r>
          <w:r>
            <w:t>another,</w:t>
          </w:r>
          <w:r w:rsidR="003C3AAD">
            <w:t xml:space="preserve"> </w:t>
          </w:r>
          <w:r>
            <w:t>but</w:t>
          </w:r>
          <w:r w:rsidR="003C3AAD">
            <w:t xml:space="preserve"> </w:t>
          </w:r>
          <w:r>
            <w:t>that</w:t>
          </w:r>
          <w:r w:rsidR="003C3AAD">
            <w:t xml:space="preserve"> </w:t>
          </w:r>
          <w:r>
            <w:t>narrows</w:t>
          </w:r>
          <w:r w:rsidR="003C3AAD">
            <w:t xml:space="preserve"> </w:t>
          </w:r>
          <w:r>
            <w:t>down</w:t>
          </w:r>
          <w:r w:rsidR="003C3AAD">
            <w:t xml:space="preserve"> </w:t>
          </w:r>
          <w:r>
            <w:t>the</w:t>
          </w:r>
          <w:r w:rsidR="003C3AAD">
            <w:t xml:space="preserve"> </w:t>
          </w:r>
          <w:r>
            <w:t>pool</w:t>
          </w:r>
          <w:r w:rsidR="003C3AAD">
            <w:t xml:space="preserve"> </w:t>
          </w:r>
          <w:r>
            <w:t>of</w:t>
          </w:r>
          <w:r w:rsidR="003C3AAD">
            <w:t xml:space="preserve"> </w:t>
          </w:r>
          <w:r>
            <w:t>brilliant</w:t>
          </w:r>
          <w:r w:rsidR="003C3AAD">
            <w:t xml:space="preserve"> </w:t>
          </w:r>
          <w:r>
            <w:t>candidates.</w:t>
          </w:r>
          <w:r w:rsidR="003C3AAD">
            <w:t xml:space="preserve"> </w:t>
          </w:r>
          <w:r>
            <w:t>I</w:t>
          </w:r>
          <w:r w:rsidR="003C3AAD">
            <w:t xml:space="preserve"> </w:t>
          </w:r>
          <w:r>
            <w:t>would</w:t>
          </w:r>
          <w:r w:rsidR="003C3AAD">
            <w:t xml:space="preserve"> </w:t>
          </w:r>
          <w:r>
            <w:t>actively</w:t>
          </w:r>
          <w:r w:rsidR="003C3AAD">
            <w:t xml:space="preserve"> </w:t>
          </w:r>
          <w:r>
            <w:t>encourage</w:t>
          </w:r>
          <w:r w:rsidR="003C3AAD">
            <w:t xml:space="preserve"> </w:t>
          </w:r>
          <w:r>
            <w:t>female</w:t>
          </w:r>
          <w:r w:rsidR="003C3AAD">
            <w:t xml:space="preserve"> </w:t>
          </w:r>
          <w:r>
            <w:t>candidates,</w:t>
          </w:r>
          <w:r w:rsidR="003C3AAD">
            <w:t xml:space="preserve"> </w:t>
          </w:r>
          <w:r>
            <w:t>as</w:t>
          </w:r>
          <w:r w:rsidR="003C3AAD">
            <w:t xml:space="preserve"> </w:t>
          </w:r>
          <w:r>
            <w:t>we</w:t>
          </w:r>
          <w:r w:rsidR="003C3AAD">
            <w:t xml:space="preserve"> </w:t>
          </w:r>
          <w:r>
            <w:t>did</w:t>
          </w:r>
          <w:r w:rsidR="003C3AAD">
            <w:t xml:space="preserve"> </w:t>
          </w:r>
          <w:r>
            <w:t>10</w:t>
          </w:r>
          <w:r w:rsidR="003C3AAD">
            <w:t xml:space="preserve"> </w:t>
          </w:r>
          <w:r>
            <w:t>years</w:t>
          </w:r>
          <w:r w:rsidR="003C3AAD">
            <w:t xml:space="preserve"> </w:t>
          </w:r>
          <w:r>
            <w:t>ago,</w:t>
          </w:r>
          <w:r w:rsidR="003C3AAD">
            <w:t xml:space="preserve"> </w:t>
          </w:r>
          <w:r>
            <w:t>because</w:t>
          </w:r>
          <w:r w:rsidR="003C3AAD">
            <w:t xml:space="preserve"> </w:t>
          </w:r>
          <w:r>
            <w:t>otherwise</w:t>
          </w:r>
          <w:r w:rsidR="003C3AAD">
            <w:t xml:space="preserve"> </w:t>
          </w:r>
          <w:r>
            <w:t>you</w:t>
          </w:r>
          <w:r w:rsidR="003C3AAD">
            <w:t xml:space="preserve"> </w:t>
          </w:r>
          <w:r>
            <w:t>are</w:t>
          </w:r>
          <w:r w:rsidR="003C3AAD">
            <w:t xml:space="preserve"> </w:t>
          </w:r>
          <w:r>
            <w:t>discouraging</w:t>
          </w:r>
          <w:r w:rsidR="003C3AAD">
            <w:t xml:space="preserve"> </w:t>
          </w:r>
          <w:r>
            <w:t>half</w:t>
          </w:r>
          <w:r w:rsidR="003C3AAD">
            <w:t xml:space="preserve"> </w:t>
          </w:r>
          <w:r>
            <w:t>the</w:t>
          </w:r>
          <w:r w:rsidR="003C3AAD">
            <w:t xml:space="preserve"> </w:t>
          </w:r>
          <w:r>
            <w:t>world’s</w:t>
          </w:r>
          <w:r w:rsidR="003C3AAD">
            <w:t xml:space="preserve"> </w:t>
          </w:r>
          <w:r>
            <w:t>population</w:t>
          </w:r>
          <w:r w:rsidR="003C3AAD">
            <w:t xml:space="preserve"> </w:t>
          </w:r>
          <w:r>
            <w:t>from</w:t>
          </w:r>
          <w:r w:rsidR="003C3AAD">
            <w:t xml:space="preserve"> </w:t>
          </w:r>
          <w:r>
            <w:t>putting</w:t>
          </w:r>
          <w:r w:rsidR="003C3AAD">
            <w:t xml:space="preserve"> </w:t>
          </w:r>
          <w:r>
            <w:t>themselves</w:t>
          </w:r>
          <w:r w:rsidR="003C3AAD">
            <w:t xml:space="preserve"> </w:t>
          </w:r>
          <w:r>
            <w:t>forward—there</w:t>
          </w:r>
          <w:r w:rsidR="003C3AAD">
            <w:t xml:space="preserve"> </w:t>
          </w:r>
          <w:r>
            <w:t>has</w:t>
          </w:r>
          <w:r w:rsidR="003C3AAD">
            <w:t xml:space="preserve"> </w:t>
          </w:r>
          <w:r>
            <w:t>never</w:t>
          </w:r>
          <w:r w:rsidR="003C3AAD">
            <w:t xml:space="preserve"> </w:t>
          </w:r>
          <w:r>
            <w:t>been</w:t>
          </w:r>
          <w:r w:rsidR="003C3AAD">
            <w:t xml:space="preserve"> </w:t>
          </w:r>
          <w:r>
            <w:t>a</w:t>
          </w:r>
          <w:r w:rsidR="003C3AAD">
            <w:t xml:space="preserve"> </w:t>
          </w:r>
          <w:r>
            <w:t>female</w:t>
          </w:r>
          <w:r w:rsidR="003C3AAD">
            <w:t xml:space="preserve"> </w:t>
          </w:r>
          <w:r>
            <w:t>UN</w:t>
          </w:r>
          <w:r w:rsidR="003C3AAD">
            <w:t xml:space="preserve"> </w:t>
          </w:r>
          <w:r>
            <w:t>Secretary-General</w:t>
          </w:r>
          <w:r w:rsidR="003C3AAD">
            <w:t xml:space="preserve"> </w:t>
          </w:r>
          <w:r>
            <w:t>before.</w:t>
          </w:r>
          <w:r w:rsidR="003C3AAD">
            <w:t xml:space="preserve"> </w:t>
          </w:r>
          <w:r>
            <w:t>I</w:t>
          </w:r>
          <w:r w:rsidR="003C3AAD">
            <w:t xml:space="preserve"> </w:t>
          </w:r>
          <w:r>
            <w:t>would</w:t>
          </w:r>
          <w:r w:rsidR="003C3AAD">
            <w:t xml:space="preserve"> </w:t>
          </w:r>
          <w:r>
            <w:t>ensure</w:t>
          </w:r>
          <w:r w:rsidR="003C3AAD">
            <w:t xml:space="preserve"> </w:t>
          </w:r>
          <w:r>
            <w:t>as</w:t>
          </w:r>
          <w:r w:rsidR="003C3AAD">
            <w:t xml:space="preserve"> </w:t>
          </w:r>
          <w:r>
            <w:t>much</w:t>
          </w:r>
          <w:r w:rsidR="003C3AAD">
            <w:t xml:space="preserve"> </w:t>
          </w:r>
          <w:r>
            <w:t>transparency</w:t>
          </w:r>
          <w:r w:rsidR="003C3AAD">
            <w:t xml:space="preserve"> </w:t>
          </w:r>
          <w:r>
            <w:t>as</w:t>
          </w:r>
          <w:r w:rsidR="003C3AAD">
            <w:t xml:space="preserve"> </w:t>
          </w:r>
          <w:r>
            <w:t>possible</w:t>
          </w:r>
          <w:r w:rsidR="003C3AAD">
            <w:t xml:space="preserve"> </w:t>
          </w:r>
          <w:r>
            <w:t>so</w:t>
          </w:r>
          <w:r w:rsidR="003C3AAD">
            <w:t xml:space="preserve"> </w:t>
          </w:r>
          <w:r>
            <w:t>that</w:t>
          </w:r>
          <w:r w:rsidR="003C3AAD">
            <w:t xml:space="preserve"> </w:t>
          </w:r>
          <w:r>
            <w:t>the</w:t>
          </w:r>
          <w:r w:rsidR="003C3AAD">
            <w:t xml:space="preserve"> </w:t>
          </w:r>
          <w:r>
            <w:t>candidates</w:t>
          </w:r>
          <w:r w:rsidR="003C3AAD">
            <w:t xml:space="preserve"> </w:t>
          </w:r>
          <w:r>
            <w:t>were</w:t>
          </w:r>
          <w:r w:rsidR="003C3AAD">
            <w:t xml:space="preserve"> </w:t>
          </w:r>
          <w:r>
            <w:t>really</w:t>
          </w:r>
          <w:r w:rsidR="003C3AAD">
            <w:t xml:space="preserve"> </w:t>
          </w:r>
          <w:r>
            <w:t>tested,</w:t>
          </w:r>
          <w:r w:rsidR="003C3AAD">
            <w:t xml:space="preserve"> </w:t>
          </w:r>
          <w:r>
            <w:t>not</w:t>
          </w:r>
          <w:r w:rsidR="003C3AAD">
            <w:t xml:space="preserve"> </w:t>
          </w:r>
          <w:r>
            <w:t>just</w:t>
          </w:r>
          <w:r w:rsidR="003C3AAD">
            <w:t xml:space="preserve"> </w:t>
          </w:r>
          <w:r>
            <w:t>on</w:t>
          </w:r>
          <w:r w:rsidR="003C3AAD">
            <w:t xml:space="preserve"> </w:t>
          </w:r>
          <w:r>
            <w:t>their</w:t>
          </w:r>
          <w:r w:rsidR="003C3AAD">
            <w:t xml:space="preserve"> </w:t>
          </w:r>
          <w:r>
            <w:t>manifesto</w:t>
          </w:r>
          <w:r w:rsidR="003C3AAD">
            <w:t xml:space="preserve"> </w:t>
          </w:r>
          <w:r>
            <w:t>but</w:t>
          </w:r>
          <w:r w:rsidR="003C3AAD">
            <w:t xml:space="preserve"> </w:t>
          </w:r>
          <w:r>
            <w:t>on</w:t>
          </w:r>
          <w:r w:rsidR="003C3AAD">
            <w:t xml:space="preserve"> </w:t>
          </w:r>
          <w:r>
            <w:t>how</w:t>
          </w:r>
          <w:r w:rsidR="003C3AAD">
            <w:t xml:space="preserve"> </w:t>
          </w:r>
          <w:r>
            <w:t>they</w:t>
          </w:r>
          <w:r w:rsidR="003C3AAD">
            <w:t xml:space="preserve"> </w:t>
          </w:r>
          <w:r>
            <w:t>would</w:t>
          </w:r>
          <w:r w:rsidR="003C3AAD">
            <w:t xml:space="preserve"> </w:t>
          </w:r>
          <w:r>
            <w:t>deal</w:t>
          </w:r>
          <w:r w:rsidR="003C3AAD">
            <w:t xml:space="preserve"> </w:t>
          </w:r>
          <w:r>
            <w:t>with</w:t>
          </w:r>
          <w:r w:rsidR="003C3AAD">
            <w:t xml:space="preserve"> </w:t>
          </w:r>
          <w:r>
            <w:t>the</w:t>
          </w:r>
          <w:r w:rsidR="003C3AAD">
            <w:t xml:space="preserve"> </w:t>
          </w:r>
          <w:r>
            <w:t>real</w:t>
          </w:r>
          <w:r w:rsidR="003C3AAD">
            <w:t xml:space="preserve"> </w:t>
          </w:r>
          <w:r>
            <w:t>challenges</w:t>
          </w:r>
          <w:r w:rsidR="003C3AAD">
            <w:t xml:space="preserve"> </w:t>
          </w:r>
          <w:r>
            <w:t>ahead.</w:t>
          </w:r>
          <w:r w:rsidR="003C3AAD">
            <w:t xml:space="preserve"> </w:t>
          </w:r>
          <w:r>
            <w:t>We</w:t>
          </w:r>
          <w:r w:rsidR="003C3AAD">
            <w:t xml:space="preserve"> </w:t>
          </w:r>
          <w:r>
            <w:t>did</w:t>
          </w:r>
          <w:r w:rsidR="003C3AAD">
            <w:t xml:space="preserve"> </w:t>
          </w:r>
          <w:r>
            <w:t>a</w:t>
          </w:r>
          <w:r w:rsidR="003C3AAD">
            <w:t xml:space="preserve"> </w:t>
          </w:r>
          <w:r>
            <w:t>bit</w:t>
          </w:r>
          <w:r w:rsidR="003C3AAD">
            <w:t xml:space="preserve"> </w:t>
          </w:r>
          <w:r>
            <w:t>of</w:t>
          </w:r>
          <w:r w:rsidR="003C3AAD">
            <w:t xml:space="preserve"> </w:t>
          </w:r>
          <w:r>
            <w:t>each</w:t>
          </w:r>
          <w:r w:rsidR="003C3AAD">
            <w:t xml:space="preserve"> </w:t>
          </w:r>
          <w:r>
            <w:t>of</w:t>
          </w:r>
          <w:r w:rsidR="003C3AAD">
            <w:t xml:space="preserve"> </w:t>
          </w:r>
          <w:r>
            <w:t>those</w:t>
          </w:r>
          <w:r w:rsidR="003C3AAD">
            <w:t xml:space="preserve"> </w:t>
          </w:r>
          <w:r>
            <w:t>things</w:t>
          </w:r>
          <w:r w:rsidR="003C3AAD">
            <w:t xml:space="preserve"> </w:t>
          </w:r>
          <w:r>
            <w:t>10</w:t>
          </w:r>
          <w:r w:rsidR="003C3AAD">
            <w:t xml:space="preserve"> </w:t>
          </w:r>
          <w:r>
            <w:t>years</w:t>
          </w:r>
          <w:r w:rsidR="003C3AAD">
            <w:t xml:space="preserve"> </w:t>
          </w:r>
          <w:r>
            <w:t>ago,</w:t>
          </w:r>
          <w:r w:rsidR="003C3AAD">
            <w:t xml:space="preserve"> </w:t>
          </w:r>
          <w:r>
            <w:t>and</w:t>
          </w:r>
          <w:r w:rsidR="003C3AAD">
            <w:t xml:space="preserve"> </w:t>
          </w:r>
          <w:r>
            <w:t>I</w:t>
          </w:r>
          <w:r w:rsidR="003C3AAD">
            <w:t xml:space="preserve"> </w:t>
          </w:r>
          <w:r>
            <w:t>hope</w:t>
          </w:r>
          <w:r w:rsidR="003C3AAD">
            <w:t xml:space="preserve"> </w:t>
          </w:r>
          <w:r>
            <w:t>the</w:t>
          </w:r>
          <w:r w:rsidR="003C3AAD">
            <w:t xml:space="preserve"> </w:t>
          </w:r>
          <w:r>
            <w:t>UK</w:t>
          </w:r>
          <w:r w:rsidR="003C3AAD">
            <w:t xml:space="preserve"> </w:t>
          </w:r>
          <w:r>
            <w:t>can</w:t>
          </w:r>
          <w:r w:rsidR="003C3AAD">
            <w:t xml:space="preserve"> </w:t>
          </w:r>
          <w:r>
            <w:t>lead</w:t>
          </w:r>
          <w:r w:rsidR="003C3AAD">
            <w:t xml:space="preserve"> </w:t>
          </w:r>
          <w:r>
            <w:t>the</w:t>
          </w:r>
          <w:r w:rsidR="003C3AAD">
            <w:t xml:space="preserve"> </w:t>
          </w:r>
          <w:r>
            <w:t>way</w:t>
          </w:r>
          <w:r w:rsidR="003C3AAD">
            <w:t xml:space="preserve"> </w:t>
          </w:r>
          <w:r>
            <w:t>in</w:t>
          </w:r>
          <w:r w:rsidR="003C3AAD">
            <w:t xml:space="preserve"> </w:t>
          </w:r>
          <w:r>
            <w:t>doing</w:t>
          </w:r>
          <w:r w:rsidR="003C3AAD">
            <w:t xml:space="preserve"> </w:t>
          </w:r>
          <w:r>
            <w:t>even</w:t>
          </w:r>
          <w:r w:rsidR="003C3AAD">
            <w:t xml:space="preserve"> </w:t>
          </w:r>
          <w:r>
            <w:t>more</w:t>
          </w:r>
          <w:r w:rsidR="003C3AAD">
            <w:t xml:space="preserve"> </w:t>
          </w:r>
          <w:r>
            <w:t>of</w:t>
          </w:r>
          <w:r w:rsidR="003C3AAD">
            <w:t xml:space="preserve"> </w:t>
          </w:r>
          <w:r>
            <w:t>them</w:t>
          </w:r>
          <w:r w:rsidR="003C3AAD">
            <w:t xml:space="preserve"> </w:t>
          </w:r>
          <w:r>
            <w:t>this</w:t>
          </w:r>
          <w:r w:rsidR="003C3AAD">
            <w:t xml:space="preserve"> </w:t>
          </w:r>
          <w:r>
            <w:t>year.</w:t>
          </w:r>
        </w:p>
        <w:p w:rsidR="00944F48" w:rsidP="00944F48">
          <w:pPr>
            <w:pStyle w:val="Remark"/>
          </w:pPr>
          <w:sdt>
            <w:sdtPr>
              <w:alias w:val="Member"/>
              <w:tag w:val="&lt;Member mnisId='672' dodsId='26923'&gt;"/>
              <w:id w:val="-485620286"/>
              <w:placeholder>
                <w:docPart w:val="7902EB526B0946D790EBB80AB0E9B4B2"/>
              </w:placeholder>
              <w:richText/>
            </w:sdtPr>
            <w:sdtContent>
              <w:r w:rsidRPr="00806167">
                <w:rPr>
                  <w:b/>
                </w:rPr>
                <w:t>The</w:t>
              </w:r>
              <w:r w:rsidR="003C3AAD">
                <w:rPr>
                  <w:b/>
                </w:rPr>
                <w:t xml:space="preserve"> </w:t>
              </w:r>
              <w:r w:rsidRPr="00806167">
                <w:rPr>
                  <w:b/>
                </w:rPr>
                <w:t>Chair:</w:t>
              </w:r>
            </w:sdtContent>
          </w:sdt>
          <w:r w:rsidR="003C3AAD">
            <w:t xml:space="preserve"> </w:t>
          </w:r>
          <w:r>
            <w:t>Sounds</w:t>
          </w:r>
          <w:r w:rsidR="003C3AAD">
            <w:t xml:space="preserve"> </w:t>
          </w:r>
          <w:r>
            <w:t>good.</w:t>
          </w:r>
          <w:r w:rsidR="003C3AAD">
            <w:t xml:space="preserve"> </w:t>
          </w:r>
          <w:r>
            <w:t>In</w:t>
          </w:r>
          <w:r w:rsidR="003C3AAD">
            <w:t xml:space="preserve"> </w:t>
          </w:r>
          <w:r>
            <w:t>fact,</w:t>
          </w:r>
          <w:r w:rsidR="003C3AAD">
            <w:t xml:space="preserve"> </w:t>
          </w:r>
          <w:r>
            <w:t>the</w:t>
          </w:r>
          <w:r w:rsidR="003C3AAD">
            <w:t xml:space="preserve"> </w:t>
          </w:r>
          <w:r>
            <w:t>committee</w:t>
          </w:r>
          <w:r w:rsidR="003C3AAD">
            <w:t xml:space="preserve"> </w:t>
          </w:r>
          <w:r>
            <w:t>has</w:t>
          </w:r>
          <w:r w:rsidR="003C3AAD">
            <w:t xml:space="preserve"> </w:t>
          </w:r>
          <w:r>
            <w:t>been</w:t>
          </w:r>
          <w:r w:rsidR="003C3AAD">
            <w:t xml:space="preserve"> </w:t>
          </w:r>
          <w:r>
            <w:t>invited</w:t>
          </w:r>
          <w:r w:rsidR="003C3AAD">
            <w:t xml:space="preserve"> </w:t>
          </w:r>
          <w:r>
            <w:t>tomorrow</w:t>
          </w:r>
          <w:r w:rsidR="003C3AAD">
            <w:t xml:space="preserve"> </w:t>
          </w:r>
          <w:r>
            <w:t>to</w:t>
          </w:r>
          <w:r w:rsidR="003C3AAD">
            <w:t xml:space="preserve"> </w:t>
          </w:r>
          <w:r>
            <w:t>meet</w:t>
          </w:r>
          <w:r w:rsidR="003C3AAD">
            <w:t xml:space="preserve"> </w:t>
          </w:r>
          <w:r>
            <w:t>one</w:t>
          </w:r>
          <w:r w:rsidR="003C3AAD">
            <w:t xml:space="preserve"> </w:t>
          </w:r>
          <w:r>
            <w:t>of</w:t>
          </w:r>
          <w:r w:rsidR="003C3AAD">
            <w:t xml:space="preserve"> </w:t>
          </w:r>
          <w:r>
            <w:t>the</w:t>
          </w:r>
          <w:r w:rsidR="003C3AAD">
            <w:t xml:space="preserve"> </w:t>
          </w:r>
          <w:r>
            <w:t>candidates—the</w:t>
          </w:r>
          <w:r w:rsidR="003C3AAD">
            <w:t xml:space="preserve"> </w:t>
          </w:r>
          <w:r>
            <w:t>ambassador</w:t>
          </w:r>
          <w:r w:rsidR="003C3AAD">
            <w:t xml:space="preserve"> </w:t>
          </w:r>
          <w:r>
            <w:t>of</w:t>
          </w:r>
          <w:r w:rsidR="003C3AAD">
            <w:t xml:space="preserve"> </w:t>
          </w:r>
          <w:r>
            <w:t>Guyana,</w:t>
          </w:r>
          <w:r w:rsidR="003C3AAD">
            <w:t xml:space="preserve"> </w:t>
          </w:r>
          <w:r>
            <w:t>Carolyn</w:t>
          </w:r>
          <w:r w:rsidR="003C3AAD">
            <w:t xml:space="preserve"> </w:t>
          </w:r>
          <w:r>
            <w:t>Rodrigues-Birkett—who</w:t>
          </w:r>
          <w:r w:rsidR="003C3AAD">
            <w:t xml:space="preserve"> </w:t>
          </w:r>
          <w:r>
            <w:t>is</w:t>
          </w:r>
          <w:r w:rsidR="003C3AAD">
            <w:t xml:space="preserve"> </w:t>
          </w:r>
          <w:r>
            <w:t>in</w:t>
          </w:r>
          <w:r w:rsidR="003C3AAD">
            <w:t xml:space="preserve"> </w:t>
          </w:r>
          <w:r>
            <w:t>London.</w:t>
          </w:r>
          <w:r w:rsidR="003C3AAD">
            <w:t xml:space="preserve"> </w:t>
          </w:r>
          <w:r>
            <w:t>The</w:t>
          </w:r>
          <w:r w:rsidR="003C3AAD">
            <w:t xml:space="preserve"> </w:t>
          </w:r>
          <w:r>
            <w:t>committee</w:t>
          </w:r>
          <w:r w:rsidR="003C3AAD">
            <w:t xml:space="preserve"> </w:t>
          </w:r>
          <w:r>
            <w:t>has</w:t>
          </w:r>
          <w:r w:rsidR="003C3AAD">
            <w:t xml:space="preserve"> </w:t>
          </w:r>
          <w:r>
            <w:t>been</w:t>
          </w:r>
          <w:r w:rsidR="003C3AAD">
            <w:t xml:space="preserve"> </w:t>
          </w:r>
          <w:r>
            <w:t>asked</w:t>
          </w:r>
          <w:r w:rsidR="003C3AAD">
            <w:t xml:space="preserve"> </w:t>
          </w:r>
          <w:r>
            <w:t>to</w:t>
          </w:r>
          <w:r w:rsidR="003C3AAD">
            <w:t xml:space="preserve"> </w:t>
          </w:r>
          <w:r>
            <w:t>meet</w:t>
          </w:r>
          <w:r w:rsidR="003C3AAD">
            <w:t xml:space="preserve"> </w:t>
          </w:r>
          <w:r>
            <w:t>her</w:t>
          </w:r>
          <w:r w:rsidR="003C3AAD">
            <w:t xml:space="preserve"> </w:t>
          </w:r>
          <w:r>
            <w:t>at</w:t>
          </w:r>
          <w:r w:rsidR="003C3AAD">
            <w:t xml:space="preserve"> </w:t>
          </w:r>
          <w:r>
            <w:t>very</w:t>
          </w:r>
          <w:r w:rsidR="003C3AAD">
            <w:t xml:space="preserve"> </w:t>
          </w:r>
          <w:r>
            <w:t>short</w:t>
          </w:r>
          <w:r w:rsidR="003C3AAD">
            <w:t xml:space="preserve"> </w:t>
          </w:r>
          <w:r>
            <w:t>notice.</w:t>
          </w:r>
          <w:r w:rsidR="003C3AAD">
            <w:t xml:space="preserve"> </w:t>
          </w:r>
        </w:p>
        <w:p w:rsidR="00E52275" w:rsidRPr="00E52275" w:rsidP="00944F48">
          <w:pPr>
            <w:pStyle w:val="Remark"/>
          </w:pPr>
          <w:r>
            <w:t>I</w:t>
          </w:r>
          <w:r w:rsidR="003C3AAD">
            <w:t xml:space="preserve"> </w:t>
          </w:r>
          <w:r>
            <w:t>say</w:t>
          </w:r>
          <w:r w:rsidR="003C3AAD">
            <w:t xml:space="preserve"> </w:t>
          </w:r>
          <w:r>
            <w:t>to</w:t>
          </w:r>
          <w:r w:rsidR="003C3AAD">
            <w:t xml:space="preserve"> </w:t>
          </w:r>
          <w:r>
            <w:t>Richard</w:t>
          </w:r>
          <w:r w:rsidR="003C3AAD">
            <w:t xml:space="preserve"> </w:t>
          </w:r>
          <w:r>
            <w:t>that</w:t>
          </w:r>
          <w:r w:rsidR="003C3AAD">
            <w:t xml:space="preserve"> </w:t>
          </w:r>
          <w:r>
            <w:t>I</w:t>
          </w:r>
          <w:r w:rsidR="003C3AAD">
            <w:t xml:space="preserve"> </w:t>
          </w:r>
          <w:r>
            <w:t>am</w:t>
          </w:r>
          <w:r w:rsidR="003C3AAD">
            <w:t xml:space="preserve"> </w:t>
          </w:r>
          <w:r>
            <w:t>the</w:t>
          </w:r>
          <w:r w:rsidR="003C3AAD">
            <w:t xml:space="preserve"> </w:t>
          </w:r>
          <w:r>
            <w:t>same</w:t>
          </w:r>
          <w:r w:rsidR="003C3AAD">
            <w:t xml:space="preserve"> </w:t>
          </w:r>
          <w:r>
            <w:t>age</w:t>
          </w:r>
          <w:r w:rsidR="003C3AAD">
            <w:t xml:space="preserve"> </w:t>
          </w:r>
          <w:r>
            <w:t>as</w:t>
          </w:r>
          <w:r w:rsidR="003C3AAD">
            <w:t xml:space="preserve"> </w:t>
          </w:r>
          <w:r>
            <w:t>the</w:t>
          </w:r>
          <w:r w:rsidR="003C3AAD">
            <w:t xml:space="preserve"> </w:t>
          </w:r>
          <w:r>
            <w:t>United</w:t>
          </w:r>
          <w:r w:rsidR="003C3AAD">
            <w:t xml:space="preserve"> </w:t>
          </w:r>
          <w:r>
            <w:t>Nations:</w:t>
          </w:r>
          <w:r w:rsidR="003C3AAD">
            <w:t xml:space="preserve"> </w:t>
          </w:r>
          <w:r>
            <w:t>it</w:t>
          </w:r>
          <w:r w:rsidR="003C3AAD">
            <w:t xml:space="preserve"> </w:t>
          </w:r>
          <w:r>
            <w:t>was</w:t>
          </w:r>
          <w:r w:rsidR="003C3AAD">
            <w:t xml:space="preserve"> </w:t>
          </w:r>
          <w:r>
            <w:t>born</w:t>
          </w:r>
          <w:r w:rsidR="003C3AAD">
            <w:t xml:space="preserve"> </w:t>
          </w:r>
          <w:r>
            <w:t>in</w:t>
          </w:r>
          <w:r w:rsidR="003C3AAD">
            <w:t xml:space="preserve"> </w:t>
          </w:r>
          <w:r>
            <w:t>1946</w:t>
          </w:r>
          <w:r w:rsidR="003C3AAD">
            <w:t xml:space="preserve"> </w:t>
          </w:r>
          <w:r>
            <w:t>and</w:t>
          </w:r>
          <w:r w:rsidR="003C3AAD">
            <w:t xml:space="preserve"> </w:t>
          </w:r>
          <w:r>
            <w:t>so</w:t>
          </w:r>
          <w:r w:rsidR="003C3AAD">
            <w:t xml:space="preserve"> </w:t>
          </w:r>
          <w:r>
            <w:t>was</w:t>
          </w:r>
          <w:r w:rsidR="003C3AAD">
            <w:t xml:space="preserve"> </w:t>
          </w:r>
          <w:r>
            <w:t>I,</w:t>
          </w:r>
          <w:r w:rsidR="003C3AAD">
            <w:t xml:space="preserve"> </w:t>
          </w:r>
          <w:r>
            <w:t>and</w:t>
          </w:r>
          <w:r w:rsidR="003C3AAD">
            <w:t xml:space="preserve"> </w:t>
          </w:r>
          <w:r>
            <w:t>so</w:t>
          </w:r>
          <w:r w:rsidR="003C3AAD">
            <w:t xml:space="preserve"> </w:t>
          </w:r>
          <w:r>
            <w:t>was</w:t>
          </w:r>
          <w:r w:rsidR="003C3AAD">
            <w:t xml:space="preserve"> </w:t>
          </w:r>
          <w:r>
            <w:t>Donald</w:t>
          </w:r>
          <w:r w:rsidR="003C3AAD">
            <w:t xml:space="preserve"> </w:t>
          </w:r>
          <w:r>
            <w:t>J</w:t>
          </w:r>
          <w:r w:rsidR="003C3AAD">
            <w:t xml:space="preserve"> </w:t>
          </w:r>
          <w:r>
            <w:t>Trump.</w:t>
          </w:r>
          <w:r w:rsidR="003C3AAD">
            <w:t xml:space="preserve"> </w:t>
          </w:r>
          <w:r>
            <w:t>You</w:t>
          </w:r>
          <w:r w:rsidR="003C3AAD">
            <w:t xml:space="preserve"> </w:t>
          </w:r>
          <w:r>
            <w:t>will</w:t>
          </w:r>
          <w:r w:rsidR="003C3AAD">
            <w:t xml:space="preserve"> </w:t>
          </w:r>
          <w:r>
            <w:t>have</w:t>
          </w:r>
          <w:r w:rsidR="003C3AAD">
            <w:t xml:space="preserve"> </w:t>
          </w:r>
          <w:r>
            <w:t>to</w:t>
          </w:r>
          <w:r w:rsidR="003C3AAD">
            <w:t xml:space="preserve"> </w:t>
          </w:r>
          <w:r>
            <w:t>draw</w:t>
          </w:r>
          <w:r w:rsidR="003C3AAD">
            <w:t xml:space="preserve"> </w:t>
          </w:r>
          <w:r>
            <w:t>your</w:t>
          </w:r>
          <w:r w:rsidR="003C3AAD">
            <w:t xml:space="preserve"> </w:t>
          </w:r>
          <w:r>
            <w:t>own</w:t>
          </w:r>
          <w:r w:rsidR="003C3AAD">
            <w:t xml:space="preserve"> </w:t>
          </w:r>
          <w:r>
            <w:t>conclusions</w:t>
          </w:r>
          <w:r w:rsidR="003C3AAD">
            <w:t xml:space="preserve"> </w:t>
          </w:r>
          <w:r>
            <w:t>from</w:t>
          </w:r>
          <w:r w:rsidR="003C3AAD">
            <w:t xml:space="preserve"> </w:t>
          </w:r>
          <w:r>
            <w:t>that.</w:t>
          </w:r>
          <w:r w:rsidR="003C3AAD">
            <w:t xml:space="preserve"> </w:t>
          </w:r>
          <w:r>
            <w:t>Anyway,</w:t>
          </w:r>
          <w:r w:rsidR="003C3AAD">
            <w:t xml:space="preserve"> </w:t>
          </w:r>
          <w:r>
            <w:t>we</w:t>
          </w:r>
          <w:r w:rsidR="003C3AAD">
            <w:t xml:space="preserve"> </w:t>
          </w:r>
          <w:r>
            <w:t>are</w:t>
          </w:r>
          <w:r w:rsidR="003C3AAD">
            <w:t xml:space="preserve"> </w:t>
          </w:r>
          <w:r>
            <w:t>deeply</w:t>
          </w:r>
          <w:r w:rsidR="003C3AAD">
            <w:t xml:space="preserve"> </w:t>
          </w:r>
          <w:r>
            <w:t>grateful</w:t>
          </w:r>
          <w:r w:rsidR="003C3AAD">
            <w:t xml:space="preserve"> </w:t>
          </w:r>
          <w:r>
            <w:t>to</w:t>
          </w:r>
          <w:r w:rsidR="003C3AAD">
            <w:t xml:space="preserve"> </w:t>
          </w:r>
          <w:r>
            <w:t>all</w:t>
          </w:r>
          <w:r w:rsidR="003C3AAD">
            <w:t xml:space="preserve"> </w:t>
          </w:r>
          <w:r>
            <w:t>three</w:t>
          </w:r>
          <w:r w:rsidR="003C3AAD">
            <w:t xml:space="preserve"> </w:t>
          </w:r>
          <w:r>
            <w:t>of</w:t>
          </w:r>
          <w:r w:rsidR="003C3AAD">
            <w:t xml:space="preserve"> </w:t>
          </w:r>
          <w:r>
            <w:t>you,</w:t>
          </w:r>
          <w:r w:rsidR="003C3AAD">
            <w:t xml:space="preserve"> </w:t>
          </w:r>
          <w:r>
            <w:t>because</w:t>
          </w:r>
          <w:r w:rsidR="003C3AAD">
            <w:t xml:space="preserve"> </w:t>
          </w:r>
          <w:r>
            <w:t>you</w:t>
          </w:r>
          <w:r w:rsidR="003C3AAD">
            <w:t xml:space="preserve"> </w:t>
          </w:r>
          <w:r>
            <w:t>have</w:t>
          </w:r>
          <w:r w:rsidR="003C3AAD">
            <w:t xml:space="preserve"> </w:t>
          </w:r>
          <w:r>
            <w:t>imparted</w:t>
          </w:r>
          <w:r w:rsidR="003C3AAD">
            <w:t xml:space="preserve"> </w:t>
          </w:r>
          <w:r>
            <w:t>a</w:t>
          </w:r>
          <w:r w:rsidR="003C3AAD">
            <w:t xml:space="preserve"> </w:t>
          </w:r>
          <w:r>
            <w:t>lot</w:t>
          </w:r>
          <w:r w:rsidR="003C3AAD">
            <w:t xml:space="preserve"> </w:t>
          </w:r>
          <w:r>
            <w:t>of</w:t>
          </w:r>
          <w:r w:rsidR="003C3AAD">
            <w:t xml:space="preserve"> </w:t>
          </w:r>
          <w:r>
            <w:t>new</w:t>
          </w:r>
          <w:r w:rsidR="003C3AAD">
            <w:t xml:space="preserve"> </w:t>
          </w:r>
          <w:r>
            <w:t>and</w:t>
          </w:r>
          <w:r w:rsidR="003C3AAD">
            <w:t xml:space="preserve"> </w:t>
          </w:r>
          <w:r>
            <w:t>good</w:t>
          </w:r>
          <w:r w:rsidR="003C3AAD">
            <w:t xml:space="preserve"> </w:t>
          </w:r>
          <w:r>
            <w:t>information</w:t>
          </w:r>
          <w:r w:rsidR="003C3AAD">
            <w:t xml:space="preserve"> </w:t>
          </w:r>
          <w:r>
            <w:t>to</w:t>
          </w:r>
          <w:r w:rsidR="003C3AAD">
            <w:t xml:space="preserve"> </w:t>
          </w:r>
          <w:r>
            <w:t>us</w:t>
          </w:r>
          <w:r w:rsidR="003C3AAD">
            <w:t xml:space="preserve"> </w:t>
          </w:r>
          <w:r>
            <w:t>in</w:t>
          </w:r>
          <w:r w:rsidR="003C3AAD">
            <w:t xml:space="preserve"> </w:t>
          </w:r>
          <w:r>
            <w:t>our</w:t>
          </w:r>
          <w:r w:rsidR="003C3AAD">
            <w:t xml:space="preserve"> </w:t>
          </w:r>
          <w:r>
            <w:t>search</w:t>
          </w:r>
          <w:r w:rsidR="003C3AAD">
            <w:t xml:space="preserve"> </w:t>
          </w:r>
          <w:r>
            <w:t>for</w:t>
          </w:r>
          <w:r w:rsidR="003C3AAD">
            <w:t xml:space="preserve"> </w:t>
          </w:r>
          <w:r>
            <w:t>what</w:t>
          </w:r>
          <w:r w:rsidR="003C3AAD">
            <w:t xml:space="preserve"> </w:t>
          </w:r>
          <w:r>
            <w:t>to</w:t>
          </w:r>
          <w:r w:rsidR="003C3AAD">
            <w:t xml:space="preserve"> </w:t>
          </w:r>
          <w:r>
            <w:t>recommend</w:t>
          </w:r>
          <w:r w:rsidR="003C3AAD">
            <w:t xml:space="preserve"> </w:t>
          </w:r>
          <w:r>
            <w:t>to</w:t>
          </w:r>
          <w:r w:rsidR="003C3AAD">
            <w:t xml:space="preserve"> </w:t>
          </w:r>
          <w:r>
            <w:t>the</w:t>
          </w:r>
          <w:r w:rsidR="003C3AAD">
            <w:t xml:space="preserve"> </w:t>
          </w:r>
          <w:r>
            <w:t>British</w:t>
          </w:r>
          <w:r w:rsidR="003C3AAD">
            <w:t xml:space="preserve"> </w:t>
          </w:r>
          <w:r>
            <w:t>Government</w:t>
          </w:r>
          <w:r w:rsidR="003C3AAD">
            <w:t xml:space="preserve"> </w:t>
          </w:r>
          <w:r>
            <w:t>that</w:t>
          </w:r>
          <w:r w:rsidR="003C3AAD">
            <w:t xml:space="preserve"> </w:t>
          </w:r>
          <w:r>
            <w:t>they</w:t>
          </w:r>
          <w:r w:rsidR="003C3AAD">
            <w:t xml:space="preserve"> </w:t>
          </w:r>
          <w:r>
            <w:t>should</w:t>
          </w:r>
          <w:r w:rsidR="003C3AAD">
            <w:t xml:space="preserve"> </w:t>
          </w:r>
          <w:r>
            <w:t>do</w:t>
          </w:r>
          <w:r w:rsidR="003C3AAD">
            <w:t xml:space="preserve"> </w:t>
          </w:r>
          <w:r>
            <w:t>about</w:t>
          </w:r>
          <w:r w:rsidR="003C3AAD">
            <w:t xml:space="preserve"> </w:t>
          </w:r>
          <w:r>
            <w:t>multilateral</w:t>
          </w:r>
          <w:r w:rsidR="003C3AAD">
            <w:t xml:space="preserve"> </w:t>
          </w:r>
          <w:r>
            <w:t>institutions.</w:t>
          </w:r>
          <w:r w:rsidR="003C3AAD">
            <w:t xml:space="preserve"> </w:t>
          </w:r>
          <w:r>
            <w:t>Thank</w:t>
          </w:r>
          <w:r w:rsidR="003C3AAD">
            <w:t xml:space="preserve"> </w:t>
          </w:r>
          <w:r>
            <w:t>you</w:t>
          </w:r>
          <w:r w:rsidR="003C3AAD">
            <w:t xml:space="preserve"> </w:t>
          </w:r>
          <w:r>
            <w:t>so</w:t>
          </w:r>
          <w:r w:rsidR="003C3AAD">
            <w:t xml:space="preserve"> </w:t>
          </w:r>
          <w:r>
            <w:t>much</w:t>
          </w:r>
          <w:r w:rsidR="003C3AAD">
            <w:t xml:space="preserve"> </w:t>
          </w:r>
          <w:r>
            <w:t>for</w:t>
          </w:r>
          <w:r w:rsidR="003C3AAD">
            <w:t xml:space="preserve"> </w:t>
          </w:r>
          <w:r>
            <w:t>attending.</w:t>
          </w:r>
          <w:r w:rsidR="003C3AAD">
            <w:t xml:space="preserve"> </w:t>
          </w:r>
        </w:p>
      </w:sdtContent>
    </w:sdt>
    <w:sectPr w:rsidSect="008642ED">
      <w:headerReference w:type="default" r:id="rId11"/>
      <w:pgSz w:w="11906" w:h="16838"/>
      <w:pgMar w:top="1805" w:right="1440" w:bottom="1440" w:left="1440" w:header="709" w:footer="708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 w:rsidR="00045B79" w:rsidP="008143FA">
      <w:pPr>
        <w:spacing w:after="0"/>
      </w:pPr>
      <w:r>
        <w:separator/>
      </w:r>
    </w:p>
  </w:footnote>
  <w:footnote w:type="continuationSeparator" w:id="1">
    <w:p w:rsidR="00045B79" w:rsidP="008143FA">
      <w:pPr>
        <w:spacing w:after="0"/>
      </w:pPr>
      <w:r>
        <w:continuationSeparator/>
      </w:r>
    </w:p>
  </w:footnote>
  <w:footnote w:id="2">
    <w:p w:rsidR="00EA3A66">
      <w:pPr>
        <w:pStyle w:val="FootnoteText"/>
      </w:pPr>
      <w:r>
        <w:rPr>
          <w:rStyle w:val="FootnoteReference"/>
        </w:rPr>
        <w:footnoteRef/>
      </w:r>
      <w:r>
        <w:t xml:space="preserve"> Post-meeting note: witness clarified that</w:t>
      </w:r>
      <w:r w:rsidRPr="00EA3A66">
        <w:t xml:space="preserve"> the metals-related body the US withdrew from was the International Lead and Zinc Study Group.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color w:val="808080"/>
      </w:rPr>
      <w:alias w:val="HouseLogo"/>
      <w:tag w:val="HouseLogo"/>
      <w:id w:val="-96340869"/>
      <w:placeholder>
        <w:docPart w:val="FC61BE400F9149E8A01DE93AEB84A064"/>
      </w:placeholder>
      <w:richText/>
    </w:sdtPr>
    <w:sdtContent>
      <w:p w:rsidR="009F4B3E" w:rsidP="009277D8">
        <w:pPr>
          <w:pStyle w:val="Para"/>
          <w:rPr>
            <w:color w:val="808080"/>
          </w:rPr>
        </w:pPr>
        <w:r w:rsidRPr="002D5A26">
          <w:rPr>
            <w:noProof/>
            <w:color w:val="808080"/>
          </w:rPr>
          <w:drawing>
            <wp:inline distT="0" distB="0" distL="0" distR="0">
              <wp:extent cx="3238500" cy="447675"/>
              <wp:effectExtent l="0" t="0" r="0" b="0"/>
              <wp:docPr id="3" name="Picture 1" descr="final logo red (RGB)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final logo red (RGB)"/>
                      <pic:cNvPicPr>
                        <a:picLocks noChangeAspect="1" noChangeArrowheads="1"/>
                      </pic:cNvPicPr>
                    </pic:nvPicPr>
                    <pic:blipFill>
                      <a:blip xmlns:r="http://schemas.openxmlformats.org/officeDocument/2006/relationships"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238500" cy="447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p>
    </w:sdtContent>
  </w:sdt>
  <w:sdt>
    <w:sdtPr>
      <w:rPr>
        <w:color w:val="808080"/>
      </w:rPr>
      <w:alias w:val="SCTemplateHeader"/>
      <w:tag w:val="SCTemplateHeader"/>
      <w:id w:val="1354308164"/>
      <w:placeholder>
        <w:docPart w:val="E951B2A594644F8CAF02AEFD985C883E"/>
      </w:placeholder>
      <w:richText/>
    </w:sdtPr>
    <w:sdtContent>
      <w:p w:rsidR="009F4B3E" w:rsidRPr="00776882" w:rsidP="007B7907">
        <w:pPr>
          <w:pStyle w:val="Para"/>
          <w:rPr>
            <w:color w:val="808080"/>
          </w:rPr>
        </w:pPr>
        <w:r>
          <w:rPr>
            <w:color w:val="808080"/>
          </w:rPr>
          <w:t xml:space="preserve"> </w:t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406039892"/>
      <w:docPartObj>
        <w:docPartGallery w:val="Page Numbers (Top of Page)"/>
        <w:docPartUnique/>
      </w:docPartObj>
    </w:sdtPr>
    <w:sdtEndPr>
      <w:rPr>
        <w:noProof/>
      </w:rPr>
    </w:sdtEndPr>
    <w:sdtContent>
      <w:p w:rsidR="008642ED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9308D" w:rsidRPr="00776882" w:rsidP="007B7907">
    <w:pPr>
      <w:pStyle w:val="Para"/>
      <w:rPr>
        <w:color w:val="80808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89"/>
    <w:multiLevelType w:val="singleLevel"/>
    <w:tmpl w:val="915CF4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1"/>
    <w:multiLevelType w:val="multilevel"/>
    <w:tmpl w:val="00000001"/>
    <w:lvl w:ilvl="0">
      <w:start w:val="1"/>
      <w:numFmt w:val="decimal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A916570"/>
    <w:multiLevelType w:val="hybridMultilevel"/>
    <w:tmpl w:val="C3FC2D2E"/>
    <w:lvl w:ilvl="0">
      <w:start w:val="72"/>
      <w:numFmt w:val="decimal"/>
      <w:pStyle w:val="Question"/>
      <w:lvlText w:val="Q%1"/>
      <w:lvlJc w:val="left"/>
      <w:pPr>
        <w:ind w:left="794" w:hanging="794"/>
      </w:pPr>
      <w:rPr>
        <w:rFonts w:hint="default"/>
        <w:b w:val="0"/>
        <w:bCs w:val="0"/>
      </w:rPr>
    </w:lvl>
    <w:lvl w:ilvl="1" w:tentative="1">
      <w:start w:val="1"/>
      <w:numFmt w:val="lowerLetter"/>
      <w:lvlText w:val="%2."/>
      <w:lvlJc w:val="left"/>
      <w:pPr>
        <w:ind w:left="2008" w:hanging="360"/>
      </w:pPr>
    </w:lvl>
    <w:lvl w:ilvl="2" w:tentative="1">
      <w:start w:val="1"/>
      <w:numFmt w:val="lowerRoman"/>
      <w:lvlText w:val="%3."/>
      <w:lvlJc w:val="right"/>
      <w:pPr>
        <w:ind w:left="2728" w:hanging="180"/>
      </w:pPr>
    </w:lvl>
    <w:lvl w:ilvl="3" w:tentative="1">
      <w:start w:val="1"/>
      <w:numFmt w:val="decimal"/>
      <w:lvlText w:val="%4."/>
      <w:lvlJc w:val="left"/>
      <w:pPr>
        <w:ind w:left="3448" w:hanging="360"/>
      </w:pPr>
    </w:lvl>
    <w:lvl w:ilvl="4" w:tentative="1">
      <w:start w:val="1"/>
      <w:numFmt w:val="lowerLetter"/>
      <w:lvlText w:val="%5."/>
      <w:lvlJc w:val="left"/>
      <w:pPr>
        <w:ind w:left="4168" w:hanging="360"/>
      </w:pPr>
    </w:lvl>
    <w:lvl w:ilvl="5" w:tentative="1">
      <w:start w:val="1"/>
      <w:numFmt w:val="lowerRoman"/>
      <w:lvlText w:val="%6."/>
      <w:lvlJc w:val="right"/>
      <w:pPr>
        <w:ind w:left="4888" w:hanging="180"/>
      </w:pPr>
    </w:lvl>
    <w:lvl w:ilvl="6" w:tentative="1">
      <w:start w:val="1"/>
      <w:numFmt w:val="decimal"/>
      <w:lvlText w:val="%7."/>
      <w:lvlJc w:val="left"/>
      <w:pPr>
        <w:ind w:left="5608" w:hanging="360"/>
      </w:pPr>
    </w:lvl>
    <w:lvl w:ilvl="7" w:tentative="1">
      <w:start w:val="1"/>
      <w:numFmt w:val="lowerLetter"/>
      <w:lvlText w:val="%8."/>
      <w:lvlJc w:val="left"/>
      <w:pPr>
        <w:ind w:left="6328" w:hanging="360"/>
      </w:pPr>
    </w:lvl>
    <w:lvl w:ilvl="8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">
    <w:nsid w:val="1B8030F8"/>
    <w:multiLevelType w:val="multilevel"/>
    <w:tmpl w:val="A4DE6C98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BFF4CA5"/>
    <w:multiLevelType w:val="multilevel"/>
    <w:tmpl w:val="9B7688EE"/>
    <w:styleLink w:val="CommitteeOfficeOutline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4">
      <w:start w:val="1"/>
      <w:numFmt w:val="bullet"/>
      <w:lvlText w:val="►"/>
      <w:lvlJc w:val="left"/>
      <w:pPr>
        <w:tabs>
          <w:tab w:val="num" w:pos="1276"/>
        </w:tabs>
        <w:ind w:left="1276" w:hanging="425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—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>
    <w:nsid w:val="233F6BBC"/>
    <w:multiLevelType w:val="multilevel"/>
    <w:tmpl w:val="BCFCA8BE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61A0C46"/>
    <w:multiLevelType w:val="hybridMultilevel"/>
    <w:tmpl w:val="F0744946"/>
    <w:lvl w:ilvl="0">
      <w:start w:val="1"/>
      <w:numFmt w:val="decimal"/>
      <w:lvlText w:val="%1."/>
      <w:lvlJc w:val="left"/>
      <w:pPr>
        <w:ind w:left="1514" w:hanging="360"/>
      </w:pPr>
    </w:lvl>
    <w:lvl w:ilvl="1" w:tentative="1">
      <w:start w:val="1"/>
      <w:numFmt w:val="lowerLetter"/>
      <w:lvlText w:val="%2."/>
      <w:lvlJc w:val="left"/>
      <w:pPr>
        <w:ind w:left="2234" w:hanging="360"/>
      </w:pPr>
    </w:lvl>
    <w:lvl w:ilvl="2" w:tentative="1">
      <w:start w:val="1"/>
      <w:numFmt w:val="lowerRoman"/>
      <w:lvlText w:val="%3."/>
      <w:lvlJc w:val="right"/>
      <w:pPr>
        <w:ind w:left="2954" w:hanging="180"/>
      </w:pPr>
    </w:lvl>
    <w:lvl w:ilvl="3" w:tentative="1">
      <w:start w:val="1"/>
      <w:numFmt w:val="decimal"/>
      <w:lvlText w:val="%4."/>
      <w:lvlJc w:val="left"/>
      <w:pPr>
        <w:ind w:left="3674" w:hanging="360"/>
      </w:pPr>
    </w:lvl>
    <w:lvl w:ilvl="4" w:tentative="1">
      <w:start w:val="1"/>
      <w:numFmt w:val="lowerLetter"/>
      <w:lvlText w:val="%5."/>
      <w:lvlJc w:val="left"/>
      <w:pPr>
        <w:ind w:left="4394" w:hanging="360"/>
      </w:pPr>
    </w:lvl>
    <w:lvl w:ilvl="5" w:tentative="1">
      <w:start w:val="1"/>
      <w:numFmt w:val="lowerRoman"/>
      <w:lvlText w:val="%6."/>
      <w:lvlJc w:val="right"/>
      <w:pPr>
        <w:ind w:left="5114" w:hanging="180"/>
      </w:pPr>
    </w:lvl>
    <w:lvl w:ilvl="6" w:tentative="1">
      <w:start w:val="1"/>
      <w:numFmt w:val="decimal"/>
      <w:lvlText w:val="%7."/>
      <w:lvlJc w:val="left"/>
      <w:pPr>
        <w:ind w:left="5834" w:hanging="360"/>
      </w:pPr>
    </w:lvl>
    <w:lvl w:ilvl="7" w:tentative="1">
      <w:start w:val="1"/>
      <w:numFmt w:val="lowerLetter"/>
      <w:lvlText w:val="%8."/>
      <w:lvlJc w:val="left"/>
      <w:pPr>
        <w:ind w:left="6554" w:hanging="360"/>
      </w:pPr>
    </w:lvl>
    <w:lvl w:ilvl="8" w:tentative="1">
      <w:start w:val="1"/>
      <w:numFmt w:val="lowerRoman"/>
      <w:lvlText w:val="%9."/>
      <w:lvlJc w:val="right"/>
      <w:pPr>
        <w:ind w:left="7274" w:hanging="180"/>
      </w:pPr>
    </w:lvl>
  </w:abstractNum>
  <w:abstractNum w:abstractNumId="7">
    <w:nsid w:val="50424CC0"/>
    <w:multiLevelType w:val="multilevel"/>
    <w:tmpl w:val="009CA15E"/>
    <w:lvl w:ilvl="0">
      <w:start w:val="1"/>
      <w:numFmt w:val="decimal"/>
      <w:suff w:val="space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  <w:color w:val="auto"/>
      </w:rPr>
    </w:lvl>
    <w:lvl w:ilvl="4">
      <w:start w:val="1"/>
      <w:numFmt w:val="bullet"/>
      <w:lvlText w:val="►"/>
      <w:lvlJc w:val="left"/>
      <w:pPr>
        <w:tabs>
          <w:tab w:val="num" w:pos="1276"/>
        </w:tabs>
        <w:ind w:left="1276" w:hanging="425"/>
      </w:pPr>
      <w:rPr>
        <w:rFonts w:ascii="Times New Roman" w:hAnsi="Times New Roman" w:cs="Times New Roman" w:hint="default"/>
        <w:color w:val="auto"/>
        <w:sz w:val="18"/>
      </w:rPr>
    </w:lvl>
    <w:lvl w:ilvl="5">
      <w:start w:val="1"/>
      <w:numFmt w:val="bullet"/>
      <w:lvlText w:val="—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  <w:color w:val="auto"/>
      </w:rPr>
    </w:lvl>
    <w:lvl w:ilvl="6">
      <w:start w:val="1"/>
      <w:numFmt w:val="decimal"/>
      <w:lvlText w:val="%7."/>
      <w:lvlJc w:val="left"/>
      <w:pPr>
        <w:tabs>
          <w:tab w:val="num" w:pos="2095"/>
        </w:tabs>
        <w:ind w:left="209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455"/>
        </w:tabs>
        <w:ind w:left="2455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815"/>
        </w:tabs>
        <w:ind w:left="2815" w:hanging="360"/>
      </w:pPr>
      <w:rPr>
        <w:rFonts w:hint="default"/>
      </w:rPr>
    </w:lvl>
  </w:abstractNum>
  <w:abstractNum w:abstractNumId="8">
    <w:nsid w:val="5C237251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>
    <w:nsid w:val="61194F50"/>
    <w:multiLevelType w:val="hybridMultilevel"/>
    <w:tmpl w:val="EA76600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72347DB"/>
    <w:multiLevelType w:val="hybridMultilevel"/>
    <w:tmpl w:val="A148E26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4"/>
  </w:num>
  <w:num w:numId="4">
    <w:abstractNumId w:val="2"/>
  </w:num>
  <w:num w:numId="5">
    <w:abstractNumId w:val="9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2"/>
    <w:lvlOverride w:ilvl="0">
      <w:startOverride w:val="1"/>
    </w:lvlOverride>
  </w:num>
  <w:num w:numId="9">
    <w:abstractNumId w:val="6"/>
  </w:num>
  <w:num w:numId="10">
    <w:abstractNumId w:val="1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  <w:num w:numId="13">
    <w:abstractNumId w:val="10"/>
  </w:num>
  <w:num w:numId="14">
    <w:abstractNumId w:val="5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1001" w:allStyles="1" w:alternateStyleNames="0" w:clearFormatting="1" w:customStyles="0" w:directFormattingOnNumbering="0" w:directFormattingOnParagraphs="0" w:directFormattingOnRuns="0" w:directFormattingOnTables="0" w:headingStyles="0" w:latentStyles="0" w:numberingStyles="0" w:stylesInUse="0" w:tableStyles="0" w:top3HeadingStyles="0" w:visibleStyles="0"/>
  <w:doNotTrackMoves/>
  <w:defaultTabStop w:val="720"/>
  <w:characterSpacingControl w:val="doNotCompress"/>
  <w:footnotePr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/>
    <w:lsdException w:name="heading 3" w:semiHidden="1" w:uiPriority="0" w:unhideWhenUsed="1"/>
    <w:lsdException w:name="heading 4" w:semiHidden="1" w:uiPriority="0" w:unhideWhenUsed="1"/>
    <w:lsdException w:name="heading 5" w:semiHidden="1" w:uiPriority="0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F4B3E"/>
    <w:pPr>
      <w:spacing w:line="240" w:lineRule="auto"/>
      <w:jc w:val="both"/>
    </w:pPr>
    <w:rPr>
      <w:rFonts w:ascii="Verdana" w:hAnsi="Verdana"/>
    </w:rPr>
  </w:style>
  <w:style w:type="paragraph" w:styleId="Heading1">
    <w:name w:val="heading 1"/>
    <w:basedOn w:val="Normal"/>
    <w:next w:val="Normal"/>
    <w:link w:val="Heading1Char"/>
    <w:qFormat/>
    <w:rsid w:val="0003625D"/>
    <w:pPr>
      <w:keepNext/>
      <w:spacing w:after="240"/>
      <w:jc w:val="center"/>
      <w:outlineLvl w:val="0"/>
    </w:pPr>
    <w:rPr>
      <w:rFonts w:eastAsia="Times New Roman" w:cs="Arial"/>
      <w:b/>
      <w:bCs/>
      <w:kern w:val="32"/>
      <w:szCs w:val="32"/>
      <w:lang w:eastAsia="en-GB"/>
    </w:rPr>
  </w:style>
  <w:style w:type="paragraph" w:styleId="Heading2">
    <w:name w:val="heading 2"/>
    <w:basedOn w:val="Normal"/>
    <w:next w:val="Normal"/>
    <w:link w:val="Heading2Char"/>
    <w:rsid w:val="0003625D"/>
    <w:pPr>
      <w:keepNext/>
      <w:spacing w:before="120" w:after="240"/>
      <w:outlineLvl w:val="1"/>
    </w:pPr>
    <w:rPr>
      <w:rFonts w:eastAsia="Times New Roman" w:cs="Arial"/>
      <w:b/>
      <w:bCs/>
      <w:iCs/>
      <w:szCs w:val="28"/>
      <w:lang w:eastAsia="en-GB"/>
    </w:rPr>
  </w:style>
  <w:style w:type="paragraph" w:styleId="Heading3">
    <w:name w:val="heading 3"/>
    <w:basedOn w:val="Normal"/>
    <w:next w:val="Normal"/>
    <w:link w:val="Heading3Char"/>
    <w:rsid w:val="0003625D"/>
    <w:pPr>
      <w:keepNext/>
      <w:spacing w:before="120" w:after="240"/>
      <w:outlineLvl w:val="2"/>
    </w:pPr>
    <w:rPr>
      <w:rFonts w:eastAsia="Times New Roman" w:cs="Arial"/>
      <w:b/>
      <w:bCs/>
      <w:i/>
      <w:szCs w:val="26"/>
      <w:lang w:eastAsia="en-GB"/>
    </w:rPr>
  </w:style>
  <w:style w:type="paragraph" w:styleId="Heading4">
    <w:name w:val="heading 4"/>
    <w:basedOn w:val="Normal"/>
    <w:next w:val="Normal"/>
    <w:link w:val="Heading4Char"/>
    <w:uiPriority w:val="1"/>
    <w:rsid w:val="0003625D"/>
    <w:pPr>
      <w:keepNext/>
      <w:spacing w:before="120" w:after="240"/>
      <w:outlineLvl w:val="3"/>
    </w:pPr>
    <w:rPr>
      <w:rFonts w:eastAsia="Times New Roman" w:cs="Times New Roman"/>
      <w:bCs/>
      <w:i/>
      <w:szCs w:val="28"/>
      <w:lang w:eastAsia="en-GB"/>
    </w:rPr>
  </w:style>
  <w:style w:type="paragraph" w:styleId="Heading5">
    <w:name w:val="heading 5"/>
    <w:basedOn w:val="Normal"/>
    <w:next w:val="Normal"/>
    <w:link w:val="Heading5Char"/>
    <w:uiPriority w:val="1"/>
    <w:rsid w:val="0003625D"/>
    <w:pPr>
      <w:spacing w:before="120" w:after="240"/>
      <w:outlineLvl w:val="4"/>
    </w:pPr>
    <w:rPr>
      <w:rFonts w:eastAsia="Times New Roman" w:cs="Times New Roman"/>
      <w:bCs/>
      <w:iCs/>
      <w:szCs w:val="2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3625D"/>
    <w:rPr>
      <w:rFonts w:ascii="Verdana" w:eastAsia="Times New Roman" w:hAnsi="Verdana" w:cs="Arial"/>
      <w:b/>
      <w:bCs/>
      <w:kern w:val="32"/>
      <w:sz w:val="24"/>
      <w:szCs w:val="32"/>
      <w:lang w:eastAsia="en-GB"/>
    </w:rPr>
  </w:style>
  <w:style w:type="character" w:customStyle="1" w:styleId="Heading2Char">
    <w:name w:val="Heading 2 Char"/>
    <w:basedOn w:val="DefaultParagraphFont"/>
    <w:link w:val="Heading2"/>
    <w:rsid w:val="0003625D"/>
    <w:rPr>
      <w:rFonts w:ascii="Verdana" w:eastAsia="Times New Roman" w:hAnsi="Verdana" w:cs="Arial"/>
      <w:b/>
      <w:bCs/>
      <w:iCs/>
      <w:sz w:val="24"/>
      <w:szCs w:val="28"/>
      <w:lang w:eastAsia="en-GB"/>
    </w:rPr>
  </w:style>
  <w:style w:type="character" w:customStyle="1" w:styleId="Heading3Char">
    <w:name w:val="Heading 3 Char"/>
    <w:basedOn w:val="DefaultParagraphFont"/>
    <w:link w:val="Heading3"/>
    <w:rsid w:val="0003625D"/>
    <w:rPr>
      <w:rFonts w:ascii="Verdana" w:eastAsia="Times New Roman" w:hAnsi="Verdana" w:cs="Arial"/>
      <w:b/>
      <w:bCs/>
      <w:i/>
      <w:sz w:val="24"/>
      <w:szCs w:val="26"/>
      <w:lang w:eastAsia="en-GB"/>
    </w:rPr>
  </w:style>
  <w:style w:type="character" w:customStyle="1" w:styleId="Heading4Char">
    <w:name w:val="Heading 4 Char"/>
    <w:basedOn w:val="DefaultParagraphFont"/>
    <w:link w:val="Heading4"/>
    <w:uiPriority w:val="1"/>
    <w:rsid w:val="0003625D"/>
    <w:rPr>
      <w:rFonts w:ascii="Verdana" w:eastAsia="Times New Roman" w:hAnsi="Verdana" w:cs="Times New Roman"/>
      <w:bCs/>
      <w:i/>
      <w:sz w:val="24"/>
      <w:szCs w:val="28"/>
      <w:lang w:eastAsia="en-GB"/>
    </w:rPr>
  </w:style>
  <w:style w:type="character" w:customStyle="1" w:styleId="Heading5Char">
    <w:name w:val="Heading 5 Char"/>
    <w:basedOn w:val="DefaultParagraphFont"/>
    <w:link w:val="Heading5"/>
    <w:uiPriority w:val="1"/>
    <w:rsid w:val="0003625D"/>
    <w:rPr>
      <w:rFonts w:ascii="Verdana" w:eastAsia="Times New Roman" w:hAnsi="Verdana" w:cs="Times New Roman"/>
      <w:bCs/>
      <w:iCs/>
      <w:sz w:val="24"/>
      <w:szCs w:val="26"/>
      <w:lang w:eastAsia="en-GB"/>
    </w:rPr>
  </w:style>
  <w:style w:type="paragraph" w:customStyle="1" w:styleId="Para">
    <w:name w:val="Para"/>
    <w:basedOn w:val="Normal"/>
    <w:qFormat/>
    <w:rsid w:val="00814283"/>
  </w:style>
  <w:style w:type="paragraph" w:customStyle="1" w:styleId="ParaCentre">
    <w:name w:val="Para Centre"/>
    <w:basedOn w:val="Normal"/>
    <w:next w:val="TitleWitnesses"/>
    <w:qFormat/>
    <w:rsid w:val="00521D0A"/>
    <w:pPr>
      <w:jc w:val="center"/>
    </w:pPr>
  </w:style>
  <w:style w:type="paragraph" w:customStyle="1" w:styleId="Question">
    <w:name w:val="Question"/>
    <w:basedOn w:val="Normal"/>
    <w:next w:val="QuestionCont"/>
    <w:qFormat/>
    <w:rsid w:val="00367B9C"/>
    <w:pPr>
      <w:widowControl w:val="0"/>
      <w:numPr>
        <w:numId w:val="4"/>
      </w:numPr>
      <w:spacing w:after="120"/>
    </w:pPr>
  </w:style>
  <w:style w:type="paragraph" w:customStyle="1" w:styleId="Answer">
    <w:name w:val="Answer"/>
    <w:basedOn w:val="Normal"/>
    <w:qFormat/>
    <w:rsid w:val="0014463F"/>
    <w:pPr>
      <w:ind w:left="794"/>
    </w:pPr>
  </w:style>
  <w:style w:type="character" w:styleId="Hyperlink">
    <w:name w:val="Hyperlink"/>
    <w:basedOn w:val="DefaultParagraphFont"/>
    <w:uiPriority w:val="99"/>
    <w:unhideWhenUsed/>
    <w:rsid w:val="0003625D"/>
    <w:rPr>
      <w:rFonts w:ascii="Verdana" w:hAnsi="Verdana"/>
      <w:color w:val="0000FF" w:themeColor="hyperlink"/>
      <w:u w:val="single"/>
    </w:rPr>
  </w:style>
  <w:style w:type="numbering" w:customStyle="1" w:styleId="CommitteeOfficeOutline">
    <w:name w:val="Committee Office Outline"/>
    <w:uiPriority w:val="99"/>
    <w:rsid w:val="00876091"/>
    <w:pPr>
      <w:numPr>
        <w:numId w:val="3"/>
      </w:numPr>
    </w:pPr>
  </w:style>
  <w:style w:type="paragraph" w:styleId="Header">
    <w:name w:val="header"/>
    <w:basedOn w:val="Normal"/>
    <w:link w:val="HeaderChar"/>
    <w:unhideWhenUsed/>
    <w:rsid w:val="00B57ECE"/>
    <w:pPr>
      <w:tabs>
        <w:tab w:val="center" w:pos="4513"/>
        <w:tab w:val="right" w:pos="9026"/>
      </w:tabs>
      <w:spacing w:after="0"/>
    </w:pPr>
  </w:style>
  <w:style w:type="paragraph" w:styleId="Footer">
    <w:name w:val="footer"/>
    <w:basedOn w:val="Normal"/>
    <w:link w:val="FooterChar"/>
    <w:uiPriority w:val="99"/>
    <w:unhideWhenUsed/>
    <w:rsid w:val="008143FA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8143FA"/>
  </w:style>
  <w:style w:type="paragraph" w:customStyle="1" w:styleId="Baseheading">
    <w:name w:val="Base heading"/>
    <w:qFormat/>
    <w:rsid w:val="0003625D"/>
    <w:pPr>
      <w:spacing w:before="180" w:after="180" w:line="240" w:lineRule="auto"/>
    </w:pPr>
    <w:rPr>
      <w:rFonts w:ascii="Verdana" w:hAnsi="Verdana"/>
      <w:color w:val="005232"/>
      <w:sz w:val="56"/>
    </w:rPr>
  </w:style>
  <w:style w:type="paragraph" w:customStyle="1" w:styleId="TitleCommittee">
    <w:name w:val="TitleCommittee"/>
    <w:basedOn w:val="Baseheading"/>
    <w:qFormat/>
    <w:rsid w:val="00556E80"/>
    <w:rPr>
      <w:sz w:val="48"/>
    </w:rPr>
  </w:style>
  <w:style w:type="paragraph" w:customStyle="1" w:styleId="AdditionalNote">
    <w:name w:val="Additional Note"/>
    <w:basedOn w:val="Normal"/>
    <w:next w:val="Answer"/>
    <w:qFormat/>
    <w:rsid w:val="0003625D"/>
    <w:pPr>
      <w:jc w:val="left"/>
    </w:pPr>
    <w:rPr>
      <w:i/>
    </w:rPr>
  </w:style>
  <w:style w:type="character" w:customStyle="1" w:styleId="HeaderChar">
    <w:name w:val="Header Char"/>
    <w:basedOn w:val="DefaultParagraphFont"/>
    <w:link w:val="Header"/>
    <w:rsid w:val="00B57ECE"/>
    <w:rPr>
      <w:rFonts w:ascii="Garamond" w:hAnsi="Garamond"/>
      <w:sz w:val="24"/>
    </w:rPr>
  </w:style>
  <w:style w:type="paragraph" w:customStyle="1" w:styleId="TitleInquiry">
    <w:name w:val="TitleInquiry"/>
    <w:basedOn w:val="Baseheading"/>
    <w:qFormat/>
    <w:rsid w:val="00556E80"/>
    <w:pPr>
      <w:spacing w:before="0" w:after="240"/>
      <w:contextualSpacing/>
    </w:pPr>
    <w:rPr>
      <w:sz w:val="34"/>
    </w:rPr>
  </w:style>
  <w:style w:type="paragraph" w:customStyle="1" w:styleId="TitlePanel">
    <w:name w:val="TitlePanel"/>
    <w:basedOn w:val="Baseheading"/>
    <w:qFormat/>
    <w:rsid w:val="00556E80"/>
    <w:pPr>
      <w:jc w:val="center"/>
    </w:pPr>
    <w:rPr>
      <w:color w:val="auto"/>
      <w:sz w:val="28"/>
    </w:rPr>
  </w:style>
  <w:style w:type="paragraph" w:customStyle="1" w:styleId="TitleWitnesses">
    <w:name w:val="TitleWitnesses"/>
    <w:basedOn w:val="Baseheading"/>
    <w:qFormat/>
    <w:rsid w:val="00556E80"/>
    <w:pPr>
      <w:jc w:val="center"/>
    </w:pPr>
    <w:rPr>
      <w:color w:val="auto"/>
      <w:sz w:val="28"/>
    </w:rPr>
  </w:style>
  <w:style w:type="character" w:customStyle="1" w:styleId="Membername">
    <w:name w:val="Member name"/>
    <w:basedOn w:val="DefaultParagraphFont"/>
    <w:uiPriority w:val="1"/>
    <w:qFormat/>
    <w:rsid w:val="0003625D"/>
    <w:rPr>
      <w:rFonts w:ascii="Verdana" w:hAnsi="Verdana"/>
      <w:b/>
    </w:rPr>
  </w:style>
  <w:style w:type="character" w:customStyle="1" w:styleId="Witnessname">
    <w:name w:val="Witness name"/>
    <w:basedOn w:val="DefaultParagraphFont"/>
    <w:uiPriority w:val="1"/>
    <w:qFormat/>
    <w:rsid w:val="0003625D"/>
    <w:rPr>
      <w:rFonts w:ascii="Verdana" w:hAnsi="Verdana"/>
      <w:b/>
      <w:i/>
    </w:rPr>
  </w:style>
  <w:style w:type="character" w:styleId="FollowedHyperlink">
    <w:name w:val="FollowedHyperlink"/>
    <w:basedOn w:val="DefaultParagraphFont"/>
    <w:uiPriority w:val="99"/>
    <w:semiHidden/>
    <w:unhideWhenUsed/>
    <w:rsid w:val="009C50CE"/>
    <w:rPr>
      <w:color w:val="800080" w:themeColor="followedHyperlink"/>
      <w:u w:val="single"/>
    </w:rPr>
  </w:style>
  <w:style w:type="paragraph" w:customStyle="1" w:styleId="Witnesssubmission">
    <w:name w:val="Witness submission"/>
    <w:basedOn w:val="Para"/>
    <w:qFormat/>
    <w:rsid w:val="007D7DBE"/>
    <w:pPr>
      <w:ind w:firstLine="720"/>
    </w:pPr>
    <w:rPr>
      <w:rFonts w:eastAsia="Times New Roman" w:cs="Times New Roman"/>
      <w:szCs w:val="20"/>
    </w:rPr>
  </w:style>
  <w:style w:type="character" w:styleId="PlaceholderText">
    <w:name w:val="Placeholder Text"/>
    <w:basedOn w:val="DefaultParagraphFont"/>
    <w:uiPriority w:val="99"/>
    <w:semiHidden/>
    <w:rsid w:val="00776882"/>
    <w:rPr>
      <w:color w:val="808080"/>
    </w:rPr>
  </w:style>
  <w:style w:type="paragraph" w:customStyle="1" w:styleId="TitleCommittee0">
    <w:name w:val="Title: Committee"/>
    <w:basedOn w:val="Normal"/>
    <w:qFormat/>
    <w:rsid w:val="00416915"/>
    <w:pPr>
      <w:spacing w:before="180" w:after="180"/>
      <w:jc w:val="left"/>
    </w:pPr>
    <w:rPr>
      <w:color w:val="B50938"/>
      <w:sz w:val="48"/>
    </w:rPr>
  </w:style>
  <w:style w:type="paragraph" w:customStyle="1" w:styleId="TitleInquiry0">
    <w:name w:val="Title: Inquiry"/>
    <w:basedOn w:val="Normal"/>
    <w:qFormat/>
    <w:rsid w:val="00416915"/>
    <w:pPr>
      <w:spacing w:after="240"/>
      <w:contextualSpacing/>
      <w:jc w:val="left"/>
    </w:pPr>
    <w:rPr>
      <w:color w:val="B50938"/>
      <w:sz w:val="34"/>
    </w:rPr>
  </w:style>
  <w:style w:type="paragraph" w:customStyle="1" w:styleId="TitlePanel0">
    <w:name w:val="Title: Panel"/>
    <w:basedOn w:val="Normal"/>
    <w:qFormat/>
    <w:rsid w:val="00416915"/>
    <w:pPr>
      <w:spacing w:before="180" w:after="180"/>
      <w:jc w:val="center"/>
    </w:pPr>
    <w:rPr>
      <w:sz w:val="28"/>
    </w:rPr>
  </w:style>
  <w:style w:type="paragraph" w:customStyle="1" w:styleId="TitleWitnesses0">
    <w:name w:val="Title: Witnesses"/>
    <w:basedOn w:val="Normal"/>
    <w:qFormat/>
    <w:rsid w:val="00416915"/>
    <w:pPr>
      <w:spacing w:before="180" w:after="180"/>
      <w:jc w:val="center"/>
    </w:pPr>
    <w:rPr>
      <w:sz w:val="28"/>
    </w:rPr>
  </w:style>
  <w:style w:type="paragraph" w:customStyle="1" w:styleId="Remark">
    <w:name w:val="Remark"/>
    <w:basedOn w:val="Question"/>
    <w:qFormat/>
    <w:rsid w:val="0014463F"/>
    <w:pPr>
      <w:numPr>
        <w:numId w:val="0"/>
      </w:numPr>
      <w:spacing w:after="200"/>
      <w:ind w:left="794"/>
    </w:pPr>
    <w:rPr>
      <w:rFonts w:eastAsia="Times New Roman" w:cs="Times New Roman"/>
      <w:szCs w:val="20"/>
    </w:rPr>
  </w:style>
  <w:style w:type="paragraph" w:customStyle="1" w:styleId="Comment">
    <w:name w:val="Comment"/>
    <w:basedOn w:val="Para"/>
    <w:next w:val="Normal"/>
    <w:rsid w:val="00E531FF"/>
    <w:pPr>
      <w:shd w:val="clear" w:color="auto" w:fill="FFFF99"/>
      <w:tabs>
        <w:tab w:val="left" w:pos="567"/>
      </w:tabs>
      <w:spacing w:after="0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QuestionCont">
    <w:name w:val="Question Cont"/>
    <w:basedOn w:val="Question"/>
    <w:qFormat/>
    <w:rsid w:val="00802606"/>
    <w:pPr>
      <w:numPr>
        <w:numId w:val="0"/>
      </w:numPr>
      <w:ind w:left="794"/>
    </w:pPr>
  </w:style>
  <w:style w:type="paragraph" w:customStyle="1" w:styleId="TitleSubCommittee">
    <w:name w:val="TitleSubCommittee"/>
    <w:basedOn w:val="TitleCommittee0"/>
    <w:qFormat/>
    <w:rsid w:val="00EA3A33"/>
    <w:rPr>
      <w:sz w:val="40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C3780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5055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5055"/>
    <w:rPr>
      <w:rFonts w:ascii="Tahoma" w:hAnsi="Tahoma" w:cs="Tahoma"/>
      <w:sz w:val="16"/>
      <w:szCs w:val="16"/>
    </w:rPr>
  </w:style>
  <w:style w:type="paragraph" w:customStyle="1" w:styleId="Name">
    <w:name w:val="Name"/>
    <w:basedOn w:val="Normal"/>
    <w:next w:val="Normal"/>
    <w:link w:val="NameChar"/>
    <w:qFormat/>
    <w:rsid w:val="008F5055"/>
    <w:pPr>
      <w:keepNext/>
      <w:spacing w:before="240" w:after="120"/>
    </w:pPr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character" w:customStyle="1" w:styleId="NameChar">
    <w:name w:val="Name Char"/>
    <w:link w:val="Name"/>
    <w:locked/>
    <w:rsid w:val="008F5055"/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paragraph" w:styleId="Revision">
    <w:name w:val="Revision"/>
    <w:hidden/>
    <w:uiPriority w:val="99"/>
    <w:semiHidden/>
    <w:rsid w:val="00BD74B0"/>
    <w:pPr>
      <w:spacing w:after="0" w:line="240" w:lineRule="auto"/>
    </w:pPr>
    <w:rPr>
      <w:rFonts w:ascii="Verdana" w:hAnsi="Verdana"/>
    </w:rPr>
  </w:style>
  <w:style w:type="character" w:styleId="CommentReference">
    <w:name w:val="annotation reference"/>
    <w:basedOn w:val="DefaultParagraphFont"/>
    <w:uiPriority w:val="99"/>
    <w:semiHidden/>
    <w:unhideWhenUsed/>
    <w:rsid w:val="00BD74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D74B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D74B0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74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74B0"/>
    <w:rPr>
      <w:rFonts w:ascii="Verdana" w:hAnsi="Verdana"/>
      <w:b/>
      <w:bCs/>
      <w:sz w:val="20"/>
      <w:szCs w:val="20"/>
    </w:rPr>
  </w:style>
  <w:style w:type="character" w:customStyle="1" w:styleId="legds2">
    <w:name w:val="legds2"/>
    <w:basedOn w:val="DefaultParagraphFont"/>
    <w:rsid w:val="00CD44DF"/>
    <w:rPr>
      <w:vanish w:val="0"/>
      <w:webHidden w:val="0"/>
      <w:specVanish w:val="0"/>
    </w:rPr>
  </w:style>
  <w:style w:type="character" w:styleId="HTMLAcronym">
    <w:name w:val="HTML Acronym"/>
    <w:basedOn w:val="DefaultParagraphFont"/>
    <w:uiPriority w:val="99"/>
    <w:semiHidden/>
    <w:unhideWhenUsed/>
    <w:rsid w:val="00CD44DF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D44DF"/>
    <w:rPr>
      <w:color w:val="808080"/>
      <w:shd w:val="clear" w:color="auto" w:fill="E6E6E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CD44DF"/>
    <w:rPr>
      <w:color w:val="605E5C"/>
      <w:shd w:val="clear" w:color="auto" w:fill="E1DFDD"/>
    </w:rPr>
  </w:style>
  <w:style w:type="paragraph" w:styleId="ListBullet">
    <w:name w:val="List Bullet"/>
    <w:basedOn w:val="Normal"/>
    <w:uiPriority w:val="99"/>
    <w:unhideWhenUsed/>
    <w:rsid w:val="00CD44DF"/>
    <w:pPr>
      <w:numPr>
        <w:numId w:val="7"/>
      </w:numPr>
      <w:contextualSpacing/>
    </w:pPr>
  </w:style>
  <w:style w:type="table" w:styleId="TableGrid">
    <w:name w:val="Table Grid"/>
    <w:basedOn w:val="TableNormal"/>
    <w:uiPriority w:val="59"/>
    <w:rsid w:val="00CD44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lloquy1">
    <w:name w:val="Colloquy 1"/>
    <w:basedOn w:val="Normal"/>
    <w:next w:val="Normal"/>
    <w:uiPriority w:val="99"/>
    <w:rsid w:val="00CD44DF"/>
    <w:pPr>
      <w:tabs>
        <w:tab w:val="left" w:pos="2304"/>
        <w:tab w:val="left" w:pos="3168"/>
        <w:tab w:val="left" w:pos="4032"/>
        <w:tab w:val="left" w:pos="4896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autoSpaceDE w:val="0"/>
      <w:autoSpaceDN w:val="0"/>
      <w:adjustRightInd w:val="0"/>
      <w:spacing w:after="0"/>
      <w:ind w:hanging="576"/>
      <w:jc w:val="left"/>
    </w:pPr>
    <w:rPr>
      <w:rFonts w:ascii="Courier New" w:hAnsi="Courier New" w:cs="Courier New"/>
      <w:sz w:val="24"/>
      <w:szCs w:val="24"/>
    </w:rPr>
  </w:style>
  <w:style w:type="paragraph" w:styleId="ListParagraph">
    <w:name w:val="List Paragraph"/>
    <w:aliases w:val="Bullet,Bullet Styl,Dot pt,Indicator Text,L,L1,List Paragra,List Paragrap,List Paragraph Char Char Char,List Paragraph21,Maire,No Spacing1,No Spacing11,Numbered Para 1,PAC HEARING,Párrafo de lista,Recommendati,Recommendatio,Recommendation"/>
    <w:basedOn w:val="Normal"/>
    <w:link w:val="ListParagraphChar"/>
    <w:uiPriority w:val="34"/>
    <w:qFormat/>
    <w:rsid w:val="00CD44DF"/>
    <w:pPr>
      <w:spacing w:after="0"/>
      <w:ind w:left="720"/>
      <w:jc w:val="left"/>
    </w:pPr>
    <w:rPr>
      <w:rFonts w:ascii="Calibri" w:eastAsia="Calibri" w:hAnsi="Calibri" w:cs="Times New Roman"/>
    </w:rPr>
  </w:style>
  <w:style w:type="character" w:customStyle="1" w:styleId="ListParagraphChar">
    <w:name w:val="List Paragraph Char"/>
    <w:aliases w:val="Bullet Char,Bullet Styl Char,Dot pt Char,L Char,List Paragra Char,List Paragrap Char,List Paragraph21 Char,Maire Char,No Spacing11 Char,PAC HEARING Char,Párrafo de lista Char,Recommendati Char,Recommendatio Char,Recommendation Char"/>
    <w:link w:val="ListParagraph"/>
    <w:uiPriority w:val="34"/>
    <w:qFormat/>
    <w:locked/>
    <w:rsid w:val="00CD44DF"/>
    <w:rPr>
      <w:rFonts w:ascii="Calibri" w:eastAsia="Calibri" w:hAnsi="Calibri" w:cs="Times New Roman"/>
    </w:rPr>
  </w:style>
  <w:style w:type="character" w:customStyle="1" w:styleId="normaltextrun">
    <w:name w:val="normaltextrun"/>
    <w:basedOn w:val="DefaultParagraphFont"/>
    <w:rsid w:val="00CD44DF"/>
  </w:style>
  <w:style w:type="character" w:customStyle="1" w:styleId="eop">
    <w:name w:val="eop"/>
    <w:basedOn w:val="DefaultParagraphFont"/>
    <w:rsid w:val="00CD44DF"/>
  </w:style>
  <w:style w:type="paragraph" w:styleId="BodyTextIndent3">
    <w:name w:val="Body Text Indent 3"/>
    <w:basedOn w:val="Normal"/>
    <w:link w:val="BodyTextIndent3Char"/>
    <w:semiHidden/>
    <w:rsid w:val="00CD44DF"/>
    <w:pPr>
      <w:spacing w:after="0"/>
      <w:ind w:left="540" w:hanging="54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CD44DF"/>
    <w:rPr>
      <w:rFonts w:ascii="Times New Roman" w:eastAsia="Times New Roman" w:hAnsi="Times New Roman" w:cs="Times New Roman"/>
      <w:sz w:val="24"/>
      <w:szCs w:val="24"/>
    </w:rPr>
  </w:style>
  <w:style w:type="paragraph" w:customStyle="1" w:styleId="ys">
    <w:name w:val="ys"/>
    <w:rsid w:val="00CD44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rword">
    <w:name w:val="srword"/>
    <w:basedOn w:val="DefaultParagraphFont"/>
    <w:rsid w:val="00CD44DF"/>
  </w:style>
  <w:style w:type="character" w:customStyle="1" w:styleId="audioposition">
    <w:name w:val="audioposition"/>
    <w:basedOn w:val="DefaultParagraphFont"/>
    <w:rsid w:val="00CD44DF"/>
  </w:style>
  <w:style w:type="character" w:customStyle="1" w:styleId="speakerspeaker-S3">
    <w:name w:val="speaker speaker-S3"/>
    <w:basedOn w:val="DefaultParagraphFont"/>
    <w:rsid w:val="005C6C8F"/>
  </w:style>
  <w:style w:type="character" w:customStyle="1" w:styleId="speakerspeaker-S7">
    <w:name w:val="speaker speaker-S7"/>
    <w:basedOn w:val="DefaultParagraphFont"/>
    <w:rsid w:val="005C6C8F"/>
  </w:style>
  <w:style w:type="character" w:customStyle="1" w:styleId="speakerspeaker-S10">
    <w:name w:val="speaker speaker-S10"/>
    <w:basedOn w:val="DefaultParagraphFont"/>
    <w:rsid w:val="005C6C8F"/>
  </w:style>
  <w:style w:type="character" w:customStyle="1" w:styleId="speakerspeaker-S11">
    <w:name w:val="speaker speaker-S11"/>
    <w:basedOn w:val="DefaultParagraphFont"/>
    <w:rsid w:val="005C6C8F"/>
  </w:style>
  <w:style w:type="character" w:customStyle="1" w:styleId="speakerspeaker-S8">
    <w:name w:val="speaker speaker-S8"/>
    <w:basedOn w:val="DefaultParagraphFont"/>
    <w:rsid w:val="005C6C8F"/>
  </w:style>
  <w:style w:type="character" w:customStyle="1" w:styleId="speakerspeaker-S1">
    <w:name w:val="speaker speaker-S1"/>
    <w:basedOn w:val="DefaultParagraphFont"/>
    <w:rsid w:val="005C6C8F"/>
  </w:style>
  <w:style w:type="character" w:customStyle="1" w:styleId="speakerspeaker-S5">
    <w:name w:val="speaker speaker-S5"/>
    <w:basedOn w:val="DefaultParagraphFont"/>
    <w:rsid w:val="005C6C8F"/>
  </w:style>
  <w:style w:type="character" w:customStyle="1" w:styleId="speakerspeaker-S12">
    <w:name w:val="speaker speaker-S12"/>
    <w:basedOn w:val="DefaultParagraphFont"/>
    <w:rsid w:val="005C6C8F"/>
  </w:style>
  <w:style w:type="character" w:customStyle="1" w:styleId="speakerspeaker-S13">
    <w:name w:val="speaker speaker-S13"/>
    <w:basedOn w:val="DefaultParagraphFont"/>
    <w:rsid w:val="005C6C8F"/>
  </w:style>
  <w:style w:type="character" w:customStyle="1" w:styleId="speakerspeaker-S14">
    <w:name w:val="speaker speaker-S14"/>
    <w:basedOn w:val="DefaultParagraphFont"/>
    <w:rsid w:val="005C6C8F"/>
  </w:style>
  <w:style w:type="character" w:customStyle="1" w:styleId="speakerspeaker-S6">
    <w:name w:val="speaker speaker-S6"/>
    <w:basedOn w:val="DefaultParagraphFont"/>
    <w:rsid w:val="005C6C8F"/>
  </w:style>
  <w:style w:type="character" w:customStyle="1" w:styleId="speakerspeaker-S15">
    <w:name w:val="speaker speaker-S15"/>
    <w:basedOn w:val="DefaultParagraphFont"/>
    <w:rsid w:val="005C6C8F"/>
  </w:style>
  <w:style w:type="character" w:customStyle="1" w:styleId="speakerspeaker-S4">
    <w:name w:val="speaker speaker-S4"/>
    <w:basedOn w:val="DefaultParagraphFont"/>
    <w:rsid w:val="005C6C8F"/>
  </w:style>
  <w:style w:type="character" w:customStyle="1" w:styleId="speakerspeaker-S16">
    <w:name w:val="speaker speaker-S16"/>
    <w:basedOn w:val="DefaultParagraphFont"/>
    <w:rsid w:val="005C6C8F"/>
  </w:style>
  <w:style w:type="character" w:customStyle="1" w:styleId="speakerspeaker-S9">
    <w:name w:val="speaker speaker-S9"/>
    <w:basedOn w:val="DefaultParagraphFont"/>
    <w:rsid w:val="005C6C8F"/>
  </w:style>
  <w:style w:type="character" w:customStyle="1" w:styleId="speakerspeaker-S2">
    <w:name w:val="speaker speaker-S2"/>
    <w:basedOn w:val="DefaultParagraphFont"/>
    <w:rsid w:val="00D4089A"/>
  </w:style>
  <w:style w:type="character" w:styleId="Emphasis">
    <w:name w:val="Emphasis"/>
    <w:basedOn w:val="DefaultParagraphFont"/>
    <w:uiPriority w:val="20"/>
    <w:qFormat/>
    <w:rsid w:val="00D4089A"/>
    <w:rPr>
      <w:i/>
      <w:iCs/>
    </w:rPr>
  </w:style>
  <w:style w:type="paragraph" w:styleId="Title">
    <w:name w:val="Title"/>
    <w:basedOn w:val="Normal"/>
    <w:next w:val="Normal"/>
    <w:link w:val="TitleChar"/>
    <w:uiPriority w:val="10"/>
    <w:qFormat/>
    <w:rsid w:val="00EE7D71"/>
    <w:pPr>
      <w:pBdr>
        <w:bottom w:val="single" w:sz="8" w:space="4" w:color="4F81BD" w:themeColor="accent1"/>
      </w:pBdr>
      <w:spacing w:after="300"/>
      <w:contextualSpacing/>
      <w:jc w:val="left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fr-FR"/>
    </w:rPr>
  </w:style>
  <w:style w:type="character" w:customStyle="1" w:styleId="TitleChar">
    <w:name w:val="Title Char"/>
    <w:basedOn w:val="DefaultParagraphFont"/>
    <w:link w:val="Title"/>
    <w:uiPriority w:val="10"/>
    <w:rsid w:val="00EE7D7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fr-FR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7D71"/>
    <w:pPr>
      <w:numPr>
        <w:ilvl w:val="1"/>
      </w:numPr>
      <w:spacing w:line="276" w:lineRule="auto"/>
      <w:jc w:val="left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fr-FR"/>
    </w:rPr>
  </w:style>
  <w:style w:type="character" w:customStyle="1" w:styleId="SubtitleChar">
    <w:name w:val="Subtitle Char"/>
    <w:basedOn w:val="DefaultParagraphFont"/>
    <w:link w:val="Subtitle"/>
    <w:uiPriority w:val="11"/>
    <w:rsid w:val="00EE7D7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fr-FR"/>
    </w:rPr>
  </w:style>
  <w:style w:type="paragraph" w:styleId="NoSpacing">
    <w:name w:val="No Spacing"/>
    <w:link w:val="NoSpacingChar"/>
    <w:uiPriority w:val="1"/>
    <w:qFormat/>
    <w:rsid w:val="00EE7D71"/>
    <w:pPr>
      <w:spacing w:after="0" w:line="240" w:lineRule="auto"/>
    </w:pPr>
    <w:rPr>
      <w:rFonts w:eastAsiaTheme="minorEastAsia"/>
      <w:lang w:val="fr-FR" w:eastAsia="fr-FR"/>
    </w:rPr>
  </w:style>
  <w:style w:type="character" w:customStyle="1" w:styleId="NoSpacingChar">
    <w:name w:val="No Spacing Char"/>
    <w:basedOn w:val="DefaultParagraphFont"/>
    <w:link w:val="NoSpacing"/>
    <w:uiPriority w:val="1"/>
    <w:rsid w:val="00EE7D71"/>
    <w:rPr>
      <w:rFonts w:eastAsiaTheme="minorEastAsia"/>
      <w:lang w:val="fr-FR" w:eastAsia="fr-FR"/>
    </w:rPr>
  </w:style>
  <w:style w:type="character" w:customStyle="1" w:styleId="contentcontrolboundarysink">
    <w:name w:val="contentcontrolboundarysink"/>
    <w:basedOn w:val="DefaultParagraphFont"/>
    <w:rsid w:val="00D81F42"/>
  </w:style>
  <w:style w:type="paragraph" w:customStyle="1" w:styleId="paragraph">
    <w:name w:val="paragraph"/>
    <w:basedOn w:val="Normal"/>
    <w:rsid w:val="00300FF0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A3A66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A3A66"/>
    <w:rPr>
      <w:rFonts w:ascii="Verdana" w:hAnsi="Verdana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A3A6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glossaryDocument" Target="glossary/document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customXml" Target="../customXml/item3.xml" /><Relationship Id="rId8" Type="http://schemas.openxmlformats.org/officeDocument/2006/relationships/customXml" Target="../customXml/item4.xml" /><Relationship Id="rId9" Type="http://schemas.openxmlformats.org/officeDocument/2006/relationships/customXml" Target="../customXml/item5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C:\HansardReportingSuite2013\Templates\SelectCommittees.dotm" TargetMode="Externa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FC61BE400F9149E8A01DE93AEB84A0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A0F4F9-9FE0-4B19-99D9-A9D96AF92481}"/>
      </w:docPartPr>
      <w:docPartBody>
        <w:p w:rsidR="007E2E5E" w:rsidP="00011A52">
          <w:pPr>
            <w:pStyle w:val="FC61BE400F9149E8A01DE93AEB84A064"/>
          </w:pPr>
          <w:r w:rsidRPr="000753FC">
            <w:rPr>
              <w:rStyle w:val="PlaceholderText"/>
            </w:rPr>
            <w:t>Click here to enter text.</w:t>
          </w:r>
        </w:p>
      </w:docPartBody>
    </w:docPart>
    <w:docPart>
      <w:docPartPr>
        <w:name w:val="51C1891D3AEC47FCB55BA57B8B4BA9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90C1C6-5BAE-4DEB-9353-D90AA8807556}"/>
      </w:docPartPr>
      <w:docPartBody>
        <w:p w:rsidR="007E2E5E" w:rsidP="00011A52">
          <w:pPr>
            <w:pStyle w:val="51C1891D3AEC47FCB55BA57B8B4BA912"/>
          </w:pPr>
          <w:r w:rsidRPr="009F76B1">
            <w:rPr>
              <w:rStyle w:val="PlaceholderText"/>
            </w:rPr>
            <w:t>Click here to enter text.</w:t>
          </w:r>
        </w:p>
      </w:docPartBody>
    </w:docPart>
    <w:docPart>
      <w:docPartPr>
        <w:name w:val="E951B2A594644F8CAF02AEFD985C88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0EE796-C379-4F0F-9F6C-D5070FF86B6A}"/>
      </w:docPartPr>
      <w:docPartBody>
        <w:p w:rsidR="007E2E5E" w:rsidP="00011A52">
          <w:pPr>
            <w:pStyle w:val="E951B2A594644F8CAF02AEFD985C883E"/>
          </w:pPr>
          <w:r w:rsidRPr="008B0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64BC4103AC0496389E975CA8FA218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F5DFFF-8DFE-4674-8B2E-E3AB0EBF0F30}"/>
      </w:docPartPr>
      <w:docPartBody>
        <w:p w:rsidR="00C72F82" w:rsidP="00673C6E">
          <w:pPr>
            <w:pStyle w:val="464BC4103AC0496389E975CA8FA218CA"/>
          </w:pPr>
          <w:r w:rsidRPr="00E1506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68F3D08B52B4ACD9422ECB9F821B0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B8C782-0D94-4ADA-AC82-D0A3BA883C86}"/>
      </w:docPartPr>
      <w:docPartBody>
        <w:p w:rsidR="00D12FFB" w:rsidP="00FF3095">
          <w:pPr>
            <w:pStyle w:val="B68F3D08B52B4ACD9422ECB9F821B003"/>
          </w:pPr>
          <w:r w:rsidRPr="00E1506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625122DCBB0451696DD24CF31C94E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265715-2FFD-45C6-B0AE-926CB9CA86D6}"/>
      </w:docPartPr>
      <w:docPartBody>
        <w:p w:rsidR="00D12FFB" w:rsidP="00FF3095">
          <w:pPr>
            <w:pStyle w:val="0625122DCBB0451696DD24CF31C94E97"/>
          </w:pPr>
          <w:r w:rsidRPr="00E1506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437F3AFA6FE4010A95045AD0E457F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A1143C-10A5-4D85-AA9C-B3DEE60AF63B}"/>
      </w:docPartPr>
      <w:docPartBody>
        <w:p w:rsidR="00B93B77" w:rsidP="00C20519">
          <w:pPr>
            <w:pStyle w:val="8437F3AFA6FE4010A95045AD0E457F27"/>
          </w:pPr>
          <w:r w:rsidRPr="00E1506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7904F4B482447DF91D31A6282B248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8D28CC-4770-45BE-8B41-B12893B74E32}"/>
      </w:docPartPr>
      <w:docPartBody>
        <w:p w:rsidR="00B93B77" w:rsidP="00C20519">
          <w:pPr>
            <w:pStyle w:val="17904F4B482447DF91D31A6282B24817"/>
          </w:pPr>
          <w:r w:rsidRPr="00E1506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27022EE74CD4D6EB7D5F0D9DAD43A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6BAB9A-9051-4564-8300-E4EB19C4060B}"/>
      </w:docPartPr>
      <w:docPartBody>
        <w:p w:rsidR="00B93B77" w:rsidP="00C20519">
          <w:pPr>
            <w:pStyle w:val="627022EE74CD4D6EB7D5F0D9DAD43A15"/>
          </w:pPr>
          <w:r w:rsidRPr="00E1506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8CFC40BEF1343DE8446380B5BC782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1814A8-48B2-475D-AD88-C41C1987A459}"/>
      </w:docPartPr>
      <w:docPartBody>
        <w:p w:rsidR="00B93B77" w:rsidP="00C20519">
          <w:pPr>
            <w:pStyle w:val="F8CFC40BEF1343DE8446380B5BC782B4"/>
          </w:pPr>
          <w:r w:rsidRPr="00E1506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B1B88C566B6425198E794053552CA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174D60-4F1E-4B2E-9937-6D2C25243FAA}"/>
      </w:docPartPr>
      <w:docPartBody>
        <w:p w:rsidR="00B93B77" w:rsidP="00C20519">
          <w:pPr>
            <w:pStyle w:val="8B1B88C566B6425198E794053552CA29"/>
          </w:pPr>
          <w:r w:rsidRPr="00E1506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232B2D2B2434A61BFD1FAD79EE498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8EA1E0-F55B-4E68-B19D-2FA003F207D6}"/>
      </w:docPartPr>
      <w:docPartBody>
        <w:p w:rsidR="00B93B77" w:rsidP="00C20519">
          <w:pPr>
            <w:pStyle w:val="A232B2D2B2434A61BFD1FAD79EE498D5"/>
          </w:pPr>
          <w:r w:rsidRPr="00E1506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D5F9318E85C421A87F5DBAB86176C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9475B4-69FD-42E5-A736-8264D36F898B}"/>
      </w:docPartPr>
      <w:docPartBody>
        <w:p w:rsidR="00B93B77" w:rsidP="00C20519">
          <w:pPr>
            <w:pStyle w:val="AD5F9318E85C421A87F5DBAB86176C8F"/>
          </w:pPr>
          <w:r w:rsidRPr="00E1506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1D7502869D947919D6452ADD5C077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394766-9F10-4874-AFA6-F82FB34A2E50}"/>
      </w:docPartPr>
      <w:docPartBody>
        <w:p w:rsidR="00B93B77" w:rsidP="00C20519">
          <w:pPr>
            <w:pStyle w:val="F1D7502869D947919D6452ADD5C07733"/>
          </w:pPr>
          <w:r w:rsidRPr="00E1506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D700D4F3E104DBFA9808F9E00714B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345E96-2D40-4159-86E5-40F4512EC4B2}"/>
      </w:docPartPr>
      <w:docPartBody>
        <w:p w:rsidR="00B93B77" w:rsidP="00C20519">
          <w:pPr>
            <w:pStyle w:val="AD700D4F3E104DBFA9808F9E00714BA1"/>
          </w:pPr>
          <w:r w:rsidRPr="00E1506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0F9A27AE3EF4356843A83F8FE798A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C768E4-BE33-4D26-AD46-421AB4EEA3D6}"/>
      </w:docPartPr>
      <w:docPartBody>
        <w:p w:rsidR="00B93B77" w:rsidP="00C20519">
          <w:pPr>
            <w:pStyle w:val="E0F9A27AE3EF4356843A83F8FE798A36"/>
          </w:pPr>
          <w:r w:rsidRPr="00E1506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99E9B949C2447A3803644E064853B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84DB8A-8B8E-46F0-B7AE-211618578C9E}"/>
      </w:docPartPr>
      <w:docPartBody>
        <w:p w:rsidR="00B93B77" w:rsidP="00C20519">
          <w:pPr>
            <w:pStyle w:val="899E9B949C2447A3803644E064853BB5"/>
          </w:pPr>
          <w:r w:rsidRPr="00E1506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BA277943EDC40EA9DAB95FBF9921E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60949F-7861-4F3D-8372-A8C4C8B50DE7}"/>
      </w:docPartPr>
      <w:docPartBody>
        <w:p w:rsidR="00B93B77" w:rsidP="00C20519">
          <w:pPr>
            <w:pStyle w:val="2BA277943EDC40EA9DAB95FBF9921EFC"/>
          </w:pPr>
          <w:r w:rsidRPr="00E1506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0D7E94B7F924C5BB441FA0D9C90C4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5E1F19-B7DC-4B11-A47D-0C51EF42C355}"/>
      </w:docPartPr>
      <w:docPartBody>
        <w:p w:rsidR="00B93B77" w:rsidP="00C20519">
          <w:pPr>
            <w:pStyle w:val="10D7E94B7F924C5BB441FA0D9C90C453"/>
          </w:pPr>
          <w:r w:rsidRPr="00E1506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8D5FC41272C4A28912F525C03FDC5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36544E-626C-44BD-8821-B1CF5E4DC080}"/>
      </w:docPartPr>
      <w:docPartBody>
        <w:p w:rsidR="00B93B77" w:rsidP="00C20519">
          <w:pPr>
            <w:pStyle w:val="48D5FC41272C4A28912F525C03FDC555"/>
          </w:pPr>
          <w:r w:rsidRPr="00E1506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9D3887D6BFA4306B113B30BAD4E7F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F1D33C-A4F5-4BFD-8325-C9134AE92607}"/>
      </w:docPartPr>
      <w:docPartBody>
        <w:p w:rsidR="00B93B77" w:rsidP="00C20519">
          <w:pPr>
            <w:pStyle w:val="D9D3887D6BFA4306B113B30BAD4E7F0E"/>
          </w:pPr>
          <w:r w:rsidRPr="00E1506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0624127D0444D628889BB6F6738CA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89AC17-2D2A-49A3-AC1F-17CA9A6FC7DB}"/>
      </w:docPartPr>
      <w:docPartBody>
        <w:p w:rsidR="00B93B77" w:rsidP="00C20519">
          <w:pPr>
            <w:pStyle w:val="60624127D0444D628889BB6F6738CA74"/>
          </w:pPr>
          <w:r w:rsidRPr="00E1506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7E5B800ABF7484F9E67BA6E15BEE7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5939C4-1110-4C81-961E-EA232FB1BAEA}"/>
      </w:docPartPr>
      <w:docPartBody>
        <w:p w:rsidR="00B93B77" w:rsidP="00C20519">
          <w:pPr>
            <w:pStyle w:val="E7E5B800ABF7484F9E67BA6E15BEE79F"/>
          </w:pPr>
          <w:r w:rsidRPr="00E1506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803DE36EE754CC9964DA0A0C35BEA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B6D00B-7945-4111-A3EC-956F1236D5B7}"/>
      </w:docPartPr>
      <w:docPartBody>
        <w:p w:rsidR="00B93B77" w:rsidP="00C20519">
          <w:pPr>
            <w:pStyle w:val="8803DE36EE754CC9964DA0A0C35BEA51"/>
          </w:pPr>
          <w:r w:rsidRPr="00E1506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4DFA8C86FDE4E3FA7BD54476E0292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A294DC-FC6B-48CD-B611-1E32A4BB0209}"/>
      </w:docPartPr>
      <w:docPartBody>
        <w:p w:rsidR="00B93B77" w:rsidP="00C20519">
          <w:pPr>
            <w:pStyle w:val="44DFA8C86FDE4E3FA7BD54476E0292EF"/>
          </w:pPr>
          <w:r w:rsidRPr="00E1506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53C7683619947D98D0F0D868610FE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D1C6AC-1997-4492-B03B-039590194F6E}"/>
      </w:docPartPr>
      <w:docPartBody>
        <w:p w:rsidR="00B93B77" w:rsidP="00C20519">
          <w:pPr>
            <w:pStyle w:val="653C7683619947D98D0F0D868610FE65"/>
          </w:pPr>
          <w:r w:rsidRPr="00E1506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1D83D6D39E641FB804D4E19595A25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09C6F0-AABC-462B-8553-5A10C4F8A8B7}"/>
      </w:docPartPr>
      <w:docPartBody>
        <w:p w:rsidR="00B93B77" w:rsidP="00C20519">
          <w:pPr>
            <w:pStyle w:val="01D83D6D39E641FB804D4E19595A257F"/>
          </w:pPr>
          <w:r w:rsidRPr="00E1506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902EB526B0946D790EBB80AB0E9B4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1F2374-E93A-4881-92D0-CCBBB99BEAC7}"/>
      </w:docPartPr>
      <w:docPartBody>
        <w:p w:rsidR="00B93B77" w:rsidP="00C20519">
          <w:pPr>
            <w:pStyle w:val="7902EB526B0946D790EBB80AB0E9B4B2"/>
          </w:pPr>
          <w:r w:rsidRPr="00E1506A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oNotTrackMoves/>
  <w:defaultTabStop w:val="720"/>
  <w:characterSpacingControl w:val="doNotCompress"/>
  <w:footnotePr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20519"/>
    <w:rPr>
      <w:color w:val="808080"/>
    </w:rPr>
  </w:style>
  <w:style w:type="paragraph" w:customStyle="1" w:styleId="FC61BE400F9149E8A01DE93AEB84A064">
    <w:name w:val="FC61BE400F9149E8A01DE93AEB84A064"/>
    <w:rsid w:val="00011A52"/>
  </w:style>
  <w:style w:type="paragraph" w:customStyle="1" w:styleId="51C1891D3AEC47FCB55BA57B8B4BA912">
    <w:name w:val="51C1891D3AEC47FCB55BA57B8B4BA912"/>
    <w:rsid w:val="00011A52"/>
  </w:style>
  <w:style w:type="paragraph" w:customStyle="1" w:styleId="E951B2A594644F8CAF02AEFD985C883E">
    <w:name w:val="E951B2A594644F8CAF02AEFD985C883E"/>
    <w:rsid w:val="00011A52"/>
  </w:style>
  <w:style w:type="paragraph" w:customStyle="1" w:styleId="464BC4103AC0496389E975CA8FA218CA">
    <w:name w:val="464BC4103AC0496389E975CA8FA218CA"/>
    <w:rsid w:val="00673C6E"/>
  </w:style>
  <w:style w:type="paragraph" w:customStyle="1" w:styleId="B68F3D08B52B4ACD9422ECB9F821B003">
    <w:name w:val="B68F3D08B52B4ACD9422ECB9F821B003"/>
    <w:rsid w:val="00FF3095"/>
  </w:style>
  <w:style w:type="paragraph" w:customStyle="1" w:styleId="0625122DCBB0451696DD24CF31C94E97">
    <w:name w:val="0625122DCBB0451696DD24CF31C94E97"/>
    <w:rsid w:val="00FF3095"/>
  </w:style>
  <w:style w:type="paragraph" w:customStyle="1" w:styleId="8437F3AFA6FE4010A95045AD0E457F27">
    <w:name w:val="8437F3AFA6FE4010A95045AD0E457F27"/>
    <w:rsid w:val="00C20519"/>
  </w:style>
  <w:style w:type="paragraph" w:customStyle="1" w:styleId="17904F4B482447DF91D31A6282B24817">
    <w:name w:val="17904F4B482447DF91D31A6282B24817"/>
    <w:rsid w:val="00C20519"/>
  </w:style>
  <w:style w:type="paragraph" w:customStyle="1" w:styleId="627022EE74CD4D6EB7D5F0D9DAD43A15">
    <w:name w:val="627022EE74CD4D6EB7D5F0D9DAD43A15"/>
    <w:rsid w:val="00C20519"/>
  </w:style>
  <w:style w:type="paragraph" w:customStyle="1" w:styleId="F8CFC40BEF1343DE8446380B5BC782B4">
    <w:name w:val="F8CFC40BEF1343DE8446380B5BC782B4"/>
    <w:rsid w:val="00C20519"/>
  </w:style>
  <w:style w:type="paragraph" w:customStyle="1" w:styleId="8B1B88C566B6425198E794053552CA29">
    <w:name w:val="8B1B88C566B6425198E794053552CA29"/>
    <w:rsid w:val="00C20519"/>
  </w:style>
  <w:style w:type="paragraph" w:customStyle="1" w:styleId="A232B2D2B2434A61BFD1FAD79EE498D5">
    <w:name w:val="A232B2D2B2434A61BFD1FAD79EE498D5"/>
    <w:rsid w:val="00C20519"/>
  </w:style>
  <w:style w:type="paragraph" w:customStyle="1" w:styleId="AD5F9318E85C421A87F5DBAB86176C8F">
    <w:name w:val="AD5F9318E85C421A87F5DBAB86176C8F"/>
    <w:rsid w:val="00C20519"/>
  </w:style>
  <w:style w:type="paragraph" w:customStyle="1" w:styleId="F1D7502869D947919D6452ADD5C07733">
    <w:name w:val="F1D7502869D947919D6452ADD5C07733"/>
    <w:rsid w:val="00C20519"/>
  </w:style>
  <w:style w:type="paragraph" w:customStyle="1" w:styleId="AD700D4F3E104DBFA9808F9E00714BA1">
    <w:name w:val="AD700D4F3E104DBFA9808F9E00714BA1"/>
    <w:rsid w:val="00C20519"/>
  </w:style>
  <w:style w:type="paragraph" w:customStyle="1" w:styleId="E0F9A27AE3EF4356843A83F8FE798A36">
    <w:name w:val="E0F9A27AE3EF4356843A83F8FE798A36"/>
    <w:rsid w:val="00C20519"/>
  </w:style>
  <w:style w:type="paragraph" w:customStyle="1" w:styleId="899E9B949C2447A3803644E064853BB5">
    <w:name w:val="899E9B949C2447A3803644E064853BB5"/>
    <w:rsid w:val="00C20519"/>
  </w:style>
  <w:style w:type="paragraph" w:customStyle="1" w:styleId="2BA277943EDC40EA9DAB95FBF9921EFC">
    <w:name w:val="2BA277943EDC40EA9DAB95FBF9921EFC"/>
    <w:rsid w:val="00C20519"/>
  </w:style>
  <w:style w:type="paragraph" w:customStyle="1" w:styleId="10D7E94B7F924C5BB441FA0D9C90C453">
    <w:name w:val="10D7E94B7F924C5BB441FA0D9C90C453"/>
    <w:rsid w:val="00C20519"/>
  </w:style>
  <w:style w:type="paragraph" w:customStyle="1" w:styleId="48D5FC41272C4A28912F525C03FDC555">
    <w:name w:val="48D5FC41272C4A28912F525C03FDC555"/>
    <w:rsid w:val="00C20519"/>
  </w:style>
  <w:style w:type="paragraph" w:customStyle="1" w:styleId="D9D3887D6BFA4306B113B30BAD4E7F0E">
    <w:name w:val="D9D3887D6BFA4306B113B30BAD4E7F0E"/>
    <w:rsid w:val="00C20519"/>
  </w:style>
  <w:style w:type="paragraph" w:customStyle="1" w:styleId="60624127D0444D628889BB6F6738CA74">
    <w:name w:val="60624127D0444D628889BB6F6738CA74"/>
    <w:rsid w:val="00C20519"/>
  </w:style>
  <w:style w:type="paragraph" w:customStyle="1" w:styleId="E7E5B800ABF7484F9E67BA6E15BEE79F">
    <w:name w:val="E7E5B800ABF7484F9E67BA6E15BEE79F"/>
    <w:rsid w:val="00C20519"/>
  </w:style>
  <w:style w:type="paragraph" w:customStyle="1" w:styleId="8803DE36EE754CC9964DA0A0C35BEA51">
    <w:name w:val="8803DE36EE754CC9964DA0A0C35BEA51"/>
    <w:rsid w:val="00C20519"/>
  </w:style>
  <w:style w:type="paragraph" w:customStyle="1" w:styleId="44DFA8C86FDE4E3FA7BD54476E0292EF">
    <w:name w:val="44DFA8C86FDE4E3FA7BD54476E0292EF"/>
    <w:rsid w:val="00C20519"/>
  </w:style>
  <w:style w:type="paragraph" w:customStyle="1" w:styleId="653C7683619947D98D0F0D868610FE65">
    <w:name w:val="653C7683619947D98D0F0D868610FE65"/>
    <w:rsid w:val="00C20519"/>
  </w:style>
  <w:style w:type="paragraph" w:customStyle="1" w:styleId="01D83D6D39E641FB804D4E19595A257F">
    <w:name w:val="01D83D6D39E641FB804D4E19595A257F"/>
    <w:rsid w:val="00C20519"/>
  </w:style>
  <w:style w:type="paragraph" w:customStyle="1" w:styleId="7902EB526B0946D790EBB80AB0E9B4B2">
    <w:name w:val="7902EB526B0946D790EBB80AB0E9B4B2"/>
    <w:rsid w:val="00C2051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mmittee Office Normal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5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cordNumber xmlns="4600776d-0a3c-44b4-bff2-0ceaafb13046" xsi:nil="true"/>
    <TaxCatchAll xmlns="4600776d-0a3c-44b4-bff2-0ceaafb13046">
      <Value>125</Value>
      <Value>138</Value>
      <Value>46</Value>
      <Value>2</Value>
      <Value>142</Value>
    </TaxCatchAll>
    <g3ef09377e3444258679b6035a1ff93a xmlns="4600776d-0a3c-44b4-bff2-0ceaafb13046">
      <Terms xmlns="http://schemas.microsoft.com/office/infopath/2007/PartnerControls"/>
    </g3ef09377e3444258679b6035a1ff93a>
    <k5b153ee974a4a57a7568e533217f2cb xmlns="4600776d-0a3c-44b4-bff2-0ceaafb13046">
      <Terms xmlns="http://schemas.microsoft.com/office/infopath/2007/PartnerControls"/>
    </k5b153ee974a4a57a7568e533217f2cb>
    <j6c5b17cd04246da82e5604daf08bc68 xmlns="4600776d-0a3c-44b4-bff2-0ceaafb130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Production</TermName>
          <TermId xmlns="http://schemas.microsoft.com/office/infopath/2007/PartnerControls">61057d0e-cc34-4be6-8594-e900bd084d69</TermId>
        </TermInfo>
      </Terms>
    </j6c5b17cd04246da82e5604daf08bc68>
    <TransfertoArchives xmlns="4600776d-0a3c-44b4-bff2-0ceaafb13046">false</TransfertoArchives>
    <cd0fc526a5c840319a97fd94028e9904 xmlns="4600776d-0a3c-44b4-bff2-0ceaafb13046">
      <Terms xmlns="http://schemas.microsoft.com/office/infopath/2007/PartnerControls"/>
    </cd0fc526a5c840319a97fd94028e9904>
    <RetentionTriggerDate xmlns="4600776d-0a3c-44b4-bff2-0ceaafb13046" xsi:nil="true"/>
    <c4838c65c76546ae93d5703426802f7f xmlns="4600776d-0a3c-44b4-bff2-0ceaafb130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Scrutiny</TermName>
          <TermId xmlns="http://schemas.microsoft.com/office/infopath/2007/PartnerControls">c40e1206-65f3-4fdf-a232-d54039a38d0a</TermId>
        </TermInfo>
      </Terms>
    </c4838c65c76546ae93d5703426802f7f>
    <lcf76f155ced4ddcb4097134ff3c332f xmlns="8b601fda-9e74-4942-925a-8d99ee811d7a">
      <Terms xmlns="http://schemas.microsoft.com/office/infopath/2007/PartnerControls"/>
    </lcf76f155ced4ddcb4097134ff3c332f>
    <_dlc_DocId xmlns="b42ee53a-2340-4c25-89c8-245227b3848b">S27KMSC5QHV6-668151925-13131</_dlc_DocId>
    <_dlc_DocIdUrl xmlns="b42ee53a-2340-4c25-89c8-245227b3848b">
      <Url>https://hopuk.sharepoint.com/sites/hlt-Hansard/_layouts/15/DocIdRedir.aspx?ID=S27KMSC5QHV6-668151925-13131</Url>
      <Description>S27KMSC5QHV6-668151925-13131</Description>
    </_dlc_DocIdUrl>
    <Meeting_x0020_Date xmlns="b42ee53a-2340-4c25-89c8-245227b3848b" xsi:nil="true"/>
    <e6f926d7f5b14a74bee86c3452d91372 xmlns="4600776d-0a3c-44b4-bff2-0ceaafb130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2026-27</TermName>
          <TermId xmlns="http://schemas.microsoft.com/office/infopath/2007/PartnerControls">fa5079ca-fd3f-4f9f-9e9e-7726fbbe0838</TermId>
        </TermInfo>
      </Terms>
    </e6f926d7f5b14a74bee86c3452d91372>
    <Document_x0020_Status1 xmlns="b42ee53a-2340-4c25-89c8-245227b3848b">N/A</Document_x0020_Status1>
    <edc898bf3bb343549b83ac391d519ef2 xmlns="b42ee53a-2340-4c25-89c8-245227b3848b">
      <Terms xmlns="http://schemas.microsoft.com/office/infopath/2007/PartnerControls">
        <TermInfo xmlns="http://schemas.microsoft.com/office/infopath/2007/PartnerControls">
          <TermName xmlns="http://schemas.microsoft.com/office/infopath/2007/PartnerControls">Multilateralism</TermName>
          <TermId xmlns="http://schemas.microsoft.com/office/infopath/2007/PartnerControls">96d11574-5a03-4f68-a867-03d9b30f2344</TermId>
        </TermInfo>
      </Terms>
    </edc898bf3bb343549b83ac391d519ef2>
    <c10fc15a1e374d7faacfa4b870e47730 xmlns="b42ee53a-2340-4c25-89c8-245227b3848b">
      <Terms xmlns="http://schemas.microsoft.com/office/infopath/2007/PartnerControls">
        <TermInfo xmlns="http://schemas.microsoft.com/office/infopath/2007/PartnerControls">
          <TermName xmlns="http://schemas.microsoft.com/office/infopath/2007/PartnerControls">Oral Evidence - Transcripts</TermName>
          <TermId xmlns="http://schemas.microsoft.com/office/infopath/2007/PartnerControls">cadf22b4-41a9-4c9f-b9e7-3d45b624b878</TermId>
        </TermInfo>
      </Terms>
    </c10fc15a1e374d7faacfa4b870e47730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505AD30375314FB0017CA4CF49BEE1" ma:contentTypeVersion="33" ma:contentTypeDescription="Create a new document." ma:contentTypeScope="" ma:versionID="0441c63051a910b6bb1fb24084a7d377">
  <xsd:schema xmlns:xsd="http://www.w3.org/2001/XMLSchema" xmlns:xs="http://www.w3.org/2001/XMLSchema" xmlns:p="http://schemas.microsoft.com/office/2006/metadata/properties" xmlns:ns3="b42ee53a-2340-4c25-89c8-245227b3848b" xmlns:ns4="4600776d-0a3c-44b4-bff2-0ceaafb13046" xmlns:ns5="8b601fda-9e74-4942-925a-8d99ee811d7a" targetNamespace="http://schemas.microsoft.com/office/2006/metadata/properties" ma:root="true" ma:fieldsID="7601ed8dce087bffacc8ee216a01fd94" ns3:_="" ns4:_="" ns5:_="">
    <xsd:import namespace="b42ee53a-2340-4c25-89c8-245227b3848b"/>
    <xsd:import namespace="4600776d-0a3c-44b4-bff2-0ceaafb13046"/>
    <xsd:import namespace="8b601fda-9e74-4942-925a-8d99ee811d7a"/>
    <xsd:element name="properties">
      <xsd:complexType>
        <xsd:sequence>
          <xsd:element name="documentManagement">
            <xsd:complexType>
              <xsd:all>
                <xsd:element ref="ns3:Document_x0020_Status1"/>
                <xsd:element ref="ns3:Meeting_x0020_Date" minOccurs="0"/>
                <xsd:element ref="ns4:RecordNumber" minOccurs="0"/>
                <xsd:element ref="ns4:RetentionTriggerDate" minOccurs="0"/>
                <xsd:element ref="ns4:TransfertoArchives" minOccurs="0"/>
                <xsd:element ref="ns3:SharedWithUsers" minOccurs="0"/>
                <xsd:element ref="ns3:SharedWithDetails" minOccurs="0"/>
                <xsd:element ref="ns5:MediaServiceAutoTags" minOccurs="0"/>
                <xsd:element ref="ns5:MediaServiceOCR" minOccurs="0"/>
                <xsd:element ref="ns5:MediaServiceLocation" minOccurs="0"/>
                <xsd:element ref="ns4:c4838c65c76546ae93d5703426802f7f" minOccurs="0"/>
                <xsd:element ref="ns4:TaxCatchAll" minOccurs="0"/>
                <xsd:element ref="ns4:TaxCatchAllLabel" minOccurs="0"/>
                <xsd:element ref="ns4:j6c5b17cd04246da82e5604daf08bc68" minOccurs="0"/>
                <xsd:element ref="ns3:_dlc_DocId" minOccurs="0"/>
                <xsd:element ref="ns4:g3ef09377e3444258679b6035a1ff93a" minOccurs="0"/>
                <xsd:element ref="ns3:_dlc_DocIdUrl" minOccurs="0"/>
                <xsd:element ref="ns4:cd0fc526a5c840319a97fd94028e9904" minOccurs="0"/>
                <xsd:element ref="ns3:_dlc_DocIdPersistId" minOccurs="0"/>
                <xsd:element ref="ns4:k5b153ee974a4a57a7568e533217f2cb" minOccurs="0"/>
                <xsd:element ref="ns4:e6f926d7f5b14a74bee86c3452d91372" minOccurs="0"/>
                <xsd:element ref="ns3:edc898bf3bb343549b83ac391d519ef2" minOccurs="0"/>
                <xsd:element ref="ns3:c10fc15a1e374d7faacfa4b870e47730" minOccurs="0"/>
                <xsd:element ref="ns5:MediaServiceMetadata" minOccurs="0"/>
                <xsd:element ref="ns5:MediaServiceFastMetadata" minOccurs="0"/>
                <xsd:element ref="ns5:MediaServiceEventHashCode" minOccurs="0"/>
                <xsd:element ref="ns5:MediaServiceGenerationTime" minOccurs="0"/>
                <xsd:element ref="ns5:MediaServiceAutoKeyPoints" minOccurs="0"/>
                <xsd:element ref="ns5:MediaServiceKeyPoints" minOccurs="0"/>
                <xsd:element ref="ns5:MediaServiceObjectDetectorVersions" minOccurs="0"/>
                <xsd:element ref="ns5:MediaServiceSearchProperties" minOccurs="0"/>
                <xsd:element ref="ns5:MediaServiceDateTaken" minOccurs="0"/>
                <xsd:element ref="ns5:lcf76f155ced4ddcb4097134ff3c332f" minOccurs="0"/>
                <xsd:element ref="ns5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2ee53a-2340-4c25-89c8-245227b3848b" elementFormDefault="qualified">
    <xsd:import namespace="http://schemas.microsoft.com/office/2006/documentManagement/types"/>
    <xsd:import namespace="http://schemas.microsoft.com/office/infopath/2007/PartnerControls"/>
    <xsd:element name="Document_x0020_Status1" ma:index="4" ma:displayName="Document Status" ma:default="N/A" ma:format="Dropdown" ma:internalName="Document_x0020_Status1">
      <xsd:simpleType>
        <xsd:restriction base="dms:Choice">
          <xsd:enumeration value="Draft"/>
          <xsd:enumeration value="Final"/>
          <xsd:enumeration value="N/A"/>
        </xsd:restriction>
      </xsd:simpleType>
    </xsd:element>
    <xsd:element name="Meeting_x0020_Date" ma:index="5" nillable="true" ma:displayName="Meeting Date" ma:format="DateOnly" ma:internalName="Meeting_x0020_Date" ma:readOnly="false">
      <xsd:simpleType>
        <xsd:restriction base="dms:DateTime"/>
      </xsd:simple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_dlc_DocId" ma:index="29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3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33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edc898bf3bb343549b83ac391d519ef2" ma:index="36" ma:taxonomy="true" ma:internalName="edc898bf3bb343549b83ac391d519ef2" ma:taxonomyFieldName="Inquiry" ma:displayName="Inquiry" ma:default="86;#Not set|8b3f86cf-865c-4156-ac36-4acc54e5d7cf" ma:fieldId="{edc898bf-3bb3-4354-9b83-ac391d519ef2}" ma:sspId="eb37f91c-4bb8-4ab3-bc5a-cd8753815459" ma:termSetId="a674e8b6-da86-4d54-8cb9-8ad84b458feb" ma:anchorId="ea8839e6-bd38-4059-8ce7-d58c648465f1" ma:open="false" ma:isKeyword="false">
      <xsd:complexType>
        <xsd:sequence>
          <xsd:element ref="pc:Terms" minOccurs="0" maxOccurs="1"/>
        </xsd:sequence>
      </xsd:complexType>
    </xsd:element>
    <xsd:element name="c10fc15a1e374d7faacfa4b870e47730" ma:index="37" ma:taxonomy="true" ma:internalName="c10fc15a1e374d7faacfa4b870e47730" ma:taxonomyFieldName="Document_x0020_Type" ma:displayName="Document Type" ma:default="59;#Not set|946977a2-afe1-4f89-ac89-357bacc37f01" ma:fieldId="{c10fc15a-1e37-4d7f-aacf-a4b870e47730}" ma:sspId="eb37f91c-4bb8-4ab3-bc5a-cd8753815459" ma:termSetId="93bc14a9-201f-41aa-861f-59faf2c62e93" ma:anchorId="c1af10ec-6cc7-4ca1-8e58-9a170364fa66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00776d-0a3c-44b4-bff2-0ceaafb13046" elementFormDefault="qualified">
    <xsd:import namespace="http://schemas.microsoft.com/office/2006/documentManagement/types"/>
    <xsd:import namespace="http://schemas.microsoft.com/office/infopath/2007/PartnerControls"/>
    <xsd:element name="RecordNumber" ma:index="12" nillable="true" ma:displayName="Record Number" ma:indexed="true" ma:internalName="RecordNumber">
      <xsd:simpleType>
        <xsd:restriction base="dms:Text">
          <xsd:maxLength value="255"/>
        </xsd:restriction>
      </xsd:simpleType>
    </xsd:element>
    <xsd:element name="RetentionTriggerDate" ma:index="13" nillable="true" ma:displayName="Retention Trigger Date" ma:format="DateOnly" ma:internalName="RetentionTriggerDate">
      <xsd:simpleType>
        <xsd:restriction base="dms:DateTime"/>
      </xsd:simpleType>
    </xsd:element>
    <xsd:element name="TransfertoArchives" ma:index="14" nillable="true" ma:displayName="Transfer to Archives" ma:default="0" ma:internalName="TransfertoArchives">
      <xsd:simpleType>
        <xsd:restriction base="dms:Boolean"/>
      </xsd:simpleType>
    </xsd:element>
    <xsd:element name="c4838c65c76546ae93d5703426802f7f" ma:index="24" nillable="true" ma:taxonomy="true" ma:internalName="c4838c65c76546ae93d5703426802f7f" ma:taxonomyFieldName="RMKeyword1" ma:displayName="RM Keyword 1" ma:default="" ma:fieldId="{c4838c65-c765-46ae-93d5-703426802f7f}" ma:sspId="eb37f91c-4bb8-4ab3-bc5a-cd8753815459" ma:termSetId="6ce78382-c8e8-44b0-9862-0d52dc2f47b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5" nillable="true" ma:displayName="Taxonomy Catch All Column" ma:hidden="true" ma:list="{e45847e6-8109-400f-bae1-c6d44daaab07}" ma:internalName="TaxCatchAll" ma:showField="CatchAllData" ma:web="485a6302-b85f-4d7c-a011-e26d5ba993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26" nillable="true" ma:displayName="Taxonomy Catch All Column1" ma:hidden="true" ma:list="{e45847e6-8109-400f-bae1-c6d44daaab07}" ma:internalName="TaxCatchAllLabel" ma:readOnly="true" ma:showField="CatchAllDataLabel" ma:web="485a6302-b85f-4d7c-a011-e26d5ba993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6c5b17cd04246da82e5604daf08bc68" ma:index="28" nillable="true" ma:taxonomy="true" ma:internalName="j6c5b17cd04246da82e5604daf08bc68" ma:taxonomyFieldName="RMKeyword2" ma:displayName="RM Keyword 2" ma:default="" ma:fieldId="{36c5b17c-d042-46da-82e5-604daf08bc68}" ma:sspId="eb37f91c-4bb8-4ab3-bc5a-cd8753815459" ma:termSetId="6d4083f0-4a5b-4f0d-bf61-1a7bc95d06a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3ef09377e3444258679b6035a1ff93a" ma:index="30" nillable="true" ma:taxonomy="true" ma:internalName="g3ef09377e3444258679b6035a1ff93a" ma:taxonomyFieldName="RMKeyword3" ma:displayName="RM Keyword 3" ma:default="" ma:fieldId="{03ef0937-7e34-4425-8679-b6035a1ff93a}" ma:sspId="eb37f91c-4bb8-4ab3-bc5a-cd8753815459" ma:termSetId="4114c526-84fc-4c3e-bdac-645514365e2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d0fc526a5c840319a97fd94028e9904" ma:index="32" nillable="true" ma:taxonomy="true" ma:internalName="cd0fc526a5c840319a97fd94028e9904" ma:taxonomyFieldName="RMKeyword4" ma:displayName="RM Keyword 4" ma:default="" ma:fieldId="{cd0fc526-a5c8-4031-9a97-fd94028e9904}" ma:sspId="eb37f91c-4bb8-4ab3-bc5a-cd8753815459" ma:termSetId="35662a10-3587-4b3e-a59c-955899b5916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5b153ee974a4a57a7568e533217f2cb" ma:index="34" nillable="true" ma:taxonomy="true" ma:internalName="k5b153ee974a4a57a7568e533217f2cb" ma:taxonomyFieldName="ProtectiveMarking" ma:displayName="Protective Marking" ma:default="" ma:fieldId="{45b153ee-974a-4a57-a756-8e533217f2cb}" ma:sspId="eb37f91c-4bb8-4ab3-bc5a-cd8753815459" ma:termSetId="a21652b8-fc26-4b81-81c8-686b596c9f4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6f926d7f5b14a74bee86c3452d91372" ma:index="35" nillable="true" ma:taxonomy="true" ma:internalName="e6f926d7f5b14a74bee86c3452d91372" ma:taxonomyFieldName="Sessions" ma:displayName="Sessions" ma:default="142;#2026-27|fa5079ca-fd3f-4f9f-9e9e-7726fbbe0838" ma:fieldId="{e6f926d7-f5b1-4a74-bee8-6c3452d91372}" ma:sspId="eb37f91c-4bb8-4ab3-bc5a-cd8753815459" ma:termSetId="ccb1e33e-6f67-48da-8bc5-b9a73ec87565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601fda-9e74-4942-925a-8d99ee811d7a" elementFormDefault="qualified">
    <xsd:import namespace="http://schemas.microsoft.com/office/2006/documentManagement/types"/>
    <xsd:import namespace="http://schemas.microsoft.com/office/infopath/2007/PartnerControls"/>
    <xsd:element name="MediaServiceAutoTags" ma:index="21" nillable="true" ma:displayName="MediaServiceAutoTags" ma:internalName="MediaServiceAutoTags" ma:readOnly="true">
      <xsd:simpleType>
        <xsd:restriction base="dms:Text"/>
      </xsd:simpleType>
    </xsd:element>
    <xsd:element name="MediaServiceOCR" ma:index="2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MediaServiceLocation" ma:internalName="MediaServiceLocation" ma:readOnly="true">
      <xsd:simpleType>
        <xsd:restriction base="dms:Text"/>
      </xsd:simpleType>
    </xsd:element>
    <xsd:element name="MediaServiceMetadata" ma:index="3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4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EventHashCode" ma:index="4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4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4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4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4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4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4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49" nillable="true" ma:taxonomy="true" ma:internalName="lcf76f155ced4ddcb4097134ff3c332f" ma:taxonomyFieldName="MediaServiceImageTags" ma:displayName="Image Tags" ma:readOnly="false" ma:fieldId="{5cf76f15-5ced-4ddc-b409-7134ff3c332f}" ma:taxonomyMulti="true" ma:sspId="eb37f91c-4bb8-4ab3-bc5a-cd875381545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5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5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F921217-CF2C-4F9B-89A4-5E5B034D92D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3A6351B-02DC-4C48-8EE7-4776FAE79631}">
  <ds:schemaRefs>
    <ds:schemaRef ds:uri="http://schemas.microsoft.com/office/2006/metadata/properties"/>
    <ds:schemaRef ds:uri="http://schemas.microsoft.com/office/infopath/2007/PartnerControls"/>
    <ds:schemaRef ds:uri="4600776d-0a3c-44b4-bff2-0ceaafb13046"/>
    <ds:schemaRef ds:uri="8b601fda-9e74-4942-925a-8d99ee811d7a"/>
    <ds:schemaRef ds:uri="b42ee53a-2340-4c25-89c8-245227b3848b"/>
  </ds:schemaRefs>
</ds:datastoreItem>
</file>

<file path=customXml/itemProps3.xml><?xml version="1.0" encoding="utf-8"?>
<ds:datastoreItem xmlns:ds="http://schemas.openxmlformats.org/officeDocument/2006/customXml" ds:itemID="{AB61BAEB-6FEB-415A-A47B-654381806EF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3BD4FC7-F3BA-4AF3-9826-C8AE34E8D034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235367D9-F7C5-42C1-87CA-84433BD333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2ee53a-2340-4c25-89c8-245227b3848b"/>
    <ds:schemaRef ds:uri="4600776d-0a3c-44b4-bff2-0ceaafb13046"/>
    <ds:schemaRef ds:uri="8b601fda-9e74-4942-925a-8d99ee811d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ff82c930-76ad-4e10-8f68-9399c9560797}" enabled="1" method="Standard" siteId="{1ce6dd9e-b337-4088-be5e-8dbbec04b34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>-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Oral evidence - 15 Jul 2026</dc:title>
  <cp:revision>0</cp:revision>
</cp:coreProperties>
</file>