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31C1" w:rsidRPr="00A2378D" w:rsidP="00521041">
      <w:pPr>
        <w:pStyle w:val="TitleCommittee0"/>
      </w:pPr>
      <w:r w:rsidRPr="00A2378D">
        <w:t>International Development Committee</w:t>
      </w:r>
    </w:p>
    <w:p w:rsidR="006B31C1" w:rsidRPr="00A2378D" w:rsidP="00521041">
      <w:pPr>
        <w:pStyle w:val="TitleInquiry0"/>
      </w:pPr>
      <w:r w:rsidRPr="00A2378D">
        <w:t xml:space="preserve">Oral evidence: </w:t>
      </w:r>
      <w:r w:rsidRPr="00A2378D">
        <w:t>UK aid to Pakistan</w:t>
      </w:r>
      <w:r w:rsidRPr="00A2378D">
        <w:t xml:space="preserve">, HC </w:t>
      </w:r>
      <w:r w:rsidRPr="00A2378D">
        <w:t>216</w:t>
      </w:r>
    </w:p>
    <w:p w:rsidR="006B31C1" w:rsidRPr="00A2378D" w:rsidP="00521041">
      <w:pPr>
        <w:pStyle w:val="Para"/>
      </w:pPr>
      <w:r w:rsidRPr="00A2378D">
        <w:t>Tuesday 2 March 2021</w:t>
      </w:r>
    </w:p>
    <w:p w:rsidR="006B31C1" w:rsidRPr="00A2378D" w:rsidP="00521041">
      <w:pPr>
        <w:pStyle w:val="Para"/>
      </w:pPr>
      <w:r w:rsidRPr="00A2378D">
        <w:t xml:space="preserve">Ordered by the House of </w:t>
      </w:r>
      <w:r w:rsidRPr="00A2378D">
        <w:t>Commons</w:t>
      </w:r>
      <w:r w:rsidRPr="00A2378D">
        <w:t xml:space="preserve"> to be published on </w:t>
      </w:r>
      <w:r w:rsidRPr="00A2378D">
        <w:t>2 March 2021</w:t>
      </w:r>
      <w:r w:rsidRPr="00A2378D">
        <w:t>.</w:t>
      </w:r>
    </w:p>
    <w:p w:rsidR="006B31C1" w:rsidRPr="00A2378D" w:rsidP="00521041">
      <w:r>
        <w:fldChar w:fldCharType="begin"/>
      </w:r>
      <w:r>
        <w:instrText xml:space="preserve"> HYPERLINK "https://parliamentlive.tv/Event/Index/b455e1ad-016a-473f-964b-923959e09d54" </w:instrText>
      </w:r>
      <w:r>
        <w:fldChar w:fldCharType="separate"/>
      </w:r>
      <w:r w:rsidRPr="0013375B">
        <w:rPr>
          <w:rStyle w:val="Hyperlink"/>
        </w:rPr>
        <w:t>Watch the meeting</w:t>
      </w:r>
      <w:r>
        <w:fldChar w:fldCharType="end"/>
      </w:r>
    </w:p>
    <w:p w:rsidR="006B31C1" w:rsidRPr="00A2378D" w:rsidP="003B05DE">
      <w:r w:rsidRPr="00A2378D">
        <w:t xml:space="preserve">Members </w:t>
      </w:r>
      <w:r w:rsidRPr="00A2378D">
        <w:t>present:</w:t>
      </w:r>
      <w:r w:rsidRPr="00A2378D">
        <w:t xml:space="preserve"> </w:t>
      </w:r>
      <w:r w:rsidRPr="00A2378D">
        <w:t>Sarah Champion (Chair)</w:t>
      </w:r>
      <w:r w:rsidRPr="00A2378D">
        <w:t>;</w:t>
      </w:r>
      <w:r w:rsidRPr="00A2378D">
        <w:t xml:space="preserve"> Theo Clarke; Brendan Clarke-Smith; Mrs Pauline Latham; Chris Law;</w:t>
      </w:r>
      <w:r w:rsidRPr="00A2378D">
        <w:t xml:space="preserve"> </w:t>
      </w:r>
      <w:r w:rsidRPr="00A2378D">
        <w:t>Navendu Mishra;</w:t>
      </w:r>
      <w:r w:rsidRPr="00A2378D">
        <w:t xml:space="preserve"> </w:t>
      </w:r>
      <w:r w:rsidRPr="00A2378D">
        <w:t>Mr Virendra Sharma.</w:t>
      </w:r>
    </w:p>
    <w:p w:rsidR="006B31C1" w:rsidRPr="00A2378D" w:rsidP="00521041">
      <w:pPr>
        <w:pStyle w:val="ParaCentre"/>
      </w:pPr>
      <w:r w:rsidRPr="00A2378D">
        <w:t xml:space="preserve">Questions </w:t>
      </w:r>
      <w:r w:rsidRPr="00A2378D">
        <w:t>1</w:t>
      </w:r>
      <w:r w:rsidRPr="00A2378D">
        <w:t xml:space="preserve"> </w:t>
      </w:r>
      <w:r w:rsidRPr="00A2378D">
        <w:t>-</w:t>
      </w:r>
      <w:r w:rsidRPr="00A2378D">
        <w:t xml:space="preserve"> 1</w:t>
      </w:r>
      <w:r>
        <w:t>6</w:t>
      </w:r>
    </w:p>
    <w:p w:rsidR="006B31C1" w:rsidRPr="00A2378D" w:rsidP="00521041">
      <w:pPr>
        <w:pStyle w:val="TitleWitnesses0"/>
      </w:pPr>
      <w:r w:rsidRPr="00A2378D">
        <w:t>Witnesses</w:t>
      </w:r>
    </w:p>
    <w:p w:rsidR="006B31C1" w:rsidRPr="00A2378D" w:rsidP="00521041">
      <w:pPr>
        <w:pStyle w:val="Para"/>
      </w:pPr>
      <w:r>
        <w:fldChar w:fldCharType="begin"/>
      </w:r>
      <w:r>
        <w:instrText xml:space="preserve"> HYPERLINK \l "Panel1" </w:instrText>
      </w:r>
      <w:r>
        <w:fldChar w:fldCharType="separate"/>
      </w:r>
      <w:r w:rsidRPr="00B91B05">
        <w:rPr>
          <w:rStyle w:val="Hyperlink"/>
        </w:rPr>
        <w:t>I</w:t>
      </w:r>
      <w:r>
        <w:fldChar w:fldCharType="end"/>
      </w:r>
      <w:r w:rsidRPr="00A2378D">
        <w:t xml:space="preserve">: </w:t>
      </w:r>
      <w:r w:rsidRPr="00A2378D">
        <w:t xml:space="preserve">Dr </w:t>
      </w:r>
      <w:r w:rsidRPr="00A2378D">
        <w:t xml:space="preserve">Farzana Shaikh, Associate Fellow, Asia-Pacific Programme, Chatham House; </w:t>
      </w:r>
      <w:r>
        <w:t xml:space="preserve">and </w:t>
      </w:r>
      <w:r w:rsidRPr="00A2378D">
        <w:t>Rahul Roy</w:t>
      </w:r>
      <w:r w:rsidRPr="00A2378D">
        <w:t>-</w:t>
      </w:r>
      <w:r w:rsidRPr="00A2378D">
        <w:t xml:space="preserve">Chaudhury, Senior Fellow for </w:t>
      </w:r>
      <w:r w:rsidRPr="00A2378D">
        <w:t xml:space="preserve">South </w:t>
      </w:r>
      <w:r w:rsidRPr="00A2378D">
        <w:t>Asia</w:t>
      </w:r>
      <w:r w:rsidRPr="00A2378D">
        <w:t xml:space="preserve">, International Institute for Strategic Studies. </w:t>
      </w:r>
    </w:p>
    <w:p w:rsidR="006B31C1" w:rsidRPr="00A2378D" w:rsidP="00521041">
      <w:pPr>
        <w:pStyle w:val="Para"/>
      </w:pPr>
    </w:p>
    <w:p w:rsidR="006B31C1" w:rsidRPr="00A2378D" w:rsidP="00521041">
      <w:pPr>
        <w:rPr>
          <w:rFonts w:eastAsia="Times New Roman"/>
          <w:szCs w:val="20"/>
        </w:rPr>
      </w:pPr>
      <w:r w:rsidRPr="00A2378D">
        <w:br w:type="page"/>
      </w:r>
    </w:p>
    <w:p w:rsidR="006B31C1" w:rsidRPr="00A2378D" w:rsidP="006B31C1">
      <w:pPr>
        <w:pStyle w:val="TitlePanel0"/>
        <w:rPr>
          <w:szCs w:val="28"/>
        </w:rPr>
      </w:pPr>
      <w:bookmarkStart w:id="0" w:name="Panel1"/>
      <w:r w:rsidRPr="00A2378D">
        <w:rPr>
          <w:szCs w:val="28"/>
        </w:rPr>
        <w:t>Examination</w:t>
      </w:r>
      <w:r w:rsidRPr="00A2378D">
        <w:rPr>
          <w:szCs w:val="28"/>
        </w:rPr>
        <w:t xml:space="preserve"> of Witnesses</w:t>
      </w:r>
    </w:p>
    <w:p w:rsidR="006B31C1" w:rsidRPr="00A2378D" w:rsidP="006B31C1">
      <w:pPr>
        <w:pStyle w:val="TitlePanel0"/>
        <w:jc w:val="both"/>
      </w:pPr>
      <w:r w:rsidRPr="00A2378D">
        <w:rPr>
          <w:sz w:val="22"/>
        </w:rPr>
        <w:t xml:space="preserve">Witnesses: </w:t>
      </w:r>
      <w:r w:rsidRPr="00A2378D">
        <w:rPr>
          <w:sz w:val="22"/>
        </w:rPr>
        <w:t>Dr</w:t>
      </w:r>
      <w:r w:rsidRPr="00A2378D">
        <w:rPr>
          <w:sz w:val="22"/>
        </w:rPr>
        <w:t xml:space="preserve"> </w:t>
      </w:r>
      <w:r w:rsidRPr="00F93B23">
        <w:rPr>
          <w:sz w:val="22"/>
        </w:rPr>
        <w:t xml:space="preserve">Farzana </w:t>
      </w:r>
      <w:r w:rsidRPr="00A2378D">
        <w:rPr>
          <w:sz w:val="22"/>
        </w:rPr>
        <w:t xml:space="preserve">Shaikh and Rahul </w:t>
      </w:r>
      <w:r w:rsidRPr="00A2378D">
        <w:rPr>
          <w:sz w:val="22"/>
        </w:rPr>
        <w:t>Roy-Chaudhury</w:t>
      </w:r>
      <w:r w:rsidRPr="00A2378D">
        <w:rPr>
          <w:sz w:val="22"/>
        </w:rPr>
        <w:t>.</w:t>
      </w:r>
    </w:p>
    <w:p w:rsidR="004A7EAF" w:rsidRPr="00A2378D" w:rsidP="00E26D03">
      <w:pPr>
        <w:pStyle w:val="Question"/>
      </w:pPr>
      <w:bookmarkEnd w:id="0"/>
      <w:r w:rsidRPr="00A2378D">
        <w:rPr>
          <w:b/>
        </w:rPr>
        <w:t>Chair:</w:t>
      </w:r>
      <w:r w:rsidRPr="00A2378D">
        <w:t xml:space="preserve"> </w:t>
      </w:r>
      <w:r w:rsidRPr="00A2378D">
        <w:t>I</w:t>
      </w:r>
      <w:r w:rsidRPr="00A2378D">
        <w:t xml:space="preserve"> </w:t>
      </w:r>
      <w:r w:rsidRPr="00A2378D">
        <w:t>would like to call the start of</w:t>
      </w:r>
      <w:r w:rsidRPr="00A2378D">
        <w:t xml:space="preserve"> the</w:t>
      </w:r>
      <w:r w:rsidRPr="00A2378D">
        <w:t xml:space="preserve"> first session</w:t>
      </w:r>
      <w:r w:rsidRPr="00A2378D">
        <w:t xml:space="preserve"> </w:t>
      </w:r>
      <w:r>
        <w:t>of</w:t>
      </w:r>
      <w:r w:rsidRPr="00A2378D">
        <w:t xml:space="preserve"> the International Development Committee</w:t>
      </w:r>
      <w:r>
        <w:t>’s inquiry</w:t>
      </w:r>
      <w:r w:rsidRPr="00A2378D">
        <w:t xml:space="preserve"> into Pakistan</w:t>
      </w:r>
      <w:r w:rsidRPr="00A2378D">
        <w:t>. W</w:t>
      </w:r>
      <w:r w:rsidRPr="00A2378D">
        <w:t>e are</w:t>
      </w:r>
      <w:r w:rsidRPr="00A2378D">
        <w:t xml:space="preserve"> ve</w:t>
      </w:r>
      <w:r w:rsidRPr="00A2378D">
        <w:t>ry grateful to be joined by Farzana Shaikh</w:t>
      </w:r>
      <w:r w:rsidRPr="00A2378D">
        <w:t>, asso</w:t>
      </w:r>
      <w:r w:rsidRPr="00A2378D">
        <w:t>ciate fellow on the Asia</w:t>
      </w:r>
      <w:r w:rsidRPr="00A2378D">
        <w:noBreakHyphen/>
        <w:t xml:space="preserve">Pacific </w:t>
      </w:r>
      <w:r w:rsidRPr="00A2378D">
        <w:t xml:space="preserve">programme at Chatham House, and Rahul </w:t>
      </w:r>
      <w:r w:rsidRPr="00A2378D">
        <w:t>Roy-Chaudhury</w:t>
      </w:r>
      <w:r w:rsidRPr="00A2378D">
        <w:t xml:space="preserve">, senior fellow for </w:t>
      </w:r>
      <w:r w:rsidRPr="00A2378D">
        <w:t>south Asia</w:t>
      </w:r>
      <w:r w:rsidRPr="00A2378D">
        <w:t xml:space="preserve"> at the International Institute for Strategic Studies</w:t>
      </w:r>
      <w:r w:rsidRPr="00A2378D">
        <w:t>.</w:t>
      </w:r>
      <w:r w:rsidRPr="00A2378D">
        <w:t xml:space="preserve"> </w:t>
      </w:r>
      <w:r w:rsidRPr="00A2378D">
        <w:t>C</w:t>
      </w:r>
      <w:r w:rsidRPr="00A2378D">
        <w:t xml:space="preserve">ould </w:t>
      </w:r>
      <w:r w:rsidRPr="00A2378D">
        <w:t xml:space="preserve">I </w:t>
      </w:r>
      <w:r w:rsidRPr="00A2378D">
        <w:t xml:space="preserve">ask you both to briefly introduce </w:t>
      </w:r>
      <w:r w:rsidRPr="00A2378D">
        <w:t>yourselves</w:t>
      </w:r>
      <w:r w:rsidRPr="00A2378D">
        <w:t xml:space="preserve"> and </w:t>
      </w:r>
      <w:r w:rsidRPr="00A2378D">
        <w:t>tell</w:t>
      </w:r>
      <w:r w:rsidRPr="00A2378D">
        <w:t xml:space="preserve"> us a </w:t>
      </w:r>
      <w:r w:rsidRPr="00A2378D">
        <w:t xml:space="preserve">little </w:t>
      </w:r>
      <w:r w:rsidRPr="00A2378D">
        <w:t>b</w:t>
      </w:r>
      <w:r w:rsidRPr="00A2378D">
        <w:t>i</w:t>
      </w:r>
      <w:r w:rsidRPr="00A2378D">
        <w:t xml:space="preserve">t </w:t>
      </w:r>
      <w:r w:rsidRPr="00A2378D">
        <w:t>about your work</w:t>
      </w:r>
      <w:r w:rsidRPr="00A2378D">
        <w:t>?</w:t>
      </w:r>
      <w:r w:rsidRPr="00A2378D">
        <w:t xml:space="preserve"> </w:t>
      </w:r>
      <w:r w:rsidRPr="00A2378D">
        <w:t xml:space="preserve">Then I will ask Committee </w:t>
      </w:r>
      <w:r w:rsidRPr="00A2378D">
        <w:t xml:space="preserve">members </w:t>
      </w:r>
      <w:r w:rsidRPr="00A2378D">
        <w:t>to come in with specific questions.</w:t>
      </w:r>
      <w:r w:rsidRPr="00A2378D">
        <w:t xml:space="preserve"> </w:t>
      </w:r>
    </w:p>
    <w:p w:rsidR="00E40FBF" w:rsidRPr="00A2378D" w:rsidP="00F26AA2">
      <w:pPr>
        <w:pStyle w:val="Answer"/>
      </w:pPr>
      <w:r w:rsidRPr="00A2378D">
        <w:rPr>
          <w:b/>
          <w:i/>
        </w:rPr>
        <w:t>Dr Shaikh:</w:t>
      </w:r>
      <w:r w:rsidRPr="00A2378D">
        <w:rPr>
          <w:b/>
        </w:rPr>
        <w:t xml:space="preserve"> </w:t>
      </w:r>
      <w:r w:rsidRPr="00A2378D">
        <w:t xml:space="preserve">As you said, I am </w:t>
      </w:r>
      <w:r>
        <w:t xml:space="preserve">an </w:t>
      </w:r>
      <w:r w:rsidRPr="00A2378D">
        <w:t xml:space="preserve">associate </w:t>
      </w:r>
      <w:r w:rsidRPr="00A2378D">
        <w:t>f</w:t>
      </w:r>
      <w:r w:rsidRPr="00A2378D">
        <w:t>ellow</w:t>
      </w:r>
      <w:r w:rsidRPr="00A2378D">
        <w:t xml:space="preserve"> at </w:t>
      </w:r>
      <w:r w:rsidRPr="00A2378D">
        <w:t>Chatham</w:t>
      </w:r>
      <w:r w:rsidRPr="00A2378D">
        <w:t xml:space="preserve"> House</w:t>
      </w:r>
      <w:r w:rsidRPr="00A2378D">
        <w:t xml:space="preserve"> with the Asia</w:t>
      </w:r>
      <w:r w:rsidRPr="00A2378D">
        <w:t>-</w:t>
      </w:r>
      <w:r w:rsidRPr="00A2378D">
        <w:t>Pacific programme</w:t>
      </w:r>
      <w:r w:rsidRPr="00A2378D">
        <w:t>.</w:t>
      </w:r>
      <w:r w:rsidRPr="00A2378D">
        <w:t xml:space="preserve"> </w:t>
      </w:r>
      <w:r w:rsidRPr="00A2378D">
        <w:t xml:space="preserve">I </w:t>
      </w:r>
      <w:r w:rsidRPr="00A2378D">
        <w:t>ha</w:t>
      </w:r>
      <w:r w:rsidRPr="00A2378D">
        <w:t>ve be</w:t>
      </w:r>
      <w:r w:rsidRPr="00A2378D">
        <w:t>e</w:t>
      </w:r>
      <w:r w:rsidRPr="00A2378D">
        <w:t>n there since 2005</w:t>
      </w:r>
      <w:r w:rsidRPr="00A2378D">
        <w:t>.</w:t>
      </w:r>
      <w:r w:rsidRPr="00A2378D">
        <w:t xml:space="preserve"> </w:t>
      </w:r>
      <w:r w:rsidRPr="00A2378D">
        <w:t>During this period</w:t>
      </w:r>
      <w:r>
        <w:t>,</w:t>
      </w:r>
      <w:r w:rsidRPr="00A2378D">
        <w:t xml:space="preserve"> a</w:t>
      </w:r>
      <w:r w:rsidRPr="00A2378D">
        <w:t>n</w:t>
      </w:r>
      <w:r w:rsidRPr="00A2378D">
        <w:t>d lo</w:t>
      </w:r>
      <w:r w:rsidRPr="00A2378D">
        <w:t>n</w:t>
      </w:r>
      <w:r w:rsidRPr="00A2378D">
        <w:t>g before t</w:t>
      </w:r>
      <w:r w:rsidRPr="00A2378D">
        <w:t>hen, I have also had an academic career.</w:t>
      </w:r>
      <w:r w:rsidRPr="00A2378D">
        <w:t xml:space="preserve"> </w:t>
      </w:r>
      <w:r w:rsidRPr="00A2378D">
        <w:t>In fact, much of my life has been divided between</w:t>
      </w:r>
      <w:r w:rsidRPr="00A2378D">
        <w:t>, on the one hand,</w:t>
      </w:r>
      <w:r w:rsidRPr="00A2378D">
        <w:t xml:space="preserve"> wearing an academic hat </w:t>
      </w:r>
      <w:r w:rsidRPr="00A2378D">
        <w:t xml:space="preserve">at times </w:t>
      </w:r>
      <w:r w:rsidRPr="00A2378D">
        <w:t>and</w:t>
      </w:r>
      <w:r w:rsidRPr="00A2378D">
        <w:t xml:space="preserve">, at other times, </w:t>
      </w:r>
      <w:r w:rsidRPr="00A2378D">
        <w:t>dealing with policy.</w:t>
      </w:r>
      <w:r w:rsidRPr="00A2378D">
        <w:t xml:space="preserve"> </w:t>
      </w:r>
      <w:r w:rsidRPr="00A2378D">
        <w:t>My specialism of course is Pakistan</w:t>
      </w:r>
      <w:r>
        <w:t>,</w:t>
      </w:r>
      <w:r w:rsidRPr="00A2378D">
        <w:t xml:space="preserve"> and </w:t>
      </w:r>
      <w:r>
        <w:t>I have a</w:t>
      </w:r>
      <w:r w:rsidRPr="00A2378D">
        <w:t xml:space="preserve"> wider interest in </w:t>
      </w:r>
      <w:r w:rsidRPr="00A2378D">
        <w:t>sout</w:t>
      </w:r>
      <w:r w:rsidRPr="00A2378D">
        <w:t>h Asia</w:t>
      </w:r>
      <w:r w:rsidRPr="00A2378D">
        <w:t>n Islam.</w:t>
      </w:r>
      <w:r w:rsidRPr="00A2378D">
        <w:t xml:space="preserve"> </w:t>
      </w:r>
      <w:r w:rsidRPr="00A2378D">
        <w:t>I suppose I should also say that t</w:t>
      </w:r>
      <w:r w:rsidRPr="00A2378D">
        <w:t xml:space="preserve">his is not the first time I have given </w:t>
      </w:r>
      <w:r w:rsidRPr="00A2378D">
        <w:t xml:space="preserve">oral </w:t>
      </w:r>
      <w:r w:rsidRPr="00A2378D">
        <w:t xml:space="preserve">evidence to </w:t>
      </w:r>
      <w:r w:rsidRPr="00A2378D">
        <w:t>a p</w:t>
      </w:r>
      <w:r w:rsidRPr="00A2378D">
        <w:t xml:space="preserve">arliamentary </w:t>
      </w:r>
      <w:r>
        <w:t>C</w:t>
      </w:r>
      <w:r w:rsidRPr="00A2378D">
        <w:t xml:space="preserve">ommittee. </w:t>
      </w:r>
      <w:r w:rsidRPr="00A2378D">
        <w:t>I have done so for the Foreign Affairs Select Committee as well as the interparliamentary group on Kashmir.</w:t>
      </w:r>
      <w:r w:rsidRPr="00A2378D">
        <w:t xml:space="preserve"> </w:t>
      </w:r>
      <w:r w:rsidRPr="00A2378D">
        <w:t xml:space="preserve">Nevertheless, </w:t>
      </w:r>
      <w:r w:rsidRPr="00A2378D">
        <w:t>it is a great privilege and honour to be called by this Committee to give evidence again.</w:t>
      </w:r>
      <w:r w:rsidRPr="00A2378D">
        <w:t xml:space="preserve"> </w:t>
      </w:r>
    </w:p>
    <w:p w:rsidR="00F26AA2" w:rsidRPr="00A2378D" w:rsidP="000A2EB2">
      <w:pPr>
        <w:pStyle w:val="Remark"/>
      </w:pPr>
      <w:r w:rsidRPr="00A2378D">
        <w:rPr>
          <w:b/>
        </w:rPr>
        <w:t>Chair:</w:t>
      </w:r>
      <w:r w:rsidRPr="00A2378D">
        <w:t xml:space="preserve"> </w:t>
      </w:r>
      <w:r w:rsidRPr="00A2378D">
        <w:t xml:space="preserve">We </w:t>
      </w:r>
      <w:r w:rsidRPr="00A2378D">
        <w:t>thought we were special until you said that</w:t>
      </w:r>
      <w:r w:rsidRPr="00A2378D">
        <w:t>.</w:t>
      </w:r>
    </w:p>
    <w:p w:rsidR="000B52D1" w:rsidRPr="00A2378D" w:rsidP="00E40FBF">
      <w:pPr>
        <w:pStyle w:val="Answer"/>
      </w:pPr>
      <w:r w:rsidRPr="00A2378D">
        <w:rPr>
          <w:b/>
          <w:i/>
        </w:rPr>
        <w:t xml:space="preserve">Rahul </w:t>
      </w:r>
      <w:r w:rsidRPr="00A2378D">
        <w:rPr>
          <w:b/>
          <w:i/>
        </w:rPr>
        <w:t>Roy-Chaudhury</w:t>
      </w:r>
      <w:r w:rsidRPr="00A2378D">
        <w:rPr>
          <w:b/>
          <w:i/>
        </w:rPr>
        <w:t>:</w:t>
      </w:r>
      <w:r w:rsidRPr="00A2378D">
        <w:rPr>
          <w:b/>
        </w:rPr>
        <w:t xml:space="preserve"> </w:t>
      </w:r>
      <w:r w:rsidRPr="00A2378D">
        <w:t xml:space="preserve">My name is Rahul </w:t>
      </w:r>
      <w:r w:rsidRPr="00A2378D">
        <w:t>Roy-Chaudhury</w:t>
      </w:r>
      <w:r w:rsidRPr="00A2378D">
        <w:t>.</w:t>
      </w:r>
      <w:r w:rsidRPr="00A2378D">
        <w:t xml:space="preserve"> </w:t>
      </w:r>
      <w:r w:rsidRPr="00A2378D">
        <w:t xml:space="preserve">I am the senior fellow for </w:t>
      </w:r>
      <w:r w:rsidRPr="00A2378D">
        <w:t>south Asia</w:t>
      </w:r>
      <w:r w:rsidRPr="00A2378D">
        <w:t xml:space="preserve"> at the Internat</w:t>
      </w:r>
      <w:r w:rsidRPr="00A2378D">
        <w:t>ional Institute for Strategic Studies, which is a leading think</w:t>
      </w:r>
      <w:r w:rsidRPr="00A2378D">
        <w:t xml:space="preserve"> </w:t>
      </w:r>
      <w:r w:rsidRPr="00A2378D">
        <w:t>tank on international security, with headquarters in London.</w:t>
      </w:r>
      <w:r w:rsidRPr="00A2378D">
        <w:t xml:space="preserve"> </w:t>
      </w:r>
      <w:r w:rsidRPr="00A2378D">
        <w:t xml:space="preserve">At the IISS, I research </w:t>
      </w:r>
      <w:r w:rsidRPr="00A2378D">
        <w:t>and publish</w:t>
      </w:r>
      <w:r w:rsidRPr="00A2378D">
        <w:t xml:space="preserve"> policy-relevant briefs on regional security and organise track 1.5</w:t>
      </w:r>
      <w:r w:rsidRPr="00A2378D">
        <w:t xml:space="preserve"> </w:t>
      </w:r>
      <w:r w:rsidRPr="00A2378D">
        <w:t>meetings that bring together</w:t>
      </w:r>
      <w:r w:rsidRPr="00A2378D">
        <w:t xml:space="preserve"> top Government officials and experts from Afghanistan, </w:t>
      </w:r>
      <w:r w:rsidRPr="00A2378D">
        <w:t>India</w:t>
      </w:r>
      <w:r w:rsidRPr="00A2378D">
        <w:t xml:space="preserve"> and Pakistan to discuss measures to help build regional stability amid competitive trilateral relations.</w:t>
      </w:r>
      <w:r w:rsidRPr="00A2378D">
        <w:t xml:space="preserve"> </w:t>
      </w:r>
    </w:p>
    <w:p w:rsidR="00E40FBF" w:rsidRPr="00A2378D" w:rsidP="000B52D1">
      <w:pPr>
        <w:pStyle w:val="Question"/>
      </w:pPr>
      <w:r w:rsidRPr="00A2378D">
        <w:rPr>
          <w:b/>
        </w:rPr>
        <w:t>Chair:</w:t>
      </w:r>
      <w:r w:rsidRPr="00A2378D">
        <w:t xml:space="preserve"> We </w:t>
      </w:r>
      <w:r w:rsidRPr="00A2378D">
        <w:t>are</w:t>
      </w:r>
      <w:r w:rsidRPr="00A2378D">
        <w:t xml:space="preserve"> hold</w:t>
      </w:r>
      <w:r w:rsidRPr="00A2378D">
        <w:t xml:space="preserve">ing </w:t>
      </w:r>
      <w:r w:rsidRPr="00A2378D">
        <w:t xml:space="preserve">this inquiry because Pakistan has </w:t>
      </w:r>
      <w:r w:rsidRPr="00A2378D">
        <w:t>been</w:t>
      </w:r>
      <w:r w:rsidRPr="00A2378D">
        <w:t>, and we assume will conti</w:t>
      </w:r>
      <w:r w:rsidRPr="00A2378D">
        <w:t>nue to be</w:t>
      </w:r>
      <w:r w:rsidRPr="00A2378D">
        <w:t>, one of the biggest beneficiaries of UK overseas development assistance</w:t>
      </w:r>
      <w:r w:rsidRPr="00A2378D">
        <w:t>.</w:t>
      </w:r>
      <w:r w:rsidRPr="00A2378D">
        <w:t xml:space="preserve"> </w:t>
      </w:r>
      <w:r w:rsidRPr="00A2378D">
        <w:t>Thinking about that particularly</w:t>
      </w:r>
      <w:r w:rsidRPr="00A2378D">
        <w:t xml:space="preserve">, </w:t>
      </w:r>
      <w:r w:rsidRPr="00A2378D">
        <w:t>I wonder if I c</w:t>
      </w:r>
      <w:r w:rsidRPr="00A2378D">
        <w:t>ould</w:t>
      </w:r>
      <w:r w:rsidRPr="00A2378D">
        <w:t xml:space="preserve"> ask you both to respond to a </w:t>
      </w:r>
      <w:r w:rsidRPr="00A2378D">
        <w:t xml:space="preserve">really broad </w:t>
      </w:r>
      <w:r w:rsidRPr="00A2378D">
        <w:t>question</w:t>
      </w:r>
      <w:r w:rsidRPr="00A2378D">
        <w:t>.</w:t>
      </w:r>
      <w:r w:rsidRPr="00A2378D">
        <w:t xml:space="preserve"> </w:t>
      </w:r>
      <w:r w:rsidRPr="00A2378D">
        <w:t xml:space="preserve">What do you believe </w:t>
      </w:r>
      <w:r w:rsidRPr="00A2378D">
        <w:t xml:space="preserve">are </w:t>
      </w:r>
      <w:r w:rsidRPr="00A2378D">
        <w:t xml:space="preserve">the biggest challenges and </w:t>
      </w:r>
      <w:r w:rsidRPr="00A2378D">
        <w:t>opportunities for Pakistan?</w:t>
      </w:r>
    </w:p>
    <w:p w:rsidR="00F46C42" w:rsidRPr="00A2378D" w:rsidP="000B52D1">
      <w:pPr>
        <w:pStyle w:val="Answer"/>
      </w:pPr>
      <w:r w:rsidRPr="00A2378D">
        <w:rPr>
          <w:b/>
          <w:i/>
        </w:rPr>
        <w:t xml:space="preserve">Rahul </w:t>
      </w:r>
      <w:r w:rsidRPr="00A2378D">
        <w:rPr>
          <w:b/>
          <w:i/>
        </w:rPr>
        <w:t>Roy-Chaudhury</w:t>
      </w:r>
      <w:r w:rsidRPr="00A2378D">
        <w:rPr>
          <w:b/>
          <w:i/>
        </w:rPr>
        <w:t>:</w:t>
      </w:r>
      <w:r w:rsidRPr="00A2378D">
        <w:rPr>
          <w:b/>
        </w:rPr>
        <w:t xml:space="preserve"> </w:t>
      </w:r>
      <w:r w:rsidRPr="00A2378D">
        <w:t xml:space="preserve">Pakistan’s </w:t>
      </w:r>
      <w:r w:rsidRPr="00A2378D">
        <w:t xml:space="preserve">single </w:t>
      </w:r>
      <w:r w:rsidRPr="00A2378D">
        <w:t>biggest challenge</w:t>
      </w:r>
      <w:r w:rsidRPr="00A2378D">
        <w:t xml:space="preserve"> is to counter and curtail the growth and spread of the vicious ideology of religious extremism, in the absence of any effective action against local jihadi groups with t</w:t>
      </w:r>
      <w:r w:rsidRPr="00A2378D">
        <w:t>error links that also impact adversely on Pakistan’s relations with its neighbours.</w:t>
      </w:r>
      <w:r w:rsidRPr="00A2378D">
        <w:t xml:space="preserve"> </w:t>
      </w:r>
      <w:r w:rsidRPr="00A2378D">
        <w:t>These jihadi groups have bee</w:t>
      </w:r>
      <w:r w:rsidRPr="00A2378D">
        <w:t>n</w:t>
      </w:r>
      <w:r w:rsidRPr="00A2378D">
        <w:t xml:space="preserve"> fuelled over the years</w:t>
      </w:r>
      <w:r w:rsidRPr="00A2378D">
        <w:t xml:space="preserve"> by Pakistan’s political power dynamics, sectarian violence, prejudicial </w:t>
      </w:r>
      <w:r w:rsidRPr="00A2378D">
        <w:t>laws</w:t>
      </w:r>
      <w:r w:rsidRPr="00A2378D">
        <w:t xml:space="preserve"> and </w:t>
      </w:r>
      <w:r w:rsidRPr="00A2378D">
        <w:t>inflammatory educational publications</w:t>
      </w:r>
      <w:r w:rsidRPr="00A2378D">
        <w:t>,</w:t>
      </w:r>
      <w:r w:rsidRPr="00A2378D">
        <w:t xml:space="preserve"> as well as the foreign policy decisions of its Government towards both Afghanistan and India.</w:t>
      </w:r>
    </w:p>
    <w:p w:rsidR="000D7060" w:rsidRPr="00A2378D" w:rsidP="000B52D1">
      <w:pPr>
        <w:pStyle w:val="Answer"/>
      </w:pPr>
      <w:r w:rsidRPr="00A2378D">
        <w:t>In July 2019</w:t>
      </w:r>
      <w:r w:rsidRPr="00A2378D">
        <w:t>,</w:t>
      </w:r>
      <w:r w:rsidRPr="00A2378D">
        <w:t xml:space="preserve"> </w:t>
      </w:r>
      <w:r w:rsidRPr="00A2378D">
        <w:t xml:space="preserve">for example, </w:t>
      </w:r>
      <w:r w:rsidRPr="00A2378D">
        <w:t>Pakistan</w:t>
      </w:r>
      <w:r w:rsidRPr="00A2378D">
        <w:t>’s</w:t>
      </w:r>
      <w:r w:rsidRPr="00A2378D">
        <w:t xml:space="preserve"> </w:t>
      </w:r>
      <w:r w:rsidRPr="00A2378D">
        <w:t>Prime Minister</w:t>
      </w:r>
      <w:r>
        <w:t>,</w:t>
      </w:r>
      <w:r w:rsidRPr="00A2378D">
        <w:t xml:space="preserve"> Imran </w:t>
      </w:r>
      <w:r w:rsidRPr="00A2378D">
        <w:t>K</w:t>
      </w:r>
      <w:r w:rsidRPr="00A2378D">
        <w:t>han</w:t>
      </w:r>
      <w:r>
        <w:t>,</w:t>
      </w:r>
      <w:r w:rsidRPr="00A2378D">
        <w:t xml:space="preserve"> </w:t>
      </w:r>
      <w:r w:rsidRPr="00A2378D">
        <w:t>publicly</w:t>
      </w:r>
      <w:r w:rsidRPr="00A2378D">
        <w:t xml:space="preserve"> stated</w:t>
      </w:r>
      <w:r w:rsidRPr="00A2378D">
        <w:t xml:space="preserve"> that there were 40 different militant groups operating in Pakistan, with some 4</w:t>
      </w:r>
      <w:r w:rsidRPr="00A2378D">
        <w:t>0,000 militants in the country.</w:t>
      </w:r>
      <w:r w:rsidRPr="00A2378D">
        <w:t xml:space="preserve"> </w:t>
      </w:r>
      <w:r w:rsidRPr="00A2378D">
        <w:t xml:space="preserve">This was after several years of </w:t>
      </w:r>
      <w:r w:rsidRPr="00A2378D">
        <w:t xml:space="preserve">a </w:t>
      </w:r>
      <w:r w:rsidRPr="00A2378D">
        <w:t>very successful campaign that the Pakistani army was able to undertake</w:t>
      </w:r>
      <w:r w:rsidRPr="00A2378D">
        <w:t xml:space="preserve"> against local-based jihadi groups like the Tehrik-i-Taliban Pakistan</w:t>
      </w:r>
      <w:r w:rsidRPr="00A2378D">
        <w:t xml:space="preserve">. </w:t>
      </w:r>
      <w:r w:rsidRPr="00A2378D">
        <w:t>Unfortunately, the policy of the Pakistani Govern</w:t>
      </w:r>
      <w:r w:rsidRPr="00A2378D">
        <w:t xml:space="preserve">ment towards militants </w:t>
      </w:r>
      <w:r>
        <w:t>who</w:t>
      </w:r>
      <w:r w:rsidRPr="00A2378D">
        <w:t xml:space="preserve"> are waging a conflict against </w:t>
      </w:r>
      <w:r w:rsidRPr="00A2378D">
        <w:t>them</w:t>
      </w:r>
      <w:r w:rsidRPr="00A2378D">
        <w:t xml:space="preserve"> is very different from the policy of local jihadi groups that are waging conflict against Afghanistan and India.</w:t>
      </w:r>
      <w:r w:rsidRPr="00A2378D">
        <w:t xml:space="preserve"> </w:t>
      </w:r>
      <w:r w:rsidRPr="00A2378D">
        <w:t>To me, t</w:t>
      </w:r>
      <w:r w:rsidRPr="00A2378D">
        <w:t xml:space="preserve">he key issue will be how Pakistan is able to </w:t>
      </w:r>
      <w:r w:rsidRPr="00A2378D">
        <w:t>tackle effectively</w:t>
      </w:r>
      <w:r w:rsidRPr="00A2378D">
        <w:t xml:space="preserve"> this cult</w:t>
      </w:r>
      <w:r w:rsidRPr="00A2378D">
        <w:t>ure of jihadi violence and religious extremism.</w:t>
      </w:r>
      <w:r w:rsidRPr="00A2378D">
        <w:t xml:space="preserve"> </w:t>
      </w:r>
    </w:p>
    <w:p w:rsidR="00F46C42" w:rsidRPr="00A2378D" w:rsidP="000B52D1">
      <w:pPr>
        <w:pStyle w:val="Answer"/>
      </w:pPr>
      <w:r w:rsidRPr="00A2378D">
        <w:t xml:space="preserve">The </w:t>
      </w:r>
      <w:r w:rsidRPr="00A2378D">
        <w:t>opportunities lie in Pakistan being able to effectively discharge some of its priorities from the state apparatus to counter the narrative and operation of these jihadi groups, and to ensure that they do not have an impact in terms of cross-border terroris</w:t>
      </w:r>
      <w:r w:rsidRPr="00A2378D">
        <w:t>m in relation to Afghanistan or India.</w:t>
      </w:r>
      <w:r w:rsidRPr="00A2378D">
        <w:t xml:space="preserve"> </w:t>
      </w:r>
      <w:r w:rsidRPr="00A2378D">
        <w:t xml:space="preserve">That makes the relationship between Pakistan and these two other countries very difficult and fraught with uncertainty. </w:t>
      </w:r>
    </w:p>
    <w:p w:rsidR="002D1B8D" w:rsidRPr="00A2378D" w:rsidP="00727C57">
      <w:pPr>
        <w:pStyle w:val="Answer"/>
      </w:pPr>
      <w:r w:rsidRPr="00A2378D">
        <w:rPr>
          <w:b/>
          <w:i/>
        </w:rPr>
        <w:t>Dr Shaikh:</w:t>
      </w:r>
      <w:r w:rsidRPr="00A2378D">
        <w:rPr>
          <w:b/>
        </w:rPr>
        <w:t xml:space="preserve"> </w:t>
      </w:r>
      <w:r w:rsidRPr="00A2378D">
        <w:t>As I see it at the moment, t</w:t>
      </w:r>
      <w:r w:rsidRPr="00A2378D">
        <w:t xml:space="preserve">here are three </w:t>
      </w:r>
      <w:r w:rsidRPr="00A2378D">
        <w:t xml:space="preserve">broad </w:t>
      </w:r>
      <w:r w:rsidRPr="00A2378D">
        <w:t>sets of challenges</w:t>
      </w:r>
      <w:r w:rsidRPr="00A2378D">
        <w:t xml:space="preserve"> in Pakistan</w:t>
      </w:r>
      <w:r w:rsidRPr="00A2378D">
        <w:t>.</w:t>
      </w:r>
      <w:r w:rsidRPr="00A2378D">
        <w:t xml:space="preserve"> </w:t>
      </w:r>
      <w:r w:rsidRPr="00A2378D">
        <w:t>One is obviously the current state of political instability and turbulence.</w:t>
      </w:r>
      <w:r w:rsidRPr="00A2378D">
        <w:t xml:space="preserve"> </w:t>
      </w:r>
      <w:r w:rsidRPr="00A2378D">
        <w:t xml:space="preserve">There is </w:t>
      </w:r>
      <w:r w:rsidRPr="00A2378D">
        <w:t>no</w:t>
      </w:r>
      <w:r w:rsidRPr="00A2378D">
        <w:t xml:space="preserve"> meaningful national consensus</w:t>
      </w:r>
      <w:r w:rsidRPr="00A2378D">
        <w:t xml:space="preserve"> </w:t>
      </w:r>
      <w:r w:rsidRPr="00A2378D">
        <w:t>or</w:t>
      </w:r>
      <w:r w:rsidRPr="00A2378D">
        <w:t xml:space="preserve"> agreement between the Government and </w:t>
      </w:r>
      <w:r w:rsidRPr="00A2378D">
        <w:t xml:space="preserve">Opposition </w:t>
      </w:r>
      <w:r w:rsidRPr="00A2378D">
        <w:t>parties on key issues relating to institutional reform, macroeconomic ref</w:t>
      </w:r>
      <w:r w:rsidRPr="00A2378D">
        <w:t>orms</w:t>
      </w:r>
      <w:r>
        <w:t xml:space="preserve">, </w:t>
      </w:r>
      <w:r w:rsidRPr="00A2378D">
        <w:t>et cetera</w:t>
      </w:r>
      <w:r w:rsidRPr="00A2378D">
        <w:t>.</w:t>
      </w:r>
      <w:r w:rsidRPr="00A2378D">
        <w:t xml:space="preserve"> </w:t>
      </w:r>
      <w:r w:rsidRPr="00A2378D">
        <w:t xml:space="preserve">The other great challenge is economic uncertainty, which is closely tied to </w:t>
      </w:r>
      <w:r w:rsidRPr="00A2378D">
        <w:t>Pakistan</w:t>
      </w:r>
      <w:r w:rsidRPr="00A2378D">
        <w:t>’s very fragile economy.</w:t>
      </w:r>
      <w:r w:rsidRPr="00A2378D">
        <w:t xml:space="preserve"> </w:t>
      </w:r>
      <w:r w:rsidRPr="00A2378D">
        <w:t>It has been under increasing pressure from the difficulties Pakistan currently faces in terms of not</w:t>
      </w:r>
      <w:r>
        <w:t>,</w:t>
      </w:r>
      <w:r w:rsidRPr="00A2378D">
        <w:t xml:space="preserve"> as yet</w:t>
      </w:r>
      <w:r>
        <w:t>,</w:t>
      </w:r>
      <w:r w:rsidRPr="00A2378D">
        <w:t xml:space="preserve"> being seen to abide </w:t>
      </w:r>
      <w:r w:rsidRPr="00A2378D">
        <w:t>by all the benchmarks set by FATF.</w:t>
      </w:r>
    </w:p>
    <w:p w:rsidR="00CD4707" w:rsidRPr="00A2378D" w:rsidP="000D7060">
      <w:pPr>
        <w:pStyle w:val="Answer"/>
      </w:pPr>
      <w:r w:rsidRPr="00A2378D">
        <w:t>Finally, of course</w:t>
      </w:r>
      <w:r>
        <w:t>,</w:t>
      </w:r>
      <w:r w:rsidRPr="00A2378D">
        <w:t xml:space="preserve"> there </w:t>
      </w:r>
      <w:r w:rsidRPr="00A2378D">
        <w:t>are regional tensions.</w:t>
      </w:r>
      <w:r w:rsidRPr="00A2378D">
        <w:t xml:space="preserve"> </w:t>
      </w:r>
      <w:r w:rsidRPr="00A2378D">
        <w:t xml:space="preserve">There is forever the threat of conflict between India and </w:t>
      </w:r>
      <w:r w:rsidRPr="00A2378D">
        <w:t>Pakistan</w:t>
      </w:r>
      <w:r w:rsidRPr="00A2378D">
        <w:t xml:space="preserve">, </w:t>
      </w:r>
      <w:r w:rsidRPr="00A2378D">
        <w:t xml:space="preserve">and </w:t>
      </w:r>
      <w:r w:rsidRPr="00A2378D">
        <w:t xml:space="preserve">the threat of instability on </w:t>
      </w:r>
      <w:r w:rsidRPr="00A2378D">
        <w:t>Pakistan</w:t>
      </w:r>
      <w:r w:rsidRPr="00A2378D">
        <w:t xml:space="preserve">’s western border with Afghanistan. </w:t>
      </w:r>
      <w:r w:rsidRPr="00A2378D">
        <w:t>All this has a very vital b</w:t>
      </w:r>
      <w:r w:rsidRPr="00A2378D">
        <w:t>earing on developmental challenges, the question of whether aid can be delivered and whether this aid can be safeguarded in a meaningful way for the groups that are most in need of assistance.</w:t>
      </w:r>
      <w:r w:rsidRPr="00A2378D">
        <w:t xml:space="preserve"> </w:t>
      </w:r>
      <w:r w:rsidRPr="00A2378D">
        <w:t xml:space="preserve">These are the broad challenges that </w:t>
      </w:r>
      <w:r w:rsidRPr="00A2378D">
        <w:t xml:space="preserve">I </w:t>
      </w:r>
      <w:r w:rsidRPr="00A2378D">
        <w:t>would list in the first i</w:t>
      </w:r>
      <w:r w:rsidRPr="00A2378D">
        <w:t xml:space="preserve">nstance for </w:t>
      </w:r>
      <w:r w:rsidRPr="00A2378D">
        <w:t>Pakistan</w:t>
      </w:r>
      <w:r w:rsidRPr="00A2378D">
        <w:t>.</w:t>
      </w:r>
    </w:p>
    <w:p w:rsidR="0098665B" w:rsidRPr="00A2378D" w:rsidP="000D7060">
      <w:pPr>
        <w:pStyle w:val="Answer"/>
      </w:pPr>
      <w:r w:rsidRPr="00A2378D">
        <w:t>The opportunities are there.</w:t>
      </w:r>
      <w:r w:rsidRPr="00A2378D">
        <w:t xml:space="preserve"> </w:t>
      </w:r>
      <w:r w:rsidRPr="00A2378D">
        <w:t>T</w:t>
      </w:r>
      <w:r w:rsidRPr="00A2378D">
        <w:t>here has been, despite what Rahul has just said, a marked improvement</w:t>
      </w:r>
      <w:r w:rsidRPr="00A2378D">
        <w:t xml:space="preserve"> in the security situation in Pakistan</w:t>
      </w:r>
      <w:r w:rsidRPr="00A2378D">
        <w:t>.</w:t>
      </w:r>
      <w:r w:rsidRPr="00A2378D">
        <w:t xml:space="preserve"> If that continues, it should generally expand aid access to those regions and sections </w:t>
      </w:r>
      <w:r>
        <w:t>of</w:t>
      </w:r>
      <w:r w:rsidRPr="00A2378D">
        <w:t xml:space="preserve"> the country most in need of aid.</w:t>
      </w:r>
      <w:r w:rsidRPr="00A2378D">
        <w:t xml:space="preserve"> </w:t>
      </w:r>
      <w:r w:rsidRPr="00A2378D">
        <w:t>I have some figures here. S</w:t>
      </w:r>
      <w:r w:rsidRPr="00A2378D">
        <w:t>ince 2015</w:t>
      </w:r>
      <w:r>
        <w:t>,</w:t>
      </w:r>
      <w:r w:rsidRPr="00A2378D">
        <w:t xml:space="preserve"> particularly</w:t>
      </w:r>
      <w:r w:rsidRPr="00A2378D">
        <w:t xml:space="preserve">, </w:t>
      </w:r>
      <w:r w:rsidRPr="00A2378D">
        <w:t>this improvement in security ha</w:t>
      </w:r>
      <w:r w:rsidRPr="00A2378D">
        <w:t xml:space="preserve">s </w:t>
      </w:r>
      <w:r w:rsidRPr="00A2378D">
        <w:t>led to a marked decline in terrorist attacks.</w:t>
      </w:r>
      <w:r w:rsidRPr="00A2378D">
        <w:t xml:space="preserve"> </w:t>
      </w:r>
      <w:r w:rsidRPr="00A2378D">
        <w:t>There were an estimated 4,000 terrorist attacks in 2013</w:t>
      </w:r>
      <w:r>
        <w:t>,</w:t>
      </w:r>
      <w:r w:rsidRPr="00A2378D">
        <w:t xml:space="preserve"> and these have dropped to around 4</w:t>
      </w:r>
      <w:r w:rsidRPr="00A2378D">
        <w:t>00 in 2020.</w:t>
      </w:r>
      <w:r w:rsidRPr="00A2378D">
        <w:t xml:space="preserve"> </w:t>
      </w:r>
      <w:r w:rsidRPr="00A2378D">
        <w:t>Despite Rahul’s well-taken observations</w:t>
      </w:r>
      <w:r w:rsidRPr="00A2378D">
        <w:t xml:space="preserve"> and the </w:t>
      </w:r>
      <w:r w:rsidRPr="00A2378D">
        <w:t>challenges</w:t>
      </w:r>
      <w:r w:rsidRPr="00A2378D">
        <w:t xml:space="preserve"> I have outlined, the improved security situation provides a much more optimistic possibility for aid and development aid to be delivered to Pakistan.</w:t>
      </w:r>
    </w:p>
    <w:p w:rsidR="0098665B" w:rsidRPr="00A2378D" w:rsidP="00D4300C">
      <w:pPr>
        <w:pStyle w:val="Remark"/>
      </w:pPr>
      <w:r w:rsidRPr="00A2378D">
        <w:rPr>
          <w:b/>
        </w:rPr>
        <w:t>Chair:</w:t>
      </w:r>
      <w:r w:rsidRPr="00A2378D">
        <w:t xml:space="preserve"> The </w:t>
      </w:r>
      <w:r w:rsidRPr="00A2378D">
        <w:t>Committee</w:t>
      </w:r>
      <w:r w:rsidRPr="00A2378D">
        <w:t xml:space="preserve"> would like t</w:t>
      </w:r>
      <w:r w:rsidRPr="00A2378D">
        <w:t xml:space="preserve">o delve </w:t>
      </w:r>
      <w:r w:rsidRPr="00A2378D">
        <w:t>a little deeper into some of the topics you have raised and introduce some new ones.</w:t>
      </w:r>
      <w:r w:rsidRPr="00A2378D">
        <w:t xml:space="preserve"> </w:t>
      </w:r>
    </w:p>
    <w:p w:rsidR="000D7060" w:rsidRPr="00A2378D" w:rsidP="0098665B">
      <w:pPr>
        <w:pStyle w:val="Question"/>
      </w:pPr>
      <w:r w:rsidRPr="00A2378D">
        <w:rPr>
          <w:b/>
        </w:rPr>
        <w:t>Brendan Clarke-Smith:</w:t>
      </w:r>
      <w:r w:rsidRPr="00A2378D">
        <w:t xml:space="preserve"> Good afternoon</w:t>
      </w:r>
      <w:r w:rsidRPr="00A2378D">
        <w:t>,</w:t>
      </w:r>
      <w:r w:rsidRPr="00A2378D">
        <w:t xml:space="preserve"> everybody.</w:t>
      </w:r>
      <w:r w:rsidRPr="00A2378D">
        <w:t xml:space="preserve"> </w:t>
      </w:r>
      <w:r w:rsidRPr="00A2378D">
        <w:t>Picking up on some of the things you have just raised, looking at the impact Covid-19 has had on Pakistani soci</w:t>
      </w:r>
      <w:r w:rsidRPr="00A2378D">
        <w:t>ety, h</w:t>
      </w:r>
      <w:r w:rsidRPr="00A2378D">
        <w:t>ow would you say that has affected it?</w:t>
      </w:r>
    </w:p>
    <w:p w:rsidR="006D3C1E" w:rsidRPr="00A2378D" w:rsidP="0098665B">
      <w:pPr>
        <w:pStyle w:val="Answer"/>
      </w:pPr>
      <w:r w:rsidRPr="00A2378D">
        <w:rPr>
          <w:b/>
          <w:i/>
        </w:rPr>
        <w:t>Dr Shaikh:</w:t>
      </w:r>
      <w:r w:rsidRPr="00A2378D">
        <w:rPr>
          <w:b/>
        </w:rPr>
        <w:t xml:space="preserve"> </w:t>
      </w:r>
      <w:r w:rsidRPr="00A2378D">
        <w:t>L</w:t>
      </w:r>
      <w:r w:rsidRPr="00A2378D">
        <w:t xml:space="preserve">ike </w:t>
      </w:r>
      <w:r w:rsidRPr="00A2378D">
        <w:t xml:space="preserve">every </w:t>
      </w:r>
      <w:r w:rsidRPr="00A2378D">
        <w:t xml:space="preserve">other country in the world, </w:t>
      </w:r>
      <w:r w:rsidRPr="00A2378D">
        <w:t>Pakistan</w:t>
      </w:r>
      <w:r w:rsidRPr="00A2378D">
        <w:t>’s economy has been hit hard by Covid</w:t>
      </w:r>
      <w:r w:rsidRPr="00A2378D">
        <w:t>, though it appears to have weathered the storm rather better than most other economies in south and south-east As</w:t>
      </w:r>
      <w:r w:rsidRPr="00A2378D">
        <w:t>ia.</w:t>
      </w:r>
      <w:r w:rsidRPr="00A2378D">
        <w:t xml:space="preserve"> </w:t>
      </w:r>
      <w:r w:rsidRPr="00A2378D">
        <w:t>This may have to do with the fact that Pakistan is, relatively speaking, rather less well integrated into the global economy than other economies in the region.</w:t>
      </w:r>
      <w:r w:rsidRPr="00A2378D">
        <w:t xml:space="preserve"> </w:t>
      </w:r>
      <w:r w:rsidRPr="00A2378D">
        <w:t xml:space="preserve">Therefore, </w:t>
      </w:r>
      <w:r w:rsidRPr="00A2378D">
        <w:t xml:space="preserve">it is possibly </w:t>
      </w:r>
      <w:r w:rsidRPr="00A2378D">
        <w:t>relatively better protected against the shocks</w:t>
      </w:r>
      <w:r w:rsidRPr="00A2378D">
        <w:t xml:space="preserve"> that have jolted o</w:t>
      </w:r>
      <w:r w:rsidRPr="00A2378D">
        <w:t>ther economies</w:t>
      </w:r>
      <w:r w:rsidRPr="00A2378D">
        <w:t>.</w:t>
      </w:r>
    </w:p>
    <w:p w:rsidR="006D3C1E" w:rsidRPr="00A2378D" w:rsidP="0098665B">
      <w:pPr>
        <w:pStyle w:val="Answer"/>
      </w:pPr>
      <w:r w:rsidRPr="00A2378D">
        <w:t xml:space="preserve">Pakistan’s economy has also been cushioned by a sharp rise in remittances from overseas Pakistanis, especially from Pakistanis working in the Gulf </w:t>
      </w:r>
      <w:r w:rsidRPr="00A2378D">
        <w:t>states</w:t>
      </w:r>
      <w:r w:rsidRPr="00A2378D">
        <w:t>.</w:t>
      </w:r>
      <w:r w:rsidRPr="00A2378D">
        <w:t xml:space="preserve"> </w:t>
      </w:r>
      <w:r w:rsidRPr="00A2378D">
        <w:t>It is worth noting that</w:t>
      </w:r>
      <w:r w:rsidRPr="00A2378D">
        <w:t>,</w:t>
      </w:r>
      <w:r w:rsidRPr="00A2378D">
        <w:t xml:space="preserve"> over the last eight consecutive months</w:t>
      </w:r>
      <w:r w:rsidRPr="00A2378D">
        <w:t>,</w:t>
      </w:r>
      <w:r w:rsidRPr="00A2378D">
        <w:t xml:space="preserve"> remittances have totalled $2 </w:t>
      </w:r>
      <w:r w:rsidRPr="00A2378D">
        <w:t>b</w:t>
      </w:r>
      <w:r w:rsidRPr="00A2378D">
        <w:t xml:space="preserve">illion to </w:t>
      </w:r>
      <w:r w:rsidRPr="00A2378D">
        <w:t>Pakistan</w:t>
      </w:r>
      <w:r w:rsidRPr="00A2378D">
        <w:t>, which is significant.</w:t>
      </w:r>
    </w:p>
    <w:p w:rsidR="004F6A3D" w:rsidRPr="00A2378D" w:rsidP="0098665B">
      <w:pPr>
        <w:pStyle w:val="Answer"/>
      </w:pPr>
      <w:r w:rsidRPr="00A2378D">
        <w:t>Pakistan</w:t>
      </w:r>
      <w:r w:rsidRPr="00A2378D">
        <w:t xml:space="preserve"> has had a relatively low number of Covid</w:t>
      </w:r>
      <w:r w:rsidRPr="00A2378D">
        <w:t xml:space="preserve"> deaths and</w:t>
      </w:r>
      <w:r w:rsidRPr="00A2378D">
        <w:t xml:space="preserve"> cases</w:t>
      </w:r>
      <w:r w:rsidRPr="00A2378D">
        <w:t>.</w:t>
      </w:r>
      <w:r w:rsidRPr="00A2378D">
        <w:t xml:space="preserve"> </w:t>
      </w:r>
      <w:r w:rsidRPr="00A2378D">
        <w:t>Deaths at the moment stand at roughly 12,800.</w:t>
      </w:r>
      <w:r w:rsidRPr="00A2378D">
        <w:t xml:space="preserve"> </w:t>
      </w:r>
      <w:r w:rsidRPr="00A2378D">
        <w:t xml:space="preserve">The total number of cases is </w:t>
      </w:r>
      <w:r w:rsidRPr="00A2378D">
        <w:t xml:space="preserve">about </w:t>
      </w:r>
      <w:r w:rsidRPr="00A2378D">
        <w:t>500,000</w:t>
      </w:r>
      <w:r w:rsidRPr="00A2378D">
        <w:t>.</w:t>
      </w:r>
      <w:r w:rsidRPr="00A2378D">
        <w:t xml:space="preserve"> </w:t>
      </w:r>
      <w:r w:rsidRPr="00A2378D">
        <w:t>This has mystified some observers</w:t>
      </w:r>
      <w:r w:rsidRPr="00A2378D">
        <w:t>.</w:t>
      </w:r>
      <w:r w:rsidRPr="00A2378D">
        <w:t xml:space="preserve"> </w:t>
      </w:r>
      <w:r w:rsidRPr="00A2378D">
        <w:t>S</w:t>
      </w:r>
      <w:r w:rsidRPr="00A2378D">
        <w:t xml:space="preserve">ome </w:t>
      </w:r>
      <w:r w:rsidRPr="00A2378D">
        <w:t xml:space="preserve">have </w:t>
      </w:r>
      <w:r w:rsidRPr="00A2378D">
        <w:t>pointed to underreporting</w:t>
      </w:r>
      <w:r w:rsidRPr="00A2378D">
        <w:t>, others to inadequate testing in the country, and yet others to Pakistan’s bulging youth population</w:t>
      </w:r>
      <w:r w:rsidRPr="00A2378D">
        <w:t>.</w:t>
      </w:r>
      <w:r w:rsidRPr="00A2378D">
        <w:t xml:space="preserve"> </w:t>
      </w:r>
      <w:r w:rsidRPr="00A2378D">
        <w:t xml:space="preserve">More than 60% of </w:t>
      </w:r>
      <w:r w:rsidRPr="00A2378D">
        <w:t>Pakistan</w:t>
      </w:r>
      <w:r w:rsidRPr="00A2378D">
        <w:t>’s population is under the age of 30</w:t>
      </w:r>
      <w:r>
        <w:t>,</w:t>
      </w:r>
      <w:r w:rsidRPr="00A2378D">
        <w:t xml:space="preserve"> and we</w:t>
      </w:r>
      <w:r w:rsidRPr="00A2378D">
        <w:t xml:space="preserve"> know this group to be </w:t>
      </w:r>
      <w:r w:rsidRPr="00A2378D">
        <w:t xml:space="preserve">rather </w:t>
      </w:r>
      <w:r w:rsidRPr="00A2378D">
        <w:t>less vulnerable</w:t>
      </w:r>
      <w:r w:rsidRPr="00A2378D">
        <w:t xml:space="preserve"> to the virus than other age groups</w:t>
      </w:r>
      <w:r w:rsidRPr="00A2378D">
        <w:t>.</w:t>
      </w:r>
    </w:p>
    <w:p w:rsidR="004F6A3D" w:rsidRPr="00A2378D" w:rsidP="0098665B">
      <w:pPr>
        <w:pStyle w:val="Answer"/>
      </w:pPr>
      <w:r w:rsidRPr="00A2378D">
        <w:t>Having said that, Government officials believe that the main reason for Pakistan having handled this crisis better than most of its neighbours lies in the Government’s policy</w:t>
      </w:r>
      <w:r w:rsidRPr="00A2378D">
        <w:t xml:space="preserve"> of so-called smart lockdowns.</w:t>
      </w:r>
      <w:r w:rsidRPr="00A2378D">
        <w:t xml:space="preserve"> </w:t>
      </w:r>
      <w:r w:rsidRPr="00A2378D">
        <w:t>Th</w:t>
      </w:r>
      <w:r>
        <w:t>e</w:t>
      </w:r>
      <w:r w:rsidRPr="00A2378D">
        <w:t>se have targeted virus hotspots across the country while allowing the economy itself to continue functioning.</w:t>
      </w:r>
      <w:r w:rsidRPr="00A2378D">
        <w:t xml:space="preserve"> </w:t>
      </w:r>
      <w:r w:rsidRPr="00A2378D">
        <w:t xml:space="preserve">The </w:t>
      </w:r>
      <w:r w:rsidRPr="00A2378D">
        <w:t>G</w:t>
      </w:r>
      <w:r w:rsidRPr="00A2378D">
        <w:t xml:space="preserve">overnment can certainly take credit for alleviating some of the most damaging </w:t>
      </w:r>
      <w:r w:rsidRPr="00A2378D">
        <w:t xml:space="preserve">social </w:t>
      </w:r>
      <w:r w:rsidRPr="00A2378D">
        <w:t xml:space="preserve">consequences </w:t>
      </w:r>
      <w:r w:rsidRPr="00A2378D">
        <w:t xml:space="preserve">of </w:t>
      </w:r>
      <w:r w:rsidRPr="00A2378D">
        <w:t>Covid.</w:t>
      </w:r>
      <w:r w:rsidRPr="00A2378D">
        <w:t xml:space="preserve"> </w:t>
      </w:r>
      <w:r w:rsidRPr="001F645B">
        <w:t>There is a social protection and poverty alleviation scheme</w:t>
      </w:r>
      <w:r w:rsidRPr="00A2378D">
        <w:t xml:space="preserve">, known as </w:t>
      </w:r>
      <w:r w:rsidRPr="00A2378D">
        <w:t>Ehsaas</w:t>
      </w:r>
      <w:r w:rsidRPr="00A2378D">
        <w:t>, which is said to have benefited something like 12 million families in Pakistan through emergency cash handouts during the pandemic.</w:t>
      </w:r>
    </w:p>
    <w:p w:rsidR="00E14605" w:rsidRPr="00A2378D" w:rsidP="0098665B">
      <w:pPr>
        <w:pStyle w:val="Answer"/>
      </w:pPr>
      <w:r w:rsidRPr="00A2378D">
        <w:t xml:space="preserve">There </w:t>
      </w:r>
      <w:r w:rsidRPr="00A2378D">
        <w:t>are fears</w:t>
      </w:r>
      <w:r w:rsidRPr="00A2378D">
        <w:t>,</w:t>
      </w:r>
      <w:r w:rsidRPr="00A2378D">
        <w:t xml:space="preserve"> </w:t>
      </w:r>
      <w:r w:rsidRPr="00A2378D">
        <w:t xml:space="preserve">though, </w:t>
      </w:r>
      <w:r w:rsidRPr="00A2378D">
        <w:t>that these gains wil</w:t>
      </w:r>
      <w:r w:rsidRPr="00A2378D">
        <w:t xml:space="preserve">l be compromised by a recent </w:t>
      </w:r>
      <w:r w:rsidRPr="00A2378D">
        <w:t xml:space="preserve">very controversial </w:t>
      </w:r>
      <w:r w:rsidRPr="00A2378D">
        <w:t xml:space="preserve">decision </w:t>
      </w:r>
      <w:r w:rsidRPr="00A2378D">
        <w:t>from</w:t>
      </w:r>
      <w:r w:rsidRPr="00A2378D">
        <w:t xml:space="preserve"> the </w:t>
      </w:r>
      <w:r w:rsidRPr="00A2378D">
        <w:t>G</w:t>
      </w:r>
      <w:r w:rsidRPr="00A2378D">
        <w:t>overnment</w:t>
      </w:r>
      <w:r w:rsidRPr="00A2378D">
        <w:t xml:space="preserve"> to allow private companies to import Covid vaccines and exempt them from price caps</w:t>
      </w:r>
      <w:r w:rsidRPr="00A2378D">
        <w:t>.</w:t>
      </w:r>
      <w:r w:rsidRPr="00A2378D">
        <w:t xml:space="preserve"> </w:t>
      </w:r>
      <w:r w:rsidRPr="00A2378D">
        <w:t xml:space="preserve">The Government argue that, without the involvement of private companies, Pakistan would not </w:t>
      </w:r>
      <w:r w:rsidRPr="00A2378D">
        <w:t>be able to vaccinate its population of 2</w:t>
      </w:r>
      <w:r>
        <w:t>07</w:t>
      </w:r>
      <w:r w:rsidRPr="00A2378D">
        <w:t xml:space="preserve"> million. </w:t>
      </w:r>
      <w:r w:rsidRPr="00A2378D">
        <w:t>Nevertheless, there is concern that this decision will reinforce existing disparities in access to healthcare at a time when rising inflation</w:t>
      </w:r>
      <w:r w:rsidRPr="00A2378D">
        <w:t>, currently around 11%, and poverty have left millions struggli</w:t>
      </w:r>
      <w:r w:rsidRPr="00A2378D">
        <w:t>ng</w:t>
      </w:r>
      <w:r w:rsidRPr="00A2378D">
        <w:t>.</w:t>
      </w:r>
      <w:r w:rsidRPr="00A2378D">
        <w:t xml:space="preserve"> </w:t>
      </w:r>
      <w:r w:rsidRPr="00A2378D">
        <w:t>Some 6.5 million people are expected to be out of jobs i</w:t>
      </w:r>
      <w:r w:rsidRPr="00A2378D">
        <w:t>n</w:t>
      </w:r>
      <w:r w:rsidRPr="00A2378D">
        <w:t xml:space="preserve"> the fiscal year 2020</w:t>
      </w:r>
      <w:r w:rsidRPr="00A2378D">
        <w:t>-</w:t>
      </w:r>
      <w:r w:rsidRPr="00A2378D">
        <w:t xml:space="preserve">21. </w:t>
      </w:r>
      <w:r w:rsidRPr="00A2378D">
        <w:t>That gives you, broadly, the kinds of difficulties that Pakistan faces with Covid, but also the way in which it has emerged, mysteriously enough, relatively unscathed co</w:t>
      </w:r>
      <w:r w:rsidRPr="00A2378D">
        <w:t>mpared to some of its neighbours.</w:t>
      </w:r>
      <w:r w:rsidRPr="00A2378D">
        <w:t xml:space="preserve"> </w:t>
      </w:r>
    </w:p>
    <w:p w:rsidR="0098665B" w:rsidRPr="00A2378D" w:rsidP="00E14605">
      <w:pPr>
        <w:pStyle w:val="Question"/>
      </w:pPr>
      <w:r w:rsidRPr="00A2378D">
        <w:rPr>
          <w:b/>
        </w:rPr>
        <w:t>Brendan Clarke-Smith:</w:t>
      </w:r>
      <w:r w:rsidRPr="00A2378D">
        <w:t xml:space="preserve"> I was going to ask in terms of </w:t>
      </w:r>
      <w:r w:rsidRPr="00A2378D">
        <w:t>Pakistan</w:t>
      </w:r>
      <w:r w:rsidRPr="00A2378D">
        <w:t>’s economic development</w:t>
      </w:r>
      <w:r>
        <w:t xml:space="preserve">, </w:t>
      </w:r>
      <w:r w:rsidRPr="00A2378D">
        <w:t xml:space="preserve">and you have given us a very good </w:t>
      </w:r>
      <w:r w:rsidRPr="00A2378D">
        <w:t xml:space="preserve">in-depth </w:t>
      </w:r>
      <w:r w:rsidRPr="00A2378D">
        <w:t xml:space="preserve">summary. </w:t>
      </w:r>
      <w:r w:rsidRPr="00A2378D">
        <w:t>In terms of how it has affected the poorest communities, you mentioned that.</w:t>
      </w:r>
      <w:r w:rsidRPr="00A2378D">
        <w:t xml:space="preserve"> </w:t>
      </w:r>
      <w:r w:rsidRPr="00A2378D">
        <w:t>Do y</w:t>
      </w:r>
      <w:r w:rsidRPr="00A2378D">
        <w:t>ou think that is something to focus on now alongside the economic development?</w:t>
      </w:r>
      <w:r w:rsidRPr="00A2378D">
        <w:t xml:space="preserve"> </w:t>
      </w:r>
      <w:r w:rsidRPr="00A2378D">
        <w:t xml:space="preserve">Have the poor been particularly hard hit? </w:t>
      </w:r>
    </w:p>
    <w:p w:rsidR="008B7754" w:rsidRPr="00A2378D" w:rsidP="00E14605">
      <w:pPr>
        <w:pStyle w:val="Answer"/>
      </w:pPr>
      <w:r w:rsidRPr="00A2378D">
        <w:rPr>
          <w:b/>
          <w:i/>
        </w:rPr>
        <w:t>Dr Shaikh:</w:t>
      </w:r>
      <w:r w:rsidRPr="00A2378D">
        <w:rPr>
          <w:b/>
        </w:rPr>
        <w:t xml:space="preserve"> </w:t>
      </w:r>
      <w:r w:rsidRPr="00A2378D">
        <w:t>Yes.</w:t>
      </w:r>
      <w:r w:rsidRPr="00A2378D">
        <w:t xml:space="preserve"> </w:t>
      </w:r>
      <w:r w:rsidRPr="00A2378D">
        <w:t>I am quoting official figures</w:t>
      </w:r>
      <w:r w:rsidRPr="00A2378D">
        <w:t>:</w:t>
      </w:r>
      <w:r w:rsidRPr="00A2378D">
        <w:t xml:space="preserve"> </w:t>
      </w:r>
      <w:r w:rsidRPr="00A2378D">
        <w:t>6.5 million people are expected to be out of jobs next year.</w:t>
      </w:r>
      <w:r w:rsidRPr="00A2378D">
        <w:t xml:space="preserve"> </w:t>
      </w:r>
      <w:r w:rsidRPr="00A2378D">
        <w:t>O</w:t>
      </w:r>
      <w:r w:rsidRPr="00A2378D">
        <w:t>ne issue I would like t</w:t>
      </w:r>
      <w:r w:rsidRPr="00A2378D">
        <w:t>o bring into play is the gender</w:t>
      </w:r>
      <w:r w:rsidRPr="00A2378D">
        <w:t xml:space="preserve">ed impact </w:t>
      </w:r>
      <w:r w:rsidRPr="00A2378D">
        <w:t xml:space="preserve">of Covid. </w:t>
      </w:r>
      <w:r w:rsidRPr="00A2378D">
        <w:t xml:space="preserve">There have been several studies since </w:t>
      </w:r>
      <w:r w:rsidRPr="00A2378D">
        <w:t>mid-2020 that suggest Covid has had a particularly damaging effect on women.</w:t>
      </w:r>
      <w:r w:rsidRPr="00A2378D">
        <w:t xml:space="preserve"> </w:t>
      </w:r>
      <w:r w:rsidRPr="00A2378D">
        <w:t>This is because of its impact on Pakistan’s informal economy, which of course is dominated</w:t>
      </w:r>
      <w:r w:rsidRPr="00A2378D">
        <w:t xml:space="preserve"> by women.</w:t>
      </w:r>
      <w:r w:rsidRPr="00A2378D">
        <w:t xml:space="preserve"> </w:t>
      </w:r>
      <w:r w:rsidRPr="00A2378D">
        <w:t>Covid has also taken its toll on health services.</w:t>
      </w:r>
      <w:r w:rsidRPr="00A2378D">
        <w:t xml:space="preserve"> </w:t>
      </w:r>
      <w:r w:rsidRPr="00A2378D">
        <w:t>Essential health services for women and children across Pakistan have been disrupted.</w:t>
      </w:r>
      <w:r w:rsidRPr="00A2378D">
        <w:t xml:space="preserve"> </w:t>
      </w:r>
      <w:r w:rsidRPr="00A2378D">
        <w:t xml:space="preserve">Most reproductive health and family panning facilities are still not functional across many parts of </w:t>
      </w:r>
      <w:r w:rsidRPr="00A2378D">
        <w:t>Pakistan</w:t>
      </w:r>
      <w:r w:rsidRPr="00A2378D">
        <w:t>.</w:t>
      </w:r>
    </w:p>
    <w:p w:rsidR="00A65C31" w:rsidRPr="00A2378D" w:rsidP="00E14605">
      <w:pPr>
        <w:pStyle w:val="Answer"/>
      </w:pPr>
      <w:r w:rsidRPr="00A2378D">
        <w:t>As elsewhere, there has also been a disturbing rise in reported cases of gender-based violence during the lockdown.</w:t>
      </w:r>
      <w:r w:rsidRPr="00A2378D">
        <w:t xml:space="preserve"> </w:t>
      </w:r>
      <w:r w:rsidRPr="00A2378D">
        <w:t>Pakistan</w:t>
      </w:r>
      <w:r w:rsidRPr="00A2378D">
        <w:t xml:space="preserve"> has seen a surge in reported cases of domestic vi</w:t>
      </w:r>
      <w:r w:rsidRPr="00A2378D">
        <w:t>olence against women.</w:t>
      </w:r>
      <w:r w:rsidRPr="00A2378D">
        <w:t xml:space="preserve"> </w:t>
      </w:r>
      <w:r w:rsidRPr="00A2378D">
        <w:t>This is, again, in the informal work sector.</w:t>
      </w:r>
      <w:r w:rsidRPr="00A2378D">
        <w:t xml:space="preserve"> </w:t>
      </w:r>
      <w:r w:rsidRPr="00A2378D">
        <w:t>Gover</w:t>
      </w:r>
      <w:r w:rsidRPr="00A2378D">
        <w:t>nment officials recently reported a 25% increase of cases of domestic violence against women in some eastern districts of Punjab province.</w:t>
      </w:r>
      <w:r w:rsidRPr="00A2378D">
        <w:t xml:space="preserve"> </w:t>
      </w:r>
      <w:r w:rsidRPr="00A2378D">
        <w:t>The Government are aware of this.</w:t>
      </w:r>
      <w:r w:rsidRPr="00A2378D">
        <w:t xml:space="preserve"> </w:t>
      </w:r>
      <w:r w:rsidRPr="00A2378D">
        <w:t>The Ministry of Human Rights is working with the UN Population Fund</w:t>
      </w:r>
      <w:r w:rsidRPr="00A2378D">
        <w:t xml:space="preserve"> and the Islamab</w:t>
      </w:r>
      <w:r w:rsidRPr="00A2378D">
        <w:t>ad-based non-governmental organisation Rozan</w:t>
      </w:r>
      <w:r w:rsidRPr="00A2378D">
        <w:t>.</w:t>
      </w:r>
      <w:r w:rsidRPr="00A2378D">
        <w:t xml:space="preserve"> </w:t>
      </w:r>
      <w:r w:rsidRPr="00A2378D">
        <w:t>They are now working on developing higher standards for shelters for women during Covid-19.</w:t>
      </w:r>
      <w:r w:rsidRPr="00A2378D">
        <w:t xml:space="preserve"> </w:t>
      </w:r>
      <w:r w:rsidRPr="00A2378D">
        <w:t>It is hoped that these sorts of shelters will be extended across the country.</w:t>
      </w:r>
      <w:r w:rsidRPr="00A2378D">
        <w:t xml:space="preserve"> </w:t>
      </w:r>
    </w:p>
    <w:p w:rsidR="00E14605" w:rsidRPr="00A2378D" w:rsidP="00A65C31">
      <w:pPr>
        <w:pStyle w:val="Question"/>
      </w:pPr>
      <w:r w:rsidRPr="00A2378D">
        <w:rPr>
          <w:b/>
        </w:rPr>
        <w:t>Chair:</w:t>
      </w:r>
      <w:r w:rsidRPr="00A2378D">
        <w:t xml:space="preserve"> I </w:t>
      </w:r>
      <w:r>
        <w:t>am</w:t>
      </w:r>
      <w:r w:rsidRPr="00A2378D">
        <w:t xml:space="preserve"> very interested </w:t>
      </w:r>
      <w:r>
        <w:t>in</w:t>
      </w:r>
      <w:r w:rsidRPr="00A2378D">
        <w:t xml:space="preserve"> the in</w:t>
      </w:r>
      <w:r w:rsidRPr="00A2378D">
        <w:t xml:space="preserve">crease </w:t>
      </w:r>
      <w:r w:rsidRPr="00A2378D">
        <w:t xml:space="preserve">in remittance into </w:t>
      </w:r>
      <w:r w:rsidRPr="00A2378D">
        <w:t>Pakistan</w:t>
      </w:r>
      <w:r w:rsidRPr="00A2378D">
        <w:t xml:space="preserve">, because I know it has been dropping around the </w:t>
      </w:r>
      <w:r w:rsidRPr="00A2378D">
        <w:t>world, and</w:t>
      </w:r>
      <w:r w:rsidRPr="00A2378D">
        <w:t xml:space="preserve"> tying that to the projection of 6.5 million people being</w:t>
      </w:r>
      <w:r w:rsidRPr="00A2378D">
        <w:t xml:space="preserve"> </w:t>
      </w:r>
      <w:r w:rsidRPr="00A2378D">
        <w:t>out of work.</w:t>
      </w:r>
      <w:r w:rsidRPr="00A2378D">
        <w:t xml:space="preserve"> </w:t>
      </w:r>
      <w:r w:rsidRPr="00A2378D">
        <w:t>Does that out</w:t>
      </w:r>
      <w:r>
        <w:t>-</w:t>
      </w:r>
      <w:r w:rsidRPr="00A2378D">
        <w:t>of</w:t>
      </w:r>
      <w:r>
        <w:t>-</w:t>
      </w:r>
      <w:r w:rsidRPr="00A2378D">
        <w:t>work figure include people in the informal economy</w:t>
      </w:r>
      <w:r w:rsidRPr="00A2378D">
        <w:t xml:space="preserve">, or is </w:t>
      </w:r>
      <w:r>
        <w:t>it</w:t>
      </w:r>
      <w:r w:rsidRPr="00A2378D">
        <w:t xml:space="preserve"> on top of peop</w:t>
      </w:r>
      <w:r w:rsidRPr="00A2378D">
        <w:t>le in the informal economy</w:t>
      </w:r>
      <w:r w:rsidRPr="00A2378D">
        <w:t>?</w:t>
      </w:r>
      <w:r w:rsidRPr="00A2378D">
        <w:t xml:space="preserve"> </w:t>
      </w:r>
      <w:r w:rsidRPr="00A2378D">
        <w:t>Also, is it reasonably common for people to work overseas and send money home, or are those remittances from people who have permanently emigrated?</w:t>
      </w:r>
    </w:p>
    <w:p w:rsidR="00370B60" w:rsidRPr="00A2378D" w:rsidP="00A65C31">
      <w:pPr>
        <w:pStyle w:val="Answer"/>
      </w:pPr>
      <w:r w:rsidRPr="00A2378D">
        <w:rPr>
          <w:b/>
          <w:i/>
        </w:rPr>
        <w:t>Dr Shaikh:</w:t>
      </w:r>
      <w:r w:rsidRPr="00A2378D">
        <w:rPr>
          <w:b/>
        </w:rPr>
        <w:t xml:space="preserve"> </w:t>
      </w:r>
      <w:r w:rsidRPr="00A2378D">
        <w:t xml:space="preserve">To answer </w:t>
      </w:r>
      <w:r w:rsidRPr="00A2378D">
        <w:t>the</w:t>
      </w:r>
      <w:r w:rsidRPr="00A2378D">
        <w:t xml:space="preserve"> first question, I cannot be</w:t>
      </w:r>
      <w:r w:rsidRPr="00A2378D">
        <w:t xml:space="preserve"> entirely</w:t>
      </w:r>
      <w:r w:rsidRPr="00A2378D">
        <w:t xml:space="preserve"> sure that that 6</w:t>
      </w:r>
      <w:r w:rsidRPr="00A2378D">
        <w:t>.5 million figure rela</w:t>
      </w:r>
      <w:r w:rsidRPr="00A2378D">
        <w:t xml:space="preserve">tes to both the formal and </w:t>
      </w:r>
      <w:r w:rsidRPr="00A2378D">
        <w:t xml:space="preserve">the </w:t>
      </w:r>
      <w:r w:rsidRPr="00A2378D">
        <w:t>informal economy</w:t>
      </w:r>
      <w:r w:rsidRPr="00A2378D">
        <w:t>.</w:t>
      </w:r>
      <w:r w:rsidRPr="00A2378D">
        <w:t xml:space="preserve"> </w:t>
      </w:r>
      <w:r w:rsidRPr="00A2378D">
        <w:t>I simply do not have that information to hand.</w:t>
      </w:r>
      <w:r w:rsidRPr="00A2378D">
        <w:t xml:space="preserve"> </w:t>
      </w:r>
      <w:r w:rsidRPr="00A2378D">
        <w:t xml:space="preserve">It is common, mainly for male workers who leave Pakistan and seek employment abroad, to send part of </w:t>
      </w:r>
      <w:r>
        <w:t xml:space="preserve">their </w:t>
      </w:r>
      <w:r w:rsidRPr="00A2378D">
        <w:t>earnings to their families based in Pakistan.</w:t>
      </w:r>
    </w:p>
    <w:p w:rsidR="00433B80" w:rsidRPr="00A2378D" w:rsidP="00A65C31">
      <w:pPr>
        <w:pStyle w:val="Answer"/>
      </w:pPr>
      <w:r w:rsidRPr="00A2378D">
        <w:t>People have</w:t>
      </w:r>
      <w:r>
        <w:t xml:space="preserve">, </w:t>
      </w:r>
      <w:r w:rsidRPr="00A2378D">
        <w:t>of course</w:t>
      </w:r>
      <w:r>
        <w:t>,</w:t>
      </w:r>
      <w:r w:rsidRPr="00A2378D">
        <w:t xml:space="preserve"> raised </w:t>
      </w:r>
      <w:r w:rsidRPr="00A2378D">
        <w:t xml:space="preserve">the </w:t>
      </w:r>
      <w:r w:rsidRPr="00A2378D">
        <w:t xml:space="preserve">question of how </w:t>
      </w:r>
      <w:r w:rsidRPr="00A2378D">
        <w:t xml:space="preserve">it is that </w:t>
      </w:r>
      <w:r w:rsidRPr="00A2378D">
        <w:t xml:space="preserve">there has been </w:t>
      </w:r>
      <w:r w:rsidRPr="00A2378D">
        <w:t xml:space="preserve">such </w:t>
      </w:r>
      <w:r w:rsidRPr="00A2378D">
        <w:t>a sharp rise in remit</w:t>
      </w:r>
      <w:r w:rsidRPr="00A2378D">
        <w:t>tances.</w:t>
      </w:r>
      <w:r w:rsidRPr="00A2378D">
        <w:t xml:space="preserve"> </w:t>
      </w:r>
      <w:r w:rsidRPr="00A2378D">
        <w:t xml:space="preserve">There is a general agreement that it shows that much of the remittance </w:t>
      </w:r>
      <w:r w:rsidRPr="00A2378D">
        <w:t>is</w:t>
      </w:r>
      <w:r w:rsidRPr="00A2378D">
        <w:t xml:space="preserve"> being channelled through official means.</w:t>
      </w:r>
      <w:r w:rsidRPr="00A2378D">
        <w:t xml:space="preserve"> </w:t>
      </w:r>
      <w:r w:rsidRPr="00A2378D">
        <w:t xml:space="preserve">In other words, the informal ways of people carrying remittances, the so-called </w:t>
      </w:r>
      <w:r w:rsidRPr="00A2378D">
        <w:t>hawala</w:t>
      </w:r>
      <w:r w:rsidRPr="00A2378D">
        <w:t xml:space="preserve"> system, is now pretty much being closed down.</w:t>
      </w:r>
      <w:r w:rsidRPr="00A2378D">
        <w:t xml:space="preserve"> </w:t>
      </w:r>
      <w:r w:rsidRPr="00A2378D">
        <w:t>This</w:t>
      </w:r>
      <w:r w:rsidRPr="00A2378D">
        <w:t xml:space="preserve"> </w:t>
      </w:r>
      <w:r w:rsidRPr="00A2378D">
        <w:t>is</w:t>
      </w:r>
      <w:r>
        <w:t>,</w:t>
      </w:r>
      <w:r w:rsidRPr="00A2378D">
        <w:t xml:space="preserve"> </w:t>
      </w:r>
      <w:r w:rsidRPr="00A2378D">
        <w:t>of course</w:t>
      </w:r>
      <w:r>
        <w:t>,</w:t>
      </w:r>
      <w:r w:rsidRPr="00A2378D">
        <w:t xml:space="preserve"> </w:t>
      </w:r>
      <w:r w:rsidRPr="00A2378D">
        <w:t xml:space="preserve">because of </w:t>
      </w:r>
      <w:r w:rsidRPr="00A2378D">
        <w:t>pressure</w:t>
      </w:r>
      <w:r w:rsidRPr="00A2378D">
        <w:t xml:space="preserve"> from the FATF. </w:t>
      </w:r>
      <w:r w:rsidRPr="00A2378D">
        <w:t>Pakistan</w:t>
      </w:r>
      <w:r w:rsidRPr="00A2378D">
        <w:t xml:space="preserve"> wants to be seen to be officially controlling the flow of money across its borders.</w:t>
      </w:r>
      <w:r w:rsidRPr="00A2378D">
        <w:t xml:space="preserve"> </w:t>
      </w:r>
      <w:r w:rsidRPr="00A2378D">
        <w:t xml:space="preserve">Much of the inflow </w:t>
      </w:r>
      <w:r w:rsidRPr="00A2378D">
        <w:t>is</w:t>
      </w:r>
      <w:r w:rsidRPr="00A2378D">
        <w:t xml:space="preserve"> now going through official channels, which is why we are seeing such unusually high le</w:t>
      </w:r>
      <w:r w:rsidRPr="00A2378D">
        <w:t>vels.</w:t>
      </w:r>
      <w:r w:rsidRPr="00A2378D">
        <w:t xml:space="preserve"> </w:t>
      </w:r>
      <w:r w:rsidRPr="00A2378D">
        <w:t>In the past, they were much lower because people were having these remittances come across the border informally.</w:t>
      </w:r>
      <w:r w:rsidRPr="00A2378D">
        <w:t xml:space="preserve"> </w:t>
      </w:r>
      <w:r w:rsidRPr="00A2378D">
        <w:t xml:space="preserve">That </w:t>
      </w:r>
      <w:r w:rsidRPr="00A2378D">
        <w:t>option</w:t>
      </w:r>
      <w:r w:rsidRPr="00A2378D">
        <w:t xml:space="preserve"> has pretty much </w:t>
      </w:r>
      <w:r w:rsidRPr="00A2378D">
        <w:t xml:space="preserve">been </w:t>
      </w:r>
      <w:r w:rsidRPr="00A2378D">
        <w:t xml:space="preserve">closed off </w:t>
      </w:r>
      <w:r w:rsidRPr="00A2378D">
        <w:t>now.</w:t>
      </w:r>
    </w:p>
    <w:p w:rsidR="00A65C31" w:rsidRPr="00A2378D" w:rsidP="00433B80">
      <w:pPr>
        <w:pStyle w:val="Question"/>
      </w:pPr>
      <w:r w:rsidRPr="00A2378D">
        <w:rPr>
          <w:b/>
        </w:rPr>
        <w:t>Chair:</w:t>
      </w:r>
      <w:r w:rsidRPr="00A2378D">
        <w:t xml:space="preserve"> I would </w:t>
      </w:r>
      <w:r w:rsidRPr="00A2378D">
        <w:t>imagine</w:t>
      </w:r>
      <w:r w:rsidRPr="00A2378D">
        <w:t xml:space="preserve"> </w:t>
      </w:r>
      <w:r w:rsidRPr="00A2378D">
        <w:t xml:space="preserve">that is also a direct impact of Covid stopping </w:t>
      </w:r>
      <w:r w:rsidRPr="00A2378D">
        <w:t>international travel.</w:t>
      </w:r>
    </w:p>
    <w:p w:rsidR="00433B80" w:rsidRPr="00A2378D" w:rsidP="00433B80">
      <w:pPr>
        <w:pStyle w:val="Answer"/>
      </w:pPr>
      <w:r w:rsidRPr="00A2378D">
        <w:rPr>
          <w:b/>
          <w:i/>
        </w:rPr>
        <w:t>Dr Shaikh:</w:t>
      </w:r>
      <w:r w:rsidRPr="00A2378D">
        <w:rPr>
          <w:b/>
        </w:rPr>
        <w:t xml:space="preserve"> </w:t>
      </w:r>
      <w:r w:rsidRPr="00A2378D">
        <w:t>Yes</w:t>
      </w:r>
      <w:r w:rsidRPr="00A2378D">
        <w:t>, that too.</w:t>
      </w:r>
      <w:r w:rsidRPr="00A2378D">
        <w:t xml:space="preserve"> </w:t>
      </w:r>
    </w:p>
    <w:p w:rsidR="00433B80" w:rsidRPr="00A2378D" w:rsidP="00433B80">
      <w:pPr>
        <w:pStyle w:val="Question"/>
      </w:pPr>
      <w:r w:rsidRPr="00A2378D">
        <w:rPr>
          <w:b/>
        </w:rPr>
        <w:t>Chris Law:</w:t>
      </w:r>
      <w:r w:rsidRPr="00A2378D">
        <w:t xml:space="preserve"> </w:t>
      </w:r>
      <w:r w:rsidRPr="00A2378D">
        <w:t>How is the China-Pakistan economic corridor changing Pakistan?</w:t>
      </w:r>
      <w:r w:rsidRPr="00A2378D">
        <w:t xml:space="preserve"> </w:t>
      </w:r>
      <w:r w:rsidRPr="00A2378D">
        <w:t>What impact is it having upon its relations with neighbouring states, in particular both Pakistan’s and China’s relationships wit</w:t>
      </w:r>
      <w:r w:rsidRPr="00A2378D">
        <w:t>h India?</w:t>
      </w:r>
    </w:p>
    <w:p w:rsidR="00611E91" w:rsidRPr="00A2378D" w:rsidP="002F12C4">
      <w:pPr>
        <w:pStyle w:val="Answer"/>
      </w:pPr>
      <w:r w:rsidRPr="00A2378D">
        <w:rPr>
          <w:b/>
          <w:i/>
        </w:rPr>
        <w:t xml:space="preserve">Rahul </w:t>
      </w:r>
      <w:r w:rsidRPr="00A2378D">
        <w:rPr>
          <w:b/>
          <w:i/>
        </w:rPr>
        <w:t>Roy-Chaudhury</w:t>
      </w:r>
      <w:r w:rsidRPr="00A2378D">
        <w:rPr>
          <w:b/>
          <w:i/>
        </w:rPr>
        <w:t>:</w:t>
      </w:r>
      <w:r w:rsidRPr="00A2378D">
        <w:rPr>
          <w:b/>
        </w:rPr>
        <w:t xml:space="preserve"> </w:t>
      </w:r>
      <w:r w:rsidRPr="00A2378D">
        <w:t>Pakistan</w:t>
      </w:r>
      <w:r w:rsidRPr="00A2378D">
        <w:t>’s official narrative over the China</w:t>
      </w:r>
      <w:r w:rsidRPr="00A2378D">
        <w:t xml:space="preserve">-Pakistan economic corridor, which is a flagship venture of the belt and road initiative, </w:t>
      </w:r>
      <w:r w:rsidRPr="00A2378D">
        <w:t>has been very powerful.</w:t>
      </w:r>
      <w:r w:rsidRPr="00A2378D">
        <w:t xml:space="preserve"> </w:t>
      </w:r>
      <w:r w:rsidRPr="00A2378D">
        <w:t>When it was form</w:t>
      </w:r>
      <w:r w:rsidRPr="00A2378D">
        <w:t>ally</w:t>
      </w:r>
      <w:r w:rsidRPr="00A2378D">
        <w:t xml:space="preserve"> proclaimed by China six years ago</w:t>
      </w:r>
      <w:r w:rsidRPr="00A2378D">
        <w:t>,</w:t>
      </w:r>
      <w:r w:rsidRPr="00A2378D">
        <w:t xml:space="preserve"> we were lo</w:t>
      </w:r>
      <w:r w:rsidRPr="00A2378D">
        <w:t>oking at the provision of $62 billion of investment from China coming in for transport</w:t>
      </w:r>
      <w:r w:rsidRPr="00A2378D">
        <w:t xml:space="preserve">, </w:t>
      </w:r>
      <w:r w:rsidRPr="00A2378D">
        <w:t>port</w:t>
      </w:r>
      <w:r w:rsidRPr="00A2378D">
        <w:t xml:space="preserve"> and e</w:t>
      </w:r>
      <w:r w:rsidRPr="00A2378D">
        <w:t>nergy infrastructure projects</w:t>
      </w:r>
      <w:r w:rsidRPr="00A2378D">
        <w:t xml:space="preserve"> from Kashgar in China’s Xinjiang province to Gwadar in Pakistan’s Balochistan</w:t>
      </w:r>
      <w:r w:rsidRPr="00A2378D">
        <w:t xml:space="preserve"> province</w:t>
      </w:r>
      <w:r w:rsidRPr="00A2378D">
        <w:t>.</w:t>
      </w:r>
      <w:r w:rsidRPr="00A2378D">
        <w:t xml:space="preserve"> </w:t>
      </w:r>
      <w:r w:rsidRPr="00A2378D">
        <w:t>Since then</w:t>
      </w:r>
      <w:r w:rsidRPr="00A2378D">
        <w:t xml:space="preserve">, </w:t>
      </w:r>
      <w:r w:rsidRPr="00A2378D">
        <w:t>things have soured.</w:t>
      </w:r>
      <w:r w:rsidRPr="00A2378D">
        <w:t xml:space="preserve"> </w:t>
      </w:r>
      <w:r w:rsidRPr="00A2378D">
        <w:t>The scal</w:t>
      </w:r>
      <w:r w:rsidRPr="00A2378D">
        <w:t>e of the projects ha</w:t>
      </w:r>
      <w:r w:rsidRPr="00A2378D">
        <w:t>s</w:t>
      </w:r>
      <w:r w:rsidRPr="00A2378D">
        <w:t xml:space="preserve"> decreased, but it is reported that</w:t>
      </w:r>
      <w:r w:rsidRPr="00A2378D">
        <w:t xml:space="preserve"> about $25 billion of investment has already come into Pakistan.</w:t>
      </w:r>
      <w:r w:rsidRPr="00A2378D">
        <w:t xml:space="preserve"> </w:t>
      </w:r>
      <w:r w:rsidRPr="00A2378D">
        <w:t>A number of projects have started, including the commercial operations in Gwadar port</w:t>
      </w:r>
      <w:r w:rsidRPr="00A2378D">
        <w:t>.</w:t>
      </w:r>
      <w:r w:rsidRPr="00A2378D">
        <w:t xml:space="preserve"> </w:t>
      </w:r>
      <w:r w:rsidRPr="00A2378D">
        <w:t>Reportedly, about 75,000 jobs have been created.</w:t>
      </w:r>
    </w:p>
    <w:p w:rsidR="00611E91" w:rsidRPr="00A2378D" w:rsidP="002F12C4">
      <w:pPr>
        <w:pStyle w:val="Answer"/>
      </w:pPr>
      <w:r w:rsidRPr="00A2378D">
        <w:t xml:space="preserve">There have been more and </w:t>
      </w:r>
      <w:r w:rsidRPr="00A2378D">
        <w:t>more questions on issues</w:t>
      </w:r>
      <w:r w:rsidRPr="00A2378D">
        <w:t xml:space="preserve"> </w:t>
      </w:r>
      <w:r w:rsidRPr="00A2378D">
        <w:t xml:space="preserve">of </w:t>
      </w:r>
      <w:r w:rsidRPr="00A2378D">
        <w:t xml:space="preserve">transparency, </w:t>
      </w:r>
      <w:r>
        <w:t xml:space="preserve">the </w:t>
      </w:r>
      <w:r w:rsidRPr="00A2378D">
        <w:t>debt</w:t>
      </w:r>
      <w:r>
        <w:t xml:space="preserve"> </w:t>
      </w:r>
      <w:r w:rsidRPr="00A2378D">
        <w:t xml:space="preserve">that </w:t>
      </w:r>
      <w:r w:rsidRPr="00A2378D">
        <w:t>Pakistan</w:t>
      </w:r>
      <w:r w:rsidRPr="00A2378D">
        <w:t xml:space="preserve"> is in</w:t>
      </w:r>
      <w:r w:rsidRPr="00A2378D">
        <w:t>,</w:t>
      </w:r>
      <w:r w:rsidRPr="00A2378D">
        <w:t xml:space="preserve"> </w:t>
      </w:r>
      <w:r w:rsidRPr="00A2378D">
        <w:t xml:space="preserve">in </w:t>
      </w:r>
      <w:r w:rsidRPr="00A2378D">
        <w:t>relation to China</w:t>
      </w:r>
      <w:r w:rsidRPr="00A2378D">
        <w:t>,</w:t>
      </w:r>
      <w:r w:rsidRPr="00A2378D">
        <w:t xml:space="preserve"> over the loans that it has taken and the commercial viability of certain projects.</w:t>
      </w:r>
      <w:r w:rsidRPr="00A2378D">
        <w:t xml:space="preserve"> </w:t>
      </w:r>
      <w:r w:rsidRPr="00A2378D">
        <w:t xml:space="preserve">The concern is that, if Pakistan is not able to repay the debt appropriately, </w:t>
      </w:r>
      <w:r>
        <w:t>it</w:t>
      </w:r>
      <w:r w:rsidRPr="00A2378D">
        <w:t xml:space="preserve"> could lead to Chinese control </w:t>
      </w:r>
      <w:r>
        <w:t>of</w:t>
      </w:r>
      <w:r w:rsidRPr="00A2378D">
        <w:t xml:space="preserve"> some of these strategic projects in Pakistan, as you have </w:t>
      </w:r>
      <w:r w:rsidRPr="00A2378D">
        <w:t>seen in Sri Lanka.</w:t>
      </w:r>
      <w:r w:rsidRPr="00A2378D">
        <w:t xml:space="preserve"> </w:t>
      </w:r>
      <w:r w:rsidRPr="00A2378D">
        <w:t>Essentially, f</w:t>
      </w:r>
      <w:r w:rsidRPr="00A2378D">
        <w:t xml:space="preserve">or </w:t>
      </w:r>
      <w:r w:rsidRPr="00A2378D">
        <w:t>Pakistan</w:t>
      </w:r>
      <w:r w:rsidRPr="00A2378D">
        <w:t xml:space="preserve"> </w:t>
      </w:r>
      <w:r w:rsidRPr="00A2378D">
        <w:t>this continues to be a major source of funding, the largest investments co</w:t>
      </w:r>
      <w:r w:rsidRPr="00A2378D">
        <w:t xml:space="preserve">ming in, </w:t>
      </w:r>
      <w:r w:rsidRPr="00A2378D">
        <w:t>and the narrative continues to be very powerful</w:t>
      </w:r>
      <w:r w:rsidRPr="00A2378D">
        <w:t>, notwithstanding the questions.</w:t>
      </w:r>
    </w:p>
    <w:p w:rsidR="00611E91" w:rsidRPr="00A2378D" w:rsidP="002F12C4">
      <w:pPr>
        <w:pStyle w:val="Answer"/>
      </w:pPr>
      <w:r w:rsidRPr="00A2378D">
        <w:t xml:space="preserve">This has really changed the nature of </w:t>
      </w:r>
      <w:r w:rsidRPr="00A2378D">
        <w:t>Pakistan’s relations with China</w:t>
      </w:r>
      <w:r w:rsidRPr="00A2378D">
        <w:t xml:space="preserve">. </w:t>
      </w:r>
      <w:r w:rsidRPr="00A2378D">
        <w:t xml:space="preserve">Whenever </w:t>
      </w:r>
      <w:r w:rsidRPr="00A2378D">
        <w:t>I have been travelling in Pakistan over the last few years, I have always asked my interlocuters a question</w:t>
      </w:r>
      <w:r w:rsidRPr="00A2378D">
        <w:t xml:space="preserve">: </w:t>
      </w:r>
      <w:r w:rsidRPr="00A2378D">
        <w:t xml:space="preserve">in terms of the ambassadors and high commissioners of different countries, who is </w:t>
      </w:r>
      <w:r w:rsidRPr="00A2378D">
        <w:t xml:space="preserve">at </w:t>
      </w:r>
      <w:r w:rsidRPr="00A2378D">
        <w:t>the top and who is a</w:t>
      </w:r>
      <w:r w:rsidRPr="00A2378D">
        <w:t>t the bottom</w:t>
      </w:r>
      <w:r w:rsidRPr="00A2378D">
        <w:t>?</w:t>
      </w:r>
      <w:r w:rsidRPr="00A2378D">
        <w:t xml:space="preserve"> </w:t>
      </w:r>
      <w:r w:rsidRPr="00A2378D">
        <w:t xml:space="preserve">Several years </w:t>
      </w:r>
      <w:r w:rsidRPr="00A2378D">
        <w:t>ago,</w:t>
      </w:r>
      <w:r w:rsidRPr="00A2378D">
        <w:t xml:space="preserve"> the answer was </w:t>
      </w:r>
      <w:r w:rsidRPr="00A2378D">
        <w:t xml:space="preserve">that the </w:t>
      </w:r>
      <w:r w:rsidRPr="00A2378D">
        <w:t xml:space="preserve">American </w:t>
      </w:r>
      <w:r w:rsidRPr="00A2378D">
        <w:t>a</w:t>
      </w:r>
      <w:r w:rsidRPr="00A2378D">
        <w:t xml:space="preserve">mbassador </w:t>
      </w:r>
      <w:r w:rsidRPr="00A2378D">
        <w:t xml:space="preserve">is </w:t>
      </w:r>
      <w:r w:rsidRPr="00A2378D">
        <w:t>the most powerful</w:t>
      </w:r>
      <w:r w:rsidRPr="00A2378D">
        <w:t>.</w:t>
      </w:r>
      <w:r w:rsidRPr="00A2378D">
        <w:t xml:space="preserve"> </w:t>
      </w:r>
      <w:r w:rsidRPr="00A2378D">
        <w:t>Then you have the British high commissioner and then you have others.</w:t>
      </w:r>
      <w:r w:rsidRPr="00A2378D">
        <w:t xml:space="preserve"> </w:t>
      </w:r>
      <w:r w:rsidRPr="00A2378D">
        <w:t>When I was in Pakistan over a year ago, the view was quite different.</w:t>
      </w:r>
      <w:r w:rsidRPr="00A2378D">
        <w:t xml:space="preserve"> </w:t>
      </w:r>
      <w:r w:rsidRPr="00A2378D">
        <w:t>It was that the C</w:t>
      </w:r>
      <w:r w:rsidRPr="00A2378D">
        <w:t xml:space="preserve">hinese </w:t>
      </w:r>
      <w:r w:rsidRPr="00A2378D">
        <w:t>a</w:t>
      </w:r>
      <w:r w:rsidRPr="00A2378D">
        <w:t>mbassador was the most powerful</w:t>
      </w:r>
      <w:r w:rsidRPr="00A2378D">
        <w:t>,</w:t>
      </w:r>
      <w:r w:rsidRPr="00A2378D">
        <w:t xml:space="preserve"> even more powerful than the Saudi </w:t>
      </w:r>
      <w:r w:rsidRPr="00A2378D">
        <w:t>a</w:t>
      </w:r>
      <w:r w:rsidRPr="00A2378D">
        <w:t>mbassador.</w:t>
      </w:r>
      <w:r w:rsidRPr="00A2378D">
        <w:t xml:space="preserve"> </w:t>
      </w:r>
      <w:r w:rsidRPr="00A2378D">
        <w:t>Then you had the Emirati ambassador and then the British ambassador.</w:t>
      </w:r>
    </w:p>
    <w:p w:rsidR="0020457F" w:rsidRPr="00A2378D" w:rsidP="002F12C4">
      <w:pPr>
        <w:pStyle w:val="Answer"/>
      </w:pPr>
      <w:r w:rsidRPr="00A2378D">
        <w:t>In a way, you have a situation where, for Pakistan, China is now really up front and centre.</w:t>
      </w:r>
      <w:r w:rsidRPr="00A2378D">
        <w:t xml:space="preserve"> </w:t>
      </w:r>
      <w:r w:rsidRPr="00A2378D">
        <w:t>There i</w:t>
      </w:r>
      <w:r w:rsidRPr="00A2378D">
        <w:t>s no going back on this</w:t>
      </w:r>
      <w:r w:rsidRPr="00A2378D">
        <w:t xml:space="preserve"> unless there can be alternative sources of funding for Pakistan’s projects, which it desperately needs for its own economic development and success.</w:t>
      </w:r>
      <w:r w:rsidRPr="00A2378D">
        <w:t xml:space="preserve"> </w:t>
      </w:r>
      <w:r w:rsidRPr="00A2378D">
        <w:t xml:space="preserve">When </w:t>
      </w:r>
      <w:r w:rsidRPr="00A2378D">
        <w:t xml:space="preserve">I talk to my interlocuters in Pakistan about the Biden Administration and the </w:t>
      </w:r>
      <w:r w:rsidRPr="00A2378D">
        <w:t xml:space="preserve">policy towards Pakistan, the </w:t>
      </w:r>
      <w:r w:rsidRPr="00A2378D">
        <w:t>very strong view is that the Biden Administration would have to accept that Pakistan and China have close relations.</w:t>
      </w:r>
      <w:r w:rsidRPr="00A2378D">
        <w:t xml:space="preserve"> </w:t>
      </w:r>
      <w:r w:rsidRPr="00A2378D">
        <w:t xml:space="preserve">Relations between Pakistan and the US will have to be taken on the basis of the proximity of </w:t>
      </w:r>
      <w:r w:rsidRPr="00A2378D">
        <w:t>Pakistan-China relations.</w:t>
      </w:r>
      <w:r w:rsidRPr="00A2378D">
        <w:t xml:space="preserve"> </w:t>
      </w:r>
      <w:r w:rsidRPr="00A2378D">
        <w:t>In fact</w:t>
      </w:r>
      <w:r w:rsidRPr="00A2378D">
        <w:t>,</w:t>
      </w:r>
      <w:r w:rsidRPr="00A2378D">
        <w:t xml:space="preserve"> </w:t>
      </w:r>
      <w:r w:rsidRPr="00A2378D">
        <w:t xml:space="preserve">I would go further: </w:t>
      </w:r>
      <w:r w:rsidRPr="00A2378D">
        <w:t xml:space="preserve">it </w:t>
      </w:r>
      <w:r w:rsidRPr="00A2378D">
        <w:t xml:space="preserve">could be </w:t>
      </w:r>
      <w:r w:rsidRPr="00A2378D">
        <w:t>useful</w:t>
      </w:r>
      <w:r w:rsidRPr="00A2378D">
        <w:t xml:space="preserve"> for</w:t>
      </w:r>
      <w:r w:rsidRPr="00A2378D">
        <w:t xml:space="preserve"> Pakistan</w:t>
      </w:r>
      <w:r w:rsidRPr="00A2378D">
        <w:t xml:space="preserve"> to be a</w:t>
      </w:r>
      <w:r w:rsidRPr="00A2378D">
        <w:t xml:space="preserve"> </w:t>
      </w:r>
      <w:r w:rsidRPr="00A2378D">
        <w:t>negotiating</w:t>
      </w:r>
      <w:r w:rsidRPr="00A2378D">
        <w:t xml:space="preserve"> partner between the US and China</w:t>
      </w:r>
      <w:r w:rsidRPr="00A2378D">
        <w:t>.</w:t>
      </w:r>
      <w:r w:rsidRPr="00A2378D">
        <w:t xml:space="preserve"> </w:t>
      </w:r>
      <w:r w:rsidRPr="00A2378D">
        <w:t>This is a very powerful narrative that has come to stay, despite the challenges in operational terms.</w:t>
      </w:r>
    </w:p>
    <w:p w:rsidR="002F12C4" w:rsidRPr="00A2378D" w:rsidP="0020457F">
      <w:pPr>
        <w:pStyle w:val="Question"/>
      </w:pPr>
      <w:r w:rsidRPr="00A2378D">
        <w:rPr>
          <w:b/>
        </w:rPr>
        <w:t>Chris Law:</w:t>
      </w:r>
      <w:r w:rsidRPr="00A2378D">
        <w:t xml:space="preserve"> </w:t>
      </w:r>
      <w:r w:rsidRPr="00A2378D">
        <w:t>I was asking about neighbouring relationships, particularly with India, not least because it is going to be surrounded by three sides.</w:t>
      </w:r>
      <w:r w:rsidRPr="00A2378D">
        <w:t xml:space="preserve"> </w:t>
      </w:r>
      <w:r w:rsidRPr="00A2378D">
        <w:t xml:space="preserve">You have Pakistan, </w:t>
      </w:r>
      <w:r w:rsidRPr="00A2378D">
        <w:t>China</w:t>
      </w:r>
      <w:r w:rsidRPr="00A2378D">
        <w:t xml:space="preserve"> and Chinese-occupied Tibet, which leaves it quite vulnerable.</w:t>
      </w:r>
      <w:r w:rsidRPr="00A2378D">
        <w:t xml:space="preserve"> </w:t>
      </w:r>
      <w:r w:rsidRPr="00A2378D">
        <w:t>What f</w:t>
      </w:r>
      <w:r w:rsidRPr="00A2378D">
        <w:t>urther</w:t>
      </w:r>
      <w:r w:rsidRPr="00A2378D">
        <w:t xml:space="preserve"> </w:t>
      </w:r>
      <w:r w:rsidRPr="00A2378D">
        <w:t>dangers</w:t>
      </w:r>
      <w:r w:rsidRPr="00A2378D">
        <w:t xml:space="preserve"> does this </w:t>
      </w:r>
      <w:r w:rsidRPr="00A2378D">
        <w:t>pre</w:t>
      </w:r>
      <w:r w:rsidRPr="00A2378D">
        <w:t>sent</w:t>
      </w:r>
      <w:r w:rsidRPr="00A2378D">
        <w:t>,</w:t>
      </w:r>
      <w:r w:rsidRPr="00A2378D">
        <w:t xml:space="preserve"> given that all three are nuclear powers</w:t>
      </w:r>
      <w:r w:rsidRPr="00A2378D">
        <w:t>, with contested claims to land and regular border infringements</w:t>
      </w:r>
      <w:r>
        <w:t>?</w:t>
      </w:r>
    </w:p>
    <w:p w:rsidR="00A06258" w:rsidRPr="00A2378D" w:rsidP="004B7D0A">
      <w:pPr>
        <w:pStyle w:val="Answer"/>
      </w:pPr>
      <w:r w:rsidRPr="00A2378D">
        <w:rPr>
          <w:b/>
          <w:i/>
        </w:rPr>
        <w:t xml:space="preserve">Rahul </w:t>
      </w:r>
      <w:r w:rsidRPr="00A2378D">
        <w:rPr>
          <w:b/>
          <w:i/>
        </w:rPr>
        <w:t>Roy-Chaudhury</w:t>
      </w:r>
      <w:r w:rsidRPr="00A2378D">
        <w:rPr>
          <w:b/>
          <w:i/>
        </w:rPr>
        <w:t>:</w:t>
      </w:r>
      <w:r w:rsidRPr="00A2378D">
        <w:rPr>
          <w:b/>
        </w:rPr>
        <w:t xml:space="preserve"> </w:t>
      </w:r>
      <w:r w:rsidRPr="00A2378D">
        <w:t>Pakistan</w:t>
      </w:r>
      <w:r w:rsidRPr="00A2378D">
        <w:t xml:space="preserve"> is very keen to extend the </w:t>
      </w:r>
      <w:r w:rsidRPr="00A2378D">
        <w:t>China-</w:t>
      </w:r>
      <w:r w:rsidRPr="00A2378D">
        <w:t>Pakistan</w:t>
      </w:r>
      <w:r w:rsidRPr="00A2378D">
        <w:t xml:space="preserve"> </w:t>
      </w:r>
      <w:r w:rsidRPr="00A2378D">
        <w:t xml:space="preserve">economic corridor </w:t>
      </w:r>
      <w:r w:rsidRPr="00A2378D">
        <w:t>into Afghanistan.</w:t>
      </w:r>
      <w:r w:rsidRPr="00A2378D">
        <w:t xml:space="preserve"> </w:t>
      </w:r>
      <w:r w:rsidRPr="00A2378D">
        <w:t xml:space="preserve">Recently, the </w:t>
      </w:r>
      <w:r w:rsidRPr="00A2378D">
        <w:t xml:space="preserve">Prime </w:t>
      </w:r>
      <w:r w:rsidRPr="00A2378D">
        <w:t>Minister</w:t>
      </w:r>
      <w:r w:rsidRPr="00A2378D">
        <w:t>, Imran Khan, was in Sri Lanka.</w:t>
      </w:r>
      <w:r w:rsidRPr="00A2378D">
        <w:t xml:space="preserve"> </w:t>
      </w:r>
      <w:r w:rsidRPr="00A2378D">
        <w:t xml:space="preserve">He highlighted the opportunity for Sri Lanka to increase </w:t>
      </w:r>
      <w:r w:rsidRPr="00A2378D">
        <w:t xml:space="preserve">the </w:t>
      </w:r>
      <w:r w:rsidRPr="00A2378D">
        <w:t>connectivity of central Asia through CPEC.</w:t>
      </w:r>
      <w:r w:rsidRPr="00A2378D">
        <w:t xml:space="preserve"> </w:t>
      </w:r>
      <w:r w:rsidRPr="00A2378D">
        <w:t>Neither country has so far accepted Pakistan’s proposals on this issue.</w:t>
      </w:r>
      <w:r w:rsidRPr="00A2378D">
        <w:t xml:space="preserve"> </w:t>
      </w:r>
      <w:r w:rsidRPr="00A2378D">
        <w:t>India</w:t>
      </w:r>
      <w:r w:rsidRPr="00A2378D">
        <w:t>,</w:t>
      </w:r>
      <w:r w:rsidRPr="00A2378D">
        <w:t xml:space="preserve"> meanwhile</w:t>
      </w:r>
      <w:r w:rsidRPr="00A2378D">
        <w:t>,</w:t>
      </w:r>
      <w:r w:rsidRPr="00A2378D">
        <w:t xml:space="preserve"> has consistently oppos</w:t>
      </w:r>
      <w:r w:rsidRPr="00A2378D">
        <w:t>ed CPEC</w:t>
      </w:r>
      <w:r w:rsidRPr="00A2378D">
        <w:t>,</w:t>
      </w:r>
      <w:r w:rsidRPr="00A2378D">
        <w:t xml:space="preserve"> because of two factors.</w:t>
      </w:r>
      <w:r w:rsidRPr="00A2378D">
        <w:t xml:space="preserve"> </w:t>
      </w:r>
      <w:r w:rsidRPr="00A2378D">
        <w:t xml:space="preserve">First, </w:t>
      </w:r>
      <w:r w:rsidRPr="00A2378D">
        <w:t xml:space="preserve">it sees that there are CPEC </w:t>
      </w:r>
      <w:r w:rsidRPr="00A2378D">
        <w:t xml:space="preserve">projects </w:t>
      </w:r>
      <w:r w:rsidRPr="00A2378D">
        <w:t>taking place in Pakistan-controlled Kashmir, including in Gilgit-Baltistan, which India claims as its own.</w:t>
      </w:r>
      <w:r w:rsidRPr="00A2378D">
        <w:t xml:space="preserve"> </w:t>
      </w:r>
      <w:r w:rsidRPr="00A2378D">
        <w:t>It has protested the projects on the basis that they should not be in te</w:t>
      </w:r>
      <w:r w:rsidRPr="00A2378D">
        <w:t>rritory that India considers to be its own</w:t>
      </w:r>
      <w:r w:rsidRPr="00A2378D">
        <w:t>.</w:t>
      </w:r>
    </w:p>
    <w:p w:rsidR="004C0AE1" w:rsidRPr="00A2378D" w:rsidP="00A06258">
      <w:pPr>
        <w:pStyle w:val="Answer"/>
      </w:pPr>
      <w:r w:rsidRPr="00A2378D">
        <w:t>The second and more focused reason is that India considers these projects</w:t>
      </w:r>
      <w:r w:rsidRPr="00A2378D">
        <w:t xml:space="preserve"> </w:t>
      </w:r>
      <w:r>
        <w:t>to be</w:t>
      </w:r>
      <w:r w:rsidRPr="00A2378D">
        <w:t xml:space="preserve"> providing </w:t>
      </w:r>
      <w:r w:rsidRPr="00A2378D">
        <w:t xml:space="preserve">not simply </w:t>
      </w:r>
      <w:r w:rsidRPr="00A2378D">
        <w:t xml:space="preserve">economic value but </w:t>
      </w:r>
      <w:r w:rsidRPr="00A2378D">
        <w:t>geo</w:t>
      </w:r>
      <w:r w:rsidRPr="00A2378D">
        <w:t>strategic value for China to be able to exert influence and presence into the region</w:t>
      </w:r>
      <w:r w:rsidRPr="00A2378D">
        <w:t>.</w:t>
      </w:r>
      <w:r w:rsidRPr="00A2378D">
        <w:t xml:space="preserve"> </w:t>
      </w:r>
      <w:r w:rsidRPr="00A2378D">
        <w:t>Thi</w:t>
      </w:r>
      <w:r w:rsidRPr="00A2378D">
        <w:t xml:space="preserve">s exacerbates the </w:t>
      </w:r>
      <w:r w:rsidRPr="00A2378D">
        <w:t xml:space="preserve">tensions </w:t>
      </w:r>
      <w:r w:rsidRPr="00A2378D">
        <w:t>we have seen in the last few months between India and China</w:t>
      </w:r>
      <w:r w:rsidRPr="00A2378D">
        <w:t>.</w:t>
      </w:r>
      <w:r w:rsidRPr="00A2378D">
        <w:t xml:space="preserve"> </w:t>
      </w:r>
      <w:r w:rsidRPr="00A2378D">
        <w:t>For India today, Chinese projects in Pakistan, along with the heightened tension between India and China, are an added source of concern.</w:t>
      </w:r>
      <w:r w:rsidRPr="00A2378D">
        <w:t xml:space="preserve"> </w:t>
      </w:r>
      <w:r w:rsidRPr="00A2378D">
        <w:t>India’s opposition has been co</w:t>
      </w:r>
      <w:r w:rsidRPr="00A2378D">
        <w:t>nsistent.</w:t>
      </w:r>
      <w:r w:rsidRPr="00A2378D">
        <w:t xml:space="preserve"> </w:t>
      </w:r>
      <w:r w:rsidRPr="00A2378D">
        <w:t>To the extent that it has been so, other countries, including the US, have slowly started being critical of CPEC projects in Pakistan, especially the Pakistan-China relationship.</w:t>
      </w:r>
      <w:r w:rsidRPr="00A2378D">
        <w:t xml:space="preserve"> </w:t>
      </w:r>
    </w:p>
    <w:p w:rsidR="00687EBF" w:rsidRPr="00A2378D" w:rsidP="004C0AE1">
      <w:pPr>
        <w:pStyle w:val="Question"/>
      </w:pPr>
      <w:r w:rsidRPr="00A2378D">
        <w:rPr>
          <w:b/>
        </w:rPr>
        <w:t>Chris Law:</w:t>
      </w:r>
      <w:r w:rsidRPr="00A2378D">
        <w:t xml:space="preserve"> </w:t>
      </w:r>
      <w:r w:rsidRPr="00A2378D">
        <w:t xml:space="preserve">Given Pakistan’s </w:t>
      </w:r>
      <w:r w:rsidRPr="00A2378D">
        <w:t>Prime Minister</w:t>
      </w:r>
      <w:r w:rsidRPr="00A2378D">
        <w:t>’s positioning of hims</w:t>
      </w:r>
      <w:r w:rsidRPr="00A2378D">
        <w:t>elf as a fierce defender of Muslims worldwide, w</w:t>
      </w:r>
      <w:r w:rsidRPr="00A2378D">
        <w:t xml:space="preserve">hy does he remain silent on </w:t>
      </w:r>
      <w:r>
        <w:t xml:space="preserve">the </w:t>
      </w:r>
      <w:r w:rsidRPr="00A2378D">
        <w:t>persecution</w:t>
      </w:r>
      <w:r>
        <w:t xml:space="preserve"> </w:t>
      </w:r>
      <w:r w:rsidRPr="00A2378D">
        <w:t>of Muslims in China</w:t>
      </w:r>
      <w:r w:rsidRPr="00A2378D">
        <w:t xml:space="preserve">, in contrast to </w:t>
      </w:r>
      <w:r>
        <w:t xml:space="preserve">the </w:t>
      </w:r>
      <w:r w:rsidRPr="00A2378D">
        <w:t xml:space="preserve">comments </w:t>
      </w:r>
      <w:r>
        <w:t>of</w:t>
      </w:r>
      <w:r w:rsidRPr="00A2378D">
        <w:t xml:space="preserve"> others such as Macron, Zuckerberg or here?</w:t>
      </w:r>
      <w:r w:rsidRPr="00A2378D">
        <w:t xml:space="preserve"> </w:t>
      </w:r>
      <w:r w:rsidRPr="00A2378D">
        <w:t>What reaction has there been to this domestically?</w:t>
      </w:r>
      <w:r w:rsidRPr="00A2378D">
        <w:t xml:space="preserve"> </w:t>
      </w:r>
      <w:r w:rsidRPr="00A2378D">
        <w:t xml:space="preserve">How has this affected </w:t>
      </w:r>
      <w:r w:rsidRPr="000C72A1">
        <w:t xml:space="preserve">Uyghur </w:t>
      </w:r>
      <w:r w:rsidRPr="00A2378D">
        <w:t>populations within Pakistan?</w:t>
      </w:r>
      <w:r w:rsidRPr="00A2378D">
        <w:t xml:space="preserve"> </w:t>
      </w:r>
      <w:r w:rsidRPr="00A2378D">
        <w:t>I will extend that a little further</w:t>
      </w:r>
      <w:r w:rsidRPr="00A2378D">
        <w:t>,</w:t>
      </w:r>
      <w:r w:rsidRPr="00A2378D">
        <w:t xml:space="preserve"> and this is for both the witnesses.</w:t>
      </w:r>
      <w:r w:rsidRPr="00A2378D">
        <w:t xml:space="preserve"> </w:t>
      </w:r>
      <w:r w:rsidRPr="00A2378D">
        <w:t xml:space="preserve">What impact does this have on the UK’s relationship with and aid to Pakistan, given recent criticisms of genocide against </w:t>
      </w:r>
      <w:r w:rsidRPr="000C72A1">
        <w:t>Uyg</w:t>
      </w:r>
      <w:r w:rsidRPr="000C72A1">
        <w:t>hur</w:t>
      </w:r>
      <w:r>
        <w:t xml:space="preserve">s </w:t>
      </w:r>
      <w:r w:rsidRPr="00A2378D">
        <w:t>in China?</w:t>
      </w:r>
      <w:r w:rsidRPr="00A2378D">
        <w:t xml:space="preserve"> </w:t>
      </w:r>
    </w:p>
    <w:p w:rsidR="00EB0705" w:rsidRPr="00A2378D" w:rsidP="00DC40B4">
      <w:pPr>
        <w:pStyle w:val="Answer"/>
      </w:pPr>
      <w:r w:rsidRPr="00A2378D">
        <w:rPr>
          <w:b/>
          <w:i/>
        </w:rPr>
        <w:t xml:space="preserve">Rahul </w:t>
      </w:r>
      <w:r w:rsidRPr="00A2378D">
        <w:rPr>
          <w:b/>
          <w:i/>
        </w:rPr>
        <w:t>Roy-Chaudhury</w:t>
      </w:r>
      <w:r w:rsidRPr="00A2378D">
        <w:rPr>
          <w:b/>
          <w:i/>
        </w:rPr>
        <w:t>:</w:t>
      </w:r>
      <w:r w:rsidRPr="00A2378D">
        <w:rPr>
          <w:b/>
        </w:rPr>
        <w:t xml:space="preserve"> </w:t>
      </w:r>
      <w:r w:rsidRPr="00A2378D">
        <w:t xml:space="preserve">That is a very important question. </w:t>
      </w:r>
      <w:r w:rsidRPr="00A2378D">
        <w:t xml:space="preserve">From what I see coming out </w:t>
      </w:r>
      <w:r w:rsidRPr="00A2378D">
        <w:t>of</w:t>
      </w:r>
      <w:r w:rsidRPr="00A2378D">
        <w:t xml:space="preserve"> Pakistan, the official narrative on this</w:t>
      </w:r>
      <w:r w:rsidRPr="00A2378D">
        <w:t xml:space="preserve"> and, indeed,</w:t>
      </w:r>
      <w:r w:rsidRPr="00A2378D">
        <w:t xml:space="preserve"> the rhetoric in cases, the view is </w:t>
      </w:r>
      <w:r w:rsidRPr="00A2378D">
        <w:t>that</w:t>
      </w:r>
      <w:r w:rsidRPr="00A2378D">
        <w:t xml:space="preserve">, </w:t>
      </w:r>
      <w:r w:rsidRPr="00A2378D">
        <w:t xml:space="preserve">because of the close relationship between </w:t>
      </w:r>
      <w:r w:rsidRPr="00A2378D">
        <w:t>Pakistan</w:t>
      </w:r>
      <w:r w:rsidRPr="00A2378D">
        <w:t xml:space="preserve"> and Ch</w:t>
      </w:r>
      <w:r w:rsidRPr="00A2378D">
        <w:t>ina, all issues</w:t>
      </w:r>
      <w:r w:rsidRPr="00A2378D">
        <w:t xml:space="preserve"> are discussed bilaterally between the two countries</w:t>
      </w:r>
      <w:r w:rsidRPr="00A2378D">
        <w:t>.</w:t>
      </w:r>
      <w:r w:rsidRPr="00A2378D">
        <w:t xml:space="preserve"> </w:t>
      </w:r>
      <w:r w:rsidRPr="00A2378D">
        <w:t>The sense is that possibly these issues are discussed as well, but I am not sure that that is the case.</w:t>
      </w:r>
    </w:p>
    <w:p w:rsidR="00EB0705" w:rsidRPr="00A2378D" w:rsidP="00DC40B4">
      <w:pPr>
        <w:pStyle w:val="Answer"/>
      </w:pPr>
      <w:r w:rsidRPr="00A2378D">
        <w:t>The reality is that Pakistan, which has its own human rights issues, has been comfo</w:t>
      </w:r>
      <w:r w:rsidRPr="00A2378D">
        <w:t>rted by the fact that China has never really queried Pakistan on human rights issues.</w:t>
      </w:r>
      <w:r w:rsidRPr="00A2378D">
        <w:t xml:space="preserve"> </w:t>
      </w:r>
      <w:r w:rsidRPr="00A2378D">
        <w:t xml:space="preserve">At this stage, Pakistan is not going to be in a position or even willing to query China on issues with the </w:t>
      </w:r>
      <w:r w:rsidRPr="000C72A1">
        <w:t>Uyghur</w:t>
      </w:r>
      <w:r>
        <w:t xml:space="preserve">s </w:t>
      </w:r>
      <w:r w:rsidRPr="00A2378D">
        <w:t>in China.</w:t>
      </w:r>
      <w:r w:rsidRPr="00A2378D">
        <w:t xml:space="preserve"> </w:t>
      </w:r>
      <w:r w:rsidRPr="00A2378D">
        <w:t>On that issue</w:t>
      </w:r>
      <w:r w:rsidRPr="00A2378D">
        <w:t xml:space="preserve">, </w:t>
      </w:r>
      <w:r w:rsidRPr="00A2378D">
        <w:t>we are not going to see any po</w:t>
      </w:r>
      <w:r w:rsidRPr="00A2378D">
        <w:t>sitive movement. This is a strategic relationship, with strategic consequences</w:t>
      </w:r>
      <w:r w:rsidRPr="00A2378D">
        <w:t xml:space="preserve"> for both partners and the</w:t>
      </w:r>
      <w:r>
        <w:t>ir</w:t>
      </w:r>
      <w:r w:rsidRPr="00A2378D">
        <w:t xml:space="preserve"> neighbours</w:t>
      </w:r>
      <w:r w:rsidRPr="00A2378D">
        <w:t>.</w:t>
      </w:r>
      <w:r w:rsidRPr="00A2378D">
        <w:t xml:space="preserve"> </w:t>
      </w:r>
      <w:r w:rsidRPr="00A2378D">
        <w:t>Human rights concerns are not a part of that strategic relationship in either country.</w:t>
      </w:r>
      <w:r w:rsidRPr="00A2378D">
        <w:t xml:space="preserve"> </w:t>
      </w:r>
    </w:p>
    <w:p w:rsidR="00871490" w:rsidRPr="00A2378D" w:rsidP="00DC40B4">
      <w:pPr>
        <w:pStyle w:val="Answer"/>
      </w:pPr>
      <w:r w:rsidRPr="00A2378D">
        <w:t xml:space="preserve">It </w:t>
      </w:r>
      <w:r w:rsidRPr="00A2378D">
        <w:t xml:space="preserve">is very important for the UK to have a strong </w:t>
      </w:r>
      <w:r w:rsidRPr="00A2378D">
        <w:t>relationship with Pakistan for several reasons.</w:t>
      </w:r>
      <w:r w:rsidRPr="00A2378D">
        <w:t xml:space="preserve"> </w:t>
      </w:r>
      <w:r w:rsidRPr="00A2378D">
        <w:t xml:space="preserve">There is a large Pakistani diaspora in the UK. </w:t>
      </w:r>
      <w:r w:rsidRPr="00A2378D">
        <w:t>The UK has considerable influence in Pakistan</w:t>
      </w:r>
      <w:r>
        <w:t xml:space="preserve">, </w:t>
      </w:r>
      <w:r w:rsidRPr="00A2378D">
        <w:t>and access as well.</w:t>
      </w:r>
      <w:r w:rsidRPr="00A2378D">
        <w:t xml:space="preserve"> </w:t>
      </w:r>
      <w:r w:rsidRPr="00A2378D">
        <w:t>A number of key Pakistani leader</w:t>
      </w:r>
      <w:r w:rsidRPr="00A2378D">
        <w:t>s, mostly opposition leaders at the moment, are in the UK.</w:t>
      </w:r>
      <w:r w:rsidRPr="00A2378D">
        <w:t xml:space="preserve"> </w:t>
      </w:r>
      <w:r w:rsidRPr="00A2378D">
        <w:t>Pakistan</w:t>
      </w:r>
      <w:r w:rsidRPr="00A2378D">
        <w:t xml:space="preserve"> is requesting them to return to </w:t>
      </w:r>
      <w:r w:rsidRPr="00A2378D">
        <w:t>Pakistan</w:t>
      </w:r>
      <w:r w:rsidRPr="00A2378D">
        <w:t>.</w:t>
      </w:r>
      <w:r w:rsidRPr="00A2378D">
        <w:t xml:space="preserve"> </w:t>
      </w:r>
      <w:r w:rsidRPr="00A2378D">
        <w:t xml:space="preserve">It is important for the UK to continue this relationship with </w:t>
      </w:r>
      <w:r w:rsidRPr="00A2378D">
        <w:t>Pakistan.</w:t>
      </w:r>
      <w:r w:rsidRPr="00A2378D">
        <w:t xml:space="preserve"> </w:t>
      </w:r>
      <w:r w:rsidRPr="00A2378D">
        <w:t xml:space="preserve">In </w:t>
      </w:r>
      <w:r w:rsidRPr="00A2378D">
        <w:t>the end</w:t>
      </w:r>
      <w:r w:rsidRPr="00A2378D">
        <w:t xml:space="preserve">, it is not going to </w:t>
      </w:r>
      <w:r w:rsidRPr="00A2378D">
        <w:t xml:space="preserve">be the critics of </w:t>
      </w:r>
      <w:r w:rsidRPr="00A2378D">
        <w:t>Pakistan</w:t>
      </w:r>
      <w:r w:rsidRPr="00A2378D">
        <w:t xml:space="preserve"> </w:t>
      </w:r>
      <w:r>
        <w:t>who</w:t>
      </w:r>
      <w:r w:rsidRPr="00A2378D">
        <w:t xml:space="preserve"> are able to engage it in a forward-looking manner.</w:t>
      </w:r>
      <w:r w:rsidRPr="00A2378D">
        <w:t xml:space="preserve"> </w:t>
      </w:r>
      <w:r w:rsidRPr="00A2378D">
        <w:t>It will be a country</w:t>
      </w:r>
      <w:r w:rsidRPr="00A2378D">
        <w:t xml:space="preserve"> that Pakistan has a traditional relationship with and, dare I say, trusts.</w:t>
      </w:r>
      <w:r w:rsidRPr="00A2378D">
        <w:t xml:space="preserve"> </w:t>
      </w:r>
      <w:r w:rsidRPr="00A2378D">
        <w:t>The UK is one of those countries.</w:t>
      </w:r>
      <w:r w:rsidRPr="00A2378D">
        <w:t xml:space="preserve"> </w:t>
      </w:r>
      <w:r w:rsidRPr="00A2378D">
        <w:t>The US is not, for example.</w:t>
      </w:r>
    </w:p>
    <w:p w:rsidR="00DB2954" w:rsidRPr="00A2378D" w:rsidP="00DC40B4">
      <w:pPr>
        <w:pStyle w:val="Answer"/>
      </w:pPr>
      <w:r w:rsidRPr="00A2378D">
        <w:t>It is interesting to me that</w:t>
      </w:r>
      <w:r w:rsidRPr="00A2378D">
        <w:t xml:space="preserve">, since </w:t>
      </w:r>
      <w:r w:rsidRPr="00A2378D">
        <w:t xml:space="preserve">Imran Khan became </w:t>
      </w:r>
      <w:r w:rsidRPr="00A2378D">
        <w:t>Prime Minister</w:t>
      </w:r>
      <w:r w:rsidRPr="00A2378D">
        <w:t xml:space="preserve"> in </w:t>
      </w:r>
      <w:r w:rsidRPr="00A2378D">
        <w:t xml:space="preserve">August </w:t>
      </w:r>
      <w:r w:rsidRPr="00A2378D">
        <w:t>2018</w:t>
      </w:r>
      <w:r w:rsidRPr="00A2378D">
        <w:t>, he has visited Saudi Arabia six t</w:t>
      </w:r>
      <w:r w:rsidRPr="00A2378D">
        <w:t xml:space="preserve">imes, China three times and the US once, but he has never visited the UK as </w:t>
      </w:r>
      <w:r w:rsidRPr="00A2378D">
        <w:t>Prime Minister</w:t>
      </w:r>
      <w:r w:rsidRPr="00A2378D">
        <w:t>.</w:t>
      </w:r>
      <w:r w:rsidRPr="00A2378D">
        <w:t xml:space="preserve"> </w:t>
      </w:r>
      <w:r w:rsidRPr="00A2378D">
        <w:t>There is a question there that I have no answer to</w:t>
      </w:r>
      <w:r w:rsidRPr="00A2378D">
        <w:t>.</w:t>
      </w:r>
    </w:p>
    <w:p w:rsidR="00DB2954" w:rsidRPr="00A2378D" w:rsidP="00871490">
      <w:pPr>
        <w:pStyle w:val="Remark"/>
      </w:pPr>
      <w:r w:rsidRPr="00A2378D">
        <w:rPr>
          <w:b/>
        </w:rPr>
        <w:t>Chair:</w:t>
      </w:r>
      <w:r w:rsidRPr="00A2378D">
        <w:t xml:space="preserve"> That is very interesting</w:t>
      </w:r>
      <w:r w:rsidRPr="00A2378D">
        <w:t>.</w:t>
      </w:r>
    </w:p>
    <w:p w:rsidR="005C1F41" w:rsidRPr="00A2378D" w:rsidP="005C1F41">
      <w:pPr>
        <w:pStyle w:val="Question"/>
      </w:pPr>
      <w:r w:rsidRPr="00A2378D">
        <w:rPr>
          <w:b/>
        </w:rPr>
        <w:t>Chris Law:</w:t>
      </w:r>
      <w:r w:rsidRPr="00A2378D">
        <w:t xml:space="preserve"> </w:t>
      </w:r>
      <w:r w:rsidRPr="00A2378D">
        <w:t xml:space="preserve">Farzana, </w:t>
      </w:r>
      <w:r w:rsidRPr="00A2378D">
        <w:t xml:space="preserve">I wondered </w:t>
      </w:r>
      <w:r w:rsidRPr="00A2378D">
        <w:t>if you had anything you would like to add to</w:t>
      </w:r>
      <w:r w:rsidRPr="00A2378D">
        <w:t xml:space="preserve"> that.</w:t>
      </w:r>
      <w:r w:rsidRPr="00A2378D">
        <w:t xml:space="preserve"> </w:t>
      </w:r>
      <w:r w:rsidRPr="00A2378D">
        <w:t xml:space="preserve">We are hearing about the relationship with </w:t>
      </w:r>
      <w:r w:rsidRPr="00A2378D">
        <w:t>China, and China</w:t>
      </w:r>
      <w:r w:rsidRPr="00A2378D">
        <w:t xml:space="preserve"> not criticising the issue of human rights in Pakistan.</w:t>
      </w:r>
      <w:r w:rsidRPr="00A2378D">
        <w:t xml:space="preserve"> </w:t>
      </w:r>
      <w:r w:rsidRPr="00A2378D">
        <w:t xml:space="preserve">I wondered </w:t>
      </w:r>
      <w:r w:rsidRPr="00A2378D">
        <w:t xml:space="preserve">what your thoughts were </w:t>
      </w:r>
      <w:r w:rsidRPr="00A2378D">
        <w:t>on</w:t>
      </w:r>
      <w:r w:rsidRPr="00A2378D">
        <w:t xml:space="preserve"> </w:t>
      </w:r>
      <w:r w:rsidRPr="00A2378D">
        <w:t xml:space="preserve">where the UK’s relationship </w:t>
      </w:r>
      <w:r w:rsidRPr="00A2378D">
        <w:t>and aid is with Pakistan, given the recent criticisms of genocide ag</w:t>
      </w:r>
      <w:r w:rsidRPr="00A2378D">
        <w:t xml:space="preserve">ainst the </w:t>
      </w:r>
      <w:r w:rsidRPr="000C72A1">
        <w:t>Uyghur</w:t>
      </w:r>
      <w:r>
        <w:t xml:space="preserve">s </w:t>
      </w:r>
      <w:r w:rsidRPr="00A2378D">
        <w:t>in China.</w:t>
      </w:r>
      <w:r w:rsidRPr="00A2378D">
        <w:t xml:space="preserve"> </w:t>
      </w:r>
    </w:p>
    <w:p w:rsidR="0051002B" w:rsidRPr="00A2378D" w:rsidP="005C1F41">
      <w:pPr>
        <w:pStyle w:val="Answer"/>
      </w:pPr>
      <w:r w:rsidRPr="00A2378D">
        <w:rPr>
          <w:b/>
          <w:i/>
        </w:rPr>
        <w:t>Dr Shaikh:</w:t>
      </w:r>
      <w:r w:rsidRPr="00A2378D">
        <w:rPr>
          <w:b/>
        </w:rPr>
        <w:t xml:space="preserve"> </w:t>
      </w:r>
      <w:r w:rsidRPr="00A2378D">
        <w:t>There is not much in what Rahul said that I would disagree with</w:t>
      </w:r>
      <w:r w:rsidRPr="00A2378D">
        <w:t>.</w:t>
      </w:r>
      <w:r w:rsidRPr="00A2378D">
        <w:t xml:space="preserve"> </w:t>
      </w:r>
      <w:r w:rsidRPr="00A2378D">
        <w:t>I</w:t>
      </w:r>
      <w:r w:rsidRPr="00A2378D">
        <w:t>t is a matter of some consternation</w:t>
      </w:r>
      <w:r w:rsidRPr="00A2378D">
        <w:t xml:space="preserve">, certainly within Pakistan as well as abroad, that the Government appear to be selective in their choice of which group of Muslims they will pass their judgment on, or which Government’s treatment of </w:t>
      </w:r>
      <w:r w:rsidRPr="00A2378D">
        <w:t>their</w:t>
      </w:r>
      <w:r w:rsidRPr="00A2378D">
        <w:t xml:space="preserve"> Muslim minority they will choose to pass their ju</w:t>
      </w:r>
      <w:r w:rsidRPr="00A2378D">
        <w:t>dgment on.</w:t>
      </w:r>
      <w:r w:rsidRPr="00A2378D">
        <w:t xml:space="preserve"> </w:t>
      </w:r>
      <w:r w:rsidRPr="00A2378D">
        <w:t xml:space="preserve">For </w:t>
      </w:r>
      <w:r w:rsidRPr="00A2378D">
        <w:t>example</w:t>
      </w:r>
      <w:r w:rsidRPr="00A2378D">
        <w:t xml:space="preserve">, the </w:t>
      </w:r>
      <w:r w:rsidRPr="00A2378D">
        <w:t>difference</w:t>
      </w:r>
      <w:r w:rsidRPr="00A2378D">
        <w:t xml:space="preserve"> between </w:t>
      </w:r>
      <w:r w:rsidRPr="00A2378D">
        <w:t>P</w:t>
      </w:r>
      <w:r w:rsidRPr="00A2378D">
        <w:t xml:space="preserve">rime </w:t>
      </w:r>
      <w:r w:rsidRPr="00A2378D">
        <w:t>M</w:t>
      </w:r>
      <w:r w:rsidRPr="00A2378D">
        <w:t>inster Imran Khan</w:t>
      </w:r>
      <w:r w:rsidRPr="00A2378D">
        <w:t xml:space="preserve"> claiming that he does not really know anything about what is happening to the </w:t>
      </w:r>
      <w:r w:rsidRPr="000C72A1">
        <w:t>Uyghur</w:t>
      </w:r>
      <w:r>
        <w:t xml:space="preserve">s </w:t>
      </w:r>
      <w:r w:rsidRPr="00A2378D">
        <w:t xml:space="preserve">in China, </w:t>
      </w:r>
      <w:r w:rsidRPr="00A2378D">
        <w:t>and</w:t>
      </w:r>
      <w:r w:rsidRPr="00A2378D">
        <w:t xml:space="preserve"> his rather strident stance </w:t>
      </w:r>
      <w:r w:rsidRPr="00A2378D">
        <w:t xml:space="preserve">vis-à-vis </w:t>
      </w:r>
      <w:r w:rsidRPr="00A2378D">
        <w:t>France</w:t>
      </w:r>
      <w:r w:rsidRPr="00A2378D">
        <w:t xml:space="preserve"> and the larger issue of islamophobia</w:t>
      </w:r>
      <w:r w:rsidRPr="00A2378D">
        <w:t xml:space="preserve">, </w:t>
      </w:r>
      <w:r w:rsidRPr="00A2378D">
        <w:t>le</w:t>
      </w:r>
      <w:r w:rsidRPr="00A2378D">
        <w:t xml:space="preserve">aves many people a bit mystified </w:t>
      </w:r>
      <w:r>
        <w:t>at</w:t>
      </w:r>
      <w:r w:rsidRPr="00A2378D">
        <w:t xml:space="preserve"> what appear to be double standards.</w:t>
      </w:r>
      <w:r w:rsidRPr="00A2378D">
        <w:t xml:space="preserve"> </w:t>
      </w:r>
    </w:p>
    <w:p w:rsidR="00002409" w:rsidRPr="00A2378D" w:rsidP="005C1F41">
      <w:pPr>
        <w:pStyle w:val="Answer"/>
      </w:pPr>
      <w:r w:rsidRPr="00A2378D">
        <w:t xml:space="preserve">Of course, as Rahul put it, there are significant </w:t>
      </w:r>
      <w:r w:rsidRPr="00A2378D">
        <w:t>strategic</w:t>
      </w:r>
      <w:r w:rsidRPr="00A2378D">
        <w:t xml:space="preserve"> interest</w:t>
      </w:r>
      <w:r w:rsidRPr="00A2378D">
        <w:t>s</w:t>
      </w:r>
      <w:r w:rsidRPr="00A2378D">
        <w:t xml:space="preserve"> at play here</w:t>
      </w:r>
      <w:r w:rsidRPr="00A2378D">
        <w:t>.</w:t>
      </w:r>
      <w:r w:rsidRPr="00A2378D">
        <w:t xml:space="preserve"> </w:t>
      </w:r>
      <w:r w:rsidRPr="00A2378D">
        <w:t xml:space="preserve">While </w:t>
      </w:r>
      <w:r w:rsidRPr="00A2378D">
        <w:t>Pakistan</w:t>
      </w:r>
      <w:r w:rsidRPr="00A2378D">
        <w:t xml:space="preserve"> can afford to inflame </w:t>
      </w:r>
      <w:r w:rsidRPr="00A2378D">
        <w:t>relations</w:t>
      </w:r>
      <w:r w:rsidRPr="00A2378D">
        <w:t xml:space="preserve"> with </w:t>
      </w:r>
      <w:r w:rsidRPr="00A2378D">
        <w:t>France</w:t>
      </w:r>
      <w:r w:rsidRPr="00A2378D">
        <w:t>,</w:t>
      </w:r>
      <w:r w:rsidRPr="00A2378D">
        <w:t xml:space="preserve"> it simply cannot afford any such tensio</w:t>
      </w:r>
      <w:r w:rsidRPr="00A2378D">
        <w:t>n to come into its relatio</w:t>
      </w:r>
      <w:r w:rsidRPr="00A2378D">
        <w:t>ns</w:t>
      </w:r>
      <w:r w:rsidRPr="00A2378D">
        <w:t xml:space="preserve"> with China, and I think everybody understands that.</w:t>
      </w:r>
      <w:r w:rsidRPr="00A2378D">
        <w:t xml:space="preserve"> </w:t>
      </w:r>
      <w:r w:rsidRPr="00A2378D">
        <w:t>Pakistan would not</w:t>
      </w:r>
      <w:r>
        <w:t>,</w:t>
      </w:r>
      <w:r w:rsidRPr="00A2378D">
        <w:t xml:space="preserve"> of course</w:t>
      </w:r>
      <w:r>
        <w:t>,</w:t>
      </w:r>
      <w:r w:rsidRPr="00A2378D">
        <w:t xml:space="preserve"> be exceptional as a country that puts its national interests first.</w:t>
      </w:r>
      <w:r w:rsidRPr="00A2378D">
        <w:t xml:space="preserve"> </w:t>
      </w:r>
      <w:r w:rsidRPr="00A2378D">
        <w:t xml:space="preserve">We have had the Biden </w:t>
      </w:r>
      <w:r w:rsidRPr="00A2378D">
        <w:t>A</w:t>
      </w:r>
      <w:r w:rsidRPr="00A2378D">
        <w:t>dministration</w:t>
      </w:r>
      <w:r w:rsidRPr="00A2378D">
        <w:t xml:space="preserve"> condemn </w:t>
      </w:r>
      <w:r w:rsidRPr="00A2378D">
        <w:t xml:space="preserve">Mohammed </w:t>
      </w:r>
      <w:r w:rsidRPr="00A2378D">
        <w:t xml:space="preserve">bin Salman, the </w:t>
      </w:r>
      <w:r w:rsidRPr="00A2378D">
        <w:t>Crown Prince</w:t>
      </w:r>
      <w:r w:rsidRPr="00A2378D">
        <w:t xml:space="preserve"> of Saudi Arabia, </w:t>
      </w:r>
      <w:r w:rsidRPr="00A2378D">
        <w:t xml:space="preserve">and hold him directly </w:t>
      </w:r>
      <w:r w:rsidRPr="00A2378D">
        <w:t>responsible</w:t>
      </w:r>
      <w:r w:rsidRPr="00A2378D">
        <w:t xml:space="preserve"> for the death of</w:t>
      </w:r>
      <w:r w:rsidRPr="00A2378D">
        <w:t xml:space="preserve"> Khashoggi, </w:t>
      </w:r>
      <w:r w:rsidRPr="00A2378D">
        <w:t>but</w:t>
      </w:r>
      <w:r w:rsidRPr="00A2378D">
        <w:t xml:space="preserve">, </w:t>
      </w:r>
      <w:r w:rsidRPr="00A2378D">
        <w:t>at the same time</w:t>
      </w:r>
      <w:r w:rsidRPr="00A2378D">
        <w:t xml:space="preserve">, </w:t>
      </w:r>
      <w:r w:rsidRPr="00A2378D">
        <w:t xml:space="preserve">refuse to sanction him </w:t>
      </w:r>
      <w:r w:rsidRPr="00A2378D">
        <w:t>or sanction the country.</w:t>
      </w:r>
      <w:r w:rsidRPr="00A2378D">
        <w:t xml:space="preserve"> </w:t>
      </w:r>
    </w:p>
    <w:p w:rsidR="00217AA8" w:rsidRPr="00A2378D" w:rsidP="00FB089F">
      <w:pPr>
        <w:pStyle w:val="Remark"/>
      </w:pPr>
      <w:r w:rsidRPr="00A2378D">
        <w:rPr>
          <w:b/>
        </w:rPr>
        <w:t>Chair:</w:t>
      </w:r>
      <w:r w:rsidRPr="00A2378D">
        <w:t xml:space="preserve"> </w:t>
      </w:r>
      <w:r w:rsidRPr="00A2378D">
        <w:t>Farzana, we are focusing on Pakistan in this inquiry.</w:t>
      </w:r>
      <w:r w:rsidRPr="00A2378D">
        <w:t xml:space="preserve"> </w:t>
      </w:r>
    </w:p>
    <w:p w:rsidR="005C1F41" w:rsidRPr="00A2378D" w:rsidP="00217AA8">
      <w:pPr>
        <w:pStyle w:val="Question"/>
      </w:pPr>
      <w:r w:rsidRPr="00A2378D">
        <w:rPr>
          <w:b/>
        </w:rPr>
        <w:t>Mr Sharma:</w:t>
      </w:r>
      <w:r w:rsidRPr="00A2378D">
        <w:t xml:space="preserve"> Hi, Rahul and Dr Shaikh.</w:t>
      </w:r>
      <w:r w:rsidRPr="00A2378D">
        <w:t xml:space="preserve"> </w:t>
      </w:r>
      <w:r w:rsidRPr="00A2378D">
        <w:t>In the last year</w:t>
      </w:r>
      <w:r w:rsidRPr="00A2378D">
        <w:t xml:space="preserve"> or so, </w:t>
      </w:r>
      <w:r w:rsidRPr="00A2378D">
        <w:t xml:space="preserve">I have been organising youth summits </w:t>
      </w:r>
      <w:r>
        <w:t>on</w:t>
      </w:r>
      <w:r w:rsidRPr="00A2378D">
        <w:t xml:space="preserve"> </w:t>
      </w:r>
      <w:r w:rsidRPr="00A2378D">
        <w:t>s</w:t>
      </w:r>
      <w:r w:rsidRPr="00A2378D">
        <w:t>outh Asi</w:t>
      </w:r>
      <w:r w:rsidRPr="00A2378D">
        <w:t>a: eight countries, young activists in the different fields coming together and talking about gender equality, youth opportunities</w:t>
      </w:r>
      <w:r>
        <w:t xml:space="preserve"> and</w:t>
      </w:r>
      <w:r w:rsidRPr="00A2378D">
        <w:t xml:space="preserve"> working together for p</w:t>
      </w:r>
      <w:r w:rsidRPr="00A2378D">
        <w:t>eace in the region.</w:t>
      </w:r>
      <w:r w:rsidRPr="00A2378D">
        <w:t xml:space="preserve"> </w:t>
      </w:r>
      <w:r w:rsidRPr="00A2378D">
        <w:t>They are coming with their</w:t>
      </w:r>
      <w:r w:rsidRPr="00A2378D">
        <w:t xml:space="preserve"> </w:t>
      </w:r>
      <w:r w:rsidRPr="00A2378D">
        <w:t>own experiences in their own countries and trying</w:t>
      </w:r>
      <w:r w:rsidRPr="00A2378D">
        <w:t xml:space="preserve"> </w:t>
      </w:r>
      <w:r w:rsidRPr="00A2378D">
        <w:t xml:space="preserve">to bring some </w:t>
      </w:r>
      <w:r w:rsidRPr="00A2378D">
        <w:t xml:space="preserve">kinds of </w:t>
      </w:r>
      <w:r w:rsidRPr="00A2378D">
        <w:t>solutions</w:t>
      </w:r>
      <w:r w:rsidRPr="00A2378D">
        <w:t>.</w:t>
      </w:r>
      <w:r w:rsidRPr="00A2378D">
        <w:t xml:space="preserve"> </w:t>
      </w:r>
      <w:r w:rsidRPr="00A2378D">
        <w:t>It may not be a summit, but certainly your contribution, Dr Shaikh, will be quite useful for us to understand your own assess</w:t>
      </w:r>
      <w:r w:rsidRPr="00A2378D">
        <w:t>ment of the standing of women and girls in Pakistan society.</w:t>
      </w:r>
    </w:p>
    <w:p w:rsidR="00FB089F" w:rsidRPr="00A2378D" w:rsidP="00223B4A">
      <w:pPr>
        <w:pStyle w:val="Answer"/>
      </w:pPr>
      <w:r w:rsidRPr="00A2378D">
        <w:rPr>
          <w:b/>
          <w:i/>
        </w:rPr>
        <w:t>Dr Shaikh:</w:t>
      </w:r>
      <w:r w:rsidRPr="00A2378D">
        <w:rPr>
          <w:b/>
        </w:rPr>
        <w:t xml:space="preserve"> </w:t>
      </w:r>
      <w:r w:rsidRPr="00A2378D">
        <w:t xml:space="preserve">That is a very vital area for discussion, </w:t>
      </w:r>
      <w:r w:rsidRPr="00A2378D">
        <w:t>only</w:t>
      </w:r>
      <w:r w:rsidRPr="00A2378D">
        <w:t xml:space="preserve"> because I believe that one of the most significant challenges facing </w:t>
      </w:r>
      <w:r w:rsidRPr="00A2378D">
        <w:t>Pakistan</w:t>
      </w:r>
      <w:r w:rsidRPr="00A2378D">
        <w:t xml:space="preserve"> at the </w:t>
      </w:r>
      <w:r w:rsidRPr="00A2378D">
        <w:t xml:space="preserve">present </w:t>
      </w:r>
      <w:r w:rsidRPr="00A2378D">
        <w:t xml:space="preserve">time is the shrinking space for women to </w:t>
      </w:r>
      <w:r w:rsidRPr="00A2378D">
        <w:t>exercise their rights.</w:t>
      </w:r>
      <w:r w:rsidRPr="00A2378D">
        <w:t xml:space="preserve"> </w:t>
      </w:r>
      <w:r w:rsidRPr="00A2378D">
        <w:t>The</w:t>
      </w:r>
      <w:r w:rsidRPr="00A2378D">
        <w:t>re are five key areas that I would like to say a few words on.</w:t>
      </w:r>
      <w:r w:rsidRPr="00A2378D">
        <w:t xml:space="preserve"> </w:t>
      </w:r>
      <w:r w:rsidRPr="00A2378D">
        <w:t>Many of these areas pertain directly to the Committee’s stated interest when it comes to aid to Pakistan.</w:t>
      </w:r>
      <w:r w:rsidRPr="00A2378D">
        <w:t xml:space="preserve"> </w:t>
      </w:r>
      <w:r w:rsidRPr="00A2378D">
        <w:t>The f</w:t>
      </w:r>
      <w:r w:rsidRPr="00A2378D">
        <w:t xml:space="preserve">irst is the </w:t>
      </w:r>
      <w:r w:rsidRPr="00A2378D">
        <w:t xml:space="preserve">question </w:t>
      </w:r>
      <w:r w:rsidRPr="00A2378D">
        <w:t>of women</w:t>
      </w:r>
      <w:r w:rsidRPr="00A2378D">
        <w:t xml:space="preserve">’s </w:t>
      </w:r>
      <w:r w:rsidRPr="00A2378D">
        <w:t>education, followed by t</w:t>
      </w:r>
      <w:r w:rsidRPr="00A2378D">
        <w:t>he issue of forced and early marriages</w:t>
      </w:r>
      <w:r w:rsidRPr="00A2378D">
        <w:t>, the forced conversion of women from minority communities, human trafficking of girls from minority communities and, finally, something I have already touched on, which is the problem of domestic violence against wome</w:t>
      </w:r>
      <w:r w:rsidRPr="00A2378D">
        <w:t>n.</w:t>
      </w:r>
    </w:p>
    <w:p w:rsidR="004D2CA7" w:rsidRPr="00A2378D" w:rsidP="00223B4A">
      <w:pPr>
        <w:pStyle w:val="Answer"/>
      </w:pPr>
      <w:r w:rsidRPr="00A2378D">
        <w:t>When it comes to women’s education, as elsewhere</w:t>
      </w:r>
      <w:r w:rsidRPr="00A2378D">
        <w:t xml:space="preserve">, </w:t>
      </w:r>
      <w:r w:rsidRPr="00A2378D">
        <w:t>Covid has disrupted education in Pakistan and women’s education has been badly hit.</w:t>
      </w:r>
      <w:r w:rsidRPr="00A2378D">
        <w:t xml:space="preserve"> </w:t>
      </w:r>
      <w:r w:rsidRPr="00A2378D">
        <w:t>Having said that, it is right therefore that much of UK aid to Pakistan, half of it I think, about 53%, is spent on edu</w:t>
      </w:r>
      <w:r w:rsidRPr="00A2378D">
        <w:t>cation, with a focus especially on female literacy.</w:t>
      </w:r>
      <w:r w:rsidRPr="00A2378D">
        <w:t xml:space="preserve"> </w:t>
      </w:r>
      <w:r w:rsidRPr="00A2378D">
        <w:t>That is still shamefully low, at around 47%.</w:t>
      </w:r>
      <w:r w:rsidRPr="00A2378D">
        <w:t xml:space="preserve"> </w:t>
      </w:r>
      <w:r w:rsidRPr="00A2378D">
        <w:t xml:space="preserve">Nevertheless, UK aid spent on </w:t>
      </w:r>
      <w:r w:rsidRPr="00A2378D">
        <w:t>education</w:t>
      </w:r>
      <w:r w:rsidRPr="00A2378D">
        <w:t xml:space="preserve"> in </w:t>
      </w:r>
      <w:r w:rsidRPr="00A2378D">
        <w:t>Pakistan</w:t>
      </w:r>
      <w:r w:rsidRPr="00A2378D">
        <w:t xml:space="preserve"> ignores wide regional disparities</w:t>
      </w:r>
      <w:r w:rsidRPr="00A2378D">
        <w:t>,</w:t>
      </w:r>
      <w:r w:rsidRPr="00A2378D">
        <w:t xml:space="preserve"> </w:t>
      </w:r>
      <w:r w:rsidRPr="00A2378D">
        <w:t>which</w:t>
      </w:r>
      <w:r w:rsidRPr="00A2378D">
        <w:t xml:space="preserve"> carry significant implications for female literacy</w:t>
      </w:r>
      <w:r w:rsidRPr="00A2378D">
        <w:t>.</w:t>
      </w:r>
      <w:r w:rsidRPr="00A2378D">
        <w:t xml:space="preserve"> </w:t>
      </w:r>
      <w:r w:rsidRPr="00A2378D">
        <w:t>For example, m</w:t>
      </w:r>
      <w:r w:rsidRPr="00A2378D">
        <w:t>uch of the UK’s development aid for education is directed to the Punjab, where the overall literacy rate at the moment stands at around 64%, with about 50% for female literacy.</w:t>
      </w:r>
      <w:r w:rsidRPr="00A2378D">
        <w:t xml:space="preserve"> </w:t>
      </w:r>
      <w:r w:rsidRPr="00A2378D">
        <w:t xml:space="preserve">However, in regions like the </w:t>
      </w:r>
      <w:r w:rsidRPr="00A2378D">
        <w:t>south-western province of Balochistan, where overa</w:t>
      </w:r>
      <w:r w:rsidRPr="00A2378D">
        <w:t>ll literacy rates stand at around 40%, female literacy is just 27%</w:t>
      </w:r>
      <w:r w:rsidRPr="00A2378D">
        <w:t>.</w:t>
      </w:r>
      <w:r w:rsidRPr="00A2378D">
        <w:t xml:space="preserve"> </w:t>
      </w:r>
      <w:r w:rsidRPr="00A2378D">
        <w:t xml:space="preserve">That is said to be </w:t>
      </w:r>
      <w:r w:rsidRPr="00A2378D">
        <w:t>among</w:t>
      </w:r>
      <w:r w:rsidRPr="00A2378D">
        <w:t xml:space="preserve"> the lowest in the world.</w:t>
      </w:r>
    </w:p>
    <w:p w:rsidR="00D041C0" w:rsidRPr="00A2378D" w:rsidP="00223B4A">
      <w:pPr>
        <w:pStyle w:val="Answer"/>
      </w:pPr>
      <w:r w:rsidRPr="00A2378D">
        <w:t xml:space="preserve">The other question I wanted to raise for the Committee </w:t>
      </w:r>
      <w:r>
        <w:t>is</w:t>
      </w:r>
      <w:r w:rsidRPr="00A2378D">
        <w:t xml:space="preserve"> forced and early marriages, something that would fall broadly </w:t>
      </w:r>
      <w:r w:rsidRPr="00A2378D">
        <w:t>with</w:t>
      </w:r>
      <w:r w:rsidRPr="00A2378D">
        <w:t>in what we now</w:t>
      </w:r>
      <w:r w:rsidRPr="00A2378D">
        <w:t>adays call modern slavery, a stated concern of the Committee.</w:t>
      </w:r>
      <w:r w:rsidRPr="00A2378D">
        <w:t xml:space="preserve"> </w:t>
      </w:r>
      <w:r w:rsidRPr="00A2378D">
        <w:t>As we know, Pakistan is committed to eliminating forced and child marriages by 2030, in line with sustainable development goals.</w:t>
      </w:r>
      <w:r w:rsidRPr="00A2378D">
        <w:t xml:space="preserve"> </w:t>
      </w:r>
      <w:r w:rsidRPr="00A2378D">
        <w:t xml:space="preserve">In 2019, the Government of Pakistan reiterated </w:t>
      </w:r>
      <w:r w:rsidRPr="00A2378D">
        <w:t>their</w:t>
      </w:r>
      <w:r w:rsidRPr="00A2378D">
        <w:t xml:space="preserve"> stand agains</w:t>
      </w:r>
      <w:r w:rsidRPr="00A2378D">
        <w:t>t child marriage by announcing multiple initiatives, including a child marriage Bill, to establish the same minimum age for the marriage of both sexes, in order to curb the practi</w:t>
      </w:r>
      <w:r>
        <w:t>c</w:t>
      </w:r>
      <w:r w:rsidRPr="00A2378D">
        <w:t>e of early marriages.</w:t>
      </w:r>
    </w:p>
    <w:p w:rsidR="00D041C0" w:rsidRPr="00A2378D" w:rsidP="00223B4A">
      <w:pPr>
        <w:pStyle w:val="Answer"/>
      </w:pPr>
      <w:r w:rsidRPr="00A2378D">
        <w:t>Unfortunately, an amendment to the colonial</w:t>
      </w:r>
      <w:r w:rsidRPr="00A2378D">
        <w:t xml:space="preserve">-era Child </w:t>
      </w:r>
      <w:r w:rsidRPr="00A2378D">
        <w:t xml:space="preserve">Marriage Restraint Act </w:t>
      </w:r>
      <w:r w:rsidRPr="00A2378D">
        <w:t xml:space="preserve">was </w:t>
      </w:r>
      <w:r w:rsidRPr="00A2378D">
        <w:t>introduced in the Senate, the upper House of Parliament, in 2019</w:t>
      </w:r>
      <w:r w:rsidRPr="00A2378D">
        <w:t xml:space="preserve">, which was passed by a majority and would have increased the minimum age of marriage </w:t>
      </w:r>
      <w:r>
        <w:t>for</w:t>
      </w:r>
      <w:r w:rsidRPr="00A2378D">
        <w:t xml:space="preserve"> women from 16 to 18, was opposed by religious parties.</w:t>
      </w:r>
      <w:r w:rsidRPr="00A2378D">
        <w:t xml:space="preserve"> </w:t>
      </w:r>
      <w:r w:rsidRPr="00A2378D">
        <w:t xml:space="preserve">They </w:t>
      </w:r>
      <w:r w:rsidRPr="00A2378D">
        <w:t>insisted that the Bill should be sent to the Council of Islamic Ideology, a</w:t>
      </w:r>
      <w:r w:rsidRPr="00A2378D">
        <w:t xml:space="preserve"> body that advises </w:t>
      </w:r>
      <w:r w:rsidRPr="00A2378D">
        <w:t>P</w:t>
      </w:r>
      <w:r w:rsidRPr="00A2378D">
        <w:t>arliament on Islamic law.</w:t>
      </w:r>
      <w:r w:rsidRPr="00A2378D">
        <w:t xml:space="preserve"> </w:t>
      </w:r>
      <w:r w:rsidRPr="00A2378D">
        <w:t xml:space="preserve">The council ruled that any amendment prohibiting child marriage </w:t>
      </w:r>
      <w:r>
        <w:t>is</w:t>
      </w:r>
      <w:r w:rsidRPr="00A2378D">
        <w:t xml:space="preserve"> un-Islamic and would </w:t>
      </w:r>
      <w:r w:rsidRPr="00A2378D">
        <w:t>“</w:t>
      </w:r>
      <w:r w:rsidRPr="00A2378D">
        <w:t>lead to many complications”.</w:t>
      </w:r>
    </w:p>
    <w:p w:rsidR="00D041C0" w:rsidRPr="00A2378D" w:rsidP="00223B4A">
      <w:pPr>
        <w:pStyle w:val="Answer"/>
      </w:pPr>
      <w:r w:rsidRPr="00A2378D">
        <w:t>To date</w:t>
      </w:r>
      <w:r w:rsidRPr="00A2378D">
        <w:t>,</w:t>
      </w:r>
      <w:r w:rsidRPr="00A2378D">
        <w:t xml:space="preserve"> therefor</w:t>
      </w:r>
      <w:r w:rsidRPr="00A2378D">
        <w:t>e, what do we have?</w:t>
      </w:r>
      <w:r w:rsidRPr="00A2378D">
        <w:t xml:space="preserve"> </w:t>
      </w:r>
      <w:r w:rsidRPr="00A2378D">
        <w:t>We have Pakistan’s Parliament essentially powerless to pass national legislation declaring child marriage a criminal offence or to legally sanction such egregious cases as the reported marriage just last month of a 64</w:t>
      </w:r>
      <w:r>
        <w:t>-</w:t>
      </w:r>
      <w:r w:rsidRPr="00A2378D">
        <w:t>year-old MP from t</w:t>
      </w:r>
      <w:r w:rsidRPr="00A2378D">
        <w:t>he south-western province of Balochistan, representing a religious party, to a girl just 14 years old.</w:t>
      </w:r>
      <w:r w:rsidRPr="00A2378D">
        <w:t xml:space="preserve"> </w:t>
      </w:r>
      <w:r w:rsidRPr="00A2378D">
        <w:t>It was condemned in Pakistan’s national Parliament this week, but, as I said, Parliament itself is unable to enforce the law in any meaningful fashion. S</w:t>
      </w:r>
      <w:r w:rsidRPr="00A2378D">
        <w:t xml:space="preserve">indh is the only province in Pakistan where a law, the </w:t>
      </w:r>
      <w:r w:rsidRPr="00A2378D">
        <w:t xml:space="preserve">Sindh </w:t>
      </w:r>
      <w:r w:rsidRPr="00A2378D">
        <w:t>Child Marriage Restraint Act, passed in 2014, sets</w:t>
      </w:r>
      <w:r w:rsidRPr="00A2378D">
        <w:t xml:space="preserve"> the minimum age of marriage for girls and boys at 18</w:t>
      </w:r>
      <w:r w:rsidRPr="00A2378D">
        <w:t xml:space="preserve"> and holds child marriage to be a punishable offence</w:t>
      </w:r>
      <w:r w:rsidRPr="00A2378D">
        <w:t>.</w:t>
      </w:r>
    </w:p>
    <w:p w:rsidR="00223B4A" w:rsidRPr="00A2378D" w:rsidP="00223B4A">
      <w:pPr>
        <w:pStyle w:val="Answer"/>
      </w:pPr>
      <w:r w:rsidRPr="00A2378D">
        <w:t xml:space="preserve">Another issue </w:t>
      </w:r>
      <w:r w:rsidRPr="00A2378D">
        <w:t xml:space="preserve">that is disturbing </w:t>
      </w:r>
      <w:r w:rsidRPr="00A2378D">
        <w:t>is th</w:t>
      </w:r>
      <w:r w:rsidRPr="00A2378D">
        <w:t>e question of forced conversion of women</w:t>
      </w:r>
      <w:r w:rsidRPr="00A2378D">
        <w:t xml:space="preserve"> from</w:t>
      </w:r>
      <w:r w:rsidRPr="00A2378D">
        <w:t xml:space="preserve"> minority communities.</w:t>
      </w:r>
      <w:r w:rsidRPr="00A2378D">
        <w:t xml:space="preserve"> </w:t>
      </w:r>
      <w:r w:rsidRPr="00A2378D">
        <w:t>This has been a bit worrying to human rights groups in Pakistan and abroad.</w:t>
      </w:r>
      <w:r w:rsidRPr="00A2378D">
        <w:t xml:space="preserve"> </w:t>
      </w:r>
      <w:r w:rsidRPr="00A2378D">
        <w:t>Most of the girls who ar</w:t>
      </w:r>
      <w:r w:rsidRPr="00A2378D">
        <w:t>e</w:t>
      </w:r>
      <w:r w:rsidRPr="00A2378D">
        <w:t xml:space="preserve"> </w:t>
      </w:r>
      <w:r w:rsidRPr="00A2378D">
        <w:t>forced</w:t>
      </w:r>
      <w:r w:rsidRPr="00A2378D">
        <w:t xml:space="preserve"> to convert</w:t>
      </w:r>
      <w:r w:rsidRPr="00A2378D">
        <w:t xml:space="preserve"> </w:t>
      </w:r>
      <w:r w:rsidRPr="00A2378D">
        <w:t>belong to religious minorities in Pakistan and are forced to convert</w:t>
      </w:r>
      <w:r w:rsidRPr="00A2378D">
        <w:t xml:space="preserve"> </w:t>
      </w:r>
      <w:r w:rsidRPr="00A2378D">
        <w:t>to Islam</w:t>
      </w:r>
      <w:r w:rsidRPr="00A2378D">
        <w:t>.</w:t>
      </w:r>
      <w:r w:rsidRPr="00A2378D">
        <w:t xml:space="preserve"> </w:t>
      </w:r>
      <w:r w:rsidRPr="00A2378D">
        <w:t>According to rights groups, last year an estimated 1,000 women, largely underage girls from non-Muslim minority communities, were forcibly converted.</w:t>
      </w:r>
      <w:r w:rsidRPr="00A2378D">
        <w:t xml:space="preserve"> </w:t>
      </w:r>
      <w:r w:rsidRPr="00A2378D">
        <w:t>They think that this figure of 1,00</w:t>
      </w:r>
      <w:r w:rsidRPr="00A2378D">
        <w:t>0</w:t>
      </w:r>
      <w:r w:rsidRPr="00A2378D">
        <w:t xml:space="preserve"> applies roughly to the last fi</w:t>
      </w:r>
      <w:r w:rsidRPr="00A2378D">
        <w:t>v</w:t>
      </w:r>
      <w:r w:rsidRPr="00A2378D">
        <w:t>e or six years.</w:t>
      </w:r>
      <w:r w:rsidRPr="00A2378D">
        <w:t xml:space="preserve"> </w:t>
      </w:r>
      <w:r w:rsidRPr="00A2378D">
        <w:t>I</w:t>
      </w:r>
      <w:r w:rsidRPr="00A2378D">
        <w:t>t is diffi</w:t>
      </w:r>
      <w:r w:rsidRPr="00A2378D">
        <w:t xml:space="preserve">cult to establish these figures. </w:t>
      </w:r>
      <w:r w:rsidRPr="00A2378D">
        <w:t>Most of the girls who are said to have been forcibly converted are impoverished Hindu girls from Sin</w:t>
      </w:r>
      <w:r w:rsidRPr="00A2378D">
        <w:t>d</w:t>
      </w:r>
      <w:r w:rsidRPr="00A2378D">
        <w:t>h.</w:t>
      </w:r>
      <w:r w:rsidRPr="00A2378D">
        <w:t xml:space="preserve"> </w:t>
      </w:r>
      <w:r w:rsidRPr="00A2378D">
        <w:t>There have also been some recorded cases involving impoverished Christian girls from Punjab</w:t>
      </w:r>
      <w:r w:rsidRPr="00A2378D">
        <w:t>, as well as a few re</w:t>
      </w:r>
      <w:r w:rsidRPr="00A2378D">
        <w:t>p</w:t>
      </w:r>
      <w:r w:rsidRPr="00A2378D">
        <w:t>or</w:t>
      </w:r>
      <w:r w:rsidRPr="00A2378D">
        <w:t>t</w:t>
      </w:r>
      <w:r w:rsidRPr="00A2378D">
        <w:t xml:space="preserve">ed </w:t>
      </w:r>
      <w:r w:rsidRPr="00A2378D">
        <w:t>cases involving young girls from Sikh communities.</w:t>
      </w:r>
    </w:p>
    <w:p w:rsidR="007A5DB6" w:rsidRPr="00A2378D" w:rsidP="00223B4A">
      <w:pPr>
        <w:pStyle w:val="Answer"/>
      </w:pPr>
      <w:r w:rsidRPr="00A2378D">
        <w:t>The subject of forced conversions, which falls with</w:t>
      </w:r>
      <w:r>
        <w:t>in</w:t>
      </w:r>
      <w:r w:rsidRPr="00A2378D">
        <w:t xml:space="preserve"> the remit of provincial governments in Pakistan, has met much the same fate as Bills to outlaw child marriage.</w:t>
      </w:r>
      <w:r w:rsidRPr="00A2378D">
        <w:t xml:space="preserve"> </w:t>
      </w:r>
      <w:r w:rsidRPr="00A2378D">
        <w:t>In 2016 and then again in 2019, the</w:t>
      </w:r>
      <w:r w:rsidRPr="00A2378D">
        <w:t xml:space="preserve"> Sindh </w:t>
      </w:r>
      <w:r w:rsidRPr="00A2378D">
        <w:t>government tried and failed to pass legislation</w:t>
      </w:r>
      <w:r w:rsidRPr="00A2378D">
        <w:t xml:space="preserve"> setting a minimum age of 18 for conversions, </w:t>
      </w:r>
      <w:r w:rsidRPr="00A2378D">
        <w:t>having</w:t>
      </w:r>
      <w:r w:rsidRPr="00A2378D">
        <w:t xml:space="preserve"> me</w:t>
      </w:r>
      <w:r w:rsidRPr="00A2378D">
        <w:t>t with opposition from religious parties</w:t>
      </w:r>
      <w:r w:rsidRPr="00A2378D">
        <w:t>.</w:t>
      </w:r>
      <w:r w:rsidRPr="00A2378D">
        <w:t xml:space="preserve"> </w:t>
      </w:r>
      <w:r w:rsidRPr="00A2378D">
        <w:t xml:space="preserve">It needs to be said that the </w:t>
      </w:r>
      <w:r w:rsidRPr="00A2378D">
        <w:t>problem of forced conversions is further complicated by claims</w:t>
      </w:r>
      <w:r w:rsidRPr="00A2378D">
        <w:t>, often upheld by local courts, that the conversion itself was voluntary, though most such cases have been shown to involve</w:t>
      </w:r>
      <w:r w:rsidRPr="00A2378D">
        <w:t xml:space="preserve"> the use of financial incentives to lure poor and vulnerable young women to convert and marry</w:t>
      </w:r>
      <w:r w:rsidRPr="00A2378D">
        <w:t>.</w:t>
      </w:r>
      <w:r w:rsidRPr="00A2378D">
        <w:t xml:space="preserve"> </w:t>
      </w:r>
      <w:r w:rsidRPr="00A2378D">
        <w:t>Bear in mind that</w:t>
      </w:r>
      <w:r w:rsidRPr="00A2378D">
        <w:t xml:space="preserve">, </w:t>
      </w:r>
      <w:r w:rsidRPr="00A2378D">
        <w:t>once these girls are converted</w:t>
      </w:r>
      <w:r w:rsidRPr="00A2378D">
        <w:t xml:space="preserve">, </w:t>
      </w:r>
      <w:r w:rsidRPr="00A2378D">
        <w:t>there is no going back</w:t>
      </w:r>
      <w:r w:rsidRPr="00A2378D">
        <w:t xml:space="preserve">, as </w:t>
      </w:r>
      <w:r w:rsidRPr="001F645B">
        <w:t>apostasy</w:t>
      </w:r>
      <w:r w:rsidRPr="00A2378D">
        <w:t xml:space="preserve"> can entail the death sentence.</w:t>
      </w:r>
      <w:r w:rsidRPr="00A2378D">
        <w:t xml:space="preserve"> </w:t>
      </w:r>
    </w:p>
    <w:p w:rsidR="007A5DB6" w:rsidRPr="00A2378D" w:rsidP="008B092A">
      <w:pPr>
        <w:pStyle w:val="Remark"/>
      </w:pPr>
      <w:r w:rsidRPr="00A2378D">
        <w:rPr>
          <w:b/>
        </w:rPr>
        <w:t>Mr Sharma:</w:t>
      </w:r>
      <w:r w:rsidRPr="00A2378D">
        <w:t xml:space="preserve"> Thank you very much, Dr Shaik</w:t>
      </w:r>
      <w:r w:rsidRPr="00A2378D">
        <w:t>h</w:t>
      </w:r>
      <w:r w:rsidRPr="00A2378D">
        <w:t xml:space="preserve">, </w:t>
      </w:r>
      <w:r w:rsidRPr="00A2378D">
        <w:t xml:space="preserve">for </w:t>
      </w:r>
      <w:r>
        <w:t>your</w:t>
      </w:r>
      <w:r w:rsidRPr="00A2378D">
        <w:t xml:space="preserve"> detailed response to the question</w:t>
      </w:r>
      <w:r w:rsidRPr="00A2378D">
        <w:t>.</w:t>
      </w:r>
      <w:r w:rsidRPr="00A2378D">
        <w:t xml:space="preserve"> </w:t>
      </w:r>
    </w:p>
    <w:p w:rsidR="00F83FD0" w:rsidRPr="00A2378D" w:rsidP="008B092A">
      <w:pPr>
        <w:pStyle w:val="Remark"/>
      </w:pPr>
      <w:r w:rsidRPr="00A2378D">
        <w:rPr>
          <w:b/>
        </w:rPr>
        <w:t>Chair:</w:t>
      </w:r>
      <w:r w:rsidRPr="00A2378D">
        <w:t xml:space="preserve"> Can I bring </w:t>
      </w:r>
      <w:r w:rsidRPr="00A2378D">
        <w:t xml:space="preserve">in </w:t>
      </w:r>
      <w:r w:rsidRPr="00A2378D">
        <w:t>Pauline Latham to pick away at some of those details?</w:t>
      </w:r>
    </w:p>
    <w:p w:rsidR="007A5DB6" w:rsidRPr="00A2378D" w:rsidP="007A5DB6">
      <w:pPr>
        <w:pStyle w:val="Question"/>
      </w:pPr>
      <w:r w:rsidRPr="00A2378D">
        <w:rPr>
          <w:b/>
        </w:rPr>
        <w:t>Mrs Latham:</w:t>
      </w:r>
      <w:r w:rsidRPr="00A2378D">
        <w:t xml:space="preserve"> </w:t>
      </w:r>
      <w:r w:rsidRPr="00A2378D">
        <w:t xml:space="preserve">To be honest, </w:t>
      </w:r>
      <w:r w:rsidRPr="00A2378D">
        <w:t>I am quite shocked about some of the things you said</w:t>
      </w:r>
      <w:r w:rsidRPr="00A2378D">
        <w:t xml:space="preserve">, </w:t>
      </w:r>
      <w:r>
        <w:t xml:space="preserve">Dr Shaikh, </w:t>
      </w:r>
      <w:r w:rsidRPr="00A2378D">
        <w:t xml:space="preserve">not because it is you but because of </w:t>
      </w:r>
      <w:r w:rsidRPr="00A2378D">
        <w:t>the subject matter.</w:t>
      </w:r>
      <w:r w:rsidRPr="00A2378D">
        <w:t xml:space="preserve"> </w:t>
      </w:r>
      <w:r w:rsidRPr="00A2378D">
        <w:t>I am particularly shocked about the Member of Parliament—did you say 64?—marrying somebody of 14.</w:t>
      </w:r>
      <w:r w:rsidRPr="00A2378D">
        <w:t xml:space="preserve"> </w:t>
      </w:r>
    </w:p>
    <w:p w:rsidR="007A5DB6" w:rsidRPr="00A2378D" w:rsidP="007A5DB6">
      <w:pPr>
        <w:pStyle w:val="Answer"/>
      </w:pPr>
      <w:r w:rsidRPr="00A2378D">
        <w:rPr>
          <w:b/>
          <w:i/>
        </w:rPr>
        <w:t>Dr Shaikh:</w:t>
      </w:r>
      <w:r w:rsidRPr="00A2378D">
        <w:rPr>
          <w:b/>
        </w:rPr>
        <w:t xml:space="preserve"> </w:t>
      </w:r>
      <w:r w:rsidRPr="00A2378D">
        <w:t xml:space="preserve">Yes. </w:t>
      </w:r>
    </w:p>
    <w:p w:rsidR="00347927" w:rsidP="00347927">
      <w:pPr>
        <w:pStyle w:val="Question"/>
        <w:numPr>
          <w:ilvl w:val="0"/>
          <w:numId w:val="0"/>
        </w:numPr>
        <w:ind w:left="794"/>
      </w:pPr>
      <w:r w:rsidRPr="00A2378D">
        <w:rPr>
          <w:b/>
        </w:rPr>
        <w:t>Mrs Latham:</w:t>
      </w:r>
      <w:r w:rsidRPr="00A2378D">
        <w:t xml:space="preserve"> In my view</w:t>
      </w:r>
      <w:r w:rsidRPr="00A2378D">
        <w:t>,</w:t>
      </w:r>
      <w:r w:rsidRPr="00A2378D">
        <w:t xml:space="preserve"> that is child abuse and should not be allowed to happen</w:t>
      </w:r>
      <w:r w:rsidRPr="00A2378D">
        <w:t>. No</w:t>
      </w:r>
      <w:r w:rsidRPr="00A2378D">
        <w:t xml:space="preserve"> matter who says it is okay</w:t>
      </w:r>
      <w:r w:rsidRPr="00A2378D">
        <w:t>, i</w:t>
      </w:r>
      <w:r w:rsidRPr="00A2378D">
        <w:t>t should not be allowed to happen.</w:t>
      </w:r>
      <w:r w:rsidRPr="00A2378D">
        <w:t xml:space="preserve"> </w:t>
      </w:r>
      <w:r w:rsidRPr="00A2378D">
        <w:t>Something I am trying to do in this country is to stop child marriage under the age of 18.</w:t>
      </w:r>
      <w:r w:rsidRPr="00A2378D">
        <w:t xml:space="preserve"> </w:t>
      </w:r>
      <w:r w:rsidRPr="00A2378D">
        <w:t>With parental consent, we allow it at 16</w:t>
      </w:r>
      <w:r w:rsidRPr="00A2378D">
        <w:t>, which</w:t>
      </w:r>
      <w:r w:rsidRPr="00A2378D">
        <w:t xml:space="preserve"> is wrong</w:t>
      </w:r>
      <w:r w:rsidRPr="00A2378D">
        <w:t xml:space="preserve"> in my view</w:t>
      </w:r>
      <w:r w:rsidRPr="00A2378D">
        <w:t>.</w:t>
      </w:r>
      <w:r w:rsidRPr="00A2378D">
        <w:t xml:space="preserve"> </w:t>
      </w:r>
      <w:r w:rsidRPr="00A2378D">
        <w:t>I am trying to stop that</w:t>
      </w:r>
      <w:r>
        <w:t>,</w:t>
      </w:r>
      <w:r w:rsidRPr="00A2378D">
        <w:t xml:space="preserve"> and it is </w:t>
      </w:r>
      <w:r w:rsidRPr="00A2378D">
        <w:t xml:space="preserve">in </w:t>
      </w:r>
      <w:r w:rsidRPr="00A2378D">
        <w:t>part to stop people</w:t>
      </w:r>
      <w:r w:rsidRPr="00A2378D">
        <w:t xml:space="preserve"> being brought from Britain into other countries, married very young and then brought back to the UK</w:t>
      </w:r>
      <w:r w:rsidRPr="00A2378D">
        <w:t>.</w:t>
      </w:r>
    </w:p>
    <w:p w:rsidR="007A5DB6" w:rsidRPr="00A2378D" w:rsidP="00347927">
      <w:pPr>
        <w:pStyle w:val="Question"/>
        <w:numPr>
          <w:ilvl w:val="0"/>
          <w:numId w:val="0"/>
        </w:numPr>
        <w:ind w:left="794"/>
      </w:pPr>
      <w:r w:rsidRPr="00A2378D">
        <w:t>You also said earlier that sexual</w:t>
      </w:r>
      <w:r w:rsidRPr="00A2378D">
        <w:t xml:space="preserve">, </w:t>
      </w:r>
      <w:r w:rsidRPr="00A2378D">
        <w:t>reproductive</w:t>
      </w:r>
      <w:r w:rsidRPr="00A2378D">
        <w:t xml:space="preserve"> and contraceptive c</w:t>
      </w:r>
      <w:r w:rsidRPr="00A2378D">
        <w:t xml:space="preserve">are </w:t>
      </w:r>
      <w:r>
        <w:t>is</w:t>
      </w:r>
      <w:r w:rsidRPr="00A2378D">
        <w:t xml:space="preserve"> not available at the moment.</w:t>
      </w:r>
      <w:r w:rsidRPr="00A2378D">
        <w:t xml:space="preserve"> </w:t>
      </w:r>
      <w:r w:rsidRPr="00A2378D">
        <w:t>Is there any evidence that young girls who have been married are having children younger than they</w:t>
      </w:r>
      <w:r w:rsidRPr="00A2378D">
        <w:t xml:space="preserve"> perhaps</w:t>
      </w:r>
      <w:r w:rsidRPr="00A2378D">
        <w:t xml:space="preserve"> would have done</w:t>
      </w:r>
      <w:r w:rsidRPr="00A2378D">
        <w:t xml:space="preserve"> if there had been any contraceptive care available for them?</w:t>
      </w:r>
      <w:r w:rsidRPr="00A2378D">
        <w:t xml:space="preserve"> </w:t>
      </w:r>
      <w:r w:rsidRPr="00A2378D">
        <w:t xml:space="preserve">Is it older women who are using the </w:t>
      </w:r>
      <w:r w:rsidRPr="00A2378D">
        <w:t>contraception, rather than younger girls, when they have perhaps completed their family, rather than those who want to delay having a family?</w:t>
      </w:r>
      <w:r w:rsidRPr="00A2378D">
        <w:t xml:space="preserve"> </w:t>
      </w:r>
    </w:p>
    <w:p w:rsidR="009344AA" w:rsidRPr="00A2378D" w:rsidP="007A5DB6">
      <w:pPr>
        <w:pStyle w:val="Answer"/>
      </w:pPr>
      <w:r w:rsidRPr="00A2378D">
        <w:rPr>
          <w:b/>
          <w:i/>
        </w:rPr>
        <w:t>Dr Shaikh:</w:t>
      </w:r>
      <w:r w:rsidRPr="00A2378D">
        <w:rPr>
          <w:b/>
        </w:rPr>
        <w:t xml:space="preserve"> </w:t>
      </w:r>
      <w:r w:rsidRPr="00A2378D">
        <w:t>I do not have exact facts and figures for you</w:t>
      </w:r>
      <w:r w:rsidRPr="00A2378D">
        <w:t>.</w:t>
      </w:r>
      <w:r w:rsidRPr="00A2378D">
        <w:t xml:space="preserve"> </w:t>
      </w:r>
      <w:r w:rsidRPr="00A2378D">
        <w:t xml:space="preserve">I can say that </w:t>
      </w:r>
      <w:r w:rsidRPr="00A2378D">
        <w:t>for ma</w:t>
      </w:r>
      <w:r w:rsidRPr="00A2378D">
        <w:t>n</w:t>
      </w:r>
      <w:r w:rsidRPr="00A2378D">
        <w:t xml:space="preserve">y years there has been a </w:t>
      </w:r>
      <w:r w:rsidRPr="00A2378D">
        <w:t>reason</w:t>
      </w:r>
      <w:r w:rsidRPr="00A2378D">
        <w:t xml:space="preserve">ably </w:t>
      </w:r>
      <w:r w:rsidRPr="00A2378D">
        <w:t xml:space="preserve">robust family planning programme in </w:t>
      </w:r>
      <w:r w:rsidRPr="00A2378D">
        <w:t>Pakistan</w:t>
      </w:r>
      <w:r w:rsidRPr="00A2378D">
        <w:t xml:space="preserve">. </w:t>
      </w:r>
      <w:r w:rsidRPr="00A2378D">
        <w:t xml:space="preserve">There is no doubt that it </w:t>
      </w:r>
      <w:r w:rsidRPr="00A2378D">
        <w:t>has met with resistance</w:t>
      </w:r>
      <w:r w:rsidRPr="00A2378D">
        <w:t xml:space="preserve">, </w:t>
      </w:r>
      <w:r w:rsidRPr="00A2378D">
        <w:t xml:space="preserve">mainly from religious parties, </w:t>
      </w:r>
      <w:r w:rsidRPr="00A2378D">
        <w:t>which</w:t>
      </w:r>
      <w:r w:rsidRPr="00A2378D">
        <w:t xml:space="preserve"> feel that large families are the duty of any good Muslim family.</w:t>
      </w:r>
      <w:r w:rsidRPr="00A2378D">
        <w:t xml:space="preserve"> </w:t>
      </w:r>
      <w:r w:rsidRPr="00A2378D">
        <w:t>There is a great deal of pressure for large families</w:t>
      </w:r>
      <w:r w:rsidRPr="00A2378D">
        <w:t xml:space="preserve">. </w:t>
      </w:r>
      <w:r w:rsidRPr="00A2378D">
        <w:t>I do not have information to hand on whether young girls are being forced to become pregnant by being denied access to contraception.</w:t>
      </w:r>
      <w:r w:rsidRPr="00A2378D">
        <w:t xml:space="preserve"> </w:t>
      </w:r>
      <w:r w:rsidRPr="00A2378D">
        <w:t>Prima fac</w:t>
      </w:r>
      <w:r w:rsidRPr="00A2378D">
        <w:t>i</w:t>
      </w:r>
      <w:r w:rsidRPr="00A2378D">
        <w:t xml:space="preserve">e, reports </w:t>
      </w:r>
      <w:r w:rsidRPr="00A2378D">
        <w:t>would</w:t>
      </w:r>
      <w:r w:rsidRPr="00A2378D">
        <w:t xml:space="preserve"> suggest that this may well go on and may well be the case in many rural areas particularly.</w:t>
      </w:r>
      <w:r w:rsidRPr="00A2378D">
        <w:t xml:space="preserve"> </w:t>
      </w:r>
      <w:r w:rsidRPr="00A2378D">
        <w:t>I want to say that, w</w:t>
      </w:r>
      <w:r w:rsidRPr="00A2378D">
        <w:t xml:space="preserve">hile I do not </w:t>
      </w:r>
      <w:r w:rsidRPr="00A2378D">
        <w:t>have any</w:t>
      </w:r>
      <w:r w:rsidRPr="00A2378D">
        <w:t xml:space="preserve"> </w:t>
      </w:r>
      <w:r w:rsidRPr="00A2378D">
        <w:t xml:space="preserve">firm </w:t>
      </w:r>
      <w:r w:rsidRPr="00A2378D">
        <w:t xml:space="preserve">figures or facts to give you on this, if I </w:t>
      </w:r>
      <w:r>
        <w:t>were</w:t>
      </w:r>
      <w:r w:rsidRPr="00A2378D">
        <w:t xml:space="preserve"> to be provided with those facts and figures</w:t>
      </w:r>
      <w:r w:rsidRPr="00A2378D">
        <w:t>,</w:t>
      </w:r>
      <w:r w:rsidRPr="00A2378D">
        <w:t xml:space="preserve"> I would not be </w:t>
      </w:r>
      <w:r w:rsidRPr="00A2378D">
        <w:t>at all</w:t>
      </w:r>
      <w:r w:rsidRPr="00A2378D">
        <w:t xml:space="preserve"> </w:t>
      </w:r>
      <w:r w:rsidRPr="00A2378D">
        <w:t>surprised</w:t>
      </w:r>
      <w:r w:rsidRPr="00A2378D">
        <w:t>.</w:t>
      </w:r>
      <w:r w:rsidRPr="00A2378D">
        <w:t xml:space="preserve"> </w:t>
      </w:r>
    </w:p>
    <w:p w:rsidR="00FB3516" w:rsidRPr="00A2378D" w:rsidP="001848AF">
      <w:pPr>
        <w:pStyle w:val="Answer"/>
      </w:pPr>
      <w:r w:rsidRPr="00A2378D">
        <w:t xml:space="preserve">In terms of what </w:t>
      </w:r>
      <w:r w:rsidRPr="00A2378D">
        <w:t xml:space="preserve">Rahul was saying earlier </w:t>
      </w:r>
      <w:r w:rsidRPr="00A2378D">
        <w:t>about</w:t>
      </w:r>
      <w:r w:rsidRPr="00A2378D">
        <w:t xml:space="preserve"> Pakistan-China relations</w:t>
      </w:r>
      <w:r w:rsidRPr="00A2378D">
        <w:t>,</w:t>
      </w:r>
      <w:r w:rsidRPr="00A2378D">
        <w:t xml:space="preserve"> I want to make </w:t>
      </w:r>
      <w:r w:rsidRPr="00A2378D">
        <w:t xml:space="preserve">a point </w:t>
      </w:r>
      <w:r w:rsidRPr="00A2378D">
        <w:t>about the trafficking of young women, which is a disturbing and growing phenomenon in Pakistan</w:t>
      </w:r>
      <w:r w:rsidRPr="00A2378D">
        <w:t>.</w:t>
      </w:r>
      <w:r w:rsidRPr="00A2378D">
        <w:t xml:space="preserve"> </w:t>
      </w:r>
      <w:r w:rsidRPr="00A2378D">
        <w:t xml:space="preserve">In </w:t>
      </w:r>
      <w:r w:rsidRPr="00A2378D">
        <w:t>recent months</w:t>
      </w:r>
      <w:r w:rsidRPr="00A2378D">
        <w:t>,</w:t>
      </w:r>
      <w:r w:rsidRPr="00A2378D">
        <w:t xml:space="preserve"> there have been disturbing repor</w:t>
      </w:r>
      <w:r w:rsidRPr="00A2378D">
        <w:t>ts of a rise in the human trafficking of young girls.</w:t>
      </w:r>
      <w:r w:rsidRPr="00A2378D">
        <w:t xml:space="preserve"> </w:t>
      </w:r>
      <w:r w:rsidRPr="00A2378D">
        <w:t>Much of this involves the trafficking of young girls from Pakistan’s impoverished Christian minority, concentrated mainly in Punjab, who are reportedly being sold as brides to Chinese men or forced into</w:t>
      </w:r>
      <w:r w:rsidRPr="00A2378D">
        <w:t xml:space="preserve"> prostitution in China.</w:t>
      </w:r>
      <w:r w:rsidRPr="00A2378D">
        <w:t xml:space="preserve"> </w:t>
      </w:r>
      <w:r w:rsidRPr="00A2378D">
        <w:t xml:space="preserve">Rights activists in </w:t>
      </w:r>
      <w:r w:rsidRPr="00A2378D">
        <w:t>Pakistan</w:t>
      </w:r>
      <w:r w:rsidRPr="00A2378D">
        <w:t xml:space="preserve"> have documented more than 600 such cases between 2018 and 2019, but they claim that their investigations have been consistently thwarted by officials, who fear that they will jeopardise Pakistan’s close </w:t>
      </w:r>
      <w:r w:rsidRPr="00A2378D">
        <w:t>relations with China.</w:t>
      </w:r>
    </w:p>
    <w:p w:rsidR="009344AA" w:rsidRPr="00A2378D" w:rsidP="00FB3516">
      <w:pPr>
        <w:pStyle w:val="Question"/>
      </w:pPr>
      <w:r w:rsidRPr="00A2378D">
        <w:rPr>
          <w:b/>
        </w:rPr>
        <w:t>Mrs Latham:</w:t>
      </w:r>
      <w:r w:rsidRPr="00A2378D">
        <w:t xml:space="preserve"> That is a very interesting and shocking fact.</w:t>
      </w:r>
      <w:r w:rsidRPr="00A2378D">
        <w:t xml:space="preserve"> </w:t>
      </w:r>
      <w:r w:rsidRPr="00A2378D">
        <w:t>Rahul, I wonder if we c</w:t>
      </w:r>
      <w:r w:rsidRPr="00A2378D">
        <w:t xml:space="preserve">ould </w:t>
      </w:r>
      <w:r w:rsidRPr="00A2378D">
        <w:t>change the subject.</w:t>
      </w:r>
      <w:r w:rsidRPr="00A2378D">
        <w:t xml:space="preserve"> </w:t>
      </w:r>
      <w:r w:rsidRPr="00A2378D">
        <w:t xml:space="preserve">You said </w:t>
      </w:r>
      <w:r w:rsidRPr="00A2378D">
        <w:t xml:space="preserve">earlier that $2 billion a month </w:t>
      </w:r>
      <w:r>
        <w:t>is</w:t>
      </w:r>
      <w:r w:rsidRPr="00A2378D">
        <w:t xml:space="preserve"> coming in from remittances</w:t>
      </w:r>
      <w:r>
        <w:t>.</w:t>
      </w:r>
      <w:r w:rsidRPr="00A2378D">
        <w:t xml:space="preserve"> </w:t>
      </w:r>
      <w:r w:rsidRPr="00A2378D">
        <w:t xml:space="preserve">That is an awful lot of </w:t>
      </w:r>
      <w:r w:rsidRPr="00A2378D">
        <w:t>m</w:t>
      </w:r>
      <w:r w:rsidRPr="00A2378D">
        <w:t xml:space="preserve">oney coming into </w:t>
      </w:r>
      <w:r w:rsidRPr="00A2378D">
        <w:t>Pakistan</w:t>
      </w:r>
      <w:r w:rsidRPr="00A2378D">
        <w:t>.</w:t>
      </w:r>
      <w:r w:rsidRPr="00A2378D">
        <w:t xml:space="preserve"> </w:t>
      </w:r>
      <w:r w:rsidRPr="00A2378D">
        <w:t>It</w:t>
      </w:r>
      <w:r w:rsidRPr="00A2378D">
        <w:t xml:space="preserve"> puts our aid </w:t>
      </w:r>
      <w:r w:rsidRPr="00A2378D">
        <w:t>programme</w:t>
      </w:r>
      <w:r w:rsidRPr="00A2378D">
        <w:t xml:space="preserve"> to </w:t>
      </w:r>
      <w:r w:rsidRPr="00A2378D">
        <w:t>shame</w:t>
      </w:r>
      <w:r w:rsidRPr="00A2378D">
        <w:t>,</w:t>
      </w:r>
      <w:r w:rsidRPr="00A2378D">
        <w:t xml:space="preserve"> because</w:t>
      </w:r>
      <w:r w:rsidRPr="00A2378D">
        <w:t xml:space="preserve"> </w:t>
      </w:r>
      <w:r>
        <w:t>it</w:t>
      </w:r>
      <w:r w:rsidRPr="00A2378D">
        <w:t xml:space="preserve"> is </w:t>
      </w:r>
      <w:r w:rsidRPr="00A2378D">
        <w:t>$</w:t>
      </w:r>
      <w:r w:rsidRPr="00A2378D">
        <w:t>24 billion a year</w:t>
      </w:r>
      <w:r w:rsidRPr="00A2378D">
        <w:t xml:space="preserve">. </w:t>
      </w:r>
      <w:r w:rsidRPr="00A2378D">
        <w:t>Other countries, as well as the UK, put money into Pakistan.</w:t>
      </w:r>
      <w:r w:rsidRPr="00A2378D">
        <w:t xml:space="preserve"> </w:t>
      </w:r>
      <w:r w:rsidRPr="00A2378D">
        <w:t>Pakistan also has a space programme</w:t>
      </w:r>
      <w:r w:rsidRPr="00A2378D">
        <w:t>.</w:t>
      </w:r>
      <w:r w:rsidRPr="00A2378D">
        <w:t xml:space="preserve"> </w:t>
      </w:r>
      <w:r w:rsidRPr="00A2378D">
        <w:t>W</w:t>
      </w:r>
      <w:r w:rsidRPr="00A2378D">
        <w:t xml:space="preserve">hy </w:t>
      </w:r>
      <w:r w:rsidRPr="00A2378D">
        <w:t>should</w:t>
      </w:r>
      <w:r w:rsidRPr="00A2378D">
        <w:t xml:space="preserve"> countries </w:t>
      </w:r>
      <w:r w:rsidRPr="00A2378D">
        <w:t>that</w:t>
      </w:r>
      <w:r w:rsidRPr="00A2378D">
        <w:t xml:space="preserve"> have a </w:t>
      </w:r>
      <w:r w:rsidRPr="00A2378D">
        <w:t>fund</w:t>
      </w:r>
      <w:r w:rsidRPr="00A2378D">
        <w:t xml:space="preserve"> for </w:t>
      </w:r>
      <w:r w:rsidRPr="00A2378D">
        <w:t>developing</w:t>
      </w:r>
      <w:r w:rsidRPr="00A2378D">
        <w:t xml:space="preserve"> </w:t>
      </w:r>
      <w:r w:rsidRPr="00A2378D">
        <w:t>countries</w:t>
      </w:r>
      <w:r w:rsidRPr="00A2378D">
        <w:t xml:space="preserve"> put money </w:t>
      </w:r>
      <w:r w:rsidRPr="00A2378D">
        <w:t>into</w:t>
      </w:r>
      <w:r w:rsidRPr="00A2378D">
        <w:t xml:space="preserve"> </w:t>
      </w:r>
      <w:r w:rsidRPr="00A2378D">
        <w:t>Pakistan</w:t>
      </w:r>
      <w:r w:rsidRPr="00A2378D">
        <w:t xml:space="preserve"> when those sorts of sums of </w:t>
      </w:r>
      <w:r w:rsidRPr="00A2378D">
        <w:t>money</w:t>
      </w:r>
      <w:r w:rsidRPr="00A2378D">
        <w:t xml:space="preserve"> are coming in every</w:t>
      </w:r>
      <w:r w:rsidRPr="00A2378D">
        <w:t xml:space="preserve"> </w:t>
      </w:r>
      <w:r w:rsidRPr="00A2378D">
        <w:t>mo</w:t>
      </w:r>
      <w:r w:rsidRPr="00A2378D">
        <w:t>n</w:t>
      </w:r>
      <w:r w:rsidRPr="00A2378D">
        <w:t>th</w:t>
      </w:r>
      <w:r w:rsidRPr="00A2378D">
        <w:t>?</w:t>
      </w:r>
      <w:r w:rsidRPr="00A2378D">
        <w:t xml:space="preserve"> </w:t>
      </w:r>
      <w:r w:rsidRPr="00A2378D">
        <w:t>W</w:t>
      </w:r>
      <w:r w:rsidRPr="00A2378D">
        <w:t>hy is it making no difference</w:t>
      </w:r>
      <w:r w:rsidRPr="00A2378D">
        <w:t xml:space="preserve">? It </w:t>
      </w:r>
      <w:r w:rsidRPr="00A2378D">
        <w:t xml:space="preserve">is still a </w:t>
      </w:r>
      <w:r w:rsidRPr="00A2378D">
        <w:t xml:space="preserve">very </w:t>
      </w:r>
      <w:r w:rsidRPr="00A2378D">
        <w:t>poor country</w:t>
      </w:r>
      <w:r w:rsidRPr="00A2378D">
        <w:t>.</w:t>
      </w:r>
      <w:r w:rsidRPr="00A2378D">
        <w:t xml:space="preserve"> </w:t>
      </w:r>
    </w:p>
    <w:p w:rsidR="00A4318A" w:rsidRPr="00A2378D" w:rsidP="00FB3516">
      <w:pPr>
        <w:pStyle w:val="Answer"/>
      </w:pPr>
      <w:r w:rsidRPr="00A2378D">
        <w:rPr>
          <w:b/>
          <w:i/>
        </w:rPr>
        <w:t xml:space="preserve">Rahul </w:t>
      </w:r>
      <w:r w:rsidRPr="00A2378D">
        <w:rPr>
          <w:b/>
          <w:i/>
        </w:rPr>
        <w:t>Roy-Chaudhury</w:t>
      </w:r>
      <w:r w:rsidRPr="00A2378D">
        <w:rPr>
          <w:b/>
          <w:i/>
        </w:rPr>
        <w:t>:</w:t>
      </w:r>
      <w:r w:rsidRPr="00A2378D">
        <w:rPr>
          <w:b/>
        </w:rPr>
        <w:t xml:space="preserve"> </w:t>
      </w:r>
      <w:r w:rsidRPr="00A2378D">
        <w:t xml:space="preserve">I think it was </w:t>
      </w:r>
      <w:r w:rsidRPr="00A2378D">
        <w:t>Farzana</w:t>
      </w:r>
      <w:r w:rsidRPr="00A2378D">
        <w:t xml:space="preserve"> who mentioned the figure of $2 billion.</w:t>
      </w:r>
      <w:r w:rsidRPr="00A2378D">
        <w:t xml:space="preserve"> </w:t>
      </w:r>
      <w:r w:rsidRPr="00A2378D">
        <w:t xml:space="preserve">I never raised the issue of </w:t>
      </w:r>
      <w:r w:rsidRPr="00A2378D">
        <w:t>remittances, but I am happy to address the latter part of your question.</w:t>
      </w:r>
      <w:r w:rsidRPr="00A2378D">
        <w:t xml:space="preserve"> </w:t>
      </w:r>
      <w:r w:rsidRPr="00A2378D">
        <w:t xml:space="preserve">That is essentially why a country like Pakistan should be given aid if it is spending so much more on space, </w:t>
      </w:r>
      <w:r w:rsidRPr="00A2378D">
        <w:t>defence</w:t>
      </w:r>
      <w:r w:rsidRPr="00A2378D">
        <w:t xml:space="preserve"> and nuclear weapons, for example</w:t>
      </w:r>
      <w:r w:rsidRPr="00A2378D">
        <w:t>.</w:t>
      </w:r>
      <w:r w:rsidRPr="00A2378D">
        <w:t xml:space="preserve"> </w:t>
      </w:r>
      <w:r w:rsidRPr="00A2378D">
        <w:t xml:space="preserve">My sense is </w:t>
      </w:r>
      <w:r w:rsidRPr="00A2378D">
        <w:t>that</w:t>
      </w:r>
      <w:r w:rsidRPr="00A2378D">
        <w:t xml:space="preserve"> it is twofold.</w:t>
      </w:r>
      <w:r w:rsidRPr="00A2378D">
        <w:t xml:space="preserve"> </w:t>
      </w:r>
      <w:r w:rsidRPr="00A2378D">
        <w:t xml:space="preserve">First, </w:t>
      </w:r>
      <w:r w:rsidRPr="00A2378D">
        <w:t xml:space="preserve">these </w:t>
      </w:r>
      <w:r w:rsidRPr="00A2378D">
        <w:t>programmes</w:t>
      </w:r>
      <w:r>
        <w:t>—</w:t>
      </w:r>
      <w:r w:rsidRPr="00A2378D">
        <w:t xml:space="preserve">space, </w:t>
      </w:r>
      <w:r w:rsidRPr="00A2378D">
        <w:t>defence</w:t>
      </w:r>
      <w:r w:rsidRPr="00A2378D">
        <w:t xml:space="preserve"> and nuclear weapons</w:t>
      </w:r>
      <w:r>
        <w:t>—</w:t>
      </w:r>
      <w:r w:rsidRPr="00A2378D">
        <w:t>are quite opaque.</w:t>
      </w:r>
      <w:r w:rsidRPr="00A2378D">
        <w:t xml:space="preserve"> </w:t>
      </w:r>
      <w:r w:rsidRPr="00A2378D">
        <w:t>They are not transparent</w:t>
      </w:r>
      <w:r w:rsidRPr="00A2378D">
        <w:t>.</w:t>
      </w:r>
      <w:r w:rsidRPr="00A2378D">
        <w:t xml:space="preserve"> </w:t>
      </w:r>
      <w:r w:rsidRPr="00A2378D">
        <w:t>W</w:t>
      </w:r>
      <w:r w:rsidRPr="00A2378D">
        <w:t xml:space="preserve">e do not know the amount of funding that goes into </w:t>
      </w:r>
      <w:r w:rsidRPr="00A2378D">
        <w:t>them, except loosely for the defence budget, which is approximately 3.5% of the country’s GDP.</w:t>
      </w:r>
      <w:r w:rsidRPr="00A2378D">
        <w:t xml:space="preserve"> </w:t>
      </w:r>
    </w:p>
    <w:p w:rsidR="00A4318A" w:rsidRPr="00A2378D" w:rsidP="00FB3516">
      <w:pPr>
        <w:pStyle w:val="Answer"/>
      </w:pPr>
      <w:r w:rsidRPr="00A2378D">
        <w:t>O</w:t>
      </w:r>
      <w:r w:rsidRPr="00A2378D">
        <w:t>ne a</w:t>
      </w:r>
      <w:r w:rsidRPr="00A2378D">
        <w:t xml:space="preserve">rgument is that a country like </w:t>
      </w:r>
      <w:r w:rsidRPr="00A2378D">
        <w:t>Pakistan</w:t>
      </w:r>
      <w:r w:rsidRPr="00A2378D">
        <w:t xml:space="preserve">, </w:t>
      </w:r>
      <w:r w:rsidRPr="00A2378D">
        <w:t xml:space="preserve">which </w:t>
      </w:r>
      <w:r w:rsidRPr="00A2378D">
        <w:t xml:space="preserve">is in a difficult </w:t>
      </w:r>
      <w:r w:rsidRPr="00A2378D">
        <w:t>neighbourhood</w:t>
      </w:r>
      <w:r w:rsidRPr="00A2378D">
        <w:t>, in terms of its own perceptions, needs to secure its frontiers.</w:t>
      </w:r>
      <w:r w:rsidRPr="00A2378D">
        <w:t xml:space="preserve"> </w:t>
      </w:r>
      <w:r w:rsidRPr="00A2378D">
        <w:t>It needs to have deterrents with countries in the region</w:t>
      </w:r>
      <w:r w:rsidRPr="00A2378D">
        <w:t xml:space="preserve">. </w:t>
      </w:r>
      <w:r w:rsidRPr="00A2378D">
        <w:t>That argument is valid, but only to a certain extent.</w:t>
      </w:r>
      <w:r w:rsidRPr="00A2378D">
        <w:t xml:space="preserve"> </w:t>
      </w:r>
      <w:r w:rsidRPr="00A2378D">
        <w:t xml:space="preserve">It is also important to try to ensure that levels of nuclear deterrence, for example, between India and Pakistan are kept </w:t>
      </w:r>
      <w:r>
        <w:t>as</w:t>
      </w:r>
      <w:r w:rsidRPr="00A2378D">
        <w:t xml:space="preserve"> stable and as minimal as possible.</w:t>
      </w:r>
      <w:r w:rsidRPr="00A2378D">
        <w:t xml:space="preserve"> </w:t>
      </w:r>
      <w:r w:rsidRPr="00A2378D">
        <w:t xml:space="preserve">There is a good argument, not </w:t>
      </w:r>
      <w:r w:rsidRPr="00A2378D">
        <w:t xml:space="preserve">as to </w:t>
      </w:r>
      <w:r w:rsidRPr="00A2378D">
        <w:t xml:space="preserve">why Pakistan should have nuclear weapons but </w:t>
      </w:r>
      <w:r w:rsidRPr="00A2378D">
        <w:t xml:space="preserve">as to </w:t>
      </w:r>
      <w:r w:rsidRPr="00A2378D">
        <w:t>why Pakis</w:t>
      </w:r>
      <w:r w:rsidRPr="00A2378D">
        <w:t>tan’s nuclear programme should be as active as it is, in terms of developing new capabilities, new longer-range ballistic missiles</w:t>
      </w:r>
      <w:r w:rsidRPr="00A2378D">
        <w:t xml:space="preserve"> and</w:t>
      </w:r>
      <w:r w:rsidRPr="00A2378D">
        <w:t xml:space="preserve"> cruise missiles.</w:t>
      </w:r>
      <w:r w:rsidRPr="00A2378D">
        <w:t xml:space="preserve"> </w:t>
      </w:r>
      <w:r w:rsidRPr="00A2378D">
        <w:t>That is a valid question</w:t>
      </w:r>
      <w:r w:rsidRPr="00A2378D">
        <w:t>.</w:t>
      </w:r>
      <w:r w:rsidRPr="00A2378D">
        <w:t xml:space="preserve"> </w:t>
      </w:r>
      <w:r w:rsidRPr="00A2378D">
        <w:t xml:space="preserve">There is no </w:t>
      </w:r>
      <w:r w:rsidRPr="00A2378D">
        <w:t xml:space="preserve">answer to </w:t>
      </w:r>
      <w:r w:rsidRPr="00A2378D">
        <w:t>that</w:t>
      </w:r>
      <w:r w:rsidRPr="00A2378D">
        <w:t xml:space="preserve">, </w:t>
      </w:r>
      <w:r w:rsidRPr="00A2378D">
        <w:t>because</w:t>
      </w:r>
      <w:r w:rsidRPr="00A2378D">
        <w:t xml:space="preserve"> that question may not have been asked prop</w:t>
      </w:r>
      <w:r w:rsidRPr="00A2378D">
        <w:t>erly.</w:t>
      </w:r>
      <w:r w:rsidRPr="00A2378D">
        <w:t xml:space="preserve"> </w:t>
      </w:r>
    </w:p>
    <w:p w:rsidR="00DD4857" w:rsidRPr="00A2378D" w:rsidP="00FB3516">
      <w:pPr>
        <w:pStyle w:val="Answer"/>
      </w:pPr>
      <w:r w:rsidRPr="00A2378D">
        <w:t>The second reason is that, for Pakistani society and the Pakistani state, it is very important to distinguish between the civilian aspects and the military aspects.</w:t>
      </w:r>
      <w:r w:rsidRPr="00A2378D">
        <w:t xml:space="preserve"> </w:t>
      </w:r>
      <w:r w:rsidRPr="00A2378D">
        <w:t xml:space="preserve">We have all written about these issues </w:t>
      </w:r>
      <w:r w:rsidRPr="00A2378D">
        <w:t>and the tensions between civil and military r</w:t>
      </w:r>
      <w:r w:rsidRPr="00A2378D">
        <w:t>elations.</w:t>
      </w:r>
      <w:r w:rsidRPr="00A2378D">
        <w:t xml:space="preserve"> </w:t>
      </w:r>
      <w:r w:rsidRPr="00A2378D">
        <w:t xml:space="preserve">The </w:t>
      </w:r>
      <w:r w:rsidRPr="00A2378D">
        <w:t xml:space="preserve">Pakistani military exerts </w:t>
      </w:r>
      <w:r w:rsidRPr="00A2378D">
        <w:t xml:space="preserve">a great influence </w:t>
      </w:r>
      <w:r w:rsidRPr="00A2378D">
        <w:t>over the civilian leadership, including, in this Administration, Prime Minister Khan</w:t>
      </w:r>
      <w:r w:rsidRPr="00A2378D">
        <w:t xml:space="preserve">. The question </w:t>
      </w:r>
      <w:r w:rsidRPr="00A2378D">
        <w:t xml:space="preserve">here </w:t>
      </w:r>
      <w:r w:rsidRPr="00A2378D">
        <w:t>is not that there shou</w:t>
      </w:r>
      <w:r w:rsidRPr="00A2378D">
        <w:t xml:space="preserve">ld </w:t>
      </w:r>
      <w:r w:rsidRPr="00A2378D">
        <w:t xml:space="preserve">be a resumption of civilian power in relation to </w:t>
      </w:r>
      <w:r w:rsidRPr="00A2378D">
        <w:t xml:space="preserve">the </w:t>
      </w:r>
      <w:r w:rsidRPr="00A2378D">
        <w:t xml:space="preserve">military, which </w:t>
      </w:r>
      <w:r w:rsidRPr="00A2378D">
        <w:t xml:space="preserve">is not likely to </w:t>
      </w:r>
      <w:r w:rsidRPr="00A2378D">
        <w:t>happen</w:t>
      </w:r>
      <w:r w:rsidRPr="00A2378D">
        <w:t xml:space="preserve"> in the near future, but that the civilian Government should be more empowered on issues of providing development capacit</w:t>
      </w:r>
      <w:r w:rsidRPr="00A2378D">
        <w:t>y</w:t>
      </w:r>
      <w:r w:rsidRPr="00A2378D">
        <w:t xml:space="preserve">, to ensure </w:t>
      </w:r>
      <w:r w:rsidRPr="00A2378D">
        <w:t xml:space="preserve">that </w:t>
      </w:r>
      <w:r w:rsidRPr="00A2378D">
        <w:t>it reaches the people it needs to reach, through NGOs and others, and that the military role in these areas is minimi</w:t>
      </w:r>
      <w:r w:rsidRPr="00A2378D">
        <w:t>sed</w:t>
      </w:r>
      <w:r w:rsidRPr="00A2378D">
        <w:t>.</w:t>
      </w:r>
    </w:p>
    <w:p w:rsidR="0010303E" w:rsidRPr="00A2378D" w:rsidP="00FB3516">
      <w:pPr>
        <w:pStyle w:val="Answer"/>
      </w:pPr>
      <w:r w:rsidRPr="00A2378D">
        <w:t xml:space="preserve">The reason I say that is </w:t>
      </w:r>
      <w:r w:rsidRPr="00A2378D">
        <w:t xml:space="preserve">that </w:t>
      </w:r>
      <w:r w:rsidRPr="00A2378D">
        <w:t>a project like the China-Pakistan economic co-operation, for example, has a very strong military footprint</w:t>
      </w:r>
      <w:r w:rsidRPr="00A2378D">
        <w:t>,</w:t>
      </w:r>
      <w:r w:rsidRPr="00A2378D">
        <w:t xml:space="preserve"> not only on security issues but also in the management of those tasks.</w:t>
      </w:r>
      <w:r w:rsidRPr="00A2378D">
        <w:t xml:space="preserve"> </w:t>
      </w:r>
      <w:r w:rsidRPr="00A2378D">
        <w:t>Those are the issues that should legitimat</w:t>
      </w:r>
      <w:r w:rsidRPr="00A2378D">
        <w:t xml:space="preserve">ely be challenged, rather than the overall picture of </w:t>
      </w:r>
      <w:r w:rsidRPr="00A2378D">
        <w:t>ask</w:t>
      </w:r>
      <w:r w:rsidRPr="00A2378D">
        <w:t>ing, “Why should Pakistan have nuclear weapons or an army?”</w:t>
      </w:r>
    </w:p>
    <w:p w:rsidR="0010303E" w:rsidRPr="00A2378D" w:rsidP="00DD4857">
      <w:pPr>
        <w:pStyle w:val="Remark"/>
      </w:pPr>
      <w:r w:rsidRPr="00A2378D">
        <w:rPr>
          <w:b/>
        </w:rPr>
        <w:t>Chair:</w:t>
      </w:r>
      <w:r w:rsidRPr="00A2378D">
        <w:t xml:space="preserve"> It is always very important to make that distinction</w:t>
      </w:r>
      <w:r w:rsidRPr="00A2378D">
        <w:t xml:space="preserve"> between civilians and Government decisions</w:t>
      </w:r>
      <w:r w:rsidRPr="00A2378D">
        <w:t>.</w:t>
      </w:r>
      <w:r w:rsidRPr="00A2378D">
        <w:t xml:space="preserve"> </w:t>
      </w:r>
      <w:r w:rsidRPr="00A2378D">
        <w:t>Unfortunately, on international p</w:t>
      </w:r>
      <w:r w:rsidRPr="00A2378D">
        <w:t>olicy, quite a few people forget to do that.</w:t>
      </w:r>
      <w:r w:rsidRPr="00A2378D">
        <w:t xml:space="preserve"> </w:t>
      </w:r>
    </w:p>
    <w:p w:rsidR="00FB3516" w:rsidRPr="00A2378D" w:rsidP="0010303E">
      <w:pPr>
        <w:pStyle w:val="Question"/>
      </w:pPr>
      <w:r w:rsidRPr="00A2378D">
        <w:rPr>
          <w:b/>
        </w:rPr>
        <w:t>Theo Clarke:</w:t>
      </w:r>
      <w:r w:rsidRPr="00A2378D">
        <w:t xml:space="preserve"> What impact has the delivery of aid programme</w:t>
      </w:r>
      <w:r w:rsidRPr="00A2378D">
        <w:t xml:space="preserve">s </w:t>
      </w:r>
      <w:r w:rsidRPr="00A2378D">
        <w:t>had</w:t>
      </w:r>
      <w:r w:rsidRPr="00A2378D">
        <w:t>,</w:t>
      </w:r>
      <w:r w:rsidRPr="00A2378D">
        <w:t xml:space="preserve"> particularly on NGOs</w:t>
      </w:r>
      <w:r w:rsidRPr="00A2378D">
        <w:t xml:space="preserve"> in Pakistani society?</w:t>
      </w:r>
      <w:r w:rsidRPr="00A2378D">
        <w:t xml:space="preserve"> </w:t>
      </w:r>
      <w:r w:rsidRPr="00A2378D">
        <w:t>I am particularly interested in the environment for charities and how that has changed over the last</w:t>
      </w:r>
      <w:r w:rsidRPr="00A2378D">
        <w:t xml:space="preserve"> decade.</w:t>
      </w:r>
      <w:r w:rsidRPr="00A2378D">
        <w:t xml:space="preserve"> </w:t>
      </w:r>
    </w:p>
    <w:p w:rsidR="00B22A47" w:rsidRPr="00A2378D" w:rsidP="0010303E">
      <w:pPr>
        <w:pStyle w:val="Answer"/>
      </w:pPr>
      <w:r w:rsidRPr="00A2378D">
        <w:rPr>
          <w:b/>
          <w:i/>
        </w:rPr>
        <w:t>Dr Shaikh:</w:t>
      </w:r>
      <w:r w:rsidRPr="00A2378D">
        <w:rPr>
          <w:b/>
        </w:rPr>
        <w:t xml:space="preserve"> </w:t>
      </w:r>
      <w:r w:rsidRPr="00A2378D">
        <w:t>This is a vital question</w:t>
      </w:r>
      <w:r>
        <w:t>,</w:t>
      </w:r>
      <w:r w:rsidRPr="00A2378D">
        <w:t xml:space="preserve"> and one that </w:t>
      </w:r>
      <w:r w:rsidRPr="00A2378D">
        <w:t>represents</w:t>
      </w:r>
      <w:r w:rsidRPr="00A2378D">
        <w:t xml:space="preserve"> a major </w:t>
      </w:r>
      <w:r w:rsidRPr="00A2378D">
        <w:t>challenge</w:t>
      </w:r>
      <w:r w:rsidRPr="00A2378D">
        <w:t>.</w:t>
      </w:r>
      <w:r w:rsidRPr="00A2378D">
        <w:t xml:space="preserve"> </w:t>
      </w:r>
      <w:r w:rsidRPr="00A2378D">
        <w:t xml:space="preserve">I would like to answer </w:t>
      </w:r>
      <w:r>
        <w:t>it</w:t>
      </w:r>
      <w:r w:rsidRPr="00A2378D">
        <w:t xml:space="preserve"> in two ways, by looking</w:t>
      </w:r>
      <w:r w:rsidRPr="00A2378D">
        <w:t xml:space="preserve"> </w:t>
      </w:r>
      <w:r w:rsidRPr="00A2378D">
        <w:t xml:space="preserve">first </w:t>
      </w:r>
      <w:r w:rsidRPr="00A2378D">
        <w:t xml:space="preserve">at the Government’s policy on NGOs and then, more worryingly, at </w:t>
      </w:r>
      <w:r>
        <w:t>attacks</w:t>
      </w:r>
      <w:r w:rsidRPr="00A2378D">
        <w:t xml:space="preserve"> against aid workers</w:t>
      </w:r>
      <w:r w:rsidRPr="00A2378D">
        <w:t>.</w:t>
      </w:r>
      <w:r w:rsidRPr="00A2378D">
        <w:t xml:space="preserve"> </w:t>
      </w:r>
      <w:r w:rsidRPr="00A2378D">
        <w:t xml:space="preserve">There is no </w:t>
      </w:r>
      <w:r w:rsidRPr="00A2378D">
        <w:t>question that there has been</w:t>
      </w:r>
      <w:r w:rsidRPr="00A2378D">
        <w:t>, over the last couple of years, increasing pressure on</w:t>
      </w:r>
      <w:r w:rsidRPr="00A2378D">
        <w:t xml:space="preserve"> international and local NGOs and aid organisations in Pakistan from authorities, </w:t>
      </w:r>
      <w:r w:rsidRPr="00A2378D">
        <w:t>which</w:t>
      </w:r>
      <w:r w:rsidRPr="00A2378D">
        <w:t xml:space="preserve"> claim that these organisations are promoting what they say are foreign—that is to say</w:t>
      </w:r>
      <w:r w:rsidRPr="00A2378D">
        <w:t xml:space="preserve"> western—agendas.</w:t>
      </w:r>
      <w:r w:rsidRPr="00A2378D">
        <w:t xml:space="preserve"> </w:t>
      </w:r>
      <w:r w:rsidRPr="00A2378D">
        <w:t xml:space="preserve">According to Human Rights Watch, for example, which surveyed developments in 2020, there has been a significant rise in the </w:t>
      </w:r>
      <w:r w:rsidRPr="00A2378D">
        <w:t>“</w:t>
      </w:r>
      <w:r w:rsidRPr="00A2378D">
        <w:t>intimidation, harassment and surveillance</w:t>
      </w:r>
      <w:r w:rsidRPr="00A2378D">
        <w:t xml:space="preserve">” </w:t>
      </w:r>
      <w:r w:rsidRPr="00A2378D">
        <w:t>of NGOs and their staff in Pakistan.</w:t>
      </w:r>
    </w:p>
    <w:p w:rsidR="00B22A47" w:rsidRPr="00A2378D" w:rsidP="0010303E">
      <w:pPr>
        <w:pStyle w:val="Answer"/>
      </w:pPr>
      <w:r w:rsidRPr="00A2378D">
        <w:t>In January of this year, a Cabine</w:t>
      </w:r>
      <w:r w:rsidRPr="00A2378D">
        <w:t xml:space="preserve">t meeting chaired by Prime Minister Imran Khan took fresh notice of </w:t>
      </w:r>
      <w:r>
        <w:t>“</w:t>
      </w:r>
      <w:r w:rsidRPr="00A2378D">
        <w:t>foreign funding</w:t>
      </w:r>
      <w:r>
        <w:t>”</w:t>
      </w:r>
      <w:r w:rsidRPr="00A2378D">
        <w:t xml:space="preserve"> and the promotion of </w:t>
      </w:r>
      <w:r w:rsidRPr="00A2378D">
        <w:t>a “</w:t>
      </w:r>
      <w:r w:rsidRPr="00A2378D">
        <w:t>foreign agenda</w:t>
      </w:r>
      <w:r w:rsidRPr="00A2378D">
        <w:t>”</w:t>
      </w:r>
      <w:r w:rsidRPr="00A2378D">
        <w:t xml:space="preserve"> by NGOs.</w:t>
      </w:r>
      <w:r w:rsidRPr="00A2378D">
        <w:t xml:space="preserve"> </w:t>
      </w:r>
      <w:r w:rsidRPr="00A2378D">
        <w:t>That raised fears that further restrictions were going to be placed on aid organisations and NGOs. Rights groups now clai</w:t>
      </w:r>
      <w:r w:rsidRPr="00A2378D">
        <w:t>m that this is all part of an orchestrated crackdown and a broader plan by the authorities to silence dissent.</w:t>
      </w:r>
      <w:r w:rsidRPr="00A2378D">
        <w:t xml:space="preserve"> </w:t>
      </w:r>
      <w:r w:rsidRPr="00A2378D">
        <w:t xml:space="preserve">That said, it is worth recalling that one of the first acts of the Government of Prime Minister Imran Khan, upon assuming office in 2018, was to </w:t>
      </w:r>
      <w:r w:rsidRPr="00A2378D">
        <w:t>close down the operations of 18 foreign NGOs involved in poverty alleviation a</w:t>
      </w:r>
      <w:r w:rsidRPr="00A2378D">
        <w:t>n</w:t>
      </w:r>
      <w:r w:rsidRPr="00A2378D">
        <w:t>d human rights, on grounds that they had failed to work within the remit of their “stated intent”.</w:t>
      </w:r>
    </w:p>
    <w:p w:rsidR="00B22A47" w:rsidRPr="00A2378D" w:rsidP="0010303E">
      <w:pPr>
        <w:pStyle w:val="Answer"/>
      </w:pPr>
      <w:r w:rsidRPr="00A2378D">
        <w:t>The suspicion of foreign aid organisations and local partners is not new.</w:t>
      </w:r>
      <w:r w:rsidRPr="00A2378D">
        <w:t xml:space="preserve"> </w:t>
      </w:r>
      <w:r w:rsidRPr="00A2378D">
        <w:t>This</w:t>
      </w:r>
      <w:r w:rsidRPr="00A2378D">
        <w:t xml:space="preserve"> needs to be borne in mind.</w:t>
      </w:r>
      <w:r w:rsidRPr="00A2378D">
        <w:t xml:space="preserve"> </w:t>
      </w:r>
      <w:r w:rsidRPr="00A2378D">
        <w:t xml:space="preserve">It dates back most clearly to the killing of Osama </w:t>
      </w:r>
      <w:r w:rsidRPr="00A2378D">
        <w:t>b</w:t>
      </w:r>
      <w:r w:rsidRPr="00A2378D">
        <w:t>in Laden in 2011</w:t>
      </w:r>
      <w:r w:rsidRPr="00A2378D">
        <w:t>, when the Save the Children fund was wrongly implicated in supervising a fake vaccination programme to establish bin Laden’s whereabouts.</w:t>
      </w:r>
      <w:r w:rsidRPr="00A2378D">
        <w:t xml:space="preserve"> </w:t>
      </w:r>
      <w:r w:rsidRPr="00A2378D">
        <w:t>Since then, foreign N</w:t>
      </w:r>
      <w:r w:rsidRPr="00A2378D">
        <w:t xml:space="preserve">GOs and their local partners have been seen </w:t>
      </w:r>
      <w:r w:rsidRPr="00A2378D">
        <w:t xml:space="preserve">by some </w:t>
      </w:r>
      <w:r w:rsidRPr="00A2378D">
        <w:t>as covers for foreign intelligence operations</w:t>
      </w:r>
      <w:r w:rsidRPr="00A2378D">
        <w:t xml:space="preserve"> and by others as the disseminators of </w:t>
      </w:r>
      <w:r>
        <w:t>“</w:t>
      </w:r>
      <w:r w:rsidRPr="00A2378D">
        <w:t>liberal values</w:t>
      </w:r>
      <w:r>
        <w:t>”</w:t>
      </w:r>
      <w:r w:rsidRPr="00A2378D">
        <w:t xml:space="preserve"> against Islam.</w:t>
      </w:r>
      <w:r w:rsidRPr="00A2378D">
        <w:t xml:space="preserve"> </w:t>
      </w:r>
      <w:r w:rsidRPr="00A2378D">
        <w:t>One of the more worrying consequences of this development has been to widen the space fo</w:t>
      </w:r>
      <w:r w:rsidRPr="00A2378D">
        <w:t xml:space="preserve">r Islamic charities, some of which are known to have ties </w:t>
      </w:r>
      <w:r w:rsidRPr="00A2378D">
        <w:t>with militant Islamist groups</w:t>
      </w:r>
      <w:r w:rsidRPr="00A2378D">
        <w:t>.</w:t>
      </w:r>
    </w:p>
    <w:p w:rsidR="000E0CD3" w:rsidRPr="00A2378D" w:rsidP="0010303E">
      <w:pPr>
        <w:pStyle w:val="Answer"/>
      </w:pPr>
      <w:r w:rsidRPr="00A2378D">
        <w:t>Having said that, all this comes against the background of what appears to be a fresh uptick in attacks against aid workers in Pakistan.</w:t>
      </w:r>
      <w:r w:rsidRPr="00A2378D">
        <w:t xml:space="preserve"> </w:t>
      </w:r>
      <w:r w:rsidRPr="00A2378D">
        <w:t xml:space="preserve">There have been </w:t>
      </w:r>
      <w:r w:rsidRPr="00A2378D">
        <w:t>disturbing</w:t>
      </w:r>
      <w:r w:rsidRPr="00A2378D">
        <w:t xml:space="preserve"> sig</w:t>
      </w:r>
      <w:r w:rsidRPr="00A2378D">
        <w:t xml:space="preserve">ns of an upward trend, as we saw </w:t>
      </w:r>
      <w:r w:rsidRPr="00A2378D">
        <w:t xml:space="preserve">a couple of weeks ago in February, </w:t>
      </w:r>
      <w:r w:rsidRPr="00A2378D">
        <w:t>when four</w:t>
      </w:r>
      <w:r w:rsidRPr="00A2378D">
        <w:t xml:space="preserve"> </w:t>
      </w:r>
      <w:r w:rsidRPr="00A2378D">
        <w:t xml:space="preserve">women </w:t>
      </w:r>
      <w:r w:rsidRPr="00A2378D">
        <w:t>were killed</w:t>
      </w:r>
      <w:r w:rsidRPr="00A2378D">
        <w:t xml:space="preserve"> in Pakistan, in North Waziristan, near the border with Afghanistan.</w:t>
      </w:r>
      <w:r w:rsidRPr="00A2378D">
        <w:t xml:space="preserve"> </w:t>
      </w:r>
      <w:r w:rsidRPr="00A2378D">
        <w:t xml:space="preserve">They were aid workers who were helping women in this very conservative region of </w:t>
      </w:r>
      <w:r w:rsidRPr="00A2378D">
        <w:t>Pakistan to run small businesses by selling handicrafts from home</w:t>
      </w:r>
      <w:r w:rsidRPr="00A2378D">
        <w:t>.</w:t>
      </w:r>
    </w:p>
    <w:p w:rsidR="006F0686" w:rsidRPr="00A2378D" w:rsidP="0010303E">
      <w:pPr>
        <w:pStyle w:val="Answer"/>
      </w:pPr>
      <w:r w:rsidRPr="00A2378D">
        <w:t xml:space="preserve">Of course, these attacks are </w:t>
      </w:r>
      <w:r w:rsidRPr="00A2378D">
        <w:t>not new.</w:t>
      </w:r>
      <w:r w:rsidRPr="00A2378D">
        <w:t xml:space="preserve"> </w:t>
      </w:r>
      <w:r w:rsidRPr="00A2378D">
        <w:t>S</w:t>
      </w:r>
      <w:r w:rsidRPr="00A2378D">
        <w:t>ince 2012</w:t>
      </w:r>
      <w:r w:rsidRPr="00A2378D">
        <w:t xml:space="preserve">, in Pakistan we </w:t>
      </w:r>
      <w:r w:rsidRPr="00A2378D">
        <w:t>have had about 102 health workers and the security staff protecting them killed in a campaign wa</w:t>
      </w:r>
      <w:r w:rsidRPr="00A2378D">
        <w:t xml:space="preserve">ged </w:t>
      </w:r>
      <w:r w:rsidRPr="00A2378D">
        <w:t>against polio vaccinatio</w:t>
      </w:r>
      <w:r w:rsidRPr="00A2378D">
        <w:t>n</w:t>
      </w:r>
      <w:r w:rsidRPr="00A2378D">
        <w:t>, again mainly in the north-west of the country.</w:t>
      </w:r>
      <w:r w:rsidRPr="00A2378D">
        <w:t xml:space="preserve"> </w:t>
      </w:r>
      <w:r w:rsidRPr="00A2378D">
        <w:t>Included in this figure of 102 were 70 so-called lady health workers, women who had left their homes to go and take part in this programme to vaccinate children.</w:t>
      </w:r>
      <w:r w:rsidRPr="00A2378D">
        <w:t xml:space="preserve"> </w:t>
      </w:r>
      <w:r w:rsidRPr="00A2378D">
        <w:t>It is worth bearing in mind that Pakistan is</w:t>
      </w:r>
      <w:r w:rsidRPr="00A2378D">
        <w:t xml:space="preserve"> just one of two countries, the other being Afghanistan, where </w:t>
      </w:r>
      <w:r w:rsidRPr="00A2378D">
        <w:t xml:space="preserve">polio </w:t>
      </w:r>
      <w:r w:rsidRPr="00A2378D">
        <w:t>is still to be eradicated.</w:t>
      </w:r>
    </w:p>
    <w:p w:rsidR="006F0686" w:rsidRPr="00A2378D" w:rsidP="006F0686">
      <w:pPr>
        <w:pStyle w:val="Answer"/>
      </w:pPr>
      <w:r w:rsidRPr="00A2378D">
        <w:rPr>
          <w:b/>
          <w:i/>
        </w:rPr>
        <w:t xml:space="preserve">Rahul </w:t>
      </w:r>
      <w:r w:rsidRPr="00A2378D">
        <w:rPr>
          <w:b/>
          <w:i/>
        </w:rPr>
        <w:t>Roy-Chaudhury</w:t>
      </w:r>
      <w:r w:rsidRPr="00A2378D">
        <w:rPr>
          <w:b/>
          <w:i/>
        </w:rPr>
        <w:t>:</w:t>
      </w:r>
      <w:r w:rsidRPr="00A2378D">
        <w:rPr>
          <w:b/>
        </w:rPr>
        <w:t xml:space="preserve"> </w:t>
      </w:r>
      <w:r w:rsidRPr="00A2378D">
        <w:t>I have nothing to add to what Farzana has said.</w:t>
      </w:r>
    </w:p>
    <w:p w:rsidR="000E0CD3" w:rsidRPr="00A2378D" w:rsidP="006F0686">
      <w:pPr>
        <w:pStyle w:val="Question"/>
      </w:pPr>
      <w:r w:rsidRPr="00A2378D">
        <w:rPr>
          <w:b/>
        </w:rPr>
        <w:t>Mr Sharma:</w:t>
      </w:r>
      <w:r w:rsidRPr="00A2378D">
        <w:t xml:space="preserve"> </w:t>
      </w:r>
      <w:r w:rsidRPr="00A2378D">
        <w:t>The</w:t>
      </w:r>
      <w:r w:rsidRPr="00A2378D">
        <w:t xml:space="preserve"> contribution from Dr Shaikh</w:t>
      </w:r>
      <w:r w:rsidRPr="00A2378D">
        <w:t xml:space="preserve"> has been very impressive</w:t>
      </w:r>
      <w:r w:rsidRPr="00A2378D">
        <w:t>.</w:t>
      </w:r>
      <w:r w:rsidRPr="00A2378D">
        <w:t xml:space="preserve"> </w:t>
      </w:r>
      <w:r w:rsidRPr="00A2378D">
        <w:t xml:space="preserve">I am not saying Rahul </w:t>
      </w:r>
      <w:r w:rsidRPr="00A2378D">
        <w:t xml:space="preserve">is </w:t>
      </w:r>
      <w:r w:rsidRPr="00A2378D">
        <w:t>not impressive.</w:t>
      </w:r>
      <w:r w:rsidRPr="00A2378D">
        <w:t xml:space="preserve"> </w:t>
      </w:r>
      <w:r w:rsidRPr="00A2378D">
        <w:t xml:space="preserve">He brought many issues that are quite close to the hearts of many on the Committee as well, child labour and trafficking. </w:t>
      </w:r>
      <w:r w:rsidRPr="00A2378D">
        <w:t xml:space="preserve">All </w:t>
      </w:r>
      <w:r w:rsidRPr="00A2378D">
        <w:t>those</w:t>
      </w:r>
      <w:r w:rsidRPr="00A2378D">
        <w:t xml:space="preserve"> issues are very familiar to us, but what we read and hea</w:t>
      </w:r>
      <w:r w:rsidRPr="00A2378D">
        <w:t>r outside</w:t>
      </w:r>
      <w:r w:rsidRPr="00A2378D">
        <w:t xml:space="preserve">, Dr Shaikh, is that, </w:t>
      </w:r>
      <w:r w:rsidRPr="00A2378D">
        <w:t>in practice</w:t>
      </w:r>
      <w:r w:rsidRPr="00A2378D">
        <w:t>—you also indicated it—cultural and religious influence in the society is not letting it happen</w:t>
      </w:r>
      <w:r w:rsidRPr="00A2378D">
        <w:t>.</w:t>
      </w:r>
      <w:r w:rsidRPr="00A2378D">
        <w:t xml:space="preserve"> </w:t>
      </w:r>
      <w:r w:rsidRPr="00A2378D">
        <w:t>You admit it yourself.</w:t>
      </w:r>
      <w:r w:rsidRPr="00A2378D">
        <w:t xml:space="preserve"> </w:t>
      </w:r>
      <w:r w:rsidRPr="00A2378D">
        <w:t>You said 102 health workers were killed because they were just going around and giving vaccine</w:t>
      </w:r>
      <w:r w:rsidRPr="00A2378D">
        <w:t>s for polio.</w:t>
      </w:r>
      <w:r w:rsidRPr="00A2378D">
        <w:t xml:space="preserve"> </w:t>
      </w:r>
      <w:r w:rsidRPr="00A2378D">
        <w:t>In south Asia, Pakistan is the main country where we still have polio.</w:t>
      </w:r>
      <w:r w:rsidRPr="00A2378D">
        <w:t xml:space="preserve"> </w:t>
      </w:r>
      <w:r w:rsidRPr="00A2378D">
        <w:t>Others have eliminated polio to some extent</w:t>
      </w:r>
      <w:r w:rsidRPr="00A2378D">
        <w:t>.</w:t>
      </w:r>
    </w:p>
    <w:p w:rsidR="006F0686" w:rsidRPr="00A2378D" w:rsidP="000E0CD3">
      <w:pPr>
        <w:pStyle w:val="Question"/>
        <w:numPr>
          <w:ilvl w:val="0"/>
          <w:numId w:val="0"/>
        </w:numPr>
        <w:ind w:left="794"/>
      </w:pPr>
      <w:r w:rsidRPr="00A2378D">
        <w:t>Can you share if there is any movement by not only the women</w:t>
      </w:r>
      <w:r w:rsidRPr="00A2378D">
        <w:t>’s</w:t>
      </w:r>
      <w:r w:rsidRPr="00A2378D">
        <w:t xml:space="preserve"> groups but </w:t>
      </w:r>
      <w:r>
        <w:t>by</w:t>
      </w:r>
      <w:r w:rsidRPr="00A2378D">
        <w:t xml:space="preserve"> society</w:t>
      </w:r>
      <w:r w:rsidRPr="00A2378D">
        <w:t xml:space="preserve"> at large on sexual and reproductive health and rights issues becoming part and parcel of the education system, where the children are taught?</w:t>
      </w:r>
      <w:r w:rsidRPr="00A2378D">
        <w:t xml:space="preserve"> </w:t>
      </w:r>
      <w:r w:rsidRPr="00A2378D">
        <w:t xml:space="preserve">Is there flexibility </w:t>
      </w:r>
      <w:r>
        <w:t>or</w:t>
      </w:r>
      <w:r w:rsidRPr="00A2378D">
        <w:t xml:space="preserve"> freedom </w:t>
      </w:r>
      <w:r>
        <w:t>in</w:t>
      </w:r>
      <w:r w:rsidRPr="00A2378D">
        <w:t xml:space="preserve"> that, where people do not hide behind anything else</w:t>
      </w:r>
      <w:r w:rsidRPr="00A2378D">
        <w:t>?</w:t>
      </w:r>
      <w:r w:rsidRPr="00A2378D">
        <w:t xml:space="preserve"> </w:t>
      </w:r>
      <w:r w:rsidRPr="00A2378D">
        <w:t>I</w:t>
      </w:r>
      <w:r w:rsidRPr="00A2378D">
        <w:t>n your view</w:t>
      </w:r>
      <w:r w:rsidRPr="00A2378D">
        <w:t xml:space="preserve">, </w:t>
      </w:r>
      <w:r w:rsidRPr="00A2378D">
        <w:t xml:space="preserve">is there </w:t>
      </w:r>
      <w:r w:rsidRPr="00A2378D">
        <w:t>an</w:t>
      </w:r>
      <w:r w:rsidRPr="00A2378D">
        <w:t xml:space="preserve">y </w:t>
      </w:r>
      <w:r w:rsidRPr="00A2378D">
        <w:t>such movement to help women</w:t>
      </w:r>
      <w:r w:rsidRPr="00A2378D">
        <w:t xml:space="preserve"> progress in society on those issues and through the education system?</w:t>
      </w:r>
    </w:p>
    <w:p w:rsidR="00E02DAF" w:rsidRPr="00A2378D" w:rsidP="00593835">
      <w:pPr>
        <w:pStyle w:val="Answer"/>
      </w:pPr>
      <w:r w:rsidRPr="00A2378D">
        <w:rPr>
          <w:b/>
          <w:i/>
        </w:rPr>
        <w:t>Dr Shaikh:</w:t>
      </w:r>
      <w:r w:rsidRPr="00A2378D">
        <w:rPr>
          <w:b/>
        </w:rPr>
        <w:t xml:space="preserve"> </w:t>
      </w:r>
      <w:r w:rsidRPr="00A2378D">
        <w:t>It is m</w:t>
      </w:r>
      <w:r w:rsidRPr="00A2378D">
        <w:t xml:space="preserve">uch less through the </w:t>
      </w:r>
      <w:r w:rsidRPr="00A2378D">
        <w:t xml:space="preserve">formal </w:t>
      </w:r>
      <w:r w:rsidRPr="00A2378D">
        <w:t>education system, but a fightback</w:t>
      </w:r>
      <w:r w:rsidRPr="00A2378D">
        <w:t xml:space="preserve"> against what I and others would call the norms of the patriarchal society</w:t>
      </w:r>
      <w:r w:rsidRPr="00A2378D">
        <w:t xml:space="preserve"> </w:t>
      </w:r>
      <w:r w:rsidRPr="00A2378D">
        <w:t>is</w:t>
      </w:r>
      <w:r w:rsidRPr="00A2378D">
        <w:t xml:space="preserve"> being waged by women’s groups in Pakistan. </w:t>
      </w:r>
      <w:r w:rsidRPr="00A2378D">
        <w:t xml:space="preserve">Many of them are </w:t>
      </w:r>
      <w:r w:rsidRPr="00A2378D">
        <w:t>urban</w:t>
      </w:r>
      <w:r w:rsidRPr="00A2378D">
        <w:t>-</w:t>
      </w:r>
      <w:r w:rsidRPr="00A2378D">
        <w:t>based</w:t>
      </w:r>
      <w:r>
        <w:t>,</w:t>
      </w:r>
      <w:r w:rsidRPr="00A2378D">
        <w:t xml:space="preserve"> but </w:t>
      </w:r>
      <w:r w:rsidRPr="00A2378D">
        <w:t xml:space="preserve">they </w:t>
      </w:r>
      <w:r w:rsidRPr="00A2378D">
        <w:t>are extending their networks in rural areas.</w:t>
      </w:r>
      <w:r w:rsidRPr="00A2378D">
        <w:t xml:space="preserve"> </w:t>
      </w:r>
      <w:r w:rsidRPr="00A2378D">
        <w:t>They are intent and determined to have the rights of women, particularly in the area of equal rights to healthcare and reprodu</w:t>
      </w:r>
      <w:r w:rsidRPr="00A2378D">
        <w:t>ctive health, all these sorts of things, extended to all women.</w:t>
      </w:r>
    </w:p>
    <w:p w:rsidR="003A787F" w:rsidRPr="00A2378D" w:rsidP="00593835">
      <w:pPr>
        <w:pStyle w:val="Answer"/>
      </w:pPr>
      <w:r w:rsidRPr="00A2378D">
        <w:t>It is a long, hard and difficult struggle</w:t>
      </w:r>
      <w:r w:rsidRPr="00A2378D">
        <w:t>,</w:t>
      </w:r>
      <w:r w:rsidRPr="00A2378D">
        <w:t xml:space="preserve"> because </w:t>
      </w:r>
      <w:r w:rsidRPr="00A2378D">
        <w:t>Pakistan</w:t>
      </w:r>
      <w:r w:rsidRPr="00A2378D">
        <w:t xml:space="preserve"> still remains a very conservative society and one where religious </w:t>
      </w:r>
      <w:r w:rsidRPr="00A2378D">
        <w:t>groups</w:t>
      </w:r>
      <w:r w:rsidRPr="00A2378D">
        <w:t xml:space="preserve"> have </w:t>
      </w:r>
      <w:r w:rsidRPr="00A2378D">
        <w:t>exercised</w:t>
      </w:r>
      <w:r w:rsidRPr="00A2378D">
        <w:t xml:space="preserve"> a </w:t>
      </w:r>
      <w:r w:rsidRPr="00A2378D">
        <w:t>disproportionate</w:t>
      </w:r>
      <w:r w:rsidRPr="00A2378D">
        <w:t xml:space="preserve"> </w:t>
      </w:r>
      <w:r w:rsidRPr="00A2378D">
        <w:t>influence</w:t>
      </w:r>
      <w:r w:rsidRPr="00A2378D">
        <w:t xml:space="preserve"> on social polic</w:t>
      </w:r>
      <w:r w:rsidRPr="00A2378D">
        <w:t>y.</w:t>
      </w:r>
      <w:r w:rsidRPr="00A2378D">
        <w:t xml:space="preserve"> </w:t>
      </w:r>
      <w:r w:rsidRPr="00A2378D">
        <w:t>It is not as if there is no fight going on, but the fight and the struggle for equality and gender parity is one that is continu</w:t>
      </w:r>
      <w:r>
        <w:t>al</w:t>
      </w:r>
      <w:r w:rsidRPr="00A2378D">
        <w:t>ly being resisted.</w:t>
      </w:r>
      <w:r w:rsidRPr="00A2378D">
        <w:t xml:space="preserve"> </w:t>
      </w:r>
      <w:r w:rsidRPr="00A2378D">
        <w:t>The whole question of gender violence and domestic violence is an issue at point.</w:t>
      </w:r>
      <w:r w:rsidRPr="00A2378D">
        <w:t xml:space="preserve"> </w:t>
      </w:r>
      <w:r w:rsidRPr="00A2378D">
        <w:t xml:space="preserve">Women’s groups in </w:t>
      </w:r>
      <w:r w:rsidRPr="00A2378D">
        <w:t>Paki</w:t>
      </w:r>
      <w:r w:rsidRPr="00A2378D">
        <w:t>stan</w:t>
      </w:r>
      <w:r w:rsidRPr="00A2378D">
        <w:t xml:space="preserve"> have bee</w:t>
      </w:r>
      <w:r w:rsidRPr="00A2378D">
        <w:t>n</w:t>
      </w:r>
      <w:r w:rsidRPr="00A2378D">
        <w:t xml:space="preserve"> waging a very concerted, active and</w:t>
      </w:r>
      <w:r w:rsidRPr="00A2378D">
        <w:t>,</w:t>
      </w:r>
      <w:r w:rsidRPr="00A2378D">
        <w:t xml:space="preserve"> I would go so far as to say</w:t>
      </w:r>
      <w:r w:rsidRPr="00A2378D">
        <w:t>,</w:t>
      </w:r>
      <w:r w:rsidRPr="00A2378D">
        <w:t xml:space="preserve"> militant campaign to bring the issue of domestic violence against women into the public sphere.</w:t>
      </w:r>
    </w:p>
    <w:p w:rsidR="003A787F" w:rsidRPr="00A2378D" w:rsidP="00593835">
      <w:pPr>
        <w:pStyle w:val="Answer"/>
      </w:pPr>
      <w:r w:rsidRPr="00A2378D">
        <w:t xml:space="preserve">It is estimated that some 5,000 women in </w:t>
      </w:r>
      <w:r w:rsidRPr="00A2378D">
        <w:t>Pakistan</w:t>
      </w:r>
      <w:r w:rsidRPr="00A2378D">
        <w:t xml:space="preserve"> are killed every year in acts of domestic violence.</w:t>
      </w:r>
      <w:r w:rsidRPr="00A2378D">
        <w:t xml:space="preserve"> </w:t>
      </w:r>
      <w:r w:rsidRPr="00A2378D">
        <w:t>Every time there is a move to tighten legislation against</w:t>
      </w:r>
      <w:r w:rsidRPr="00A2378D">
        <w:t xml:space="preserve"> domestic violence, it has met with opposition from religious parties on grounds that they are covert attempts to promote feminism, which is judged to be a </w:t>
      </w:r>
      <w:r>
        <w:t>“</w:t>
      </w:r>
      <w:r w:rsidRPr="00A2378D">
        <w:t>western agenda</w:t>
      </w:r>
      <w:r>
        <w:t>”</w:t>
      </w:r>
      <w:r w:rsidRPr="00A2378D">
        <w:t>.</w:t>
      </w:r>
      <w:r w:rsidRPr="00A2378D">
        <w:t xml:space="preserve"> </w:t>
      </w:r>
      <w:r w:rsidRPr="00A2378D">
        <w:t>That is a view shared by some sections of the present Government at the very highe</w:t>
      </w:r>
      <w:r w:rsidRPr="00A2378D">
        <w:t>st level.</w:t>
      </w:r>
      <w:r w:rsidRPr="00A2378D">
        <w:t xml:space="preserve"> </w:t>
      </w:r>
      <w:r w:rsidRPr="00A2378D">
        <w:t>Laws on domestic violence against women have consistently failed to secure a national consensus.</w:t>
      </w:r>
      <w:r w:rsidRPr="00A2378D">
        <w:t xml:space="preserve"> </w:t>
      </w:r>
      <w:r w:rsidRPr="00A2378D">
        <w:t xml:space="preserve">That has the result </w:t>
      </w:r>
      <w:r w:rsidRPr="00A2378D">
        <w:t xml:space="preserve">that, </w:t>
      </w:r>
      <w:r w:rsidRPr="00A2378D">
        <w:t>in Pakistan at the moment</w:t>
      </w:r>
      <w:r w:rsidRPr="00A2378D">
        <w:t>,</w:t>
      </w:r>
      <w:r w:rsidRPr="00A2378D">
        <w:t xml:space="preserve"> we have a patchwork of laws to curb specific offences against women, which range from dowry kill</w:t>
      </w:r>
      <w:r w:rsidRPr="00A2378D">
        <w:t>ings to acid attacks and honour killings</w:t>
      </w:r>
      <w:r>
        <w:t>,</w:t>
      </w:r>
      <w:r w:rsidRPr="00A2378D">
        <w:t xml:space="preserve"> et cetera.</w:t>
      </w:r>
    </w:p>
    <w:p w:rsidR="00A57F30" w:rsidRPr="00A2378D" w:rsidP="00593835">
      <w:pPr>
        <w:pStyle w:val="Answer"/>
      </w:pPr>
      <w:r w:rsidRPr="00A2378D">
        <w:t xml:space="preserve">Even if you take something like honour killings, which </w:t>
      </w:r>
      <w:r w:rsidRPr="00A2378D">
        <w:t>are</w:t>
      </w:r>
      <w:r w:rsidRPr="00A2378D">
        <w:t xml:space="preserve"> quite pervasive across </w:t>
      </w:r>
      <w:r w:rsidRPr="00A2378D">
        <w:t>Pakistan</w:t>
      </w:r>
      <w:r w:rsidRPr="00A2378D">
        <w:t>, there is legislation in place to curb honour killings, but its application has</w:t>
      </w:r>
      <w:r w:rsidRPr="00A2378D">
        <w:t xml:space="preserve"> proved </w:t>
      </w:r>
      <w:r w:rsidRPr="00A2378D">
        <w:t xml:space="preserve">to be </w:t>
      </w:r>
      <w:r w:rsidRPr="00A2378D">
        <w:t>extremely difficult</w:t>
      </w:r>
      <w:r w:rsidRPr="00A2378D">
        <w:t>.</w:t>
      </w:r>
      <w:r w:rsidRPr="00A2378D">
        <w:t xml:space="preserve"> </w:t>
      </w:r>
      <w:r w:rsidRPr="00A2378D">
        <w:t>By honour killings</w:t>
      </w:r>
      <w:r w:rsidRPr="00A2378D">
        <w:t>,</w:t>
      </w:r>
      <w:r w:rsidRPr="00A2378D">
        <w:t xml:space="preserve"> I mean where victims </w:t>
      </w:r>
      <w:r>
        <w:t>are</w:t>
      </w:r>
      <w:r w:rsidRPr="00A2378D">
        <w:t xml:space="preserve"> accused by their killers of having brought dishonour to the family by engaging in illicit relations between the sexes.</w:t>
      </w:r>
      <w:r w:rsidRPr="00A2378D">
        <w:t xml:space="preserve"> </w:t>
      </w:r>
      <w:r w:rsidRPr="00A2378D">
        <w:t>There was a law passed against it by Parliament in 2016, but, as I said, application has b</w:t>
      </w:r>
      <w:r w:rsidRPr="00A2378D">
        <w:t>een difficult.</w:t>
      </w:r>
      <w:r w:rsidRPr="00A2378D">
        <w:t xml:space="preserve"> </w:t>
      </w:r>
      <w:r w:rsidRPr="00A2378D">
        <w:t>When an honour killing occurs, often at the hands of a family member, the family of the victim, more often than not, is likely to forgive the perpetrator.</w:t>
      </w:r>
      <w:r w:rsidRPr="00A2378D">
        <w:t xml:space="preserve"> </w:t>
      </w:r>
    </w:p>
    <w:p w:rsidR="00593835" w:rsidRPr="00A2378D" w:rsidP="00A57F30">
      <w:pPr>
        <w:pStyle w:val="Question"/>
      </w:pPr>
      <w:r w:rsidRPr="00A2378D">
        <w:rPr>
          <w:b/>
        </w:rPr>
        <w:t>Chair:</w:t>
      </w:r>
      <w:r w:rsidRPr="00A2378D">
        <w:t xml:space="preserve"> This session is to get your </w:t>
      </w:r>
      <w:r w:rsidRPr="00A2378D">
        <w:t xml:space="preserve">opinions, </w:t>
      </w:r>
      <w:r w:rsidRPr="00A2378D">
        <w:t>views</w:t>
      </w:r>
      <w:r w:rsidRPr="00A2378D">
        <w:t xml:space="preserve"> and thoughts to shape our forthc</w:t>
      </w:r>
      <w:r w:rsidRPr="00A2378D">
        <w:t>oming inquiry</w:t>
      </w:r>
      <w:r w:rsidRPr="00A2378D">
        <w:t>.</w:t>
      </w:r>
      <w:r w:rsidRPr="00A2378D">
        <w:t xml:space="preserve"> </w:t>
      </w:r>
      <w:r w:rsidRPr="00A2378D">
        <w:t>I wonder if each of you could tell us the one thing you would like an inquiry into the UK aid going to Pakistan to cover.</w:t>
      </w:r>
      <w:r w:rsidRPr="00A2378D">
        <w:t xml:space="preserve"> </w:t>
      </w:r>
    </w:p>
    <w:p w:rsidR="004B25EE" w:rsidRPr="00A2378D" w:rsidP="00A57F30">
      <w:pPr>
        <w:pStyle w:val="Answer"/>
      </w:pPr>
      <w:r w:rsidRPr="00A2378D">
        <w:rPr>
          <w:b/>
          <w:i/>
        </w:rPr>
        <w:t xml:space="preserve">Rahul </w:t>
      </w:r>
      <w:r w:rsidRPr="00A2378D">
        <w:rPr>
          <w:b/>
          <w:i/>
        </w:rPr>
        <w:t>Roy-Chaudhury</w:t>
      </w:r>
      <w:r w:rsidRPr="00A2378D">
        <w:rPr>
          <w:b/>
          <w:i/>
        </w:rPr>
        <w:t>:</w:t>
      </w:r>
      <w:r w:rsidRPr="00A2378D">
        <w:rPr>
          <w:b/>
        </w:rPr>
        <w:t xml:space="preserve"> </w:t>
      </w:r>
      <w:r w:rsidRPr="00A2378D">
        <w:t>I would suggest two things.</w:t>
      </w:r>
      <w:r w:rsidRPr="00A2378D">
        <w:t xml:space="preserve"> </w:t>
      </w:r>
      <w:r w:rsidRPr="00A2378D">
        <w:t>Y</w:t>
      </w:r>
      <w:r w:rsidRPr="00A2378D">
        <w:t>ou are</w:t>
      </w:r>
      <w:r w:rsidRPr="00A2378D">
        <w:t xml:space="preserve"> </w:t>
      </w:r>
      <w:r w:rsidRPr="00A2378D">
        <w:t>looking at £300 million going in annually</w:t>
      </w:r>
      <w:r w:rsidRPr="00A2378D">
        <w:t xml:space="preserve">, the UK </w:t>
      </w:r>
      <w:r w:rsidRPr="00A2378D">
        <w:t>being the largest provider of aid to Pakistan</w:t>
      </w:r>
      <w:r w:rsidRPr="00A2378D">
        <w:t>.</w:t>
      </w:r>
      <w:r w:rsidRPr="00A2378D">
        <w:t xml:space="preserve"> </w:t>
      </w:r>
      <w:r w:rsidRPr="00A2378D">
        <w:t xml:space="preserve">The first </w:t>
      </w:r>
      <w:r w:rsidRPr="00A2378D">
        <w:t>thing is very important.</w:t>
      </w:r>
      <w:r w:rsidRPr="00A2378D">
        <w:t xml:space="preserve"> </w:t>
      </w:r>
      <w:r w:rsidRPr="00A2378D">
        <w:t xml:space="preserve">It </w:t>
      </w:r>
      <w:r w:rsidRPr="00A2378D">
        <w:t>is how you</w:t>
      </w:r>
      <w:r w:rsidRPr="00A2378D">
        <w:t xml:space="preserve"> </w:t>
      </w:r>
      <w:r w:rsidRPr="00A2378D">
        <w:t>are</w:t>
      </w:r>
      <w:r w:rsidRPr="00A2378D">
        <w:t xml:space="preserve"> </w:t>
      </w:r>
      <w:r w:rsidRPr="00A2378D">
        <w:t>able to shape the nature of the civil</w:t>
      </w:r>
      <w:r w:rsidRPr="00A2378D">
        <w:t>-</w:t>
      </w:r>
      <w:r w:rsidRPr="00A2378D">
        <w:t xml:space="preserve">military relationship in </w:t>
      </w:r>
      <w:r w:rsidRPr="00A2378D">
        <w:t>Pakistan</w:t>
      </w:r>
      <w:r w:rsidRPr="00A2378D">
        <w:t>.</w:t>
      </w:r>
      <w:r w:rsidRPr="00A2378D">
        <w:t xml:space="preserve"> </w:t>
      </w:r>
      <w:r w:rsidRPr="00A2378D">
        <w:t>As I said earlier</w:t>
      </w:r>
      <w:r>
        <w:t>,</w:t>
      </w:r>
      <w:r w:rsidRPr="00A2378D">
        <w:t xml:space="preserve"> it is very important to seek</w:t>
      </w:r>
      <w:r w:rsidRPr="00A2378D">
        <w:t xml:space="preserve"> to empower the civilian element in </w:t>
      </w:r>
      <w:r w:rsidRPr="00A2378D">
        <w:t>this relationship.</w:t>
      </w:r>
      <w:r w:rsidRPr="00A2378D">
        <w:t xml:space="preserve"> </w:t>
      </w:r>
      <w:r w:rsidRPr="00A2378D">
        <w:t>It is not an easy ask, clearly.</w:t>
      </w:r>
      <w:r w:rsidRPr="00A2378D">
        <w:t xml:space="preserve"> </w:t>
      </w:r>
      <w:r w:rsidRPr="00A2378D">
        <w:t xml:space="preserve">British aid to </w:t>
      </w:r>
      <w:r w:rsidRPr="00A2378D">
        <w:t>Pakistan</w:t>
      </w:r>
      <w:r w:rsidRPr="00A2378D">
        <w:t xml:space="preserve"> is just one aspect of the </w:t>
      </w:r>
      <w:r w:rsidRPr="00A2378D">
        <w:t>multifaceted</w:t>
      </w:r>
      <w:r w:rsidRPr="00A2378D">
        <w:t xml:space="preserve"> and strong relationship that the U</w:t>
      </w:r>
      <w:r w:rsidRPr="00A2378D">
        <w:t>K</w:t>
      </w:r>
      <w:r w:rsidRPr="00A2378D">
        <w:t xml:space="preserve"> </w:t>
      </w:r>
      <w:r w:rsidRPr="00A2378D">
        <w:t>has</w:t>
      </w:r>
      <w:r w:rsidRPr="00A2378D">
        <w:t xml:space="preserve"> with </w:t>
      </w:r>
      <w:r w:rsidRPr="00A2378D">
        <w:t>Pakistan</w:t>
      </w:r>
      <w:r w:rsidRPr="00A2378D">
        <w:t>.</w:t>
      </w:r>
      <w:r w:rsidRPr="00A2378D">
        <w:t xml:space="preserve"> </w:t>
      </w:r>
      <w:r w:rsidRPr="00A2378D">
        <w:t>Now, with the amalgamated FCDO, I believe there is an opportunity here to look at the f</w:t>
      </w:r>
      <w:r w:rsidRPr="00A2378D">
        <w:t>oreign policy objectives to Pakistan that the UK has and link it with aid in that respect.</w:t>
      </w:r>
      <w:r w:rsidRPr="00A2378D">
        <w:t xml:space="preserve"> </w:t>
      </w:r>
    </w:p>
    <w:p w:rsidR="00E06910" w:rsidRPr="00A2378D" w:rsidP="00A57F30">
      <w:pPr>
        <w:pStyle w:val="Answer"/>
      </w:pPr>
      <w:r w:rsidRPr="00A2378D">
        <w:t>The second area I would suggest is to seek to help Pakistan counter the single biggest challenge that I said early on, which is the religious extremism and the cult</w:t>
      </w:r>
      <w:r w:rsidRPr="00A2378D">
        <w:t>ure that goes with it.</w:t>
      </w:r>
      <w:r w:rsidRPr="00A2378D">
        <w:t xml:space="preserve"> </w:t>
      </w:r>
      <w:r w:rsidRPr="00A2378D">
        <w:t xml:space="preserve">Farzana has also talked about it in terms of the role of </w:t>
      </w:r>
      <w:r w:rsidRPr="00A2378D">
        <w:t xml:space="preserve">the </w:t>
      </w:r>
      <w:r w:rsidRPr="00A2378D">
        <w:t xml:space="preserve">ulema </w:t>
      </w:r>
      <w:r>
        <w:t>in</w:t>
      </w:r>
      <w:r w:rsidRPr="00A2378D">
        <w:t xml:space="preserve"> Pakistani policy.</w:t>
      </w:r>
      <w:r w:rsidRPr="00A2378D">
        <w:t xml:space="preserve"> </w:t>
      </w:r>
      <w:r w:rsidRPr="00A2378D">
        <w:t>In many ways, it is linked to terrorism in the region.</w:t>
      </w:r>
      <w:r w:rsidRPr="00A2378D">
        <w:t xml:space="preserve"> </w:t>
      </w:r>
      <w:r w:rsidRPr="00A2378D">
        <w:t xml:space="preserve">Importantly, </w:t>
      </w:r>
      <w:r w:rsidRPr="00A2378D">
        <w:t>there are</w:t>
      </w:r>
      <w:r w:rsidRPr="00A2378D">
        <w:t>, for example, educational</w:t>
      </w:r>
      <w:r w:rsidRPr="00A2378D">
        <w:t xml:space="preserve"> textbooks</w:t>
      </w:r>
      <w:r w:rsidRPr="00A2378D">
        <w:t>,</w:t>
      </w:r>
      <w:r w:rsidRPr="00A2378D">
        <w:t xml:space="preserve"> possibly funded by U</w:t>
      </w:r>
      <w:r w:rsidRPr="00A2378D">
        <w:t>K</w:t>
      </w:r>
      <w:r w:rsidRPr="00A2378D">
        <w:t xml:space="preserve"> aid</w:t>
      </w:r>
      <w:r w:rsidRPr="00A2378D">
        <w:t>,</w:t>
      </w:r>
      <w:r w:rsidRPr="00A2378D">
        <w:t xml:space="preserve"> tha</w:t>
      </w:r>
      <w:r w:rsidRPr="00A2378D">
        <w:t>t are horrific and inflammatory in what they write about the different communities in Pakistan and the relationship Pakistan has with other countries.</w:t>
      </w:r>
      <w:r w:rsidRPr="00A2378D">
        <w:t xml:space="preserve"> </w:t>
      </w:r>
      <w:r w:rsidRPr="00A2378D">
        <w:t>There is opportunity here</w:t>
      </w:r>
      <w:r>
        <w:t>,</w:t>
      </w:r>
      <w:r w:rsidRPr="00A2378D">
        <w:t xml:space="preserve"> again,</w:t>
      </w:r>
      <w:r w:rsidRPr="00A2378D">
        <w:t xml:space="preserve"> </w:t>
      </w:r>
      <w:r>
        <w:t>to put</w:t>
      </w:r>
      <w:r w:rsidRPr="00A2378D">
        <w:t xml:space="preserve"> together </w:t>
      </w:r>
      <w:r w:rsidRPr="00A2378D">
        <w:t xml:space="preserve">the foreign policy objective of a stable Pakistan, a friend of the UK, </w:t>
      </w:r>
      <w:r>
        <w:t>with</w:t>
      </w:r>
      <w:r w:rsidRPr="00A2378D">
        <w:t xml:space="preserve"> development within the country, socially and politically</w:t>
      </w:r>
      <w:r w:rsidRPr="00A2378D">
        <w:t>. T</w:t>
      </w:r>
      <w:r w:rsidRPr="00A2378D">
        <w:t>hat will have an impact in helping Pakistan emerge as a pillar in a much more stable regional environment.</w:t>
      </w:r>
      <w:r w:rsidRPr="00A2378D">
        <w:t xml:space="preserve"> </w:t>
      </w:r>
    </w:p>
    <w:p w:rsidR="00282AA2" w:rsidRPr="00A2378D" w:rsidP="00784BD6">
      <w:pPr>
        <w:pStyle w:val="Answer"/>
      </w:pPr>
      <w:r w:rsidRPr="00A2378D">
        <w:rPr>
          <w:b/>
          <w:i/>
        </w:rPr>
        <w:t>Dr Shaikh:</w:t>
      </w:r>
      <w:r w:rsidRPr="00A2378D">
        <w:rPr>
          <w:b/>
        </w:rPr>
        <w:t xml:space="preserve"> </w:t>
      </w:r>
      <w:r w:rsidRPr="00A2378D">
        <w:t xml:space="preserve">I would broadly agree with what Rahul has </w:t>
      </w:r>
      <w:r w:rsidRPr="00A2378D">
        <w:t>just s</w:t>
      </w:r>
      <w:r w:rsidRPr="00A2378D">
        <w:t>aid</w:t>
      </w:r>
      <w:r w:rsidRPr="00A2378D">
        <w:t>.</w:t>
      </w:r>
      <w:r w:rsidRPr="00A2378D">
        <w:t xml:space="preserve"> </w:t>
      </w:r>
      <w:r w:rsidRPr="00A2378D">
        <w:t xml:space="preserve">I would add </w:t>
      </w:r>
      <w:r w:rsidRPr="00A2378D">
        <w:t xml:space="preserve">that, while I would certainly not favour attaching conditionalities to aid, I </w:t>
      </w:r>
      <w:r w:rsidRPr="00A2378D">
        <w:t xml:space="preserve">believe </w:t>
      </w:r>
      <w:r w:rsidRPr="00A2378D">
        <w:t>that more stringent accounting or accountability mechanisms can be introduced.</w:t>
      </w:r>
      <w:r w:rsidRPr="00A2378D">
        <w:t xml:space="preserve"> </w:t>
      </w:r>
      <w:r w:rsidRPr="00A2378D">
        <w:t xml:space="preserve">I believe </w:t>
      </w:r>
      <w:r w:rsidRPr="00A2378D">
        <w:t>that donors, inc</w:t>
      </w:r>
      <w:r w:rsidRPr="00A2378D">
        <w:t>luding the UK, have a responsibility to the groups they target</w:t>
      </w:r>
      <w:r w:rsidRPr="00A2378D">
        <w:t>, as being most in need, to ask recipient Governments like Pakistan to explain their spending priorities</w:t>
      </w:r>
      <w:r w:rsidRPr="00A2378D">
        <w:t>.</w:t>
      </w:r>
      <w:r w:rsidRPr="00A2378D">
        <w:t xml:space="preserve"> </w:t>
      </w:r>
      <w:r w:rsidRPr="00A2378D">
        <w:t>To give you just one small example, Pakistan allocated $7.85 billion for defence and a m</w:t>
      </w:r>
      <w:r w:rsidRPr="00A2378D">
        <w:t>ere $151 million for health in the budget for the financial year 2020-21.</w:t>
      </w:r>
      <w:r w:rsidRPr="00A2378D">
        <w:t xml:space="preserve"> </w:t>
      </w:r>
      <w:r w:rsidRPr="00A2378D">
        <w:t>That is a sobering thought</w:t>
      </w:r>
      <w:r w:rsidRPr="00A2378D">
        <w:t>.</w:t>
      </w:r>
    </w:p>
    <w:p w:rsidR="00282AA2" w:rsidRPr="00282AA2" w:rsidP="00A34148">
      <w:pPr>
        <w:pStyle w:val="Remark"/>
      </w:pPr>
      <w:r w:rsidRPr="00A2378D">
        <w:rPr>
          <w:b/>
        </w:rPr>
        <w:t>Chair:</w:t>
      </w:r>
      <w:r w:rsidRPr="00A2378D">
        <w:t xml:space="preserve"> </w:t>
      </w:r>
      <w:r w:rsidRPr="00A2378D">
        <w:t>Yes, v</w:t>
      </w:r>
      <w:r w:rsidRPr="00A2378D">
        <w:t>ery.</w:t>
      </w:r>
      <w:r w:rsidRPr="00A2378D">
        <w:t xml:space="preserve"> </w:t>
      </w:r>
      <w:r w:rsidRPr="00A2378D">
        <w:t>“Shocking” is the word I would use.</w:t>
      </w:r>
      <w:r w:rsidRPr="00A2378D">
        <w:t xml:space="preserve"> </w:t>
      </w:r>
      <w:r w:rsidRPr="00A2378D">
        <w:t xml:space="preserve">Rahul, Farzana, thank you so much for your generosity and the time and information you have given </w:t>
      </w:r>
      <w:r w:rsidRPr="00A2378D">
        <w:t>to us today.</w:t>
      </w:r>
      <w:r w:rsidRPr="00A2378D">
        <w:t xml:space="preserve"> </w:t>
      </w:r>
      <w:r w:rsidRPr="00A2378D">
        <w:t>Thank you very much</w:t>
      </w:r>
      <w:r w:rsidRPr="00A2378D">
        <w:t xml:space="preserve"> to Committee members as well</w:t>
      </w:r>
      <w:r w:rsidRPr="00A2378D">
        <w:t xml:space="preserve"> for a really interesting line of questioning</w:t>
      </w:r>
      <w:r w:rsidRPr="00A2378D">
        <w:t>.</w:t>
      </w:r>
      <w:r w:rsidRPr="00A2378D">
        <w:t xml:space="preserve"> </w:t>
      </w:r>
      <w:r w:rsidRPr="00A2378D">
        <w:t xml:space="preserve">I look forward to this </w:t>
      </w:r>
      <w:r w:rsidRPr="00A2378D">
        <w:t>inquiry</w:t>
      </w:r>
      <w:r w:rsidRPr="00A2378D">
        <w:t xml:space="preserve"> as it starts to unfold and urge people to submit written evidence to us as well.</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7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75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7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8995580E544AA7A37212BCC3D1B646"/>
      </w:placeholder>
      <w:richText/>
    </w:sdtPr>
    <w:sdtContent>
      <w:p w:rsidR="00995F81" w:rsidP="009277D8">
        <w:pPr>
          <w:pStyle w:val="Para"/>
          <w:rPr>
            <w:color w:val="808080"/>
          </w:rPr>
        </w:pPr>
        <w:r w:rsidRPr="006B31C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8A431E4627428C991BF5482F0EA246"/>
      </w:placeholder>
      <w:richText/>
    </w:sdtPr>
    <w:sdtContent>
      <w:p w:rsidR="00995F8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37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B3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8995580E544AA7A37212BCC3D1B646"/>
        <w:category>
          <w:name w:val="General"/>
          <w:gallery w:val="placeholder"/>
        </w:category>
        <w:types>
          <w:type w:val="bbPlcHdr"/>
        </w:types>
        <w:behaviors>
          <w:behavior w:val="content"/>
        </w:behaviors>
        <w:guid w:val="{3E68B6B8-C4C0-461C-B337-A55826F31D79}"/>
      </w:docPartPr>
      <w:docPartBody>
        <w:p w:rsidR="00951066" w:rsidP="00F4518D">
          <w:pPr>
            <w:pStyle w:val="328995580E544AA7A37212BCC3D1B646"/>
          </w:pPr>
          <w:r w:rsidRPr="000753FC">
            <w:rPr>
              <w:rStyle w:val="PlaceholderText"/>
            </w:rPr>
            <w:t>Click here to enter text.</w:t>
          </w:r>
        </w:p>
      </w:docPartBody>
    </w:docPart>
    <w:docPart>
      <w:docPartPr>
        <w:name w:val="1B8A431E4627428C991BF5482F0EA246"/>
        <w:category>
          <w:name w:val="General"/>
          <w:gallery w:val="placeholder"/>
        </w:category>
        <w:types>
          <w:type w:val="bbPlcHdr"/>
        </w:types>
        <w:behaviors>
          <w:behavior w:val="content"/>
        </w:behaviors>
        <w:guid w:val="{97D02598-2CCA-492D-867F-646E28842611}"/>
      </w:docPartPr>
      <w:docPartBody>
        <w:p w:rsidR="00951066" w:rsidP="00F4518D">
          <w:pPr>
            <w:pStyle w:val="1B8A431E4627428C991BF5482F0EA24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066"/>
    <w:rPr>
      <w:color w:val="808080"/>
    </w:rPr>
  </w:style>
  <w:style w:type="paragraph" w:customStyle="1" w:styleId="328995580E544AA7A37212BCC3D1B646">
    <w:name w:val="328995580E544AA7A37212BCC3D1B646"/>
    <w:rsid w:val="00F4518D"/>
  </w:style>
  <w:style w:type="paragraph" w:customStyle="1" w:styleId="9F86BB2A46D24936BA2FA5906731A012">
    <w:name w:val="9F86BB2A46D24936BA2FA5906731A012"/>
    <w:rsid w:val="00F4518D"/>
  </w:style>
  <w:style w:type="paragraph" w:customStyle="1" w:styleId="1B8A431E4627428C991BF5482F0EA246">
    <w:name w:val="1B8A431E4627428C991BF5482F0EA246"/>
    <w:rsid w:val="00F4518D"/>
  </w:style>
  <w:style w:type="paragraph" w:customStyle="1" w:styleId="7A192B325C504CACA7B1E53194DA789A">
    <w:name w:val="7A192B325C504CACA7B1E53194DA789A"/>
    <w:rsid w:val="00951066"/>
  </w:style>
  <w:style w:type="paragraph" w:customStyle="1" w:styleId="42E92317DE98468DAD9EFF7A42DF46BB">
    <w:name w:val="42E92317DE98468DAD9EFF7A42DF46BB"/>
    <w:rsid w:val="00F45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