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2D29" w:rsidRPr="00220A6F" w:rsidP="00E04F6D">
      <w:pPr>
        <w:pStyle w:val="TitleCommittee0"/>
      </w:pPr>
      <w:sdt>
        <w:sdtPr>
          <w:alias w:val="CommitteeName"/>
          <w:tag w:val="CommitteeName"/>
          <w:id w:val="1869951332"/>
          <w:placeholder>
            <w:docPart w:val="E764AD4B37614CD3A25E3D1AEE5C8971"/>
          </w:placeholder>
          <w:richText/>
        </w:sdtPr>
        <w:sdtContent>
          <w:r w:rsidRPr="00220A6F">
            <w:t>Business</w:t>
          </w:r>
          <w:r w:rsidRPr="00220A6F" w:rsidR="00507C8A">
            <w:t xml:space="preserve"> </w:t>
          </w:r>
          <w:r w:rsidRPr="00220A6F">
            <w:t>and</w:t>
          </w:r>
          <w:r w:rsidRPr="00220A6F" w:rsidR="00507C8A">
            <w:t xml:space="preserve"> </w:t>
          </w:r>
          <w:r w:rsidRPr="00220A6F">
            <w:t>Trade</w:t>
          </w:r>
          <w:r w:rsidRPr="00220A6F" w:rsidR="00507C8A">
            <w:t xml:space="preserve"> </w:t>
          </w:r>
          <w:r w:rsidRPr="00220A6F">
            <w:t>Committee</w:t>
          </w:r>
        </w:sdtContent>
      </w:sdt>
    </w:p>
    <w:p w:rsidR="007E2D29" w:rsidRPr="00220A6F" w:rsidP="00E04F6D">
      <w:pPr>
        <w:pStyle w:val="TitleInquiry0"/>
      </w:pPr>
      <w:r w:rsidRPr="00220A6F">
        <w:t>Oral</w:t>
      </w:r>
      <w:r w:rsidRPr="00220A6F" w:rsidR="00507C8A">
        <w:t xml:space="preserve"> </w:t>
      </w:r>
      <w:r w:rsidRPr="00220A6F">
        <w:t>evidence:</w:t>
      </w:r>
      <w:r w:rsidRPr="00220A6F" w:rsidR="00507C8A">
        <w:t xml:space="preserve"> </w:t>
      </w:r>
      <w:sdt>
        <w:sdtPr>
          <w:alias w:val="InquiryName"/>
          <w:tag w:val="InquiryName"/>
          <w:id w:val="377371847"/>
          <w:placeholder>
            <w:docPart w:val="E764AD4B37614CD3A25E3D1AEE5C8971"/>
          </w:placeholder>
          <w:richText/>
        </w:sdtPr>
        <w:sdtContent>
          <w:r w:rsidRPr="00220A6F">
            <w:t>The</w:t>
          </w:r>
          <w:r w:rsidRPr="00220A6F" w:rsidR="00507C8A">
            <w:t xml:space="preserve"> </w:t>
          </w:r>
          <w:r w:rsidRPr="00220A6F">
            <w:t>work</w:t>
          </w:r>
          <w:r w:rsidRPr="00220A6F" w:rsidR="00507C8A">
            <w:t xml:space="preserve"> </w:t>
          </w:r>
          <w:r w:rsidRPr="00220A6F">
            <w:t>of</w:t>
          </w:r>
          <w:r w:rsidRPr="00220A6F" w:rsidR="00507C8A">
            <w:t xml:space="preserve"> </w:t>
          </w:r>
          <w:r w:rsidRPr="00220A6F">
            <w:t>the</w:t>
          </w:r>
          <w:r w:rsidRPr="00220A6F" w:rsidR="00507C8A">
            <w:t xml:space="preserve"> </w:t>
          </w:r>
          <w:r w:rsidRPr="00220A6F">
            <w:t>Department</w:t>
          </w:r>
          <w:r w:rsidRPr="00220A6F" w:rsidR="00507C8A">
            <w:t xml:space="preserve"> </w:t>
          </w:r>
          <w:r w:rsidRPr="00220A6F">
            <w:t>for</w:t>
          </w:r>
          <w:r w:rsidRPr="00220A6F" w:rsidR="00507C8A">
            <w:t xml:space="preserve"> </w:t>
          </w:r>
          <w:r w:rsidRPr="00220A6F">
            <w:t>Business</w:t>
          </w:r>
          <w:r w:rsidRPr="00220A6F" w:rsidR="00507C8A">
            <w:t xml:space="preserve"> </w:t>
          </w:r>
          <w:r w:rsidRPr="00220A6F">
            <w:t>and</w:t>
          </w:r>
          <w:r w:rsidRPr="00220A6F" w:rsidR="00507C8A">
            <w:t xml:space="preserve"> </w:t>
          </w:r>
          <w:r w:rsidRPr="00220A6F">
            <w:t>Trade</w:t>
          </w:r>
        </w:sdtContent>
      </w:sdt>
      <w:r w:rsidRPr="00220A6F">
        <w:t>,</w:t>
      </w:r>
      <w:r w:rsidRPr="00220A6F" w:rsidR="00507C8A">
        <w:t xml:space="preserve"> </w:t>
      </w:r>
      <w:r w:rsidRPr="00220A6F">
        <w:t>HC</w:t>
      </w:r>
      <w:r w:rsidRPr="00220A6F" w:rsidR="00507C8A">
        <w:t xml:space="preserve"> </w:t>
      </w:r>
      <w:sdt>
        <w:sdtPr>
          <w:alias w:val="InquiryRefNo"/>
          <w:tag w:val="InquiryRefNo"/>
          <w:id w:val="-281725174"/>
          <w:placeholder>
            <w:docPart w:val="E764AD4B37614CD3A25E3D1AEE5C8971"/>
          </w:placeholder>
          <w:richText/>
        </w:sdtPr>
        <w:sdtContent>
          <w:r w:rsidRPr="00220A6F">
            <w:t>120</w:t>
          </w:r>
        </w:sdtContent>
      </w:sdt>
    </w:p>
    <w:sdt>
      <w:sdtPr>
        <w:alias w:val="SittingDate"/>
        <w:tag w:val="SittingDate"/>
        <w:id w:val="-1160222926"/>
        <w:placeholder>
          <w:docPart w:val="E764AD4B37614CD3A25E3D1AEE5C8971"/>
        </w:placeholder>
        <w:richText/>
      </w:sdtPr>
      <w:sdtContent>
        <w:p w:rsidR="007E2D29" w:rsidRPr="00220A6F" w:rsidP="00E04F6D">
          <w:pPr>
            <w:pStyle w:val="Para"/>
          </w:pPr>
          <w:r w:rsidRPr="00220A6F">
            <w:t>Tuesday</w:t>
          </w:r>
          <w:r w:rsidRPr="00220A6F" w:rsidR="00507C8A">
            <w:t xml:space="preserve"> </w:t>
          </w:r>
          <w:r w:rsidRPr="00220A6F">
            <w:t>7</w:t>
          </w:r>
          <w:r w:rsidRPr="00220A6F" w:rsidR="00507C8A">
            <w:t xml:space="preserve"> </w:t>
          </w:r>
          <w:r w:rsidRPr="00220A6F">
            <w:t>July</w:t>
          </w:r>
          <w:r w:rsidRPr="00220A6F" w:rsidR="00507C8A">
            <w:t xml:space="preserve"> </w:t>
          </w:r>
          <w:r w:rsidRPr="00220A6F">
            <w:t>2026</w:t>
          </w:r>
        </w:p>
      </w:sdtContent>
    </w:sdt>
    <w:p w:rsidR="007E2D29" w:rsidRPr="00220A6F" w:rsidP="00E04F6D">
      <w:pPr>
        <w:pStyle w:val="Para"/>
      </w:pPr>
      <w:r w:rsidRPr="00220A6F">
        <w:t>Ordered</w:t>
      </w:r>
      <w:r w:rsidRPr="00220A6F" w:rsidR="00507C8A">
        <w:t xml:space="preserve"> </w:t>
      </w:r>
      <w:r w:rsidRPr="00220A6F">
        <w:t>by</w:t>
      </w:r>
      <w:r w:rsidRPr="00220A6F" w:rsidR="00507C8A">
        <w:t xml:space="preserve"> </w:t>
      </w:r>
      <w:r w:rsidRPr="00220A6F">
        <w:t>the</w:t>
      </w:r>
      <w:r w:rsidRPr="00220A6F" w:rsidR="00507C8A">
        <w:t xml:space="preserve"> </w:t>
      </w:r>
      <w:r w:rsidRPr="00220A6F">
        <w:t>House</w:t>
      </w:r>
      <w:r w:rsidRPr="00220A6F" w:rsidR="00507C8A">
        <w:t xml:space="preserve"> </w:t>
      </w:r>
      <w:r w:rsidRPr="00220A6F">
        <w:t>of</w:t>
      </w:r>
      <w:r w:rsidRPr="00220A6F" w:rsidR="00507C8A">
        <w:t xml:space="preserve"> </w:t>
      </w:r>
      <w:sdt>
        <w:sdtPr>
          <w:alias w:val="House"/>
          <w:tag w:val="House"/>
          <w:id w:val="809213435"/>
          <w:placeholder>
            <w:docPart w:val="E764AD4B37614CD3A25E3D1AEE5C8971"/>
          </w:placeholder>
          <w:richText/>
        </w:sdtPr>
        <w:sdtContent>
          <w:r w:rsidRPr="00220A6F">
            <w:t>Commons</w:t>
          </w:r>
        </w:sdtContent>
      </w:sdt>
      <w:r w:rsidRPr="00220A6F" w:rsidR="00507C8A">
        <w:t xml:space="preserve"> </w:t>
      </w:r>
      <w:r w:rsidRPr="00220A6F">
        <w:t>to</w:t>
      </w:r>
      <w:r w:rsidRPr="00220A6F" w:rsidR="00507C8A">
        <w:t xml:space="preserve"> </w:t>
      </w:r>
      <w:r w:rsidRPr="00220A6F">
        <w:t>be</w:t>
      </w:r>
      <w:r w:rsidRPr="00220A6F" w:rsidR="00507C8A">
        <w:t xml:space="preserve"> </w:t>
      </w:r>
      <w:r w:rsidRPr="00220A6F">
        <w:t>published</w:t>
      </w:r>
      <w:r w:rsidRPr="00220A6F" w:rsidR="00507C8A">
        <w:t xml:space="preserve"> </w:t>
      </w:r>
      <w:r w:rsidRPr="00220A6F">
        <w:t>on</w:t>
      </w:r>
      <w:r w:rsidRPr="00220A6F" w:rsidR="00507C8A">
        <w:t xml:space="preserve"> </w:t>
      </w:r>
      <w:sdt>
        <w:sdtPr>
          <w:alias w:val="PublishDate"/>
          <w:tag w:val="PublishDate"/>
          <w:id w:val="217021599"/>
          <w:placeholder>
            <w:docPart w:val="E764AD4B37614CD3A25E3D1AEE5C8971"/>
          </w:placeholder>
          <w:richText/>
        </w:sdtPr>
        <w:sdtContent>
          <w:r w:rsidRPr="00220A6F">
            <w:t>7</w:t>
          </w:r>
          <w:r w:rsidRPr="00220A6F" w:rsidR="00507C8A">
            <w:t xml:space="preserve"> </w:t>
          </w:r>
          <w:r w:rsidRPr="00220A6F">
            <w:t>July</w:t>
          </w:r>
          <w:r w:rsidRPr="00220A6F" w:rsidR="00507C8A">
            <w:t xml:space="preserve"> </w:t>
          </w:r>
          <w:r w:rsidRPr="00220A6F">
            <w:t>2026</w:t>
          </w:r>
        </w:sdtContent>
      </w:sdt>
      <w:r w:rsidRPr="00220A6F">
        <w:t>.</w:t>
      </w:r>
    </w:p>
    <w:p w:rsidR="007E2D29" w:rsidRPr="00220A6F" w:rsidP="00E04F6D">
      <w:r>
        <w:fldChar w:fldCharType="begin"/>
      </w:r>
      <w:r>
        <w:instrText xml:space="preserve"> HYPERLINK "https://parliamentlive.tv/Event/Index/adbd31e2-da3a-4ccd-876a-204ee801e020" </w:instrText>
      </w:r>
      <w:r>
        <w:fldChar w:fldCharType="separate"/>
      </w:r>
      <w:sdt>
        <w:sdtPr>
          <w:rPr>
            <w:rStyle w:val="Hyperlink"/>
          </w:rPr>
          <w:alias w:val="VideoHyperlink"/>
          <w:tag w:val="VideoHyperlink"/>
          <w:id w:val="703995351"/>
          <w:placeholder>
            <w:docPart w:val="E764AD4B37614CD3A25E3D1AEE5C8971"/>
          </w:placeholder>
          <w:richText/>
        </w:sdtPr>
        <w:sdtContent>
          <w:r w:rsidRPr="0086033B">
            <w:rPr>
              <w:rStyle w:val="Hyperlink"/>
            </w:rPr>
            <w:t>Watch the meeting</w:t>
          </w:r>
        </w:sdtContent>
      </w:sdt>
      <w:r>
        <w:fldChar w:fldCharType="end"/>
      </w:r>
    </w:p>
    <w:p w:rsidR="007E2D29" w:rsidRPr="00220A6F" w:rsidP="00E04F6D">
      <w:r w:rsidRPr="00220A6F">
        <w:t>Members</w:t>
      </w:r>
      <w:r w:rsidRPr="00220A6F" w:rsidR="00507C8A">
        <w:t xml:space="preserve"> </w:t>
      </w:r>
      <w:r w:rsidRPr="00220A6F">
        <w:t>present:</w:t>
      </w:r>
      <w:r w:rsidRPr="00220A6F" w:rsidR="00507C8A">
        <w:t xml:space="preserve"> </w:t>
      </w:r>
      <w:sdt>
        <w:sdtPr>
          <w:alias w:val="MembersPresent"/>
          <w:tag w:val="MembersPresent"/>
          <w:id w:val="366340316"/>
          <w:placeholder>
            <w:docPart w:val="E764AD4B37614CD3A25E3D1AEE5C8971"/>
          </w:placeholder>
          <w:richText/>
        </w:sdtPr>
        <w:sdtContent>
          <w:r w:rsidRPr="00220A6F">
            <w:t>Liam</w:t>
          </w:r>
          <w:r w:rsidRPr="00220A6F" w:rsidR="00507C8A">
            <w:t xml:space="preserve"> </w:t>
          </w:r>
          <w:r w:rsidRPr="00220A6F">
            <w:t>Byrne</w:t>
          </w:r>
          <w:r w:rsidRPr="00220A6F" w:rsidR="00507C8A">
            <w:t xml:space="preserve"> </w:t>
          </w:r>
          <w:r w:rsidRPr="00220A6F">
            <w:t>(Chair);</w:t>
          </w:r>
          <w:r w:rsidRPr="00220A6F" w:rsidR="00507C8A">
            <w:t xml:space="preserve"> </w:t>
          </w:r>
          <w:r w:rsidRPr="00220A6F">
            <w:t>Dan</w:t>
          </w:r>
          <w:r w:rsidRPr="00220A6F" w:rsidR="00507C8A">
            <w:t xml:space="preserve"> </w:t>
          </w:r>
          <w:r w:rsidRPr="00220A6F">
            <w:t>Aldridge;</w:t>
          </w:r>
          <w:r w:rsidRPr="00220A6F" w:rsidR="00507C8A">
            <w:t xml:space="preserve"> </w:t>
          </w:r>
          <w:r w:rsidRPr="00220A6F">
            <w:t>Antonia</w:t>
          </w:r>
          <w:r w:rsidRPr="00220A6F" w:rsidR="00507C8A">
            <w:t xml:space="preserve"> </w:t>
          </w:r>
          <w:r w:rsidRPr="00220A6F">
            <w:t>Bance;</w:t>
          </w:r>
          <w:r w:rsidRPr="00220A6F" w:rsidR="00507C8A">
            <w:t xml:space="preserve"> </w:t>
          </w:r>
          <w:r w:rsidRPr="00220A6F">
            <w:t>John</w:t>
          </w:r>
          <w:r w:rsidRPr="00220A6F" w:rsidR="00507C8A">
            <w:t xml:space="preserve"> </w:t>
          </w:r>
          <w:r w:rsidRPr="00220A6F">
            <w:t>Cooper;</w:t>
          </w:r>
          <w:r w:rsidRPr="00220A6F" w:rsidR="00507C8A">
            <w:t xml:space="preserve"> </w:t>
          </w:r>
          <w:r w:rsidRPr="00220A6F">
            <w:t>Justin</w:t>
          </w:r>
          <w:r w:rsidRPr="00220A6F" w:rsidR="00507C8A">
            <w:t xml:space="preserve"> </w:t>
          </w:r>
          <w:r w:rsidRPr="00220A6F">
            <w:t>Madders;</w:t>
          </w:r>
          <w:r w:rsidRPr="00220A6F" w:rsidR="00507C8A">
            <w:t xml:space="preserve"> </w:t>
          </w:r>
          <w:r w:rsidRPr="00220A6F">
            <w:t>Charlie</w:t>
          </w:r>
          <w:r w:rsidRPr="00220A6F" w:rsidR="00507C8A">
            <w:t xml:space="preserve"> </w:t>
          </w:r>
          <w:r w:rsidRPr="00220A6F">
            <w:t>Maynard;</w:t>
          </w:r>
          <w:r w:rsidRPr="00220A6F" w:rsidR="00507C8A">
            <w:t xml:space="preserve"> </w:t>
          </w:r>
          <w:r w:rsidRPr="00220A6F">
            <w:t>Mr</w:t>
          </w:r>
          <w:r w:rsidRPr="00220A6F" w:rsidR="00507C8A">
            <w:t xml:space="preserve"> </w:t>
          </w:r>
          <w:r w:rsidRPr="00220A6F">
            <w:t>Joshua</w:t>
          </w:r>
          <w:r w:rsidRPr="00220A6F" w:rsidR="00507C8A">
            <w:t xml:space="preserve"> </w:t>
          </w:r>
          <w:r w:rsidRPr="00220A6F">
            <w:t>Reynolds.</w:t>
          </w:r>
        </w:sdtContent>
      </w:sdt>
    </w:p>
    <w:p w:rsidR="007E2D29" w:rsidRPr="00220A6F" w:rsidP="00E04F6D">
      <w:pPr>
        <w:pStyle w:val="ParaCentre"/>
      </w:pPr>
      <w:r w:rsidRPr="00220A6F">
        <w:t>Questions</w:t>
      </w:r>
      <w:r w:rsidRPr="00220A6F" w:rsidR="00507C8A">
        <w:t xml:space="preserve"> </w:t>
      </w:r>
      <w:sdt>
        <w:sdtPr>
          <w:alias w:val="QuestionNumbers"/>
          <w:tag w:val="QuestionNumbers"/>
          <w:id w:val="-1223666168"/>
          <w:placeholder>
            <w:docPart w:val="E764AD4B37614CD3A25E3D1AEE5C8971"/>
          </w:placeholder>
          <w:richText/>
        </w:sdtPr>
        <w:sdtContent>
          <w:r w:rsidRPr="00220A6F">
            <w:t>182</w:t>
          </w:r>
          <w:r w:rsidRPr="00220A6F" w:rsidR="00507C8A">
            <w:t xml:space="preserve"> </w:t>
          </w:r>
          <w:r w:rsidRPr="00220A6F">
            <w:t>-</w:t>
          </w:r>
          <w:r w:rsidRPr="00220A6F" w:rsidR="00507C8A">
            <w:t xml:space="preserve"> </w:t>
          </w:r>
          <w:r w:rsidR="00801ADD">
            <w:t>291</w:t>
          </w:r>
        </w:sdtContent>
      </w:sdt>
    </w:p>
    <w:p w:rsidR="007E2D29" w:rsidRPr="00220A6F" w:rsidP="00E04F6D">
      <w:pPr>
        <w:pStyle w:val="TitleWitnesses0"/>
      </w:pPr>
      <w:r w:rsidRPr="00220A6F">
        <w:t>Witnesses</w:t>
      </w:r>
    </w:p>
    <w:p w:rsidR="0086033B" w:rsidP="0086033B">
      <w:pPr>
        <w:pStyle w:val="Para"/>
        <w:numPr>
          <w:ilvl w:val="0"/>
          <w:numId w:val="16"/>
        </w:numPr>
      </w:pPr>
      <w:r w:rsidRPr="00220A6F">
        <w:t>Peter</w:t>
      </w:r>
      <w:r w:rsidRPr="00220A6F" w:rsidR="00507C8A">
        <w:t xml:space="preserve"> </w:t>
      </w:r>
      <w:r w:rsidRPr="00220A6F">
        <w:t>Kyle,</w:t>
      </w:r>
      <w:r w:rsidRPr="00220A6F" w:rsidR="00507C8A">
        <w:t xml:space="preserve"> </w:t>
      </w:r>
      <w:r w:rsidRPr="00220A6F">
        <w:t>Secretary</w:t>
      </w:r>
      <w:r w:rsidRPr="00220A6F" w:rsidR="00507C8A">
        <w:t xml:space="preserve"> </w:t>
      </w:r>
      <w:r w:rsidRPr="00220A6F">
        <w:t>of</w:t>
      </w:r>
      <w:r w:rsidRPr="00220A6F" w:rsidR="00507C8A">
        <w:t xml:space="preserve"> </w:t>
      </w:r>
      <w:r w:rsidRPr="00220A6F">
        <w:t>State,</w:t>
      </w:r>
      <w:r w:rsidRPr="00220A6F" w:rsidR="00507C8A">
        <w:t xml:space="preserve"> </w:t>
      </w:r>
      <w:r w:rsidRPr="00220A6F">
        <w:t>Department</w:t>
      </w:r>
      <w:r w:rsidRPr="00220A6F" w:rsidR="00507C8A">
        <w:t xml:space="preserve"> </w:t>
      </w:r>
      <w:r w:rsidRPr="00220A6F">
        <w:t>for</w:t>
      </w:r>
      <w:r w:rsidRPr="00220A6F" w:rsidR="00507C8A">
        <w:t xml:space="preserve"> </w:t>
      </w:r>
      <w:r w:rsidRPr="00220A6F">
        <w:t>Business</w:t>
      </w:r>
      <w:r w:rsidRPr="00220A6F" w:rsidR="00507C8A">
        <w:t xml:space="preserve"> </w:t>
      </w:r>
      <w:r w:rsidRPr="00220A6F">
        <w:t>and</w:t>
      </w:r>
      <w:r w:rsidRPr="00220A6F" w:rsidR="00507C8A">
        <w:t xml:space="preserve"> </w:t>
      </w:r>
      <w:r w:rsidRPr="00220A6F">
        <w:t>Trade;</w:t>
      </w:r>
      <w:r w:rsidRPr="00220A6F" w:rsidR="00507C8A">
        <w:t xml:space="preserve"> </w:t>
      </w:r>
    </w:p>
    <w:p w:rsidR="007E2D29" w:rsidRPr="0086033B" w:rsidP="0086033B">
      <w:pPr>
        <w:pStyle w:val="Para"/>
        <w:numPr>
          <w:ilvl w:val="0"/>
          <w:numId w:val="16"/>
        </w:numPr>
      </w:pPr>
      <w:r w:rsidRPr="00220A6F">
        <w:t>Amanda</w:t>
      </w:r>
      <w:r w:rsidRPr="00220A6F" w:rsidR="00507C8A">
        <w:t xml:space="preserve"> </w:t>
      </w:r>
      <w:r w:rsidRPr="00220A6F">
        <w:t>Brooks</w:t>
      </w:r>
      <w:r w:rsidRPr="00220A6F" w:rsidR="00507C8A">
        <w:t xml:space="preserve"> </w:t>
      </w:r>
      <w:r w:rsidRPr="00220A6F">
        <w:t>CBE,</w:t>
      </w:r>
      <w:r w:rsidRPr="00220A6F" w:rsidR="00507C8A">
        <w:t xml:space="preserve"> </w:t>
      </w:r>
      <w:r w:rsidRPr="00220A6F">
        <w:t>Interim</w:t>
      </w:r>
      <w:r w:rsidRPr="00220A6F" w:rsidR="00507C8A">
        <w:t xml:space="preserve"> </w:t>
      </w:r>
      <w:r w:rsidRPr="00220A6F">
        <w:t>Permanent</w:t>
      </w:r>
      <w:r w:rsidRPr="00220A6F" w:rsidR="00507C8A">
        <w:t xml:space="preserve"> </w:t>
      </w:r>
      <w:r w:rsidRPr="00220A6F">
        <w:t>Secretary,</w:t>
      </w:r>
      <w:r w:rsidRPr="00220A6F" w:rsidR="00507C8A">
        <w:t xml:space="preserve"> </w:t>
      </w:r>
      <w:r w:rsidRPr="00220A6F">
        <w:t>Department</w:t>
      </w:r>
      <w:r w:rsidRPr="00220A6F" w:rsidR="00507C8A">
        <w:t xml:space="preserve"> </w:t>
      </w:r>
      <w:r w:rsidRPr="00220A6F">
        <w:t>for</w:t>
      </w:r>
      <w:r w:rsidRPr="00220A6F" w:rsidR="00507C8A">
        <w:t xml:space="preserve"> </w:t>
      </w:r>
      <w:r w:rsidRPr="00220A6F">
        <w:t>Business</w:t>
      </w:r>
      <w:r w:rsidRPr="00220A6F" w:rsidR="00507C8A">
        <w:t xml:space="preserve"> </w:t>
      </w:r>
      <w:r w:rsidRPr="00220A6F">
        <w:t>and</w:t>
      </w:r>
      <w:r w:rsidRPr="00220A6F" w:rsidR="00507C8A">
        <w:t xml:space="preserve"> </w:t>
      </w:r>
      <w:r w:rsidRPr="00220A6F">
        <w:t>Trade.</w:t>
      </w:r>
      <w:r w:rsidRPr="00220A6F">
        <w:br w:type="page"/>
      </w:r>
    </w:p>
    <w:sdt>
      <w:sdtPr>
        <w:rPr>
          <w:sz w:val="22"/>
        </w:rPr>
        <w:alias w:val="WitnessExamination"/>
        <w:tag w:val="WitnessExamination"/>
        <w:id w:val="2003463402"/>
        <w:placeholder>
          <w:docPart w:val="FB250E1EDF404C5AA080F5E96E3364C6"/>
        </w:placeholder>
        <w:richText/>
      </w:sdtPr>
      <w:sdtEndPr>
        <w:rPr>
          <w:sz w:val="28"/>
        </w:rPr>
      </w:sdtEndPr>
      <w:sdtContent>
        <w:p w:rsidR="007E2D29" w:rsidRPr="00220A6F" w:rsidP="007E2D29">
          <w:pPr>
            <w:pStyle w:val="TitlePanel0"/>
            <w:rPr>
              <w:szCs w:val="28"/>
            </w:rPr>
          </w:pPr>
          <w:bookmarkStart w:id="0" w:name="Panel1"/>
          <w:r w:rsidRPr="00220A6F">
            <w:rPr>
              <w:szCs w:val="28"/>
            </w:rPr>
            <w:t>Examination</w:t>
          </w:r>
          <w:r w:rsidRPr="00220A6F" w:rsidR="00507C8A">
            <w:rPr>
              <w:szCs w:val="28"/>
            </w:rPr>
            <w:t xml:space="preserve"> </w:t>
          </w:r>
          <w:r w:rsidRPr="00220A6F">
            <w:rPr>
              <w:szCs w:val="28"/>
            </w:rPr>
            <w:t>of</w:t>
          </w:r>
          <w:r w:rsidRPr="00220A6F" w:rsidR="00507C8A">
            <w:rPr>
              <w:szCs w:val="28"/>
            </w:rPr>
            <w:t xml:space="preserve"> </w:t>
          </w:r>
          <w:r w:rsidRPr="00220A6F">
            <w:rPr>
              <w:szCs w:val="28"/>
            </w:rPr>
            <w:t>witnesses</w:t>
          </w:r>
        </w:p>
        <w:p w:rsidR="007E2D29" w:rsidRPr="00220A6F" w:rsidP="007E2D29">
          <w:pPr>
            <w:pStyle w:val="TitlePanel0"/>
            <w:jc w:val="left"/>
          </w:pPr>
          <w:r w:rsidRPr="00220A6F">
            <w:rPr>
              <w:sz w:val="22"/>
            </w:rPr>
            <w:t>Witnesses:</w:t>
          </w:r>
          <w:r w:rsidRPr="00220A6F" w:rsidR="00507C8A">
            <w:rPr>
              <w:sz w:val="22"/>
            </w:rPr>
            <w:t xml:space="preserve"> </w:t>
          </w:r>
          <w:r w:rsidRPr="00220A6F">
            <w:rPr>
              <w:sz w:val="22"/>
            </w:rPr>
            <w:t>Peter</w:t>
          </w:r>
          <w:r w:rsidRPr="00220A6F" w:rsidR="00507C8A">
            <w:rPr>
              <w:sz w:val="22"/>
            </w:rPr>
            <w:t xml:space="preserve"> </w:t>
          </w:r>
          <w:r w:rsidRPr="00220A6F">
            <w:rPr>
              <w:sz w:val="22"/>
            </w:rPr>
            <w:t>Kyle</w:t>
          </w:r>
          <w:r w:rsidRPr="00220A6F" w:rsidR="00507C8A">
            <w:rPr>
              <w:sz w:val="22"/>
            </w:rPr>
            <w:t xml:space="preserve"> </w:t>
          </w:r>
          <w:r w:rsidRPr="00220A6F">
            <w:rPr>
              <w:sz w:val="22"/>
            </w:rPr>
            <w:t>and</w:t>
          </w:r>
          <w:r w:rsidRPr="00220A6F" w:rsidR="00507C8A">
            <w:rPr>
              <w:sz w:val="22"/>
            </w:rPr>
            <w:t xml:space="preserve"> </w:t>
          </w:r>
          <w:r w:rsidRPr="00220A6F">
            <w:rPr>
              <w:sz w:val="22"/>
            </w:rPr>
            <w:t>Amanda</w:t>
          </w:r>
          <w:r w:rsidRPr="00220A6F" w:rsidR="00507C8A">
            <w:rPr>
              <w:sz w:val="22"/>
            </w:rPr>
            <w:t xml:space="preserve"> </w:t>
          </w:r>
          <w:r w:rsidRPr="00220A6F">
            <w:rPr>
              <w:sz w:val="22"/>
            </w:rPr>
            <w:t>Brooks.</w:t>
          </w:r>
        </w:p>
      </w:sdtContent>
    </w:sdt>
    <w:p w:rsidR="006D6B96" w:rsidRPr="00220A6F" w:rsidP="008A621A">
      <w:pPr>
        <w:pStyle w:val="Question"/>
      </w:pPr>
      <w:bookmarkEnd w:id="0"/>
      <w:sdt>
        <w:sdtPr>
          <w:alias w:val="Member"/>
          <w:tag w:val="&lt;Member mnisId='1171' dodsId='30771'&gt;"/>
          <w:id w:val="-21399632"/>
          <w:placeholder>
            <w:docPart w:val="DefaultPlaceholder_-1854013440"/>
          </w:placeholder>
          <w:richText/>
        </w:sdtPr>
        <w:sdtContent>
          <w:r w:rsidRPr="00220A6F" w:rsidR="007E2D29">
            <w:rPr>
              <w:b/>
            </w:rPr>
            <w:t>Chair:</w:t>
          </w:r>
        </w:sdtContent>
      </w:sdt>
      <w:r w:rsidRPr="00220A6F" w:rsidR="00507C8A">
        <w:t xml:space="preserve"> </w:t>
      </w:r>
      <w:r w:rsidRPr="00220A6F">
        <w:t>Welcome</w:t>
      </w:r>
      <w:r w:rsidRPr="00220A6F" w:rsidR="00507C8A">
        <w:t xml:space="preserve"> </w:t>
      </w:r>
      <w:r w:rsidRPr="00220A6F">
        <w:t>to</w:t>
      </w:r>
      <w:r w:rsidRPr="00220A6F" w:rsidR="00507C8A">
        <w:t xml:space="preserve"> </w:t>
      </w:r>
      <w:r w:rsidRPr="00220A6F">
        <w:t>today</w:t>
      </w:r>
      <w:r w:rsidRPr="00220A6F" w:rsidR="008A621A">
        <w:t>’</w:t>
      </w:r>
      <w:r w:rsidRPr="00220A6F">
        <w:t>s</w:t>
      </w:r>
      <w:r w:rsidRPr="00220A6F" w:rsidR="00507C8A">
        <w:t xml:space="preserve"> </w:t>
      </w:r>
      <w:r w:rsidRPr="00220A6F">
        <w:t>session</w:t>
      </w:r>
      <w:r w:rsidRPr="00220A6F" w:rsidR="00507C8A">
        <w:t xml:space="preserve"> </w:t>
      </w:r>
      <w:r w:rsidRPr="00220A6F">
        <w:t>of</w:t>
      </w:r>
      <w:r w:rsidRPr="00220A6F" w:rsidR="00507C8A">
        <w:t xml:space="preserve"> </w:t>
      </w:r>
      <w:r w:rsidRPr="00220A6F">
        <w:t>the</w:t>
      </w:r>
      <w:r w:rsidRPr="00220A6F" w:rsidR="00507C8A">
        <w:t xml:space="preserve"> </w:t>
      </w:r>
      <w:r w:rsidRPr="00220A6F">
        <w:t>Business</w:t>
      </w:r>
      <w:r w:rsidRPr="00220A6F" w:rsidR="00507C8A">
        <w:t xml:space="preserve"> </w:t>
      </w:r>
      <w:r w:rsidRPr="00220A6F">
        <w:t>and</w:t>
      </w:r>
      <w:r w:rsidRPr="00220A6F" w:rsidR="00507C8A">
        <w:t xml:space="preserve"> </w:t>
      </w:r>
      <w:r w:rsidRPr="00220A6F">
        <w:t>Trade</w:t>
      </w:r>
      <w:r w:rsidRPr="00220A6F" w:rsidR="00507C8A">
        <w:t xml:space="preserve"> </w:t>
      </w:r>
      <w:r w:rsidRPr="00220A6F">
        <w:t>Select</w:t>
      </w:r>
      <w:r w:rsidRPr="00220A6F" w:rsidR="00507C8A">
        <w:t xml:space="preserve"> </w:t>
      </w:r>
      <w:r w:rsidRPr="00220A6F">
        <w:t>Committee.</w:t>
      </w:r>
      <w:r w:rsidRPr="00220A6F" w:rsidR="00507C8A">
        <w:t xml:space="preserve"> </w:t>
      </w:r>
      <w:r w:rsidRPr="00220A6F">
        <w:t>We</w:t>
      </w:r>
      <w:r w:rsidRPr="00220A6F" w:rsidR="00507C8A">
        <w:t xml:space="preserve"> </w:t>
      </w:r>
      <w:r w:rsidRPr="00220A6F">
        <w:t>are</w:t>
      </w:r>
      <w:r w:rsidRPr="00220A6F" w:rsidR="00507C8A">
        <w:t xml:space="preserve"> </w:t>
      </w:r>
      <w:r w:rsidRPr="00220A6F">
        <w:t>delighted,</w:t>
      </w:r>
      <w:r w:rsidRPr="00220A6F" w:rsidR="00507C8A">
        <w:t xml:space="preserve"> </w:t>
      </w:r>
      <w:r w:rsidRPr="00220A6F">
        <w:t>Peter</w:t>
      </w:r>
      <w:r w:rsidRPr="00220A6F" w:rsidR="00507C8A">
        <w:t xml:space="preserve"> </w:t>
      </w:r>
      <w:r w:rsidRPr="00220A6F">
        <w:t>Kyle,</w:t>
      </w:r>
      <w:r w:rsidRPr="00220A6F" w:rsidR="00507C8A">
        <w:t xml:space="preserve"> </w:t>
      </w:r>
      <w:r w:rsidRPr="00220A6F">
        <w:t>that</w:t>
      </w:r>
      <w:r w:rsidRPr="00220A6F" w:rsidR="00507C8A">
        <w:t xml:space="preserve"> </w:t>
      </w:r>
      <w:r w:rsidRPr="00220A6F">
        <w:t>you</w:t>
      </w:r>
      <w:r w:rsidRPr="00220A6F" w:rsidR="00507C8A">
        <w:t xml:space="preserve"> </w:t>
      </w:r>
      <w:r w:rsidRPr="00220A6F">
        <w:t>have</w:t>
      </w:r>
      <w:r w:rsidRPr="00220A6F" w:rsidR="00507C8A">
        <w:t xml:space="preserve"> </w:t>
      </w:r>
      <w:r w:rsidRPr="00220A6F">
        <w:t>been</w:t>
      </w:r>
      <w:r w:rsidRPr="00220A6F" w:rsidR="00507C8A">
        <w:t xml:space="preserve"> </w:t>
      </w:r>
      <w:r w:rsidRPr="00220A6F">
        <w:t>able</w:t>
      </w:r>
      <w:r w:rsidRPr="00220A6F" w:rsidR="00507C8A">
        <w:t xml:space="preserve"> </w:t>
      </w:r>
      <w:r w:rsidRPr="00220A6F">
        <w:t>to</w:t>
      </w:r>
      <w:r w:rsidRPr="00220A6F" w:rsidR="00507C8A">
        <w:t xml:space="preserve"> </w:t>
      </w:r>
      <w:r w:rsidRPr="00220A6F">
        <w:t>join</w:t>
      </w:r>
      <w:r w:rsidRPr="00220A6F" w:rsidR="00507C8A">
        <w:t xml:space="preserve"> </w:t>
      </w:r>
      <w:r w:rsidRPr="00220A6F">
        <w:t>us</w:t>
      </w:r>
      <w:r w:rsidRPr="00220A6F" w:rsidR="00507C8A">
        <w:t xml:space="preserve"> </w:t>
      </w:r>
      <w:r w:rsidRPr="00220A6F">
        <w:t>for</w:t>
      </w:r>
      <w:r w:rsidRPr="00220A6F" w:rsidR="00507C8A">
        <w:t xml:space="preserve"> </w:t>
      </w:r>
      <w:r w:rsidRPr="00220A6F">
        <w:t>your</w:t>
      </w:r>
      <w:r w:rsidRPr="00220A6F" w:rsidR="00507C8A">
        <w:t xml:space="preserve"> </w:t>
      </w:r>
      <w:r w:rsidRPr="00220A6F">
        <w:t>pre-summer</w:t>
      </w:r>
      <w:r w:rsidRPr="00220A6F" w:rsidR="00507C8A">
        <w:t xml:space="preserve"> </w:t>
      </w:r>
      <w:r w:rsidRPr="00220A6F">
        <w:t>hearing.</w:t>
      </w:r>
      <w:r w:rsidRPr="00220A6F" w:rsidR="00507C8A">
        <w:t xml:space="preserve"> </w:t>
      </w:r>
      <w:r w:rsidRPr="00220A6F">
        <w:t>Thank</w:t>
      </w:r>
      <w:r w:rsidRPr="00220A6F" w:rsidR="00507C8A">
        <w:t xml:space="preserve"> </w:t>
      </w:r>
      <w:r w:rsidRPr="00220A6F">
        <w:t>you</w:t>
      </w:r>
      <w:r w:rsidRPr="00220A6F" w:rsidR="00507C8A">
        <w:t xml:space="preserve"> </w:t>
      </w:r>
      <w:r w:rsidRPr="00220A6F">
        <w:t>very</w:t>
      </w:r>
      <w:r w:rsidRPr="00220A6F" w:rsidR="00507C8A">
        <w:t xml:space="preserve"> </w:t>
      </w:r>
      <w:r w:rsidRPr="00220A6F">
        <w:t>much.</w:t>
      </w:r>
      <w:r w:rsidRPr="00220A6F" w:rsidR="008A621A">
        <w:t xml:space="preserve"> </w:t>
      </w:r>
      <w:r w:rsidRPr="00220A6F">
        <w:t>Congratulations</w:t>
      </w:r>
      <w:r w:rsidR="009A1121">
        <w:t>,</w:t>
      </w:r>
      <w:r w:rsidR="007D13B4">
        <w:t xml:space="preserve"> A</w:t>
      </w:r>
      <w:r w:rsidRPr="00220A6F">
        <w:t>manda</w:t>
      </w:r>
      <w:r w:rsidRPr="00220A6F" w:rsidR="00507C8A">
        <w:t xml:space="preserve"> </w:t>
      </w:r>
      <w:r w:rsidRPr="00220A6F">
        <w:t>Brooks</w:t>
      </w:r>
      <w:r w:rsidR="007D13B4">
        <w:t>,</w:t>
      </w:r>
      <w:r w:rsidRPr="00220A6F" w:rsidR="00507C8A">
        <w:t xml:space="preserve"> </w:t>
      </w:r>
      <w:r w:rsidRPr="00220A6F">
        <w:t>on</w:t>
      </w:r>
      <w:r w:rsidRPr="00220A6F" w:rsidR="00507C8A">
        <w:t xml:space="preserve"> </w:t>
      </w:r>
      <w:r w:rsidRPr="00220A6F">
        <w:t>the</w:t>
      </w:r>
      <w:r w:rsidRPr="00220A6F" w:rsidR="00507C8A">
        <w:t xml:space="preserve"> </w:t>
      </w:r>
      <w:r w:rsidRPr="00220A6F">
        <w:t>new</w:t>
      </w:r>
      <w:r w:rsidRPr="00220A6F" w:rsidR="00507C8A">
        <w:t xml:space="preserve"> </w:t>
      </w:r>
      <w:r w:rsidRPr="00220A6F">
        <w:t>role.</w:t>
      </w:r>
      <w:r w:rsidRPr="00220A6F" w:rsidR="00507C8A">
        <w:t xml:space="preserve"> </w:t>
      </w:r>
    </w:p>
    <w:p w:rsidR="004A7EAF" w:rsidRPr="00220A6F" w:rsidP="006D6B96">
      <w:pPr>
        <w:pStyle w:val="Question"/>
        <w:numPr>
          <w:ilvl w:val="0"/>
          <w:numId w:val="0"/>
        </w:numPr>
        <w:ind w:left="794"/>
      </w:pPr>
      <w:r w:rsidRPr="00220A6F">
        <w:t>Secretary</w:t>
      </w:r>
      <w:r w:rsidRPr="00220A6F" w:rsidR="00507C8A">
        <w:t xml:space="preserve"> </w:t>
      </w:r>
      <w:r w:rsidRPr="00220A6F">
        <w:t>of</w:t>
      </w:r>
      <w:r w:rsidRPr="00220A6F" w:rsidR="00507C8A">
        <w:t xml:space="preserve"> </w:t>
      </w:r>
      <w:r w:rsidRPr="00220A6F">
        <w:t>State,</w:t>
      </w:r>
      <w:r w:rsidRPr="00220A6F" w:rsidR="00507C8A">
        <w:t xml:space="preserve"> </w:t>
      </w:r>
      <w:r w:rsidRPr="00220A6F">
        <w:t>when</w:t>
      </w:r>
      <w:r w:rsidRPr="00220A6F" w:rsidR="00507C8A">
        <w:t xml:space="preserve"> </w:t>
      </w:r>
      <w:r w:rsidRPr="00220A6F">
        <w:t>you</w:t>
      </w:r>
      <w:r w:rsidRPr="00220A6F" w:rsidR="00507C8A">
        <w:t xml:space="preserve"> </w:t>
      </w:r>
      <w:r w:rsidRPr="00220A6F">
        <w:t>last</w:t>
      </w:r>
      <w:r w:rsidRPr="00220A6F" w:rsidR="00507C8A">
        <w:t xml:space="preserve"> </w:t>
      </w:r>
      <w:r w:rsidRPr="00220A6F">
        <w:t>came</w:t>
      </w:r>
      <w:r w:rsidRPr="00220A6F" w:rsidR="00507C8A">
        <w:t xml:space="preserve"> </w:t>
      </w:r>
      <w:r w:rsidRPr="00220A6F">
        <w:t>before</w:t>
      </w:r>
      <w:r w:rsidRPr="00220A6F" w:rsidR="00507C8A">
        <w:t xml:space="preserve"> </w:t>
      </w:r>
      <w:r w:rsidRPr="00220A6F">
        <w:t>us,</w:t>
      </w:r>
      <w:r w:rsidRPr="00220A6F" w:rsidR="00507C8A">
        <w:t xml:space="preserve"> </w:t>
      </w:r>
      <w:r w:rsidRPr="00220A6F">
        <w:t>you</w:t>
      </w:r>
      <w:r w:rsidRPr="00220A6F" w:rsidR="00507C8A">
        <w:t xml:space="preserve"> </w:t>
      </w:r>
      <w:r w:rsidRPr="00220A6F">
        <w:t>were</w:t>
      </w:r>
      <w:r w:rsidRPr="00220A6F" w:rsidR="00507C8A">
        <w:t xml:space="preserve"> </w:t>
      </w:r>
      <w:r w:rsidRPr="00220A6F">
        <w:t>quite</w:t>
      </w:r>
      <w:r w:rsidRPr="00220A6F" w:rsidR="00507C8A">
        <w:t xml:space="preserve"> </w:t>
      </w:r>
      <w:r w:rsidRPr="00220A6F">
        <w:t>new</w:t>
      </w:r>
      <w:r w:rsidRPr="00220A6F" w:rsidR="00507C8A">
        <w:t xml:space="preserve"> </w:t>
      </w:r>
      <w:r w:rsidRPr="00220A6F">
        <w:t>in</w:t>
      </w:r>
      <w:r w:rsidRPr="00220A6F" w:rsidR="00507C8A">
        <w:t xml:space="preserve"> </w:t>
      </w:r>
      <w:r w:rsidRPr="00220A6F">
        <w:t>post</w:t>
      </w:r>
      <w:r w:rsidR="0026015E">
        <w:t>.</w:t>
      </w:r>
      <w:r w:rsidRPr="00220A6F" w:rsidR="00507C8A">
        <w:t xml:space="preserve"> </w:t>
      </w:r>
      <w:r w:rsidR="0026015E">
        <w:t>W</w:t>
      </w:r>
      <w:r w:rsidRPr="00220A6F">
        <w:t>e</w:t>
      </w:r>
      <w:r w:rsidRPr="00220A6F" w:rsidR="00507C8A">
        <w:t xml:space="preserve"> </w:t>
      </w:r>
      <w:r w:rsidRPr="00220A6F">
        <w:t>asked</w:t>
      </w:r>
      <w:r w:rsidRPr="00220A6F" w:rsidR="00507C8A">
        <w:t xml:space="preserve"> </w:t>
      </w:r>
      <w:r w:rsidRPr="00220A6F">
        <w:t>you</w:t>
      </w:r>
      <w:r w:rsidRPr="00220A6F" w:rsidR="00507C8A">
        <w:t xml:space="preserve"> </w:t>
      </w:r>
      <w:r w:rsidRPr="00220A6F">
        <w:t>a</w:t>
      </w:r>
      <w:r w:rsidRPr="00220A6F" w:rsidR="00507C8A">
        <w:t xml:space="preserve"> </w:t>
      </w:r>
      <w:r w:rsidRPr="00220A6F">
        <w:t>little</w:t>
      </w:r>
      <w:r w:rsidRPr="00220A6F" w:rsidR="00507C8A">
        <w:t xml:space="preserve"> </w:t>
      </w:r>
      <w:r w:rsidRPr="00220A6F">
        <w:t>bit</w:t>
      </w:r>
      <w:r w:rsidRPr="00220A6F" w:rsidR="00507C8A">
        <w:t xml:space="preserve"> </w:t>
      </w:r>
      <w:r w:rsidRPr="00220A6F">
        <w:t>then</w:t>
      </w:r>
      <w:r w:rsidRPr="00220A6F" w:rsidR="00507C8A">
        <w:t xml:space="preserve"> </w:t>
      </w:r>
      <w:r w:rsidRPr="00220A6F">
        <w:t>about</w:t>
      </w:r>
      <w:r w:rsidRPr="00220A6F" w:rsidR="00507C8A">
        <w:t xml:space="preserve"> </w:t>
      </w:r>
      <w:r w:rsidRPr="00220A6F">
        <w:t>what</w:t>
      </w:r>
      <w:r w:rsidRPr="00220A6F" w:rsidR="00507C8A">
        <w:t xml:space="preserve"> </w:t>
      </w:r>
      <w:r w:rsidRPr="00220A6F">
        <w:t>your</w:t>
      </w:r>
      <w:r w:rsidRPr="00220A6F" w:rsidR="00507C8A">
        <w:t xml:space="preserve"> </w:t>
      </w:r>
      <w:r w:rsidRPr="00220A6F">
        <w:t>vision</w:t>
      </w:r>
      <w:r w:rsidRPr="00220A6F" w:rsidR="00507C8A">
        <w:t xml:space="preserve"> </w:t>
      </w:r>
      <w:r w:rsidRPr="00220A6F">
        <w:t>for</w:t>
      </w:r>
      <w:r w:rsidRPr="00220A6F" w:rsidR="00507C8A">
        <w:t xml:space="preserve"> </w:t>
      </w:r>
      <w:r w:rsidRPr="00220A6F">
        <w:t>the</w:t>
      </w:r>
      <w:r w:rsidRPr="00220A6F" w:rsidR="00507C8A">
        <w:t xml:space="preserve"> </w:t>
      </w:r>
      <w:r w:rsidRPr="00220A6F">
        <w:t>Department</w:t>
      </w:r>
      <w:r w:rsidRPr="00220A6F" w:rsidR="00507C8A">
        <w:t xml:space="preserve"> </w:t>
      </w:r>
      <w:r w:rsidRPr="00220A6F">
        <w:t>was</w:t>
      </w:r>
      <w:r w:rsidR="0026015E">
        <w:t>, and</w:t>
      </w:r>
      <w:r w:rsidRPr="00220A6F" w:rsidR="00507C8A">
        <w:t xml:space="preserve"> </w:t>
      </w:r>
      <w:r w:rsidRPr="00220A6F">
        <w:t>I</w:t>
      </w:r>
      <w:r w:rsidRPr="00220A6F" w:rsidR="00507C8A">
        <w:t xml:space="preserve"> </w:t>
      </w:r>
      <w:r w:rsidRPr="00220A6F">
        <w:t>would</w:t>
      </w:r>
      <w:r w:rsidRPr="00220A6F" w:rsidR="00507C8A">
        <w:t xml:space="preserve"> </w:t>
      </w:r>
      <w:r w:rsidRPr="00220A6F">
        <w:t>like</w:t>
      </w:r>
      <w:r w:rsidRPr="00220A6F" w:rsidR="00507C8A">
        <w:t xml:space="preserve"> </w:t>
      </w:r>
      <w:r w:rsidRPr="00220A6F">
        <w:t>to</w:t>
      </w:r>
      <w:r w:rsidRPr="00220A6F" w:rsidR="00507C8A">
        <w:t xml:space="preserve"> </w:t>
      </w:r>
      <w:r w:rsidRPr="00220A6F">
        <w:t>repeat</w:t>
      </w:r>
      <w:r w:rsidRPr="00220A6F" w:rsidR="00507C8A">
        <w:t xml:space="preserve"> </w:t>
      </w:r>
      <w:r w:rsidRPr="00220A6F">
        <w:t>that</w:t>
      </w:r>
      <w:r w:rsidRPr="00220A6F" w:rsidR="00507C8A">
        <w:t xml:space="preserve"> </w:t>
      </w:r>
      <w:r w:rsidRPr="00220A6F">
        <w:t>question</w:t>
      </w:r>
      <w:r w:rsidR="0026015E">
        <w:t xml:space="preserve"> today</w:t>
      </w:r>
      <w:r w:rsidR="00B24A2C">
        <w:t>, n</w:t>
      </w:r>
      <w:r w:rsidRPr="00220A6F">
        <w:t>ow</w:t>
      </w:r>
      <w:r w:rsidRPr="00220A6F" w:rsidR="00507C8A">
        <w:t xml:space="preserve"> </w:t>
      </w:r>
      <w:r w:rsidR="00B24A2C">
        <w:t xml:space="preserve">that </w:t>
      </w:r>
      <w:r w:rsidRPr="00220A6F">
        <w:t>you</w:t>
      </w:r>
      <w:r w:rsidRPr="00220A6F" w:rsidR="00507C8A">
        <w:t xml:space="preserve"> </w:t>
      </w:r>
      <w:r w:rsidRPr="00220A6F">
        <w:t>have</w:t>
      </w:r>
      <w:r w:rsidRPr="00220A6F" w:rsidR="00507C8A">
        <w:t xml:space="preserve"> </w:t>
      </w:r>
      <w:r w:rsidRPr="00220A6F">
        <w:t>had</w:t>
      </w:r>
      <w:r w:rsidRPr="00220A6F" w:rsidR="00507C8A">
        <w:t xml:space="preserve"> </w:t>
      </w:r>
      <w:r w:rsidRPr="00220A6F">
        <w:t>well</w:t>
      </w:r>
      <w:r w:rsidRPr="00220A6F" w:rsidR="00507C8A">
        <w:t xml:space="preserve"> </w:t>
      </w:r>
      <w:r w:rsidRPr="00220A6F">
        <w:t>over</w:t>
      </w:r>
      <w:r w:rsidRPr="00220A6F" w:rsidR="00507C8A">
        <w:t xml:space="preserve"> </w:t>
      </w:r>
      <w:r w:rsidRPr="00220A6F">
        <w:t>half</w:t>
      </w:r>
      <w:r w:rsidRPr="00220A6F" w:rsidR="00507C8A">
        <w:t xml:space="preserve"> </w:t>
      </w:r>
      <w:r w:rsidRPr="00220A6F">
        <w:t>a</w:t>
      </w:r>
      <w:r w:rsidRPr="00220A6F" w:rsidR="00507C8A">
        <w:t xml:space="preserve"> </w:t>
      </w:r>
      <w:r w:rsidRPr="00220A6F">
        <w:t>year</w:t>
      </w:r>
      <w:r w:rsidRPr="00220A6F" w:rsidR="00507C8A">
        <w:t xml:space="preserve"> </w:t>
      </w:r>
      <w:r w:rsidRPr="00220A6F">
        <w:t>in</w:t>
      </w:r>
      <w:r w:rsidRPr="00220A6F" w:rsidR="00507C8A">
        <w:t xml:space="preserve"> </w:t>
      </w:r>
      <w:r w:rsidRPr="00220A6F">
        <w:t>the</w:t>
      </w:r>
      <w:r w:rsidRPr="00220A6F" w:rsidR="00507C8A">
        <w:t xml:space="preserve"> </w:t>
      </w:r>
      <w:r w:rsidRPr="00220A6F">
        <w:t>role</w:t>
      </w:r>
      <w:r w:rsidR="00AF05FB">
        <w:t xml:space="preserve"> and y</w:t>
      </w:r>
      <w:r w:rsidRPr="00220A6F">
        <w:t>ou</w:t>
      </w:r>
      <w:r w:rsidRPr="00220A6F" w:rsidR="00507C8A">
        <w:t xml:space="preserve"> </w:t>
      </w:r>
      <w:r w:rsidRPr="00220A6F">
        <w:t>have</w:t>
      </w:r>
      <w:r w:rsidRPr="00220A6F" w:rsidR="00507C8A">
        <w:t xml:space="preserve"> </w:t>
      </w:r>
      <w:r w:rsidRPr="00220A6F">
        <w:t>a</w:t>
      </w:r>
      <w:r w:rsidRPr="00220A6F" w:rsidR="00507C8A">
        <w:t xml:space="preserve"> </w:t>
      </w:r>
      <w:r w:rsidRPr="00220A6F">
        <w:t>lot</w:t>
      </w:r>
      <w:r w:rsidRPr="00220A6F" w:rsidR="00507C8A">
        <w:t xml:space="preserve"> </w:t>
      </w:r>
      <w:r w:rsidRPr="00220A6F">
        <w:t>of</w:t>
      </w:r>
      <w:r w:rsidRPr="00220A6F" w:rsidR="00507C8A">
        <w:t xml:space="preserve"> </w:t>
      </w:r>
      <w:r w:rsidRPr="00220A6F">
        <w:t>runs</w:t>
      </w:r>
      <w:r w:rsidRPr="00220A6F" w:rsidR="00507C8A">
        <w:t xml:space="preserve"> </w:t>
      </w:r>
      <w:r w:rsidRPr="00220A6F">
        <w:t>on</w:t>
      </w:r>
      <w:r w:rsidRPr="00220A6F" w:rsidR="00507C8A">
        <w:t xml:space="preserve"> </w:t>
      </w:r>
      <w:r w:rsidRPr="00220A6F">
        <w:t>the</w:t>
      </w:r>
      <w:r w:rsidRPr="00220A6F" w:rsidR="00507C8A">
        <w:t xml:space="preserve"> </w:t>
      </w:r>
      <w:r w:rsidRPr="00220A6F">
        <w:t>board.</w:t>
      </w:r>
      <w:r w:rsidRPr="00220A6F" w:rsidR="00507C8A">
        <w:t xml:space="preserve"> </w:t>
      </w:r>
      <w:r w:rsidRPr="00220A6F">
        <w:t>How</w:t>
      </w:r>
      <w:r w:rsidRPr="00220A6F" w:rsidR="00507C8A">
        <w:t xml:space="preserve"> </w:t>
      </w:r>
      <w:r w:rsidRPr="00220A6F">
        <w:t>has</w:t>
      </w:r>
      <w:r w:rsidRPr="00220A6F" w:rsidR="00507C8A">
        <w:t xml:space="preserve"> </w:t>
      </w:r>
      <w:r w:rsidRPr="00220A6F">
        <w:t>your</w:t>
      </w:r>
      <w:r w:rsidRPr="00220A6F" w:rsidR="00507C8A">
        <w:t xml:space="preserve"> </w:t>
      </w:r>
      <w:r w:rsidRPr="00220A6F">
        <w:t>view</w:t>
      </w:r>
      <w:r w:rsidRPr="00220A6F" w:rsidR="00507C8A">
        <w:t xml:space="preserve"> </w:t>
      </w:r>
      <w:r w:rsidRPr="00220A6F">
        <w:t>changed</w:t>
      </w:r>
      <w:r w:rsidRPr="00220A6F" w:rsidR="00507C8A">
        <w:t xml:space="preserve"> </w:t>
      </w:r>
      <w:r w:rsidR="00AF05FB">
        <w:t>on</w:t>
      </w:r>
      <w:r w:rsidRPr="00220A6F" w:rsidR="00507C8A">
        <w:t xml:space="preserve"> </w:t>
      </w:r>
      <w:r w:rsidRPr="00220A6F">
        <w:t>the</w:t>
      </w:r>
      <w:r w:rsidRPr="00220A6F" w:rsidR="00507C8A">
        <w:t xml:space="preserve"> </w:t>
      </w:r>
      <w:r w:rsidRPr="00220A6F">
        <w:t>growth</w:t>
      </w:r>
      <w:r w:rsidRPr="00220A6F" w:rsidR="00507C8A">
        <w:t xml:space="preserve"> </w:t>
      </w:r>
      <w:r w:rsidRPr="00220A6F">
        <w:t>strategy</w:t>
      </w:r>
      <w:r w:rsidRPr="00220A6F" w:rsidR="00507C8A">
        <w:t xml:space="preserve"> </w:t>
      </w:r>
      <w:r w:rsidRPr="00220A6F">
        <w:t>that</w:t>
      </w:r>
      <w:r w:rsidRPr="00220A6F" w:rsidR="00507C8A">
        <w:t xml:space="preserve"> </w:t>
      </w:r>
      <w:r w:rsidRPr="00220A6F">
        <w:t>the</w:t>
      </w:r>
      <w:r w:rsidRPr="00220A6F" w:rsidR="00507C8A">
        <w:t xml:space="preserve"> </w:t>
      </w:r>
      <w:r w:rsidRPr="00220A6F">
        <w:t>UK</w:t>
      </w:r>
      <w:r w:rsidRPr="00220A6F" w:rsidR="00507C8A">
        <w:t xml:space="preserve"> </w:t>
      </w:r>
      <w:r w:rsidRPr="00220A6F">
        <w:t>should</w:t>
      </w:r>
      <w:r w:rsidRPr="00220A6F" w:rsidR="00507C8A">
        <w:t xml:space="preserve"> </w:t>
      </w:r>
      <w:r w:rsidRPr="00220A6F">
        <w:t>be</w:t>
      </w:r>
      <w:r w:rsidRPr="00220A6F" w:rsidR="00507C8A">
        <w:t xml:space="preserve"> </w:t>
      </w:r>
      <w:r w:rsidRPr="00220A6F">
        <w:t>pursuing</w:t>
      </w:r>
      <w:r w:rsidRPr="00220A6F" w:rsidR="00507C8A">
        <w:t xml:space="preserve"> </w:t>
      </w:r>
      <w:r w:rsidRPr="00220A6F">
        <w:t>and</w:t>
      </w:r>
      <w:r w:rsidRPr="00220A6F" w:rsidR="00507C8A">
        <w:t xml:space="preserve"> </w:t>
      </w:r>
      <w:r w:rsidRPr="00220A6F">
        <w:t>your</w:t>
      </w:r>
      <w:r w:rsidRPr="00220A6F" w:rsidR="00507C8A">
        <w:t xml:space="preserve"> </w:t>
      </w:r>
      <w:r w:rsidRPr="00220A6F">
        <w:t>own</w:t>
      </w:r>
      <w:r w:rsidRPr="00220A6F" w:rsidR="00507C8A">
        <w:t xml:space="preserve"> </w:t>
      </w:r>
      <w:r w:rsidRPr="00220A6F" w:rsidR="00E74AF7">
        <w:t>D</w:t>
      </w:r>
      <w:r w:rsidRPr="00220A6F">
        <w:t>epartment</w:t>
      </w:r>
      <w:r w:rsidRPr="00220A6F" w:rsidR="008A621A">
        <w:t>’</w:t>
      </w:r>
      <w:r w:rsidRPr="00220A6F">
        <w:t>s</w:t>
      </w:r>
      <w:r w:rsidRPr="00220A6F" w:rsidR="00507C8A">
        <w:t xml:space="preserve"> </w:t>
      </w:r>
      <w:r w:rsidRPr="00220A6F">
        <w:t>priorities</w:t>
      </w:r>
      <w:r w:rsidRPr="00220A6F" w:rsidR="00507C8A">
        <w:t xml:space="preserve"> </w:t>
      </w:r>
      <w:r w:rsidRPr="00220A6F">
        <w:t>therein?</w:t>
      </w:r>
    </w:p>
    <w:p w:rsidR="00BD0E5E" w:rsidRPr="00220A6F" w:rsidP="00B5224A">
      <w:pPr>
        <w:pStyle w:val="Answer"/>
      </w:pPr>
      <w:sdt>
        <w:sdtPr>
          <w:alias w:val="Witness"/>
          <w:id w:val="-1625458353"/>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t>Thanks</w:t>
      </w:r>
      <w:r w:rsidRPr="00220A6F" w:rsidR="00507C8A">
        <w:t xml:space="preserve"> </w:t>
      </w:r>
      <w:r w:rsidRPr="00220A6F">
        <w:t>to</w:t>
      </w:r>
      <w:r w:rsidRPr="00220A6F" w:rsidR="00507C8A">
        <w:t xml:space="preserve"> </w:t>
      </w:r>
      <w:r w:rsidRPr="00220A6F">
        <w:t>the</w:t>
      </w:r>
      <w:r w:rsidRPr="00220A6F" w:rsidR="00507C8A">
        <w:t xml:space="preserve"> </w:t>
      </w:r>
      <w:r w:rsidRPr="00220A6F">
        <w:t>Committee</w:t>
      </w:r>
      <w:r w:rsidRPr="00220A6F" w:rsidR="00507C8A">
        <w:t xml:space="preserve"> </w:t>
      </w:r>
      <w:r w:rsidRPr="00220A6F">
        <w:t>for</w:t>
      </w:r>
      <w:r w:rsidRPr="00220A6F" w:rsidR="00507C8A">
        <w:t xml:space="preserve"> </w:t>
      </w:r>
      <w:r w:rsidRPr="00220A6F">
        <w:t>asking</w:t>
      </w:r>
      <w:r w:rsidRPr="00220A6F" w:rsidR="00507C8A">
        <w:t xml:space="preserve"> </w:t>
      </w:r>
      <w:r w:rsidRPr="00220A6F">
        <w:t>me</w:t>
      </w:r>
      <w:r w:rsidRPr="00220A6F" w:rsidR="00507C8A">
        <w:t xml:space="preserve"> </w:t>
      </w:r>
      <w:r w:rsidRPr="00220A6F">
        <w:t>back,</w:t>
      </w:r>
      <w:r w:rsidRPr="00220A6F" w:rsidR="00507C8A">
        <w:t xml:space="preserve"> </w:t>
      </w:r>
      <w:r w:rsidRPr="00220A6F">
        <w:t>and</w:t>
      </w:r>
      <w:r w:rsidRPr="00220A6F" w:rsidR="00507C8A">
        <w:t xml:space="preserve"> </w:t>
      </w:r>
      <w:r w:rsidRPr="00220A6F">
        <w:t>for</w:t>
      </w:r>
      <w:r w:rsidRPr="00220A6F" w:rsidR="00507C8A">
        <w:t xml:space="preserve"> </w:t>
      </w:r>
      <w:r w:rsidRPr="00220A6F">
        <w:t>Amanda</w:t>
      </w:r>
      <w:r w:rsidRPr="00220A6F" w:rsidR="00507C8A">
        <w:t xml:space="preserve"> </w:t>
      </w:r>
      <w:r w:rsidRPr="00220A6F">
        <w:t>as</w:t>
      </w:r>
      <w:r w:rsidRPr="00220A6F" w:rsidR="00507C8A">
        <w:t xml:space="preserve"> </w:t>
      </w:r>
      <w:r w:rsidRPr="00220A6F">
        <w:t>well,</w:t>
      </w:r>
      <w:r w:rsidRPr="00220A6F" w:rsidR="00507C8A">
        <w:t xml:space="preserve"> </w:t>
      </w:r>
      <w:r w:rsidRPr="00220A6F">
        <w:t>who</w:t>
      </w:r>
      <w:r w:rsidRPr="00220A6F" w:rsidR="00507C8A">
        <w:t xml:space="preserve"> </w:t>
      </w:r>
      <w:r w:rsidRPr="00220A6F">
        <w:t>has</w:t>
      </w:r>
      <w:r w:rsidRPr="00220A6F" w:rsidR="00507C8A">
        <w:t xml:space="preserve"> </w:t>
      </w:r>
      <w:r w:rsidRPr="00220A6F">
        <w:t>done</w:t>
      </w:r>
      <w:r w:rsidRPr="00220A6F" w:rsidR="00507C8A">
        <w:t xml:space="preserve"> </w:t>
      </w:r>
      <w:r w:rsidRPr="00220A6F">
        <w:t>an</w:t>
      </w:r>
      <w:r w:rsidRPr="00220A6F" w:rsidR="00507C8A">
        <w:t xml:space="preserve"> </w:t>
      </w:r>
      <w:r w:rsidRPr="00220A6F">
        <w:t>outstanding</w:t>
      </w:r>
      <w:r w:rsidRPr="00220A6F" w:rsidR="00507C8A">
        <w:t xml:space="preserve"> </w:t>
      </w:r>
      <w:r w:rsidRPr="00220A6F">
        <w:t>job</w:t>
      </w:r>
      <w:r w:rsidRPr="00220A6F" w:rsidR="00507C8A">
        <w:t xml:space="preserve"> </w:t>
      </w:r>
      <w:r w:rsidRPr="00220A6F">
        <w:t>as</w:t>
      </w:r>
      <w:r w:rsidRPr="00220A6F" w:rsidR="00507C8A">
        <w:t xml:space="preserve"> </w:t>
      </w:r>
      <w:r w:rsidRPr="00220A6F">
        <w:t>interim</w:t>
      </w:r>
      <w:r w:rsidRPr="00220A6F" w:rsidR="00507C8A">
        <w:t xml:space="preserve"> </w:t>
      </w:r>
      <w:r w:rsidRPr="00220A6F">
        <w:t>Permanent</w:t>
      </w:r>
      <w:r w:rsidRPr="00220A6F" w:rsidR="00507C8A">
        <w:t xml:space="preserve"> </w:t>
      </w:r>
      <w:r w:rsidRPr="00220A6F">
        <w:t>Secretary.</w:t>
      </w:r>
      <w:r w:rsidRPr="00220A6F" w:rsidR="00507C8A">
        <w:t xml:space="preserve"> </w:t>
      </w:r>
      <w:r w:rsidRPr="00220A6F">
        <w:t>One</w:t>
      </w:r>
      <w:r w:rsidRPr="00220A6F" w:rsidR="00507C8A">
        <w:t xml:space="preserve"> </w:t>
      </w:r>
      <w:r w:rsidRPr="00220A6F">
        <w:t>observation</w:t>
      </w:r>
      <w:r w:rsidRPr="00220A6F" w:rsidR="00507C8A">
        <w:t xml:space="preserve"> </w:t>
      </w:r>
      <w:r w:rsidRPr="00220A6F">
        <w:t>I</w:t>
      </w:r>
      <w:r w:rsidRPr="00220A6F" w:rsidR="00507C8A">
        <w:t xml:space="preserve"> </w:t>
      </w:r>
      <w:r w:rsidRPr="00220A6F">
        <w:t>have</w:t>
      </w:r>
      <w:r w:rsidRPr="00220A6F" w:rsidR="00507C8A">
        <w:t xml:space="preserve"> </w:t>
      </w:r>
      <w:r w:rsidRPr="00220A6F">
        <w:t>from</w:t>
      </w:r>
      <w:r w:rsidRPr="00220A6F" w:rsidR="00507C8A">
        <w:t xml:space="preserve"> </w:t>
      </w:r>
      <w:r w:rsidR="001E1563">
        <w:t>my</w:t>
      </w:r>
      <w:r w:rsidRPr="00220A6F" w:rsidR="00507C8A">
        <w:t xml:space="preserve"> </w:t>
      </w:r>
      <w:r w:rsidRPr="00220A6F">
        <w:t>time</w:t>
      </w:r>
      <w:r w:rsidRPr="00220A6F" w:rsidR="00507C8A">
        <w:t xml:space="preserve"> </w:t>
      </w:r>
      <w:r w:rsidRPr="00220A6F">
        <w:t>in</w:t>
      </w:r>
      <w:r w:rsidRPr="00220A6F" w:rsidR="00507C8A">
        <w:t xml:space="preserve"> </w:t>
      </w:r>
      <w:r w:rsidRPr="00220A6F">
        <w:t>this</w:t>
      </w:r>
      <w:r w:rsidRPr="00220A6F" w:rsidR="00507C8A">
        <w:t xml:space="preserve"> </w:t>
      </w:r>
      <w:r w:rsidRPr="00220A6F">
        <w:t>job</w:t>
      </w:r>
      <w:r w:rsidRPr="00220A6F" w:rsidR="00507C8A">
        <w:t xml:space="preserve"> </w:t>
      </w:r>
      <w:r w:rsidRPr="00220A6F">
        <w:t>is</w:t>
      </w:r>
      <w:r w:rsidRPr="00220A6F" w:rsidR="00507C8A">
        <w:t xml:space="preserve"> </w:t>
      </w:r>
      <w:r w:rsidRPr="00220A6F">
        <w:t>just</w:t>
      </w:r>
      <w:r w:rsidRPr="00220A6F" w:rsidR="00507C8A">
        <w:t xml:space="preserve"> </w:t>
      </w:r>
      <w:r w:rsidRPr="00220A6F">
        <w:t>how</w:t>
      </w:r>
      <w:r w:rsidRPr="00220A6F" w:rsidR="00507C8A">
        <w:t xml:space="preserve"> </w:t>
      </w:r>
      <w:r w:rsidRPr="00220A6F">
        <w:t>outstanding</w:t>
      </w:r>
      <w:r w:rsidRPr="00220A6F" w:rsidR="00507C8A">
        <w:t xml:space="preserve"> </w:t>
      </w:r>
      <w:r w:rsidRPr="00220A6F">
        <w:t>the</w:t>
      </w:r>
      <w:r w:rsidRPr="00220A6F" w:rsidR="00507C8A">
        <w:t xml:space="preserve"> </w:t>
      </w:r>
      <w:r w:rsidRPr="00220A6F">
        <w:t>Department</w:t>
      </w:r>
      <w:r w:rsidRPr="00220A6F" w:rsidR="00507C8A">
        <w:t xml:space="preserve"> </w:t>
      </w:r>
      <w:r w:rsidRPr="00220A6F">
        <w:t>and</w:t>
      </w:r>
      <w:r w:rsidRPr="00220A6F" w:rsidR="00507C8A">
        <w:t xml:space="preserve"> </w:t>
      </w:r>
      <w:r w:rsidRPr="00220A6F">
        <w:t>its</w:t>
      </w:r>
      <w:r w:rsidRPr="00220A6F" w:rsidR="00507C8A">
        <w:t xml:space="preserve"> </w:t>
      </w:r>
      <w:r w:rsidRPr="00220A6F">
        <w:t>officials</w:t>
      </w:r>
      <w:r w:rsidRPr="00220A6F" w:rsidR="00507C8A">
        <w:t xml:space="preserve"> </w:t>
      </w:r>
      <w:r w:rsidRPr="00220A6F">
        <w:t>are.</w:t>
      </w:r>
      <w:r w:rsidRPr="00220A6F" w:rsidR="00507C8A">
        <w:t xml:space="preserve"> </w:t>
      </w:r>
      <w:r w:rsidRPr="00220A6F">
        <w:t>This</w:t>
      </w:r>
      <w:r w:rsidRPr="00220A6F" w:rsidR="00507C8A">
        <w:t xml:space="preserve"> </w:t>
      </w:r>
      <w:r w:rsidRPr="00220A6F">
        <w:t>is</w:t>
      </w:r>
      <w:r w:rsidRPr="00220A6F" w:rsidR="00507C8A">
        <w:t xml:space="preserve"> </w:t>
      </w:r>
      <w:r w:rsidRPr="00220A6F">
        <w:t>a</w:t>
      </w:r>
      <w:r w:rsidRPr="00220A6F" w:rsidR="00507C8A">
        <w:t xml:space="preserve"> </w:t>
      </w:r>
      <w:r w:rsidRPr="00220A6F">
        <w:t>quite</w:t>
      </w:r>
      <w:r w:rsidRPr="00220A6F" w:rsidR="00507C8A">
        <w:t xml:space="preserve"> </w:t>
      </w:r>
      <w:r w:rsidRPr="00220A6F">
        <w:t>turbulent</w:t>
      </w:r>
      <w:r w:rsidRPr="00220A6F" w:rsidR="00507C8A">
        <w:t xml:space="preserve"> </w:t>
      </w:r>
      <w:r w:rsidRPr="00220A6F">
        <w:t>period</w:t>
      </w:r>
      <w:r w:rsidRPr="00220A6F" w:rsidR="00507C8A">
        <w:t xml:space="preserve"> </w:t>
      </w:r>
      <w:r w:rsidRPr="00220A6F">
        <w:t>in</w:t>
      </w:r>
      <w:r w:rsidRPr="00220A6F" w:rsidR="00507C8A">
        <w:t xml:space="preserve"> </w:t>
      </w:r>
      <w:r w:rsidRPr="00220A6F">
        <w:t>global</w:t>
      </w:r>
      <w:r w:rsidRPr="00220A6F" w:rsidR="00507C8A">
        <w:t xml:space="preserve"> </w:t>
      </w:r>
      <w:r w:rsidRPr="00220A6F">
        <w:t>economic</w:t>
      </w:r>
      <w:r w:rsidRPr="00220A6F" w:rsidR="00507C8A">
        <w:t xml:space="preserve"> </w:t>
      </w:r>
      <w:r w:rsidRPr="00220A6F">
        <w:t>life</w:t>
      </w:r>
      <w:r w:rsidR="002146BD">
        <w:t>,</w:t>
      </w:r>
      <w:r w:rsidRPr="00220A6F" w:rsidR="00507C8A">
        <w:t xml:space="preserve"> </w:t>
      </w:r>
      <w:r w:rsidRPr="00220A6F">
        <w:t>and</w:t>
      </w:r>
      <w:r w:rsidRPr="00220A6F" w:rsidR="00507C8A">
        <w:t xml:space="preserve"> </w:t>
      </w:r>
      <w:r w:rsidRPr="00220A6F">
        <w:t>Departments</w:t>
      </w:r>
      <w:r w:rsidRPr="00220A6F" w:rsidR="00507C8A">
        <w:t xml:space="preserve"> </w:t>
      </w:r>
      <w:r w:rsidRPr="00220A6F">
        <w:t>such</w:t>
      </w:r>
      <w:r w:rsidRPr="00220A6F" w:rsidR="00507C8A">
        <w:t xml:space="preserve"> </w:t>
      </w:r>
      <w:r w:rsidRPr="00220A6F">
        <w:t>as</w:t>
      </w:r>
      <w:r w:rsidRPr="00220A6F" w:rsidR="00507C8A">
        <w:t xml:space="preserve"> </w:t>
      </w:r>
      <w:r w:rsidRPr="00220A6F">
        <w:t>mine</w:t>
      </w:r>
      <w:r w:rsidRPr="00220A6F" w:rsidR="00507C8A">
        <w:t xml:space="preserve"> </w:t>
      </w:r>
      <w:r w:rsidRPr="00220A6F">
        <w:t>are</w:t>
      </w:r>
      <w:r w:rsidRPr="00220A6F" w:rsidR="00507C8A">
        <w:t xml:space="preserve"> </w:t>
      </w:r>
      <w:r w:rsidRPr="00220A6F">
        <w:t>incredibly</w:t>
      </w:r>
      <w:r w:rsidRPr="00220A6F" w:rsidR="00507C8A">
        <w:t xml:space="preserve"> </w:t>
      </w:r>
      <w:r w:rsidRPr="00220A6F">
        <w:t>important</w:t>
      </w:r>
      <w:r w:rsidRPr="00220A6F" w:rsidR="00507C8A">
        <w:t xml:space="preserve"> </w:t>
      </w:r>
      <w:r w:rsidRPr="00220A6F">
        <w:t>to</w:t>
      </w:r>
      <w:r w:rsidRPr="00220A6F" w:rsidR="00507C8A">
        <w:t xml:space="preserve"> </w:t>
      </w:r>
      <w:r w:rsidRPr="00220A6F">
        <w:t>stabilise</w:t>
      </w:r>
      <w:r w:rsidRPr="00220A6F" w:rsidR="00507C8A">
        <w:t xml:space="preserve"> </w:t>
      </w:r>
      <w:r w:rsidRPr="00220A6F">
        <w:t>in</w:t>
      </w:r>
      <w:r w:rsidRPr="00220A6F" w:rsidR="00507C8A">
        <w:t xml:space="preserve"> </w:t>
      </w:r>
      <w:r w:rsidRPr="00220A6F">
        <w:t>a</w:t>
      </w:r>
      <w:r w:rsidRPr="00220A6F" w:rsidR="00507C8A">
        <w:t xml:space="preserve"> </w:t>
      </w:r>
      <w:r w:rsidRPr="00220A6F">
        <w:t>way</w:t>
      </w:r>
      <w:r w:rsidRPr="00220A6F" w:rsidR="00507C8A">
        <w:t xml:space="preserve"> </w:t>
      </w:r>
      <w:r w:rsidRPr="00220A6F">
        <w:t>that</w:t>
      </w:r>
      <w:r w:rsidRPr="00220A6F" w:rsidR="00507C8A">
        <w:t xml:space="preserve"> </w:t>
      </w:r>
      <w:r w:rsidRPr="00220A6F">
        <w:t>I</w:t>
      </w:r>
      <w:r w:rsidRPr="00220A6F" w:rsidR="00507C8A">
        <w:t xml:space="preserve"> </w:t>
      </w:r>
      <w:r w:rsidRPr="00220A6F">
        <w:t>do</w:t>
      </w:r>
      <w:r w:rsidRPr="00220A6F" w:rsidR="00507C8A">
        <w:t xml:space="preserve"> </w:t>
      </w:r>
      <w:r w:rsidRPr="00220A6F">
        <w:t>not</w:t>
      </w:r>
      <w:r w:rsidRPr="00220A6F" w:rsidR="00507C8A">
        <w:t xml:space="preserve"> </w:t>
      </w:r>
      <w:r w:rsidRPr="00220A6F">
        <w:t>think</w:t>
      </w:r>
      <w:r w:rsidRPr="00220A6F" w:rsidR="00507C8A">
        <w:t xml:space="preserve"> </w:t>
      </w:r>
      <w:r w:rsidRPr="00220A6F">
        <w:t>many</w:t>
      </w:r>
      <w:r w:rsidRPr="00220A6F" w:rsidR="00507C8A">
        <w:t xml:space="preserve"> </w:t>
      </w:r>
      <w:r w:rsidRPr="00220A6F">
        <w:t>of</w:t>
      </w:r>
      <w:r w:rsidRPr="00220A6F" w:rsidR="00507C8A">
        <w:t xml:space="preserve"> </w:t>
      </w:r>
      <w:r w:rsidRPr="00220A6F">
        <w:t>my</w:t>
      </w:r>
      <w:r w:rsidRPr="00220A6F" w:rsidR="00507C8A">
        <w:t xml:space="preserve"> </w:t>
      </w:r>
      <w:r w:rsidRPr="00220A6F">
        <w:t>predecessors</w:t>
      </w:r>
      <w:r w:rsidRPr="00220A6F" w:rsidR="00507C8A">
        <w:t xml:space="preserve"> </w:t>
      </w:r>
      <w:r w:rsidRPr="00220A6F">
        <w:t>have</w:t>
      </w:r>
      <w:r w:rsidRPr="00220A6F" w:rsidR="00507C8A">
        <w:t xml:space="preserve"> </w:t>
      </w:r>
      <w:r w:rsidRPr="00220A6F">
        <w:t>had</w:t>
      </w:r>
      <w:r w:rsidRPr="00220A6F" w:rsidR="00507C8A">
        <w:t xml:space="preserve"> </w:t>
      </w:r>
      <w:r w:rsidRPr="00220A6F">
        <w:t>to</w:t>
      </w:r>
      <w:r w:rsidRPr="00220A6F" w:rsidR="00507C8A">
        <w:t xml:space="preserve"> </w:t>
      </w:r>
      <w:r w:rsidRPr="00220A6F">
        <w:t>do</w:t>
      </w:r>
      <w:r w:rsidRPr="00220A6F" w:rsidR="00507C8A">
        <w:t xml:space="preserve"> </w:t>
      </w:r>
      <w:r w:rsidRPr="00220A6F">
        <w:t>in</w:t>
      </w:r>
      <w:r w:rsidRPr="00220A6F" w:rsidR="00507C8A">
        <w:t xml:space="preserve"> </w:t>
      </w:r>
      <w:r w:rsidRPr="00220A6F">
        <w:t>the</w:t>
      </w:r>
      <w:r w:rsidRPr="00220A6F" w:rsidR="00507C8A">
        <w:t xml:space="preserve"> </w:t>
      </w:r>
      <w:r w:rsidRPr="00220A6F">
        <w:t>past.</w:t>
      </w:r>
      <w:r w:rsidRPr="00220A6F" w:rsidR="00507C8A">
        <w:t xml:space="preserve"> </w:t>
      </w:r>
    </w:p>
    <w:p w:rsidR="00BD0E5E" w:rsidRPr="00220A6F" w:rsidP="00B5224A">
      <w:pPr>
        <w:pStyle w:val="Answer"/>
      </w:pPr>
      <w:r w:rsidRPr="00220A6F">
        <w:t>Growth</w:t>
      </w:r>
      <w:r w:rsidRPr="00220A6F" w:rsidR="00507C8A">
        <w:t xml:space="preserve"> </w:t>
      </w:r>
      <w:r w:rsidRPr="00220A6F">
        <w:t>remains</w:t>
      </w:r>
      <w:r w:rsidRPr="00220A6F" w:rsidR="00507C8A">
        <w:t xml:space="preserve"> </w:t>
      </w:r>
      <w:r w:rsidRPr="00220A6F">
        <w:t>the</w:t>
      </w:r>
      <w:r w:rsidRPr="00220A6F" w:rsidR="00507C8A">
        <w:t xml:space="preserve"> </w:t>
      </w:r>
      <w:r w:rsidRPr="00220A6F">
        <w:t>priority.</w:t>
      </w:r>
      <w:r w:rsidRPr="00220A6F" w:rsidR="008A621A">
        <w:t xml:space="preserve"> </w:t>
      </w:r>
      <w:r w:rsidRPr="00220A6F">
        <w:t>You</w:t>
      </w:r>
      <w:r w:rsidRPr="00220A6F" w:rsidR="00507C8A">
        <w:t xml:space="preserve"> </w:t>
      </w:r>
      <w:r w:rsidRPr="00220A6F">
        <w:t>have</w:t>
      </w:r>
      <w:r w:rsidRPr="00220A6F" w:rsidR="00507C8A">
        <w:t xml:space="preserve"> </w:t>
      </w:r>
      <w:r w:rsidRPr="00220A6F">
        <w:t>seen</w:t>
      </w:r>
      <w:r w:rsidRPr="00220A6F" w:rsidR="00507C8A">
        <w:t xml:space="preserve"> </w:t>
      </w:r>
      <w:r w:rsidRPr="00220A6F">
        <w:t>now</w:t>
      </w:r>
      <w:r w:rsidRPr="00220A6F" w:rsidR="00507C8A">
        <w:t xml:space="preserve"> </w:t>
      </w:r>
      <w:r w:rsidRPr="00220A6F">
        <w:t>how</w:t>
      </w:r>
      <w:r w:rsidRPr="00220A6F" w:rsidR="00507C8A">
        <w:t xml:space="preserve"> </w:t>
      </w:r>
      <w:r w:rsidRPr="00220A6F">
        <w:t>that</w:t>
      </w:r>
      <w:r w:rsidRPr="00220A6F" w:rsidR="00507C8A">
        <w:t xml:space="preserve"> </w:t>
      </w:r>
      <w:r w:rsidRPr="00220A6F">
        <w:t>has</w:t>
      </w:r>
      <w:r w:rsidRPr="00220A6F" w:rsidR="00507C8A">
        <w:t xml:space="preserve"> </w:t>
      </w:r>
      <w:r w:rsidRPr="00220A6F">
        <w:t>been</w:t>
      </w:r>
      <w:r w:rsidRPr="00220A6F" w:rsidR="00507C8A">
        <w:t xml:space="preserve"> </w:t>
      </w:r>
      <w:r w:rsidRPr="00220A6F">
        <w:t>focused</w:t>
      </w:r>
      <w:r w:rsidRPr="00220A6F" w:rsidR="00507C8A">
        <w:t xml:space="preserve"> </w:t>
      </w:r>
      <w:r w:rsidRPr="00220A6F">
        <w:t>on.</w:t>
      </w:r>
      <w:r w:rsidRPr="00220A6F" w:rsidR="008A621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Pr="00220A6F">
        <w:t>will</w:t>
      </w:r>
      <w:r w:rsidRPr="00220A6F" w:rsidR="00507C8A">
        <w:t xml:space="preserve"> </w:t>
      </w:r>
      <w:r w:rsidRPr="00220A6F">
        <w:t>be</w:t>
      </w:r>
      <w:r w:rsidRPr="00220A6F" w:rsidR="00507C8A">
        <w:t xml:space="preserve"> </w:t>
      </w:r>
      <w:r w:rsidRPr="00220A6F">
        <w:t>a</w:t>
      </w:r>
      <w:r w:rsidRPr="00220A6F" w:rsidR="00507C8A">
        <w:t xml:space="preserve"> </w:t>
      </w:r>
      <w:r w:rsidRPr="00220A6F">
        <w:t>year</w:t>
      </w:r>
      <w:r w:rsidRPr="00220A6F" w:rsidR="00507C8A">
        <w:t xml:space="preserve"> </w:t>
      </w:r>
      <w:r w:rsidRPr="00220A6F">
        <w:t>old</w:t>
      </w:r>
      <w:r w:rsidRPr="00220A6F" w:rsidR="00507C8A">
        <w:t xml:space="preserve"> </w:t>
      </w:r>
      <w:r w:rsidRPr="00220A6F">
        <w:t>in</w:t>
      </w:r>
      <w:r w:rsidRPr="00220A6F" w:rsidR="00507C8A">
        <w:t xml:space="preserve"> </w:t>
      </w:r>
      <w:r w:rsidRPr="00220A6F">
        <w:t>the</w:t>
      </w:r>
      <w:r w:rsidRPr="00220A6F" w:rsidR="00507C8A">
        <w:t xml:space="preserve"> </w:t>
      </w:r>
      <w:r w:rsidRPr="00220A6F">
        <w:t>coming</w:t>
      </w:r>
      <w:r w:rsidRPr="00220A6F" w:rsidR="00507C8A">
        <w:t xml:space="preserve"> </w:t>
      </w:r>
      <w:r w:rsidRPr="00220A6F">
        <w:t>week.</w:t>
      </w:r>
      <w:r w:rsidRPr="00220A6F" w:rsidR="008A621A">
        <w:t xml:space="preserve"> </w:t>
      </w:r>
      <w:r w:rsidRPr="00220A6F">
        <w:t>There</w:t>
      </w:r>
      <w:r w:rsidRPr="00220A6F" w:rsidR="00507C8A">
        <w:t xml:space="preserve"> </w:t>
      </w:r>
      <w:r w:rsidRPr="00220A6F">
        <w:t>are</w:t>
      </w:r>
      <w:r w:rsidRPr="00220A6F" w:rsidR="00507C8A">
        <w:t xml:space="preserve"> </w:t>
      </w:r>
      <w:r w:rsidRPr="00220A6F">
        <w:t>three</w:t>
      </w:r>
      <w:r w:rsidRPr="00220A6F" w:rsidR="00507C8A">
        <w:t xml:space="preserve"> </w:t>
      </w:r>
      <w:r w:rsidRPr="00220A6F">
        <w:t>big</w:t>
      </w:r>
      <w:r w:rsidRPr="00220A6F" w:rsidR="00507C8A">
        <w:t xml:space="preserve"> </w:t>
      </w:r>
      <w:r w:rsidRPr="00220A6F">
        <w:t>areas</w:t>
      </w:r>
      <w:r w:rsidRPr="00220A6F" w:rsidR="00507C8A">
        <w:t xml:space="preserve"> </w:t>
      </w:r>
      <w:r w:rsidRPr="00220A6F">
        <w:t>that</w:t>
      </w:r>
      <w:r w:rsidRPr="00220A6F" w:rsidR="00507C8A">
        <w:t xml:space="preserve"> </w:t>
      </w:r>
      <w:r w:rsidRPr="00220A6F">
        <w:t>have</w:t>
      </w:r>
      <w:r w:rsidRPr="00220A6F" w:rsidR="00507C8A">
        <w:t xml:space="preserve"> </w:t>
      </w:r>
      <w:r w:rsidRPr="00220A6F">
        <w:t>come</w:t>
      </w:r>
      <w:r w:rsidRPr="00220A6F" w:rsidR="00507C8A">
        <w:t xml:space="preserve"> </w:t>
      </w:r>
      <w:r w:rsidRPr="00220A6F">
        <w:t>directly</w:t>
      </w:r>
      <w:r w:rsidRPr="00220A6F" w:rsidR="00507C8A">
        <w:t xml:space="preserve"> </w:t>
      </w:r>
      <w:r w:rsidRPr="00220A6F">
        <w:t>from</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Pr="00220A6F">
        <w:t>to</w:t>
      </w:r>
      <w:r w:rsidRPr="00220A6F" w:rsidR="00507C8A">
        <w:t xml:space="preserve"> </w:t>
      </w:r>
      <w:r w:rsidRPr="00220A6F">
        <w:t>ground</w:t>
      </w:r>
      <w:r w:rsidRPr="00220A6F" w:rsidR="00507C8A">
        <w:t xml:space="preserve"> </w:t>
      </w:r>
      <w:r w:rsidRPr="00220A6F">
        <w:t>us</w:t>
      </w:r>
      <w:r w:rsidRPr="00220A6F" w:rsidR="00507C8A">
        <w:t xml:space="preserve"> </w:t>
      </w:r>
      <w:r w:rsidRPr="00220A6F">
        <w:t>in</w:t>
      </w:r>
      <w:r w:rsidRPr="00220A6F" w:rsidR="00507C8A">
        <w:t xml:space="preserve"> </w:t>
      </w:r>
      <w:r w:rsidRPr="00220A6F">
        <w:t>why</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00590C30">
        <w:t>is</w:t>
      </w:r>
      <w:r w:rsidRPr="00220A6F" w:rsidR="00507C8A">
        <w:t xml:space="preserve"> </w:t>
      </w:r>
      <w:r w:rsidRPr="00220A6F">
        <w:t>such</w:t>
      </w:r>
      <w:r w:rsidRPr="00220A6F" w:rsidR="00507C8A">
        <w:t xml:space="preserve"> </w:t>
      </w:r>
      <w:r w:rsidRPr="00220A6F">
        <w:t>an</w:t>
      </w:r>
      <w:r w:rsidRPr="00220A6F" w:rsidR="00507C8A">
        <w:t xml:space="preserve"> </w:t>
      </w:r>
      <w:r w:rsidRPr="00220A6F">
        <w:t>important</w:t>
      </w:r>
      <w:r w:rsidRPr="00220A6F" w:rsidR="00507C8A">
        <w:t xml:space="preserve"> </w:t>
      </w:r>
      <w:r w:rsidRPr="00220A6F">
        <w:t>part</w:t>
      </w:r>
      <w:r w:rsidRPr="00220A6F" w:rsidR="00507C8A">
        <w:t xml:space="preserve"> </w:t>
      </w:r>
      <w:r w:rsidRPr="00220A6F">
        <w:t>of</w:t>
      </w:r>
      <w:r w:rsidRPr="00220A6F" w:rsidR="00507C8A">
        <w:t xml:space="preserve"> </w:t>
      </w:r>
      <w:r w:rsidRPr="00220A6F">
        <w:t>our</w:t>
      </w:r>
      <w:r w:rsidRPr="00220A6F" w:rsidR="00507C8A">
        <w:t xml:space="preserve"> </w:t>
      </w:r>
      <w:r w:rsidRPr="00220A6F">
        <w:t>economic</w:t>
      </w:r>
      <w:r w:rsidRPr="00220A6F" w:rsidR="00507C8A">
        <w:t xml:space="preserve"> </w:t>
      </w:r>
      <w:r w:rsidRPr="00220A6F">
        <w:t>life</w:t>
      </w:r>
      <w:r w:rsidRPr="00220A6F" w:rsidR="00507C8A">
        <w:t xml:space="preserve"> </w:t>
      </w:r>
      <w:r w:rsidRPr="00220A6F">
        <w:t>these</w:t>
      </w:r>
      <w:r w:rsidRPr="00220A6F" w:rsidR="00507C8A">
        <w:t xml:space="preserve"> </w:t>
      </w:r>
      <w:r w:rsidRPr="00220A6F">
        <w:t>days.</w:t>
      </w:r>
      <w:r w:rsidRPr="00220A6F" w:rsidR="00507C8A">
        <w:t xml:space="preserve"> </w:t>
      </w:r>
      <w:r w:rsidRPr="00220A6F">
        <w:t>The</w:t>
      </w:r>
      <w:r w:rsidRPr="00220A6F" w:rsidR="00507C8A">
        <w:t xml:space="preserve"> </w:t>
      </w:r>
      <w:r w:rsidRPr="00220A6F">
        <w:t>first</w:t>
      </w:r>
      <w:r w:rsidRPr="00220A6F" w:rsidR="00507C8A">
        <w:t xml:space="preserve"> </w:t>
      </w:r>
      <w:r w:rsidRPr="00220A6F">
        <w:t>is</w:t>
      </w:r>
      <w:r w:rsidRPr="00220A6F" w:rsidR="00507C8A">
        <w:t xml:space="preserve"> </w:t>
      </w:r>
      <w:r w:rsidRPr="00220A6F">
        <w:t>that</w:t>
      </w:r>
      <w:r w:rsidRPr="00220A6F" w:rsidR="00507C8A">
        <w:t xml:space="preserve"> </w:t>
      </w:r>
      <w:r w:rsidRPr="00220A6F">
        <w:t>we</w:t>
      </w:r>
      <w:r w:rsidRPr="00220A6F" w:rsidR="00507C8A">
        <w:t xml:space="preserve"> </w:t>
      </w:r>
      <w:r w:rsidRPr="00220A6F">
        <w:t>have</w:t>
      </w:r>
      <w:r w:rsidRPr="00220A6F" w:rsidR="00507C8A">
        <w:t xml:space="preserve"> </w:t>
      </w:r>
      <w:r w:rsidRPr="00220A6F">
        <w:t>used</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Pr="00220A6F">
        <w:t>to</w:t>
      </w:r>
      <w:r w:rsidRPr="00220A6F" w:rsidR="00507C8A">
        <w:t xml:space="preserve"> </w:t>
      </w:r>
      <w:r w:rsidRPr="00220A6F">
        <w:t>challenge</w:t>
      </w:r>
      <w:r w:rsidRPr="00220A6F" w:rsidR="00507C8A">
        <w:t xml:space="preserve"> </w:t>
      </w:r>
      <w:r w:rsidRPr="00220A6F">
        <w:t>Government</w:t>
      </w:r>
      <w:r w:rsidRPr="00220A6F" w:rsidR="00507C8A">
        <w:t xml:space="preserve"> </w:t>
      </w:r>
      <w:r w:rsidRPr="00220A6F">
        <w:t>to</w:t>
      </w:r>
      <w:r w:rsidRPr="00220A6F" w:rsidR="00507C8A">
        <w:t xml:space="preserve"> </w:t>
      </w:r>
      <w:r w:rsidRPr="00220A6F">
        <w:t>be</w:t>
      </w:r>
      <w:r w:rsidRPr="00220A6F" w:rsidR="00507C8A">
        <w:t xml:space="preserve"> </w:t>
      </w:r>
      <w:r w:rsidRPr="00220A6F">
        <w:t>bold</w:t>
      </w:r>
      <w:r w:rsidRPr="00220A6F" w:rsidR="00507C8A">
        <w:t xml:space="preserve"> </w:t>
      </w:r>
      <w:r w:rsidRPr="00220A6F">
        <w:t>and</w:t>
      </w:r>
      <w:r w:rsidRPr="00220A6F" w:rsidR="00507C8A">
        <w:t xml:space="preserve"> </w:t>
      </w:r>
      <w:r w:rsidRPr="00220A6F">
        <w:t>do</w:t>
      </w:r>
      <w:r w:rsidRPr="00220A6F" w:rsidR="00507C8A">
        <w:t xml:space="preserve"> </w:t>
      </w:r>
      <w:r w:rsidRPr="00220A6F">
        <w:t>things</w:t>
      </w:r>
      <w:r w:rsidRPr="00220A6F" w:rsidR="00507C8A">
        <w:t xml:space="preserve"> </w:t>
      </w:r>
      <w:r w:rsidRPr="00220A6F">
        <w:t>differently.</w:t>
      </w:r>
      <w:r w:rsidRPr="00220A6F" w:rsidR="00507C8A">
        <w:t xml:space="preserve"> </w:t>
      </w:r>
      <w:r w:rsidR="00171E0F">
        <w:t>T</w:t>
      </w:r>
      <w:r w:rsidRPr="00220A6F">
        <w:t>hink</w:t>
      </w:r>
      <w:r w:rsidRPr="00220A6F" w:rsidR="00507C8A">
        <w:t xml:space="preserve"> </w:t>
      </w:r>
      <w:r w:rsidRPr="00220A6F">
        <w:t>about</w:t>
      </w:r>
      <w:r w:rsidRPr="00220A6F" w:rsidR="00507C8A">
        <w:t xml:space="preserve"> </w:t>
      </w:r>
      <w:r w:rsidRPr="00220A6F">
        <w:t>the</w:t>
      </w:r>
      <w:r w:rsidRPr="00220A6F" w:rsidR="00507C8A">
        <w:t xml:space="preserve"> </w:t>
      </w:r>
      <w:r w:rsidRPr="00220A6F">
        <w:t>range</w:t>
      </w:r>
      <w:r w:rsidRPr="00220A6F" w:rsidR="00507C8A">
        <w:t xml:space="preserve"> </w:t>
      </w:r>
      <w:r w:rsidRPr="00220A6F">
        <w:t>of</w:t>
      </w:r>
      <w:r w:rsidRPr="00220A6F" w:rsidR="00507C8A">
        <w:t xml:space="preserve"> </w:t>
      </w:r>
      <w:r w:rsidRPr="00220A6F">
        <w:t>responses</w:t>
      </w:r>
      <w:r w:rsidRPr="00220A6F" w:rsidR="00507C8A">
        <w:t xml:space="preserve"> </w:t>
      </w:r>
      <w:r w:rsidRPr="00220A6F">
        <w:t>the</w:t>
      </w:r>
      <w:r w:rsidRPr="00220A6F" w:rsidR="00507C8A">
        <w:t xml:space="preserve"> </w:t>
      </w:r>
      <w:r w:rsidRPr="00220A6F">
        <w:t>Government</w:t>
      </w:r>
      <w:r w:rsidRPr="00220A6F" w:rsidR="00507C8A">
        <w:t xml:space="preserve"> </w:t>
      </w:r>
      <w:r w:rsidRPr="00220A6F">
        <w:t>have</w:t>
      </w:r>
      <w:r w:rsidRPr="00220A6F" w:rsidR="00507C8A">
        <w:t xml:space="preserve"> </w:t>
      </w:r>
      <w:r w:rsidRPr="00220A6F" w:rsidR="00235EFE">
        <w:t>made to</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Pr="00220A6F">
        <w:t>from</w:t>
      </w:r>
      <w:r w:rsidRPr="00220A6F" w:rsidR="00507C8A">
        <w:t xml:space="preserve"> </w:t>
      </w:r>
      <w:r w:rsidRPr="00220A6F">
        <w:t>£9</w:t>
      </w:r>
      <w:r w:rsidRPr="00220A6F" w:rsidR="00507C8A">
        <w:t xml:space="preserve"> </w:t>
      </w:r>
      <w:r w:rsidRPr="00220A6F">
        <w:t>billion</w:t>
      </w:r>
      <w:r w:rsidRPr="00220A6F" w:rsidR="00507C8A">
        <w:t xml:space="preserve"> </w:t>
      </w:r>
      <w:r w:rsidRPr="00220A6F">
        <w:t>of</w:t>
      </w:r>
      <w:r w:rsidRPr="00220A6F" w:rsidR="00507C8A">
        <w:t xml:space="preserve"> </w:t>
      </w:r>
      <w:r w:rsidRPr="00220A6F">
        <w:t>R&amp;D</w:t>
      </w:r>
      <w:r w:rsidRPr="00220A6F" w:rsidR="00507C8A">
        <w:t xml:space="preserve"> </w:t>
      </w:r>
      <w:r w:rsidRPr="00220A6F">
        <w:t>funding,</w:t>
      </w:r>
      <w:r w:rsidRPr="00220A6F" w:rsidR="00507C8A">
        <w:t xml:space="preserve"> </w:t>
      </w:r>
      <w:r w:rsidRPr="00220A6F">
        <w:t>right</w:t>
      </w:r>
      <w:r w:rsidRPr="00220A6F" w:rsidR="00507C8A">
        <w:t xml:space="preserve"> </w:t>
      </w:r>
      <w:r w:rsidRPr="00220A6F">
        <w:t>the</w:t>
      </w:r>
      <w:r w:rsidRPr="00220A6F" w:rsidR="00507C8A">
        <w:t xml:space="preserve"> </w:t>
      </w:r>
      <w:r w:rsidRPr="00220A6F">
        <w:t>way</w:t>
      </w:r>
      <w:r w:rsidRPr="00220A6F" w:rsidR="00507C8A">
        <w:t xml:space="preserve"> </w:t>
      </w:r>
      <w:r w:rsidRPr="00220A6F">
        <w:t>through</w:t>
      </w:r>
      <w:r w:rsidRPr="00220A6F" w:rsidR="00507C8A">
        <w:t xml:space="preserve"> </w:t>
      </w:r>
      <w:r w:rsidRPr="00220A6F">
        <w:t>to</w:t>
      </w:r>
      <w:r w:rsidRPr="00220A6F" w:rsidR="00507C8A">
        <w:t xml:space="preserve"> </w:t>
      </w:r>
      <w:r w:rsidRPr="00220A6F">
        <w:t>energy</w:t>
      </w:r>
      <w:r w:rsidRPr="00220A6F" w:rsidR="00507C8A">
        <w:t xml:space="preserve"> </w:t>
      </w:r>
      <w:r w:rsidRPr="00220A6F">
        <w:t>support</w:t>
      </w:r>
      <w:r w:rsidRPr="00220A6F" w:rsidR="00507C8A">
        <w:t xml:space="preserve"> </w:t>
      </w:r>
      <w:r w:rsidRPr="00220A6F">
        <w:t>and</w:t>
      </w:r>
      <w:r w:rsidRPr="00220A6F" w:rsidR="00507C8A">
        <w:t xml:space="preserve"> </w:t>
      </w:r>
      <w:r w:rsidRPr="00220A6F">
        <w:t>scale-up</w:t>
      </w:r>
      <w:r w:rsidRPr="00220A6F" w:rsidR="00507C8A">
        <w:t xml:space="preserve"> </w:t>
      </w:r>
      <w:r w:rsidRPr="00220A6F">
        <w:t>support</w:t>
      </w:r>
      <w:r w:rsidRPr="00220A6F" w:rsidR="00507C8A">
        <w:t xml:space="preserve"> </w:t>
      </w:r>
      <w:r w:rsidRPr="00220A6F">
        <w:t>to</w:t>
      </w:r>
      <w:r w:rsidRPr="00220A6F" w:rsidR="00507C8A">
        <w:t xml:space="preserve"> </w:t>
      </w:r>
      <w:r w:rsidRPr="00220A6F">
        <w:t>unlock</w:t>
      </w:r>
      <w:r w:rsidRPr="00220A6F" w:rsidR="00507C8A">
        <w:t xml:space="preserve"> </w:t>
      </w:r>
      <w:r w:rsidRPr="00220A6F">
        <w:t>private</w:t>
      </w:r>
      <w:r w:rsidRPr="00220A6F" w:rsidR="00507C8A">
        <w:t xml:space="preserve"> </w:t>
      </w:r>
      <w:r w:rsidRPr="00220A6F">
        <w:t>investment.</w:t>
      </w:r>
      <w:r w:rsidRPr="00220A6F" w:rsidR="008A621A">
        <w:t xml:space="preserve"> </w:t>
      </w:r>
    </w:p>
    <w:p w:rsidR="00BD0E5E" w:rsidRPr="00220A6F" w:rsidP="00B5224A">
      <w:pPr>
        <w:pStyle w:val="Answer"/>
      </w:pPr>
      <w:r>
        <w:t>The strategy</w:t>
      </w:r>
      <w:r w:rsidRPr="00220A6F" w:rsidR="00507C8A">
        <w:t xml:space="preserve"> </w:t>
      </w:r>
      <w:r w:rsidRPr="00220A6F">
        <w:t>has</w:t>
      </w:r>
      <w:r w:rsidRPr="00220A6F" w:rsidR="00507C8A">
        <w:t xml:space="preserve"> </w:t>
      </w:r>
      <w:r w:rsidRPr="00220A6F">
        <w:t>adapted</w:t>
      </w:r>
      <w:r w:rsidRPr="00220A6F" w:rsidR="00507C8A">
        <w:t xml:space="preserve"> </w:t>
      </w:r>
      <w:r w:rsidRPr="00220A6F">
        <w:t>to</w:t>
      </w:r>
      <w:r w:rsidRPr="00220A6F" w:rsidR="00507C8A">
        <w:t xml:space="preserve"> </w:t>
      </w:r>
      <w:r w:rsidRPr="00220A6F">
        <w:t>global</w:t>
      </w:r>
      <w:r w:rsidRPr="00220A6F" w:rsidR="00507C8A">
        <w:t xml:space="preserve"> </w:t>
      </w:r>
      <w:r w:rsidRPr="00220A6F">
        <w:t>challenges</w:t>
      </w:r>
      <w:r w:rsidRPr="00220A6F" w:rsidR="00507C8A">
        <w:t xml:space="preserve"> </w:t>
      </w:r>
      <w:r w:rsidRPr="00220A6F">
        <w:t>and</w:t>
      </w:r>
      <w:r w:rsidRPr="00220A6F" w:rsidR="00507C8A">
        <w:t xml:space="preserve"> </w:t>
      </w:r>
      <w:r w:rsidRPr="00220A6F">
        <w:t>given</w:t>
      </w:r>
      <w:r w:rsidRPr="00220A6F" w:rsidR="00507C8A">
        <w:t xml:space="preserve"> </w:t>
      </w:r>
      <w:r w:rsidRPr="00220A6F">
        <w:t>us</w:t>
      </w:r>
      <w:r w:rsidRPr="00220A6F" w:rsidR="00507C8A">
        <w:t xml:space="preserve"> </w:t>
      </w:r>
      <w:r w:rsidRPr="00220A6F">
        <w:t>a</w:t>
      </w:r>
      <w:r w:rsidRPr="00220A6F" w:rsidR="00507C8A">
        <w:t xml:space="preserve"> </w:t>
      </w:r>
      <w:r w:rsidRPr="00220A6F">
        <w:t>framework</w:t>
      </w:r>
      <w:r w:rsidRPr="00220A6F" w:rsidR="00507C8A">
        <w:t xml:space="preserve"> </w:t>
      </w:r>
      <w:r w:rsidRPr="00220A6F">
        <w:t>to</w:t>
      </w:r>
      <w:r w:rsidRPr="00220A6F" w:rsidR="00507C8A">
        <w:t xml:space="preserve"> </w:t>
      </w:r>
      <w:r w:rsidRPr="00220A6F">
        <w:t>deal</w:t>
      </w:r>
      <w:r w:rsidRPr="00220A6F" w:rsidR="00507C8A">
        <w:t xml:space="preserve"> </w:t>
      </w:r>
      <w:r w:rsidRPr="00220A6F">
        <w:t>with</w:t>
      </w:r>
      <w:r w:rsidRPr="00220A6F" w:rsidR="00507C8A">
        <w:t xml:space="preserve"> </w:t>
      </w:r>
      <w:r w:rsidRPr="00220A6F">
        <w:t>the</w:t>
      </w:r>
      <w:r>
        <w:t>m</w:t>
      </w:r>
      <w:r w:rsidRPr="00220A6F">
        <w:t>.</w:t>
      </w:r>
      <w:r w:rsidRPr="00220A6F" w:rsidR="008A621A">
        <w:t xml:space="preserve"> </w:t>
      </w:r>
      <w:r w:rsidRPr="00220A6F">
        <w:t>You</w:t>
      </w:r>
      <w:r w:rsidRPr="00220A6F" w:rsidR="00507C8A">
        <w:t xml:space="preserve"> </w:t>
      </w:r>
      <w:r w:rsidRPr="00220A6F">
        <w:t>will</w:t>
      </w:r>
      <w:r w:rsidRPr="00220A6F" w:rsidR="00507C8A">
        <w:t xml:space="preserve"> </w:t>
      </w:r>
      <w:r w:rsidRPr="00220A6F">
        <w:t>see</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Pr="00220A6F">
        <w:t>now</w:t>
      </w:r>
      <w:r w:rsidRPr="00220A6F" w:rsidR="00507C8A">
        <w:t xml:space="preserve"> </w:t>
      </w:r>
      <w:r w:rsidRPr="00220A6F">
        <w:t>encompassing</w:t>
      </w:r>
      <w:r w:rsidRPr="00220A6F" w:rsidR="00507C8A">
        <w:t xml:space="preserve"> </w:t>
      </w:r>
      <w:r w:rsidRPr="00220A6F">
        <w:t>critical</w:t>
      </w:r>
      <w:r w:rsidRPr="00220A6F" w:rsidR="00507C8A">
        <w:t xml:space="preserve"> </w:t>
      </w:r>
      <w:r w:rsidRPr="00220A6F">
        <w:t>minerals.</w:t>
      </w:r>
      <w:r w:rsidRPr="00220A6F" w:rsidR="00507C8A">
        <w:t xml:space="preserve"> </w:t>
      </w:r>
      <w:r w:rsidRPr="00220A6F">
        <w:t>It</w:t>
      </w:r>
      <w:r w:rsidRPr="00220A6F" w:rsidR="00507C8A">
        <w:t xml:space="preserve"> </w:t>
      </w:r>
      <w:r w:rsidRPr="00220A6F">
        <w:t>enabled</w:t>
      </w:r>
      <w:r w:rsidRPr="00220A6F" w:rsidR="00507C8A">
        <w:t xml:space="preserve"> </w:t>
      </w:r>
      <w:r w:rsidRPr="00220A6F">
        <w:t>me</w:t>
      </w:r>
      <w:r w:rsidRPr="00220A6F" w:rsidR="00507C8A">
        <w:t xml:space="preserve"> </w:t>
      </w:r>
      <w:r w:rsidRPr="00220A6F">
        <w:t>to</w:t>
      </w:r>
      <w:r w:rsidRPr="00220A6F" w:rsidR="00507C8A">
        <w:t xml:space="preserve"> </w:t>
      </w:r>
      <w:r w:rsidRPr="00220A6F">
        <w:t>act</w:t>
      </w:r>
      <w:r w:rsidRPr="00220A6F" w:rsidR="00507C8A">
        <w:t xml:space="preserve"> </w:t>
      </w:r>
      <w:r w:rsidRPr="00220A6F">
        <w:t>very</w:t>
      </w:r>
      <w:r w:rsidRPr="00220A6F" w:rsidR="00507C8A">
        <w:t xml:space="preserve"> </w:t>
      </w:r>
      <w:r w:rsidRPr="00220A6F">
        <w:t>assertively</w:t>
      </w:r>
      <w:r w:rsidRPr="00220A6F" w:rsidR="00507C8A">
        <w:t xml:space="preserve"> </w:t>
      </w:r>
      <w:r w:rsidRPr="00220A6F">
        <w:t>in</w:t>
      </w:r>
      <w:r w:rsidRPr="00220A6F" w:rsidR="00507C8A">
        <w:t xml:space="preserve"> </w:t>
      </w:r>
      <w:r w:rsidRPr="00220A6F">
        <w:t>that</w:t>
      </w:r>
      <w:r w:rsidRPr="00220A6F" w:rsidR="00507C8A">
        <w:t xml:space="preserve"> </w:t>
      </w:r>
      <w:r w:rsidRPr="00220A6F">
        <w:t>first</w:t>
      </w:r>
      <w:r w:rsidRPr="00220A6F" w:rsidR="00507C8A">
        <w:t xml:space="preserve"> </w:t>
      </w:r>
      <w:r w:rsidRPr="00220A6F">
        <w:t>week</w:t>
      </w:r>
      <w:r w:rsidRPr="00220A6F" w:rsidR="00507C8A">
        <w:t xml:space="preserve"> </w:t>
      </w:r>
      <w:r w:rsidRPr="00220A6F">
        <w:t>in</w:t>
      </w:r>
      <w:r w:rsidRPr="00220A6F" w:rsidR="00507C8A">
        <w:t xml:space="preserve"> </w:t>
      </w:r>
      <w:r w:rsidRPr="00220A6F">
        <w:t>the</w:t>
      </w:r>
      <w:r w:rsidRPr="00220A6F" w:rsidR="00507C8A">
        <w:t xml:space="preserve"> </w:t>
      </w:r>
      <w:r w:rsidRPr="00220A6F">
        <w:t>job</w:t>
      </w:r>
      <w:r w:rsidRPr="00220A6F" w:rsidR="00507C8A">
        <w:t xml:space="preserve"> </w:t>
      </w:r>
      <w:r w:rsidRPr="00220A6F">
        <w:t>when</w:t>
      </w:r>
      <w:r w:rsidRPr="00220A6F" w:rsidR="00507C8A">
        <w:t xml:space="preserve"> </w:t>
      </w:r>
      <w:r w:rsidRPr="00220A6F">
        <w:t>it</w:t>
      </w:r>
      <w:r w:rsidRPr="00220A6F" w:rsidR="00507C8A">
        <w:t xml:space="preserve"> </w:t>
      </w:r>
      <w:r w:rsidRPr="00220A6F">
        <w:t>came</w:t>
      </w:r>
      <w:r w:rsidRPr="00220A6F" w:rsidR="00507C8A">
        <w:t xml:space="preserve"> </w:t>
      </w:r>
      <w:r w:rsidRPr="00220A6F">
        <w:t>to</w:t>
      </w:r>
      <w:r w:rsidRPr="00220A6F" w:rsidR="00507C8A">
        <w:t xml:space="preserve"> </w:t>
      </w:r>
      <w:r w:rsidRPr="00220A6F">
        <w:t>Ensus</w:t>
      </w:r>
      <w:r w:rsidRPr="00220A6F" w:rsidR="00507C8A">
        <w:t xml:space="preserve"> </w:t>
      </w:r>
      <w:r w:rsidRPr="00220A6F">
        <w:t>in</w:t>
      </w:r>
      <w:r w:rsidRPr="00220A6F" w:rsidR="00507C8A">
        <w:t xml:space="preserve"> </w:t>
      </w:r>
      <w:r w:rsidRPr="00220A6F">
        <w:t>the</w:t>
      </w:r>
      <w:r w:rsidRPr="00220A6F" w:rsidR="00507C8A">
        <w:t xml:space="preserve"> </w:t>
      </w:r>
      <w:r w:rsidRPr="00220A6F">
        <w:t>north-east,</w:t>
      </w:r>
      <w:r w:rsidRPr="00220A6F" w:rsidR="00507C8A">
        <w:t xml:space="preserve"> </w:t>
      </w:r>
      <w:r w:rsidRPr="00220A6F">
        <w:t>whe</w:t>
      </w:r>
      <w:r w:rsidR="00046BE9">
        <w:t>n</w:t>
      </w:r>
      <w:r w:rsidRPr="00220A6F" w:rsidR="00507C8A">
        <w:t xml:space="preserve"> </w:t>
      </w:r>
      <w:r w:rsidRPr="00220A6F">
        <w:t>I</w:t>
      </w:r>
      <w:r w:rsidRPr="00220A6F" w:rsidR="00507C8A">
        <w:t xml:space="preserve"> </w:t>
      </w:r>
      <w:r w:rsidRPr="00220A6F">
        <w:t>mothballed</w:t>
      </w:r>
      <w:r w:rsidRPr="00220A6F" w:rsidR="00507C8A">
        <w:t xml:space="preserve"> </w:t>
      </w:r>
      <w:r w:rsidRPr="00220A6F">
        <w:t>a</w:t>
      </w:r>
      <w:r w:rsidRPr="00220A6F" w:rsidR="00507C8A">
        <w:t xml:space="preserve"> </w:t>
      </w:r>
      <w:r w:rsidRPr="00220A6F">
        <w:t>bioethanol</w:t>
      </w:r>
      <w:r w:rsidRPr="00220A6F" w:rsidR="00507C8A">
        <w:t xml:space="preserve"> </w:t>
      </w:r>
      <w:r w:rsidRPr="00220A6F">
        <w:t>plant</w:t>
      </w:r>
      <w:r w:rsidRPr="00220A6F" w:rsidR="00507C8A">
        <w:t xml:space="preserve"> </w:t>
      </w:r>
      <w:r w:rsidRPr="00220A6F">
        <w:t>because</w:t>
      </w:r>
      <w:r w:rsidRPr="00220A6F" w:rsidR="00507C8A">
        <w:t xml:space="preserve"> </w:t>
      </w:r>
      <w:r w:rsidRPr="00220A6F">
        <w:t>I</w:t>
      </w:r>
      <w:r w:rsidRPr="00220A6F" w:rsidR="00507C8A">
        <w:t xml:space="preserve"> </w:t>
      </w:r>
      <w:r w:rsidRPr="00220A6F">
        <w:t>wanted</w:t>
      </w:r>
      <w:r w:rsidRPr="00220A6F" w:rsidR="00507C8A">
        <w:t xml:space="preserve"> </w:t>
      </w:r>
      <w:r w:rsidRPr="00220A6F">
        <w:t>to</w:t>
      </w:r>
      <w:r w:rsidRPr="00220A6F" w:rsidR="00507C8A">
        <w:t xml:space="preserve"> </w:t>
      </w:r>
      <w:r w:rsidRPr="00220A6F">
        <w:t>keep</w:t>
      </w:r>
      <w:r w:rsidRPr="00220A6F" w:rsidR="00507C8A">
        <w:t xml:space="preserve"> </w:t>
      </w:r>
      <w:r w:rsidRPr="00220A6F">
        <w:t>the</w:t>
      </w:r>
      <w:r w:rsidRPr="00220A6F" w:rsidR="00507C8A">
        <w:t xml:space="preserve"> </w:t>
      </w:r>
      <w:r w:rsidRPr="00220A6F">
        <w:t>capacity</w:t>
      </w:r>
      <w:r w:rsidRPr="00220A6F" w:rsidR="00507C8A">
        <w:t xml:space="preserve"> </w:t>
      </w:r>
      <w:r w:rsidRPr="00220A6F">
        <w:t>for</w:t>
      </w:r>
      <w:r w:rsidRPr="00220A6F" w:rsidR="00507C8A">
        <w:t xml:space="preserve"> </w:t>
      </w:r>
      <w:r w:rsidRPr="00220A6F">
        <w:t>its</w:t>
      </w:r>
      <w:r w:rsidRPr="00220A6F" w:rsidR="00507C8A">
        <w:t xml:space="preserve"> </w:t>
      </w:r>
      <w:r w:rsidRPr="00220A6F">
        <w:t>by-product:</w:t>
      </w:r>
      <w:r w:rsidRPr="00220A6F" w:rsidR="00507C8A">
        <w:t xml:space="preserve"> </w:t>
      </w:r>
      <w:r w:rsidRPr="00220A6F">
        <w:t>CO</w:t>
      </w:r>
      <w:r w:rsidRPr="00046BE9">
        <w:rPr>
          <w:vertAlign w:val="subscript"/>
        </w:rPr>
        <w:t>2</w:t>
      </w:r>
      <w:r w:rsidRPr="00220A6F">
        <w:t>.</w:t>
      </w:r>
      <w:r w:rsidRPr="00220A6F" w:rsidR="00507C8A">
        <w:t xml:space="preserve"> </w:t>
      </w:r>
      <w:r w:rsidRPr="00220A6F">
        <w:t>I</w:t>
      </w:r>
      <w:r w:rsidRPr="00220A6F" w:rsidR="00507C8A">
        <w:t xml:space="preserve"> </w:t>
      </w:r>
      <w:r w:rsidRPr="00220A6F">
        <w:t>un-mothballed</w:t>
      </w:r>
      <w:r w:rsidRPr="00220A6F" w:rsidR="00507C8A">
        <w:t xml:space="preserve"> </w:t>
      </w:r>
      <w:r w:rsidRPr="00220A6F">
        <w:t>it</w:t>
      </w:r>
      <w:r w:rsidRPr="00220A6F" w:rsidR="00507C8A">
        <w:t xml:space="preserve"> </w:t>
      </w:r>
      <w:r w:rsidRPr="00220A6F">
        <w:t>the</w:t>
      </w:r>
      <w:r w:rsidRPr="00220A6F" w:rsidR="00507C8A">
        <w:t xml:space="preserve"> </w:t>
      </w:r>
      <w:r w:rsidRPr="00220A6F">
        <w:t>week</w:t>
      </w:r>
      <w:r w:rsidRPr="00220A6F" w:rsidR="00507C8A">
        <w:t xml:space="preserve"> </w:t>
      </w:r>
      <w:r w:rsidRPr="00220A6F">
        <w:t>the</w:t>
      </w:r>
      <w:r w:rsidRPr="00220A6F" w:rsidR="00507C8A">
        <w:t xml:space="preserve"> </w:t>
      </w:r>
      <w:r w:rsidRPr="00220A6F">
        <w:t>war</w:t>
      </w:r>
      <w:r w:rsidRPr="00220A6F" w:rsidR="00507C8A">
        <w:t xml:space="preserve"> </w:t>
      </w:r>
      <w:r w:rsidRPr="00220A6F">
        <w:t>with</w:t>
      </w:r>
      <w:r w:rsidRPr="00220A6F" w:rsidR="00507C8A">
        <w:t xml:space="preserve"> </w:t>
      </w:r>
      <w:r w:rsidRPr="00220A6F">
        <w:t>Iran</w:t>
      </w:r>
      <w:r w:rsidR="0026415E">
        <w:t xml:space="preserve"> started,</w:t>
      </w:r>
      <w:r w:rsidRPr="00220A6F" w:rsidR="00507C8A">
        <w:t xml:space="preserve"> </w:t>
      </w:r>
      <w:r w:rsidRPr="00220A6F">
        <w:t>because</w:t>
      </w:r>
      <w:r w:rsidRPr="00220A6F" w:rsidR="00507C8A">
        <w:t xml:space="preserve"> </w:t>
      </w:r>
      <w:r w:rsidRPr="00220A6F">
        <w:t>I</w:t>
      </w:r>
      <w:r w:rsidRPr="00220A6F" w:rsidR="00507C8A">
        <w:t xml:space="preserve"> </w:t>
      </w:r>
      <w:r w:rsidRPr="00220A6F">
        <w:t>needed</w:t>
      </w:r>
      <w:r w:rsidRPr="00220A6F" w:rsidR="00507C8A">
        <w:t xml:space="preserve"> </w:t>
      </w:r>
      <w:r w:rsidRPr="00220A6F">
        <w:t>to</w:t>
      </w:r>
      <w:r w:rsidRPr="00220A6F" w:rsidR="00507C8A">
        <w:t xml:space="preserve"> </w:t>
      </w:r>
      <w:r w:rsidRPr="00220A6F">
        <w:t>keep</w:t>
      </w:r>
      <w:r w:rsidRPr="00220A6F" w:rsidR="00507C8A">
        <w:t xml:space="preserve"> </w:t>
      </w:r>
      <w:r w:rsidRPr="00220A6F">
        <w:t>the</w:t>
      </w:r>
      <w:r w:rsidRPr="00220A6F" w:rsidR="00507C8A">
        <w:t xml:space="preserve"> </w:t>
      </w:r>
      <w:r w:rsidRPr="00220A6F">
        <w:t>resilience</w:t>
      </w:r>
      <w:r w:rsidRPr="00220A6F" w:rsidR="00507C8A">
        <w:t xml:space="preserve"> </w:t>
      </w:r>
      <w:r w:rsidRPr="00220A6F">
        <w:t>in</w:t>
      </w:r>
      <w:r w:rsidRPr="00220A6F" w:rsidR="00507C8A">
        <w:t xml:space="preserve"> </w:t>
      </w:r>
      <w:r w:rsidRPr="00220A6F">
        <w:t>our</w:t>
      </w:r>
      <w:r w:rsidRPr="00220A6F" w:rsidR="00507C8A">
        <w:t xml:space="preserve"> </w:t>
      </w:r>
      <w:r w:rsidRPr="00220A6F">
        <w:t>economy.</w:t>
      </w:r>
      <w:r w:rsidRPr="00220A6F" w:rsidR="00507C8A">
        <w:t xml:space="preserve"> </w:t>
      </w:r>
      <w:r w:rsidRPr="00220A6F">
        <w:t>All</w:t>
      </w:r>
      <w:r w:rsidRPr="00220A6F" w:rsidR="00507C8A">
        <w:t xml:space="preserve"> </w:t>
      </w:r>
      <w:r w:rsidRPr="00220A6F">
        <w:t>this</w:t>
      </w:r>
      <w:r w:rsidRPr="00220A6F" w:rsidR="00507C8A">
        <w:t xml:space="preserve"> </w:t>
      </w:r>
      <w:r w:rsidRPr="00220A6F">
        <w:t>was</w:t>
      </w:r>
      <w:r w:rsidRPr="00220A6F" w:rsidR="00507C8A">
        <w:t xml:space="preserve"> </w:t>
      </w:r>
      <w:r w:rsidRPr="00220A6F">
        <w:t>done</w:t>
      </w:r>
      <w:r w:rsidRPr="00220A6F" w:rsidR="00507C8A">
        <w:t xml:space="preserve"> </w:t>
      </w:r>
      <w:r w:rsidRPr="00220A6F">
        <w:t>through</w:t>
      </w:r>
      <w:r w:rsidRPr="00220A6F" w:rsidR="00507C8A">
        <w:t xml:space="preserve"> </w:t>
      </w:r>
      <w:r w:rsidRPr="00220A6F">
        <w:t>the</w:t>
      </w:r>
      <w:r w:rsidRPr="00220A6F" w:rsidR="00507C8A">
        <w:t xml:space="preserve"> </w:t>
      </w:r>
      <w:r w:rsidRPr="00220A6F">
        <w:t>functional</w:t>
      </w:r>
      <w:r w:rsidRPr="00220A6F" w:rsidR="00507C8A">
        <w:t xml:space="preserve"> </w:t>
      </w:r>
      <w:r w:rsidRPr="00220A6F">
        <w:t>processes</w:t>
      </w:r>
      <w:r w:rsidRPr="00220A6F" w:rsidR="00507C8A">
        <w:t xml:space="preserve"> </w:t>
      </w:r>
      <w:r w:rsidRPr="00220A6F">
        <w:t>and</w:t>
      </w:r>
      <w:r w:rsidRPr="00220A6F" w:rsidR="00507C8A">
        <w:t xml:space="preserve"> </w:t>
      </w:r>
      <w:r w:rsidRPr="00220A6F">
        <w:t>levers</w:t>
      </w:r>
      <w:r w:rsidRPr="00220A6F" w:rsidR="00507C8A">
        <w:t xml:space="preserve"> </w:t>
      </w:r>
      <w:r w:rsidRPr="00220A6F">
        <w:t>that</w:t>
      </w:r>
      <w:r w:rsidRPr="00220A6F" w:rsidR="00507C8A">
        <w:t xml:space="preserve"> </w:t>
      </w:r>
      <w:r w:rsidRPr="00220A6F">
        <w:t>I</w:t>
      </w:r>
      <w:r w:rsidRPr="00220A6F" w:rsidR="00507C8A">
        <w:t xml:space="preserve"> </w:t>
      </w:r>
      <w:r w:rsidRPr="00220A6F">
        <w:t>have</w:t>
      </w:r>
      <w:r w:rsidRPr="00220A6F" w:rsidR="00507C8A">
        <w:t xml:space="preserve"> </w:t>
      </w:r>
      <w:r w:rsidRPr="00220A6F">
        <w:t>been</w:t>
      </w:r>
      <w:r w:rsidRPr="00220A6F" w:rsidR="00507C8A">
        <w:t xml:space="preserve"> </w:t>
      </w:r>
      <w:r w:rsidRPr="00220A6F">
        <w:t>given</w:t>
      </w:r>
      <w:r w:rsidRPr="00220A6F" w:rsidR="00507C8A">
        <w:t xml:space="preserve"> </w:t>
      </w:r>
      <w:r w:rsidRPr="00220A6F">
        <w:t>through</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strategy.</w:t>
      </w:r>
      <w:r w:rsidRPr="00220A6F" w:rsidR="00507C8A">
        <w:t xml:space="preserve"> </w:t>
      </w:r>
      <w:r w:rsidR="00B42BC9">
        <w:t>In addition</w:t>
      </w:r>
      <w:r w:rsidRPr="00220A6F">
        <w:t>,</w:t>
      </w:r>
      <w:r w:rsidRPr="00220A6F" w:rsidR="00507C8A">
        <w:t xml:space="preserve"> </w:t>
      </w:r>
      <w:r w:rsidRPr="00220A6F">
        <w:t>there</w:t>
      </w:r>
      <w:r w:rsidRPr="00220A6F" w:rsidR="00507C8A">
        <w:t xml:space="preserve"> </w:t>
      </w:r>
      <w:r w:rsidRPr="00220A6F">
        <w:t>is</w:t>
      </w:r>
      <w:r w:rsidRPr="00220A6F" w:rsidR="00507C8A">
        <w:t xml:space="preserve"> </w:t>
      </w:r>
      <w:r w:rsidRPr="00220A6F">
        <w:t>BICS,</w:t>
      </w:r>
      <w:r w:rsidRPr="00220A6F" w:rsidR="00507C8A">
        <w:t xml:space="preserve"> </w:t>
      </w:r>
      <w:r w:rsidR="00D47F86">
        <w:t>which provides</w:t>
      </w:r>
      <w:r w:rsidRPr="00220A6F" w:rsidR="00507C8A">
        <w:t xml:space="preserve"> </w:t>
      </w:r>
      <w:r w:rsidRPr="00220A6F">
        <w:t>energy</w:t>
      </w:r>
      <w:r w:rsidRPr="00220A6F" w:rsidR="00507C8A">
        <w:t xml:space="preserve"> </w:t>
      </w:r>
      <w:r w:rsidRPr="00220A6F">
        <w:t>support.</w:t>
      </w:r>
      <w:r w:rsidRPr="00220A6F" w:rsidR="00507C8A">
        <w:t xml:space="preserve"> </w:t>
      </w:r>
    </w:p>
    <w:p w:rsidR="00CD24E9" w:rsidRPr="00220A6F" w:rsidP="00B5224A">
      <w:pPr>
        <w:pStyle w:val="Answer"/>
      </w:pPr>
      <w:r w:rsidRPr="00220A6F">
        <w:t>Thirdly,</w:t>
      </w:r>
      <w:r w:rsidRPr="00220A6F" w:rsidR="00507C8A">
        <w:t xml:space="preserve"> </w:t>
      </w:r>
      <w:r w:rsidR="00933B17">
        <w:t>the strategy</w:t>
      </w:r>
      <w:r w:rsidRPr="00220A6F" w:rsidR="00507C8A">
        <w:t xml:space="preserve"> </w:t>
      </w:r>
      <w:r w:rsidRPr="00220A6F">
        <w:t>is</w:t>
      </w:r>
      <w:r w:rsidRPr="00220A6F" w:rsidR="00507C8A">
        <w:t xml:space="preserve"> </w:t>
      </w:r>
      <w:r w:rsidRPr="00220A6F">
        <w:t>delivering.</w:t>
      </w:r>
      <w:r w:rsidRPr="00220A6F" w:rsidR="008A621A">
        <w:t xml:space="preserve"> </w:t>
      </w:r>
      <w:r w:rsidR="00933B17">
        <w:t>It</w:t>
      </w:r>
      <w:r w:rsidRPr="00220A6F" w:rsidR="00507C8A">
        <w:t xml:space="preserve"> </w:t>
      </w:r>
      <w:r w:rsidRPr="00220A6F">
        <w:t>has</w:t>
      </w:r>
      <w:r w:rsidRPr="00220A6F" w:rsidR="00507C8A">
        <w:t xml:space="preserve"> </w:t>
      </w:r>
      <w:r w:rsidRPr="00220A6F">
        <w:t>helped</w:t>
      </w:r>
      <w:r w:rsidRPr="00220A6F" w:rsidR="00507C8A">
        <w:t xml:space="preserve"> </w:t>
      </w:r>
      <w:r w:rsidRPr="00220A6F">
        <w:t>us</w:t>
      </w:r>
      <w:r w:rsidRPr="00220A6F" w:rsidR="00507C8A">
        <w:t xml:space="preserve"> </w:t>
      </w:r>
      <w:r w:rsidRPr="00220A6F">
        <w:t>get</w:t>
      </w:r>
      <w:r w:rsidRPr="00220A6F" w:rsidR="00507C8A">
        <w:t xml:space="preserve"> </w:t>
      </w:r>
      <w:r w:rsidRPr="00220A6F">
        <w:t>to</w:t>
      </w:r>
      <w:r w:rsidRPr="00220A6F" w:rsidR="00507C8A">
        <w:t xml:space="preserve"> </w:t>
      </w:r>
      <w:r w:rsidRPr="00220A6F">
        <w:t>the</w:t>
      </w:r>
      <w:r w:rsidRPr="00220A6F" w:rsidR="00507C8A">
        <w:t xml:space="preserve"> </w:t>
      </w:r>
      <w:r w:rsidRPr="00220A6F">
        <w:t>highest</w:t>
      </w:r>
      <w:r w:rsidRPr="00220A6F" w:rsidR="00507C8A">
        <w:t xml:space="preserve"> </w:t>
      </w:r>
      <w:r w:rsidRPr="00220A6F">
        <w:t>growth</w:t>
      </w:r>
      <w:r w:rsidRPr="00220A6F" w:rsidR="00507C8A">
        <w:t xml:space="preserve"> </w:t>
      </w:r>
      <w:r w:rsidRPr="00220A6F">
        <w:t>rates</w:t>
      </w:r>
      <w:r w:rsidRPr="00220A6F" w:rsidR="00507C8A">
        <w:t xml:space="preserve"> </w:t>
      </w:r>
      <w:r w:rsidRPr="00220A6F">
        <w:t>in</w:t>
      </w:r>
      <w:r w:rsidRPr="00220A6F" w:rsidR="00507C8A">
        <w:t xml:space="preserve"> </w:t>
      </w:r>
      <w:r w:rsidRPr="00220A6F">
        <w:t>the</w:t>
      </w:r>
      <w:r w:rsidRPr="00220A6F" w:rsidR="00507C8A">
        <w:t xml:space="preserve"> </w:t>
      </w:r>
      <w:r w:rsidRPr="00220A6F">
        <w:t>G7,</w:t>
      </w:r>
      <w:r w:rsidRPr="00220A6F" w:rsidR="00507C8A">
        <w:t xml:space="preserve"> </w:t>
      </w:r>
      <w:r w:rsidRPr="00220A6F">
        <w:t>but</w:t>
      </w:r>
      <w:r w:rsidRPr="00220A6F" w:rsidR="00507C8A">
        <w:t xml:space="preserve"> </w:t>
      </w:r>
      <w:r w:rsidRPr="00220A6F">
        <w:t>also</w:t>
      </w:r>
      <w:r w:rsidRPr="00220A6F" w:rsidR="00507C8A">
        <w:t xml:space="preserve"> </w:t>
      </w:r>
      <w:r w:rsidRPr="00220A6F">
        <w:t>unlock</w:t>
      </w:r>
      <w:r w:rsidR="00933B17">
        <w:t>ed</w:t>
      </w:r>
      <w:r w:rsidRPr="00220A6F">
        <w:t>—I</w:t>
      </w:r>
      <w:r w:rsidRPr="00220A6F" w:rsidR="00507C8A">
        <w:t xml:space="preserve"> </w:t>
      </w:r>
      <w:r w:rsidRPr="00220A6F">
        <w:t>can</w:t>
      </w:r>
      <w:r w:rsidRPr="00220A6F" w:rsidR="00507C8A">
        <w:t xml:space="preserve"> </w:t>
      </w:r>
      <w:r w:rsidRPr="00220A6F">
        <w:t>say</w:t>
      </w:r>
      <w:r w:rsidRPr="00220A6F" w:rsidR="00507C8A">
        <w:t xml:space="preserve"> </w:t>
      </w:r>
      <w:r w:rsidRPr="00220A6F">
        <w:t>this</w:t>
      </w:r>
      <w:r w:rsidRPr="00220A6F" w:rsidR="00507C8A">
        <w:t xml:space="preserve"> </w:t>
      </w:r>
      <w:r w:rsidRPr="00220A6F">
        <w:t>for</w:t>
      </w:r>
      <w:r w:rsidRPr="00220A6F" w:rsidR="00507C8A">
        <w:t xml:space="preserve"> </w:t>
      </w:r>
      <w:r w:rsidRPr="00220A6F">
        <w:t>the</w:t>
      </w:r>
      <w:r w:rsidRPr="00220A6F" w:rsidR="00507C8A">
        <w:t xml:space="preserve"> </w:t>
      </w:r>
      <w:r w:rsidRPr="00220A6F">
        <w:t>first</w:t>
      </w:r>
      <w:r w:rsidRPr="00220A6F" w:rsidR="00507C8A">
        <w:t xml:space="preserve"> </w:t>
      </w:r>
      <w:r w:rsidRPr="00220A6F">
        <w:t>time—£380</w:t>
      </w:r>
      <w:r w:rsidRPr="00220A6F" w:rsidR="00507C8A">
        <w:t xml:space="preserve"> </w:t>
      </w:r>
      <w:r w:rsidRPr="00220A6F">
        <w:t>billion</w:t>
      </w:r>
      <w:r w:rsidRPr="00220A6F" w:rsidR="00507C8A">
        <w:t xml:space="preserve"> </w:t>
      </w:r>
      <w:r w:rsidRPr="00220A6F">
        <w:t>worth</w:t>
      </w:r>
      <w:r w:rsidRPr="00220A6F" w:rsidR="00507C8A">
        <w:t xml:space="preserve"> </w:t>
      </w:r>
      <w:r w:rsidRPr="00220A6F">
        <w:t>of</w:t>
      </w:r>
      <w:r w:rsidRPr="00220A6F" w:rsidR="00507C8A">
        <w:t xml:space="preserve"> </w:t>
      </w:r>
      <w:r w:rsidRPr="00220A6F">
        <w:t>private</w:t>
      </w:r>
      <w:r w:rsidRPr="00220A6F" w:rsidR="00507C8A">
        <w:t xml:space="preserve"> </w:t>
      </w:r>
      <w:r w:rsidRPr="00220A6F">
        <w:t>investment</w:t>
      </w:r>
      <w:r w:rsidRPr="00220A6F" w:rsidR="00507C8A">
        <w:t xml:space="preserve"> </w:t>
      </w:r>
      <w:r w:rsidRPr="00220A6F">
        <w:t>into</w:t>
      </w:r>
      <w:r w:rsidRPr="00220A6F" w:rsidR="00507C8A">
        <w:t xml:space="preserve"> </w:t>
      </w:r>
      <w:r w:rsidRPr="00220A6F">
        <w:t>the</w:t>
      </w:r>
      <w:r w:rsidRPr="00220A6F" w:rsidR="00507C8A">
        <w:t xml:space="preserve"> </w:t>
      </w:r>
      <w:r w:rsidRPr="00220A6F">
        <w:t>industrial</w:t>
      </w:r>
      <w:r w:rsidRPr="00220A6F" w:rsidR="00507C8A">
        <w:t xml:space="preserve"> </w:t>
      </w:r>
      <w:r w:rsidRPr="00220A6F">
        <w:t>sector</w:t>
      </w:r>
      <w:r w:rsidR="00722C45">
        <w:t xml:space="preserve"> in</w:t>
      </w:r>
      <w:r w:rsidRPr="00220A6F" w:rsidR="00507C8A">
        <w:t xml:space="preserve"> </w:t>
      </w:r>
      <w:r w:rsidRPr="00220A6F">
        <w:t>eight</w:t>
      </w:r>
      <w:r w:rsidRPr="00220A6F" w:rsidR="00507C8A">
        <w:t xml:space="preserve"> </w:t>
      </w:r>
      <w:r w:rsidRPr="00220A6F">
        <w:t>sectors</w:t>
      </w:r>
      <w:r w:rsidRPr="00220A6F" w:rsidR="00507C8A">
        <w:t xml:space="preserve"> </w:t>
      </w:r>
      <w:r w:rsidRPr="00220A6F">
        <w:t>of</w:t>
      </w:r>
      <w:r w:rsidRPr="00220A6F" w:rsidR="00507C8A">
        <w:t xml:space="preserve"> </w:t>
      </w:r>
      <w:r w:rsidRPr="00220A6F">
        <w:t>the</w:t>
      </w:r>
      <w:r w:rsidRPr="00220A6F" w:rsidR="00507C8A">
        <w:t xml:space="preserve"> </w:t>
      </w:r>
      <w:r w:rsidRPr="00220A6F">
        <w:t>economy</w:t>
      </w:r>
      <w:r w:rsidRPr="00220A6F" w:rsidR="00507C8A">
        <w:t xml:space="preserve"> </w:t>
      </w:r>
      <w:r w:rsidRPr="00220A6F">
        <w:t>linked</w:t>
      </w:r>
      <w:r w:rsidRPr="00220A6F" w:rsidR="00507C8A">
        <w:t xml:space="preserve"> </w:t>
      </w:r>
      <w:r w:rsidRPr="00220A6F">
        <w:t>to</w:t>
      </w:r>
      <w:r w:rsidRPr="00220A6F" w:rsidR="00507C8A">
        <w:t xml:space="preserve"> </w:t>
      </w:r>
      <w:r w:rsidRPr="00220A6F">
        <w:t>155,000</w:t>
      </w:r>
      <w:r w:rsidRPr="00220A6F" w:rsidR="00507C8A">
        <w:t xml:space="preserve"> </w:t>
      </w:r>
      <w:r w:rsidRPr="00220A6F">
        <w:t>jobs.</w:t>
      </w:r>
      <w:r w:rsidRPr="00220A6F" w:rsidR="00507C8A">
        <w:t xml:space="preserve"> </w:t>
      </w:r>
      <w:r w:rsidRPr="00220A6F">
        <w:t>Alongside</w:t>
      </w:r>
      <w:r w:rsidRPr="00220A6F" w:rsidR="00507C8A">
        <w:t xml:space="preserve"> </w:t>
      </w:r>
      <w:r w:rsidRPr="00220A6F">
        <w:t>that,</w:t>
      </w:r>
      <w:r w:rsidRPr="00220A6F" w:rsidR="00507C8A">
        <w:t xml:space="preserve"> </w:t>
      </w:r>
      <w:r w:rsidRPr="00220A6F">
        <w:t>when</w:t>
      </w:r>
      <w:r w:rsidRPr="00220A6F" w:rsidR="00507C8A">
        <w:t xml:space="preserve"> </w:t>
      </w:r>
      <w:r w:rsidRPr="00220A6F">
        <w:t>it</w:t>
      </w:r>
      <w:r w:rsidRPr="00220A6F" w:rsidR="00507C8A">
        <w:t xml:space="preserve"> </w:t>
      </w:r>
      <w:r w:rsidRPr="00220A6F">
        <w:t>comes</w:t>
      </w:r>
      <w:r w:rsidRPr="00220A6F" w:rsidR="00507C8A">
        <w:t xml:space="preserve"> </w:t>
      </w:r>
      <w:r w:rsidRPr="00220A6F">
        <w:t>to</w:t>
      </w:r>
      <w:r w:rsidRPr="00220A6F" w:rsidR="00507C8A">
        <w:t xml:space="preserve"> </w:t>
      </w:r>
      <w:r w:rsidRPr="00220A6F">
        <w:t>growth</w:t>
      </w:r>
      <w:r w:rsidRPr="00220A6F" w:rsidR="00507C8A">
        <w:t xml:space="preserve"> </w:t>
      </w:r>
      <w:r w:rsidRPr="00220A6F">
        <w:t>and</w:t>
      </w:r>
      <w:r w:rsidRPr="00220A6F" w:rsidR="00507C8A">
        <w:t xml:space="preserve"> </w:t>
      </w:r>
      <w:r w:rsidRPr="00220A6F">
        <w:t>looking</w:t>
      </w:r>
      <w:r w:rsidRPr="00220A6F" w:rsidR="00507C8A">
        <w:t xml:space="preserve"> </w:t>
      </w:r>
      <w:r w:rsidRPr="00220A6F">
        <w:t>at</w:t>
      </w:r>
      <w:r w:rsidRPr="00220A6F" w:rsidR="00507C8A">
        <w:t xml:space="preserve"> </w:t>
      </w:r>
      <w:r w:rsidRPr="00220A6F">
        <w:t>those</w:t>
      </w:r>
      <w:r w:rsidRPr="00220A6F" w:rsidR="00507C8A">
        <w:t xml:space="preserve"> </w:t>
      </w:r>
      <w:r w:rsidRPr="00220A6F">
        <w:t>high-growth</w:t>
      </w:r>
      <w:r w:rsidRPr="00220A6F" w:rsidR="00507C8A">
        <w:t xml:space="preserve"> </w:t>
      </w:r>
      <w:r w:rsidRPr="00220A6F">
        <w:t>parts</w:t>
      </w:r>
      <w:r w:rsidRPr="00220A6F" w:rsidR="00507C8A">
        <w:t xml:space="preserve"> </w:t>
      </w:r>
      <w:r w:rsidRPr="00220A6F">
        <w:t>of</w:t>
      </w:r>
      <w:r w:rsidRPr="00220A6F" w:rsidR="00507C8A">
        <w:t xml:space="preserve"> </w:t>
      </w:r>
      <w:r w:rsidRPr="00220A6F">
        <w:t>the</w:t>
      </w:r>
      <w:r w:rsidRPr="00220A6F" w:rsidR="00507C8A">
        <w:t xml:space="preserve"> </w:t>
      </w:r>
      <w:r w:rsidRPr="00220A6F">
        <w:t>economy,</w:t>
      </w:r>
      <w:r w:rsidRPr="00220A6F" w:rsidR="00507C8A">
        <w:t xml:space="preserve"> </w:t>
      </w:r>
      <w:r w:rsidRPr="00220A6F">
        <w:t>you</w:t>
      </w:r>
      <w:r w:rsidRPr="00220A6F" w:rsidR="00507C8A">
        <w:t xml:space="preserve"> </w:t>
      </w:r>
      <w:r w:rsidRPr="00220A6F">
        <w:t>know</w:t>
      </w:r>
      <w:r w:rsidRPr="00220A6F" w:rsidR="00507C8A">
        <w:t xml:space="preserve"> </w:t>
      </w:r>
      <w:r w:rsidRPr="00220A6F">
        <w:t>I</w:t>
      </w:r>
      <w:r w:rsidRPr="00220A6F" w:rsidR="00507C8A">
        <w:t xml:space="preserve"> </w:t>
      </w:r>
      <w:r w:rsidRPr="00220A6F">
        <w:t>am</w:t>
      </w:r>
      <w:r w:rsidRPr="00220A6F" w:rsidR="00507C8A">
        <w:t xml:space="preserve"> </w:t>
      </w:r>
      <w:r w:rsidRPr="00220A6F">
        <w:t>very</w:t>
      </w:r>
      <w:r w:rsidRPr="00220A6F" w:rsidR="00507C8A">
        <w:t xml:space="preserve"> </w:t>
      </w:r>
      <w:r w:rsidRPr="00220A6F">
        <w:t>interested</w:t>
      </w:r>
      <w:r w:rsidRPr="00220A6F" w:rsidR="00507C8A">
        <w:t xml:space="preserve"> </w:t>
      </w:r>
      <w:r w:rsidRPr="00220A6F">
        <w:t>and</w:t>
      </w:r>
      <w:r w:rsidRPr="00220A6F" w:rsidR="00507C8A">
        <w:t xml:space="preserve"> </w:t>
      </w:r>
      <w:r w:rsidRPr="00220A6F">
        <w:t>assertive</w:t>
      </w:r>
      <w:r w:rsidRPr="00220A6F" w:rsidR="00507C8A">
        <w:t xml:space="preserve"> </w:t>
      </w:r>
      <w:r w:rsidRPr="00220A6F">
        <w:t>when</w:t>
      </w:r>
      <w:r w:rsidRPr="00220A6F" w:rsidR="00507C8A">
        <w:t xml:space="preserve"> </w:t>
      </w:r>
      <w:r w:rsidRPr="00220A6F">
        <w:t>it</w:t>
      </w:r>
      <w:r w:rsidRPr="00220A6F" w:rsidR="00507C8A">
        <w:t xml:space="preserve"> </w:t>
      </w:r>
      <w:r w:rsidRPr="00220A6F">
        <w:t>comes</w:t>
      </w:r>
      <w:r w:rsidRPr="00220A6F" w:rsidR="00507C8A">
        <w:t xml:space="preserve"> </w:t>
      </w:r>
      <w:r w:rsidRPr="00220A6F">
        <w:t>to</w:t>
      </w:r>
      <w:r w:rsidRPr="00220A6F" w:rsidR="00507C8A">
        <w:t xml:space="preserve"> </w:t>
      </w:r>
      <w:r w:rsidRPr="00220A6F">
        <w:t>scale-up.</w:t>
      </w:r>
      <w:r w:rsidRPr="00220A6F" w:rsidR="00507C8A">
        <w:t xml:space="preserve"> </w:t>
      </w:r>
      <w:r w:rsidRPr="00220A6F">
        <w:t>This</w:t>
      </w:r>
      <w:r w:rsidRPr="00220A6F" w:rsidR="00507C8A">
        <w:t xml:space="preserve"> </w:t>
      </w:r>
      <w:r w:rsidRPr="00220A6F">
        <w:t>is</w:t>
      </w:r>
      <w:r w:rsidRPr="00220A6F" w:rsidR="00507C8A">
        <w:t xml:space="preserve"> </w:t>
      </w:r>
      <w:r w:rsidRPr="00220A6F">
        <w:t>something</w:t>
      </w:r>
      <w:r w:rsidRPr="00220A6F" w:rsidR="00507C8A">
        <w:t xml:space="preserve"> </w:t>
      </w:r>
      <w:r w:rsidRPr="00220A6F">
        <w:t>that</w:t>
      </w:r>
      <w:r w:rsidRPr="00220A6F" w:rsidR="00507C8A">
        <w:t xml:space="preserve"> </w:t>
      </w:r>
      <w:r w:rsidRPr="00220A6F">
        <w:t>I</w:t>
      </w:r>
      <w:r w:rsidRPr="00220A6F" w:rsidR="00507C8A">
        <w:t xml:space="preserve"> </w:t>
      </w:r>
      <w:r w:rsidRPr="00220A6F">
        <w:t>have</w:t>
      </w:r>
      <w:r w:rsidRPr="00220A6F" w:rsidR="00507C8A">
        <w:t xml:space="preserve"> </w:t>
      </w:r>
      <w:r w:rsidRPr="00220A6F">
        <w:t>been</w:t>
      </w:r>
      <w:r w:rsidRPr="00220A6F" w:rsidR="00507C8A">
        <w:t xml:space="preserve"> </w:t>
      </w:r>
      <w:r w:rsidRPr="00220A6F">
        <w:t>speaking</w:t>
      </w:r>
      <w:r w:rsidRPr="00220A6F" w:rsidR="00507C8A">
        <w:t xml:space="preserve"> </w:t>
      </w:r>
      <w:r w:rsidRPr="00220A6F">
        <w:t>about</w:t>
      </w:r>
      <w:r w:rsidRPr="00220A6F" w:rsidR="00507C8A">
        <w:t xml:space="preserve"> </w:t>
      </w:r>
      <w:r w:rsidRPr="00220A6F">
        <w:t>a</w:t>
      </w:r>
      <w:r w:rsidRPr="00220A6F" w:rsidR="00507C8A">
        <w:t xml:space="preserve"> </w:t>
      </w:r>
      <w:r w:rsidRPr="00220A6F">
        <w:t>great</w:t>
      </w:r>
      <w:r w:rsidRPr="00220A6F" w:rsidR="00507C8A">
        <w:t xml:space="preserve"> </w:t>
      </w:r>
      <w:r w:rsidRPr="00220A6F">
        <w:t>deal</w:t>
      </w:r>
      <w:r w:rsidRPr="00220A6F" w:rsidR="00507C8A">
        <w:t xml:space="preserve"> </w:t>
      </w:r>
      <w:r w:rsidRPr="00220A6F">
        <w:t>more.</w:t>
      </w:r>
      <w:r w:rsidRPr="00220A6F" w:rsidR="00507C8A">
        <w:t xml:space="preserve"> </w:t>
      </w:r>
      <w:r w:rsidRPr="00220A6F">
        <w:t>We</w:t>
      </w:r>
      <w:r w:rsidRPr="00220A6F" w:rsidR="00507C8A">
        <w:t xml:space="preserve"> </w:t>
      </w:r>
      <w:r w:rsidRPr="00220A6F">
        <w:t>are</w:t>
      </w:r>
      <w:r w:rsidRPr="00220A6F" w:rsidR="00507C8A">
        <w:t xml:space="preserve"> </w:t>
      </w:r>
      <w:r w:rsidRPr="00220A6F">
        <w:t>aligning</w:t>
      </w:r>
      <w:r w:rsidRPr="00220A6F" w:rsidR="00507C8A">
        <w:t xml:space="preserve"> </w:t>
      </w:r>
      <w:r w:rsidRPr="00220A6F">
        <w:t>the</w:t>
      </w:r>
      <w:r w:rsidRPr="00220A6F" w:rsidR="00507C8A">
        <w:t xml:space="preserve"> </w:t>
      </w:r>
      <w:r w:rsidRPr="00220A6F">
        <w:t>British</w:t>
      </w:r>
      <w:r w:rsidRPr="00220A6F" w:rsidR="00507C8A">
        <w:t xml:space="preserve"> </w:t>
      </w:r>
      <w:r w:rsidRPr="00220A6F">
        <w:t>Business</w:t>
      </w:r>
      <w:r w:rsidRPr="00220A6F" w:rsidR="00507C8A">
        <w:t xml:space="preserve"> </w:t>
      </w:r>
      <w:r w:rsidRPr="00220A6F">
        <w:t>Bank</w:t>
      </w:r>
      <w:r w:rsidRPr="00220A6F" w:rsidR="00507C8A">
        <w:t xml:space="preserve"> </w:t>
      </w:r>
      <w:r w:rsidRPr="00220A6F">
        <w:t>for</w:t>
      </w:r>
      <w:r w:rsidRPr="00220A6F" w:rsidR="00507C8A">
        <w:t xml:space="preserve"> </w:t>
      </w:r>
      <w:r w:rsidRPr="00220A6F">
        <w:t>those</w:t>
      </w:r>
      <w:r w:rsidRPr="00220A6F" w:rsidR="00507C8A">
        <w:t xml:space="preserve"> </w:t>
      </w:r>
      <w:r w:rsidRPr="00220A6F">
        <w:t>companies,</w:t>
      </w:r>
      <w:r w:rsidRPr="00220A6F" w:rsidR="00507C8A">
        <w:t xml:space="preserve"> </w:t>
      </w:r>
      <w:r w:rsidRPr="00220A6F">
        <w:t>because</w:t>
      </w:r>
      <w:r w:rsidRPr="00220A6F" w:rsidR="00507C8A">
        <w:t xml:space="preserve"> </w:t>
      </w:r>
      <w:r w:rsidRPr="00220A6F">
        <w:t>we</w:t>
      </w:r>
      <w:r w:rsidRPr="00220A6F" w:rsidR="00507C8A">
        <w:t xml:space="preserve"> </w:t>
      </w:r>
      <w:r w:rsidRPr="00220A6F">
        <w:t>are</w:t>
      </w:r>
      <w:r w:rsidRPr="00220A6F" w:rsidR="00507C8A">
        <w:t xml:space="preserve"> </w:t>
      </w:r>
      <w:r w:rsidRPr="00220A6F">
        <w:t>the</w:t>
      </w:r>
      <w:r w:rsidRPr="00220A6F" w:rsidR="00507C8A">
        <w:t xml:space="preserve"> </w:t>
      </w:r>
      <w:r w:rsidRPr="00220A6F">
        <w:t>start-up</w:t>
      </w:r>
      <w:r w:rsidRPr="00220A6F" w:rsidR="00507C8A">
        <w:t xml:space="preserve"> </w:t>
      </w:r>
      <w:r w:rsidRPr="00220A6F">
        <w:t>capital</w:t>
      </w:r>
      <w:r w:rsidRPr="00220A6F" w:rsidR="00507C8A">
        <w:t xml:space="preserve"> </w:t>
      </w:r>
      <w:r w:rsidRPr="00220A6F">
        <w:t>of</w:t>
      </w:r>
      <w:r w:rsidRPr="00220A6F" w:rsidR="00507C8A">
        <w:t xml:space="preserve"> </w:t>
      </w:r>
      <w:r w:rsidRPr="00220A6F">
        <w:t>Europe</w:t>
      </w:r>
      <w:r w:rsidRPr="00220A6F">
        <w:t>.</w:t>
      </w:r>
      <w:r w:rsidRPr="00220A6F" w:rsidR="008A621A">
        <w:t xml:space="preserve"> </w:t>
      </w:r>
      <w:r w:rsidRPr="00220A6F">
        <w:t>W</w:t>
      </w:r>
      <w:r w:rsidRPr="00220A6F">
        <w:t>e</w:t>
      </w:r>
      <w:r w:rsidRPr="00220A6F" w:rsidR="00507C8A">
        <w:t xml:space="preserve"> </w:t>
      </w:r>
      <w:r w:rsidRPr="00220A6F">
        <w:t>are</w:t>
      </w:r>
      <w:r w:rsidRPr="00220A6F" w:rsidR="00507C8A">
        <w:t xml:space="preserve"> </w:t>
      </w:r>
      <w:r w:rsidRPr="00220A6F">
        <w:t>the</w:t>
      </w:r>
      <w:r w:rsidRPr="00220A6F" w:rsidR="00507C8A">
        <w:t xml:space="preserve"> </w:t>
      </w:r>
      <w:r w:rsidRPr="00220A6F">
        <w:t>unicorn</w:t>
      </w:r>
      <w:r w:rsidRPr="00220A6F" w:rsidR="00507C8A">
        <w:t xml:space="preserve"> </w:t>
      </w:r>
      <w:r w:rsidRPr="00220A6F">
        <w:t>capital</w:t>
      </w:r>
      <w:r w:rsidRPr="00220A6F" w:rsidR="00507C8A">
        <w:t xml:space="preserve"> </w:t>
      </w:r>
      <w:r w:rsidRPr="00220A6F">
        <w:t>of</w:t>
      </w:r>
      <w:r w:rsidRPr="00220A6F" w:rsidR="00507C8A">
        <w:t xml:space="preserve"> </w:t>
      </w:r>
      <w:r w:rsidRPr="00220A6F">
        <w:t>Europe</w:t>
      </w:r>
      <w:r w:rsidRPr="00220A6F">
        <w:t>,</w:t>
      </w:r>
      <w:r w:rsidRPr="00220A6F" w:rsidR="00507C8A">
        <w:t xml:space="preserve"> </w:t>
      </w:r>
      <w:r w:rsidRPr="00220A6F">
        <w:t>but</w:t>
      </w:r>
      <w:r w:rsidRPr="00220A6F" w:rsidR="00507C8A">
        <w:t xml:space="preserve"> </w:t>
      </w:r>
      <w:r w:rsidRPr="00220A6F">
        <w:t>too</w:t>
      </w:r>
      <w:r w:rsidRPr="00220A6F" w:rsidR="00507C8A">
        <w:t xml:space="preserve"> </w:t>
      </w:r>
      <w:r w:rsidRPr="00220A6F">
        <w:t>many</w:t>
      </w:r>
      <w:r w:rsidRPr="00220A6F" w:rsidR="00507C8A">
        <w:t xml:space="preserve"> </w:t>
      </w:r>
      <w:r w:rsidRPr="00220A6F">
        <w:t>of</w:t>
      </w:r>
      <w:r w:rsidRPr="00220A6F" w:rsidR="00507C8A">
        <w:t xml:space="preserve"> </w:t>
      </w:r>
      <w:r w:rsidRPr="00220A6F">
        <w:t>those</w:t>
      </w:r>
      <w:r w:rsidRPr="00220A6F" w:rsidR="00507C8A">
        <w:t xml:space="preserve"> </w:t>
      </w:r>
      <w:r w:rsidRPr="00220A6F">
        <w:t>businesses,</w:t>
      </w:r>
      <w:r w:rsidRPr="00220A6F" w:rsidR="00507C8A">
        <w:t xml:space="preserve"> </w:t>
      </w:r>
      <w:r w:rsidRPr="00220A6F">
        <w:t>once</w:t>
      </w:r>
      <w:r w:rsidRPr="00220A6F" w:rsidR="00507C8A">
        <w:t xml:space="preserve"> </w:t>
      </w:r>
      <w:r w:rsidRPr="00220A6F">
        <w:t>they</w:t>
      </w:r>
      <w:r w:rsidRPr="00220A6F" w:rsidR="00507C8A">
        <w:t xml:space="preserve"> </w:t>
      </w:r>
      <w:r w:rsidRPr="00220A6F">
        <w:t>go</w:t>
      </w:r>
      <w:r w:rsidRPr="00220A6F" w:rsidR="00507C8A">
        <w:t xml:space="preserve"> </w:t>
      </w:r>
      <w:r w:rsidRPr="00220A6F">
        <w:t>unicorn,</w:t>
      </w:r>
      <w:r w:rsidRPr="00220A6F" w:rsidR="00507C8A">
        <w:t xml:space="preserve"> </w:t>
      </w:r>
      <w:r w:rsidRPr="00220A6F">
        <w:t>move</w:t>
      </w:r>
      <w:r w:rsidRPr="00220A6F" w:rsidR="00507C8A">
        <w:t xml:space="preserve"> </w:t>
      </w:r>
      <w:r w:rsidRPr="00220A6F">
        <w:t>to</w:t>
      </w:r>
      <w:r w:rsidRPr="00220A6F" w:rsidR="00507C8A">
        <w:t xml:space="preserve"> </w:t>
      </w:r>
      <w:r w:rsidRPr="00220A6F">
        <w:t>America</w:t>
      </w:r>
      <w:r w:rsidRPr="00220A6F" w:rsidR="00507C8A">
        <w:t xml:space="preserve"> </w:t>
      </w:r>
      <w:r w:rsidRPr="00220A6F">
        <w:t>or</w:t>
      </w:r>
      <w:r w:rsidRPr="00220A6F" w:rsidR="00507C8A">
        <w:t xml:space="preserve"> </w:t>
      </w:r>
      <w:r w:rsidRPr="00220A6F">
        <w:t>elsewhere</w:t>
      </w:r>
      <w:r w:rsidRPr="00220A6F" w:rsidR="00507C8A">
        <w:t xml:space="preserve"> </w:t>
      </w:r>
      <w:r w:rsidRPr="00220A6F">
        <w:t>because</w:t>
      </w:r>
      <w:r w:rsidRPr="00220A6F" w:rsidR="00507C8A">
        <w:t xml:space="preserve"> </w:t>
      </w:r>
      <w:r w:rsidRPr="00220A6F">
        <w:t>of</w:t>
      </w:r>
      <w:r w:rsidRPr="00220A6F" w:rsidR="00507C8A">
        <w:t xml:space="preserve"> </w:t>
      </w:r>
      <w:r w:rsidRPr="00220A6F">
        <w:t>the</w:t>
      </w:r>
      <w:r w:rsidRPr="00220A6F" w:rsidR="00507C8A">
        <w:t xml:space="preserve"> </w:t>
      </w:r>
      <w:r w:rsidRPr="00220A6F">
        <w:t>abundance</w:t>
      </w:r>
      <w:r w:rsidRPr="00220A6F" w:rsidR="00507C8A">
        <w:t xml:space="preserve"> </w:t>
      </w:r>
      <w:r w:rsidRPr="00220A6F">
        <w:t>of</w:t>
      </w:r>
      <w:r w:rsidRPr="00220A6F" w:rsidR="00507C8A">
        <w:t xml:space="preserve"> </w:t>
      </w:r>
      <w:r w:rsidRPr="00220A6F">
        <w:t>capital</w:t>
      </w:r>
      <w:r w:rsidRPr="00220A6F" w:rsidR="00507C8A">
        <w:t xml:space="preserve"> </w:t>
      </w:r>
      <w:r w:rsidRPr="00220A6F">
        <w:t>and</w:t>
      </w:r>
      <w:r w:rsidRPr="00220A6F" w:rsidR="00507C8A">
        <w:t xml:space="preserve"> </w:t>
      </w:r>
      <w:r w:rsidRPr="00220A6F">
        <w:t>the</w:t>
      </w:r>
      <w:r w:rsidRPr="00220A6F" w:rsidR="00507C8A">
        <w:t xml:space="preserve"> </w:t>
      </w:r>
      <w:r w:rsidRPr="00220A6F">
        <w:t>regulatory</w:t>
      </w:r>
      <w:r w:rsidRPr="00220A6F" w:rsidR="00507C8A">
        <w:t xml:space="preserve"> </w:t>
      </w:r>
      <w:r w:rsidRPr="00220A6F">
        <w:t>environment</w:t>
      </w:r>
      <w:r w:rsidRPr="00220A6F" w:rsidR="00507C8A">
        <w:t xml:space="preserve"> </w:t>
      </w:r>
      <w:r w:rsidRPr="00220A6F">
        <w:t>that</w:t>
      </w:r>
      <w:r w:rsidRPr="00220A6F" w:rsidR="00507C8A">
        <w:t xml:space="preserve"> </w:t>
      </w:r>
      <w:r w:rsidRPr="00220A6F">
        <w:t>they</w:t>
      </w:r>
      <w:r w:rsidRPr="00220A6F" w:rsidR="00507C8A">
        <w:t xml:space="preserve"> </w:t>
      </w:r>
      <w:r w:rsidRPr="00220A6F">
        <w:t>find</w:t>
      </w:r>
      <w:r w:rsidRPr="00220A6F" w:rsidR="00507C8A">
        <w:t xml:space="preserve"> </w:t>
      </w:r>
      <w:r w:rsidRPr="00220A6F">
        <w:t>themselves</w:t>
      </w:r>
      <w:r w:rsidRPr="00220A6F" w:rsidR="00507C8A">
        <w:t xml:space="preserve"> </w:t>
      </w:r>
      <w:r w:rsidRPr="00220A6F">
        <w:t>in.</w:t>
      </w:r>
      <w:r w:rsidRPr="00220A6F" w:rsidR="00507C8A">
        <w:t xml:space="preserve"> </w:t>
      </w:r>
    </w:p>
    <w:p w:rsidR="00CD24E9" w:rsidRPr="00220A6F" w:rsidP="00B5224A">
      <w:pPr>
        <w:pStyle w:val="Answer"/>
      </w:pPr>
      <w:r w:rsidRPr="00220A6F">
        <w:t>We</w:t>
      </w:r>
      <w:r w:rsidRPr="00220A6F" w:rsidR="00507C8A">
        <w:t xml:space="preserve"> </w:t>
      </w:r>
      <w:r w:rsidRPr="00220A6F">
        <w:t>are</w:t>
      </w:r>
      <w:r w:rsidRPr="00220A6F" w:rsidR="00507C8A">
        <w:t xml:space="preserve"> </w:t>
      </w:r>
      <w:r w:rsidRPr="00220A6F" w:rsidR="00BD0E5E">
        <w:t>aligning</w:t>
      </w:r>
      <w:r w:rsidRPr="00220A6F" w:rsidR="00507C8A">
        <w:t xml:space="preserve"> </w:t>
      </w:r>
      <w:r w:rsidRPr="00220A6F" w:rsidR="00BD0E5E">
        <w:t>a</w:t>
      </w:r>
      <w:r w:rsidRPr="00220A6F" w:rsidR="00507C8A">
        <w:t xml:space="preserve"> </w:t>
      </w:r>
      <w:r w:rsidRPr="00220A6F" w:rsidR="00BD0E5E">
        <w:t>very</w:t>
      </w:r>
      <w:r w:rsidRPr="00220A6F" w:rsidR="00507C8A">
        <w:t xml:space="preserve"> </w:t>
      </w:r>
      <w:r w:rsidRPr="00220A6F" w:rsidR="00BD0E5E">
        <w:t>ambitious</w:t>
      </w:r>
      <w:r w:rsidRPr="00220A6F" w:rsidR="00507C8A">
        <w:t xml:space="preserve"> </w:t>
      </w:r>
      <w:r w:rsidRPr="00220A6F" w:rsidR="00BD0E5E">
        <w:t>programme</w:t>
      </w:r>
      <w:r w:rsidRPr="00220A6F" w:rsidR="00507C8A">
        <w:t xml:space="preserve"> </w:t>
      </w:r>
      <w:r w:rsidRPr="00220A6F" w:rsidR="00BD0E5E">
        <w:t>with</w:t>
      </w:r>
      <w:r w:rsidRPr="00220A6F" w:rsidR="00507C8A">
        <w:t xml:space="preserve"> </w:t>
      </w:r>
      <w:r w:rsidRPr="00220A6F" w:rsidR="00BD0E5E">
        <w:t>the</w:t>
      </w:r>
      <w:r w:rsidRPr="00220A6F" w:rsidR="00507C8A">
        <w:t xml:space="preserve"> </w:t>
      </w:r>
      <w:r w:rsidRPr="00220A6F" w:rsidR="00BD0E5E">
        <w:t>British</w:t>
      </w:r>
      <w:r w:rsidRPr="00220A6F" w:rsidR="00507C8A">
        <w:t xml:space="preserve"> </w:t>
      </w:r>
      <w:r w:rsidRPr="00220A6F" w:rsidR="00BD0E5E">
        <w:t>Business</w:t>
      </w:r>
      <w:r w:rsidRPr="00220A6F" w:rsidR="00507C8A">
        <w:t xml:space="preserve"> </w:t>
      </w:r>
      <w:r w:rsidRPr="00220A6F" w:rsidR="00BD0E5E">
        <w:t>Bank,</w:t>
      </w:r>
      <w:r w:rsidRPr="00220A6F" w:rsidR="00507C8A">
        <w:t xml:space="preserve"> </w:t>
      </w:r>
      <w:r w:rsidRPr="00220A6F" w:rsidR="00BD0E5E">
        <w:t>so</w:t>
      </w:r>
      <w:r w:rsidRPr="00220A6F" w:rsidR="00507C8A">
        <w:t xml:space="preserve"> </w:t>
      </w:r>
      <w:r w:rsidRPr="00220A6F" w:rsidR="00BD0E5E">
        <w:t>that</w:t>
      </w:r>
      <w:r w:rsidRPr="00220A6F" w:rsidR="00507C8A">
        <w:t xml:space="preserve"> </w:t>
      </w:r>
      <w:r w:rsidRPr="00220A6F" w:rsidR="00BD0E5E">
        <w:t>we</w:t>
      </w:r>
      <w:r w:rsidRPr="00220A6F" w:rsidR="00507C8A">
        <w:t xml:space="preserve"> </w:t>
      </w:r>
      <w:r w:rsidRPr="00220A6F" w:rsidR="00BD0E5E">
        <w:t>can</w:t>
      </w:r>
      <w:r w:rsidRPr="00220A6F" w:rsidR="00507C8A">
        <w:t xml:space="preserve"> </w:t>
      </w:r>
      <w:r w:rsidRPr="00220A6F">
        <w:t>even</w:t>
      </w:r>
      <w:r w:rsidRPr="00220A6F" w:rsidR="00507C8A">
        <w:t xml:space="preserve"> </w:t>
      </w:r>
      <w:r w:rsidRPr="00220A6F" w:rsidR="00BD0E5E">
        <w:t>take</w:t>
      </w:r>
      <w:r w:rsidRPr="00220A6F" w:rsidR="00507C8A">
        <w:t xml:space="preserve"> </w:t>
      </w:r>
      <w:r w:rsidRPr="00220A6F" w:rsidR="00BD0E5E">
        <w:t>a</w:t>
      </w:r>
      <w:r w:rsidRPr="00220A6F" w:rsidR="00507C8A">
        <w:t xml:space="preserve"> </w:t>
      </w:r>
      <w:r w:rsidRPr="00220A6F" w:rsidR="00BD0E5E">
        <w:t>series</w:t>
      </w:r>
      <w:r w:rsidRPr="00220A6F" w:rsidR="00507C8A">
        <w:t xml:space="preserve"> </w:t>
      </w:r>
      <w:r w:rsidRPr="00220A6F" w:rsidR="00BD0E5E">
        <w:t>of</w:t>
      </w:r>
      <w:r w:rsidRPr="00220A6F" w:rsidR="00507C8A">
        <w:t xml:space="preserve"> </w:t>
      </w:r>
      <w:r w:rsidRPr="00220A6F" w:rsidR="00BD0E5E">
        <w:t>equity</w:t>
      </w:r>
      <w:r w:rsidRPr="00220A6F" w:rsidR="00507C8A">
        <w:t xml:space="preserve"> </w:t>
      </w:r>
      <w:r w:rsidRPr="00220A6F" w:rsidR="00BD0E5E">
        <w:t>stakes</w:t>
      </w:r>
      <w:r w:rsidRPr="00220A6F">
        <w:t>.</w:t>
      </w:r>
      <w:r w:rsidRPr="00220A6F" w:rsidR="008A621A">
        <w:t xml:space="preserve"> </w:t>
      </w:r>
      <w:r w:rsidRPr="00220A6F">
        <w:t>Y</w:t>
      </w:r>
      <w:r w:rsidRPr="00220A6F" w:rsidR="00BD0E5E">
        <w:t>ou</w:t>
      </w:r>
      <w:r w:rsidRPr="00220A6F" w:rsidR="00507C8A">
        <w:t xml:space="preserve"> </w:t>
      </w:r>
      <w:r w:rsidRPr="00220A6F" w:rsidR="00BD0E5E">
        <w:t>will</w:t>
      </w:r>
      <w:r w:rsidRPr="00220A6F" w:rsidR="00507C8A">
        <w:t xml:space="preserve"> </w:t>
      </w:r>
      <w:r w:rsidRPr="00220A6F" w:rsidR="00BD0E5E">
        <w:t>see</w:t>
      </w:r>
      <w:r w:rsidRPr="00220A6F" w:rsidR="00507C8A">
        <w:t xml:space="preserve"> </w:t>
      </w:r>
      <w:r w:rsidRPr="00220A6F" w:rsidR="00BD0E5E">
        <w:t>the</w:t>
      </w:r>
      <w:r w:rsidRPr="00220A6F" w:rsidR="00507C8A">
        <w:t xml:space="preserve"> </w:t>
      </w:r>
      <w:r w:rsidRPr="00220A6F" w:rsidR="00BD0E5E">
        <w:t>risk</w:t>
      </w:r>
      <w:r w:rsidRPr="00220A6F" w:rsidR="00507C8A">
        <w:t xml:space="preserve"> </w:t>
      </w:r>
      <w:r w:rsidRPr="00220A6F" w:rsidR="00BD0E5E">
        <w:t>threshold</w:t>
      </w:r>
      <w:r w:rsidRPr="00220A6F" w:rsidR="00507C8A">
        <w:t xml:space="preserve"> </w:t>
      </w:r>
      <w:r w:rsidRPr="00220A6F" w:rsidR="00BD0E5E">
        <w:t>going</w:t>
      </w:r>
      <w:r w:rsidRPr="00220A6F" w:rsidR="00507C8A">
        <w:t xml:space="preserve"> </w:t>
      </w:r>
      <w:r w:rsidRPr="00220A6F" w:rsidR="00BD0E5E">
        <w:t>higher</w:t>
      </w:r>
      <w:r w:rsidRPr="00220A6F" w:rsidR="00507C8A">
        <w:t xml:space="preserve"> </w:t>
      </w:r>
      <w:r w:rsidRPr="00220A6F" w:rsidR="00BD0E5E">
        <w:t>and</w:t>
      </w:r>
      <w:r w:rsidRPr="00220A6F" w:rsidR="00507C8A">
        <w:t xml:space="preserve"> </w:t>
      </w:r>
      <w:r w:rsidRPr="00220A6F" w:rsidR="00BD0E5E">
        <w:t>higher</w:t>
      </w:r>
      <w:r w:rsidRPr="00220A6F" w:rsidR="00507C8A">
        <w:t xml:space="preserve"> </w:t>
      </w:r>
      <w:r w:rsidRPr="00220A6F" w:rsidR="00BD0E5E">
        <w:t>as</w:t>
      </w:r>
      <w:r w:rsidRPr="00220A6F" w:rsidR="00507C8A">
        <w:t xml:space="preserve"> </w:t>
      </w:r>
      <w:r w:rsidRPr="00220A6F" w:rsidR="00BD0E5E">
        <w:t>we</w:t>
      </w:r>
      <w:r w:rsidRPr="00220A6F" w:rsidR="00507C8A">
        <w:t xml:space="preserve"> </w:t>
      </w:r>
      <w:r w:rsidRPr="00220A6F" w:rsidR="00BD0E5E">
        <w:t>take</w:t>
      </w:r>
      <w:r w:rsidRPr="00220A6F" w:rsidR="00507C8A">
        <w:t xml:space="preserve"> </w:t>
      </w:r>
      <w:r w:rsidRPr="00220A6F" w:rsidR="00BD0E5E">
        <w:t>more</w:t>
      </w:r>
      <w:r w:rsidRPr="00220A6F" w:rsidR="00507C8A">
        <w:t xml:space="preserve"> </w:t>
      </w:r>
      <w:r w:rsidRPr="00220A6F" w:rsidR="00BD0E5E">
        <w:t>equity</w:t>
      </w:r>
      <w:r w:rsidRPr="00220A6F" w:rsidR="00507C8A">
        <w:t xml:space="preserve"> </w:t>
      </w:r>
      <w:r w:rsidRPr="00220A6F" w:rsidR="00BD0E5E">
        <w:t>stakes.</w:t>
      </w:r>
      <w:r w:rsidRPr="00220A6F" w:rsidR="00507C8A">
        <w:t xml:space="preserve"> </w:t>
      </w:r>
      <w:r w:rsidRPr="00220A6F" w:rsidR="00BD0E5E">
        <w:t>That</w:t>
      </w:r>
      <w:r w:rsidRPr="00220A6F" w:rsidR="00507C8A">
        <w:t xml:space="preserve"> </w:t>
      </w:r>
      <w:r w:rsidRPr="00220A6F" w:rsidR="00BD0E5E">
        <w:t>is</w:t>
      </w:r>
      <w:r w:rsidRPr="00220A6F" w:rsidR="00507C8A">
        <w:t xml:space="preserve"> </w:t>
      </w:r>
      <w:r w:rsidRPr="00220A6F" w:rsidR="00BD0E5E">
        <w:t>not</w:t>
      </w:r>
      <w:r w:rsidRPr="00220A6F" w:rsidR="00507C8A">
        <w:t xml:space="preserve"> </w:t>
      </w:r>
      <w:r w:rsidRPr="00220A6F" w:rsidR="00BD0E5E">
        <w:t>about</w:t>
      </w:r>
      <w:r w:rsidRPr="00220A6F" w:rsidR="00507C8A">
        <w:t xml:space="preserve"> </w:t>
      </w:r>
      <w:r w:rsidRPr="00220A6F" w:rsidR="00BD0E5E">
        <w:t>going</w:t>
      </w:r>
      <w:r w:rsidRPr="00220A6F" w:rsidR="00507C8A">
        <w:t xml:space="preserve"> </w:t>
      </w:r>
      <w:r w:rsidRPr="00220A6F" w:rsidR="00BD0E5E">
        <w:t>back</w:t>
      </w:r>
      <w:r w:rsidRPr="00220A6F" w:rsidR="00507C8A">
        <w:t xml:space="preserve"> </w:t>
      </w:r>
      <w:r w:rsidRPr="00220A6F" w:rsidR="00BD0E5E">
        <w:t>to</w:t>
      </w:r>
      <w:r w:rsidRPr="00220A6F" w:rsidR="00507C8A">
        <w:t xml:space="preserve"> </w:t>
      </w:r>
      <w:r w:rsidRPr="00220A6F" w:rsidR="00BD0E5E">
        <w:t>the</w:t>
      </w:r>
      <w:r w:rsidRPr="00220A6F" w:rsidR="00507C8A">
        <w:t xml:space="preserve"> </w:t>
      </w:r>
      <w:r w:rsidRPr="00220A6F" w:rsidR="000A081A">
        <w:t>19</w:t>
      </w:r>
      <w:r w:rsidRPr="00220A6F" w:rsidR="00BD0E5E">
        <w:t>70s,</w:t>
      </w:r>
      <w:r w:rsidRPr="00220A6F" w:rsidR="00507C8A">
        <w:t xml:space="preserve"> </w:t>
      </w:r>
      <w:r w:rsidRPr="00220A6F" w:rsidR="00BD0E5E">
        <w:t>as</w:t>
      </w:r>
      <w:r w:rsidRPr="00220A6F" w:rsidR="00507C8A">
        <w:t xml:space="preserve"> </w:t>
      </w:r>
      <w:r w:rsidRPr="00220A6F" w:rsidR="00BD0E5E">
        <w:t>some</w:t>
      </w:r>
      <w:r w:rsidRPr="00220A6F" w:rsidR="00507C8A">
        <w:t xml:space="preserve"> </w:t>
      </w:r>
      <w:r w:rsidRPr="00220A6F" w:rsidR="00BD0E5E">
        <w:t>have</w:t>
      </w:r>
      <w:r w:rsidRPr="00220A6F" w:rsidR="00507C8A">
        <w:t xml:space="preserve"> </w:t>
      </w:r>
      <w:r w:rsidRPr="00220A6F" w:rsidR="00BD0E5E">
        <w:t>reported,</w:t>
      </w:r>
      <w:r w:rsidRPr="00220A6F" w:rsidR="00507C8A">
        <w:t xml:space="preserve"> </w:t>
      </w:r>
      <w:r w:rsidRPr="00220A6F" w:rsidR="00BD0E5E">
        <w:t>where</w:t>
      </w:r>
      <w:r w:rsidRPr="00220A6F" w:rsidR="00507C8A">
        <w:t xml:space="preserve"> </w:t>
      </w:r>
      <w:r w:rsidRPr="00220A6F" w:rsidR="00BD0E5E">
        <w:t>public</w:t>
      </w:r>
      <w:r w:rsidRPr="00220A6F" w:rsidR="00507C8A">
        <w:t xml:space="preserve"> </w:t>
      </w:r>
      <w:r w:rsidRPr="00220A6F" w:rsidR="00BD0E5E">
        <w:t>money</w:t>
      </w:r>
      <w:r w:rsidRPr="00220A6F" w:rsidR="00507C8A">
        <w:t xml:space="preserve"> </w:t>
      </w:r>
      <w:r w:rsidRPr="00220A6F" w:rsidR="00BD0E5E">
        <w:t>was</w:t>
      </w:r>
      <w:r w:rsidRPr="00220A6F" w:rsidR="00507C8A">
        <w:t xml:space="preserve"> </w:t>
      </w:r>
      <w:r w:rsidRPr="00220A6F" w:rsidR="00BD0E5E">
        <w:t>used</w:t>
      </w:r>
      <w:r w:rsidRPr="00220A6F" w:rsidR="00507C8A">
        <w:t xml:space="preserve"> </w:t>
      </w:r>
      <w:r w:rsidRPr="00220A6F" w:rsidR="00BD0E5E">
        <w:t>in</w:t>
      </w:r>
      <w:r w:rsidRPr="00220A6F" w:rsidR="00507C8A">
        <w:t xml:space="preserve"> </w:t>
      </w:r>
      <w:r w:rsidRPr="00220A6F" w:rsidR="00BD0E5E">
        <w:t>conservative</w:t>
      </w:r>
      <w:r w:rsidRPr="00220A6F" w:rsidR="00507C8A">
        <w:t xml:space="preserve"> </w:t>
      </w:r>
      <w:r w:rsidRPr="00220A6F" w:rsidR="00BD0E5E">
        <w:t>ways</w:t>
      </w:r>
      <w:r w:rsidRPr="00220A6F" w:rsidR="00507C8A">
        <w:t xml:space="preserve"> </w:t>
      </w:r>
      <w:r w:rsidRPr="00220A6F" w:rsidR="00BD0E5E">
        <w:t>to</w:t>
      </w:r>
      <w:r w:rsidRPr="00220A6F" w:rsidR="00507C8A">
        <w:t xml:space="preserve"> </w:t>
      </w:r>
      <w:r w:rsidRPr="00220A6F" w:rsidR="00BD0E5E">
        <w:t>prevent</w:t>
      </w:r>
      <w:r w:rsidRPr="00220A6F" w:rsidR="00507C8A">
        <w:t xml:space="preserve"> </w:t>
      </w:r>
      <w:r w:rsidRPr="00220A6F" w:rsidR="00BD0E5E">
        <w:t>modernisation.</w:t>
      </w:r>
      <w:r w:rsidRPr="00220A6F" w:rsidR="00507C8A">
        <w:t xml:space="preserve"> </w:t>
      </w:r>
      <w:r w:rsidRPr="00220A6F" w:rsidR="00BD0E5E">
        <w:t>This</w:t>
      </w:r>
      <w:r w:rsidRPr="00220A6F" w:rsidR="00507C8A">
        <w:t xml:space="preserve"> </w:t>
      </w:r>
      <w:r w:rsidRPr="00220A6F" w:rsidR="00BD0E5E">
        <w:t>is</w:t>
      </w:r>
      <w:r w:rsidRPr="00220A6F" w:rsidR="00507C8A">
        <w:t xml:space="preserve"> </w:t>
      </w:r>
      <w:r w:rsidRPr="00220A6F" w:rsidR="00BD0E5E">
        <w:t>actually</w:t>
      </w:r>
      <w:r w:rsidRPr="00220A6F" w:rsidR="00507C8A">
        <w:t xml:space="preserve"> </w:t>
      </w:r>
      <w:r w:rsidRPr="00220A6F" w:rsidR="00BD0E5E">
        <w:t>to</w:t>
      </w:r>
      <w:r w:rsidRPr="00220A6F" w:rsidR="00507C8A">
        <w:t xml:space="preserve"> </w:t>
      </w:r>
      <w:r w:rsidRPr="00220A6F" w:rsidR="00BD0E5E">
        <w:t>harness</w:t>
      </w:r>
      <w:r w:rsidRPr="00220A6F" w:rsidR="00507C8A">
        <w:t xml:space="preserve"> </w:t>
      </w:r>
      <w:r w:rsidRPr="00220A6F" w:rsidR="00BD0E5E">
        <w:t>very</w:t>
      </w:r>
      <w:r w:rsidRPr="00220A6F" w:rsidR="00507C8A">
        <w:t xml:space="preserve"> </w:t>
      </w:r>
      <w:r w:rsidRPr="00220A6F" w:rsidR="00BD0E5E">
        <w:t>rapid</w:t>
      </w:r>
      <w:r w:rsidRPr="00220A6F" w:rsidR="00507C8A">
        <w:t xml:space="preserve"> </w:t>
      </w:r>
      <w:r w:rsidRPr="00220A6F" w:rsidR="00BD0E5E">
        <w:t>innovation</w:t>
      </w:r>
      <w:r w:rsidRPr="00220A6F" w:rsidR="00507C8A">
        <w:t xml:space="preserve"> </w:t>
      </w:r>
      <w:r w:rsidRPr="00220A6F" w:rsidR="00BD0E5E">
        <w:t>and</w:t>
      </w:r>
      <w:r w:rsidRPr="00220A6F" w:rsidR="00507C8A">
        <w:t xml:space="preserve"> </w:t>
      </w:r>
      <w:r w:rsidRPr="00220A6F" w:rsidR="00BD0E5E">
        <w:t>scale</w:t>
      </w:r>
      <w:r w:rsidRPr="00220A6F" w:rsidR="00507C8A">
        <w:t xml:space="preserve"> </w:t>
      </w:r>
      <w:r w:rsidRPr="00220A6F" w:rsidR="00BD0E5E">
        <w:t>it</w:t>
      </w:r>
      <w:r w:rsidRPr="00220A6F" w:rsidR="00507C8A">
        <w:t xml:space="preserve"> </w:t>
      </w:r>
      <w:r w:rsidRPr="00220A6F" w:rsidR="00BD0E5E">
        <w:t>in</w:t>
      </w:r>
      <w:r w:rsidRPr="00220A6F" w:rsidR="00507C8A">
        <w:t xml:space="preserve"> </w:t>
      </w:r>
      <w:r w:rsidRPr="00220A6F" w:rsidR="00BD0E5E">
        <w:t>order</w:t>
      </w:r>
      <w:r w:rsidRPr="00220A6F" w:rsidR="00507C8A">
        <w:t xml:space="preserve"> </w:t>
      </w:r>
      <w:r w:rsidRPr="00220A6F" w:rsidR="00BD0E5E">
        <w:t>to</w:t>
      </w:r>
      <w:r w:rsidRPr="00220A6F" w:rsidR="00507C8A">
        <w:t xml:space="preserve"> </w:t>
      </w:r>
      <w:r w:rsidRPr="00220A6F" w:rsidR="00BD0E5E">
        <w:t>keep</w:t>
      </w:r>
      <w:r w:rsidRPr="00220A6F" w:rsidR="00507C8A">
        <w:t xml:space="preserve"> </w:t>
      </w:r>
      <w:r w:rsidRPr="00220A6F" w:rsidR="00BD0E5E">
        <w:t>it</w:t>
      </w:r>
      <w:r w:rsidRPr="00220A6F" w:rsidR="00507C8A">
        <w:t xml:space="preserve"> </w:t>
      </w:r>
      <w:r w:rsidRPr="00220A6F" w:rsidR="00BD0E5E">
        <w:t>here.</w:t>
      </w:r>
      <w:r w:rsidRPr="00220A6F" w:rsidR="008A621A">
        <w:t xml:space="preserve"> </w:t>
      </w:r>
      <w:r w:rsidRPr="00220A6F">
        <w:t>In</w:t>
      </w:r>
      <w:r w:rsidRPr="00220A6F" w:rsidR="00507C8A">
        <w:t xml:space="preserve"> </w:t>
      </w:r>
      <w:r w:rsidRPr="00220A6F" w:rsidR="00BD0E5E">
        <w:t>other</w:t>
      </w:r>
      <w:r w:rsidRPr="00220A6F" w:rsidR="00507C8A">
        <w:t xml:space="preserve"> </w:t>
      </w:r>
      <w:r w:rsidRPr="00220A6F" w:rsidR="00BD0E5E">
        <w:t>words,</w:t>
      </w:r>
      <w:r w:rsidRPr="00220A6F" w:rsidR="00507C8A">
        <w:t xml:space="preserve"> </w:t>
      </w:r>
      <w:r w:rsidRPr="00220A6F">
        <w:t>it</w:t>
      </w:r>
      <w:r w:rsidRPr="00220A6F" w:rsidR="00507C8A">
        <w:t xml:space="preserve"> </w:t>
      </w:r>
      <w:r w:rsidRPr="00220A6F">
        <w:t>is</w:t>
      </w:r>
      <w:r w:rsidRPr="00220A6F" w:rsidR="00507C8A">
        <w:t xml:space="preserve"> </w:t>
      </w:r>
      <w:r w:rsidRPr="00220A6F" w:rsidR="00BD0E5E">
        <w:t>embrac</w:t>
      </w:r>
      <w:r w:rsidRPr="00220A6F">
        <w:t>ing</w:t>
      </w:r>
      <w:r w:rsidRPr="00220A6F" w:rsidR="00507C8A">
        <w:t xml:space="preserve"> </w:t>
      </w:r>
      <w:r w:rsidRPr="00220A6F" w:rsidR="00BD0E5E">
        <w:t>disruption,</w:t>
      </w:r>
      <w:r w:rsidRPr="00220A6F" w:rsidR="00507C8A">
        <w:t xml:space="preserve"> </w:t>
      </w:r>
      <w:r w:rsidRPr="00220A6F" w:rsidR="00BD0E5E">
        <w:t>unlike</w:t>
      </w:r>
      <w:r w:rsidRPr="00220A6F" w:rsidR="00507C8A">
        <w:t xml:space="preserve"> </w:t>
      </w:r>
      <w:r w:rsidRPr="00220A6F" w:rsidR="00BD0E5E">
        <w:t>in</w:t>
      </w:r>
      <w:r w:rsidRPr="00220A6F" w:rsidR="00507C8A">
        <w:t xml:space="preserve"> </w:t>
      </w:r>
      <w:r w:rsidRPr="00220A6F" w:rsidR="00BD0E5E">
        <w:t>the</w:t>
      </w:r>
      <w:r w:rsidRPr="00220A6F" w:rsidR="00507C8A">
        <w:t xml:space="preserve"> </w:t>
      </w:r>
      <w:r w:rsidRPr="00220A6F" w:rsidR="000A081A">
        <w:t>19</w:t>
      </w:r>
      <w:r w:rsidRPr="00220A6F" w:rsidR="00BD0E5E">
        <w:t>70s</w:t>
      </w:r>
      <w:r w:rsidRPr="00220A6F" w:rsidR="00507C8A">
        <w:t xml:space="preserve"> </w:t>
      </w:r>
      <w:r w:rsidRPr="00220A6F" w:rsidR="00BD0E5E">
        <w:t>whe</w:t>
      </w:r>
      <w:r w:rsidR="00BF1BAD">
        <w:t>n</w:t>
      </w:r>
      <w:r w:rsidRPr="00220A6F" w:rsidR="00507C8A">
        <w:t xml:space="preserve"> </w:t>
      </w:r>
      <w:r w:rsidRPr="00220A6F" w:rsidR="00BD0E5E">
        <w:t>public</w:t>
      </w:r>
      <w:r w:rsidRPr="00220A6F" w:rsidR="00507C8A">
        <w:t xml:space="preserve"> </w:t>
      </w:r>
      <w:r w:rsidRPr="00220A6F" w:rsidR="00BD0E5E">
        <w:t>money</w:t>
      </w:r>
      <w:r w:rsidRPr="00220A6F" w:rsidR="00507C8A">
        <w:t xml:space="preserve"> </w:t>
      </w:r>
      <w:r w:rsidRPr="00220A6F" w:rsidR="00BD0E5E">
        <w:t>was</w:t>
      </w:r>
      <w:r w:rsidRPr="00220A6F" w:rsidR="00507C8A">
        <w:t xml:space="preserve"> </w:t>
      </w:r>
      <w:r w:rsidRPr="00220A6F" w:rsidR="00BD0E5E">
        <w:t>there</w:t>
      </w:r>
      <w:r w:rsidRPr="00220A6F" w:rsidR="00507C8A">
        <w:t xml:space="preserve"> </w:t>
      </w:r>
      <w:r w:rsidRPr="00220A6F" w:rsidR="00BD0E5E">
        <w:t>to</w:t>
      </w:r>
      <w:r w:rsidRPr="00220A6F" w:rsidR="00507C8A">
        <w:t xml:space="preserve"> </w:t>
      </w:r>
      <w:r w:rsidRPr="00220A6F" w:rsidR="00BD0E5E">
        <w:t>stop</w:t>
      </w:r>
      <w:r w:rsidRPr="00220A6F" w:rsidR="00507C8A">
        <w:t xml:space="preserve"> </w:t>
      </w:r>
      <w:r w:rsidRPr="00220A6F" w:rsidR="00BD0E5E">
        <w:t>innovation</w:t>
      </w:r>
      <w:r w:rsidRPr="00220A6F" w:rsidR="00507C8A">
        <w:t xml:space="preserve"> </w:t>
      </w:r>
      <w:r w:rsidRPr="00220A6F" w:rsidR="00BD0E5E">
        <w:t>getting</w:t>
      </w:r>
      <w:r w:rsidRPr="00220A6F" w:rsidR="00507C8A">
        <w:t xml:space="preserve"> </w:t>
      </w:r>
      <w:r w:rsidRPr="00220A6F" w:rsidR="00BD0E5E">
        <w:t>into</w:t>
      </w:r>
      <w:r w:rsidRPr="00220A6F" w:rsidR="00507C8A">
        <w:t xml:space="preserve"> </w:t>
      </w:r>
      <w:r w:rsidRPr="00220A6F" w:rsidR="00BD0E5E">
        <w:t>industry.</w:t>
      </w:r>
      <w:r w:rsidRPr="00220A6F" w:rsidR="00507C8A">
        <w:t xml:space="preserve"> </w:t>
      </w:r>
      <w:r w:rsidRPr="00220A6F" w:rsidR="00BD0E5E">
        <w:t>This</w:t>
      </w:r>
      <w:r w:rsidRPr="00220A6F" w:rsidR="00507C8A">
        <w:t xml:space="preserve"> </w:t>
      </w:r>
      <w:r w:rsidRPr="00220A6F" w:rsidR="00BD0E5E">
        <w:t>is</w:t>
      </w:r>
      <w:r w:rsidRPr="00220A6F" w:rsidR="00507C8A">
        <w:t xml:space="preserve"> </w:t>
      </w:r>
      <w:r w:rsidRPr="00220A6F" w:rsidR="00BD0E5E">
        <w:t>about</w:t>
      </w:r>
      <w:r w:rsidRPr="00220A6F" w:rsidR="00507C8A">
        <w:t xml:space="preserve"> </w:t>
      </w:r>
      <w:r w:rsidRPr="00220A6F" w:rsidR="00BD0E5E">
        <w:t>getting</w:t>
      </w:r>
      <w:r w:rsidRPr="00220A6F" w:rsidR="00507C8A">
        <w:t xml:space="preserve"> </w:t>
      </w:r>
      <w:r w:rsidRPr="00220A6F" w:rsidR="00BD0E5E">
        <w:t>it</w:t>
      </w:r>
      <w:r w:rsidRPr="00220A6F" w:rsidR="00507C8A">
        <w:t xml:space="preserve"> </w:t>
      </w:r>
      <w:r w:rsidRPr="00220A6F" w:rsidR="00BD0E5E">
        <w:t>in</w:t>
      </w:r>
      <w:r w:rsidRPr="00220A6F" w:rsidR="00507C8A">
        <w:t xml:space="preserve"> </w:t>
      </w:r>
      <w:r w:rsidRPr="00220A6F" w:rsidR="00BD0E5E">
        <w:t>there</w:t>
      </w:r>
      <w:r w:rsidRPr="00220A6F">
        <w:t>,</w:t>
      </w:r>
      <w:r w:rsidRPr="00220A6F" w:rsidR="00507C8A">
        <w:t xml:space="preserve"> </w:t>
      </w:r>
      <w:r w:rsidRPr="00220A6F" w:rsidR="00BD0E5E">
        <w:t>scaling</w:t>
      </w:r>
      <w:r w:rsidRPr="00220A6F" w:rsidR="00507C8A">
        <w:t xml:space="preserve"> </w:t>
      </w:r>
      <w:r w:rsidRPr="00220A6F" w:rsidR="00BD0E5E">
        <w:t>it</w:t>
      </w:r>
      <w:r w:rsidRPr="00220A6F" w:rsidR="00507C8A">
        <w:t xml:space="preserve"> </w:t>
      </w:r>
      <w:r w:rsidRPr="00220A6F" w:rsidR="00BD0E5E">
        <w:t>and</w:t>
      </w:r>
      <w:r w:rsidRPr="00220A6F" w:rsidR="00507C8A">
        <w:t xml:space="preserve"> </w:t>
      </w:r>
      <w:r w:rsidRPr="00220A6F" w:rsidR="00BD0E5E">
        <w:t>keeping</w:t>
      </w:r>
      <w:r w:rsidRPr="00220A6F" w:rsidR="00507C8A">
        <w:t xml:space="preserve"> </w:t>
      </w:r>
      <w:r w:rsidRPr="00220A6F" w:rsidR="00BD0E5E">
        <w:t>it</w:t>
      </w:r>
      <w:r w:rsidRPr="00220A6F" w:rsidR="00507C8A">
        <w:t xml:space="preserve"> </w:t>
      </w:r>
      <w:r w:rsidRPr="00220A6F" w:rsidR="00BD0E5E">
        <w:t>here</w:t>
      </w:r>
      <w:r w:rsidRPr="00220A6F" w:rsidR="00507C8A">
        <w:t xml:space="preserve"> </w:t>
      </w:r>
      <w:r w:rsidRPr="00220A6F" w:rsidR="00BD0E5E">
        <w:t>in</w:t>
      </w:r>
      <w:r w:rsidRPr="00220A6F" w:rsidR="00507C8A">
        <w:t xml:space="preserve"> </w:t>
      </w:r>
      <w:r w:rsidRPr="00220A6F" w:rsidR="00BD0E5E">
        <w:t>the</w:t>
      </w:r>
      <w:r w:rsidRPr="00220A6F" w:rsidR="00507C8A">
        <w:t xml:space="preserve"> </w:t>
      </w:r>
      <w:r w:rsidRPr="00220A6F" w:rsidR="00BD0E5E">
        <w:t>first</w:t>
      </w:r>
      <w:r w:rsidRPr="00220A6F" w:rsidR="00507C8A">
        <w:t xml:space="preserve"> </w:t>
      </w:r>
      <w:r w:rsidRPr="00220A6F" w:rsidR="00BD0E5E">
        <w:t>place.</w:t>
      </w:r>
      <w:r w:rsidRPr="00220A6F" w:rsidR="00507C8A">
        <w:t xml:space="preserve"> </w:t>
      </w:r>
    </w:p>
    <w:p w:rsidR="00B5224A" w:rsidRPr="00220A6F" w:rsidP="00B5224A">
      <w:pPr>
        <w:pStyle w:val="Answer"/>
      </w:pPr>
      <w:r w:rsidRPr="00220A6F">
        <w:t>A</w:t>
      </w:r>
      <w:r w:rsidRPr="00220A6F" w:rsidR="00BD0E5E">
        <w:t>ll</w:t>
      </w:r>
      <w:r w:rsidRPr="00220A6F" w:rsidR="00507C8A">
        <w:t xml:space="preserve"> </w:t>
      </w:r>
      <w:r w:rsidRPr="00220A6F" w:rsidR="00BD0E5E">
        <w:t>these</w:t>
      </w:r>
      <w:r w:rsidRPr="00220A6F" w:rsidR="00507C8A">
        <w:t xml:space="preserve"> </w:t>
      </w:r>
      <w:r w:rsidRPr="00220A6F" w:rsidR="00BD0E5E">
        <w:t>things</w:t>
      </w:r>
      <w:r w:rsidRPr="00220A6F" w:rsidR="00507C8A">
        <w:t xml:space="preserve"> </w:t>
      </w:r>
      <w:r w:rsidRPr="00220A6F" w:rsidR="00BD0E5E">
        <w:t>are</w:t>
      </w:r>
      <w:r w:rsidRPr="00220A6F" w:rsidR="00507C8A">
        <w:t xml:space="preserve"> </w:t>
      </w:r>
      <w:r w:rsidRPr="00220A6F" w:rsidR="00BD0E5E">
        <w:t>novel.</w:t>
      </w:r>
      <w:r w:rsidRPr="00220A6F" w:rsidR="00507C8A">
        <w:t xml:space="preserve"> </w:t>
      </w:r>
      <w:r w:rsidRPr="00220A6F" w:rsidR="00BD0E5E">
        <w:t>They</w:t>
      </w:r>
      <w:r w:rsidRPr="00220A6F" w:rsidR="00507C8A">
        <w:t xml:space="preserve"> </w:t>
      </w:r>
      <w:r w:rsidRPr="00220A6F" w:rsidR="00BD0E5E">
        <w:t>are</w:t>
      </w:r>
      <w:r w:rsidRPr="00220A6F" w:rsidR="00507C8A">
        <w:t xml:space="preserve"> </w:t>
      </w:r>
      <w:r w:rsidRPr="00220A6F" w:rsidR="00BD0E5E">
        <w:t>all</w:t>
      </w:r>
      <w:r w:rsidRPr="00220A6F" w:rsidR="00507C8A">
        <w:t xml:space="preserve"> </w:t>
      </w:r>
      <w:r w:rsidRPr="00220A6F" w:rsidR="00BD0E5E">
        <w:t>rising</w:t>
      </w:r>
      <w:r w:rsidRPr="00220A6F" w:rsidR="00507C8A">
        <w:t xml:space="preserve"> </w:t>
      </w:r>
      <w:r w:rsidRPr="00220A6F" w:rsidR="00BD0E5E">
        <w:t>to</w:t>
      </w:r>
      <w:r w:rsidRPr="00220A6F" w:rsidR="00507C8A">
        <w:t xml:space="preserve"> </w:t>
      </w:r>
      <w:r w:rsidRPr="00220A6F" w:rsidR="00BD0E5E">
        <w:t>the</w:t>
      </w:r>
      <w:r w:rsidRPr="00220A6F" w:rsidR="00507C8A">
        <w:t xml:space="preserve"> </w:t>
      </w:r>
      <w:r w:rsidR="00A157C0">
        <w:t xml:space="preserve">present </w:t>
      </w:r>
      <w:r w:rsidR="0021491B">
        <w:t xml:space="preserve">moment </w:t>
      </w:r>
      <w:r w:rsidRPr="00220A6F" w:rsidR="00BD0E5E">
        <w:t>and</w:t>
      </w:r>
      <w:r w:rsidRPr="00220A6F" w:rsidR="00507C8A">
        <w:t xml:space="preserve"> </w:t>
      </w:r>
      <w:r w:rsidRPr="00220A6F" w:rsidR="00BD0E5E">
        <w:t>the</w:t>
      </w:r>
      <w:r w:rsidRPr="00220A6F" w:rsidR="00507C8A">
        <w:t xml:space="preserve"> </w:t>
      </w:r>
      <w:r w:rsidRPr="00220A6F" w:rsidR="00BD0E5E">
        <w:t>speed</w:t>
      </w:r>
      <w:r w:rsidRPr="00220A6F" w:rsidR="00507C8A">
        <w:t xml:space="preserve"> </w:t>
      </w:r>
      <w:r w:rsidRPr="00220A6F" w:rsidR="00BD0E5E">
        <w:t>with</w:t>
      </w:r>
      <w:r w:rsidRPr="00220A6F" w:rsidR="00507C8A">
        <w:t xml:space="preserve"> </w:t>
      </w:r>
      <w:r w:rsidRPr="00220A6F" w:rsidR="00BD0E5E">
        <w:t>which</w:t>
      </w:r>
      <w:r w:rsidRPr="00220A6F" w:rsidR="00507C8A">
        <w:t xml:space="preserve"> </w:t>
      </w:r>
      <w:r w:rsidRPr="00220A6F" w:rsidR="00BD0E5E">
        <w:t>we</w:t>
      </w:r>
      <w:r w:rsidRPr="00220A6F" w:rsidR="00507C8A">
        <w:t xml:space="preserve"> </w:t>
      </w:r>
      <w:r w:rsidRPr="00220A6F" w:rsidR="00BD0E5E">
        <w:t>are</w:t>
      </w:r>
      <w:r w:rsidRPr="00220A6F" w:rsidR="00507C8A">
        <w:t xml:space="preserve"> </w:t>
      </w:r>
      <w:r w:rsidRPr="00220A6F" w:rsidR="00BD0E5E">
        <w:t>now</w:t>
      </w:r>
      <w:r w:rsidRPr="00220A6F" w:rsidR="00507C8A">
        <w:t xml:space="preserve"> </w:t>
      </w:r>
      <w:r w:rsidRPr="00220A6F" w:rsidR="00BD0E5E">
        <w:t>intervening</w:t>
      </w:r>
      <w:r w:rsidRPr="00220A6F" w:rsidR="00507C8A">
        <w:t xml:space="preserve"> </w:t>
      </w:r>
      <w:r w:rsidRPr="00220A6F" w:rsidR="00BD0E5E">
        <w:t>in</w:t>
      </w:r>
      <w:r w:rsidRPr="00220A6F" w:rsidR="00507C8A">
        <w:t xml:space="preserve"> </w:t>
      </w:r>
      <w:r w:rsidRPr="00220A6F" w:rsidR="00BD0E5E">
        <w:t>the</w:t>
      </w:r>
      <w:r w:rsidRPr="00220A6F" w:rsidR="00507C8A">
        <w:t xml:space="preserve"> </w:t>
      </w:r>
      <w:r w:rsidRPr="00220A6F" w:rsidR="00BD0E5E">
        <w:t>economy</w:t>
      </w:r>
      <w:r w:rsidRPr="00220A6F" w:rsidR="00507C8A">
        <w:t xml:space="preserve"> </w:t>
      </w:r>
      <w:r w:rsidRPr="00220A6F" w:rsidR="00BD0E5E">
        <w:t>in</w:t>
      </w:r>
      <w:r w:rsidRPr="00220A6F" w:rsidR="00507C8A">
        <w:t xml:space="preserve"> </w:t>
      </w:r>
      <w:r w:rsidRPr="00220A6F" w:rsidR="00BD0E5E">
        <w:t>order</w:t>
      </w:r>
      <w:r w:rsidRPr="00220A6F" w:rsidR="00507C8A">
        <w:t xml:space="preserve"> </w:t>
      </w:r>
      <w:r w:rsidRPr="00220A6F" w:rsidR="00BD0E5E">
        <w:t>to</w:t>
      </w:r>
      <w:r w:rsidRPr="00220A6F" w:rsidR="00507C8A">
        <w:t xml:space="preserve"> </w:t>
      </w:r>
      <w:r w:rsidRPr="00220A6F" w:rsidR="00BD0E5E">
        <w:t>back</w:t>
      </w:r>
      <w:r w:rsidRPr="00220A6F" w:rsidR="00507C8A">
        <w:t xml:space="preserve"> </w:t>
      </w:r>
      <w:r w:rsidRPr="00220A6F" w:rsidR="00BD0E5E">
        <w:t>growth</w:t>
      </w:r>
      <w:r w:rsidRPr="00220A6F" w:rsidR="00507C8A">
        <w:t xml:space="preserve"> </w:t>
      </w:r>
      <w:r w:rsidRPr="00220A6F" w:rsidR="00BD0E5E">
        <w:t>potential,</w:t>
      </w:r>
      <w:r w:rsidRPr="00220A6F" w:rsidR="00507C8A">
        <w:t xml:space="preserve"> </w:t>
      </w:r>
      <w:r w:rsidRPr="00220A6F" w:rsidR="00BD0E5E">
        <w:t>stabilise</w:t>
      </w:r>
      <w:r w:rsidRPr="00220A6F" w:rsidR="00507C8A">
        <w:t xml:space="preserve"> </w:t>
      </w:r>
      <w:r w:rsidRPr="00220A6F">
        <w:t>and</w:t>
      </w:r>
      <w:r w:rsidRPr="00220A6F" w:rsidR="00507C8A">
        <w:t xml:space="preserve"> </w:t>
      </w:r>
      <w:r w:rsidRPr="00220A6F" w:rsidR="00BD0E5E">
        <w:t>build</w:t>
      </w:r>
      <w:r w:rsidRPr="00220A6F" w:rsidR="00507C8A">
        <w:t xml:space="preserve"> </w:t>
      </w:r>
      <w:r w:rsidRPr="00220A6F" w:rsidR="00BD0E5E">
        <w:t>resilience.</w:t>
      </w:r>
      <w:r w:rsidRPr="00220A6F" w:rsidR="00507C8A">
        <w:t xml:space="preserve"> </w:t>
      </w:r>
      <w:r w:rsidRPr="00220A6F">
        <w:t>R</w:t>
      </w:r>
      <w:r w:rsidRPr="00220A6F" w:rsidR="00BD0E5E">
        <w:t>esilience</w:t>
      </w:r>
      <w:r w:rsidRPr="00220A6F" w:rsidR="00507C8A">
        <w:t xml:space="preserve"> </w:t>
      </w:r>
      <w:r w:rsidR="0021491B">
        <w:t xml:space="preserve">is </w:t>
      </w:r>
      <w:r w:rsidRPr="00220A6F" w:rsidR="00BD0E5E">
        <w:t>the</w:t>
      </w:r>
      <w:r w:rsidRPr="00220A6F" w:rsidR="00507C8A">
        <w:t xml:space="preserve"> </w:t>
      </w:r>
      <w:r w:rsidRPr="00220A6F" w:rsidR="00BD0E5E">
        <w:t>word</w:t>
      </w:r>
      <w:r w:rsidRPr="00220A6F" w:rsidR="00507C8A">
        <w:t xml:space="preserve"> </w:t>
      </w:r>
      <w:r w:rsidRPr="00220A6F">
        <w:t>that</w:t>
      </w:r>
      <w:r w:rsidRPr="00220A6F" w:rsidR="00507C8A">
        <w:t xml:space="preserve"> </w:t>
      </w:r>
      <w:r w:rsidRPr="00220A6F" w:rsidR="00BD0E5E">
        <w:t>is</w:t>
      </w:r>
      <w:r w:rsidRPr="00220A6F" w:rsidR="00507C8A">
        <w:t xml:space="preserve"> </w:t>
      </w:r>
      <w:r w:rsidRPr="00220A6F" w:rsidR="00BD0E5E">
        <w:t>fundamentally</w:t>
      </w:r>
      <w:r w:rsidRPr="00220A6F" w:rsidR="00507C8A">
        <w:t xml:space="preserve"> </w:t>
      </w:r>
      <w:r w:rsidRPr="00220A6F" w:rsidR="00BD0E5E">
        <w:t>in</w:t>
      </w:r>
      <w:r w:rsidRPr="00220A6F" w:rsidR="00507C8A">
        <w:t xml:space="preserve"> </w:t>
      </w:r>
      <w:r w:rsidRPr="00220A6F" w:rsidR="00BD0E5E">
        <w:t>my</w:t>
      </w:r>
      <w:r w:rsidRPr="00220A6F" w:rsidR="00507C8A">
        <w:t xml:space="preserve"> </w:t>
      </w:r>
      <w:r w:rsidRPr="00220A6F" w:rsidR="00BD0E5E">
        <w:t>weekly</w:t>
      </w:r>
      <w:r w:rsidRPr="00220A6F" w:rsidR="00507C8A">
        <w:t xml:space="preserve"> </w:t>
      </w:r>
      <w:r w:rsidRPr="00220A6F" w:rsidR="00BD0E5E">
        <w:t>schedule</w:t>
      </w:r>
      <w:r w:rsidRPr="00220A6F" w:rsidR="00507C8A">
        <w:t xml:space="preserve"> </w:t>
      </w:r>
      <w:r w:rsidR="0021491B">
        <w:t xml:space="preserve">now, </w:t>
      </w:r>
      <w:r w:rsidRPr="00220A6F" w:rsidR="00BD0E5E">
        <w:t>in</w:t>
      </w:r>
      <w:r w:rsidRPr="00220A6F" w:rsidR="00507C8A">
        <w:t xml:space="preserve"> </w:t>
      </w:r>
      <w:r w:rsidRPr="00220A6F" w:rsidR="00BD0E5E">
        <w:t>a</w:t>
      </w:r>
      <w:r w:rsidRPr="00220A6F" w:rsidR="00507C8A">
        <w:t xml:space="preserve"> </w:t>
      </w:r>
      <w:r w:rsidRPr="00220A6F" w:rsidR="00BD0E5E">
        <w:t>way</w:t>
      </w:r>
      <w:r w:rsidRPr="00220A6F" w:rsidR="00507C8A">
        <w:t xml:space="preserve"> </w:t>
      </w:r>
      <w:r w:rsidRPr="00220A6F" w:rsidR="00BD0E5E">
        <w:t>that</w:t>
      </w:r>
      <w:r w:rsidRPr="00220A6F" w:rsidR="00507C8A">
        <w:t xml:space="preserve"> </w:t>
      </w:r>
      <w:r w:rsidRPr="00220A6F" w:rsidR="00BD0E5E">
        <w:t>it</w:t>
      </w:r>
      <w:r w:rsidRPr="00220A6F" w:rsidR="00507C8A">
        <w:t xml:space="preserve"> </w:t>
      </w:r>
      <w:r w:rsidRPr="00220A6F" w:rsidR="00BD0E5E">
        <w:t>was</w:t>
      </w:r>
      <w:r w:rsidRPr="00220A6F" w:rsidR="00507C8A">
        <w:t xml:space="preserve"> </w:t>
      </w:r>
      <w:r w:rsidRPr="00220A6F" w:rsidR="00BD0E5E">
        <w:t>not</w:t>
      </w:r>
      <w:r w:rsidRPr="00220A6F" w:rsidR="00507C8A">
        <w:t xml:space="preserve"> </w:t>
      </w:r>
      <w:r w:rsidRPr="00220A6F" w:rsidR="00BD0E5E">
        <w:t>just</w:t>
      </w:r>
      <w:r w:rsidRPr="00220A6F" w:rsidR="00507C8A">
        <w:t xml:space="preserve"> </w:t>
      </w:r>
      <w:r w:rsidRPr="00220A6F" w:rsidR="00BD0E5E">
        <w:t>10</w:t>
      </w:r>
      <w:r w:rsidRPr="00220A6F" w:rsidR="00507C8A">
        <w:t xml:space="preserve"> </w:t>
      </w:r>
      <w:r w:rsidRPr="00220A6F">
        <w:t>or</w:t>
      </w:r>
      <w:r w:rsidRPr="00220A6F" w:rsidR="00507C8A">
        <w:t xml:space="preserve"> </w:t>
      </w:r>
      <w:r w:rsidRPr="00220A6F" w:rsidR="00BD0E5E">
        <w:t>11</w:t>
      </w:r>
      <w:r w:rsidRPr="00220A6F" w:rsidR="00507C8A">
        <w:t xml:space="preserve"> </w:t>
      </w:r>
      <w:r w:rsidRPr="00220A6F" w:rsidR="00BD0E5E">
        <w:t>months</w:t>
      </w:r>
      <w:r w:rsidRPr="00220A6F" w:rsidR="00507C8A">
        <w:t xml:space="preserve"> </w:t>
      </w:r>
      <w:r w:rsidRPr="00220A6F" w:rsidR="00BD0E5E">
        <w:t>ago</w:t>
      </w:r>
      <w:r w:rsidRPr="00220A6F" w:rsidR="00507C8A">
        <w:t xml:space="preserve"> </w:t>
      </w:r>
      <w:r w:rsidRPr="00220A6F" w:rsidR="00BD0E5E">
        <w:t>when</w:t>
      </w:r>
      <w:r w:rsidRPr="00220A6F" w:rsidR="00507C8A">
        <w:t xml:space="preserve"> </w:t>
      </w:r>
      <w:r w:rsidRPr="00220A6F" w:rsidR="00BD0E5E">
        <w:t>I</w:t>
      </w:r>
      <w:r w:rsidRPr="00220A6F" w:rsidR="00507C8A">
        <w:t xml:space="preserve"> </w:t>
      </w:r>
      <w:r w:rsidRPr="00220A6F" w:rsidR="00BD0E5E">
        <w:t>got</w:t>
      </w:r>
      <w:r w:rsidRPr="00220A6F" w:rsidR="00507C8A">
        <w:t xml:space="preserve"> </w:t>
      </w:r>
      <w:r w:rsidRPr="00220A6F" w:rsidR="00BD0E5E">
        <w:t>the</w:t>
      </w:r>
      <w:r w:rsidRPr="00220A6F" w:rsidR="00507C8A">
        <w:t xml:space="preserve"> </w:t>
      </w:r>
      <w:r w:rsidRPr="00220A6F" w:rsidR="00BD0E5E">
        <w:t>job.</w:t>
      </w:r>
    </w:p>
    <w:p w:rsidR="00B5224A" w:rsidRPr="00220A6F" w:rsidP="00B5224A">
      <w:pPr>
        <w:pStyle w:val="Question"/>
      </w:pPr>
      <w:sdt>
        <w:sdtPr>
          <w:alias w:val="Member"/>
          <w:tag w:val="&lt;Member mnisId='1171' dodsId='30771'&gt;"/>
          <w:id w:val="1526436858"/>
          <w:placeholder>
            <w:docPart w:val="DefaultPlaceholder_-1854013440"/>
          </w:placeholder>
          <w:richText/>
        </w:sdtPr>
        <w:sdtContent>
          <w:r w:rsidRPr="00220A6F">
            <w:rPr>
              <w:b/>
            </w:rPr>
            <w:t>Chair:</w:t>
          </w:r>
        </w:sdtContent>
      </w:sdt>
      <w:r w:rsidRPr="00220A6F" w:rsidR="00507C8A">
        <w:t xml:space="preserve"> </w:t>
      </w:r>
      <w:r w:rsidRPr="00220A6F" w:rsidR="00622F08">
        <w:t>You</w:t>
      </w:r>
      <w:r w:rsidRPr="00220A6F" w:rsidR="00507C8A">
        <w:t xml:space="preserve"> </w:t>
      </w:r>
      <w:r w:rsidRPr="00220A6F" w:rsidR="00622F08">
        <w:t>have</w:t>
      </w:r>
      <w:r w:rsidRPr="00220A6F" w:rsidR="00507C8A">
        <w:t xml:space="preserve"> </w:t>
      </w:r>
      <w:r w:rsidRPr="00220A6F" w:rsidR="00622F08">
        <w:t>talked</w:t>
      </w:r>
      <w:r w:rsidRPr="00220A6F" w:rsidR="00507C8A">
        <w:t xml:space="preserve"> </w:t>
      </w:r>
      <w:r w:rsidRPr="00220A6F" w:rsidR="00622F08">
        <w:t>about</w:t>
      </w:r>
      <w:r w:rsidRPr="00220A6F" w:rsidR="00507C8A">
        <w:t xml:space="preserve"> </w:t>
      </w:r>
      <w:r w:rsidRPr="00220A6F" w:rsidR="00622F08">
        <w:t>your</w:t>
      </w:r>
      <w:r w:rsidRPr="00220A6F" w:rsidR="00507C8A">
        <w:t xml:space="preserve"> </w:t>
      </w:r>
      <w:r w:rsidRPr="00220A6F" w:rsidR="00622F08">
        <w:t>ambition</w:t>
      </w:r>
      <w:r w:rsidRPr="00220A6F" w:rsidR="00507C8A">
        <w:t xml:space="preserve"> </w:t>
      </w:r>
      <w:r w:rsidRPr="00220A6F" w:rsidR="00622F08">
        <w:t>to</w:t>
      </w:r>
      <w:r w:rsidRPr="00220A6F" w:rsidR="00507C8A">
        <w:t xml:space="preserve"> </w:t>
      </w:r>
      <w:r w:rsidRPr="00220A6F" w:rsidR="00622F08">
        <w:t>see</w:t>
      </w:r>
      <w:r w:rsidRPr="00220A6F" w:rsidR="00507C8A">
        <w:t xml:space="preserve"> </w:t>
      </w:r>
      <w:r w:rsidRPr="00220A6F" w:rsidR="00622F08">
        <w:t>trillion</w:t>
      </w:r>
      <w:r w:rsidRPr="00220A6F" w:rsidR="00C62B52">
        <w:t>-</w:t>
      </w:r>
      <w:r w:rsidRPr="00220A6F" w:rsidR="00622F08">
        <w:t>pound</w:t>
      </w:r>
      <w:r w:rsidRPr="00220A6F" w:rsidR="00507C8A">
        <w:t xml:space="preserve"> </w:t>
      </w:r>
      <w:r w:rsidRPr="00220A6F" w:rsidR="00622F08">
        <w:t>companies</w:t>
      </w:r>
      <w:r w:rsidRPr="00220A6F" w:rsidR="00507C8A">
        <w:t xml:space="preserve"> </w:t>
      </w:r>
      <w:r w:rsidRPr="00220A6F" w:rsidR="00622F08">
        <w:t>grown</w:t>
      </w:r>
      <w:r w:rsidRPr="00220A6F" w:rsidR="00507C8A">
        <w:t xml:space="preserve"> </w:t>
      </w:r>
      <w:r w:rsidRPr="00220A6F" w:rsidR="00622F08">
        <w:t>out</w:t>
      </w:r>
      <w:r w:rsidRPr="00220A6F" w:rsidR="00507C8A">
        <w:t xml:space="preserve"> </w:t>
      </w:r>
      <w:r w:rsidRPr="00220A6F" w:rsidR="00622F08">
        <w:t>of</w:t>
      </w:r>
      <w:r w:rsidRPr="00220A6F" w:rsidR="00507C8A">
        <w:t xml:space="preserve"> </w:t>
      </w:r>
      <w:r w:rsidRPr="00220A6F" w:rsidR="00622F08">
        <w:t>the</w:t>
      </w:r>
      <w:r w:rsidRPr="00220A6F" w:rsidR="00507C8A">
        <w:t xml:space="preserve"> </w:t>
      </w:r>
      <w:r w:rsidRPr="00220A6F" w:rsidR="00622F08">
        <w:t>UK</w:t>
      </w:r>
      <w:r w:rsidRPr="00220A6F" w:rsidR="00C62B52">
        <w:t>.</w:t>
      </w:r>
      <w:r w:rsidRPr="00220A6F" w:rsidR="008A621A">
        <w:t xml:space="preserve"> </w:t>
      </w:r>
      <w:r w:rsidRPr="00220A6F" w:rsidR="00C62B52">
        <w:t>Y</w:t>
      </w:r>
      <w:r w:rsidRPr="00220A6F" w:rsidR="00622F08">
        <w:t>ou</w:t>
      </w:r>
      <w:r w:rsidRPr="00220A6F" w:rsidR="00507C8A">
        <w:t xml:space="preserve"> </w:t>
      </w:r>
      <w:r w:rsidRPr="00220A6F" w:rsidR="00622F08">
        <w:t>have</w:t>
      </w:r>
      <w:r w:rsidRPr="00220A6F" w:rsidR="00507C8A">
        <w:t xml:space="preserve"> </w:t>
      </w:r>
      <w:r w:rsidRPr="00220A6F" w:rsidR="00622F08">
        <w:t>talked</w:t>
      </w:r>
      <w:r w:rsidRPr="00220A6F" w:rsidR="00507C8A">
        <w:t xml:space="preserve"> </w:t>
      </w:r>
      <w:r w:rsidRPr="00220A6F" w:rsidR="00622F08">
        <w:t>this</w:t>
      </w:r>
      <w:r w:rsidRPr="00220A6F" w:rsidR="00507C8A">
        <w:t xml:space="preserve"> </w:t>
      </w:r>
      <w:r w:rsidRPr="00220A6F" w:rsidR="00622F08">
        <w:t>afternoon</w:t>
      </w:r>
      <w:r w:rsidRPr="00220A6F" w:rsidR="00507C8A">
        <w:t xml:space="preserve"> </w:t>
      </w:r>
      <w:r w:rsidRPr="00220A6F" w:rsidR="00622F08">
        <w:t>about</w:t>
      </w:r>
      <w:r w:rsidRPr="00220A6F" w:rsidR="00507C8A">
        <w:t xml:space="preserve"> </w:t>
      </w:r>
      <w:r w:rsidRPr="00220A6F" w:rsidR="00622F08">
        <w:t>your</w:t>
      </w:r>
      <w:r w:rsidRPr="00220A6F" w:rsidR="00507C8A">
        <w:t xml:space="preserve"> </w:t>
      </w:r>
      <w:r w:rsidRPr="00220A6F" w:rsidR="00622F08">
        <w:t>appetite</w:t>
      </w:r>
      <w:r w:rsidRPr="00220A6F" w:rsidR="00507C8A">
        <w:t xml:space="preserve"> </w:t>
      </w:r>
      <w:r w:rsidRPr="00220A6F" w:rsidR="00622F08">
        <w:t>for</w:t>
      </w:r>
      <w:r w:rsidRPr="00220A6F" w:rsidR="00507C8A">
        <w:t xml:space="preserve"> </w:t>
      </w:r>
      <w:r w:rsidRPr="00220A6F" w:rsidR="00622F08">
        <w:t>the</w:t>
      </w:r>
      <w:r w:rsidRPr="00220A6F" w:rsidR="00507C8A">
        <w:t xml:space="preserve"> </w:t>
      </w:r>
      <w:r w:rsidRPr="00220A6F" w:rsidR="00622F08">
        <w:t>UK</w:t>
      </w:r>
      <w:r w:rsidRPr="00220A6F" w:rsidR="00507C8A">
        <w:t xml:space="preserve"> </w:t>
      </w:r>
      <w:r w:rsidRPr="00220A6F" w:rsidR="00622F08">
        <w:t>to</w:t>
      </w:r>
      <w:r w:rsidRPr="00220A6F" w:rsidR="00507C8A">
        <w:t xml:space="preserve"> </w:t>
      </w:r>
      <w:r w:rsidRPr="00220A6F" w:rsidR="00622F08">
        <w:t>take</w:t>
      </w:r>
      <w:r w:rsidRPr="00220A6F" w:rsidR="00507C8A">
        <w:t xml:space="preserve"> </w:t>
      </w:r>
      <w:r w:rsidRPr="00220A6F" w:rsidR="00622F08">
        <w:t>equity</w:t>
      </w:r>
      <w:r w:rsidRPr="00220A6F" w:rsidR="00507C8A">
        <w:t xml:space="preserve"> </w:t>
      </w:r>
      <w:r w:rsidRPr="00220A6F" w:rsidR="00622F08">
        <w:t>stakes</w:t>
      </w:r>
      <w:r w:rsidRPr="00220A6F" w:rsidR="00507C8A">
        <w:t xml:space="preserve"> </w:t>
      </w:r>
      <w:r w:rsidRPr="00220A6F" w:rsidR="00622F08">
        <w:t>in</w:t>
      </w:r>
      <w:r w:rsidRPr="00220A6F" w:rsidR="00507C8A">
        <w:t xml:space="preserve"> </w:t>
      </w:r>
      <w:r w:rsidRPr="00220A6F" w:rsidR="00622F08">
        <w:t>companies</w:t>
      </w:r>
      <w:r w:rsidRPr="00220A6F" w:rsidR="00507C8A">
        <w:t xml:space="preserve"> </w:t>
      </w:r>
      <w:r w:rsidRPr="00220A6F" w:rsidR="00622F08">
        <w:t>if</w:t>
      </w:r>
      <w:r w:rsidRPr="00220A6F" w:rsidR="00507C8A">
        <w:t xml:space="preserve"> </w:t>
      </w:r>
      <w:r w:rsidRPr="00220A6F" w:rsidR="00622F08">
        <w:t>need</w:t>
      </w:r>
      <w:r w:rsidRPr="00220A6F" w:rsidR="00507C8A">
        <w:t xml:space="preserve"> </w:t>
      </w:r>
      <w:r w:rsidRPr="00220A6F" w:rsidR="00622F08">
        <w:t>be</w:t>
      </w:r>
      <w:r w:rsidRPr="00220A6F" w:rsidR="00507C8A">
        <w:t xml:space="preserve"> </w:t>
      </w:r>
      <w:r w:rsidRPr="00220A6F" w:rsidR="00622F08">
        <w:t>to</w:t>
      </w:r>
      <w:r w:rsidRPr="00220A6F" w:rsidR="00507C8A">
        <w:t xml:space="preserve"> </w:t>
      </w:r>
      <w:r w:rsidRPr="00220A6F" w:rsidR="00622F08">
        <w:t>help</w:t>
      </w:r>
      <w:r w:rsidRPr="00220A6F" w:rsidR="00507C8A">
        <w:t xml:space="preserve"> </w:t>
      </w:r>
      <w:r w:rsidRPr="00220A6F" w:rsidR="00622F08">
        <w:t>on</w:t>
      </w:r>
      <w:r w:rsidRPr="00220A6F" w:rsidR="00507C8A">
        <w:t xml:space="preserve"> </w:t>
      </w:r>
      <w:r w:rsidRPr="00220A6F" w:rsidR="00622F08">
        <w:t>that</w:t>
      </w:r>
      <w:r w:rsidRPr="00220A6F" w:rsidR="00507C8A">
        <w:t xml:space="preserve"> </w:t>
      </w:r>
      <w:r w:rsidRPr="00220A6F" w:rsidR="00622F08">
        <w:t>growth</w:t>
      </w:r>
      <w:r w:rsidRPr="00220A6F" w:rsidR="00507C8A">
        <w:t xml:space="preserve"> </w:t>
      </w:r>
      <w:r w:rsidRPr="00220A6F" w:rsidR="00622F08">
        <w:t>journey.</w:t>
      </w:r>
      <w:r w:rsidRPr="00220A6F" w:rsidR="00507C8A">
        <w:t xml:space="preserve"> </w:t>
      </w:r>
      <w:r w:rsidRPr="00220A6F" w:rsidR="00C62B52">
        <w:t>H</w:t>
      </w:r>
      <w:r w:rsidRPr="00220A6F" w:rsidR="00622F08">
        <w:t>ave</w:t>
      </w:r>
      <w:r w:rsidRPr="00220A6F" w:rsidR="00507C8A">
        <w:t xml:space="preserve"> </w:t>
      </w:r>
      <w:r w:rsidRPr="00220A6F" w:rsidR="00622F08">
        <w:t>you</w:t>
      </w:r>
      <w:r w:rsidRPr="00220A6F" w:rsidR="00507C8A">
        <w:t xml:space="preserve"> </w:t>
      </w:r>
      <w:r w:rsidRPr="00220A6F" w:rsidR="00622F08">
        <w:t>basically</w:t>
      </w:r>
      <w:r w:rsidRPr="00220A6F" w:rsidR="00507C8A">
        <w:t xml:space="preserve"> </w:t>
      </w:r>
      <w:r w:rsidRPr="00220A6F" w:rsidR="00622F08">
        <w:t>taken</w:t>
      </w:r>
      <w:r w:rsidRPr="00220A6F" w:rsidR="00507C8A">
        <w:t xml:space="preserve"> </w:t>
      </w:r>
      <w:r w:rsidRPr="00220A6F" w:rsidR="00622F08">
        <w:t>this</w:t>
      </w:r>
      <w:r w:rsidRPr="00220A6F" w:rsidR="00507C8A">
        <w:t xml:space="preserve"> </w:t>
      </w:r>
      <w:r w:rsidRPr="00220A6F" w:rsidR="00622F08">
        <w:t>lesson</w:t>
      </w:r>
      <w:r w:rsidRPr="00220A6F" w:rsidR="00507C8A">
        <w:t xml:space="preserve"> </w:t>
      </w:r>
      <w:r w:rsidRPr="00220A6F" w:rsidR="00622F08">
        <w:t>from</w:t>
      </w:r>
      <w:r w:rsidRPr="00220A6F" w:rsidR="00507C8A">
        <w:t xml:space="preserve"> </w:t>
      </w:r>
      <w:r w:rsidRPr="00220A6F" w:rsidR="00622F08">
        <w:t>President</w:t>
      </w:r>
      <w:r w:rsidRPr="00220A6F" w:rsidR="00507C8A">
        <w:t xml:space="preserve"> </w:t>
      </w:r>
      <w:r w:rsidRPr="00220A6F" w:rsidR="00622F08">
        <w:t>Trump?</w:t>
      </w:r>
    </w:p>
    <w:p w:rsidR="00C62B52" w:rsidRPr="00220A6F" w:rsidP="00B5224A">
      <w:pPr>
        <w:pStyle w:val="Answer"/>
      </w:pPr>
      <w:sdt>
        <w:sdtPr>
          <w:alias w:val="Witness"/>
          <w:id w:val="1288624530"/>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t>I</w:t>
      </w:r>
      <w:r w:rsidRPr="00220A6F" w:rsidR="00507C8A">
        <w:t xml:space="preserve"> </w:t>
      </w:r>
      <w:r w:rsidRPr="00220A6F">
        <w:t>have</w:t>
      </w:r>
      <w:r w:rsidRPr="00220A6F" w:rsidR="00507C8A">
        <w:t xml:space="preserve"> </w:t>
      </w:r>
      <w:r w:rsidRPr="00220A6F">
        <w:t>only</w:t>
      </w:r>
      <w:r w:rsidRPr="00220A6F" w:rsidR="00507C8A">
        <w:t xml:space="preserve"> </w:t>
      </w:r>
      <w:r w:rsidRPr="00220A6F">
        <w:t>taken</w:t>
      </w:r>
      <w:r w:rsidRPr="00220A6F" w:rsidR="00507C8A">
        <w:t xml:space="preserve"> </w:t>
      </w:r>
      <w:r w:rsidRPr="00220A6F">
        <w:t>one</w:t>
      </w:r>
      <w:r w:rsidRPr="00220A6F" w:rsidR="00507C8A">
        <w:t xml:space="preserve"> </w:t>
      </w:r>
      <w:r w:rsidRPr="00220A6F">
        <w:t>lesson</w:t>
      </w:r>
      <w:r w:rsidRPr="00220A6F" w:rsidR="00507C8A">
        <w:t xml:space="preserve"> </w:t>
      </w:r>
      <w:r w:rsidRPr="00220A6F">
        <w:t>from</w:t>
      </w:r>
      <w:r w:rsidRPr="00220A6F" w:rsidR="00507C8A">
        <w:t xml:space="preserve"> </w:t>
      </w:r>
      <w:r w:rsidRPr="00220A6F">
        <w:t>President</w:t>
      </w:r>
      <w:r w:rsidRPr="00220A6F" w:rsidR="00507C8A">
        <w:t xml:space="preserve"> </w:t>
      </w:r>
      <w:r w:rsidRPr="00220A6F">
        <w:t>Trump,</w:t>
      </w:r>
      <w:r w:rsidRPr="00220A6F" w:rsidR="00507C8A">
        <w:t xml:space="preserve"> </w:t>
      </w:r>
      <w:r w:rsidRPr="00220A6F">
        <w:t>in</w:t>
      </w:r>
      <w:r w:rsidRPr="00220A6F" w:rsidR="00507C8A">
        <w:t xml:space="preserve"> </w:t>
      </w:r>
      <w:r w:rsidRPr="00220A6F">
        <w:t>that</w:t>
      </w:r>
      <w:r w:rsidRPr="00220A6F" w:rsidR="00507C8A">
        <w:t xml:space="preserve"> </w:t>
      </w:r>
      <w:r w:rsidRPr="00220A6F">
        <w:t>he</w:t>
      </w:r>
      <w:r w:rsidRPr="00220A6F" w:rsidR="00507C8A">
        <w:t xml:space="preserve"> </w:t>
      </w:r>
      <w:r w:rsidRPr="00220A6F">
        <w:t>moves</w:t>
      </w:r>
      <w:r w:rsidRPr="00220A6F" w:rsidR="00507C8A">
        <w:t xml:space="preserve"> </w:t>
      </w:r>
      <w:r w:rsidRPr="00220A6F">
        <w:t>very</w:t>
      </w:r>
      <w:r w:rsidRPr="00220A6F" w:rsidR="00507C8A">
        <w:t xml:space="preserve"> </w:t>
      </w:r>
      <w:r w:rsidRPr="00220A6F" w:rsidR="000A081A">
        <w:t>quickly</w:t>
      </w:r>
      <w:r w:rsidRPr="00220A6F" w:rsidR="00507C8A">
        <w:t xml:space="preserve"> </w:t>
      </w:r>
      <w:r w:rsidRPr="00220A6F">
        <w:t>and</w:t>
      </w:r>
      <w:r w:rsidRPr="00220A6F" w:rsidR="00507C8A">
        <w:t xml:space="preserve"> </w:t>
      </w:r>
      <w:r w:rsidRPr="00220A6F">
        <w:t>is</w:t>
      </w:r>
      <w:r w:rsidRPr="00220A6F" w:rsidR="00507C8A">
        <w:t xml:space="preserve"> </w:t>
      </w:r>
      <w:r w:rsidRPr="00220A6F">
        <w:t>not</w:t>
      </w:r>
      <w:r w:rsidRPr="00220A6F" w:rsidR="00507C8A">
        <w:t xml:space="preserve"> </w:t>
      </w:r>
      <w:r w:rsidRPr="00220A6F">
        <w:t>bogged</w:t>
      </w:r>
      <w:r w:rsidRPr="00220A6F" w:rsidR="00507C8A">
        <w:t xml:space="preserve"> </w:t>
      </w:r>
      <w:r w:rsidRPr="00220A6F">
        <w:t>down</w:t>
      </w:r>
      <w:r w:rsidRPr="00220A6F" w:rsidR="00507C8A">
        <w:t xml:space="preserve"> </w:t>
      </w:r>
      <w:r w:rsidRPr="00220A6F">
        <w:t>by</w:t>
      </w:r>
      <w:r w:rsidRPr="00220A6F" w:rsidR="00507C8A">
        <w:t xml:space="preserve"> </w:t>
      </w:r>
      <w:r w:rsidRPr="00220A6F">
        <w:t>convention.</w:t>
      </w:r>
      <w:r w:rsidRPr="00220A6F" w:rsidR="00507C8A">
        <w:t xml:space="preserve"> </w:t>
      </w:r>
      <w:r w:rsidRPr="00220A6F">
        <w:t>President</w:t>
      </w:r>
      <w:r w:rsidRPr="00220A6F" w:rsidR="00507C8A">
        <w:t xml:space="preserve"> </w:t>
      </w:r>
      <w:r w:rsidRPr="00220A6F">
        <w:t>Trump</w:t>
      </w:r>
      <w:r w:rsidRPr="00220A6F" w:rsidR="00507C8A">
        <w:t xml:space="preserve"> </w:t>
      </w:r>
      <w:r w:rsidRPr="00220A6F">
        <w:t>has</w:t>
      </w:r>
      <w:r w:rsidRPr="00220A6F" w:rsidR="00507C8A">
        <w:t xml:space="preserve"> </w:t>
      </w:r>
      <w:r w:rsidRPr="00220A6F">
        <w:t>taken</w:t>
      </w:r>
      <w:r w:rsidRPr="00220A6F" w:rsidR="00507C8A">
        <w:t xml:space="preserve"> </w:t>
      </w:r>
      <w:r w:rsidRPr="00220A6F">
        <w:t>equity</w:t>
      </w:r>
      <w:r w:rsidRPr="00220A6F" w:rsidR="00507C8A">
        <w:t xml:space="preserve"> </w:t>
      </w:r>
      <w:r w:rsidRPr="00220A6F">
        <w:t>stakes.</w:t>
      </w:r>
      <w:r w:rsidRPr="00220A6F" w:rsidR="008A621A">
        <w:t xml:space="preserve"> </w:t>
      </w:r>
      <w:r w:rsidRPr="00220A6F">
        <w:t>The</w:t>
      </w:r>
      <w:r w:rsidR="00DB4DC8">
        <w:t xml:space="preserve"> Administration in the</w:t>
      </w:r>
      <w:r w:rsidRPr="00220A6F" w:rsidR="00507C8A">
        <w:t xml:space="preserve"> </w:t>
      </w:r>
      <w:r w:rsidRPr="00220A6F">
        <w:t>most</w:t>
      </w:r>
      <w:r w:rsidRPr="00220A6F" w:rsidR="00507C8A">
        <w:t xml:space="preserve"> </w:t>
      </w:r>
      <w:r w:rsidRPr="00220A6F">
        <w:t>free</w:t>
      </w:r>
      <w:r w:rsidRPr="00220A6F" w:rsidR="00507C8A">
        <w:t xml:space="preserve"> </w:t>
      </w:r>
      <w:r w:rsidRPr="00220A6F">
        <w:t>market</w:t>
      </w:r>
      <w:r w:rsidRPr="00220A6F" w:rsidR="00507C8A">
        <w:t xml:space="preserve"> </w:t>
      </w:r>
      <w:r w:rsidRPr="00220A6F">
        <w:t>economy</w:t>
      </w:r>
      <w:r w:rsidRPr="00220A6F" w:rsidR="00507C8A">
        <w:t xml:space="preserve"> </w:t>
      </w:r>
      <w:r w:rsidRPr="00220A6F">
        <w:t>in</w:t>
      </w:r>
      <w:r w:rsidRPr="00220A6F" w:rsidR="00507C8A">
        <w:t xml:space="preserve"> </w:t>
      </w:r>
      <w:r w:rsidRPr="00220A6F">
        <w:t>the</w:t>
      </w:r>
      <w:r w:rsidRPr="00220A6F" w:rsidR="00507C8A">
        <w:t xml:space="preserve"> </w:t>
      </w:r>
      <w:r w:rsidRPr="00220A6F">
        <w:t>world</w:t>
      </w:r>
      <w:r w:rsidRPr="00220A6F" w:rsidR="00507C8A">
        <w:t xml:space="preserve"> </w:t>
      </w:r>
      <w:r w:rsidRPr="00220A6F">
        <w:t>has</w:t>
      </w:r>
      <w:r w:rsidRPr="00220A6F" w:rsidR="00507C8A">
        <w:t xml:space="preserve"> </w:t>
      </w:r>
      <w:r w:rsidRPr="00220A6F">
        <w:t>started</w:t>
      </w:r>
      <w:r w:rsidRPr="00220A6F" w:rsidR="00507C8A">
        <w:t xml:space="preserve"> </w:t>
      </w:r>
      <w:r w:rsidRPr="00220A6F">
        <w:t>taking</w:t>
      </w:r>
      <w:r w:rsidRPr="00220A6F" w:rsidR="00507C8A">
        <w:t xml:space="preserve"> </w:t>
      </w:r>
      <w:r w:rsidRPr="00220A6F">
        <w:t>equity</w:t>
      </w:r>
      <w:r w:rsidRPr="00220A6F" w:rsidR="00507C8A">
        <w:t xml:space="preserve"> </w:t>
      </w:r>
      <w:r w:rsidRPr="00220A6F">
        <w:t>stakes</w:t>
      </w:r>
      <w:r w:rsidRPr="00220A6F" w:rsidR="00507C8A">
        <w:t xml:space="preserve"> </w:t>
      </w:r>
      <w:r w:rsidRPr="00220A6F">
        <w:t>in</w:t>
      </w:r>
      <w:r w:rsidRPr="00220A6F" w:rsidR="00507C8A">
        <w:t xml:space="preserve"> </w:t>
      </w:r>
      <w:r w:rsidRPr="00220A6F">
        <w:t>companies</w:t>
      </w:r>
      <w:r w:rsidRPr="00220A6F" w:rsidR="00507C8A">
        <w:t xml:space="preserve"> </w:t>
      </w:r>
      <w:r w:rsidRPr="00220A6F">
        <w:t>that</w:t>
      </w:r>
      <w:r w:rsidRPr="00220A6F" w:rsidR="00507C8A">
        <w:t xml:space="preserve"> </w:t>
      </w:r>
      <w:r w:rsidRPr="00220A6F">
        <w:t>it</w:t>
      </w:r>
      <w:r w:rsidRPr="00220A6F" w:rsidR="00507C8A">
        <w:t xml:space="preserve"> </w:t>
      </w:r>
      <w:r w:rsidRPr="00220A6F">
        <w:t>sees</w:t>
      </w:r>
      <w:r w:rsidRPr="00220A6F" w:rsidR="00507C8A">
        <w:t xml:space="preserve"> </w:t>
      </w:r>
      <w:r w:rsidRPr="00220A6F">
        <w:t>are</w:t>
      </w:r>
      <w:r w:rsidRPr="00220A6F" w:rsidR="00507C8A">
        <w:t xml:space="preserve"> </w:t>
      </w:r>
      <w:r w:rsidRPr="00220A6F">
        <w:t>important</w:t>
      </w:r>
      <w:r w:rsidRPr="00220A6F" w:rsidR="00507C8A">
        <w:t xml:space="preserve"> </w:t>
      </w:r>
      <w:r w:rsidRPr="00220A6F">
        <w:t>to</w:t>
      </w:r>
      <w:r w:rsidRPr="00220A6F" w:rsidR="00507C8A">
        <w:t xml:space="preserve"> </w:t>
      </w:r>
      <w:r w:rsidRPr="00220A6F">
        <w:t>national</w:t>
      </w:r>
      <w:r w:rsidRPr="00220A6F" w:rsidR="00507C8A">
        <w:t xml:space="preserve"> </w:t>
      </w:r>
      <w:r w:rsidRPr="00220A6F">
        <w:t>life</w:t>
      </w:r>
      <w:r w:rsidRPr="00220A6F" w:rsidR="00507C8A">
        <w:t xml:space="preserve"> </w:t>
      </w:r>
      <w:r w:rsidRPr="00220A6F">
        <w:t>and</w:t>
      </w:r>
      <w:r w:rsidRPr="00220A6F" w:rsidR="00507C8A">
        <w:t xml:space="preserve"> </w:t>
      </w:r>
      <w:r w:rsidRPr="00220A6F">
        <w:t>economic</w:t>
      </w:r>
      <w:r w:rsidRPr="00220A6F" w:rsidR="00507C8A">
        <w:t xml:space="preserve"> </w:t>
      </w:r>
      <w:r w:rsidRPr="00220A6F">
        <w:t>security,</w:t>
      </w:r>
      <w:r w:rsidRPr="00220A6F" w:rsidR="00507C8A">
        <w:t xml:space="preserve"> </w:t>
      </w:r>
      <w:r w:rsidRPr="00220A6F">
        <w:t>but</w:t>
      </w:r>
      <w:r w:rsidRPr="00220A6F" w:rsidR="00507C8A">
        <w:t xml:space="preserve"> </w:t>
      </w:r>
      <w:r w:rsidRPr="00220A6F">
        <w:t>also</w:t>
      </w:r>
      <w:r w:rsidRPr="00220A6F" w:rsidR="00507C8A">
        <w:t xml:space="preserve"> </w:t>
      </w:r>
      <w:r w:rsidRPr="00220A6F">
        <w:t>where</w:t>
      </w:r>
      <w:r w:rsidRPr="00220A6F" w:rsidR="00507C8A">
        <w:t xml:space="preserve"> </w:t>
      </w:r>
      <w:r w:rsidR="00B470D0">
        <w:t>it sees</w:t>
      </w:r>
      <w:r w:rsidRPr="00220A6F" w:rsidR="00507C8A">
        <w:t xml:space="preserve"> </w:t>
      </w:r>
      <w:r w:rsidRPr="00220A6F">
        <w:t>growth</w:t>
      </w:r>
      <w:r w:rsidRPr="00220A6F" w:rsidR="00507C8A">
        <w:t xml:space="preserve"> </w:t>
      </w:r>
      <w:r w:rsidRPr="00220A6F">
        <w:t>potential.</w:t>
      </w:r>
      <w:r w:rsidRPr="00220A6F" w:rsidR="00507C8A">
        <w:t xml:space="preserve"> </w:t>
      </w:r>
      <w:r w:rsidRPr="00220A6F">
        <w:t>Also,</w:t>
      </w:r>
      <w:r w:rsidRPr="00220A6F" w:rsidR="00507C8A">
        <w:t xml:space="preserve"> </w:t>
      </w:r>
      <w:r w:rsidRPr="00220A6F">
        <w:t>there</w:t>
      </w:r>
      <w:r w:rsidRPr="00220A6F" w:rsidR="00507C8A">
        <w:t xml:space="preserve"> </w:t>
      </w:r>
      <w:r w:rsidRPr="00220A6F">
        <w:t>is</w:t>
      </w:r>
      <w:r w:rsidRPr="00220A6F" w:rsidR="00507C8A">
        <w:t xml:space="preserve"> </w:t>
      </w:r>
      <w:r w:rsidRPr="00220A6F">
        <w:t>the</w:t>
      </w:r>
      <w:r w:rsidRPr="00220A6F" w:rsidR="00507C8A">
        <w:t xml:space="preserve"> </w:t>
      </w:r>
      <w:r w:rsidRPr="00220A6F">
        <w:t>swiftness</w:t>
      </w:r>
      <w:r w:rsidRPr="00220A6F" w:rsidR="00507C8A">
        <w:t xml:space="preserve"> </w:t>
      </w:r>
      <w:r w:rsidRPr="00220A6F">
        <w:t>with</w:t>
      </w:r>
      <w:r w:rsidRPr="00220A6F" w:rsidR="00507C8A">
        <w:t xml:space="preserve"> </w:t>
      </w:r>
      <w:r w:rsidRPr="00220A6F">
        <w:t>which</w:t>
      </w:r>
      <w:r w:rsidRPr="00220A6F" w:rsidR="00507C8A">
        <w:t xml:space="preserve"> </w:t>
      </w:r>
      <w:r w:rsidRPr="00220A6F">
        <w:t>he</w:t>
      </w:r>
      <w:r w:rsidRPr="00220A6F" w:rsidR="00507C8A">
        <w:t xml:space="preserve"> </w:t>
      </w:r>
      <w:r w:rsidRPr="00220A6F">
        <w:t>moves.</w:t>
      </w:r>
      <w:r w:rsidRPr="00220A6F" w:rsidR="00507C8A">
        <w:t xml:space="preserve"> </w:t>
      </w:r>
    </w:p>
    <w:p w:rsidR="00C62B52" w:rsidRPr="00220A6F" w:rsidP="00B5224A">
      <w:pPr>
        <w:pStyle w:val="Answer"/>
      </w:pPr>
      <w:r w:rsidRPr="00220A6F">
        <w:t>I</w:t>
      </w:r>
      <w:r w:rsidRPr="00220A6F" w:rsidR="00507C8A">
        <w:t xml:space="preserve"> </w:t>
      </w:r>
      <w:r w:rsidRPr="00220A6F">
        <w:t>believe</w:t>
      </w:r>
      <w:r w:rsidRPr="00220A6F" w:rsidR="00507C8A">
        <w:t xml:space="preserve"> </w:t>
      </w:r>
      <w:r w:rsidRPr="00220A6F">
        <w:t>that</w:t>
      </w:r>
      <w:r w:rsidRPr="00220A6F" w:rsidR="00507C8A">
        <w:t xml:space="preserve"> </w:t>
      </w:r>
      <w:r w:rsidRPr="00220A6F">
        <w:t>we</w:t>
      </w:r>
      <w:r w:rsidRPr="00220A6F" w:rsidR="00507C8A">
        <w:t xml:space="preserve"> </w:t>
      </w:r>
      <w:r w:rsidRPr="00220A6F">
        <w:t>can</w:t>
      </w:r>
      <w:r w:rsidRPr="00220A6F" w:rsidR="00507C8A">
        <w:t xml:space="preserve"> </w:t>
      </w:r>
      <w:r w:rsidRPr="00220A6F">
        <w:t>be</w:t>
      </w:r>
      <w:r w:rsidRPr="00220A6F" w:rsidR="00507C8A">
        <w:t xml:space="preserve"> </w:t>
      </w:r>
      <w:r w:rsidRPr="00220A6F">
        <w:t>positively</w:t>
      </w:r>
      <w:r w:rsidRPr="00220A6F" w:rsidR="00507C8A">
        <w:t xml:space="preserve"> </w:t>
      </w:r>
      <w:r w:rsidRPr="00220A6F">
        <w:t>disruptive</w:t>
      </w:r>
      <w:r w:rsidRPr="00220A6F" w:rsidR="00507C8A">
        <w:t xml:space="preserve"> </w:t>
      </w:r>
      <w:r w:rsidRPr="00220A6F">
        <w:t>rather</w:t>
      </w:r>
      <w:r w:rsidRPr="00220A6F" w:rsidR="00507C8A">
        <w:t xml:space="preserve"> </w:t>
      </w:r>
      <w:r w:rsidRPr="00220A6F">
        <w:t>than</w:t>
      </w:r>
      <w:r w:rsidRPr="00220A6F" w:rsidR="00507C8A">
        <w:t xml:space="preserve"> </w:t>
      </w:r>
      <w:r w:rsidRPr="00220A6F">
        <w:t>negatively.</w:t>
      </w:r>
      <w:r w:rsidRPr="00220A6F" w:rsidR="008A621A">
        <w:t xml:space="preserve"> </w:t>
      </w:r>
      <w:r w:rsidRPr="00220A6F">
        <w:t>I</w:t>
      </w:r>
      <w:r w:rsidRPr="00220A6F" w:rsidR="00507C8A">
        <w:t xml:space="preserve"> </w:t>
      </w:r>
      <w:r w:rsidRPr="00220A6F">
        <w:t>would</w:t>
      </w:r>
      <w:r w:rsidRPr="00220A6F" w:rsidR="00507C8A">
        <w:t xml:space="preserve"> </w:t>
      </w:r>
      <w:r w:rsidRPr="00220A6F">
        <w:t>argue</w:t>
      </w:r>
      <w:r w:rsidRPr="00220A6F" w:rsidR="00507C8A">
        <w:t xml:space="preserve"> </w:t>
      </w:r>
      <w:r w:rsidRPr="00220A6F" w:rsidR="00235EFE">
        <w:t xml:space="preserve">that </w:t>
      </w:r>
      <w:r w:rsidRPr="00220A6F">
        <w:t>if</w:t>
      </w:r>
      <w:r w:rsidRPr="00220A6F" w:rsidR="00507C8A">
        <w:t xml:space="preserve"> </w:t>
      </w:r>
      <w:r w:rsidRPr="00220A6F">
        <w:t>you</w:t>
      </w:r>
      <w:r w:rsidRPr="00220A6F" w:rsidR="00507C8A">
        <w:t xml:space="preserve"> </w:t>
      </w:r>
      <w:r w:rsidRPr="00220A6F">
        <w:t>look</w:t>
      </w:r>
      <w:r w:rsidRPr="00220A6F" w:rsidR="00507C8A">
        <w:t xml:space="preserve"> </w:t>
      </w:r>
      <w:r w:rsidRPr="00220A6F">
        <w:t>at</w:t>
      </w:r>
      <w:r w:rsidRPr="00220A6F" w:rsidR="00507C8A">
        <w:t xml:space="preserve"> </w:t>
      </w:r>
      <w:r w:rsidRPr="00220A6F">
        <w:t>the</w:t>
      </w:r>
      <w:r w:rsidRPr="00220A6F" w:rsidR="00507C8A">
        <w:t xml:space="preserve"> </w:t>
      </w:r>
      <w:r w:rsidRPr="00220A6F">
        <w:t>DOGE</w:t>
      </w:r>
      <w:r w:rsidRPr="00220A6F" w:rsidR="00507C8A">
        <w:t xml:space="preserve"> </w:t>
      </w:r>
      <w:r w:rsidRPr="00220A6F">
        <w:t>programme,</w:t>
      </w:r>
      <w:r w:rsidRPr="00220A6F" w:rsidR="00507C8A">
        <w:t xml:space="preserve"> </w:t>
      </w:r>
      <w:r w:rsidRPr="00220A6F">
        <w:t>for</w:t>
      </w:r>
      <w:r w:rsidRPr="00220A6F" w:rsidR="00507C8A">
        <w:t xml:space="preserve"> </w:t>
      </w:r>
      <w:r w:rsidRPr="00220A6F">
        <w:t>example,</w:t>
      </w:r>
      <w:r w:rsidRPr="00220A6F" w:rsidR="00507C8A">
        <w:t xml:space="preserve"> </w:t>
      </w:r>
      <w:r w:rsidRPr="00220A6F">
        <w:t>there</w:t>
      </w:r>
      <w:r w:rsidRPr="00220A6F" w:rsidR="00507C8A">
        <w:t xml:space="preserve"> </w:t>
      </w:r>
      <w:r w:rsidRPr="00220A6F">
        <w:t>was</w:t>
      </w:r>
      <w:r w:rsidRPr="00220A6F" w:rsidR="00507C8A">
        <w:t xml:space="preserve"> </w:t>
      </w:r>
      <w:r w:rsidRPr="00220A6F">
        <w:t>a</w:t>
      </w:r>
      <w:r w:rsidRPr="00220A6F" w:rsidR="00507C8A">
        <w:t xml:space="preserve"> </w:t>
      </w:r>
      <w:r w:rsidRPr="00220A6F">
        <w:t>lot</w:t>
      </w:r>
      <w:r w:rsidRPr="00220A6F" w:rsidR="00507C8A">
        <w:t xml:space="preserve"> </w:t>
      </w:r>
      <w:r w:rsidRPr="00220A6F">
        <w:t>of</w:t>
      </w:r>
      <w:r w:rsidRPr="00220A6F" w:rsidR="00507C8A">
        <w:t xml:space="preserve"> </w:t>
      </w:r>
      <w:r w:rsidRPr="00220A6F">
        <w:t>negative</w:t>
      </w:r>
      <w:r w:rsidRPr="00220A6F" w:rsidR="00507C8A">
        <w:t xml:space="preserve"> </w:t>
      </w:r>
      <w:r w:rsidRPr="00220A6F">
        <w:t>disruption</w:t>
      </w:r>
      <w:r w:rsidRPr="00220A6F" w:rsidR="00507C8A">
        <w:t xml:space="preserve"> </w:t>
      </w:r>
      <w:r w:rsidRPr="00220A6F">
        <w:t>there.</w:t>
      </w:r>
      <w:r w:rsidRPr="00220A6F" w:rsidR="008A621A">
        <w:t xml:space="preserve"> </w:t>
      </w:r>
      <w:r w:rsidRPr="00220A6F">
        <w:t>In</w:t>
      </w:r>
      <w:r w:rsidRPr="00220A6F" w:rsidR="00507C8A">
        <w:t xml:space="preserve"> </w:t>
      </w:r>
      <w:r w:rsidRPr="00220A6F">
        <w:t>the</w:t>
      </w:r>
      <w:r w:rsidRPr="00220A6F" w:rsidR="00507C8A">
        <w:t xml:space="preserve"> </w:t>
      </w:r>
      <w:r w:rsidRPr="00220A6F">
        <w:t>work</w:t>
      </w:r>
      <w:r w:rsidRPr="00220A6F" w:rsidR="00507C8A">
        <w:t xml:space="preserve"> </w:t>
      </w:r>
      <w:r w:rsidRPr="00220A6F">
        <w:t>that</w:t>
      </w:r>
      <w:r w:rsidRPr="00220A6F" w:rsidR="00507C8A">
        <w:t xml:space="preserve"> </w:t>
      </w:r>
      <w:r w:rsidRPr="00220A6F">
        <w:t>I</w:t>
      </w:r>
      <w:r w:rsidRPr="00220A6F" w:rsidR="00507C8A">
        <w:t xml:space="preserve"> </w:t>
      </w:r>
      <w:r w:rsidRPr="00220A6F">
        <w:t>did</w:t>
      </w:r>
      <w:r w:rsidRPr="00220A6F" w:rsidR="00507C8A">
        <w:t xml:space="preserve"> </w:t>
      </w:r>
      <w:r w:rsidRPr="00220A6F">
        <w:t>at</w:t>
      </w:r>
      <w:r w:rsidRPr="00220A6F" w:rsidR="00507C8A">
        <w:t xml:space="preserve"> </w:t>
      </w:r>
      <w:r w:rsidRPr="00220A6F">
        <w:t>DSIT</w:t>
      </w:r>
      <w:r w:rsidRPr="00220A6F" w:rsidR="00507C8A">
        <w:t xml:space="preserve"> </w:t>
      </w:r>
      <w:r w:rsidRPr="00220A6F">
        <w:t>and</w:t>
      </w:r>
      <w:r w:rsidRPr="00220A6F" w:rsidR="00507C8A">
        <w:t xml:space="preserve"> </w:t>
      </w:r>
      <w:r w:rsidRPr="00220A6F">
        <w:t>have</w:t>
      </w:r>
      <w:r w:rsidRPr="00220A6F" w:rsidR="00507C8A">
        <w:t xml:space="preserve"> </w:t>
      </w:r>
      <w:r w:rsidRPr="00220A6F">
        <w:t>continued</w:t>
      </w:r>
      <w:r w:rsidRPr="00220A6F" w:rsidR="00507C8A">
        <w:t xml:space="preserve"> </w:t>
      </w:r>
      <w:r w:rsidRPr="00220A6F">
        <w:t>into</w:t>
      </w:r>
      <w:r w:rsidRPr="00220A6F" w:rsidR="00507C8A">
        <w:t xml:space="preserve"> </w:t>
      </w:r>
      <w:r w:rsidRPr="00220A6F">
        <w:t>DBT,</w:t>
      </w:r>
      <w:r w:rsidRPr="00220A6F" w:rsidR="00507C8A">
        <w:t xml:space="preserve"> </w:t>
      </w:r>
      <w:r w:rsidRPr="00220A6F">
        <w:t>with</w:t>
      </w:r>
      <w:r w:rsidRPr="00220A6F" w:rsidR="00507C8A">
        <w:t xml:space="preserve"> </w:t>
      </w:r>
      <w:r w:rsidRPr="00220A6F">
        <w:t>modernisation</w:t>
      </w:r>
      <w:r w:rsidRPr="00220A6F" w:rsidR="00507C8A">
        <w:t xml:space="preserve"> </w:t>
      </w:r>
      <w:r w:rsidRPr="00220A6F">
        <w:t>of</w:t>
      </w:r>
      <w:r w:rsidRPr="00220A6F" w:rsidR="00507C8A">
        <w:t xml:space="preserve"> </w:t>
      </w:r>
      <w:r w:rsidRPr="00220A6F">
        <w:t>the</w:t>
      </w:r>
      <w:r w:rsidRPr="00220A6F" w:rsidR="00507C8A">
        <w:t xml:space="preserve"> </w:t>
      </w:r>
      <w:r w:rsidRPr="00220A6F">
        <w:t>way</w:t>
      </w:r>
      <w:r w:rsidRPr="00220A6F" w:rsidR="00507C8A">
        <w:t xml:space="preserve"> </w:t>
      </w:r>
      <w:r w:rsidRPr="00220A6F">
        <w:t>we</w:t>
      </w:r>
      <w:r w:rsidRPr="00220A6F" w:rsidR="00507C8A">
        <w:t xml:space="preserve"> </w:t>
      </w:r>
      <w:r w:rsidRPr="00220A6F">
        <w:t>do</w:t>
      </w:r>
      <w:r w:rsidRPr="00220A6F" w:rsidR="00507C8A">
        <w:t xml:space="preserve"> </w:t>
      </w:r>
      <w:r w:rsidRPr="00220A6F">
        <w:t>business</w:t>
      </w:r>
      <w:r w:rsidRPr="00220A6F" w:rsidR="00507C8A">
        <w:t xml:space="preserve"> </w:t>
      </w:r>
      <w:r w:rsidRPr="00220A6F">
        <w:t>and</w:t>
      </w:r>
      <w:r w:rsidRPr="00220A6F" w:rsidR="00507C8A">
        <w:t xml:space="preserve"> </w:t>
      </w:r>
      <w:r w:rsidRPr="00220A6F" w:rsidR="000A081A">
        <w:t xml:space="preserve">how we </w:t>
      </w:r>
      <w:r w:rsidRPr="00220A6F">
        <w:t>work</w:t>
      </w:r>
      <w:r w:rsidRPr="00220A6F" w:rsidR="00507C8A">
        <w:t xml:space="preserve"> </w:t>
      </w:r>
      <w:r w:rsidRPr="00220A6F">
        <w:t>as</w:t>
      </w:r>
      <w:r w:rsidRPr="00220A6F" w:rsidR="00507C8A">
        <w:t xml:space="preserve"> </w:t>
      </w:r>
      <w:r w:rsidRPr="00220A6F">
        <w:t>a</w:t>
      </w:r>
      <w:r w:rsidRPr="00220A6F" w:rsidR="00507C8A">
        <w:t xml:space="preserve"> </w:t>
      </w:r>
      <w:r w:rsidRPr="00220A6F">
        <w:t>Government</w:t>
      </w:r>
      <w:r w:rsidRPr="00220A6F" w:rsidR="00507C8A">
        <w:t xml:space="preserve"> </w:t>
      </w:r>
      <w:r w:rsidRPr="00220A6F">
        <w:t>and</w:t>
      </w:r>
      <w:r w:rsidRPr="00220A6F" w:rsidR="00507C8A">
        <w:t xml:space="preserve"> </w:t>
      </w:r>
      <w:r w:rsidRPr="00220A6F">
        <w:t>transform</w:t>
      </w:r>
      <w:r w:rsidRPr="00220A6F" w:rsidR="00507C8A">
        <w:t xml:space="preserve"> </w:t>
      </w:r>
      <w:r w:rsidRPr="00220A6F">
        <w:t>the</w:t>
      </w:r>
      <w:r w:rsidRPr="00220A6F" w:rsidR="00507C8A">
        <w:t xml:space="preserve"> </w:t>
      </w:r>
      <w:r w:rsidRPr="00220A6F">
        <w:t>relationships</w:t>
      </w:r>
      <w:r w:rsidRPr="00220A6F" w:rsidR="00507C8A">
        <w:t xml:space="preserve"> </w:t>
      </w:r>
      <w:r w:rsidRPr="00220A6F">
        <w:t>between</w:t>
      </w:r>
      <w:r w:rsidRPr="00220A6F" w:rsidR="00507C8A">
        <w:t xml:space="preserve"> </w:t>
      </w:r>
      <w:r w:rsidRPr="00220A6F">
        <w:t>citizens,</w:t>
      </w:r>
      <w:r w:rsidRPr="00220A6F" w:rsidR="00507C8A">
        <w:t xml:space="preserve"> </w:t>
      </w:r>
      <w:r w:rsidRPr="00220A6F">
        <w:t>businesses</w:t>
      </w:r>
      <w:r w:rsidRPr="00220A6F" w:rsidR="00507C8A">
        <w:t xml:space="preserve"> </w:t>
      </w:r>
      <w:r w:rsidRPr="00220A6F">
        <w:t>and</w:t>
      </w:r>
      <w:r w:rsidRPr="00220A6F" w:rsidR="00507C8A">
        <w:t xml:space="preserve"> </w:t>
      </w:r>
      <w:r w:rsidRPr="00220A6F">
        <w:t>the</w:t>
      </w:r>
      <w:r w:rsidRPr="00220A6F" w:rsidR="00507C8A">
        <w:t xml:space="preserve"> </w:t>
      </w:r>
      <w:r w:rsidRPr="00220A6F">
        <w:t>state,</w:t>
      </w:r>
      <w:r w:rsidRPr="00220A6F" w:rsidR="00507C8A">
        <w:t xml:space="preserve"> </w:t>
      </w:r>
      <w:r w:rsidRPr="00220A6F">
        <w:t>I</w:t>
      </w:r>
      <w:r w:rsidRPr="00220A6F" w:rsidR="00507C8A">
        <w:t xml:space="preserve"> </w:t>
      </w:r>
      <w:r w:rsidRPr="00220A6F">
        <w:t>would</w:t>
      </w:r>
      <w:r w:rsidRPr="00220A6F" w:rsidR="00507C8A">
        <w:t xml:space="preserve"> </w:t>
      </w:r>
      <w:r w:rsidRPr="00220A6F">
        <w:t>argue</w:t>
      </w:r>
      <w:r w:rsidRPr="00220A6F" w:rsidR="00507C8A">
        <w:t xml:space="preserve"> </w:t>
      </w:r>
      <w:r w:rsidRPr="00220A6F">
        <w:t>that</w:t>
      </w:r>
      <w:r w:rsidRPr="00220A6F" w:rsidR="00507C8A">
        <w:t xml:space="preserve"> </w:t>
      </w:r>
      <w:r w:rsidRPr="00220A6F">
        <w:t>using</w:t>
      </w:r>
      <w:r w:rsidRPr="00220A6F" w:rsidR="00507C8A">
        <w:t xml:space="preserve"> </w:t>
      </w:r>
      <w:r w:rsidRPr="00220A6F">
        <w:t>digital</w:t>
      </w:r>
      <w:r w:rsidRPr="00220A6F" w:rsidR="00507C8A">
        <w:t xml:space="preserve"> </w:t>
      </w:r>
      <w:r w:rsidRPr="00220A6F">
        <w:t>technology</w:t>
      </w:r>
      <w:r w:rsidRPr="00220A6F" w:rsidR="00507C8A">
        <w:t xml:space="preserve"> </w:t>
      </w:r>
      <w:r w:rsidRPr="00220A6F">
        <w:t>has</w:t>
      </w:r>
      <w:r w:rsidRPr="00220A6F" w:rsidR="00507C8A">
        <w:t xml:space="preserve"> </w:t>
      </w:r>
      <w:r w:rsidRPr="00220A6F">
        <w:t>added</w:t>
      </w:r>
      <w:r w:rsidRPr="00220A6F" w:rsidR="00507C8A">
        <w:t xml:space="preserve"> </w:t>
      </w:r>
      <w:r w:rsidRPr="00220A6F">
        <w:t>to</w:t>
      </w:r>
      <w:r w:rsidRPr="00220A6F" w:rsidR="00507C8A">
        <w:t xml:space="preserve"> </w:t>
      </w:r>
      <w:r w:rsidRPr="00220A6F">
        <w:t>a</w:t>
      </w:r>
      <w:r w:rsidRPr="00220A6F" w:rsidR="00507C8A">
        <w:t xml:space="preserve"> </w:t>
      </w:r>
      <w:r w:rsidRPr="00220A6F">
        <w:t>positive</w:t>
      </w:r>
      <w:r w:rsidRPr="00220A6F" w:rsidR="00507C8A">
        <w:t xml:space="preserve"> </w:t>
      </w:r>
      <w:r w:rsidRPr="00220A6F">
        <w:t>improvement,</w:t>
      </w:r>
      <w:r w:rsidRPr="00220A6F" w:rsidR="00507C8A">
        <w:t xml:space="preserve"> </w:t>
      </w:r>
      <w:r w:rsidRPr="00220A6F">
        <w:t>as</w:t>
      </w:r>
      <w:r w:rsidRPr="00220A6F" w:rsidR="00507C8A">
        <w:t xml:space="preserve"> </w:t>
      </w:r>
      <w:r w:rsidRPr="00220A6F">
        <w:t>well</w:t>
      </w:r>
      <w:r w:rsidRPr="00220A6F" w:rsidR="00507C8A">
        <w:t xml:space="preserve"> </w:t>
      </w:r>
      <w:r w:rsidRPr="00220A6F">
        <w:t>as</w:t>
      </w:r>
      <w:r w:rsidRPr="00220A6F" w:rsidR="00507C8A">
        <w:t xml:space="preserve"> </w:t>
      </w:r>
      <w:r w:rsidRPr="00220A6F">
        <w:t>a</w:t>
      </w:r>
      <w:r w:rsidRPr="00220A6F" w:rsidR="00507C8A">
        <w:t xml:space="preserve"> </w:t>
      </w:r>
      <w:r w:rsidRPr="00220A6F">
        <w:t>highly</w:t>
      </w:r>
      <w:r w:rsidRPr="00220A6F" w:rsidR="00507C8A">
        <w:t xml:space="preserve"> </w:t>
      </w:r>
      <w:r w:rsidRPr="00220A6F">
        <w:t>disruptive</w:t>
      </w:r>
      <w:r w:rsidRPr="00220A6F" w:rsidR="00507C8A">
        <w:t xml:space="preserve"> </w:t>
      </w:r>
      <w:r w:rsidRPr="00220A6F">
        <w:t>one,</w:t>
      </w:r>
      <w:r w:rsidRPr="00220A6F" w:rsidR="00507C8A">
        <w:t xml:space="preserve"> </w:t>
      </w:r>
      <w:r w:rsidR="00D82B59">
        <w:t>by</w:t>
      </w:r>
      <w:r w:rsidRPr="00220A6F" w:rsidR="00507C8A">
        <w:t xml:space="preserve"> </w:t>
      </w:r>
      <w:r w:rsidRPr="00220A6F">
        <w:t>bringing</w:t>
      </w:r>
      <w:r w:rsidRPr="00220A6F" w:rsidR="00507C8A">
        <w:t xml:space="preserve"> </w:t>
      </w:r>
      <w:r w:rsidRPr="00220A6F">
        <w:t>efficiencies</w:t>
      </w:r>
      <w:r w:rsidRPr="00220A6F" w:rsidR="00507C8A">
        <w:t xml:space="preserve"> </w:t>
      </w:r>
      <w:r w:rsidRPr="00220A6F">
        <w:t>in.</w:t>
      </w:r>
      <w:r w:rsidRPr="00220A6F" w:rsidR="00507C8A">
        <w:t xml:space="preserve"> </w:t>
      </w:r>
    </w:p>
    <w:p w:rsidR="00DD7CD1" w:rsidRPr="00220A6F" w:rsidP="00B5224A">
      <w:pPr>
        <w:pStyle w:val="Answer"/>
      </w:pPr>
      <w:r w:rsidRPr="00220A6F">
        <w:t>When</w:t>
      </w:r>
      <w:r w:rsidRPr="00220A6F" w:rsidR="00507C8A">
        <w:t xml:space="preserve"> </w:t>
      </w:r>
      <w:r w:rsidRPr="00220A6F">
        <w:t>it</w:t>
      </w:r>
      <w:r w:rsidRPr="00220A6F" w:rsidR="00507C8A">
        <w:t xml:space="preserve"> </w:t>
      </w:r>
      <w:r w:rsidRPr="00220A6F">
        <w:t>comes</w:t>
      </w:r>
      <w:r w:rsidRPr="00220A6F" w:rsidR="00507C8A">
        <w:t xml:space="preserve"> </w:t>
      </w:r>
      <w:r w:rsidRPr="00220A6F">
        <w:t>to</w:t>
      </w:r>
      <w:r w:rsidRPr="00220A6F" w:rsidR="00507C8A">
        <w:t xml:space="preserve"> </w:t>
      </w:r>
      <w:r w:rsidRPr="00220A6F">
        <w:t>the</w:t>
      </w:r>
      <w:r w:rsidRPr="00220A6F" w:rsidR="00507C8A">
        <w:t xml:space="preserve"> </w:t>
      </w:r>
      <w:r w:rsidRPr="00220A6F">
        <w:t>trillion-dollar</w:t>
      </w:r>
      <w:r w:rsidRPr="00220A6F" w:rsidR="00507C8A">
        <w:t xml:space="preserve"> </w:t>
      </w:r>
      <w:r w:rsidRPr="00220A6F">
        <w:t>company</w:t>
      </w:r>
      <w:r w:rsidRPr="00220A6F" w:rsidR="00507C8A">
        <w:t xml:space="preserve"> </w:t>
      </w:r>
      <w:r w:rsidRPr="00220A6F">
        <w:t>idea,</w:t>
      </w:r>
      <w:r w:rsidRPr="00220A6F" w:rsidR="00507C8A">
        <w:t xml:space="preserve"> </w:t>
      </w:r>
      <w:r w:rsidR="00E71CE1">
        <w:t xml:space="preserve">it surprises me that </w:t>
      </w:r>
      <w:r w:rsidRPr="00220A6F">
        <w:t>it</w:t>
      </w:r>
      <w:r w:rsidRPr="00220A6F" w:rsidR="00507C8A">
        <w:t xml:space="preserve"> </w:t>
      </w:r>
      <w:r w:rsidRPr="00220A6F">
        <w:t>has</w:t>
      </w:r>
      <w:r w:rsidRPr="00220A6F" w:rsidR="00507C8A">
        <w:t xml:space="preserve"> </w:t>
      </w:r>
      <w:r w:rsidRPr="00220A6F">
        <w:t>been</w:t>
      </w:r>
      <w:r w:rsidRPr="00220A6F" w:rsidR="00507C8A">
        <w:t xml:space="preserve"> </w:t>
      </w:r>
      <w:r w:rsidRPr="00220A6F">
        <w:t>quite</w:t>
      </w:r>
      <w:r w:rsidRPr="00220A6F" w:rsidR="00507C8A">
        <w:t xml:space="preserve"> </w:t>
      </w:r>
      <w:r w:rsidRPr="00220A6F">
        <w:t>a</w:t>
      </w:r>
      <w:r w:rsidRPr="00220A6F" w:rsidR="00507C8A">
        <w:t xml:space="preserve"> </w:t>
      </w:r>
      <w:r w:rsidRPr="00220A6F">
        <w:t>controversial</w:t>
      </w:r>
      <w:r w:rsidRPr="00220A6F" w:rsidR="00507C8A">
        <w:t xml:space="preserve"> </w:t>
      </w:r>
      <w:r w:rsidRPr="00220A6F">
        <w:t>thing</w:t>
      </w:r>
      <w:r w:rsidRPr="00220A6F" w:rsidR="00507C8A">
        <w:t xml:space="preserve"> </w:t>
      </w:r>
      <w:r w:rsidRPr="00220A6F">
        <w:t>to</w:t>
      </w:r>
      <w:r w:rsidRPr="00220A6F" w:rsidR="00507C8A">
        <w:t xml:space="preserve"> </w:t>
      </w:r>
      <w:r w:rsidRPr="00220A6F">
        <w:t>say.</w:t>
      </w:r>
      <w:r w:rsidRPr="00220A6F" w:rsidR="008A621A">
        <w:t xml:space="preserve"> </w:t>
      </w:r>
      <w:r w:rsidRPr="00220A6F">
        <w:t>I</w:t>
      </w:r>
      <w:r w:rsidRPr="00220A6F" w:rsidR="00507C8A">
        <w:t xml:space="preserve"> </w:t>
      </w:r>
      <w:r w:rsidRPr="00220A6F">
        <w:t>have</w:t>
      </w:r>
      <w:r w:rsidRPr="00220A6F" w:rsidR="00507C8A">
        <w:t xml:space="preserve"> </w:t>
      </w:r>
      <w:r w:rsidRPr="00220A6F">
        <w:t>seen</w:t>
      </w:r>
      <w:r w:rsidRPr="00220A6F" w:rsidR="00507C8A">
        <w:t xml:space="preserve"> </w:t>
      </w:r>
      <w:r w:rsidRPr="00220A6F">
        <w:t>some</w:t>
      </w:r>
      <w:r w:rsidRPr="00220A6F" w:rsidR="00507C8A">
        <w:t xml:space="preserve"> </w:t>
      </w:r>
      <w:r w:rsidRPr="00220A6F">
        <w:t>sneering</w:t>
      </w:r>
      <w:r w:rsidRPr="00220A6F" w:rsidR="00507C8A">
        <w:t xml:space="preserve"> </w:t>
      </w:r>
      <w:r w:rsidRPr="00220A6F">
        <w:t>and</w:t>
      </w:r>
      <w:r w:rsidRPr="00220A6F" w:rsidR="00507C8A">
        <w:t xml:space="preserve"> </w:t>
      </w:r>
      <w:r w:rsidRPr="00220A6F">
        <w:t>sniping</w:t>
      </w:r>
      <w:r w:rsidRPr="00220A6F" w:rsidR="00507C8A">
        <w:t xml:space="preserve"> </w:t>
      </w:r>
      <w:r w:rsidRPr="00220A6F">
        <w:t>from</w:t>
      </w:r>
      <w:r w:rsidRPr="00220A6F" w:rsidR="00507C8A">
        <w:t xml:space="preserve"> </w:t>
      </w:r>
      <w:r w:rsidRPr="00220A6F">
        <w:t>parts</w:t>
      </w:r>
      <w:r w:rsidRPr="00220A6F" w:rsidR="00507C8A">
        <w:t xml:space="preserve"> </w:t>
      </w:r>
      <w:r w:rsidRPr="00220A6F">
        <w:t>of</w:t>
      </w:r>
      <w:r w:rsidRPr="00220A6F" w:rsidR="00507C8A">
        <w:t xml:space="preserve"> </w:t>
      </w:r>
      <w:r w:rsidRPr="00220A6F">
        <w:t>the</w:t>
      </w:r>
      <w:r w:rsidRPr="00220A6F" w:rsidR="00507C8A">
        <w:t xml:space="preserve"> </w:t>
      </w:r>
      <w:r w:rsidRPr="00220A6F">
        <w:t>media,</w:t>
      </w:r>
      <w:r w:rsidRPr="00220A6F" w:rsidR="00507C8A">
        <w:t xml:space="preserve"> </w:t>
      </w:r>
      <w:r w:rsidR="0039000F">
        <w:t>even</w:t>
      </w:r>
      <w:r w:rsidRPr="00220A6F" w:rsidR="00507C8A">
        <w:t xml:space="preserve"> </w:t>
      </w:r>
      <w:r w:rsidRPr="00220A6F">
        <w:t>sometimes</w:t>
      </w:r>
      <w:r w:rsidRPr="00220A6F" w:rsidR="00507C8A">
        <w:t xml:space="preserve"> </w:t>
      </w:r>
      <w:r w:rsidRPr="00220A6F">
        <w:t>the</w:t>
      </w:r>
      <w:r w:rsidRPr="00220A6F" w:rsidR="00507C8A">
        <w:t xml:space="preserve"> </w:t>
      </w:r>
      <w:r w:rsidRPr="00220A6F">
        <w:t>pro-business</w:t>
      </w:r>
      <w:r w:rsidRPr="00220A6F" w:rsidR="00507C8A">
        <w:t xml:space="preserve"> </w:t>
      </w:r>
      <w:r w:rsidRPr="00220A6F">
        <w:t>parts</w:t>
      </w:r>
      <w:r w:rsidRPr="00220A6F" w:rsidR="00507C8A">
        <w:t xml:space="preserve"> </w:t>
      </w:r>
      <w:r w:rsidRPr="00220A6F">
        <w:t>of</w:t>
      </w:r>
      <w:r w:rsidRPr="00220A6F" w:rsidR="00507C8A">
        <w:t xml:space="preserve"> </w:t>
      </w:r>
      <w:r w:rsidRPr="00220A6F">
        <w:t>the</w:t>
      </w:r>
      <w:r w:rsidRPr="00220A6F" w:rsidR="00507C8A">
        <w:t xml:space="preserve"> </w:t>
      </w:r>
      <w:r w:rsidRPr="00220A6F">
        <w:t>media.</w:t>
      </w:r>
      <w:r w:rsidRPr="00220A6F" w:rsidR="00507C8A">
        <w:t xml:space="preserve"> </w:t>
      </w:r>
      <w:r w:rsidRPr="00220A6F">
        <w:t>Some</w:t>
      </w:r>
      <w:r w:rsidRPr="00220A6F" w:rsidR="00507C8A">
        <w:t xml:space="preserve"> </w:t>
      </w:r>
      <w:r w:rsidRPr="00220A6F">
        <w:t>people</w:t>
      </w:r>
      <w:r w:rsidRPr="00220A6F" w:rsidR="00507C8A">
        <w:t xml:space="preserve"> </w:t>
      </w:r>
      <w:r w:rsidRPr="00220A6F">
        <w:t>are</w:t>
      </w:r>
      <w:r w:rsidRPr="00220A6F" w:rsidR="00507C8A">
        <w:t xml:space="preserve"> </w:t>
      </w:r>
      <w:r w:rsidRPr="00220A6F">
        <w:t>saying,</w:t>
      </w:r>
      <w:r w:rsidRPr="00220A6F" w:rsidR="00507C8A">
        <w:t xml:space="preserve"> </w:t>
      </w:r>
      <w:r w:rsidRPr="00220A6F">
        <w:t>“We</w:t>
      </w:r>
      <w:r w:rsidRPr="00220A6F" w:rsidR="00507C8A">
        <w:t xml:space="preserve"> </w:t>
      </w:r>
      <w:r w:rsidRPr="00220A6F">
        <w:t>are</w:t>
      </w:r>
      <w:r w:rsidRPr="00220A6F" w:rsidR="00507C8A">
        <w:t xml:space="preserve"> </w:t>
      </w:r>
      <w:r w:rsidRPr="00220A6F">
        <w:t>Britain.</w:t>
      </w:r>
      <w:r w:rsidRPr="00220A6F" w:rsidR="008A621A">
        <w:t xml:space="preserve"> </w:t>
      </w:r>
      <w:r w:rsidRPr="00220A6F">
        <w:t>Our</w:t>
      </w:r>
      <w:r w:rsidRPr="00220A6F" w:rsidR="00507C8A">
        <w:t xml:space="preserve"> </w:t>
      </w:r>
      <w:r w:rsidRPr="00220A6F">
        <w:t>economy</w:t>
      </w:r>
      <w:r w:rsidRPr="00220A6F" w:rsidR="00507C8A">
        <w:t xml:space="preserve"> </w:t>
      </w:r>
      <w:r w:rsidRPr="00220A6F">
        <w:t>cannot</w:t>
      </w:r>
      <w:r w:rsidRPr="00220A6F" w:rsidR="00507C8A">
        <w:t xml:space="preserve"> </w:t>
      </w:r>
      <w:r w:rsidRPr="00220A6F">
        <w:t>produce</w:t>
      </w:r>
      <w:r w:rsidRPr="00220A6F" w:rsidR="00507C8A">
        <w:t xml:space="preserve"> </w:t>
      </w:r>
      <w:r w:rsidRPr="00220A6F">
        <w:t>a</w:t>
      </w:r>
      <w:r w:rsidRPr="00220A6F" w:rsidR="00507C8A">
        <w:t xml:space="preserve"> </w:t>
      </w:r>
      <w:r w:rsidRPr="00220A6F">
        <w:t>company</w:t>
      </w:r>
      <w:r w:rsidRPr="00220A6F" w:rsidR="00507C8A">
        <w:t xml:space="preserve"> </w:t>
      </w:r>
      <w:r w:rsidRPr="00220A6F">
        <w:t>of</w:t>
      </w:r>
      <w:r w:rsidRPr="00220A6F" w:rsidR="00507C8A">
        <w:t xml:space="preserve"> </w:t>
      </w:r>
      <w:r w:rsidRPr="00220A6F">
        <w:t>that</w:t>
      </w:r>
      <w:r w:rsidRPr="00220A6F" w:rsidR="00507C8A">
        <w:t xml:space="preserve"> </w:t>
      </w:r>
      <w:r w:rsidRPr="00220A6F">
        <w:t>scale</w:t>
      </w:r>
      <w:r w:rsidR="0039000F">
        <w:t>.</w:t>
      </w:r>
      <w:r w:rsidRPr="00220A6F">
        <w:t>”</w:t>
      </w:r>
      <w:r w:rsidRPr="00220A6F" w:rsidR="008A621A">
        <w:t xml:space="preserve"> </w:t>
      </w:r>
      <w:r w:rsidRPr="00220A6F">
        <w:t>Look</w:t>
      </w:r>
      <w:r w:rsidRPr="00220A6F" w:rsidR="00507C8A">
        <w:t xml:space="preserve"> </w:t>
      </w:r>
      <w:r w:rsidRPr="00220A6F">
        <w:t>at</w:t>
      </w:r>
      <w:r w:rsidRPr="00220A6F" w:rsidR="00507C8A">
        <w:t xml:space="preserve"> </w:t>
      </w:r>
      <w:r w:rsidRPr="00220A6F">
        <w:t>T</w:t>
      </w:r>
      <w:r w:rsidRPr="00220A6F">
        <w:t>S</w:t>
      </w:r>
      <w:r w:rsidRPr="00220A6F">
        <w:t>MC</w:t>
      </w:r>
      <w:r w:rsidRPr="00220A6F" w:rsidR="00507C8A">
        <w:t xml:space="preserve"> </w:t>
      </w:r>
      <w:r w:rsidRPr="00220A6F">
        <w:t>in</w:t>
      </w:r>
      <w:r w:rsidRPr="00220A6F" w:rsidR="00507C8A">
        <w:t xml:space="preserve"> </w:t>
      </w:r>
      <w:r w:rsidRPr="00220A6F">
        <w:t>Taiwan</w:t>
      </w:r>
      <w:r w:rsidR="00A264E1">
        <w:t>. W</w:t>
      </w:r>
      <w:r w:rsidRPr="00220A6F">
        <w:t>hat</w:t>
      </w:r>
      <w:r w:rsidRPr="00220A6F" w:rsidR="00507C8A">
        <w:t xml:space="preserve"> </w:t>
      </w:r>
      <w:r w:rsidRPr="00220A6F">
        <w:t>does</w:t>
      </w:r>
      <w:r w:rsidRPr="00220A6F" w:rsidR="00507C8A">
        <w:t xml:space="preserve"> </w:t>
      </w:r>
      <w:r w:rsidR="00A264E1">
        <w:t>Taiwan</w:t>
      </w:r>
      <w:r w:rsidRPr="00220A6F" w:rsidR="00507C8A">
        <w:t xml:space="preserve"> </w:t>
      </w:r>
      <w:r w:rsidRPr="00220A6F">
        <w:t>have</w:t>
      </w:r>
      <w:r w:rsidRPr="00220A6F" w:rsidR="00507C8A">
        <w:t xml:space="preserve"> </w:t>
      </w:r>
      <w:r w:rsidRPr="00220A6F">
        <w:t>that</w:t>
      </w:r>
      <w:r w:rsidRPr="00220A6F" w:rsidR="00507C8A">
        <w:t xml:space="preserve"> </w:t>
      </w:r>
      <w:r w:rsidRPr="00220A6F">
        <w:t>we</w:t>
      </w:r>
      <w:r w:rsidRPr="00220A6F" w:rsidR="00507C8A">
        <w:t xml:space="preserve"> </w:t>
      </w:r>
      <w:r w:rsidRPr="00220A6F">
        <w:t>do</w:t>
      </w:r>
      <w:r w:rsidRPr="00220A6F" w:rsidR="00507C8A">
        <w:t xml:space="preserve"> </w:t>
      </w:r>
      <w:r w:rsidRPr="00220A6F">
        <w:t>not?</w:t>
      </w:r>
      <w:r w:rsidRPr="00220A6F" w:rsidR="00507C8A">
        <w:t xml:space="preserve"> </w:t>
      </w:r>
      <w:r w:rsidRPr="00220A6F">
        <w:t>Japan</w:t>
      </w:r>
      <w:r>
        <w:rPr>
          <w:rStyle w:val="FootnoteReference"/>
        </w:rPr>
        <w:footnoteReference w:id="2"/>
      </w:r>
      <w:r w:rsidRPr="00220A6F" w:rsidR="00507C8A">
        <w:t xml:space="preserve"> </w:t>
      </w:r>
      <w:r w:rsidRPr="00220A6F">
        <w:t>has</w:t>
      </w:r>
      <w:r w:rsidRPr="00220A6F" w:rsidR="00507C8A">
        <w:t xml:space="preserve"> </w:t>
      </w:r>
      <w:r w:rsidRPr="00220A6F">
        <w:t>two</w:t>
      </w:r>
      <w:r w:rsidRPr="00220A6F" w:rsidR="00507C8A">
        <w:t xml:space="preserve"> </w:t>
      </w:r>
      <w:r w:rsidRPr="00220A6F">
        <w:t>trillion</w:t>
      </w:r>
      <w:r w:rsidRPr="00220A6F">
        <w:t>-</w:t>
      </w:r>
      <w:r w:rsidRPr="00220A6F">
        <w:t>dollar</w:t>
      </w:r>
      <w:r w:rsidRPr="00220A6F" w:rsidR="00507C8A">
        <w:t xml:space="preserve"> </w:t>
      </w:r>
      <w:r w:rsidRPr="00220A6F">
        <w:t>companies</w:t>
      </w:r>
      <w:r w:rsidRPr="00220A6F">
        <w:t>.</w:t>
      </w:r>
      <w:r w:rsidRPr="00220A6F" w:rsidR="008A621A">
        <w:t xml:space="preserve"> </w:t>
      </w:r>
      <w:r w:rsidR="005B6DC9">
        <w:t>L</w:t>
      </w:r>
      <w:r w:rsidRPr="00220A6F">
        <w:t>ook</w:t>
      </w:r>
      <w:r w:rsidRPr="00220A6F" w:rsidR="00507C8A">
        <w:t xml:space="preserve"> </w:t>
      </w:r>
      <w:r w:rsidRPr="00220A6F">
        <w:t>at</w:t>
      </w:r>
      <w:r w:rsidRPr="00220A6F" w:rsidR="00507C8A">
        <w:t xml:space="preserve"> </w:t>
      </w:r>
      <w:r w:rsidRPr="00220A6F">
        <w:t>America</w:t>
      </w:r>
      <w:r w:rsidR="00E2798B">
        <w:t xml:space="preserve"> and t</w:t>
      </w:r>
      <w:r w:rsidRPr="00220A6F">
        <w:t>hink</w:t>
      </w:r>
      <w:r w:rsidRPr="00220A6F" w:rsidR="00507C8A">
        <w:t xml:space="preserve"> </w:t>
      </w:r>
      <w:r w:rsidRPr="00220A6F">
        <w:t>about</w:t>
      </w:r>
      <w:r w:rsidRPr="00220A6F" w:rsidR="00507C8A">
        <w:t xml:space="preserve"> </w:t>
      </w:r>
      <w:r w:rsidRPr="00220A6F">
        <w:t>the</w:t>
      </w:r>
      <w:r w:rsidRPr="00220A6F" w:rsidR="00507C8A">
        <w:t xml:space="preserve"> </w:t>
      </w:r>
      <w:r w:rsidRPr="00220A6F">
        <w:t>importance</w:t>
      </w:r>
      <w:r w:rsidRPr="00220A6F" w:rsidR="00507C8A">
        <w:t xml:space="preserve"> </w:t>
      </w:r>
      <w:r w:rsidRPr="00220A6F">
        <w:t>for</w:t>
      </w:r>
      <w:r w:rsidRPr="00220A6F" w:rsidR="00507C8A">
        <w:t xml:space="preserve"> </w:t>
      </w:r>
      <w:r w:rsidRPr="00220A6F">
        <w:t>wealth</w:t>
      </w:r>
      <w:r w:rsidRPr="00220A6F" w:rsidR="00507C8A">
        <w:t xml:space="preserve"> </w:t>
      </w:r>
      <w:r w:rsidRPr="00220A6F">
        <w:t>and</w:t>
      </w:r>
      <w:r w:rsidRPr="00220A6F" w:rsidR="00507C8A">
        <w:t xml:space="preserve"> </w:t>
      </w:r>
      <w:r w:rsidRPr="00220A6F">
        <w:t>job</w:t>
      </w:r>
      <w:r w:rsidRPr="00220A6F" w:rsidR="00507C8A">
        <w:t xml:space="preserve"> </w:t>
      </w:r>
      <w:r w:rsidRPr="00220A6F">
        <w:t>creation,</w:t>
      </w:r>
      <w:r w:rsidRPr="00220A6F" w:rsidR="00507C8A">
        <w:t xml:space="preserve"> </w:t>
      </w:r>
      <w:r w:rsidRPr="00220A6F">
        <w:t>but</w:t>
      </w:r>
      <w:r w:rsidRPr="00220A6F" w:rsidR="00507C8A">
        <w:t xml:space="preserve"> </w:t>
      </w:r>
      <w:r w:rsidRPr="00220A6F">
        <w:t>also</w:t>
      </w:r>
      <w:r w:rsidRPr="00220A6F" w:rsidR="00507C8A">
        <w:t xml:space="preserve"> </w:t>
      </w:r>
      <w:r w:rsidRPr="00220A6F">
        <w:t>look</w:t>
      </w:r>
      <w:r w:rsidRPr="00220A6F" w:rsidR="00507C8A">
        <w:t xml:space="preserve"> </w:t>
      </w:r>
      <w:r w:rsidRPr="00220A6F">
        <w:t>at</w:t>
      </w:r>
      <w:r w:rsidRPr="00220A6F" w:rsidR="00507C8A">
        <w:t xml:space="preserve"> </w:t>
      </w:r>
      <w:r w:rsidRPr="00220A6F">
        <w:t>the</w:t>
      </w:r>
      <w:r w:rsidRPr="00220A6F" w:rsidR="00507C8A">
        <w:t xml:space="preserve"> </w:t>
      </w:r>
      <w:r w:rsidRPr="00220A6F">
        <w:t>power</w:t>
      </w:r>
      <w:r w:rsidRPr="00220A6F" w:rsidR="00507C8A">
        <w:t xml:space="preserve"> </w:t>
      </w:r>
      <w:r w:rsidRPr="00220A6F">
        <w:t>it</w:t>
      </w:r>
      <w:r w:rsidRPr="00220A6F" w:rsidR="00507C8A">
        <w:t xml:space="preserve"> </w:t>
      </w:r>
      <w:r w:rsidRPr="00220A6F">
        <w:t>now</w:t>
      </w:r>
      <w:r w:rsidRPr="00220A6F" w:rsidR="00507C8A">
        <w:t xml:space="preserve"> </w:t>
      </w:r>
      <w:r w:rsidRPr="00220A6F">
        <w:t>gives</w:t>
      </w:r>
      <w:r w:rsidRPr="00220A6F" w:rsidR="00507C8A">
        <w:t xml:space="preserve"> </w:t>
      </w:r>
      <w:r w:rsidRPr="00220A6F">
        <w:t>the</w:t>
      </w:r>
      <w:r w:rsidRPr="00220A6F" w:rsidR="00507C8A">
        <w:t xml:space="preserve"> </w:t>
      </w:r>
      <w:r w:rsidRPr="00220A6F">
        <w:t>US</w:t>
      </w:r>
      <w:r w:rsidRPr="00220A6F" w:rsidR="00507C8A">
        <w:t xml:space="preserve"> </w:t>
      </w:r>
      <w:r w:rsidRPr="00220A6F">
        <w:t>when</w:t>
      </w:r>
      <w:r w:rsidRPr="00220A6F" w:rsidR="00507C8A">
        <w:t xml:space="preserve"> </w:t>
      </w:r>
      <w:r w:rsidRPr="00220A6F">
        <w:t>it</w:t>
      </w:r>
      <w:r w:rsidRPr="00220A6F" w:rsidR="00507C8A">
        <w:t xml:space="preserve"> </w:t>
      </w:r>
      <w:r w:rsidRPr="00220A6F">
        <w:t>is</w:t>
      </w:r>
      <w:r w:rsidRPr="00220A6F" w:rsidR="00507C8A">
        <w:t xml:space="preserve"> </w:t>
      </w:r>
      <w:r w:rsidRPr="00220A6F">
        <w:t>negotiating</w:t>
      </w:r>
      <w:r w:rsidRPr="00220A6F" w:rsidR="00507C8A">
        <w:t xml:space="preserve"> </w:t>
      </w:r>
      <w:r w:rsidRPr="00220A6F">
        <w:t>with</w:t>
      </w:r>
      <w:r w:rsidRPr="00220A6F" w:rsidR="00507C8A">
        <w:t xml:space="preserve"> </w:t>
      </w:r>
      <w:r w:rsidRPr="00220A6F">
        <w:t>the</w:t>
      </w:r>
      <w:r w:rsidRPr="00220A6F" w:rsidR="00507C8A">
        <w:t xml:space="preserve"> </w:t>
      </w:r>
      <w:r w:rsidRPr="00220A6F">
        <w:t>world.</w:t>
      </w:r>
      <w:r w:rsidRPr="00220A6F" w:rsidR="00507C8A">
        <w:t xml:space="preserve"> </w:t>
      </w:r>
    </w:p>
    <w:p w:rsidR="00E2798B" w:rsidP="00DD7CD1">
      <w:pPr>
        <w:pStyle w:val="Answer"/>
      </w:pPr>
      <w:r w:rsidRPr="00220A6F">
        <w:t>T</w:t>
      </w:r>
      <w:r w:rsidRPr="00220A6F" w:rsidR="00C62B52">
        <w:t>his</w:t>
      </w:r>
      <w:r w:rsidRPr="00220A6F" w:rsidR="00507C8A">
        <w:t xml:space="preserve"> </w:t>
      </w:r>
      <w:r w:rsidRPr="00220A6F" w:rsidR="00C62B52">
        <w:t>is</w:t>
      </w:r>
      <w:r w:rsidRPr="00220A6F" w:rsidR="00507C8A">
        <w:t xml:space="preserve"> </w:t>
      </w:r>
      <w:r w:rsidRPr="00220A6F" w:rsidR="00C62B52">
        <w:t>a</w:t>
      </w:r>
      <w:r w:rsidRPr="00220A6F" w:rsidR="00507C8A">
        <w:t xml:space="preserve"> </w:t>
      </w:r>
      <w:r w:rsidRPr="00220A6F" w:rsidR="00C62B52">
        <w:t>thought</w:t>
      </w:r>
      <w:r w:rsidRPr="00220A6F" w:rsidR="00507C8A">
        <w:t xml:space="preserve"> </w:t>
      </w:r>
      <w:r w:rsidRPr="00220A6F" w:rsidR="00C62B52">
        <w:t>exercise.</w:t>
      </w:r>
      <w:r w:rsidRPr="00220A6F" w:rsidR="00507C8A">
        <w:t xml:space="preserve"> </w:t>
      </w:r>
      <w:r w:rsidRPr="00220A6F" w:rsidR="00C62B52">
        <w:t>Imagine</w:t>
      </w:r>
      <w:r w:rsidRPr="00220A6F" w:rsidR="00507C8A">
        <w:t xml:space="preserve"> </w:t>
      </w:r>
      <w:r>
        <w:t>that</w:t>
      </w:r>
      <w:r w:rsidRPr="00220A6F" w:rsidR="00507C8A">
        <w:t xml:space="preserve"> </w:t>
      </w:r>
      <w:r w:rsidRPr="00220A6F" w:rsidR="00C62B52">
        <w:t>NVIDIA</w:t>
      </w:r>
      <w:r w:rsidRPr="00220A6F" w:rsidR="00507C8A">
        <w:t xml:space="preserve"> </w:t>
      </w:r>
      <w:r w:rsidRPr="00220A6F" w:rsidR="00C62B52">
        <w:t>was</w:t>
      </w:r>
      <w:r w:rsidRPr="00220A6F" w:rsidR="00507C8A">
        <w:t xml:space="preserve"> </w:t>
      </w:r>
      <w:r w:rsidRPr="00220A6F" w:rsidR="00C62B52">
        <w:t>a</w:t>
      </w:r>
      <w:r w:rsidRPr="00220A6F" w:rsidR="00507C8A">
        <w:t xml:space="preserve"> </w:t>
      </w:r>
      <w:r w:rsidRPr="00220A6F" w:rsidR="00C62B52">
        <w:t>UK</w:t>
      </w:r>
      <w:r w:rsidRPr="00220A6F" w:rsidR="00507C8A">
        <w:t xml:space="preserve"> </w:t>
      </w:r>
      <w:r w:rsidRPr="00220A6F" w:rsidR="00C62B52">
        <w:t>company.</w:t>
      </w:r>
      <w:r w:rsidRPr="00220A6F" w:rsidR="008A621A">
        <w:t xml:space="preserve"> </w:t>
      </w:r>
      <w:r w:rsidRPr="00220A6F">
        <w:t>I</w:t>
      </w:r>
      <w:r w:rsidRPr="00220A6F" w:rsidR="00C62B52">
        <w:t>magine</w:t>
      </w:r>
      <w:r w:rsidRPr="00220A6F" w:rsidR="00507C8A">
        <w:t xml:space="preserve"> </w:t>
      </w:r>
      <w:r w:rsidRPr="00220A6F" w:rsidR="00C62B52">
        <w:t>how</w:t>
      </w:r>
      <w:r w:rsidRPr="00220A6F" w:rsidR="00507C8A">
        <w:t xml:space="preserve"> </w:t>
      </w:r>
      <w:r w:rsidRPr="00220A6F" w:rsidR="00C62B52">
        <w:t>empowering</w:t>
      </w:r>
      <w:r w:rsidRPr="00220A6F" w:rsidR="00507C8A">
        <w:t xml:space="preserve"> </w:t>
      </w:r>
      <w:r w:rsidRPr="00220A6F" w:rsidR="00C62B52">
        <w:t>that</w:t>
      </w:r>
      <w:r w:rsidRPr="00220A6F" w:rsidR="00507C8A">
        <w:t xml:space="preserve"> </w:t>
      </w:r>
      <w:r w:rsidRPr="00220A6F" w:rsidR="00C62B52">
        <w:t>would</w:t>
      </w:r>
      <w:r w:rsidRPr="00220A6F" w:rsidR="00507C8A">
        <w:t xml:space="preserve"> </w:t>
      </w:r>
      <w:r w:rsidRPr="00220A6F" w:rsidR="00C62B52">
        <w:t>be</w:t>
      </w:r>
      <w:r w:rsidRPr="00220A6F" w:rsidR="00507C8A">
        <w:t xml:space="preserve"> </w:t>
      </w:r>
      <w:r w:rsidRPr="00220A6F" w:rsidR="00C62B52">
        <w:t>for</w:t>
      </w:r>
      <w:r w:rsidRPr="00220A6F" w:rsidR="00507C8A">
        <w:t xml:space="preserve"> </w:t>
      </w:r>
      <w:r w:rsidRPr="00220A6F" w:rsidR="00C62B52">
        <w:t>me</w:t>
      </w:r>
      <w:r w:rsidRPr="00220A6F">
        <w:t>,</w:t>
      </w:r>
      <w:r w:rsidRPr="00220A6F" w:rsidR="00507C8A">
        <w:t xml:space="preserve"> </w:t>
      </w:r>
      <w:r w:rsidRPr="00220A6F" w:rsidR="00C62B52">
        <w:t>negotiating</w:t>
      </w:r>
      <w:r w:rsidRPr="00220A6F" w:rsidR="00507C8A">
        <w:t xml:space="preserve"> </w:t>
      </w:r>
      <w:r w:rsidRPr="00220A6F" w:rsidR="00C62B52">
        <w:t>on</w:t>
      </w:r>
      <w:r w:rsidRPr="00220A6F" w:rsidR="00507C8A">
        <w:t xml:space="preserve"> </w:t>
      </w:r>
      <w:r w:rsidRPr="00220A6F" w:rsidR="00C62B52">
        <w:t>behalf</w:t>
      </w:r>
      <w:r w:rsidRPr="00220A6F" w:rsidR="00507C8A">
        <w:t xml:space="preserve"> </w:t>
      </w:r>
      <w:r w:rsidRPr="00220A6F" w:rsidR="00C62B52">
        <w:t>of</w:t>
      </w:r>
      <w:r w:rsidRPr="00220A6F" w:rsidR="00507C8A">
        <w:t xml:space="preserve"> </w:t>
      </w:r>
      <w:r w:rsidRPr="00220A6F" w:rsidR="00C62B52">
        <w:t>the</w:t>
      </w:r>
      <w:r w:rsidRPr="00220A6F" w:rsidR="00507C8A">
        <w:t xml:space="preserve"> </w:t>
      </w:r>
      <w:r w:rsidRPr="00220A6F" w:rsidR="00C62B52">
        <w:t>UK</w:t>
      </w:r>
      <w:r w:rsidRPr="00220A6F">
        <w:t>,</w:t>
      </w:r>
      <w:r w:rsidRPr="00220A6F" w:rsidR="00507C8A">
        <w:t xml:space="preserve"> </w:t>
      </w:r>
      <w:r w:rsidRPr="00220A6F" w:rsidR="00C62B52">
        <w:t>when</w:t>
      </w:r>
      <w:r w:rsidRPr="00220A6F" w:rsidR="00507C8A">
        <w:t xml:space="preserve"> </w:t>
      </w:r>
      <w:r w:rsidRPr="00220A6F" w:rsidR="00C62B52">
        <w:t>we</w:t>
      </w:r>
      <w:r w:rsidRPr="00220A6F" w:rsidR="00507C8A">
        <w:t xml:space="preserve"> </w:t>
      </w:r>
      <w:r w:rsidRPr="00220A6F" w:rsidR="00C62B52">
        <w:t>are</w:t>
      </w:r>
      <w:r w:rsidRPr="00220A6F" w:rsidR="00507C8A">
        <w:t xml:space="preserve"> </w:t>
      </w:r>
      <w:r w:rsidRPr="00220A6F" w:rsidR="00C62B52">
        <w:t>doing</w:t>
      </w:r>
      <w:r w:rsidRPr="00220A6F" w:rsidR="00507C8A">
        <w:t xml:space="preserve"> </w:t>
      </w:r>
      <w:r w:rsidRPr="00220A6F" w:rsidR="00C62B52">
        <w:t>deals</w:t>
      </w:r>
      <w:r w:rsidRPr="00220A6F">
        <w:t>.</w:t>
      </w:r>
      <w:r w:rsidRPr="00220A6F" w:rsidR="008A621A">
        <w:t xml:space="preserve"> </w:t>
      </w:r>
      <w:r w:rsidRPr="00220A6F">
        <w:t>Imagine</w:t>
      </w:r>
      <w:r w:rsidRPr="00220A6F" w:rsidR="00507C8A">
        <w:t xml:space="preserve"> </w:t>
      </w:r>
      <w:r w:rsidRPr="00220A6F" w:rsidR="00C62B52">
        <w:t>the</w:t>
      </w:r>
      <w:r w:rsidRPr="00220A6F" w:rsidR="00507C8A">
        <w:t xml:space="preserve"> </w:t>
      </w:r>
      <w:r w:rsidRPr="00220A6F" w:rsidR="00C62B52">
        <w:t>diplomacy</w:t>
      </w:r>
      <w:r w:rsidRPr="00220A6F" w:rsidR="00507C8A">
        <w:t xml:space="preserve"> </w:t>
      </w:r>
      <w:r w:rsidRPr="00220A6F" w:rsidR="00C62B52">
        <w:t>that</w:t>
      </w:r>
      <w:r w:rsidRPr="00220A6F" w:rsidR="00507C8A">
        <w:t xml:space="preserve"> </w:t>
      </w:r>
      <w:r w:rsidRPr="00220A6F" w:rsidR="00C62B52">
        <w:t>the</w:t>
      </w:r>
      <w:r w:rsidRPr="00220A6F" w:rsidR="00507C8A">
        <w:t xml:space="preserve"> </w:t>
      </w:r>
      <w:r w:rsidRPr="00220A6F">
        <w:t>P</w:t>
      </w:r>
      <w:r w:rsidRPr="00220A6F" w:rsidR="00C62B52">
        <w:t>rime</w:t>
      </w:r>
      <w:r w:rsidRPr="00220A6F" w:rsidR="00507C8A">
        <w:t xml:space="preserve"> </w:t>
      </w:r>
      <w:r w:rsidRPr="00220A6F">
        <w:t>M</w:t>
      </w:r>
      <w:r w:rsidRPr="00220A6F" w:rsidR="00C62B52">
        <w:t>inister</w:t>
      </w:r>
      <w:r w:rsidRPr="00220A6F" w:rsidR="00507C8A">
        <w:t xml:space="preserve"> </w:t>
      </w:r>
      <w:r w:rsidRPr="00220A6F" w:rsidR="00C62B52">
        <w:t>could</w:t>
      </w:r>
      <w:r w:rsidRPr="00220A6F" w:rsidR="00507C8A">
        <w:t xml:space="preserve"> </w:t>
      </w:r>
      <w:r w:rsidRPr="00220A6F" w:rsidR="00C62B52">
        <w:t>deploy</w:t>
      </w:r>
      <w:r w:rsidRPr="00220A6F" w:rsidR="00507C8A">
        <w:t xml:space="preserve"> </w:t>
      </w:r>
      <w:r w:rsidRPr="00220A6F" w:rsidR="00C62B52">
        <w:t>of</w:t>
      </w:r>
      <w:r w:rsidRPr="00220A6F" w:rsidR="00507C8A">
        <w:t xml:space="preserve"> </w:t>
      </w:r>
      <w:r w:rsidRPr="00220A6F" w:rsidR="00C62B52">
        <w:t>having</w:t>
      </w:r>
      <w:r w:rsidRPr="00220A6F" w:rsidR="00507C8A">
        <w:t xml:space="preserve"> </w:t>
      </w:r>
      <w:r w:rsidRPr="00220A6F" w:rsidR="00C62B52">
        <w:t>a</w:t>
      </w:r>
      <w:r w:rsidRPr="00220A6F" w:rsidR="00507C8A">
        <w:t xml:space="preserve"> </w:t>
      </w:r>
      <w:r w:rsidRPr="00220A6F" w:rsidR="00C62B52">
        <w:t>business</w:t>
      </w:r>
      <w:r w:rsidRPr="00220A6F" w:rsidR="00507C8A">
        <w:t xml:space="preserve"> </w:t>
      </w:r>
      <w:r w:rsidRPr="00220A6F" w:rsidR="00C62B52">
        <w:t>of</w:t>
      </w:r>
      <w:r w:rsidRPr="00220A6F" w:rsidR="00507C8A">
        <w:t xml:space="preserve"> </w:t>
      </w:r>
      <w:r w:rsidRPr="00220A6F" w:rsidR="00C62B52">
        <w:t>that</w:t>
      </w:r>
      <w:r w:rsidRPr="00220A6F" w:rsidR="00507C8A">
        <w:t xml:space="preserve"> </w:t>
      </w:r>
      <w:r w:rsidRPr="00220A6F" w:rsidR="00C62B52">
        <w:t>global</w:t>
      </w:r>
      <w:r w:rsidRPr="00220A6F" w:rsidR="00507C8A">
        <w:t xml:space="preserve"> </w:t>
      </w:r>
      <w:r w:rsidRPr="00220A6F" w:rsidR="00C62B52">
        <w:t>reach</w:t>
      </w:r>
      <w:r w:rsidRPr="00220A6F" w:rsidR="00507C8A">
        <w:t xml:space="preserve"> </w:t>
      </w:r>
      <w:r w:rsidRPr="00220A6F" w:rsidR="00C62B52">
        <w:t>and</w:t>
      </w:r>
      <w:r w:rsidRPr="00220A6F" w:rsidR="00507C8A">
        <w:t xml:space="preserve"> </w:t>
      </w:r>
      <w:r w:rsidRPr="00220A6F" w:rsidR="00C62B52">
        <w:t>global</w:t>
      </w:r>
      <w:r w:rsidRPr="00220A6F" w:rsidR="00507C8A">
        <w:t xml:space="preserve"> </w:t>
      </w:r>
      <w:r w:rsidRPr="00220A6F" w:rsidR="00C62B52">
        <w:t>unignorability</w:t>
      </w:r>
      <w:r w:rsidRPr="00220A6F" w:rsidR="00507C8A">
        <w:t xml:space="preserve"> </w:t>
      </w:r>
      <w:r w:rsidRPr="00220A6F" w:rsidR="00C62B52">
        <w:t>when</w:t>
      </w:r>
      <w:r w:rsidRPr="00220A6F" w:rsidR="00507C8A">
        <w:t xml:space="preserve"> </w:t>
      </w:r>
      <w:r w:rsidRPr="00220A6F" w:rsidR="00C62B52">
        <w:t>on</w:t>
      </w:r>
      <w:r w:rsidRPr="00220A6F" w:rsidR="00507C8A">
        <w:t xml:space="preserve"> </w:t>
      </w:r>
      <w:r w:rsidRPr="00220A6F" w:rsidR="00C62B52">
        <w:t>the</w:t>
      </w:r>
      <w:r w:rsidRPr="00220A6F" w:rsidR="00507C8A">
        <w:t xml:space="preserve"> </w:t>
      </w:r>
      <w:r w:rsidRPr="00220A6F" w:rsidR="00C62B52">
        <w:t>national</w:t>
      </w:r>
      <w:r w:rsidRPr="00220A6F" w:rsidR="00507C8A">
        <w:t xml:space="preserve"> </w:t>
      </w:r>
      <w:r w:rsidRPr="00220A6F" w:rsidR="00C62B52">
        <w:t>stage.</w:t>
      </w:r>
      <w:r w:rsidRPr="00220A6F" w:rsidR="00507C8A">
        <w:t xml:space="preserve"> </w:t>
      </w:r>
    </w:p>
    <w:p w:rsidR="00B5224A" w:rsidRPr="00220A6F" w:rsidP="00DD7CD1">
      <w:pPr>
        <w:pStyle w:val="Answer"/>
      </w:pPr>
      <w:r w:rsidRPr="00220A6F">
        <w:t>T</w:t>
      </w:r>
      <w:r w:rsidRPr="00220A6F" w:rsidR="00C62B52">
        <w:t>his</w:t>
      </w:r>
      <w:r w:rsidRPr="00220A6F" w:rsidR="00507C8A">
        <w:t xml:space="preserve"> </w:t>
      </w:r>
      <w:r w:rsidRPr="00220A6F" w:rsidR="00C62B52">
        <w:t>is</w:t>
      </w:r>
      <w:r w:rsidRPr="00220A6F" w:rsidR="00507C8A">
        <w:t xml:space="preserve"> </w:t>
      </w:r>
      <w:r w:rsidRPr="00220A6F" w:rsidR="00C62B52">
        <w:t>about</w:t>
      </w:r>
      <w:r w:rsidRPr="00220A6F" w:rsidR="00507C8A">
        <w:t xml:space="preserve"> </w:t>
      </w:r>
      <w:r w:rsidRPr="00220A6F" w:rsidR="00C62B52">
        <w:t>wealth</w:t>
      </w:r>
      <w:r w:rsidRPr="00220A6F" w:rsidR="00507C8A">
        <w:t xml:space="preserve"> </w:t>
      </w:r>
      <w:r w:rsidRPr="00220A6F" w:rsidR="00C62B52">
        <w:t>creation</w:t>
      </w:r>
      <w:r w:rsidRPr="00220A6F">
        <w:t>,</w:t>
      </w:r>
      <w:r w:rsidRPr="00220A6F" w:rsidR="00507C8A">
        <w:t xml:space="preserve"> </w:t>
      </w:r>
      <w:r w:rsidRPr="00220A6F" w:rsidR="00C62B52">
        <w:t>because</w:t>
      </w:r>
      <w:r w:rsidRPr="00220A6F" w:rsidR="00507C8A">
        <w:t xml:space="preserve"> </w:t>
      </w:r>
      <w:r w:rsidRPr="00220A6F">
        <w:t>there</w:t>
      </w:r>
      <w:r w:rsidRPr="00220A6F" w:rsidR="00507C8A">
        <w:t xml:space="preserve"> </w:t>
      </w:r>
      <w:r w:rsidRPr="00220A6F">
        <w:t>are</w:t>
      </w:r>
      <w:r w:rsidRPr="00220A6F" w:rsidR="00507C8A">
        <w:t xml:space="preserve"> </w:t>
      </w:r>
      <w:r w:rsidRPr="00220A6F" w:rsidR="00C62B52">
        <w:t>astonishing</w:t>
      </w:r>
      <w:r w:rsidRPr="00220A6F" w:rsidR="00507C8A">
        <w:t xml:space="preserve"> </w:t>
      </w:r>
      <w:r w:rsidRPr="00220A6F" w:rsidR="00C62B52">
        <w:t>amounts</w:t>
      </w:r>
      <w:r w:rsidRPr="00220A6F" w:rsidR="00507C8A">
        <w:t xml:space="preserve"> </w:t>
      </w:r>
      <w:r w:rsidRPr="00220A6F" w:rsidR="00C62B52">
        <w:t>of</w:t>
      </w:r>
      <w:r w:rsidRPr="00220A6F" w:rsidR="00507C8A">
        <w:t xml:space="preserve"> </w:t>
      </w:r>
      <w:r w:rsidRPr="00220A6F" w:rsidR="00C62B52">
        <w:t>wealth</w:t>
      </w:r>
      <w:r w:rsidRPr="00220A6F" w:rsidR="00507C8A">
        <w:t xml:space="preserve"> </w:t>
      </w:r>
      <w:r w:rsidRPr="00220A6F" w:rsidR="00C62B52">
        <w:t>being</w:t>
      </w:r>
      <w:r w:rsidRPr="00220A6F" w:rsidR="00507C8A">
        <w:t xml:space="preserve"> </w:t>
      </w:r>
      <w:r w:rsidRPr="00220A6F" w:rsidR="00C62B52">
        <w:t>created.</w:t>
      </w:r>
      <w:r w:rsidRPr="00220A6F" w:rsidR="00507C8A">
        <w:t xml:space="preserve"> </w:t>
      </w:r>
      <w:r w:rsidRPr="00220A6F" w:rsidR="00C62B52">
        <w:t>It</w:t>
      </w:r>
      <w:r w:rsidRPr="00220A6F" w:rsidR="00507C8A">
        <w:t xml:space="preserve"> </w:t>
      </w:r>
      <w:r w:rsidRPr="00220A6F" w:rsidR="00C62B52">
        <w:t>is</w:t>
      </w:r>
      <w:r w:rsidRPr="00220A6F" w:rsidR="00507C8A">
        <w:t xml:space="preserve"> </w:t>
      </w:r>
      <w:r w:rsidRPr="00220A6F" w:rsidR="00C62B52">
        <w:t>also</w:t>
      </w:r>
      <w:r w:rsidRPr="00220A6F" w:rsidR="00507C8A">
        <w:t xml:space="preserve"> </w:t>
      </w:r>
      <w:r w:rsidRPr="00220A6F" w:rsidR="00C62B52">
        <w:t>about</w:t>
      </w:r>
      <w:r w:rsidRPr="00220A6F" w:rsidR="00507C8A">
        <w:t xml:space="preserve"> </w:t>
      </w:r>
      <w:r w:rsidRPr="00220A6F" w:rsidR="00C62B52">
        <w:t>job</w:t>
      </w:r>
      <w:r w:rsidRPr="00220A6F" w:rsidR="00507C8A">
        <w:t xml:space="preserve"> </w:t>
      </w:r>
      <w:r w:rsidRPr="00220A6F" w:rsidR="00C62B52">
        <w:t>creation</w:t>
      </w:r>
      <w:r w:rsidRPr="00220A6F">
        <w:t>,</w:t>
      </w:r>
      <w:r w:rsidRPr="00220A6F" w:rsidR="00507C8A">
        <w:t xml:space="preserve"> </w:t>
      </w:r>
      <w:r w:rsidRPr="00220A6F" w:rsidR="00C62B52">
        <w:t>and</w:t>
      </w:r>
      <w:r w:rsidRPr="00220A6F" w:rsidR="00507C8A">
        <w:t xml:space="preserve"> </w:t>
      </w:r>
      <w:r w:rsidRPr="00220A6F" w:rsidR="00C62B52">
        <w:t>on</w:t>
      </w:r>
      <w:r w:rsidRPr="00220A6F" w:rsidR="00507C8A">
        <w:t xml:space="preserve"> </w:t>
      </w:r>
      <w:r w:rsidRPr="00220A6F" w:rsidR="00C62B52">
        <w:t>quite</w:t>
      </w:r>
      <w:r w:rsidRPr="00220A6F" w:rsidR="00507C8A">
        <w:t xml:space="preserve"> </w:t>
      </w:r>
      <w:r w:rsidRPr="00220A6F" w:rsidR="00C62B52">
        <w:t>an</w:t>
      </w:r>
      <w:r w:rsidRPr="00220A6F" w:rsidR="00507C8A">
        <w:t xml:space="preserve"> </w:t>
      </w:r>
      <w:r w:rsidRPr="00220A6F" w:rsidR="00C62B52">
        <w:t>extraordinary</w:t>
      </w:r>
      <w:r w:rsidRPr="00220A6F" w:rsidR="00507C8A">
        <w:t xml:space="preserve"> </w:t>
      </w:r>
      <w:r w:rsidRPr="00220A6F" w:rsidR="00C62B52">
        <w:t>level.</w:t>
      </w:r>
      <w:r w:rsidRPr="00220A6F" w:rsidR="00507C8A">
        <w:t xml:space="preserve"> </w:t>
      </w:r>
      <w:r w:rsidRPr="00220A6F">
        <w:t>E</w:t>
      </w:r>
      <w:r w:rsidRPr="00220A6F" w:rsidR="00C62B52">
        <w:t>ach</w:t>
      </w:r>
      <w:r w:rsidRPr="00220A6F" w:rsidR="00507C8A">
        <w:t xml:space="preserve"> </w:t>
      </w:r>
      <w:r w:rsidRPr="00220A6F" w:rsidR="00C62B52">
        <w:t>of</w:t>
      </w:r>
      <w:r w:rsidRPr="00220A6F" w:rsidR="00507C8A">
        <w:t xml:space="preserve"> </w:t>
      </w:r>
      <w:r w:rsidRPr="00220A6F" w:rsidR="00C62B52">
        <w:t>these</w:t>
      </w:r>
      <w:r w:rsidRPr="00220A6F" w:rsidR="00507C8A">
        <w:t xml:space="preserve"> </w:t>
      </w:r>
      <w:r w:rsidRPr="00220A6F" w:rsidR="00C62B52">
        <w:t>companies</w:t>
      </w:r>
      <w:r w:rsidRPr="00220A6F" w:rsidR="00507C8A">
        <w:t xml:space="preserve"> </w:t>
      </w:r>
      <w:r w:rsidRPr="00220A6F" w:rsidR="00C62B52">
        <w:t>also</w:t>
      </w:r>
      <w:r w:rsidRPr="00220A6F" w:rsidR="00507C8A">
        <w:t xml:space="preserve"> </w:t>
      </w:r>
      <w:r w:rsidRPr="00220A6F" w:rsidR="00C62B52">
        <w:t>bakes</w:t>
      </w:r>
      <w:r w:rsidRPr="00220A6F" w:rsidR="00507C8A">
        <w:t xml:space="preserve"> </w:t>
      </w:r>
      <w:r w:rsidRPr="00220A6F" w:rsidR="00C62B52">
        <w:t>in</w:t>
      </w:r>
      <w:r w:rsidRPr="00220A6F" w:rsidR="00507C8A">
        <w:t xml:space="preserve"> </w:t>
      </w:r>
      <w:r w:rsidRPr="00220A6F" w:rsidR="00C62B52">
        <w:t>the</w:t>
      </w:r>
      <w:r w:rsidRPr="00220A6F" w:rsidR="00507C8A">
        <w:t xml:space="preserve"> </w:t>
      </w:r>
      <w:r w:rsidRPr="00220A6F" w:rsidR="00C62B52">
        <w:t>values</w:t>
      </w:r>
      <w:r w:rsidRPr="00220A6F" w:rsidR="00507C8A">
        <w:t xml:space="preserve"> </w:t>
      </w:r>
      <w:r w:rsidRPr="00220A6F" w:rsidR="00C62B52">
        <w:t>of</w:t>
      </w:r>
      <w:r w:rsidRPr="00220A6F" w:rsidR="00507C8A">
        <w:t xml:space="preserve"> </w:t>
      </w:r>
      <w:r w:rsidRPr="00220A6F" w:rsidR="00C62B52">
        <w:t>the</w:t>
      </w:r>
      <w:r w:rsidRPr="00220A6F" w:rsidR="00507C8A">
        <w:t xml:space="preserve"> </w:t>
      </w:r>
      <w:r w:rsidRPr="00220A6F" w:rsidR="00C62B52">
        <w:t>countries</w:t>
      </w:r>
      <w:r w:rsidRPr="00220A6F" w:rsidR="00507C8A">
        <w:t xml:space="preserve"> </w:t>
      </w:r>
      <w:r w:rsidR="007114A7">
        <w:t>in</w:t>
      </w:r>
      <w:r w:rsidRPr="00220A6F" w:rsidR="00507C8A">
        <w:t xml:space="preserve"> </w:t>
      </w:r>
      <w:r w:rsidRPr="00220A6F" w:rsidR="00C62B52">
        <w:t>which</w:t>
      </w:r>
      <w:r w:rsidRPr="00220A6F" w:rsidR="00507C8A">
        <w:t xml:space="preserve"> </w:t>
      </w:r>
      <w:r w:rsidRPr="00220A6F" w:rsidR="000A081A">
        <w:t>it is</w:t>
      </w:r>
      <w:r w:rsidRPr="00220A6F" w:rsidR="00507C8A">
        <w:t xml:space="preserve"> </w:t>
      </w:r>
      <w:r w:rsidRPr="00220A6F" w:rsidR="00C62B52">
        <w:t>born.</w:t>
      </w:r>
      <w:r w:rsidRPr="00220A6F" w:rsidR="008A621A">
        <w:t xml:space="preserve"> </w:t>
      </w:r>
      <w:r w:rsidRPr="00220A6F" w:rsidR="000A081A">
        <w:t xml:space="preserve">The </w:t>
      </w:r>
      <w:r w:rsidRPr="00220A6F" w:rsidR="00C62B52">
        <w:t>challenges</w:t>
      </w:r>
      <w:r w:rsidRPr="00220A6F" w:rsidR="00507C8A">
        <w:t xml:space="preserve"> </w:t>
      </w:r>
      <w:r w:rsidRPr="00220A6F" w:rsidR="00C62B52">
        <w:t>and</w:t>
      </w:r>
      <w:r w:rsidRPr="00220A6F" w:rsidR="00507C8A">
        <w:t xml:space="preserve"> </w:t>
      </w:r>
      <w:r w:rsidRPr="00220A6F" w:rsidR="00C62B52">
        <w:t>the</w:t>
      </w:r>
      <w:r w:rsidRPr="00220A6F" w:rsidR="00507C8A">
        <w:t xml:space="preserve"> </w:t>
      </w:r>
      <w:r w:rsidRPr="00220A6F" w:rsidR="00C62B52">
        <w:t>debate</w:t>
      </w:r>
      <w:r w:rsidRPr="00220A6F" w:rsidR="00507C8A">
        <w:t xml:space="preserve"> </w:t>
      </w:r>
      <w:r w:rsidRPr="00220A6F" w:rsidR="00C62B52">
        <w:t>around</w:t>
      </w:r>
      <w:r w:rsidRPr="00220A6F" w:rsidR="00507C8A">
        <w:t xml:space="preserve"> </w:t>
      </w:r>
      <w:r w:rsidRPr="00220A6F" w:rsidR="00C62B52">
        <w:t>Meta</w:t>
      </w:r>
      <w:r w:rsidRPr="00220A6F" w:rsidR="00507C8A">
        <w:t xml:space="preserve"> </w:t>
      </w:r>
      <w:r w:rsidRPr="00220A6F" w:rsidR="00C62B52">
        <w:t>and</w:t>
      </w:r>
      <w:r w:rsidRPr="00220A6F" w:rsidR="00507C8A">
        <w:t xml:space="preserve"> </w:t>
      </w:r>
      <w:r w:rsidRPr="00220A6F" w:rsidR="00C62B52">
        <w:t>the</w:t>
      </w:r>
      <w:r w:rsidRPr="00220A6F" w:rsidR="00507C8A">
        <w:t xml:space="preserve"> </w:t>
      </w:r>
      <w:r w:rsidRPr="00220A6F" w:rsidR="00C62B52">
        <w:t>way</w:t>
      </w:r>
      <w:r w:rsidRPr="00220A6F" w:rsidR="00507C8A">
        <w:t xml:space="preserve"> </w:t>
      </w:r>
      <w:r w:rsidRPr="00220A6F" w:rsidR="00C62B52">
        <w:t>that</w:t>
      </w:r>
      <w:r w:rsidRPr="00220A6F" w:rsidR="00507C8A">
        <w:t xml:space="preserve"> </w:t>
      </w:r>
      <w:r w:rsidRPr="00220A6F" w:rsidR="00C62B52">
        <w:t>some</w:t>
      </w:r>
      <w:r w:rsidRPr="00220A6F" w:rsidR="00507C8A">
        <w:t xml:space="preserve"> </w:t>
      </w:r>
      <w:r w:rsidRPr="00220A6F" w:rsidR="00C62B52">
        <w:t>of</w:t>
      </w:r>
      <w:r w:rsidRPr="00220A6F" w:rsidR="00507C8A">
        <w:t xml:space="preserve"> </w:t>
      </w:r>
      <w:r w:rsidRPr="00220A6F" w:rsidR="00C62B52">
        <w:t>the</w:t>
      </w:r>
      <w:r w:rsidRPr="00220A6F" w:rsidR="00507C8A">
        <w:t xml:space="preserve"> </w:t>
      </w:r>
      <w:r w:rsidRPr="00220A6F" w:rsidR="00C62B52">
        <w:t>tech</w:t>
      </w:r>
      <w:r w:rsidRPr="00220A6F" w:rsidR="00507C8A">
        <w:t xml:space="preserve"> </w:t>
      </w:r>
      <w:r w:rsidRPr="00220A6F" w:rsidR="00C62B52">
        <w:t>companies</w:t>
      </w:r>
      <w:r w:rsidRPr="00220A6F" w:rsidR="00507C8A">
        <w:t xml:space="preserve"> </w:t>
      </w:r>
      <w:r w:rsidRPr="00220A6F" w:rsidR="00C62B52">
        <w:t>operate</w:t>
      </w:r>
      <w:r w:rsidRPr="00220A6F" w:rsidR="00507C8A">
        <w:t xml:space="preserve"> </w:t>
      </w:r>
      <w:r w:rsidRPr="00220A6F" w:rsidR="00C62B52">
        <w:t>from</w:t>
      </w:r>
      <w:r w:rsidRPr="00220A6F" w:rsidR="00507C8A">
        <w:t xml:space="preserve"> </w:t>
      </w:r>
      <w:r w:rsidRPr="00220A6F" w:rsidR="00C62B52">
        <w:t>the</w:t>
      </w:r>
      <w:r w:rsidRPr="00220A6F" w:rsidR="00507C8A">
        <w:t xml:space="preserve"> </w:t>
      </w:r>
      <w:r w:rsidRPr="00220A6F" w:rsidR="00C62B52">
        <w:t>US</w:t>
      </w:r>
      <w:r w:rsidRPr="00220A6F" w:rsidR="00507C8A">
        <w:t xml:space="preserve"> </w:t>
      </w:r>
      <w:r w:rsidRPr="00220A6F">
        <w:t>are</w:t>
      </w:r>
      <w:r w:rsidRPr="00220A6F" w:rsidR="00507C8A">
        <w:t xml:space="preserve"> </w:t>
      </w:r>
      <w:r w:rsidRPr="00220A6F" w:rsidR="00C62B52">
        <w:t>sometimes</w:t>
      </w:r>
      <w:r w:rsidRPr="00220A6F">
        <w:t>,</w:t>
      </w:r>
      <w:r w:rsidRPr="00220A6F" w:rsidR="00507C8A">
        <w:t xml:space="preserve"> </w:t>
      </w:r>
      <w:r w:rsidRPr="00220A6F" w:rsidR="00C62B52">
        <w:t>in</w:t>
      </w:r>
      <w:r w:rsidRPr="00220A6F" w:rsidR="00507C8A">
        <w:t xml:space="preserve"> </w:t>
      </w:r>
      <w:r w:rsidRPr="00220A6F" w:rsidR="00C62B52">
        <w:t>some</w:t>
      </w:r>
      <w:r w:rsidRPr="00220A6F" w:rsidR="00507C8A">
        <w:t xml:space="preserve"> </w:t>
      </w:r>
      <w:r w:rsidRPr="00220A6F" w:rsidR="00C62B52">
        <w:t>ways</w:t>
      </w:r>
      <w:r w:rsidRPr="00220A6F">
        <w:t>,</w:t>
      </w:r>
      <w:r w:rsidRPr="00220A6F" w:rsidR="00507C8A">
        <w:t xml:space="preserve"> </w:t>
      </w:r>
      <w:r w:rsidRPr="00220A6F" w:rsidR="00C62B52">
        <w:t>expressions</w:t>
      </w:r>
      <w:r w:rsidRPr="00220A6F" w:rsidR="00507C8A">
        <w:t xml:space="preserve"> </w:t>
      </w:r>
      <w:r w:rsidRPr="00220A6F" w:rsidR="00C62B52">
        <w:t>of</w:t>
      </w:r>
      <w:r w:rsidRPr="00220A6F" w:rsidR="00507C8A">
        <w:t xml:space="preserve"> </w:t>
      </w:r>
      <w:r w:rsidRPr="00220A6F" w:rsidR="00C62B52">
        <w:t>the</w:t>
      </w:r>
      <w:r w:rsidRPr="00220A6F" w:rsidR="00507C8A">
        <w:t xml:space="preserve"> </w:t>
      </w:r>
      <w:r w:rsidRPr="00220A6F" w:rsidR="00C62B52">
        <w:t>countries</w:t>
      </w:r>
      <w:r w:rsidRPr="00220A6F" w:rsidR="00507C8A">
        <w:t xml:space="preserve"> </w:t>
      </w:r>
      <w:r w:rsidR="007F5F44">
        <w:t>in</w:t>
      </w:r>
      <w:r w:rsidRPr="00220A6F" w:rsidR="00507C8A">
        <w:t xml:space="preserve"> </w:t>
      </w:r>
      <w:r w:rsidRPr="00220A6F" w:rsidR="00C62B52">
        <w:t>which</w:t>
      </w:r>
      <w:r w:rsidRPr="00220A6F" w:rsidR="00507C8A">
        <w:t xml:space="preserve"> </w:t>
      </w:r>
      <w:r w:rsidRPr="00220A6F" w:rsidR="00C62B52">
        <w:t>they</w:t>
      </w:r>
      <w:r w:rsidRPr="00220A6F" w:rsidR="00507C8A">
        <w:t xml:space="preserve"> </w:t>
      </w:r>
      <w:r w:rsidRPr="00220A6F" w:rsidR="00C62B52">
        <w:t>are</w:t>
      </w:r>
      <w:r w:rsidRPr="00220A6F" w:rsidR="00507C8A">
        <w:t xml:space="preserve"> </w:t>
      </w:r>
      <w:r w:rsidRPr="00220A6F" w:rsidR="00C62B52">
        <w:t>born.</w:t>
      </w:r>
      <w:r w:rsidRPr="00220A6F" w:rsidR="00507C8A">
        <w:t xml:space="preserve"> </w:t>
      </w:r>
      <w:r w:rsidRPr="00220A6F">
        <w:t>I</w:t>
      </w:r>
      <w:r w:rsidRPr="00220A6F" w:rsidR="00C62B52">
        <w:t>magine</w:t>
      </w:r>
      <w:r w:rsidRPr="00220A6F" w:rsidR="00507C8A">
        <w:t xml:space="preserve"> </w:t>
      </w:r>
      <w:r w:rsidRPr="00220A6F" w:rsidR="00C62B52">
        <w:t>if</w:t>
      </w:r>
      <w:r w:rsidRPr="00220A6F" w:rsidR="00507C8A">
        <w:t xml:space="preserve"> </w:t>
      </w:r>
      <w:r w:rsidRPr="00220A6F" w:rsidR="00C62B52">
        <w:t>we</w:t>
      </w:r>
      <w:r w:rsidRPr="00220A6F" w:rsidR="00507C8A">
        <w:t xml:space="preserve"> </w:t>
      </w:r>
      <w:r w:rsidRPr="00220A6F" w:rsidR="00C62B52">
        <w:t>could</w:t>
      </w:r>
      <w:r w:rsidRPr="00220A6F" w:rsidR="00507C8A">
        <w:t xml:space="preserve"> </w:t>
      </w:r>
      <w:r w:rsidRPr="00220A6F" w:rsidR="00C62B52">
        <w:t>do</w:t>
      </w:r>
      <w:r w:rsidRPr="00220A6F" w:rsidR="00507C8A">
        <w:t xml:space="preserve"> </w:t>
      </w:r>
      <w:r w:rsidRPr="00220A6F" w:rsidR="00C62B52">
        <w:t>this</w:t>
      </w:r>
      <w:r w:rsidRPr="00220A6F">
        <w:t>,</w:t>
      </w:r>
      <w:r w:rsidRPr="00220A6F" w:rsidR="00507C8A">
        <w:t xml:space="preserve"> </w:t>
      </w:r>
      <w:r w:rsidRPr="00220A6F" w:rsidR="00C62B52">
        <w:t>and</w:t>
      </w:r>
      <w:r w:rsidRPr="00220A6F" w:rsidR="00507C8A">
        <w:t xml:space="preserve"> </w:t>
      </w:r>
      <w:r w:rsidRPr="00220A6F" w:rsidR="00C62B52">
        <w:t>do</w:t>
      </w:r>
      <w:r w:rsidRPr="00220A6F" w:rsidR="00507C8A">
        <w:t xml:space="preserve"> </w:t>
      </w:r>
      <w:r w:rsidRPr="00220A6F" w:rsidR="00C62B52">
        <w:t>it</w:t>
      </w:r>
      <w:r w:rsidRPr="00220A6F" w:rsidR="00507C8A">
        <w:t xml:space="preserve"> </w:t>
      </w:r>
      <w:r w:rsidRPr="00220A6F" w:rsidR="00C62B52">
        <w:t>in</w:t>
      </w:r>
      <w:r w:rsidRPr="00220A6F" w:rsidR="00507C8A">
        <w:t xml:space="preserve"> </w:t>
      </w:r>
      <w:r w:rsidRPr="00220A6F" w:rsidR="00C62B52">
        <w:t>a</w:t>
      </w:r>
      <w:r w:rsidRPr="00220A6F" w:rsidR="00507C8A">
        <w:t xml:space="preserve"> </w:t>
      </w:r>
      <w:r w:rsidRPr="00220A6F" w:rsidR="00C62B52">
        <w:t>British</w:t>
      </w:r>
      <w:r w:rsidRPr="00220A6F" w:rsidR="00507C8A">
        <w:t xml:space="preserve"> </w:t>
      </w:r>
      <w:r w:rsidRPr="00220A6F" w:rsidR="00C62B52">
        <w:t>way.</w:t>
      </w:r>
    </w:p>
    <w:p w:rsidR="00DD7CD1" w:rsidRPr="00220A6F" w:rsidP="00B5224A">
      <w:pPr>
        <w:pStyle w:val="Question"/>
      </w:pPr>
      <w:sdt>
        <w:sdtPr>
          <w:alias w:val="Member"/>
          <w:tag w:val="&lt;Member mnisId='1171' dodsId='30771'&gt;"/>
          <w:id w:val="449046328"/>
          <w:placeholder>
            <w:docPart w:val="DefaultPlaceholder_-1854013440"/>
          </w:placeholder>
          <w:richText/>
        </w:sdtPr>
        <w:sdtContent>
          <w:r w:rsidRPr="00220A6F" w:rsidR="00B5224A">
            <w:rPr>
              <w:b/>
            </w:rPr>
            <w:t>Chair:</w:t>
          </w:r>
        </w:sdtContent>
      </w:sdt>
      <w:r w:rsidRPr="00220A6F" w:rsidR="00507C8A">
        <w:t xml:space="preserve"> </w:t>
      </w:r>
      <w:r w:rsidRPr="00220A6F">
        <w:t>I</w:t>
      </w:r>
      <w:r w:rsidRPr="00220A6F" w:rsidR="00507C8A">
        <w:t xml:space="preserve"> </w:t>
      </w:r>
      <w:r w:rsidRPr="00220A6F">
        <w:t>think</w:t>
      </w:r>
      <w:r w:rsidRPr="00220A6F" w:rsidR="00507C8A">
        <w:t xml:space="preserve"> </w:t>
      </w:r>
      <w:r w:rsidRPr="00220A6F">
        <w:t>that</w:t>
      </w:r>
      <w:r w:rsidRPr="00220A6F" w:rsidR="00507C8A">
        <w:t xml:space="preserve"> </w:t>
      </w:r>
      <w:r w:rsidRPr="00220A6F">
        <w:t>is</w:t>
      </w:r>
      <w:r w:rsidRPr="00220A6F" w:rsidR="00507C8A">
        <w:t xml:space="preserve"> </w:t>
      </w:r>
      <w:r w:rsidRPr="00220A6F">
        <w:t>an</w:t>
      </w:r>
      <w:r w:rsidRPr="00220A6F" w:rsidR="00507C8A">
        <w:t xml:space="preserve"> </w:t>
      </w:r>
      <w:r w:rsidRPr="00220A6F">
        <w:t>ambition</w:t>
      </w:r>
      <w:r w:rsidRPr="00220A6F" w:rsidR="00507C8A">
        <w:t xml:space="preserve"> </w:t>
      </w:r>
      <w:r w:rsidRPr="00220A6F">
        <w:t>that</w:t>
      </w:r>
      <w:r w:rsidRPr="00220A6F" w:rsidR="00507C8A">
        <w:t xml:space="preserve"> </w:t>
      </w:r>
      <w:r w:rsidRPr="00220A6F">
        <w:t>many</w:t>
      </w:r>
      <w:r w:rsidRPr="00220A6F" w:rsidR="00507C8A">
        <w:t xml:space="preserve"> </w:t>
      </w:r>
      <w:r w:rsidRPr="00220A6F">
        <w:t>on</w:t>
      </w:r>
      <w:r w:rsidRPr="00220A6F" w:rsidR="00507C8A">
        <w:t xml:space="preserve"> </w:t>
      </w:r>
      <w:r w:rsidRPr="00220A6F">
        <w:t>the</w:t>
      </w:r>
      <w:r w:rsidRPr="00220A6F" w:rsidR="00507C8A">
        <w:t xml:space="preserve"> </w:t>
      </w:r>
      <w:r w:rsidRPr="00220A6F">
        <w:t>Committee</w:t>
      </w:r>
      <w:r w:rsidRPr="00220A6F" w:rsidR="00507C8A">
        <w:t xml:space="preserve"> </w:t>
      </w:r>
      <w:r w:rsidRPr="00220A6F">
        <w:t>share,</w:t>
      </w:r>
      <w:r w:rsidRPr="00220A6F" w:rsidR="00507C8A">
        <w:t xml:space="preserve"> </w:t>
      </w:r>
      <w:r w:rsidRPr="00220A6F">
        <w:t>but</w:t>
      </w:r>
      <w:r w:rsidRPr="00220A6F" w:rsidR="00507C8A">
        <w:t xml:space="preserve"> </w:t>
      </w:r>
      <w:r w:rsidRPr="00220A6F">
        <w:t>it</w:t>
      </w:r>
      <w:r w:rsidRPr="00220A6F" w:rsidR="00507C8A">
        <w:t xml:space="preserve"> </w:t>
      </w:r>
      <w:r w:rsidRPr="00220A6F">
        <w:t>is</w:t>
      </w:r>
      <w:r w:rsidRPr="00220A6F" w:rsidR="00507C8A">
        <w:t xml:space="preserve"> </w:t>
      </w:r>
      <w:r w:rsidRPr="00220A6F">
        <w:t>obviously</w:t>
      </w:r>
      <w:r w:rsidRPr="00220A6F" w:rsidR="00507C8A">
        <w:t xml:space="preserve"> </w:t>
      </w:r>
      <w:r w:rsidRPr="00220A6F">
        <w:t>a</w:t>
      </w:r>
      <w:r w:rsidRPr="00220A6F" w:rsidR="00507C8A">
        <w:t xml:space="preserve"> </w:t>
      </w:r>
      <w:r w:rsidRPr="00220A6F">
        <w:t>lot</w:t>
      </w:r>
      <w:r w:rsidRPr="00220A6F" w:rsidR="00507C8A">
        <w:t xml:space="preserve"> </w:t>
      </w:r>
      <w:r w:rsidRPr="00220A6F">
        <w:t>harder</w:t>
      </w:r>
      <w:r w:rsidRPr="00220A6F" w:rsidR="00507C8A">
        <w:t xml:space="preserve"> </w:t>
      </w:r>
      <w:r w:rsidRPr="00220A6F">
        <w:t>if</w:t>
      </w:r>
      <w:r w:rsidRPr="00220A6F" w:rsidR="00507C8A">
        <w:t xml:space="preserve"> </w:t>
      </w:r>
      <w:r w:rsidRPr="00220A6F">
        <w:t>we</w:t>
      </w:r>
      <w:r w:rsidRPr="00220A6F" w:rsidR="00507C8A">
        <w:t xml:space="preserve"> </w:t>
      </w:r>
      <w:r w:rsidRPr="00220A6F">
        <w:t>are</w:t>
      </w:r>
      <w:r w:rsidRPr="00220A6F" w:rsidR="00507C8A">
        <w:t xml:space="preserve"> </w:t>
      </w:r>
      <w:r w:rsidRPr="00220A6F">
        <w:t>suffocating</w:t>
      </w:r>
      <w:r w:rsidRPr="00220A6F" w:rsidR="00507C8A">
        <w:t xml:space="preserve"> </w:t>
      </w:r>
      <w:r w:rsidRPr="00220A6F">
        <w:t>small</w:t>
      </w:r>
      <w:r w:rsidRPr="00220A6F" w:rsidR="00507C8A">
        <w:t xml:space="preserve"> </w:t>
      </w:r>
      <w:r w:rsidRPr="00220A6F">
        <w:t>business</w:t>
      </w:r>
      <w:r w:rsidRPr="00220A6F" w:rsidR="00507C8A">
        <w:t xml:space="preserve"> </w:t>
      </w:r>
      <w:r w:rsidRPr="00220A6F">
        <w:t>at</w:t>
      </w:r>
      <w:r w:rsidRPr="00220A6F" w:rsidR="00507C8A">
        <w:t xml:space="preserve"> </w:t>
      </w:r>
      <w:r w:rsidRPr="00220A6F">
        <w:t>the</w:t>
      </w:r>
      <w:r w:rsidRPr="00220A6F" w:rsidR="00507C8A">
        <w:t xml:space="preserve"> </w:t>
      </w:r>
      <w:r w:rsidRPr="00220A6F">
        <w:t>pace</w:t>
      </w:r>
      <w:r w:rsidRPr="00220A6F" w:rsidR="00507C8A">
        <w:t xml:space="preserve"> </w:t>
      </w:r>
      <w:r w:rsidRPr="00220A6F">
        <w:t>that</w:t>
      </w:r>
      <w:r w:rsidRPr="00220A6F" w:rsidR="00507C8A">
        <w:t xml:space="preserve"> </w:t>
      </w:r>
      <w:r w:rsidRPr="00220A6F">
        <w:t>we</w:t>
      </w:r>
      <w:r w:rsidRPr="00220A6F" w:rsidR="00507C8A">
        <w:t xml:space="preserve"> </w:t>
      </w:r>
      <w:r w:rsidRPr="00220A6F">
        <w:t>are</w:t>
      </w:r>
      <w:r w:rsidRPr="00220A6F" w:rsidR="00507C8A">
        <w:t xml:space="preserve"> </w:t>
      </w:r>
      <w:r w:rsidRPr="00220A6F">
        <w:t>at</w:t>
      </w:r>
      <w:r w:rsidRPr="00220A6F" w:rsidR="00507C8A">
        <w:t xml:space="preserve"> </w:t>
      </w:r>
      <w:r w:rsidRPr="00220A6F">
        <w:t>the</w:t>
      </w:r>
      <w:r w:rsidRPr="00220A6F" w:rsidR="00507C8A">
        <w:t xml:space="preserve"> </w:t>
      </w:r>
      <w:r w:rsidRPr="00220A6F">
        <w:t>moment.</w:t>
      </w:r>
      <w:r w:rsidRPr="00220A6F" w:rsidR="00507C8A">
        <w:t xml:space="preserve"> </w:t>
      </w:r>
      <w:r w:rsidRPr="00220A6F">
        <w:t>We</w:t>
      </w:r>
      <w:r w:rsidRPr="00220A6F" w:rsidR="00507C8A">
        <w:t xml:space="preserve"> </w:t>
      </w:r>
      <w:r w:rsidRPr="00220A6F">
        <w:t>have</w:t>
      </w:r>
      <w:r w:rsidRPr="00220A6F" w:rsidR="00507C8A">
        <w:t xml:space="preserve"> </w:t>
      </w:r>
      <w:r w:rsidRPr="00220A6F">
        <w:t>been</w:t>
      </w:r>
      <w:r w:rsidRPr="00220A6F" w:rsidR="00507C8A">
        <w:t xml:space="preserve"> </w:t>
      </w:r>
      <w:r w:rsidRPr="00220A6F">
        <w:t>forced</w:t>
      </w:r>
      <w:r w:rsidRPr="00220A6F" w:rsidR="00507C8A">
        <w:t xml:space="preserve"> </w:t>
      </w:r>
      <w:r w:rsidRPr="00220A6F">
        <w:t>as</w:t>
      </w:r>
      <w:r w:rsidRPr="00220A6F" w:rsidR="00507C8A">
        <w:t xml:space="preserve"> </w:t>
      </w:r>
      <w:r w:rsidRPr="00220A6F">
        <w:t>a</w:t>
      </w:r>
      <w:r w:rsidRPr="00220A6F" w:rsidR="00507C8A">
        <w:t xml:space="preserve"> </w:t>
      </w:r>
      <w:r w:rsidRPr="00220A6F">
        <w:t>Committee</w:t>
      </w:r>
      <w:r w:rsidRPr="00220A6F" w:rsidR="00507C8A">
        <w:t xml:space="preserve"> </w:t>
      </w:r>
      <w:r w:rsidRPr="00220A6F">
        <w:t>to</w:t>
      </w:r>
      <w:r w:rsidRPr="00220A6F" w:rsidR="00507C8A">
        <w:t xml:space="preserve"> </w:t>
      </w:r>
      <w:r w:rsidRPr="00220A6F">
        <w:t>issue</w:t>
      </w:r>
      <w:r w:rsidRPr="00220A6F" w:rsidR="00507C8A">
        <w:t xml:space="preserve"> </w:t>
      </w:r>
      <w:r w:rsidRPr="00220A6F">
        <w:t>a</w:t>
      </w:r>
      <w:r w:rsidRPr="00220A6F" w:rsidR="00507C8A">
        <w:t xml:space="preserve"> </w:t>
      </w:r>
      <w:r w:rsidRPr="00220A6F">
        <w:t>response</w:t>
      </w:r>
      <w:r w:rsidRPr="00220A6F" w:rsidR="00507C8A">
        <w:t xml:space="preserve"> </w:t>
      </w:r>
      <w:r w:rsidRPr="00220A6F">
        <w:t>to</w:t>
      </w:r>
      <w:r w:rsidRPr="00220A6F" w:rsidR="00507C8A">
        <w:t xml:space="preserve"> </w:t>
      </w:r>
      <w:r w:rsidRPr="00220A6F">
        <w:t>the</w:t>
      </w:r>
      <w:r w:rsidRPr="00220A6F" w:rsidR="00507C8A">
        <w:t xml:space="preserve"> </w:t>
      </w:r>
      <w:r w:rsidRPr="00220A6F">
        <w:t>Government</w:t>
      </w:r>
      <w:r w:rsidRPr="00220A6F" w:rsidR="008A621A">
        <w:t>’</w:t>
      </w:r>
      <w:r w:rsidRPr="00220A6F">
        <w:t>s</w:t>
      </w:r>
      <w:r w:rsidRPr="00220A6F" w:rsidR="00507C8A">
        <w:t xml:space="preserve"> </w:t>
      </w:r>
      <w:r w:rsidRPr="00220A6F">
        <w:t>response</w:t>
      </w:r>
      <w:r w:rsidRPr="00220A6F" w:rsidR="00507C8A">
        <w:t xml:space="preserve"> </w:t>
      </w:r>
      <w:r w:rsidR="007C5F39">
        <w:t>t</w:t>
      </w:r>
      <w:r w:rsidRPr="00220A6F">
        <w:t>o</w:t>
      </w:r>
      <w:r w:rsidRPr="00220A6F" w:rsidR="00507C8A">
        <w:t xml:space="preserve"> </w:t>
      </w:r>
      <w:r w:rsidR="007C5F39">
        <w:t>our</w:t>
      </w:r>
      <w:r w:rsidRPr="00220A6F" w:rsidR="00507C8A">
        <w:t xml:space="preserve"> </w:t>
      </w:r>
      <w:r w:rsidRPr="00220A6F">
        <w:t>small</w:t>
      </w:r>
      <w:r w:rsidRPr="00220A6F" w:rsidR="00507C8A">
        <w:t xml:space="preserve"> </w:t>
      </w:r>
      <w:r w:rsidRPr="00220A6F">
        <w:t>business</w:t>
      </w:r>
      <w:r w:rsidRPr="00220A6F" w:rsidR="00507C8A">
        <w:t xml:space="preserve"> </w:t>
      </w:r>
      <w:r w:rsidRPr="00220A6F">
        <w:t>report</w:t>
      </w:r>
      <w:r w:rsidRPr="00220A6F" w:rsidR="00C678AA">
        <w:t>. W</w:t>
      </w:r>
      <w:r w:rsidRPr="00220A6F">
        <w:t>e</w:t>
      </w:r>
      <w:r w:rsidRPr="00220A6F" w:rsidR="00507C8A">
        <w:t xml:space="preserve"> </w:t>
      </w:r>
      <w:r w:rsidRPr="00220A6F">
        <w:t>do</w:t>
      </w:r>
      <w:r w:rsidRPr="00220A6F" w:rsidR="00507C8A">
        <w:t xml:space="preserve"> </w:t>
      </w:r>
      <w:r w:rsidRPr="00220A6F">
        <w:t>not</w:t>
      </w:r>
      <w:r w:rsidRPr="00220A6F" w:rsidR="00507C8A">
        <w:t xml:space="preserve"> </w:t>
      </w:r>
      <w:r w:rsidRPr="00220A6F">
        <w:t>think</w:t>
      </w:r>
      <w:r w:rsidRPr="00220A6F" w:rsidR="00507C8A">
        <w:t xml:space="preserve"> </w:t>
      </w:r>
      <w:r w:rsidRPr="00220A6F">
        <w:t>Government</w:t>
      </w:r>
      <w:r w:rsidRPr="00220A6F" w:rsidR="00507C8A">
        <w:t xml:space="preserve"> </w:t>
      </w:r>
      <w:r w:rsidRPr="00220A6F">
        <w:t>as</w:t>
      </w:r>
      <w:r w:rsidRPr="00220A6F" w:rsidR="00507C8A">
        <w:t xml:space="preserve"> </w:t>
      </w:r>
      <w:r w:rsidRPr="00220A6F">
        <w:t>a</w:t>
      </w:r>
      <w:r w:rsidRPr="00220A6F" w:rsidR="00507C8A">
        <w:t xml:space="preserve"> </w:t>
      </w:r>
      <w:r w:rsidRPr="00220A6F">
        <w:t>whole,</w:t>
      </w:r>
      <w:r w:rsidRPr="00220A6F" w:rsidR="00507C8A">
        <w:t xml:space="preserve"> </w:t>
      </w:r>
      <w:r w:rsidRPr="00220A6F">
        <w:t>not</w:t>
      </w:r>
      <w:r w:rsidRPr="00220A6F" w:rsidR="00507C8A">
        <w:t xml:space="preserve"> </w:t>
      </w:r>
      <w:r w:rsidRPr="00220A6F">
        <w:t>necessarily</w:t>
      </w:r>
      <w:r w:rsidRPr="00220A6F" w:rsidR="00507C8A">
        <w:t xml:space="preserve"> </w:t>
      </w:r>
      <w:r w:rsidRPr="00220A6F">
        <w:t>your</w:t>
      </w:r>
      <w:r w:rsidRPr="00220A6F" w:rsidR="00507C8A">
        <w:t xml:space="preserve"> </w:t>
      </w:r>
      <w:r w:rsidRPr="00220A6F">
        <w:t>Department,</w:t>
      </w:r>
      <w:r w:rsidRPr="00220A6F" w:rsidR="00507C8A">
        <w:t xml:space="preserve"> </w:t>
      </w:r>
      <w:r w:rsidRPr="00220A6F">
        <w:t>were</w:t>
      </w:r>
      <w:r w:rsidRPr="00220A6F" w:rsidR="00507C8A">
        <w:t xml:space="preserve"> </w:t>
      </w:r>
      <w:r w:rsidRPr="00220A6F">
        <w:t>ambitious</w:t>
      </w:r>
      <w:r w:rsidRPr="00220A6F" w:rsidR="00507C8A">
        <w:t xml:space="preserve"> </w:t>
      </w:r>
      <w:r w:rsidRPr="00220A6F">
        <w:t>enough</w:t>
      </w:r>
      <w:r w:rsidRPr="00220A6F" w:rsidR="00507C8A">
        <w:t xml:space="preserve"> </w:t>
      </w:r>
      <w:r w:rsidRPr="00220A6F">
        <w:t>in</w:t>
      </w:r>
      <w:r w:rsidRPr="00220A6F" w:rsidR="00507C8A">
        <w:t xml:space="preserve"> </w:t>
      </w:r>
      <w:r w:rsidRPr="00220A6F">
        <w:t>tackling</w:t>
      </w:r>
      <w:r w:rsidRPr="00220A6F" w:rsidR="00507C8A">
        <w:t xml:space="preserve"> </w:t>
      </w:r>
      <w:r w:rsidRPr="00220A6F">
        <w:t>the</w:t>
      </w:r>
      <w:r w:rsidRPr="00220A6F" w:rsidR="00507C8A">
        <w:t xml:space="preserve"> </w:t>
      </w:r>
      <w:r w:rsidRPr="00220A6F">
        <w:t>cost</w:t>
      </w:r>
      <w:r w:rsidRPr="00220A6F" w:rsidR="00507C8A">
        <w:t xml:space="preserve"> </w:t>
      </w:r>
      <w:r w:rsidRPr="00220A6F">
        <w:t>crunch,</w:t>
      </w:r>
      <w:r w:rsidRPr="00220A6F" w:rsidR="00507C8A">
        <w:t xml:space="preserve"> </w:t>
      </w:r>
      <w:r w:rsidRPr="00220A6F">
        <w:t>which</w:t>
      </w:r>
      <w:r w:rsidRPr="00220A6F" w:rsidR="00507C8A">
        <w:t xml:space="preserve"> </w:t>
      </w:r>
      <w:r w:rsidRPr="00220A6F">
        <w:t>is</w:t>
      </w:r>
      <w:r w:rsidRPr="00220A6F" w:rsidR="00507C8A">
        <w:t xml:space="preserve"> </w:t>
      </w:r>
      <w:r w:rsidRPr="00220A6F">
        <w:t>forcing</w:t>
      </w:r>
      <w:r w:rsidRPr="00220A6F" w:rsidR="00507C8A">
        <w:t xml:space="preserve"> </w:t>
      </w:r>
      <w:r w:rsidRPr="00220A6F">
        <w:t>38</w:t>
      </w:r>
      <w:r w:rsidRPr="00220A6F" w:rsidR="00507C8A">
        <w:t xml:space="preserve"> </w:t>
      </w:r>
      <w:r w:rsidRPr="00220A6F">
        <w:t>businesses</w:t>
      </w:r>
      <w:r w:rsidRPr="00220A6F" w:rsidR="00507C8A">
        <w:t xml:space="preserve"> </w:t>
      </w:r>
      <w:r w:rsidRPr="00220A6F">
        <w:t>a</w:t>
      </w:r>
      <w:r w:rsidRPr="00220A6F" w:rsidR="00507C8A">
        <w:t xml:space="preserve"> </w:t>
      </w:r>
      <w:r w:rsidRPr="00220A6F">
        <w:t>day</w:t>
      </w:r>
      <w:r w:rsidRPr="00220A6F" w:rsidR="00507C8A">
        <w:t xml:space="preserve"> </w:t>
      </w:r>
      <w:r w:rsidRPr="00220A6F">
        <w:t>to</w:t>
      </w:r>
      <w:r w:rsidRPr="00220A6F" w:rsidR="00507C8A">
        <w:t xml:space="preserve"> </w:t>
      </w:r>
      <w:r w:rsidRPr="00220A6F">
        <w:t>close</w:t>
      </w:r>
      <w:r w:rsidRPr="00220A6F" w:rsidR="00507C8A">
        <w:t xml:space="preserve"> </w:t>
      </w:r>
      <w:r w:rsidRPr="00220A6F">
        <w:t>right</w:t>
      </w:r>
      <w:r w:rsidRPr="00220A6F" w:rsidR="00507C8A">
        <w:t xml:space="preserve"> </w:t>
      </w:r>
      <w:r w:rsidRPr="00220A6F">
        <w:t>now.</w:t>
      </w:r>
      <w:r w:rsidRPr="00220A6F" w:rsidR="00507C8A">
        <w:t xml:space="preserve"> </w:t>
      </w:r>
    </w:p>
    <w:p w:rsidR="00B5224A" w:rsidRPr="00220A6F" w:rsidP="00DD7CD1">
      <w:pPr>
        <w:pStyle w:val="Question"/>
        <w:numPr>
          <w:ilvl w:val="0"/>
          <w:numId w:val="0"/>
        </w:numPr>
        <w:ind w:left="794"/>
      </w:pPr>
      <w:r w:rsidRPr="00220A6F">
        <w:t>Since</w:t>
      </w:r>
      <w:r w:rsidRPr="00220A6F" w:rsidR="00507C8A">
        <w:t xml:space="preserve"> </w:t>
      </w:r>
      <w:r w:rsidRPr="00220A6F">
        <w:t>we</w:t>
      </w:r>
      <w:r w:rsidRPr="00220A6F" w:rsidR="00507C8A">
        <w:t xml:space="preserve"> </w:t>
      </w:r>
      <w:r w:rsidRPr="00220A6F">
        <w:t>produced</w:t>
      </w:r>
      <w:r w:rsidRPr="00220A6F" w:rsidR="00507C8A">
        <w:t xml:space="preserve"> </w:t>
      </w:r>
      <w:r w:rsidRPr="00220A6F">
        <w:t>our</w:t>
      </w:r>
      <w:r w:rsidRPr="00220A6F" w:rsidR="00507C8A">
        <w:t xml:space="preserve"> </w:t>
      </w:r>
      <w:r w:rsidRPr="00220A6F">
        <w:t>small</w:t>
      </w:r>
      <w:r w:rsidRPr="00220A6F" w:rsidR="00507C8A">
        <w:t xml:space="preserve"> </w:t>
      </w:r>
      <w:r w:rsidRPr="00220A6F">
        <w:t>business</w:t>
      </w:r>
      <w:r w:rsidRPr="00220A6F" w:rsidR="00507C8A">
        <w:t xml:space="preserve"> </w:t>
      </w:r>
      <w:r w:rsidRPr="00220A6F">
        <w:t>strategy,</w:t>
      </w:r>
      <w:r w:rsidRPr="00220A6F" w:rsidR="00507C8A">
        <w:t xml:space="preserve"> </w:t>
      </w:r>
      <w:r w:rsidRPr="00220A6F">
        <w:t>we</w:t>
      </w:r>
      <w:r w:rsidRPr="00220A6F" w:rsidR="00507C8A">
        <w:t xml:space="preserve"> </w:t>
      </w:r>
      <w:r w:rsidRPr="00220A6F">
        <w:t>have</w:t>
      </w:r>
      <w:r w:rsidRPr="00220A6F" w:rsidR="00507C8A">
        <w:t xml:space="preserve"> </w:t>
      </w:r>
      <w:r w:rsidRPr="00220A6F">
        <w:t>had</w:t>
      </w:r>
      <w:r w:rsidRPr="00220A6F" w:rsidR="00507C8A">
        <w:t xml:space="preserve"> </w:t>
      </w:r>
      <w:r w:rsidRPr="00220A6F">
        <w:t>hospitality</w:t>
      </w:r>
      <w:r w:rsidRPr="00220A6F" w:rsidR="00507C8A">
        <w:t xml:space="preserve"> </w:t>
      </w:r>
      <w:r w:rsidRPr="00220A6F">
        <w:t>and</w:t>
      </w:r>
      <w:r w:rsidRPr="00220A6F" w:rsidR="00507C8A">
        <w:t xml:space="preserve"> </w:t>
      </w:r>
      <w:r w:rsidRPr="00220A6F">
        <w:t>leisure</w:t>
      </w:r>
      <w:r w:rsidRPr="00220A6F" w:rsidR="00507C8A">
        <w:t xml:space="preserve"> </w:t>
      </w:r>
      <w:r w:rsidRPr="00220A6F">
        <w:t>firms</w:t>
      </w:r>
      <w:r w:rsidRPr="00220A6F" w:rsidR="00507C8A">
        <w:t xml:space="preserve"> </w:t>
      </w:r>
      <w:r w:rsidRPr="00220A6F">
        <w:t>face</w:t>
      </w:r>
      <w:r w:rsidRPr="00220A6F" w:rsidR="00507C8A">
        <w:t xml:space="preserve"> </w:t>
      </w:r>
      <w:r w:rsidRPr="00220A6F">
        <w:t>an</w:t>
      </w:r>
      <w:r w:rsidRPr="00220A6F" w:rsidR="00507C8A">
        <w:t xml:space="preserve"> </w:t>
      </w:r>
      <w:r w:rsidRPr="00220A6F">
        <w:t>average</w:t>
      </w:r>
      <w:r w:rsidRPr="00220A6F" w:rsidR="00507C8A">
        <w:t xml:space="preserve"> </w:t>
      </w:r>
      <w:r w:rsidRPr="00220A6F">
        <w:t>increase</w:t>
      </w:r>
      <w:r w:rsidRPr="00220A6F" w:rsidR="00507C8A">
        <w:t xml:space="preserve"> </w:t>
      </w:r>
      <w:r w:rsidRPr="00220A6F">
        <w:t>of</w:t>
      </w:r>
      <w:r w:rsidRPr="00220A6F" w:rsidR="00507C8A">
        <w:t xml:space="preserve"> </w:t>
      </w:r>
      <w:r w:rsidRPr="00220A6F">
        <w:t>52%</w:t>
      </w:r>
      <w:r w:rsidRPr="00220A6F" w:rsidR="00507C8A">
        <w:t xml:space="preserve"> </w:t>
      </w:r>
      <w:r w:rsidRPr="00220A6F">
        <w:t>in</w:t>
      </w:r>
      <w:r w:rsidRPr="00220A6F" w:rsidR="00507C8A">
        <w:t xml:space="preserve"> </w:t>
      </w:r>
      <w:r w:rsidRPr="00220A6F">
        <w:t>their</w:t>
      </w:r>
      <w:r w:rsidRPr="00220A6F" w:rsidR="00507C8A">
        <w:t xml:space="preserve"> </w:t>
      </w:r>
      <w:r w:rsidRPr="00220A6F">
        <w:t>business</w:t>
      </w:r>
      <w:r w:rsidRPr="00220A6F" w:rsidR="00507C8A">
        <w:t xml:space="preserve"> </w:t>
      </w:r>
      <w:r w:rsidRPr="00220A6F">
        <w:t>rates.</w:t>
      </w:r>
      <w:r w:rsidRPr="00220A6F" w:rsidR="00507C8A">
        <w:t xml:space="preserve"> </w:t>
      </w:r>
      <w:r w:rsidRPr="00220A6F">
        <w:t>We</w:t>
      </w:r>
      <w:r w:rsidRPr="00220A6F" w:rsidR="00507C8A">
        <w:t xml:space="preserve"> </w:t>
      </w:r>
      <w:r w:rsidRPr="00220A6F">
        <w:t>have</w:t>
      </w:r>
      <w:r w:rsidRPr="00220A6F" w:rsidR="00507C8A">
        <w:t xml:space="preserve"> </w:t>
      </w:r>
      <w:r w:rsidRPr="00220A6F">
        <w:t>small</w:t>
      </w:r>
      <w:r w:rsidRPr="00220A6F" w:rsidR="00507C8A">
        <w:t xml:space="preserve"> </w:t>
      </w:r>
      <w:r w:rsidRPr="00220A6F">
        <w:t>business</w:t>
      </w:r>
      <w:r w:rsidRPr="00220A6F" w:rsidR="00507C8A">
        <w:t xml:space="preserve"> </w:t>
      </w:r>
      <w:r w:rsidRPr="00220A6F">
        <w:t>electricity</w:t>
      </w:r>
      <w:r w:rsidRPr="00220A6F" w:rsidR="00507C8A">
        <w:t xml:space="preserve"> </w:t>
      </w:r>
      <w:r w:rsidRPr="00220A6F">
        <w:t>standing</w:t>
      </w:r>
      <w:r w:rsidRPr="00220A6F" w:rsidR="00507C8A">
        <w:t xml:space="preserve"> </w:t>
      </w:r>
      <w:r w:rsidRPr="00220A6F">
        <w:t>charges</w:t>
      </w:r>
      <w:r w:rsidRPr="00220A6F" w:rsidR="00507C8A">
        <w:t xml:space="preserve"> </w:t>
      </w:r>
      <w:r w:rsidRPr="00220A6F">
        <w:t>going</w:t>
      </w:r>
      <w:r w:rsidRPr="00220A6F" w:rsidR="00507C8A">
        <w:t xml:space="preserve"> </w:t>
      </w:r>
      <w:r w:rsidRPr="00220A6F">
        <w:t>up</w:t>
      </w:r>
      <w:r w:rsidRPr="00220A6F" w:rsidR="00507C8A">
        <w:t xml:space="preserve"> </w:t>
      </w:r>
      <w:r w:rsidRPr="00220A6F">
        <w:t>by</w:t>
      </w:r>
      <w:r w:rsidRPr="00220A6F" w:rsidR="00507C8A">
        <w:t xml:space="preserve"> </w:t>
      </w:r>
      <w:r w:rsidRPr="00220A6F">
        <w:t>40%</w:t>
      </w:r>
      <w:r w:rsidRPr="00220A6F" w:rsidR="00507C8A">
        <w:t xml:space="preserve"> </w:t>
      </w:r>
      <w:r w:rsidRPr="00220A6F">
        <w:t>from</w:t>
      </w:r>
      <w:r w:rsidRPr="00220A6F" w:rsidR="00507C8A">
        <w:t xml:space="preserve"> </w:t>
      </w:r>
      <w:r w:rsidRPr="00220A6F">
        <w:t>April</w:t>
      </w:r>
      <w:r w:rsidRPr="00220A6F" w:rsidR="00507C8A">
        <w:t xml:space="preserve"> </w:t>
      </w:r>
      <w:r w:rsidRPr="00220A6F">
        <w:t>2026.</w:t>
      </w:r>
      <w:r w:rsidRPr="00220A6F" w:rsidR="00507C8A">
        <w:t xml:space="preserve"> </w:t>
      </w:r>
      <w:r w:rsidRPr="00220A6F">
        <w:t>We</w:t>
      </w:r>
      <w:r w:rsidRPr="00220A6F" w:rsidR="00507C8A">
        <w:t xml:space="preserve"> </w:t>
      </w:r>
      <w:r w:rsidRPr="00220A6F">
        <w:t>have</w:t>
      </w:r>
      <w:r w:rsidRPr="00220A6F" w:rsidR="00507C8A">
        <w:t xml:space="preserve"> </w:t>
      </w:r>
      <w:r w:rsidRPr="00220A6F">
        <w:t>retail</w:t>
      </w:r>
      <w:r w:rsidRPr="00220A6F" w:rsidR="00507C8A">
        <w:t xml:space="preserve"> </w:t>
      </w:r>
      <w:r w:rsidRPr="00220A6F">
        <w:t>employment</w:t>
      </w:r>
      <w:r w:rsidRPr="00220A6F" w:rsidR="00507C8A">
        <w:t xml:space="preserve"> </w:t>
      </w:r>
      <w:r w:rsidRPr="00220A6F">
        <w:t>that</w:t>
      </w:r>
      <w:r w:rsidRPr="00220A6F" w:rsidR="00507C8A">
        <w:t xml:space="preserve"> </w:t>
      </w:r>
      <w:r w:rsidRPr="00220A6F">
        <w:t>has</w:t>
      </w:r>
      <w:r w:rsidRPr="00220A6F" w:rsidR="00507C8A">
        <w:t xml:space="preserve"> </w:t>
      </w:r>
      <w:r w:rsidRPr="00220A6F">
        <w:t>fallen</w:t>
      </w:r>
      <w:r w:rsidRPr="00220A6F" w:rsidR="00507C8A">
        <w:t xml:space="preserve"> </w:t>
      </w:r>
      <w:r w:rsidRPr="00220A6F">
        <w:t>to</w:t>
      </w:r>
      <w:r w:rsidRPr="00220A6F" w:rsidR="00507C8A">
        <w:t xml:space="preserve"> </w:t>
      </w:r>
      <w:r w:rsidRPr="00220A6F">
        <w:t>its</w:t>
      </w:r>
      <w:r w:rsidRPr="00220A6F" w:rsidR="00507C8A">
        <w:t xml:space="preserve"> </w:t>
      </w:r>
      <w:r w:rsidRPr="00220A6F">
        <w:t>lowest</w:t>
      </w:r>
      <w:r w:rsidRPr="00220A6F" w:rsidR="00507C8A">
        <w:t xml:space="preserve"> </w:t>
      </w:r>
      <w:r w:rsidRPr="00220A6F">
        <w:t>four-year</w:t>
      </w:r>
      <w:r w:rsidRPr="00220A6F" w:rsidR="00507C8A">
        <w:t xml:space="preserve"> </w:t>
      </w:r>
      <w:r w:rsidRPr="00220A6F">
        <w:t>quarter</w:t>
      </w:r>
      <w:r w:rsidRPr="00220A6F" w:rsidR="00507C8A">
        <w:t xml:space="preserve"> </w:t>
      </w:r>
      <w:r w:rsidRPr="00220A6F">
        <w:t>average.</w:t>
      </w:r>
      <w:r w:rsidRPr="00220A6F" w:rsidR="00507C8A">
        <w:t xml:space="preserve"> </w:t>
      </w:r>
      <w:r w:rsidR="004A657F">
        <w:t xml:space="preserve">The </w:t>
      </w:r>
      <w:r w:rsidRPr="00220A6F">
        <w:t>CBI</w:t>
      </w:r>
      <w:r w:rsidRPr="00220A6F" w:rsidR="00507C8A">
        <w:t xml:space="preserve"> </w:t>
      </w:r>
      <w:r w:rsidRPr="00220A6F">
        <w:t>says</w:t>
      </w:r>
      <w:r w:rsidRPr="00220A6F" w:rsidR="00507C8A">
        <w:t xml:space="preserve"> </w:t>
      </w:r>
      <w:r w:rsidRPr="00220A6F">
        <w:t>that</w:t>
      </w:r>
      <w:r w:rsidRPr="00220A6F" w:rsidR="00507C8A">
        <w:t xml:space="preserve"> </w:t>
      </w:r>
      <w:r w:rsidRPr="00220A6F">
        <w:t>small</w:t>
      </w:r>
      <w:r w:rsidRPr="00220A6F" w:rsidR="00507C8A">
        <w:t xml:space="preserve"> </w:t>
      </w:r>
      <w:r w:rsidRPr="00220A6F">
        <w:t>business</w:t>
      </w:r>
      <w:r w:rsidRPr="00220A6F" w:rsidR="00507C8A">
        <w:t xml:space="preserve"> </w:t>
      </w:r>
      <w:r w:rsidRPr="00220A6F">
        <w:t>is</w:t>
      </w:r>
      <w:r w:rsidRPr="00220A6F" w:rsidR="00507C8A">
        <w:t xml:space="preserve"> </w:t>
      </w:r>
      <w:r w:rsidRPr="00220A6F">
        <w:t>now</w:t>
      </w:r>
      <w:r w:rsidRPr="00220A6F" w:rsidR="00507C8A">
        <w:t xml:space="preserve"> </w:t>
      </w:r>
      <w:r w:rsidRPr="00220A6F">
        <w:t>at</w:t>
      </w:r>
      <w:r w:rsidRPr="00220A6F" w:rsidR="00507C8A">
        <w:t xml:space="preserve"> </w:t>
      </w:r>
      <w:r w:rsidRPr="00220A6F">
        <w:t>a</w:t>
      </w:r>
      <w:r w:rsidRPr="00220A6F" w:rsidR="00507C8A">
        <w:t xml:space="preserve"> </w:t>
      </w:r>
      <w:r w:rsidRPr="00220A6F">
        <w:t>tipping</w:t>
      </w:r>
      <w:r w:rsidRPr="00220A6F" w:rsidR="00507C8A">
        <w:t xml:space="preserve"> </w:t>
      </w:r>
      <w:r w:rsidRPr="00220A6F">
        <w:t>point.</w:t>
      </w:r>
      <w:r w:rsidRPr="00220A6F" w:rsidR="008A621A">
        <w:t xml:space="preserve"> </w:t>
      </w:r>
      <w:r w:rsidRPr="00220A6F">
        <w:t>Why</w:t>
      </w:r>
      <w:r w:rsidRPr="00220A6F" w:rsidR="00507C8A">
        <w:t xml:space="preserve"> </w:t>
      </w:r>
      <w:r w:rsidRPr="00220A6F">
        <w:t>are</w:t>
      </w:r>
      <w:r w:rsidRPr="00220A6F" w:rsidR="00507C8A">
        <w:t xml:space="preserve"> </w:t>
      </w:r>
      <w:r w:rsidRPr="00220A6F">
        <w:t>the</w:t>
      </w:r>
      <w:r w:rsidRPr="00220A6F" w:rsidR="00507C8A">
        <w:t xml:space="preserve"> </w:t>
      </w:r>
      <w:r w:rsidRPr="00220A6F">
        <w:t>Treasury,</w:t>
      </w:r>
      <w:r w:rsidRPr="00220A6F" w:rsidR="00507C8A">
        <w:t xml:space="preserve"> </w:t>
      </w:r>
      <w:r w:rsidRPr="00220A6F">
        <w:t>DESNZ,</w:t>
      </w:r>
      <w:r w:rsidRPr="00220A6F" w:rsidR="00507C8A">
        <w:t xml:space="preserve"> </w:t>
      </w:r>
      <w:r w:rsidRPr="00220A6F">
        <w:t>D</w:t>
      </w:r>
      <w:r w:rsidRPr="00220A6F" w:rsidR="006950BE">
        <w:t>F</w:t>
      </w:r>
      <w:r w:rsidRPr="00220A6F">
        <w:t>T,</w:t>
      </w:r>
      <w:r w:rsidRPr="00220A6F" w:rsidR="00507C8A">
        <w:t xml:space="preserve"> </w:t>
      </w:r>
      <w:r w:rsidRPr="00220A6F">
        <w:t>DEFRA</w:t>
      </w:r>
      <w:r w:rsidRPr="00220A6F" w:rsidR="00507C8A">
        <w:t xml:space="preserve"> </w:t>
      </w:r>
      <w:r w:rsidRPr="00220A6F">
        <w:t>and</w:t>
      </w:r>
      <w:r w:rsidRPr="00220A6F" w:rsidR="00507C8A">
        <w:t xml:space="preserve"> </w:t>
      </w:r>
      <w:r w:rsidRPr="00220A6F">
        <w:t>other</w:t>
      </w:r>
      <w:r w:rsidRPr="00220A6F" w:rsidR="00507C8A">
        <w:t xml:space="preserve"> </w:t>
      </w:r>
      <w:r w:rsidRPr="00220A6F">
        <w:t>Departments</w:t>
      </w:r>
      <w:r w:rsidRPr="00220A6F" w:rsidR="00507C8A">
        <w:t xml:space="preserve"> </w:t>
      </w:r>
      <w:r w:rsidRPr="00220A6F">
        <w:t>not</w:t>
      </w:r>
      <w:r w:rsidRPr="00220A6F" w:rsidR="00507C8A">
        <w:t xml:space="preserve"> </w:t>
      </w:r>
      <w:r w:rsidRPr="00220A6F">
        <w:t>going</w:t>
      </w:r>
      <w:r w:rsidRPr="00220A6F" w:rsidR="00507C8A">
        <w:t xml:space="preserve"> </w:t>
      </w:r>
      <w:r w:rsidRPr="00220A6F">
        <w:t>further</w:t>
      </w:r>
      <w:r w:rsidRPr="00220A6F" w:rsidR="00507C8A">
        <w:t xml:space="preserve"> </w:t>
      </w:r>
      <w:r w:rsidRPr="00220A6F">
        <w:t>to</w:t>
      </w:r>
      <w:r w:rsidRPr="00220A6F" w:rsidR="00507C8A">
        <w:t xml:space="preserve"> </w:t>
      </w:r>
      <w:r w:rsidRPr="00220A6F">
        <w:t>alleviate</w:t>
      </w:r>
      <w:r w:rsidRPr="00220A6F" w:rsidR="00507C8A">
        <w:t xml:space="preserve"> </w:t>
      </w:r>
      <w:r w:rsidRPr="00220A6F">
        <w:t>this</w:t>
      </w:r>
      <w:r w:rsidRPr="00220A6F" w:rsidR="00507C8A">
        <w:t xml:space="preserve"> </w:t>
      </w:r>
      <w:r w:rsidRPr="00220A6F">
        <w:t>cash</w:t>
      </w:r>
      <w:r w:rsidRPr="00220A6F" w:rsidR="00507C8A">
        <w:t xml:space="preserve"> </w:t>
      </w:r>
      <w:r w:rsidRPr="00220A6F">
        <w:t>crunch,</w:t>
      </w:r>
      <w:r w:rsidRPr="00220A6F" w:rsidR="00507C8A">
        <w:t xml:space="preserve"> </w:t>
      </w:r>
      <w:r w:rsidRPr="00220A6F">
        <w:t>which</w:t>
      </w:r>
      <w:r w:rsidRPr="00220A6F" w:rsidR="00507C8A">
        <w:t xml:space="preserve"> </w:t>
      </w:r>
      <w:r w:rsidRPr="00220A6F">
        <w:t>is</w:t>
      </w:r>
      <w:r w:rsidRPr="00220A6F" w:rsidR="00507C8A">
        <w:t xml:space="preserve"> </w:t>
      </w:r>
      <w:r w:rsidRPr="00220A6F">
        <w:t>destroying</w:t>
      </w:r>
      <w:r w:rsidRPr="00220A6F" w:rsidR="00507C8A">
        <w:t xml:space="preserve"> </w:t>
      </w:r>
      <w:r w:rsidRPr="00220A6F">
        <w:t>small</w:t>
      </w:r>
      <w:r w:rsidRPr="00220A6F" w:rsidR="00507C8A">
        <w:t xml:space="preserve"> </w:t>
      </w:r>
      <w:r w:rsidRPr="00220A6F">
        <w:t>business?</w:t>
      </w:r>
      <w:r w:rsidRPr="00220A6F" w:rsidR="006950BE">
        <w:t xml:space="preserve"> </w:t>
      </w:r>
    </w:p>
    <w:p w:rsidR="00486C25" w:rsidRPr="00220A6F" w:rsidP="00486C25">
      <w:pPr>
        <w:pStyle w:val="Answer"/>
      </w:pPr>
      <w:sdt>
        <w:sdtPr>
          <w:alias w:val="Witness"/>
          <w:id w:val="-704944974"/>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rsidR="00DD7CD1">
        <w:t>I</w:t>
      </w:r>
      <w:r w:rsidRPr="00220A6F" w:rsidR="00507C8A">
        <w:t xml:space="preserve"> </w:t>
      </w:r>
      <w:r w:rsidRPr="00220A6F" w:rsidR="00DD7CD1">
        <w:t>can</w:t>
      </w:r>
      <w:r w:rsidRPr="00220A6F" w:rsidR="00507C8A">
        <w:t xml:space="preserve"> </w:t>
      </w:r>
      <w:r w:rsidRPr="00220A6F" w:rsidR="00DD7CD1">
        <w:t>speak</w:t>
      </w:r>
      <w:r w:rsidRPr="00220A6F" w:rsidR="00507C8A">
        <w:t xml:space="preserve"> </w:t>
      </w:r>
      <w:r w:rsidRPr="00220A6F" w:rsidR="00DD7CD1">
        <w:t>from</w:t>
      </w:r>
      <w:r w:rsidRPr="00220A6F" w:rsidR="00507C8A">
        <w:t xml:space="preserve"> </w:t>
      </w:r>
      <w:r w:rsidRPr="00220A6F" w:rsidR="006950BE">
        <w:t xml:space="preserve">only </w:t>
      </w:r>
      <w:r w:rsidRPr="00220A6F" w:rsidR="00DD7CD1">
        <w:t>one</w:t>
      </w:r>
      <w:r w:rsidRPr="00220A6F" w:rsidR="00507C8A">
        <w:t xml:space="preserve"> </w:t>
      </w:r>
      <w:r w:rsidRPr="00220A6F" w:rsidR="00DD7CD1">
        <w:t>of</w:t>
      </w:r>
      <w:r w:rsidRPr="00220A6F" w:rsidR="00507C8A">
        <w:t xml:space="preserve"> </w:t>
      </w:r>
      <w:r w:rsidRPr="00220A6F" w:rsidR="00DD7CD1">
        <w:t>those</w:t>
      </w:r>
      <w:r w:rsidRPr="00220A6F" w:rsidR="00507C8A">
        <w:t xml:space="preserve"> </w:t>
      </w:r>
      <w:r w:rsidRPr="00220A6F" w:rsidR="00DD7CD1">
        <w:t>Departments</w:t>
      </w:r>
      <w:r w:rsidRPr="00220A6F" w:rsidR="00507C8A">
        <w:t xml:space="preserve"> </w:t>
      </w:r>
      <w:r w:rsidRPr="00220A6F" w:rsidR="00DD7CD1">
        <w:t>here</w:t>
      </w:r>
      <w:r w:rsidRPr="00220A6F" w:rsidR="00507C8A">
        <w:t xml:space="preserve"> </w:t>
      </w:r>
      <w:r w:rsidRPr="00220A6F" w:rsidR="00DD7CD1">
        <w:t>in</w:t>
      </w:r>
      <w:r w:rsidRPr="00220A6F" w:rsidR="00507C8A">
        <w:t xml:space="preserve"> </w:t>
      </w:r>
      <w:r w:rsidRPr="00220A6F" w:rsidR="00DD7CD1">
        <w:t>front</w:t>
      </w:r>
      <w:r w:rsidRPr="00220A6F" w:rsidR="00507C8A">
        <w:t xml:space="preserve"> </w:t>
      </w:r>
      <w:r w:rsidRPr="00220A6F" w:rsidR="00DD7CD1">
        <w:t>of</w:t>
      </w:r>
      <w:r w:rsidRPr="00220A6F" w:rsidR="00507C8A">
        <w:t xml:space="preserve"> </w:t>
      </w:r>
      <w:r w:rsidRPr="00220A6F" w:rsidR="00DD7CD1">
        <w:t>you</w:t>
      </w:r>
      <w:r w:rsidRPr="00220A6F" w:rsidR="00507C8A">
        <w:t xml:space="preserve"> </w:t>
      </w:r>
      <w:r w:rsidRPr="00220A6F" w:rsidR="00DD7CD1">
        <w:t>today,</w:t>
      </w:r>
      <w:r w:rsidRPr="00220A6F" w:rsidR="00507C8A">
        <w:t xml:space="preserve"> </w:t>
      </w:r>
      <w:r w:rsidRPr="00220A6F" w:rsidR="00DD7CD1">
        <w:t>and</w:t>
      </w:r>
      <w:r w:rsidRPr="00220A6F" w:rsidR="00507C8A">
        <w:t xml:space="preserve"> </w:t>
      </w:r>
      <w:r w:rsidRPr="00220A6F" w:rsidR="00DD7CD1">
        <w:t>that</w:t>
      </w:r>
      <w:r w:rsidRPr="00220A6F" w:rsidR="00507C8A">
        <w:t xml:space="preserve"> </w:t>
      </w:r>
      <w:r w:rsidRPr="00220A6F" w:rsidR="00DD7CD1">
        <w:t>is</w:t>
      </w:r>
      <w:r w:rsidRPr="00220A6F" w:rsidR="00507C8A">
        <w:t xml:space="preserve"> </w:t>
      </w:r>
      <w:r w:rsidRPr="00220A6F" w:rsidR="00DD7CD1">
        <w:t>the</w:t>
      </w:r>
      <w:r w:rsidRPr="00220A6F" w:rsidR="00507C8A">
        <w:t xml:space="preserve"> </w:t>
      </w:r>
      <w:r w:rsidRPr="00220A6F" w:rsidR="00DD7CD1">
        <w:t>Department</w:t>
      </w:r>
      <w:r w:rsidRPr="00220A6F" w:rsidR="00507C8A">
        <w:t xml:space="preserve"> </w:t>
      </w:r>
      <w:r w:rsidRPr="00220A6F" w:rsidR="00DD7CD1">
        <w:t>for</w:t>
      </w:r>
      <w:r w:rsidRPr="00220A6F" w:rsidR="00507C8A">
        <w:t xml:space="preserve"> </w:t>
      </w:r>
      <w:r w:rsidRPr="00220A6F" w:rsidR="00DD7CD1">
        <w:t>Business</w:t>
      </w:r>
      <w:r w:rsidRPr="00220A6F" w:rsidR="00507C8A">
        <w:t xml:space="preserve"> </w:t>
      </w:r>
      <w:r w:rsidRPr="00220A6F" w:rsidR="00DD7CD1">
        <w:t>and</w:t>
      </w:r>
      <w:r w:rsidRPr="00220A6F" w:rsidR="00507C8A">
        <w:t xml:space="preserve"> </w:t>
      </w:r>
      <w:r w:rsidRPr="00220A6F" w:rsidR="00DD7CD1">
        <w:t>Trade.</w:t>
      </w:r>
      <w:r w:rsidRPr="00220A6F" w:rsidR="00507C8A">
        <w:t xml:space="preserve"> </w:t>
      </w:r>
      <w:r w:rsidRPr="00220A6F" w:rsidR="00DD7CD1">
        <w:t>I</w:t>
      </w:r>
      <w:r w:rsidRPr="00220A6F" w:rsidR="00507C8A">
        <w:t xml:space="preserve"> </w:t>
      </w:r>
      <w:r w:rsidRPr="00220A6F" w:rsidR="00DD7CD1">
        <w:t>can</w:t>
      </w:r>
      <w:r w:rsidRPr="00220A6F" w:rsidR="00507C8A">
        <w:t xml:space="preserve"> </w:t>
      </w:r>
      <w:r w:rsidRPr="00220A6F" w:rsidR="00DD7CD1">
        <w:t>tell</w:t>
      </w:r>
      <w:r w:rsidRPr="00220A6F" w:rsidR="00507C8A">
        <w:t xml:space="preserve"> </w:t>
      </w:r>
      <w:r w:rsidRPr="00220A6F" w:rsidR="00DD7CD1">
        <w:t>you</w:t>
      </w:r>
      <w:r w:rsidRPr="00220A6F" w:rsidR="00507C8A">
        <w:t xml:space="preserve"> </w:t>
      </w:r>
      <w:r w:rsidRPr="00220A6F" w:rsidR="00DD7CD1">
        <w:t>that</w:t>
      </w:r>
      <w:r w:rsidRPr="00220A6F" w:rsidR="00507C8A">
        <w:t xml:space="preserve"> </w:t>
      </w:r>
      <w:r w:rsidRPr="00220A6F" w:rsidR="00DD7CD1">
        <w:t>the</w:t>
      </w:r>
      <w:r w:rsidRPr="00220A6F" w:rsidR="00507C8A">
        <w:t xml:space="preserve"> </w:t>
      </w:r>
      <w:r w:rsidRPr="00220A6F" w:rsidR="00DD7CD1">
        <w:t>voice</w:t>
      </w:r>
      <w:r w:rsidRPr="00220A6F" w:rsidR="00507C8A">
        <w:t xml:space="preserve"> </w:t>
      </w:r>
      <w:r w:rsidRPr="00220A6F" w:rsidR="00DD7CD1">
        <w:t>of</w:t>
      </w:r>
      <w:r w:rsidRPr="00220A6F" w:rsidR="00507C8A">
        <w:t xml:space="preserve"> </w:t>
      </w:r>
      <w:r w:rsidRPr="00220A6F" w:rsidR="00DD7CD1">
        <w:t>businesses,</w:t>
      </w:r>
      <w:r w:rsidRPr="00220A6F" w:rsidR="00507C8A">
        <w:t xml:space="preserve"> </w:t>
      </w:r>
      <w:r w:rsidRPr="00220A6F" w:rsidR="00DD7CD1">
        <w:t>including</w:t>
      </w:r>
      <w:r w:rsidRPr="00220A6F" w:rsidR="00507C8A">
        <w:t xml:space="preserve"> </w:t>
      </w:r>
      <w:r w:rsidRPr="00220A6F" w:rsidR="00DD7CD1">
        <w:t>small</w:t>
      </w:r>
      <w:r w:rsidRPr="00220A6F" w:rsidR="00507C8A">
        <w:t xml:space="preserve"> </w:t>
      </w:r>
      <w:r w:rsidRPr="00220A6F" w:rsidR="00DD7CD1">
        <w:t>businesses,</w:t>
      </w:r>
      <w:r w:rsidRPr="00220A6F" w:rsidR="00507C8A">
        <w:t xml:space="preserve"> </w:t>
      </w:r>
      <w:r w:rsidRPr="00220A6F" w:rsidR="00DD7CD1">
        <w:t>hospitality</w:t>
      </w:r>
      <w:r w:rsidRPr="00220A6F" w:rsidR="00507C8A">
        <w:t xml:space="preserve"> </w:t>
      </w:r>
      <w:r w:rsidRPr="00220A6F" w:rsidR="00DD7CD1">
        <w:t>and</w:t>
      </w:r>
      <w:r w:rsidRPr="00220A6F" w:rsidR="00507C8A">
        <w:t xml:space="preserve"> </w:t>
      </w:r>
      <w:r w:rsidRPr="00220A6F" w:rsidR="00DD7CD1">
        <w:t>retail,</w:t>
      </w:r>
      <w:r w:rsidRPr="00220A6F" w:rsidR="00507C8A">
        <w:t xml:space="preserve"> </w:t>
      </w:r>
      <w:r w:rsidRPr="00220A6F" w:rsidR="00DD7CD1">
        <w:t>is</w:t>
      </w:r>
      <w:r w:rsidRPr="00220A6F" w:rsidR="00507C8A">
        <w:t xml:space="preserve"> </w:t>
      </w:r>
      <w:r w:rsidRPr="00220A6F" w:rsidR="00DD7CD1">
        <w:t>heard</w:t>
      </w:r>
      <w:r w:rsidRPr="00220A6F" w:rsidR="00507C8A">
        <w:t xml:space="preserve"> </w:t>
      </w:r>
      <w:r w:rsidRPr="00220A6F" w:rsidR="00DD7CD1">
        <w:t>loud</w:t>
      </w:r>
      <w:r w:rsidRPr="00220A6F" w:rsidR="00507C8A">
        <w:t xml:space="preserve"> </w:t>
      </w:r>
      <w:r w:rsidRPr="00220A6F" w:rsidR="00DD7CD1">
        <w:t>and</w:t>
      </w:r>
      <w:r w:rsidRPr="00220A6F" w:rsidR="00507C8A">
        <w:t xml:space="preserve"> </w:t>
      </w:r>
      <w:r w:rsidRPr="00220A6F" w:rsidR="00DD7CD1">
        <w:t>clear</w:t>
      </w:r>
      <w:r w:rsidRPr="00220A6F" w:rsidR="00507C8A">
        <w:t xml:space="preserve"> </w:t>
      </w:r>
      <w:r w:rsidRPr="00220A6F" w:rsidR="00DD7CD1">
        <w:t>around</w:t>
      </w:r>
      <w:r w:rsidRPr="00220A6F" w:rsidR="00507C8A">
        <w:t xml:space="preserve"> </w:t>
      </w:r>
      <w:r w:rsidRPr="00220A6F" w:rsidR="00DD7CD1">
        <w:t>the</w:t>
      </w:r>
      <w:r w:rsidRPr="00220A6F" w:rsidR="00507C8A">
        <w:t xml:space="preserve"> </w:t>
      </w:r>
      <w:r w:rsidRPr="00220A6F" w:rsidR="00DD7CD1">
        <w:t>table.</w:t>
      </w:r>
      <w:r w:rsidRPr="00220A6F" w:rsidR="00507C8A">
        <w:t xml:space="preserve"> </w:t>
      </w:r>
      <w:r w:rsidRPr="00220A6F" w:rsidR="00DD7CD1">
        <w:t>You</w:t>
      </w:r>
      <w:r w:rsidRPr="00220A6F" w:rsidR="00507C8A">
        <w:t xml:space="preserve"> </w:t>
      </w:r>
      <w:r w:rsidRPr="00220A6F" w:rsidR="00DD7CD1">
        <w:t>will</w:t>
      </w:r>
      <w:r w:rsidRPr="00220A6F" w:rsidR="00507C8A">
        <w:t xml:space="preserve"> </w:t>
      </w:r>
      <w:r w:rsidRPr="00220A6F" w:rsidR="00DD7CD1">
        <w:t>know</w:t>
      </w:r>
      <w:r w:rsidRPr="00220A6F" w:rsidR="00507C8A">
        <w:t xml:space="preserve"> </w:t>
      </w:r>
      <w:r w:rsidRPr="00220A6F" w:rsidR="00DD7CD1">
        <w:t>that,</w:t>
      </w:r>
      <w:r w:rsidRPr="00220A6F" w:rsidR="00507C8A">
        <w:t xml:space="preserve"> </w:t>
      </w:r>
      <w:r w:rsidRPr="00220A6F" w:rsidR="00DD7CD1">
        <w:t>when</w:t>
      </w:r>
      <w:r w:rsidRPr="00220A6F" w:rsidR="00507C8A">
        <w:t xml:space="preserve"> </w:t>
      </w:r>
      <w:r w:rsidRPr="00220A6F" w:rsidR="00DD7CD1">
        <w:t>it</w:t>
      </w:r>
      <w:r w:rsidRPr="00220A6F" w:rsidR="00507C8A">
        <w:t xml:space="preserve"> </w:t>
      </w:r>
      <w:r w:rsidRPr="00220A6F" w:rsidR="00DD7CD1">
        <w:t>comes</w:t>
      </w:r>
      <w:r w:rsidRPr="00220A6F" w:rsidR="00507C8A">
        <w:t xml:space="preserve"> </w:t>
      </w:r>
      <w:r w:rsidRPr="00220A6F" w:rsidR="00DD7CD1">
        <w:t>to</w:t>
      </w:r>
      <w:r w:rsidRPr="00220A6F" w:rsidR="00507C8A">
        <w:t xml:space="preserve"> </w:t>
      </w:r>
      <w:r w:rsidRPr="00220A6F" w:rsidR="00DD7CD1">
        <w:t>hospitality,</w:t>
      </w:r>
      <w:r w:rsidRPr="00220A6F" w:rsidR="00507C8A">
        <w:t xml:space="preserve"> </w:t>
      </w:r>
      <w:r w:rsidRPr="00220A6F" w:rsidR="00DD7CD1">
        <w:t>I</w:t>
      </w:r>
      <w:r w:rsidRPr="00220A6F" w:rsidR="00507C8A">
        <w:t xml:space="preserve"> </w:t>
      </w:r>
      <w:r w:rsidRPr="00220A6F" w:rsidR="00DD7CD1">
        <w:t>have</w:t>
      </w:r>
      <w:r w:rsidRPr="00220A6F" w:rsidR="00507C8A">
        <w:t xml:space="preserve"> </w:t>
      </w:r>
      <w:r w:rsidRPr="00220A6F" w:rsidR="00DD7CD1">
        <w:t>been</w:t>
      </w:r>
      <w:r w:rsidRPr="00220A6F" w:rsidR="00507C8A">
        <w:t xml:space="preserve"> </w:t>
      </w:r>
      <w:r w:rsidRPr="00220A6F" w:rsidR="00DD7CD1">
        <w:t>straight</w:t>
      </w:r>
      <w:r w:rsidRPr="00220A6F" w:rsidR="00507C8A">
        <w:t xml:space="preserve"> </w:t>
      </w:r>
      <w:r w:rsidRPr="00220A6F" w:rsidR="00DD7CD1">
        <w:t>out</w:t>
      </w:r>
      <w:r w:rsidRPr="00220A6F" w:rsidR="00507C8A">
        <w:t xml:space="preserve"> </w:t>
      </w:r>
      <w:r w:rsidRPr="00220A6F" w:rsidR="00DD7CD1">
        <w:t>there,</w:t>
      </w:r>
      <w:r w:rsidRPr="00220A6F" w:rsidR="00507C8A">
        <w:t xml:space="preserve"> </w:t>
      </w:r>
      <w:r w:rsidRPr="00220A6F" w:rsidR="00DD7CD1">
        <w:t>not</w:t>
      </w:r>
      <w:r w:rsidRPr="00220A6F" w:rsidR="00507C8A">
        <w:t xml:space="preserve"> </w:t>
      </w:r>
      <w:r w:rsidRPr="00220A6F" w:rsidR="00DD7CD1">
        <w:t>just</w:t>
      </w:r>
      <w:r w:rsidRPr="00220A6F" w:rsidR="00507C8A">
        <w:t xml:space="preserve"> </w:t>
      </w:r>
      <w:r w:rsidRPr="00220A6F" w:rsidR="00DD7CD1">
        <w:t>because</w:t>
      </w:r>
      <w:r w:rsidRPr="00220A6F" w:rsidR="00507C8A">
        <w:t xml:space="preserve"> </w:t>
      </w:r>
      <w:r w:rsidRPr="00220A6F" w:rsidR="00DD7CD1">
        <w:t>of</w:t>
      </w:r>
      <w:r w:rsidRPr="00220A6F" w:rsidR="00507C8A">
        <w:t xml:space="preserve"> </w:t>
      </w:r>
      <w:r w:rsidRPr="00220A6F" w:rsidR="00DD7CD1">
        <w:t>the</w:t>
      </w:r>
      <w:r w:rsidRPr="00220A6F" w:rsidR="00507C8A">
        <w:t xml:space="preserve"> </w:t>
      </w:r>
      <w:r w:rsidRPr="00220A6F" w:rsidR="00DD7CD1">
        <w:t>constituency</w:t>
      </w:r>
      <w:r w:rsidRPr="00220A6F" w:rsidR="00507C8A">
        <w:t xml:space="preserve"> </w:t>
      </w:r>
      <w:r w:rsidRPr="00220A6F" w:rsidR="00DD7CD1">
        <w:t>that</w:t>
      </w:r>
      <w:r w:rsidRPr="00220A6F" w:rsidR="00507C8A">
        <w:t xml:space="preserve"> </w:t>
      </w:r>
      <w:r w:rsidRPr="00220A6F" w:rsidR="00DD7CD1">
        <w:t>I</w:t>
      </w:r>
      <w:r w:rsidRPr="00220A6F" w:rsidR="00507C8A">
        <w:t xml:space="preserve"> </w:t>
      </w:r>
      <w:r w:rsidRPr="00220A6F" w:rsidR="00DD7CD1">
        <w:t>represent</w:t>
      </w:r>
      <w:r w:rsidRPr="00220A6F" w:rsidR="00507C8A">
        <w:t xml:space="preserve"> </w:t>
      </w:r>
      <w:r w:rsidRPr="00220A6F" w:rsidR="00DD7CD1">
        <w:t>being</w:t>
      </w:r>
      <w:r w:rsidRPr="00220A6F" w:rsidR="00507C8A">
        <w:t xml:space="preserve"> </w:t>
      </w:r>
      <w:r w:rsidRPr="00220A6F" w:rsidR="00DD7CD1">
        <w:t>a</w:t>
      </w:r>
      <w:r w:rsidRPr="00220A6F" w:rsidR="00507C8A">
        <w:t xml:space="preserve"> </w:t>
      </w:r>
      <w:r w:rsidRPr="00220A6F" w:rsidR="00DD7CD1">
        <w:t>city</w:t>
      </w:r>
      <w:r w:rsidRPr="00220A6F" w:rsidR="00507C8A">
        <w:t xml:space="preserve"> </w:t>
      </w:r>
      <w:r w:rsidRPr="00220A6F" w:rsidR="00DD7CD1">
        <w:t>for</w:t>
      </w:r>
      <w:r w:rsidRPr="00220A6F" w:rsidR="00507C8A">
        <w:t xml:space="preserve"> </w:t>
      </w:r>
      <w:r w:rsidRPr="00220A6F" w:rsidR="00DD7CD1">
        <w:t>which</w:t>
      </w:r>
      <w:r w:rsidRPr="00220A6F" w:rsidR="00507C8A">
        <w:t xml:space="preserve"> </w:t>
      </w:r>
      <w:r w:rsidRPr="00220A6F" w:rsidR="00DD7CD1">
        <w:t>hospitality</w:t>
      </w:r>
      <w:r w:rsidRPr="00220A6F" w:rsidR="00507C8A">
        <w:t xml:space="preserve"> </w:t>
      </w:r>
      <w:r w:rsidRPr="00220A6F" w:rsidR="00DD7CD1">
        <w:t>and</w:t>
      </w:r>
      <w:r w:rsidRPr="00220A6F" w:rsidR="00507C8A">
        <w:t xml:space="preserve"> </w:t>
      </w:r>
      <w:r w:rsidRPr="00220A6F" w:rsidR="00DD7CD1">
        <w:t>the</w:t>
      </w:r>
      <w:r w:rsidRPr="00220A6F" w:rsidR="00507C8A">
        <w:t xml:space="preserve"> </w:t>
      </w:r>
      <w:r w:rsidRPr="00220A6F" w:rsidR="00DD7CD1">
        <w:t>nighttime</w:t>
      </w:r>
      <w:r w:rsidRPr="00220A6F" w:rsidR="00507C8A">
        <w:t xml:space="preserve"> </w:t>
      </w:r>
      <w:r w:rsidRPr="00220A6F" w:rsidR="00DD7CD1">
        <w:t>economy</w:t>
      </w:r>
      <w:r w:rsidRPr="00220A6F" w:rsidR="00507C8A">
        <w:t xml:space="preserve"> </w:t>
      </w:r>
      <w:r w:rsidRPr="00220A6F" w:rsidR="00DD7CD1">
        <w:t>is</w:t>
      </w:r>
      <w:r w:rsidRPr="00220A6F" w:rsidR="00507C8A">
        <w:t xml:space="preserve"> </w:t>
      </w:r>
      <w:r w:rsidRPr="00220A6F" w:rsidR="00DD7CD1">
        <w:t>incredibly</w:t>
      </w:r>
      <w:r w:rsidRPr="00220A6F" w:rsidR="00507C8A">
        <w:t xml:space="preserve"> </w:t>
      </w:r>
      <w:r w:rsidRPr="00220A6F" w:rsidR="00DD7CD1">
        <w:t>important,</w:t>
      </w:r>
      <w:r w:rsidRPr="00220A6F" w:rsidR="00507C8A">
        <w:t xml:space="preserve"> </w:t>
      </w:r>
      <w:r w:rsidRPr="00220A6F" w:rsidR="00DD7CD1">
        <w:t>but</w:t>
      </w:r>
      <w:r w:rsidRPr="00220A6F" w:rsidR="00507C8A">
        <w:t xml:space="preserve"> </w:t>
      </w:r>
      <w:r w:rsidRPr="00220A6F" w:rsidR="00DD7CD1">
        <w:t>also</w:t>
      </w:r>
      <w:r w:rsidRPr="00220A6F" w:rsidR="00507C8A">
        <w:t xml:space="preserve"> </w:t>
      </w:r>
      <w:r w:rsidRPr="00220A6F" w:rsidR="00DD7CD1">
        <w:t>knowing</w:t>
      </w:r>
      <w:r w:rsidRPr="00220A6F" w:rsidR="00507C8A">
        <w:t xml:space="preserve"> </w:t>
      </w:r>
      <w:r w:rsidRPr="00220A6F" w:rsidR="00DD7CD1">
        <w:t>how</w:t>
      </w:r>
      <w:r w:rsidRPr="00220A6F" w:rsidR="00507C8A">
        <w:t xml:space="preserve"> </w:t>
      </w:r>
      <w:r w:rsidRPr="00220A6F" w:rsidR="00DD7CD1">
        <w:t>vital</w:t>
      </w:r>
      <w:r w:rsidRPr="00220A6F" w:rsidR="00507C8A">
        <w:t xml:space="preserve"> </w:t>
      </w:r>
      <w:r w:rsidRPr="00220A6F" w:rsidR="00DD7CD1">
        <w:t>it</w:t>
      </w:r>
      <w:r w:rsidRPr="00220A6F" w:rsidR="00507C8A">
        <w:t xml:space="preserve"> </w:t>
      </w:r>
      <w:r w:rsidRPr="00220A6F" w:rsidR="00DD7CD1">
        <w:t>is</w:t>
      </w:r>
      <w:r w:rsidRPr="00220A6F" w:rsidR="00507C8A">
        <w:t xml:space="preserve"> </w:t>
      </w:r>
      <w:r w:rsidRPr="00220A6F" w:rsidR="00DD7CD1">
        <w:t>for</w:t>
      </w:r>
      <w:r w:rsidRPr="00220A6F" w:rsidR="00507C8A">
        <w:t xml:space="preserve"> </w:t>
      </w:r>
      <w:r w:rsidRPr="00220A6F" w:rsidR="00DD7CD1">
        <w:t>the</w:t>
      </w:r>
      <w:r w:rsidRPr="00220A6F" w:rsidR="00507C8A">
        <w:t xml:space="preserve"> </w:t>
      </w:r>
      <w:r w:rsidRPr="00220A6F" w:rsidR="00DD7CD1">
        <w:t>economy</w:t>
      </w:r>
      <w:r w:rsidRPr="00220A6F" w:rsidR="00507C8A">
        <w:t xml:space="preserve"> </w:t>
      </w:r>
      <w:r w:rsidRPr="00220A6F" w:rsidR="00DD7CD1">
        <w:t>overall.</w:t>
      </w:r>
      <w:r w:rsidRPr="00220A6F" w:rsidR="008A621A">
        <w:t xml:space="preserve"> </w:t>
      </w:r>
      <w:r w:rsidRPr="00220A6F" w:rsidR="00DD7CD1">
        <w:t>I</w:t>
      </w:r>
      <w:r w:rsidRPr="00220A6F" w:rsidR="00507C8A">
        <w:t xml:space="preserve"> </w:t>
      </w:r>
      <w:r w:rsidRPr="00220A6F" w:rsidR="00DD7CD1">
        <w:t>have</w:t>
      </w:r>
      <w:r w:rsidRPr="00220A6F" w:rsidR="00507C8A">
        <w:t xml:space="preserve"> </w:t>
      </w:r>
      <w:r w:rsidRPr="00220A6F" w:rsidR="00DD7CD1">
        <w:t>been</w:t>
      </w:r>
      <w:r w:rsidRPr="00220A6F" w:rsidR="00507C8A">
        <w:t xml:space="preserve"> </w:t>
      </w:r>
      <w:r w:rsidRPr="00220A6F" w:rsidR="00DD7CD1">
        <w:t>out</w:t>
      </w:r>
      <w:r w:rsidRPr="00220A6F" w:rsidR="00507C8A">
        <w:t xml:space="preserve"> </w:t>
      </w:r>
      <w:r w:rsidRPr="00220A6F" w:rsidR="00DD7CD1">
        <w:t>there</w:t>
      </w:r>
      <w:r w:rsidRPr="00220A6F" w:rsidR="00507C8A">
        <w:t xml:space="preserve"> </w:t>
      </w:r>
      <w:r w:rsidRPr="00220A6F" w:rsidR="00DD7CD1">
        <w:t>meeting</w:t>
      </w:r>
      <w:r w:rsidRPr="00220A6F" w:rsidR="00507C8A">
        <w:t xml:space="preserve"> </w:t>
      </w:r>
      <w:r w:rsidRPr="00220A6F" w:rsidR="00DD7CD1">
        <w:t>people</w:t>
      </w:r>
      <w:r w:rsidRPr="00220A6F" w:rsidR="00507C8A">
        <w:t xml:space="preserve"> </w:t>
      </w:r>
      <w:r w:rsidRPr="00220A6F" w:rsidR="00DD7CD1">
        <w:t>such</w:t>
      </w:r>
      <w:r w:rsidRPr="00220A6F" w:rsidR="00507C8A">
        <w:t xml:space="preserve"> </w:t>
      </w:r>
      <w:r w:rsidRPr="00220A6F" w:rsidR="00DD7CD1">
        <w:t>as</w:t>
      </w:r>
      <w:r w:rsidRPr="00220A6F" w:rsidR="00507C8A">
        <w:t xml:space="preserve"> </w:t>
      </w:r>
      <w:r w:rsidRPr="00220A6F" w:rsidR="00DD7CD1">
        <w:t>Tom</w:t>
      </w:r>
      <w:r w:rsidRPr="00220A6F" w:rsidR="00507C8A">
        <w:t xml:space="preserve"> </w:t>
      </w:r>
      <w:r w:rsidRPr="00220A6F" w:rsidR="00DD7CD1">
        <w:t>Kerridge</w:t>
      </w:r>
      <w:r w:rsidRPr="00220A6F" w:rsidR="00507C8A">
        <w:t xml:space="preserve"> </w:t>
      </w:r>
      <w:r w:rsidRPr="00220A6F" w:rsidR="00DD7CD1">
        <w:t>to</w:t>
      </w:r>
      <w:r w:rsidRPr="00220A6F" w:rsidR="00507C8A">
        <w:t xml:space="preserve"> </w:t>
      </w:r>
      <w:r w:rsidRPr="00220A6F" w:rsidR="00DD7CD1">
        <w:t>listen</w:t>
      </w:r>
      <w:r w:rsidRPr="00220A6F" w:rsidR="00507C8A">
        <w:t xml:space="preserve"> </w:t>
      </w:r>
      <w:r w:rsidRPr="00220A6F" w:rsidR="00DD7CD1">
        <w:t>and</w:t>
      </w:r>
      <w:r w:rsidRPr="00220A6F" w:rsidR="00507C8A">
        <w:t xml:space="preserve"> </w:t>
      </w:r>
      <w:r w:rsidRPr="00220A6F" w:rsidR="00DD7CD1">
        <w:t>learn</w:t>
      </w:r>
      <w:r w:rsidRPr="00220A6F" w:rsidR="00507C8A">
        <w:t xml:space="preserve"> </w:t>
      </w:r>
      <w:r w:rsidRPr="00220A6F" w:rsidR="00DD7CD1">
        <w:t>about</w:t>
      </w:r>
      <w:r w:rsidRPr="00220A6F" w:rsidR="00507C8A">
        <w:t xml:space="preserve"> </w:t>
      </w:r>
      <w:r w:rsidRPr="00220A6F" w:rsidR="00DD7CD1">
        <w:t>what</w:t>
      </w:r>
      <w:r w:rsidRPr="00220A6F" w:rsidR="00507C8A">
        <w:t xml:space="preserve"> </w:t>
      </w:r>
      <w:r w:rsidRPr="00220A6F" w:rsidR="00DD7CD1">
        <w:t>the</w:t>
      </w:r>
      <w:r w:rsidRPr="00220A6F" w:rsidR="00507C8A">
        <w:t xml:space="preserve"> </w:t>
      </w:r>
      <w:r w:rsidRPr="00220A6F" w:rsidR="00DD7CD1">
        <w:t>opportunities</w:t>
      </w:r>
      <w:r w:rsidRPr="00BD31A4" w:rsidR="00BD31A4">
        <w:t xml:space="preserve"> </w:t>
      </w:r>
      <w:r w:rsidRPr="00220A6F" w:rsidR="00BD31A4">
        <w:t>are</w:t>
      </w:r>
      <w:r w:rsidRPr="00220A6F" w:rsidR="00DD7CD1">
        <w:t>,</w:t>
      </w:r>
      <w:r w:rsidRPr="00220A6F" w:rsidR="00507C8A">
        <w:t xml:space="preserve"> </w:t>
      </w:r>
      <w:r w:rsidRPr="00220A6F" w:rsidR="00DD7CD1">
        <w:t>as</w:t>
      </w:r>
      <w:r w:rsidRPr="00220A6F" w:rsidR="00507C8A">
        <w:t xml:space="preserve"> </w:t>
      </w:r>
      <w:r w:rsidRPr="00220A6F" w:rsidR="00DD7CD1">
        <w:t>well</w:t>
      </w:r>
      <w:r w:rsidRPr="00220A6F" w:rsidR="00507C8A">
        <w:t xml:space="preserve"> </w:t>
      </w:r>
      <w:r w:rsidRPr="00220A6F" w:rsidR="00DD7CD1">
        <w:t>as</w:t>
      </w:r>
      <w:r w:rsidRPr="00220A6F" w:rsidR="00507C8A">
        <w:t xml:space="preserve"> </w:t>
      </w:r>
      <w:r w:rsidRPr="00220A6F" w:rsidR="00DD7CD1">
        <w:t>the</w:t>
      </w:r>
      <w:r w:rsidRPr="00220A6F" w:rsidR="00507C8A">
        <w:t xml:space="preserve"> </w:t>
      </w:r>
      <w:r w:rsidRPr="00220A6F" w:rsidR="00DD7CD1">
        <w:t>stresses</w:t>
      </w:r>
      <w:r w:rsidRPr="00220A6F" w:rsidR="00507C8A">
        <w:t xml:space="preserve"> </w:t>
      </w:r>
      <w:r w:rsidRPr="00220A6F" w:rsidR="00DD7CD1">
        <w:t>and</w:t>
      </w:r>
      <w:r w:rsidRPr="00220A6F" w:rsidR="00507C8A">
        <w:t xml:space="preserve"> </w:t>
      </w:r>
      <w:r w:rsidRPr="00220A6F" w:rsidR="00DD7CD1">
        <w:t>strains.</w:t>
      </w:r>
    </w:p>
    <w:p w:rsidR="00486C25" w:rsidRPr="00220A6F" w:rsidP="00486C25">
      <w:pPr>
        <w:pStyle w:val="Question"/>
      </w:pPr>
      <w:sdt>
        <w:sdtPr>
          <w:alias w:val="Member"/>
          <w:tag w:val="&lt;Member mnisId='1171' dodsId='30771'&gt;"/>
          <w:id w:val="-1404435313"/>
          <w:placeholder>
            <w:docPart w:val="DefaultPlaceholder_-1854013440"/>
          </w:placeholder>
          <w:richText/>
        </w:sdtPr>
        <w:sdtContent>
          <w:r w:rsidRPr="00220A6F">
            <w:rPr>
              <w:b/>
            </w:rPr>
            <w:t>Chair:</w:t>
          </w:r>
        </w:sdtContent>
      </w:sdt>
      <w:r w:rsidRPr="00220A6F" w:rsidR="00507C8A">
        <w:t xml:space="preserve"> </w:t>
      </w:r>
      <w:r w:rsidRPr="00220A6F" w:rsidR="00DD7CD1">
        <w:t>You</w:t>
      </w:r>
      <w:r w:rsidRPr="00220A6F" w:rsidR="00507C8A">
        <w:t xml:space="preserve"> </w:t>
      </w:r>
      <w:r w:rsidRPr="00220A6F" w:rsidR="00DD7CD1">
        <w:t>know</w:t>
      </w:r>
      <w:r w:rsidRPr="00220A6F" w:rsidR="00507C8A">
        <w:t xml:space="preserve"> </w:t>
      </w:r>
      <w:r w:rsidRPr="00220A6F" w:rsidR="00DD7CD1">
        <w:t>that</w:t>
      </w:r>
      <w:r w:rsidRPr="00220A6F" w:rsidR="00507C8A">
        <w:t xml:space="preserve"> </w:t>
      </w:r>
      <w:r w:rsidRPr="00220A6F" w:rsidR="00DD7CD1">
        <w:t>headline</w:t>
      </w:r>
      <w:r w:rsidRPr="00220A6F" w:rsidR="00507C8A">
        <w:t xml:space="preserve"> </w:t>
      </w:r>
      <w:r w:rsidRPr="00220A6F" w:rsidR="00DD7CD1">
        <w:t>employment</w:t>
      </w:r>
      <w:r w:rsidRPr="00220A6F" w:rsidR="00507C8A">
        <w:t xml:space="preserve"> </w:t>
      </w:r>
      <w:r w:rsidRPr="00220A6F" w:rsidR="00DD7CD1">
        <w:t>in</w:t>
      </w:r>
      <w:r w:rsidRPr="00220A6F" w:rsidR="00507C8A">
        <w:t xml:space="preserve"> </w:t>
      </w:r>
      <w:r w:rsidRPr="00220A6F" w:rsidR="00DD7CD1">
        <w:t>hospitality</w:t>
      </w:r>
      <w:r w:rsidRPr="00220A6F" w:rsidR="00507C8A">
        <w:t xml:space="preserve"> </w:t>
      </w:r>
      <w:r w:rsidRPr="00220A6F" w:rsidR="00DD7CD1">
        <w:t>has</w:t>
      </w:r>
      <w:r w:rsidRPr="00220A6F" w:rsidR="00507C8A">
        <w:t xml:space="preserve"> </w:t>
      </w:r>
      <w:r w:rsidRPr="00220A6F" w:rsidR="00DD7CD1">
        <w:t>fallen</w:t>
      </w:r>
      <w:r w:rsidRPr="00220A6F" w:rsidR="00507C8A">
        <w:t xml:space="preserve"> </w:t>
      </w:r>
      <w:r w:rsidRPr="00220A6F" w:rsidR="00DD7CD1">
        <w:t>faster</w:t>
      </w:r>
      <w:r w:rsidRPr="00220A6F" w:rsidR="00507C8A">
        <w:t xml:space="preserve"> </w:t>
      </w:r>
      <w:r w:rsidRPr="00220A6F" w:rsidR="00DD7CD1">
        <w:t>than</w:t>
      </w:r>
      <w:r w:rsidRPr="00220A6F" w:rsidR="00507C8A">
        <w:t xml:space="preserve"> </w:t>
      </w:r>
      <w:r w:rsidR="004E5AFB">
        <w:t xml:space="preserve">in </w:t>
      </w:r>
      <w:r w:rsidRPr="00220A6F" w:rsidR="00DD7CD1">
        <w:t>almost</w:t>
      </w:r>
      <w:r w:rsidRPr="00220A6F" w:rsidR="00507C8A">
        <w:t xml:space="preserve"> </w:t>
      </w:r>
      <w:r w:rsidRPr="00220A6F" w:rsidR="00DD7CD1">
        <w:t>any</w:t>
      </w:r>
      <w:r w:rsidRPr="00220A6F" w:rsidR="00507C8A">
        <w:t xml:space="preserve"> </w:t>
      </w:r>
      <w:r w:rsidRPr="00220A6F" w:rsidR="00DD7CD1">
        <w:t>other</w:t>
      </w:r>
      <w:r w:rsidRPr="00220A6F" w:rsidR="00507C8A">
        <w:t xml:space="preserve"> </w:t>
      </w:r>
      <w:r w:rsidRPr="00220A6F" w:rsidR="00DD7CD1">
        <w:t>sector</w:t>
      </w:r>
      <w:r w:rsidRPr="00220A6F" w:rsidR="00507C8A">
        <w:t xml:space="preserve"> </w:t>
      </w:r>
      <w:r w:rsidRPr="00220A6F" w:rsidR="00DD7CD1">
        <w:t>in</w:t>
      </w:r>
      <w:r w:rsidRPr="00220A6F" w:rsidR="00507C8A">
        <w:t xml:space="preserve"> </w:t>
      </w:r>
      <w:r w:rsidRPr="00220A6F" w:rsidR="00DD7CD1">
        <w:t>the</w:t>
      </w:r>
      <w:r w:rsidRPr="00220A6F" w:rsidR="00507C8A">
        <w:t xml:space="preserve"> </w:t>
      </w:r>
      <w:r w:rsidRPr="00220A6F" w:rsidR="00DD7CD1">
        <w:t>economy</w:t>
      </w:r>
      <w:r w:rsidR="00086606">
        <w:t>. R</w:t>
      </w:r>
      <w:r w:rsidRPr="00220A6F" w:rsidR="00DD7CD1">
        <w:t>ight</w:t>
      </w:r>
      <w:r w:rsidRPr="00220A6F" w:rsidR="00507C8A">
        <w:t xml:space="preserve"> </w:t>
      </w:r>
      <w:r w:rsidRPr="00220A6F" w:rsidR="00DD7CD1">
        <w:t>now</w:t>
      </w:r>
      <w:r w:rsidR="00086606">
        <w:t>, w</w:t>
      </w:r>
      <w:r w:rsidRPr="00220A6F" w:rsidR="00DD7CD1">
        <w:t>hen</w:t>
      </w:r>
      <w:r w:rsidRPr="00220A6F" w:rsidR="00507C8A">
        <w:t xml:space="preserve"> </w:t>
      </w:r>
      <w:r w:rsidRPr="00220A6F" w:rsidR="00DD7CD1">
        <w:t>we</w:t>
      </w:r>
      <w:r w:rsidRPr="00220A6F" w:rsidR="00507C8A">
        <w:t xml:space="preserve"> </w:t>
      </w:r>
      <w:r w:rsidRPr="00220A6F" w:rsidR="00DD7CD1">
        <w:t>talk</w:t>
      </w:r>
      <w:r w:rsidRPr="00220A6F" w:rsidR="00507C8A">
        <w:t xml:space="preserve"> </w:t>
      </w:r>
      <w:r w:rsidRPr="00220A6F" w:rsidR="00DD7CD1">
        <w:t>to</w:t>
      </w:r>
      <w:r w:rsidRPr="00220A6F" w:rsidR="00507C8A">
        <w:t xml:space="preserve"> </w:t>
      </w:r>
      <w:r w:rsidRPr="00220A6F" w:rsidR="00DD7CD1">
        <w:t>small</w:t>
      </w:r>
      <w:r w:rsidRPr="00220A6F" w:rsidR="00507C8A">
        <w:t xml:space="preserve"> </w:t>
      </w:r>
      <w:r w:rsidRPr="00220A6F" w:rsidR="00DD7CD1">
        <w:t>business,</w:t>
      </w:r>
      <w:r w:rsidRPr="00220A6F" w:rsidR="00507C8A">
        <w:t xml:space="preserve"> </w:t>
      </w:r>
      <w:r w:rsidRPr="00220A6F" w:rsidR="00DD7CD1">
        <w:t>business</w:t>
      </w:r>
      <w:r w:rsidRPr="00220A6F" w:rsidR="00507C8A">
        <w:t xml:space="preserve"> </w:t>
      </w:r>
      <w:r w:rsidRPr="00220A6F" w:rsidR="00DD7CD1">
        <w:t>rates,</w:t>
      </w:r>
      <w:r w:rsidRPr="00220A6F" w:rsidR="00507C8A">
        <w:t xml:space="preserve"> </w:t>
      </w:r>
      <w:r w:rsidRPr="00220A6F" w:rsidR="00DD7CD1">
        <w:t>energy</w:t>
      </w:r>
      <w:r w:rsidRPr="00220A6F" w:rsidR="00507C8A">
        <w:t xml:space="preserve"> </w:t>
      </w:r>
      <w:r w:rsidRPr="00220A6F" w:rsidR="00DD7CD1">
        <w:t>costs</w:t>
      </w:r>
      <w:r w:rsidRPr="00220A6F" w:rsidR="00507C8A">
        <w:t xml:space="preserve"> </w:t>
      </w:r>
      <w:r w:rsidRPr="00220A6F" w:rsidR="00DD7CD1">
        <w:t>and</w:t>
      </w:r>
      <w:r w:rsidRPr="00220A6F" w:rsidR="00507C8A">
        <w:t xml:space="preserve"> </w:t>
      </w:r>
      <w:r w:rsidRPr="00220A6F" w:rsidR="00DD7CD1">
        <w:t>high</w:t>
      </w:r>
      <w:r w:rsidRPr="00220A6F" w:rsidR="00507C8A">
        <w:t xml:space="preserve"> </w:t>
      </w:r>
      <w:r w:rsidRPr="00220A6F" w:rsidR="00DD7CD1">
        <w:t>street</w:t>
      </w:r>
      <w:r w:rsidRPr="00220A6F" w:rsidR="00507C8A">
        <w:t xml:space="preserve"> </w:t>
      </w:r>
      <w:r w:rsidRPr="00220A6F" w:rsidR="00DD7CD1">
        <w:t>crime</w:t>
      </w:r>
      <w:r w:rsidRPr="00220A6F" w:rsidR="00507C8A">
        <w:t xml:space="preserve"> </w:t>
      </w:r>
      <w:r w:rsidRPr="00220A6F" w:rsidR="00DD7CD1">
        <w:t>are</w:t>
      </w:r>
      <w:r w:rsidRPr="00220A6F" w:rsidR="00507C8A">
        <w:t xml:space="preserve"> </w:t>
      </w:r>
      <w:r w:rsidRPr="00220A6F" w:rsidR="00DD7CD1">
        <w:t>issues</w:t>
      </w:r>
      <w:r w:rsidRPr="00220A6F" w:rsidR="00507C8A">
        <w:t xml:space="preserve"> </w:t>
      </w:r>
      <w:r w:rsidRPr="00220A6F" w:rsidR="00DD7CD1">
        <w:t>that</w:t>
      </w:r>
      <w:r w:rsidRPr="00220A6F" w:rsidR="00507C8A">
        <w:t xml:space="preserve"> </w:t>
      </w:r>
      <w:r w:rsidR="00086606">
        <w:t xml:space="preserve">come </w:t>
      </w:r>
      <w:r w:rsidRPr="00220A6F" w:rsidR="00DD7CD1">
        <w:t>up</w:t>
      </w:r>
      <w:r w:rsidRPr="00220A6F" w:rsidR="00507C8A">
        <w:t xml:space="preserve"> </w:t>
      </w:r>
      <w:r w:rsidRPr="00220A6F" w:rsidR="00DD7CD1">
        <w:t>time</w:t>
      </w:r>
      <w:r w:rsidRPr="00220A6F" w:rsidR="00507C8A">
        <w:t xml:space="preserve"> </w:t>
      </w:r>
      <w:r w:rsidRPr="00220A6F" w:rsidR="00DD7CD1">
        <w:t>and</w:t>
      </w:r>
      <w:r w:rsidRPr="00220A6F" w:rsidR="00507C8A">
        <w:t xml:space="preserve"> </w:t>
      </w:r>
      <w:r w:rsidRPr="00220A6F" w:rsidR="00DD7CD1">
        <w:t>time</w:t>
      </w:r>
      <w:r w:rsidRPr="00220A6F" w:rsidR="00507C8A">
        <w:t xml:space="preserve"> </w:t>
      </w:r>
      <w:r w:rsidRPr="00220A6F" w:rsidR="00DD7CD1">
        <w:t>again.</w:t>
      </w:r>
      <w:r w:rsidRPr="00220A6F" w:rsidR="00507C8A">
        <w:t xml:space="preserve"> </w:t>
      </w:r>
      <w:r w:rsidRPr="00220A6F" w:rsidR="00DD7CD1">
        <w:t>You</w:t>
      </w:r>
      <w:r w:rsidRPr="00220A6F" w:rsidR="00507C8A">
        <w:t xml:space="preserve"> </w:t>
      </w:r>
      <w:r w:rsidRPr="00220A6F" w:rsidR="00DD7CD1">
        <w:t>are</w:t>
      </w:r>
      <w:r w:rsidRPr="00220A6F" w:rsidR="00507C8A">
        <w:t xml:space="preserve"> </w:t>
      </w:r>
      <w:r w:rsidRPr="00220A6F" w:rsidR="00DD7CD1">
        <w:t>moving</w:t>
      </w:r>
      <w:r w:rsidRPr="00220A6F" w:rsidR="00507C8A">
        <w:t xml:space="preserve"> </w:t>
      </w:r>
      <w:r w:rsidRPr="00220A6F" w:rsidR="00DD7CD1">
        <w:t>on</w:t>
      </w:r>
      <w:r w:rsidRPr="00220A6F" w:rsidR="00507C8A">
        <w:t xml:space="preserve"> </w:t>
      </w:r>
      <w:r w:rsidRPr="00220A6F" w:rsidR="00DD7CD1">
        <w:t>late</w:t>
      </w:r>
      <w:r w:rsidRPr="00220A6F" w:rsidR="00507C8A">
        <w:t xml:space="preserve"> </w:t>
      </w:r>
      <w:r w:rsidRPr="00220A6F" w:rsidR="00DD7CD1">
        <w:t>payment,</w:t>
      </w:r>
      <w:r w:rsidRPr="00220A6F" w:rsidR="00507C8A">
        <w:t xml:space="preserve"> </w:t>
      </w:r>
      <w:r w:rsidRPr="00220A6F" w:rsidR="00DD7CD1">
        <w:t>although</w:t>
      </w:r>
      <w:r w:rsidRPr="00220A6F" w:rsidR="00507C8A">
        <w:t xml:space="preserve"> </w:t>
      </w:r>
      <w:r w:rsidRPr="00220A6F" w:rsidR="00DD7CD1">
        <w:t>not</w:t>
      </w:r>
      <w:r w:rsidRPr="00220A6F" w:rsidR="00507C8A">
        <w:t xml:space="preserve"> </w:t>
      </w:r>
      <w:r w:rsidRPr="00220A6F" w:rsidR="00DD7CD1">
        <w:t>as</w:t>
      </w:r>
      <w:r w:rsidRPr="00220A6F" w:rsidR="00507C8A">
        <w:t xml:space="preserve"> </w:t>
      </w:r>
      <w:r w:rsidRPr="00220A6F" w:rsidR="00DD7CD1">
        <w:t>far</w:t>
      </w:r>
      <w:r w:rsidRPr="00220A6F" w:rsidR="00507C8A">
        <w:t xml:space="preserve"> </w:t>
      </w:r>
      <w:r w:rsidRPr="00220A6F" w:rsidR="00DD7CD1">
        <w:t>as</w:t>
      </w:r>
      <w:r w:rsidRPr="00220A6F" w:rsidR="00507C8A">
        <w:t xml:space="preserve"> </w:t>
      </w:r>
      <w:r w:rsidRPr="00220A6F" w:rsidR="00DD7CD1">
        <w:t>we</w:t>
      </w:r>
      <w:r w:rsidRPr="00220A6F" w:rsidR="00507C8A">
        <w:t xml:space="preserve"> </w:t>
      </w:r>
      <w:r w:rsidRPr="00220A6F" w:rsidR="00DD7CD1">
        <w:t>would</w:t>
      </w:r>
      <w:r w:rsidRPr="00220A6F" w:rsidR="00507C8A">
        <w:t xml:space="preserve"> </w:t>
      </w:r>
      <w:r w:rsidRPr="00220A6F" w:rsidR="00DD7CD1">
        <w:t>like.</w:t>
      </w:r>
      <w:r w:rsidRPr="00220A6F" w:rsidR="008A621A">
        <w:t xml:space="preserve"> </w:t>
      </w:r>
      <w:r w:rsidRPr="00220A6F" w:rsidR="00DD7CD1">
        <w:t>That</w:t>
      </w:r>
      <w:r w:rsidRPr="00220A6F" w:rsidR="00507C8A">
        <w:t xml:space="preserve"> </w:t>
      </w:r>
      <w:r w:rsidRPr="00220A6F" w:rsidR="00DD7CD1">
        <w:t>is</w:t>
      </w:r>
      <w:r w:rsidRPr="00220A6F" w:rsidR="00507C8A">
        <w:t xml:space="preserve"> </w:t>
      </w:r>
      <w:r w:rsidRPr="00220A6F" w:rsidR="00DD7CD1">
        <w:t>good.</w:t>
      </w:r>
      <w:r w:rsidRPr="00220A6F" w:rsidR="00507C8A">
        <w:t xml:space="preserve"> </w:t>
      </w:r>
      <w:r w:rsidRPr="00220A6F" w:rsidR="00DD7CD1">
        <w:t>You</w:t>
      </w:r>
      <w:r w:rsidRPr="00220A6F" w:rsidR="00507C8A">
        <w:t xml:space="preserve"> </w:t>
      </w:r>
      <w:r w:rsidRPr="00220A6F" w:rsidR="00DD7CD1">
        <w:t>are</w:t>
      </w:r>
      <w:r w:rsidRPr="00220A6F" w:rsidR="00507C8A">
        <w:t xml:space="preserve"> </w:t>
      </w:r>
      <w:r w:rsidRPr="00220A6F" w:rsidR="00DD7CD1">
        <w:t>moving</w:t>
      </w:r>
      <w:r w:rsidRPr="00220A6F" w:rsidR="00507C8A">
        <w:t xml:space="preserve"> </w:t>
      </w:r>
      <w:r w:rsidRPr="00220A6F" w:rsidR="00DD7CD1">
        <w:t>on</w:t>
      </w:r>
      <w:r w:rsidRPr="00220A6F" w:rsidR="00507C8A">
        <w:t xml:space="preserve"> </w:t>
      </w:r>
      <w:r w:rsidRPr="00220A6F" w:rsidR="00DD7CD1">
        <w:t>procurement,</w:t>
      </w:r>
      <w:r w:rsidRPr="00220A6F" w:rsidR="00507C8A">
        <w:t xml:space="preserve"> </w:t>
      </w:r>
      <w:r w:rsidRPr="00220A6F" w:rsidR="00DD7CD1">
        <w:t>but</w:t>
      </w:r>
      <w:r w:rsidRPr="00220A6F" w:rsidR="00507C8A">
        <w:t xml:space="preserve"> </w:t>
      </w:r>
      <w:r w:rsidRPr="00220A6F" w:rsidR="00DD7CD1">
        <w:t>your</w:t>
      </w:r>
      <w:r w:rsidRPr="00220A6F" w:rsidR="00507C8A">
        <w:t xml:space="preserve"> </w:t>
      </w:r>
      <w:r w:rsidRPr="00220A6F" w:rsidR="00DD7CD1">
        <w:t>own</w:t>
      </w:r>
      <w:r w:rsidRPr="00220A6F" w:rsidR="00507C8A">
        <w:t xml:space="preserve"> </w:t>
      </w:r>
      <w:r w:rsidRPr="00220A6F" w:rsidR="00DD7CD1">
        <w:t>Department</w:t>
      </w:r>
      <w:r w:rsidRPr="00220A6F" w:rsidR="00507C8A">
        <w:t xml:space="preserve"> </w:t>
      </w:r>
      <w:r w:rsidRPr="00220A6F" w:rsidR="00DD7CD1">
        <w:t>is</w:t>
      </w:r>
      <w:r w:rsidRPr="00220A6F" w:rsidR="00507C8A">
        <w:t xml:space="preserve"> </w:t>
      </w:r>
      <w:r w:rsidRPr="00220A6F" w:rsidR="00DD7CD1">
        <w:t>behind</w:t>
      </w:r>
      <w:r w:rsidRPr="00220A6F" w:rsidR="00507C8A">
        <w:t xml:space="preserve"> </w:t>
      </w:r>
      <w:r w:rsidRPr="00220A6F" w:rsidR="00DD7CD1">
        <w:t>on</w:t>
      </w:r>
      <w:r w:rsidRPr="00220A6F" w:rsidR="00507C8A">
        <w:t xml:space="preserve"> </w:t>
      </w:r>
      <w:r w:rsidRPr="00220A6F" w:rsidR="00DD7CD1">
        <w:t>that</w:t>
      </w:r>
      <w:r w:rsidR="00B975CD">
        <w:t>; w</w:t>
      </w:r>
      <w:r w:rsidRPr="00220A6F" w:rsidR="00DD7CD1">
        <w:t>e</w:t>
      </w:r>
      <w:r w:rsidRPr="00220A6F" w:rsidR="00507C8A">
        <w:t xml:space="preserve"> </w:t>
      </w:r>
      <w:r w:rsidRPr="00220A6F" w:rsidR="00DD7CD1">
        <w:t>will</w:t>
      </w:r>
      <w:r w:rsidRPr="00220A6F" w:rsidR="00507C8A">
        <w:t xml:space="preserve"> </w:t>
      </w:r>
      <w:r w:rsidRPr="00220A6F" w:rsidR="00DD7CD1">
        <w:t>come</w:t>
      </w:r>
      <w:r w:rsidRPr="00220A6F" w:rsidR="00507C8A">
        <w:t xml:space="preserve"> </w:t>
      </w:r>
      <w:r w:rsidRPr="00220A6F" w:rsidR="00DD7CD1">
        <w:t>back</w:t>
      </w:r>
      <w:r w:rsidRPr="00220A6F" w:rsidR="00507C8A">
        <w:t xml:space="preserve"> </w:t>
      </w:r>
      <w:r w:rsidRPr="00220A6F" w:rsidR="00DD7CD1">
        <w:t>on</w:t>
      </w:r>
      <w:r w:rsidRPr="00220A6F" w:rsidR="00507C8A">
        <w:t xml:space="preserve"> </w:t>
      </w:r>
      <w:r w:rsidRPr="00220A6F" w:rsidR="00DD7CD1">
        <w:t>that</w:t>
      </w:r>
      <w:r w:rsidRPr="00220A6F" w:rsidR="00507C8A">
        <w:t xml:space="preserve"> </w:t>
      </w:r>
      <w:r w:rsidRPr="00220A6F" w:rsidR="00DD7CD1">
        <w:t>in</w:t>
      </w:r>
      <w:r w:rsidRPr="00220A6F" w:rsidR="00507C8A">
        <w:t xml:space="preserve"> </w:t>
      </w:r>
      <w:r w:rsidRPr="00220A6F" w:rsidR="00DD7CD1">
        <w:t>a</w:t>
      </w:r>
      <w:r w:rsidRPr="00220A6F" w:rsidR="00507C8A">
        <w:t xml:space="preserve"> </w:t>
      </w:r>
      <w:r w:rsidRPr="00220A6F" w:rsidR="00DD7CD1">
        <w:t>second.</w:t>
      </w:r>
      <w:r w:rsidRPr="00220A6F" w:rsidR="00507C8A">
        <w:t xml:space="preserve"> </w:t>
      </w:r>
      <w:r w:rsidRPr="00220A6F" w:rsidR="00DD7CD1">
        <w:t>Right</w:t>
      </w:r>
      <w:r w:rsidRPr="00220A6F" w:rsidR="00507C8A">
        <w:t xml:space="preserve"> </w:t>
      </w:r>
      <w:r w:rsidRPr="00220A6F" w:rsidR="00DD7CD1">
        <w:t>the</w:t>
      </w:r>
      <w:r w:rsidRPr="00220A6F" w:rsidR="00507C8A">
        <w:t xml:space="preserve"> </w:t>
      </w:r>
      <w:r w:rsidRPr="00220A6F" w:rsidR="00DD7CD1">
        <w:t>way</w:t>
      </w:r>
      <w:r w:rsidRPr="00220A6F" w:rsidR="00507C8A">
        <w:t xml:space="preserve"> </w:t>
      </w:r>
      <w:r w:rsidRPr="00220A6F" w:rsidR="00DD7CD1">
        <w:t>across</w:t>
      </w:r>
      <w:r w:rsidRPr="00220A6F" w:rsidR="00507C8A">
        <w:t xml:space="preserve"> </w:t>
      </w:r>
      <w:r w:rsidRPr="00220A6F" w:rsidR="00DD7CD1">
        <w:t>the</w:t>
      </w:r>
      <w:r w:rsidRPr="00220A6F" w:rsidR="00507C8A">
        <w:t xml:space="preserve"> </w:t>
      </w:r>
      <w:r w:rsidRPr="00220A6F" w:rsidR="00DD7CD1">
        <w:t>waterfront</w:t>
      </w:r>
      <w:r w:rsidRPr="00220A6F" w:rsidR="00507C8A">
        <w:t xml:space="preserve"> </w:t>
      </w:r>
      <w:r w:rsidRPr="00220A6F" w:rsidR="00DD7CD1">
        <w:t>for</w:t>
      </w:r>
      <w:r w:rsidRPr="00220A6F" w:rsidR="00507C8A">
        <w:t xml:space="preserve"> </w:t>
      </w:r>
      <w:r w:rsidRPr="00220A6F" w:rsidR="00DD7CD1">
        <w:t>small</w:t>
      </w:r>
      <w:r w:rsidRPr="00220A6F" w:rsidR="00507C8A">
        <w:t xml:space="preserve"> </w:t>
      </w:r>
      <w:r w:rsidRPr="00220A6F" w:rsidR="00DD7CD1">
        <w:t>business,</w:t>
      </w:r>
      <w:r w:rsidRPr="00220A6F" w:rsidR="00507C8A">
        <w:t xml:space="preserve"> </w:t>
      </w:r>
      <w:r w:rsidRPr="00220A6F" w:rsidR="00DD7CD1">
        <w:t>there</w:t>
      </w:r>
      <w:r w:rsidRPr="00220A6F" w:rsidR="00507C8A">
        <w:t xml:space="preserve"> </w:t>
      </w:r>
      <w:r w:rsidRPr="00220A6F" w:rsidR="00DD7CD1">
        <w:t>is</w:t>
      </w:r>
      <w:r w:rsidRPr="00220A6F" w:rsidR="00507C8A">
        <w:t xml:space="preserve"> </w:t>
      </w:r>
      <w:r w:rsidRPr="00220A6F" w:rsidR="00DD7CD1">
        <w:t>a</w:t>
      </w:r>
      <w:r w:rsidRPr="00220A6F" w:rsidR="00507C8A">
        <w:t xml:space="preserve"> </w:t>
      </w:r>
      <w:r w:rsidRPr="00220A6F" w:rsidR="00DD7CD1">
        <w:t>cost</w:t>
      </w:r>
      <w:r w:rsidRPr="00220A6F" w:rsidR="00507C8A">
        <w:t xml:space="preserve"> </w:t>
      </w:r>
      <w:r w:rsidRPr="00220A6F" w:rsidR="00DD7CD1">
        <w:t>crunch.</w:t>
      </w:r>
      <w:r w:rsidRPr="00220A6F" w:rsidR="008A621A">
        <w:t xml:space="preserve"> </w:t>
      </w:r>
      <w:r w:rsidRPr="00220A6F" w:rsidR="00DD7CD1">
        <w:t>The</w:t>
      </w:r>
      <w:r w:rsidRPr="00220A6F" w:rsidR="00507C8A">
        <w:t xml:space="preserve"> </w:t>
      </w:r>
      <w:r w:rsidRPr="00220A6F" w:rsidR="00DD7CD1">
        <w:t>question</w:t>
      </w:r>
      <w:r w:rsidRPr="00220A6F" w:rsidR="00507C8A">
        <w:t xml:space="preserve"> </w:t>
      </w:r>
      <w:r w:rsidRPr="00220A6F" w:rsidR="00DD7CD1">
        <w:t>is</w:t>
      </w:r>
      <w:r w:rsidRPr="00220A6F" w:rsidR="00507C8A">
        <w:t xml:space="preserve"> </w:t>
      </w:r>
      <w:r w:rsidRPr="00220A6F" w:rsidR="00DD7CD1">
        <w:t>what</w:t>
      </w:r>
      <w:r w:rsidRPr="00220A6F" w:rsidR="00507C8A">
        <w:t xml:space="preserve"> </w:t>
      </w:r>
      <w:r w:rsidRPr="00220A6F" w:rsidR="00DD7CD1">
        <w:t>more</w:t>
      </w:r>
      <w:r w:rsidRPr="00220A6F" w:rsidR="00507C8A">
        <w:t xml:space="preserve"> </w:t>
      </w:r>
      <w:r w:rsidRPr="00220A6F" w:rsidR="00DD7CD1">
        <w:t>you</w:t>
      </w:r>
      <w:r w:rsidRPr="00220A6F" w:rsidR="00507C8A">
        <w:t xml:space="preserve"> </w:t>
      </w:r>
      <w:r w:rsidRPr="00220A6F" w:rsidR="00DD7CD1">
        <w:t>can</w:t>
      </w:r>
      <w:r w:rsidRPr="00220A6F" w:rsidR="00507C8A">
        <w:t xml:space="preserve"> </w:t>
      </w:r>
      <w:r w:rsidRPr="00220A6F" w:rsidR="00DD7CD1">
        <w:t>do,</w:t>
      </w:r>
      <w:r w:rsidRPr="00220A6F" w:rsidR="00507C8A">
        <w:t xml:space="preserve"> </w:t>
      </w:r>
      <w:r w:rsidRPr="00220A6F" w:rsidR="00DD7CD1">
        <w:t>in</w:t>
      </w:r>
      <w:r w:rsidRPr="00220A6F" w:rsidR="00507C8A">
        <w:t xml:space="preserve"> </w:t>
      </w:r>
      <w:r w:rsidRPr="00220A6F" w:rsidR="00DD7CD1">
        <w:t>particular</w:t>
      </w:r>
      <w:r w:rsidRPr="00220A6F" w:rsidR="00507C8A">
        <w:t xml:space="preserve"> </w:t>
      </w:r>
      <w:r w:rsidRPr="00220A6F" w:rsidR="00DD7CD1">
        <w:t>with</w:t>
      </w:r>
      <w:r w:rsidRPr="00220A6F" w:rsidR="00507C8A">
        <w:t xml:space="preserve"> </w:t>
      </w:r>
      <w:r w:rsidRPr="00220A6F" w:rsidR="00DD7CD1">
        <w:t>Treasury</w:t>
      </w:r>
      <w:r w:rsidRPr="00220A6F" w:rsidR="00507C8A">
        <w:t xml:space="preserve"> </w:t>
      </w:r>
      <w:r w:rsidRPr="00220A6F" w:rsidR="00DD7CD1">
        <w:t>on</w:t>
      </w:r>
      <w:r w:rsidRPr="00220A6F" w:rsidR="00507C8A">
        <w:t xml:space="preserve"> </w:t>
      </w:r>
      <w:r w:rsidRPr="00220A6F" w:rsidR="00DD7CD1">
        <w:t>business</w:t>
      </w:r>
      <w:r w:rsidRPr="00220A6F" w:rsidR="00507C8A">
        <w:t xml:space="preserve"> </w:t>
      </w:r>
      <w:r w:rsidRPr="00220A6F" w:rsidR="00DD7CD1">
        <w:t>rates</w:t>
      </w:r>
      <w:r w:rsidRPr="00220A6F" w:rsidR="00507C8A">
        <w:t xml:space="preserve"> </w:t>
      </w:r>
      <w:r w:rsidRPr="00220A6F" w:rsidR="00DD7CD1">
        <w:t>and</w:t>
      </w:r>
      <w:r w:rsidRPr="00220A6F" w:rsidR="00507C8A">
        <w:t xml:space="preserve"> </w:t>
      </w:r>
      <w:r w:rsidRPr="00220A6F" w:rsidR="00DD7CD1">
        <w:t>with</w:t>
      </w:r>
      <w:r w:rsidRPr="00220A6F" w:rsidR="00507C8A">
        <w:t xml:space="preserve"> </w:t>
      </w:r>
      <w:r w:rsidRPr="00220A6F" w:rsidR="00DD7CD1">
        <w:t>Mr</w:t>
      </w:r>
      <w:r w:rsidRPr="00220A6F" w:rsidR="00507C8A">
        <w:t xml:space="preserve"> </w:t>
      </w:r>
      <w:r w:rsidRPr="00220A6F" w:rsidR="00DD7CD1">
        <w:t>Miliband</w:t>
      </w:r>
      <w:r w:rsidRPr="00220A6F" w:rsidR="00507C8A">
        <w:t xml:space="preserve"> </w:t>
      </w:r>
      <w:r w:rsidRPr="00220A6F" w:rsidR="00DD7CD1">
        <w:t>on</w:t>
      </w:r>
      <w:r w:rsidRPr="00220A6F" w:rsidR="00507C8A">
        <w:t xml:space="preserve"> </w:t>
      </w:r>
      <w:r w:rsidRPr="00220A6F" w:rsidR="00DD7CD1">
        <w:t>energy</w:t>
      </w:r>
      <w:r w:rsidRPr="00220A6F" w:rsidR="00507C8A">
        <w:t xml:space="preserve"> </w:t>
      </w:r>
      <w:r w:rsidRPr="00220A6F" w:rsidR="00DD7CD1">
        <w:t>costs</w:t>
      </w:r>
      <w:r w:rsidRPr="00220A6F" w:rsidR="00EB3EBC">
        <w:t>,</w:t>
      </w:r>
      <w:r w:rsidRPr="00220A6F" w:rsidR="00507C8A">
        <w:t xml:space="preserve"> </w:t>
      </w:r>
      <w:r w:rsidRPr="00220A6F" w:rsidR="00DD7CD1">
        <w:t>to</w:t>
      </w:r>
      <w:r w:rsidRPr="00220A6F" w:rsidR="00507C8A">
        <w:t xml:space="preserve"> </w:t>
      </w:r>
      <w:r w:rsidRPr="00220A6F" w:rsidR="00DD7CD1">
        <w:t>create</w:t>
      </w:r>
      <w:r w:rsidRPr="00220A6F" w:rsidR="00507C8A">
        <w:t xml:space="preserve"> </w:t>
      </w:r>
      <w:r w:rsidRPr="00220A6F" w:rsidR="00DD7CD1">
        <w:t>a</w:t>
      </w:r>
      <w:r w:rsidRPr="00220A6F" w:rsidR="00507C8A">
        <w:t xml:space="preserve"> </w:t>
      </w:r>
      <w:r w:rsidRPr="00220A6F" w:rsidR="00DD7CD1">
        <w:t>competitive</w:t>
      </w:r>
      <w:r w:rsidRPr="00220A6F" w:rsidR="00507C8A">
        <w:t xml:space="preserve"> </w:t>
      </w:r>
      <w:r w:rsidRPr="00220A6F" w:rsidR="00DD7CD1">
        <w:t>business</w:t>
      </w:r>
      <w:r w:rsidRPr="00220A6F" w:rsidR="00507C8A">
        <w:t xml:space="preserve"> </w:t>
      </w:r>
      <w:r w:rsidRPr="00220A6F" w:rsidR="00DD7CD1">
        <w:t>environment</w:t>
      </w:r>
      <w:r w:rsidRPr="00220A6F" w:rsidR="00507C8A">
        <w:t xml:space="preserve"> </w:t>
      </w:r>
      <w:r w:rsidRPr="00220A6F" w:rsidR="00DD7CD1">
        <w:t>in</w:t>
      </w:r>
      <w:r w:rsidRPr="00220A6F" w:rsidR="00507C8A">
        <w:t xml:space="preserve"> </w:t>
      </w:r>
      <w:r w:rsidRPr="00220A6F" w:rsidR="00DD7CD1">
        <w:t>this</w:t>
      </w:r>
      <w:r w:rsidRPr="00220A6F" w:rsidR="00507C8A">
        <w:t xml:space="preserve"> </w:t>
      </w:r>
      <w:r w:rsidRPr="00220A6F" w:rsidR="00DD7CD1">
        <w:t>country</w:t>
      </w:r>
      <w:r w:rsidRPr="00220A6F" w:rsidR="00EB3EBC">
        <w:t>.</w:t>
      </w:r>
    </w:p>
    <w:p w:rsidR="00EB3EBC" w:rsidRPr="00220A6F" w:rsidP="00486C25">
      <w:pPr>
        <w:pStyle w:val="Answer"/>
      </w:pPr>
      <w:sdt>
        <w:sdtPr>
          <w:alias w:val="Witness"/>
          <w:id w:val="-147979895"/>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t>Let</w:t>
      </w:r>
      <w:r w:rsidRPr="00220A6F" w:rsidR="00507C8A">
        <w:t xml:space="preserve"> </w:t>
      </w:r>
      <w:r w:rsidRPr="00220A6F">
        <w:t>me</w:t>
      </w:r>
      <w:r w:rsidRPr="00220A6F" w:rsidR="00507C8A">
        <w:t xml:space="preserve"> </w:t>
      </w:r>
      <w:r w:rsidRPr="00220A6F">
        <w:t>run</w:t>
      </w:r>
      <w:r w:rsidRPr="00220A6F" w:rsidR="00507C8A">
        <w:t xml:space="preserve"> </w:t>
      </w:r>
      <w:r w:rsidRPr="00220A6F">
        <w:t>through</w:t>
      </w:r>
      <w:r w:rsidRPr="00220A6F" w:rsidR="00507C8A">
        <w:t xml:space="preserve"> </w:t>
      </w:r>
      <w:r w:rsidRPr="00220A6F">
        <w:t>a</w:t>
      </w:r>
      <w:r w:rsidRPr="00220A6F" w:rsidR="00507C8A">
        <w:t xml:space="preserve"> </w:t>
      </w:r>
      <w:r w:rsidRPr="00220A6F">
        <w:t>few</w:t>
      </w:r>
      <w:r w:rsidRPr="00220A6F" w:rsidR="00507C8A">
        <w:t xml:space="preserve"> </w:t>
      </w:r>
      <w:r w:rsidRPr="00220A6F">
        <w:t>things.</w:t>
      </w:r>
      <w:r w:rsidRPr="00220A6F" w:rsidR="008A621A">
        <w:t xml:space="preserve"> </w:t>
      </w:r>
      <w:r w:rsidRPr="00220A6F">
        <w:t>The</w:t>
      </w:r>
      <w:r w:rsidRPr="00220A6F" w:rsidR="00507C8A">
        <w:t xml:space="preserve"> </w:t>
      </w:r>
      <w:r w:rsidRPr="00220A6F">
        <w:t>first</w:t>
      </w:r>
      <w:r w:rsidRPr="00220A6F" w:rsidR="00507C8A">
        <w:t xml:space="preserve"> </w:t>
      </w:r>
      <w:r w:rsidRPr="00220A6F">
        <w:t>one</w:t>
      </w:r>
      <w:r w:rsidRPr="00220A6F" w:rsidR="00507C8A">
        <w:t xml:space="preserve"> </w:t>
      </w:r>
      <w:r w:rsidRPr="00220A6F">
        <w:t>is</w:t>
      </w:r>
      <w:r w:rsidRPr="00220A6F" w:rsidR="00507C8A">
        <w:t xml:space="preserve"> </w:t>
      </w:r>
      <w:r w:rsidRPr="00220A6F">
        <w:t>a</w:t>
      </w:r>
      <w:r w:rsidRPr="00220A6F" w:rsidR="00507C8A">
        <w:t xml:space="preserve"> </w:t>
      </w:r>
      <w:r w:rsidRPr="00220A6F">
        <w:t>foundational</w:t>
      </w:r>
      <w:r w:rsidRPr="00220A6F" w:rsidR="00507C8A">
        <w:t xml:space="preserve"> </w:t>
      </w:r>
      <w:r w:rsidRPr="00220A6F">
        <w:t>one.</w:t>
      </w:r>
      <w:r w:rsidRPr="00220A6F" w:rsidR="00507C8A">
        <w:t xml:space="preserve"> </w:t>
      </w:r>
      <w:r w:rsidRPr="00220A6F">
        <w:t>The</w:t>
      </w:r>
      <w:r w:rsidRPr="00220A6F" w:rsidR="00507C8A">
        <w:t xml:space="preserve"> </w:t>
      </w:r>
      <w:r w:rsidRPr="00220A6F">
        <w:t>foundational</w:t>
      </w:r>
      <w:r w:rsidRPr="00220A6F" w:rsidR="00507C8A">
        <w:t xml:space="preserve"> </w:t>
      </w:r>
      <w:r w:rsidRPr="00220A6F">
        <w:t>factor</w:t>
      </w:r>
      <w:r w:rsidRPr="00220A6F" w:rsidR="00507C8A">
        <w:t xml:space="preserve"> </w:t>
      </w:r>
      <w:r w:rsidRPr="00220A6F">
        <w:t>that</w:t>
      </w:r>
      <w:r w:rsidRPr="00220A6F" w:rsidR="00507C8A">
        <w:t xml:space="preserve"> </w:t>
      </w:r>
      <w:r w:rsidRPr="00220A6F">
        <w:t>every</w:t>
      </w:r>
      <w:r w:rsidRPr="00220A6F" w:rsidR="00507C8A">
        <w:t xml:space="preserve"> </w:t>
      </w:r>
      <w:r w:rsidRPr="00220A6F">
        <w:t>business,</w:t>
      </w:r>
      <w:r w:rsidRPr="00220A6F" w:rsidR="00507C8A">
        <w:t xml:space="preserve"> </w:t>
      </w:r>
      <w:r w:rsidRPr="00220A6F">
        <w:t>large</w:t>
      </w:r>
      <w:r w:rsidRPr="00220A6F" w:rsidR="00507C8A">
        <w:t xml:space="preserve"> </w:t>
      </w:r>
      <w:r w:rsidRPr="00220A6F">
        <w:t>and</w:t>
      </w:r>
      <w:r w:rsidRPr="00220A6F" w:rsidR="00507C8A">
        <w:t xml:space="preserve"> </w:t>
      </w:r>
      <w:r w:rsidRPr="00220A6F">
        <w:t>small,</w:t>
      </w:r>
      <w:r w:rsidRPr="00220A6F" w:rsidR="00507C8A">
        <w:t xml:space="preserve"> </w:t>
      </w:r>
      <w:r w:rsidRPr="00220A6F">
        <w:t>needs,</w:t>
      </w:r>
      <w:r w:rsidRPr="00220A6F" w:rsidR="00507C8A">
        <w:t xml:space="preserve"> </w:t>
      </w:r>
      <w:r w:rsidRPr="00220A6F">
        <w:t>but</w:t>
      </w:r>
      <w:r w:rsidRPr="00220A6F" w:rsidR="00507C8A">
        <w:t xml:space="preserve"> </w:t>
      </w:r>
      <w:r w:rsidRPr="00220A6F">
        <w:t>particularly</w:t>
      </w:r>
      <w:r w:rsidRPr="00220A6F" w:rsidR="00507C8A">
        <w:t xml:space="preserve"> </w:t>
      </w:r>
      <w:r w:rsidRPr="00220A6F">
        <w:t>those</w:t>
      </w:r>
      <w:r w:rsidRPr="00220A6F" w:rsidR="00507C8A">
        <w:t xml:space="preserve"> </w:t>
      </w:r>
      <w:r w:rsidRPr="00220A6F">
        <w:t>on</w:t>
      </w:r>
      <w:r w:rsidRPr="00220A6F" w:rsidR="00507C8A">
        <w:t xml:space="preserve"> </w:t>
      </w:r>
      <w:r w:rsidRPr="00220A6F">
        <w:t>the</w:t>
      </w:r>
      <w:r w:rsidRPr="00220A6F" w:rsidR="00507C8A">
        <w:t xml:space="preserve"> </w:t>
      </w:r>
      <w:r w:rsidRPr="00220A6F">
        <w:t>high</w:t>
      </w:r>
      <w:r w:rsidRPr="00220A6F" w:rsidR="00507C8A">
        <w:t xml:space="preserve"> </w:t>
      </w:r>
      <w:r w:rsidRPr="00220A6F">
        <w:t>street,</w:t>
      </w:r>
      <w:r w:rsidRPr="00220A6F" w:rsidR="00507C8A">
        <w:t xml:space="preserve"> </w:t>
      </w:r>
      <w:r w:rsidRPr="00220A6F">
        <w:t>which</w:t>
      </w:r>
      <w:r w:rsidRPr="00220A6F" w:rsidR="00507C8A">
        <w:t xml:space="preserve"> </w:t>
      </w:r>
      <w:r w:rsidRPr="00220A6F">
        <w:t>need</w:t>
      </w:r>
      <w:r w:rsidRPr="00220A6F" w:rsidR="00507C8A">
        <w:t xml:space="preserve"> </w:t>
      </w:r>
      <w:r w:rsidRPr="00220A6F">
        <w:t>customers</w:t>
      </w:r>
      <w:r w:rsidRPr="00220A6F" w:rsidR="00507C8A">
        <w:t xml:space="preserve"> </w:t>
      </w:r>
      <w:r w:rsidRPr="00220A6F">
        <w:t>with</w:t>
      </w:r>
      <w:r w:rsidRPr="00220A6F" w:rsidR="00507C8A">
        <w:t xml:space="preserve"> </w:t>
      </w:r>
      <w:r w:rsidRPr="00220A6F">
        <w:t>cash</w:t>
      </w:r>
      <w:r w:rsidRPr="00220A6F" w:rsidR="00507C8A">
        <w:t xml:space="preserve"> </w:t>
      </w:r>
      <w:r w:rsidRPr="00220A6F">
        <w:t>in</w:t>
      </w:r>
      <w:r w:rsidRPr="00220A6F" w:rsidR="00507C8A">
        <w:t xml:space="preserve"> </w:t>
      </w:r>
      <w:r w:rsidRPr="00220A6F">
        <w:t>their</w:t>
      </w:r>
      <w:r w:rsidRPr="00220A6F" w:rsidR="00507C8A">
        <w:t xml:space="preserve"> </w:t>
      </w:r>
      <w:r w:rsidRPr="00220A6F">
        <w:t>pockets,</w:t>
      </w:r>
      <w:r w:rsidRPr="00220A6F" w:rsidR="00507C8A">
        <w:t xml:space="preserve"> </w:t>
      </w:r>
      <w:r w:rsidRPr="00220A6F">
        <w:t>is</w:t>
      </w:r>
      <w:r w:rsidRPr="00220A6F" w:rsidR="00507C8A">
        <w:t xml:space="preserve"> </w:t>
      </w:r>
      <w:r w:rsidRPr="00220A6F">
        <w:t>economic</w:t>
      </w:r>
      <w:r w:rsidRPr="00220A6F" w:rsidR="00507C8A">
        <w:t xml:space="preserve"> </w:t>
      </w:r>
      <w:r w:rsidRPr="00220A6F">
        <w:t>growth.</w:t>
      </w:r>
      <w:r w:rsidRPr="00220A6F" w:rsidR="00507C8A">
        <w:t xml:space="preserve"> </w:t>
      </w:r>
      <w:r w:rsidRPr="00220A6F">
        <w:t>That</w:t>
      </w:r>
      <w:r w:rsidRPr="00220A6F" w:rsidR="00507C8A">
        <w:t xml:space="preserve"> </w:t>
      </w:r>
      <w:r w:rsidRPr="00220A6F">
        <w:t>is</w:t>
      </w:r>
      <w:r w:rsidRPr="00220A6F" w:rsidR="00507C8A">
        <w:t xml:space="preserve"> </w:t>
      </w:r>
      <w:r w:rsidRPr="00220A6F">
        <w:t>why</w:t>
      </w:r>
      <w:r w:rsidRPr="00220A6F" w:rsidR="00507C8A">
        <w:t xml:space="preserve"> </w:t>
      </w:r>
      <w:r w:rsidRPr="00220A6F">
        <w:t>doubling</w:t>
      </w:r>
      <w:r w:rsidRPr="00220A6F" w:rsidR="00507C8A">
        <w:t xml:space="preserve"> </w:t>
      </w:r>
      <w:r w:rsidRPr="00220A6F">
        <w:t>down</w:t>
      </w:r>
      <w:r w:rsidRPr="00220A6F" w:rsidR="00507C8A">
        <w:t xml:space="preserve"> </w:t>
      </w:r>
      <w:r w:rsidRPr="00220A6F">
        <w:t>on</w:t>
      </w:r>
      <w:r w:rsidRPr="00220A6F" w:rsidR="00507C8A">
        <w:t xml:space="preserve"> </w:t>
      </w:r>
      <w:r w:rsidRPr="00220A6F">
        <w:t>overall</w:t>
      </w:r>
      <w:r w:rsidRPr="00220A6F" w:rsidR="00507C8A">
        <w:t xml:space="preserve"> </w:t>
      </w:r>
      <w:r w:rsidRPr="00220A6F">
        <w:t>economic</w:t>
      </w:r>
      <w:r w:rsidRPr="00220A6F" w:rsidR="00507C8A">
        <w:t xml:space="preserve"> </w:t>
      </w:r>
      <w:r w:rsidRPr="00220A6F">
        <w:t>growth</w:t>
      </w:r>
      <w:r w:rsidRPr="00220A6F" w:rsidR="00507C8A">
        <w:t xml:space="preserve"> </w:t>
      </w:r>
      <w:r w:rsidRPr="00220A6F">
        <w:t>for</w:t>
      </w:r>
      <w:r w:rsidRPr="00220A6F" w:rsidR="00507C8A">
        <w:t xml:space="preserve"> </w:t>
      </w:r>
      <w:r w:rsidRPr="00220A6F">
        <w:t>the</w:t>
      </w:r>
      <w:r w:rsidRPr="00220A6F" w:rsidR="00507C8A">
        <w:t xml:space="preserve"> </w:t>
      </w:r>
      <w:r w:rsidRPr="00220A6F">
        <w:t>country</w:t>
      </w:r>
      <w:r w:rsidRPr="00220A6F" w:rsidR="00507C8A">
        <w:t xml:space="preserve"> </w:t>
      </w:r>
      <w:r w:rsidRPr="00220A6F">
        <w:t>has</w:t>
      </w:r>
      <w:r w:rsidRPr="00220A6F" w:rsidR="00507C8A">
        <w:t xml:space="preserve"> </w:t>
      </w:r>
      <w:r w:rsidRPr="00220A6F">
        <w:t>been</w:t>
      </w:r>
      <w:r w:rsidRPr="00220A6F" w:rsidR="00507C8A">
        <w:t xml:space="preserve"> </w:t>
      </w:r>
      <w:r w:rsidRPr="00220A6F">
        <w:t>so</w:t>
      </w:r>
      <w:r w:rsidRPr="00220A6F" w:rsidR="00507C8A">
        <w:t xml:space="preserve"> </w:t>
      </w:r>
      <w:r w:rsidRPr="00220A6F">
        <w:t>incredibly</w:t>
      </w:r>
      <w:r w:rsidRPr="00220A6F" w:rsidR="00507C8A">
        <w:t xml:space="preserve"> </w:t>
      </w:r>
      <w:r w:rsidRPr="00220A6F">
        <w:t>important.</w:t>
      </w:r>
      <w:r w:rsidRPr="00220A6F" w:rsidR="00507C8A">
        <w:t xml:space="preserve"> </w:t>
      </w:r>
    </w:p>
    <w:p w:rsidR="00EB3EBC" w:rsidRPr="00220A6F" w:rsidP="00486C25">
      <w:pPr>
        <w:pStyle w:val="Answer"/>
      </w:pPr>
      <w:r w:rsidRPr="00220A6F">
        <w:t>On</w:t>
      </w:r>
      <w:r w:rsidRPr="00220A6F" w:rsidR="00507C8A">
        <w:t xml:space="preserve"> </w:t>
      </w:r>
      <w:r w:rsidRPr="00220A6F">
        <w:t>some</w:t>
      </w:r>
      <w:r w:rsidRPr="00220A6F" w:rsidR="00507C8A">
        <w:t xml:space="preserve"> </w:t>
      </w:r>
      <w:r w:rsidRPr="00220A6F">
        <w:t>of</w:t>
      </w:r>
      <w:r w:rsidRPr="00220A6F" w:rsidR="00507C8A">
        <w:t xml:space="preserve"> </w:t>
      </w:r>
      <w:r w:rsidRPr="00220A6F">
        <w:t>the</w:t>
      </w:r>
      <w:r w:rsidRPr="00220A6F" w:rsidR="00507C8A">
        <w:t xml:space="preserve"> </w:t>
      </w:r>
      <w:r w:rsidRPr="00220A6F">
        <w:t>specifics,</w:t>
      </w:r>
      <w:r w:rsidRPr="00220A6F" w:rsidR="00507C8A">
        <w:t xml:space="preserve"> </w:t>
      </w:r>
      <w:r w:rsidRPr="00220A6F">
        <w:t>all</w:t>
      </w:r>
      <w:r w:rsidRPr="00220A6F" w:rsidR="00507C8A">
        <w:t xml:space="preserve"> </w:t>
      </w:r>
      <w:r w:rsidRPr="00220A6F">
        <w:t>pubs</w:t>
      </w:r>
      <w:r w:rsidRPr="00220A6F" w:rsidR="00507C8A">
        <w:t xml:space="preserve"> </w:t>
      </w:r>
      <w:r w:rsidRPr="00220A6F">
        <w:t>got</w:t>
      </w:r>
      <w:r w:rsidRPr="00220A6F" w:rsidR="00507C8A">
        <w:t xml:space="preserve"> </w:t>
      </w:r>
      <w:r w:rsidRPr="00220A6F">
        <w:t>15%</w:t>
      </w:r>
      <w:r w:rsidRPr="00220A6F" w:rsidR="00507C8A">
        <w:t xml:space="preserve"> </w:t>
      </w:r>
      <w:r w:rsidRPr="00220A6F">
        <w:t>rates</w:t>
      </w:r>
      <w:r w:rsidRPr="00220A6F" w:rsidR="00507C8A">
        <w:t xml:space="preserve"> </w:t>
      </w:r>
      <w:r w:rsidRPr="00220A6F">
        <w:t>relief</w:t>
      </w:r>
      <w:r w:rsidRPr="00220A6F" w:rsidR="00507C8A">
        <w:t xml:space="preserve"> </w:t>
      </w:r>
      <w:r w:rsidRPr="00220A6F">
        <w:t>on</w:t>
      </w:r>
      <w:r w:rsidRPr="00220A6F" w:rsidR="00507C8A">
        <w:t xml:space="preserve"> </w:t>
      </w:r>
      <w:r w:rsidRPr="00220A6F">
        <w:t>top</w:t>
      </w:r>
      <w:r w:rsidRPr="00220A6F" w:rsidR="00507C8A">
        <w:t xml:space="preserve"> </w:t>
      </w:r>
      <w:r w:rsidRPr="00220A6F">
        <w:t>of</w:t>
      </w:r>
      <w:r w:rsidRPr="00220A6F" w:rsidR="00507C8A">
        <w:t xml:space="preserve"> </w:t>
      </w:r>
      <w:r w:rsidRPr="00220A6F">
        <w:t>the</w:t>
      </w:r>
      <w:r w:rsidRPr="00220A6F" w:rsidR="00507C8A">
        <w:t xml:space="preserve"> </w:t>
      </w:r>
      <w:r w:rsidRPr="00220A6F">
        <w:t>support</w:t>
      </w:r>
      <w:r w:rsidRPr="00220A6F" w:rsidR="00507C8A">
        <w:t xml:space="preserve"> </w:t>
      </w:r>
      <w:r w:rsidRPr="00220A6F">
        <w:t>already</w:t>
      </w:r>
      <w:r w:rsidRPr="00220A6F" w:rsidR="00507C8A">
        <w:t xml:space="preserve"> </w:t>
      </w:r>
      <w:r w:rsidRPr="00220A6F">
        <w:t>announced</w:t>
      </w:r>
      <w:r w:rsidRPr="00220A6F" w:rsidR="00507C8A">
        <w:t xml:space="preserve"> </w:t>
      </w:r>
      <w:r w:rsidRPr="00220A6F">
        <w:t>in</w:t>
      </w:r>
      <w:r w:rsidRPr="00220A6F" w:rsidR="00507C8A">
        <w:t xml:space="preserve"> </w:t>
      </w:r>
      <w:r w:rsidRPr="00220A6F">
        <w:t>the</w:t>
      </w:r>
      <w:r w:rsidRPr="00220A6F" w:rsidR="00507C8A">
        <w:t xml:space="preserve"> </w:t>
      </w:r>
      <w:r w:rsidRPr="00220A6F">
        <w:t>last</w:t>
      </w:r>
      <w:r w:rsidRPr="00220A6F" w:rsidR="00507C8A">
        <w:t xml:space="preserve"> </w:t>
      </w:r>
      <w:r w:rsidRPr="00220A6F">
        <w:t>Budget,</w:t>
      </w:r>
      <w:r w:rsidRPr="00220A6F" w:rsidR="00507C8A">
        <w:t xml:space="preserve"> </w:t>
      </w:r>
      <w:r w:rsidRPr="00220A6F">
        <w:t>and</w:t>
      </w:r>
      <w:r w:rsidRPr="00220A6F" w:rsidR="00507C8A">
        <w:t xml:space="preserve"> </w:t>
      </w:r>
      <w:r w:rsidRPr="00220A6F">
        <w:t>those</w:t>
      </w:r>
      <w:r w:rsidRPr="00220A6F" w:rsidR="00507C8A">
        <w:t xml:space="preserve"> </w:t>
      </w:r>
      <w:r w:rsidRPr="00220A6F">
        <w:t>bills</w:t>
      </w:r>
      <w:r w:rsidRPr="00220A6F" w:rsidR="00507C8A">
        <w:t xml:space="preserve"> </w:t>
      </w:r>
      <w:r w:rsidRPr="00220A6F">
        <w:t>have</w:t>
      </w:r>
      <w:r w:rsidRPr="00220A6F" w:rsidR="00507C8A">
        <w:t xml:space="preserve"> </w:t>
      </w:r>
      <w:r w:rsidRPr="00220A6F">
        <w:t>been</w:t>
      </w:r>
      <w:r w:rsidRPr="00220A6F" w:rsidR="00507C8A">
        <w:t xml:space="preserve"> </w:t>
      </w:r>
      <w:r w:rsidRPr="00220A6F">
        <w:t>frozen</w:t>
      </w:r>
      <w:r w:rsidRPr="00220A6F" w:rsidR="00507C8A">
        <w:t xml:space="preserve"> </w:t>
      </w:r>
      <w:r w:rsidR="0077016C">
        <w:t>for</w:t>
      </w:r>
      <w:r w:rsidRPr="00220A6F" w:rsidR="00507C8A">
        <w:t xml:space="preserve"> </w:t>
      </w:r>
      <w:r w:rsidRPr="00220A6F">
        <w:t>two</w:t>
      </w:r>
      <w:r w:rsidRPr="00220A6F" w:rsidR="00507C8A">
        <w:t xml:space="preserve"> </w:t>
      </w:r>
      <w:r w:rsidRPr="00220A6F">
        <w:t>years.</w:t>
      </w:r>
      <w:r w:rsidRPr="00220A6F" w:rsidR="00507C8A">
        <w:t xml:space="preserve"> </w:t>
      </w:r>
      <w:r w:rsidRPr="00220A6F">
        <w:t>We</w:t>
      </w:r>
      <w:r w:rsidRPr="00220A6F" w:rsidR="00507C8A">
        <w:t xml:space="preserve"> </w:t>
      </w:r>
      <w:r w:rsidRPr="00220A6F">
        <w:t>are</w:t>
      </w:r>
      <w:r w:rsidRPr="00220A6F" w:rsidR="00507C8A">
        <w:t xml:space="preserve"> </w:t>
      </w:r>
      <w:r w:rsidRPr="00220A6F">
        <w:t>recognising</w:t>
      </w:r>
      <w:r w:rsidRPr="00220A6F" w:rsidR="00507C8A">
        <w:t xml:space="preserve"> </w:t>
      </w:r>
      <w:r w:rsidRPr="00220A6F">
        <w:t>some</w:t>
      </w:r>
      <w:r w:rsidRPr="00220A6F" w:rsidR="00507C8A">
        <w:t xml:space="preserve"> </w:t>
      </w:r>
      <w:r w:rsidRPr="00220A6F">
        <w:t>of</w:t>
      </w:r>
      <w:r w:rsidRPr="00220A6F" w:rsidR="00507C8A">
        <w:t xml:space="preserve"> </w:t>
      </w:r>
      <w:r w:rsidRPr="00220A6F">
        <w:t>the</w:t>
      </w:r>
      <w:r w:rsidRPr="00220A6F" w:rsidR="00507C8A">
        <w:t xml:space="preserve"> </w:t>
      </w:r>
      <w:r w:rsidRPr="00220A6F">
        <w:t>things</w:t>
      </w:r>
      <w:r w:rsidRPr="00220A6F" w:rsidR="00507C8A">
        <w:t xml:space="preserve"> </w:t>
      </w:r>
      <w:r w:rsidRPr="00220A6F">
        <w:t>that</w:t>
      </w:r>
      <w:r w:rsidRPr="00220A6F" w:rsidR="00507C8A">
        <w:t xml:space="preserve"> </w:t>
      </w:r>
      <w:r w:rsidRPr="00220A6F">
        <w:t>are</w:t>
      </w:r>
      <w:r w:rsidRPr="00220A6F" w:rsidR="00507C8A">
        <w:t xml:space="preserve"> </w:t>
      </w:r>
      <w:r w:rsidRPr="00220A6F">
        <w:t>needed.</w:t>
      </w:r>
    </w:p>
    <w:p w:rsidR="00486C25" w:rsidRPr="00220A6F" w:rsidP="00486C25">
      <w:pPr>
        <w:pStyle w:val="Question"/>
      </w:pPr>
      <w:sdt>
        <w:sdtPr>
          <w:alias w:val="Member"/>
          <w:tag w:val="&lt;Member mnisId='1171' dodsId='30771'&gt;"/>
          <w:id w:val="1678222905"/>
          <w:placeholder>
            <w:docPart w:val="DefaultPlaceholder_-1854013440"/>
          </w:placeholder>
          <w:richText/>
        </w:sdtPr>
        <w:sdtContent>
          <w:r w:rsidRPr="00220A6F">
            <w:rPr>
              <w:b/>
            </w:rPr>
            <w:t>Chair:</w:t>
          </w:r>
        </w:sdtContent>
      </w:sdt>
      <w:r w:rsidRPr="00220A6F" w:rsidR="00507C8A">
        <w:t xml:space="preserve"> </w:t>
      </w:r>
      <w:r w:rsidRPr="00220A6F">
        <w:t>Is</w:t>
      </w:r>
      <w:r w:rsidRPr="00220A6F" w:rsidR="00507C8A">
        <w:t xml:space="preserve"> </w:t>
      </w:r>
      <w:r w:rsidRPr="00220A6F">
        <w:t>it</w:t>
      </w:r>
      <w:r w:rsidRPr="00220A6F" w:rsidR="00507C8A">
        <w:t xml:space="preserve"> </w:t>
      </w:r>
      <w:r w:rsidRPr="00220A6F">
        <w:t>enough?</w:t>
      </w:r>
    </w:p>
    <w:p w:rsidR="00EB3EBC" w:rsidRPr="00220A6F" w:rsidP="00486C25">
      <w:pPr>
        <w:pStyle w:val="Answer"/>
      </w:pPr>
      <w:sdt>
        <w:sdtPr>
          <w:alias w:val="Witness"/>
          <w:id w:val="-665328266"/>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t>Hang</w:t>
      </w:r>
      <w:r w:rsidRPr="00220A6F" w:rsidR="00507C8A">
        <w:t xml:space="preserve"> </w:t>
      </w:r>
      <w:r w:rsidRPr="00220A6F">
        <w:t>on</w:t>
      </w:r>
      <w:r w:rsidRPr="00220A6F" w:rsidR="00507C8A">
        <w:t xml:space="preserve"> </w:t>
      </w:r>
      <w:r w:rsidRPr="00220A6F">
        <w:t>a</w:t>
      </w:r>
      <w:r w:rsidRPr="00220A6F" w:rsidR="00507C8A">
        <w:t xml:space="preserve"> </w:t>
      </w:r>
      <w:r w:rsidRPr="00220A6F">
        <w:t>sec.</w:t>
      </w:r>
      <w:r w:rsidRPr="00220A6F" w:rsidR="008A621A">
        <w:t xml:space="preserve"> </w:t>
      </w:r>
      <w:r w:rsidRPr="00220A6F">
        <w:t>Let</w:t>
      </w:r>
      <w:r w:rsidRPr="00220A6F" w:rsidR="00507C8A">
        <w:t xml:space="preserve"> </w:t>
      </w:r>
      <w:r w:rsidRPr="00220A6F">
        <w:t>me</w:t>
      </w:r>
      <w:r w:rsidRPr="00220A6F" w:rsidR="00507C8A">
        <w:t xml:space="preserve"> </w:t>
      </w:r>
      <w:r w:rsidRPr="00220A6F">
        <w:t>get</w:t>
      </w:r>
      <w:r w:rsidRPr="00220A6F" w:rsidR="00507C8A">
        <w:t xml:space="preserve"> </w:t>
      </w:r>
      <w:r w:rsidRPr="00220A6F">
        <w:t>to</w:t>
      </w:r>
      <w:r w:rsidRPr="00220A6F" w:rsidR="00507C8A">
        <w:t xml:space="preserve"> </w:t>
      </w:r>
      <w:r w:rsidRPr="00220A6F">
        <w:t>the</w:t>
      </w:r>
      <w:r w:rsidRPr="00220A6F" w:rsidR="00507C8A">
        <w:t xml:space="preserve"> </w:t>
      </w:r>
      <w:r w:rsidRPr="00220A6F">
        <w:t>end</w:t>
      </w:r>
      <w:r w:rsidRPr="00220A6F" w:rsidR="00507C8A">
        <w:t xml:space="preserve"> </w:t>
      </w:r>
      <w:r w:rsidRPr="00220A6F">
        <w:t>of</w:t>
      </w:r>
      <w:r w:rsidRPr="00220A6F" w:rsidR="00507C8A">
        <w:t xml:space="preserve"> </w:t>
      </w:r>
      <w:r w:rsidRPr="00220A6F">
        <w:t>the</w:t>
      </w:r>
      <w:r w:rsidRPr="00220A6F" w:rsidR="00507C8A">
        <w:t xml:space="preserve"> </w:t>
      </w:r>
      <w:r w:rsidRPr="00220A6F">
        <w:t>thought</w:t>
      </w:r>
      <w:r w:rsidRPr="00220A6F" w:rsidR="00507C8A">
        <w:t xml:space="preserve"> </w:t>
      </w:r>
      <w:r w:rsidRPr="00220A6F">
        <w:t>exercise</w:t>
      </w:r>
      <w:r w:rsidRPr="00220A6F" w:rsidR="00507C8A">
        <w:t xml:space="preserve"> </w:t>
      </w:r>
      <w:r w:rsidRPr="00220A6F">
        <w:t>here</w:t>
      </w:r>
      <w:r w:rsidRPr="00220A6F" w:rsidR="00507C8A">
        <w:t xml:space="preserve"> </w:t>
      </w:r>
      <w:r w:rsidRPr="00220A6F">
        <w:t>that</w:t>
      </w:r>
      <w:r w:rsidRPr="00220A6F" w:rsidR="00507C8A">
        <w:t xml:space="preserve"> </w:t>
      </w:r>
      <w:r w:rsidRPr="00220A6F">
        <w:t>you</w:t>
      </w:r>
      <w:r w:rsidRPr="00220A6F" w:rsidR="00507C8A">
        <w:t xml:space="preserve"> </w:t>
      </w:r>
      <w:r w:rsidRPr="00220A6F">
        <w:t>have</w:t>
      </w:r>
      <w:r w:rsidRPr="00220A6F" w:rsidR="00507C8A">
        <w:t xml:space="preserve"> </w:t>
      </w:r>
      <w:r w:rsidRPr="00220A6F">
        <w:t>set</w:t>
      </w:r>
      <w:r w:rsidRPr="00220A6F" w:rsidR="00507C8A">
        <w:t xml:space="preserve"> </w:t>
      </w:r>
      <w:r w:rsidRPr="00220A6F">
        <w:t>me.</w:t>
      </w:r>
      <w:r w:rsidRPr="00220A6F" w:rsidR="008A621A">
        <w:t xml:space="preserve"> </w:t>
      </w:r>
      <w:r w:rsidRPr="00220A6F">
        <w:t>It</w:t>
      </w:r>
      <w:r w:rsidRPr="00220A6F" w:rsidR="00507C8A">
        <w:t xml:space="preserve"> </w:t>
      </w:r>
      <w:r w:rsidRPr="00220A6F">
        <w:t>is</w:t>
      </w:r>
      <w:r w:rsidRPr="00220A6F" w:rsidR="00507C8A">
        <w:t xml:space="preserve"> </w:t>
      </w:r>
      <w:r w:rsidRPr="00220A6F">
        <w:t>a</w:t>
      </w:r>
      <w:r w:rsidRPr="00220A6F" w:rsidR="00507C8A">
        <w:t xml:space="preserve"> </w:t>
      </w:r>
      <w:r w:rsidRPr="00220A6F">
        <w:t>challenging</w:t>
      </w:r>
      <w:r w:rsidRPr="00220A6F" w:rsidR="00507C8A">
        <w:t xml:space="preserve"> </w:t>
      </w:r>
      <w:r w:rsidRPr="00220A6F">
        <w:t>one</w:t>
      </w:r>
      <w:r w:rsidRPr="00220A6F" w:rsidR="006950BE">
        <w:t>,</w:t>
      </w:r>
      <w:r w:rsidRPr="00220A6F" w:rsidR="00507C8A">
        <w:t xml:space="preserve"> </w:t>
      </w:r>
      <w:r w:rsidRPr="00220A6F">
        <w:t>and</w:t>
      </w:r>
      <w:r w:rsidRPr="00220A6F" w:rsidR="00507C8A">
        <w:t xml:space="preserve"> </w:t>
      </w:r>
      <w:r w:rsidRPr="00220A6F">
        <w:t>I</w:t>
      </w:r>
      <w:r w:rsidRPr="00220A6F" w:rsidR="00507C8A">
        <w:t xml:space="preserve"> </w:t>
      </w:r>
      <w:r w:rsidRPr="00220A6F">
        <w:t>want</w:t>
      </w:r>
      <w:r w:rsidRPr="00220A6F" w:rsidR="00507C8A">
        <w:t xml:space="preserve"> </w:t>
      </w:r>
      <w:r w:rsidRPr="00220A6F">
        <w:t>to</w:t>
      </w:r>
      <w:r w:rsidRPr="00220A6F" w:rsidR="00507C8A">
        <w:t xml:space="preserve"> </w:t>
      </w:r>
      <w:r w:rsidRPr="00220A6F">
        <w:t>rise</w:t>
      </w:r>
      <w:r w:rsidRPr="00220A6F" w:rsidR="00507C8A">
        <w:t xml:space="preserve"> </w:t>
      </w:r>
      <w:r w:rsidRPr="00220A6F">
        <w:t>to</w:t>
      </w:r>
      <w:r w:rsidRPr="00220A6F" w:rsidR="00507C8A">
        <w:t xml:space="preserve"> </w:t>
      </w:r>
      <w:r w:rsidRPr="00220A6F">
        <w:t>the</w:t>
      </w:r>
      <w:r w:rsidRPr="00220A6F" w:rsidR="00507C8A">
        <w:t xml:space="preserve"> </w:t>
      </w:r>
      <w:r w:rsidRPr="00220A6F">
        <w:t>challenge</w:t>
      </w:r>
      <w:r w:rsidRPr="00220A6F" w:rsidR="00507C8A">
        <w:t xml:space="preserve"> </w:t>
      </w:r>
      <w:r w:rsidRPr="00220A6F">
        <w:t>and</w:t>
      </w:r>
      <w:r w:rsidRPr="00220A6F" w:rsidR="00507C8A">
        <w:t xml:space="preserve"> </w:t>
      </w:r>
      <w:r w:rsidRPr="00220A6F">
        <w:t>be</w:t>
      </w:r>
      <w:r w:rsidRPr="00220A6F" w:rsidR="00507C8A">
        <w:t xml:space="preserve"> </w:t>
      </w:r>
      <w:r w:rsidRPr="00220A6F">
        <w:t>up</w:t>
      </w:r>
      <w:r w:rsidRPr="00220A6F" w:rsidR="00507C8A">
        <w:t xml:space="preserve"> </w:t>
      </w:r>
      <w:r w:rsidRPr="00220A6F">
        <w:t>front</w:t>
      </w:r>
      <w:r w:rsidRPr="00220A6F" w:rsidR="00507C8A">
        <w:t xml:space="preserve"> </w:t>
      </w:r>
      <w:r w:rsidRPr="00220A6F">
        <w:t>and</w:t>
      </w:r>
      <w:r w:rsidRPr="00220A6F" w:rsidR="00507C8A">
        <w:t xml:space="preserve"> </w:t>
      </w:r>
      <w:r w:rsidRPr="00220A6F">
        <w:t>honest</w:t>
      </w:r>
      <w:r w:rsidRPr="00220A6F" w:rsidR="00507C8A">
        <w:t xml:space="preserve"> </w:t>
      </w:r>
      <w:r w:rsidRPr="00220A6F">
        <w:t>about</w:t>
      </w:r>
      <w:r w:rsidRPr="00220A6F" w:rsidR="00507C8A">
        <w:t xml:space="preserve"> </w:t>
      </w:r>
      <w:r w:rsidR="0077016C">
        <w:t xml:space="preserve">what </w:t>
      </w:r>
      <w:r w:rsidRPr="00220A6F">
        <w:t>more</w:t>
      </w:r>
      <w:r w:rsidRPr="00220A6F" w:rsidR="00507C8A">
        <w:t xml:space="preserve"> </w:t>
      </w:r>
      <w:r w:rsidRPr="00220A6F">
        <w:t>needs</w:t>
      </w:r>
      <w:r w:rsidRPr="00220A6F" w:rsidR="00507C8A">
        <w:t xml:space="preserve"> </w:t>
      </w:r>
      <w:r w:rsidRPr="00220A6F">
        <w:t>to</w:t>
      </w:r>
      <w:r w:rsidRPr="00220A6F" w:rsidR="00507C8A">
        <w:t xml:space="preserve"> </w:t>
      </w:r>
      <w:r w:rsidRPr="00220A6F">
        <w:t>be</w:t>
      </w:r>
      <w:r w:rsidRPr="00220A6F" w:rsidR="00507C8A">
        <w:t xml:space="preserve"> </w:t>
      </w:r>
      <w:r w:rsidRPr="00220A6F">
        <w:t>done.</w:t>
      </w:r>
      <w:r w:rsidRPr="00220A6F" w:rsidR="00507C8A">
        <w:t xml:space="preserve"> </w:t>
      </w:r>
      <w:r w:rsidRPr="00220A6F">
        <w:t>A</w:t>
      </w:r>
      <w:r w:rsidRPr="00220A6F" w:rsidR="00507C8A">
        <w:t xml:space="preserve"> </w:t>
      </w:r>
      <w:r w:rsidRPr="00220A6F">
        <w:t>third</w:t>
      </w:r>
      <w:r w:rsidRPr="00220A6F" w:rsidR="00507C8A">
        <w:t xml:space="preserve"> </w:t>
      </w:r>
      <w:r w:rsidRPr="00220A6F">
        <w:t>of</w:t>
      </w:r>
      <w:r w:rsidRPr="00220A6F" w:rsidR="00507C8A">
        <w:t xml:space="preserve"> </w:t>
      </w:r>
      <w:r w:rsidRPr="00220A6F">
        <w:t>those</w:t>
      </w:r>
      <w:r w:rsidRPr="00220A6F" w:rsidR="00507C8A">
        <w:t xml:space="preserve"> </w:t>
      </w:r>
      <w:r w:rsidRPr="00220A6F">
        <w:t>businesses</w:t>
      </w:r>
      <w:r w:rsidRPr="00220A6F" w:rsidR="00507C8A">
        <w:t xml:space="preserve"> </w:t>
      </w:r>
      <w:r w:rsidRPr="00220A6F">
        <w:t>in</w:t>
      </w:r>
      <w:r w:rsidRPr="00220A6F" w:rsidR="00507C8A">
        <w:t xml:space="preserve"> </w:t>
      </w:r>
      <w:r w:rsidRPr="00220A6F">
        <w:t>hospitality</w:t>
      </w:r>
      <w:r w:rsidRPr="00220A6F" w:rsidR="00507C8A">
        <w:t xml:space="preserve"> </w:t>
      </w:r>
      <w:r w:rsidRPr="00220A6F">
        <w:t>will</w:t>
      </w:r>
      <w:r w:rsidRPr="00220A6F" w:rsidR="00507C8A">
        <w:t xml:space="preserve"> </w:t>
      </w:r>
      <w:r w:rsidRPr="00220A6F">
        <w:t>have</w:t>
      </w:r>
      <w:r w:rsidRPr="00220A6F" w:rsidR="00507C8A">
        <w:t xml:space="preserve"> </w:t>
      </w:r>
      <w:r w:rsidRPr="00220A6F">
        <w:t>seen</w:t>
      </w:r>
      <w:r w:rsidRPr="00220A6F" w:rsidR="00507C8A">
        <w:t xml:space="preserve"> </w:t>
      </w:r>
      <w:r w:rsidRPr="00220A6F">
        <w:t>rates</w:t>
      </w:r>
      <w:r w:rsidRPr="00220A6F" w:rsidR="00507C8A">
        <w:t xml:space="preserve"> </w:t>
      </w:r>
      <w:r w:rsidRPr="00220A6F">
        <w:t>fall.</w:t>
      </w:r>
      <w:r>
        <w:rPr>
          <w:rStyle w:val="FootnoteReference"/>
        </w:rPr>
        <w:footnoteReference w:id="3"/>
      </w:r>
      <w:r w:rsidRPr="00220A6F" w:rsidR="008A621A">
        <w:t xml:space="preserve"> </w:t>
      </w:r>
    </w:p>
    <w:p w:rsidR="00EB3EBC" w:rsidRPr="00220A6F" w:rsidP="00486C25">
      <w:pPr>
        <w:pStyle w:val="Answer"/>
      </w:pPr>
      <w:r w:rsidRPr="00220A6F">
        <w:t>When</w:t>
      </w:r>
      <w:r w:rsidRPr="00220A6F" w:rsidR="00507C8A">
        <w:t xml:space="preserve"> </w:t>
      </w:r>
      <w:r w:rsidRPr="00220A6F">
        <w:t>it</w:t>
      </w:r>
      <w:r w:rsidRPr="00220A6F" w:rsidR="00507C8A">
        <w:t xml:space="preserve"> </w:t>
      </w:r>
      <w:r w:rsidRPr="00220A6F">
        <w:t>comes</w:t>
      </w:r>
      <w:r w:rsidRPr="00220A6F" w:rsidR="00507C8A">
        <w:t xml:space="preserve"> </w:t>
      </w:r>
      <w:r w:rsidRPr="00220A6F">
        <w:t>to</w:t>
      </w:r>
      <w:r w:rsidRPr="00220A6F" w:rsidR="00507C8A">
        <w:t xml:space="preserve"> </w:t>
      </w:r>
      <w:r w:rsidRPr="00220A6F">
        <w:t>energy</w:t>
      </w:r>
      <w:r w:rsidRPr="00220A6F" w:rsidR="00507C8A">
        <w:t xml:space="preserve"> </w:t>
      </w:r>
      <w:r w:rsidRPr="00220A6F">
        <w:t>costs</w:t>
      </w:r>
      <w:r w:rsidR="0077016C">
        <w:t>,</w:t>
      </w:r>
      <w:r w:rsidRPr="00220A6F" w:rsidR="00507C8A">
        <w:t xml:space="preserve"> </w:t>
      </w:r>
      <w:r w:rsidRPr="00220A6F">
        <w:t>we</w:t>
      </w:r>
      <w:r w:rsidRPr="00220A6F" w:rsidR="00507C8A">
        <w:t xml:space="preserve"> </w:t>
      </w:r>
      <w:r w:rsidRPr="00220A6F">
        <w:t>are</w:t>
      </w:r>
      <w:r w:rsidRPr="00220A6F" w:rsidR="00507C8A">
        <w:t xml:space="preserve"> </w:t>
      </w:r>
      <w:r w:rsidRPr="00220A6F">
        <w:t>trying</w:t>
      </w:r>
      <w:r w:rsidRPr="00220A6F" w:rsidR="00507C8A">
        <w:t xml:space="preserve"> </w:t>
      </w:r>
      <w:r w:rsidRPr="00220A6F">
        <w:t>to</w:t>
      </w:r>
      <w:r w:rsidRPr="00220A6F" w:rsidR="00507C8A">
        <w:t xml:space="preserve"> </w:t>
      </w:r>
      <w:r w:rsidRPr="00220A6F">
        <w:t>do</w:t>
      </w:r>
      <w:r w:rsidRPr="00220A6F" w:rsidR="00507C8A">
        <w:t xml:space="preserve"> </w:t>
      </w:r>
      <w:r w:rsidRPr="00220A6F">
        <w:t>to</w:t>
      </w:r>
      <w:r w:rsidRPr="00220A6F" w:rsidR="00507C8A">
        <w:t xml:space="preserve"> </w:t>
      </w:r>
      <w:r w:rsidRPr="00220A6F">
        <w:t>intervene</w:t>
      </w:r>
      <w:r w:rsidRPr="00220A6F" w:rsidR="00507C8A">
        <w:t xml:space="preserve"> </w:t>
      </w:r>
      <w:r w:rsidRPr="00220A6F">
        <w:t>assertively</w:t>
      </w:r>
      <w:r w:rsidRPr="00220A6F" w:rsidR="00507C8A">
        <w:t xml:space="preserve"> </w:t>
      </w:r>
      <w:r w:rsidRPr="00220A6F">
        <w:t>in</w:t>
      </w:r>
      <w:r w:rsidRPr="00220A6F" w:rsidR="00507C8A">
        <w:t xml:space="preserve"> </w:t>
      </w:r>
      <w:r w:rsidRPr="00220A6F">
        <w:t>parts</w:t>
      </w:r>
      <w:r w:rsidRPr="00220A6F" w:rsidR="00507C8A">
        <w:t xml:space="preserve"> </w:t>
      </w:r>
      <w:r w:rsidRPr="00220A6F">
        <w:t>of</w:t>
      </w:r>
      <w:r w:rsidRPr="00220A6F" w:rsidR="00507C8A">
        <w:t xml:space="preserve"> </w:t>
      </w:r>
      <w:r w:rsidRPr="00220A6F">
        <w:t>the</w:t>
      </w:r>
      <w:r w:rsidRPr="00220A6F" w:rsidR="00507C8A">
        <w:t xml:space="preserve"> </w:t>
      </w:r>
      <w:r w:rsidRPr="00220A6F">
        <w:t>economy</w:t>
      </w:r>
      <w:r w:rsidRPr="00220A6F" w:rsidR="00507C8A">
        <w:t xml:space="preserve"> </w:t>
      </w:r>
      <w:r w:rsidRPr="00220A6F">
        <w:t>where</w:t>
      </w:r>
      <w:r w:rsidRPr="00220A6F" w:rsidR="00507C8A">
        <w:t xml:space="preserve"> </w:t>
      </w:r>
      <w:r w:rsidRPr="00220A6F">
        <w:t>there</w:t>
      </w:r>
      <w:r w:rsidRPr="00220A6F" w:rsidR="00507C8A">
        <w:t xml:space="preserve"> </w:t>
      </w:r>
      <w:r w:rsidRPr="00220A6F">
        <w:t>is</w:t>
      </w:r>
      <w:r w:rsidRPr="00220A6F" w:rsidR="00507C8A">
        <w:t xml:space="preserve"> </w:t>
      </w:r>
      <w:r w:rsidRPr="00220A6F">
        <w:t>foundational</w:t>
      </w:r>
      <w:r w:rsidRPr="00220A6F" w:rsidR="00507C8A">
        <w:t xml:space="preserve"> </w:t>
      </w:r>
      <w:r w:rsidRPr="00220A6F">
        <w:t>input</w:t>
      </w:r>
      <w:r w:rsidRPr="00220A6F" w:rsidR="00507C8A">
        <w:t xml:space="preserve"> </w:t>
      </w:r>
      <w:r w:rsidRPr="00220A6F">
        <w:t>into</w:t>
      </w:r>
      <w:r w:rsidRPr="00220A6F" w:rsidR="00507C8A">
        <w:t xml:space="preserve"> </w:t>
      </w:r>
      <w:r w:rsidRPr="00220A6F">
        <w:t>the</w:t>
      </w:r>
      <w:r w:rsidRPr="00220A6F" w:rsidR="00507C8A">
        <w:t xml:space="preserve"> </w:t>
      </w:r>
      <w:r w:rsidRPr="00220A6F">
        <w:t>economy.</w:t>
      </w:r>
      <w:r w:rsidRPr="00220A6F" w:rsidR="00507C8A">
        <w:t xml:space="preserve"> </w:t>
      </w:r>
      <w:r w:rsidRPr="00220A6F">
        <w:t>The</w:t>
      </w:r>
      <w:r w:rsidRPr="00220A6F" w:rsidR="00507C8A">
        <w:t xml:space="preserve"> </w:t>
      </w:r>
      <w:r w:rsidRPr="00220A6F">
        <w:t>supercharger</w:t>
      </w:r>
      <w:r w:rsidRPr="00220A6F" w:rsidR="00507C8A">
        <w:t xml:space="preserve"> </w:t>
      </w:r>
      <w:r w:rsidRPr="00220A6F">
        <w:t>is</w:t>
      </w:r>
      <w:r w:rsidRPr="00220A6F" w:rsidR="00507C8A">
        <w:t xml:space="preserve"> </w:t>
      </w:r>
      <w:r w:rsidRPr="00220A6F">
        <w:t>there</w:t>
      </w:r>
      <w:r w:rsidRPr="00220A6F" w:rsidR="00507C8A">
        <w:t xml:space="preserve"> </w:t>
      </w:r>
      <w:r w:rsidRPr="00220A6F">
        <w:t>for</w:t>
      </w:r>
      <w:r w:rsidRPr="00220A6F" w:rsidR="00507C8A">
        <w:t xml:space="preserve"> </w:t>
      </w:r>
      <w:r w:rsidRPr="00220A6F">
        <w:t>high</w:t>
      </w:r>
      <w:r w:rsidRPr="00220A6F" w:rsidR="00507C8A">
        <w:t xml:space="preserve"> </w:t>
      </w:r>
      <w:r w:rsidRPr="00220A6F">
        <w:t>energy-intensive</w:t>
      </w:r>
      <w:r w:rsidRPr="00220A6F" w:rsidR="00507C8A">
        <w:t xml:space="preserve"> </w:t>
      </w:r>
      <w:r w:rsidRPr="00220A6F">
        <w:t>sectors.</w:t>
      </w:r>
      <w:r w:rsidRPr="00220A6F" w:rsidR="00507C8A">
        <w:t xml:space="preserve"> </w:t>
      </w:r>
      <w:r w:rsidRPr="00220A6F">
        <w:t>BICS</w:t>
      </w:r>
      <w:r w:rsidRPr="00220A6F" w:rsidR="00507C8A">
        <w:t xml:space="preserve"> </w:t>
      </w:r>
      <w:r w:rsidRPr="00220A6F">
        <w:t>has</w:t>
      </w:r>
      <w:r w:rsidRPr="00220A6F" w:rsidR="00507C8A">
        <w:t xml:space="preserve"> </w:t>
      </w:r>
      <w:r w:rsidRPr="00220A6F">
        <w:t>now</w:t>
      </w:r>
      <w:r w:rsidRPr="00220A6F" w:rsidR="00507C8A">
        <w:t xml:space="preserve"> </w:t>
      </w:r>
      <w:r w:rsidRPr="00220A6F">
        <w:t>been</w:t>
      </w:r>
      <w:r w:rsidRPr="00220A6F" w:rsidR="00507C8A">
        <w:t xml:space="preserve"> </w:t>
      </w:r>
      <w:r w:rsidRPr="00220A6F">
        <w:t>extended</w:t>
      </w:r>
      <w:r w:rsidRPr="00220A6F" w:rsidR="00507C8A">
        <w:t xml:space="preserve"> </w:t>
      </w:r>
      <w:r w:rsidRPr="00220A6F">
        <w:t>from</w:t>
      </w:r>
      <w:r w:rsidRPr="00220A6F" w:rsidR="00507C8A">
        <w:t xml:space="preserve"> </w:t>
      </w:r>
      <w:r w:rsidRPr="00220A6F">
        <w:t>7,000</w:t>
      </w:r>
      <w:r w:rsidRPr="00220A6F" w:rsidR="00507C8A">
        <w:t xml:space="preserve"> </w:t>
      </w:r>
      <w:r w:rsidRPr="00220A6F">
        <w:t>to</w:t>
      </w:r>
      <w:r w:rsidRPr="00220A6F" w:rsidR="00507C8A">
        <w:t xml:space="preserve"> </w:t>
      </w:r>
      <w:r w:rsidRPr="00220A6F">
        <w:t>10,000-plus</w:t>
      </w:r>
      <w:r w:rsidRPr="00220A6F" w:rsidR="00507C8A">
        <w:t xml:space="preserve"> </w:t>
      </w:r>
      <w:r w:rsidRPr="00220A6F">
        <w:t>manufacturing</w:t>
      </w:r>
      <w:r w:rsidRPr="00220A6F" w:rsidR="00507C8A">
        <w:t xml:space="preserve"> </w:t>
      </w:r>
      <w:r w:rsidRPr="00220A6F">
        <w:t>businesses.</w:t>
      </w:r>
      <w:r w:rsidRPr="00220A6F" w:rsidR="008A621A">
        <w:t xml:space="preserve"> </w:t>
      </w:r>
      <w:r w:rsidRPr="00220A6F">
        <w:t>These</w:t>
      </w:r>
      <w:r w:rsidRPr="00220A6F" w:rsidR="00507C8A">
        <w:t xml:space="preserve"> </w:t>
      </w:r>
      <w:r w:rsidRPr="00220A6F">
        <w:t>are</w:t>
      </w:r>
      <w:r w:rsidRPr="00220A6F" w:rsidR="00507C8A">
        <w:t xml:space="preserve"> </w:t>
      </w:r>
      <w:r w:rsidRPr="00220A6F">
        <w:t>the</w:t>
      </w:r>
      <w:r w:rsidRPr="00220A6F" w:rsidR="00507C8A">
        <w:t xml:space="preserve"> </w:t>
      </w:r>
      <w:r w:rsidRPr="00220A6F">
        <w:t>sorts</w:t>
      </w:r>
      <w:r w:rsidRPr="00220A6F" w:rsidR="00507C8A">
        <w:t xml:space="preserve"> </w:t>
      </w:r>
      <w:r w:rsidRPr="00220A6F">
        <w:t>of</w:t>
      </w:r>
      <w:r w:rsidRPr="00220A6F" w:rsidR="00507C8A">
        <w:t xml:space="preserve"> </w:t>
      </w:r>
      <w:r w:rsidRPr="00220A6F">
        <w:t>businesses</w:t>
      </w:r>
      <w:r w:rsidRPr="00220A6F" w:rsidR="00507C8A">
        <w:t xml:space="preserve"> </w:t>
      </w:r>
      <w:r w:rsidRPr="00220A6F">
        <w:t>that</w:t>
      </w:r>
      <w:r w:rsidRPr="00220A6F" w:rsidR="00507C8A">
        <w:t xml:space="preserve"> </w:t>
      </w:r>
      <w:r w:rsidRPr="00220A6F">
        <w:t>are</w:t>
      </w:r>
      <w:r w:rsidRPr="00220A6F" w:rsidR="00507C8A">
        <w:t xml:space="preserve"> </w:t>
      </w:r>
      <w:r w:rsidRPr="00220A6F">
        <w:t>getting</w:t>
      </w:r>
      <w:r w:rsidRPr="00220A6F" w:rsidR="00507C8A">
        <w:t xml:space="preserve"> </w:t>
      </w:r>
      <w:r w:rsidRPr="00220A6F">
        <w:t>growth</w:t>
      </w:r>
      <w:r w:rsidRPr="00220A6F" w:rsidR="00507C8A">
        <w:t xml:space="preserve"> </w:t>
      </w:r>
      <w:r w:rsidRPr="00220A6F">
        <w:t>into</w:t>
      </w:r>
      <w:r w:rsidRPr="00220A6F" w:rsidR="00507C8A">
        <w:t xml:space="preserve"> </w:t>
      </w:r>
      <w:r w:rsidRPr="00220A6F">
        <w:t>the</w:t>
      </w:r>
      <w:r w:rsidRPr="00220A6F" w:rsidR="00507C8A">
        <w:t xml:space="preserve"> </w:t>
      </w:r>
      <w:r w:rsidRPr="00220A6F">
        <w:t>economy</w:t>
      </w:r>
      <w:r w:rsidRPr="00220A6F" w:rsidR="00507C8A">
        <w:t xml:space="preserve"> </w:t>
      </w:r>
      <w:r w:rsidRPr="00220A6F">
        <w:t>and</w:t>
      </w:r>
      <w:r w:rsidRPr="00220A6F" w:rsidR="00507C8A">
        <w:t xml:space="preserve"> </w:t>
      </w:r>
      <w:r w:rsidRPr="00220A6F">
        <w:t>will</w:t>
      </w:r>
      <w:r w:rsidRPr="00220A6F" w:rsidR="00507C8A">
        <w:t xml:space="preserve"> </w:t>
      </w:r>
      <w:r w:rsidRPr="00220A6F">
        <w:t>have</w:t>
      </w:r>
      <w:r w:rsidRPr="00220A6F" w:rsidR="00507C8A">
        <w:t xml:space="preserve"> </w:t>
      </w:r>
      <w:r w:rsidRPr="00220A6F">
        <w:t>an</w:t>
      </w:r>
      <w:r w:rsidRPr="00220A6F" w:rsidR="00507C8A">
        <w:t xml:space="preserve"> </w:t>
      </w:r>
      <w:r w:rsidRPr="00220A6F">
        <w:t>impact</w:t>
      </w:r>
      <w:r w:rsidRPr="00220A6F" w:rsidR="00507C8A">
        <w:t xml:space="preserve"> </w:t>
      </w:r>
      <w:r w:rsidRPr="00220A6F">
        <w:t>in</w:t>
      </w:r>
      <w:r w:rsidRPr="00220A6F" w:rsidR="00507C8A">
        <w:t xml:space="preserve"> </w:t>
      </w:r>
      <w:r w:rsidRPr="00220A6F">
        <w:t>supply</w:t>
      </w:r>
      <w:r w:rsidRPr="00220A6F" w:rsidR="00507C8A">
        <w:t xml:space="preserve"> </w:t>
      </w:r>
      <w:r w:rsidRPr="00220A6F">
        <w:t>chains</w:t>
      </w:r>
      <w:r w:rsidRPr="00220A6F" w:rsidR="00507C8A">
        <w:t xml:space="preserve"> </w:t>
      </w:r>
      <w:r w:rsidRPr="00220A6F">
        <w:t>right</w:t>
      </w:r>
      <w:r w:rsidRPr="00220A6F" w:rsidR="00507C8A">
        <w:t xml:space="preserve"> </w:t>
      </w:r>
      <w:r w:rsidRPr="00220A6F">
        <w:t>the</w:t>
      </w:r>
      <w:r w:rsidRPr="00220A6F" w:rsidR="00507C8A">
        <w:t xml:space="preserve"> </w:t>
      </w:r>
      <w:r w:rsidRPr="00220A6F">
        <w:t>way</w:t>
      </w:r>
      <w:r w:rsidRPr="00220A6F" w:rsidR="00507C8A">
        <w:t xml:space="preserve"> </w:t>
      </w:r>
      <w:r w:rsidRPr="00220A6F">
        <w:t>down,</w:t>
      </w:r>
      <w:r w:rsidRPr="00220A6F" w:rsidR="00507C8A">
        <w:t xml:space="preserve"> </w:t>
      </w:r>
      <w:r w:rsidRPr="00220A6F">
        <w:t>deep</w:t>
      </w:r>
      <w:r w:rsidRPr="00220A6F" w:rsidR="00507C8A">
        <w:t xml:space="preserve"> </w:t>
      </w:r>
      <w:r w:rsidRPr="00220A6F">
        <w:t>into</w:t>
      </w:r>
      <w:r w:rsidRPr="00220A6F" w:rsidR="00507C8A">
        <w:t xml:space="preserve"> </w:t>
      </w:r>
      <w:r w:rsidRPr="00220A6F">
        <w:t>communities.</w:t>
      </w:r>
      <w:r w:rsidRPr="00220A6F" w:rsidR="00507C8A">
        <w:t xml:space="preserve"> </w:t>
      </w:r>
    </w:p>
    <w:p w:rsidR="00486C25" w:rsidRPr="00220A6F" w:rsidP="00486C25">
      <w:pPr>
        <w:pStyle w:val="Answer"/>
      </w:pPr>
      <w:r w:rsidRPr="00220A6F">
        <w:t xml:space="preserve">As for the small business plan, </w:t>
      </w:r>
      <w:r w:rsidRPr="00220A6F" w:rsidR="00EB3EBC">
        <w:t>80%</w:t>
      </w:r>
      <w:r w:rsidRPr="00220A6F" w:rsidR="00507C8A">
        <w:t xml:space="preserve"> </w:t>
      </w:r>
      <w:r w:rsidRPr="00220A6F" w:rsidR="00EB3EBC">
        <w:t>of</w:t>
      </w:r>
      <w:r w:rsidRPr="00220A6F" w:rsidR="00507C8A">
        <w:t xml:space="preserve"> </w:t>
      </w:r>
      <w:r w:rsidRPr="00220A6F">
        <w:t xml:space="preserve">it </w:t>
      </w:r>
      <w:r w:rsidRPr="00220A6F" w:rsidR="00EB3EBC">
        <w:t>is</w:t>
      </w:r>
      <w:r w:rsidRPr="00220A6F" w:rsidR="00507C8A">
        <w:t xml:space="preserve"> </w:t>
      </w:r>
      <w:r w:rsidRPr="00220A6F" w:rsidR="00EB3EBC">
        <w:t>on</w:t>
      </w:r>
      <w:r w:rsidRPr="00220A6F" w:rsidR="00507C8A">
        <w:t xml:space="preserve"> </w:t>
      </w:r>
      <w:r w:rsidRPr="00220A6F" w:rsidR="00EB3EBC">
        <w:t>track</w:t>
      </w:r>
      <w:r w:rsidRPr="00220A6F">
        <w:t>;</w:t>
      </w:r>
      <w:r w:rsidRPr="00220A6F" w:rsidR="008A621A">
        <w:t xml:space="preserve"> </w:t>
      </w:r>
      <w:r w:rsidRPr="00220A6F" w:rsidR="00EB3EBC">
        <w:t>50%</w:t>
      </w:r>
      <w:r w:rsidRPr="00220A6F" w:rsidR="00507C8A">
        <w:t xml:space="preserve"> </w:t>
      </w:r>
      <w:r w:rsidRPr="00220A6F" w:rsidR="00EB3EBC">
        <w:t>of</w:t>
      </w:r>
      <w:r w:rsidRPr="00220A6F" w:rsidR="00507C8A">
        <w:t xml:space="preserve"> </w:t>
      </w:r>
      <w:r w:rsidRPr="00220A6F" w:rsidR="00EB3EBC">
        <w:t>it</w:t>
      </w:r>
      <w:r w:rsidRPr="00220A6F" w:rsidR="00507C8A">
        <w:t xml:space="preserve"> </w:t>
      </w:r>
      <w:r w:rsidRPr="00220A6F" w:rsidR="00EB3EBC">
        <w:t>has</w:t>
      </w:r>
      <w:r w:rsidRPr="00220A6F" w:rsidR="00507C8A">
        <w:t xml:space="preserve"> </w:t>
      </w:r>
      <w:r w:rsidRPr="00220A6F" w:rsidR="00EB3EBC">
        <w:t>already</w:t>
      </w:r>
      <w:r w:rsidRPr="00220A6F" w:rsidR="00507C8A">
        <w:t xml:space="preserve"> </w:t>
      </w:r>
      <w:r w:rsidRPr="00220A6F" w:rsidR="00EB3EBC">
        <w:t>been</w:t>
      </w:r>
      <w:r w:rsidRPr="00220A6F" w:rsidR="00507C8A">
        <w:t xml:space="preserve"> </w:t>
      </w:r>
      <w:r w:rsidRPr="00220A6F" w:rsidR="00EB3EBC">
        <w:t>delivered,</w:t>
      </w:r>
      <w:r w:rsidRPr="00220A6F" w:rsidR="00507C8A">
        <w:t xml:space="preserve"> </w:t>
      </w:r>
      <w:r w:rsidRPr="00220A6F" w:rsidR="00EB3EBC">
        <w:t>and</w:t>
      </w:r>
      <w:r w:rsidRPr="00220A6F" w:rsidR="00507C8A">
        <w:t xml:space="preserve"> </w:t>
      </w:r>
      <w:r w:rsidRPr="00220A6F" w:rsidR="00EB3EBC">
        <w:t>that</w:t>
      </w:r>
      <w:r w:rsidRPr="00220A6F" w:rsidR="00507C8A">
        <w:t xml:space="preserve"> </w:t>
      </w:r>
      <w:r w:rsidRPr="00220A6F" w:rsidR="00EB3EBC">
        <w:t>is</w:t>
      </w:r>
      <w:r w:rsidRPr="00220A6F" w:rsidR="00507C8A">
        <w:t xml:space="preserve"> </w:t>
      </w:r>
      <w:r w:rsidRPr="00220A6F" w:rsidR="00EB3EBC">
        <w:t>just</w:t>
      </w:r>
      <w:r w:rsidRPr="00220A6F" w:rsidR="00507C8A">
        <w:t xml:space="preserve"> </w:t>
      </w:r>
      <w:r w:rsidRPr="00220A6F" w:rsidR="00EB3EBC">
        <w:t>in</w:t>
      </w:r>
      <w:r w:rsidRPr="00220A6F" w:rsidR="00507C8A">
        <w:t xml:space="preserve"> </w:t>
      </w:r>
      <w:r w:rsidRPr="00220A6F" w:rsidR="00EB3EBC">
        <w:t>one</w:t>
      </w:r>
      <w:r w:rsidRPr="00220A6F" w:rsidR="00507C8A">
        <w:t xml:space="preserve"> </w:t>
      </w:r>
      <w:r w:rsidRPr="00220A6F" w:rsidR="00EB3EBC">
        <w:t>year.</w:t>
      </w:r>
      <w:r w:rsidRPr="00220A6F" w:rsidR="00507C8A">
        <w:t xml:space="preserve"> </w:t>
      </w:r>
      <w:r w:rsidRPr="00220A6F" w:rsidR="00EB3EBC">
        <w:t>You</w:t>
      </w:r>
      <w:r w:rsidRPr="00220A6F" w:rsidR="00507C8A">
        <w:t xml:space="preserve"> </w:t>
      </w:r>
      <w:r w:rsidRPr="00220A6F" w:rsidR="00EB3EBC">
        <w:t>cannot</w:t>
      </w:r>
      <w:r w:rsidRPr="00220A6F" w:rsidR="00507C8A">
        <w:t xml:space="preserve"> </w:t>
      </w:r>
      <w:r w:rsidRPr="00220A6F" w:rsidR="00EB3EBC">
        <w:t>say</w:t>
      </w:r>
      <w:r w:rsidRPr="00220A6F" w:rsidR="00507C8A">
        <w:t xml:space="preserve"> </w:t>
      </w:r>
      <w:r w:rsidRPr="00220A6F" w:rsidR="00EB3EBC">
        <w:t>that</w:t>
      </w:r>
      <w:r w:rsidRPr="00220A6F" w:rsidR="00507C8A">
        <w:t xml:space="preserve"> </w:t>
      </w:r>
      <w:r w:rsidRPr="00220A6F" w:rsidR="00EB3EBC">
        <w:t>we</w:t>
      </w:r>
      <w:r w:rsidRPr="00220A6F" w:rsidR="00507C8A">
        <w:t xml:space="preserve"> </w:t>
      </w:r>
      <w:r w:rsidRPr="00220A6F" w:rsidR="00EB3EBC">
        <w:t>are</w:t>
      </w:r>
      <w:r w:rsidRPr="00220A6F" w:rsidR="00507C8A">
        <w:t xml:space="preserve"> </w:t>
      </w:r>
      <w:r w:rsidRPr="00220A6F" w:rsidR="00EB3EBC">
        <w:t>resting</w:t>
      </w:r>
      <w:r w:rsidRPr="00220A6F" w:rsidR="00507C8A">
        <w:t xml:space="preserve"> </w:t>
      </w:r>
      <w:r w:rsidRPr="00220A6F" w:rsidR="00EB3EBC">
        <w:t>on</w:t>
      </w:r>
      <w:r w:rsidRPr="00220A6F" w:rsidR="00507C8A">
        <w:t xml:space="preserve"> </w:t>
      </w:r>
      <w:r w:rsidRPr="00220A6F" w:rsidR="00EB3EBC">
        <w:t>our</w:t>
      </w:r>
      <w:r w:rsidRPr="00220A6F" w:rsidR="00507C8A">
        <w:t xml:space="preserve"> </w:t>
      </w:r>
      <w:r w:rsidRPr="00220A6F" w:rsidR="00EB3EBC">
        <w:t>laurels.</w:t>
      </w:r>
    </w:p>
    <w:p w:rsidR="00486C25" w:rsidRPr="00220A6F" w:rsidP="00486C25">
      <w:pPr>
        <w:pStyle w:val="Question"/>
      </w:pPr>
      <w:sdt>
        <w:sdtPr>
          <w:alias w:val="Member"/>
          <w:tag w:val="&lt;Member mnisId='1171' dodsId='30771'&gt;"/>
          <w:id w:val="-625935542"/>
          <w:placeholder>
            <w:docPart w:val="DefaultPlaceholder_-1854013440"/>
          </w:placeholder>
          <w:richText/>
        </w:sdtPr>
        <w:sdtContent>
          <w:r w:rsidRPr="00220A6F">
            <w:rPr>
              <w:b/>
            </w:rPr>
            <w:t>Chair:</w:t>
          </w:r>
        </w:sdtContent>
      </w:sdt>
      <w:r w:rsidRPr="00220A6F" w:rsidR="00507C8A">
        <w:t xml:space="preserve"> </w:t>
      </w:r>
      <w:r w:rsidRPr="00220A6F">
        <w:t>No</w:t>
      </w:r>
      <w:r w:rsidRPr="00220A6F" w:rsidR="00EB3EBC">
        <w:t>,</w:t>
      </w:r>
      <w:r w:rsidRPr="00220A6F" w:rsidR="00507C8A">
        <w:t xml:space="preserve"> </w:t>
      </w:r>
      <w:r w:rsidRPr="00220A6F" w:rsidR="00EB3EBC">
        <w:t>I</w:t>
      </w:r>
      <w:r w:rsidRPr="00220A6F" w:rsidR="00507C8A">
        <w:t xml:space="preserve"> </w:t>
      </w:r>
      <w:r w:rsidRPr="00220A6F" w:rsidR="00EB3EBC">
        <w:t>am</w:t>
      </w:r>
      <w:r w:rsidRPr="00220A6F" w:rsidR="00507C8A">
        <w:t xml:space="preserve"> </w:t>
      </w:r>
      <w:r w:rsidRPr="00220A6F" w:rsidR="00EB3EBC">
        <w:t>saying</w:t>
      </w:r>
      <w:r w:rsidRPr="00220A6F" w:rsidR="00507C8A">
        <w:t xml:space="preserve"> </w:t>
      </w:r>
      <w:r w:rsidRPr="00220A6F" w:rsidR="00EB3EBC">
        <w:t>we</w:t>
      </w:r>
      <w:r w:rsidRPr="00220A6F" w:rsidR="00507C8A">
        <w:t xml:space="preserve"> </w:t>
      </w:r>
      <w:r w:rsidRPr="00220A6F" w:rsidR="00EB3EBC">
        <w:t>have</w:t>
      </w:r>
      <w:r w:rsidRPr="00220A6F" w:rsidR="00507C8A">
        <w:t xml:space="preserve"> </w:t>
      </w:r>
      <w:r w:rsidRPr="00220A6F" w:rsidR="00EB3EBC">
        <w:t>38</w:t>
      </w:r>
      <w:r w:rsidRPr="00220A6F" w:rsidR="00507C8A">
        <w:t xml:space="preserve"> </w:t>
      </w:r>
      <w:r w:rsidRPr="00220A6F" w:rsidR="00EB3EBC">
        <w:t>small</w:t>
      </w:r>
      <w:r w:rsidRPr="00220A6F" w:rsidR="00507C8A">
        <w:t xml:space="preserve"> </w:t>
      </w:r>
      <w:r w:rsidRPr="00220A6F" w:rsidR="00EB3EBC">
        <w:t>businesses</w:t>
      </w:r>
      <w:r w:rsidRPr="00220A6F" w:rsidR="00507C8A">
        <w:t xml:space="preserve"> </w:t>
      </w:r>
      <w:r w:rsidRPr="00220A6F" w:rsidR="00EB3EBC">
        <w:t>going</w:t>
      </w:r>
      <w:r w:rsidRPr="00220A6F" w:rsidR="00507C8A">
        <w:t xml:space="preserve"> </w:t>
      </w:r>
      <w:r w:rsidRPr="00220A6F" w:rsidR="00EB3EBC">
        <w:t>out</w:t>
      </w:r>
      <w:r w:rsidRPr="00220A6F" w:rsidR="00507C8A">
        <w:t xml:space="preserve"> </w:t>
      </w:r>
      <w:r w:rsidRPr="00220A6F" w:rsidR="00EB3EBC">
        <w:t>of</w:t>
      </w:r>
      <w:r w:rsidRPr="00220A6F" w:rsidR="00507C8A">
        <w:t xml:space="preserve"> </w:t>
      </w:r>
      <w:r w:rsidRPr="00220A6F" w:rsidR="00EB3EBC">
        <w:t>business</w:t>
      </w:r>
      <w:r w:rsidRPr="00220A6F" w:rsidR="00507C8A">
        <w:t xml:space="preserve"> </w:t>
      </w:r>
      <w:r w:rsidRPr="00220A6F" w:rsidR="00EB3EBC">
        <w:t>every</w:t>
      </w:r>
      <w:r w:rsidRPr="00220A6F" w:rsidR="00507C8A">
        <w:t xml:space="preserve"> </w:t>
      </w:r>
      <w:r w:rsidRPr="00220A6F" w:rsidR="00EB3EBC">
        <w:t>day.</w:t>
      </w:r>
      <w:r w:rsidRPr="00220A6F" w:rsidR="008A621A">
        <w:t xml:space="preserve"> </w:t>
      </w:r>
      <w:r w:rsidRPr="00220A6F" w:rsidR="00EB3EBC">
        <w:t>That</w:t>
      </w:r>
      <w:r w:rsidRPr="00220A6F" w:rsidR="00507C8A">
        <w:t xml:space="preserve"> </w:t>
      </w:r>
      <w:r w:rsidRPr="00220A6F" w:rsidR="00EB3EBC">
        <w:t>is</w:t>
      </w:r>
      <w:r w:rsidRPr="00220A6F" w:rsidR="00507C8A">
        <w:t xml:space="preserve"> </w:t>
      </w:r>
      <w:r w:rsidRPr="00220A6F" w:rsidR="00EB3EBC">
        <w:t>all</w:t>
      </w:r>
      <w:r w:rsidRPr="00220A6F" w:rsidR="00507C8A">
        <w:t xml:space="preserve"> </w:t>
      </w:r>
      <w:r w:rsidRPr="00220A6F" w:rsidR="00EB3EBC">
        <w:t>I</w:t>
      </w:r>
      <w:r w:rsidRPr="00220A6F" w:rsidR="00507C8A">
        <w:t xml:space="preserve"> </w:t>
      </w:r>
      <w:r w:rsidRPr="00220A6F" w:rsidR="00EB3EBC">
        <w:t>am</w:t>
      </w:r>
      <w:r w:rsidRPr="00220A6F" w:rsidR="00507C8A">
        <w:t xml:space="preserve"> </w:t>
      </w:r>
      <w:r w:rsidRPr="00220A6F" w:rsidR="00EB3EBC">
        <w:t>saying.</w:t>
      </w:r>
      <w:r w:rsidRPr="00220A6F" w:rsidR="008A621A">
        <w:t xml:space="preserve"> </w:t>
      </w:r>
    </w:p>
    <w:p w:rsidR="00486C25" w:rsidRPr="00220A6F" w:rsidP="00486C25">
      <w:pPr>
        <w:pStyle w:val="Answer"/>
      </w:pPr>
      <w:sdt>
        <w:sdtPr>
          <w:alias w:val="Witness"/>
          <w:id w:val="1262725564"/>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rsidR="00EB3EBC">
        <w:t>When</w:t>
      </w:r>
      <w:r w:rsidRPr="00220A6F" w:rsidR="00507C8A">
        <w:t xml:space="preserve"> </w:t>
      </w:r>
      <w:r w:rsidRPr="00220A6F" w:rsidR="00EB3EBC">
        <w:t>it</w:t>
      </w:r>
      <w:r w:rsidRPr="00220A6F" w:rsidR="00507C8A">
        <w:t xml:space="preserve"> </w:t>
      </w:r>
      <w:r w:rsidRPr="00220A6F" w:rsidR="00EB3EBC">
        <w:t>comes</w:t>
      </w:r>
      <w:r w:rsidRPr="00220A6F" w:rsidR="00507C8A">
        <w:t xml:space="preserve"> </w:t>
      </w:r>
      <w:r w:rsidRPr="00220A6F" w:rsidR="00EB3EBC">
        <w:t>to</w:t>
      </w:r>
      <w:r w:rsidRPr="00220A6F" w:rsidR="00507C8A">
        <w:t xml:space="preserve"> </w:t>
      </w:r>
      <w:r w:rsidRPr="00220A6F" w:rsidR="00EB3EBC">
        <w:t>the</w:t>
      </w:r>
      <w:r w:rsidRPr="00220A6F" w:rsidR="00507C8A">
        <w:t xml:space="preserve"> </w:t>
      </w:r>
      <w:r w:rsidRPr="00220A6F" w:rsidR="00EB3EBC">
        <w:t>number</w:t>
      </w:r>
      <w:r w:rsidRPr="00220A6F" w:rsidR="00507C8A">
        <w:t xml:space="preserve"> </w:t>
      </w:r>
      <w:r w:rsidRPr="00220A6F" w:rsidR="00EB3EBC">
        <w:t>of</w:t>
      </w:r>
      <w:r w:rsidRPr="00220A6F" w:rsidR="00507C8A">
        <w:t xml:space="preserve"> </w:t>
      </w:r>
      <w:r w:rsidRPr="00220A6F" w:rsidR="00EB3EBC">
        <w:t>pubs</w:t>
      </w:r>
      <w:r w:rsidRPr="00220A6F" w:rsidR="00507C8A">
        <w:t xml:space="preserve"> </w:t>
      </w:r>
      <w:r w:rsidRPr="00220A6F" w:rsidR="00EB3EBC">
        <w:t>going</w:t>
      </w:r>
      <w:r w:rsidRPr="00220A6F" w:rsidR="00507C8A">
        <w:t xml:space="preserve"> </w:t>
      </w:r>
      <w:r w:rsidRPr="00220A6F" w:rsidR="00EB3EBC">
        <w:t>under—one</w:t>
      </w:r>
      <w:r w:rsidRPr="00220A6F" w:rsidR="00507C8A">
        <w:t xml:space="preserve"> </w:t>
      </w:r>
      <w:r w:rsidRPr="00220A6F" w:rsidR="006950BE">
        <w:t xml:space="preserve">type </w:t>
      </w:r>
      <w:r w:rsidRPr="00220A6F" w:rsidR="00EB3EBC">
        <w:t>of</w:t>
      </w:r>
      <w:r w:rsidRPr="00220A6F" w:rsidR="00507C8A">
        <w:t xml:space="preserve"> </w:t>
      </w:r>
      <w:r w:rsidRPr="00220A6F" w:rsidR="00EB3EBC">
        <w:t>small</w:t>
      </w:r>
      <w:r w:rsidRPr="00220A6F" w:rsidR="00507C8A">
        <w:t xml:space="preserve"> </w:t>
      </w:r>
      <w:r w:rsidRPr="00220A6F" w:rsidR="00EB3EBC">
        <w:t>business—we</w:t>
      </w:r>
      <w:r w:rsidRPr="00220A6F" w:rsidR="00507C8A">
        <w:t xml:space="preserve"> </w:t>
      </w:r>
      <w:r w:rsidRPr="00220A6F" w:rsidR="00EB3EBC">
        <w:t>have</w:t>
      </w:r>
      <w:r w:rsidRPr="00220A6F" w:rsidR="00507C8A">
        <w:t xml:space="preserve"> </w:t>
      </w:r>
      <w:r w:rsidRPr="00220A6F" w:rsidR="00EB3EBC">
        <w:t>slowed</w:t>
      </w:r>
      <w:r w:rsidRPr="00220A6F" w:rsidR="00507C8A">
        <w:t xml:space="preserve"> </w:t>
      </w:r>
      <w:r w:rsidRPr="00220A6F" w:rsidR="00EB3EBC">
        <w:t>th</w:t>
      </w:r>
      <w:r w:rsidR="007F6B64">
        <w:t>e</w:t>
      </w:r>
      <w:r w:rsidRPr="00220A6F" w:rsidR="00507C8A">
        <w:t xml:space="preserve"> </w:t>
      </w:r>
      <w:r w:rsidRPr="00220A6F" w:rsidR="00EB3EBC">
        <w:t>pace,</w:t>
      </w:r>
      <w:r w:rsidRPr="00220A6F" w:rsidR="00507C8A">
        <w:t xml:space="preserve"> </w:t>
      </w:r>
      <w:r w:rsidRPr="00220A6F" w:rsidR="00EB3EBC">
        <w:t>even</w:t>
      </w:r>
      <w:r w:rsidRPr="00220A6F" w:rsidR="00507C8A">
        <w:t xml:space="preserve"> </w:t>
      </w:r>
      <w:r w:rsidRPr="00220A6F" w:rsidR="00EB3EBC">
        <w:t>though</w:t>
      </w:r>
      <w:r w:rsidRPr="00220A6F" w:rsidR="00507C8A">
        <w:t xml:space="preserve"> </w:t>
      </w:r>
      <w:r w:rsidRPr="00220A6F" w:rsidR="00EB3EBC">
        <w:t>I</w:t>
      </w:r>
      <w:r w:rsidRPr="00220A6F" w:rsidR="00507C8A">
        <w:t xml:space="preserve"> </w:t>
      </w:r>
      <w:r w:rsidRPr="00220A6F" w:rsidR="00EB3EBC">
        <w:t>am</w:t>
      </w:r>
      <w:r w:rsidRPr="00220A6F" w:rsidR="00507C8A">
        <w:t xml:space="preserve"> </w:t>
      </w:r>
      <w:r w:rsidRPr="00220A6F" w:rsidR="00EB3EBC">
        <w:t>not</w:t>
      </w:r>
      <w:r w:rsidRPr="00220A6F" w:rsidR="00507C8A">
        <w:t xml:space="preserve"> </w:t>
      </w:r>
      <w:r w:rsidRPr="00220A6F" w:rsidR="00EB3EBC">
        <w:t>saying</w:t>
      </w:r>
      <w:r w:rsidRPr="00220A6F" w:rsidR="00507C8A">
        <w:t xml:space="preserve"> </w:t>
      </w:r>
      <w:r w:rsidRPr="00220A6F" w:rsidR="00EB3EBC">
        <w:t>that</w:t>
      </w:r>
      <w:r w:rsidRPr="00220A6F" w:rsidR="00507C8A">
        <w:t xml:space="preserve"> </w:t>
      </w:r>
      <w:r w:rsidRPr="00220A6F" w:rsidR="00EB3EBC">
        <w:t>slowing</w:t>
      </w:r>
      <w:r w:rsidRPr="00220A6F" w:rsidR="00507C8A">
        <w:t xml:space="preserve"> </w:t>
      </w:r>
      <w:r w:rsidRPr="00220A6F" w:rsidR="00EB3EBC">
        <w:t>the</w:t>
      </w:r>
      <w:r w:rsidRPr="00220A6F" w:rsidR="00507C8A">
        <w:t xml:space="preserve"> </w:t>
      </w:r>
      <w:r w:rsidRPr="00220A6F" w:rsidR="00EB3EBC">
        <w:t>pace</w:t>
      </w:r>
      <w:r w:rsidRPr="00220A6F" w:rsidR="00507C8A">
        <w:t xml:space="preserve"> </w:t>
      </w:r>
      <w:r w:rsidRPr="00220A6F" w:rsidR="00EB3EBC">
        <w:t>is</w:t>
      </w:r>
      <w:r w:rsidRPr="00220A6F" w:rsidR="00507C8A">
        <w:t xml:space="preserve"> </w:t>
      </w:r>
      <w:r w:rsidRPr="00220A6F" w:rsidR="00EB3EBC">
        <w:t>where</w:t>
      </w:r>
      <w:r w:rsidRPr="00220A6F" w:rsidR="00507C8A">
        <w:t xml:space="preserve"> </w:t>
      </w:r>
      <w:r w:rsidRPr="00220A6F" w:rsidR="00EB3EBC">
        <w:t>we</w:t>
      </w:r>
      <w:r w:rsidRPr="00220A6F" w:rsidR="00507C8A">
        <w:t xml:space="preserve"> </w:t>
      </w:r>
      <w:r w:rsidRPr="00220A6F" w:rsidR="00EB3EBC">
        <w:t>need</w:t>
      </w:r>
      <w:r w:rsidRPr="00220A6F" w:rsidR="00507C8A">
        <w:t xml:space="preserve"> </w:t>
      </w:r>
      <w:r w:rsidRPr="00220A6F" w:rsidR="00EB3EBC">
        <w:t>to</w:t>
      </w:r>
      <w:r w:rsidRPr="00220A6F" w:rsidR="00507C8A">
        <w:t xml:space="preserve"> </w:t>
      </w:r>
      <w:r w:rsidRPr="00220A6F" w:rsidR="00EB3EBC">
        <w:t>get</w:t>
      </w:r>
      <w:r w:rsidRPr="00220A6F" w:rsidR="00507C8A">
        <w:t xml:space="preserve"> </w:t>
      </w:r>
      <w:r w:rsidRPr="00220A6F" w:rsidR="00EB3EBC">
        <w:t>to,</w:t>
      </w:r>
      <w:r w:rsidRPr="00220A6F" w:rsidR="00507C8A">
        <w:t xml:space="preserve"> </w:t>
      </w:r>
      <w:r w:rsidRPr="00220A6F" w:rsidR="00EB3EBC">
        <w:t>because</w:t>
      </w:r>
      <w:r w:rsidRPr="00220A6F" w:rsidR="00507C8A">
        <w:t xml:space="preserve"> </w:t>
      </w:r>
      <w:r w:rsidRPr="00220A6F" w:rsidR="00EB3EBC">
        <w:t>we</w:t>
      </w:r>
      <w:r w:rsidRPr="00220A6F" w:rsidR="00507C8A">
        <w:t xml:space="preserve"> </w:t>
      </w:r>
      <w:r w:rsidRPr="00220A6F" w:rsidR="00EB3EBC">
        <w:t>need</w:t>
      </w:r>
      <w:r w:rsidRPr="00220A6F" w:rsidR="00507C8A">
        <w:t xml:space="preserve"> </w:t>
      </w:r>
      <w:r w:rsidRPr="00220A6F" w:rsidR="00EB3EBC">
        <w:t>to</w:t>
      </w:r>
      <w:r w:rsidRPr="00220A6F" w:rsidR="00507C8A">
        <w:t xml:space="preserve"> </w:t>
      </w:r>
      <w:r w:rsidRPr="00220A6F" w:rsidR="00EB3EBC">
        <w:t>stop</w:t>
      </w:r>
      <w:r w:rsidRPr="00220A6F" w:rsidR="00507C8A">
        <w:t xml:space="preserve"> </w:t>
      </w:r>
      <w:r w:rsidRPr="00220A6F" w:rsidR="00EB3EBC">
        <w:t>the</w:t>
      </w:r>
      <w:r w:rsidRPr="00220A6F" w:rsidR="00507C8A">
        <w:t xml:space="preserve"> </w:t>
      </w:r>
      <w:r w:rsidRPr="00220A6F" w:rsidR="00EB3EBC">
        <w:t>pace</w:t>
      </w:r>
      <w:r w:rsidRPr="00220A6F" w:rsidR="006950BE">
        <w:t xml:space="preserve"> in its tracks</w:t>
      </w:r>
      <w:r w:rsidRPr="00220A6F" w:rsidR="00EB3EBC">
        <w:t>.</w:t>
      </w:r>
    </w:p>
    <w:p w:rsidR="00486C25" w:rsidRPr="00220A6F" w:rsidP="00486C25">
      <w:pPr>
        <w:pStyle w:val="Question"/>
      </w:pPr>
      <w:sdt>
        <w:sdtPr>
          <w:alias w:val="Member"/>
          <w:tag w:val="&lt;Member mnisId='1171' dodsId='30771'&gt;"/>
          <w:id w:val="1712534631"/>
          <w:placeholder>
            <w:docPart w:val="DefaultPlaceholder_-1854013440"/>
          </w:placeholder>
          <w:richText/>
        </w:sdtPr>
        <w:sdtContent>
          <w:r w:rsidRPr="00220A6F">
            <w:rPr>
              <w:b/>
            </w:rPr>
            <w:t>Chair:</w:t>
          </w:r>
        </w:sdtContent>
      </w:sdt>
      <w:r w:rsidRPr="00220A6F" w:rsidR="00507C8A">
        <w:t xml:space="preserve"> </w:t>
      </w:r>
      <w:r w:rsidRPr="00220A6F" w:rsidR="00EB3EBC">
        <w:t>You</w:t>
      </w:r>
      <w:r w:rsidRPr="00220A6F" w:rsidR="00507C8A">
        <w:t xml:space="preserve"> </w:t>
      </w:r>
      <w:r w:rsidRPr="00220A6F" w:rsidR="00EB3EBC">
        <w:t>must</w:t>
      </w:r>
      <w:r w:rsidRPr="00220A6F" w:rsidR="00507C8A">
        <w:t xml:space="preserve"> </w:t>
      </w:r>
      <w:r w:rsidRPr="00220A6F" w:rsidR="00EB3EBC">
        <w:t>be</w:t>
      </w:r>
      <w:r w:rsidRPr="00220A6F" w:rsidR="00507C8A">
        <w:t xml:space="preserve"> </w:t>
      </w:r>
      <w:r w:rsidRPr="00220A6F" w:rsidR="00EB3EBC">
        <w:t>frustrated</w:t>
      </w:r>
      <w:r w:rsidRPr="00220A6F" w:rsidR="00507C8A">
        <w:t xml:space="preserve"> </w:t>
      </w:r>
      <w:r w:rsidRPr="00220A6F" w:rsidR="00EB3EBC">
        <w:t>that</w:t>
      </w:r>
      <w:r w:rsidRPr="00220A6F" w:rsidR="00507C8A">
        <w:t xml:space="preserve"> </w:t>
      </w:r>
      <w:r w:rsidRPr="00220A6F" w:rsidR="00EB3EBC">
        <w:t>Government</w:t>
      </w:r>
      <w:r w:rsidRPr="00220A6F" w:rsidR="00507C8A">
        <w:t xml:space="preserve"> </w:t>
      </w:r>
      <w:r w:rsidRPr="00220A6F" w:rsidR="00EB3EBC">
        <w:t>collectively</w:t>
      </w:r>
      <w:r w:rsidRPr="00220A6F" w:rsidR="00507C8A">
        <w:t xml:space="preserve"> </w:t>
      </w:r>
      <w:r w:rsidRPr="00220A6F" w:rsidR="00EB3EBC">
        <w:t>have</w:t>
      </w:r>
      <w:r w:rsidRPr="00220A6F" w:rsidR="00507C8A">
        <w:t xml:space="preserve"> </w:t>
      </w:r>
      <w:r w:rsidRPr="00220A6F" w:rsidR="00EB3EBC">
        <w:t>not</w:t>
      </w:r>
      <w:r w:rsidRPr="00220A6F" w:rsidR="00507C8A">
        <w:t xml:space="preserve"> </w:t>
      </w:r>
      <w:r w:rsidRPr="00220A6F" w:rsidR="00EB3EBC">
        <w:t>yet</w:t>
      </w:r>
      <w:r w:rsidRPr="00220A6F" w:rsidR="00507C8A">
        <w:t xml:space="preserve"> </w:t>
      </w:r>
      <w:r w:rsidRPr="00220A6F" w:rsidR="00EB3EBC">
        <w:t>done</w:t>
      </w:r>
      <w:r w:rsidRPr="00220A6F" w:rsidR="00507C8A">
        <w:t xml:space="preserve"> </w:t>
      </w:r>
      <w:r w:rsidRPr="00220A6F" w:rsidR="00EB3EBC">
        <w:t>enough</w:t>
      </w:r>
      <w:r w:rsidRPr="00220A6F" w:rsidR="00507C8A">
        <w:t xml:space="preserve"> </w:t>
      </w:r>
      <w:r w:rsidRPr="00220A6F" w:rsidR="00EB3EBC">
        <w:t>to</w:t>
      </w:r>
      <w:r w:rsidRPr="00220A6F" w:rsidR="00507C8A">
        <w:t xml:space="preserve"> </w:t>
      </w:r>
      <w:r w:rsidRPr="00220A6F" w:rsidR="00EB3EBC">
        <w:t>ameliorate</w:t>
      </w:r>
      <w:r w:rsidRPr="00220A6F" w:rsidR="00507C8A">
        <w:t xml:space="preserve"> </w:t>
      </w:r>
      <w:r w:rsidRPr="00220A6F" w:rsidR="00EB3EBC">
        <w:t>the</w:t>
      </w:r>
      <w:r w:rsidRPr="00220A6F" w:rsidR="00507C8A">
        <w:t xml:space="preserve"> </w:t>
      </w:r>
      <w:r w:rsidRPr="00220A6F" w:rsidR="00EB3EBC">
        <w:t>cash</w:t>
      </w:r>
      <w:r w:rsidRPr="00220A6F" w:rsidR="00507C8A">
        <w:t xml:space="preserve"> </w:t>
      </w:r>
      <w:r w:rsidRPr="00220A6F" w:rsidR="00EB3EBC">
        <w:t>crunch</w:t>
      </w:r>
      <w:r w:rsidRPr="00220A6F" w:rsidR="00507C8A">
        <w:t xml:space="preserve"> </w:t>
      </w:r>
      <w:r w:rsidRPr="00220A6F" w:rsidR="00EB3EBC">
        <w:t>small</w:t>
      </w:r>
      <w:r w:rsidRPr="00220A6F" w:rsidR="00507C8A">
        <w:t xml:space="preserve"> </w:t>
      </w:r>
      <w:r w:rsidRPr="00220A6F" w:rsidR="00EB3EBC">
        <w:t>business</w:t>
      </w:r>
      <w:r w:rsidRPr="00220A6F" w:rsidR="00507C8A">
        <w:t xml:space="preserve"> </w:t>
      </w:r>
      <w:r w:rsidRPr="00220A6F" w:rsidR="00EB3EBC">
        <w:t>is</w:t>
      </w:r>
      <w:r w:rsidRPr="00220A6F" w:rsidR="00507C8A">
        <w:t xml:space="preserve"> </w:t>
      </w:r>
      <w:r w:rsidRPr="00220A6F" w:rsidR="00EB3EBC">
        <w:t>facing.</w:t>
      </w:r>
    </w:p>
    <w:p w:rsidR="00EB3EBC" w:rsidRPr="00220A6F" w:rsidP="00486C25">
      <w:pPr>
        <w:pStyle w:val="Answer"/>
      </w:pPr>
      <w:sdt>
        <w:sdtPr>
          <w:alias w:val="Witness"/>
          <w:id w:val="1492828239"/>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t>There</w:t>
      </w:r>
      <w:r w:rsidRPr="00220A6F" w:rsidR="00507C8A">
        <w:t xml:space="preserve"> </w:t>
      </w:r>
      <w:r w:rsidRPr="00220A6F">
        <w:t>are</w:t>
      </w:r>
      <w:r w:rsidRPr="00220A6F" w:rsidR="00507C8A">
        <w:t xml:space="preserve"> </w:t>
      </w:r>
      <w:r w:rsidRPr="00220A6F">
        <w:t>other</w:t>
      </w:r>
      <w:r w:rsidRPr="00220A6F" w:rsidR="00507C8A">
        <w:t xml:space="preserve"> </w:t>
      </w:r>
      <w:r w:rsidRPr="00220A6F">
        <w:t>sectors</w:t>
      </w:r>
      <w:r w:rsidRPr="00220A6F" w:rsidR="00507C8A">
        <w:t xml:space="preserve"> </w:t>
      </w:r>
      <w:r w:rsidRPr="00220A6F">
        <w:t>that</w:t>
      </w:r>
      <w:r w:rsidRPr="00220A6F" w:rsidR="00507C8A">
        <w:t xml:space="preserve"> </w:t>
      </w:r>
      <w:r w:rsidR="001438FC">
        <w:t>face</w:t>
      </w:r>
      <w:r w:rsidRPr="00220A6F" w:rsidR="00507C8A">
        <w:t xml:space="preserve"> </w:t>
      </w:r>
      <w:r w:rsidRPr="00220A6F">
        <w:t>specific</w:t>
      </w:r>
      <w:r w:rsidRPr="00220A6F" w:rsidR="00507C8A">
        <w:t xml:space="preserve"> </w:t>
      </w:r>
      <w:r w:rsidRPr="00220A6F">
        <w:t>challenges.</w:t>
      </w:r>
      <w:r w:rsidRPr="00220A6F" w:rsidR="00507C8A">
        <w:t xml:space="preserve"> </w:t>
      </w:r>
      <w:r w:rsidRPr="00220A6F">
        <w:t>I</w:t>
      </w:r>
      <w:r w:rsidRPr="00220A6F" w:rsidR="00507C8A">
        <w:t xml:space="preserve"> </w:t>
      </w:r>
      <w:r w:rsidRPr="00220A6F">
        <w:t>am</w:t>
      </w:r>
      <w:r w:rsidRPr="00220A6F" w:rsidR="00507C8A">
        <w:t xml:space="preserve"> </w:t>
      </w:r>
      <w:r w:rsidRPr="00220A6F">
        <w:t>frustrated</w:t>
      </w:r>
      <w:r w:rsidRPr="00220A6F" w:rsidR="00507C8A">
        <w:t xml:space="preserve"> </w:t>
      </w:r>
      <w:r w:rsidRPr="00220A6F">
        <w:t>that</w:t>
      </w:r>
      <w:r w:rsidRPr="00220A6F" w:rsidR="00507C8A">
        <w:t xml:space="preserve"> </w:t>
      </w:r>
      <w:r w:rsidRPr="00220A6F">
        <w:t>hospitality</w:t>
      </w:r>
      <w:r w:rsidRPr="00220A6F" w:rsidR="00507C8A">
        <w:t xml:space="preserve"> </w:t>
      </w:r>
      <w:r w:rsidRPr="00220A6F">
        <w:t>finds</w:t>
      </w:r>
      <w:r w:rsidRPr="00220A6F" w:rsidR="00507C8A">
        <w:t xml:space="preserve"> </w:t>
      </w:r>
      <w:r w:rsidRPr="00220A6F">
        <w:t>itself</w:t>
      </w:r>
      <w:r w:rsidRPr="00220A6F" w:rsidR="00507C8A">
        <w:t xml:space="preserve"> </w:t>
      </w:r>
      <w:r w:rsidRPr="00220A6F">
        <w:t>in</w:t>
      </w:r>
      <w:r w:rsidRPr="00220A6F" w:rsidR="00507C8A">
        <w:t xml:space="preserve"> </w:t>
      </w:r>
      <w:r w:rsidRPr="00220A6F">
        <w:t>a</w:t>
      </w:r>
      <w:r w:rsidRPr="00220A6F" w:rsidR="00507C8A">
        <w:t xml:space="preserve"> </w:t>
      </w:r>
      <w:r w:rsidRPr="00220A6F">
        <w:t>position</w:t>
      </w:r>
      <w:r w:rsidRPr="00220A6F" w:rsidR="00507C8A">
        <w:t xml:space="preserve"> </w:t>
      </w:r>
      <w:r w:rsidRPr="00220A6F">
        <w:t>where</w:t>
      </w:r>
      <w:r w:rsidRPr="00220A6F" w:rsidR="00507C8A">
        <w:t xml:space="preserve"> </w:t>
      </w:r>
      <w:r w:rsidRPr="00220A6F" w:rsidR="00E81501">
        <w:t xml:space="preserve">it faces </w:t>
      </w:r>
      <w:r w:rsidRPr="00220A6F">
        <w:t>specific</w:t>
      </w:r>
      <w:r w:rsidRPr="00220A6F" w:rsidR="00507C8A">
        <w:t xml:space="preserve"> </w:t>
      </w:r>
      <w:r w:rsidRPr="00220A6F">
        <w:t>challenges.</w:t>
      </w:r>
      <w:r w:rsidRPr="00220A6F" w:rsidR="00507C8A">
        <w:t xml:space="preserve"> </w:t>
      </w:r>
      <w:r w:rsidRPr="00220A6F">
        <w:t>Every</w:t>
      </w:r>
      <w:r w:rsidRPr="00220A6F" w:rsidR="00507C8A">
        <w:t xml:space="preserve"> </w:t>
      </w:r>
      <w:r w:rsidRPr="00220A6F">
        <w:t>day</w:t>
      </w:r>
      <w:r w:rsidRPr="00220A6F" w:rsidR="00507C8A">
        <w:t xml:space="preserve"> </w:t>
      </w:r>
      <w:r w:rsidRPr="00220A6F">
        <w:t>you</w:t>
      </w:r>
      <w:r w:rsidRPr="00220A6F" w:rsidR="00507C8A">
        <w:t xml:space="preserve"> </w:t>
      </w:r>
      <w:r w:rsidRPr="00220A6F">
        <w:t>turn</w:t>
      </w:r>
      <w:r w:rsidRPr="00220A6F" w:rsidR="00507C8A">
        <w:t xml:space="preserve"> </w:t>
      </w:r>
      <w:r w:rsidRPr="00220A6F">
        <w:t>on</w:t>
      </w:r>
      <w:r w:rsidRPr="00220A6F" w:rsidR="00507C8A">
        <w:t xml:space="preserve"> </w:t>
      </w:r>
      <w:r w:rsidRPr="00220A6F">
        <w:t>the</w:t>
      </w:r>
      <w:r w:rsidRPr="00220A6F" w:rsidR="00507C8A">
        <w:t xml:space="preserve"> </w:t>
      </w:r>
      <w:r w:rsidRPr="00220A6F">
        <w:t>news</w:t>
      </w:r>
      <w:r w:rsidRPr="00220A6F" w:rsidR="00507C8A">
        <w:t xml:space="preserve"> </w:t>
      </w:r>
      <w:r w:rsidRPr="00220A6F">
        <w:t>in</w:t>
      </w:r>
      <w:r w:rsidRPr="00220A6F" w:rsidR="00507C8A">
        <w:t xml:space="preserve"> </w:t>
      </w:r>
      <w:r w:rsidRPr="00220A6F">
        <w:t>the</w:t>
      </w:r>
      <w:r w:rsidRPr="00220A6F" w:rsidR="00507C8A">
        <w:t xml:space="preserve"> </w:t>
      </w:r>
      <w:r w:rsidRPr="00220A6F">
        <w:t>morning</w:t>
      </w:r>
      <w:r w:rsidRPr="00220A6F" w:rsidR="00507C8A">
        <w:t xml:space="preserve"> </w:t>
      </w:r>
      <w:r w:rsidRPr="00220A6F">
        <w:t>and</w:t>
      </w:r>
      <w:r w:rsidRPr="00220A6F" w:rsidR="00507C8A">
        <w:t xml:space="preserve"> </w:t>
      </w:r>
      <w:r w:rsidRPr="00220A6F">
        <w:t>hear</w:t>
      </w:r>
      <w:r w:rsidRPr="00220A6F" w:rsidR="00507C8A">
        <w:t xml:space="preserve"> </w:t>
      </w:r>
      <w:r w:rsidR="00E81501">
        <w:t xml:space="preserve">about </w:t>
      </w:r>
      <w:r w:rsidRPr="00220A6F">
        <w:t>another</w:t>
      </w:r>
      <w:r w:rsidRPr="00220A6F" w:rsidR="00507C8A">
        <w:t xml:space="preserve"> </w:t>
      </w:r>
      <w:r w:rsidRPr="00220A6F">
        <w:t>sector,</w:t>
      </w:r>
      <w:r w:rsidRPr="00220A6F" w:rsidR="00507C8A">
        <w:t xml:space="preserve"> </w:t>
      </w:r>
      <w:r w:rsidRPr="00220A6F">
        <w:t>whether</w:t>
      </w:r>
      <w:r w:rsidRPr="00220A6F" w:rsidR="00507C8A">
        <w:t xml:space="preserve"> </w:t>
      </w:r>
      <w:r w:rsidRPr="00220A6F">
        <w:t>it</w:t>
      </w:r>
      <w:r w:rsidRPr="00220A6F" w:rsidR="00507C8A">
        <w:t xml:space="preserve"> </w:t>
      </w:r>
      <w:r w:rsidRPr="00220A6F">
        <w:t>be</w:t>
      </w:r>
      <w:r w:rsidRPr="00220A6F" w:rsidR="00507C8A">
        <w:t xml:space="preserve"> </w:t>
      </w:r>
      <w:r w:rsidRPr="00220A6F">
        <w:t>defence</w:t>
      </w:r>
      <w:r w:rsidRPr="00220A6F" w:rsidR="00507C8A">
        <w:t xml:space="preserve"> </w:t>
      </w:r>
      <w:r w:rsidRPr="00220A6F">
        <w:t>or</w:t>
      </w:r>
      <w:r w:rsidRPr="00220A6F" w:rsidR="00507C8A">
        <w:t xml:space="preserve"> </w:t>
      </w:r>
      <w:r w:rsidRPr="00220A6F">
        <w:t>universities</w:t>
      </w:r>
      <w:r w:rsidRPr="00220A6F" w:rsidR="00507C8A">
        <w:t xml:space="preserve"> </w:t>
      </w:r>
      <w:r w:rsidRPr="00220A6F">
        <w:t>and</w:t>
      </w:r>
      <w:r w:rsidRPr="00220A6F" w:rsidR="00507C8A">
        <w:t xml:space="preserve"> </w:t>
      </w:r>
      <w:r w:rsidRPr="00220A6F">
        <w:t>student</w:t>
      </w:r>
      <w:r w:rsidRPr="00220A6F" w:rsidR="00507C8A">
        <w:t xml:space="preserve"> </w:t>
      </w:r>
      <w:r w:rsidRPr="00220A6F">
        <w:t>fees</w:t>
      </w:r>
      <w:r w:rsidR="00544B9F">
        <w:t>, facing issues</w:t>
      </w:r>
      <w:r w:rsidRPr="00220A6F" w:rsidR="00507C8A">
        <w:t xml:space="preserve"> </w:t>
      </w:r>
      <w:r w:rsidRPr="00220A6F">
        <w:t>because</w:t>
      </w:r>
      <w:r w:rsidRPr="00220A6F" w:rsidR="00507C8A">
        <w:t xml:space="preserve"> </w:t>
      </w:r>
      <w:r w:rsidRPr="00220A6F">
        <w:t>of</w:t>
      </w:r>
      <w:r w:rsidRPr="00220A6F" w:rsidR="00507C8A">
        <w:t xml:space="preserve"> </w:t>
      </w:r>
      <w:r w:rsidRPr="00220A6F">
        <w:t>the</w:t>
      </w:r>
      <w:r w:rsidRPr="00220A6F" w:rsidR="00507C8A">
        <w:t xml:space="preserve"> </w:t>
      </w:r>
      <w:r w:rsidRPr="00220A6F">
        <w:t>inheritance</w:t>
      </w:r>
      <w:r w:rsidRPr="00220A6F" w:rsidR="00507C8A">
        <w:t xml:space="preserve"> </w:t>
      </w:r>
      <w:r w:rsidRPr="00220A6F">
        <w:t>that</w:t>
      </w:r>
      <w:r w:rsidRPr="00220A6F" w:rsidR="00507C8A">
        <w:t xml:space="preserve"> </w:t>
      </w:r>
      <w:r w:rsidRPr="00220A6F">
        <w:t>we</w:t>
      </w:r>
      <w:r w:rsidRPr="00220A6F" w:rsidR="00507C8A">
        <w:t xml:space="preserve"> </w:t>
      </w:r>
      <w:r w:rsidRPr="00220A6F">
        <w:t>had</w:t>
      </w:r>
      <w:r w:rsidRPr="00220A6F" w:rsidR="00507C8A">
        <w:t xml:space="preserve"> </w:t>
      </w:r>
      <w:r w:rsidRPr="00220A6F">
        <w:t>and</w:t>
      </w:r>
      <w:r w:rsidRPr="00220A6F" w:rsidR="00507C8A">
        <w:t xml:space="preserve"> </w:t>
      </w:r>
      <w:r w:rsidRPr="00220A6F">
        <w:t>the</w:t>
      </w:r>
      <w:r w:rsidRPr="00220A6F" w:rsidR="00507C8A">
        <w:t xml:space="preserve"> </w:t>
      </w:r>
      <w:r w:rsidRPr="00220A6F">
        <w:t>fact</w:t>
      </w:r>
      <w:r w:rsidRPr="00220A6F" w:rsidR="00507C8A">
        <w:t xml:space="preserve"> </w:t>
      </w:r>
      <w:r w:rsidRPr="00220A6F">
        <w:t>that</w:t>
      </w:r>
      <w:r w:rsidRPr="00220A6F" w:rsidR="00507C8A">
        <w:t xml:space="preserve"> </w:t>
      </w:r>
      <w:r w:rsidRPr="00220A6F">
        <w:t>we</w:t>
      </w:r>
      <w:r w:rsidRPr="00220A6F" w:rsidR="00507C8A">
        <w:t xml:space="preserve"> </w:t>
      </w:r>
      <w:r w:rsidRPr="00220A6F">
        <w:t>had</w:t>
      </w:r>
      <w:r w:rsidRPr="00220A6F" w:rsidR="00507C8A">
        <w:t xml:space="preserve"> </w:t>
      </w:r>
      <w:r w:rsidRPr="00220A6F">
        <w:t>10</w:t>
      </w:r>
      <w:r w:rsidRPr="00220A6F" w:rsidR="00507C8A">
        <w:t xml:space="preserve"> </w:t>
      </w:r>
      <w:r w:rsidRPr="00220A6F">
        <w:t>years</w:t>
      </w:r>
      <w:r w:rsidRPr="00220A6F" w:rsidR="00507C8A">
        <w:t xml:space="preserve"> </w:t>
      </w:r>
      <w:r w:rsidRPr="00220A6F">
        <w:t>with</w:t>
      </w:r>
      <w:r w:rsidRPr="00220A6F" w:rsidR="00507C8A">
        <w:t xml:space="preserve"> </w:t>
      </w:r>
      <w:r w:rsidRPr="00220A6F">
        <w:t>no</w:t>
      </w:r>
      <w:r w:rsidRPr="00220A6F" w:rsidR="00507C8A">
        <w:t xml:space="preserve"> </w:t>
      </w:r>
      <w:r w:rsidRPr="00220A6F">
        <w:t>growth</w:t>
      </w:r>
      <w:r w:rsidRPr="00220A6F" w:rsidR="00507C8A">
        <w:t xml:space="preserve"> </w:t>
      </w:r>
      <w:r w:rsidRPr="00220A6F">
        <w:t>in</w:t>
      </w:r>
      <w:r w:rsidRPr="00220A6F" w:rsidR="00507C8A">
        <w:t xml:space="preserve"> </w:t>
      </w:r>
      <w:r w:rsidRPr="00220A6F">
        <w:t>the</w:t>
      </w:r>
      <w:r w:rsidRPr="00220A6F" w:rsidR="00507C8A">
        <w:t xml:space="preserve"> </w:t>
      </w:r>
      <w:r w:rsidRPr="00220A6F">
        <w:t>economy</w:t>
      </w:r>
      <w:r w:rsidRPr="00220A6F" w:rsidR="00507C8A">
        <w:t xml:space="preserve"> </w:t>
      </w:r>
      <w:r w:rsidRPr="00220A6F">
        <w:t>and</w:t>
      </w:r>
      <w:r w:rsidRPr="00220A6F" w:rsidR="00507C8A">
        <w:t xml:space="preserve"> </w:t>
      </w:r>
      <w:r w:rsidRPr="00220A6F">
        <w:t>a</w:t>
      </w:r>
      <w:r w:rsidRPr="00220A6F" w:rsidR="00507C8A">
        <w:t xml:space="preserve"> </w:t>
      </w:r>
      <w:r w:rsidRPr="00220A6F">
        <w:t>lack</w:t>
      </w:r>
      <w:r w:rsidRPr="00220A6F" w:rsidR="00507C8A">
        <w:t xml:space="preserve"> </w:t>
      </w:r>
      <w:r w:rsidRPr="00220A6F">
        <w:t>of</w:t>
      </w:r>
      <w:r w:rsidRPr="00220A6F" w:rsidR="00507C8A">
        <w:t xml:space="preserve"> </w:t>
      </w:r>
      <w:r w:rsidRPr="00220A6F">
        <w:t>investment</w:t>
      </w:r>
      <w:r w:rsidRPr="00220A6F" w:rsidR="00507C8A">
        <w:t xml:space="preserve"> </w:t>
      </w:r>
      <w:r w:rsidRPr="00220A6F">
        <w:t>from</w:t>
      </w:r>
      <w:r w:rsidRPr="00220A6F" w:rsidR="00507C8A">
        <w:t xml:space="preserve"> </w:t>
      </w:r>
      <w:r w:rsidRPr="00220A6F">
        <w:t>private</w:t>
      </w:r>
      <w:r w:rsidRPr="00220A6F" w:rsidR="00507C8A">
        <w:t xml:space="preserve"> </w:t>
      </w:r>
      <w:r w:rsidRPr="00220A6F">
        <w:t>capital</w:t>
      </w:r>
      <w:r w:rsidRPr="00220A6F" w:rsidR="00507C8A">
        <w:t xml:space="preserve"> </w:t>
      </w:r>
      <w:r w:rsidRPr="00220A6F">
        <w:t>into</w:t>
      </w:r>
      <w:r w:rsidRPr="00220A6F" w:rsidR="00507C8A">
        <w:t xml:space="preserve"> </w:t>
      </w:r>
      <w:r w:rsidRPr="00220A6F">
        <w:t>the</w:t>
      </w:r>
      <w:r w:rsidRPr="00220A6F" w:rsidR="00507C8A">
        <w:t xml:space="preserve"> </w:t>
      </w:r>
      <w:r w:rsidRPr="00220A6F">
        <w:t>economy.</w:t>
      </w:r>
      <w:r w:rsidRPr="00220A6F" w:rsidR="008A621A">
        <w:t xml:space="preserve"> </w:t>
      </w:r>
      <w:r w:rsidRPr="00220A6F">
        <w:t>There</w:t>
      </w:r>
      <w:r w:rsidRPr="00220A6F" w:rsidR="00507C8A">
        <w:t xml:space="preserve"> </w:t>
      </w:r>
      <w:r w:rsidRPr="00220A6F">
        <w:t>is</w:t>
      </w:r>
      <w:r w:rsidRPr="00220A6F" w:rsidR="00507C8A">
        <w:t xml:space="preserve"> </w:t>
      </w:r>
      <w:r w:rsidRPr="00220A6F">
        <w:t>a</w:t>
      </w:r>
      <w:r w:rsidRPr="00220A6F" w:rsidR="00507C8A">
        <w:t xml:space="preserve"> </w:t>
      </w:r>
      <w:r w:rsidRPr="00220A6F">
        <w:t>backlog</w:t>
      </w:r>
      <w:r w:rsidRPr="00220A6F" w:rsidR="00507C8A">
        <w:t xml:space="preserve"> </w:t>
      </w:r>
      <w:r w:rsidRPr="00220A6F">
        <w:t>and</w:t>
      </w:r>
      <w:r w:rsidRPr="00220A6F" w:rsidR="00507C8A">
        <w:t xml:space="preserve"> </w:t>
      </w:r>
      <w:r w:rsidRPr="00220A6F">
        <w:t>an</w:t>
      </w:r>
      <w:r w:rsidRPr="00220A6F" w:rsidR="00507C8A">
        <w:t xml:space="preserve"> </w:t>
      </w:r>
      <w:r w:rsidRPr="00220A6F">
        <w:t>enormous</w:t>
      </w:r>
      <w:r w:rsidRPr="00220A6F" w:rsidR="00507C8A">
        <w:t xml:space="preserve"> </w:t>
      </w:r>
      <w:r w:rsidRPr="00220A6F">
        <w:t>set</w:t>
      </w:r>
      <w:r w:rsidRPr="00220A6F" w:rsidR="00507C8A">
        <w:t xml:space="preserve"> </w:t>
      </w:r>
      <w:r w:rsidRPr="00220A6F">
        <w:t>of</w:t>
      </w:r>
      <w:r w:rsidRPr="00220A6F" w:rsidR="00507C8A">
        <w:t xml:space="preserve"> </w:t>
      </w:r>
      <w:r w:rsidRPr="00220A6F">
        <w:t>challenges</w:t>
      </w:r>
      <w:r w:rsidRPr="00220A6F" w:rsidR="00507C8A">
        <w:t xml:space="preserve"> </w:t>
      </w:r>
      <w:r w:rsidRPr="00220A6F">
        <w:t>right</w:t>
      </w:r>
      <w:r w:rsidRPr="00220A6F" w:rsidR="00507C8A">
        <w:t xml:space="preserve"> </w:t>
      </w:r>
      <w:r w:rsidRPr="00220A6F">
        <w:t>across</w:t>
      </w:r>
      <w:r w:rsidRPr="00220A6F" w:rsidR="00507C8A">
        <w:t xml:space="preserve"> </w:t>
      </w:r>
      <w:r w:rsidRPr="00220A6F">
        <w:t>the</w:t>
      </w:r>
      <w:r w:rsidRPr="00220A6F" w:rsidR="00507C8A">
        <w:t xml:space="preserve"> </w:t>
      </w:r>
      <w:r w:rsidRPr="00220A6F">
        <w:t>board.</w:t>
      </w:r>
    </w:p>
    <w:p w:rsidR="001D1C5B" w:rsidP="00486C25">
      <w:pPr>
        <w:pStyle w:val="Answer"/>
      </w:pPr>
      <w:r w:rsidRPr="00220A6F">
        <w:t>We</w:t>
      </w:r>
      <w:r w:rsidRPr="00220A6F" w:rsidR="00507C8A">
        <w:t xml:space="preserve"> </w:t>
      </w:r>
      <w:r w:rsidRPr="00220A6F">
        <w:t>have</w:t>
      </w:r>
      <w:r w:rsidRPr="00220A6F" w:rsidR="00507C8A">
        <w:t xml:space="preserve"> </w:t>
      </w:r>
      <w:r w:rsidRPr="00220A6F">
        <w:t>been</w:t>
      </w:r>
      <w:r w:rsidRPr="00220A6F" w:rsidR="00507C8A">
        <w:t xml:space="preserve"> </w:t>
      </w:r>
      <w:r w:rsidRPr="00220A6F">
        <w:t>in</w:t>
      </w:r>
      <w:r w:rsidRPr="00220A6F" w:rsidR="00507C8A">
        <w:t xml:space="preserve"> </w:t>
      </w:r>
      <w:r w:rsidRPr="00220A6F" w:rsidR="00082178">
        <w:t xml:space="preserve">government </w:t>
      </w:r>
      <w:r w:rsidRPr="00220A6F">
        <w:t>less</w:t>
      </w:r>
      <w:r w:rsidRPr="00220A6F" w:rsidR="00507C8A">
        <w:t xml:space="preserve"> </w:t>
      </w:r>
      <w:r w:rsidRPr="00220A6F">
        <w:t>than</w:t>
      </w:r>
      <w:r w:rsidRPr="00220A6F" w:rsidR="00507C8A">
        <w:t xml:space="preserve"> </w:t>
      </w:r>
      <w:r w:rsidRPr="00220A6F">
        <w:t>two</w:t>
      </w:r>
      <w:r w:rsidRPr="00220A6F" w:rsidR="00507C8A">
        <w:t xml:space="preserve"> </w:t>
      </w:r>
      <w:r w:rsidRPr="00220A6F">
        <w:t>years</w:t>
      </w:r>
      <w:r w:rsidRPr="00220A6F" w:rsidR="00507C8A">
        <w:t xml:space="preserve"> </w:t>
      </w:r>
      <w:r w:rsidRPr="00220A6F">
        <w:t>and</w:t>
      </w:r>
      <w:r w:rsidRPr="00220A6F" w:rsidR="00507C8A">
        <w:t xml:space="preserve"> </w:t>
      </w:r>
      <w:r w:rsidRPr="00220A6F">
        <w:t>already</w:t>
      </w:r>
      <w:r w:rsidRPr="00220A6F" w:rsidR="00507C8A">
        <w:t xml:space="preserve"> </w:t>
      </w:r>
      <w:r w:rsidRPr="00220A6F">
        <w:t>you</w:t>
      </w:r>
      <w:r w:rsidRPr="00220A6F" w:rsidR="00507C8A">
        <w:t xml:space="preserve"> </w:t>
      </w:r>
      <w:r w:rsidRPr="00220A6F">
        <w:t>see</w:t>
      </w:r>
      <w:r w:rsidRPr="00220A6F" w:rsidR="00507C8A">
        <w:t xml:space="preserve"> </w:t>
      </w:r>
      <w:r w:rsidRPr="00220A6F">
        <w:t>us</w:t>
      </w:r>
      <w:r w:rsidRPr="00220A6F" w:rsidR="00507C8A">
        <w:t xml:space="preserve"> </w:t>
      </w:r>
      <w:r w:rsidRPr="00220A6F">
        <w:t>laying</w:t>
      </w:r>
      <w:r w:rsidRPr="00220A6F" w:rsidR="00507C8A">
        <w:t xml:space="preserve"> </w:t>
      </w:r>
      <w:r w:rsidRPr="00220A6F">
        <w:t>the</w:t>
      </w:r>
      <w:r w:rsidRPr="00220A6F" w:rsidR="00507C8A">
        <w:t xml:space="preserve"> </w:t>
      </w:r>
      <w:r w:rsidRPr="00220A6F">
        <w:t>foundations</w:t>
      </w:r>
      <w:r w:rsidRPr="00220A6F" w:rsidR="00507C8A">
        <w:t xml:space="preserve"> </w:t>
      </w:r>
      <w:r w:rsidRPr="00220A6F">
        <w:t>for</w:t>
      </w:r>
      <w:r w:rsidRPr="00220A6F" w:rsidR="00507C8A">
        <w:t xml:space="preserve"> </w:t>
      </w:r>
      <w:r w:rsidRPr="00220A6F">
        <w:t>economic</w:t>
      </w:r>
      <w:r w:rsidRPr="00220A6F" w:rsidR="00507C8A">
        <w:t xml:space="preserve"> </w:t>
      </w:r>
      <w:r w:rsidRPr="00220A6F">
        <w:t>growth</w:t>
      </w:r>
      <w:r w:rsidRPr="00220A6F" w:rsidR="00507C8A">
        <w:t xml:space="preserve"> </w:t>
      </w:r>
      <w:r w:rsidRPr="00220A6F">
        <w:t>but</w:t>
      </w:r>
      <w:r w:rsidRPr="00220A6F" w:rsidR="00507C8A">
        <w:t xml:space="preserve"> </w:t>
      </w:r>
      <w:r w:rsidRPr="00220A6F">
        <w:t>also</w:t>
      </w:r>
      <w:r w:rsidRPr="00220A6F" w:rsidR="00507C8A">
        <w:t xml:space="preserve"> </w:t>
      </w:r>
      <w:r w:rsidRPr="00220A6F">
        <w:t>the</w:t>
      </w:r>
      <w:r w:rsidRPr="00220A6F" w:rsidR="00507C8A">
        <w:t xml:space="preserve"> </w:t>
      </w:r>
      <w:r w:rsidRPr="00220A6F">
        <w:t>kinds</w:t>
      </w:r>
      <w:r w:rsidRPr="00220A6F" w:rsidR="00507C8A">
        <w:t xml:space="preserve"> </w:t>
      </w:r>
      <w:r w:rsidRPr="00220A6F">
        <w:t>of</w:t>
      </w:r>
      <w:r w:rsidRPr="00220A6F" w:rsidR="00507C8A">
        <w:t xml:space="preserve"> </w:t>
      </w:r>
      <w:r w:rsidRPr="00220A6F">
        <w:t>interventions</w:t>
      </w:r>
      <w:r w:rsidRPr="00220A6F" w:rsidR="00507C8A">
        <w:t xml:space="preserve"> </w:t>
      </w:r>
      <w:r w:rsidRPr="00220A6F">
        <w:t>that</w:t>
      </w:r>
      <w:r w:rsidRPr="00220A6F" w:rsidR="00507C8A">
        <w:t xml:space="preserve"> </w:t>
      </w:r>
      <w:r w:rsidRPr="00220A6F">
        <w:t>we</w:t>
      </w:r>
      <w:r w:rsidRPr="00220A6F" w:rsidR="00507C8A">
        <w:t xml:space="preserve"> </w:t>
      </w:r>
      <w:r w:rsidRPr="00220A6F">
        <w:t>can</w:t>
      </w:r>
      <w:r w:rsidRPr="00220A6F" w:rsidR="00507C8A">
        <w:t xml:space="preserve"> </w:t>
      </w:r>
      <w:r w:rsidRPr="00220A6F">
        <w:t>make</w:t>
      </w:r>
      <w:r w:rsidRPr="00220A6F" w:rsidR="00507C8A">
        <w:t xml:space="preserve"> </w:t>
      </w:r>
      <w:r w:rsidRPr="00220A6F">
        <w:t>on</w:t>
      </w:r>
      <w:r w:rsidRPr="00220A6F" w:rsidR="00507C8A">
        <w:t xml:space="preserve"> </w:t>
      </w:r>
      <w:r w:rsidRPr="00220A6F">
        <w:t>the</w:t>
      </w:r>
      <w:r w:rsidRPr="00220A6F" w:rsidR="00507C8A">
        <w:t xml:space="preserve"> </w:t>
      </w:r>
      <w:r w:rsidRPr="00220A6F">
        <w:t>back</w:t>
      </w:r>
      <w:r w:rsidRPr="00220A6F" w:rsidR="00507C8A">
        <w:t xml:space="preserve"> </w:t>
      </w:r>
      <w:r w:rsidRPr="00220A6F">
        <w:t>of</w:t>
      </w:r>
      <w:r w:rsidRPr="00220A6F" w:rsidR="00507C8A">
        <w:t xml:space="preserve"> </w:t>
      </w:r>
      <w:r w:rsidRPr="00220A6F">
        <w:t>getting</w:t>
      </w:r>
      <w:r w:rsidRPr="00220A6F" w:rsidR="00507C8A">
        <w:t xml:space="preserve"> </w:t>
      </w:r>
      <w:r w:rsidRPr="00220A6F">
        <w:t>that</w:t>
      </w:r>
      <w:r w:rsidRPr="00220A6F" w:rsidR="00507C8A">
        <w:t xml:space="preserve"> </w:t>
      </w:r>
      <w:r w:rsidRPr="00220A6F">
        <w:t>growth.</w:t>
      </w:r>
      <w:r w:rsidRPr="00220A6F" w:rsidR="008A621A">
        <w:t xml:space="preserve"> </w:t>
      </w:r>
      <w:r w:rsidRPr="00220A6F">
        <w:t>That</w:t>
      </w:r>
      <w:r w:rsidRPr="00220A6F" w:rsidR="00507C8A">
        <w:t xml:space="preserve"> </w:t>
      </w:r>
      <w:r w:rsidRPr="00220A6F">
        <w:t>is</w:t>
      </w:r>
      <w:r w:rsidRPr="00220A6F" w:rsidR="00507C8A">
        <w:t xml:space="preserve"> </w:t>
      </w:r>
      <w:r w:rsidRPr="00220A6F">
        <w:t>why</w:t>
      </w:r>
      <w:r w:rsidRPr="00220A6F" w:rsidR="00507C8A">
        <w:t xml:space="preserve"> </w:t>
      </w:r>
      <w:r w:rsidRPr="00220A6F">
        <w:t>we</w:t>
      </w:r>
      <w:r w:rsidRPr="00220A6F" w:rsidR="00507C8A">
        <w:t xml:space="preserve"> </w:t>
      </w:r>
      <w:r w:rsidRPr="00220A6F">
        <w:t>can</w:t>
      </w:r>
      <w:r w:rsidRPr="00220A6F" w:rsidR="00507C8A">
        <w:t xml:space="preserve"> </w:t>
      </w:r>
      <w:r w:rsidRPr="00220A6F">
        <w:t>do</w:t>
      </w:r>
      <w:r w:rsidRPr="00220A6F" w:rsidR="00507C8A">
        <w:t xml:space="preserve"> </w:t>
      </w:r>
      <w:r w:rsidRPr="00220A6F">
        <w:t>the</w:t>
      </w:r>
      <w:r w:rsidRPr="00220A6F" w:rsidR="00507C8A">
        <w:t xml:space="preserve"> </w:t>
      </w:r>
      <w:r w:rsidRPr="00220A6F">
        <w:t>supercharger</w:t>
      </w:r>
      <w:r w:rsidRPr="00220A6F" w:rsidR="00507C8A">
        <w:t xml:space="preserve"> </w:t>
      </w:r>
      <w:r w:rsidRPr="00220A6F">
        <w:t>and</w:t>
      </w:r>
      <w:r w:rsidRPr="00220A6F" w:rsidR="00507C8A">
        <w:t xml:space="preserve"> </w:t>
      </w:r>
      <w:r w:rsidRPr="00220A6F">
        <w:t>BICS.</w:t>
      </w:r>
      <w:r w:rsidRPr="00220A6F" w:rsidR="008A621A">
        <w:t xml:space="preserve"> </w:t>
      </w:r>
      <w:r w:rsidRPr="00220A6F">
        <w:t>That</w:t>
      </w:r>
      <w:r w:rsidRPr="00220A6F" w:rsidR="00507C8A">
        <w:t xml:space="preserve"> </w:t>
      </w:r>
      <w:r w:rsidRPr="00220A6F">
        <w:t>is</w:t>
      </w:r>
      <w:r w:rsidRPr="00220A6F" w:rsidR="00507C8A">
        <w:t xml:space="preserve"> </w:t>
      </w:r>
      <w:r w:rsidRPr="00220A6F">
        <w:t>why</w:t>
      </w:r>
      <w:r w:rsidRPr="00220A6F" w:rsidR="00507C8A">
        <w:t xml:space="preserve"> </w:t>
      </w:r>
      <w:r w:rsidRPr="00220A6F">
        <w:t>we</w:t>
      </w:r>
      <w:r w:rsidRPr="00220A6F" w:rsidR="00507C8A">
        <w:t xml:space="preserve"> </w:t>
      </w:r>
      <w:r w:rsidRPr="00220A6F">
        <w:t>can</w:t>
      </w:r>
      <w:r w:rsidRPr="00220A6F" w:rsidR="00507C8A">
        <w:t xml:space="preserve"> </w:t>
      </w:r>
      <w:r w:rsidRPr="00220A6F">
        <w:t>do</w:t>
      </w:r>
      <w:r w:rsidRPr="00220A6F" w:rsidR="00507C8A">
        <w:t xml:space="preserve"> </w:t>
      </w:r>
      <w:r w:rsidRPr="00220A6F">
        <w:t>some</w:t>
      </w:r>
      <w:r w:rsidRPr="00220A6F" w:rsidR="00507C8A">
        <w:t xml:space="preserve"> </w:t>
      </w:r>
      <w:r w:rsidRPr="00220A6F">
        <w:t>of</w:t>
      </w:r>
      <w:r w:rsidRPr="00220A6F" w:rsidR="00507C8A">
        <w:t xml:space="preserve"> </w:t>
      </w:r>
      <w:r w:rsidRPr="00220A6F">
        <w:t>the</w:t>
      </w:r>
      <w:r w:rsidRPr="00220A6F" w:rsidR="00507C8A">
        <w:t xml:space="preserve"> </w:t>
      </w:r>
      <w:r w:rsidRPr="00220A6F">
        <w:t>schemes</w:t>
      </w:r>
      <w:r w:rsidRPr="00220A6F" w:rsidR="00507C8A">
        <w:t xml:space="preserve"> </w:t>
      </w:r>
      <w:r w:rsidRPr="00220A6F">
        <w:t>to</w:t>
      </w:r>
      <w:r w:rsidRPr="00220A6F" w:rsidR="00507C8A">
        <w:t xml:space="preserve"> </w:t>
      </w:r>
      <w:r w:rsidRPr="00220A6F">
        <w:t>relieve</w:t>
      </w:r>
      <w:r w:rsidRPr="00220A6F" w:rsidR="00507C8A">
        <w:t xml:space="preserve"> </w:t>
      </w:r>
      <w:r w:rsidRPr="00220A6F">
        <w:t>business</w:t>
      </w:r>
      <w:r w:rsidRPr="00220A6F" w:rsidR="00507C8A">
        <w:t xml:space="preserve"> </w:t>
      </w:r>
      <w:r w:rsidRPr="00220A6F">
        <w:t>rates</w:t>
      </w:r>
      <w:r w:rsidRPr="00220A6F" w:rsidR="00507C8A">
        <w:t xml:space="preserve"> </w:t>
      </w:r>
      <w:r w:rsidRPr="00220A6F">
        <w:t>for</w:t>
      </w:r>
      <w:r w:rsidRPr="00220A6F" w:rsidR="00507C8A">
        <w:t xml:space="preserve"> </w:t>
      </w:r>
      <w:r w:rsidRPr="00220A6F">
        <w:t>a</w:t>
      </w:r>
      <w:r w:rsidRPr="00220A6F" w:rsidR="00507C8A">
        <w:t xml:space="preserve"> </w:t>
      </w:r>
      <w:r w:rsidRPr="00220A6F">
        <w:t>third</w:t>
      </w:r>
      <w:r w:rsidRPr="00220A6F" w:rsidR="00507C8A">
        <w:t xml:space="preserve"> </w:t>
      </w:r>
      <w:r w:rsidRPr="00220A6F">
        <w:t>of</w:t>
      </w:r>
      <w:r w:rsidRPr="00220A6F" w:rsidR="00507C8A">
        <w:t xml:space="preserve"> </w:t>
      </w:r>
      <w:r w:rsidRPr="00220A6F">
        <w:t>hospitality</w:t>
      </w:r>
      <w:r w:rsidR="00912C45">
        <w:t xml:space="preserve"> businesses</w:t>
      </w:r>
      <w:r w:rsidRPr="00220A6F">
        <w:t>.</w:t>
      </w:r>
      <w:r w:rsidRPr="00220A6F" w:rsidR="00507C8A">
        <w:t xml:space="preserve"> </w:t>
      </w:r>
    </w:p>
    <w:p w:rsidR="00893EB7" w:rsidRPr="00220A6F" w:rsidP="00486C25">
      <w:pPr>
        <w:pStyle w:val="Answer"/>
      </w:pPr>
      <w:r w:rsidRPr="00220A6F">
        <w:t>We</w:t>
      </w:r>
      <w:r w:rsidRPr="00220A6F" w:rsidR="00507C8A">
        <w:t xml:space="preserve"> </w:t>
      </w:r>
      <w:r w:rsidRPr="00220A6F">
        <w:t>are</w:t>
      </w:r>
      <w:r w:rsidRPr="00220A6F" w:rsidR="00507C8A">
        <w:t xml:space="preserve"> </w:t>
      </w:r>
      <w:r w:rsidRPr="00220A6F">
        <w:t>trying</w:t>
      </w:r>
      <w:r w:rsidRPr="00220A6F" w:rsidR="00507C8A">
        <w:t xml:space="preserve"> </w:t>
      </w:r>
      <w:r w:rsidRPr="00220A6F">
        <w:t>to</w:t>
      </w:r>
      <w:r w:rsidRPr="00220A6F" w:rsidR="00507C8A">
        <w:t xml:space="preserve"> </w:t>
      </w:r>
      <w:r w:rsidR="001D1C5B">
        <w:t>intervene</w:t>
      </w:r>
      <w:r w:rsidRPr="00220A6F" w:rsidR="00507C8A">
        <w:t xml:space="preserve"> </w:t>
      </w:r>
      <w:r w:rsidRPr="00220A6F">
        <w:t>in</w:t>
      </w:r>
      <w:r w:rsidRPr="00220A6F" w:rsidR="00507C8A">
        <w:t xml:space="preserve"> </w:t>
      </w:r>
      <w:r w:rsidRPr="00220A6F">
        <w:t>a</w:t>
      </w:r>
      <w:r w:rsidRPr="00220A6F" w:rsidR="00507C8A">
        <w:t xml:space="preserve"> </w:t>
      </w:r>
      <w:r w:rsidRPr="00220A6F">
        <w:t>way</w:t>
      </w:r>
      <w:r w:rsidRPr="00220A6F" w:rsidR="00507C8A">
        <w:t xml:space="preserve"> </w:t>
      </w:r>
      <w:r w:rsidRPr="00220A6F">
        <w:t>that</w:t>
      </w:r>
      <w:r w:rsidRPr="00220A6F" w:rsidR="00507C8A">
        <w:t xml:space="preserve"> </w:t>
      </w:r>
      <w:r w:rsidRPr="00220A6F">
        <w:t>recognises</w:t>
      </w:r>
      <w:r w:rsidRPr="00220A6F" w:rsidR="00507C8A">
        <w:t xml:space="preserve"> </w:t>
      </w:r>
      <w:r w:rsidRPr="00220A6F">
        <w:t>a</w:t>
      </w:r>
      <w:r w:rsidRPr="00220A6F" w:rsidR="00507C8A">
        <w:t xml:space="preserve"> </w:t>
      </w:r>
      <w:r w:rsidRPr="00220A6F">
        <w:t>lot</w:t>
      </w:r>
      <w:r w:rsidRPr="00220A6F" w:rsidR="00507C8A">
        <w:t xml:space="preserve"> </w:t>
      </w:r>
      <w:r w:rsidRPr="00220A6F">
        <w:t>of</w:t>
      </w:r>
      <w:r w:rsidRPr="00220A6F" w:rsidR="00507C8A">
        <w:t xml:space="preserve"> </w:t>
      </w:r>
      <w:r w:rsidRPr="00220A6F">
        <w:t>different</w:t>
      </w:r>
      <w:r w:rsidRPr="00220A6F" w:rsidR="00507C8A">
        <w:t xml:space="preserve"> </w:t>
      </w:r>
      <w:r w:rsidRPr="00220A6F">
        <w:t>sectors.</w:t>
      </w:r>
      <w:r w:rsidR="001D1C5B">
        <w:t xml:space="preserve"> </w:t>
      </w:r>
      <w:r w:rsidRPr="00220A6F">
        <w:t>For</w:t>
      </w:r>
      <w:r w:rsidRPr="00220A6F" w:rsidR="00507C8A">
        <w:t xml:space="preserve"> </w:t>
      </w:r>
      <w:r w:rsidRPr="00220A6F">
        <w:t>example,</w:t>
      </w:r>
      <w:r w:rsidRPr="00220A6F" w:rsidR="00507C8A">
        <w:t xml:space="preserve"> </w:t>
      </w:r>
      <w:r w:rsidRPr="00220A6F">
        <w:t>in</w:t>
      </w:r>
      <w:r w:rsidRPr="00220A6F" w:rsidR="00507C8A">
        <w:t xml:space="preserve"> </w:t>
      </w:r>
      <w:r w:rsidRPr="00220A6F">
        <w:t>the</w:t>
      </w:r>
      <w:r w:rsidRPr="00220A6F" w:rsidR="00507C8A">
        <w:t xml:space="preserve"> </w:t>
      </w:r>
      <w:r w:rsidRPr="00220A6F">
        <w:t>last</w:t>
      </w:r>
      <w:r w:rsidRPr="00220A6F" w:rsidR="00507C8A">
        <w:t xml:space="preserve"> </w:t>
      </w:r>
      <w:r w:rsidRPr="00220A6F">
        <w:t>month</w:t>
      </w:r>
      <w:r w:rsidRPr="00220A6F" w:rsidR="00507C8A">
        <w:t xml:space="preserve"> </w:t>
      </w:r>
      <w:r w:rsidRPr="00220A6F">
        <w:t>we</w:t>
      </w:r>
      <w:r w:rsidRPr="00220A6F" w:rsidR="00507C8A">
        <w:t xml:space="preserve"> </w:t>
      </w:r>
      <w:r w:rsidRPr="00220A6F">
        <w:t>have</w:t>
      </w:r>
      <w:r w:rsidRPr="00220A6F" w:rsidR="00507C8A">
        <w:t xml:space="preserve"> </w:t>
      </w:r>
      <w:r w:rsidRPr="00220A6F">
        <w:t>done</w:t>
      </w:r>
      <w:r w:rsidRPr="00220A6F" w:rsidR="00507C8A">
        <w:t xml:space="preserve"> </w:t>
      </w:r>
      <w:r w:rsidRPr="00220A6F">
        <w:t>a</w:t>
      </w:r>
      <w:r w:rsidRPr="00220A6F" w:rsidR="00507C8A">
        <w:t xml:space="preserve"> </w:t>
      </w:r>
      <w:r w:rsidRPr="00220A6F">
        <w:t>package</w:t>
      </w:r>
      <w:r w:rsidRPr="00220A6F" w:rsidR="00507C8A">
        <w:t xml:space="preserve"> </w:t>
      </w:r>
      <w:r w:rsidRPr="00220A6F">
        <w:t>for</w:t>
      </w:r>
      <w:r w:rsidRPr="00220A6F" w:rsidR="00507C8A">
        <w:t xml:space="preserve"> </w:t>
      </w:r>
      <w:r w:rsidRPr="00220A6F">
        <w:t>chemicals.</w:t>
      </w:r>
      <w:r w:rsidRPr="00220A6F" w:rsidR="008A621A">
        <w:t xml:space="preserve"> </w:t>
      </w:r>
      <w:r w:rsidRPr="00220A6F">
        <w:t>Chemicals</w:t>
      </w:r>
      <w:r w:rsidRPr="00220A6F" w:rsidR="00507C8A">
        <w:t xml:space="preserve"> </w:t>
      </w:r>
      <w:r w:rsidRPr="00220A6F">
        <w:t>is</w:t>
      </w:r>
      <w:r w:rsidRPr="00220A6F" w:rsidR="00507C8A">
        <w:t xml:space="preserve"> </w:t>
      </w:r>
      <w:r w:rsidRPr="00220A6F">
        <w:t>a</w:t>
      </w:r>
      <w:r w:rsidRPr="00220A6F" w:rsidR="00507C8A">
        <w:t xml:space="preserve"> </w:t>
      </w:r>
      <w:r w:rsidRPr="00220A6F">
        <w:t>very</w:t>
      </w:r>
      <w:r w:rsidRPr="00220A6F" w:rsidR="00507C8A">
        <w:t xml:space="preserve"> </w:t>
      </w:r>
      <w:r w:rsidRPr="00220A6F">
        <w:t>important</w:t>
      </w:r>
      <w:r w:rsidRPr="00220A6F" w:rsidR="00507C8A">
        <w:t xml:space="preserve"> </w:t>
      </w:r>
      <w:r w:rsidRPr="00220A6F">
        <w:t>foundational</w:t>
      </w:r>
      <w:r w:rsidRPr="00220A6F" w:rsidR="00507C8A">
        <w:t xml:space="preserve"> </w:t>
      </w:r>
      <w:r w:rsidRPr="00220A6F">
        <w:t>sector,</w:t>
      </w:r>
      <w:r w:rsidRPr="00220A6F" w:rsidR="00507C8A">
        <w:t xml:space="preserve"> </w:t>
      </w:r>
      <w:r w:rsidRPr="00220A6F">
        <w:t>which</w:t>
      </w:r>
      <w:r w:rsidRPr="00220A6F" w:rsidR="00507C8A">
        <w:t xml:space="preserve"> </w:t>
      </w:r>
      <w:r w:rsidRPr="00220A6F">
        <w:t>is</w:t>
      </w:r>
      <w:r w:rsidRPr="00220A6F" w:rsidR="00507C8A">
        <w:t xml:space="preserve"> </w:t>
      </w:r>
      <w:r w:rsidRPr="00220A6F">
        <w:t>important</w:t>
      </w:r>
      <w:r w:rsidRPr="00220A6F" w:rsidR="00507C8A">
        <w:t xml:space="preserve"> </w:t>
      </w:r>
      <w:r w:rsidRPr="00220A6F">
        <w:t>to</w:t>
      </w:r>
      <w:r w:rsidRPr="00220A6F" w:rsidR="00507C8A">
        <w:t xml:space="preserve"> </w:t>
      </w:r>
      <w:r w:rsidRPr="00220A6F">
        <w:t>resilience,</w:t>
      </w:r>
      <w:r w:rsidRPr="00220A6F" w:rsidR="00507C8A">
        <w:t xml:space="preserve"> </w:t>
      </w:r>
      <w:r w:rsidRPr="00220A6F">
        <w:t>but</w:t>
      </w:r>
      <w:r w:rsidRPr="00220A6F" w:rsidR="00507C8A">
        <w:t xml:space="preserve"> </w:t>
      </w:r>
      <w:r w:rsidRPr="00220A6F">
        <w:t>also</w:t>
      </w:r>
      <w:r w:rsidRPr="00220A6F" w:rsidR="00507C8A">
        <w:t xml:space="preserve"> </w:t>
      </w:r>
      <w:r w:rsidRPr="00220A6F">
        <w:t>very</w:t>
      </w:r>
      <w:r w:rsidRPr="00220A6F" w:rsidR="00507C8A">
        <w:t xml:space="preserve"> </w:t>
      </w:r>
      <w:r w:rsidRPr="00220A6F">
        <w:t>important</w:t>
      </w:r>
      <w:r w:rsidRPr="00220A6F" w:rsidR="00507C8A">
        <w:t xml:space="preserve"> </w:t>
      </w:r>
      <w:r w:rsidRPr="00220A6F">
        <w:t>to</w:t>
      </w:r>
      <w:r w:rsidRPr="00220A6F" w:rsidR="00507C8A">
        <w:t xml:space="preserve"> </w:t>
      </w:r>
      <w:r w:rsidRPr="00220A6F">
        <w:t>communities</w:t>
      </w:r>
      <w:r w:rsidRPr="00220A6F" w:rsidR="00507C8A">
        <w:t xml:space="preserve"> </w:t>
      </w:r>
      <w:r w:rsidRPr="00220A6F">
        <w:t>in</w:t>
      </w:r>
      <w:r w:rsidRPr="00220A6F" w:rsidR="00507C8A">
        <w:t xml:space="preserve"> </w:t>
      </w:r>
      <w:r w:rsidRPr="00220A6F">
        <w:t>parts</w:t>
      </w:r>
      <w:r w:rsidRPr="00220A6F" w:rsidR="00507C8A">
        <w:t xml:space="preserve"> </w:t>
      </w:r>
      <w:r w:rsidRPr="00220A6F">
        <w:t>of</w:t>
      </w:r>
      <w:r w:rsidRPr="00220A6F" w:rsidR="00507C8A">
        <w:t xml:space="preserve"> </w:t>
      </w:r>
      <w:r w:rsidRPr="00220A6F">
        <w:t>the</w:t>
      </w:r>
      <w:r w:rsidRPr="00220A6F" w:rsidR="00507C8A">
        <w:t xml:space="preserve"> </w:t>
      </w:r>
      <w:r w:rsidRPr="00220A6F">
        <w:t>country</w:t>
      </w:r>
      <w:r w:rsidRPr="00220A6F" w:rsidR="00507C8A">
        <w:t xml:space="preserve"> </w:t>
      </w:r>
      <w:r w:rsidRPr="00220A6F">
        <w:t>that</w:t>
      </w:r>
      <w:r w:rsidRPr="00220A6F" w:rsidR="00507C8A">
        <w:t xml:space="preserve"> </w:t>
      </w:r>
      <w:r w:rsidRPr="00220A6F">
        <w:t>we</w:t>
      </w:r>
      <w:r w:rsidRPr="00220A6F" w:rsidR="00507C8A">
        <w:t xml:space="preserve"> </w:t>
      </w:r>
      <w:r w:rsidRPr="00220A6F">
        <w:t>need</w:t>
      </w:r>
      <w:r w:rsidRPr="00220A6F" w:rsidR="00507C8A">
        <w:t xml:space="preserve"> </w:t>
      </w:r>
      <w:r w:rsidRPr="00220A6F">
        <w:t>to</w:t>
      </w:r>
      <w:r w:rsidRPr="00220A6F" w:rsidR="00507C8A">
        <w:t xml:space="preserve"> </w:t>
      </w:r>
      <w:r w:rsidRPr="00220A6F">
        <w:t>get</w:t>
      </w:r>
      <w:r w:rsidRPr="00220A6F" w:rsidR="00507C8A">
        <w:t xml:space="preserve"> </w:t>
      </w:r>
      <w:r w:rsidRPr="00220A6F">
        <w:t>investment</w:t>
      </w:r>
      <w:r w:rsidRPr="00220A6F" w:rsidR="00507C8A">
        <w:t xml:space="preserve"> </w:t>
      </w:r>
      <w:r w:rsidRPr="00220A6F">
        <w:t>into</w:t>
      </w:r>
      <w:r w:rsidRPr="00220A6F">
        <w:t>.</w:t>
      </w:r>
      <w:r w:rsidRPr="00220A6F" w:rsidR="008A621A">
        <w:t xml:space="preserve"> </w:t>
      </w:r>
    </w:p>
    <w:p w:rsidR="00486C25" w:rsidRPr="00220A6F" w:rsidP="00893EB7">
      <w:pPr>
        <w:pStyle w:val="Answer"/>
      </w:pPr>
      <w:r w:rsidRPr="00220A6F">
        <w:t>S</w:t>
      </w:r>
      <w:r w:rsidRPr="00220A6F" w:rsidR="00EB3EBC">
        <w:t>econdly</w:t>
      </w:r>
      <w:r w:rsidRPr="00220A6F">
        <w:t>,</w:t>
      </w:r>
      <w:r w:rsidRPr="00220A6F" w:rsidR="00507C8A">
        <w:t xml:space="preserve"> </w:t>
      </w:r>
      <w:r w:rsidRPr="00220A6F">
        <w:t>there</w:t>
      </w:r>
      <w:r w:rsidRPr="00220A6F" w:rsidR="00507C8A">
        <w:t xml:space="preserve"> </w:t>
      </w:r>
      <w:r w:rsidRPr="00220A6F">
        <w:t>is</w:t>
      </w:r>
      <w:r w:rsidRPr="00220A6F" w:rsidR="00507C8A">
        <w:t xml:space="preserve"> </w:t>
      </w:r>
      <w:r w:rsidRPr="00220A6F" w:rsidR="00EB3EBC">
        <w:t>ceramics.</w:t>
      </w:r>
      <w:r w:rsidRPr="00220A6F" w:rsidR="008A621A">
        <w:t xml:space="preserve"> </w:t>
      </w:r>
      <w:r w:rsidRPr="00220A6F" w:rsidR="00EB3EBC">
        <w:t>There</w:t>
      </w:r>
      <w:r w:rsidRPr="00220A6F" w:rsidR="00507C8A">
        <w:t xml:space="preserve"> </w:t>
      </w:r>
      <w:r w:rsidRPr="00220A6F" w:rsidR="00EB3EBC">
        <w:t>has</w:t>
      </w:r>
      <w:r w:rsidRPr="00220A6F" w:rsidR="00507C8A">
        <w:t xml:space="preserve"> </w:t>
      </w:r>
      <w:r w:rsidRPr="00220A6F" w:rsidR="00EB3EBC">
        <w:t>never</w:t>
      </w:r>
      <w:r w:rsidRPr="00220A6F" w:rsidR="00507C8A">
        <w:t xml:space="preserve"> </w:t>
      </w:r>
      <w:r w:rsidRPr="00220A6F" w:rsidR="00EB3EBC">
        <w:t>been</w:t>
      </w:r>
      <w:r w:rsidRPr="00220A6F" w:rsidR="00507C8A">
        <w:t xml:space="preserve"> </w:t>
      </w:r>
      <w:r w:rsidRPr="00220A6F" w:rsidR="00EB3EBC">
        <w:t>a</w:t>
      </w:r>
      <w:r w:rsidRPr="00220A6F" w:rsidR="00507C8A">
        <w:t xml:space="preserve"> </w:t>
      </w:r>
      <w:r w:rsidRPr="00220A6F" w:rsidR="00EB3EBC">
        <w:t>support</w:t>
      </w:r>
      <w:r w:rsidRPr="00220A6F" w:rsidR="00507C8A">
        <w:t xml:space="preserve"> </w:t>
      </w:r>
      <w:r w:rsidRPr="00220A6F" w:rsidR="00EB3EBC">
        <w:t>package</w:t>
      </w:r>
      <w:r w:rsidRPr="00220A6F" w:rsidR="00507C8A">
        <w:t xml:space="preserve"> </w:t>
      </w:r>
      <w:r w:rsidRPr="00220A6F" w:rsidR="00EB3EBC">
        <w:t>for</w:t>
      </w:r>
      <w:r w:rsidRPr="00220A6F" w:rsidR="00507C8A">
        <w:t xml:space="preserve"> </w:t>
      </w:r>
      <w:r w:rsidRPr="00220A6F" w:rsidR="00EB3EBC">
        <w:t>ceramics</w:t>
      </w:r>
      <w:r w:rsidRPr="00220A6F" w:rsidR="00507C8A">
        <w:t xml:space="preserve"> </w:t>
      </w:r>
      <w:r w:rsidRPr="00220A6F" w:rsidR="00EB3EBC">
        <w:t>in</w:t>
      </w:r>
      <w:r w:rsidRPr="00220A6F" w:rsidR="00507C8A">
        <w:t xml:space="preserve"> </w:t>
      </w:r>
      <w:r w:rsidRPr="00220A6F" w:rsidR="00EB3EBC">
        <w:t>our</w:t>
      </w:r>
      <w:r w:rsidRPr="00220A6F" w:rsidR="00507C8A">
        <w:t xml:space="preserve"> </w:t>
      </w:r>
      <w:r w:rsidRPr="00220A6F" w:rsidR="00EB3EBC">
        <w:t>country</w:t>
      </w:r>
      <w:r w:rsidR="00FB692E">
        <w:t>, and I</w:t>
      </w:r>
      <w:r w:rsidRPr="00220A6F" w:rsidR="00507C8A">
        <w:t xml:space="preserve"> </w:t>
      </w:r>
      <w:r w:rsidRPr="00220A6F" w:rsidR="00EB3EBC">
        <w:t>see</w:t>
      </w:r>
      <w:r w:rsidRPr="00220A6F" w:rsidR="00507C8A">
        <w:t xml:space="preserve"> </w:t>
      </w:r>
      <w:r w:rsidRPr="00220A6F" w:rsidR="00EB3EBC">
        <w:t>the</w:t>
      </w:r>
      <w:r w:rsidRPr="00220A6F" w:rsidR="00507C8A">
        <w:t xml:space="preserve"> </w:t>
      </w:r>
      <w:r w:rsidRPr="00220A6F" w:rsidR="00EB3EBC">
        <w:t>stress</w:t>
      </w:r>
      <w:r w:rsidRPr="00220A6F" w:rsidR="00507C8A">
        <w:t xml:space="preserve"> </w:t>
      </w:r>
      <w:r w:rsidRPr="00220A6F" w:rsidR="00EB3EBC">
        <w:t>that</w:t>
      </w:r>
      <w:r w:rsidRPr="00220A6F" w:rsidR="00507C8A">
        <w:t xml:space="preserve"> </w:t>
      </w:r>
      <w:r w:rsidRPr="00220A6F" w:rsidR="00EB3EBC">
        <w:t>that</w:t>
      </w:r>
      <w:r w:rsidRPr="00220A6F" w:rsidR="00507C8A">
        <w:t xml:space="preserve"> </w:t>
      </w:r>
      <w:r w:rsidRPr="00220A6F" w:rsidR="00EB3EBC">
        <w:t>particular</w:t>
      </w:r>
      <w:r w:rsidRPr="00220A6F" w:rsidR="00507C8A">
        <w:t xml:space="preserve"> </w:t>
      </w:r>
      <w:r w:rsidRPr="00220A6F" w:rsidR="00EB3EBC">
        <w:t>sector</w:t>
      </w:r>
      <w:r w:rsidRPr="00220A6F" w:rsidR="00507C8A">
        <w:t xml:space="preserve"> </w:t>
      </w:r>
      <w:r w:rsidRPr="00220A6F" w:rsidR="00EB3EBC">
        <w:t>is</w:t>
      </w:r>
      <w:r w:rsidRPr="00220A6F" w:rsidR="00507C8A">
        <w:t xml:space="preserve"> </w:t>
      </w:r>
      <w:r w:rsidRPr="00220A6F" w:rsidR="00EB3EBC">
        <w:t>under</w:t>
      </w:r>
      <w:r w:rsidRPr="00220A6F">
        <w:t>.</w:t>
      </w:r>
      <w:r w:rsidRPr="00220A6F" w:rsidR="008A621A">
        <w:t xml:space="preserve"> </w:t>
      </w:r>
      <w:r w:rsidRPr="00220A6F">
        <w:t>It</w:t>
      </w:r>
      <w:r w:rsidRPr="00220A6F" w:rsidR="00507C8A">
        <w:t xml:space="preserve"> </w:t>
      </w:r>
      <w:r w:rsidRPr="00220A6F">
        <w:t>is</w:t>
      </w:r>
      <w:r w:rsidRPr="00220A6F" w:rsidR="00507C8A">
        <w:t xml:space="preserve"> </w:t>
      </w:r>
      <w:r w:rsidRPr="00220A6F" w:rsidR="00EB3EBC">
        <w:t>very</w:t>
      </w:r>
      <w:r w:rsidRPr="00220A6F" w:rsidR="00507C8A">
        <w:t xml:space="preserve"> </w:t>
      </w:r>
      <w:r w:rsidRPr="00220A6F" w:rsidR="00EB3EBC">
        <w:t>hard</w:t>
      </w:r>
      <w:r w:rsidRPr="00220A6F">
        <w:t>,</w:t>
      </w:r>
      <w:r w:rsidRPr="00220A6F" w:rsidR="00507C8A">
        <w:t xml:space="preserve"> </w:t>
      </w:r>
      <w:r w:rsidRPr="00220A6F" w:rsidR="00EB3EBC">
        <w:t>when</w:t>
      </w:r>
      <w:r w:rsidRPr="00220A6F" w:rsidR="00507C8A">
        <w:t xml:space="preserve"> </w:t>
      </w:r>
      <w:r w:rsidRPr="00220A6F" w:rsidR="00EB3EBC">
        <w:t>you</w:t>
      </w:r>
      <w:r w:rsidRPr="00220A6F" w:rsidR="00507C8A">
        <w:t xml:space="preserve"> </w:t>
      </w:r>
      <w:r w:rsidRPr="00220A6F" w:rsidR="00EB3EBC">
        <w:t>look</w:t>
      </w:r>
      <w:r w:rsidRPr="00220A6F" w:rsidR="00507C8A">
        <w:t xml:space="preserve"> </w:t>
      </w:r>
      <w:r w:rsidRPr="00220A6F" w:rsidR="00EB3EBC">
        <w:t>at</w:t>
      </w:r>
      <w:r w:rsidRPr="00220A6F" w:rsidR="00507C8A">
        <w:t xml:space="preserve"> </w:t>
      </w:r>
      <w:r w:rsidRPr="00220A6F" w:rsidR="00EB3EBC">
        <w:t>a</w:t>
      </w:r>
      <w:r w:rsidRPr="00220A6F" w:rsidR="00507C8A">
        <w:t xml:space="preserve"> </w:t>
      </w:r>
      <w:r w:rsidRPr="00220A6F" w:rsidR="00EB3EBC">
        <w:t>spreadsheet</w:t>
      </w:r>
      <w:r w:rsidRPr="00220A6F" w:rsidR="00507C8A">
        <w:t xml:space="preserve"> </w:t>
      </w:r>
      <w:r w:rsidRPr="00220A6F" w:rsidR="00EB3EBC">
        <w:t>or</w:t>
      </w:r>
      <w:r w:rsidRPr="00220A6F" w:rsidR="00507C8A">
        <w:t xml:space="preserve"> </w:t>
      </w:r>
      <w:r w:rsidRPr="00220A6F" w:rsidR="00EB3EBC">
        <w:t>the</w:t>
      </w:r>
      <w:r w:rsidRPr="00220A6F" w:rsidR="00507C8A">
        <w:t xml:space="preserve"> </w:t>
      </w:r>
      <w:r w:rsidRPr="00220A6F" w:rsidR="00EB3EBC">
        <w:t>way</w:t>
      </w:r>
      <w:r w:rsidRPr="00220A6F" w:rsidR="00507C8A">
        <w:t xml:space="preserve"> </w:t>
      </w:r>
      <w:r w:rsidRPr="00220A6F" w:rsidR="00EB3EBC">
        <w:t>that</w:t>
      </w:r>
      <w:r w:rsidRPr="00220A6F" w:rsidR="00507C8A">
        <w:t xml:space="preserve"> </w:t>
      </w:r>
      <w:r w:rsidRPr="00220A6F" w:rsidR="00EB3EBC">
        <w:t>we</w:t>
      </w:r>
      <w:r w:rsidRPr="00220A6F" w:rsidR="00507C8A">
        <w:t xml:space="preserve"> </w:t>
      </w:r>
      <w:r w:rsidRPr="00220A6F" w:rsidR="00EB3EBC">
        <w:t>normally</w:t>
      </w:r>
      <w:r w:rsidRPr="00220A6F" w:rsidR="00507C8A">
        <w:t xml:space="preserve"> </w:t>
      </w:r>
      <w:r w:rsidRPr="00220A6F" w:rsidR="00EB3EBC">
        <w:t>make</w:t>
      </w:r>
      <w:r w:rsidRPr="00220A6F" w:rsidR="00507C8A">
        <w:t xml:space="preserve"> </w:t>
      </w:r>
      <w:r w:rsidRPr="00220A6F" w:rsidR="00EB3EBC">
        <w:t>decisions</w:t>
      </w:r>
      <w:r w:rsidRPr="00220A6F" w:rsidR="00507C8A">
        <w:t xml:space="preserve"> </w:t>
      </w:r>
      <w:r w:rsidRPr="00220A6F" w:rsidR="00EB3EBC">
        <w:t>on</w:t>
      </w:r>
      <w:r w:rsidRPr="00220A6F" w:rsidR="00507C8A">
        <w:t xml:space="preserve"> </w:t>
      </w:r>
      <w:r w:rsidRPr="00220A6F" w:rsidR="00EB3EBC">
        <w:t>these</w:t>
      </w:r>
      <w:r w:rsidRPr="00220A6F" w:rsidR="00507C8A">
        <w:t xml:space="preserve"> </w:t>
      </w:r>
      <w:r w:rsidRPr="00220A6F" w:rsidR="00EB3EBC">
        <w:t>things</w:t>
      </w:r>
      <w:r w:rsidRPr="00220A6F">
        <w:t>,</w:t>
      </w:r>
      <w:r w:rsidRPr="00220A6F" w:rsidR="00507C8A">
        <w:t xml:space="preserve"> </w:t>
      </w:r>
      <w:r w:rsidRPr="00220A6F" w:rsidR="00EB3EBC">
        <w:t>to</w:t>
      </w:r>
      <w:r w:rsidRPr="00220A6F" w:rsidR="00507C8A">
        <w:t xml:space="preserve"> </w:t>
      </w:r>
      <w:r w:rsidRPr="00220A6F" w:rsidR="00EB3EBC">
        <w:t>justify</w:t>
      </w:r>
      <w:r w:rsidRPr="00220A6F" w:rsidR="00507C8A">
        <w:t xml:space="preserve"> </w:t>
      </w:r>
      <w:r w:rsidRPr="00220A6F" w:rsidR="00EB3EBC">
        <w:t>the</w:t>
      </w:r>
      <w:r w:rsidRPr="00220A6F" w:rsidR="00507C8A">
        <w:t xml:space="preserve"> </w:t>
      </w:r>
      <w:r w:rsidRPr="00220A6F" w:rsidR="00EB3EBC">
        <w:t>kind</w:t>
      </w:r>
      <w:r w:rsidRPr="00220A6F" w:rsidR="00507C8A">
        <w:t xml:space="preserve"> </w:t>
      </w:r>
      <w:r w:rsidRPr="00220A6F" w:rsidR="00EB3EBC">
        <w:t>of</w:t>
      </w:r>
      <w:r w:rsidRPr="00220A6F" w:rsidR="00507C8A">
        <w:t xml:space="preserve"> </w:t>
      </w:r>
      <w:r w:rsidRPr="00220A6F" w:rsidR="00EB3EBC">
        <w:t>package</w:t>
      </w:r>
      <w:r w:rsidRPr="00220A6F" w:rsidR="00507C8A">
        <w:t xml:space="preserve"> </w:t>
      </w:r>
      <w:r w:rsidRPr="00220A6F" w:rsidR="00EB3EBC">
        <w:t>I</w:t>
      </w:r>
      <w:r w:rsidRPr="00220A6F" w:rsidR="00507C8A">
        <w:t xml:space="preserve"> </w:t>
      </w:r>
      <w:r w:rsidRPr="00220A6F" w:rsidR="00EB3EBC">
        <w:t>put</w:t>
      </w:r>
      <w:r w:rsidRPr="00220A6F" w:rsidR="00507C8A">
        <w:t xml:space="preserve"> </w:t>
      </w:r>
      <w:r w:rsidRPr="00220A6F" w:rsidR="00EB3EBC">
        <w:t>together</w:t>
      </w:r>
      <w:r w:rsidRPr="00220A6F">
        <w:t>.</w:t>
      </w:r>
      <w:r w:rsidRPr="00220A6F" w:rsidR="008A621A">
        <w:t xml:space="preserve"> </w:t>
      </w:r>
      <w:r w:rsidRPr="00220A6F">
        <w:t>W</w:t>
      </w:r>
      <w:r w:rsidRPr="00220A6F" w:rsidR="00EB3EBC">
        <w:t>hen</w:t>
      </w:r>
      <w:r w:rsidRPr="00220A6F" w:rsidR="00507C8A">
        <w:t xml:space="preserve"> </w:t>
      </w:r>
      <w:r w:rsidRPr="00220A6F" w:rsidR="00EB3EBC">
        <w:t>you</w:t>
      </w:r>
      <w:r w:rsidRPr="00220A6F" w:rsidR="00507C8A">
        <w:t xml:space="preserve"> </w:t>
      </w:r>
      <w:r w:rsidRPr="00220A6F" w:rsidR="00EB3EBC">
        <w:t>put</w:t>
      </w:r>
      <w:r w:rsidRPr="00220A6F" w:rsidR="00507C8A">
        <w:t xml:space="preserve"> </w:t>
      </w:r>
      <w:r w:rsidRPr="00220A6F" w:rsidR="00EB3EBC">
        <w:t>that</w:t>
      </w:r>
      <w:r w:rsidRPr="00220A6F" w:rsidR="00507C8A">
        <w:t xml:space="preserve"> </w:t>
      </w:r>
      <w:r w:rsidRPr="00220A6F" w:rsidR="00EB3EBC">
        <w:t>together</w:t>
      </w:r>
      <w:r w:rsidRPr="00220A6F">
        <w:t>,</w:t>
      </w:r>
      <w:r w:rsidRPr="00220A6F" w:rsidR="00507C8A">
        <w:t xml:space="preserve"> </w:t>
      </w:r>
      <w:r w:rsidRPr="00220A6F" w:rsidR="00EB3EBC">
        <w:t>as</w:t>
      </w:r>
      <w:r w:rsidRPr="00220A6F" w:rsidR="00507C8A">
        <w:t xml:space="preserve"> </w:t>
      </w:r>
      <w:r w:rsidRPr="00220A6F" w:rsidR="00EB3EBC">
        <w:t>you</w:t>
      </w:r>
      <w:r w:rsidRPr="00220A6F" w:rsidR="00507C8A">
        <w:t xml:space="preserve"> </w:t>
      </w:r>
      <w:r w:rsidRPr="00220A6F" w:rsidR="00EB3EBC">
        <w:t>have</w:t>
      </w:r>
      <w:r w:rsidRPr="00220A6F" w:rsidR="00507C8A">
        <w:t xml:space="preserve"> </w:t>
      </w:r>
      <w:r w:rsidRPr="00220A6F" w:rsidR="00EB3EBC">
        <w:t>asked</w:t>
      </w:r>
      <w:r w:rsidRPr="00220A6F" w:rsidR="00507C8A">
        <w:t xml:space="preserve"> </w:t>
      </w:r>
      <w:r w:rsidRPr="00220A6F" w:rsidR="00EB3EBC">
        <w:t>me</w:t>
      </w:r>
      <w:r w:rsidRPr="00220A6F" w:rsidR="00507C8A">
        <w:t xml:space="preserve"> </w:t>
      </w:r>
      <w:r w:rsidRPr="00220A6F" w:rsidR="00EB3EBC">
        <w:t>to</w:t>
      </w:r>
      <w:r w:rsidRPr="00220A6F" w:rsidR="00507C8A">
        <w:t xml:space="preserve"> </w:t>
      </w:r>
      <w:r w:rsidRPr="00220A6F" w:rsidR="00EB3EBC">
        <w:t>do</w:t>
      </w:r>
      <w:r w:rsidRPr="00220A6F" w:rsidR="00507C8A">
        <w:t xml:space="preserve"> </w:t>
      </w:r>
      <w:r w:rsidRPr="00220A6F">
        <w:t>in</w:t>
      </w:r>
      <w:r w:rsidRPr="00220A6F" w:rsidR="00507C8A">
        <w:t xml:space="preserve"> </w:t>
      </w:r>
      <w:r w:rsidRPr="00220A6F" w:rsidR="00EB3EBC">
        <w:t>the</w:t>
      </w:r>
      <w:r w:rsidRPr="00220A6F" w:rsidR="00507C8A">
        <w:t xml:space="preserve"> </w:t>
      </w:r>
      <w:r w:rsidRPr="00220A6F" w:rsidR="00EB3EBC">
        <w:t>challenge</w:t>
      </w:r>
      <w:r w:rsidRPr="00220A6F" w:rsidR="00507C8A">
        <w:t xml:space="preserve"> </w:t>
      </w:r>
      <w:r w:rsidRPr="00220A6F" w:rsidR="00EB3EBC">
        <w:t>you</w:t>
      </w:r>
      <w:r w:rsidRPr="00220A6F" w:rsidR="00507C8A">
        <w:t xml:space="preserve"> </w:t>
      </w:r>
      <w:r w:rsidRPr="00220A6F" w:rsidR="00EB3EBC">
        <w:t>set</w:t>
      </w:r>
      <w:r w:rsidRPr="00220A6F" w:rsidR="00507C8A">
        <w:t xml:space="preserve"> </w:t>
      </w:r>
      <w:r w:rsidRPr="00220A6F" w:rsidR="00EB3EBC">
        <w:t>me</w:t>
      </w:r>
      <w:r w:rsidRPr="00220A6F">
        <w:t>,</w:t>
      </w:r>
      <w:r w:rsidRPr="00220A6F" w:rsidR="00507C8A">
        <w:t xml:space="preserve"> </w:t>
      </w:r>
      <w:r w:rsidRPr="00220A6F">
        <w:t>and</w:t>
      </w:r>
      <w:r w:rsidRPr="00220A6F" w:rsidR="00507C8A">
        <w:t xml:space="preserve"> </w:t>
      </w:r>
      <w:r w:rsidRPr="00220A6F" w:rsidR="00EB3EBC">
        <w:t>link</w:t>
      </w:r>
      <w:r w:rsidRPr="00220A6F" w:rsidR="00507C8A">
        <w:t xml:space="preserve"> </w:t>
      </w:r>
      <w:r w:rsidRPr="00220A6F" w:rsidR="00EB3EBC">
        <w:t>it</w:t>
      </w:r>
      <w:r w:rsidRPr="00220A6F" w:rsidR="00507C8A">
        <w:t xml:space="preserve"> </w:t>
      </w:r>
      <w:r w:rsidRPr="00220A6F" w:rsidR="00EB3EBC">
        <w:t>to</w:t>
      </w:r>
      <w:r w:rsidRPr="00220A6F" w:rsidR="00507C8A">
        <w:t xml:space="preserve"> </w:t>
      </w:r>
      <w:r w:rsidRPr="00220A6F" w:rsidR="00EB3EBC">
        <w:t>DWP,</w:t>
      </w:r>
      <w:r w:rsidRPr="00220A6F" w:rsidR="00507C8A">
        <w:t xml:space="preserve"> </w:t>
      </w:r>
      <w:r w:rsidR="00E7062E">
        <w:t>M</w:t>
      </w:r>
      <w:r w:rsidR="00FB692E">
        <w:t>HCLG</w:t>
      </w:r>
      <w:r w:rsidRPr="00220A6F" w:rsidR="00507C8A">
        <w:t xml:space="preserve"> </w:t>
      </w:r>
      <w:r w:rsidRPr="00220A6F">
        <w:t>and</w:t>
      </w:r>
      <w:r w:rsidRPr="00220A6F" w:rsidR="00507C8A">
        <w:t xml:space="preserve"> </w:t>
      </w:r>
      <w:r w:rsidRPr="00220A6F" w:rsidR="00EB3EBC">
        <w:t>other</w:t>
      </w:r>
      <w:r w:rsidRPr="00220A6F" w:rsidR="00507C8A">
        <w:t xml:space="preserve"> </w:t>
      </w:r>
      <w:r w:rsidRPr="00220A6F" w:rsidR="00EB3EBC">
        <w:t>parts</w:t>
      </w:r>
      <w:r w:rsidRPr="00220A6F" w:rsidR="00507C8A">
        <w:t xml:space="preserve"> </w:t>
      </w:r>
      <w:r w:rsidRPr="00220A6F" w:rsidR="00EB3EBC">
        <w:t>of</w:t>
      </w:r>
      <w:r w:rsidRPr="00220A6F" w:rsidR="00507C8A">
        <w:t xml:space="preserve"> </w:t>
      </w:r>
      <w:r w:rsidRPr="00220A6F">
        <w:t>G</w:t>
      </w:r>
      <w:r w:rsidRPr="00220A6F" w:rsidR="00EB3EBC">
        <w:t>overnment</w:t>
      </w:r>
      <w:r w:rsidRPr="00220A6F">
        <w:t>,</w:t>
      </w:r>
      <w:r w:rsidRPr="00220A6F" w:rsidR="00507C8A">
        <w:t xml:space="preserve"> </w:t>
      </w:r>
      <w:r w:rsidRPr="00220A6F" w:rsidR="00EB3EBC">
        <w:t>you</w:t>
      </w:r>
      <w:r w:rsidRPr="00220A6F" w:rsidR="00507C8A">
        <w:t xml:space="preserve"> </w:t>
      </w:r>
      <w:r w:rsidRPr="00220A6F" w:rsidR="00EB3EBC">
        <w:t>see</w:t>
      </w:r>
      <w:r w:rsidRPr="00220A6F" w:rsidR="00507C8A">
        <w:t xml:space="preserve"> </w:t>
      </w:r>
      <w:r w:rsidRPr="00220A6F">
        <w:t>that,</w:t>
      </w:r>
      <w:r w:rsidRPr="00220A6F" w:rsidR="00507C8A">
        <w:t xml:space="preserve"> </w:t>
      </w:r>
      <w:r w:rsidRPr="00220A6F" w:rsidR="00EB3EBC">
        <w:t>if</w:t>
      </w:r>
      <w:r w:rsidRPr="00220A6F" w:rsidR="00507C8A">
        <w:t xml:space="preserve"> </w:t>
      </w:r>
      <w:r w:rsidRPr="00220A6F" w:rsidR="00EB3EBC">
        <w:t>I</w:t>
      </w:r>
      <w:r w:rsidRPr="00220A6F" w:rsidR="00507C8A">
        <w:t xml:space="preserve"> </w:t>
      </w:r>
      <w:r w:rsidRPr="00220A6F" w:rsidR="00EB3EBC">
        <w:t>did</w:t>
      </w:r>
      <w:r w:rsidRPr="00220A6F" w:rsidR="00507C8A">
        <w:t xml:space="preserve"> </w:t>
      </w:r>
      <w:r w:rsidRPr="00220A6F" w:rsidR="00EB3EBC">
        <w:t>not</w:t>
      </w:r>
      <w:r w:rsidRPr="00220A6F" w:rsidR="00507C8A">
        <w:t xml:space="preserve"> </w:t>
      </w:r>
      <w:r w:rsidRPr="00220A6F" w:rsidR="00EB3EBC">
        <w:t>step</w:t>
      </w:r>
      <w:r w:rsidRPr="00220A6F" w:rsidR="00507C8A">
        <w:t xml:space="preserve"> </w:t>
      </w:r>
      <w:r w:rsidRPr="00220A6F" w:rsidR="00EB3EBC">
        <w:t>in</w:t>
      </w:r>
      <w:r w:rsidRPr="00220A6F">
        <w:t>,</w:t>
      </w:r>
      <w:r w:rsidRPr="00220A6F" w:rsidR="00507C8A">
        <w:t xml:space="preserve"> </w:t>
      </w:r>
      <w:r w:rsidRPr="00220A6F" w:rsidR="00EB3EBC">
        <w:t>the</w:t>
      </w:r>
      <w:r w:rsidRPr="00220A6F" w:rsidR="00507C8A">
        <w:t xml:space="preserve"> </w:t>
      </w:r>
      <w:r w:rsidRPr="00220A6F" w:rsidR="00EB3EBC">
        <w:t>impact</w:t>
      </w:r>
      <w:r w:rsidRPr="00220A6F" w:rsidR="00507C8A">
        <w:t xml:space="preserve"> </w:t>
      </w:r>
      <w:r w:rsidRPr="00220A6F" w:rsidR="00EB3EBC">
        <w:t>it</w:t>
      </w:r>
      <w:r w:rsidRPr="00220A6F" w:rsidR="00507C8A">
        <w:t xml:space="preserve"> </w:t>
      </w:r>
      <w:r w:rsidRPr="00220A6F" w:rsidR="00EB3EBC">
        <w:t>would</w:t>
      </w:r>
      <w:r w:rsidRPr="00220A6F" w:rsidR="00507C8A">
        <w:t xml:space="preserve"> </w:t>
      </w:r>
      <w:r w:rsidRPr="00220A6F" w:rsidR="00EB3EBC">
        <w:t>have</w:t>
      </w:r>
      <w:r w:rsidRPr="00220A6F" w:rsidR="00507C8A">
        <w:t xml:space="preserve"> </w:t>
      </w:r>
      <w:r w:rsidRPr="00220A6F" w:rsidR="00EB3EBC">
        <w:t>in</w:t>
      </w:r>
      <w:r w:rsidRPr="00220A6F" w:rsidR="00507C8A">
        <w:t xml:space="preserve"> </w:t>
      </w:r>
      <w:r w:rsidRPr="00220A6F" w:rsidR="00EB3EBC">
        <w:t>other</w:t>
      </w:r>
      <w:r w:rsidRPr="00220A6F" w:rsidR="00507C8A">
        <w:t xml:space="preserve"> </w:t>
      </w:r>
      <w:r w:rsidRPr="00220A6F">
        <w:t>G</w:t>
      </w:r>
      <w:r w:rsidRPr="00220A6F" w:rsidR="00EB3EBC">
        <w:t>overnment</w:t>
      </w:r>
      <w:r w:rsidRPr="00220A6F" w:rsidR="00507C8A">
        <w:t xml:space="preserve"> </w:t>
      </w:r>
      <w:r w:rsidRPr="00220A6F">
        <w:t>D</w:t>
      </w:r>
      <w:r w:rsidRPr="00220A6F" w:rsidR="00EB3EBC">
        <w:t>epartments</w:t>
      </w:r>
      <w:r w:rsidRPr="00220A6F" w:rsidR="00507C8A">
        <w:t xml:space="preserve"> </w:t>
      </w:r>
      <w:r w:rsidRPr="00220A6F" w:rsidR="00EB3EBC">
        <w:t>would</w:t>
      </w:r>
      <w:r w:rsidRPr="00220A6F" w:rsidR="00507C8A">
        <w:t xml:space="preserve"> </w:t>
      </w:r>
      <w:r w:rsidRPr="00220A6F" w:rsidR="00EB3EBC">
        <w:t>be</w:t>
      </w:r>
      <w:r w:rsidRPr="00220A6F" w:rsidR="00507C8A">
        <w:t xml:space="preserve"> </w:t>
      </w:r>
      <w:r w:rsidRPr="00220A6F" w:rsidR="00EB3EBC">
        <w:t>intolerable</w:t>
      </w:r>
      <w:r w:rsidRPr="00220A6F">
        <w:t>.</w:t>
      </w:r>
      <w:r w:rsidRPr="00220A6F" w:rsidR="008A621A">
        <w:t xml:space="preserve"> </w:t>
      </w:r>
      <w:r w:rsidRPr="00220A6F" w:rsidR="00EB3EBC">
        <w:t>I</w:t>
      </w:r>
      <w:r w:rsidRPr="00220A6F" w:rsidR="00507C8A">
        <w:t xml:space="preserve"> </w:t>
      </w:r>
      <w:r w:rsidRPr="00220A6F" w:rsidR="00EB3EBC">
        <w:t>am</w:t>
      </w:r>
      <w:r w:rsidRPr="00220A6F" w:rsidR="00507C8A">
        <w:t xml:space="preserve"> </w:t>
      </w:r>
      <w:r w:rsidRPr="00220A6F" w:rsidR="00EB3EBC">
        <w:t>not</w:t>
      </w:r>
      <w:r w:rsidRPr="00220A6F" w:rsidR="00507C8A">
        <w:t xml:space="preserve"> </w:t>
      </w:r>
      <w:r w:rsidRPr="00220A6F" w:rsidR="00EB3EBC">
        <w:t>going</w:t>
      </w:r>
      <w:r w:rsidRPr="00220A6F" w:rsidR="00507C8A">
        <w:t xml:space="preserve"> </w:t>
      </w:r>
      <w:r w:rsidRPr="00220A6F" w:rsidR="00EB3EBC">
        <w:t>to</w:t>
      </w:r>
      <w:r w:rsidRPr="00220A6F" w:rsidR="00507C8A">
        <w:t xml:space="preserve"> </w:t>
      </w:r>
      <w:r w:rsidRPr="00220A6F" w:rsidR="00EB3EBC">
        <w:t>allow</w:t>
      </w:r>
      <w:r w:rsidRPr="00220A6F" w:rsidR="00507C8A">
        <w:t xml:space="preserve"> </w:t>
      </w:r>
      <w:r w:rsidRPr="00220A6F" w:rsidR="00EB3EBC">
        <w:t>to</w:t>
      </w:r>
      <w:r w:rsidRPr="00220A6F" w:rsidR="00507C8A">
        <w:t xml:space="preserve"> </w:t>
      </w:r>
      <w:r w:rsidRPr="00220A6F" w:rsidR="00EB3EBC">
        <w:t>happen</w:t>
      </w:r>
      <w:r w:rsidRPr="00220A6F" w:rsidR="00507C8A">
        <w:t xml:space="preserve"> </w:t>
      </w:r>
      <w:r w:rsidRPr="00220A6F" w:rsidR="00EB3EBC">
        <w:t>to</w:t>
      </w:r>
      <w:r w:rsidRPr="00220A6F" w:rsidR="00507C8A">
        <w:t xml:space="preserve"> </w:t>
      </w:r>
      <w:r w:rsidRPr="00220A6F" w:rsidR="00EB3EBC">
        <w:t>communities</w:t>
      </w:r>
      <w:r w:rsidRPr="00220A6F" w:rsidR="00507C8A">
        <w:t xml:space="preserve"> </w:t>
      </w:r>
      <w:r w:rsidRPr="00220A6F">
        <w:t>such</w:t>
      </w:r>
      <w:r w:rsidRPr="00220A6F" w:rsidR="00507C8A">
        <w:t xml:space="preserve"> </w:t>
      </w:r>
      <w:r w:rsidRPr="00220A6F">
        <w:t>as</w:t>
      </w:r>
      <w:r w:rsidRPr="00220A6F" w:rsidR="00507C8A">
        <w:t xml:space="preserve"> </w:t>
      </w:r>
      <w:r w:rsidRPr="00220A6F" w:rsidR="00EB3EBC">
        <w:t>Stoke-on-Trent</w:t>
      </w:r>
      <w:r w:rsidRPr="00220A6F" w:rsidR="00507C8A">
        <w:t xml:space="preserve"> </w:t>
      </w:r>
      <w:r w:rsidRPr="00220A6F" w:rsidR="00EB3EBC">
        <w:t>what</w:t>
      </w:r>
      <w:r w:rsidRPr="00220A6F" w:rsidR="00507C8A">
        <w:t xml:space="preserve"> </w:t>
      </w:r>
      <w:r w:rsidRPr="00220A6F" w:rsidR="00EB3EBC">
        <w:t>the</w:t>
      </w:r>
      <w:r w:rsidRPr="00220A6F" w:rsidR="00507C8A">
        <w:t xml:space="preserve"> </w:t>
      </w:r>
      <w:r w:rsidRPr="00220A6F" w:rsidR="00EB3EBC">
        <w:t>previous</w:t>
      </w:r>
      <w:r w:rsidRPr="00220A6F" w:rsidR="00507C8A">
        <w:t xml:space="preserve"> </w:t>
      </w:r>
      <w:r w:rsidRPr="00220A6F">
        <w:t>G</w:t>
      </w:r>
      <w:r w:rsidRPr="00220A6F" w:rsidR="00EB3EBC">
        <w:t>overnments</w:t>
      </w:r>
      <w:r w:rsidRPr="00220A6F" w:rsidR="00507C8A">
        <w:t xml:space="preserve"> </w:t>
      </w:r>
      <w:r w:rsidRPr="00220A6F" w:rsidR="00EB3EBC">
        <w:t>have</w:t>
      </w:r>
      <w:r w:rsidRPr="00220A6F" w:rsidR="00507C8A">
        <w:t xml:space="preserve"> </w:t>
      </w:r>
      <w:r w:rsidRPr="00220A6F" w:rsidR="00EB3EBC">
        <w:t>done</w:t>
      </w:r>
      <w:r w:rsidRPr="00220A6F" w:rsidR="00507C8A">
        <w:t xml:space="preserve"> </w:t>
      </w:r>
      <w:r w:rsidRPr="00220A6F" w:rsidR="00EB3EBC">
        <w:t>to</w:t>
      </w:r>
      <w:r w:rsidRPr="00220A6F" w:rsidR="00507C8A">
        <w:t xml:space="preserve"> </w:t>
      </w:r>
      <w:r w:rsidRPr="00220A6F" w:rsidR="00EB3EBC">
        <w:t>parts</w:t>
      </w:r>
      <w:r w:rsidRPr="00220A6F" w:rsidR="00507C8A">
        <w:t xml:space="preserve"> </w:t>
      </w:r>
      <w:r w:rsidRPr="00220A6F" w:rsidR="00EB3EBC">
        <w:t>of</w:t>
      </w:r>
      <w:r w:rsidRPr="00220A6F" w:rsidR="00507C8A">
        <w:t xml:space="preserve"> </w:t>
      </w:r>
      <w:r w:rsidRPr="00220A6F" w:rsidR="00EB3EBC">
        <w:t>the</w:t>
      </w:r>
      <w:r w:rsidRPr="00220A6F" w:rsidR="00507C8A">
        <w:t xml:space="preserve"> </w:t>
      </w:r>
      <w:r w:rsidRPr="00220A6F">
        <w:t>north-east,</w:t>
      </w:r>
      <w:r w:rsidRPr="00220A6F" w:rsidR="00507C8A">
        <w:t xml:space="preserve"> </w:t>
      </w:r>
      <w:r w:rsidRPr="00220A6F">
        <w:t>the</w:t>
      </w:r>
      <w:r w:rsidRPr="00220A6F" w:rsidR="00507C8A">
        <w:t xml:space="preserve"> </w:t>
      </w:r>
      <w:r w:rsidRPr="00220A6F">
        <w:t>e</w:t>
      </w:r>
      <w:r w:rsidRPr="00220A6F" w:rsidR="00EB3EBC">
        <w:t>ast</w:t>
      </w:r>
      <w:r w:rsidRPr="00220A6F" w:rsidR="00507C8A">
        <w:t xml:space="preserve"> </w:t>
      </w:r>
      <w:r w:rsidRPr="00220A6F" w:rsidR="00082178">
        <w:t>midland</w:t>
      </w:r>
      <w:r w:rsidRPr="00220A6F" w:rsidR="00EB3EBC">
        <w:t>s</w:t>
      </w:r>
      <w:r w:rsidRPr="00220A6F" w:rsidR="00507C8A">
        <w:t xml:space="preserve"> </w:t>
      </w:r>
      <w:r w:rsidRPr="00220A6F" w:rsidR="00EB3EBC">
        <w:t>and</w:t>
      </w:r>
      <w:r w:rsidRPr="00220A6F" w:rsidR="00507C8A">
        <w:t xml:space="preserve"> </w:t>
      </w:r>
      <w:r w:rsidRPr="00220A6F" w:rsidR="00EB3EBC">
        <w:t>other</w:t>
      </w:r>
      <w:r w:rsidRPr="00220A6F" w:rsidR="00507C8A">
        <w:t xml:space="preserve"> </w:t>
      </w:r>
      <w:r w:rsidRPr="00220A6F" w:rsidR="00EB3EBC">
        <w:t>parts</w:t>
      </w:r>
      <w:r w:rsidRPr="00220A6F" w:rsidR="00507C8A">
        <w:t xml:space="preserve"> </w:t>
      </w:r>
      <w:r w:rsidRPr="00220A6F" w:rsidR="00EB3EBC">
        <w:t>of</w:t>
      </w:r>
      <w:r w:rsidRPr="00220A6F" w:rsidR="00507C8A">
        <w:t xml:space="preserve"> </w:t>
      </w:r>
      <w:r w:rsidRPr="00220A6F" w:rsidR="00EB3EBC">
        <w:t>the</w:t>
      </w:r>
      <w:r w:rsidRPr="00220A6F" w:rsidR="00507C8A">
        <w:t xml:space="preserve"> </w:t>
      </w:r>
      <w:r w:rsidRPr="00220A6F" w:rsidR="00EB3EBC">
        <w:t>country.</w:t>
      </w:r>
    </w:p>
    <w:p w:rsidR="00486C25" w:rsidRPr="00220A6F" w:rsidP="00C678AA">
      <w:pPr>
        <w:pStyle w:val="Remark"/>
      </w:pPr>
      <w:sdt>
        <w:sdtPr>
          <w:alias w:val="Member"/>
          <w:tag w:val="&lt;Member mnisId='1171' dodsId='30771'&gt;"/>
          <w:id w:val="1417051785"/>
          <w:placeholder>
            <w:docPart w:val="DefaultPlaceholder_-1854013440"/>
          </w:placeholder>
          <w:richText/>
        </w:sdtPr>
        <w:sdtContent>
          <w:r w:rsidRPr="00220A6F">
            <w:rPr>
              <w:b/>
            </w:rPr>
            <w:t>Chair:</w:t>
          </w:r>
        </w:sdtContent>
      </w:sdt>
      <w:r w:rsidRPr="00220A6F" w:rsidR="00507C8A">
        <w:t xml:space="preserve"> </w:t>
      </w:r>
      <w:r w:rsidRPr="00220A6F" w:rsidR="00893EB7">
        <w:t>Let</w:t>
      </w:r>
      <w:r w:rsidRPr="00220A6F" w:rsidR="00507C8A">
        <w:t xml:space="preserve"> </w:t>
      </w:r>
      <w:r w:rsidRPr="00220A6F" w:rsidR="00893EB7">
        <w:t>us</w:t>
      </w:r>
      <w:r w:rsidRPr="00220A6F" w:rsidR="00507C8A">
        <w:t xml:space="preserve"> </w:t>
      </w:r>
      <w:r w:rsidRPr="00220A6F" w:rsidR="00893EB7">
        <w:t>push</w:t>
      </w:r>
      <w:r w:rsidRPr="00220A6F" w:rsidR="00507C8A">
        <w:t xml:space="preserve"> </w:t>
      </w:r>
      <w:r w:rsidRPr="00220A6F" w:rsidR="00893EB7">
        <w:t>on</w:t>
      </w:r>
      <w:r w:rsidRPr="00220A6F" w:rsidR="00507C8A">
        <w:t xml:space="preserve"> </w:t>
      </w:r>
      <w:r w:rsidRPr="00220A6F" w:rsidR="00893EB7">
        <w:t>a</w:t>
      </w:r>
      <w:r w:rsidRPr="00220A6F" w:rsidR="00507C8A">
        <w:t xml:space="preserve"> </w:t>
      </w:r>
      <w:r w:rsidRPr="00220A6F" w:rsidR="00893EB7">
        <w:t>couple</w:t>
      </w:r>
      <w:r w:rsidRPr="00220A6F" w:rsidR="00507C8A">
        <w:t xml:space="preserve"> </w:t>
      </w:r>
      <w:r w:rsidRPr="00220A6F" w:rsidR="00893EB7">
        <w:t>of</w:t>
      </w:r>
      <w:r w:rsidRPr="00220A6F" w:rsidR="00507C8A">
        <w:t xml:space="preserve"> </w:t>
      </w:r>
      <w:r w:rsidRPr="00220A6F" w:rsidR="00893EB7">
        <w:t>aspects</w:t>
      </w:r>
      <w:r w:rsidRPr="00220A6F" w:rsidR="00507C8A">
        <w:t xml:space="preserve"> </w:t>
      </w:r>
      <w:r w:rsidRPr="00220A6F" w:rsidR="00893EB7">
        <w:t>of</w:t>
      </w:r>
      <w:r w:rsidRPr="00220A6F" w:rsidR="00507C8A">
        <w:t xml:space="preserve"> </w:t>
      </w:r>
      <w:r w:rsidRPr="00220A6F" w:rsidR="00893EB7">
        <w:t>that,</w:t>
      </w:r>
      <w:r w:rsidRPr="00220A6F" w:rsidR="00507C8A">
        <w:t xml:space="preserve"> </w:t>
      </w:r>
      <w:r w:rsidRPr="00220A6F" w:rsidR="00893EB7">
        <w:t>starting</w:t>
      </w:r>
      <w:r w:rsidRPr="00220A6F" w:rsidR="00507C8A">
        <w:t xml:space="preserve"> </w:t>
      </w:r>
      <w:r w:rsidRPr="00220A6F" w:rsidR="00893EB7">
        <w:t>with</w:t>
      </w:r>
      <w:r w:rsidRPr="00220A6F" w:rsidR="00507C8A">
        <w:t xml:space="preserve"> </w:t>
      </w:r>
      <w:r w:rsidRPr="00220A6F" w:rsidR="00893EB7">
        <w:t>business</w:t>
      </w:r>
      <w:r w:rsidRPr="00220A6F" w:rsidR="00507C8A">
        <w:t xml:space="preserve"> </w:t>
      </w:r>
      <w:r w:rsidRPr="00220A6F" w:rsidR="00893EB7">
        <w:t>rates.</w:t>
      </w:r>
    </w:p>
    <w:p w:rsidR="00486C25" w:rsidRPr="00220A6F" w:rsidP="00486C25">
      <w:pPr>
        <w:pStyle w:val="Question"/>
      </w:pPr>
      <w:sdt>
        <w:sdtPr>
          <w:alias w:val="Member"/>
          <w:tag w:val="&lt;Member mnisId='5343' dodsId='158423'&gt;"/>
          <w:id w:val="-1870908770"/>
          <w:placeholder>
            <w:docPart w:val="DefaultPlaceholder_-1854013440"/>
          </w:placeholder>
          <w:richText/>
        </w:sdtPr>
        <w:sdtContent>
          <w:r w:rsidRPr="00220A6F" w:rsidR="00C678AA">
            <w:rPr>
              <w:b/>
            </w:rPr>
            <w:t>Mr Reynolds:</w:t>
          </w:r>
        </w:sdtContent>
      </w:sdt>
      <w:r w:rsidRPr="00220A6F" w:rsidR="00507C8A">
        <w:t xml:space="preserve"> </w:t>
      </w:r>
      <w:r w:rsidRPr="00220A6F" w:rsidR="00893EB7">
        <w:t>Secretary</w:t>
      </w:r>
      <w:r w:rsidRPr="00220A6F" w:rsidR="00507C8A">
        <w:t xml:space="preserve"> </w:t>
      </w:r>
      <w:r w:rsidRPr="00220A6F" w:rsidR="00893EB7">
        <w:t>of</w:t>
      </w:r>
      <w:r w:rsidRPr="00220A6F" w:rsidR="00507C8A">
        <w:t xml:space="preserve"> </w:t>
      </w:r>
      <w:r w:rsidRPr="00220A6F" w:rsidR="00893EB7">
        <w:t>State,</w:t>
      </w:r>
      <w:r w:rsidRPr="00220A6F" w:rsidR="00507C8A">
        <w:t xml:space="preserve"> </w:t>
      </w:r>
      <w:r w:rsidRPr="00220A6F" w:rsidR="00893EB7">
        <w:t>on</w:t>
      </w:r>
      <w:r w:rsidRPr="00220A6F" w:rsidR="00507C8A">
        <w:t xml:space="preserve"> </w:t>
      </w:r>
      <w:r w:rsidRPr="00220A6F" w:rsidR="00893EB7">
        <w:t>page</w:t>
      </w:r>
      <w:r w:rsidRPr="00220A6F" w:rsidR="00507C8A">
        <w:t xml:space="preserve"> </w:t>
      </w:r>
      <w:r w:rsidRPr="00220A6F" w:rsidR="00893EB7">
        <w:t>31</w:t>
      </w:r>
      <w:r w:rsidRPr="00220A6F" w:rsidR="00507C8A">
        <w:t xml:space="preserve"> </w:t>
      </w:r>
      <w:r w:rsidRPr="00220A6F" w:rsidR="00893EB7">
        <w:t>of</w:t>
      </w:r>
      <w:r w:rsidRPr="00220A6F" w:rsidR="00507C8A">
        <w:t xml:space="preserve"> </w:t>
      </w:r>
      <w:r w:rsidRPr="00220A6F" w:rsidR="00893EB7">
        <w:t>the</w:t>
      </w:r>
      <w:r w:rsidRPr="00220A6F" w:rsidR="00507C8A">
        <w:t xml:space="preserve"> </w:t>
      </w:r>
      <w:r w:rsidRPr="00220A6F" w:rsidR="00893EB7">
        <w:t>Labour</w:t>
      </w:r>
      <w:r w:rsidRPr="00220A6F" w:rsidR="00507C8A">
        <w:t xml:space="preserve"> </w:t>
      </w:r>
      <w:r w:rsidRPr="00220A6F" w:rsidR="00893EB7">
        <w:t>party</w:t>
      </w:r>
      <w:r w:rsidRPr="00220A6F" w:rsidR="00507C8A">
        <w:t xml:space="preserve"> </w:t>
      </w:r>
      <w:r w:rsidRPr="00220A6F" w:rsidR="00893EB7">
        <w:t>manifesto</w:t>
      </w:r>
      <w:r w:rsidRPr="00220A6F" w:rsidR="00507C8A">
        <w:t xml:space="preserve"> </w:t>
      </w:r>
      <w:r w:rsidRPr="00220A6F" w:rsidR="00893EB7">
        <w:t>in</w:t>
      </w:r>
      <w:r w:rsidRPr="00220A6F" w:rsidR="00507C8A">
        <w:t xml:space="preserve"> </w:t>
      </w:r>
      <w:r w:rsidRPr="00220A6F" w:rsidR="00893EB7">
        <w:t>2024</w:t>
      </w:r>
      <w:r w:rsidRPr="00220A6F" w:rsidR="00507C8A">
        <w:t xml:space="preserve"> </w:t>
      </w:r>
      <w:r w:rsidRPr="00220A6F" w:rsidR="00893EB7">
        <w:t>it</w:t>
      </w:r>
      <w:r w:rsidRPr="00220A6F" w:rsidR="00507C8A">
        <w:t xml:space="preserve"> </w:t>
      </w:r>
      <w:r w:rsidRPr="00220A6F" w:rsidR="00893EB7">
        <w:t>promised</w:t>
      </w:r>
      <w:r w:rsidRPr="00220A6F" w:rsidR="00507C8A">
        <w:t xml:space="preserve"> </w:t>
      </w:r>
      <w:r w:rsidRPr="00220A6F" w:rsidR="00893EB7">
        <w:t>that</w:t>
      </w:r>
      <w:r w:rsidRPr="00220A6F" w:rsidR="00507C8A">
        <w:t xml:space="preserve"> </w:t>
      </w:r>
      <w:r w:rsidRPr="00220A6F" w:rsidR="00893EB7">
        <w:t>Labour</w:t>
      </w:r>
      <w:r w:rsidRPr="00220A6F" w:rsidR="00507C8A">
        <w:t xml:space="preserve"> </w:t>
      </w:r>
      <w:r w:rsidRPr="00220A6F" w:rsidR="00893EB7">
        <w:t>will</w:t>
      </w:r>
      <w:r w:rsidRPr="00220A6F" w:rsidR="00507C8A">
        <w:t xml:space="preserve"> </w:t>
      </w:r>
      <w:r w:rsidRPr="00220A6F" w:rsidR="00893EB7">
        <w:t>replace</w:t>
      </w:r>
      <w:r w:rsidRPr="00220A6F" w:rsidR="00507C8A">
        <w:t xml:space="preserve"> </w:t>
      </w:r>
      <w:r w:rsidRPr="00220A6F" w:rsidR="00893EB7">
        <w:t>the</w:t>
      </w:r>
      <w:r w:rsidRPr="00220A6F" w:rsidR="00507C8A">
        <w:t xml:space="preserve"> </w:t>
      </w:r>
      <w:r w:rsidRPr="00220A6F" w:rsidR="00893EB7">
        <w:t>business</w:t>
      </w:r>
      <w:r w:rsidRPr="00220A6F" w:rsidR="00507C8A">
        <w:t xml:space="preserve"> </w:t>
      </w:r>
      <w:r w:rsidRPr="00220A6F" w:rsidR="00893EB7">
        <w:t>rate</w:t>
      </w:r>
      <w:r w:rsidRPr="00220A6F" w:rsidR="00507C8A">
        <w:t xml:space="preserve"> </w:t>
      </w:r>
      <w:r w:rsidRPr="00220A6F" w:rsidR="00893EB7">
        <w:t>system.</w:t>
      </w:r>
      <w:r w:rsidRPr="00220A6F" w:rsidR="00507C8A">
        <w:t xml:space="preserve"> </w:t>
      </w:r>
      <w:r w:rsidRPr="00220A6F" w:rsidR="00893EB7">
        <w:t>When</w:t>
      </w:r>
      <w:r w:rsidRPr="00220A6F" w:rsidR="00507C8A">
        <w:t xml:space="preserve"> </w:t>
      </w:r>
      <w:r w:rsidRPr="00220A6F" w:rsidR="00893EB7">
        <w:t>are</w:t>
      </w:r>
      <w:r w:rsidRPr="00220A6F" w:rsidR="00507C8A">
        <w:t xml:space="preserve"> </w:t>
      </w:r>
      <w:r w:rsidRPr="00220A6F" w:rsidR="00893EB7">
        <w:t>you</w:t>
      </w:r>
      <w:r w:rsidRPr="00220A6F" w:rsidR="00507C8A">
        <w:t xml:space="preserve"> </w:t>
      </w:r>
      <w:r w:rsidRPr="00220A6F" w:rsidR="00893EB7">
        <w:t>planning</w:t>
      </w:r>
      <w:r w:rsidRPr="00220A6F" w:rsidR="00507C8A">
        <w:t xml:space="preserve"> </w:t>
      </w:r>
      <w:r w:rsidRPr="00220A6F" w:rsidR="00893EB7">
        <w:t>on</w:t>
      </w:r>
      <w:r w:rsidRPr="00220A6F" w:rsidR="00507C8A">
        <w:t xml:space="preserve"> </w:t>
      </w:r>
      <w:r w:rsidRPr="00220A6F" w:rsidR="00893EB7">
        <w:t>doing</w:t>
      </w:r>
      <w:r w:rsidRPr="00220A6F" w:rsidR="00507C8A">
        <w:t xml:space="preserve"> </w:t>
      </w:r>
      <w:r w:rsidRPr="00220A6F" w:rsidR="00893EB7">
        <w:t>that?</w:t>
      </w:r>
    </w:p>
    <w:p w:rsidR="00893EB7" w:rsidRPr="00220A6F" w:rsidP="00486C25">
      <w:pPr>
        <w:pStyle w:val="Answer"/>
      </w:pPr>
      <w:sdt>
        <w:sdtPr>
          <w:alias w:val="Witness"/>
          <w:id w:val="-70353010"/>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t>As</w:t>
      </w:r>
      <w:r w:rsidRPr="00220A6F" w:rsidR="00507C8A">
        <w:t xml:space="preserve"> </w:t>
      </w:r>
      <w:r w:rsidRPr="00220A6F">
        <w:t>you</w:t>
      </w:r>
      <w:r w:rsidRPr="00220A6F" w:rsidR="00507C8A">
        <w:t xml:space="preserve"> </w:t>
      </w:r>
      <w:r w:rsidRPr="00220A6F">
        <w:t>know,</w:t>
      </w:r>
      <w:r w:rsidRPr="00220A6F" w:rsidR="00507C8A">
        <w:t xml:space="preserve"> </w:t>
      </w:r>
      <w:r w:rsidRPr="00220A6F">
        <w:t>that</w:t>
      </w:r>
      <w:r w:rsidRPr="00220A6F" w:rsidR="00507C8A">
        <w:t xml:space="preserve"> </w:t>
      </w:r>
      <w:r w:rsidRPr="00220A6F">
        <w:t>is</w:t>
      </w:r>
      <w:r w:rsidRPr="00220A6F" w:rsidR="00507C8A">
        <w:t xml:space="preserve"> </w:t>
      </w:r>
      <w:r w:rsidRPr="00220A6F">
        <w:t>an</w:t>
      </w:r>
      <w:r w:rsidRPr="00220A6F" w:rsidR="00507C8A">
        <w:t xml:space="preserve"> </w:t>
      </w:r>
      <w:r w:rsidRPr="00220A6F">
        <w:t>HMT</w:t>
      </w:r>
      <w:r w:rsidRPr="00220A6F" w:rsidR="00507C8A">
        <w:t xml:space="preserve"> </w:t>
      </w:r>
      <w:r w:rsidRPr="00220A6F">
        <w:t>decision.</w:t>
      </w:r>
      <w:r w:rsidRPr="00220A6F" w:rsidR="008A621A">
        <w:t xml:space="preserve"> </w:t>
      </w:r>
      <w:r w:rsidRPr="00220A6F">
        <w:t>We</w:t>
      </w:r>
      <w:r w:rsidRPr="00220A6F" w:rsidR="00507C8A">
        <w:t xml:space="preserve"> </w:t>
      </w:r>
      <w:r w:rsidRPr="00220A6F">
        <w:t>have</w:t>
      </w:r>
      <w:r w:rsidRPr="00220A6F" w:rsidR="00507C8A">
        <w:t xml:space="preserve"> </w:t>
      </w:r>
      <w:r w:rsidRPr="00220A6F">
        <w:t>reformed</w:t>
      </w:r>
      <w:r w:rsidRPr="00220A6F" w:rsidR="00507C8A">
        <w:t xml:space="preserve"> </w:t>
      </w:r>
      <w:r w:rsidRPr="00220A6F">
        <w:t>them</w:t>
      </w:r>
      <w:r w:rsidRPr="00220A6F" w:rsidR="00C678AA">
        <w:t xml:space="preserve">, </w:t>
      </w:r>
      <w:r w:rsidRPr="00220A6F">
        <w:t>lifted</w:t>
      </w:r>
      <w:r w:rsidRPr="00220A6F" w:rsidR="00507C8A">
        <w:t xml:space="preserve"> </w:t>
      </w:r>
      <w:r w:rsidRPr="00220A6F">
        <w:t>a</w:t>
      </w:r>
      <w:r w:rsidRPr="00220A6F" w:rsidR="00507C8A">
        <w:t xml:space="preserve"> </w:t>
      </w:r>
      <w:r w:rsidRPr="00220A6F">
        <w:t>third</w:t>
      </w:r>
      <w:r w:rsidRPr="00220A6F" w:rsidR="00507C8A">
        <w:t xml:space="preserve"> </w:t>
      </w:r>
      <w:r w:rsidRPr="00220A6F">
        <w:t>of</w:t>
      </w:r>
      <w:r w:rsidRPr="00220A6F" w:rsidR="00507C8A">
        <w:t xml:space="preserve"> </w:t>
      </w:r>
      <w:r w:rsidRPr="00220A6F">
        <w:t>hospitality</w:t>
      </w:r>
      <w:r w:rsidRPr="00220A6F" w:rsidR="00507C8A">
        <w:t xml:space="preserve"> </w:t>
      </w:r>
      <w:r w:rsidRPr="00220A6F">
        <w:t>companies</w:t>
      </w:r>
      <w:r w:rsidRPr="00220A6F" w:rsidR="00507C8A">
        <w:t xml:space="preserve"> </w:t>
      </w:r>
      <w:r w:rsidRPr="00220A6F">
        <w:t>out</w:t>
      </w:r>
      <w:r w:rsidRPr="00220A6F" w:rsidR="00507C8A">
        <w:t xml:space="preserve"> </w:t>
      </w:r>
      <w:r w:rsidRPr="00220A6F">
        <w:t>of</w:t>
      </w:r>
      <w:r w:rsidRPr="00220A6F" w:rsidR="00507C8A">
        <w:t xml:space="preserve"> </w:t>
      </w:r>
      <w:r w:rsidRPr="00220A6F">
        <w:t>business</w:t>
      </w:r>
      <w:r w:rsidRPr="00220A6F" w:rsidR="00507C8A">
        <w:t xml:space="preserve"> </w:t>
      </w:r>
      <w:r w:rsidRPr="00220A6F">
        <w:t>rates</w:t>
      </w:r>
      <w:r w:rsidRPr="00220A6F" w:rsidR="00082178">
        <w:t>,</w:t>
      </w:r>
      <w:r w:rsidRPr="00220A6F" w:rsidR="00507C8A">
        <w:t xml:space="preserve"> </w:t>
      </w:r>
      <w:r w:rsidRPr="00220A6F">
        <w:t>and</w:t>
      </w:r>
      <w:r w:rsidRPr="00220A6F" w:rsidR="00C678AA">
        <w:t xml:space="preserve"> </w:t>
      </w:r>
      <w:r w:rsidRPr="00220A6F">
        <w:t>on</w:t>
      </w:r>
      <w:r w:rsidRPr="00220A6F" w:rsidR="00507C8A">
        <w:t xml:space="preserve"> </w:t>
      </w:r>
      <w:r w:rsidRPr="00220A6F">
        <w:t>top</w:t>
      </w:r>
      <w:r w:rsidRPr="00220A6F" w:rsidR="00507C8A">
        <w:t xml:space="preserve"> </w:t>
      </w:r>
      <w:r w:rsidRPr="00220A6F">
        <w:t>of</w:t>
      </w:r>
      <w:r w:rsidRPr="00220A6F" w:rsidR="00507C8A">
        <w:t xml:space="preserve"> </w:t>
      </w:r>
      <w:r w:rsidRPr="00220A6F">
        <w:t>that</w:t>
      </w:r>
      <w:r w:rsidRPr="00220A6F" w:rsidR="00507C8A">
        <w:t xml:space="preserve"> </w:t>
      </w:r>
      <w:r w:rsidRPr="00220A6F" w:rsidR="00122FAD">
        <w:t xml:space="preserve">introduced </w:t>
      </w:r>
      <w:r w:rsidRPr="00220A6F">
        <w:t>15%</w:t>
      </w:r>
      <w:r w:rsidRPr="00220A6F" w:rsidR="00507C8A">
        <w:t xml:space="preserve"> </w:t>
      </w:r>
      <w:r w:rsidRPr="00220A6F">
        <w:t>business</w:t>
      </w:r>
      <w:r w:rsidRPr="00220A6F" w:rsidR="00507C8A">
        <w:t xml:space="preserve"> </w:t>
      </w:r>
      <w:r w:rsidRPr="00220A6F">
        <w:t>rates</w:t>
      </w:r>
      <w:r w:rsidRPr="00220A6F" w:rsidR="00507C8A">
        <w:t xml:space="preserve"> </w:t>
      </w:r>
      <w:r w:rsidRPr="00220A6F">
        <w:t>relief.</w:t>
      </w:r>
      <w:r>
        <w:rPr>
          <w:rStyle w:val="FootnoteReference"/>
        </w:rPr>
        <w:footnoteReference w:id="4"/>
      </w:r>
      <w:r w:rsidRPr="00220A6F" w:rsidR="00507C8A">
        <w:t xml:space="preserve"> </w:t>
      </w:r>
      <w:r w:rsidRPr="00220A6F">
        <w:t>These</w:t>
      </w:r>
      <w:r w:rsidRPr="00220A6F" w:rsidR="00507C8A">
        <w:t xml:space="preserve"> </w:t>
      </w:r>
      <w:r w:rsidRPr="00220A6F">
        <w:t>are</w:t>
      </w:r>
      <w:r w:rsidRPr="00220A6F" w:rsidR="00507C8A">
        <w:t xml:space="preserve"> </w:t>
      </w:r>
      <w:r w:rsidRPr="00220A6F">
        <w:t>the</w:t>
      </w:r>
      <w:r w:rsidRPr="00220A6F" w:rsidR="00507C8A">
        <w:t xml:space="preserve"> </w:t>
      </w:r>
      <w:r w:rsidRPr="00220A6F">
        <w:t>first</w:t>
      </w:r>
      <w:r w:rsidRPr="00220A6F" w:rsidR="00507C8A">
        <w:t xml:space="preserve"> </w:t>
      </w:r>
      <w:r w:rsidRPr="00220A6F">
        <w:t>steps.</w:t>
      </w:r>
      <w:r w:rsidRPr="00220A6F" w:rsidR="00507C8A">
        <w:t xml:space="preserve"> </w:t>
      </w:r>
      <w:r w:rsidRPr="00220A6F">
        <w:t>That</w:t>
      </w:r>
      <w:r w:rsidRPr="00220A6F" w:rsidR="00507C8A">
        <w:t xml:space="preserve"> </w:t>
      </w:r>
      <w:r w:rsidRPr="00220A6F">
        <w:t>is</w:t>
      </w:r>
      <w:r w:rsidRPr="00220A6F" w:rsidR="00507C8A">
        <w:t xml:space="preserve"> </w:t>
      </w:r>
      <w:r w:rsidRPr="00220A6F">
        <w:t>now</w:t>
      </w:r>
      <w:r w:rsidRPr="00220A6F" w:rsidR="00507C8A">
        <w:t xml:space="preserve"> </w:t>
      </w:r>
      <w:r w:rsidRPr="00220A6F">
        <w:t>frozen</w:t>
      </w:r>
      <w:r w:rsidRPr="00220A6F" w:rsidR="00507C8A">
        <w:t xml:space="preserve"> </w:t>
      </w:r>
      <w:r w:rsidRPr="00220A6F">
        <w:t>for</w:t>
      </w:r>
      <w:r w:rsidRPr="00220A6F" w:rsidR="00507C8A">
        <w:t xml:space="preserve"> </w:t>
      </w:r>
      <w:r w:rsidRPr="00220A6F">
        <w:t>two</w:t>
      </w:r>
      <w:r w:rsidRPr="00220A6F" w:rsidR="00507C8A">
        <w:t xml:space="preserve"> </w:t>
      </w:r>
      <w:r w:rsidRPr="00220A6F">
        <w:t>years</w:t>
      </w:r>
      <w:r w:rsidRPr="00220A6F" w:rsidR="00507C8A">
        <w:t xml:space="preserve"> </w:t>
      </w:r>
      <w:r w:rsidRPr="00220A6F">
        <w:t>into</w:t>
      </w:r>
      <w:r w:rsidRPr="00220A6F" w:rsidR="00507C8A">
        <w:t xml:space="preserve"> </w:t>
      </w:r>
      <w:r w:rsidRPr="00220A6F">
        <w:t>the</w:t>
      </w:r>
      <w:r w:rsidRPr="00220A6F" w:rsidR="00507C8A">
        <w:t xml:space="preserve"> </w:t>
      </w:r>
      <w:r w:rsidRPr="00220A6F">
        <w:t>future.</w:t>
      </w:r>
      <w:r w:rsidRPr="00220A6F" w:rsidR="00507C8A">
        <w:t xml:space="preserve"> </w:t>
      </w:r>
      <w:r w:rsidRPr="00220A6F">
        <w:t>This</w:t>
      </w:r>
      <w:r w:rsidRPr="00220A6F" w:rsidR="00507C8A">
        <w:t xml:space="preserve"> </w:t>
      </w:r>
      <w:r w:rsidRPr="00220A6F">
        <w:t>gives</w:t>
      </w:r>
      <w:r w:rsidRPr="00220A6F" w:rsidR="00507C8A">
        <w:t xml:space="preserve"> </w:t>
      </w:r>
      <w:r w:rsidRPr="00220A6F">
        <w:t>us</w:t>
      </w:r>
      <w:r w:rsidRPr="00220A6F" w:rsidR="00507C8A">
        <w:t xml:space="preserve"> </w:t>
      </w:r>
      <w:r w:rsidRPr="00220A6F">
        <w:t>the</w:t>
      </w:r>
      <w:r w:rsidRPr="00220A6F" w:rsidR="00507C8A">
        <w:t xml:space="preserve"> </w:t>
      </w:r>
      <w:r w:rsidRPr="00220A6F">
        <w:t>footprint</w:t>
      </w:r>
      <w:r w:rsidRPr="00220A6F" w:rsidR="00507C8A">
        <w:t xml:space="preserve"> </w:t>
      </w:r>
      <w:r w:rsidRPr="00220A6F">
        <w:t>to</w:t>
      </w:r>
      <w:r w:rsidRPr="00220A6F" w:rsidR="00507C8A">
        <w:t xml:space="preserve"> </w:t>
      </w:r>
      <w:r w:rsidRPr="00220A6F">
        <w:t>think</w:t>
      </w:r>
      <w:r w:rsidRPr="00220A6F" w:rsidR="00507C8A">
        <w:t xml:space="preserve"> </w:t>
      </w:r>
      <w:r w:rsidRPr="00220A6F">
        <w:t>about</w:t>
      </w:r>
      <w:r w:rsidRPr="00220A6F" w:rsidR="00507C8A">
        <w:t xml:space="preserve"> </w:t>
      </w:r>
      <w:r w:rsidRPr="00220A6F">
        <w:t>where</w:t>
      </w:r>
      <w:r w:rsidRPr="00220A6F" w:rsidR="00507C8A">
        <w:t xml:space="preserve"> </w:t>
      </w:r>
      <w:r w:rsidRPr="00220A6F">
        <w:t>we</w:t>
      </w:r>
      <w:r w:rsidRPr="00220A6F" w:rsidR="00507C8A">
        <w:t xml:space="preserve"> </w:t>
      </w:r>
      <w:r w:rsidRPr="00220A6F">
        <w:t>go</w:t>
      </w:r>
      <w:r w:rsidRPr="00220A6F" w:rsidR="00507C8A">
        <w:t xml:space="preserve"> </w:t>
      </w:r>
      <w:r w:rsidRPr="00220A6F">
        <w:t>next.</w:t>
      </w:r>
      <w:r w:rsidRPr="00220A6F" w:rsidR="00507C8A">
        <w:t xml:space="preserve"> </w:t>
      </w:r>
    </w:p>
    <w:p w:rsidR="00486C25" w:rsidRPr="00220A6F" w:rsidP="00486C25">
      <w:pPr>
        <w:pStyle w:val="Answer"/>
      </w:pPr>
      <w:r w:rsidRPr="00220A6F">
        <w:t>As</w:t>
      </w:r>
      <w:r w:rsidRPr="00220A6F" w:rsidR="00507C8A">
        <w:t xml:space="preserve"> </w:t>
      </w:r>
      <w:r w:rsidRPr="00220A6F">
        <w:t>I</w:t>
      </w:r>
      <w:r w:rsidRPr="00220A6F" w:rsidR="00507C8A">
        <w:t xml:space="preserve"> </w:t>
      </w:r>
      <w:r w:rsidRPr="00220A6F">
        <w:t>said,</w:t>
      </w:r>
      <w:r w:rsidRPr="00220A6F" w:rsidR="00507C8A">
        <w:t xml:space="preserve"> </w:t>
      </w:r>
      <w:r w:rsidRPr="00220A6F">
        <w:t>these</w:t>
      </w:r>
      <w:r w:rsidRPr="00220A6F" w:rsidR="00507C8A">
        <w:t xml:space="preserve"> </w:t>
      </w:r>
      <w:r w:rsidRPr="00220A6F">
        <w:t>are</w:t>
      </w:r>
      <w:r w:rsidRPr="00220A6F" w:rsidR="00507C8A">
        <w:t xml:space="preserve"> </w:t>
      </w:r>
      <w:r w:rsidRPr="00220A6F">
        <w:t>things</w:t>
      </w:r>
      <w:r w:rsidRPr="00220A6F" w:rsidR="00507C8A">
        <w:t xml:space="preserve"> </w:t>
      </w:r>
      <w:r w:rsidRPr="00220A6F">
        <w:t>that</w:t>
      </w:r>
      <w:r w:rsidRPr="00220A6F" w:rsidR="00507C8A">
        <w:t xml:space="preserve"> </w:t>
      </w:r>
      <w:r w:rsidRPr="00220A6F">
        <w:t>are</w:t>
      </w:r>
      <w:r w:rsidRPr="00220A6F" w:rsidR="00507C8A">
        <w:t xml:space="preserve"> </w:t>
      </w:r>
      <w:r w:rsidRPr="00220A6F">
        <w:t>led</w:t>
      </w:r>
      <w:r w:rsidRPr="00220A6F" w:rsidR="00507C8A">
        <w:t xml:space="preserve"> </w:t>
      </w:r>
      <w:r w:rsidRPr="00220A6F">
        <w:t>by</w:t>
      </w:r>
      <w:r w:rsidRPr="00220A6F" w:rsidR="00507C8A">
        <w:t xml:space="preserve"> </w:t>
      </w:r>
      <w:r w:rsidRPr="00220A6F">
        <w:t>the</w:t>
      </w:r>
      <w:r w:rsidRPr="00220A6F" w:rsidR="00507C8A">
        <w:t xml:space="preserve"> </w:t>
      </w:r>
      <w:r w:rsidRPr="00220A6F">
        <w:t>Chancellor.</w:t>
      </w:r>
      <w:r w:rsidRPr="00220A6F" w:rsidR="00507C8A">
        <w:t xml:space="preserve"> </w:t>
      </w:r>
      <w:r w:rsidRPr="00220A6F">
        <w:t>Let</w:t>
      </w:r>
      <w:r w:rsidRPr="00220A6F" w:rsidR="00507C8A">
        <w:t xml:space="preserve"> </w:t>
      </w:r>
      <w:r w:rsidRPr="00220A6F">
        <w:t>me</w:t>
      </w:r>
      <w:r w:rsidRPr="00220A6F" w:rsidR="00507C8A">
        <w:t xml:space="preserve"> </w:t>
      </w:r>
      <w:r w:rsidRPr="00220A6F">
        <w:t>tell</w:t>
      </w:r>
      <w:r w:rsidRPr="00220A6F" w:rsidR="00507C8A">
        <w:t xml:space="preserve"> </w:t>
      </w:r>
      <w:r w:rsidRPr="00220A6F">
        <w:t>you</w:t>
      </w:r>
      <w:r w:rsidRPr="00220A6F" w:rsidR="00507C8A">
        <w:t xml:space="preserve"> </w:t>
      </w:r>
      <w:r w:rsidRPr="00220A6F">
        <w:t>loud</w:t>
      </w:r>
      <w:r w:rsidRPr="00220A6F" w:rsidR="00507C8A">
        <w:t xml:space="preserve"> </w:t>
      </w:r>
      <w:r w:rsidRPr="00220A6F">
        <w:t>and</w:t>
      </w:r>
      <w:r w:rsidRPr="00220A6F" w:rsidR="00507C8A">
        <w:t xml:space="preserve"> </w:t>
      </w:r>
      <w:r w:rsidRPr="00220A6F">
        <w:t>clear:</w:t>
      </w:r>
      <w:r w:rsidRPr="00220A6F" w:rsidR="00507C8A">
        <w:t xml:space="preserve"> </w:t>
      </w:r>
      <w:r w:rsidRPr="00220A6F">
        <w:t>the</w:t>
      </w:r>
      <w:r w:rsidRPr="00220A6F" w:rsidR="00507C8A">
        <w:t xml:space="preserve"> </w:t>
      </w:r>
      <w:r w:rsidRPr="00220A6F">
        <w:t>voice</w:t>
      </w:r>
      <w:r w:rsidRPr="00220A6F" w:rsidR="00507C8A">
        <w:t xml:space="preserve"> </w:t>
      </w:r>
      <w:r w:rsidRPr="00220A6F">
        <w:t>of</w:t>
      </w:r>
      <w:r w:rsidRPr="00220A6F" w:rsidR="00507C8A">
        <w:t xml:space="preserve"> </w:t>
      </w:r>
      <w:r w:rsidRPr="00220A6F">
        <w:t>this</w:t>
      </w:r>
      <w:r w:rsidRPr="00220A6F" w:rsidR="00507C8A">
        <w:t xml:space="preserve"> </w:t>
      </w:r>
      <w:r w:rsidRPr="00220A6F">
        <w:t>sector</w:t>
      </w:r>
      <w:r w:rsidRPr="00220A6F" w:rsidR="00507C8A">
        <w:t xml:space="preserve"> </w:t>
      </w:r>
      <w:r w:rsidRPr="00220A6F">
        <w:t>is</w:t>
      </w:r>
      <w:r w:rsidRPr="00220A6F" w:rsidR="00507C8A">
        <w:t xml:space="preserve"> </w:t>
      </w:r>
      <w:r w:rsidRPr="00220A6F">
        <w:t>heard</w:t>
      </w:r>
      <w:r w:rsidRPr="00220A6F" w:rsidR="00507C8A">
        <w:t xml:space="preserve"> </w:t>
      </w:r>
      <w:r w:rsidRPr="00220A6F">
        <w:t>very</w:t>
      </w:r>
      <w:r w:rsidRPr="00220A6F" w:rsidR="00507C8A">
        <w:t xml:space="preserve"> </w:t>
      </w:r>
      <w:r w:rsidRPr="00220A6F">
        <w:t>sharply</w:t>
      </w:r>
      <w:r w:rsidRPr="00220A6F" w:rsidR="00507C8A">
        <w:t xml:space="preserve"> </w:t>
      </w:r>
      <w:r w:rsidRPr="00220A6F">
        <w:t>in</w:t>
      </w:r>
      <w:r w:rsidRPr="00220A6F" w:rsidR="00507C8A">
        <w:t xml:space="preserve"> </w:t>
      </w:r>
      <w:r w:rsidRPr="00220A6F">
        <w:t>these</w:t>
      </w:r>
      <w:r w:rsidRPr="00220A6F" w:rsidR="00507C8A">
        <w:t xml:space="preserve"> </w:t>
      </w:r>
      <w:r w:rsidRPr="00220A6F">
        <w:t>discussions.</w:t>
      </w:r>
      <w:r w:rsidRPr="00220A6F" w:rsidR="008A621A">
        <w:t xml:space="preserve"> </w:t>
      </w:r>
      <w:r w:rsidRPr="00220A6F">
        <w:t>The</w:t>
      </w:r>
      <w:r w:rsidRPr="00220A6F" w:rsidR="00507C8A">
        <w:t xml:space="preserve"> </w:t>
      </w:r>
      <w:r w:rsidRPr="00220A6F">
        <w:t>Budget</w:t>
      </w:r>
      <w:r w:rsidRPr="00220A6F" w:rsidR="00507C8A">
        <w:t xml:space="preserve"> </w:t>
      </w:r>
      <w:r w:rsidRPr="00220A6F">
        <w:t>process</w:t>
      </w:r>
      <w:r w:rsidRPr="00220A6F" w:rsidR="00507C8A">
        <w:t xml:space="preserve"> </w:t>
      </w:r>
      <w:r w:rsidRPr="00220A6F">
        <w:t>is</w:t>
      </w:r>
      <w:r w:rsidRPr="00220A6F" w:rsidR="00507C8A">
        <w:t xml:space="preserve"> </w:t>
      </w:r>
      <w:r w:rsidRPr="00220A6F">
        <w:t>an</w:t>
      </w:r>
      <w:r w:rsidRPr="00220A6F" w:rsidR="00507C8A">
        <w:t xml:space="preserve"> </w:t>
      </w:r>
      <w:r w:rsidRPr="00220A6F">
        <w:t>opaque</w:t>
      </w:r>
      <w:r w:rsidRPr="00220A6F" w:rsidR="00507C8A">
        <w:t xml:space="preserve"> </w:t>
      </w:r>
      <w:r w:rsidRPr="00220A6F">
        <w:t>one,</w:t>
      </w:r>
      <w:r w:rsidRPr="00220A6F" w:rsidR="00507C8A">
        <w:t xml:space="preserve"> </w:t>
      </w:r>
      <w:r w:rsidRPr="00220A6F">
        <w:t>but</w:t>
      </w:r>
      <w:r w:rsidRPr="00220A6F" w:rsidR="00507C8A">
        <w:t xml:space="preserve"> </w:t>
      </w:r>
      <w:r w:rsidRPr="00220A6F">
        <w:t>it</w:t>
      </w:r>
      <w:r w:rsidRPr="00220A6F" w:rsidR="00507C8A">
        <w:t xml:space="preserve"> </w:t>
      </w:r>
      <w:r w:rsidRPr="00220A6F">
        <w:t>is</w:t>
      </w:r>
      <w:r w:rsidRPr="00220A6F" w:rsidR="00507C8A">
        <w:t xml:space="preserve"> </w:t>
      </w:r>
      <w:r w:rsidRPr="00220A6F">
        <w:t>one</w:t>
      </w:r>
      <w:r w:rsidRPr="00220A6F" w:rsidR="00507C8A">
        <w:t xml:space="preserve"> </w:t>
      </w:r>
      <w:r w:rsidRPr="00220A6F">
        <w:t>where</w:t>
      </w:r>
      <w:r w:rsidRPr="00220A6F" w:rsidR="00507C8A">
        <w:t xml:space="preserve"> </w:t>
      </w:r>
      <w:r w:rsidRPr="00220A6F">
        <w:t>my</w:t>
      </w:r>
      <w:r w:rsidRPr="00220A6F" w:rsidR="00507C8A">
        <w:t xml:space="preserve"> </w:t>
      </w:r>
      <w:r w:rsidRPr="00220A6F">
        <w:t>officials</w:t>
      </w:r>
      <w:r w:rsidRPr="00220A6F" w:rsidR="00507C8A">
        <w:t xml:space="preserve"> </w:t>
      </w:r>
      <w:r w:rsidRPr="00220A6F">
        <w:t>and</w:t>
      </w:r>
      <w:r w:rsidRPr="00220A6F" w:rsidR="00507C8A">
        <w:t xml:space="preserve"> </w:t>
      </w:r>
      <w:r w:rsidRPr="00220A6F">
        <w:t>I</w:t>
      </w:r>
      <w:r w:rsidRPr="00220A6F" w:rsidR="00507C8A">
        <w:t xml:space="preserve"> </w:t>
      </w:r>
      <w:r w:rsidRPr="00220A6F">
        <w:t>harness</w:t>
      </w:r>
      <w:r w:rsidRPr="00220A6F" w:rsidR="00507C8A">
        <w:t xml:space="preserve"> </w:t>
      </w:r>
      <w:r w:rsidRPr="00220A6F">
        <w:t>the</w:t>
      </w:r>
      <w:r w:rsidRPr="00220A6F" w:rsidR="00507C8A">
        <w:t xml:space="preserve"> </w:t>
      </w:r>
      <w:r w:rsidRPr="00220A6F">
        <w:t>views</w:t>
      </w:r>
      <w:r w:rsidR="000A0FBD">
        <w:t xml:space="preserve"> and</w:t>
      </w:r>
      <w:r w:rsidRPr="00220A6F" w:rsidR="00507C8A">
        <w:t xml:space="preserve"> </w:t>
      </w:r>
      <w:r w:rsidRPr="00220A6F">
        <w:t>get</w:t>
      </w:r>
      <w:r w:rsidRPr="00220A6F" w:rsidR="00507C8A">
        <w:t xml:space="preserve"> </w:t>
      </w:r>
      <w:r w:rsidRPr="00220A6F">
        <w:t>the</w:t>
      </w:r>
      <w:r w:rsidRPr="00220A6F" w:rsidR="00507C8A">
        <w:t xml:space="preserve"> </w:t>
      </w:r>
      <w:r w:rsidRPr="00220A6F">
        <w:t>facts</w:t>
      </w:r>
      <w:r w:rsidRPr="00220A6F" w:rsidR="00507C8A">
        <w:t xml:space="preserve"> </w:t>
      </w:r>
      <w:r w:rsidRPr="00220A6F">
        <w:t>about</w:t>
      </w:r>
      <w:r w:rsidRPr="00220A6F" w:rsidR="00507C8A">
        <w:t xml:space="preserve"> </w:t>
      </w:r>
      <w:r w:rsidRPr="00220A6F">
        <w:t>what</w:t>
      </w:r>
      <w:r w:rsidRPr="00220A6F" w:rsidR="00507C8A">
        <w:t xml:space="preserve"> </w:t>
      </w:r>
      <w:r w:rsidRPr="00220A6F">
        <w:t>is</w:t>
      </w:r>
      <w:r w:rsidRPr="00220A6F" w:rsidR="00507C8A">
        <w:t xml:space="preserve"> </w:t>
      </w:r>
      <w:r w:rsidRPr="00220A6F">
        <w:t>happening</w:t>
      </w:r>
      <w:r w:rsidRPr="00220A6F" w:rsidR="00507C8A">
        <w:t xml:space="preserve"> </w:t>
      </w:r>
      <w:r w:rsidRPr="00220A6F">
        <w:t>deep</w:t>
      </w:r>
      <w:r w:rsidRPr="00220A6F" w:rsidR="00507C8A">
        <w:t xml:space="preserve"> </w:t>
      </w:r>
      <w:r w:rsidRPr="00220A6F">
        <w:t>into</w:t>
      </w:r>
      <w:r w:rsidRPr="00220A6F" w:rsidR="00507C8A">
        <w:t xml:space="preserve"> </w:t>
      </w:r>
      <w:r w:rsidRPr="00220A6F">
        <w:t>the</w:t>
      </w:r>
      <w:r w:rsidRPr="00220A6F" w:rsidR="00507C8A">
        <w:t xml:space="preserve"> </w:t>
      </w:r>
      <w:r w:rsidRPr="00220A6F">
        <w:t>economy.</w:t>
      </w:r>
      <w:r w:rsidRPr="00220A6F" w:rsidR="008A621A">
        <w:t xml:space="preserve"> </w:t>
      </w:r>
      <w:r w:rsidRPr="00220A6F">
        <w:t>We</w:t>
      </w:r>
      <w:r w:rsidRPr="00220A6F" w:rsidR="00507C8A">
        <w:t xml:space="preserve"> </w:t>
      </w:r>
      <w:r w:rsidRPr="00220A6F">
        <w:t>make</w:t>
      </w:r>
      <w:r w:rsidRPr="00220A6F" w:rsidR="00507C8A">
        <w:t xml:space="preserve"> </w:t>
      </w:r>
      <w:r w:rsidRPr="00220A6F">
        <w:t>sure</w:t>
      </w:r>
      <w:r w:rsidRPr="00220A6F" w:rsidR="00507C8A">
        <w:t xml:space="preserve"> </w:t>
      </w:r>
      <w:r w:rsidRPr="00220A6F">
        <w:t>that</w:t>
      </w:r>
      <w:r w:rsidRPr="00220A6F" w:rsidR="00507C8A">
        <w:t xml:space="preserve"> </w:t>
      </w:r>
      <w:r w:rsidRPr="00220A6F">
        <w:t>their</w:t>
      </w:r>
      <w:r w:rsidRPr="00220A6F" w:rsidR="00507C8A">
        <w:t xml:space="preserve"> </w:t>
      </w:r>
      <w:r w:rsidRPr="00220A6F">
        <w:t>voice</w:t>
      </w:r>
      <w:r w:rsidRPr="00220A6F" w:rsidR="00507C8A">
        <w:t xml:space="preserve"> </w:t>
      </w:r>
      <w:r w:rsidRPr="00220A6F">
        <w:t>is</w:t>
      </w:r>
      <w:r w:rsidRPr="00220A6F" w:rsidR="00507C8A">
        <w:t xml:space="preserve"> </w:t>
      </w:r>
      <w:r w:rsidRPr="00220A6F">
        <w:t>heard.</w:t>
      </w:r>
      <w:r w:rsidRPr="00220A6F" w:rsidR="00507C8A">
        <w:t xml:space="preserve"> </w:t>
      </w:r>
      <w:r w:rsidRPr="00220A6F">
        <w:t>In</w:t>
      </w:r>
      <w:r w:rsidRPr="00220A6F" w:rsidR="00507C8A">
        <w:t xml:space="preserve"> </w:t>
      </w:r>
      <w:r w:rsidRPr="00220A6F">
        <w:t>the</w:t>
      </w:r>
      <w:r w:rsidRPr="00220A6F" w:rsidR="00507C8A">
        <w:t xml:space="preserve"> </w:t>
      </w:r>
      <w:r w:rsidRPr="00220A6F">
        <w:t>future,</w:t>
      </w:r>
      <w:r w:rsidRPr="00220A6F" w:rsidR="00507C8A">
        <w:t xml:space="preserve"> </w:t>
      </w:r>
      <w:r w:rsidRPr="00220A6F">
        <w:t>as</w:t>
      </w:r>
      <w:r w:rsidRPr="00220A6F" w:rsidR="00507C8A">
        <w:t xml:space="preserve"> </w:t>
      </w:r>
      <w:r w:rsidRPr="00220A6F">
        <w:t>further</w:t>
      </w:r>
      <w:r w:rsidRPr="00220A6F" w:rsidR="00507C8A">
        <w:t xml:space="preserve"> </w:t>
      </w:r>
      <w:r w:rsidRPr="00220A6F">
        <w:t>reforms</w:t>
      </w:r>
      <w:r w:rsidRPr="00220A6F" w:rsidR="00507C8A">
        <w:t xml:space="preserve"> </w:t>
      </w:r>
      <w:r w:rsidRPr="00220A6F">
        <w:t>to</w:t>
      </w:r>
      <w:r w:rsidRPr="00220A6F" w:rsidR="00507C8A">
        <w:t xml:space="preserve"> </w:t>
      </w:r>
      <w:r w:rsidRPr="00220A6F">
        <w:t>business</w:t>
      </w:r>
      <w:r w:rsidRPr="00220A6F" w:rsidR="00507C8A">
        <w:t xml:space="preserve"> </w:t>
      </w:r>
      <w:r w:rsidRPr="00220A6F">
        <w:t>rates</w:t>
      </w:r>
      <w:r w:rsidRPr="00220A6F" w:rsidR="00507C8A">
        <w:t xml:space="preserve"> </w:t>
      </w:r>
      <w:r w:rsidRPr="00220A6F">
        <w:t>are</w:t>
      </w:r>
      <w:r w:rsidRPr="00220A6F" w:rsidR="00507C8A">
        <w:t xml:space="preserve"> </w:t>
      </w:r>
      <w:r w:rsidRPr="00220A6F">
        <w:t>undertaken,</w:t>
      </w:r>
      <w:r w:rsidRPr="00220A6F" w:rsidR="00507C8A">
        <w:t xml:space="preserve"> </w:t>
      </w:r>
      <w:r w:rsidRPr="00220A6F">
        <w:t>the</w:t>
      </w:r>
      <w:r w:rsidRPr="00220A6F" w:rsidR="00507C8A">
        <w:t xml:space="preserve"> </w:t>
      </w:r>
      <w:r w:rsidRPr="00220A6F">
        <w:t>voice</w:t>
      </w:r>
      <w:r w:rsidRPr="00220A6F" w:rsidR="00507C8A">
        <w:t xml:space="preserve"> </w:t>
      </w:r>
      <w:r w:rsidRPr="00220A6F">
        <w:t>of</w:t>
      </w:r>
      <w:r w:rsidRPr="00220A6F" w:rsidR="00507C8A">
        <w:t xml:space="preserve"> </w:t>
      </w:r>
      <w:r w:rsidRPr="00220A6F">
        <w:t>that</w:t>
      </w:r>
      <w:r w:rsidRPr="00220A6F" w:rsidR="00507C8A">
        <w:t xml:space="preserve"> </w:t>
      </w:r>
      <w:r w:rsidRPr="00220A6F">
        <w:t>particular</w:t>
      </w:r>
      <w:r w:rsidRPr="00220A6F" w:rsidR="00507C8A">
        <w:t xml:space="preserve"> </w:t>
      </w:r>
      <w:r w:rsidRPr="00220A6F">
        <w:t>sector</w:t>
      </w:r>
      <w:r w:rsidRPr="00220A6F" w:rsidR="00507C8A">
        <w:t xml:space="preserve"> </w:t>
      </w:r>
      <w:r w:rsidRPr="00220A6F">
        <w:t>will</w:t>
      </w:r>
      <w:r w:rsidRPr="00220A6F" w:rsidR="00507C8A">
        <w:t xml:space="preserve"> </w:t>
      </w:r>
      <w:r w:rsidRPr="00220A6F">
        <w:t>be</w:t>
      </w:r>
      <w:r w:rsidRPr="00220A6F" w:rsidR="00507C8A">
        <w:t xml:space="preserve"> </w:t>
      </w:r>
      <w:r w:rsidRPr="00220A6F">
        <w:t>heard</w:t>
      </w:r>
      <w:r w:rsidRPr="00220A6F" w:rsidR="00507C8A">
        <w:t xml:space="preserve"> </w:t>
      </w:r>
      <w:r w:rsidRPr="00220A6F">
        <w:t>loud</w:t>
      </w:r>
      <w:r w:rsidRPr="00220A6F" w:rsidR="00507C8A">
        <w:t xml:space="preserve"> </w:t>
      </w:r>
      <w:r w:rsidRPr="00220A6F">
        <w:t>and</w:t>
      </w:r>
      <w:r w:rsidRPr="00220A6F" w:rsidR="00507C8A">
        <w:t xml:space="preserve"> </w:t>
      </w:r>
      <w:r w:rsidRPr="00220A6F">
        <w:t>clear.</w:t>
      </w:r>
    </w:p>
    <w:p w:rsidR="00486C25" w:rsidRPr="00220A6F" w:rsidP="00893EB7">
      <w:pPr>
        <w:pStyle w:val="Question"/>
      </w:pPr>
      <w:sdt>
        <w:sdtPr>
          <w:alias w:val="Member"/>
          <w:tag w:val="&lt;Member mnisId='5343' dodsId='158423'&gt;"/>
          <w:id w:val="-1752188273"/>
          <w:placeholder>
            <w:docPart w:val="DefaultPlaceholder_-1854013440"/>
          </w:placeholder>
          <w:richText/>
        </w:sdtPr>
        <w:sdtContent>
          <w:r w:rsidRPr="00220A6F" w:rsidR="00C678AA">
            <w:rPr>
              <w:b/>
            </w:rPr>
            <w:t>Mr Reynolds:</w:t>
          </w:r>
        </w:sdtContent>
      </w:sdt>
      <w:r w:rsidRPr="00220A6F" w:rsidR="00507C8A">
        <w:t xml:space="preserve"> </w:t>
      </w:r>
      <w:r w:rsidRPr="00220A6F" w:rsidR="00893EB7">
        <w:t>I</w:t>
      </w:r>
      <w:r w:rsidRPr="00220A6F" w:rsidR="00507C8A">
        <w:t xml:space="preserve"> </w:t>
      </w:r>
      <w:r w:rsidRPr="00220A6F" w:rsidR="00893EB7">
        <w:t>acknowledge</w:t>
      </w:r>
      <w:r w:rsidRPr="00220A6F" w:rsidR="00507C8A">
        <w:t xml:space="preserve"> </w:t>
      </w:r>
      <w:r w:rsidRPr="00220A6F" w:rsidR="00893EB7">
        <w:t>that</w:t>
      </w:r>
      <w:r w:rsidRPr="00220A6F" w:rsidR="00507C8A">
        <w:t xml:space="preserve"> </w:t>
      </w:r>
      <w:r w:rsidRPr="00220A6F" w:rsidR="00893EB7">
        <w:t>business</w:t>
      </w:r>
      <w:r w:rsidRPr="00220A6F" w:rsidR="00507C8A">
        <w:t xml:space="preserve"> </w:t>
      </w:r>
      <w:r w:rsidRPr="00220A6F" w:rsidR="00893EB7">
        <w:t>rates</w:t>
      </w:r>
      <w:r w:rsidRPr="00220A6F" w:rsidR="00507C8A">
        <w:t xml:space="preserve"> </w:t>
      </w:r>
      <w:r w:rsidRPr="00220A6F" w:rsidR="00893EB7">
        <w:t>do</w:t>
      </w:r>
      <w:r w:rsidRPr="00220A6F" w:rsidR="00507C8A">
        <w:t xml:space="preserve"> </w:t>
      </w:r>
      <w:r w:rsidRPr="00220A6F" w:rsidR="00893EB7">
        <w:t>not</w:t>
      </w:r>
      <w:r w:rsidRPr="00220A6F" w:rsidR="00507C8A">
        <w:t xml:space="preserve"> </w:t>
      </w:r>
      <w:r w:rsidRPr="00220A6F" w:rsidR="00893EB7">
        <w:t>fall</w:t>
      </w:r>
      <w:r w:rsidRPr="00220A6F" w:rsidR="00507C8A">
        <w:t xml:space="preserve"> </w:t>
      </w:r>
      <w:r w:rsidRPr="00220A6F" w:rsidR="00893EB7">
        <w:t>directly</w:t>
      </w:r>
      <w:r w:rsidRPr="00220A6F" w:rsidR="00507C8A">
        <w:t xml:space="preserve"> </w:t>
      </w:r>
      <w:r w:rsidRPr="00220A6F" w:rsidR="00893EB7">
        <w:t>under</w:t>
      </w:r>
      <w:r w:rsidRPr="00220A6F" w:rsidR="00507C8A">
        <w:t xml:space="preserve"> </w:t>
      </w:r>
      <w:r w:rsidRPr="00220A6F" w:rsidR="00893EB7">
        <w:t>you,</w:t>
      </w:r>
      <w:r w:rsidRPr="00220A6F" w:rsidR="00507C8A">
        <w:t xml:space="preserve"> </w:t>
      </w:r>
      <w:r w:rsidRPr="00220A6F" w:rsidR="00893EB7">
        <w:t>but</w:t>
      </w:r>
      <w:r w:rsidRPr="00220A6F" w:rsidR="00507C8A">
        <w:t xml:space="preserve"> </w:t>
      </w:r>
      <w:r w:rsidRPr="00220A6F" w:rsidR="00893EB7">
        <w:t>it</w:t>
      </w:r>
      <w:r w:rsidRPr="00220A6F" w:rsidR="00507C8A">
        <w:t xml:space="preserve"> </w:t>
      </w:r>
      <w:r w:rsidRPr="00220A6F" w:rsidR="00893EB7">
        <w:t>is</w:t>
      </w:r>
      <w:r w:rsidRPr="00220A6F" w:rsidR="00507C8A">
        <w:t xml:space="preserve"> </w:t>
      </w:r>
      <w:r w:rsidRPr="00220A6F" w:rsidR="00893EB7">
        <w:t>businesses</w:t>
      </w:r>
      <w:r w:rsidRPr="00220A6F" w:rsidR="00507C8A">
        <w:t xml:space="preserve"> </w:t>
      </w:r>
      <w:r w:rsidRPr="00220A6F" w:rsidR="00893EB7">
        <w:t>that</w:t>
      </w:r>
      <w:r w:rsidRPr="00220A6F" w:rsidR="00507C8A">
        <w:t xml:space="preserve"> </w:t>
      </w:r>
      <w:r w:rsidRPr="00220A6F" w:rsidR="00893EB7">
        <w:t>pay</w:t>
      </w:r>
      <w:r w:rsidRPr="00220A6F" w:rsidR="00507C8A">
        <w:t xml:space="preserve"> </w:t>
      </w:r>
      <w:r w:rsidR="00BA2CF4">
        <w:t>them</w:t>
      </w:r>
      <w:r w:rsidRPr="00220A6F" w:rsidR="00507C8A">
        <w:t xml:space="preserve"> </w:t>
      </w:r>
      <w:r w:rsidRPr="00220A6F" w:rsidR="00893EB7">
        <w:t>and</w:t>
      </w:r>
      <w:r w:rsidRPr="00220A6F" w:rsidR="00507C8A">
        <w:t xml:space="preserve"> </w:t>
      </w:r>
      <w:r w:rsidRPr="00220A6F" w:rsidR="00893EB7">
        <w:t>that</w:t>
      </w:r>
      <w:r w:rsidRPr="00220A6F" w:rsidR="00507C8A">
        <w:t xml:space="preserve"> </w:t>
      </w:r>
      <w:r w:rsidRPr="00220A6F" w:rsidR="00893EB7">
        <w:t>is</w:t>
      </w:r>
      <w:r w:rsidRPr="00220A6F" w:rsidR="00507C8A">
        <w:t xml:space="preserve"> </w:t>
      </w:r>
      <w:r w:rsidRPr="00220A6F" w:rsidR="00893EB7">
        <w:t>directly</w:t>
      </w:r>
      <w:r w:rsidRPr="00220A6F" w:rsidR="00507C8A">
        <w:t xml:space="preserve"> </w:t>
      </w:r>
      <w:r w:rsidRPr="00220A6F" w:rsidR="00893EB7">
        <w:t>in</w:t>
      </w:r>
      <w:r w:rsidRPr="00220A6F" w:rsidR="00507C8A">
        <w:t xml:space="preserve"> </w:t>
      </w:r>
      <w:r w:rsidRPr="00220A6F" w:rsidR="00893EB7">
        <w:t>your</w:t>
      </w:r>
      <w:r w:rsidRPr="00220A6F" w:rsidR="00507C8A">
        <w:t xml:space="preserve"> </w:t>
      </w:r>
      <w:r w:rsidRPr="00220A6F" w:rsidR="00893EB7">
        <w:t>area.</w:t>
      </w:r>
      <w:r w:rsidRPr="00220A6F" w:rsidR="00507C8A">
        <w:t xml:space="preserve"> </w:t>
      </w:r>
      <w:r w:rsidRPr="00220A6F" w:rsidR="00893EB7">
        <w:t>The</w:t>
      </w:r>
      <w:r w:rsidRPr="00220A6F" w:rsidR="00507C8A">
        <w:t xml:space="preserve"> </w:t>
      </w:r>
      <w:r w:rsidRPr="00220A6F" w:rsidR="00893EB7">
        <w:t>manifesto</w:t>
      </w:r>
      <w:r w:rsidRPr="00220A6F" w:rsidR="00507C8A">
        <w:t xml:space="preserve"> </w:t>
      </w:r>
      <w:r w:rsidRPr="00220A6F" w:rsidR="00893EB7">
        <w:t>also</w:t>
      </w:r>
      <w:r w:rsidRPr="00220A6F" w:rsidR="00507C8A">
        <w:t xml:space="preserve"> </w:t>
      </w:r>
      <w:r w:rsidRPr="00220A6F" w:rsidR="00893EB7">
        <w:t>said</w:t>
      </w:r>
      <w:r w:rsidRPr="00220A6F" w:rsidR="00507C8A">
        <w:t xml:space="preserve"> </w:t>
      </w:r>
      <w:r w:rsidRPr="00220A6F" w:rsidR="00893EB7">
        <w:t>that</w:t>
      </w:r>
      <w:r w:rsidRPr="00220A6F" w:rsidR="00507C8A">
        <w:t xml:space="preserve"> </w:t>
      </w:r>
      <w:r w:rsidRPr="00220A6F" w:rsidR="00893EB7">
        <w:t>the</w:t>
      </w:r>
      <w:r w:rsidRPr="00220A6F" w:rsidR="00507C8A">
        <w:t xml:space="preserve"> </w:t>
      </w:r>
      <w:r w:rsidRPr="00220A6F" w:rsidR="00893EB7">
        <w:t>changes</w:t>
      </w:r>
      <w:r w:rsidRPr="00220A6F" w:rsidR="00507C8A">
        <w:t xml:space="preserve"> </w:t>
      </w:r>
      <w:r w:rsidRPr="00220A6F" w:rsidR="00893EB7">
        <w:t>Labour</w:t>
      </w:r>
      <w:r w:rsidRPr="00220A6F" w:rsidR="00507C8A">
        <w:t xml:space="preserve"> </w:t>
      </w:r>
      <w:r w:rsidRPr="00220A6F" w:rsidR="00893EB7">
        <w:t>would</w:t>
      </w:r>
      <w:r w:rsidRPr="00220A6F" w:rsidR="00507C8A">
        <w:t xml:space="preserve"> </w:t>
      </w:r>
      <w:r w:rsidRPr="00220A6F" w:rsidR="00893EB7">
        <w:t>bring</w:t>
      </w:r>
      <w:r w:rsidRPr="00220A6F" w:rsidR="00507C8A">
        <w:t xml:space="preserve"> </w:t>
      </w:r>
      <w:r w:rsidRPr="00220A6F" w:rsidR="00893EB7">
        <w:t>about</w:t>
      </w:r>
      <w:r w:rsidRPr="00220A6F" w:rsidR="00507C8A">
        <w:t xml:space="preserve"> </w:t>
      </w:r>
      <w:r w:rsidRPr="00220A6F" w:rsidR="00893EB7">
        <w:t>to</w:t>
      </w:r>
      <w:r w:rsidRPr="00220A6F" w:rsidR="00507C8A">
        <w:t xml:space="preserve"> </w:t>
      </w:r>
      <w:r w:rsidRPr="00220A6F" w:rsidR="00893EB7">
        <w:t>business</w:t>
      </w:r>
      <w:r w:rsidRPr="00220A6F" w:rsidR="00507C8A">
        <w:t xml:space="preserve"> </w:t>
      </w:r>
      <w:r w:rsidRPr="00220A6F" w:rsidR="00893EB7">
        <w:t>rates</w:t>
      </w:r>
      <w:r w:rsidRPr="00220A6F" w:rsidR="00507C8A">
        <w:t xml:space="preserve"> </w:t>
      </w:r>
      <w:r w:rsidRPr="00220A6F" w:rsidR="00893EB7">
        <w:t>would</w:t>
      </w:r>
      <w:r w:rsidRPr="00220A6F" w:rsidR="00507C8A">
        <w:t xml:space="preserve"> </w:t>
      </w:r>
      <w:r w:rsidRPr="00220A6F" w:rsidR="00893EB7">
        <w:t>raise</w:t>
      </w:r>
      <w:r w:rsidRPr="00220A6F" w:rsidR="00507C8A">
        <w:t xml:space="preserve"> </w:t>
      </w:r>
      <w:r w:rsidRPr="00220A6F" w:rsidR="00893EB7">
        <w:t>the</w:t>
      </w:r>
      <w:r w:rsidRPr="00220A6F" w:rsidR="00507C8A">
        <w:t xml:space="preserve"> </w:t>
      </w:r>
      <w:r w:rsidRPr="00220A6F" w:rsidR="00893EB7">
        <w:t>same</w:t>
      </w:r>
      <w:r w:rsidRPr="00220A6F" w:rsidR="00507C8A">
        <w:t xml:space="preserve"> </w:t>
      </w:r>
      <w:r w:rsidRPr="00220A6F" w:rsidR="00893EB7">
        <w:t>revenue</w:t>
      </w:r>
      <w:r w:rsidRPr="00220A6F" w:rsidR="00507C8A">
        <w:t xml:space="preserve"> </w:t>
      </w:r>
      <w:r w:rsidRPr="00220A6F" w:rsidR="00893EB7">
        <w:t>but</w:t>
      </w:r>
      <w:r w:rsidRPr="00220A6F" w:rsidR="00507C8A">
        <w:t xml:space="preserve"> </w:t>
      </w:r>
      <w:r w:rsidRPr="00220A6F" w:rsidR="00893EB7">
        <w:t>in</w:t>
      </w:r>
      <w:r w:rsidRPr="00220A6F" w:rsidR="00507C8A">
        <w:t xml:space="preserve"> </w:t>
      </w:r>
      <w:r w:rsidRPr="00220A6F" w:rsidR="00893EB7">
        <w:t>a</w:t>
      </w:r>
      <w:r w:rsidRPr="00220A6F" w:rsidR="00507C8A">
        <w:t xml:space="preserve"> </w:t>
      </w:r>
      <w:r w:rsidRPr="00220A6F" w:rsidR="00893EB7">
        <w:t>fairer</w:t>
      </w:r>
      <w:r w:rsidRPr="00220A6F" w:rsidR="00507C8A">
        <w:t xml:space="preserve"> </w:t>
      </w:r>
      <w:r w:rsidRPr="00220A6F" w:rsidR="00893EB7">
        <w:t>way.</w:t>
      </w:r>
      <w:r w:rsidRPr="00220A6F" w:rsidR="00507C8A">
        <w:t xml:space="preserve"> </w:t>
      </w:r>
      <w:r w:rsidRPr="00220A6F" w:rsidR="00893EB7">
        <w:t>When</w:t>
      </w:r>
      <w:r w:rsidRPr="00220A6F" w:rsidR="00507C8A">
        <w:t xml:space="preserve"> </w:t>
      </w:r>
      <w:r w:rsidRPr="00220A6F" w:rsidR="00893EB7">
        <w:t>the</w:t>
      </w:r>
      <w:r w:rsidRPr="00220A6F" w:rsidR="00507C8A">
        <w:t xml:space="preserve"> </w:t>
      </w:r>
      <w:r w:rsidRPr="00220A6F" w:rsidR="00893EB7">
        <w:t>FSB</w:t>
      </w:r>
      <w:r w:rsidRPr="00220A6F" w:rsidR="00507C8A">
        <w:t xml:space="preserve"> </w:t>
      </w:r>
      <w:r w:rsidRPr="00220A6F" w:rsidR="00893EB7">
        <w:t>tells</w:t>
      </w:r>
      <w:r w:rsidRPr="00220A6F" w:rsidR="00507C8A">
        <w:t xml:space="preserve"> </w:t>
      </w:r>
      <w:r w:rsidRPr="00220A6F" w:rsidR="00893EB7">
        <w:t>us</w:t>
      </w:r>
      <w:r w:rsidRPr="00220A6F" w:rsidR="00507C8A">
        <w:t xml:space="preserve"> </w:t>
      </w:r>
      <w:r w:rsidRPr="00220A6F" w:rsidR="00893EB7">
        <w:t>that</w:t>
      </w:r>
      <w:r w:rsidRPr="00220A6F" w:rsidR="00507C8A">
        <w:t xml:space="preserve"> </w:t>
      </w:r>
      <w:r w:rsidRPr="00220A6F" w:rsidR="00893EB7">
        <w:t>small</w:t>
      </w:r>
      <w:r w:rsidRPr="00220A6F" w:rsidR="00507C8A">
        <w:t xml:space="preserve"> </w:t>
      </w:r>
      <w:r w:rsidRPr="00220A6F" w:rsidR="00893EB7">
        <w:t>businesses</w:t>
      </w:r>
      <w:r w:rsidRPr="00220A6F" w:rsidR="00507C8A">
        <w:t xml:space="preserve"> </w:t>
      </w:r>
      <w:r w:rsidRPr="00220A6F" w:rsidR="00082178">
        <w:t>in</w:t>
      </w:r>
      <w:r w:rsidRPr="00220A6F" w:rsidR="00507C8A">
        <w:t xml:space="preserve"> </w:t>
      </w:r>
      <w:r w:rsidRPr="00220A6F" w:rsidR="00893EB7">
        <w:t>retail,</w:t>
      </w:r>
      <w:r w:rsidRPr="00220A6F" w:rsidR="00507C8A">
        <w:t xml:space="preserve"> </w:t>
      </w:r>
      <w:r w:rsidRPr="00220A6F" w:rsidR="00893EB7">
        <w:t>hospitality</w:t>
      </w:r>
      <w:r w:rsidRPr="00220A6F" w:rsidR="00507C8A">
        <w:t xml:space="preserve"> </w:t>
      </w:r>
      <w:r w:rsidRPr="00220A6F" w:rsidR="00893EB7">
        <w:t>and</w:t>
      </w:r>
      <w:r w:rsidRPr="00220A6F" w:rsidR="00507C8A">
        <w:t xml:space="preserve"> </w:t>
      </w:r>
      <w:r w:rsidRPr="00220A6F" w:rsidR="00893EB7">
        <w:t>leisure</w:t>
      </w:r>
      <w:r w:rsidRPr="00220A6F" w:rsidR="00507C8A">
        <w:t xml:space="preserve"> </w:t>
      </w:r>
      <w:r w:rsidRPr="00220A6F" w:rsidR="00893EB7">
        <w:t>face</w:t>
      </w:r>
      <w:r w:rsidRPr="00220A6F" w:rsidR="00507C8A">
        <w:t xml:space="preserve"> </w:t>
      </w:r>
      <w:r w:rsidRPr="00220A6F" w:rsidR="00893EB7">
        <w:t>an</w:t>
      </w:r>
      <w:r w:rsidRPr="00220A6F" w:rsidR="00507C8A">
        <w:t xml:space="preserve"> </w:t>
      </w:r>
      <w:r w:rsidRPr="00220A6F" w:rsidR="00893EB7">
        <w:t>average</w:t>
      </w:r>
      <w:r w:rsidRPr="00220A6F" w:rsidR="00507C8A">
        <w:t xml:space="preserve"> </w:t>
      </w:r>
      <w:r w:rsidRPr="00220A6F" w:rsidR="00893EB7">
        <w:t>52%</w:t>
      </w:r>
      <w:r w:rsidRPr="00220A6F" w:rsidR="00507C8A">
        <w:t xml:space="preserve"> </w:t>
      </w:r>
      <w:r w:rsidRPr="00220A6F" w:rsidR="00893EB7">
        <w:t>increase</w:t>
      </w:r>
      <w:r w:rsidRPr="00220A6F" w:rsidR="00507C8A">
        <w:t xml:space="preserve"> </w:t>
      </w:r>
      <w:r w:rsidRPr="00220A6F" w:rsidR="00893EB7">
        <w:t>to</w:t>
      </w:r>
      <w:r w:rsidRPr="00220A6F" w:rsidR="00507C8A">
        <w:t xml:space="preserve"> </w:t>
      </w:r>
      <w:r w:rsidRPr="00220A6F" w:rsidR="00893EB7">
        <w:t>their</w:t>
      </w:r>
      <w:r w:rsidRPr="00220A6F" w:rsidR="00507C8A">
        <w:t xml:space="preserve"> </w:t>
      </w:r>
      <w:r w:rsidRPr="00220A6F" w:rsidR="00893EB7">
        <w:t>business</w:t>
      </w:r>
      <w:r w:rsidRPr="00220A6F" w:rsidR="00507C8A">
        <w:t xml:space="preserve"> </w:t>
      </w:r>
      <w:r w:rsidRPr="00220A6F" w:rsidR="00893EB7">
        <w:t>rates</w:t>
      </w:r>
      <w:r w:rsidRPr="00220A6F" w:rsidR="00507C8A">
        <w:t xml:space="preserve"> </w:t>
      </w:r>
      <w:r w:rsidRPr="00220A6F" w:rsidR="00893EB7">
        <w:t>bills,</w:t>
      </w:r>
      <w:r w:rsidRPr="00220A6F" w:rsidR="00507C8A">
        <w:t xml:space="preserve"> </w:t>
      </w:r>
      <w:r w:rsidRPr="00220A6F" w:rsidR="00893EB7">
        <w:t>do</w:t>
      </w:r>
      <w:r w:rsidRPr="00220A6F" w:rsidR="00507C8A">
        <w:t xml:space="preserve"> </w:t>
      </w:r>
      <w:r w:rsidRPr="00220A6F" w:rsidR="00893EB7">
        <w:t>you</w:t>
      </w:r>
      <w:r w:rsidRPr="00220A6F" w:rsidR="00507C8A">
        <w:t xml:space="preserve"> </w:t>
      </w:r>
      <w:r w:rsidRPr="00220A6F" w:rsidR="00893EB7">
        <w:t>think</w:t>
      </w:r>
      <w:r w:rsidRPr="00220A6F" w:rsidR="00507C8A">
        <w:t xml:space="preserve"> </w:t>
      </w:r>
      <w:r w:rsidRPr="00220A6F" w:rsidR="00893EB7">
        <w:t>that</w:t>
      </w:r>
      <w:r w:rsidRPr="00220A6F" w:rsidR="00507C8A">
        <w:t xml:space="preserve"> </w:t>
      </w:r>
      <w:r w:rsidRPr="00220A6F" w:rsidR="00893EB7">
        <w:t>that</w:t>
      </w:r>
      <w:r w:rsidRPr="00220A6F" w:rsidR="00507C8A">
        <w:t xml:space="preserve"> </w:t>
      </w:r>
      <w:r w:rsidRPr="00220A6F" w:rsidR="00893EB7">
        <w:t>is</w:t>
      </w:r>
      <w:r w:rsidRPr="00220A6F" w:rsidR="00507C8A">
        <w:t xml:space="preserve"> </w:t>
      </w:r>
      <w:r w:rsidRPr="00220A6F" w:rsidR="00893EB7">
        <w:t>raising</w:t>
      </w:r>
      <w:r w:rsidRPr="00220A6F" w:rsidR="00507C8A">
        <w:t xml:space="preserve"> </w:t>
      </w:r>
      <w:r w:rsidRPr="00220A6F" w:rsidR="00893EB7">
        <w:t>the</w:t>
      </w:r>
      <w:r w:rsidRPr="00220A6F" w:rsidR="00507C8A">
        <w:t xml:space="preserve"> </w:t>
      </w:r>
      <w:r w:rsidRPr="00220A6F" w:rsidR="00893EB7">
        <w:t>same</w:t>
      </w:r>
      <w:r w:rsidRPr="00220A6F" w:rsidR="00507C8A">
        <w:t xml:space="preserve"> </w:t>
      </w:r>
      <w:r w:rsidRPr="00220A6F" w:rsidR="00893EB7">
        <w:t>revenue</w:t>
      </w:r>
      <w:r w:rsidRPr="00220A6F" w:rsidR="00507C8A">
        <w:t xml:space="preserve"> </w:t>
      </w:r>
      <w:r w:rsidRPr="00220A6F" w:rsidR="00893EB7">
        <w:t>but</w:t>
      </w:r>
      <w:r w:rsidRPr="00220A6F" w:rsidR="00507C8A">
        <w:t xml:space="preserve"> </w:t>
      </w:r>
      <w:r w:rsidRPr="00220A6F" w:rsidR="00893EB7">
        <w:t>in</w:t>
      </w:r>
      <w:r w:rsidRPr="00220A6F" w:rsidR="00507C8A">
        <w:t xml:space="preserve"> </w:t>
      </w:r>
      <w:r w:rsidRPr="00220A6F" w:rsidR="00893EB7">
        <w:t>a</w:t>
      </w:r>
      <w:r w:rsidRPr="00220A6F" w:rsidR="00507C8A">
        <w:t xml:space="preserve"> </w:t>
      </w:r>
      <w:r w:rsidRPr="00220A6F" w:rsidR="00893EB7">
        <w:t>fairer</w:t>
      </w:r>
      <w:r w:rsidRPr="00220A6F" w:rsidR="00507C8A">
        <w:t xml:space="preserve"> </w:t>
      </w:r>
      <w:r w:rsidRPr="00220A6F" w:rsidR="00893EB7">
        <w:t>way?</w:t>
      </w:r>
    </w:p>
    <w:p w:rsidR="00486C25" w:rsidRPr="00220A6F" w:rsidP="00893EB7">
      <w:pPr>
        <w:pStyle w:val="Answer"/>
      </w:pPr>
      <w:sdt>
        <w:sdtPr>
          <w:alias w:val="Witness"/>
          <w:id w:val="253642318"/>
          <w:placeholder>
            <w:docPart w:val="DefaultPlaceholder_-1854013440"/>
          </w:placeholder>
          <w:richText/>
        </w:sdtPr>
        <w:sdtEndPr>
          <w:rPr>
            <w:b/>
            <w:i/>
          </w:rPr>
        </w:sdtEndPr>
        <w:sdtContent>
          <w:r w:rsidRPr="00220A6F" w:rsidR="00782972">
            <w:rPr>
              <w:b/>
              <w:i/>
            </w:rPr>
            <w:t>Amanda</w:t>
          </w:r>
          <w:r w:rsidRPr="00220A6F" w:rsidR="00507C8A">
            <w:rPr>
              <w:b/>
              <w:i/>
            </w:rPr>
            <w:t xml:space="preserve"> </w:t>
          </w:r>
          <w:r w:rsidRPr="00220A6F" w:rsidR="00782972">
            <w:rPr>
              <w:b/>
              <w:i/>
            </w:rPr>
            <w:t>Brooks:</w:t>
          </w:r>
        </w:sdtContent>
      </w:sdt>
      <w:r w:rsidRPr="00220A6F" w:rsidR="00507C8A">
        <w:rPr>
          <w:b/>
        </w:rPr>
        <w:t xml:space="preserve"> </w:t>
      </w:r>
      <w:r w:rsidRPr="00220A6F" w:rsidR="00893EB7">
        <w:t>Can</w:t>
      </w:r>
      <w:r w:rsidRPr="00220A6F" w:rsidR="00507C8A">
        <w:t xml:space="preserve"> </w:t>
      </w:r>
      <w:r w:rsidRPr="00220A6F" w:rsidR="00893EB7">
        <w:t>I</w:t>
      </w:r>
      <w:r w:rsidRPr="00220A6F" w:rsidR="00507C8A">
        <w:t xml:space="preserve"> </w:t>
      </w:r>
      <w:r w:rsidRPr="00220A6F" w:rsidR="00893EB7">
        <w:t>add</w:t>
      </w:r>
      <w:r w:rsidRPr="00220A6F" w:rsidR="00507C8A">
        <w:t xml:space="preserve"> </w:t>
      </w:r>
      <w:r w:rsidRPr="00220A6F" w:rsidR="00893EB7">
        <w:t>some</w:t>
      </w:r>
      <w:r w:rsidRPr="00220A6F" w:rsidR="00507C8A">
        <w:t xml:space="preserve"> </w:t>
      </w:r>
      <w:r w:rsidRPr="00220A6F" w:rsidR="00893EB7">
        <w:t>detail</w:t>
      </w:r>
      <w:r w:rsidRPr="00220A6F" w:rsidR="00507C8A">
        <w:t xml:space="preserve"> </w:t>
      </w:r>
      <w:r w:rsidRPr="00220A6F" w:rsidR="00893EB7">
        <w:t>on</w:t>
      </w:r>
      <w:r w:rsidRPr="00220A6F" w:rsidR="00507C8A">
        <w:t xml:space="preserve"> </w:t>
      </w:r>
      <w:r w:rsidRPr="00220A6F" w:rsidR="00893EB7">
        <w:t>the</w:t>
      </w:r>
      <w:r w:rsidRPr="00220A6F" w:rsidR="00507C8A">
        <w:t xml:space="preserve"> </w:t>
      </w:r>
      <w:r w:rsidRPr="00220A6F" w:rsidR="00893EB7">
        <w:t>action</w:t>
      </w:r>
      <w:r w:rsidRPr="00220A6F" w:rsidR="00507C8A">
        <w:t xml:space="preserve"> </w:t>
      </w:r>
      <w:r w:rsidRPr="00220A6F" w:rsidR="00893EB7">
        <w:t>that</w:t>
      </w:r>
      <w:r w:rsidRPr="00220A6F" w:rsidR="00507C8A">
        <w:t xml:space="preserve"> </w:t>
      </w:r>
      <w:r w:rsidRPr="00220A6F" w:rsidR="00893EB7">
        <w:t>has</w:t>
      </w:r>
      <w:r w:rsidRPr="00220A6F" w:rsidR="00507C8A">
        <w:t xml:space="preserve"> </w:t>
      </w:r>
      <w:r w:rsidRPr="00220A6F" w:rsidR="00893EB7">
        <w:t>been</w:t>
      </w:r>
      <w:r w:rsidRPr="00220A6F" w:rsidR="00507C8A">
        <w:t xml:space="preserve"> </w:t>
      </w:r>
      <w:r w:rsidRPr="00220A6F" w:rsidR="00893EB7">
        <w:t>taken</w:t>
      </w:r>
      <w:r w:rsidRPr="00220A6F" w:rsidR="00507C8A">
        <w:t xml:space="preserve"> </w:t>
      </w:r>
      <w:r w:rsidRPr="00220A6F" w:rsidR="00893EB7">
        <w:t>on</w:t>
      </w:r>
      <w:r w:rsidRPr="00220A6F" w:rsidR="00507C8A">
        <w:t xml:space="preserve"> </w:t>
      </w:r>
      <w:r w:rsidRPr="00220A6F" w:rsidR="00893EB7">
        <w:t>business</w:t>
      </w:r>
      <w:r w:rsidRPr="00220A6F" w:rsidR="00507C8A">
        <w:t xml:space="preserve"> </w:t>
      </w:r>
      <w:r w:rsidRPr="00220A6F" w:rsidR="00893EB7">
        <w:t>rates?</w:t>
      </w:r>
    </w:p>
    <w:p w:rsidR="00486C25" w:rsidRPr="00220A6F" w:rsidP="00486C25">
      <w:pPr>
        <w:pStyle w:val="Question"/>
      </w:pPr>
      <w:sdt>
        <w:sdtPr>
          <w:alias w:val="Member"/>
          <w:tag w:val="&lt;Member mnisId='1171' dodsId='30771'&gt;"/>
          <w:id w:val="-843475982"/>
          <w:placeholder>
            <w:docPart w:val="DefaultPlaceholder_-1854013440"/>
          </w:placeholder>
          <w:richText/>
        </w:sdtPr>
        <w:sdtContent>
          <w:r w:rsidRPr="00220A6F">
            <w:rPr>
              <w:b/>
            </w:rPr>
            <w:t>Chair:</w:t>
          </w:r>
        </w:sdtContent>
      </w:sdt>
      <w:r w:rsidRPr="00220A6F" w:rsidR="00507C8A">
        <w:t xml:space="preserve"> </w:t>
      </w:r>
      <w:r w:rsidRPr="00220A6F" w:rsidR="00893EB7">
        <w:t>We</w:t>
      </w:r>
      <w:r w:rsidRPr="00220A6F" w:rsidR="00507C8A">
        <w:t xml:space="preserve"> </w:t>
      </w:r>
      <w:r w:rsidRPr="00220A6F" w:rsidR="00893EB7">
        <w:t>have</w:t>
      </w:r>
      <w:r w:rsidRPr="00220A6F" w:rsidR="00507C8A">
        <w:t xml:space="preserve"> </w:t>
      </w:r>
      <w:r w:rsidRPr="00220A6F" w:rsidR="00893EB7">
        <w:t>the</w:t>
      </w:r>
      <w:r w:rsidRPr="00220A6F" w:rsidR="00507C8A">
        <w:t xml:space="preserve"> </w:t>
      </w:r>
      <w:r w:rsidRPr="00220A6F" w:rsidR="00893EB7">
        <w:t>details</w:t>
      </w:r>
      <w:r w:rsidR="001B2C34">
        <w:t>, d</w:t>
      </w:r>
      <w:r w:rsidRPr="00220A6F" w:rsidR="00082178">
        <w:t>on’t</w:t>
      </w:r>
      <w:r w:rsidRPr="00220A6F" w:rsidR="00507C8A">
        <w:t xml:space="preserve"> </w:t>
      </w:r>
      <w:r w:rsidRPr="00220A6F" w:rsidR="00893EB7">
        <w:t>worry.</w:t>
      </w:r>
      <w:r w:rsidRPr="00220A6F" w:rsidR="00507C8A">
        <w:t xml:space="preserve"> </w:t>
      </w:r>
      <w:r w:rsidRPr="00220A6F" w:rsidR="00893EB7">
        <w:t>The</w:t>
      </w:r>
      <w:r w:rsidRPr="00220A6F" w:rsidR="00507C8A">
        <w:t xml:space="preserve"> </w:t>
      </w:r>
      <w:r w:rsidRPr="00220A6F" w:rsidR="00893EB7">
        <w:t>key</w:t>
      </w:r>
      <w:r w:rsidRPr="00220A6F" w:rsidR="00507C8A">
        <w:t xml:space="preserve"> </w:t>
      </w:r>
      <w:r w:rsidRPr="00220A6F" w:rsidR="00893EB7">
        <w:t>thing</w:t>
      </w:r>
      <w:r w:rsidRPr="00220A6F" w:rsidR="00507C8A">
        <w:t xml:space="preserve"> </w:t>
      </w:r>
      <w:r w:rsidRPr="00220A6F" w:rsidR="00893EB7">
        <w:t>is</w:t>
      </w:r>
      <w:r w:rsidRPr="00220A6F" w:rsidR="00082178">
        <w:t xml:space="preserve"> that</w:t>
      </w:r>
      <w:r w:rsidRPr="00220A6F" w:rsidR="00893EB7">
        <w:t>,</w:t>
      </w:r>
      <w:r w:rsidRPr="00220A6F" w:rsidR="00507C8A">
        <w:t xml:space="preserve"> </w:t>
      </w:r>
      <w:r w:rsidRPr="00220A6F" w:rsidR="00893EB7">
        <w:t>if</w:t>
      </w:r>
      <w:r w:rsidRPr="00220A6F" w:rsidR="00507C8A">
        <w:t xml:space="preserve"> </w:t>
      </w:r>
      <w:r w:rsidRPr="00220A6F" w:rsidR="00893EB7">
        <w:t>you</w:t>
      </w:r>
      <w:r w:rsidRPr="00220A6F" w:rsidR="00507C8A">
        <w:t xml:space="preserve"> </w:t>
      </w:r>
      <w:r w:rsidRPr="00220A6F" w:rsidR="00893EB7">
        <w:t>have</w:t>
      </w:r>
      <w:r w:rsidRPr="00220A6F" w:rsidR="002424AA">
        <w:t>—these</w:t>
      </w:r>
      <w:r w:rsidRPr="00220A6F" w:rsidR="00507C8A">
        <w:t xml:space="preserve"> </w:t>
      </w:r>
      <w:r w:rsidRPr="00220A6F" w:rsidR="002424AA">
        <w:t>are</w:t>
      </w:r>
      <w:r w:rsidRPr="00220A6F" w:rsidR="00507C8A">
        <w:t xml:space="preserve"> </w:t>
      </w:r>
      <w:r w:rsidRPr="00220A6F" w:rsidR="002424AA">
        <w:t>the</w:t>
      </w:r>
      <w:r w:rsidRPr="00220A6F" w:rsidR="00507C8A">
        <w:t xml:space="preserve"> </w:t>
      </w:r>
      <w:r w:rsidRPr="00220A6F" w:rsidR="002424AA">
        <w:t>G</w:t>
      </w:r>
      <w:r w:rsidRPr="00220A6F" w:rsidR="00893EB7">
        <w:t>overnment</w:t>
      </w:r>
      <w:r w:rsidRPr="00220A6F" w:rsidR="008A621A">
        <w:t>’</w:t>
      </w:r>
      <w:r w:rsidRPr="00220A6F" w:rsidR="002424AA">
        <w:t>s</w:t>
      </w:r>
      <w:r w:rsidRPr="00220A6F" w:rsidR="00507C8A">
        <w:t xml:space="preserve"> </w:t>
      </w:r>
      <w:r w:rsidRPr="00220A6F" w:rsidR="00893EB7">
        <w:t>statements</w:t>
      </w:r>
      <w:r w:rsidRPr="00220A6F" w:rsidR="002424AA">
        <w:t>—half</w:t>
      </w:r>
      <w:r w:rsidRPr="00220A6F" w:rsidR="00507C8A">
        <w:t xml:space="preserve"> </w:t>
      </w:r>
      <w:r w:rsidRPr="00220A6F" w:rsidR="00893EB7">
        <w:t>saying</w:t>
      </w:r>
      <w:r w:rsidRPr="00220A6F" w:rsidR="00507C8A">
        <w:t xml:space="preserve"> </w:t>
      </w:r>
      <w:r w:rsidRPr="00220A6F" w:rsidR="00893EB7">
        <w:t>there</w:t>
      </w:r>
      <w:r w:rsidRPr="00220A6F" w:rsidR="00507C8A">
        <w:t xml:space="preserve"> </w:t>
      </w:r>
      <w:r w:rsidRPr="00220A6F" w:rsidR="002424AA">
        <w:t>i</w:t>
      </w:r>
      <w:r w:rsidRPr="00220A6F" w:rsidR="00893EB7">
        <w:t>s</w:t>
      </w:r>
      <w:r w:rsidRPr="00220A6F" w:rsidR="00507C8A">
        <w:t xml:space="preserve"> </w:t>
      </w:r>
      <w:r w:rsidRPr="00220A6F" w:rsidR="00893EB7">
        <w:t>no</w:t>
      </w:r>
      <w:r w:rsidRPr="00220A6F" w:rsidR="00507C8A">
        <w:t xml:space="preserve"> </w:t>
      </w:r>
      <w:r w:rsidRPr="00220A6F" w:rsidR="00893EB7">
        <w:t>change</w:t>
      </w:r>
      <w:r w:rsidRPr="00220A6F" w:rsidR="00507C8A">
        <w:t xml:space="preserve"> </w:t>
      </w:r>
      <w:r w:rsidRPr="00220A6F" w:rsidR="002424AA">
        <w:t>and</w:t>
      </w:r>
      <w:r w:rsidRPr="00220A6F" w:rsidR="00507C8A">
        <w:t xml:space="preserve"> </w:t>
      </w:r>
      <w:r w:rsidRPr="00220A6F" w:rsidR="00893EB7">
        <w:t>a</w:t>
      </w:r>
      <w:r w:rsidRPr="00220A6F" w:rsidR="00507C8A">
        <w:t xml:space="preserve"> </w:t>
      </w:r>
      <w:r w:rsidRPr="00220A6F" w:rsidR="00893EB7">
        <w:t>quarter</w:t>
      </w:r>
      <w:r w:rsidRPr="00220A6F" w:rsidR="00507C8A">
        <w:t xml:space="preserve"> </w:t>
      </w:r>
      <w:r w:rsidRPr="00220A6F" w:rsidR="00893EB7">
        <w:t>saying</w:t>
      </w:r>
      <w:r w:rsidRPr="00220A6F" w:rsidR="00507C8A">
        <w:t xml:space="preserve"> </w:t>
      </w:r>
      <w:r w:rsidRPr="00220A6F" w:rsidR="00893EB7">
        <w:t>that</w:t>
      </w:r>
      <w:r w:rsidRPr="00220A6F" w:rsidR="00507C8A">
        <w:t xml:space="preserve"> </w:t>
      </w:r>
      <w:r w:rsidRPr="00220A6F" w:rsidR="00893EB7">
        <w:t>bills</w:t>
      </w:r>
      <w:r w:rsidRPr="00220A6F" w:rsidR="00507C8A">
        <w:t xml:space="preserve"> </w:t>
      </w:r>
      <w:r w:rsidRPr="00220A6F" w:rsidR="00893EB7">
        <w:t>are</w:t>
      </w:r>
      <w:r w:rsidRPr="00220A6F" w:rsidR="00507C8A">
        <w:t xml:space="preserve"> </w:t>
      </w:r>
      <w:r w:rsidRPr="00220A6F" w:rsidR="00893EB7">
        <w:t>going</w:t>
      </w:r>
      <w:r w:rsidRPr="00220A6F" w:rsidR="00507C8A">
        <w:t xml:space="preserve"> </w:t>
      </w:r>
      <w:r w:rsidRPr="00220A6F" w:rsidR="00893EB7">
        <w:t>down,</w:t>
      </w:r>
      <w:r w:rsidRPr="00220A6F" w:rsidR="00507C8A">
        <w:t xml:space="preserve"> </w:t>
      </w:r>
      <w:r w:rsidRPr="00220A6F" w:rsidR="00893EB7">
        <w:t>that</w:t>
      </w:r>
      <w:r w:rsidRPr="00220A6F" w:rsidR="00507C8A">
        <w:t xml:space="preserve"> </w:t>
      </w:r>
      <w:r w:rsidRPr="00220A6F" w:rsidR="00893EB7">
        <w:t>still</w:t>
      </w:r>
      <w:r w:rsidRPr="00220A6F" w:rsidR="00507C8A">
        <w:t xml:space="preserve"> </w:t>
      </w:r>
      <w:r w:rsidRPr="00220A6F" w:rsidR="00893EB7">
        <w:t>means</w:t>
      </w:r>
      <w:r w:rsidRPr="00220A6F" w:rsidR="00507C8A">
        <w:t xml:space="preserve"> </w:t>
      </w:r>
      <w:r w:rsidRPr="00220A6F" w:rsidR="002424AA">
        <w:t>that</w:t>
      </w:r>
      <w:r w:rsidRPr="00220A6F" w:rsidR="00507C8A">
        <w:t xml:space="preserve"> </w:t>
      </w:r>
      <w:r w:rsidRPr="00220A6F" w:rsidR="00893EB7">
        <w:t>a</w:t>
      </w:r>
      <w:r w:rsidRPr="00220A6F" w:rsidR="00507C8A">
        <w:t xml:space="preserve"> </w:t>
      </w:r>
      <w:r w:rsidRPr="00220A6F" w:rsidR="00893EB7">
        <w:t>quarter</w:t>
      </w:r>
      <w:r w:rsidRPr="00220A6F" w:rsidR="00507C8A">
        <w:t xml:space="preserve"> </w:t>
      </w:r>
      <w:r w:rsidRPr="00220A6F" w:rsidR="00893EB7">
        <w:t>are</w:t>
      </w:r>
      <w:r w:rsidRPr="00220A6F" w:rsidR="00507C8A">
        <w:t xml:space="preserve"> </w:t>
      </w:r>
      <w:r w:rsidRPr="00220A6F" w:rsidR="00893EB7">
        <w:t>going</w:t>
      </w:r>
      <w:r w:rsidRPr="00220A6F" w:rsidR="00507C8A">
        <w:t xml:space="preserve"> </w:t>
      </w:r>
      <w:r w:rsidRPr="00220A6F" w:rsidR="00893EB7">
        <w:t>up.</w:t>
      </w:r>
      <w:r w:rsidRPr="00220A6F" w:rsidR="00507C8A">
        <w:t xml:space="preserve"> </w:t>
      </w:r>
      <w:r w:rsidRPr="00220A6F" w:rsidR="00893EB7">
        <w:t>I</w:t>
      </w:r>
      <w:r w:rsidRPr="00220A6F" w:rsidR="00507C8A">
        <w:t xml:space="preserve"> </w:t>
      </w:r>
      <w:r w:rsidRPr="00220A6F" w:rsidR="00893EB7">
        <w:t>guess</w:t>
      </w:r>
      <w:r w:rsidRPr="00220A6F" w:rsidR="00507C8A">
        <w:t xml:space="preserve"> </w:t>
      </w:r>
      <w:r w:rsidRPr="00220A6F" w:rsidR="002424AA">
        <w:t>that</w:t>
      </w:r>
      <w:r w:rsidRPr="00220A6F" w:rsidR="00507C8A">
        <w:t xml:space="preserve"> </w:t>
      </w:r>
      <w:r w:rsidRPr="00220A6F" w:rsidR="00893EB7">
        <w:t>Mr</w:t>
      </w:r>
      <w:r w:rsidRPr="00220A6F" w:rsidR="00507C8A">
        <w:t xml:space="preserve"> </w:t>
      </w:r>
      <w:r w:rsidRPr="00220A6F" w:rsidR="00893EB7">
        <w:t>Reynolds</w:t>
      </w:r>
      <w:r w:rsidRPr="00220A6F" w:rsidR="00507C8A">
        <w:t xml:space="preserve"> </w:t>
      </w:r>
      <w:r w:rsidRPr="00220A6F" w:rsidR="00893EB7">
        <w:t>is</w:t>
      </w:r>
      <w:r w:rsidRPr="00220A6F" w:rsidR="00507C8A">
        <w:t xml:space="preserve"> </w:t>
      </w:r>
      <w:r w:rsidRPr="00220A6F" w:rsidR="00893EB7">
        <w:t>underlining</w:t>
      </w:r>
      <w:r w:rsidRPr="00220A6F" w:rsidR="00507C8A">
        <w:t xml:space="preserve"> </w:t>
      </w:r>
      <w:r w:rsidRPr="00220A6F" w:rsidR="00893EB7">
        <w:t>the</w:t>
      </w:r>
      <w:r w:rsidRPr="00220A6F" w:rsidR="00507C8A">
        <w:t xml:space="preserve"> </w:t>
      </w:r>
      <w:r w:rsidRPr="00220A6F" w:rsidR="00893EB7">
        <w:t>point</w:t>
      </w:r>
      <w:r w:rsidRPr="00220A6F" w:rsidR="00507C8A">
        <w:t xml:space="preserve"> </w:t>
      </w:r>
      <w:r w:rsidRPr="00220A6F" w:rsidR="00893EB7">
        <w:t>that</w:t>
      </w:r>
      <w:r w:rsidRPr="00220A6F" w:rsidR="00507C8A">
        <w:t xml:space="preserve"> </w:t>
      </w:r>
      <w:r w:rsidRPr="00220A6F" w:rsidR="00893EB7">
        <w:t>many</w:t>
      </w:r>
      <w:r w:rsidRPr="00220A6F" w:rsidR="00507C8A">
        <w:t xml:space="preserve"> </w:t>
      </w:r>
      <w:r w:rsidRPr="00220A6F" w:rsidR="00893EB7">
        <w:t>of</w:t>
      </w:r>
      <w:r w:rsidRPr="00220A6F" w:rsidR="00507C8A">
        <w:t xml:space="preserve"> </w:t>
      </w:r>
      <w:r w:rsidRPr="00220A6F" w:rsidR="00893EB7">
        <w:t>those</w:t>
      </w:r>
      <w:r w:rsidRPr="00220A6F" w:rsidR="00507C8A">
        <w:t xml:space="preserve"> </w:t>
      </w:r>
      <w:r w:rsidRPr="00220A6F" w:rsidR="00893EB7">
        <w:t>businesses</w:t>
      </w:r>
      <w:r w:rsidRPr="00220A6F" w:rsidR="00507C8A">
        <w:t xml:space="preserve"> </w:t>
      </w:r>
      <w:r w:rsidRPr="00220A6F" w:rsidR="00893EB7">
        <w:t>are</w:t>
      </w:r>
      <w:r w:rsidRPr="00220A6F" w:rsidR="00507C8A">
        <w:t xml:space="preserve"> </w:t>
      </w:r>
      <w:r w:rsidRPr="00220A6F" w:rsidR="00893EB7">
        <w:t>on</w:t>
      </w:r>
      <w:r w:rsidRPr="00220A6F" w:rsidR="00507C8A">
        <w:t xml:space="preserve"> </w:t>
      </w:r>
      <w:r w:rsidRPr="00220A6F" w:rsidR="00893EB7">
        <w:t>the</w:t>
      </w:r>
      <w:r w:rsidRPr="00220A6F" w:rsidR="00507C8A">
        <w:t xml:space="preserve"> </w:t>
      </w:r>
      <w:r w:rsidRPr="00220A6F" w:rsidR="00893EB7">
        <w:t>high</w:t>
      </w:r>
      <w:r w:rsidRPr="00220A6F" w:rsidR="00507C8A">
        <w:t xml:space="preserve"> </w:t>
      </w:r>
      <w:r w:rsidRPr="00220A6F" w:rsidR="00893EB7">
        <w:t>street</w:t>
      </w:r>
      <w:r w:rsidRPr="00220A6F" w:rsidR="002424AA">
        <w:t>.</w:t>
      </w:r>
    </w:p>
    <w:p w:rsidR="00486C25" w:rsidRPr="00220A6F" w:rsidP="00486C25">
      <w:pPr>
        <w:pStyle w:val="Answer"/>
      </w:pPr>
      <w:sdt>
        <w:sdtPr>
          <w:alias w:val="Witness"/>
          <w:id w:val="1106316751"/>
          <w:placeholder>
            <w:docPart w:val="DefaultPlaceholder_-1854013440"/>
          </w:placeholder>
          <w:richText/>
        </w:sdtPr>
        <w:sdtEndPr>
          <w:rPr>
            <w:b/>
            <w:i/>
          </w:rPr>
        </w:sdtEndPr>
        <w:sdtContent>
          <w:r w:rsidRPr="00220A6F" w:rsidR="00782972">
            <w:rPr>
              <w:b/>
              <w:i/>
            </w:rPr>
            <w:t>Peter</w:t>
          </w:r>
          <w:r w:rsidRPr="00220A6F" w:rsidR="00507C8A">
            <w:rPr>
              <w:b/>
              <w:i/>
            </w:rPr>
            <w:t xml:space="preserve"> </w:t>
          </w:r>
          <w:r w:rsidRPr="00220A6F" w:rsidR="00782972">
            <w:rPr>
              <w:b/>
              <w:i/>
            </w:rPr>
            <w:t>Kyle:</w:t>
          </w:r>
        </w:sdtContent>
      </w:sdt>
      <w:r w:rsidRPr="00220A6F" w:rsidR="00507C8A">
        <w:rPr>
          <w:b/>
        </w:rPr>
        <w:t xml:space="preserve"> </w:t>
      </w:r>
      <w:r w:rsidRPr="00220A6F" w:rsidR="002424AA">
        <w:t>I</w:t>
      </w:r>
      <w:r w:rsidRPr="00220A6F" w:rsidR="00507C8A">
        <w:t xml:space="preserve"> </w:t>
      </w:r>
      <w:r w:rsidRPr="00220A6F" w:rsidR="002424AA">
        <w:t>have</w:t>
      </w:r>
      <w:r w:rsidRPr="00220A6F" w:rsidR="00507C8A">
        <w:t xml:space="preserve"> </w:t>
      </w:r>
      <w:r w:rsidRPr="00220A6F" w:rsidR="002424AA">
        <w:t>not</w:t>
      </w:r>
      <w:r w:rsidRPr="00220A6F" w:rsidR="00507C8A">
        <w:t xml:space="preserve"> </w:t>
      </w:r>
      <w:r w:rsidRPr="00220A6F" w:rsidR="002424AA">
        <w:t>read</w:t>
      </w:r>
      <w:r w:rsidRPr="00220A6F" w:rsidR="00507C8A">
        <w:t xml:space="preserve"> </w:t>
      </w:r>
      <w:r w:rsidRPr="00220A6F" w:rsidR="002424AA">
        <w:t>the</w:t>
      </w:r>
      <w:r w:rsidRPr="00220A6F" w:rsidR="00507C8A">
        <w:t xml:space="preserve"> </w:t>
      </w:r>
      <w:r w:rsidRPr="00220A6F" w:rsidR="002424AA">
        <w:t>report</w:t>
      </w:r>
      <w:r w:rsidRPr="00220A6F" w:rsidR="00507C8A">
        <w:t xml:space="preserve"> </w:t>
      </w:r>
      <w:r w:rsidRPr="00220A6F" w:rsidR="002424AA">
        <w:t>from</w:t>
      </w:r>
      <w:r w:rsidRPr="00220A6F" w:rsidR="00507C8A">
        <w:t xml:space="preserve"> </w:t>
      </w:r>
      <w:r w:rsidRPr="00220A6F" w:rsidR="002424AA">
        <w:t>the</w:t>
      </w:r>
      <w:r w:rsidRPr="00220A6F" w:rsidR="00507C8A">
        <w:t xml:space="preserve"> </w:t>
      </w:r>
      <w:r w:rsidRPr="00220A6F" w:rsidR="002424AA">
        <w:t>IFS</w:t>
      </w:r>
      <w:r w:rsidRPr="00220A6F" w:rsidR="00507C8A">
        <w:t xml:space="preserve"> </w:t>
      </w:r>
      <w:r w:rsidRPr="00220A6F" w:rsidR="002424AA">
        <w:t>or</w:t>
      </w:r>
      <w:r w:rsidRPr="00220A6F" w:rsidR="00507C8A">
        <w:t xml:space="preserve"> </w:t>
      </w:r>
      <w:r w:rsidRPr="00220A6F" w:rsidR="002424AA">
        <w:t>seen</w:t>
      </w:r>
      <w:r w:rsidRPr="00220A6F" w:rsidR="00507C8A">
        <w:t xml:space="preserve"> </w:t>
      </w:r>
      <w:r w:rsidRPr="00220A6F" w:rsidR="002424AA">
        <w:t>how</w:t>
      </w:r>
      <w:r w:rsidRPr="00220A6F" w:rsidR="00507C8A">
        <w:t xml:space="preserve"> </w:t>
      </w:r>
      <w:r w:rsidRPr="00220A6F" w:rsidR="002424AA">
        <w:t>that</w:t>
      </w:r>
      <w:r w:rsidRPr="00220A6F" w:rsidR="00507C8A">
        <w:t xml:space="preserve"> </w:t>
      </w:r>
      <w:r w:rsidRPr="00220A6F" w:rsidR="002424AA">
        <w:t>has</w:t>
      </w:r>
      <w:r w:rsidRPr="00220A6F" w:rsidR="00507C8A">
        <w:t xml:space="preserve"> </w:t>
      </w:r>
      <w:r w:rsidRPr="00220A6F" w:rsidR="002424AA">
        <w:t>been</w:t>
      </w:r>
      <w:r w:rsidRPr="00220A6F" w:rsidR="00507C8A">
        <w:t xml:space="preserve"> </w:t>
      </w:r>
      <w:r w:rsidRPr="00220A6F" w:rsidR="002424AA">
        <w:t>calculated</w:t>
      </w:r>
      <w:r w:rsidRPr="00220A6F" w:rsidR="00507C8A">
        <w:t xml:space="preserve"> </w:t>
      </w:r>
      <w:r w:rsidRPr="00220A6F" w:rsidR="002424AA">
        <w:t>or</w:t>
      </w:r>
      <w:r w:rsidRPr="00220A6F" w:rsidR="00507C8A">
        <w:t xml:space="preserve"> </w:t>
      </w:r>
      <w:r w:rsidRPr="00220A6F" w:rsidR="002424AA">
        <w:t>how</w:t>
      </w:r>
      <w:r w:rsidRPr="00220A6F" w:rsidR="00507C8A">
        <w:t xml:space="preserve"> </w:t>
      </w:r>
      <w:r w:rsidRPr="00220A6F" w:rsidR="002424AA">
        <w:t>that</w:t>
      </w:r>
      <w:r w:rsidRPr="00220A6F" w:rsidR="00507C8A">
        <w:t xml:space="preserve"> </w:t>
      </w:r>
      <w:r w:rsidRPr="00220A6F" w:rsidR="002424AA">
        <w:t>ties</w:t>
      </w:r>
      <w:r w:rsidRPr="00220A6F" w:rsidR="00507C8A">
        <w:t xml:space="preserve"> </w:t>
      </w:r>
      <w:r w:rsidRPr="00220A6F" w:rsidR="002424AA">
        <w:t>in</w:t>
      </w:r>
      <w:r w:rsidRPr="00220A6F" w:rsidR="00507C8A">
        <w:t xml:space="preserve"> </w:t>
      </w:r>
      <w:r w:rsidRPr="00220A6F" w:rsidR="002424AA">
        <w:t>with</w:t>
      </w:r>
      <w:r w:rsidRPr="00220A6F" w:rsidR="00507C8A">
        <w:t xml:space="preserve"> </w:t>
      </w:r>
      <w:r w:rsidRPr="00220A6F" w:rsidR="002424AA">
        <w:t>where</w:t>
      </w:r>
      <w:r w:rsidRPr="00220A6F" w:rsidR="00507C8A">
        <w:t xml:space="preserve"> </w:t>
      </w:r>
      <w:r w:rsidRPr="00220A6F" w:rsidR="002424AA">
        <w:t>the</w:t>
      </w:r>
      <w:r w:rsidRPr="00220A6F" w:rsidR="00507C8A">
        <w:t xml:space="preserve"> </w:t>
      </w:r>
      <w:r w:rsidRPr="00220A6F" w:rsidR="002424AA">
        <w:t>Treasury</w:t>
      </w:r>
      <w:r w:rsidRPr="00220A6F" w:rsidR="00507C8A">
        <w:t xml:space="preserve"> </w:t>
      </w:r>
      <w:r w:rsidRPr="00220A6F" w:rsidR="002424AA">
        <w:t>figures</w:t>
      </w:r>
      <w:r w:rsidRPr="00220A6F" w:rsidR="00507C8A">
        <w:t xml:space="preserve"> </w:t>
      </w:r>
      <w:r w:rsidRPr="00220A6F" w:rsidR="002424AA">
        <w:t>are.</w:t>
      </w:r>
      <w:r w:rsidRPr="00220A6F" w:rsidR="00507C8A">
        <w:t xml:space="preserve"> </w:t>
      </w:r>
      <w:r w:rsidRPr="00220A6F" w:rsidR="002424AA">
        <w:t>I</w:t>
      </w:r>
      <w:r w:rsidRPr="00220A6F" w:rsidR="00507C8A">
        <w:t xml:space="preserve"> </w:t>
      </w:r>
      <w:r w:rsidRPr="00220A6F" w:rsidR="002424AA">
        <w:t>am</w:t>
      </w:r>
      <w:r w:rsidRPr="00220A6F" w:rsidR="00507C8A">
        <w:t xml:space="preserve"> </w:t>
      </w:r>
      <w:r w:rsidRPr="00220A6F" w:rsidR="002424AA">
        <w:t>very</w:t>
      </w:r>
      <w:r w:rsidRPr="00220A6F" w:rsidR="00507C8A">
        <w:t xml:space="preserve"> </w:t>
      </w:r>
      <w:r w:rsidRPr="00220A6F" w:rsidR="002424AA">
        <w:t>happy</w:t>
      </w:r>
      <w:r w:rsidRPr="00220A6F" w:rsidR="00507C8A">
        <w:t xml:space="preserve"> </w:t>
      </w:r>
      <w:r w:rsidRPr="00220A6F" w:rsidR="002424AA">
        <w:t>to</w:t>
      </w:r>
      <w:r w:rsidRPr="00220A6F" w:rsidR="00507C8A">
        <w:t xml:space="preserve"> </w:t>
      </w:r>
      <w:r w:rsidRPr="00220A6F" w:rsidR="002424AA">
        <w:t>review</w:t>
      </w:r>
      <w:r w:rsidRPr="00220A6F" w:rsidR="00507C8A">
        <w:t xml:space="preserve"> </w:t>
      </w:r>
      <w:r w:rsidRPr="00220A6F" w:rsidR="002424AA">
        <w:t>that</w:t>
      </w:r>
      <w:r w:rsidRPr="00220A6F" w:rsidR="00507C8A">
        <w:t xml:space="preserve"> </w:t>
      </w:r>
      <w:r w:rsidRPr="00220A6F" w:rsidR="002424AA">
        <w:t>report</w:t>
      </w:r>
      <w:r w:rsidRPr="00220A6F" w:rsidR="00507C8A">
        <w:t xml:space="preserve"> </w:t>
      </w:r>
      <w:r w:rsidRPr="00220A6F" w:rsidR="002424AA">
        <w:t>myself,</w:t>
      </w:r>
      <w:r w:rsidRPr="00220A6F" w:rsidR="00507C8A">
        <w:t xml:space="preserve"> </w:t>
      </w:r>
      <w:r w:rsidRPr="00220A6F" w:rsidR="002424AA">
        <w:t>look</w:t>
      </w:r>
      <w:r w:rsidRPr="00220A6F" w:rsidR="00507C8A">
        <w:t xml:space="preserve"> </w:t>
      </w:r>
      <w:r w:rsidRPr="00220A6F" w:rsidR="002424AA">
        <w:t>at</w:t>
      </w:r>
      <w:r w:rsidRPr="00220A6F" w:rsidR="00507C8A">
        <w:t xml:space="preserve"> </w:t>
      </w:r>
      <w:r w:rsidRPr="00220A6F" w:rsidR="002424AA">
        <w:t>it</w:t>
      </w:r>
      <w:r w:rsidRPr="00220A6F" w:rsidR="00507C8A">
        <w:t xml:space="preserve"> </w:t>
      </w:r>
      <w:r w:rsidRPr="00220A6F" w:rsidR="002424AA">
        <w:t>and</w:t>
      </w:r>
      <w:r w:rsidRPr="00220A6F" w:rsidR="00507C8A">
        <w:t xml:space="preserve"> </w:t>
      </w:r>
      <w:r w:rsidRPr="00220A6F" w:rsidR="002424AA">
        <w:t>see</w:t>
      </w:r>
      <w:r w:rsidRPr="00220A6F" w:rsidR="00507C8A">
        <w:t xml:space="preserve"> </w:t>
      </w:r>
      <w:r w:rsidRPr="00220A6F" w:rsidR="002424AA">
        <w:t>where</w:t>
      </w:r>
      <w:r w:rsidRPr="00220A6F" w:rsidR="00507C8A">
        <w:t xml:space="preserve"> </w:t>
      </w:r>
      <w:r w:rsidRPr="00220A6F" w:rsidR="002424AA">
        <w:t>it</w:t>
      </w:r>
      <w:r w:rsidRPr="00220A6F" w:rsidR="00507C8A">
        <w:t xml:space="preserve"> </w:t>
      </w:r>
      <w:r w:rsidRPr="00220A6F" w:rsidR="002424AA">
        <w:t>stands</w:t>
      </w:r>
      <w:r w:rsidRPr="00220A6F" w:rsidR="00507C8A">
        <w:t xml:space="preserve"> </w:t>
      </w:r>
      <w:r w:rsidRPr="00220A6F" w:rsidR="002424AA">
        <w:t>with</w:t>
      </w:r>
      <w:r w:rsidRPr="00220A6F" w:rsidR="00507C8A">
        <w:t xml:space="preserve"> </w:t>
      </w:r>
      <w:r w:rsidRPr="00220A6F" w:rsidR="002424AA">
        <w:t>the</w:t>
      </w:r>
      <w:r w:rsidRPr="00220A6F" w:rsidR="00507C8A">
        <w:t xml:space="preserve"> </w:t>
      </w:r>
      <w:r w:rsidRPr="00220A6F" w:rsidR="002424AA">
        <w:t>overall</w:t>
      </w:r>
      <w:r w:rsidRPr="00220A6F" w:rsidR="00507C8A">
        <w:t xml:space="preserve"> </w:t>
      </w:r>
      <w:r w:rsidRPr="00220A6F" w:rsidR="002424AA">
        <w:t>direction</w:t>
      </w:r>
      <w:r w:rsidRPr="00220A6F" w:rsidR="00507C8A">
        <w:t xml:space="preserve"> </w:t>
      </w:r>
      <w:r w:rsidRPr="00220A6F" w:rsidR="002424AA">
        <w:t>of</w:t>
      </w:r>
      <w:r w:rsidRPr="00220A6F" w:rsidR="00507C8A">
        <w:t xml:space="preserve"> </w:t>
      </w:r>
      <w:r w:rsidRPr="00220A6F" w:rsidR="002424AA">
        <w:t>travel</w:t>
      </w:r>
      <w:r w:rsidRPr="00220A6F" w:rsidR="00507C8A">
        <w:t xml:space="preserve"> </w:t>
      </w:r>
      <w:r w:rsidRPr="00220A6F" w:rsidR="002424AA">
        <w:t>with</w:t>
      </w:r>
      <w:r w:rsidRPr="00220A6F" w:rsidR="00507C8A">
        <w:t xml:space="preserve"> </w:t>
      </w:r>
      <w:r w:rsidRPr="00220A6F" w:rsidR="002424AA">
        <w:t>business</w:t>
      </w:r>
      <w:r w:rsidRPr="00220A6F" w:rsidR="00507C8A">
        <w:t xml:space="preserve"> </w:t>
      </w:r>
      <w:r w:rsidRPr="00220A6F" w:rsidR="002424AA">
        <w:t>rates.</w:t>
      </w:r>
    </w:p>
    <w:p w:rsidR="00486C25" w:rsidRPr="00220A6F" w:rsidP="00486C25">
      <w:pPr>
        <w:pStyle w:val="Question"/>
      </w:pPr>
      <w:sdt>
        <w:sdtPr>
          <w:alias w:val="Member"/>
          <w:tag w:val="&lt;Member mnisId='5343' dodsId='158423'&gt;"/>
          <w:id w:val="1961844916"/>
          <w:placeholder>
            <w:docPart w:val="DefaultPlaceholder_-1854013440"/>
          </w:placeholder>
          <w:richText/>
        </w:sdtPr>
        <w:sdtContent>
          <w:r w:rsidRPr="00220A6F" w:rsidR="00C678AA">
            <w:rPr>
              <w:b/>
            </w:rPr>
            <w:t>Mr Reynolds:</w:t>
          </w:r>
        </w:sdtContent>
      </w:sdt>
      <w:r w:rsidRPr="00220A6F" w:rsidR="00507C8A">
        <w:t xml:space="preserve"> </w:t>
      </w:r>
      <w:r w:rsidRPr="00220A6F" w:rsidR="002424AA">
        <w:t>When</w:t>
      </w:r>
      <w:r w:rsidRPr="00220A6F" w:rsidR="00507C8A">
        <w:t xml:space="preserve"> </w:t>
      </w:r>
      <w:r w:rsidRPr="00220A6F" w:rsidR="002424AA">
        <w:t>you</w:t>
      </w:r>
      <w:r w:rsidRPr="00220A6F" w:rsidR="00507C8A">
        <w:t xml:space="preserve"> </w:t>
      </w:r>
      <w:r w:rsidRPr="00220A6F" w:rsidR="002424AA">
        <w:t>speak</w:t>
      </w:r>
      <w:r w:rsidRPr="00220A6F" w:rsidR="00507C8A">
        <w:t xml:space="preserve"> </w:t>
      </w:r>
      <w:r w:rsidRPr="00220A6F" w:rsidR="002424AA">
        <w:t>to</w:t>
      </w:r>
      <w:r w:rsidRPr="00220A6F" w:rsidR="00507C8A">
        <w:t xml:space="preserve"> </w:t>
      </w:r>
      <w:r w:rsidRPr="00220A6F" w:rsidR="002424AA">
        <w:t>small</w:t>
      </w:r>
      <w:r w:rsidRPr="00220A6F" w:rsidR="00507C8A">
        <w:t xml:space="preserve"> </w:t>
      </w:r>
      <w:r w:rsidRPr="00220A6F" w:rsidR="002424AA">
        <w:t>businesses</w:t>
      </w:r>
      <w:r w:rsidRPr="00220A6F" w:rsidR="00507C8A">
        <w:t xml:space="preserve"> </w:t>
      </w:r>
      <w:r w:rsidRPr="00220A6F" w:rsidR="002424AA">
        <w:t>in</w:t>
      </w:r>
      <w:r w:rsidRPr="00220A6F" w:rsidR="00507C8A">
        <w:t xml:space="preserve"> </w:t>
      </w:r>
      <w:r w:rsidRPr="00220A6F" w:rsidR="002424AA">
        <w:t>your</w:t>
      </w:r>
      <w:r w:rsidRPr="00220A6F" w:rsidR="00507C8A">
        <w:t xml:space="preserve"> </w:t>
      </w:r>
      <w:r w:rsidRPr="00220A6F" w:rsidR="002424AA">
        <w:t>constituency</w:t>
      </w:r>
      <w:r w:rsidRPr="00220A6F" w:rsidR="00507C8A">
        <w:t xml:space="preserve"> </w:t>
      </w:r>
      <w:r w:rsidRPr="00220A6F" w:rsidR="002424AA">
        <w:t>and</w:t>
      </w:r>
      <w:r w:rsidRPr="00220A6F" w:rsidR="00507C8A">
        <w:t xml:space="preserve"> </w:t>
      </w:r>
      <w:r w:rsidRPr="00220A6F" w:rsidR="002424AA">
        <w:t>others,</w:t>
      </w:r>
      <w:r w:rsidRPr="00220A6F" w:rsidR="00507C8A">
        <w:t xml:space="preserve"> </w:t>
      </w:r>
      <w:r w:rsidRPr="00220A6F" w:rsidR="002424AA">
        <w:t>do</w:t>
      </w:r>
      <w:r w:rsidRPr="00220A6F" w:rsidR="00507C8A">
        <w:t xml:space="preserve"> </w:t>
      </w:r>
      <w:r w:rsidRPr="00220A6F" w:rsidR="002424AA">
        <w:t>they</w:t>
      </w:r>
      <w:r w:rsidRPr="00220A6F" w:rsidR="00507C8A">
        <w:t xml:space="preserve"> </w:t>
      </w:r>
      <w:r w:rsidRPr="00220A6F" w:rsidR="002424AA">
        <w:t>tell</w:t>
      </w:r>
      <w:r w:rsidRPr="00220A6F" w:rsidR="00507C8A">
        <w:t xml:space="preserve"> </w:t>
      </w:r>
      <w:r w:rsidRPr="00220A6F" w:rsidR="002424AA">
        <w:t>you</w:t>
      </w:r>
      <w:r w:rsidRPr="00220A6F" w:rsidR="00507C8A">
        <w:t xml:space="preserve"> </w:t>
      </w:r>
      <w:r w:rsidRPr="00220A6F" w:rsidR="002424AA">
        <w:t>that</w:t>
      </w:r>
      <w:r w:rsidRPr="00220A6F" w:rsidR="00507C8A">
        <w:t xml:space="preserve"> </w:t>
      </w:r>
      <w:r w:rsidRPr="00220A6F" w:rsidR="002424AA">
        <w:t>they</w:t>
      </w:r>
      <w:r w:rsidRPr="00220A6F" w:rsidR="00507C8A">
        <w:t xml:space="preserve"> </w:t>
      </w:r>
      <w:r w:rsidRPr="00220A6F" w:rsidR="002424AA">
        <w:t>think</w:t>
      </w:r>
      <w:r w:rsidRPr="00220A6F" w:rsidR="00507C8A">
        <w:t xml:space="preserve"> </w:t>
      </w:r>
      <w:r w:rsidRPr="00220A6F" w:rsidR="002424AA">
        <w:t>business</w:t>
      </w:r>
      <w:r w:rsidRPr="00220A6F" w:rsidR="00507C8A">
        <w:t xml:space="preserve"> </w:t>
      </w:r>
      <w:r w:rsidRPr="00220A6F" w:rsidR="002424AA">
        <w:t>rates</w:t>
      </w:r>
      <w:r w:rsidRPr="00220A6F" w:rsidR="00507C8A">
        <w:t xml:space="preserve"> </w:t>
      </w:r>
      <w:r w:rsidRPr="00220A6F" w:rsidR="002424AA">
        <w:t>are</w:t>
      </w:r>
      <w:r w:rsidRPr="00220A6F" w:rsidR="00507C8A">
        <w:t xml:space="preserve"> </w:t>
      </w:r>
      <w:r w:rsidRPr="00220A6F" w:rsidR="002424AA">
        <w:t>getting</w:t>
      </w:r>
      <w:r w:rsidRPr="00220A6F" w:rsidR="00507C8A">
        <w:t xml:space="preserve"> </w:t>
      </w:r>
      <w:r w:rsidRPr="00220A6F" w:rsidR="002424AA">
        <w:t>easier</w:t>
      </w:r>
      <w:r w:rsidRPr="00220A6F" w:rsidR="00507C8A">
        <w:t xml:space="preserve"> </w:t>
      </w:r>
      <w:r w:rsidRPr="00220A6F" w:rsidR="002424AA">
        <w:t>for</w:t>
      </w:r>
      <w:r w:rsidRPr="00220A6F" w:rsidR="00507C8A">
        <w:t xml:space="preserve"> </w:t>
      </w:r>
      <w:r w:rsidRPr="00220A6F" w:rsidR="002424AA">
        <w:t>them</w:t>
      </w:r>
      <w:r w:rsidRPr="00220A6F" w:rsidR="00507C8A">
        <w:t xml:space="preserve"> </w:t>
      </w:r>
      <w:r w:rsidRPr="00220A6F" w:rsidR="002424AA">
        <w:t>and</w:t>
      </w:r>
      <w:r w:rsidRPr="00220A6F" w:rsidR="00507C8A">
        <w:t xml:space="preserve"> </w:t>
      </w:r>
      <w:r w:rsidRPr="00220A6F" w:rsidR="002424AA">
        <w:t>are</w:t>
      </w:r>
      <w:r w:rsidRPr="00220A6F" w:rsidR="00507C8A">
        <w:t xml:space="preserve"> </w:t>
      </w:r>
      <w:r w:rsidRPr="00220A6F" w:rsidR="002424AA">
        <w:t>going</w:t>
      </w:r>
      <w:r w:rsidRPr="00220A6F" w:rsidR="00507C8A">
        <w:t xml:space="preserve"> </w:t>
      </w:r>
      <w:r w:rsidRPr="00220A6F" w:rsidR="002424AA">
        <w:t>down</w:t>
      </w:r>
      <w:r w:rsidRPr="00220A6F" w:rsidR="002D6B70">
        <w:t xml:space="preserve">, or </w:t>
      </w:r>
      <w:r w:rsidRPr="00220A6F" w:rsidR="002424AA">
        <w:t>are</w:t>
      </w:r>
      <w:r w:rsidRPr="00220A6F" w:rsidR="00507C8A">
        <w:t xml:space="preserve"> </w:t>
      </w:r>
      <w:r w:rsidRPr="00220A6F" w:rsidR="002424AA">
        <w:t>they</w:t>
      </w:r>
      <w:r w:rsidRPr="00220A6F" w:rsidR="00507C8A">
        <w:t xml:space="preserve"> </w:t>
      </w:r>
      <w:r w:rsidRPr="00220A6F" w:rsidR="002424AA">
        <w:t>telling</w:t>
      </w:r>
      <w:r w:rsidRPr="00220A6F" w:rsidR="00507C8A">
        <w:t xml:space="preserve"> </w:t>
      </w:r>
      <w:r w:rsidRPr="00220A6F" w:rsidR="002424AA">
        <w:t>you</w:t>
      </w:r>
      <w:r w:rsidRPr="00220A6F" w:rsidR="00507C8A">
        <w:t xml:space="preserve"> </w:t>
      </w:r>
      <w:r w:rsidRPr="00220A6F" w:rsidR="002424AA">
        <w:t>that</w:t>
      </w:r>
      <w:r w:rsidRPr="00220A6F" w:rsidR="00507C8A">
        <w:t xml:space="preserve"> </w:t>
      </w:r>
      <w:r w:rsidRPr="00220A6F" w:rsidR="002424AA">
        <w:t>their</w:t>
      </w:r>
      <w:r w:rsidRPr="00220A6F" w:rsidR="00507C8A">
        <w:t xml:space="preserve"> </w:t>
      </w:r>
      <w:r w:rsidRPr="00220A6F" w:rsidR="002424AA">
        <w:t>rates</w:t>
      </w:r>
      <w:r w:rsidRPr="00220A6F" w:rsidR="00507C8A">
        <w:t xml:space="preserve"> </w:t>
      </w:r>
      <w:r w:rsidRPr="00220A6F" w:rsidR="002424AA">
        <w:t>are</w:t>
      </w:r>
      <w:r w:rsidRPr="00220A6F" w:rsidR="00507C8A">
        <w:t xml:space="preserve"> </w:t>
      </w:r>
      <w:r w:rsidRPr="00220A6F" w:rsidR="002424AA">
        <w:t>going</w:t>
      </w:r>
      <w:r w:rsidRPr="00220A6F" w:rsidR="00507C8A">
        <w:t xml:space="preserve"> </w:t>
      </w:r>
      <w:r w:rsidRPr="00220A6F" w:rsidR="002424AA">
        <w:t>through</w:t>
      </w:r>
      <w:r w:rsidRPr="00220A6F" w:rsidR="00507C8A">
        <w:t xml:space="preserve"> </w:t>
      </w:r>
      <w:r w:rsidRPr="00220A6F" w:rsidR="002424AA">
        <w:t>the</w:t>
      </w:r>
      <w:r w:rsidRPr="00220A6F" w:rsidR="00507C8A">
        <w:t xml:space="preserve"> </w:t>
      </w:r>
      <w:r w:rsidRPr="00220A6F" w:rsidR="002424AA">
        <w:t>roof,</w:t>
      </w:r>
      <w:r w:rsidRPr="00220A6F" w:rsidR="00507C8A">
        <w:t xml:space="preserve"> </w:t>
      </w:r>
      <w:r w:rsidRPr="00220A6F" w:rsidR="002424AA">
        <w:t>which</w:t>
      </w:r>
      <w:r w:rsidRPr="00220A6F" w:rsidR="00507C8A">
        <w:t xml:space="preserve"> </w:t>
      </w:r>
      <w:r w:rsidRPr="00220A6F" w:rsidR="002424AA">
        <w:t>is</w:t>
      </w:r>
      <w:r w:rsidRPr="00220A6F" w:rsidR="00507C8A">
        <w:t xml:space="preserve"> </w:t>
      </w:r>
      <w:r w:rsidRPr="00220A6F" w:rsidR="002424AA">
        <w:t>what</w:t>
      </w:r>
      <w:r w:rsidRPr="00220A6F" w:rsidR="00507C8A">
        <w:t xml:space="preserve"> </w:t>
      </w:r>
      <w:r w:rsidRPr="00220A6F" w:rsidR="002424AA">
        <w:t>mine</w:t>
      </w:r>
      <w:r w:rsidRPr="00220A6F" w:rsidR="00507C8A">
        <w:t xml:space="preserve"> </w:t>
      </w:r>
      <w:r w:rsidRPr="00220A6F" w:rsidR="002424AA">
        <w:t>are</w:t>
      </w:r>
      <w:r w:rsidRPr="00220A6F" w:rsidR="00507C8A">
        <w:t xml:space="preserve"> </w:t>
      </w:r>
      <w:r w:rsidRPr="00220A6F" w:rsidR="002424AA">
        <w:t>doing?</w:t>
      </w:r>
      <w:r w:rsidRPr="00220A6F" w:rsidR="008A621A">
        <w:t xml:space="preserve"> </w:t>
      </w:r>
    </w:p>
    <w:p w:rsidR="002424AA" w:rsidRPr="00220A6F" w:rsidP="00486C25">
      <w:pPr>
        <w:pStyle w:val="Answer"/>
      </w:pPr>
      <w:sdt>
        <w:sdtPr>
          <w:alias w:val="Witness"/>
          <w:id w:val="-1262284480"/>
          <w:placeholder>
            <w:docPart w:val="DefaultPlaceholder_-1854013440"/>
          </w:placeholder>
          <w:richText/>
        </w:sdtPr>
        <w:sdtContent>
          <w:r w:rsidRPr="00220A6F" w:rsidR="00782972">
            <w:rPr>
              <w:b/>
              <w:i/>
            </w:rPr>
            <w:t>Peter</w:t>
          </w:r>
          <w:r w:rsidRPr="00220A6F" w:rsidR="00507C8A">
            <w:rPr>
              <w:b/>
              <w:i/>
            </w:rPr>
            <w:t xml:space="preserve"> </w:t>
          </w:r>
          <w:r w:rsidRPr="00220A6F" w:rsidR="00782972">
            <w:rPr>
              <w:b/>
              <w:i/>
            </w:rPr>
            <w:t>Kyle:</w:t>
          </w:r>
          <w:r w:rsidRPr="00220A6F" w:rsidR="00507C8A">
            <w:rPr>
              <w:b/>
            </w:rPr>
            <w:t xml:space="preserve"> </w:t>
          </w:r>
        </w:sdtContent>
      </w:sdt>
      <w:r w:rsidRPr="00220A6F">
        <w:t>I</w:t>
      </w:r>
      <w:r w:rsidRPr="00220A6F" w:rsidR="00507C8A">
        <w:t xml:space="preserve"> </w:t>
      </w:r>
      <w:r w:rsidRPr="00220A6F">
        <w:t>am</w:t>
      </w:r>
      <w:r w:rsidRPr="00220A6F" w:rsidR="00507C8A">
        <w:t xml:space="preserve"> </w:t>
      </w:r>
      <w:r w:rsidRPr="00220A6F">
        <w:t>going</w:t>
      </w:r>
      <w:r w:rsidRPr="00220A6F" w:rsidR="00507C8A">
        <w:t xml:space="preserve"> </w:t>
      </w:r>
      <w:r w:rsidRPr="00220A6F">
        <w:t>to</w:t>
      </w:r>
      <w:r w:rsidRPr="00220A6F" w:rsidR="00507C8A">
        <w:t xml:space="preserve"> </w:t>
      </w:r>
      <w:r w:rsidRPr="00220A6F">
        <w:t>answer</w:t>
      </w:r>
      <w:r w:rsidRPr="00220A6F" w:rsidR="00507C8A">
        <w:t xml:space="preserve"> </w:t>
      </w:r>
      <w:r w:rsidRPr="00220A6F">
        <w:t>that</w:t>
      </w:r>
      <w:r w:rsidRPr="00220A6F" w:rsidR="00507C8A">
        <w:t xml:space="preserve"> </w:t>
      </w:r>
      <w:r w:rsidRPr="00220A6F">
        <w:t>sharply</w:t>
      </w:r>
      <w:r w:rsidRPr="00220A6F" w:rsidR="00507C8A">
        <w:t xml:space="preserve"> </w:t>
      </w:r>
      <w:r w:rsidRPr="00220A6F">
        <w:t>in</w:t>
      </w:r>
      <w:r w:rsidRPr="00220A6F" w:rsidR="00507C8A">
        <w:t xml:space="preserve"> </w:t>
      </w:r>
      <w:r w:rsidRPr="00220A6F">
        <w:t>two</w:t>
      </w:r>
      <w:r w:rsidRPr="00220A6F" w:rsidR="00507C8A">
        <w:t xml:space="preserve"> </w:t>
      </w:r>
      <w:r w:rsidRPr="00220A6F">
        <w:t>ways.</w:t>
      </w:r>
      <w:r w:rsidRPr="00220A6F" w:rsidR="008A621A">
        <w:t xml:space="preserve"> </w:t>
      </w:r>
      <w:r w:rsidRPr="00220A6F">
        <w:t>First,</w:t>
      </w:r>
      <w:r w:rsidRPr="00220A6F" w:rsidR="00507C8A">
        <w:t xml:space="preserve"> </w:t>
      </w:r>
      <w:r w:rsidRPr="00220A6F">
        <w:t>I</w:t>
      </w:r>
      <w:r w:rsidRPr="00220A6F" w:rsidR="00507C8A">
        <w:t xml:space="preserve"> </w:t>
      </w:r>
      <w:r w:rsidRPr="00220A6F">
        <w:t>have</w:t>
      </w:r>
      <w:r w:rsidRPr="00220A6F" w:rsidR="00507C8A">
        <w:t xml:space="preserve"> </w:t>
      </w:r>
      <w:r w:rsidRPr="00220A6F">
        <w:t>never</w:t>
      </w:r>
      <w:r w:rsidRPr="00220A6F" w:rsidR="00507C8A">
        <w:t xml:space="preserve"> </w:t>
      </w:r>
      <w:r w:rsidRPr="00220A6F">
        <w:t>spoken</w:t>
      </w:r>
      <w:r w:rsidRPr="00220A6F" w:rsidR="00507C8A">
        <w:t xml:space="preserve"> </w:t>
      </w:r>
      <w:r w:rsidRPr="00220A6F">
        <w:t>to</w:t>
      </w:r>
      <w:r w:rsidRPr="00220A6F" w:rsidR="00507C8A">
        <w:t xml:space="preserve"> </w:t>
      </w:r>
      <w:r w:rsidRPr="00220A6F">
        <w:t>any</w:t>
      </w:r>
      <w:r w:rsidRPr="00220A6F" w:rsidR="00507C8A">
        <w:t xml:space="preserve"> </w:t>
      </w:r>
      <w:r w:rsidRPr="00220A6F">
        <w:t>business</w:t>
      </w:r>
      <w:r w:rsidRPr="00220A6F" w:rsidR="00507C8A">
        <w:t xml:space="preserve"> </w:t>
      </w:r>
      <w:r w:rsidRPr="00220A6F">
        <w:t>that</w:t>
      </w:r>
      <w:r w:rsidRPr="00220A6F" w:rsidR="00507C8A">
        <w:t xml:space="preserve"> </w:t>
      </w:r>
      <w:r w:rsidRPr="00220A6F">
        <w:t>is</w:t>
      </w:r>
      <w:r w:rsidRPr="00220A6F" w:rsidR="00507C8A">
        <w:t xml:space="preserve"> </w:t>
      </w:r>
      <w:r w:rsidRPr="00220A6F">
        <w:t>happy</w:t>
      </w:r>
      <w:r w:rsidRPr="00220A6F" w:rsidR="00507C8A">
        <w:t xml:space="preserve"> </w:t>
      </w:r>
      <w:r w:rsidRPr="00220A6F">
        <w:t>with</w:t>
      </w:r>
      <w:r w:rsidRPr="00220A6F" w:rsidR="00507C8A">
        <w:t xml:space="preserve"> </w:t>
      </w:r>
      <w:r w:rsidRPr="00220A6F">
        <w:t>the</w:t>
      </w:r>
      <w:r w:rsidRPr="00220A6F" w:rsidR="00507C8A">
        <w:t xml:space="preserve"> </w:t>
      </w:r>
      <w:r w:rsidRPr="00220A6F">
        <w:t>taxation</w:t>
      </w:r>
      <w:r w:rsidRPr="00220A6F" w:rsidR="00507C8A">
        <w:t xml:space="preserve"> </w:t>
      </w:r>
      <w:r w:rsidRPr="00220A6F">
        <w:t>level</w:t>
      </w:r>
      <w:r w:rsidRPr="00220A6F" w:rsidR="00507C8A">
        <w:t xml:space="preserve"> </w:t>
      </w:r>
      <w:r w:rsidRPr="00220A6F">
        <w:t>that</w:t>
      </w:r>
      <w:r w:rsidRPr="00220A6F" w:rsidR="00507C8A">
        <w:t xml:space="preserve"> </w:t>
      </w:r>
      <w:r w:rsidRPr="00220A6F" w:rsidR="002D6B70">
        <w:t>it has</w:t>
      </w:r>
      <w:r w:rsidRPr="00220A6F" w:rsidR="00507C8A">
        <w:t xml:space="preserve"> </w:t>
      </w:r>
      <w:r w:rsidRPr="00220A6F">
        <w:t>and</w:t>
      </w:r>
      <w:r w:rsidRPr="00220A6F" w:rsidR="00507C8A">
        <w:t xml:space="preserve"> </w:t>
      </w:r>
      <w:r w:rsidRPr="00220A6F">
        <w:t>would</w:t>
      </w:r>
      <w:r w:rsidRPr="00220A6F" w:rsidR="00507C8A">
        <w:t xml:space="preserve"> </w:t>
      </w:r>
      <w:r w:rsidRPr="00220A6F">
        <w:t>not</w:t>
      </w:r>
      <w:r w:rsidRPr="00220A6F" w:rsidR="00507C8A">
        <w:t xml:space="preserve"> </w:t>
      </w:r>
      <w:r w:rsidRPr="00220A6F">
        <w:t>like</w:t>
      </w:r>
      <w:r w:rsidRPr="00220A6F" w:rsidR="00507C8A">
        <w:t xml:space="preserve"> </w:t>
      </w:r>
      <w:r w:rsidRPr="00220A6F">
        <w:t>to</w:t>
      </w:r>
      <w:r w:rsidRPr="00220A6F" w:rsidR="00507C8A">
        <w:t xml:space="preserve"> </w:t>
      </w:r>
      <w:r w:rsidRPr="00220A6F">
        <w:t>see</w:t>
      </w:r>
      <w:r w:rsidRPr="00220A6F" w:rsidR="00507C8A">
        <w:t xml:space="preserve"> </w:t>
      </w:r>
      <w:r w:rsidRPr="00220A6F">
        <w:t>it</w:t>
      </w:r>
      <w:r w:rsidRPr="00220A6F" w:rsidR="00507C8A">
        <w:t xml:space="preserve"> </w:t>
      </w:r>
      <w:r w:rsidRPr="00220A6F">
        <w:t>going</w:t>
      </w:r>
      <w:r w:rsidRPr="00220A6F" w:rsidR="00507C8A">
        <w:t xml:space="preserve"> </w:t>
      </w:r>
      <w:r w:rsidRPr="00220A6F">
        <w:t>down.</w:t>
      </w:r>
      <w:r w:rsidRPr="00220A6F" w:rsidR="00507C8A">
        <w:t xml:space="preserve"> </w:t>
      </w:r>
      <w:r w:rsidRPr="00220A6F">
        <w:t>Secondly,</w:t>
      </w:r>
      <w:r w:rsidRPr="00220A6F" w:rsidR="00507C8A">
        <w:t xml:space="preserve"> </w:t>
      </w:r>
      <w:r w:rsidRPr="00220A6F">
        <w:t>as</w:t>
      </w:r>
      <w:r w:rsidRPr="00220A6F" w:rsidR="00507C8A">
        <w:t xml:space="preserve"> </w:t>
      </w:r>
      <w:r w:rsidRPr="00220A6F">
        <w:t>I</w:t>
      </w:r>
      <w:r w:rsidRPr="00220A6F" w:rsidR="00507C8A">
        <w:t xml:space="preserve"> </w:t>
      </w:r>
      <w:r w:rsidRPr="00220A6F">
        <w:t>said,</w:t>
      </w:r>
      <w:r w:rsidRPr="00220A6F" w:rsidR="00507C8A">
        <w:t xml:space="preserve"> </w:t>
      </w:r>
      <w:r w:rsidRPr="00220A6F">
        <w:t>I</w:t>
      </w:r>
      <w:r w:rsidRPr="00220A6F" w:rsidR="00507C8A">
        <w:t xml:space="preserve"> </w:t>
      </w:r>
      <w:r w:rsidRPr="00220A6F">
        <w:t>have</w:t>
      </w:r>
      <w:r w:rsidRPr="00220A6F" w:rsidR="00507C8A">
        <w:t xml:space="preserve"> </w:t>
      </w:r>
      <w:r w:rsidRPr="00220A6F">
        <w:t>a</w:t>
      </w:r>
      <w:r w:rsidRPr="00220A6F" w:rsidR="00507C8A">
        <w:t xml:space="preserve"> </w:t>
      </w:r>
      <w:r w:rsidRPr="00220A6F">
        <w:t>very</w:t>
      </w:r>
      <w:r w:rsidRPr="00220A6F" w:rsidR="00507C8A">
        <w:t xml:space="preserve"> </w:t>
      </w:r>
      <w:r w:rsidRPr="00220A6F">
        <w:t>thriving</w:t>
      </w:r>
      <w:r w:rsidRPr="00220A6F" w:rsidR="00507C8A">
        <w:t xml:space="preserve"> </w:t>
      </w:r>
      <w:r w:rsidRPr="00220A6F">
        <w:t>hospitality</w:t>
      </w:r>
      <w:r w:rsidRPr="00220A6F" w:rsidR="00507C8A">
        <w:t xml:space="preserve"> </w:t>
      </w:r>
      <w:r w:rsidRPr="00220A6F">
        <w:t>and</w:t>
      </w:r>
      <w:r w:rsidRPr="00220A6F" w:rsidR="00507C8A">
        <w:t xml:space="preserve"> </w:t>
      </w:r>
      <w:r w:rsidRPr="00220A6F">
        <w:t>nighttime</w:t>
      </w:r>
      <w:r w:rsidRPr="00220A6F" w:rsidR="00507C8A">
        <w:t xml:space="preserve"> </w:t>
      </w:r>
      <w:r w:rsidRPr="00220A6F">
        <w:t>economy</w:t>
      </w:r>
      <w:r w:rsidRPr="00220A6F" w:rsidR="00507C8A">
        <w:t xml:space="preserve"> </w:t>
      </w:r>
      <w:r w:rsidRPr="00220A6F">
        <w:t>in</w:t>
      </w:r>
      <w:r w:rsidRPr="00220A6F" w:rsidR="00507C8A">
        <w:t xml:space="preserve"> </w:t>
      </w:r>
      <w:r w:rsidRPr="00220A6F">
        <w:t>Hove</w:t>
      </w:r>
      <w:r w:rsidR="004507D0">
        <w:t>, and</w:t>
      </w:r>
      <w:r w:rsidRPr="00220A6F" w:rsidR="00507C8A">
        <w:t xml:space="preserve"> </w:t>
      </w:r>
      <w:r w:rsidRPr="00220A6F">
        <w:t>one</w:t>
      </w:r>
      <w:r w:rsidRPr="00220A6F" w:rsidR="00507C8A">
        <w:t xml:space="preserve"> </w:t>
      </w:r>
      <w:r w:rsidRPr="00220A6F">
        <w:t>weekend</w:t>
      </w:r>
      <w:r w:rsidRPr="00220A6F" w:rsidR="00507C8A">
        <w:t xml:space="preserve"> </w:t>
      </w:r>
      <w:r w:rsidRPr="00220A6F">
        <w:t>I</w:t>
      </w:r>
      <w:r w:rsidRPr="00220A6F" w:rsidR="00507C8A">
        <w:t xml:space="preserve"> </w:t>
      </w:r>
      <w:r w:rsidRPr="00220A6F">
        <w:t>walked</w:t>
      </w:r>
      <w:r w:rsidRPr="00220A6F" w:rsidR="00507C8A">
        <w:t xml:space="preserve"> </w:t>
      </w:r>
      <w:r w:rsidRPr="00220A6F">
        <w:t>right</w:t>
      </w:r>
      <w:r w:rsidRPr="00220A6F" w:rsidR="00507C8A">
        <w:t xml:space="preserve"> </w:t>
      </w:r>
      <w:r w:rsidRPr="00220A6F">
        <w:t>the</w:t>
      </w:r>
      <w:r w:rsidRPr="00220A6F" w:rsidR="00507C8A">
        <w:t xml:space="preserve"> </w:t>
      </w:r>
      <w:r w:rsidRPr="00220A6F">
        <w:t>way</w:t>
      </w:r>
      <w:r w:rsidRPr="00220A6F" w:rsidR="00507C8A">
        <w:t xml:space="preserve"> </w:t>
      </w:r>
      <w:r w:rsidRPr="00220A6F">
        <w:t>down</w:t>
      </w:r>
      <w:r w:rsidRPr="00220A6F" w:rsidR="00507C8A">
        <w:t xml:space="preserve"> </w:t>
      </w:r>
      <w:r w:rsidRPr="00220A6F">
        <w:t>the</w:t>
      </w:r>
      <w:r w:rsidRPr="00220A6F" w:rsidR="00507C8A">
        <w:t xml:space="preserve"> </w:t>
      </w:r>
      <w:r w:rsidRPr="00220A6F">
        <w:t>high</w:t>
      </w:r>
      <w:r w:rsidRPr="00220A6F" w:rsidR="00507C8A">
        <w:t xml:space="preserve"> </w:t>
      </w:r>
      <w:r w:rsidRPr="00220A6F">
        <w:t>street</w:t>
      </w:r>
      <w:r w:rsidRPr="00220A6F" w:rsidR="00507C8A">
        <w:t xml:space="preserve"> </w:t>
      </w:r>
      <w:r w:rsidRPr="00220A6F">
        <w:t>and</w:t>
      </w:r>
      <w:r w:rsidRPr="00220A6F" w:rsidR="00507C8A">
        <w:t xml:space="preserve"> </w:t>
      </w:r>
      <w:r w:rsidRPr="00220A6F">
        <w:t>went</w:t>
      </w:r>
      <w:r w:rsidRPr="00220A6F" w:rsidR="00507C8A">
        <w:t xml:space="preserve"> </w:t>
      </w:r>
      <w:r w:rsidRPr="00220A6F">
        <w:t>into</w:t>
      </w:r>
      <w:r w:rsidRPr="00220A6F" w:rsidR="00507C8A">
        <w:t xml:space="preserve"> </w:t>
      </w:r>
      <w:r w:rsidRPr="00220A6F">
        <w:t>every</w:t>
      </w:r>
      <w:r w:rsidRPr="00220A6F" w:rsidR="00507C8A">
        <w:t xml:space="preserve"> </w:t>
      </w:r>
      <w:r w:rsidRPr="00220A6F">
        <w:t>one</w:t>
      </w:r>
      <w:r w:rsidRPr="00220A6F" w:rsidR="00507C8A">
        <w:t xml:space="preserve"> </w:t>
      </w:r>
      <w:r w:rsidRPr="00220A6F">
        <w:t>I</w:t>
      </w:r>
      <w:r w:rsidRPr="00220A6F" w:rsidR="00507C8A">
        <w:t xml:space="preserve"> </w:t>
      </w:r>
      <w:r w:rsidRPr="00220A6F">
        <w:t>could</w:t>
      </w:r>
      <w:r w:rsidRPr="00220A6F" w:rsidR="00507C8A">
        <w:t xml:space="preserve"> </w:t>
      </w:r>
      <w:r w:rsidRPr="00220A6F">
        <w:t>to</w:t>
      </w:r>
      <w:r w:rsidRPr="00220A6F" w:rsidR="00507C8A">
        <w:t xml:space="preserve"> </w:t>
      </w:r>
      <w:r w:rsidRPr="00220A6F">
        <w:t>see</w:t>
      </w:r>
      <w:r w:rsidRPr="00220A6F" w:rsidR="00507C8A">
        <w:t xml:space="preserve"> </w:t>
      </w:r>
      <w:r w:rsidRPr="00220A6F">
        <w:t>whether</w:t>
      </w:r>
      <w:r w:rsidRPr="00220A6F" w:rsidR="00507C8A">
        <w:t xml:space="preserve"> </w:t>
      </w:r>
      <w:r w:rsidRPr="00220A6F">
        <w:t>I</w:t>
      </w:r>
      <w:r w:rsidRPr="00220A6F" w:rsidR="00507C8A">
        <w:t xml:space="preserve"> </w:t>
      </w:r>
      <w:r w:rsidRPr="00220A6F">
        <w:t>could</w:t>
      </w:r>
      <w:r w:rsidRPr="00220A6F" w:rsidR="00507C8A">
        <w:t xml:space="preserve"> </w:t>
      </w:r>
      <w:r w:rsidRPr="00220A6F">
        <w:t>speak</w:t>
      </w:r>
      <w:r w:rsidRPr="00220A6F" w:rsidR="00507C8A">
        <w:t xml:space="preserve"> </w:t>
      </w:r>
      <w:r w:rsidRPr="00220A6F">
        <w:t>to</w:t>
      </w:r>
      <w:r w:rsidRPr="00220A6F" w:rsidR="00507C8A">
        <w:t xml:space="preserve"> </w:t>
      </w:r>
      <w:r w:rsidRPr="00220A6F">
        <w:t>the</w:t>
      </w:r>
      <w:r w:rsidRPr="00220A6F" w:rsidR="00507C8A">
        <w:t xml:space="preserve"> </w:t>
      </w:r>
      <w:r w:rsidRPr="00220A6F">
        <w:t>managers</w:t>
      </w:r>
      <w:r w:rsidRPr="00220A6F" w:rsidR="00507C8A">
        <w:t xml:space="preserve"> </w:t>
      </w:r>
      <w:r w:rsidR="004507D0">
        <w:t>and hear</w:t>
      </w:r>
      <w:r w:rsidRPr="00220A6F" w:rsidR="00507C8A">
        <w:t xml:space="preserve"> </w:t>
      </w:r>
      <w:r w:rsidRPr="00220A6F">
        <w:t>what</w:t>
      </w:r>
      <w:r w:rsidRPr="00220A6F" w:rsidR="00507C8A">
        <w:t xml:space="preserve"> </w:t>
      </w:r>
      <w:r w:rsidRPr="00220A6F">
        <w:t>they</w:t>
      </w:r>
      <w:r w:rsidRPr="00220A6F" w:rsidR="00507C8A">
        <w:t xml:space="preserve"> </w:t>
      </w:r>
      <w:r w:rsidRPr="00220A6F">
        <w:t>wanted</w:t>
      </w:r>
      <w:r w:rsidRPr="00220A6F" w:rsidR="00507C8A">
        <w:t xml:space="preserve"> </w:t>
      </w:r>
      <w:r w:rsidRPr="00220A6F">
        <w:t>to</w:t>
      </w:r>
      <w:r w:rsidRPr="00220A6F" w:rsidR="00507C8A">
        <w:t xml:space="preserve"> </w:t>
      </w:r>
      <w:r w:rsidRPr="00220A6F">
        <w:t>say</w:t>
      </w:r>
      <w:r w:rsidRPr="00220A6F" w:rsidR="00507C8A">
        <w:t xml:space="preserve"> </w:t>
      </w:r>
      <w:r w:rsidRPr="00220A6F">
        <w:t>to</w:t>
      </w:r>
      <w:r w:rsidRPr="00220A6F" w:rsidR="00507C8A">
        <w:t xml:space="preserve"> </w:t>
      </w:r>
      <w:r w:rsidRPr="00220A6F">
        <w:t>me</w:t>
      </w:r>
      <w:r w:rsidR="002A623D">
        <w:t>, and t</w:t>
      </w:r>
      <w:r w:rsidRPr="00220A6F">
        <w:t>here</w:t>
      </w:r>
      <w:r w:rsidRPr="00220A6F" w:rsidR="00507C8A">
        <w:t xml:space="preserve"> </w:t>
      </w:r>
      <w:r w:rsidRPr="00220A6F">
        <w:t>are</w:t>
      </w:r>
      <w:r w:rsidRPr="00220A6F" w:rsidR="00507C8A">
        <w:t xml:space="preserve"> </w:t>
      </w:r>
      <w:r w:rsidRPr="00220A6F">
        <w:t>those</w:t>
      </w:r>
      <w:r w:rsidRPr="00220A6F" w:rsidR="00507C8A">
        <w:t xml:space="preserve"> </w:t>
      </w:r>
      <w:r w:rsidRPr="00220A6F">
        <w:t>who</w:t>
      </w:r>
      <w:r w:rsidRPr="00220A6F" w:rsidR="00507C8A">
        <w:t xml:space="preserve"> </w:t>
      </w:r>
      <w:r w:rsidRPr="00220A6F">
        <w:t>have</w:t>
      </w:r>
      <w:r w:rsidRPr="00220A6F" w:rsidR="00507C8A">
        <w:t xml:space="preserve"> </w:t>
      </w:r>
      <w:r w:rsidRPr="00220A6F">
        <w:t>experienced</w:t>
      </w:r>
      <w:r w:rsidRPr="00220A6F" w:rsidR="00507C8A">
        <w:t xml:space="preserve"> </w:t>
      </w:r>
      <w:r w:rsidRPr="00220A6F">
        <w:t>the</w:t>
      </w:r>
      <w:r w:rsidRPr="00220A6F" w:rsidR="00507C8A">
        <w:t xml:space="preserve"> </w:t>
      </w:r>
      <w:r w:rsidRPr="00220A6F">
        <w:t>reduction</w:t>
      </w:r>
      <w:r w:rsidRPr="00220A6F" w:rsidR="00507C8A">
        <w:t xml:space="preserve"> </w:t>
      </w:r>
      <w:r w:rsidRPr="00220A6F">
        <w:t>in</w:t>
      </w:r>
      <w:r w:rsidRPr="00220A6F" w:rsidR="00507C8A">
        <w:t xml:space="preserve"> </w:t>
      </w:r>
      <w:r w:rsidRPr="00220A6F">
        <w:t>rates.</w:t>
      </w:r>
      <w:r w:rsidRPr="00220A6F" w:rsidR="00507C8A">
        <w:t xml:space="preserve"> </w:t>
      </w:r>
    </w:p>
    <w:p w:rsidR="00486C25" w:rsidRPr="00220A6F" w:rsidP="00486C25">
      <w:pPr>
        <w:pStyle w:val="Answer"/>
      </w:pPr>
      <w:r w:rsidRPr="00220A6F">
        <w:t>I</w:t>
      </w:r>
      <w:r w:rsidRPr="00220A6F" w:rsidR="00507C8A">
        <w:t xml:space="preserve"> </w:t>
      </w:r>
      <w:r w:rsidRPr="00220A6F">
        <w:t>am</w:t>
      </w:r>
      <w:r w:rsidRPr="00220A6F" w:rsidR="00507C8A">
        <w:t xml:space="preserve"> </w:t>
      </w:r>
      <w:r w:rsidRPr="00220A6F">
        <w:t>not</w:t>
      </w:r>
      <w:r w:rsidRPr="00220A6F" w:rsidR="00507C8A">
        <w:t xml:space="preserve"> </w:t>
      </w:r>
      <w:r w:rsidRPr="00220A6F">
        <w:t>asking</w:t>
      </w:r>
      <w:r w:rsidRPr="00220A6F" w:rsidR="00507C8A">
        <w:t xml:space="preserve"> </w:t>
      </w:r>
      <w:r w:rsidRPr="00220A6F">
        <w:t>for</w:t>
      </w:r>
      <w:r w:rsidRPr="00220A6F" w:rsidR="00507C8A">
        <w:t xml:space="preserve"> </w:t>
      </w:r>
      <w:r w:rsidRPr="00220A6F">
        <w:t>thanks</w:t>
      </w:r>
      <w:r w:rsidRPr="00220A6F" w:rsidR="00507C8A">
        <w:t xml:space="preserve"> </w:t>
      </w:r>
      <w:r w:rsidRPr="00220A6F">
        <w:t>for</w:t>
      </w:r>
      <w:r w:rsidRPr="00220A6F" w:rsidR="00507C8A">
        <w:t xml:space="preserve"> </w:t>
      </w:r>
      <w:r w:rsidRPr="00220A6F">
        <w:t>it,</w:t>
      </w:r>
      <w:r w:rsidRPr="00220A6F" w:rsidR="00507C8A">
        <w:t xml:space="preserve"> </w:t>
      </w:r>
      <w:r w:rsidRPr="00220A6F">
        <w:t>because</w:t>
      </w:r>
      <w:r w:rsidRPr="00220A6F" w:rsidR="00507C8A">
        <w:t xml:space="preserve"> </w:t>
      </w:r>
      <w:r w:rsidRPr="00220A6F">
        <w:t>they</w:t>
      </w:r>
      <w:r w:rsidRPr="00220A6F" w:rsidR="00507C8A">
        <w:t xml:space="preserve"> </w:t>
      </w:r>
      <w:r w:rsidRPr="00220A6F">
        <w:t>have</w:t>
      </w:r>
      <w:r w:rsidRPr="00220A6F" w:rsidR="00507C8A">
        <w:t xml:space="preserve"> </w:t>
      </w:r>
      <w:r w:rsidRPr="00220A6F" w:rsidR="00C678AA">
        <w:t xml:space="preserve">also </w:t>
      </w:r>
      <w:r w:rsidRPr="00220A6F">
        <w:t>seen</w:t>
      </w:r>
      <w:r w:rsidRPr="00220A6F" w:rsidR="00507C8A">
        <w:t xml:space="preserve"> </w:t>
      </w:r>
      <w:r w:rsidRPr="00220A6F">
        <w:t>bills</w:t>
      </w:r>
      <w:r w:rsidRPr="00220A6F" w:rsidR="00507C8A">
        <w:t xml:space="preserve"> </w:t>
      </w:r>
      <w:r w:rsidRPr="00220A6F">
        <w:t>go</w:t>
      </w:r>
      <w:r w:rsidRPr="00220A6F" w:rsidR="00507C8A">
        <w:t xml:space="preserve"> </w:t>
      </w:r>
      <w:r w:rsidRPr="00220A6F">
        <w:t>up.</w:t>
      </w:r>
      <w:r w:rsidRPr="00220A6F" w:rsidR="00507C8A">
        <w:t xml:space="preserve"> </w:t>
      </w:r>
      <w:r w:rsidRPr="00220A6F">
        <w:t>They</w:t>
      </w:r>
      <w:r w:rsidRPr="00220A6F" w:rsidR="00507C8A">
        <w:t xml:space="preserve"> </w:t>
      </w:r>
      <w:r w:rsidRPr="00220A6F">
        <w:t>have</w:t>
      </w:r>
      <w:r w:rsidRPr="00220A6F" w:rsidR="00507C8A">
        <w:t xml:space="preserve"> </w:t>
      </w:r>
      <w:r w:rsidRPr="00220A6F">
        <w:t>seen</w:t>
      </w:r>
      <w:r w:rsidRPr="00220A6F" w:rsidR="00507C8A">
        <w:t xml:space="preserve"> </w:t>
      </w:r>
      <w:r w:rsidRPr="00220A6F">
        <w:t>electricity</w:t>
      </w:r>
      <w:r w:rsidRPr="00220A6F" w:rsidR="00507C8A">
        <w:t xml:space="preserve"> </w:t>
      </w:r>
      <w:r w:rsidRPr="00220A6F">
        <w:t>bills</w:t>
      </w:r>
      <w:r w:rsidRPr="00220A6F" w:rsidR="00507C8A">
        <w:t xml:space="preserve"> </w:t>
      </w:r>
      <w:r w:rsidRPr="00220A6F">
        <w:t>going</w:t>
      </w:r>
      <w:r w:rsidRPr="00220A6F" w:rsidR="00507C8A">
        <w:t xml:space="preserve"> </w:t>
      </w:r>
      <w:r w:rsidRPr="00220A6F">
        <w:t>up.</w:t>
      </w:r>
      <w:r w:rsidRPr="00220A6F" w:rsidR="008A621A">
        <w:t xml:space="preserve"> </w:t>
      </w:r>
      <w:r w:rsidRPr="00220A6F">
        <w:t>I</w:t>
      </w:r>
      <w:r w:rsidRPr="00220A6F" w:rsidR="00507C8A">
        <w:t xml:space="preserve"> </w:t>
      </w:r>
      <w:r w:rsidRPr="00220A6F">
        <w:t>am</w:t>
      </w:r>
      <w:r w:rsidRPr="00220A6F" w:rsidR="00507C8A">
        <w:t xml:space="preserve"> </w:t>
      </w:r>
      <w:r w:rsidRPr="00220A6F">
        <w:t>the</w:t>
      </w:r>
      <w:r w:rsidRPr="00220A6F" w:rsidR="00507C8A">
        <w:t xml:space="preserve"> </w:t>
      </w:r>
      <w:r w:rsidRPr="00220A6F">
        <w:t>first</w:t>
      </w:r>
      <w:r w:rsidRPr="00220A6F" w:rsidR="00507C8A">
        <w:t xml:space="preserve"> </w:t>
      </w:r>
      <w:r w:rsidRPr="00220A6F">
        <w:t>to</w:t>
      </w:r>
      <w:r w:rsidRPr="00220A6F" w:rsidR="00507C8A">
        <w:t xml:space="preserve"> </w:t>
      </w:r>
      <w:r w:rsidRPr="00220A6F">
        <w:t>acknowledge</w:t>
      </w:r>
      <w:r w:rsidRPr="00220A6F" w:rsidR="00507C8A">
        <w:t xml:space="preserve"> </w:t>
      </w:r>
      <w:r w:rsidRPr="00220A6F">
        <w:t>that</w:t>
      </w:r>
      <w:r w:rsidRPr="00220A6F" w:rsidR="002D6B70">
        <w:t>,</w:t>
      </w:r>
      <w:r w:rsidRPr="00220A6F" w:rsidR="00507C8A">
        <w:t xml:space="preserve"> </w:t>
      </w:r>
      <w:r w:rsidRPr="00220A6F">
        <w:t>when</w:t>
      </w:r>
      <w:r w:rsidRPr="00220A6F" w:rsidR="00507C8A">
        <w:t xml:space="preserve"> </w:t>
      </w:r>
      <w:r w:rsidRPr="00220A6F">
        <w:t>we</w:t>
      </w:r>
      <w:r w:rsidRPr="00220A6F" w:rsidR="00507C8A">
        <w:t xml:space="preserve"> </w:t>
      </w:r>
      <w:r w:rsidRPr="00220A6F">
        <w:t>give</w:t>
      </w:r>
      <w:r w:rsidRPr="00220A6F" w:rsidR="00507C8A">
        <w:t xml:space="preserve"> </w:t>
      </w:r>
      <w:r w:rsidRPr="00220A6F">
        <w:t>rights</w:t>
      </w:r>
      <w:r w:rsidRPr="00220A6F" w:rsidR="00507C8A">
        <w:t xml:space="preserve"> </w:t>
      </w:r>
      <w:r w:rsidRPr="00220A6F">
        <w:t>to</w:t>
      </w:r>
      <w:r w:rsidRPr="00220A6F" w:rsidR="00507C8A">
        <w:t xml:space="preserve"> </w:t>
      </w:r>
      <w:r w:rsidRPr="00220A6F">
        <w:t>workers,</w:t>
      </w:r>
      <w:r w:rsidRPr="00220A6F" w:rsidR="00507C8A">
        <w:t xml:space="preserve"> </w:t>
      </w:r>
      <w:r w:rsidRPr="00220A6F">
        <w:t>which</w:t>
      </w:r>
      <w:r w:rsidRPr="00220A6F" w:rsidR="00507C8A">
        <w:t xml:space="preserve"> </w:t>
      </w:r>
      <w:r w:rsidRPr="00220A6F">
        <w:t>is</w:t>
      </w:r>
      <w:r w:rsidRPr="00220A6F" w:rsidR="00507C8A">
        <w:t xml:space="preserve"> </w:t>
      </w:r>
      <w:r w:rsidRPr="00220A6F">
        <w:t>the</w:t>
      </w:r>
      <w:r w:rsidRPr="00220A6F" w:rsidR="00507C8A">
        <w:t xml:space="preserve"> </w:t>
      </w:r>
      <w:r w:rsidRPr="00220A6F">
        <w:t>right</w:t>
      </w:r>
      <w:r w:rsidRPr="00220A6F" w:rsidR="00507C8A">
        <w:t xml:space="preserve"> </w:t>
      </w:r>
      <w:r w:rsidRPr="00220A6F">
        <w:t>thing</w:t>
      </w:r>
      <w:r w:rsidRPr="00220A6F" w:rsidR="00507C8A">
        <w:t xml:space="preserve"> </w:t>
      </w:r>
      <w:r w:rsidRPr="00220A6F">
        <w:t>to</w:t>
      </w:r>
      <w:r w:rsidRPr="00220A6F" w:rsidR="00507C8A">
        <w:t xml:space="preserve"> </w:t>
      </w:r>
      <w:r w:rsidRPr="00220A6F">
        <w:t>do,</w:t>
      </w:r>
      <w:r w:rsidRPr="00220A6F" w:rsidR="00507C8A">
        <w:t xml:space="preserve"> </w:t>
      </w:r>
      <w:r w:rsidRPr="00220A6F">
        <w:t>it</w:t>
      </w:r>
      <w:r w:rsidRPr="00220A6F" w:rsidR="00507C8A">
        <w:t xml:space="preserve"> </w:t>
      </w:r>
      <w:r w:rsidRPr="00220A6F">
        <w:t>also</w:t>
      </w:r>
      <w:r w:rsidRPr="00220A6F" w:rsidR="00507C8A">
        <w:t xml:space="preserve"> </w:t>
      </w:r>
      <w:r w:rsidRPr="00220A6F">
        <w:t>puts</w:t>
      </w:r>
      <w:r w:rsidRPr="00220A6F" w:rsidR="00507C8A">
        <w:t xml:space="preserve"> </w:t>
      </w:r>
      <w:r w:rsidRPr="00220A6F">
        <w:t xml:space="preserve">cost into the system in some way or another. I am not here to say that everything is great. We are trying to balance taking everyone forward in a community, including those people who work in these businesses as well as people who run them, and those—never forget—who found them, remembering what it takes to found and grow a business, whether it is a </w:t>
      </w:r>
      <w:r w:rsidRPr="00220A6F">
        <w:t>small community coffee shop or the company that will ultimately become our first trillion-dollar company.</w:t>
      </w:r>
    </w:p>
    <w:p w:rsidR="00486C25" w:rsidRPr="00220A6F" w:rsidP="00486C25">
      <w:pPr>
        <w:pStyle w:val="Question"/>
      </w:pPr>
      <w:sdt>
        <w:sdtPr>
          <w:alias w:val="Member"/>
          <w:tag w:val="&lt;Member mnisId='5343' dodsId='158423'&gt;"/>
          <w:id w:val="1706670160"/>
          <w:placeholder>
            <w:docPart w:val="DefaultPlaceholder_-1854013440"/>
          </w:placeholder>
          <w:richText/>
        </w:sdtPr>
        <w:sdtContent>
          <w:r w:rsidRPr="00220A6F" w:rsidR="00C678AA">
            <w:rPr>
              <w:b/>
            </w:rPr>
            <w:t>Mr Reynolds:</w:t>
          </w:r>
        </w:sdtContent>
      </w:sdt>
      <w:r w:rsidRPr="00220A6F">
        <w:t xml:space="preserve"> </w:t>
      </w:r>
      <w:r w:rsidRPr="00220A6F" w:rsidR="002424AA">
        <w:t>I do not think anyone would disagree that bringing everyone forward is a great aim to have</w:t>
      </w:r>
      <w:r w:rsidR="009F1FBC">
        <w:t xml:space="preserve">, but </w:t>
      </w:r>
      <w:r w:rsidRPr="00220A6F" w:rsidR="002424AA">
        <w:t xml:space="preserve">balance that </w:t>
      </w:r>
      <w:r w:rsidR="009F1FBC">
        <w:t>against</w:t>
      </w:r>
      <w:r w:rsidRPr="00220A6F" w:rsidR="002424AA">
        <w:t xml:space="preserve"> the fact that hospitality has lost 100,000 jobs in the last 12 to 18 months or so</w:t>
      </w:r>
      <w:r w:rsidR="00BC2F59">
        <w:t>,</w:t>
      </w:r>
      <w:r w:rsidRPr="00220A6F" w:rsidR="002424AA">
        <w:t xml:space="preserve"> and the FSB is stating very clearly how, on the back of the rising business rates that they are facing and paying, you also have the energy bills, the spiralling employment costs and changes to statutory sick pay, all in a two-month period. British business is resilient, but it cannot deal with hammer blow after hammer blow constantly. When you are losing 100,000 jobs in hospitality, how are you taking the hospitality industry with you?</w:t>
      </w:r>
    </w:p>
    <w:p w:rsidR="00B02904" w:rsidRPr="00220A6F" w:rsidP="00B02904">
      <w:pPr>
        <w:pStyle w:val="Answer"/>
      </w:pPr>
      <w:sdt>
        <w:sdtPr>
          <w:alias w:val="Witness"/>
          <w:id w:val="957993070"/>
          <w:placeholder>
            <w:docPart w:val="DefaultPlaceholder_-1854013440"/>
          </w:placeholder>
          <w:richText/>
        </w:sdtPr>
        <w:sdtEndPr>
          <w:rPr>
            <w:b/>
            <w:i/>
          </w:rPr>
        </w:sdtEndPr>
        <w:sdtContent>
          <w:r w:rsidRPr="00220A6F" w:rsidR="00782972">
            <w:rPr>
              <w:b/>
              <w:i/>
            </w:rPr>
            <w:t>Peter Kyle:</w:t>
          </w:r>
        </w:sdtContent>
      </w:sdt>
      <w:r w:rsidRPr="00220A6F" w:rsidR="00486C25">
        <w:rPr>
          <w:b/>
        </w:rPr>
        <w:t xml:space="preserve"> </w:t>
      </w:r>
      <w:r w:rsidRPr="00220A6F" w:rsidR="002424AA">
        <w:t xml:space="preserve">We are engaging as much as we possibly can. Yes, we have the small business plan, but we also have the SME team in my Department, </w:t>
      </w:r>
      <w:r w:rsidRPr="00220A6F" w:rsidR="002D6B70">
        <w:t>who</w:t>
      </w:r>
      <w:r w:rsidRPr="00220A6F" w:rsidR="002424AA">
        <w:t xml:space="preserve"> </w:t>
      </w:r>
      <w:r w:rsidRPr="00220A6F" w:rsidR="002D6B70">
        <w:t>have</w:t>
      </w:r>
      <w:r w:rsidRPr="00220A6F" w:rsidR="002424AA">
        <w:t xml:space="preserve"> been out on safari</w:t>
      </w:r>
      <w:r w:rsidR="00832444">
        <w:t xml:space="preserve"> in</w:t>
      </w:r>
      <w:r w:rsidRPr="00220A6F" w:rsidR="002424AA">
        <w:t xml:space="preserve"> towns right around the country</w:t>
      </w:r>
      <w:r w:rsidRPr="00220A6F">
        <w:t>,</w:t>
      </w:r>
      <w:r w:rsidRPr="00220A6F" w:rsidR="002424AA">
        <w:t xml:space="preserve"> having sessions with small businesses deep into communities</w:t>
      </w:r>
      <w:r w:rsidRPr="00220A6F">
        <w:t xml:space="preserve">, </w:t>
      </w:r>
      <w:r w:rsidRPr="00220A6F" w:rsidR="002424AA">
        <w:t xml:space="preserve">so that my officials </w:t>
      </w:r>
      <w:r w:rsidR="00AC78B7">
        <w:t>ar</w:t>
      </w:r>
      <w:r w:rsidRPr="00220A6F" w:rsidR="002424AA">
        <w:t xml:space="preserve">e as connected to the frontline of this sector as possible. </w:t>
      </w:r>
      <w:r w:rsidRPr="00220A6F">
        <w:t>E</w:t>
      </w:r>
      <w:r w:rsidRPr="00220A6F" w:rsidR="002424AA">
        <w:t>very month</w:t>
      </w:r>
      <w:r w:rsidRPr="00220A6F">
        <w:t xml:space="preserve"> they are </w:t>
      </w:r>
      <w:r w:rsidRPr="00220A6F" w:rsidR="002424AA">
        <w:t>going out and doing these safaris</w:t>
      </w:r>
      <w:r w:rsidRPr="00220A6F" w:rsidR="00A21B10">
        <w:t xml:space="preserve">—the </w:t>
      </w:r>
      <w:r w:rsidRPr="00220A6F" w:rsidR="002424AA">
        <w:t xml:space="preserve">last one </w:t>
      </w:r>
      <w:r w:rsidRPr="00220A6F">
        <w:t xml:space="preserve">they </w:t>
      </w:r>
      <w:r w:rsidRPr="00220A6F" w:rsidR="002424AA">
        <w:t>did was in Barnsley</w:t>
      </w:r>
      <w:r w:rsidRPr="00220A6F" w:rsidR="00A21B10">
        <w:t>—</w:t>
      </w:r>
      <w:r w:rsidRPr="00220A6F" w:rsidR="002424AA">
        <w:t xml:space="preserve">so that they can hear exactly what businesses are saying. </w:t>
      </w:r>
      <w:r w:rsidRPr="00220A6F">
        <w:t>M</w:t>
      </w:r>
      <w:r w:rsidRPr="00220A6F" w:rsidR="002424AA">
        <w:t>y officials</w:t>
      </w:r>
      <w:r w:rsidRPr="00220A6F">
        <w:t xml:space="preserve"> and I are </w:t>
      </w:r>
      <w:r w:rsidRPr="00220A6F" w:rsidR="002424AA">
        <w:t>out there and being as connected as we possibly can.</w:t>
      </w:r>
    </w:p>
    <w:p w:rsidR="00444E47" w:rsidRPr="00220A6F" w:rsidP="00B02904">
      <w:pPr>
        <w:pStyle w:val="Answer"/>
      </w:pPr>
      <w:r w:rsidRPr="00220A6F">
        <w:t>W</w:t>
      </w:r>
      <w:r w:rsidRPr="00220A6F" w:rsidR="002424AA">
        <w:t>e are doing a lot of different interventions</w:t>
      </w:r>
      <w:r w:rsidR="00E85C80">
        <w:t>, such as</w:t>
      </w:r>
      <w:r w:rsidRPr="00220A6F">
        <w:t xml:space="preserve"> the high street incubator</w:t>
      </w:r>
      <w:r w:rsidR="00E85C80">
        <w:t xml:space="preserve"> and</w:t>
      </w:r>
      <w:r w:rsidRPr="00220A6F">
        <w:t xml:space="preserve"> </w:t>
      </w:r>
      <w:r w:rsidRPr="00220A6F" w:rsidR="002424AA">
        <w:t>Pride in Place</w:t>
      </w:r>
      <w:r w:rsidRPr="00220A6F">
        <w:t>.</w:t>
      </w:r>
      <w:r w:rsidRPr="00220A6F" w:rsidR="00507C8A">
        <w:t xml:space="preserve"> </w:t>
      </w:r>
      <w:r w:rsidRPr="00220A6F" w:rsidR="00A21B10">
        <w:t>T</w:t>
      </w:r>
      <w:r w:rsidRPr="00220A6F">
        <w:t xml:space="preserve">he </w:t>
      </w:r>
      <w:r w:rsidRPr="00220A6F" w:rsidR="002424AA">
        <w:t>late payment legislation</w:t>
      </w:r>
      <w:r w:rsidRPr="00220A6F">
        <w:t xml:space="preserve">, </w:t>
      </w:r>
      <w:r w:rsidRPr="00220A6F" w:rsidR="002424AA">
        <w:t>which the FSB is celebrating</w:t>
      </w:r>
      <w:r w:rsidRPr="00220A6F">
        <w:t xml:space="preserve">, </w:t>
      </w:r>
      <w:r w:rsidRPr="00220A6F" w:rsidR="002424AA">
        <w:t xml:space="preserve">will unlock £11 billion worth of pent-up capital into small businesses. </w:t>
      </w:r>
      <w:r w:rsidRPr="00220A6F">
        <w:t>T</w:t>
      </w:r>
      <w:r w:rsidRPr="00220A6F" w:rsidR="002424AA">
        <w:t>hese are the sorts of interventions that will make a real difference, not just to get cash where it needs to be, which is into businesses, but also to make sure that the process of doing business is more profitable and easier.</w:t>
      </w:r>
    </w:p>
    <w:p w:rsidR="00486C25" w:rsidRPr="00220A6F" w:rsidP="00444E47">
      <w:pPr>
        <w:pStyle w:val="Question"/>
      </w:pPr>
      <w:sdt>
        <w:sdtPr>
          <w:alias w:val="Member"/>
          <w:tag w:val="&lt;Member mnisId='1171' dodsId='30771'&gt;"/>
          <w:id w:val="2024286468"/>
          <w:placeholder>
            <w:docPart w:val="DefaultPlaceholder_-1854013440"/>
          </w:placeholder>
          <w:richText/>
        </w:sdtPr>
        <w:sdtContent>
          <w:r w:rsidRPr="00220A6F" w:rsidR="00444E47">
            <w:rPr>
              <w:b/>
            </w:rPr>
            <w:t>Chair:</w:t>
          </w:r>
        </w:sdtContent>
      </w:sdt>
      <w:r w:rsidRPr="00220A6F" w:rsidR="00444E47">
        <w:t xml:space="preserve"> </w:t>
      </w:r>
      <w:r w:rsidR="00E756E6">
        <w:t>Do</w:t>
      </w:r>
      <w:r w:rsidRPr="00220A6F" w:rsidR="00B02904">
        <w:t xml:space="preserve"> you accept that the reform to date does not yet quite meet the test of the manifesto, which was to “replace the business rate</w:t>
      </w:r>
      <w:r w:rsidRPr="00220A6F" w:rsidR="00C510B4">
        <w:t>s</w:t>
      </w:r>
      <w:r w:rsidRPr="00220A6F" w:rsidR="00B02904">
        <w:t xml:space="preserve"> system”?</w:t>
      </w:r>
    </w:p>
    <w:p w:rsidR="00444E47" w:rsidRPr="00220A6F" w:rsidP="00E67922">
      <w:pPr>
        <w:pStyle w:val="Answer"/>
      </w:pPr>
      <w:sdt>
        <w:sdtPr>
          <w:alias w:val="Witness"/>
          <w:id w:val="-53313623"/>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B02904">
        <w:t>We are two years into a five-year Parliament and taking steps down that road, but we are not at the destination yet.</w:t>
      </w:r>
    </w:p>
    <w:p w:rsidR="00444E47" w:rsidRPr="00220A6F" w:rsidP="00444E47">
      <w:pPr>
        <w:pStyle w:val="Question"/>
      </w:pPr>
      <w:sdt>
        <w:sdtPr>
          <w:alias w:val="Member"/>
          <w:tag w:val="&lt;Member mnisId='5048' dodsId='35968'&gt;"/>
          <w:id w:val="-200856577"/>
          <w:placeholder>
            <w:docPart w:val="DefaultPlaceholder_-1854013440"/>
          </w:placeholder>
          <w:richText/>
        </w:sdtPr>
        <w:sdtContent>
          <w:r w:rsidRPr="00220A6F">
            <w:rPr>
              <w:b/>
            </w:rPr>
            <w:t>Antonia Bance:</w:t>
          </w:r>
        </w:sdtContent>
      </w:sdt>
      <w:r w:rsidRPr="00220A6F">
        <w:t xml:space="preserve"> </w:t>
      </w:r>
      <w:r w:rsidRPr="00220A6F" w:rsidR="00E67922">
        <w:t>Sticking with business rates and moving to manufacturing, do you think it is fair that if a manufacturing business invests in net zero adaptations,</w:t>
      </w:r>
      <w:r w:rsidRPr="00220A6F" w:rsidR="00606BF2">
        <w:t xml:space="preserve"> it </w:t>
      </w:r>
      <w:r w:rsidRPr="00220A6F" w:rsidR="00E67922">
        <w:t>then see</w:t>
      </w:r>
      <w:r w:rsidRPr="00220A6F" w:rsidR="00606BF2">
        <w:t xml:space="preserve">s its </w:t>
      </w:r>
      <w:r w:rsidRPr="00220A6F" w:rsidR="00E67922">
        <w:t>business rates bills go up? That is a major barrier to manufacturing businesses investing in transition technology</w:t>
      </w:r>
      <w:r w:rsidRPr="00220A6F" w:rsidR="002F4067">
        <w:t>.</w:t>
      </w:r>
    </w:p>
    <w:p w:rsidR="00444E47" w:rsidRPr="00220A6F" w:rsidP="00444E47">
      <w:pPr>
        <w:pStyle w:val="Answer"/>
      </w:pPr>
      <w:sdt>
        <w:sdtPr>
          <w:alias w:val="Witness"/>
          <w:id w:val="126278849"/>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2F4067">
        <w:t>These are things that are balanced by Government</w:t>
      </w:r>
      <w:r w:rsidR="00B8637F">
        <w:t xml:space="preserve"> i</w:t>
      </w:r>
      <w:r w:rsidRPr="00220A6F" w:rsidR="002F4067">
        <w:t>n the transition to zero, if you are manufacturing</w:t>
      </w:r>
      <w:r w:rsidR="00B8637F">
        <w:t>. F</w:t>
      </w:r>
      <w:r w:rsidRPr="00220A6F" w:rsidR="002F4067">
        <w:t>or example</w:t>
      </w:r>
      <w:r w:rsidR="00493E9E">
        <w:t>,</w:t>
      </w:r>
      <w:r w:rsidRPr="00220A6F" w:rsidR="002F4067">
        <w:t xml:space="preserve"> if you are an automotive manufacturer, we will have DRIVE35.</w:t>
      </w:r>
      <w:r w:rsidRPr="00220A6F" w:rsidR="00507C8A">
        <w:t xml:space="preserve"> </w:t>
      </w:r>
      <w:r w:rsidRPr="00220A6F" w:rsidR="002F4067">
        <w:t xml:space="preserve">We will have a £4 billion fund to help with that transition. There will be parts where, because of the increased profitability that will go with the transition, or the increased investment and output that we want to come with that, </w:t>
      </w:r>
      <w:r w:rsidR="00E136A2">
        <w:t xml:space="preserve">there will be </w:t>
      </w:r>
      <w:r w:rsidRPr="00220A6F" w:rsidR="002F4067">
        <w:t>other implications for tax. When it comes to the overall support that Government are offering on a range of different areas of manufacturing and engineering for the transition to net zero, Government are being a highly assertive partner.</w:t>
      </w:r>
    </w:p>
    <w:p w:rsidR="00444E47" w:rsidRPr="00220A6F" w:rsidP="00444E47">
      <w:pPr>
        <w:pStyle w:val="Question"/>
      </w:pPr>
      <w:sdt>
        <w:sdtPr>
          <w:alias w:val="Member"/>
          <w:tag w:val="&lt;Member mnisId='5048' dodsId='35968'&gt;"/>
          <w:id w:val="-986309086"/>
          <w:placeholder>
            <w:docPart w:val="DefaultPlaceholder_-1854013440"/>
          </w:placeholder>
          <w:richText/>
        </w:sdtPr>
        <w:sdtContent>
          <w:r w:rsidRPr="00220A6F">
            <w:rPr>
              <w:b/>
            </w:rPr>
            <w:t>Antonia Bance:</w:t>
          </w:r>
        </w:sdtContent>
      </w:sdt>
      <w:r w:rsidRPr="00220A6F">
        <w:t xml:space="preserve"> </w:t>
      </w:r>
      <w:r w:rsidRPr="00220A6F" w:rsidR="002F4067">
        <w:t>Outside of what you have mentioned, so DRIVE35, and in the absence of the industrial energy transformation fund, what schemes are available to support the capital costs of transitioning to net zero in manufacturing?</w:t>
      </w:r>
    </w:p>
    <w:p w:rsidR="00444E47" w:rsidRPr="00220A6F" w:rsidP="00444E47">
      <w:pPr>
        <w:pStyle w:val="Answer"/>
      </w:pPr>
      <w:sdt>
        <w:sdtPr>
          <w:alias w:val="Witness"/>
          <w:id w:val="-262306907"/>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2F4067">
        <w:t xml:space="preserve">These are very important ones. When it comes to automotive, we have DRIVE35, but also energy support. We have the supercharger and BICS. </w:t>
      </w:r>
    </w:p>
    <w:p w:rsidR="00444E47" w:rsidRPr="00220A6F" w:rsidP="00444E47">
      <w:pPr>
        <w:pStyle w:val="Question"/>
      </w:pPr>
      <w:sdt>
        <w:sdtPr>
          <w:alias w:val="Member"/>
          <w:tag w:val="&lt;Member mnisId='5048' dodsId='35968'&gt;"/>
          <w:id w:val="879831273"/>
          <w:placeholder>
            <w:docPart w:val="DefaultPlaceholder_-1854013440"/>
          </w:placeholder>
          <w:richText/>
        </w:sdtPr>
        <w:sdtContent>
          <w:r w:rsidRPr="00220A6F">
            <w:rPr>
              <w:b/>
            </w:rPr>
            <w:t>Antonia Bance:</w:t>
          </w:r>
        </w:sdtContent>
      </w:sdt>
      <w:r w:rsidRPr="00220A6F">
        <w:t xml:space="preserve"> </w:t>
      </w:r>
      <w:r w:rsidRPr="00220A6F" w:rsidR="002F4067">
        <w:t>What about the capital costs?</w:t>
      </w:r>
    </w:p>
    <w:p w:rsidR="00444E47" w:rsidRPr="00220A6F" w:rsidP="00444E47">
      <w:pPr>
        <w:pStyle w:val="Answer"/>
      </w:pPr>
      <w:sdt>
        <w:sdtPr>
          <w:alias w:val="Witness"/>
          <w:id w:val="-1676258427"/>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2F4067">
        <w:t>It is not just my Department. The main Department for climate change is obviously DESNZ</w:t>
      </w:r>
      <w:r w:rsidR="00AB4B24">
        <w:t>, which will have</w:t>
      </w:r>
      <w:r w:rsidRPr="00220A6F" w:rsidR="002F4067">
        <w:t xml:space="preserve"> a whole range of other interventions in different sectors. When it is specific climate investment into transition, most of those program</w:t>
      </w:r>
      <w:r w:rsidRPr="00220A6F" w:rsidR="00606BF2">
        <w:t>me</w:t>
      </w:r>
      <w:r w:rsidRPr="00220A6F" w:rsidR="002F4067">
        <w:t>s are being led out of DESNZ.</w:t>
      </w:r>
      <w:r w:rsidRPr="00220A6F" w:rsidR="00507C8A">
        <w:t xml:space="preserve"> </w:t>
      </w:r>
      <w:r w:rsidRPr="00220A6F" w:rsidR="002F4067">
        <w:t>For my Department and when it comes to specific ones that I hold the responsibility for, those are the schemes that I have already outlined.</w:t>
      </w:r>
    </w:p>
    <w:p w:rsidR="00444E47" w:rsidRPr="00220A6F" w:rsidP="00606BF2">
      <w:pPr>
        <w:pStyle w:val="Remark"/>
      </w:pPr>
      <w:sdt>
        <w:sdtPr>
          <w:alias w:val="Member"/>
          <w:tag w:val="&lt;Member mnisId='1171' dodsId='30771'&gt;"/>
          <w:id w:val="40794561"/>
          <w:placeholder>
            <w:docPart w:val="DefaultPlaceholder_-1854013440"/>
          </w:placeholder>
          <w:richText/>
        </w:sdtPr>
        <w:sdtContent>
          <w:r w:rsidRPr="00220A6F">
            <w:rPr>
              <w:b/>
            </w:rPr>
            <w:t>Chair:</w:t>
          </w:r>
        </w:sdtContent>
      </w:sdt>
      <w:r w:rsidRPr="00220A6F">
        <w:t xml:space="preserve"> </w:t>
      </w:r>
      <w:r w:rsidRPr="00220A6F" w:rsidR="002F4067">
        <w:t>I am going to loop back on to energy costs in a minute, but I want to cover off high streets.</w:t>
      </w:r>
      <w:r w:rsidRPr="00220A6F" w:rsidR="00507C8A">
        <w:t xml:space="preserve"> </w:t>
      </w:r>
    </w:p>
    <w:p w:rsidR="00444E47" w:rsidRPr="00220A6F" w:rsidP="00444E47">
      <w:pPr>
        <w:pStyle w:val="Question"/>
      </w:pPr>
      <w:sdt>
        <w:sdtPr>
          <w:alias w:val="Member"/>
          <w:tag w:val="&lt;Member mnisId='5172' dodsId='173280'&gt;"/>
          <w:id w:val="1376742577"/>
          <w:placeholder>
            <w:docPart w:val="DefaultPlaceholder_-1854013440"/>
          </w:placeholder>
          <w:richText/>
        </w:sdtPr>
        <w:sdtContent>
          <w:r w:rsidRPr="00220A6F">
            <w:rPr>
              <w:b/>
            </w:rPr>
            <w:t>Dan Aldridge:</w:t>
          </w:r>
        </w:sdtContent>
      </w:sdt>
      <w:r w:rsidRPr="00220A6F">
        <w:t xml:space="preserve"> </w:t>
      </w:r>
      <w:r w:rsidRPr="00220A6F" w:rsidR="002F4067">
        <w:t>Thank you</w:t>
      </w:r>
      <w:r w:rsidR="008D3448">
        <w:t xml:space="preserve"> for coming</w:t>
      </w:r>
      <w:r w:rsidRPr="00220A6F" w:rsidR="002F4067">
        <w:t>, Secretary of State. Six months have passed since the high street strategy was announced, and witnesses to this Committee have highlighted persistent barriers to regeneration, including fragmented ownership of vacant properties, poor public realm, limited community access to assets</w:t>
      </w:r>
      <w:r w:rsidRPr="00220A6F" w:rsidR="00A21B10">
        <w:t>,</w:t>
      </w:r>
      <w:r w:rsidRPr="00220A6F" w:rsidR="002F4067">
        <w:t xml:space="preserve"> and lack of local authority capacity to bring empty premises back into productive use. I have noticed that very clearly in my constituency of Weston-super-Mare, where capacity in the local authority just means that we take resource from somewhere else that is equally important. Can you give the Committee reassurance that we will see this high street strategy soon?</w:t>
      </w:r>
      <w:r w:rsidRPr="00220A6F" w:rsidR="00507C8A">
        <w:t xml:space="preserve"> </w:t>
      </w:r>
      <w:r w:rsidRPr="00220A6F" w:rsidR="002F4067">
        <w:t>Can you outline the timescale for it?</w:t>
      </w:r>
    </w:p>
    <w:p w:rsidR="002F4067" w:rsidRPr="00220A6F" w:rsidP="00444E47">
      <w:pPr>
        <w:pStyle w:val="Answer"/>
      </w:pPr>
      <w:sdt>
        <w:sdtPr>
          <w:alias w:val="Witness"/>
          <w:id w:val="-1610272754"/>
          <w:placeholder>
            <w:docPart w:val="DefaultPlaceholder_-1854013440"/>
          </w:placeholder>
          <w:richText/>
        </w:sdtPr>
        <w:sdtEndPr>
          <w:rPr>
            <w:b/>
            <w:i/>
          </w:rPr>
        </w:sdtEndPr>
        <w:sdtContent>
          <w:r w:rsidRPr="00220A6F" w:rsidR="00782972">
            <w:rPr>
              <w:b/>
              <w:i/>
            </w:rPr>
            <w:t>Peter Kyle:</w:t>
          </w:r>
        </w:sdtContent>
      </w:sdt>
      <w:r w:rsidRPr="00220A6F" w:rsidR="00444E47">
        <w:rPr>
          <w:b/>
        </w:rPr>
        <w:t xml:space="preserve"> </w:t>
      </w:r>
      <w:r w:rsidRPr="00220A6F">
        <w:t>You will see it later this year.</w:t>
      </w:r>
      <w:r w:rsidRPr="00220A6F" w:rsidR="00507C8A">
        <w:t xml:space="preserve"> </w:t>
      </w:r>
      <w:r w:rsidRPr="00220A6F">
        <w:t>I am working very closely with MHCLG on it. There is a whole range of different areas.</w:t>
      </w:r>
      <w:r w:rsidRPr="00220A6F" w:rsidR="00507C8A">
        <w:t xml:space="preserve"> </w:t>
      </w:r>
      <w:r w:rsidRPr="00220A6F">
        <w:t>I accept that many of the issues that you are already raising in this session are cross-departmental.</w:t>
      </w:r>
      <w:r w:rsidRPr="00220A6F" w:rsidR="00507C8A">
        <w:t xml:space="preserve"> </w:t>
      </w:r>
      <w:r w:rsidRPr="00220A6F">
        <w:t>You mentioned crime</w:t>
      </w:r>
      <w:r w:rsidR="00AC111F">
        <w:t xml:space="preserve">, and </w:t>
      </w:r>
      <w:r w:rsidRPr="00220A6F">
        <w:t>I have been working very closely with the Home Office, or certainly giving voice to some of the needs of businesses.</w:t>
      </w:r>
      <w:r w:rsidRPr="00220A6F" w:rsidR="00507C8A">
        <w:t xml:space="preserve"> </w:t>
      </w:r>
      <w:r w:rsidRPr="00220A6F">
        <w:t>When we came in, shoplifting had basically been decriminalised.</w:t>
      </w:r>
      <w:r w:rsidRPr="00220A6F" w:rsidR="00507C8A">
        <w:t xml:space="preserve"> </w:t>
      </w:r>
      <w:r w:rsidRPr="00220A6F">
        <w:t>Getting a grip back on that is one of the first priorities that people were telling me</w:t>
      </w:r>
      <w:r w:rsidR="00EE29A4">
        <w:t xml:space="preserve"> they needed </w:t>
      </w:r>
      <w:r w:rsidRPr="00220A6F">
        <w:t xml:space="preserve">from the retail side, as well as all the other issues. </w:t>
      </w:r>
    </w:p>
    <w:p w:rsidR="00444E47" w:rsidRPr="00220A6F" w:rsidP="00444E47">
      <w:pPr>
        <w:pStyle w:val="Answer"/>
      </w:pPr>
      <w:r w:rsidRPr="00220A6F">
        <w:t xml:space="preserve">The challenges being faced </w:t>
      </w:r>
      <w:r w:rsidR="00EE29A4">
        <w:t>o</w:t>
      </w:r>
      <w:r w:rsidRPr="00220A6F">
        <w:t>n the frontline of the economy and communities at the minute are multifaceted</w:t>
      </w:r>
      <w:r w:rsidR="00090EB9">
        <w:t>;</w:t>
      </w:r>
      <w:r w:rsidRPr="00220A6F">
        <w:t xml:space="preserve"> the response from Government has to be similarly multifaceted.</w:t>
      </w:r>
      <w:r w:rsidRPr="00220A6F" w:rsidR="00507C8A">
        <w:t xml:space="preserve"> </w:t>
      </w:r>
      <w:r w:rsidRPr="00220A6F">
        <w:t>In all these areas we are working quite closely together on it.</w:t>
      </w:r>
      <w:r w:rsidRPr="00220A6F" w:rsidR="00507C8A">
        <w:t xml:space="preserve"> </w:t>
      </w:r>
      <w:r w:rsidRPr="00220A6F">
        <w:t>The Home Office accepts the need to get a grip on it for not just the safety of communities, which is primary, but also the economic wellbeing and prosperity of communities. I am working quite closely with MHCLG on the report that you refer to and it will be out later this year.</w:t>
      </w:r>
    </w:p>
    <w:p w:rsidR="00444E47" w:rsidRPr="00220A6F" w:rsidP="00444E47">
      <w:pPr>
        <w:pStyle w:val="Question"/>
      </w:pPr>
      <w:sdt>
        <w:sdtPr>
          <w:alias w:val="Member"/>
          <w:tag w:val="&lt;Member mnisId='5172' dodsId='173280'&gt;"/>
          <w:id w:val="1921672051"/>
          <w:placeholder>
            <w:docPart w:val="DefaultPlaceholder_-1854013440"/>
          </w:placeholder>
          <w:richText/>
        </w:sdtPr>
        <w:sdtContent>
          <w:r w:rsidRPr="00220A6F">
            <w:rPr>
              <w:b/>
            </w:rPr>
            <w:t>Dan Aldridge:</w:t>
          </w:r>
        </w:sdtContent>
      </w:sdt>
      <w:r w:rsidRPr="00220A6F">
        <w:t xml:space="preserve"> </w:t>
      </w:r>
      <w:r w:rsidRPr="00220A6F" w:rsidR="002F4067">
        <w:t>It is encouraging to hear that there is that cross-</w:t>
      </w:r>
      <w:r w:rsidRPr="00220A6F" w:rsidR="002F4067">
        <w:t xml:space="preserve">departmental working. I would hope that we </w:t>
      </w:r>
      <w:r w:rsidRPr="00220A6F" w:rsidR="00C92BC8">
        <w:t xml:space="preserve">could </w:t>
      </w:r>
      <w:r w:rsidRPr="00220A6F" w:rsidR="002F4067">
        <w:t xml:space="preserve">see some of these good, excellent innovations that have already </w:t>
      </w:r>
      <w:r w:rsidRPr="00220A6F" w:rsidR="00DC6E64">
        <w:t xml:space="preserve">been </w:t>
      </w:r>
      <w:r w:rsidRPr="00220A6F" w:rsidR="002F4067">
        <w:t>trailed, such as the property holding vehicle</w:t>
      </w:r>
      <w:r w:rsidRPr="00220A6F" w:rsidR="00D31E9F">
        <w:t xml:space="preserve"> and </w:t>
      </w:r>
      <w:r w:rsidRPr="00220A6F" w:rsidR="002F4067">
        <w:t xml:space="preserve">the </w:t>
      </w:r>
      <w:r w:rsidRPr="00220A6F" w:rsidR="00D31E9F">
        <w:t>high street innovation squad</w:t>
      </w:r>
      <w:r w:rsidRPr="00220A6F" w:rsidR="002F4067">
        <w:t xml:space="preserve">, pushed out earlier to support constituencies </w:t>
      </w:r>
      <w:r w:rsidRPr="00220A6F" w:rsidR="00D31E9F">
        <w:t>such as</w:t>
      </w:r>
      <w:r w:rsidRPr="00220A6F" w:rsidR="002F4067">
        <w:t xml:space="preserve"> mine that are struggling. </w:t>
      </w:r>
      <w:r w:rsidRPr="00220A6F" w:rsidR="00D31E9F">
        <w:t>I</w:t>
      </w:r>
      <w:r w:rsidRPr="00220A6F" w:rsidR="002F4067">
        <w:t>n the mission to get the best report possible, can we not gatekeep good stuff that will save some of our high streets sooner rather than later?</w:t>
      </w:r>
    </w:p>
    <w:p w:rsidR="00444E47" w:rsidRPr="00220A6F" w:rsidP="00444E47">
      <w:pPr>
        <w:pStyle w:val="Answer"/>
      </w:pPr>
      <w:sdt>
        <w:sdtPr>
          <w:alias w:val="Witness"/>
          <w:id w:val="698975383"/>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4F5C74">
        <w:t>You raise a really important point.</w:t>
      </w:r>
      <w:r w:rsidRPr="00220A6F" w:rsidR="00507C8A">
        <w:t xml:space="preserve"> </w:t>
      </w:r>
      <w:r w:rsidRPr="00220A6F" w:rsidR="004F5C74">
        <w:t>I can tell you that, in my experience of less than two years, but in two Departments, I have never held on to a policy that I thought would have a more tangible, singular impact on a community or on our country</w:t>
      </w:r>
      <w:r w:rsidRPr="00220A6F" w:rsidR="008A621A">
        <w:t>’</w:t>
      </w:r>
      <w:r w:rsidRPr="00220A6F" w:rsidR="004F5C74">
        <w:t xml:space="preserve">s economic wellbeing. </w:t>
      </w:r>
    </w:p>
    <w:p w:rsidR="00444E47" w:rsidRPr="00220A6F" w:rsidP="00444E47">
      <w:pPr>
        <w:pStyle w:val="Question"/>
      </w:pPr>
      <w:sdt>
        <w:sdtPr>
          <w:alias w:val="Member"/>
          <w:tag w:val="&lt;Member mnisId='5172' dodsId='173280'&gt;"/>
          <w:id w:val="1272202785"/>
          <w:placeholder>
            <w:docPart w:val="DefaultPlaceholder_-1854013440"/>
          </w:placeholder>
          <w:richText/>
        </w:sdtPr>
        <w:sdtContent>
          <w:r w:rsidRPr="00220A6F">
            <w:rPr>
              <w:b/>
            </w:rPr>
            <w:t>Dan Aldridge:</w:t>
          </w:r>
        </w:sdtContent>
      </w:sdt>
      <w:r w:rsidRPr="00220A6F">
        <w:t xml:space="preserve"> </w:t>
      </w:r>
      <w:r w:rsidRPr="00220A6F" w:rsidR="004F5C74">
        <w:t>Can I</w:t>
      </w:r>
      <w:r w:rsidRPr="00220A6F">
        <w:t xml:space="preserve"> look </w:t>
      </w:r>
      <w:r w:rsidRPr="00220A6F" w:rsidR="004F5C74">
        <w:t>forward to a high street innovation squad in Weston-super-Mare soon?</w:t>
      </w:r>
    </w:p>
    <w:p w:rsidR="004F5C74" w:rsidRPr="00220A6F" w:rsidP="004F5C74">
      <w:pPr>
        <w:pStyle w:val="Answer"/>
      </w:pPr>
      <w:sdt>
        <w:sdtPr>
          <w:alias w:val="Witness"/>
          <w:id w:val="-1841072983"/>
          <w:placeholder>
            <w:docPart w:val="DefaultPlaceholder_-1854013440"/>
          </w:placeholder>
          <w:richText/>
        </w:sdtPr>
        <w:sdtEndPr>
          <w:rPr>
            <w:b/>
            <w:i/>
          </w:rPr>
        </w:sdtEndPr>
        <w:sdtContent>
          <w:r w:rsidRPr="00220A6F" w:rsidR="00782972">
            <w:rPr>
              <w:b/>
              <w:i/>
            </w:rPr>
            <w:t>Peter Kyle:</w:t>
          </w:r>
        </w:sdtContent>
      </w:sdt>
      <w:r w:rsidRPr="00220A6F" w:rsidR="00444E47">
        <w:rPr>
          <w:b/>
        </w:rPr>
        <w:t xml:space="preserve"> </w:t>
      </w:r>
      <w:r w:rsidRPr="00220A6F">
        <w:t xml:space="preserve">As you are being such a brilliant advocate for Weston-super-Mare, I will say that, if there are singular issues that you think are impacting the economy, economic wellbeing and security or the potential for growth in your area </w:t>
      </w:r>
      <w:r w:rsidRPr="00220A6F" w:rsidR="0074200C">
        <w:t xml:space="preserve">over </w:t>
      </w:r>
      <w:r w:rsidRPr="00220A6F">
        <w:t>which I could have any agency</w:t>
      </w:r>
      <w:r w:rsidR="009B5F2A">
        <w:t xml:space="preserve">, while </w:t>
      </w:r>
      <w:r w:rsidRPr="00220A6F">
        <w:t>you batter me over the phone fairly often anyway</w:t>
      </w:r>
      <w:r w:rsidR="009B5F2A">
        <w:t xml:space="preserve">, </w:t>
      </w:r>
      <w:r w:rsidRPr="00220A6F">
        <w:t>you should batter me some more over those singular issues.</w:t>
      </w:r>
      <w:r w:rsidRPr="00220A6F" w:rsidR="00507C8A">
        <w:t xml:space="preserve"> </w:t>
      </w:r>
      <w:r w:rsidRPr="00220A6F">
        <w:t>We have a range of different tools at our disposal.</w:t>
      </w:r>
      <w:r w:rsidRPr="00220A6F" w:rsidR="00507C8A">
        <w:t xml:space="preserve"> </w:t>
      </w:r>
      <w:r w:rsidRPr="00220A6F">
        <w:t>Most of the Committee have been in touch with me at one point or another over one issue or another.</w:t>
      </w:r>
      <w:r w:rsidRPr="00220A6F" w:rsidR="00507C8A">
        <w:t xml:space="preserve"> </w:t>
      </w:r>
      <w:r w:rsidRPr="00220A6F">
        <w:t>I think that you will find us being quite an entrepreneurial and reflexive Department.</w:t>
      </w:r>
    </w:p>
    <w:p w:rsidR="00444E47" w:rsidRPr="00220A6F" w:rsidP="004F5C74">
      <w:pPr>
        <w:pStyle w:val="Answer"/>
      </w:pPr>
      <w:sdt>
        <w:sdtPr>
          <w:alias w:val="Witness"/>
          <w:id w:val="-389574885"/>
          <w:placeholder>
            <w:docPart w:val="DefaultPlaceholder_-1854013440"/>
          </w:placeholder>
          <w:richText/>
        </w:sdtPr>
        <w:sdtEndPr>
          <w:rPr>
            <w:b/>
            <w:i/>
          </w:rPr>
        </w:sdtEndPr>
        <w:sdtContent>
          <w:r w:rsidRPr="00220A6F" w:rsidR="00782972">
            <w:rPr>
              <w:b/>
              <w:i/>
            </w:rPr>
            <w:t>Amanda Brooks:</w:t>
          </w:r>
        </w:sdtContent>
      </w:sdt>
      <w:r w:rsidRPr="00220A6F">
        <w:rPr>
          <w:b/>
        </w:rPr>
        <w:t xml:space="preserve"> </w:t>
      </w:r>
      <w:r w:rsidRPr="00220A6F" w:rsidR="004F5C74">
        <w:t xml:space="preserve">For example, we have really flexible tools, such as the growth mission fund, that enable us to look at very specific cases. The Secretary of State has already mentioned Pride in Place and the opportunity that that </w:t>
      </w:r>
      <w:r w:rsidR="00BB297E">
        <w:t>offers</w:t>
      </w:r>
      <w:r w:rsidRPr="00220A6F" w:rsidR="004F5C74">
        <w:t xml:space="preserve"> a number of different communities. I know it is a large number of communities</w:t>
      </w:r>
      <w:r w:rsidR="00BB297E">
        <w:t xml:space="preserve">, but I’m </w:t>
      </w:r>
      <w:r w:rsidRPr="00220A6F" w:rsidR="004F5C74">
        <w:t>afraid that I do not know off the top of my head</w:t>
      </w:r>
      <w:r w:rsidRPr="00220A6F" w:rsidR="0074200C">
        <w:t xml:space="preserve"> whether Weston-super-Mare is one.</w:t>
      </w:r>
    </w:p>
    <w:p w:rsidR="00820B7C" w:rsidRPr="00220A6F" w:rsidP="0012793F">
      <w:pPr>
        <w:pStyle w:val="Remark"/>
      </w:pPr>
      <w:sdt>
        <w:sdtPr>
          <w:alias w:val="Member"/>
          <w:tag w:val="&lt;Member mnisId='5172' dodsId='173280'&gt;"/>
          <w:id w:val="1457145664"/>
          <w:placeholder>
            <w:docPart w:val="DefaultPlaceholder_-1854013440"/>
          </w:placeholder>
          <w:richText/>
        </w:sdtPr>
        <w:sdtContent>
          <w:r w:rsidRPr="00220A6F" w:rsidR="00444E47">
            <w:rPr>
              <w:b/>
            </w:rPr>
            <w:t>Dan Aldridge:</w:t>
          </w:r>
        </w:sdtContent>
      </w:sdt>
      <w:r w:rsidRPr="00220A6F" w:rsidR="00444E47">
        <w:t xml:space="preserve"> </w:t>
      </w:r>
      <w:r w:rsidRPr="00220A6F" w:rsidR="004F5C74">
        <w:t>We have both of those and it has been fantastic.</w:t>
      </w:r>
      <w:r w:rsidRPr="00220A6F" w:rsidR="00507C8A">
        <w:t xml:space="preserve"> </w:t>
      </w:r>
      <w:r w:rsidRPr="00220A6F" w:rsidR="004F5C74">
        <w:t>The issue for us is that</w:t>
      </w:r>
      <w:r w:rsidR="005C78FE">
        <w:t>, while</w:t>
      </w:r>
      <w:r w:rsidRPr="00220A6F" w:rsidR="004F5C74">
        <w:t xml:space="preserve"> the legislative tool is there around taking control back of high street stores that rogue landlords are not using, the problem is the resource within local authorities to be able to do anything about it.</w:t>
      </w:r>
      <w:r w:rsidRPr="00220A6F" w:rsidR="00507C8A">
        <w:t xml:space="preserve"> </w:t>
      </w:r>
      <w:r w:rsidRPr="00220A6F" w:rsidR="004F5C74">
        <w:t>That is where the problem is. The policy is fine; it is the implementation.</w:t>
      </w:r>
      <w:r w:rsidRPr="00220A6F" w:rsidR="00507C8A">
        <w:t xml:space="preserve"> </w:t>
      </w:r>
      <w:r w:rsidRPr="00220A6F" w:rsidR="004F5C74">
        <w:t>We are seeing that up and down the country.</w:t>
      </w:r>
    </w:p>
    <w:p w:rsidR="00444E47" w:rsidRPr="00220A6F" w:rsidP="0012793F">
      <w:pPr>
        <w:pStyle w:val="Remark"/>
      </w:pPr>
      <w:sdt>
        <w:sdtPr>
          <w:alias w:val="Member"/>
          <w:tag w:val="&lt;Member mnisId='1171' dodsId='30771'&gt;"/>
          <w:id w:val="-477294154"/>
          <w:placeholder>
            <w:docPart w:val="DefaultPlaceholder_-1854013440"/>
          </w:placeholder>
          <w:richText/>
        </w:sdtPr>
        <w:sdtContent>
          <w:r w:rsidRPr="00220A6F">
            <w:rPr>
              <w:b/>
            </w:rPr>
            <w:t>Chair:</w:t>
          </w:r>
        </w:sdtContent>
      </w:sdt>
      <w:r w:rsidRPr="00220A6F">
        <w:t xml:space="preserve"> </w:t>
      </w:r>
      <w:r w:rsidRPr="00220A6F" w:rsidR="00820B7C">
        <w:t>That point is made.</w:t>
      </w:r>
      <w:r w:rsidRPr="00220A6F" w:rsidR="00507C8A">
        <w:t xml:space="preserve"> </w:t>
      </w:r>
    </w:p>
    <w:p w:rsidR="00444E47" w:rsidRPr="00220A6F" w:rsidP="001F41BA">
      <w:pPr>
        <w:pStyle w:val="Question"/>
      </w:pPr>
      <w:sdt>
        <w:sdtPr>
          <w:alias w:val="Member"/>
          <w:tag w:val="&lt;Member mnisId='5358' dodsId='162571'&gt;"/>
          <w:id w:val="-1334825394"/>
          <w:placeholder>
            <w:docPart w:val="DefaultPlaceholder_-1854013440"/>
          </w:placeholder>
          <w:richText/>
        </w:sdtPr>
        <w:sdtContent>
          <w:r w:rsidRPr="00220A6F">
            <w:rPr>
              <w:b/>
            </w:rPr>
            <w:t>John Cooper:</w:t>
          </w:r>
        </w:sdtContent>
      </w:sdt>
      <w:r w:rsidRPr="00220A6F">
        <w:t xml:space="preserve"> </w:t>
      </w:r>
      <w:r w:rsidRPr="00220A6F" w:rsidR="001F41BA">
        <w:t>Energy is the issue that comes up time and again. We travel the country on safari, as you put it, and it comes up constantly and is a huge problem. In my constituency of Dumfries, energy costs are something like four times what they would be in Dumfries in Virginia. I know that energy costs are not directly in your wheelhouse, but</w:t>
      </w:r>
      <w:r w:rsidR="00BD3FA6">
        <w:t xml:space="preserve"> although</w:t>
      </w:r>
      <w:r w:rsidRPr="00220A6F" w:rsidR="001F41BA">
        <w:t xml:space="preserve"> BICS—the British industrial competitiveness scheme—has been expanded to 10,000</w:t>
      </w:r>
      <w:r w:rsidR="00653579">
        <w:t xml:space="preserve"> businesses</w:t>
      </w:r>
      <w:r w:rsidR="00BD3FA6">
        <w:t>, t</w:t>
      </w:r>
      <w:r w:rsidRPr="00220A6F" w:rsidR="0074200C">
        <w:t xml:space="preserve">hat </w:t>
      </w:r>
      <w:r w:rsidRPr="00220A6F" w:rsidR="001F41BA">
        <w:t>is not nearly enough, is it?</w:t>
      </w:r>
    </w:p>
    <w:p w:rsidR="00444E47" w:rsidRPr="00220A6F" w:rsidP="00444E47">
      <w:pPr>
        <w:pStyle w:val="Answer"/>
      </w:pPr>
      <w:sdt>
        <w:sdtPr>
          <w:alias w:val="Witness"/>
          <w:id w:val="-985464105"/>
          <w:placeholder>
            <w:docPart w:val="DefaultPlaceholder_-1854013440"/>
          </w:placeholder>
          <w:richText/>
        </w:sdtPr>
        <w:sdtContent>
          <w:r w:rsidRPr="00220A6F" w:rsidR="00782972">
            <w:rPr>
              <w:b/>
              <w:i/>
            </w:rPr>
            <w:t>Peter Kyle:</w:t>
          </w:r>
          <w:r w:rsidRPr="00220A6F">
            <w:rPr>
              <w:b/>
            </w:rPr>
            <w:t xml:space="preserve"> </w:t>
          </w:r>
        </w:sdtContent>
      </w:sdt>
      <w:r w:rsidRPr="00220A6F">
        <w:t>No. We want our entire energy costs to come down</w:t>
      </w:r>
      <w:r w:rsidR="00F55D1D">
        <w:t>.</w:t>
      </w:r>
    </w:p>
    <w:p w:rsidR="00444E47" w:rsidRPr="00220A6F" w:rsidP="00444E47">
      <w:pPr>
        <w:pStyle w:val="Question"/>
      </w:pPr>
      <w:sdt>
        <w:sdtPr>
          <w:alias w:val="Member"/>
          <w:tag w:val="&lt;Member mnisId='1171' dodsId='30771'&gt;"/>
          <w:id w:val="1902713393"/>
          <w:placeholder>
            <w:docPart w:val="DefaultPlaceholder_-1854013440"/>
          </w:placeholder>
          <w:richText/>
        </w:sdtPr>
        <w:sdtContent>
          <w:r w:rsidRPr="00220A6F">
            <w:rPr>
              <w:b/>
            </w:rPr>
            <w:t>Chair:</w:t>
          </w:r>
        </w:sdtContent>
      </w:sdt>
      <w:r w:rsidRPr="00220A6F">
        <w:t xml:space="preserve"> </w:t>
      </w:r>
      <w:r w:rsidRPr="00220A6F" w:rsidR="001F41BA">
        <w:t xml:space="preserve">How are we going to do that? You have accelerated the decoupling </w:t>
      </w:r>
      <w:r w:rsidRPr="00220A6F" w:rsidR="001F41BA">
        <w:t>from gas. That is a good start</w:t>
      </w:r>
      <w:r w:rsidR="00E039C4">
        <w:t>, b</w:t>
      </w:r>
      <w:r w:rsidRPr="00220A6F" w:rsidR="001F41BA">
        <w:t>e still have policy costs that are rising as far as the eye can see on bills, rather than shifting it on to the taxpayer.</w:t>
      </w:r>
    </w:p>
    <w:p w:rsidR="00444E47" w:rsidRPr="00220A6F" w:rsidP="009A5277">
      <w:pPr>
        <w:pStyle w:val="Answer"/>
      </w:pPr>
      <w:sdt>
        <w:sdtPr>
          <w:alias w:val="Witness"/>
          <w:id w:val="-835459010"/>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1F41BA">
        <w:t xml:space="preserve">Do not forget that, earlier in this year, ahead of the Iran war situation, we had started to lower bills by up to £150 by shifting some of the burdens </w:t>
      </w:r>
      <w:r w:rsidR="000B55A5">
        <w:t>of</w:t>
      </w:r>
      <w:r w:rsidRPr="00220A6F" w:rsidR="001F41BA">
        <w:t xml:space="preserve"> regulatory and other costs. </w:t>
      </w:r>
    </w:p>
    <w:p w:rsidR="00444E47" w:rsidRPr="00220A6F" w:rsidP="0012793F">
      <w:pPr>
        <w:pStyle w:val="Remark"/>
      </w:pPr>
      <w:sdt>
        <w:sdtPr>
          <w:alias w:val="Member"/>
          <w:tag w:val="&lt;Member mnisId='1171' dodsId='30771'&gt;"/>
          <w:id w:val="-777488788"/>
          <w:placeholder>
            <w:docPart w:val="DefaultPlaceholder_-1854013440"/>
          </w:placeholder>
          <w:richText/>
        </w:sdtPr>
        <w:sdtContent>
          <w:r w:rsidRPr="00220A6F">
            <w:rPr>
              <w:b/>
            </w:rPr>
            <w:t>Chair:</w:t>
          </w:r>
        </w:sdtContent>
      </w:sdt>
      <w:r w:rsidRPr="00220A6F">
        <w:t xml:space="preserve"> </w:t>
      </w:r>
      <w:r w:rsidRPr="00220A6F" w:rsidR="009A5277">
        <w:t>We are still looking at a cost curve that is going through the roof.</w:t>
      </w:r>
    </w:p>
    <w:p w:rsidR="00444E47" w:rsidRPr="00220A6F" w:rsidP="00444E47">
      <w:pPr>
        <w:pStyle w:val="Question"/>
      </w:pPr>
      <w:sdt>
        <w:sdtPr>
          <w:alias w:val="Member"/>
          <w:tag w:val="&lt;Member mnisId='5358' dodsId='162571'&gt;"/>
          <w:id w:val="455761436"/>
          <w:placeholder>
            <w:docPart w:val="DefaultPlaceholder_-1854013440"/>
          </w:placeholder>
          <w:richText/>
        </w:sdtPr>
        <w:sdtContent>
          <w:r w:rsidRPr="00220A6F">
            <w:rPr>
              <w:b/>
            </w:rPr>
            <w:t>John Cooper:</w:t>
          </w:r>
        </w:sdtContent>
      </w:sdt>
      <w:r w:rsidRPr="00220A6F">
        <w:t xml:space="preserve"> </w:t>
      </w:r>
      <w:r w:rsidRPr="00220A6F" w:rsidR="009A5277">
        <w:t xml:space="preserve">That is </w:t>
      </w:r>
      <w:r w:rsidRPr="00220A6F">
        <w:t xml:space="preserve">domestic bills </w:t>
      </w:r>
      <w:r w:rsidRPr="00220A6F" w:rsidR="009A5277">
        <w:t>as well, is it not?</w:t>
      </w:r>
    </w:p>
    <w:p w:rsidR="009A5277" w:rsidRPr="00220A6F" w:rsidP="00444E47">
      <w:pPr>
        <w:pStyle w:val="Answer"/>
      </w:pPr>
      <w:sdt>
        <w:sdtPr>
          <w:alias w:val="Witness"/>
          <w:id w:val="-959489763"/>
          <w:placeholder>
            <w:docPart w:val="DefaultPlaceholder_-1854013440"/>
          </w:placeholder>
          <w:richText/>
        </w:sdtPr>
        <w:sdtEndPr>
          <w:rPr>
            <w:b/>
            <w:i/>
          </w:rPr>
        </w:sdtEndPr>
        <w:sdtContent>
          <w:r w:rsidRPr="00220A6F" w:rsidR="00782972">
            <w:rPr>
              <w:b/>
              <w:i/>
            </w:rPr>
            <w:t>Peter Kyle:</w:t>
          </w:r>
        </w:sdtContent>
      </w:sdt>
      <w:r w:rsidRPr="00220A6F" w:rsidR="00444E47">
        <w:rPr>
          <w:b/>
        </w:rPr>
        <w:t xml:space="preserve"> </w:t>
      </w:r>
      <w:r w:rsidRPr="00220A6F">
        <w:t>It is domestic bills.</w:t>
      </w:r>
      <w:r w:rsidRPr="00220A6F" w:rsidR="00507C8A">
        <w:t xml:space="preserve"> </w:t>
      </w:r>
      <w:r w:rsidRPr="00220A6F">
        <w:t>No, of course. Already we are drifting out of DBT-held policies here and into areas that are fully owned by DESNZ. We have to do everything we can do to lower the cost of energy for our country. We are uncompetitive. It is extraordinary that we have been able to incentivise the amount of inward investment into our country—£380 billion in the IS-8 sectors—</w:t>
      </w:r>
      <w:r w:rsidRPr="00220A6F" w:rsidR="00387E9C">
        <w:t>given</w:t>
      </w:r>
      <w:r w:rsidRPr="00220A6F">
        <w:t xml:space="preserve"> the previous uncompetitive nature of the country. We have done it by offering incentives where we can in a targeted way.</w:t>
      </w:r>
    </w:p>
    <w:p w:rsidR="00D6079B" w:rsidRPr="00220A6F" w:rsidP="00444E47">
      <w:pPr>
        <w:pStyle w:val="Answer"/>
      </w:pPr>
      <w:r w:rsidRPr="00220A6F">
        <w:t xml:space="preserve">The Chancellor has been very clear that, in the absence of being able </w:t>
      </w:r>
      <w:r w:rsidRPr="00220A6F" w:rsidR="00EA7084">
        <w:t xml:space="preserve">in just two years </w:t>
      </w:r>
      <w:r w:rsidRPr="00220A6F">
        <w:t>to completely transform the way that energy is generated, distributed and consumed in our country, we are not going to be able to lower the costs overall to the degree that is done in America and parts of Europe. In a targeted way for business in high energy-intensive areas, but also in manufacturing areas, where I believe there is high growth need and potential, we can get it down to almost the EU average, which makes us much more desirable for unlocking the investment into it. On the back of that investment, we as a country can then start investing into the transition.</w:t>
      </w:r>
    </w:p>
    <w:p w:rsidR="00D6079B" w:rsidRPr="00220A6F" w:rsidP="005152BC">
      <w:pPr>
        <w:pStyle w:val="Question"/>
      </w:pPr>
      <w:sdt>
        <w:sdtPr>
          <w:alias w:val="Member"/>
          <w:tag w:val="&lt;Member mnisId='1171' dodsId='30771'&gt;"/>
          <w:id w:val="-1192602329"/>
          <w:placeholder>
            <w:docPart w:val="DefaultPlaceholder_-1854013440"/>
          </w:placeholder>
          <w:richText/>
        </w:sdtPr>
        <w:sdtContent>
          <w:r w:rsidRPr="00220A6F">
            <w:rPr>
              <w:b/>
            </w:rPr>
            <w:t>Chair:</w:t>
          </w:r>
        </w:sdtContent>
      </w:sdt>
      <w:r w:rsidRPr="00220A6F">
        <w:t xml:space="preserve"> </w:t>
      </w:r>
      <w:r w:rsidRPr="00220A6F" w:rsidR="009A5277">
        <w:t>Let me just crystallise this. The ambition is to get UK business electricity costs down to the EU average</w:t>
      </w:r>
      <w:r w:rsidRPr="00220A6F" w:rsidR="005152BC">
        <w:t>.</w:t>
      </w:r>
    </w:p>
    <w:p w:rsidR="005152BC" w:rsidRPr="00220A6F" w:rsidP="005152BC">
      <w:pPr>
        <w:pStyle w:val="Answer"/>
      </w:pPr>
      <w:sdt>
        <w:sdtPr>
          <w:alias w:val="Witness"/>
          <w:id w:val="184030597"/>
          <w:placeholder>
            <w:docPart w:val="DefaultPlaceholder_-1854013440"/>
          </w:placeholder>
          <w:richText/>
        </w:sdtPr>
        <w:sdtContent>
          <w:r w:rsidRPr="00220A6F" w:rsidR="00782972">
            <w:rPr>
              <w:b/>
              <w:i/>
            </w:rPr>
            <w:t>Peter Kyle:</w:t>
          </w:r>
          <w:r w:rsidRPr="00220A6F" w:rsidR="00D6079B">
            <w:rPr>
              <w:b/>
            </w:rPr>
            <w:t xml:space="preserve"> </w:t>
          </w:r>
        </w:sdtContent>
      </w:sdt>
      <w:r w:rsidRPr="00220A6F" w:rsidR="00D6079B">
        <w:t>W</w:t>
      </w:r>
      <w:r w:rsidRPr="00220A6F">
        <w:t>e</w:t>
      </w:r>
      <w:r w:rsidRPr="00220A6F" w:rsidR="00D6079B">
        <w:t xml:space="preserve"> </w:t>
      </w:r>
      <w:r w:rsidRPr="00220A6F" w:rsidR="00782972">
        <w:t xml:space="preserve">already </w:t>
      </w:r>
      <w:r w:rsidRPr="00220A6F" w:rsidR="00D7450C">
        <w:t xml:space="preserve">have </w:t>
      </w:r>
      <w:r w:rsidRPr="00220A6F">
        <w:t>in the BICS area.</w:t>
      </w:r>
    </w:p>
    <w:p w:rsidR="00782972" w:rsidRPr="00220A6F" w:rsidP="0012793F">
      <w:pPr>
        <w:pStyle w:val="Question"/>
      </w:pPr>
      <w:sdt>
        <w:sdtPr>
          <w:alias w:val="Member"/>
          <w:tag w:val="&lt;Member mnisId='1171' dodsId='30771'&gt;"/>
          <w:id w:val="1117803170"/>
          <w:placeholder>
            <w:docPart w:val="DefaultPlaceholder_-1854013440"/>
          </w:placeholder>
          <w:richText/>
        </w:sdtPr>
        <w:sdtContent>
          <w:r w:rsidRPr="00220A6F" w:rsidR="00D6079B">
            <w:rPr>
              <w:b/>
            </w:rPr>
            <w:t>Chair:</w:t>
          </w:r>
        </w:sdtContent>
      </w:sdt>
      <w:r w:rsidRPr="00220A6F" w:rsidR="00D6079B">
        <w:t xml:space="preserve"> </w:t>
      </w:r>
      <w:r w:rsidRPr="00220A6F" w:rsidR="005152BC">
        <w:t xml:space="preserve">That is for </w:t>
      </w:r>
      <w:r w:rsidRPr="00220A6F">
        <w:t>10,000 businesses</w:t>
      </w:r>
      <w:r w:rsidRPr="00220A6F" w:rsidR="005152BC">
        <w:t xml:space="preserve"> out of 2 million in this country.</w:t>
      </w:r>
    </w:p>
    <w:p w:rsidR="00D6079B" w:rsidRPr="00220A6F" w:rsidP="005152BC">
      <w:pPr>
        <w:pStyle w:val="Answer"/>
      </w:pPr>
      <w:sdt>
        <w:sdtPr>
          <w:alias w:val="Witness"/>
          <w:id w:val="-475997067"/>
          <w:placeholder>
            <w:docPart w:val="DefaultPlaceholder_-1854013440"/>
          </w:placeholder>
          <w:richText/>
        </w:sdtPr>
        <w:sdtContent>
          <w:r w:rsidRPr="00220A6F" w:rsidR="00782972">
            <w:rPr>
              <w:b/>
              <w:i/>
            </w:rPr>
            <w:t>Peter Kyle:</w:t>
          </w:r>
          <w:r w:rsidRPr="00220A6F">
            <w:rPr>
              <w:b/>
            </w:rPr>
            <w:t xml:space="preserve"> </w:t>
          </w:r>
        </w:sdtContent>
      </w:sdt>
      <w:r w:rsidRPr="00220A6F" w:rsidR="005152BC">
        <w:t>Yes</w:t>
      </w:r>
      <w:r w:rsidRPr="00220A6F" w:rsidR="00782972">
        <w:t xml:space="preserve">. </w:t>
      </w:r>
      <w:r w:rsidRPr="00220A6F" w:rsidR="005152BC">
        <w:t>I am not here to say that everything is perfect. We want to get energy costs down for every consumer and every business</w:t>
      </w:r>
      <w:r w:rsidRPr="00220A6F" w:rsidR="008B10A6">
        <w:t>,</w:t>
      </w:r>
      <w:r w:rsidRPr="00220A6F" w:rsidR="005152BC">
        <w:t xml:space="preserve"> and get them down in a sustainable and universal way that is secure into the future. We are having to do it from having come </w:t>
      </w:r>
      <w:r w:rsidRPr="00220A6F" w:rsidR="008B10A6">
        <w:t>into government</w:t>
      </w:r>
      <w:r w:rsidRPr="00220A6F" w:rsidR="005152BC">
        <w:t xml:space="preserve"> at a point at which the infrastructure for energy generation and distribution simply was not conducive to doing it. We have to get through the transition to a low</w:t>
      </w:r>
      <w:r w:rsidRPr="00220A6F" w:rsidR="008B10A6">
        <w:t>-</w:t>
      </w:r>
      <w:r w:rsidRPr="00220A6F" w:rsidR="005152BC">
        <w:t xml:space="preserve">carbon energy supply, so </w:t>
      </w:r>
      <w:r w:rsidRPr="00220A6F" w:rsidR="008B10A6">
        <w:t xml:space="preserve">that </w:t>
      </w:r>
      <w:r w:rsidRPr="00220A6F" w:rsidR="005152BC">
        <w:t>we have domestic supply that is resilient and appropriate for the nation that we are. We are investing in nuclear, both large nuclear plants and small modular reactors. We are investing in offshore wind, onshore wind and solar farms.</w:t>
      </w:r>
      <w:r w:rsidRPr="00220A6F" w:rsidR="00507C8A">
        <w:t xml:space="preserve"> </w:t>
      </w:r>
    </w:p>
    <w:p w:rsidR="00D6079B" w:rsidRPr="00220A6F" w:rsidP="0012793F">
      <w:pPr>
        <w:pStyle w:val="Remark"/>
      </w:pPr>
      <w:sdt>
        <w:sdtPr>
          <w:alias w:val="Member"/>
          <w:tag w:val="&lt;Member mnisId='1171' dodsId='30771'&gt;"/>
          <w:id w:val="1756161349"/>
          <w:placeholder>
            <w:docPart w:val="DefaultPlaceholder_-1854013440"/>
          </w:placeholder>
          <w:richText/>
        </w:sdtPr>
        <w:sdtContent>
          <w:r w:rsidRPr="00220A6F">
            <w:rPr>
              <w:b/>
            </w:rPr>
            <w:t>Chair:</w:t>
          </w:r>
        </w:sdtContent>
      </w:sdt>
      <w:r w:rsidRPr="00220A6F">
        <w:t xml:space="preserve"> </w:t>
      </w:r>
      <w:r w:rsidRPr="00220A6F" w:rsidR="005152BC">
        <w:t xml:space="preserve">The challenge for many businesses though is that that all sounds like </w:t>
      </w:r>
      <w:r w:rsidRPr="00220A6F" w:rsidR="0012793F">
        <w:t>“</w:t>
      </w:r>
      <w:r w:rsidRPr="00220A6F" w:rsidR="005152BC">
        <w:t>in the long run</w:t>
      </w:r>
      <w:r w:rsidRPr="00220A6F" w:rsidR="0012793F">
        <w:t>”</w:t>
      </w:r>
      <w:r w:rsidRPr="00220A6F" w:rsidR="005152BC">
        <w:t>. In the long run, they are all bust. They are not going to be able to survive the power costs that they face until those new systems come online.</w:t>
      </w:r>
    </w:p>
    <w:p w:rsidR="00D6079B" w:rsidRPr="00220A6F" w:rsidP="00D6079B">
      <w:pPr>
        <w:pStyle w:val="Question"/>
      </w:pPr>
      <w:sdt>
        <w:sdtPr>
          <w:alias w:val="Member"/>
          <w:tag w:val="&lt;Member mnisId='5358' dodsId='162571'&gt;"/>
          <w:id w:val="901257257"/>
          <w:placeholder>
            <w:docPart w:val="DefaultPlaceholder_-1854013440"/>
          </w:placeholder>
          <w:richText/>
        </w:sdtPr>
        <w:sdtContent>
          <w:r w:rsidRPr="00220A6F">
            <w:rPr>
              <w:b/>
            </w:rPr>
            <w:t>John Cooper:</w:t>
          </w:r>
        </w:sdtContent>
      </w:sdt>
      <w:r w:rsidRPr="00220A6F">
        <w:t xml:space="preserve"> </w:t>
      </w:r>
      <w:r w:rsidRPr="00220A6F" w:rsidR="00B671A2">
        <w:t>That is the point here.</w:t>
      </w:r>
      <w:r w:rsidRPr="00220A6F" w:rsidR="00507C8A">
        <w:t xml:space="preserve"> </w:t>
      </w:r>
      <w:r w:rsidRPr="00220A6F" w:rsidR="00B671A2">
        <w:t>This is all great.</w:t>
      </w:r>
      <w:r w:rsidRPr="00220A6F" w:rsidR="00507C8A">
        <w:t xml:space="preserve"> </w:t>
      </w:r>
      <w:r w:rsidRPr="00220A6F" w:rsidR="00B671A2">
        <w:t>It is jam tomorrow, but the businesses are not going to be there. We are uncompetitive now and these businesses are going to the wall now. Domestic energy prices are a completely different ballgame. Energy use in industry is much higher, so these bills are enormous.</w:t>
      </w:r>
    </w:p>
    <w:p w:rsidR="001F1FAC" w:rsidRPr="00220A6F" w:rsidP="00D6079B">
      <w:pPr>
        <w:pStyle w:val="Answer"/>
      </w:pPr>
      <w:sdt>
        <w:sdtPr>
          <w:alias w:val="Witness"/>
          <w:id w:val="694894279"/>
          <w:placeholder>
            <w:docPart w:val="DefaultPlaceholder_-1854013440"/>
          </w:placeholder>
          <w:richText/>
        </w:sdtPr>
        <w:sdtEndPr>
          <w:rPr>
            <w:b/>
            <w:i/>
          </w:rPr>
        </w:sdtEndPr>
        <w:sdtContent>
          <w:r w:rsidRPr="00220A6F" w:rsidR="00782972">
            <w:rPr>
              <w:b/>
              <w:i/>
            </w:rPr>
            <w:t>Peter Kyle:</w:t>
          </w:r>
        </w:sdtContent>
      </w:sdt>
      <w:r w:rsidRPr="00220A6F" w:rsidR="00D6079B">
        <w:rPr>
          <w:b/>
        </w:rPr>
        <w:t xml:space="preserve"> </w:t>
      </w:r>
      <w:r w:rsidRPr="00220A6F" w:rsidR="00B671A2">
        <w:t xml:space="preserve">I am trying to phrase this </w:t>
      </w:r>
      <w:r w:rsidR="00A264D6">
        <w:t>right. Y</w:t>
      </w:r>
      <w:r w:rsidRPr="00220A6F" w:rsidR="00B671A2">
        <w:t xml:space="preserve">ou cannot change the fundamentals of our nation, </w:t>
      </w:r>
      <w:r w:rsidRPr="00220A6F">
        <w:t xml:space="preserve">which is a </w:t>
      </w:r>
      <w:r w:rsidRPr="00220A6F" w:rsidR="00B671A2">
        <w:t>country of 73 million people,</w:t>
      </w:r>
      <w:r>
        <w:rPr>
          <w:rStyle w:val="FootnoteReference"/>
        </w:rPr>
        <w:footnoteReference w:id="5"/>
      </w:r>
      <w:r w:rsidRPr="00220A6F" w:rsidR="008B10A6">
        <w:t xml:space="preserve"> and</w:t>
      </w:r>
      <w:r w:rsidRPr="00220A6F" w:rsidR="00B671A2">
        <w:t xml:space="preserve"> all the businesses, the advanced manufacturing and </w:t>
      </w:r>
      <w:r w:rsidRPr="00220A6F">
        <w:t xml:space="preserve">the </w:t>
      </w:r>
      <w:r w:rsidRPr="00220A6F" w:rsidR="00B671A2">
        <w:t>high energy</w:t>
      </w:r>
      <w:r w:rsidRPr="00220A6F">
        <w:t>-</w:t>
      </w:r>
      <w:r w:rsidRPr="00220A6F" w:rsidR="00B671A2">
        <w:t xml:space="preserve">intensive sectors that we have, </w:t>
      </w:r>
      <w:r w:rsidRPr="00220A6F">
        <w:t xml:space="preserve">with their </w:t>
      </w:r>
      <w:r w:rsidRPr="00220A6F" w:rsidR="00B671A2">
        <w:t xml:space="preserve">energy needs, in 18 months. I understand </w:t>
      </w:r>
      <w:r w:rsidR="00A30A63">
        <w:t>your</w:t>
      </w:r>
      <w:r w:rsidRPr="00220A6F" w:rsidR="00B671A2">
        <w:t xml:space="preserve"> frustration. Believe me, </w:t>
      </w:r>
      <w:r w:rsidRPr="00220A6F" w:rsidR="0012793F">
        <w:t xml:space="preserve">I </w:t>
      </w:r>
      <w:r w:rsidR="00A30A63">
        <w:t>share it</w:t>
      </w:r>
      <w:r w:rsidRPr="00220A6F" w:rsidR="0012793F">
        <w:t>.</w:t>
      </w:r>
      <w:r w:rsidRPr="00220A6F" w:rsidR="00507C8A">
        <w:t xml:space="preserve"> </w:t>
      </w:r>
    </w:p>
    <w:p w:rsidR="00D6079B" w:rsidRPr="00220A6F" w:rsidP="00D6079B">
      <w:pPr>
        <w:pStyle w:val="Answer"/>
      </w:pPr>
      <w:r w:rsidRPr="00220A6F">
        <w:t>W</w:t>
      </w:r>
      <w:r w:rsidRPr="00220A6F" w:rsidR="00B671A2">
        <w:t xml:space="preserve">e are doing </w:t>
      </w:r>
      <w:r w:rsidR="000C6006">
        <w:t xml:space="preserve">this </w:t>
      </w:r>
      <w:r w:rsidRPr="00220A6F" w:rsidR="00B671A2">
        <w:t>as rapidly as we can.</w:t>
      </w:r>
      <w:r w:rsidRPr="00220A6F" w:rsidR="00507C8A">
        <w:t xml:space="preserve"> </w:t>
      </w:r>
      <w:r w:rsidRPr="00220A6F" w:rsidR="00B671A2">
        <w:t>In order to start, we must start targeting support as wisely as we can to support the businesses that we know will be under greatest stress, but also those that have the greatest growth potential</w:t>
      </w:r>
      <w:r w:rsidRPr="00220A6F">
        <w:t>.</w:t>
      </w:r>
      <w:r w:rsidRPr="00220A6F" w:rsidR="00507C8A">
        <w:t xml:space="preserve"> </w:t>
      </w:r>
      <w:r w:rsidRPr="00220A6F">
        <w:t>I</w:t>
      </w:r>
      <w:r w:rsidRPr="00220A6F" w:rsidR="00B671A2">
        <w:t xml:space="preserve">t is only through economic growth that we can muster the amount of sustainable investment to start doing the big ticket schemes that </w:t>
      </w:r>
      <w:r w:rsidR="00AE364E">
        <w:t xml:space="preserve">will </w:t>
      </w:r>
      <w:r w:rsidRPr="00220A6F" w:rsidR="00B671A2">
        <w:t>ultimately get us to where we need to be in this sector</w:t>
      </w:r>
      <w:r w:rsidRPr="00220A6F">
        <w:t>.</w:t>
      </w:r>
    </w:p>
    <w:p w:rsidR="00D6079B" w:rsidRPr="00220A6F" w:rsidP="00D6079B">
      <w:pPr>
        <w:pStyle w:val="Question"/>
      </w:pPr>
      <w:sdt>
        <w:sdtPr>
          <w:alias w:val="Member"/>
          <w:tag w:val="&lt;Member mnisId='1171' dodsId='30771'&gt;"/>
          <w:id w:val="1838798898"/>
          <w:placeholder>
            <w:docPart w:val="DefaultPlaceholder_-1854013440"/>
          </w:placeholder>
          <w:richText/>
        </w:sdtPr>
        <w:sdtContent>
          <w:r w:rsidRPr="00220A6F">
            <w:rPr>
              <w:b/>
            </w:rPr>
            <w:t>Chair:</w:t>
          </w:r>
        </w:sdtContent>
      </w:sdt>
      <w:r w:rsidRPr="00220A6F">
        <w:t xml:space="preserve"> </w:t>
      </w:r>
      <w:r w:rsidRPr="00220A6F" w:rsidR="001F1FAC">
        <w:t>H</w:t>
      </w:r>
      <w:r w:rsidRPr="00220A6F">
        <w:t xml:space="preserve">ow many ideas </w:t>
      </w:r>
      <w:r w:rsidRPr="00220A6F" w:rsidR="001F1FAC">
        <w:t>has DESNZ put to you about how to reduce business energy costs?</w:t>
      </w:r>
    </w:p>
    <w:p w:rsidR="001F1FAC" w:rsidRPr="00220A6F" w:rsidP="00D6079B">
      <w:pPr>
        <w:pStyle w:val="Answer"/>
      </w:pPr>
      <w:sdt>
        <w:sdtPr>
          <w:alias w:val="Witness"/>
          <w:id w:val="655430163"/>
          <w:placeholder>
            <w:docPart w:val="DefaultPlaceholder_-1854013440"/>
          </w:placeholder>
          <w:richText/>
        </w:sdtPr>
        <w:sdtEndPr>
          <w:rPr>
            <w:b/>
            <w:i/>
          </w:rPr>
        </w:sdtEndPr>
        <w:sdtContent>
          <w:r w:rsidRPr="00220A6F" w:rsidR="00782972">
            <w:rPr>
              <w:b/>
              <w:i/>
            </w:rPr>
            <w:t>Peter Kyle:</w:t>
          </w:r>
        </w:sdtContent>
      </w:sdt>
      <w:r w:rsidRPr="00220A6F" w:rsidR="00D6079B">
        <w:rPr>
          <w:b/>
        </w:rPr>
        <w:t xml:space="preserve"> </w:t>
      </w:r>
      <w:r w:rsidRPr="00220A6F">
        <w:t>In fairness to DESNZ and the Secretary of State, we work closely together on these issues. There are some areas where, because of the nature of our respective briefs, we will have to resolve some differences, but very often we work in a highly collaborative way. The Secretary of State of DESNZ and DESNZ itself do not glory in the fact that we have high energy costs.</w:t>
      </w:r>
      <w:r w:rsidRPr="00220A6F" w:rsidR="00507C8A">
        <w:t xml:space="preserve"> </w:t>
      </w:r>
    </w:p>
    <w:p w:rsidR="00D6079B" w:rsidRPr="00220A6F" w:rsidP="00D6079B">
      <w:pPr>
        <w:pStyle w:val="Answer"/>
      </w:pPr>
      <w:r w:rsidRPr="00220A6F">
        <w:t>You can go right back.</w:t>
      </w:r>
      <w:r w:rsidRPr="00220A6F" w:rsidR="00507C8A">
        <w:t xml:space="preserve"> </w:t>
      </w:r>
      <w:r w:rsidRPr="00220A6F">
        <w:t>I have ringing in my ears that quote from Nick Clegg in 2010 or 2011, where he said that there was no point commissioning new nuclear reactors because they would not come on stream until 2024.</w:t>
      </w:r>
      <w:r w:rsidRPr="00220A6F" w:rsidR="00507C8A">
        <w:t xml:space="preserve"> </w:t>
      </w:r>
      <w:r w:rsidRPr="00220A6F">
        <w:t>This is the legacy that we are living with.</w:t>
      </w:r>
      <w:r w:rsidRPr="00220A6F" w:rsidR="00507C8A">
        <w:t xml:space="preserve"> </w:t>
      </w:r>
      <w:r w:rsidRPr="00220A6F">
        <w:t>Hinkley Point C will produce 7% of our energy needs. It is going to take 15 to 20 years to get these projects even close to the point at which you can start to provide the resilience and energy you need.</w:t>
      </w:r>
    </w:p>
    <w:p w:rsidR="00D6079B" w:rsidRPr="00220A6F" w:rsidP="00D6079B">
      <w:pPr>
        <w:pStyle w:val="Question"/>
      </w:pPr>
      <w:sdt>
        <w:sdtPr>
          <w:alias w:val="Member"/>
          <w:tag w:val="&lt;Member mnisId='1171' dodsId='30771'&gt;"/>
          <w:id w:val="-2043431590"/>
          <w:placeholder>
            <w:docPart w:val="DefaultPlaceholder_-1854013440"/>
          </w:placeholder>
          <w:richText/>
        </w:sdtPr>
        <w:sdtContent>
          <w:r w:rsidRPr="00220A6F">
            <w:rPr>
              <w:b/>
            </w:rPr>
            <w:t>Chair:</w:t>
          </w:r>
        </w:sdtContent>
      </w:sdt>
      <w:r w:rsidRPr="00220A6F">
        <w:t xml:space="preserve"> I realise </w:t>
      </w:r>
      <w:r w:rsidRPr="00220A6F" w:rsidR="005C3F64">
        <w:t xml:space="preserve">that we are looking through a glass darkly when we come to the rest of this </w:t>
      </w:r>
      <w:r w:rsidRPr="00220A6F" w:rsidR="00334DDC">
        <w:t>P</w:t>
      </w:r>
      <w:r w:rsidRPr="00220A6F" w:rsidR="005C3F64">
        <w:t xml:space="preserve">arliament, but are there particular ideas </w:t>
      </w:r>
      <w:r w:rsidRPr="00220A6F" w:rsidR="00334DDC">
        <w:t xml:space="preserve">that </w:t>
      </w:r>
      <w:r w:rsidRPr="00220A6F" w:rsidR="005C3F64">
        <w:t xml:space="preserve">you will be pressing the new Prime Minister to pursue in order to bring down business energy costs faster? </w:t>
      </w:r>
      <w:r w:rsidRPr="00220A6F" w:rsidR="00334DDC">
        <w:t>W</w:t>
      </w:r>
      <w:r w:rsidRPr="00220A6F" w:rsidR="005C3F64">
        <w:t>e are not going to fulfil his ambitions to re-industrialise the country unless we get this fixed.</w:t>
      </w:r>
    </w:p>
    <w:p w:rsidR="00D6079B" w:rsidRPr="00220A6F" w:rsidP="00D6079B">
      <w:pPr>
        <w:pStyle w:val="Answer"/>
      </w:pPr>
      <w:sdt>
        <w:sdtPr>
          <w:alias w:val="Witness"/>
          <w:id w:val="-1434048638"/>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334DDC">
        <w:t>I will answer the question this way.</w:t>
      </w:r>
      <w:r w:rsidRPr="00220A6F" w:rsidR="00507C8A">
        <w:t xml:space="preserve"> </w:t>
      </w:r>
      <w:r w:rsidRPr="00220A6F" w:rsidR="00334DDC">
        <w:t>With the new Prime Minister, there are things that we can do that will be highly growth orientated</w:t>
      </w:r>
      <w:r w:rsidRPr="00220A6F" w:rsidR="0058499A">
        <w:t xml:space="preserve"> and</w:t>
      </w:r>
      <w:r w:rsidRPr="00220A6F" w:rsidR="00334DDC">
        <w:t xml:space="preserve"> that will deliver the fairness across our economy that both he and I aspire to. Those are the sorts of conversations that I will be having. Ultimately, we live with finite resources and it is the decision of the </w:t>
      </w:r>
      <w:r w:rsidRPr="00220A6F" w:rsidR="00334DDC">
        <w:t>Chancellor and the Prime Minister as to how they allocate those finite resources.</w:t>
      </w:r>
    </w:p>
    <w:p w:rsidR="00D6079B" w:rsidRPr="00220A6F" w:rsidP="00D6079B">
      <w:pPr>
        <w:pStyle w:val="Question"/>
      </w:pPr>
      <w:sdt>
        <w:sdtPr>
          <w:alias w:val="Member"/>
          <w:tag w:val="&lt;Member mnisId='1171' dodsId='30771'&gt;"/>
          <w:id w:val="-1195995702"/>
          <w:placeholder>
            <w:docPart w:val="DefaultPlaceholder_-1854013440"/>
          </w:placeholder>
          <w:richText/>
        </w:sdtPr>
        <w:sdtContent>
          <w:r w:rsidRPr="00220A6F">
            <w:rPr>
              <w:b/>
            </w:rPr>
            <w:t>Chair:</w:t>
          </w:r>
        </w:sdtContent>
      </w:sdt>
      <w:r w:rsidRPr="00220A6F">
        <w:t xml:space="preserve"> </w:t>
      </w:r>
      <w:r w:rsidRPr="00220A6F" w:rsidR="00334DDC">
        <w:t>What is top of that list?</w:t>
      </w:r>
    </w:p>
    <w:p w:rsidR="00D6079B" w:rsidRPr="00220A6F" w:rsidP="00D6079B">
      <w:pPr>
        <w:pStyle w:val="Answer"/>
      </w:pPr>
      <w:sdt>
        <w:sdtPr>
          <w:alias w:val="Witness"/>
          <w:id w:val="1118341829"/>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B834A2">
        <w:t>I am not going to go into those things.</w:t>
      </w:r>
      <w:r w:rsidRPr="00220A6F" w:rsidR="00507C8A">
        <w:t xml:space="preserve"> </w:t>
      </w:r>
      <w:r w:rsidRPr="00220A6F" w:rsidR="00B834A2">
        <w:t xml:space="preserve">Tempting though you are, I will not negotiate with the Treasury or </w:t>
      </w:r>
      <w:r w:rsidRPr="00220A6F" w:rsidR="0039278E">
        <w:t>No.</w:t>
      </w:r>
      <w:r w:rsidRPr="00220A6F" w:rsidR="00B834A2">
        <w:t xml:space="preserve"> 10 in public.</w:t>
      </w:r>
      <w:r w:rsidRPr="00220A6F" w:rsidR="00507C8A">
        <w:t xml:space="preserve"> </w:t>
      </w:r>
    </w:p>
    <w:p w:rsidR="00D6079B" w:rsidRPr="00220A6F" w:rsidP="0058499A">
      <w:pPr>
        <w:pStyle w:val="Question"/>
        <w:numPr>
          <w:ilvl w:val="0"/>
          <w:numId w:val="0"/>
        </w:numPr>
        <w:ind w:left="794"/>
      </w:pPr>
      <w:sdt>
        <w:sdtPr>
          <w:alias w:val="Member"/>
          <w:tag w:val="&lt;Member mnisId='1171' dodsId='30771'&gt;"/>
          <w:id w:val="821619551"/>
          <w:placeholder>
            <w:docPart w:val="DefaultPlaceholder_-1854013440"/>
          </w:placeholder>
          <w:richText/>
        </w:sdtPr>
        <w:sdtContent>
          <w:r w:rsidRPr="00220A6F">
            <w:rPr>
              <w:b/>
            </w:rPr>
            <w:t>Chair:</w:t>
          </w:r>
        </w:sdtContent>
      </w:sdt>
      <w:r w:rsidRPr="00220A6F">
        <w:t xml:space="preserve"> We</w:t>
      </w:r>
      <w:r w:rsidR="00764A21">
        <w:t>’</w:t>
      </w:r>
      <w:r w:rsidRPr="00220A6F">
        <w:t>re here when you need us</w:t>
      </w:r>
      <w:r w:rsidRPr="00220A6F" w:rsidR="00B834A2">
        <w:t>.</w:t>
      </w:r>
    </w:p>
    <w:p w:rsidR="00D6079B" w:rsidRPr="00220A6F" w:rsidP="00B834A2">
      <w:pPr>
        <w:pStyle w:val="QuestionCont"/>
      </w:pPr>
      <w:sdt>
        <w:sdtPr>
          <w:alias w:val="Witness"/>
          <w:id w:val="-943758426"/>
          <w:placeholder>
            <w:docPart w:val="82E25BB07AB0403D9DB5A462421B2949"/>
          </w:placeholder>
          <w:richText/>
        </w:sdtPr>
        <w:sdtEndPr>
          <w:rPr>
            <w:b/>
            <w:i/>
          </w:rPr>
        </w:sdtEndPr>
        <w:sdtContent>
          <w:r w:rsidRPr="00220A6F" w:rsidR="00B834A2">
            <w:rPr>
              <w:b/>
              <w:i/>
            </w:rPr>
            <w:t>Peter Kyle:</w:t>
          </w:r>
        </w:sdtContent>
      </w:sdt>
      <w:r w:rsidRPr="00220A6F" w:rsidR="00B834A2">
        <w:rPr>
          <w:b/>
        </w:rPr>
        <w:t xml:space="preserve"> </w:t>
      </w:r>
      <w:r w:rsidRPr="00220A6F" w:rsidR="00B834A2">
        <w:rPr>
          <w:bCs/>
        </w:rPr>
        <w:t>I appreciate it.</w:t>
      </w:r>
    </w:p>
    <w:p w:rsidR="00D6079B" w:rsidRPr="00220A6F" w:rsidP="00D6079B">
      <w:pPr>
        <w:pStyle w:val="Question"/>
      </w:pPr>
      <w:sdt>
        <w:sdtPr>
          <w:alias w:val="Member"/>
          <w:tag w:val="&lt;Member mnisId='5048' dodsId='35968'&gt;"/>
          <w:id w:val="780766107"/>
          <w:placeholder>
            <w:docPart w:val="DefaultPlaceholder_-1854013440"/>
          </w:placeholder>
          <w:richText/>
        </w:sdtPr>
        <w:sdtContent>
          <w:r w:rsidRPr="00220A6F">
            <w:rPr>
              <w:b/>
            </w:rPr>
            <w:t>Antonia Bance:</w:t>
          </w:r>
        </w:sdtContent>
      </w:sdt>
      <w:r w:rsidRPr="00220A6F">
        <w:t xml:space="preserve"> </w:t>
      </w:r>
      <w:r w:rsidRPr="00220A6F" w:rsidR="00B834A2">
        <w:t>What should the other 260,000 manufacturing businesses that are not going to be supported through BICS do?</w:t>
      </w:r>
      <w:r w:rsidRPr="00220A6F" w:rsidR="00507C8A">
        <w:t xml:space="preserve"> </w:t>
      </w:r>
      <w:r w:rsidRPr="00220A6F" w:rsidR="00B834A2">
        <w:t>There is no industrial energy transformation fund. As we have discussed, if they invest themselves and use the tax breaks and full expensing that is available in order to bring down their energy costs by putting solar panels on their building, they will be charged higher business rates and will not see a saving. What should those businesses do with high energy costs? When are you going to advocate for more businesses in manufacturing to be included in a scheme that takes the policy costs off their bills?</w:t>
      </w:r>
    </w:p>
    <w:p w:rsidR="005E4AA9" w:rsidRPr="00220A6F" w:rsidP="00D6079B">
      <w:pPr>
        <w:pStyle w:val="Answer"/>
      </w:pPr>
      <w:sdt>
        <w:sdtPr>
          <w:alias w:val="Witness"/>
          <w:id w:val="-175885774"/>
          <w:placeholder>
            <w:docPart w:val="DefaultPlaceholder_-1854013440"/>
          </w:placeholder>
          <w:richText/>
        </w:sdtPr>
        <w:sdtEndPr>
          <w:rPr>
            <w:b/>
            <w:i/>
          </w:rPr>
        </w:sdtEndPr>
        <w:sdtContent>
          <w:r w:rsidRPr="00220A6F" w:rsidR="00782972">
            <w:rPr>
              <w:b/>
              <w:i/>
            </w:rPr>
            <w:t>Peter Kyle:</w:t>
          </w:r>
        </w:sdtContent>
      </w:sdt>
      <w:r w:rsidRPr="00220A6F" w:rsidR="00D6079B">
        <w:rPr>
          <w:b/>
        </w:rPr>
        <w:t xml:space="preserve"> </w:t>
      </w:r>
      <w:r w:rsidRPr="00220A6F">
        <w:t>You have seen that we are having to target and prioritise. You will know, because of the conversations we have had and from the scrutiny that you provided our schemes, that we are targeting the sectors that have the highest growth potential, but also those that have a highest usage of energy as part of their overall costs of doing business. Not every one of those businesses that you just gave the number for—280,000</w:t>
      </w:r>
      <w:r>
        <w:rPr>
          <w:rStyle w:val="FootnoteReference"/>
        </w:rPr>
        <w:footnoteReference w:id="6"/>
      </w:r>
      <w:r w:rsidRPr="00220A6F">
        <w:t>-odd—will have energy as a predominant or high part of doing business in the first place and creating the products that they sell.</w:t>
      </w:r>
      <w:r w:rsidRPr="00220A6F" w:rsidR="00507C8A">
        <w:t xml:space="preserve"> </w:t>
      </w:r>
      <w:r w:rsidRPr="00220A6F">
        <w:t xml:space="preserve">We are focusing on those that have a very high percentage of costs that relate to energy, and they vary from business to business. </w:t>
      </w:r>
    </w:p>
    <w:p w:rsidR="00D6079B" w:rsidRPr="00220A6F" w:rsidP="00D6079B">
      <w:pPr>
        <w:pStyle w:val="Answer"/>
      </w:pPr>
      <w:r w:rsidRPr="00220A6F">
        <w:t>I say this as somebody who has spent quite a lot of time already today showing understanding and empathy with the challenges that manufacturing has with the cost of business in this country, but not all of them, and I do not accept that all of them</w:t>
      </w:r>
      <w:r w:rsidRPr="00220A6F" w:rsidR="0058499A">
        <w:t>,</w:t>
      </w:r>
      <w:r w:rsidRPr="00220A6F">
        <w:t xml:space="preserve"> will be facing financial distress.</w:t>
      </w:r>
      <w:r w:rsidRPr="00220A6F" w:rsidR="00507C8A">
        <w:t xml:space="preserve"> </w:t>
      </w:r>
      <w:r w:rsidRPr="00220A6F">
        <w:t xml:space="preserve">Energy is not the highest </w:t>
      </w:r>
      <w:r w:rsidR="00E356AF">
        <w:t>cost</w:t>
      </w:r>
      <w:r w:rsidRPr="00220A6F">
        <w:t xml:space="preserve"> of doing business or even close to it. We are trying to figure out where to get support to where it is needed until we can lower the overall cost of energy in this country, which we need to do.</w:t>
      </w:r>
    </w:p>
    <w:p w:rsidR="00D6079B" w:rsidRPr="00220A6F" w:rsidP="00285405">
      <w:pPr>
        <w:pStyle w:val="Question"/>
      </w:pPr>
      <w:sdt>
        <w:sdtPr>
          <w:alias w:val="Member"/>
          <w:tag w:val="&lt;Member mnisId='5048' dodsId='35968'&gt;"/>
          <w:id w:val="1518655552"/>
          <w:placeholder>
            <w:docPart w:val="DefaultPlaceholder_-1854013440"/>
          </w:placeholder>
          <w:richText/>
        </w:sdtPr>
        <w:sdtContent>
          <w:r w:rsidRPr="00220A6F">
            <w:rPr>
              <w:b/>
            </w:rPr>
            <w:t>Antonia Bance:</w:t>
          </w:r>
        </w:sdtContent>
      </w:sdt>
      <w:r w:rsidRPr="00220A6F">
        <w:t xml:space="preserve"> </w:t>
      </w:r>
      <w:r w:rsidRPr="00220A6F" w:rsidR="00985A10">
        <w:t xml:space="preserve">Some of the boundaries for the schemes that you have in place do not make sense. For example, if you are a foundry in my constituency and you melt steel to produce products, you will be helped by BICS. If you melt aluminium, you will not. Aluminium is </w:t>
      </w:r>
      <w:r w:rsidRPr="00220A6F" w:rsidR="0058499A">
        <w:t>a</w:t>
      </w:r>
      <w:r w:rsidRPr="00220A6F" w:rsidR="00985A10">
        <w:t xml:space="preserve"> metal that</w:t>
      </w:r>
      <w:r w:rsidRPr="00220A6F" w:rsidR="0058499A">
        <w:t>, a</w:t>
      </w:r>
      <w:r w:rsidRPr="00220A6F" w:rsidR="00985A10">
        <w:t>s part of our transition</w:t>
      </w:r>
      <w:r w:rsidRPr="00220A6F" w:rsidR="0058499A">
        <w:t>,</w:t>
      </w:r>
      <w:r w:rsidRPr="00220A6F" w:rsidR="00985A10">
        <w:t xml:space="preserve"> we expect to </w:t>
      </w:r>
      <w:r w:rsidRPr="00220A6F" w:rsidR="0058499A">
        <w:t xml:space="preserve">use to </w:t>
      </w:r>
      <w:r w:rsidRPr="00220A6F" w:rsidR="00985A10">
        <w:t xml:space="preserve">make lightweight engine components for the future of our automotive business, but they are not being helped. I accept your point that some </w:t>
      </w:r>
      <w:r w:rsidRPr="00220A6F" w:rsidR="0058499A">
        <w:t xml:space="preserve">manufacturing businesses </w:t>
      </w:r>
      <w:r w:rsidRPr="00220A6F" w:rsidR="00985A10">
        <w:t>w</w:t>
      </w:r>
      <w:r w:rsidRPr="00220A6F" w:rsidR="00243902">
        <w:t xml:space="preserve">ill </w:t>
      </w:r>
      <w:r w:rsidRPr="00220A6F" w:rsidR="00985A10">
        <w:t>not have high energy costs, but the vast majority do</w:t>
      </w:r>
      <w:r w:rsidRPr="00220A6F" w:rsidR="00243902">
        <w:t>.</w:t>
      </w:r>
      <w:r w:rsidRPr="00220A6F" w:rsidR="00507C8A">
        <w:t xml:space="preserve"> </w:t>
      </w:r>
      <w:r w:rsidRPr="00220A6F" w:rsidR="00243902">
        <w:t>T</w:t>
      </w:r>
      <w:r w:rsidRPr="00220A6F" w:rsidR="00985A10">
        <w:t xml:space="preserve">hey do not understand where the boundaries have been drawn, why some are in and </w:t>
      </w:r>
      <w:r w:rsidRPr="00220A6F" w:rsidR="00985A10">
        <w:t>some are not</w:t>
      </w:r>
      <w:r w:rsidRPr="00220A6F" w:rsidR="0058499A">
        <w:t>,</w:t>
      </w:r>
      <w:r w:rsidRPr="00220A6F" w:rsidR="00985A10">
        <w:t xml:space="preserve"> and why the scheme is so small.</w:t>
      </w:r>
    </w:p>
    <w:p w:rsidR="00D6079B" w:rsidRPr="00220A6F" w:rsidP="009F1CCC">
      <w:pPr>
        <w:pStyle w:val="Question"/>
        <w:numPr>
          <w:ilvl w:val="0"/>
          <w:numId w:val="0"/>
        </w:numPr>
        <w:ind w:left="794"/>
      </w:pPr>
      <w:sdt>
        <w:sdtPr>
          <w:alias w:val="Member"/>
          <w:tag w:val="&lt;Member mnisId='1171' dodsId='30771'&gt;"/>
          <w:id w:val="1193192704"/>
          <w:placeholder>
            <w:docPart w:val="DefaultPlaceholder_-1854013440"/>
          </w:placeholder>
          <w:richText/>
        </w:sdtPr>
        <w:sdtContent>
          <w:r w:rsidRPr="00220A6F">
            <w:rPr>
              <w:b/>
            </w:rPr>
            <w:t>Chair:</w:t>
          </w:r>
        </w:sdtContent>
      </w:sdt>
      <w:r w:rsidRPr="00220A6F">
        <w:t xml:space="preserve"> </w:t>
      </w:r>
      <w:r w:rsidRPr="00220A6F" w:rsidR="000B1CC9">
        <w:t>As we go through this, you have to be in the right sector.</w:t>
      </w:r>
      <w:r w:rsidRPr="00220A6F" w:rsidR="00507C8A">
        <w:t xml:space="preserve"> </w:t>
      </w:r>
      <w:r w:rsidRPr="00220A6F" w:rsidR="000B1CC9">
        <w:t>You then have to pass an electricity intensity test.</w:t>
      </w:r>
      <w:r w:rsidRPr="00220A6F" w:rsidR="00507C8A">
        <w:t xml:space="preserve"> </w:t>
      </w:r>
      <w:r w:rsidRPr="00220A6F" w:rsidR="000B1CC9">
        <w:t>You then have to have products in the eligible HS code.</w:t>
      </w:r>
      <w:r w:rsidRPr="00220A6F" w:rsidR="00507C8A">
        <w:t xml:space="preserve"> </w:t>
      </w:r>
      <w:r w:rsidRPr="00220A6F" w:rsidR="000B1CC9">
        <w:t>Then you have to pass a site-level test as well. You will understand how most manufacturers cannot make head or tail of this.</w:t>
      </w:r>
    </w:p>
    <w:p w:rsidR="00DB4B5C" w:rsidRPr="00220A6F" w:rsidP="00D6079B">
      <w:pPr>
        <w:pStyle w:val="Answer"/>
      </w:pPr>
      <w:sdt>
        <w:sdtPr>
          <w:alias w:val="Witness"/>
          <w:id w:val="778381888"/>
          <w:placeholder>
            <w:docPart w:val="DefaultPlaceholder_-1854013440"/>
          </w:placeholder>
          <w:richText/>
        </w:sdtPr>
        <w:sdtEndPr>
          <w:rPr>
            <w:b/>
            <w:i/>
          </w:rPr>
        </w:sdtEndPr>
        <w:sdtContent>
          <w:r w:rsidRPr="00220A6F" w:rsidR="00782972">
            <w:rPr>
              <w:b/>
              <w:i/>
            </w:rPr>
            <w:t>Peter Kyle:</w:t>
          </w:r>
        </w:sdtContent>
      </w:sdt>
      <w:r w:rsidRPr="00220A6F" w:rsidR="00D6079B">
        <w:rPr>
          <w:b/>
        </w:rPr>
        <w:t xml:space="preserve"> </w:t>
      </w:r>
      <w:r w:rsidRPr="00220A6F" w:rsidR="000B1CC9">
        <w:t>That is why we consulted so extensively on this. We have undertaken a hugely detailed consultation with business. When I came into this job 10</w:t>
      </w:r>
      <w:r w:rsidRPr="00220A6F" w:rsidR="0037723F">
        <w:t xml:space="preserve"> or </w:t>
      </w:r>
      <w:r w:rsidRPr="00220A6F" w:rsidR="000B1CC9">
        <w:t xml:space="preserve">11 months ago, in the first few days I was announcing the consultation for BICS and encouraging businesses to take part. That consultation has been highly extensive. </w:t>
      </w:r>
      <w:r w:rsidRPr="00220A6F">
        <w:t>I</w:t>
      </w:r>
      <w:r w:rsidRPr="00220A6F" w:rsidR="000B1CC9">
        <w:t>n the coming months, we are going to legislate for BICS and make sure that the roll</w:t>
      </w:r>
      <w:r w:rsidRPr="00220A6F">
        <w:t>-</w:t>
      </w:r>
      <w:r w:rsidRPr="00220A6F" w:rsidR="000B1CC9">
        <w:t>out is completed in a way that is as co</w:t>
      </w:r>
      <w:r w:rsidR="00096DE9">
        <w:t>-</w:t>
      </w:r>
      <w:r w:rsidRPr="00220A6F" w:rsidR="000B1CC9">
        <w:t xml:space="preserve">operative </w:t>
      </w:r>
      <w:r w:rsidRPr="00220A6F">
        <w:t>and</w:t>
      </w:r>
      <w:r w:rsidRPr="00220A6F" w:rsidR="000B1CC9">
        <w:t xml:space="preserve"> co-designed with business as possible. We have socialised with business the challenge that we are facing. </w:t>
      </w:r>
    </w:p>
    <w:p w:rsidR="00D6079B" w:rsidRPr="00220A6F" w:rsidP="00077C6D">
      <w:pPr>
        <w:pStyle w:val="Answer"/>
      </w:pPr>
      <w:r w:rsidRPr="00220A6F">
        <w:t xml:space="preserve">We have finite resources that I can spend on a project </w:t>
      </w:r>
      <w:r w:rsidRPr="00220A6F" w:rsidR="00DB4B5C">
        <w:t>such as</w:t>
      </w:r>
      <w:r w:rsidRPr="00220A6F">
        <w:t xml:space="preserve"> BICS.</w:t>
      </w:r>
      <w:r w:rsidRPr="00220A6F" w:rsidR="00507C8A">
        <w:t xml:space="preserve"> </w:t>
      </w:r>
      <w:r w:rsidRPr="00220A6F" w:rsidR="00DB4B5C">
        <w:t>W</w:t>
      </w:r>
      <w:r w:rsidRPr="00220A6F">
        <w:t>hen I have looked at the priorities that they have told me they have and the challenges that they have in year, you will notice that just a couple of months back I announced that those qualifying businesses for BICS will qualify for a one-off payment at the start of the scheme, which will compensate them for the costs that they would have had</w:t>
      </w:r>
      <w:r w:rsidRPr="00220A6F" w:rsidR="0058499A">
        <w:t>,</w:t>
      </w:r>
      <w:r w:rsidRPr="00220A6F">
        <w:t xml:space="preserve"> had BICS been running for this year as well. This has come out of the consultation that we have had with business</w:t>
      </w:r>
      <w:r w:rsidRPr="00220A6F" w:rsidR="0058499A">
        <w:t>es</w:t>
      </w:r>
      <w:r w:rsidRPr="00220A6F">
        <w:t xml:space="preserve"> to try </w:t>
      </w:r>
      <w:r w:rsidRPr="00220A6F" w:rsidR="00DB4B5C">
        <w:t xml:space="preserve">to </w:t>
      </w:r>
      <w:r w:rsidRPr="00220A6F">
        <w:t xml:space="preserve">tackle it. </w:t>
      </w:r>
      <w:r w:rsidRPr="00220A6F" w:rsidR="00DB4B5C">
        <w:t>T</w:t>
      </w:r>
      <w:r w:rsidRPr="00220A6F">
        <w:t xml:space="preserve">hey understand the finite nature of what we are trying to do and the need to focus. </w:t>
      </w:r>
      <w:r w:rsidRPr="00220A6F" w:rsidR="00DB4B5C">
        <w:t>W</w:t>
      </w:r>
      <w:r w:rsidRPr="00220A6F">
        <w:t>e have tried to engage as much as we possibly can to get it right, whil</w:t>
      </w:r>
      <w:r w:rsidRPr="00220A6F" w:rsidR="00DB4B5C">
        <w:t xml:space="preserve">e </w:t>
      </w:r>
      <w:r w:rsidRPr="00220A6F">
        <w:t xml:space="preserve">saying </w:t>
      </w:r>
      <w:r w:rsidRPr="00220A6F" w:rsidR="00DB4B5C">
        <w:t xml:space="preserve">that </w:t>
      </w:r>
      <w:r w:rsidRPr="00220A6F">
        <w:t>we cannot help every single business.</w:t>
      </w:r>
    </w:p>
    <w:p w:rsidR="00D6079B" w:rsidRPr="00220A6F" w:rsidP="00A65C5B">
      <w:pPr>
        <w:pStyle w:val="Answer"/>
      </w:pPr>
      <w:sdt>
        <w:sdtPr>
          <w:alias w:val="Witness"/>
          <w:id w:val="349687125"/>
          <w:placeholder>
            <w:docPart w:val="DefaultPlaceholder_-1854013440"/>
          </w:placeholder>
          <w:richText/>
        </w:sdtPr>
        <w:sdtEndPr>
          <w:rPr>
            <w:b/>
            <w:i/>
          </w:rPr>
        </w:sdtEndPr>
        <w:sdtContent>
          <w:r w:rsidRPr="00220A6F" w:rsidR="00782972">
            <w:rPr>
              <w:b/>
              <w:i/>
            </w:rPr>
            <w:t>Amanda Brooks:</w:t>
          </w:r>
        </w:sdtContent>
      </w:sdt>
      <w:r w:rsidRPr="00220A6F">
        <w:rPr>
          <w:b/>
        </w:rPr>
        <w:t xml:space="preserve"> </w:t>
      </w:r>
      <w:r w:rsidRPr="00220A6F" w:rsidR="00077C6D">
        <w:t>We anticipat</w:t>
      </w:r>
      <w:r w:rsidRPr="00220A6F" w:rsidR="0058499A">
        <w:t>e</w:t>
      </w:r>
      <w:r w:rsidRPr="00220A6F" w:rsidR="00077C6D">
        <w:t xml:space="preserve"> finalising the design of BICS imminently. At that point, there will be further guidance published for businesses to help them work out how to access and where their eligibility is, so to understand those boundaries that you are describing more clearly. To do that, we need to be able to finalise the design, which, as the Secretary of State has just said, we are in the midst of doing, given all the consultation that has been </w:t>
      </w:r>
      <w:r w:rsidRPr="00220A6F" w:rsidR="0058499A">
        <w:t>under way</w:t>
      </w:r>
      <w:r w:rsidRPr="00220A6F" w:rsidR="00077C6D">
        <w:t>.</w:t>
      </w:r>
      <w:r w:rsidRPr="00220A6F">
        <w:t xml:space="preserve"> </w:t>
      </w:r>
    </w:p>
    <w:p w:rsidR="00D6079B" w:rsidRPr="00220A6F" w:rsidP="00D6079B">
      <w:pPr>
        <w:pStyle w:val="Question"/>
      </w:pPr>
      <w:sdt>
        <w:sdtPr>
          <w:alias w:val="Member"/>
          <w:tag w:val="&lt;Member mnisId='5048' dodsId='35968'&gt;"/>
          <w:id w:val="-585457253"/>
          <w:placeholder>
            <w:docPart w:val="DefaultPlaceholder_-1854013440"/>
          </w:placeholder>
          <w:richText/>
        </w:sdtPr>
        <w:sdtContent>
          <w:r w:rsidRPr="00220A6F">
            <w:rPr>
              <w:b/>
            </w:rPr>
            <w:t>Antonia Bance:</w:t>
          </w:r>
        </w:sdtContent>
      </w:sdt>
      <w:r w:rsidRPr="00220A6F">
        <w:t xml:space="preserve"> </w:t>
      </w:r>
      <w:r w:rsidRPr="00220A6F" w:rsidR="00A65C5B">
        <w:t xml:space="preserve">Will you find an answer for us on </w:t>
      </w:r>
      <w:r w:rsidRPr="00220A6F">
        <w:t>aluminium?</w:t>
      </w:r>
    </w:p>
    <w:p w:rsidR="00D6079B" w:rsidRPr="00220A6F" w:rsidP="00A65C5B">
      <w:pPr>
        <w:pStyle w:val="Answer"/>
      </w:pPr>
      <w:sdt>
        <w:sdtPr>
          <w:alias w:val="Witness"/>
          <w:id w:val="1544099222"/>
          <w:placeholder>
            <w:docPart w:val="DefaultPlaceholder_-1854013440"/>
          </w:placeholder>
          <w:richText/>
        </w:sdtPr>
        <w:sdtContent>
          <w:r w:rsidRPr="00220A6F" w:rsidR="00782972">
            <w:rPr>
              <w:b/>
              <w:i/>
            </w:rPr>
            <w:t>Amanda Brooks:</w:t>
          </w:r>
          <w:r w:rsidRPr="00220A6F">
            <w:rPr>
              <w:b/>
            </w:rPr>
            <w:t xml:space="preserve"> </w:t>
          </w:r>
        </w:sdtContent>
      </w:sdt>
      <w:r w:rsidRPr="00220A6F" w:rsidR="00A65C5B">
        <w:t>I heard that.</w:t>
      </w:r>
      <w:r w:rsidRPr="00220A6F" w:rsidR="00507C8A">
        <w:t xml:space="preserve"> </w:t>
      </w:r>
      <w:r w:rsidRPr="00220A6F" w:rsidR="00A65C5B">
        <w:t>I noted that.</w:t>
      </w:r>
      <w:r w:rsidRPr="00220A6F" w:rsidR="00507C8A">
        <w:t xml:space="preserve"> </w:t>
      </w:r>
    </w:p>
    <w:p w:rsidR="00EB7BC7" w:rsidRPr="00220A6F" w:rsidP="00D6079B">
      <w:pPr>
        <w:pStyle w:val="Question"/>
      </w:pPr>
      <w:sdt>
        <w:sdtPr>
          <w:alias w:val="Member"/>
          <w:tag w:val="&lt;Member mnisId='5325' dodsId='173283'&gt;"/>
          <w:id w:val="-368998975"/>
          <w:placeholder>
            <w:docPart w:val="DefaultPlaceholder_-1854013440"/>
          </w:placeholder>
          <w:richText/>
        </w:sdtPr>
        <w:sdtContent>
          <w:r w:rsidRPr="00220A6F" w:rsidR="00D6079B">
            <w:rPr>
              <w:b/>
            </w:rPr>
            <w:t>Charlie Maynard:</w:t>
          </w:r>
        </w:sdtContent>
      </w:sdt>
      <w:r w:rsidRPr="00220A6F" w:rsidR="00D6079B">
        <w:t xml:space="preserve"> </w:t>
      </w:r>
      <w:r w:rsidRPr="00220A6F" w:rsidR="00A65C5B">
        <w:t>Secretary of State, we recognise and accept that this is cross-departmental.</w:t>
      </w:r>
      <w:r w:rsidRPr="00220A6F" w:rsidR="00507C8A">
        <w:t xml:space="preserve"> </w:t>
      </w:r>
      <w:r w:rsidRPr="00220A6F" w:rsidR="00A65C5B">
        <w:t xml:space="preserve">We also acknowledge what you have done on renewable obligations, in terms of moving some of that off. We also all hear that businesses are drowning under this electricity cost. What about going further and moving more of those levies off, working with DESNZ and the Treasury to do that? It seems like we are slightly moving deck chairs around the Titanic at the moment. You have the levers of power to do this. How serious are the </w:t>
      </w:r>
      <w:r w:rsidRPr="00220A6F" w:rsidR="0058499A">
        <w:t xml:space="preserve">Government </w:t>
      </w:r>
      <w:r w:rsidRPr="00220A6F" w:rsidR="00A65C5B">
        <w:t xml:space="preserve">about making that step? </w:t>
      </w:r>
    </w:p>
    <w:p w:rsidR="00D6079B" w:rsidRPr="00220A6F" w:rsidP="00C83D56">
      <w:pPr>
        <w:pStyle w:val="Remark"/>
      </w:pPr>
      <w:sdt>
        <w:sdtPr>
          <w:alias w:val="Member"/>
          <w:tag w:val="&lt;Member mnisId='1171' dodsId='30771'&gt;"/>
          <w:id w:val="1927614240"/>
          <w:placeholder>
            <w:docPart w:val="DefaultPlaceholder_-1854013440"/>
          </w:placeholder>
          <w:richText/>
        </w:sdtPr>
        <w:sdtContent>
          <w:r w:rsidRPr="00220A6F" w:rsidR="00EB7BC7">
            <w:rPr>
              <w:b/>
            </w:rPr>
            <w:t>Chair:</w:t>
          </w:r>
        </w:sdtContent>
      </w:sdt>
      <w:r w:rsidRPr="00220A6F" w:rsidR="00EB7BC7">
        <w:t xml:space="preserve"> </w:t>
      </w:r>
      <w:r w:rsidRPr="00220A6F" w:rsidR="00A65C5B">
        <w:t>You might tell us that this is a decision for the new Prime Minister.</w:t>
      </w:r>
    </w:p>
    <w:p w:rsidR="00EB7BC7" w:rsidRPr="00220A6F" w:rsidP="00EB7BC7">
      <w:pPr>
        <w:pStyle w:val="Answer"/>
      </w:pPr>
      <w:sdt>
        <w:sdtPr>
          <w:alias w:val="Witness"/>
          <w:id w:val="1794400550"/>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A65C5B">
        <w:t>No, I am trying my absolute best not to deflect on any of these and to be really honest about what it is like doing my job. Of course</w:t>
      </w:r>
      <w:r w:rsidRPr="00220A6F" w:rsidR="00CB66D2">
        <w:t>,</w:t>
      </w:r>
      <w:r w:rsidRPr="00220A6F" w:rsidR="00A65C5B">
        <w:t xml:space="preserve"> if I could lower energy costs for every manufacturing business</w:t>
      </w:r>
      <w:r w:rsidRPr="00220A6F" w:rsidR="00CB66D2">
        <w:t>,</w:t>
      </w:r>
      <w:r w:rsidRPr="00220A6F" w:rsidR="00A65C5B">
        <w:t xml:space="preserve"> I would do it in a heartbeat. </w:t>
      </w:r>
    </w:p>
    <w:p w:rsidR="00EB7BC7" w:rsidRPr="00220A6F" w:rsidP="00EB7BC7">
      <w:pPr>
        <w:pStyle w:val="Question"/>
      </w:pPr>
      <w:sdt>
        <w:sdtPr>
          <w:alias w:val="Member"/>
          <w:tag w:val="&lt;Member mnisId='5325' dodsId='173283'&gt;"/>
          <w:id w:val="-218058329"/>
          <w:placeholder>
            <w:docPart w:val="DefaultPlaceholder_-1854013440"/>
          </w:placeholder>
          <w:richText/>
        </w:sdtPr>
        <w:sdtContent>
          <w:r w:rsidRPr="00220A6F">
            <w:rPr>
              <w:b/>
            </w:rPr>
            <w:t>Charlie Maynard:</w:t>
          </w:r>
        </w:sdtContent>
      </w:sdt>
      <w:r w:rsidRPr="00220A6F">
        <w:t xml:space="preserve"> </w:t>
      </w:r>
      <w:r w:rsidRPr="00220A6F" w:rsidR="00A65C5B">
        <w:t>Would you do it that way?</w:t>
      </w:r>
    </w:p>
    <w:p w:rsidR="00A65C5B" w:rsidRPr="00220A6F" w:rsidP="00EB7BC7">
      <w:pPr>
        <w:pStyle w:val="Answer"/>
      </w:pPr>
      <w:sdt>
        <w:sdtPr>
          <w:alias w:val="Witness"/>
          <w:id w:val="1459914827"/>
          <w:placeholder>
            <w:docPart w:val="DefaultPlaceholder_-1854013440"/>
          </w:placeholder>
          <w:richText/>
        </w:sdtPr>
        <w:sdtEndPr>
          <w:rPr>
            <w:b/>
            <w:i/>
          </w:rPr>
        </w:sdtEndPr>
        <w:sdtContent>
          <w:r w:rsidRPr="00220A6F" w:rsidR="00782972">
            <w:rPr>
              <w:b/>
              <w:i/>
            </w:rPr>
            <w:t>Peter Kyle:</w:t>
          </w:r>
        </w:sdtContent>
      </w:sdt>
      <w:r w:rsidRPr="00220A6F" w:rsidR="00EB7BC7">
        <w:rPr>
          <w:b/>
        </w:rPr>
        <w:t xml:space="preserve"> </w:t>
      </w:r>
      <w:r w:rsidRPr="00220A6F">
        <w:t xml:space="preserve">I </w:t>
      </w:r>
      <w:r w:rsidR="009304F7">
        <w:t>do</w:t>
      </w:r>
      <w:r w:rsidRPr="00220A6F">
        <w:t xml:space="preserve"> not </w:t>
      </w:r>
      <w:r w:rsidR="009304F7">
        <w:t>have</w:t>
      </w:r>
      <w:r w:rsidRPr="00220A6F">
        <w:t xml:space="preserve"> permission to think about what it would look like if I was to lower energy costs for everyone, because I am dealing with finite resources. That is the world that all of us are living in at this moment in time.</w:t>
      </w:r>
    </w:p>
    <w:p w:rsidR="00EB7BC7" w:rsidRPr="00220A6F" w:rsidP="00EB7BC7">
      <w:pPr>
        <w:pStyle w:val="Answer"/>
      </w:pPr>
      <w:r w:rsidRPr="00220A6F">
        <w:t xml:space="preserve">I can tell you that I have never had a meeting with Cabinet colleagues who do not accept and share the anxiety and the urgency that we feel about lowering costs in as meaningful a way as possible. As I go forward in these conversations with all of the Cabinet colleagues, including the Prime Minister, the Chancellor and whoever of us is in these jobs three weeks </w:t>
      </w:r>
      <w:r w:rsidR="00924006">
        <w:t>from now</w:t>
      </w:r>
      <w:r w:rsidRPr="00220A6F">
        <w:t>, that urgency to do so will have a very powerful voice. I will always go as far as I possibly can.</w:t>
      </w:r>
    </w:p>
    <w:p w:rsidR="00EB7BC7" w:rsidRPr="00220A6F" w:rsidP="00EB7BC7">
      <w:pPr>
        <w:pStyle w:val="Question"/>
      </w:pPr>
      <w:sdt>
        <w:sdtPr>
          <w:alias w:val="Member"/>
          <w:tag w:val="&lt;Member mnisId='5325' dodsId='173283'&gt;"/>
          <w:id w:val="-646889262"/>
          <w:placeholder>
            <w:docPart w:val="DefaultPlaceholder_-1854013440"/>
          </w:placeholder>
          <w:richText/>
        </w:sdtPr>
        <w:sdtContent>
          <w:r w:rsidRPr="00220A6F">
            <w:rPr>
              <w:b/>
            </w:rPr>
            <w:t>Charlie Maynard:</w:t>
          </w:r>
        </w:sdtContent>
      </w:sdt>
      <w:r w:rsidRPr="00220A6F">
        <w:t xml:space="preserve"> </w:t>
      </w:r>
      <w:r w:rsidRPr="00220A6F" w:rsidR="00A65C5B">
        <w:t xml:space="preserve">Turning it around, do you believe that, if we were to move more of those levies over </w:t>
      </w:r>
      <w:r w:rsidRPr="00220A6F" w:rsidR="00CB66D2">
        <w:t xml:space="preserve">to </w:t>
      </w:r>
      <w:r w:rsidRPr="00220A6F" w:rsidR="00A65C5B">
        <w:t xml:space="preserve">general taxation, that is better for our economy and </w:t>
      </w:r>
      <w:r w:rsidRPr="00220A6F" w:rsidR="00CB66D2">
        <w:t xml:space="preserve">our </w:t>
      </w:r>
      <w:r w:rsidRPr="00220A6F" w:rsidR="00A65C5B">
        <w:t>country?</w:t>
      </w:r>
    </w:p>
    <w:p w:rsidR="00EB7BC7" w:rsidRPr="00220A6F" w:rsidP="00EB7BC7">
      <w:pPr>
        <w:pStyle w:val="Answer"/>
      </w:pPr>
      <w:sdt>
        <w:sdtPr>
          <w:alias w:val="Witness"/>
          <w:id w:val="1846673801"/>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7104D4">
        <w:t xml:space="preserve">Those are decisions the Chancellor must make. You need to acknowledge the subsequent challenges that are posed from doing so. I am going to advocate for lowering costs in any way that I possibly can, but there is always a quid pro quo in these sorts of trade-offs, and someone will always be paying, unless we get a growing economy. </w:t>
      </w:r>
      <w:r w:rsidRPr="00220A6F" w:rsidR="00CB66D2">
        <w:t xml:space="preserve">Additional </w:t>
      </w:r>
      <w:r w:rsidRPr="00220A6F" w:rsidR="007104D4">
        <w:t>growth</w:t>
      </w:r>
      <w:r w:rsidRPr="00220A6F" w:rsidR="00CB66D2">
        <w:t xml:space="preserve"> of 0.5%</w:t>
      </w:r>
      <w:r w:rsidRPr="00220A6F" w:rsidR="007104D4">
        <w:t xml:space="preserve"> in our economy means £50 billion raised without any other changes of any kind of mechanism at all in terms of taxation in the Treasury.</w:t>
      </w:r>
      <w:r>
        <w:rPr>
          <w:rStyle w:val="FootnoteReference"/>
        </w:rPr>
        <w:footnoteReference w:id="7"/>
      </w:r>
      <w:r w:rsidRPr="00220A6F" w:rsidR="007104D4">
        <w:t xml:space="preserve"> Everything comes back to that for me.</w:t>
      </w:r>
    </w:p>
    <w:p w:rsidR="00EB7BC7" w:rsidRPr="00220A6F" w:rsidP="00EB7BC7">
      <w:pPr>
        <w:pStyle w:val="Answer"/>
      </w:pPr>
      <w:r w:rsidRPr="00220A6F">
        <w:t>Until we get there, we are talking about taking something to give something or borrow</w:t>
      </w:r>
      <w:r w:rsidRPr="00220A6F" w:rsidR="00C83D56">
        <w:t>ing</w:t>
      </w:r>
      <w:r w:rsidRPr="00220A6F">
        <w:t xml:space="preserve"> more, which will drive the cost of borrowing up and therefore we all pay more. We have to accept that that is the world that we are living in.</w:t>
      </w:r>
    </w:p>
    <w:p w:rsidR="00EB7BC7" w:rsidRPr="00220A6F" w:rsidP="00EB7BC7">
      <w:pPr>
        <w:pStyle w:val="Answer"/>
      </w:pPr>
      <w:sdt>
        <w:sdtPr>
          <w:alias w:val="Witness"/>
          <w:id w:val="1754857674"/>
          <w:placeholder>
            <w:docPart w:val="DefaultPlaceholder_-1854013440"/>
          </w:placeholder>
          <w:richText/>
        </w:sdtPr>
        <w:sdtEndPr>
          <w:rPr>
            <w:b/>
            <w:i/>
          </w:rPr>
        </w:sdtEndPr>
        <w:sdtContent>
          <w:r w:rsidRPr="00220A6F" w:rsidR="00782972">
            <w:rPr>
              <w:b/>
              <w:i/>
            </w:rPr>
            <w:t>Amanda Brooks:</w:t>
          </w:r>
        </w:sdtContent>
      </w:sdt>
      <w:r w:rsidRPr="00220A6F">
        <w:rPr>
          <w:b/>
        </w:rPr>
        <w:t xml:space="preserve"> </w:t>
      </w:r>
      <w:r w:rsidRPr="00220A6F" w:rsidR="005B0423">
        <w:t>To be clear, the BICS funding model is the one that you have just described. It is savings in the energy system plus Exchequer funding.</w:t>
      </w:r>
    </w:p>
    <w:p w:rsidR="005B0423" w:rsidRPr="00220A6F" w:rsidP="00C83D56">
      <w:pPr>
        <w:pStyle w:val="Remark"/>
      </w:pPr>
      <w:sdt>
        <w:sdtPr>
          <w:alias w:val="Member"/>
          <w:tag w:val="&lt;Member mnisId='5325' dodsId='173283'&gt;"/>
          <w:id w:val="381983970"/>
          <w:placeholder>
            <w:docPart w:val="DefaultPlaceholder_-1854013440"/>
          </w:placeholder>
          <w:richText/>
        </w:sdtPr>
        <w:sdtContent>
          <w:r w:rsidRPr="00220A6F" w:rsidR="00EB7BC7">
            <w:rPr>
              <w:b/>
            </w:rPr>
            <w:t>Charlie Maynard:</w:t>
          </w:r>
        </w:sdtContent>
      </w:sdt>
      <w:r w:rsidRPr="00220A6F" w:rsidR="00EB7BC7">
        <w:t xml:space="preserve"> </w:t>
      </w:r>
      <w:r w:rsidRPr="00220A6F" w:rsidR="00812FF7">
        <w:t xml:space="preserve">For the 10,000 you </w:t>
      </w:r>
      <w:r w:rsidRPr="00220A6F">
        <w:t>are talking about.</w:t>
      </w:r>
      <w:r w:rsidRPr="00220A6F" w:rsidR="00507C8A">
        <w:t xml:space="preserve"> </w:t>
      </w:r>
    </w:p>
    <w:p w:rsidR="00EB7BC7" w:rsidRPr="00220A6F" w:rsidP="005B0423">
      <w:pPr>
        <w:pStyle w:val="Question"/>
      </w:pPr>
      <w:sdt>
        <w:sdtPr>
          <w:alias w:val="Member"/>
          <w:tag w:val="&lt;Member mnisId='5343' dodsId='158423'&gt;"/>
          <w:id w:val="384535257"/>
          <w:placeholder>
            <w:docPart w:val="DefaultPlaceholder_-1854013440"/>
          </w:placeholder>
          <w:richText/>
        </w:sdtPr>
        <w:sdtContent>
          <w:r w:rsidRPr="00220A6F" w:rsidR="00C678AA">
            <w:rPr>
              <w:b/>
            </w:rPr>
            <w:t>Mr Reynolds:</w:t>
          </w:r>
        </w:sdtContent>
      </w:sdt>
      <w:r w:rsidRPr="00220A6F">
        <w:t xml:space="preserve"> </w:t>
      </w:r>
      <w:r w:rsidRPr="00220A6F" w:rsidR="005B0423">
        <w:t xml:space="preserve">Secretary of State, in 2023-24, the Government spent about £341 billion on procurement. That is about the same </w:t>
      </w:r>
      <w:r w:rsidR="007B3313">
        <w:t>amount</w:t>
      </w:r>
      <w:r w:rsidRPr="00220A6F" w:rsidR="005B0423">
        <w:t xml:space="preserve"> as the GDP of Hong Kong. On page 36 of the Labour party manifesto, it says that, for SMEs, you will reform procurement rules to give them greater access to </w:t>
      </w:r>
      <w:r w:rsidRPr="00220A6F" w:rsidR="00812FF7">
        <w:t xml:space="preserve">government </w:t>
      </w:r>
      <w:r w:rsidRPr="00220A6F" w:rsidR="005B0423">
        <w:t>contracts. How is that going?</w:t>
      </w:r>
    </w:p>
    <w:p w:rsidR="00EB7BC7" w:rsidRPr="00220A6F" w:rsidP="00EB7BC7">
      <w:pPr>
        <w:pStyle w:val="Answer"/>
      </w:pPr>
      <w:sdt>
        <w:sdtPr>
          <w:alias w:val="Witness"/>
          <w:id w:val="-966591466"/>
          <w:placeholder>
            <w:docPart w:val="DefaultPlaceholder_-1854013440"/>
          </w:placeholder>
          <w:richText/>
        </w:sdtPr>
        <w:sdtContent>
          <w:r w:rsidRPr="00220A6F" w:rsidR="00782972">
            <w:rPr>
              <w:b/>
              <w:i/>
            </w:rPr>
            <w:t>Peter Kyle:</w:t>
          </w:r>
          <w:r w:rsidRPr="00220A6F">
            <w:rPr>
              <w:b/>
            </w:rPr>
            <w:t xml:space="preserve"> </w:t>
          </w:r>
        </w:sdtContent>
      </w:sdt>
      <w:r w:rsidRPr="00220A6F" w:rsidR="005B0423">
        <w:t xml:space="preserve">It is going well. I love the fact that you have read the manifesto so well. </w:t>
      </w:r>
    </w:p>
    <w:p w:rsidR="00EB7BC7" w:rsidRPr="00220A6F" w:rsidP="00812FF7">
      <w:pPr>
        <w:pStyle w:val="Question"/>
        <w:numPr>
          <w:ilvl w:val="0"/>
          <w:numId w:val="0"/>
        </w:numPr>
        <w:ind w:left="794"/>
      </w:pPr>
      <w:sdt>
        <w:sdtPr>
          <w:alias w:val="Member"/>
          <w:tag w:val="&lt;Member mnisId='5343' dodsId='158423'&gt;"/>
          <w:id w:val="1534377521"/>
          <w:placeholder>
            <w:docPart w:val="DefaultPlaceholder_-1854013440"/>
          </w:placeholder>
          <w:richText/>
        </w:sdtPr>
        <w:sdtContent>
          <w:r w:rsidRPr="00220A6F" w:rsidR="00C678AA">
            <w:rPr>
              <w:b/>
            </w:rPr>
            <w:t>Mr Reynolds:</w:t>
          </w:r>
        </w:sdtContent>
      </w:sdt>
      <w:r w:rsidRPr="00220A6F">
        <w:t xml:space="preserve"> </w:t>
      </w:r>
      <w:r w:rsidRPr="00220A6F" w:rsidR="00782972">
        <w:t>I have it in front of me</w:t>
      </w:r>
      <w:r w:rsidRPr="00220A6F" w:rsidR="005B0423">
        <w:t>.</w:t>
      </w:r>
    </w:p>
    <w:p w:rsidR="00782972" w:rsidRPr="00220A6F" w:rsidP="00782972">
      <w:pPr>
        <w:pStyle w:val="Answer"/>
      </w:pPr>
      <w:sdt>
        <w:sdtPr>
          <w:alias w:val="Witness"/>
          <w:id w:val="648027270"/>
          <w:placeholder>
            <w:docPart w:val="DefaultPlaceholder_-1854013440"/>
          </w:placeholder>
          <w:richText/>
        </w:sdtPr>
        <w:sdtEndPr>
          <w:rPr>
            <w:b/>
            <w:i/>
          </w:rPr>
        </w:sdtEndPr>
        <w:sdtContent>
          <w:r w:rsidRPr="00220A6F">
            <w:rPr>
              <w:b/>
              <w:i/>
            </w:rPr>
            <w:t>Peter Kyle:</w:t>
          </w:r>
        </w:sdtContent>
      </w:sdt>
      <w:r w:rsidRPr="00220A6F">
        <w:rPr>
          <w:b/>
        </w:rPr>
        <w:t xml:space="preserve"> </w:t>
      </w:r>
      <w:r w:rsidRPr="00220A6F" w:rsidR="00A7360E">
        <w:t xml:space="preserve">You </w:t>
      </w:r>
      <w:r w:rsidRPr="00220A6F">
        <w:t>never leave home without it</w:t>
      </w:r>
      <w:r w:rsidRPr="00220A6F" w:rsidR="005B0423">
        <w:t>?</w:t>
      </w:r>
    </w:p>
    <w:p w:rsidR="00EB7BC7" w:rsidRPr="00220A6F" w:rsidP="00C83D56">
      <w:pPr>
        <w:pStyle w:val="Remark"/>
      </w:pPr>
      <w:sdt>
        <w:sdtPr>
          <w:alias w:val="Member"/>
          <w:tag w:val="&lt;Member mnisId='1171' dodsId='30771'&gt;"/>
          <w:id w:val="785400200"/>
          <w:placeholder>
            <w:docPart w:val="DefaultPlaceholder_-1854013440"/>
          </w:placeholder>
          <w:richText/>
        </w:sdtPr>
        <w:sdtContent>
          <w:r w:rsidRPr="00220A6F">
            <w:rPr>
              <w:b/>
            </w:rPr>
            <w:t>Chair:</w:t>
          </w:r>
        </w:sdtContent>
      </w:sdt>
      <w:r w:rsidRPr="00220A6F">
        <w:t xml:space="preserve"> </w:t>
      </w:r>
      <w:r w:rsidRPr="00220A6F" w:rsidR="00782972">
        <w:t xml:space="preserve">It is required reading on this </w:t>
      </w:r>
      <w:r w:rsidRPr="00220A6F" w:rsidR="005B0423">
        <w:t>C</w:t>
      </w:r>
      <w:r w:rsidRPr="00220A6F" w:rsidR="00782972">
        <w:t>ommittee</w:t>
      </w:r>
      <w:r w:rsidRPr="00220A6F" w:rsidR="005B0423">
        <w:t>.</w:t>
      </w:r>
    </w:p>
    <w:p w:rsidR="00EB7BC7" w:rsidRPr="00220A6F" w:rsidP="00C83D56">
      <w:pPr>
        <w:pStyle w:val="Remark"/>
      </w:pPr>
      <w:sdt>
        <w:sdtPr>
          <w:alias w:val="Member"/>
          <w:tag w:val="&lt;Member mnisId='5048' dodsId='35968'&gt;"/>
          <w:id w:val="-441380802"/>
          <w:placeholder>
            <w:docPart w:val="DefaultPlaceholder_-1854013440"/>
          </w:placeholder>
          <w:richText/>
        </w:sdtPr>
        <w:sdtContent>
          <w:r w:rsidRPr="00220A6F">
            <w:rPr>
              <w:b/>
            </w:rPr>
            <w:t>Antonia Bance:</w:t>
          </w:r>
        </w:sdtContent>
      </w:sdt>
      <w:r w:rsidRPr="00220A6F">
        <w:t xml:space="preserve"> </w:t>
      </w:r>
      <w:r w:rsidRPr="00220A6F" w:rsidR="00782972">
        <w:t>It</w:t>
      </w:r>
      <w:r w:rsidRPr="00220A6F" w:rsidR="005B0423">
        <w:t xml:space="preserve"> i</w:t>
      </w:r>
      <w:r w:rsidRPr="00220A6F" w:rsidR="00782972">
        <w:t>s required reading</w:t>
      </w:r>
      <w:r w:rsidRPr="00220A6F" w:rsidR="005B0423">
        <w:t xml:space="preserve"> </w:t>
      </w:r>
      <w:r w:rsidRPr="00220A6F" w:rsidR="00812FF7">
        <w:t>in Maidenhead.</w:t>
      </w:r>
    </w:p>
    <w:p w:rsidR="005B0423" w:rsidRPr="00220A6F" w:rsidP="00EB7BC7">
      <w:pPr>
        <w:pStyle w:val="Answer"/>
      </w:pPr>
      <w:sdt>
        <w:sdtPr>
          <w:alias w:val="Witness"/>
          <w:id w:val="187494462"/>
          <w:placeholder>
            <w:docPart w:val="DefaultPlaceholder_-1854013440"/>
          </w:placeholder>
          <w:richText/>
        </w:sdtPr>
        <w:sdtEndPr>
          <w:rPr>
            <w:b/>
            <w:i/>
          </w:rPr>
        </w:sdtEndPr>
        <w:sdtContent>
          <w:r w:rsidRPr="00220A6F" w:rsidR="00782972">
            <w:rPr>
              <w:b/>
              <w:i/>
            </w:rPr>
            <w:t>Peter Kyle:</w:t>
          </w:r>
        </w:sdtContent>
      </w:sdt>
      <w:r w:rsidRPr="00220A6F" w:rsidR="00EB7BC7">
        <w:rPr>
          <w:b/>
        </w:rPr>
        <w:t xml:space="preserve"> </w:t>
      </w:r>
      <w:r w:rsidRPr="00220A6F">
        <w:t>We have made progress.</w:t>
      </w:r>
      <w:r w:rsidRPr="00220A6F" w:rsidR="00507C8A">
        <w:t xml:space="preserve"> </w:t>
      </w:r>
      <w:r w:rsidRPr="00220A6F">
        <w:t xml:space="preserve">In both of the jobs I have had—in DSIT and in this job—this has become a priority for me. We are spending more and more money </w:t>
      </w:r>
      <w:r w:rsidRPr="00220A6F" w:rsidR="00812FF7">
        <w:t xml:space="preserve">centrally </w:t>
      </w:r>
      <w:r w:rsidRPr="00220A6F">
        <w:t>on procurement. You have given the figures. We must make sure that we, in an appropriate way, spend as much as we can of it in Britain, but also break open and get away from this vice-like grip that the culture of procurement has on the companies that have the resources to bid for these contracts and have a very long-standing relationship with Government already.</w:t>
      </w:r>
      <w:r w:rsidRPr="00220A6F" w:rsidR="00507C8A">
        <w:t xml:space="preserve"> </w:t>
      </w:r>
      <w:r w:rsidRPr="00220A6F">
        <w:t>If we are going to use procurement as a tool for growth in the country and harness the very best of British innovation, we must unlock pathways into procurement for businesses that do not have a current track record</w:t>
      </w:r>
      <w:r w:rsidRPr="00220A6F" w:rsidR="00812FF7">
        <w:t xml:space="preserve"> and</w:t>
      </w:r>
      <w:r w:rsidRPr="00220A6F">
        <w:t xml:space="preserve"> are scaling, so therefore will not have the balance sheet going back three, four or five years that would reassure some, and find a way to get </w:t>
      </w:r>
      <w:r w:rsidR="006A53C9">
        <w:t>them</w:t>
      </w:r>
      <w:r w:rsidRPr="00220A6F">
        <w:t xml:space="preserve"> into it.</w:t>
      </w:r>
    </w:p>
    <w:p w:rsidR="00486E52" w:rsidRPr="00220A6F" w:rsidP="00EB7BC7">
      <w:pPr>
        <w:pStyle w:val="Answer"/>
      </w:pPr>
      <w:r w:rsidRPr="00220A6F">
        <w:t>I have lots of ideas on this sort of thing.</w:t>
      </w:r>
      <w:r w:rsidRPr="00220A6F" w:rsidR="00507C8A">
        <w:t xml:space="preserve"> </w:t>
      </w:r>
      <w:r w:rsidRPr="00220A6F">
        <w:t>If I speak in very high terms—and this is not speaking in terms of what policy will be delivered—you can take the investment the British Business Bank is making in equity stakes in scale-up companies, so Kraken, Wayve</w:t>
      </w:r>
      <w:r w:rsidRPr="00220A6F" w:rsidR="00812FF7">
        <w:t>,</w:t>
      </w:r>
      <w:r w:rsidRPr="00220A6F">
        <w:t xml:space="preserve"> Oxford Quantum Circuits and these sorts of companies.</w:t>
      </w:r>
      <w:r w:rsidRPr="00220A6F" w:rsidR="00507C8A">
        <w:t xml:space="preserve"> </w:t>
      </w:r>
      <w:r w:rsidRPr="00220A6F">
        <w:t>Imagine the due diligence that goes into that kind of transaction.</w:t>
      </w:r>
      <w:r w:rsidRPr="00220A6F" w:rsidR="00507C8A">
        <w:t xml:space="preserve"> </w:t>
      </w:r>
      <w:r w:rsidRPr="00220A6F">
        <w:t>Imagine the confidence of the independent investment body of the British Business Bank, plus the British Business Bank, plus the criteria that I have signed off as Secretary of State</w:t>
      </w:r>
      <w:r w:rsidRPr="00220A6F">
        <w:t xml:space="preserve"> that</w:t>
      </w:r>
      <w:r w:rsidRPr="00220A6F">
        <w:t xml:space="preserve"> leads to that kind of investment. </w:t>
      </w:r>
    </w:p>
    <w:p w:rsidR="00486E52" w:rsidRPr="00220A6F" w:rsidP="00EB7BC7">
      <w:pPr>
        <w:pStyle w:val="Answer"/>
      </w:pPr>
      <w:r w:rsidRPr="00220A6F">
        <w:t>I do not see why that should not also be some kind of fast-track route into procurement systems</w:t>
      </w:r>
      <w:r w:rsidRPr="00220A6F">
        <w:t>.</w:t>
      </w:r>
      <w:r w:rsidRPr="00220A6F" w:rsidR="00507C8A">
        <w:t xml:space="preserve"> </w:t>
      </w:r>
      <w:r w:rsidRPr="00220A6F">
        <w:t>I</w:t>
      </w:r>
      <w:r w:rsidRPr="00220A6F">
        <w:t xml:space="preserve">f we are going to support a company </w:t>
      </w:r>
      <w:r w:rsidRPr="00220A6F">
        <w:t xml:space="preserve">such as </w:t>
      </w:r>
      <w:r w:rsidRPr="00220A6F">
        <w:t>Wa</w:t>
      </w:r>
      <w:r w:rsidRPr="00220A6F">
        <w:t>y</w:t>
      </w:r>
      <w:r w:rsidRPr="00220A6F">
        <w:t xml:space="preserve">ve, which has gone from 300 to 1,500 staff in five years, is now valued at </w:t>
      </w:r>
      <w:r w:rsidRPr="00220A6F" w:rsidR="008A621A">
        <w:t>£</w:t>
      </w:r>
      <w:r w:rsidRPr="00220A6F">
        <w:t xml:space="preserve">11 billion and was started and founded six or seven years ago here by Alex Kendall, why would </w:t>
      </w:r>
      <w:r w:rsidRPr="00220A6F">
        <w:t xml:space="preserve">we </w:t>
      </w:r>
      <w:r w:rsidRPr="00220A6F">
        <w:t xml:space="preserve">not weigh in behind </w:t>
      </w:r>
      <w:r w:rsidRPr="00220A6F">
        <w:t xml:space="preserve">it </w:t>
      </w:r>
      <w:r w:rsidRPr="00220A6F">
        <w:t xml:space="preserve">with the power of procurement and allow </w:t>
      </w:r>
      <w:r w:rsidRPr="00220A6F">
        <w:t xml:space="preserve">it </w:t>
      </w:r>
      <w:r w:rsidRPr="00220A6F">
        <w:t xml:space="preserve">to help solve some of the challenges that we face as a </w:t>
      </w:r>
      <w:r w:rsidRPr="00220A6F">
        <w:t>G</w:t>
      </w:r>
      <w:r w:rsidRPr="00220A6F">
        <w:t>overnment?</w:t>
      </w:r>
      <w:r w:rsidRPr="00220A6F" w:rsidR="00507C8A">
        <w:t xml:space="preserve"> </w:t>
      </w:r>
      <w:r w:rsidRPr="00220A6F">
        <w:t xml:space="preserve">I cannot answer that question, and I am pushing very hard. </w:t>
      </w:r>
    </w:p>
    <w:p w:rsidR="00EB7BC7" w:rsidRPr="00220A6F" w:rsidP="00EB7BC7">
      <w:pPr>
        <w:pStyle w:val="Answer"/>
      </w:pPr>
      <w:r w:rsidRPr="00220A6F">
        <w:t>We have the Procurement Act</w:t>
      </w:r>
      <w:r w:rsidRPr="00220A6F" w:rsidR="00486E52">
        <w:t xml:space="preserve"> and </w:t>
      </w:r>
      <w:r w:rsidRPr="00220A6F">
        <w:t>we have undertaken a series of reforms</w:t>
      </w:r>
      <w:r w:rsidRPr="00220A6F" w:rsidR="00486E52">
        <w:t>.</w:t>
      </w:r>
      <w:r w:rsidRPr="00220A6F" w:rsidR="00507C8A">
        <w:t xml:space="preserve"> </w:t>
      </w:r>
      <w:r w:rsidRPr="00220A6F" w:rsidR="00486E52">
        <w:t>T</w:t>
      </w:r>
      <w:r w:rsidRPr="00220A6F">
        <w:t xml:space="preserve">he </w:t>
      </w:r>
      <w:r w:rsidRPr="00220A6F" w:rsidR="00486E52">
        <w:t>G</w:t>
      </w:r>
      <w:r w:rsidRPr="00220A6F">
        <w:t xml:space="preserve">overnment </w:t>
      </w:r>
      <w:r w:rsidRPr="00220A6F" w:rsidR="00486E52">
        <w:t>D</w:t>
      </w:r>
      <w:r w:rsidRPr="00220A6F">
        <w:t>epartment that holds this project is the Cabinet Office, so it is not entirely mine</w:t>
      </w:r>
      <w:r w:rsidRPr="00220A6F" w:rsidR="00486E52">
        <w:t>.</w:t>
      </w:r>
      <w:r w:rsidRPr="00220A6F" w:rsidR="00507C8A">
        <w:t xml:space="preserve"> </w:t>
      </w:r>
      <w:r w:rsidRPr="00220A6F" w:rsidR="00486E52">
        <w:t>W</w:t>
      </w:r>
      <w:r w:rsidRPr="00220A6F">
        <w:t xml:space="preserve">hen it comes to big opportunities, such as the </w:t>
      </w:r>
      <w:r w:rsidRPr="00220A6F" w:rsidR="00486E52">
        <w:t>d</w:t>
      </w:r>
      <w:r w:rsidRPr="00220A6F">
        <w:t xml:space="preserve">efence </w:t>
      </w:r>
      <w:r w:rsidRPr="00220A6F" w:rsidR="00486E52">
        <w:t>i</w:t>
      </w:r>
      <w:r w:rsidRPr="00220A6F">
        <w:t xml:space="preserve">nvestment </w:t>
      </w:r>
      <w:r w:rsidRPr="00220A6F" w:rsidR="00486E52">
        <w:t>p</w:t>
      </w:r>
      <w:r w:rsidRPr="00220A6F">
        <w:t>lan</w:t>
      </w:r>
      <w:r w:rsidRPr="00220A6F" w:rsidR="00812FF7">
        <w:t xml:space="preserve"> and</w:t>
      </w:r>
      <w:r w:rsidRPr="00220A6F" w:rsidR="00486E52">
        <w:t xml:space="preserve"> </w:t>
      </w:r>
      <w:r w:rsidRPr="00220A6F">
        <w:t>the reforms that the Cabinet Office</w:t>
      </w:r>
      <w:r w:rsidRPr="00220A6F" w:rsidR="00812FF7">
        <w:t>,</w:t>
      </w:r>
      <w:r w:rsidRPr="00220A6F" w:rsidR="00486E52">
        <w:t xml:space="preserve"> </w:t>
      </w:r>
      <w:r w:rsidRPr="00220A6F" w:rsidR="00812FF7">
        <w:t xml:space="preserve">the Department of Health and Social Care </w:t>
      </w:r>
      <w:r w:rsidRPr="00220A6F">
        <w:t xml:space="preserve">and other high-spending departments </w:t>
      </w:r>
      <w:r w:rsidRPr="00220A6F" w:rsidR="00486E52">
        <w:t>are undertaking</w:t>
      </w:r>
      <w:r w:rsidRPr="00220A6F" w:rsidR="000B10E5">
        <w:t>,</w:t>
      </w:r>
      <w:r w:rsidRPr="00220A6F" w:rsidR="00486E52">
        <w:t xml:space="preserve"> </w:t>
      </w:r>
      <w:r w:rsidRPr="00220A6F">
        <w:t xml:space="preserve">I can assure you that the voice of business, </w:t>
      </w:r>
      <w:r w:rsidRPr="00220A6F">
        <w:t xml:space="preserve">but also those disruptive businesses that are struggling, </w:t>
      </w:r>
      <w:r w:rsidRPr="00220A6F" w:rsidR="00486E52">
        <w:t>is</w:t>
      </w:r>
      <w:r w:rsidRPr="00220A6F">
        <w:t xml:space="preserve"> there at the top table.</w:t>
      </w:r>
    </w:p>
    <w:p w:rsidR="00EB7BC7" w:rsidRPr="00220A6F" w:rsidP="00EB7BC7">
      <w:pPr>
        <w:pStyle w:val="Question"/>
      </w:pPr>
      <w:sdt>
        <w:sdtPr>
          <w:alias w:val="Member"/>
          <w:tag w:val="&lt;Member mnisId='5343' dodsId='158423'&gt;"/>
          <w:id w:val="-943456811"/>
          <w:placeholder>
            <w:docPart w:val="DefaultPlaceholder_-1854013440"/>
          </w:placeholder>
          <w:richText/>
        </w:sdtPr>
        <w:sdtContent>
          <w:r w:rsidRPr="00220A6F" w:rsidR="00C678AA">
            <w:rPr>
              <w:b/>
            </w:rPr>
            <w:t>Mr Reynolds:</w:t>
          </w:r>
        </w:sdtContent>
      </w:sdt>
      <w:r w:rsidRPr="00220A6F">
        <w:t xml:space="preserve"> </w:t>
      </w:r>
      <w:r w:rsidRPr="00220A6F" w:rsidR="00937D37">
        <w:t>You are right when you say that the Cabinet Office leads on this.</w:t>
      </w:r>
      <w:r w:rsidRPr="00220A6F" w:rsidR="00507C8A">
        <w:t xml:space="preserve"> </w:t>
      </w:r>
      <w:r w:rsidRPr="00220A6F" w:rsidR="00937D37">
        <w:t>The chief commercial officer for the Government sits within the Cabinet Office. Do you know what your Department</w:t>
      </w:r>
      <w:r w:rsidRPr="00220A6F" w:rsidR="008A621A">
        <w:t>’</w:t>
      </w:r>
      <w:r w:rsidRPr="00220A6F" w:rsidR="00937D37">
        <w:t>s targets are for SME procurement? What percentage is it?</w:t>
      </w:r>
    </w:p>
    <w:p w:rsidR="00EB7BC7" w:rsidRPr="00220A6F" w:rsidP="00EB7BC7">
      <w:pPr>
        <w:pStyle w:val="Answer"/>
      </w:pPr>
      <w:sdt>
        <w:sdtPr>
          <w:alias w:val="Witness"/>
          <w:id w:val="721954142"/>
          <w:placeholder>
            <w:docPart w:val="DefaultPlaceholder_-1854013440"/>
          </w:placeholder>
          <w:richText/>
        </w:sdtPr>
        <w:sdtContent>
          <w:r w:rsidRPr="00220A6F" w:rsidR="00782972">
            <w:rPr>
              <w:b/>
              <w:i/>
            </w:rPr>
            <w:t>Amanda Brooks:</w:t>
          </w:r>
          <w:r w:rsidRPr="00220A6F">
            <w:rPr>
              <w:b/>
            </w:rPr>
            <w:t xml:space="preserve"> </w:t>
          </w:r>
        </w:sdtContent>
      </w:sdt>
      <w:r w:rsidRPr="00220A6F">
        <w:t xml:space="preserve">I </w:t>
      </w:r>
      <w:r w:rsidRPr="00220A6F" w:rsidR="00937D37">
        <w:t xml:space="preserve">do not </w:t>
      </w:r>
      <w:r w:rsidRPr="00220A6F">
        <w:t>off the top of my head</w:t>
      </w:r>
      <w:r w:rsidRPr="00220A6F" w:rsidR="00937D37">
        <w:t>.</w:t>
      </w:r>
      <w:r w:rsidRPr="00220A6F" w:rsidR="00507C8A">
        <w:t xml:space="preserve"> </w:t>
      </w:r>
      <w:r w:rsidRPr="00220A6F" w:rsidR="00937D37">
        <w:t>I know that the overall target for SME spend by Government is £7.4 billion and that every Department needs to have a plan towards that.</w:t>
      </w:r>
      <w:r w:rsidRPr="00220A6F" w:rsidR="00507C8A">
        <w:t xml:space="preserve"> </w:t>
      </w:r>
      <w:r w:rsidRPr="00220A6F" w:rsidR="00937D37">
        <w:t>We will be working through our plan, including looking at whether the lot size is right, to ensure that small businesses are better able to access that.</w:t>
      </w:r>
      <w:r w:rsidRPr="00220A6F" w:rsidR="00507C8A">
        <w:t xml:space="preserve"> </w:t>
      </w:r>
      <w:r w:rsidRPr="00220A6F" w:rsidR="00937D37">
        <w:t>I am afraid that I do not have the info in front of me.</w:t>
      </w:r>
      <w:r w:rsidRPr="00220A6F" w:rsidR="00507C8A">
        <w:t xml:space="preserve"> </w:t>
      </w:r>
    </w:p>
    <w:p w:rsidR="00EB7BC7" w:rsidRPr="00220A6F" w:rsidP="00EB7BC7">
      <w:pPr>
        <w:pStyle w:val="Question"/>
      </w:pPr>
      <w:sdt>
        <w:sdtPr>
          <w:alias w:val="Member"/>
          <w:tag w:val="&lt;Member mnisId='5343' dodsId='158423'&gt;"/>
          <w:id w:val="-688520931"/>
          <w:placeholder>
            <w:docPart w:val="DefaultPlaceholder_-1854013440"/>
          </w:placeholder>
          <w:richText/>
        </w:sdtPr>
        <w:sdtContent>
          <w:r w:rsidRPr="00220A6F" w:rsidR="00C678AA">
            <w:rPr>
              <w:b/>
            </w:rPr>
            <w:t>Mr Reynolds:</w:t>
          </w:r>
        </w:sdtContent>
      </w:sdt>
      <w:r w:rsidRPr="00220A6F">
        <w:t xml:space="preserve"> </w:t>
      </w:r>
      <w:r w:rsidRPr="00220A6F" w:rsidR="00937D37">
        <w:t>The last figure that I have for your Department in 2024-25 was 18%.</w:t>
      </w:r>
      <w:r w:rsidRPr="00220A6F" w:rsidR="00507C8A">
        <w:t xml:space="preserve"> </w:t>
      </w:r>
      <w:r w:rsidRPr="00220A6F" w:rsidR="00937D37">
        <w:t>The data that I have shows that that was not met and that your Department is still not hitting its own target for the amount of SME procurement.</w:t>
      </w:r>
      <w:r w:rsidRPr="00220A6F" w:rsidR="00507C8A">
        <w:t xml:space="preserve"> </w:t>
      </w:r>
      <w:r w:rsidRPr="00220A6F" w:rsidR="00937D37">
        <w:t>Those targets range throughout Government, with your old Department having a 40% target and, according to the latest data I have, only achieving 12%, and your Department falling significantly behind. If you are championing this and pushing it, why is your Department not meeting the target that your own Department set?</w:t>
      </w:r>
    </w:p>
    <w:p w:rsidR="00EB7BC7" w:rsidRPr="00220A6F" w:rsidP="00EB7BC7">
      <w:pPr>
        <w:pStyle w:val="Answer"/>
      </w:pPr>
      <w:sdt>
        <w:sdtPr>
          <w:alias w:val="Witness"/>
          <w:id w:val="128597684"/>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937D37">
        <w:t>All I can assure you is that we are pushing as fast as we can.</w:t>
      </w:r>
    </w:p>
    <w:p w:rsidR="00EB7BC7" w:rsidRPr="00220A6F" w:rsidP="00EB7BC7">
      <w:pPr>
        <w:pStyle w:val="Question"/>
      </w:pPr>
      <w:sdt>
        <w:sdtPr>
          <w:alias w:val="Member"/>
          <w:tag w:val="&lt;Member mnisId='5343' dodsId='158423'&gt;"/>
          <w:id w:val="-104278308"/>
          <w:placeholder>
            <w:docPart w:val="DefaultPlaceholder_-1854013440"/>
          </w:placeholder>
          <w:richText/>
        </w:sdtPr>
        <w:sdtContent>
          <w:r w:rsidRPr="00220A6F" w:rsidR="00C678AA">
            <w:rPr>
              <w:b/>
            </w:rPr>
            <w:t>Mr Reynolds:</w:t>
          </w:r>
        </w:sdtContent>
      </w:sdt>
      <w:r w:rsidRPr="00220A6F">
        <w:t xml:space="preserve"> I am glad</w:t>
      </w:r>
      <w:r w:rsidRPr="00220A6F" w:rsidR="00937D37">
        <w:t xml:space="preserve"> that you are pushing as fast as you can. Why are you not hitting your own targets?</w:t>
      </w:r>
    </w:p>
    <w:p w:rsidR="00EB7BC7" w:rsidRPr="00220A6F" w:rsidP="00EB7BC7">
      <w:pPr>
        <w:pStyle w:val="Answer"/>
      </w:pPr>
      <w:sdt>
        <w:sdtPr>
          <w:alias w:val="Witness"/>
          <w:id w:val="928162393"/>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937D37">
        <w:t>Procurements have cycles, so a lot of the procurement contracts that we will have as a Department</w:t>
      </w:r>
      <w:r w:rsidR="007B7974">
        <w:t xml:space="preserve"> </w:t>
      </w:r>
      <w:r w:rsidRPr="00220A6F" w:rsidR="00937D37">
        <w:t>would have been procured by the previous Government.</w:t>
      </w:r>
      <w:r w:rsidRPr="00220A6F" w:rsidR="00507C8A">
        <w:t xml:space="preserve"> </w:t>
      </w:r>
      <w:r w:rsidRPr="00220A6F" w:rsidR="00937D37">
        <w:t>These contracts are three to five years, very often.</w:t>
      </w:r>
    </w:p>
    <w:p w:rsidR="00EB7BC7" w:rsidRPr="00220A6F" w:rsidP="00EB7BC7">
      <w:pPr>
        <w:pStyle w:val="Question"/>
      </w:pPr>
      <w:sdt>
        <w:sdtPr>
          <w:alias w:val="Member"/>
          <w:tag w:val="&lt;Member mnisId='5343' dodsId='158423'&gt;"/>
          <w:id w:val="491925282"/>
          <w:placeholder>
            <w:docPart w:val="DefaultPlaceholder_-1854013440"/>
          </w:placeholder>
          <w:richText/>
        </w:sdtPr>
        <w:sdtContent>
          <w:r w:rsidRPr="00220A6F" w:rsidR="00C678AA">
            <w:rPr>
              <w:b/>
            </w:rPr>
            <w:t>Mr Reynolds:</w:t>
          </w:r>
        </w:sdtContent>
      </w:sdt>
      <w:r w:rsidRPr="00220A6F">
        <w:t xml:space="preserve"> </w:t>
      </w:r>
      <w:r w:rsidRPr="00220A6F" w:rsidR="00937D37">
        <w:t>You set yourself a target that was impossible to hit.</w:t>
      </w:r>
      <w:r w:rsidRPr="00220A6F" w:rsidR="00507C8A">
        <w:t xml:space="preserve"> </w:t>
      </w:r>
      <w:r w:rsidRPr="00220A6F" w:rsidR="00937D37">
        <w:t>Is that what you are saying?</w:t>
      </w:r>
    </w:p>
    <w:p w:rsidR="00EB7BC7" w:rsidRPr="00220A6F" w:rsidP="00EB7BC7">
      <w:pPr>
        <w:pStyle w:val="Answer"/>
      </w:pPr>
      <w:sdt>
        <w:sdtPr>
          <w:alias w:val="Witness"/>
          <w:id w:val="1949424922"/>
          <w:placeholder>
            <w:docPart w:val="DefaultPlaceholder_-1854013440"/>
          </w:placeholder>
          <w:richText/>
        </w:sdtPr>
        <w:sdtContent>
          <w:r w:rsidRPr="00220A6F" w:rsidR="00782972">
            <w:rPr>
              <w:b/>
              <w:i/>
            </w:rPr>
            <w:t>Peter Kyle:</w:t>
          </w:r>
          <w:r w:rsidRPr="00220A6F">
            <w:rPr>
              <w:b/>
            </w:rPr>
            <w:t xml:space="preserve"> </w:t>
          </w:r>
        </w:sdtContent>
      </w:sdt>
      <w:r w:rsidRPr="00220A6F">
        <w:t>No</w:t>
      </w:r>
      <w:r w:rsidRPr="00220A6F" w:rsidR="00937D37">
        <w:t>, w</w:t>
      </w:r>
      <w:r w:rsidRPr="00220A6F">
        <w:t>e will hit it</w:t>
      </w:r>
      <w:r w:rsidRPr="00220A6F" w:rsidR="00937D37">
        <w:t>.</w:t>
      </w:r>
    </w:p>
    <w:p w:rsidR="00EB7BC7" w:rsidRPr="00220A6F" w:rsidP="00EB7BC7">
      <w:pPr>
        <w:pStyle w:val="Question"/>
      </w:pPr>
      <w:sdt>
        <w:sdtPr>
          <w:alias w:val="Member"/>
          <w:tag w:val="&lt;Member mnisId='5343' dodsId='158423'&gt;"/>
          <w:id w:val="-24170997"/>
          <w:placeholder>
            <w:docPart w:val="DefaultPlaceholder_-1854013440"/>
          </w:placeholder>
          <w:richText/>
        </w:sdtPr>
        <w:sdtContent>
          <w:r w:rsidRPr="00220A6F" w:rsidR="00C678AA">
            <w:rPr>
              <w:b/>
            </w:rPr>
            <w:t>Mr Reynolds:</w:t>
          </w:r>
        </w:sdtContent>
      </w:sdt>
      <w:r w:rsidRPr="00220A6F">
        <w:t xml:space="preserve"> When?</w:t>
      </w:r>
    </w:p>
    <w:p w:rsidR="00937D37" w:rsidRPr="00220A6F" w:rsidP="00EB7BC7">
      <w:pPr>
        <w:pStyle w:val="Answer"/>
      </w:pPr>
      <w:sdt>
        <w:sdtPr>
          <w:alias w:val="Witness"/>
          <w:id w:val="198752902"/>
          <w:placeholder>
            <w:docPart w:val="DefaultPlaceholder_-1854013440"/>
          </w:placeholder>
          <w:richText/>
        </w:sdtPr>
        <w:sdtEndPr>
          <w:rPr>
            <w:b/>
            <w:i/>
          </w:rPr>
        </w:sdtEndPr>
        <w:sdtContent>
          <w:r w:rsidRPr="00220A6F" w:rsidR="00782972">
            <w:rPr>
              <w:b/>
              <w:i/>
            </w:rPr>
            <w:t>Peter Kyle:</w:t>
          </w:r>
        </w:sdtContent>
      </w:sdt>
      <w:r w:rsidRPr="00220A6F" w:rsidR="00EB7BC7">
        <w:rPr>
          <w:b/>
        </w:rPr>
        <w:t xml:space="preserve"> </w:t>
      </w:r>
      <w:r w:rsidRPr="00220A6F">
        <w:t xml:space="preserve">I am saying that these are the sorts of things you cannot hit overnight, if you are talking about the renewing of existing contracts. I will tell you also that we are using the powers that have come in with the Procurement Act to the maximum. These are things that Amanda, my teams </w:t>
      </w:r>
      <w:r w:rsidRPr="00220A6F" w:rsidR="00C83D56">
        <w:t xml:space="preserve">and I </w:t>
      </w:r>
      <w:r w:rsidRPr="00220A6F">
        <w:t>have spoken about in some detail.</w:t>
      </w:r>
      <w:r w:rsidRPr="00220A6F" w:rsidR="00507C8A">
        <w:t xml:space="preserve"> </w:t>
      </w:r>
      <w:r w:rsidRPr="00220A6F">
        <w:t xml:space="preserve">Some of the challenges we face are not </w:t>
      </w:r>
      <w:r w:rsidRPr="00220A6F" w:rsidR="000B10E5">
        <w:t xml:space="preserve">about </w:t>
      </w:r>
      <w:r w:rsidRPr="00220A6F">
        <w:t>the powers that we now have</w:t>
      </w:r>
      <w:r w:rsidRPr="00220A6F" w:rsidR="000B10E5">
        <w:t xml:space="preserve">, but </w:t>
      </w:r>
      <w:r w:rsidRPr="00220A6F">
        <w:t>the culture of procurement itself.</w:t>
      </w:r>
      <w:r w:rsidRPr="00220A6F" w:rsidR="00507C8A">
        <w:t xml:space="preserve"> </w:t>
      </w:r>
      <w:r w:rsidRPr="00220A6F">
        <w:t>These are things that we as a Department have to live up to.</w:t>
      </w:r>
    </w:p>
    <w:p w:rsidR="00EB7BC7" w:rsidRPr="00220A6F" w:rsidP="00EB7BC7">
      <w:pPr>
        <w:pStyle w:val="Answer"/>
      </w:pPr>
      <w:r w:rsidRPr="00220A6F">
        <w:t>Do I feel uncomfortable when I hear those stats? Of course I do.</w:t>
      </w:r>
      <w:r w:rsidRPr="00220A6F" w:rsidR="00507C8A">
        <w:t xml:space="preserve"> </w:t>
      </w:r>
      <w:r w:rsidRPr="00220A6F">
        <w:t>I want us to be an outlier in a positive way on these things.</w:t>
      </w:r>
      <w:r w:rsidRPr="00220A6F" w:rsidR="00507C8A">
        <w:t xml:space="preserve"> </w:t>
      </w:r>
      <w:r w:rsidRPr="00220A6F">
        <w:t xml:space="preserve">When I commission work for my Department on areas like this, sometimes they come back and I will </w:t>
      </w:r>
      <w:r w:rsidRPr="00220A6F">
        <w:t xml:space="preserve">say, </w:t>
      </w:r>
      <w:r w:rsidRPr="00220A6F" w:rsidR="008A621A">
        <w:t>“</w:t>
      </w:r>
      <w:r w:rsidRPr="00220A6F">
        <w:t>I am sorry</w:t>
      </w:r>
      <w:r w:rsidRPr="00220A6F" w:rsidR="000B10E5">
        <w:t>;</w:t>
      </w:r>
      <w:r w:rsidRPr="00220A6F">
        <w:t xml:space="preserve"> that is just not good enough</w:t>
      </w:r>
      <w:r w:rsidRPr="00220A6F" w:rsidR="000B10E5">
        <w:t>.</w:t>
      </w:r>
      <w:r w:rsidRPr="00220A6F">
        <w:t xml:space="preserve"> I do not accept the reason.</w:t>
      </w:r>
      <w:r w:rsidRPr="00220A6F" w:rsidR="00507C8A">
        <w:t xml:space="preserve"> </w:t>
      </w:r>
      <w:r w:rsidRPr="00220A6F">
        <w:t>We need to double down on it</w:t>
      </w:r>
      <w:r w:rsidRPr="00220A6F" w:rsidR="008A621A">
        <w:t>”</w:t>
      </w:r>
      <w:r w:rsidRPr="00220A6F">
        <w:t xml:space="preserve">. There are other areas where </w:t>
      </w:r>
      <w:r w:rsidRPr="00220A6F" w:rsidR="000B10E5">
        <w:t xml:space="preserve">the reasons are </w:t>
      </w:r>
      <w:r w:rsidRPr="00220A6F">
        <w:t>quite understand</w:t>
      </w:r>
      <w:r w:rsidRPr="00220A6F" w:rsidR="000B10E5">
        <w:t>able</w:t>
      </w:r>
      <w:r w:rsidRPr="00220A6F" w:rsidR="00920210">
        <w:t>.</w:t>
      </w:r>
      <w:r w:rsidRPr="00220A6F" w:rsidR="00507C8A">
        <w:t xml:space="preserve"> </w:t>
      </w:r>
    </w:p>
    <w:p w:rsidR="00EB7BC7" w:rsidRPr="00220A6F" w:rsidP="00EB7BC7">
      <w:pPr>
        <w:pStyle w:val="Question"/>
      </w:pPr>
      <w:sdt>
        <w:sdtPr>
          <w:alias w:val="Member"/>
          <w:tag w:val="&lt;Member mnisId='1171' dodsId='30771'&gt;"/>
          <w:id w:val="1257941472"/>
          <w:placeholder>
            <w:docPart w:val="DefaultPlaceholder_-1854013440"/>
          </w:placeholder>
          <w:richText/>
        </w:sdtPr>
        <w:sdtContent>
          <w:r w:rsidRPr="00220A6F">
            <w:rPr>
              <w:b/>
            </w:rPr>
            <w:t>Chair:</w:t>
          </w:r>
        </w:sdtContent>
      </w:sdt>
      <w:r w:rsidRPr="00220A6F">
        <w:t xml:space="preserve"> You are </w:t>
      </w:r>
      <w:r w:rsidRPr="00220A6F" w:rsidR="008A621A">
        <w:t>£</w:t>
      </w:r>
      <w:r w:rsidRPr="00220A6F" w:rsidR="009A0074">
        <w:t>16.5 million off target right now.</w:t>
      </w:r>
      <w:r w:rsidRPr="00220A6F" w:rsidR="00507C8A">
        <w:t xml:space="preserve"> </w:t>
      </w:r>
      <w:r w:rsidRPr="00220A6F" w:rsidR="009A0074">
        <w:t xml:space="preserve">What is </w:t>
      </w:r>
      <w:r w:rsidRPr="00220A6F" w:rsidR="000B10E5">
        <w:t xml:space="preserve">a </w:t>
      </w:r>
      <w:r w:rsidRPr="00220A6F" w:rsidR="009A0074">
        <w:t xml:space="preserve">reasonable timeframe for </w:t>
      </w:r>
      <w:r w:rsidRPr="00220A6F">
        <w:t xml:space="preserve">closing that </w:t>
      </w:r>
      <w:r w:rsidRPr="00220A6F" w:rsidR="009A0074">
        <w:t>gap</w:t>
      </w:r>
      <w:r w:rsidRPr="00220A6F">
        <w:t>?</w:t>
      </w:r>
    </w:p>
    <w:p w:rsidR="00EB7BC7" w:rsidRPr="00220A6F" w:rsidP="00EB7BC7">
      <w:pPr>
        <w:pStyle w:val="Answer"/>
      </w:pPr>
      <w:sdt>
        <w:sdtPr>
          <w:alias w:val="Witness"/>
          <w:id w:val="1357380153"/>
          <w:placeholder>
            <w:docPart w:val="DefaultPlaceholder_-1854013440"/>
          </w:placeholder>
          <w:richText/>
        </w:sdtPr>
        <w:sdtContent>
          <w:r w:rsidRPr="00220A6F" w:rsidR="00782972">
            <w:rPr>
              <w:b/>
              <w:i/>
            </w:rPr>
            <w:t>Peter Kyle:</w:t>
          </w:r>
          <w:r w:rsidRPr="00220A6F">
            <w:rPr>
              <w:b/>
            </w:rPr>
            <w:t xml:space="preserve"> </w:t>
          </w:r>
        </w:sdtContent>
      </w:sdt>
      <w:r w:rsidRPr="00220A6F" w:rsidR="009A0074">
        <w:t xml:space="preserve">It </w:t>
      </w:r>
      <w:r w:rsidRPr="00220A6F">
        <w:t>was a manifesto commitment</w:t>
      </w:r>
      <w:r w:rsidRPr="00220A6F" w:rsidR="009A0074">
        <w:t>, so in this Parliament.</w:t>
      </w:r>
    </w:p>
    <w:p w:rsidR="00EB7BC7" w:rsidRPr="00220A6F" w:rsidP="00EB7BC7">
      <w:pPr>
        <w:pStyle w:val="Question"/>
      </w:pPr>
      <w:sdt>
        <w:sdtPr>
          <w:alias w:val="Member"/>
          <w:tag w:val="&lt;Member mnisId='1171' dodsId='30771'&gt;"/>
          <w:id w:val="432632786"/>
          <w:placeholder>
            <w:docPart w:val="DefaultPlaceholder_-1854013440"/>
          </w:placeholder>
          <w:richText/>
        </w:sdtPr>
        <w:sdtContent>
          <w:r w:rsidRPr="00220A6F">
            <w:rPr>
              <w:b/>
            </w:rPr>
            <w:t>Chair:</w:t>
          </w:r>
        </w:sdtContent>
      </w:sdt>
      <w:r w:rsidRPr="00220A6F">
        <w:t xml:space="preserve"> </w:t>
      </w:r>
      <w:r w:rsidRPr="00220A6F" w:rsidR="009A0074">
        <w:t>It is supposed to be a three-</w:t>
      </w:r>
      <w:r w:rsidRPr="00220A6F">
        <w:t xml:space="preserve">year target, not a </w:t>
      </w:r>
      <w:r w:rsidRPr="00220A6F" w:rsidR="009A0074">
        <w:t>five</w:t>
      </w:r>
      <w:r w:rsidRPr="00220A6F">
        <w:t>-year target</w:t>
      </w:r>
      <w:r w:rsidRPr="00220A6F" w:rsidR="009A0074">
        <w:t>.</w:t>
      </w:r>
    </w:p>
    <w:p w:rsidR="00EB7BC7" w:rsidRPr="00220A6F" w:rsidP="00EB7BC7">
      <w:pPr>
        <w:pStyle w:val="Answer"/>
      </w:pPr>
      <w:sdt>
        <w:sdtPr>
          <w:alias w:val="Witness"/>
          <w:id w:val="1429382864"/>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0B10E5">
        <w:t>All I can say is that I</w:t>
      </w:r>
      <w:r w:rsidRPr="00220A6F" w:rsidR="009A0074">
        <w:t xml:space="preserve"> have come into office and these are conversations that I am leading on quite assertively.</w:t>
      </w:r>
    </w:p>
    <w:p w:rsidR="00EB7BC7" w:rsidRPr="00220A6F" w:rsidP="00EB7BC7">
      <w:pPr>
        <w:pStyle w:val="Question"/>
      </w:pPr>
      <w:sdt>
        <w:sdtPr>
          <w:alias w:val="Member"/>
          <w:tag w:val="&lt;Member mnisId='1171' dodsId='30771'&gt;"/>
          <w:id w:val="1115564631"/>
          <w:placeholder>
            <w:docPart w:val="DefaultPlaceholder_-1854013440"/>
          </w:placeholder>
          <w:richText/>
        </w:sdtPr>
        <w:sdtContent>
          <w:r w:rsidRPr="00220A6F">
            <w:rPr>
              <w:b/>
            </w:rPr>
            <w:t>Chair:</w:t>
          </w:r>
        </w:sdtContent>
      </w:sdt>
      <w:r w:rsidRPr="00220A6F">
        <w:t xml:space="preserve"> </w:t>
      </w:r>
      <w:r w:rsidRPr="00220A6F" w:rsidR="009A0074">
        <w:t>When you sit down with DESNZ, are you going to talk to it about its targets?</w:t>
      </w:r>
      <w:r w:rsidRPr="00220A6F" w:rsidR="00507C8A">
        <w:t xml:space="preserve"> </w:t>
      </w:r>
      <w:r w:rsidRPr="00220A6F" w:rsidR="009A0074">
        <w:t>It is 23% off target.</w:t>
      </w:r>
      <w:r w:rsidRPr="00220A6F" w:rsidR="00507C8A">
        <w:t xml:space="preserve"> </w:t>
      </w:r>
      <w:r w:rsidRPr="00220A6F" w:rsidR="009A0074">
        <w:t xml:space="preserve">Given its target is £196 million, that could make quite a lot of difference to quite a lot of firms if it </w:t>
      </w:r>
      <w:r w:rsidRPr="00220A6F" w:rsidR="00E20D66">
        <w:t>pulled its socks up</w:t>
      </w:r>
      <w:r w:rsidRPr="00E20D66" w:rsidR="00E20D66">
        <w:t xml:space="preserve"> </w:t>
      </w:r>
      <w:r w:rsidRPr="00220A6F" w:rsidR="00E20D66">
        <w:t xml:space="preserve">and </w:t>
      </w:r>
      <w:r w:rsidRPr="00220A6F" w:rsidR="009A0074">
        <w:t>hit that target.</w:t>
      </w:r>
    </w:p>
    <w:p w:rsidR="009A0074" w:rsidRPr="00220A6F" w:rsidP="00EB7BC7">
      <w:pPr>
        <w:pStyle w:val="Answer"/>
      </w:pPr>
      <w:sdt>
        <w:sdtPr>
          <w:alias w:val="Witness"/>
          <w:id w:val="-1125929153"/>
          <w:placeholder>
            <w:docPart w:val="DefaultPlaceholder_-1854013440"/>
          </w:placeholder>
          <w:richText/>
        </w:sdtPr>
        <w:sdtContent>
          <w:r w:rsidRPr="00220A6F" w:rsidR="00782972">
            <w:rPr>
              <w:b/>
              <w:i/>
            </w:rPr>
            <w:t>Peter Kyle:</w:t>
          </w:r>
          <w:r w:rsidRPr="00220A6F" w:rsidR="00EB7BC7">
            <w:rPr>
              <w:b/>
            </w:rPr>
            <w:t xml:space="preserve"> </w:t>
          </w:r>
        </w:sdtContent>
      </w:sdt>
      <w:r w:rsidRPr="00220A6F" w:rsidR="00EB7BC7">
        <w:t xml:space="preserve">This goes right across Government </w:t>
      </w:r>
      <w:r w:rsidRPr="00220A6F">
        <w:t>and it is an historic challenge that we are rising to. The reason why I am pushing so hard at the minute is that we have a huge opportunity because of the nature of dual-use technology that is coming through and the nature of innovation that is being scaled in our country right now, whether it is drones, space technology, which is being pioneered up there in the Glasgow cluster, quantum or the resurgence that we are seeing in manufacturing in this country.</w:t>
      </w:r>
      <w:r w:rsidRPr="00220A6F" w:rsidR="00507C8A">
        <w:t xml:space="preserve"> </w:t>
      </w:r>
      <w:r w:rsidRPr="00220A6F">
        <w:t>I have been speaking about re-industrialisation since getting into this job and I am determined to do so, starting with autos and advanced manufacturing.</w:t>
      </w:r>
      <w:r w:rsidRPr="00220A6F" w:rsidR="00507C8A">
        <w:t xml:space="preserve"> </w:t>
      </w:r>
    </w:p>
    <w:p w:rsidR="00733F4A" w:rsidRPr="00220A6F" w:rsidP="009A0074">
      <w:pPr>
        <w:pStyle w:val="Answer"/>
      </w:pPr>
      <w:r w:rsidRPr="00220A6F">
        <w:t>It poses lots of opportunities for the Government to procure in a different way.</w:t>
      </w:r>
      <w:r w:rsidRPr="00220A6F" w:rsidR="00507C8A">
        <w:t xml:space="preserve"> </w:t>
      </w:r>
      <w:r w:rsidRPr="00220A6F">
        <w:t xml:space="preserve">It is hard for Government to do these things because of the risk tolerance that people will understandably have when spending public money. We have to crack it, because there are two risks. There is a risk </w:t>
      </w:r>
      <w:r w:rsidRPr="00220A6F" w:rsidR="000B10E5">
        <w:t xml:space="preserve">that </w:t>
      </w:r>
      <w:r w:rsidRPr="00220A6F">
        <w:t>we play safe with procurement and do bog standard services, but there is also the risk that we miss out on the best of British innovation and the best opportunity we have for a Government who are putting the public</w:t>
      </w:r>
      <w:r w:rsidRPr="00220A6F" w:rsidR="008A621A">
        <w:t>’</w:t>
      </w:r>
      <w:r w:rsidRPr="00220A6F">
        <w:t>s money where our mouths are when it comes to backing British businesses. The second is the highest risk, and that is the risk that I will not take.</w:t>
      </w:r>
    </w:p>
    <w:p w:rsidR="00EB7BC7" w:rsidRPr="00220A6F" w:rsidP="00733F4A">
      <w:pPr>
        <w:pStyle w:val="Question"/>
      </w:pPr>
      <w:sdt>
        <w:sdtPr>
          <w:alias w:val="Member"/>
          <w:tag w:val="&lt;Member mnisId='5343' dodsId='158423'&gt;"/>
          <w:id w:val="1362861470"/>
          <w:placeholder>
            <w:docPart w:val="DefaultPlaceholder_-1854013440"/>
          </w:placeholder>
          <w:richText/>
        </w:sdtPr>
        <w:sdtContent>
          <w:r w:rsidRPr="00220A6F" w:rsidR="00C678AA">
            <w:rPr>
              <w:b/>
            </w:rPr>
            <w:t>Mr Reynolds:</w:t>
          </w:r>
        </w:sdtContent>
      </w:sdt>
      <w:r w:rsidRPr="00220A6F" w:rsidR="00733F4A">
        <w:t xml:space="preserve"> </w:t>
      </w:r>
      <w:r w:rsidRPr="00220A6F" w:rsidR="009A0074">
        <w:t xml:space="preserve">You said that these things do not happen overnight, which I think we all accept. The reality is that </w:t>
      </w:r>
      <w:r w:rsidRPr="00220A6F" w:rsidR="000B10E5">
        <w:t xml:space="preserve">the </w:t>
      </w:r>
      <w:r w:rsidRPr="00220A6F" w:rsidR="009A0074">
        <w:t xml:space="preserve">Government have been in power for two years now, rather than overnight, and people would like to see more movement on this. We have already commented that your Department is 5% behind its target. UK Export Finance is 10% behind its target. There is </w:t>
      </w:r>
      <w:r w:rsidR="000A27DA">
        <w:t xml:space="preserve">only </w:t>
      </w:r>
      <w:r w:rsidRPr="00220A6F" w:rsidR="009A0074">
        <w:t>one Government Department that has achieved and surpassed its target, which is the Department for Education. If Bridget Phillipson can do that, why can you or any other Government Department not?</w:t>
      </w:r>
    </w:p>
    <w:p w:rsidR="00733F4A" w:rsidRPr="00220A6F" w:rsidP="00733F4A">
      <w:pPr>
        <w:pStyle w:val="Answer"/>
      </w:pPr>
      <w:sdt>
        <w:sdtPr>
          <w:alias w:val="Witness"/>
          <w:id w:val="367885617"/>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9A0074">
        <w:t>I cannot answer that question for the obvious reason that I am not sure what the nature of Department for Education</w:t>
      </w:r>
      <w:r w:rsidRPr="00220A6F" w:rsidR="008A621A">
        <w:t>’</w:t>
      </w:r>
      <w:r w:rsidRPr="00220A6F" w:rsidR="009A0074">
        <w:t xml:space="preserve">s procurement </w:t>
      </w:r>
      <w:r w:rsidRPr="00220A6F" w:rsidR="009A0074">
        <w:t xml:space="preserve">is, what the difference is </w:t>
      </w:r>
      <w:r w:rsidRPr="00220A6F" w:rsidR="00DD4B47">
        <w:t>with</w:t>
      </w:r>
      <w:r w:rsidRPr="00220A6F" w:rsidR="009A0074">
        <w:t xml:space="preserve"> the services and the products that it procures, the scale that it procures and how devolved the decisions are.</w:t>
      </w:r>
    </w:p>
    <w:p w:rsidR="00733F4A" w:rsidRPr="00220A6F" w:rsidP="00733F4A">
      <w:pPr>
        <w:pStyle w:val="Question"/>
      </w:pPr>
      <w:sdt>
        <w:sdtPr>
          <w:alias w:val="Member"/>
          <w:tag w:val="&lt;Member mnisId='5343' dodsId='158423'&gt;"/>
          <w:id w:val="1237130477"/>
          <w:placeholder>
            <w:docPart w:val="DefaultPlaceholder_-1854013440"/>
          </w:placeholder>
          <w:richText/>
        </w:sdtPr>
        <w:sdtContent>
          <w:r w:rsidRPr="00220A6F" w:rsidR="00C678AA">
            <w:rPr>
              <w:b/>
            </w:rPr>
            <w:t>Mr Reynolds:</w:t>
          </w:r>
        </w:sdtContent>
      </w:sdt>
      <w:r w:rsidRPr="00220A6F">
        <w:t xml:space="preserve"> </w:t>
      </w:r>
      <w:r w:rsidRPr="00220A6F" w:rsidR="009A0074">
        <w:t xml:space="preserve">Total SME spending in the Department for Education was </w:t>
      </w:r>
      <w:r w:rsidRPr="00220A6F">
        <w:t>£231</w:t>
      </w:r>
      <w:r w:rsidRPr="00220A6F" w:rsidR="009A0074">
        <w:t xml:space="preserve"> million.</w:t>
      </w:r>
      <w:r w:rsidRPr="00220A6F" w:rsidR="00507C8A">
        <w:t xml:space="preserve"> </w:t>
      </w:r>
      <w:r w:rsidRPr="00220A6F" w:rsidR="009A0074">
        <w:t>It looks as if your Department</w:t>
      </w:r>
      <w:r w:rsidRPr="00220A6F" w:rsidR="008A621A">
        <w:t>’</w:t>
      </w:r>
      <w:r w:rsidRPr="00220A6F" w:rsidR="009A0074">
        <w:t xml:space="preserve">s target is </w:t>
      </w:r>
      <w:r w:rsidRPr="00220A6F">
        <w:t>£43</w:t>
      </w:r>
      <w:r w:rsidRPr="00220A6F" w:rsidR="009A0074">
        <w:t xml:space="preserve"> </w:t>
      </w:r>
      <w:r w:rsidRPr="00220A6F">
        <w:t>m</w:t>
      </w:r>
      <w:r w:rsidRPr="00220A6F" w:rsidR="009A0074">
        <w:t xml:space="preserve">illion. </w:t>
      </w:r>
    </w:p>
    <w:p w:rsidR="00733F4A" w:rsidRPr="00220A6F" w:rsidP="009A0074">
      <w:pPr>
        <w:pStyle w:val="Answer"/>
      </w:pPr>
      <w:sdt>
        <w:sdtPr>
          <w:alias w:val="Witness"/>
          <w:id w:val="-1612121363"/>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9A0074">
        <w:t>I do not know the nature of the procurement. I will be speaking to Bridget to see whether it was a strategic plan and management that led to that, and I will be learning from it. I want to get there.</w:t>
      </w:r>
    </w:p>
    <w:p w:rsidR="00733F4A" w:rsidRPr="00220A6F" w:rsidP="00733F4A">
      <w:pPr>
        <w:pStyle w:val="Question"/>
      </w:pPr>
      <w:sdt>
        <w:sdtPr>
          <w:alias w:val="Member"/>
          <w:tag w:val="&lt;Member mnisId='5172' dodsId='173280'&gt;"/>
          <w:id w:val="1527061420"/>
          <w:placeholder>
            <w:docPart w:val="DefaultPlaceholder_-1854013440"/>
          </w:placeholder>
          <w:richText/>
        </w:sdtPr>
        <w:sdtContent>
          <w:r w:rsidRPr="00220A6F">
            <w:rPr>
              <w:b/>
            </w:rPr>
            <w:t>Dan Aldridge:</w:t>
          </w:r>
        </w:sdtContent>
      </w:sdt>
      <w:r w:rsidRPr="00220A6F">
        <w:t xml:space="preserve"> </w:t>
      </w:r>
      <w:r w:rsidRPr="00220A6F" w:rsidR="00885509">
        <w:t>The UK has proposed late payment legislation.</w:t>
      </w:r>
      <w:r w:rsidRPr="00220A6F" w:rsidR="00507C8A">
        <w:t xml:space="preserve"> </w:t>
      </w:r>
      <w:r w:rsidRPr="00220A6F" w:rsidR="00885509">
        <w:t xml:space="preserve">As it stands, it is the most progressive and stringent in the G7, so something to be really positive about for our small businesses. I am aware that late payments worsened again in May, so it underlines the need to protect our small businesses. I am keen to get reassurance from </w:t>
      </w:r>
      <w:r w:rsidRPr="00220A6F" w:rsidR="00E90E9C">
        <w:t xml:space="preserve">you </w:t>
      </w:r>
      <w:r w:rsidRPr="00220A6F" w:rsidR="00885509">
        <w:t xml:space="preserve">that you </w:t>
      </w:r>
      <w:r w:rsidRPr="00220A6F" w:rsidR="00E90E9C">
        <w:t xml:space="preserve">will </w:t>
      </w:r>
      <w:r w:rsidRPr="00220A6F" w:rsidR="00885509">
        <w:t>not allow legislation to be watered down and would encourage all big businesses to do the right thing</w:t>
      </w:r>
      <w:r w:rsidRPr="00220A6F" w:rsidR="00E90E9C">
        <w:t xml:space="preserve">, </w:t>
      </w:r>
      <w:r w:rsidRPr="00220A6F" w:rsidR="00885509">
        <w:t>not wait for legislation</w:t>
      </w:r>
      <w:r w:rsidRPr="00220A6F" w:rsidR="00696980">
        <w:t>,</w:t>
      </w:r>
      <w:r w:rsidRPr="00220A6F" w:rsidR="00885509">
        <w:t xml:space="preserve"> and end this practice of what </w:t>
      </w:r>
      <w:r w:rsidRPr="00220A6F" w:rsidR="003E4CB8">
        <w:t xml:space="preserve">the company </w:t>
      </w:r>
      <w:r w:rsidRPr="00220A6F" w:rsidR="00885509">
        <w:t>Xero ha</w:t>
      </w:r>
      <w:r w:rsidRPr="00220A6F" w:rsidR="00E90E9C">
        <w:t xml:space="preserve">s </w:t>
      </w:r>
      <w:r w:rsidRPr="00220A6F" w:rsidR="00885509">
        <w:t xml:space="preserve">labelled unapproved debt. </w:t>
      </w:r>
      <w:r w:rsidRPr="00220A6F" w:rsidR="00E90E9C">
        <w:t>S</w:t>
      </w:r>
      <w:r w:rsidRPr="00220A6F" w:rsidR="00885509">
        <w:t>ome reassurance from you</w:t>
      </w:r>
      <w:r w:rsidRPr="00220A6F" w:rsidR="00E90E9C">
        <w:t xml:space="preserve"> </w:t>
      </w:r>
      <w:r w:rsidRPr="00220A6F" w:rsidR="00885509">
        <w:t>about that would be really helpful.</w:t>
      </w:r>
    </w:p>
    <w:p w:rsidR="005233F7" w:rsidRPr="00220A6F" w:rsidP="00733F4A">
      <w:pPr>
        <w:pStyle w:val="Answer"/>
      </w:pPr>
      <w:sdt>
        <w:sdtPr>
          <w:alias w:val="Witness"/>
          <w:id w:val="-979142632"/>
          <w:placeholder>
            <w:docPart w:val="DefaultPlaceholder_-1854013440"/>
          </w:placeholder>
          <w:richText/>
        </w:sdtPr>
        <w:sdtEndPr>
          <w:rPr>
            <w:b/>
            <w:i/>
          </w:rPr>
        </w:sdtEndPr>
        <w:sdtContent>
          <w:r w:rsidRPr="00220A6F" w:rsidR="00782972">
            <w:rPr>
              <w:b/>
              <w:i/>
            </w:rPr>
            <w:t>Peter Kyle:</w:t>
          </w:r>
        </w:sdtContent>
      </w:sdt>
      <w:r w:rsidRPr="00220A6F" w:rsidR="00733F4A">
        <w:rPr>
          <w:b/>
        </w:rPr>
        <w:t xml:space="preserve"> </w:t>
      </w:r>
      <w:r w:rsidRPr="00220A6F" w:rsidR="00CD2E80">
        <w:t>I can give reassurance on that. When I launched the late payments legislation</w:t>
      </w:r>
      <w:r w:rsidRPr="00220A6F">
        <w:t>,</w:t>
      </w:r>
      <w:r w:rsidRPr="00220A6F" w:rsidR="00CD2E80">
        <w:t xml:space="preserve"> in front of whooping small businesses </w:t>
      </w:r>
      <w:r w:rsidRPr="00220A6F">
        <w:t xml:space="preserve">that </w:t>
      </w:r>
      <w:r w:rsidRPr="00220A6F" w:rsidR="00CD2E80">
        <w:t>have been calling for this for so long, I reassured them that it will be implemented as rapidly as possible</w:t>
      </w:r>
      <w:r w:rsidRPr="00220A6F">
        <w:t xml:space="preserve"> and </w:t>
      </w:r>
      <w:r w:rsidRPr="00220A6F" w:rsidR="00CD2E80">
        <w:t>that there will be no watering down, but also that nothing should be stopping businesses now. I also caveated</w:t>
      </w:r>
      <w:r w:rsidRPr="00220A6F">
        <w:t>,</w:t>
      </w:r>
      <w:r w:rsidRPr="00220A6F" w:rsidR="00CD2E80">
        <w:t xml:space="preserve"> in the same speech</w:t>
      </w:r>
      <w:r w:rsidRPr="00220A6F">
        <w:t xml:space="preserve">, </w:t>
      </w:r>
      <w:r w:rsidRPr="00220A6F" w:rsidR="00CD2E80">
        <w:t>that the majority of large businesses</w:t>
      </w:r>
      <w:r w:rsidRPr="00220A6F">
        <w:t xml:space="preserve"> </w:t>
      </w:r>
      <w:r w:rsidRPr="00220A6F" w:rsidR="00CD2E80">
        <w:t>take their supply chains incredibly seriously. They are proud of the relationship that they have with them and their supply chains</w:t>
      </w:r>
      <w:r w:rsidRPr="00220A6F" w:rsidR="00151E79">
        <w:t>,</w:t>
      </w:r>
      <w:r w:rsidRPr="00220A6F" w:rsidR="00CD2E80">
        <w:t xml:space="preserve"> and they pay on time. </w:t>
      </w:r>
      <w:r w:rsidRPr="00220A6F">
        <w:t>F</w:t>
      </w:r>
      <w:r w:rsidRPr="00220A6F" w:rsidR="00CD2E80">
        <w:t>or those who do not, the clock is ticking.</w:t>
      </w:r>
    </w:p>
    <w:p w:rsidR="00733F4A" w:rsidRPr="00220A6F" w:rsidP="00733F4A">
      <w:pPr>
        <w:pStyle w:val="Answer"/>
      </w:pPr>
      <w:r w:rsidRPr="00220A6F">
        <w:t>I</w:t>
      </w:r>
      <w:r w:rsidRPr="00220A6F" w:rsidR="00CD2E80">
        <w:t xml:space="preserve">t is very easy to get a scheme that looks good on paper and you can justify to Parliament, but what you </w:t>
      </w:r>
      <w:r w:rsidRPr="00220A6F">
        <w:t>and</w:t>
      </w:r>
      <w:r w:rsidRPr="00220A6F" w:rsidR="00CD2E80">
        <w:t xml:space="preserve"> I want is one that is assertive and </w:t>
      </w:r>
      <w:r w:rsidRPr="00220A6F">
        <w:t xml:space="preserve">has </w:t>
      </w:r>
      <w:r w:rsidRPr="00220A6F" w:rsidR="00CD2E80">
        <w:t>teeth. The thing about the late payments commissioner is that she can launch investigations, judge, enforce</w:t>
      </w:r>
      <w:r w:rsidRPr="00220A6F">
        <w:t xml:space="preserve"> and </w:t>
      </w:r>
      <w:r w:rsidRPr="00220A6F" w:rsidR="00CD2E80">
        <w:t xml:space="preserve">make fines, and they are really considerable fines. She can do all those things, whereas some of the things that I have looked at as other models are things where recommendations are made, investigations take forever and </w:t>
      </w:r>
      <w:r w:rsidRPr="00220A6F" w:rsidR="004C4BF1">
        <w:t xml:space="preserve">it </w:t>
      </w:r>
      <w:r w:rsidRPr="00220A6F" w:rsidR="00CD2E80">
        <w:t>ends up going to court in order to be resolved.</w:t>
      </w:r>
      <w:r w:rsidRPr="00220A6F" w:rsidR="00507C8A">
        <w:t xml:space="preserve"> </w:t>
      </w:r>
      <w:r w:rsidRPr="00220A6F" w:rsidR="004C4BF1">
        <w:t>W</w:t>
      </w:r>
      <w:r w:rsidRPr="00220A6F" w:rsidR="00CD2E80">
        <w:t>e have dealt with all that</w:t>
      </w:r>
      <w:r w:rsidRPr="00220A6F" w:rsidR="004C4BF1">
        <w:t>.</w:t>
      </w:r>
      <w:r w:rsidRPr="00220A6F" w:rsidR="00507C8A">
        <w:t xml:space="preserve"> </w:t>
      </w:r>
      <w:r w:rsidRPr="00220A6F" w:rsidR="00CD2E80">
        <w:t>I will be looking really clearly and closely at how far and fast she uses the powers she has</w:t>
      </w:r>
      <w:r w:rsidRPr="00220A6F" w:rsidR="004C4BF1">
        <w:t>.</w:t>
      </w:r>
      <w:r w:rsidRPr="00220A6F" w:rsidR="00507C8A">
        <w:t xml:space="preserve"> </w:t>
      </w:r>
      <w:r w:rsidRPr="00220A6F" w:rsidR="004C4BF1">
        <w:t>I</w:t>
      </w:r>
      <w:r w:rsidRPr="00220A6F" w:rsidR="00CD2E80">
        <w:t>f we can get out of the traps in a robust way, the culture change it would drive I think would be really quite profound.</w:t>
      </w:r>
    </w:p>
    <w:p w:rsidR="00733F4A" w:rsidRPr="00220A6F" w:rsidP="00733F4A">
      <w:pPr>
        <w:pStyle w:val="Question"/>
      </w:pPr>
      <w:sdt>
        <w:sdtPr>
          <w:alias w:val="Member"/>
          <w:tag w:val="&lt;Member mnisId='1171' dodsId='30771'&gt;"/>
          <w:id w:val="1357001620"/>
          <w:placeholder>
            <w:docPart w:val="DefaultPlaceholder_-1854013440"/>
          </w:placeholder>
          <w:richText/>
        </w:sdtPr>
        <w:sdtContent>
          <w:r w:rsidRPr="00220A6F">
            <w:rPr>
              <w:b/>
            </w:rPr>
            <w:t>Chair:</w:t>
          </w:r>
        </w:sdtContent>
      </w:sdt>
      <w:r w:rsidRPr="00220A6F">
        <w:t xml:space="preserve"> We </w:t>
      </w:r>
      <w:r w:rsidRPr="00220A6F" w:rsidR="004C4BF1">
        <w:t xml:space="preserve">are going to turn to </w:t>
      </w:r>
      <w:r w:rsidRPr="00220A6F">
        <w:t xml:space="preserve">industrial </w:t>
      </w:r>
      <w:r w:rsidRPr="00220A6F" w:rsidR="00A81526">
        <w:t>strategy</w:t>
      </w:r>
      <w:r w:rsidRPr="00220A6F">
        <w:t xml:space="preserve"> now </w:t>
      </w:r>
      <w:r w:rsidRPr="00220A6F" w:rsidR="004C4BF1">
        <w:t>because time is moving on.</w:t>
      </w:r>
      <w:r w:rsidRPr="00220A6F" w:rsidR="00507C8A">
        <w:t xml:space="preserve"> </w:t>
      </w:r>
      <w:r w:rsidRPr="00220A6F" w:rsidR="004C4BF1">
        <w:t>Why was the Industrial Strategy Council not put on a statutory basis? When we talked to Clare Barclay, she said that that was one of the big reasons that she signed up for the gig.</w:t>
      </w:r>
      <w:r w:rsidRPr="00220A6F" w:rsidR="00507C8A">
        <w:t xml:space="preserve"> </w:t>
      </w:r>
      <w:r w:rsidRPr="00220A6F" w:rsidR="00296D6B">
        <w:t>I think in the manifesto we expressed an ambition to ensure that this was an important part of our statecraft, and yet there is still no legislation for it in the King</w:t>
      </w:r>
      <w:r w:rsidRPr="00220A6F" w:rsidR="008A621A">
        <w:t>’</w:t>
      </w:r>
      <w:r w:rsidRPr="00220A6F" w:rsidR="00296D6B">
        <w:t>s Speech. Why is that?</w:t>
      </w:r>
    </w:p>
    <w:p w:rsidR="00733F4A" w:rsidRPr="00220A6F" w:rsidP="00296D6B">
      <w:pPr>
        <w:pStyle w:val="Answer"/>
      </w:pPr>
      <w:sdt>
        <w:sdtPr>
          <w:alias w:val="Witness"/>
          <w:id w:val="1730725663"/>
          <w:placeholder>
            <w:docPart w:val="DefaultPlaceholder_-1854013440"/>
          </w:placeholder>
          <w:richText/>
        </w:sdtPr>
        <w:sdtContent>
          <w:r w:rsidRPr="00220A6F" w:rsidR="00782972">
            <w:rPr>
              <w:b/>
              <w:i/>
            </w:rPr>
            <w:t>Peter Kyle:</w:t>
          </w:r>
          <w:r w:rsidRPr="00220A6F">
            <w:rPr>
              <w:b/>
            </w:rPr>
            <w:t xml:space="preserve"> </w:t>
          </w:r>
        </w:sdtContent>
      </w:sdt>
      <w:r w:rsidRPr="00220A6F" w:rsidR="00296D6B">
        <w:t>I have not been able to find a legislative vehicle for it yet, but I will do as soon as I can.</w:t>
      </w:r>
    </w:p>
    <w:p w:rsidR="00296D6B" w:rsidRPr="00220A6F" w:rsidP="00696980">
      <w:pPr>
        <w:pStyle w:val="Question"/>
      </w:pPr>
      <w:sdt>
        <w:sdtPr>
          <w:alias w:val="Member"/>
          <w:tag w:val="&lt;Member mnisId='5325' dodsId='173283'&gt;"/>
          <w:id w:val="-857726563"/>
          <w:placeholder>
            <w:docPart w:val="DefaultPlaceholder_-1854013440"/>
          </w:placeholder>
          <w:richText/>
        </w:sdtPr>
        <w:sdtContent>
          <w:r w:rsidRPr="00220A6F" w:rsidR="00733F4A">
            <w:rPr>
              <w:b/>
            </w:rPr>
            <w:t>Charlie Maynard:</w:t>
          </w:r>
        </w:sdtContent>
      </w:sdt>
      <w:r w:rsidRPr="00220A6F" w:rsidR="00733F4A">
        <w:t xml:space="preserve"> </w:t>
      </w:r>
      <w:r w:rsidRPr="00220A6F">
        <w:t>Talking about British Steel, as I understand it, and correct me if I am wrong, working capital from April last year to May this year is £484 million in.</w:t>
      </w:r>
      <w:r w:rsidRPr="00220A6F" w:rsidR="00507C8A">
        <w:t xml:space="preserve"> </w:t>
      </w:r>
      <w:r w:rsidRPr="00220A6F">
        <w:t>I think that that is going to increase this year.</w:t>
      </w:r>
      <w:r w:rsidRPr="00220A6F" w:rsidR="00507C8A">
        <w:t xml:space="preserve"> </w:t>
      </w:r>
      <w:r w:rsidRPr="00220A6F">
        <w:t>As per the supplementary estimates that are coming out next February, I think that it is going to increase again there as well. We do not know how much compensation is going to need to be paid to Jingye.</w:t>
      </w:r>
      <w:r w:rsidRPr="00220A6F" w:rsidR="00507C8A">
        <w:t xml:space="preserve"> </w:t>
      </w:r>
      <w:r w:rsidRPr="00220A6F">
        <w:t>That is another unknown cost. Operationally, the company missed its steel production levels every week between April 2025 and January 2026, and this is a particular problem for steel fabricators.</w:t>
      </w:r>
      <w:r w:rsidRPr="00220A6F" w:rsidR="00507C8A">
        <w:t xml:space="preserve"> </w:t>
      </w:r>
    </w:p>
    <w:p w:rsidR="00733F4A" w:rsidRPr="00220A6F" w:rsidP="00296D6B">
      <w:pPr>
        <w:pStyle w:val="Question"/>
        <w:numPr>
          <w:ilvl w:val="0"/>
          <w:numId w:val="0"/>
        </w:numPr>
        <w:ind w:left="794"/>
      </w:pPr>
      <w:r w:rsidRPr="00220A6F">
        <w:t>We have a lot of money going into this business from the state</w:t>
      </w:r>
      <w:r w:rsidR="00DC4614">
        <w:t>—</w:t>
      </w:r>
      <w:r w:rsidRPr="00220A6F">
        <w:t xml:space="preserve">maybe £1.5 billion over three years, maybe more. </w:t>
      </w:r>
      <w:r w:rsidR="00FD52B5">
        <w:t>Yet the operations are</w:t>
      </w:r>
      <w:r w:rsidRPr="00220A6F">
        <w:t xml:space="preserve"> sub-par.</w:t>
      </w:r>
      <w:r w:rsidRPr="00220A6F" w:rsidR="00507C8A">
        <w:t xml:space="preserve"> </w:t>
      </w:r>
      <w:r w:rsidRPr="00220A6F">
        <w:t>You have just put tariffs in place that makes it even harder for the fabricators. Where are you looking to take this company in terms of ownership, investment, workforce and profitability?</w:t>
      </w:r>
    </w:p>
    <w:p w:rsidR="00146C36" w:rsidRPr="00220A6F" w:rsidP="00733F4A">
      <w:pPr>
        <w:pStyle w:val="Answer"/>
      </w:pPr>
      <w:sdt>
        <w:sdtPr>
          <w:alias w:val="Witness"/>
          <w:id w:val="729651586"/>
          <w:placeholder>
            <w:docPart w:val="DefaultPlaceholder_-1854013440"/>
          </w:placeholder>
          <w:richText/>
        </w:sdtPr>
        <w:sdtEndPr>
          <w:rPr>
            <w:b/>
            <w:i/>
          </w:rPr>
        </w:sdtEndPr>
        <w:sdtContent>
          <w:r w:rsidRPr="00220A6F" w:rsidR="00782972">
            <w:rPr>
              <w:b/>
              <w:i/>
            </w:rPr>
            <w:t>Peter Kyle:</w:t>
          </w:r>
        </w:sdtContent>
      </w:sdt>
      <w:r w:rsidRPr="00220A6F" w:rsidR="00733F4A">
        <w:rPr>
          <w:b/>
        </w:rPr>
        <w:t xml:space="preserve"> </w:t>
      </w:r>
      <w:r w:rsidRPr="00220A6F">
        <w:t>Your amazing question illustrates just how knotty and complicated steel is in this country.</w:t>
      </w:r>
      <w:r w:rsidRPr="00220A6F" w:rsidR="00507C8A">
        <w:t xml:space="preserve"> </w:t>
      </w:r>
      <w:r w:rsidRPr="00220A6F">
        <w:t xml:space="preserve">You can imagine how much of my time, and thought time and weekend time, is spent trying to find a way through all of these because of the interactions of the different forces. </w:t>
      </w:r>
    </w:p>
    <w:p w:rsidR="00733F4A" w:rsidRPr="00220A6F" w:rsidP="00733F4A">
      <w:pPr>
        <w:pStyle w:val="Answer"/>
      </w:pPr>
      <w:r w:rsidRPr="00220A6F">
        <w:t>To answer the question very directly, the steel Bill is going through</w:t>
      </w:r>
      <w:r w:rsidRPr="00220A6F" w:rsidR="003836E6">
        <w:t>.</w:t>
      </w:r>
      <w:r w:rsidRPr="00220A6F" w:rsidR="00507C8A">
        <w:t xml:space="preserve"> </w:t>
      </w:r>
      <w:r w:rsidRPr="00220A6F" w:rsidR="003836E6">
        <w:t>I</w:t>
      </w:r>
      <w:r w:rsidRPr="00220A6F">
        <w:t xml:space="preserve">t is now in </w:t>
      </w:r>
      <w:r w:rsidRPr="00220A6F" w:rsidR="00151E79">
        <w:t xml:space="preserve">Committee </w:t>
      </w:r>
      <w:r w:rsidRPr="00220A6F">
        <w:t>in the House of Lords</w:t>
      </w:r>
      <w:r w:rsidRPr="00220A6F" w:rsidR="00151E79">
        <w:t>.</w:t>
      </w:r>
      <w:r w:rsidRPr="00220A6F">
        <w:t xml:space="preserve"> I am expecting it to go through imminently. If the public interest test is met, it is likely that I will use th</w:t>
      </w:r>
      <w:r w:rsidRPr="00220A6F" w:rsidR="003836E6">
        <w:t>at</w:t>
      </w:r>
      <w:r w:rsidRPr="00220A6F">
        <w:t xml:space="preserve"> to bring British Steel into public ownership. </w:t>
      </w:r>
      <w:r w:rsidRPr="00220A6F" w:rsidR="003836E6">
        <w:t>A</w:t>
      </w:r>
      <w:r w:rsidRPr="00220A6F">
        <w:t>t that point it is imperative that we invest and stabilise that company.</w:t>
      </w:r>
      <w:r w:rsidRPr="00220A6F" w:rsidR="00507C8A">
        <w:t xml:space="preserve"> </w:t>
      </w:r>
      <w:r w:rsidRPr="00220A6F">
        <w:t>That is my priority</w:t>
      </w:r>
      <w:r w:rsidRPr="00220A6F" w:rsidR="003836E6">
        <w:t>.</w:t>
      </w:r>
      <w:r w:rsidRPr="00220A6F" w:rsidR="00507C8A">
        <w:t xml:space="preserve"> </w:t>
      </w:r>
      <w:r w:rsidRPr="00220A6F">
        <w:t>I want to make sure that</w:t>
      </w:r>
      <w:r w:rsidRPr="00220A6F" w:rsidR="003836E6">
        <w:t xml:space="preserve">, </w:t>
      </w:r>
      <w:r w:rsidRPr="00220A6F">
        <w:t xml:space="preserve">from there on, I get the people in place </w:t>
      </w:r>
      <w:r w:rsidRPr="00220A6F" w:rsidR="003836E6">
        <w:t xml:space="preserve">who </w:t>
      </w:r>
      <w:r w:rsidRPr="00220A6F">
        <w:t>can take that company forward.</w:t>
      </w:r>
    </w:p>
    <w:p w:rsidR="00733F4A" w:rsidRPr="00220A6F" w:rsidP="00733F4A">
      <w:pPr>
        <w:pStyle w:val="Question"/>
      </w:pPr>
      <w:sdt>
        <w:sdtPr>
          <w:alias w:val="Member"/>
          <w:tag w:val="&lt;Member mnisId='5325' dodsId='173283'&gt;"/>
          <w:id w:val="787007300"/>
          <w:placeholder>
            <w:docPart w:val="DefaultPlaceholder_-1854013440"/>
          </w:placeholder>
          <w:richText/>
        </w:sdtPr>
        <w:sdtContent>
          <w:r w:rsidRPr="00220A6F">
            <w:rPr>
              <w:b/>
            </w:rPr>
            <w:t>Charlie Maynard:</w:t>
          </w:r>
        </w:sdtContent>
      </w:sdt>
      <w:r w:rsidRPr="00220A6F">
        <w:t xml:space="preserve"> </w:t>
      </w:r>
      <w:r w:rsidRPr="00220A6F" w:rsidR="003836E6">
        <w:t>How does this company compete in its environment to serve the UK market well while not being a drain on the taxpayer and becoming fully funded?</w:t>
      </w:r>
      <w:r w:rsidRPr="00220A6F" w:rsidR="00507C8A">
        <w:t xml:space="preserve"> </w:t>
      </w:r>
      <w:r w:rsidRPr="00220A6F" w:rsidR="003836E6">
        <w:t>Are you looking to hold it forever or to sell it?</w:t>
      </w:r>
    </w:p>
    <w:p w:rsidR="001538AF" w:rsidRPr="00220A6F" w:rsidP="00733F4A">
      <w:pPr>
        <w:pStyle w:val="Answer"/>
      </w:pPr>
      <w:sdt>
        <w:sdtPr>
          <w:alias w:val="Witness"/>
          <w:id w:val="545644609"/>
          <w:placeholder>
            <w:docPart w:val="DefaultPlaceholder_-1854013440"/>
          </w:placeholder>
          <w:richText/>
        </w:sdtPr>
        <w:sdtEndPr>
          <w:rPr>
            <w:b/>
            <w:i/>
          </w:rPr>
        </w:sdtEndPr>
        <w:sdtContent>
          <w:r w:rsidRPr="00220A6F" w:rsidR="00782972">
            <w:rPr>
              <w:b/>
              <w:i/>
            </w:rPr>
            <w:t>Peter Kyle:</w:t>
          </w:r>
        </w:sdtContent>
      </w:sdt>
      <w:r w:rsidRPr="00220A6F" w:rsidR="00733F4A">
        <w:rPr>
          <w:b/>
        </w:rPr>
        <w:t xml:space="preserve"> </w:t>
      </w:r>
      <w:r w:rsidRPr="00220A6F" w:rsidR="000E0F31">
        <w:t>It is my belief that British Steel can and will become a sustainable operation. As I said, the key to that is getting the right people in place and getting us to that point</w:t>
      </w:r>
      <w:r w:rsidRPr="00220A6F">
        <w:t>.</w:t>
      </w:r>
      <w:r w:rsidRPr="00220A6F" w:rsidR="00507C8A">
        <w:t xml:space="preserve"> </w:t>
      </w:r>
      <w:r w:rsidRPr="00220A6F">
        <w:t>W</w:t>
      </w:r>
      <w:r w:rsidRPr="00220A6F" w:rsidR="000E0F31">
        <w:t xml:space="preserve">e still have a few steps to go before </w:t>
      </w:r>
      <w:r w:rsidRPr="00220A6F">
        <w:t xml:space="preserve">doing </w:t>
      </w:r>
      <w:r w:rsidRPr="00220A6F" w:rsidR="000E0F31">
        <w:t xml:space="preserve">that. </w:t>
      </w:r>
    </w:p>
    <w:p w:rsidR="00733F4A" w:rsidRPr="00220A6F" w:rsidP="00733F4A">
      <w:pPr>
        <w:pStyle w:val="Answer"/>
      </w:pPr>
      <w:r w:rsidRPr="00220A6F">
        <w:t xml:space="preserve">It is my view, and the view of my </w:t>
      </w:r>
      <w:r w:rsidRPr="00220A6F" w:rsidR="001538AF">
        <w:t>D</w:t>
      </w:r>
      <w:r w:rsidRPr="00220A6F">
        <w:t>epartment, that those conditions can be created for British Steel</w:t>
      </w:r>
      <w:r w:rsidRPr="00220A6F" w:rsidR="001538AF">
        <w:t>.</w:t>
      </w:r>
      <w:r w:rsidRPr="00220A6F" w:rsidR="00507C8A">
        <w:t xml:space="preserve"> </w:t>
      </w:r>
      <w:r w:rsidRPr="00220A6F" w:rsidR="001538AF">
        <w:t>W</w:t>
      </w:r>
      <w:r w:rsidRPr="00220A6F">
        <w:t xml:space="preserve">hen you see the </w:t>
      </w:r>
      <w:r w:rsidRPr="00220A6F" w:rsidR="001538AF">
        <w:t>s</w:t>
      </w:r>
      <w:r w:rsidRPr="00220A6F">
        <w:t>teel strategy that I launched earlier this year, you will see that I am investing in the sector up to £2.5 billion. I am modernising the sector by making funding available for the transition to electric arc, but also protecting the sector by use of measures where appropriate.</w:t>
      </w:r>
      <w:r w:rsidRPr="00220A6F" w:rsidR="00507C8A">
        <w:t xml:space="preserve"> </w:t>
      </w:r>
      <w:r w:rsidRPr="00220A6F" w:rsidR="001538AF">
        <w:t>T</w:t>
      </w:r>
      <w:r w:rsidRPr="00220A6F">
        <w:t>hese are very complicated forces</w:t>
      </w:r>
      <w:r w:rsidRPr="00220A6F" w:rsidR="001538AF">
        <w:t>.</w:t>
      </w:r>
      <w:r w:rsidRPr="00220A6F" w:rsidR="00507C8A">
        <w:t xml:space="preserve"> </w:t>
      </w:r>
      <w:r w:rsidRPr="00220A6F" w:rsidR="001538AF">
        <w:t>I</w:t>
      </w:r>
      <w:r w:rsidRPr="00220A6F">
        <w:t xml:space="preserve">f I did not believe that it was possible to save British Steel and put it </w:t>
      </w:r>
      <w:r w:rsidRPr="00220A6F" w:rsidR="00D1017C">
        <w:t>on to</w:t>
      </w:r>
      <w:r w:rsidRPr="00220A6F">
        <w:t xml:space="preserve"> a secure footing, things would have been different.</w:t>
      </w:r>
    </w:p>
    <w:p w:rsidR="00733F4A" w:rsidRPr="00220A6F" w:rsidP="00733F4A">
      <w:pPr>
        <w:pStyle w:val="Question"/>
      </w:pPr>
      <w:sdt>
        <w:sdtPr>
          <w:alias w:val="Member"/>
          <w:tag w:val="&lt;Member mnisId='5325' dodsId='173283'&gt;"/>
          <w:id w:val="-661769180"/>
          <w:placeholder>
            <w:docPart w:val="DefaultPlaceholder_-1854013440"/>
          </w:placeholder>
          <w:richText/>
        </w:sdtPr>
        <w:sdtContent>
          <w:r w:rsidRPr="00220A6F">
            <w:rPr>
              <w:b/>
            </w:rPr>
            <w:t>Charlie Maynard:</w:t>
          </w:r>
        </w:sdtContent>
      </w:sdt>
      <w:r w:rsidRPr="00220A6F">
        <w:t xml:space="preserve"> </w:t>
      </w:r>
      <w:r w:rsidRPr="00220A6F" w:rsidR="001538AF">
        <w:t>Is that a secure footing behind large tariff barriers, or are you confident that in three years it is going to be back in an open-market environment and making money?</w:t>
      </w:r>
      <w:r w:rsidRPr="00220A6F" w:rsidR="00507C8A">
        <w:t xml:space="preserve"> </w:t>
      </w:r>
      <w:r w:rsidRPr="00220A6F" w:rsidR="001538AF">
        <w:t>How long do you think it needs to be back in an open-market environment, not behind tariff barriers and making money?</w:t>
      </w:r>
      <w:r w:rsidRPr="00220A6F" w:rsidR="00507C8A">
        <w:t xml:space="preserve"> </w:t>
      </w:r>
      <w:r w:rsidRPr="00220A6F" w:rsidR="001538AF">
        <w:t>What is your take on ownership?</w:t>
      </w:r>
    </w:p>
    <w:p w:rsidR="00733F4A" w:rsidRPr="00220A6F" w:rsidP="00733F4A">
      <w:pPr>
        <w:pStyle w:val="Answer"/>
      </w:pPr>
      <w:sdt>
        <w:sdtPr>
          <w:alias w:val="Witness"/>
          <w:id w:val="921452035"/>
          <w:placeholder>
            <w:docPart w:val="DefaultPlaceholder_-1854013440"/>
          </w:placeholder>
          <w:richText/>
        </w:sdtPr>
        <w:sdtEndPr>
          <w:rPr>
            <w:b/>
            <w:i/>
          </w:rPr>
        </w:sdtEndPr>
        <w:sdtContent>
          <w:r w:rsidRPr="00220A6F" w:rsidR="00782972">
            <w:rPr>
              <w:b/>
              <w:i/>
            </w:rPr>
            <w:t>Peter Kyle:</w:t>
          </w:r>
        </w:sdtContent>
      </w:sdt>
      <w:r w:rsidRPr="00220A6F">
        <w:rPr>
          <w:b/>
        </w:rPr>
        <w:t xml:space="preserve"> </w:t>
      </w:r>
      <w:r w:rsidRPr="00220A6F" w:rsidR="001538AF">
        <w:t>I did not use tariffs or nationalisation as a first resort. These are things I am doing because we now, as a country, need to have resilience of supply of foundational materials into our supply chain, steel being critical for defence and lots of other parts of our economy. I did so because of oversupply from certain parts of the world that would have made all of our primary production in our country unsustainable.</w:t>
      </w:r>
      <w:r w:rsidRPr="00220A6F" w:rsidR="00507C8A">
        <w:t xml:space="preserve"> </w:t>
      </w:r>
      <w:r w:rsidRPr="00220A6F" w:rsidR="001538AF">
        <w:t xml:space="preserve">I did it because I firmly believe that these companies, because of our strategy and the steps that I have taken, will have a profitable, sustainable future. </w:t>
      </w:r>
    </w:p>
    <w:p w:rsidR="00733F4A" w:rsidRPr="00220A6F" w:rsidP="00733F4A">
      <w:pPr>
        <w:pStyle w:val="Question"/>
      </w:pPr>
      <w:sdt>
        <w:sdtPr>
          <w:alias w:val="Member"/>
          <w:tag w:val="&lt;Member mnisId='5325' dodsId='173283'&gt;"/>
          <w:id w:val="-57473263"/>
          <w:placeholder>
            <w:docPart w:val="DefaultPlaceholder_-1854013440"/>
          </w:placeholder>
          <w:richText/>
        </w:sdtPr>
        <w:sdtContent>
          <w:r w:rsidRPr="00220A6F">
            <w:rPr>
              <w:b/>
            </w:rPr>
            <w:t>Charlie Maynard:</w:t>
          </w:r>
        </w:sdtContent>
      </w:sdt>
      <w:r w:rsidRPr="00220A6F">
        <w:t xml:space="preserve"> </w:t>
      </w:r>
      <w:r w:rsidRPr="00220A6F" w:rsidR="001538AF">
        <w:t>Is that with or without</w:t>
      </w:r>
      <w:r w:rsidRPr="00220A6F">
        <w:t xml:space="preserve"> tariffs?</w:t>
      </w:r>
    </w:p>
    <w:p w:rsidR="001538AF" w:rsidRPr="00220A6F" w:rsidP="00733F4A">
      <w:pPr>
        <w:pStyle w:val="Answer"/>
      </w:pPr>
      <w:sdt>
        <w:sdtPr>
          <w:alias w:val="Witness"/>
          <w:id w:val="467867177"/>
          <w:placeholder>
            <w:docPart w:val="DefaultPlaceholder_-1854013440"/>
          </w:placeholder>
          <w:richText/>
        </w:sdtPr>
        <w:sdtEndPr>
          <w:rPr>
            <w:b/>
            <w:i/>
          </w:rPr>
        </w:sdtEndPr>
        <w:sdtContent>
          <w:r w:rsidRPr="00220A6F" w:rsidR="00782972">
            <w:rPr>
              <w:b/>
              <w:i/>
            </w:rPr>
            <w:t>Peter Kyle:</w:t>
          </w:r>
        </w:sdtContent>
      </w:sdt>
      <w:r w:rsidRPr="00220A6F">
        <w:rPr>
          <w:b/>
          <w:i/>
        </w:rPr>
        <w:t xml:space="preserve"> </w:t>
      </w:r>
      <w:r w:rsidRPr="00220A6F">
        <w:t xml:space="preserve">Tariffs will be there for as long as they are needed, but we are working very carefully with our global partners on the global forces that are necessitating tariffs and more measures in the first place. The EU is a very similar landscape for steel and overall economy </w:t>
      </w:r>
      <w:r w:rsidRPr="00220A6F" w:rsidR="00696980">
        <w:t>as</w:t>
      </w:r>
      <w:r w:rsidRPr="00220A6F">
        <w:t xml:space="preserve"> the UK, and America similarly, and all are taking similar steps. There is a lot that we can do with our global partners to create the circumstances where we can mitigate oversupply from wherever it may originate, but also get to a point where we can start to deal with the tariffs. </w:t>
      </w:r>
    </w:p>
    <w:p w:rsidR="001538AF" w:rsidRPr="00220A6F" w:rsidP="00733F4A">
      <w:pPr>
        <w:pStyle w:val="Answer"/>
      </w:pPr>
      <w:r w:rsidRPr="00220A6F">
        <w:t xml:space="preserve">I did not want to bring </w:t>
      </w:r>
      <w:r w:rsidRPr="00220A6F" w:rsidR="00D1017C">
        <w:t xml:space="preserve">in </w:t>
      </w:r>
      <w:r w:rsidRPr="00220A6F">
        <w:t>the tariffs in the first place.</w:t>
      </w:r>
      <w:r w:rsidRPr="00220A6F" w:rsidR="00507C8A">
        <w:t xml:space="preserve"> </w:t>
      </w:r>
      <w:r w:rsidRPr="00220A6F">
        <w:t>You will notice that I did not even make a statement on tariffs until three months after the EU had done so.</w:t>
      </w:r>
      <w:r w:rsidRPr="00220A6F" w:rsidR="00507C8A">
        <w:t xml:space="preserve"> </w:t>
      </w:r>
      <w:r w:rsidRPr="00220A6F">
        <w:t xml:space="preserve">America had already gone there in the first place. I was getting criticised for not doing so, because I was trying everything as an alternative to bringing them in, because I know how disruptive they are. Tariffs are a lose-lose and I want to get out from under the feet of tariffs as soon as I can, but I will only do so when the circumstances arise. </w:t>
      </w:r>
    </w:p>
    <w:p w:rsidR="001538AF" w:rsidRPr="00220A6F" w:rsidP="001538AF">
      <w:pPr>
        <w:pStyle w:val="Answer"/>
      </w:pPr>
      <w:r w:rsidRPr="00220A6F">
        <w:t>When it comes to ownership, as I said, it is my belief that we will lead to a sustainable organisation because of the measures and the strategy that I have implemented. In that case, I am not keeping British Steel in public ownership for ideological reasons.</w:t>
      </w:r>
      <w:r w:rsidRPr="00220A6F" w:rsidR="00507C8A">
        <w:t xml:space="preserve"> </w:t>
      </w:r>
      <w:r w:rsidRPr="00220A6F">
        <w:t>That company will have the future that is best fit for its organisation and the community that depends on it.</w:t>
      </w:r>
    </w:p>
    <w:p w:rsidR="00A81526" w:rsidRPr="00220A6F" w:rsidP="001538AF">
      <w:pPr>
        <w:pStyle w:val="Answer"/>
      </w:pPr>
      <w:sdt>
        <w:sdtPr>
          <w:alias w:val="Witness"/>
          <w:id w:val="-228381666"/>
          <w:placeholder>
            <w:docPart w:val="DefaultPlaceholder_-1854013440"/>
          </w:placeholder>
          <w:richText/>
        </w:sdtPr>
        <w:sdtEndPr>
          <w:rPr>
            <w:b/>
            <w:i/>
          </w:rPr>
        </w:sdtEndPr>
        <w:sdtContent>
          <w:r w:rsidRPr="00220A6F" w:rsidR="00782972">
            <w:rPr>
              <w:b/>
              <w:i/>
            </w:rPr>
            <w:t>Amanda Brooks:</w:t>
          </w:r>
        </w:sdtContent>
      </w:sdt>
      <w:r w:rsidRPr="00220A6F" w:rsidR="00733F4A">
        <w:rPr>
          <w:b/>
        </w:rPr>
        <w:t xml:space="preserve"> </w:t>
      </w:r>
      <w:r w:rsidRPr="00220A6F" w:rsidR="001538AF">
        <w:t>To be clear, global overcapacity on supply is still increasing. By the end of 2027, we are expecting the supply of steel to outstrip demand by about 30%. That is a very challenging operating place for any steel business in the UK, or indeed the European Union, Canada, the US or other places that have used these kinds of steel measures. However, as the Secretary of State has said, as part of the steel trade measures approach that has been taken, they will be reviewed every 12 months to enable us to make changes to reflect the market situations that we see.</w:t>
      </w:r>
    </w:p>
    <w:p w:rsidR="004D53A0" w:rsidRPr="00220A6F" w:rsidP="004D53A0">
      <w:pPr>
        <w:pStyle w:val="Answer"/>
      </w:pPr>
      <w:sdt>
        <w:sdtPr>
          <w:alias w:val="Member"/>
          <w:tag w:val="&lt;Member mnisId='5358' dodsId='162571'&gt;"/>
          <w:id w:val="811988364"/>
          <w:placeholder>
            <w:docPart w:val="DefaultPlaceholder_-1854013440"/>
          </w:placeholder>
          <w:richText/>
        </w:sdtPr>
        <w:sdtContent>
          <w:r w:rsidRPr="00220A6F" w:rsidR="00A81526">
            <w:rPr>
              <w:b/>
            </w:rPr>
            <w:t>John Cooper:</w:t>
          </w:r>
        </w:sdtContent>
      </w:sdt>
      <w:r w:rsidRPr="00220A6F" w:rsidR="00A81526">
        <w:t xml:space="preserve"> </w:t>
      </w:r>
      <w:r w:rsidRPr="00220A6F" w:rsidR="001538AF">
        <w:t>You told us there that steel is critical for defence.</w:t>
      </w:r>
      <w:r w:rsidRPr="00220A6F" w:rsidR="00507C8A">
        <w:t xml:space="preserve"> </w:t>
      </w:r>
      <w:r w:rsidRPr="00220A6F" w:rsidR="001538AF">
        <w:t>There was much talk when British Steel was effectively nationalised about defence and that sovereign capability. The reality is that we simply do not make the right steels. The Business and Trade Committee went aboard HMS Cardiff in dock on the Clyde.</w:t>
      </w:r>
      <w:r w:rsidRPr="00220A6F" w:rsidR="00507C8A">
        <w:t xml:space="preserve"> </w:t>
      </w:r>
      <w:r w:rsidRPr="00220A6F" w:rsidR="001538AF">
        <w:t xml:space="preserve">We were told by BAE Systems that British firms simply had not bid for the steel for those ships. </w:t>
      </w:r>
      <w:r w:rsidRPr="00220A6F" w:rsidR="00D1017C">
        <w:t xml:space="preserve">The </w:t>
      </w:r>
      <w:r w:rsidRPr="00220A6F" w:rsidR="001538AF">
        <w:t xml:space="preserve">steel that is required for that, and in aviation and other areas critical to the defence of </w:t>
      </w:r>
      <w:r w:rsidRPr="00220A6F" w:rsidR="001538AF">
        <w:t>the realm, as you say, we are</w:t>
      </w:r>
      <w:r w:rsidRPr="00220A6F" w:rsidR="00D1017C">
        <w:t xml:space="preserve"> now</w:t>
      </w:r>
      <w:r w:rsidRPr="00220A6F" w:rsidR="001538AF">
        <w:t xml:space="preserve"> applying tariffs on. </w:t>
      </w:r>
      <w:r w:rsidRPr="00220A6F">
        <w:t>This sounds less like a shot in the arm than a shot in the head for defence.</w:t>
      </w:r>
    </w:p>
    <w:p w:rsidR="004D53A0" w:rsidRPr="00220A6F" w:rsidP="004D53A0">
      <w:pPr>
        <w:pStyle w:val="Answer"/>
      </w:pPr>
      <w:sdt>
        <w:sdtPr>
          <w:alias w:val="Witness"/>
          <w:id w:val="-935514345"/>
          <w:placeholder>
            <w:docPart w:val="8FED9F215B274827BDD25FBE051C34E0"/>
          </w:placeholder>
          <w:richText/>
        </w:sdtPr>
        <w:sdtContent>
          <w:r w:rsidRPr="00220A6F">
            <w:rPr>
              <w:b/>
              <w:i/>
            </w:rPr>
            <w:t>Peter Kyle:</w:t>
          </w:r>
        </w:sdtContent>
      </w:sdt>
      <w:r w:rsidRPr="00220A6F">
        <w:t xml:space="preserve"> I am not applying tariffs unless it is to protect materials that are made in the UK. Some 78%</w:t>
      </w:r>
      <w:r>
        <w:rPr>
          <w:rStyle w:val="FootnoteReference"/>
        </w:rPr>
        <w:footnoteReference w:id="8"/>
      </w:r>
      <w:r w:rsidRPr="00220A6F">
        <w:t xml:space="preserve"> of the steel that comes into the UK will still be outside the tariff regime.</w:t>
      </w:r>
    </w:p>
    <w:p w:rsidR="004D53A0" w:rsidRPr="00220A6F" w:rsidP="004D53A0">
      <w:pPr>
        <w:pStyle w:val="Answer"/>
      </w:pPr>
      <w:sdt>
        <w:sdtPr>
          <w:alias w:val="Witness"/>
          <w:id w:val="918058036"/>
          <w:placeholder>
            <w:docPart w:val="50F651EDD7B940C5AAC3EAAC5035A657"/>
          </w:placeholder>
          <w:richText/>
        </w:sdtPr>
        <w:sdtContent>
          <w:r w:rsidRPr="00220A6F">
            <w:rPr>
              <w:b/>
              <w:i/>
            </w:rPr>
            <w:t>Amanda Brooks:</w:t>
          </w:r>
        </w:sdtContent>
      </w:sdt>
      <w:r w:rsidRPr="00220A6F">
        <w:t xml:space="preserve"> Yes, by value.</w:t>
      </w:r>
    </w:p>
    <w:p w:rsidR="004D53A0" w:rsidRPr="00220A6F" w:rsidP="004D53A0">
      <w:pPr>
        <w:pStyle w:val="Answer"/>
      </w:pPr>
      <w:sdt>
        <w:sdtPr>
          <w:alias w:val="Witness"/>
          <w:id w:val="526457266"/>
          <w:placeholder>
            <w:docPart w:val="68F77422DF0E4D0091CCBA39FADEC587"/>
          </w:placeholder>
          <w:richText/>
        </w:sdtPr>
        <w:sdtContent>
          <w:r w:rsidRPr="00220A6F">
            <w:rPr>
              <w:b/>
              <w:i/>
            </w:rPr>
            <w:t>Peter Kyle:</w:t>
          </w:r>
        </w:sdtContent>
      </w:sdt>
      <w:r w:rsidRPr="00220A6F">
        <w:t xml:space="preserve"> You can see that it is as highly targeted as it can be.</w:t>
      </w:r>
    </w:p>
    <w:p w:rsidR="004D53A0" w:rsidRPr="00220A6F" w:rsidP="004D53A0">
      <w:pPr>
        <w:pStyle w:val="Answer"/>
      </w:pPr>
      <w:r w:rsidRPr="00220A6F">
        <w:t xml:space="preserve">When it comes to steel, of course, we have gone through a period of disinvestment in defence and now we are going into a period of high-intensity investment in defence. These are foundational industries that evolve over decades in order to build the relationships and produce the materials that are required. They cannot just turn on in a heartbeat all these different steel products in the way that is needed. </w:t>
      </w:r>
    </w:p>
    <w:p w:rsidR="004D53A0" w:rsidRPr="00220A6F" w:rsidP="004D53A0">
      <w:pPr>
        <w:pStyle w:val="Answer"/>
      </w:pPr>
      <w:r w:rsidRPr="00220A6F">
        <w:t>When it comes to our infrastructure, 80% of Network Rail’s requirements are already provided by British Steel. Going back to the procurement side, I have used all of the agency that I have to align the assets that we are involved in. Take the Agratas gigafactory in Somerset. We have put £240 million</w:t>
      </w:r>
      <w:r>
        <w:rPr>
          <w:rStyle w:val="FootnoteReference"/>
        </w:rPr>
        <w:footnoteReference w:id="9"/>
      </w:r>
      <w:r w:rsidRPr="00220A6F">
        <w:t xml:space="preserve"> of support into that project. It is using 240 tonnes</w:t>
      </w:r>
      <w:r>
        <w:rPr>
          <w:rStyle w:val="FootnoteReference"/>
        </w:rPr>
        <w:footnoteReference w:id="10"/>
      </w:r>
      <w:r w:rsidRPr="00220A6F">
        <w:t xml:space="preserve"> of British-made steel in its production. We are using all the assets, influence and agency that we have to ensure that British steel production benefits wherever we can. I hope that over time the sector will continue to expand.</w:t>
      </w:r>
    </w:p>
    <w:p w:rsidR="004D53A0" w:rsidRPr="00220A6F" w:rsidP="004D53A0">
      <w:pPr>
        <w:pStyle w:val="Question"/>
        <w:numPr>
          <w:ilvl w:val="0"/>
          <w:numId w:val="9"/>
        </w:numPr>
      </w:pPr>
      <w:sdt>
        <w:sdtPr>
          <w:alias w:val="Member"/>
          <w:tag w:val="&lt;Member mnisId='1171' dodsId='30771'&gt;"/>
          <w:id w:val="1106316699"/>
          <w:placeholder>
            <w:docPart w:val="2CAA55A125324B8BBD9F7A8219A3C775"/>
          </w:placeholder>
          <w:richText/>
        </w:sdtPr>
        <w:sdtContent>
          <w:r w:rsidRPr="00220A6F">
            <w:rPr>
              <w:b/>
            </w:rPr>
            <w:t>Chair:</w:t>
          </w:r>
        </w:sdtContent>
      </w:sdt>
      <w:r w:rsidRPr="00220A6F">
        <w:t xml:space="preserve"> I just want to make sure that we nail Mr Cooper’s point because it is so important. We have just said this week that we are going to spend about £298 billion on the defence investment plan. It is not enough, in my view, but it is a large number. That number is on the table; the kit that we need to procure is on the table. Who sits down to translate this into a pipeline of orders for British Steel? Where and how does that happen </w:t>
      </w:r>
      <w:r w:rsidRPr="00220A6F" w:rsidR="008B10A6">
        <w:t>in government</w:t>
      </w:r>
      <w:r w:rsidRPr="00220A6F">
        <w:t>?</w:t>
      </w:r>
    </w:p>
    <w:p w:rsidR="004D53A0" w:rsidRPr="00220A6F" w:rsidP="004D53A0">
      <w:pPr>
        <w:pStyle w:val="Answer"/>
      </w:pPr>
      <w:sdt>
        <w:sdtPr>
          <w:alias w:val="Witness"/>
          <w:id w:val="378051755"/>
          <w:placeholder>
            <w:docPart w:val="87D8E71BED4B4F64AE936E2B3F30232F"/>
          </w:placeholder>
          <w:richText/>
        </w:sdtPr>
        <w:sdtContent>
          <w:r w:rsidRPr="00220A6F">
            <w:rPr>
              <w:b/>
              <w:i/>
            </w:rPr>
            <w:t>Peter Kyle:</w:t>
          </w:r>
        </w:sdtContent>
      </w:sdt>
      <w:r w:rsidRPr="00220A6F">
        <w:t xml:space="preserve"> My Department is working as closely as we possibly can on the DIP. The DIP is still, in places, quite high-level. We are making sure we go down into the detail. We will align assets that benefit British businesses as much as we can. It has been my steadfast determination—I have been involved in some of the conversations, but not all of them, over DIP—that it is used to benefit British businesses as much as possible in a responsible and value-for-money way. </w:t>
      </w:r>
      <w:r w:rsidRPr="00220A6F" w:rsidR="00D1017C">
        <w:t xml:space="preserve">That </w:t>
      </w:r>
      <w:r w:rsidRPr="00220A6F">
        <w:t>includes steel, wherever possible.</w:t>
      </w:r>
    </w:p>
    <w:p w:rsidR="004D53A0" w:rsidRPr="00220A6F" w:rsidP="004D53A0">
      <w:pPr>
        <w:pStyle w:val="Answer"/>
      </w:pPr>
      <w:r w:rsidRPr="00220A6F">
        <w:t xml:space="preserve">Where there is an opportunity, where we have certainty in defence procurement into the future, the steel sector can start to adapt to it. When you have a set of assets that are able, because they have security and sustainability, to think long-term, they can make those decisions. Do not forget that Speciality Steel was, to a large extent, supplying into the </w:t>
      </w:r>
      <w:r w:rsidRPr="00220A6F">
        <w:t>defence sector already. We have a lot of investment in defence when it comes to steel and a lot of critical supplies, but there is a big opportunity for the steel sector, clearly.</w:t>
      </w:r>
    </w:p>
    <w:p w:rsidR="004D53A0" w:rsidRPr="00220A6F" w:rsidP="004D53A0">
      <w:pPr>
        <w:pStyle w:val="Question"/>
        <w:numPr>
          <w:ilvl w:val="0"/>
          <w:numId w:val="9"/>
        </w:numPr>
      </w:pPr>
      <w:sdt>
        <w:sdtPr>
          <w:alias w:val="Member"/>
          <w:tag w:val="&lt;Member mnisId='5048' dodsId='35968'&gt;"/>
          <w:id w:val="1666894326"/>
          <w:placeholder>
            <w:docPart w:val="2BA4837964F04BF4A3F9339BA4CC415A"/>
          </w:placeholder>
          <w:richText/>
        </w:sdtPr>
        <w:sdtContent>
          <w:r w:rsidRPr="00220A6F">
            <w:rPr>
              <w:b/>
            </w:rPr>
            <w:t>Antonia Bance:</w:t>
          </w:r>
        </w:sdtContent>
      </w:sdt>
      <w:r w:rsidRPr="00220A6F">
        <w:t xml:space="preserve"> Staying on steel tariffs, downstream steel fabricators face a double hit from the new steel trade measures: they face higher costs for imported steel inputs while fabricated steel products can still be imported without any tariffs. What assessment have you made of the risk that this will accelerate the offshoring of fabrication work and threaten the UK’s downstream industry? Why was there no exemption for fabricators like the one that Canada had when it introduced similar tariffs?</w:t>
      </w:r>
    </w:p>
    <w:p w:rsidR="004D53A0" w:rsidRPr="00220A6F" w:rsidP="004D53A0">
      <w:pPr>
        <w:pStyle w:val="Answer"/>
      </w:pPr>
      <w:sdt>
        <w:sdtPr>
          <w:alias w:val="Witness"/>
          <w:id w:val="1722025185"/>
          <w:placeholder>
            <w:docPart w:val="F494C0409E3340A2B0946EC197C9BE23"/>
          </w:placeholder>
          <w:richText/>
        </w:sdtPr>
        <w:sdtContent>
          <w:r w:rsidRPr="00220A6F">
            <w:rPr>
              <w:b/>
              <w:i/>
            </w:rPr>
            <w:t>Peter Kyle:</w:t>
          </w:r>
        </w:sdtContent>
      </w:sdt>
      <w:r w:rsidRPr="00220A6F">
        <w:t xml:space="preserve"> As I said before, I worked really hard to avoid the need to do this in the first place, but I came to the conclusion that we would lose all primary production of steel if I did not act in the way that I did. In a methodical way, I and the teams set about creating a regime that would protect British steel production as much as possible </w:t>
      </w:r>
      <w:r w:rsidRPr="00220A6F" w:rsidR="000C4805">
        <w:t>while</w:t>
      </w:r>
      <w:r w:rsidRPr="00220A6F">
        <w:t xml:space="preserve"> also allowing the free flow of steel into the country </w:t>
      </w:r>
      <w:r w:rsidRPr="00220A6F" w:rsidR="00883609">
        <w:t>where i</w:t>
      </w:r>
      <w:r w:rsidRPr="00220A6F" w:rsidR="000C4805">
        <w:t>t</w:t>
      </w:r>
      <w:r w:rsidRPr="00220A6F">
        <w:t xml:space="preserve"> is not in need of protection.</w:t>
      </w:r>
    </w:p>
    <w:p w:rsidR="004D53A0" w:rsidRPr="00220A6F" w:rsidP="004D53A0">
      <w:pPr>
        <w:pStyle w:val="Answer"/>
      </w:pPr>
      <w:r w:rsidRPr="00220A6F">
        <w:t xml:space="preserve">When we released our first set of quotas and the details of those, there was a lot of representation. In response to that, the exemptions rose by </w:t>
      </w:r>
      <w:r w:rsidRPr="00220A6F" w:rsidR="00883609">
        <w:t xml:space="preserve">a </w:t>
      </w:r>
      <w:r w:rsidRPr="00220A6F">
        <w:t>third</w:t>
      </w:r>
      <w:r>
        <w:rPr>
          <w:rStyle w:val="FootnoteReference"/>
        </w:rPr>
        <w:footnoteReference w:id="11"/>
      </w:r>
      <w:r w:rsidRPr="00220A6F">
        <w:t xml:space="preserve"> before we got to the point of announcing the final set of measures last week. We have really listened and strained to adapt as much as possible to mitigate the impacts.</w:t>
      </w:r>
    </w:p>
    <w:p w:rsidR="004D53A0" w:rsidRPr="00220A6F" w:rsidP="004D53A0">
      <w:pPr>
        <w:pStyle w:val="Answer"/>
      </w:pPr>
      <w:r w:rsidRPr="00220A6F">
        <w:t xml:space="preserve">You wrote to me about a number of companies because I understand that the community, which you represent with such voice and energy, if I might say, is based in your patch. Every one of the companies that you came to me with ended up having </w:t>
      </w:r>
      <w:r w:rsidRPr="00220A6F" w:rsidR="00883609">
        <w:t>its</w:t>
      </w:r>
      <w:r w:rsidRPr="00220A6F">
        <w:t xml:space="preserve"> quota adapted and increased as a result or certainly over time. That shows that we did listen. </w:t>
      </w:r>
    </w:p>
    <w:p w:rsidR="004D53A0" w:rsidRPr="00220A6F" w:rsidP="004D53A0">
      <w:pPr>
        <w:pStyle w:val="Answer"/>
      </w:pPr>
      <w:r w:rsidRPr="00220A6F">
        <w:t>Going forward, we are going to have regular periods where we will assess the impact of this on the sector and the various industries. Because it is such a diverse sector, we will assess it and we will stay in close touch with as many primary users and fabricators as possible. We will adapt, if needed and in a proportional way, providing that it always protects British production.</w:t>
      </w:r>
    </w:p>
    <w:p w:rsidR="004D53A0" w:rsidRPr="00220A6F" w:rsidP="004D53A0">
      <w:pPr>
        <w:pStyle w:val="Remark"/>
      </w:pPr>
      <w:sdt>
        <w:sdtPr>
          <w:alias w:val="Member"/>
          <w:tag w:val="&lt;Member mnisId='1171' dodsId='30771'&gt;"/>
          <w:id w:val="242231033"/>
          <w:placeholder>
            <w:docPart w:val="2B4492117AEE424EAA67FD10D5338056"/>
          </w:placeholder>
          <w:richText/>
        </w:sdtPr>
        <w:sdtContent>
          <w:r w:rsidRPr="00220A6F">
            <w:rPr>
              <w:b/>
            </w:rPr>
            <w:t>Chair:</w:t>
          </w:r>
        </w:sdtContent>
      </w:sdt>
      <w:r w:rsidRPr="00220A6F">
        <w:t xml:space="preserve"> This is going to be a longer debate, which we are going to stay on top of, but thank you very much for those reassurances. Just before we leave industrial strategy, we want to pick up automotive. </w:t>
      </w:r>
    </w:p>
    <w:p w:rsidR="004D53A0" w:rsidRPr="00220A6F" w:rsidP="004D53A0">
      <w:pPr>
        <w:pStyle w:val="Question"/>
        <w:numPr>
          <w:ilvl w:val="0"/>
          <w:numId w:val="9"/>
        </w:numPr>
      </w:pPr>
      <w:sdt>
        <w:sdtPr>
          <w:alias w:val="Member"/>
          <w:tag w:val="&lt;Member mnisId='4418' dodsId='36008'&gt;"/>
          <w:id w:val="-1816797253"/>
          <w:placeholder>
            <w:docPart w:val="FAE8E7B04B9D4A4099ADF91B9F2C4E14"/>
          </w:placeholder>
          <w:richText/>
        </w:sdtPr>
        <w:sdtContent>
          <w:r w:rsidRPr="00220A6F">
            <w:rPr>
              <w:b/>
            </w:rPr>
            <w:t>Justin Madders:</w:t>
          </w:r>
        </w:sdtContent>
      </w:sdt>
      <w:r w:rsidRPr="00220A6F">
        <w:t xml:space="preserve"> Good afternoon, Secretary of State. As you know, lots of countries around the world have pulled back on their ZEV mandates. They have realised that the market is not where it was envisaged. The Chancellor said a few weeks ago that a review was going to come forward. Are you able to tell us when that review will start?</w:t>
      </w:r>
    </w:p>
    <w:p w:rsidR="004D53A0" w:rsidRPr="00220A6F" w:rsidP="004D53A0">
      <w:pPr>
        <w:pStyle w:val="Answer"/>
      </w:pPr>
      <w:sdt>
        <w:sdtPr>
          <w:alias w:val="Witness"/>
          <w:id w:val="-1143044001"/>
          <w:placeholder>
            <w:docPart w:val="F8620E1AE72048D1B5C5DDFFA4EE7FEC"/>
          </w:placeholder>
          <w:richText/>
        </w:sdtPr>
        <w:sdtContent>
          <w:r w:rsidRPr="00220A6F">
            <w:rPr>
              <w:b/>
              <w:i/>
            </w:rPr>
            <w:t>Peter Kyle:</w:t>
          </w:r>
        </w:sdtContent>
      </w:sdt>
      <w:r w:rsidRPr="00220A6F">
        <w:t xml:space="preserve"> I am not able to talk about processes that may or may not be </w:t>
      </w:r>
      <w:r w:rsidRPr="00220A6F" w:rsidR="0058499A">
        <w:t>under way</w:t>
      </w:r>
      <w:r w:rsidRPr="00220A6F">
        <w:t xml:space="preserve"> with</w:t>
      </w:r>
      <w:r w:rsidRPr="00220A6F" w:rsidR="008B10A6">
        <w:t xml:space="preserve">in </w:t>
      </w:r>
      <w:r w:rsidRPr="00220A6F" w:rsidR="00040BDF">
        <w:t xml:space="preserve">Government </w:t>
      </w:r>
      <w:r w:rsidRPr="00220A6F">
        <w:t xml:space="preserve">at the moment. You will understand that </w:t>
      </w:r>
      <w:r w:rsidRPr="00220A6F">
        <w:t xml:space="preserve">collective responsibility requires me to keep my mouth shut until something is out the door. </w:t>
      </w:r>
    </w:p>
    <w:p w:rsidR="004D53A0" w:rsidRPr="00220A6F" w:rsidP="004D53A0">
      <w:pPr>
        <w:pStyle w:val="Answer"/>
      </w:pPr>
      <w:r w:rsidRPr="00220A6F">
        <w:t>What I can tell you is that, as you know, I have undertaken an extensive period of listening to the sector and recognising the challenges that have been put to me. I hope that I can come back very soon and talk to your Committee with more certainty about some of the things that may or may not be out there in the ether.</w:t>
      </w:r>
    </w:p>
    <w:p w:rsidR="004D53A0" w:rsidRPr="00220A6F" w:rsidP="004D53A0">
      <w:pPr>
        <w:pStyle w:val="Answer"/>
      </w:pPr>
      <w:r w:rsidRPr="00220A6F">
        <w:t>If you will allow me to take a step back and talk in slightly more broad terms, not specifically relating to ZEV, but where I personally—</w:t>
      </w:r>
    </w:p>
    <w:p w:rsidR="004D53A0" w:rsidRPr="00220A6F" w:rsidP="004D53A0">
      <w:pPr>
        <w:pStyle w:val="Remark"/>
      </w:pPr>
      <w:sdt>
        <w:sdtPr>
          <w:alias w:val="Member"/>
          <w:tag w:val="&lt;Member mnisId='4418' dodsId='36008'&gt;"/>
          <w:id w:val="992144396"/>
          <w:placeholder>
            <w:docPart w:val="5C503FAAD9D74A3393DB3EC8EFA1FB6A"/>
          </w:placeholder>
          <w:richText/>
        </w:sdtPr>
        <w:sdtContent>
          <w:r w:rsidRPr="00220A6F">
            <w:rPr>
              <w:b/>
            </w:rPr>
            <w:t>Justin Madders:</w:t>
          </w:r>
        </w:sdtContent>
      </w:sdt>
      <w:r w:rsidRPr="00220A6F">
        <w:t xml:space="preserve"> Can we just stay on the ZEV for a minute? We have to ask the questions.</w:t>
      </w:r>
    </w:p>
    <w:p w:rsidR="004D53A0" w:rsidRPr="00220A6F" w:rsidP="004D53A0">
      <w:pPr>
        <w:pStyle w:val="Answer"/>
      </w:pPr>
      <w:sdt>
        <w:sdtPr>
          <w:alias w:val="Witness"/>
          <w:id w:val="-1123605684"/>
          <w:placeholder>
            <w:docPart w:val="E17427049F3C4A998E223F0E5D1539B2"/>
          </w:placeholder>
          <w:richText/>
        </w:sdtPr>
        <w:sdtContent>
          <w:r w:rsidRPr="00220A6F">
            <w:rPr>
              <w:b/>
              <w:i/>
            </w:rPr>
            <w:t>Peter Kyle:</w:t>
          </w:r>
        </w:sdtContent>
      </w:sdt>
      <w:r w:rsidRPr="00220A6F">
        <w:t xml:space="preserve"> I know. I was trying to—</w:t>
      </w:r>
    </w:p>
    <w:p w:rsidR="004D53A0" w:rsidRPr="00220A6F" w:rsidP="00C46072">
      <w:pPr>
        <w:pStyle w:val="Question"/>
        <w:numPr>
          <w:ilvl w:val="0"/>
          <w:numId w:val="9"/>
        </w:numPr>
      </w:pPr>
      <w:sdt>
        <w:sdtPr>
          <w:alias w:val="Member"/>
          <w:tag w:val="&lt;Member mnisId='4418' dodsId='36008'&gt;"/>
          <w:id w:val="-113749484"/>
          <w:placeholder>
            <w:docPart w:val="9F568072EF114C4AB52BC194CA371B4D"/>
          </w:placeholder>
          <w:richText/>
        </w:sdtPr>
        <w:sdtContent>
          <w:r w:rsidRPr="00220A6F">
            <w:rPr>
              <w:b/>
            </w:rPr>
            <w:t>Justin Madders:</w:t>
          </w:r>
        </w:sdtContent>
      </w:sdt>
      <w:r w:rsidRPr="00220A6F">
        <w:t xml:space="preserve"> You can add in your bit in a minute, but you will know from talking to industry just how important a swift decision on this is. There will be investment decisions that will be waiting for a signal from Government. Are you able to give us an indication of a timescale when you will be able to say something more concrete?</w:t>
      </w:r>
    </w:p>
    <w:p w:rsidR="004D53A0" w:rsidRPr="00220A6F" w:rsidP="00C46072">
      <w:pPr>
        <w:pStyle w:val="Question"/>
        <w:numPr>
          <w:ilvl w:val="0"/>
          <w:numId w:val="0"/>
        </w:numPr>
        <w:ind w:left="794"/>
      </w:pPr>
      <w:sdt>
        <w:sdtPr>
          <w:alias w:val="Member"/>
          <w:tag w:val="&lt;Member mnisId='1171' dodsId='30771'&gt;"/>
          <w:id w:val="-1057388078"/>
          <w:placeholder>
            <w:docPart w:val="CDD8FA49EE04449B8BE9E3DCF6EFD10D"/>
          </w:placeholder>
          <w:richText/>
        </w:sdtPr>
        <w:sdtContent>
          <w:r w:rsidRPr="00220A6F">
            <w:rPr>
              <w:b/>
            </w:rPr>
            <w:t>Chair:</w:t>
          </w:r>
        </w:sdtContent>
      </w:sdt>
      <w:r w:rsidRPr="00220A6F">
        <w:t xml:space="preserve"> Let me put it like this. AstraZeneca told us that, because of the slowdown in decision</w:t>
      </w:r>
      <w:r w:rsidRPr="00220A6F" w:rsidR="00C400A7">
        <w:t xml:space="preserve"> </w:t>
      </w:r>
      <w:r w:rsidRPr="00220A6F">
        <w:t>making when the Government came into office, it missed an investment cycle, which led to the cancellation of the factory up in Speke. We do not want that happening to the automotive industry. If the consultation is not out the door next week, there is a real risk that the delay that will accompany a new Prime Minister coming in imperils manufacturing facilities in our country. The pointed way that Mr Madders is putting his question is absolutely right.</w:t>
      </w:r>
    </w:p>
    <w:p w:rsidR="004D53A0" w:rsidRPr="00220A6F" w:rsidP="004D53A0">
      <w:pPr>
        <w:pStyle w:val="Answer"/>
      </w:pPr>
      <w:sdt>
        <w:sdtPr>
          <w:alias w:val="Witness"/>
          <w:id w:val="1659422378"/>
          <w:placeholder>
            <w:docPart w:val="358DDCD1C9314AC7978282C44F3EB1D9"/>
          </w:placeholder>
          <w:richText/>
        </w:sdtPr>
        <w:sdtContent>
          <w:r w:rsidRPr="00220A6F">
            <w:rPr>
              <w:b/>
              <w:i/>
            </w:rPr>
            <w:t>Peter Kyle:</w:t>
          </w:r>
        </w:sdtContent>
      </w:sdt>
      <w:r w:rsidRPr="00220A6F">
        <w:t xml:space="preserve"> I agree. If you speak to your local manufacturer, I would be surprised if they felt that the engagement that they had had with me personally had not been constructive and was not landing on fertile ground when it came to the issues that they have been raising with me. </w:t>
      </w:r>
    </w:p>
    <w:p w:rsidR="004D53A0" w:rsidRPr="00220A6F" w:rsidP="004D53A0">
      <w:pPr>
        <w:pStyle w:val="Answer"/>
      </w:pPr>
      <w:r w:rsidRPr="00220A6F">
        <w:t xml:space="preserve">I hope that I can come back very soon. If I can complete my point from before, you will understand why I am phrasing </w:t>
      </w:r>
      <w:r w:rsidR="001A0351">
        <w:t xml:space="preserve">my answer </w:t>
      </w:r>
      <w:r w:rsidRPr="00220A6F">
        <w:t>in the way that I am. I cannot speak directly to what process may or may not be unfolding on ZEV other than the fact that I hope there will be more we can say publicly very, very soon.</w:t>
      </w:r>
    </w:p>
    <w:p w:rsidR="004D53A0" w:rsidRPr="00220A6F" w:rsidP="004D53A0">
      <w:pPr>
        <w:pStyle w:val="Answer"/>
      </w:pPr>
      <w:r w:rsidRPr="00220A6F">
        <w:t xml:space="preserve">I can </w:t>
      </w:r>
      <w:r w:rsidRPr="00220A6F" w:rsidR="00C400A7">
        <w:t xml:space="preserve">talk about </w:t>
      </w:r>
      <w:r w:rsidRPr="00220A6F">
        <w:t xml:space="preserve">my approach to issues such as the transition toward net zero and the targets in place that impact industry and business. I am a 10 out of 10 when it comes to getting to the destination of these targets: the 2030 targets, the 2035 targets, the 2040 targets, in some cases, and the 2050 targets. We must get there, but we will get there </w:t>
      </w:r>
      <w:r w:rsidRPr="00220A6F" w:rsidR="00C400A7">
        <w:t xml:space="preserve">only </w:t>
      </w:r>
      <w:r w:rsidRPr="00220A6F">
        <w:t xml:space="preserve">if we are highly creative, adaptive and flexible along the journey. That means with targets, with investment and </w:t>
      </w:r>
      <w:r w:rsidRPr="00220A6F" w:rsidR="00C400A7">
        <w:t>in</w:t>
      </w:r>
      <w:r w:rsidRPr="00220A6F">
        <w:t xml:space="preserve"> the nature of the partnership, but it also means listening to the voices of consumers. These targets, on behalf of </w:t>
      </w:r>
      <w:r w:rsidRPr="00220A6F">
        <w:t>consumers, on behalf of our country, are having a profound impact on consumers. Therefore, we need to be cognisant of where consumers are.</w:t>
      </w:r>
    </w:p>
    <w:p w:rsidR="004D53A0" w:rsidRPr="00220A6F" w:rsidP="004D53A0">
      <w:pPr>
        <w:pStyle w:val="Answer"/>
      </w:pPr>
      <w:r w:rsidRPr="00220A6F">
        <w:t>When it comes to these sorts of issues, that is the approach that I am taking. We are more likely in general terms to meet these targets if we are highly flexible and creative about how we achieve them and the journey that we take towards them.</w:t>
      </w:r>
    </w:p>
    <w:p w:rsidR="004D53A0" w:rsidRPr="00220A6F" w:rsidP="004D53A0">
      <w:pPr>
        <w:pStyle w:val="Question"/>
        <w:numPr>
          <w:ilvl w:val="0"/>
          <w:numId w:val="9"/>
        </w:numPr>
      </w:pPr>
      <w:sdt>
        <w:sdtPr>
          <w:alias w:val="Member"/>
          <w:tag w:val="&lt;Member mnisId='4418' dodsId='36008'&gt;"/>
          <w:id w:val="-1751726541"/>
          <w:placeholder>
            <w:docPart w:val="6EB2AEEF596F4146A547189F15484EEA"/>
          </w:placeholder>
          <w:richText/>
        </w:sdtPr>
        <w:sdtContent>
          <w:r w:rsidRPr="00220A6F">
            <w:rPr>
              <w:b/>
            </w:rPr>
            <w:t>Justin Madders:</w:t>
          </w:r>
        </w:sdtContent>
      </w:sdt>
      <w:r w:rsidRPr="00220A6F">
        <w:t xml:space="preserve"> I am a big fan of saying that you have to take people with you, and I think that is your way of saying, “We need to be flexible</w:t>
      </w:r>
      <w:r w:rsidRPr="00220A6F" w:rsidR="00F63B59">
        <w:t>.</w:t>
      </w:r>
      <w:r w:rsidRPr="00220A6F">
        <w:t>” You have got the message from the Committee. This is so important. We need a real signal publicly as soon as possible.</w:t>
      </w:r>
    </w:p>
    <w:p w:rsidR="004D53A0" w:rsidRPr="00220A6F" w:rsidP="004D53A0">
      <w:pPr>
        <w:pStyle w:val="QuestionCont"/>
      </w:pPr>
      <w:r w:rsidRPr="00220A6F">
        <w:t xml:space="preserve">Could I just ask one very specific question about the way it operates? There needs to be more flexibility there. We have heard evidence that UK manufacturers are effectively paying millions of pounds in credits to Chinese manufacturers, which are probably not doing things in as carbon neutral </w:t>
      </w:r>
      <w:r w:rsidRPr="00220A6F" w:rsidR="00C400A7">
        <w:t xml:space="preserve">a </w:t>
      </w:r>
      <w:r w:rsidRPr="00220A6F">
        <w:t>way as UK manufacturers. If you went to someone in the street and said, “Did you realise that that is one of the unintended or perhaps intended consequences of this process?” would you say, “I agree with you that that is not what we should be aiming for, and that needs to be looked at as well</w:t>
      </w:r>
      <w:r w:rsidR="00D73042">
        <w:t>,</w:t>
      </w:r>
      <w:r w:rsidRPr="00220A6F">
        <w:t>” or would you say, “That is the way the system works and we are going to keep that?”</w:t>
      </w:r>
    </w:p>
    <w:p w:rsidR="004D53A0" w:rsidRPr="00220A6F" w:rsidP="004D53A0">
      <w:pPr>
        <w:pStyle w:val="Answer"/>
      </w:pPr>
      <w:sdt>
        <w:sdtPr>
          <w:alias w:val="Witness"/>
          <w:id w:val="-301846349"/>
          <w:placeholder>
            <w:docPart w:val="3695326B756A416AA2A4BBC2F651F55A"/>
          </w:placeholder>
          <w:richText/>
        </w:sdtPr>
        <w:sdtContent>
          <w:r w:rsidRPr="00220A6F">
            <w:rPr>
              <w:b/>
              <w:i/>
            </w:rPr>
            <w:t>Peter Kyle:</w:t>
          </w:r>
        </w:sdtContent>
      </w:sdt>
      <w:r w:rsidRPr="00220A6F">
        <w:t xml:space="preserve"> I have heard that kind of story as well. Total credit to our automotive sector because </w:t>
      </w:r>
      <w:r w:rsidRPr="00220A6F" w:rsidR="006825A4">
        <w:t>it has</w:t>
      </w:r>
      <w:r w:rsidRPr="00220A6F">
        <w:t xml:space="preserve"> shared with me, in confidence, raw commercial data so I can make my own judgment about these issues. That is the degree to which I have been throwing myself into this issue.</w:t>
      </w:r>
    </w:p>
    <w:p w:rsidR="004D53A0" w:rsidRPr="00220A6F" w:rsidP="004D53A0">
      <w:pPr>
        <w:pStyle w:val="Remark"/>
      </w:pPr>
      <w:sdt>
        <w:sdtPr>
          <w:alias w:val="Member"/>
          <w:tag w:val="&lt;Member mnisId='1171' dodsId='30771'&gt;"/>
          <w:id w:val="-1878928865"/>
          <w:placeholder>
            <w:docPart w:val="2E9E20B14B3344E595959A2CAA082716"/>
          </w:placeholder>
          <w:richText/>
        </w:sdtPr>
        <w:sdtContent>
          <w:r w:rsidRPr="00220A6F">
            <w:rPr>
              <w:b/>
            </w:rPr>
            <w:t>Chair:</w:t>
          </w:r>
        </w:sdtContent>
      </w:sdt>
      <w:r w:rsidRPr="00220A6F">
        <w:t xml:space="preserve"> We are going to take away “very, very soon” and “creative”. Those are the two phrases that we are going to try to decode. We are going to turn to the Employment Rights Act.</w:t>
      </w:r>
    </w:p>
    <w:p w:rsidR="004D53A0" w:rsidRPr="00220A6F" w:rsidP="004D53A0">
      <w:pPr>
        <w:pStyle w:val="Question"/>
        <w:numPr>
          <w:ilvl w:val="0"/>
          <w:numId w:val="9"/>
        </w:numPr>
      </w:pPr>
      <w:sdt>
        <w:sdtPr>
          <w:alias w:val="Member"/>
          <w:tag w:val="&lt;Member mnisId='5048' dodsId='35968'&gt;"/>
          <w:id w:val="-1217577139"/>
          <w:placeholder>
            <w:docPart w:val="AC3A4DEF363940A9B9AC390A0D43DEEE"/>
          </w:placeholder>
          <w:richText/>
        </w:sdtPr>
        <w:sdtContent>
          <w:r w:rsidRPr="00220A6F">
            <w:rPr>
              <w:b/>
            </w:rPr>
            <w:t>Antonia Bance:</w:t>
          </w:r>
        </w:sdtContent>
      </w:sdt>
      <w:r w:rsidRPr="00220A6F">
        <w:t xml:space="preserve"> Secretary of State, when you last appeared before this Committee, you would not give us a date for the manifesto commitment to the review of single worker status, but said explicitly, “We will get to it</w:t>
      </w:r>
      <w:r w:rsidR="0059663A">
        <w:t>.</w:t>
      </w:r>
      <w:r w:rsidRPr="00220A6F">
        <w:t>” Can you tell us now when we should expect a review of single worker status?</w:t>
      </w:r>
    </w:p>
    <w:p w:rsidR="004D53A0" w:rsidRPr="00220A6F" w:rsidP="004D53A0">
      <w:pPr>
        <w:pStyle w:val="Answer"/>
      </w:pPr>
      <w:sdt>
        <w:sdtPr>
          <w:alias w:val="Witness"/>
          <w:id w:val="-201637292"/>
          <w:placeholder>
            <w:docPart w:val="0FE54D7A5C744DE9A2EFC0AE7D54EB22"/>
          </w:placeholder>
          <w:richText/>
        </w:sdtPr>
        <w:sdtContent>
          <w:r w:rsidRPr="00220A6F">
            <w:rPr>
              <w:b/>
              <w:i/>
            </w:rPr>
            <w:t>Peter Kyle:</w:t>
          </w:r>
        </w:sdtContent>
      </w:sdt>
      <w:r w:rsidRPr="00220A6F">
        <w:t xml:space="preserve"> We are getting closer to it, but it is still at the stage where I am consider</w:t>
      </w:r>
      <w:r w:rsidRPr="00220A6F" w:rsidR="00AB7466">
        <w:t>ing</w:t>
      </w:r>
      <w:r w:rsidRPr="00220A6F">
        <w:t xml:space="preserve"> how best to approach it and how best to get to it. You will know, and Mr Madders will know better than anyone, just how much bandwidth this agenda, quite correctly, is taking in my Department because we still have a whole series of consultations that have just closed, which are still outstanding and yet to be implemented. We have an enormous amount of secondary legislation to get through in order to get to what we have underneath. There are a couple of areas where there is still a wide variance of views between different sectors, Government, business and unions that we need to close.</w:t>
      </w:r>
    </w:p>
    <w:p w:rsidR="004D53A0" w:rsidRPr="00220A6F" w:rsidP="004D53A0">
      <w:pPr>
        <w:pStyle w:val="Answer"/>
      </w:pPr>
      <w:r w:rsidRPr="00220A6F">
        <w:t xml:space="preserve">I need to get these done. Issues such as single </w:t>
      </w:r>
      <w:r w:rsidR="009624D8">
        <w:t>worker</w:t>
      </w:r>
      <w:r w:rsidRPr="00220A6F">
        <w:t xml:space="preserve"> status really need a lot of my bandwidth to get right. Right now, I am allocating that </w:t>
      </w:r>
      <w:r w:rsidRPr="00220A6F">
        <w:t>bandwidth to get these really tricky things there. If we do not, some of that stuff will start slipping. I really will not tolerate that stuff slipping because that will start taking us into timescales that none of us want</w:t>
      </w:r>
      <w:r w:rsidRPr="00220A6F" w:rsidR="00B80FA0">
        <w:t>s</w:t>
      </w:r>
      <w:r w:rsidRPr="00220A6F">
        <w:t>.</w:t>
      </w:r>
    </w:p>
    <w:p w:rsidR="004D53A0" w:rsidRPr="00220A6F" w:rsidP="004D53A0">
      <w:pPr>
        <w:pStyle w:val="Question"/>
        <w:numPr>
          <w:ilvl w:val="0"/>
          <w:numId w:val="9"/>
        </w:numPr>
      </w:pPr>
      <w:sdt>
        <w:sdtPr>
          <w:alias w:val="Member"/>
          <w:tag w:val="&lt;Member mnisId='5048' dodsId='35968'&gt;"/>
          <w:id w:val="327957159"/>
          <w:placeholder>
            <w:docPart w:val="A9A28A6667074105949CD0B42BEB83BC"/>
          </w:placeholder>
          <w:richText/>
        </w:sdtPr>
        <w:sdtContent>
          <w:r w:rsidRPr="00220A6F">
            <w:rPr>
              <w:b/>
            </w:rPr>
            <w:t>Antonia Bance:</w:t>
          </w:r>
        </w:sdtContent>
      </w:sdt>
      <w:r w:rsidRPr="00220A6F">
        <w:t xml:space="preserve"> You will have heard the evidence given to this Committee by the beauty associations, the hairdressers, </w:t>
      </w:r>
      <w:r w:rsidRPr="00220A6F" w:rsidR="00B80FA0">
        <w:t>which</w:t>
      </w:r>
      <w:r w:rsidRPr="00220A6F">
        <w:t xml:space="preserve"> are predicting the end of an employed model in hairdressing. They are absolutely clear that there is a massive competitive disadvantage if you employ hairdressers and hairdressing apprentices as opposed to allocating each chair to a supposedly self-employed hairdresser. It is interesting that many of the business associations that are most impacted by this rise in bogus self-employment are very keen, alongside trade unions, as you would expect, for the Government to move in this area. I hope very much that we will hear soon that this is becoming a priority for Government.</w:t>
      </w:r>
    </w:p>
    <w:p w:rsidR="004D53A0" w:rsidRPr="00220A6F" w:rsidP="004D53A0">
      <w:pPr>
        <w:pStyle w:val="Answer"/>
      </w:pPr>
      <w:sdt>
        <w:sdtPr>
          <w:alias w:val="Witness"/>
          <w:id w:val="257724009"/>
          <w:placeholder>
            <w:docPart w:val="29D800E5AC9F42A591A27B00950C935C"/>
          </w:placeholder>
          <w:richText/>
        </w:sdtPr>
        <w:sdtContent>
          <w:r w:rsidRPr="00220A6F">
            <w:rPr>
              <w:b/>
              <w:i/>
            </w:rPr>
            <w:t>Peter Kyle:</w:t>
          </w:r>
        </w:sdtContent>
      </w:sdt>
      <w:r w:rsidRPr="00220A6F">
        <w:t xml:space="preserve"> I hear you. After you took the evidence before, I went into a hairdressers in Hove to try to get their view on it from a local perspective. I hear you.</w:t>
      </w:r>
    </w:p>
    <w:p w:rsidR="004D53A0" w:rsidRPr="00220A6F" w:rsidP="004D53A0">
      <w:pPr>
        <w:pStyle w:val="Remark"/>
      </w:pPr>
      <w:sdt>
        <w:sdtPr>
          <w:alias w:val="Member"/>
          <w:tag w:val="&lt;Member mnisId='1171' dodsId='30771'&gt;"/>
          <w:id w:val="-1414469794"/>
          <w:placeholder>
            <w:docPart w:val="D6FAD67888C04B87BDF0187F777990C0"/>
          </w:placeholder>
          <w:richText/>
        </w:sdtPr>
        <w:sdtContent>
          <w:r w:rsidRPr="00220A6F">
            <w:rPr>
              <w:b/>
            </w:rPr>
            <w:t>Chair:</w:t>
          </w:r>
        </w:sdtContent>
      </w:sdt>
      <w:r w:rsidRPr="00220A6F">
        <w:t xml:space="preserve"> I am sure that they gave it to you with both barrels. </w:t>
      </w:r>
    </w:p>
    <w:p w:rsidR="004D53A0" w:rsidRPr="00220A6F" w:rsidP="004D53A0">
      <w:pPr>
        <w:pStyle w:val="Question"/>
        <w:numPr>
          <w:ilvl w:val="0"/>
          <w:numId w:val="9"/>
        </w:numPr>
      </w:pPr>
      <w:sdt>
        <w:sdtPr>
          <w:alias w:val="Member"/>
          <w:tag w:val="&lt;Member mnisId='4418' dodsId='36008'&gt;"/>
          <w:id w:val="-597093252"/>
          <w:placeholder>
            <w:docPart w:val="F780C3BA5E01496DA4090352D0AECAE3"/>
          </w:placeholder>
          <w:richText/>
        </w:sdtPr>
        <w:sdtContent>
          <w:r w:rsidRPr="00220A6F">
            <w:rPr>
              <w:b/>
            </w:rPr>
            <w:t>Justin Madders:</w:t>
          </w:r>
        </w:sdtContent>
      </w:sdt>
      <w:r w:rsidRPr="00220A6F">
        <w:t xml:space="preserve"> Just following up on that, you said, “We are getting closer</w:t>
      </w:r>
      <w:r w:rsidRPr="00E96E0C" w:rsidR="00E5657B">
        <w:t>.”</w:t>
      </w:r>
      <w:r w:rsidRPr="00220A6F">
        <w:t xml:space="preserve"> I just want to compare and contrast a couple of statements that we have had from the Minister on this. In </w:t>
      </w:r>
      <w:r w:rsidRPr="00220A6F" w:rsidR="00B80FA0">
        <w:t xml:space="preserve">departmental questions </w:t>
      </w:r>
      <w:r w:rsidRPr="00220A6F">
        <w:t>in January, she said, “We will publish our consultation as soon as possible</w:t>
      </w:r>
      <w:r w:rsidRPr="00E96E0C" w:rsidR="00E5657B">
        <w:t>.”</w:t>
      </w:r>
    </w:p>
    <w:p w:rsidR="004D53A0" w:rsidRPr="00220A6F" w:rsidP="004D53A0">
      <w:pPr>
        <w:pStyle w:val="Answer"/>
      </w:pPr>
      <w:sdt>
        <w:sdtPr>
          <w:alias w:val="Witness"/>
          <w:id w:val="-2014985313"/>
          <w:placeholder>
            <w:docPart w:val="4DCCDD147EC748869E3F1D62480169CC"/>
          </w:placeholder>
          <w:richText/>
        </w:sdtPr>
        <w:sdtContent>
          <w:r w:rsidRPr="00220A6F">
            <w:rPr>
              <w:b/>
              <w:i/>
            </w:rPr>
            <w:t>Peter Kyle:</w:t>
          </w:r>
        </w:sdtContent>
      </w:sdt>
      <w:r w:rsidRPr="00220A6F">
        <w:t xml:space="preserve"> This is the consultation on single status. </w:t>
      </w:r>
    </w:p>
    <w:p w:rsidR="004D53A0" w:rsidRPr="00220A6F" w:rsidP="00B80FA0">
      <w:pPr>
        <w:pStyle w:val="Question"/>
        <w:numPr>
          <w:ilvl w:val="0"/>
          <w:numId w:val="0"/>
        </w:numPr>
        <w:ind w:left="794"/>
      </w:pPr>
      <w:r w:rsidRPr="00220A6F">
        <w:rPr>
          <w:b/>
        </w:rPr>
        <w:t>Justin Madders:</w:t>
      </w:r>
      <w:r w:rsidRPr="00220A6F">
        <w:t xml:space="preserve"> Yes. We are six months down the line. There is some latitude in that “as soon as possible”. In response to our report on the small business strategy, the Government said, “The Government are committed to a targeted consultation on worker status</w:t>
      </w:r>
      <w:r w:rsidRPr="00E96E0C" w:rsidR="00E5657B">
        <w:t>.”</w:t>
      </w:r>
      <w:r w:rsidRPr="00220A6F">
        <w:t xml:space="preserve"> Can you explain to the Committee what that means? Is that a specific aspect of it? Is it a more limited consultation?</w:t>
      </w:r>
    </w:p>
    <w:p w:rsidR="004D53A0" w:rsidRPr="00220A6F" w:rsidP="004D53A0">
      <w:pPr>
        <w:pStyle w:val="Answer"/>
      </w:pPr>
      <w:sdt>
        <w:sdtPr>
          <w:alias w:val="Witness"/>
          <w:id w:val="-252430949"/>
          <w:placeholder>
            <w:docPart w:val="C6562166CB684F07898733930EFCB49D"/>
          </w:placeholder>
          <w:richText/>
        </w:sdtPr>
        <w:sdtContent>
          <w:r w:rsidRPr="00220A6F">
            <w:rPr>
              <w:b/>
              <w:i/>
            </w:rPr>
            <w:t>Peter Kyle:</w:t>
          </w:r>
        </w:sdtContent>
      </w:sdt>
      <w:r w:rsidRPr="00220A6F">
        <w:t xml:space="preserve"> I would not read too much into that. We are thinking about what the consultation looks like. You will see that we have been getting CWU and Daniel Křetínský together and </w:t>
      </w:r>
      <w:r w:rsidRPr="00220A6F" w:rsidR="00B80FA0">
        <w:t>have sat</w:t>
      </w:r>
      <w:r w:rsidRPr="00220A6F">
        <w:t xml:space="preserve"> down with them multiple times over a period of months to get them through that tricky period. That has now been balloted and accepted. They have made real progress. I have spoken very favourably about my Department because it is amazing, but there was quite some nervousness about the Secretary of State getting involved in that kind of business in such a granular way. I do not avoid getting in there. If there are going to be tricky and</w:t>
      </w:r>
      <w:r w:rsidRPr="00220A6F" w:rsidR="00D122E6">
        <w:t>,</w:t>
      </w:r>
      <w:r w:rsidRPr="00220A6F">
        <w:t xml:space="preserve"> </w:t>
      </w:r>
      <w:r w:rsidRPr="00220A6F" w:rsidR="00D122E6">
        <w:t>in places,</w:t>
      </w:r>
      <w:r w:rsidRPr="00220A6F">
        <w:t xml:space="preserve"> even contentious issues, the way to get through them is to </w:t>
      </w:r>
      <w:r w:rsidRPr="00220A6F" w:rsidR="00D122E6">
        <w:t>get</w:t>
      </w:r>
      <w:r w:rsidRPr="00220A6F">
        <w:t xml:space="preserve"> as many people and voices </w:t>
      </w:r>
      <w:r w:rsidRPr="00220A6F" w:rsidR="00D122E6">
        <w:t xml:space="preserve">heard </w:t>
      </w:r>
      <w:r w:rsidRPr="00220A6F">
        <w:t>as possible. That is my instinct.</w:t>
      </w:r>
    </w:p>
    <w:p w:rsidR="004D53A0" w:rsidRPr="00220A6F" w:rsidP="004D53A0">
      <w:pPr>
        <w:pStyle w:val="Remark"/>
      </w:pPr>
      <w:sdt>
        <w:sdtPr>
          <w:alias w:val="Member"/>
          <w:tag w:val="&lt;Member mnisId='4418' dodsId='36008'&gt;"/>
          <w:id w:val="-531187481"/>
          <w:placeholder>
            <w:docPart w:val="177FAEBE4C2E4EDA9EE5D88C30AD9367"/>
          </w:placeholder>
          <w:richText/>
        </w:sdtPr>
        <w:sdtContent>
          <w:r w:rsidRPr="00220A6F">
            <w:rPr>
              <w:b/>
            </w:rPr>
            <w:t>Justin Madders:</w:t>
          </w:r>
        </w:sdtContent>
      </w:sdt>
      <w:r w:rsidRPr="00220A6F">
        <w:t xml:space="preserve"> You have the Committee’s wisdom at your disposal.</w:t>
      </w:r>
    </w:p>
    <w:p w:rsidR="004D53A0" w:rsidRPr="00220A6F" w:rsidP="004D53A0">
      <w:pPr>
        <w:pStyle w:val="Answer"/>
      </w:pPr>
      <w:sdt>
        <w:sdtPr>
          <w:alias w:val="Witness"/>
          <w:id w:val="1395082811"/>
          <w:placeholder>
            <w:docPart w:val="0FCB39689B824ACEB5868CCCC4E5A51D"/>
          </w:placeholder>
          <w:richText/>
        </w:sdtPr>
        <w:sdtContent>
          <w:r w:rsidRPr="00220A6F">
            <w:rPr>
              <w:b/>
              <w:i/>
            </w:rPr>
            <w:t>Peter Kyle:</w:t>
          </w:r>
        </w:sdtContent>
      </w:sdt>
      <w:r w:rsidRPr="00220A6F">
        <w:t xml:space="preserve"> Thank you. I appreciate it.</w:t>
      </w:r>
    </w:p>
    <w:p w:rsidR="004D53A0" w:rsidRPr="00220A6F" w:rsidP="004D53A0">
      <w:pPr>
        <w:pStyle w:val="Question"/>
        <w:numPr>
          <w:ilvl w:val="0"/>
          <w:numId w:val="9"/>
        </w:numPr>
      </w:pPr>
      <w:sdt>
        <w:sdtPr>
          <w:alias w:val="Member"/>
          <w:tag w:val="&lt;Member mnisId='4418' dodsId='36008'&gt;"/>
          <w:id w:val="1273371929"/>
          <w:placeholder>
            <w:docPart w:val="79EBE6E9310D4424BC06C204FA1BA88B"/>
          </w:placeholder>
          <w:richText/>
        </w:sdtPr>
        <w:sdtContent>
          <w:r w:rsidRPr="00220A6F">
            <w:rPr>
              <w:b/>
            </w:rPr>
            <w:t>Justin Madders:</w:t>
          </w:r>
        </w:sdtContent>
      </w:sdt>
      <w:r w:rsidRPr="00220A6F">
        <w:t xml:space="preserve"> I want to ask you a couple of questions about zero hours </w:t>
      </w:r>
      <w:r w:rsidRPr="00220A6F">
        <w:t xml:space="preserve">and the consultation, but I also want to ask about the </w:t>
      </w:r>
      <w:r w:rsidRPr="00220A6F" w:rsidR="00655B47">
        <w:t>growth d</w:t>
      </w:r>
      <w:r w:rsidRPr="00220A6F">
        <w:t>uty Bill that is coming forward.</w:t>
      </w:r>
    </w:p>
    <w:p w:rsidR="004D53A0" w:rsidRPr="00220A6F" w:rsidP="004D53A0">
      <w:pPr>
        <w:pStyle w:val="Answer"/>
      </w:pPr>
      <w:sdt>
        <w:sdtPr>
          <w:alias w:val="Witness"/>
          <w:id w:val="639612321"/>
          <w:placeholder>
            <w:docPart w:val="40F8A954549C46DC8D5BA7331E054AB2"/>
          </w:placeholder>
          <w:richText/>
        </w:sdtPr>
        <w:sdtContent>
          <w:r w:rsidRPr="00220A6F">
            <w:rPr>
              <w:b/>
              <w:i/>
            </w:rPr>
            <w:t>Peter Kyle:</w:t>
          </w:r>
        </w:sdtContent>
      </w:sdt>
      <w:r w:rsidRPr="00220A6F">
        <w:t xml:space="preserve"> You mean the regulations. </w:t>
      </w:r>
    </w:p>
    <w:p w:rsidR="004D53A0" w:rsidRPr="00220A6F" w:rsidP="005A0CF1">
      <w:pPr>
        <w:pStyle w:val="Question"/>
        <w:numPr>
          <w:ilvl w:val="0"/>
          <w:numId w:val="0"/>
        </w:numPr>
        <w:ind w:left="794"/>
      </w:pPr>
      <w:sdt>
        <w:sdtPr>
          <w:alias w:val="Member"/>
          <w:tag w:val="&lt;Member mnisId='4418' dodsId='36008'&gt;"/>
          <w:id w:val="1950654144"/>
          <w:placeholder>
            <w:docPart w:val="842799D13778453BA34604EBA79353EB"/>
          </w:placeholder>
          <w:richText/>
        </w:sdtPr>
        <w:sdtContent>
          <w:r w:rsidRPr="00220A6F">
            <w:rPr>
              <w:b/>
            </w:rPr>
            <w:t>Justin Madders:</w:t>
          </w:r>
        </w:sdtContent>
      </w:sdt>
      <w:r w:rsidRPr="00220A6F">
        <w:t xml:space="preserve"> Yes. </w:t>
      </w:r>
      <w:r w:rsidRPr="00220A6F" w:rsidR="005A0CF1">
        <w:t xml:space="preserve">Section </w:t>
      </w:r>
      <w:r w:rsidRPr="00220A6F">
        <w:t>2(1) of the Health and Safety at Work</w:t>
      </w:r>
      <w:r w:rsidRPr="00220A6F" w:rsidR="005A0CF1">
        <w:t xml:space="preserve"> etc</w:t>
      </w:r>
      <w:r w:rsidRPr="00220A6F">
        <w:t xml:space="preserve"> Act says, “It shall be the duty of every employer to ensure, so far as is reasonably practicable, the health, safety and welfare at work of all his employees</w:t>
      </w:r>
      <w:r w:rsidRPr="00220A6F" w:rsidR="00655B47">
        <w:t>.</w:t>
      </w:r>
      <w:r w:rsidRPr="00220A6F">
        <w:t>” Does this Bill supersede that in any way? Are you expecting any qualifications to that pretty important and clear right?</w:t>
      </w:r>
    </w:p>
    <w:p w:rsidR="004D53A0" w:rsidRPr="00220A6F" w:rsidP="004D53A0">
      <w:pPr>
        <w:pStyle w:val="Answer"/>
      </w:pPr>
      <w:sdt>
        <w:sdtPr>
          <w:alias w:val="Witness"/>
          <w:id w:val="-1943367485"/>
          <w:placeholder>
            <w:docPart w:val="2940007A16C2486EAA5F83371BA448D9"/>
          </w:placeholder>
          <w:richText/>
        </w:sdtPr>
        <w:sdtContent>
          <w:r w:rsidRPr="00220A6F">
            <w:rPr>
              <w:b/>
              <w:i/>
            </w:rPr>
            <w:t>Peter Kyle:</w:t>
          </w:r>
        </w:sdtContent>
      </w:sdt>
      <w:r w:rsidRPr="00220A6F">
        <w:t xml:space="preserve"> No. No, Justin. These are things that we have spoken about before. My drive on modernising regulation is to have regulations that are fit for the moment that we are living in. </w:t>
      </w:r>
      <w:r w:rsidRPr="00220A6F" w:rsidR="005A0CF1">
        <w:t>When</w:t>
      </w:r>
      <w:r w:rsidRPr="00220A6F">
        <w:t xml:space="preserve"> </w:t>
      </w:r>
      <w:r w:rsidRPr="00220A6F" w:rsidR="005A0CF1">
        <w:t>we</w:t>
      </w:r>
      <w:r w:rsidRPr="00220A6F">
        <w:t xml:space="preserve"> go into this, whether it is in the workplace or in construction,</w:t>
      </w:r>
      <w:r w:rsidRPr="00220A6F" w:rsidR="005A0CF1">
        <w:t xml:space="preserve"> we have to recognise that</w:t>
      </w:r>
      <w:r w:rsidRPr="00220A6F">
        <w:t xml:space="preserve"> the way that people interact with the workplace has fundamentally changed.</w:t>
      </w:r>
    </w:p>
    <w:p w:rsidR="004D53A0" w:rsidRPr="00220A6F" w:rsidP="004D53A0">
      <w:pPr>
        <w:pStyle w:val="Answer"/>
      </w:pPr>
      <w:r w:rsidRPr="00220A6F">
        <w:t xml:space="preserve">I will give you a </w:t>
      </w:r>
      <w:r w:rsidR="00536520">
        <w:t>brief</w:t>
      </w:r>
      <w:r w:rsidRPr="00220A6F">
        <w:t xml:space="preserve"> outline because it is so fresh in my mind. I did a visit yesterday to a company that is building autonomous ships. It is doing incredible work on security, </w:t>
      </w:r>
      <w:r w:rsidRPr="00220A6F" w:rsidR="005A0CF1">
        <w:t xml:space="preserve">on marine biology and </w:t>
      </w:r>
      <w:r w:rsidRPr="00220A6F">
        <w:t>scientific endeavour</w:t>
      </w:r>
      <w:r w:rsidRPr="00220A6F" w:rsidR="005A0CF1">
        <w:t>,</w:t>
      </w:r>
      <w:r w:rsidRPr="00220A6F">
        <w:t xml:space="preserve"> and industrial work on wind farms and all this stuff. These ships are 36 meters long. When I was at the company, I went into a ship that had been built that did not need any people to operate it. It has a washing machine and a tumble dryer on it because the regulations on ships of certain sizes say that they must have them because the people who work on them must be able to clean their clothes. That is just an outlier example of how absurd it is.</w:t>
      </w:r>
    </w:p>
    <w:p w:rsidR="004D53A0" w:rsidRPr="00220A6F" w:rsidP="004D53A0">
      <w:pPr>
        <w:pStyle w:val="Answer"/>
      </w:pPr>
      <w:r w:rsidRPr="00220A6F">
        <w:t>That is the kind of modernisation that I am looking at. The idea that I would do something that would diminish the onus on businesses or people running workplaces to keep people safe and healthy in an ever-changing world is something that I do not recognise, but there is so much that we can liberate workers from in terms of dealing with the kind of stuff that I have just mentioned.</w:t>
      </w:r>
    </w:p>
    <w:p w:rsidR="004D53A0" w:rsidRPr="00220A6F" w:rsidP="004D53A0">
      <w:pPr>
        <w:pStyle w:val="Question"/>
        <w:numPr>
          <w:ilvl w:val="0"/>
          <w:numId w:val="9"/>
        </w:numPr>
      </w:pPr>
      <w:sdt>
        <w:sdtPr>
          <w:alias w:val="Member"/>
          <w:tag w:val="&lt;Member mnisId='4418' dodsId='36008'&gt;"/>
          <w:id w:val="-236400707"/>
          <w:placeholder>
            <w:docPart w:val="ED5A8FE4FD694452A38B5E76E927330D"/>
          </w:placeholder>
          <w:richText/>
        </w:sdtPr>
        <w:sdtContent>
          <w:r w:rsidRPr="00220A6F">
            <w:rPr>
              <w:b/>
            </w:rPr>
            <w:t>Justin Madders:</w:t>
          </w:r>
        </w:sdtContent>
      </w:sdt>
      <w:r w:rsidRPr="00220A6F">
        <w:t xml:space="preserve"> You have been very clear on that. One of the rationales for the </w:t>
      </w:r>
      <w:r w:rsidRPr="00220A6F" w:rsidR="005A0CF1">
        <w:t xml:space="preserve">growth </w:t>
      </w:r>
      <w:r w:rsidRPr="00220A6F">
        <w:t>Bill is to reduce unnecessary risk aversion. Can you give some examples of how that would operate in the world of health and safety at work?</w:t>
      </w:r>
    </w:p>
    <w:p w:rsidR="004D53A0" w:rsidRPr="00220A6F" w:rsidP="004D53A0">
      <w:pPr>
        <w:pStyle w:val="Answer"/>
      </w:pPr>
      <w:sdt>
        <w:sdtPr>
          <w:alias w:val="Witness"/>
          <w:id w:val="1706907050"/>
          <w:placeholder>
            <w:docPart w:val="E1C64CA95B1646AF9F8244189565BADD"/>
          </w:placeholder>
          <w:richText/>
        </w:sdtPr>
        <w:sdtContent>
          <w:r w:rsidRPr="00220A6F">
            <w:rPr>
              <w:b/>
              <w:i/>
            </w:rPr>
            <w:t>Peter Kyle:</w:t>
          </w:r>
        </w:sdtContent>
      </w:sdt>
      <w:r w:rsidRPr="00220A6F">
        <w:t xml:space="preserve"> As I have said, it is not about being risk-averse with people’s individual safety in the workplace. Let me give you an example. Take Wa</w:t>
      </w:r>
      <w:r w:rsidRPr="00220A6F" w:rsidR="005A0CF1">
        <w:t>y</w:t>
      </w:r>
      <w:r w:rsidRPr="00220A6F">
        <w:t>ve, the autonomous vehicle company. It is a British company. It is world-leading. It went from zero to creating just under 2,000 jobs in a few short years. It is now valued at £11 billion. It could easily go abroad, but we need to keep it here.</w:t>
      </w:r>
    </w:p>
    <w:p w:rsidR="004D53A0" w:rsidRPr="00220A6F" w:rsidP="004D53A0">
      <w:pPr>
        <w:pStyle w:val="Answer"/>
      </w:pPr>
      <w:r w:rsidRPr="00220A6F">
        <w:t xml:space="preserve">What it </w:t>
      </w:r>
      <w:r w:rsidRPr="00220A6F">
        <w:t xml:space="preserve">really wants </w:t>
      </w:r>
      <w:r w:rsidRPr="00220A6F">
        <w:t xml:space="preserve">is </w:t>
      </w:r>
      <w:r w:rsidRPr="00220A6F">
        <w:t xml:space="preserve">to test its products on the streets of London. Other companies are coming in and finding ways, because of the sheer volume of money that they have, to get various things on the streets. We passed a statutory instrument to allow </w:t>
      </w:r>
      <w:r w:rsidRPr="00220A6F">
        <w:t>it</w:t>
      </w:r>
      <w:r w:rsidRPr="00220A6F">
        <w:t xml:space="preserve"> to pilot on the streets of London. The fantastic Mayor of London signed off on it. TfL signed off on it but did not </w:t>
      </w:r>
      <w:r w:rsidRPr="00220A6F">
        <w:t>implement it. The further you go down an organisation, the more the person who is signing off on this stuff feels the risk of allowing autonomous vehicles on the streets of London, despite the many safety checks that go into it. It started to grind to a halt. We were on the cusp of losing billions and billions of pounds of investment and the creation of fantastic jobs going elsewhere because we could not get it through.</w:t>
      </w:r>
    </w:p>
    <w:p w:rsidR="004D53A0" w:rsidRPr="00220A6F" w:rsidP="004D53A0">
      <w:pPr>
        <w:pStyle w:val="Answer"/>
      </w:pPr>
      <w:r w:rsidRPr="00220A6F">
        <w:t>When I talk about risk aversion in regulation, the regulations allow people to do things, but we have a culture that really means that people implement it in an incredibly cautious way. It took my Department to be the risk backstop on that one issue, and we cannot do that in every area.</w:t>
      </w:r>
    </w:p>
    <w:p w:rsidR="004D53A0" w:rsidRPr="00220A6F" w:rsidP="004D53A0">
      <w:pPr>
        <w:pStyle w:val="Remark"/>
      </w:pPr>
      <w:sdt>
        <w:sdtPr>
          <w:alias w:val="Member"/>
          <w:tag w:val="&lt;Member mnisId='1171' dodsId='30771'&gt;"/>
          <w:id w:val="-1188821459"/>
          <w:placeholder>
            <w:docPart w:val="7B98A97A7A1F4C4B9B60ECF33FCBFD2C"/>
          </w:placeholder>
          <w:richText/>
        </w:sdtPr>
        <w:sdtContent>
          <w:r w:rsidRPr="00220A6F">
            <w:rPr>
              <w:b/>
            </w:rPr>
            <w:t>Chair:</w:t>
          </w:r>
        </w:sdtContent>
      </w:sdt>
      <w:r w:rsidRPr="00220A6F">
        <w:t xml:space="preserve"> We just need to cover off some of the zero-hours contracts bits. We must not let you get away without covering that. </w:t>
      </w:r>
    </w:p>
    <w:p w:rsidR="004D53A0" w:rsidRPr="00220A6F" w:rsidP="004D53A0">
      <w:pPr>
        <w:pStyle w:val="Answer"/>
      </w:pPr>
      <w:sdt>
        <w:sdtPr>
          <w:alias w:val="Witness"/>
          <w:id w:val="478504845"/>
          <w:placeholder>
            <w:docPart w:val="E4751380FBB74B658795608869B5DF59"/>
          </w:placeholder>
          <w:richText/>
        </w:sdtPr>
        <w:sdtContent>
          <w:r w:rsidRPr="00220A6F">
            <w:rPr>
              <w:b/>
              <w:i/>
            </w:rPr>
            <w:t>Peter Kyle:</w:t>
          </w:r>
        </w:sdtContent>
      </w:sdt>
      <w:r w:rsidRPr="00220A6F">
        <w:t xml:space="preserve"> I will continue this another time.</w:t>
      </w:r>
    </w:p>
    <w:p w:rsidR="004D53A0" w:rsidRPr="00220A6F" w:rsidP="004D53A0">
      <w:pPr>
        <w:pStyle w:val="Remark"/>
      </w:pPr>
      <w:sdt>
        <w:sdtPr>
          <w:alias w:val="Member"/>
          <w:tag w:val="&lt;Member mnisId='1171' dodsId='30771'&gt;"/>
          <w:id w:val="-149371413"/>
          <w:placeholder>
            <w:docPart w:val="BB1821294B2C42A884C00F57B8B22831"/>
          </w:placeholder>
          <w:richText/>
        </w:sdtPr>
        <w:sdtContent>
          <w:r w:rsidRPr="00220A6F">
            <w:rPr>
              <w:b/>
            </w:rPr>
            <w:t>Chair:</w:t>
          </w:r>
        </w:sdtContent>
      </w:sdt>
      <w:r w:rsidRPr="00220A6F">
        <w:t xml:space="preserve"> No, that is very helpful context. I am grateful for that.</w:t>
      </w:r>
    </w:p>
    <w:p w:rsidR="004D53A0" w:rsidRPr="00220A6F" w:rsidP="004D53A0">
      <w:pPr>
        <w:pStyle w:val="Answer"/>
      </w:pPr>
      <w:sdt>
        <w:sdtPr>
          <w:alias w:val="Witness"/>
          <w:id w:val="-1244180485"/>
          <w:placeholder>
            <w:docPart w:val="B5A76ABF4BBC48DE80947540D3B7DE34"/>
          </w:placeholder>
          <w:richText/>
        </w:sdtPr>
        <w:sdtContent>
          <w:r w:rsidRPr="00220A6F">
            <w:rPr>
              <w:b/>
              <w:i/>
            </w:rPr>
            <w:t>Amanda Brooks:</w:t>
          </w:r>
        </w:sdtContent>
      </w:sdt>
      <w:r w:rsidRPr="00220A6F">
        <w:t xml:space="preserve"> At the moment, we are running a deep dive looking at health and safety regulations specifically to try to understand the kind of situations that the Secretary of State has just described, where things just are not fit for purpose </w:t>
      </w:r>
      <w:r w:rsidRPr="00220A6F" w:rsidR="00035FE1">
        <w:t>any more</w:t>
      </w:r>
      <w:r w:rsidRPr="00220A6F">
        <w:t>, rather than creating risk for people.</w:t>
      </w:r>
    </w:p>
    <w:p w:rsidR="004D53A0" w:rsidRPr="00220A6F" w:rsidP="004D53A0">
      <w:pPr>
        <w:pStyle w:val="Question"/>
        <w:numPr>
          <w:ilvl w:val="0"/>
          <w:numId w:val="9"/>
        </w:numPr>
      </w:pPr>
      <w:sdt>
        <w:sdtPr>
          <w:alias w:val="Member"/>
          <w:tag w:val="&lt;Member mnisId='4418' dodsId='36008'&gt;"/>
          <w:id w:val="-1412997631"/>
          <w:placeholder>
            <w:docPart w:val="D0A126BDED2448A2ABF2B74C472FBFC9"/>
          </w:placeholder>
          <w:richText/>
        </w:sdtPr>
        <w:sdtContent>
          <w:r w:rsidRPr="00220A6F">
            <w:rPr>
              <w:b/>
            </w:rPr>
            <w:t>Justin Madders:</w:t>
          </w:r>
        </w:sdtContent>
      </w:sdt>
      <w:r w:rsidRPr="00220A6F">
        <w:t xml:space="preserve"> Certainly, it is helpful for this Committee to understand how much of this is folklore and how much of it is having a direct impact on investment decisions.</w:t>
      </w:r>
    </w:p>
    <w:p w:rsidR="004D53A0" w:rsidRPr="00220A6F" w:rsidP="004D53A0">
      <w:pPr>
        <w:pStyle w:val="QuestionCont"/>
      </w:pPr>
      <w:r w:rsidRPr="00220A6F">
        <w:t>On zero-hours contracts, we had some very useful evidence last week from a number of witnesses. You have in the consultation at the moment an indication that a 12-week reference period for calculating guaranteed hours is the Government’s preferred position. Certainly, my take on the evidence from the employers’ association reps we heard from last week was that their argument that seasonal work will be impacted by this is easily remedied by employing people on fixed-term contracts for the duration of the work. Is that an analysis that you would share?</w:t>
      </w:r>
    </w:p>
    <w:p w:rsidR="004D53A0" w:rsidRPr="00220A6F" w:rsidP="004D53A0">
      <w:pPr>
        <w:pStyle w:val="Answer"/>
      </w:pPr>
      <w:sdt>
        <w:sdtPr>
          <w:alias w:val="Witness"/>
          <w:id w:val="-617224828"/>
          <w:placeholder>
            <w:docPart w:val="F2E45334149B4D78A8124825B50ADA02"/>
          </w:placeholder>
          <w:richText/>
        </w:sdtPr>
        <w:sdtContent>
          <w:r w:rsidRPr="00220A6F">
            <w:rPr>
              <w:b/>
              <w:i/>
            </w:rPr>
            <w:t>Peter Kyle:</w:t>
          </w:r>
        </w:sdtContent>
      </w:sdt>
      <w:r w:rsidRPr="00220A6F">
        <w:t xml:space="preserve"> It is certainly an analysis that I am welcoming in the consultation. I am sure you will have directed them to make sure their voice is heard through the consultation because it closes on 25 August. There is plenty of time to get into that consultation. The </w:t>
      </w:r>
      <w:r w:rsidRPr="00220A6F" w:rsidR="00035FE1">
        <w:t xml:space="preserve">government </w:t>
      </w:r>
      <w:r w:rsidRPr="00220A6F">
        <w:t>position is clear, but the consultation is there. You will know that it was quite a long process getting that consultation delivered and out the door because we want to be honest with people about where our direction of travel is, but we also want to have enough scope that it is a meaningful consultation.</w:t>
      </w:r>
    </w:p>
    <w:p w:rsidR="004D53A0" w:rsidRPr="00220A6F" w:rsidP="004D53A0">
      <w:pPr>
        <w:pStyle w:val="Answer"/>
      </w:pPr>
      <w:r w:rsidRPr="00220A6F">
        <w:t>Of course, different bits of Government have different views because of different stakeholders and different pressures. We need to make sure that this consultation can anchor us all in the experiences and the views of the real experts on the frontline.</w:t>
      </w:r>
    </w:p>
    <w:p w:rsidR="004D53A0" w:rsidRPr="00220A6F" w:rsidP="004D53A0">
      <w:pPr>
        <w:pStyle w:val="Question"/>
        <w:numPr>
          <w:ilvl w:val="0"/>
          <w:numId w:val="9"/>
        </w:numPr>
      </w:pPr>
      <w:sdt>
        <w:sdtPr>
          <w:alias w:val="Member"/>
          <w:tag w:val="&lt;Member mnisId='4418' dodsId='36008'&gt;"/>
          <w:id w:val="206534093"/>
          <w:placeholder>
            <w:docPart w:val="5A7DE421F5974AC9973B26177AEB03CE"/>
          </w:placeholder>
          <w:richText/>
        </w:sdtPr>
        <w:sdtContent>
          <w:r w:rsidRPr="00220A6F">
            <w:rPr>
              <w:b/>
            </w:rPr>
            <w:t>Justin Madders:</w:t>
          </w:r>
        </w:sdtContent>
      </w:sdt>
      <w:r w:rsidRPr="00220A6F">
        <w:t xml:space="preserve"> Can I just probe you a little on the thresholds for qualification under these rules? Again, in the consultation, the Government have indicated somewhere between eight and 20 hours as the preferred option. What is the reason for that band?</w:t>
      </w:r>
    </w:p>
    <w:p w:rsidR="004D53A0" w:rsidRPr="00220A6F" w:rsidP="004D53A0">
      <w:pPr>
        <w:pStyle w:val="Answer"/>
      </w:pPr>
      <w:sdt>
        <w:sdtPr>
          <w:alias w:val="Witness"/>
          <w:id w:val="908119223"/>
          <w:placeholder>
            <w:docPart w:val="F7EF07848FB5448FA761C0043EDDC900"/>
          </w:placeholder>
          <w:richText/>
        </w:sdtPr>
        <w:sdtContent>
          <w:r w:rsidRPr="00220A6F">
            <w:rPr>
              <w:b/>
              <w:i/>
            </w:rPr>
            <w:t>Peter Kyle:</w:t>
          </w:r>
        </w:sdtContent>
      </w:sdt>
      <w:r w:rsidRPr="00220A6F">
        <w:t xml:space="preserve"> The reason was lots </w:t>
      </w:r>
      <w:r w:rsidRPr="00220A6F" w:rsidR="00A21B10">
        <w:t>of government</w:t>
      </w:r>
      <w:r w:rsidRPr="00220A6F">
        <w:t xml:space="preserve"> analysis, lots of business analysis and listening to the unions, which were taking a different position. The variance in the analysis was very broad. It was just very broad. This is one of these areas, which I spoke about earlier, where I and Minister Dearden are dedicating an astonishing amount of time, because </w:t>
      </w:r>
      <w:r w:rsidRPr="00220A6F" w:rsidR="007F0123">
        <w:t>I</w:t>
      </w:r>
      <w:r w:rsidRPr="00220A6F">
        <w:t xml:space="preserve"> know that </w:t>
      </w:r>
      <w:r w:rsidRPr="00220A6F" w:rsidR="007F0123">
        <w:t>I</w:t>
      </w:r>
      <w:r w:rsidRPr="00220A6F">
        <w:t xml:space="preserve"> need to get this right in the moment that we are in. </w:t>
      </w:r>
    </w:p>
    <w:p w:rsidR="004D53A0" w:rsidRPr="00220A6F" w:rsidP="004D53A0">
      <w:pPr>
        <w:pStyle w:val="Answer"/>
      </w:pPr>
      <w:r w:rsidRPr="00220A6F">
        <w:t xml:space="preserve">Because of the variance in views on this issue and one or two others, by definition, people are not going to be happy with the results. There are going to be a lot of people on both sides who are not happy with it. This is not one and done. We are aiming to be </w:t>
      </w:r>
      <w:r w:rsidRPr="00220A6F" w:rsidR="008B10A6">
        <w:t>in government</w:t>
      </w:r>
      <w:r w:rsidRPr="00220A6F">
        <w:t xml:space="preserve"> for a while. We are looking at how we can learn because these are strident changes to the labour market. We need to get this right, but we also need to realise that, with the nature of the economy moving forward in the way that it is, the shifts in societal change and the shifts in climate change, we are going to have to keep up with employment law in a way that has simply never been the case in the past. We cannot just do it once every 30 years </w:t>
      </w:r>
      <w:r w:rsidRPr="00220A6F" w:rsidR="007F0123">
        <w:t>any more</w:t>
      </w:r>
      <w:r w:rsidRPr="00220A6F">
        <w:t>.</w:t>
      </w:r>
    </w:p>
    <w:p w:rsidR="004D53A0" w:rsidRPr="00220A6F" w:rsidP="007F0123">
      <w:pPr>
        <w:pStyle w:val="Question"/>
        <w:numPr>
          <w:ilvl w:val="0"/>
          <w:numId w:val="0"/>
        </w:numPr>
        <w:ind w:left="794"/>
      </w:pPr>
      <w:sdt>
        <w:sdtPr>
          <w:alias w:val="Member"/>
          <w:tag w:val="&lt;Member mnisId='4418' dodsId='36008'&gt;"/>
          <w:id w:val="-1533111376"/>
          <w:placeholder>
            <w:docPart w:val="5B3731D939A54680BBD8F36196FF0928"/>
          </w:placeholder>
          <w:richText/>
        </w:sdtPr>
        <w:sdtContent>
          <w:r w:rsidRPr="00220A6F">
            <w:rPr>
              <w:b/>
            </w:rPr>
            <w:t>Justin Madders:</w:t>
          </w:r>
        </w:sdtContent>
      </w:sdt>
      <w:r w:rsidRPr="00220A6F">
        <w:t xml:space="preserve"> Again, the Committee’s wisdom will be available for you, should you require it.</w:t>
      </w:r>
    </w:p>
    <w:p w:rsidR="004D53A0" w:rsidRPr="00220A6F" w:rsidP="004D53A0">
      <w:pPr>
        <w:pStyle w:val="Answer"/>
      </w:pPr>
      <w:sdt>
        <w:sdtPr>
          <w:alias w:val="Witness"/>
          <w:id w:val="-506829801"/>
          <w:placeholder>
            <w:docPart w:val="3BE00D0668B44769877AAFC4C4392A2B"/>
          </w:placeholder>
          <w:richText/>
        </w:sdtPr>
        <w:sdtContent>
          <w:r w:rsidRPr="00220A6F">
            <w:rPr>
              <w:b/>
              <w:i/>
            </w:rPr>
            <w:t>Peter Kyle:</w:t>
          </w:r>
        </w:sdtContent>
      </w:sdt>
      <w:r w:rsidRPr="00220A6F">
        <w:t xml:space="preserve"> You are so generous with your wisdom. </w:t>
      </w:r>
    </w:p>
    <w:p w:rsidR="004D53A0" w:rsidRPr="00220A6F" w:rsidP="004D53A0">
      <w:pPr>
        <w:pStyle w:val="Question"/>
        <w:numPr>
          <w:ilvl w:val="0"/>
          <w:numId w:val="9"/>
        </w:numPr>
      </w:pPr>
      <w:sdt>
        <w:sdtPr>
          <w:alias w:val="Member"/>
          <w:tag w:val="&lt;Member mnisId='4418' dodsId='36008'&gt;"/>
          <w:id w:val="99235007"/>
          <w:placeholder>
            <w:docPart w:val="FDE263332D8B437A87A7B63A1A1105A4"/>
          </w:placeholder>
          <w:richText/>
        </w:sdtPr>
        <w:sdtContent>
          <w:r w:rsidRPr="00220A6F">
            <w:rPr>
              <w:b/>
            </w:rPr>
            <w:t>Justin Madders:</w:t>
          </w:r>
        </w:sdtContent>
      </w:sdt>
      <w:r w:rsidRPr="00220A6F">
        <w:t xml:space="preserve"> </w:t>
      </w:r>
      <w:r w:rsidRPr="00220A6F" w:rsidR="007F0123">
        <w:t>Do you have any idea</w:t>
      </w:r>
      <w:r w:rsidRPr="00220A6F">
        <w:t xml:space="preserve"> how many workers would benefit </w:t>
      </w:r>
      <w:r w:rsidRPr="00220A6F" w:rsidR="002C5D9A">
        <w:t>if you were to set the threshold at eight hours a week</w:t>
      </w:r>
      <w:r w:rsidRPr="00220A6F">
        <w:t xml:space="preserve">? If you set it at 20 hours, how many people </w:t>
      </w:r>
      <w:r w:rsidRPr="00220A6F" w:rsidR="007F0123">
        <w:t xml:space="preserve">would </w:t>
      </w:r>
      <w:r w:rsidRPr="00220A6F">
        <w:t>benefit from it?</w:t>
      </w:r>
    </w:p>
    <w:p w:rsidR="004D53A0" w:rsidRPr="00220A6F" w:rsidP="004D53A0">
      <w:pPr>
        <w:pStyle w:val="Answer"/>
      </w:pPr>
      <w:sdt>
        <w:sdtPr>
          <w:alias w:val="Witness"/>
          <w:id w:val="-1912837273"/>
          <w:placeholder>
            <w:docPart w:val="E75EDBA47D3F40E68180B498467EAC4E"/>
          </w:placeholder>
          <w:richText/>
        </w:sdtPr>
        <w:sdtContent>
          <w:r w:rsidRPr="00220A6F">
            <w:rPr>
              <w:b/>
              <w:i/>
            </w:rPr>
            <w:t>Peter Kyle:</w:t>
          </w:r>
        </w:sdtContent>
      </w:sdt>
      <w:r w:rsidRPr="00220A6F">
        <w:t xml:space="preserve"> There has been analysis. We need to wait </w:t>
      </w:r>
      <w:r w:rsidRPr="00220A6F" w:rsidR="007F0123">
        <w:t>until</w:t>
      </w:r>
      <w:r w:rsidRPr="00220A6F">
        <w:t xml:space="preserve"> we get the consultation and we can have this debate then.</w:t>
      </w:r>
    </w:p>
    <w:p w:rsidR="004D53A0" w:rsidRPr="00220A6F" w:rsidP="004D53A0">
      <w:pPr>
        <w:pStyle w:val="Question"/>
        <w:numPr>
          <w:ilvl w:val="0"/>
          <w:numId w:val="9"/>
        </w:numPr>
      </w:pPr>
      <w:sdt>
        <w:sdtPr>
          <w:alias w:val="Member"/>
          <w:tag w:val="&lt;Member mnisId='4418' dodsId='36008'&gt;"/>
          <w:id w:val="330490042"/>
          <w:placeholder>
            <w:docPart w:val="B330C605F1E24092B51748A50F2740FC"/>
          </w:placeholder>
          <w:richText/>
        </w:sdtPr>
        <w:sdtContent>
          <w:r w:rsidRPr="00220A6F">
            <w:rPr>
              <w:b/>
            </w:rPr>
            <w:t>Justin Madders:</w:t>
          </w:r>
        </w:sdtContent>
      </w:sdt>
      <w:r w:rsidRPr="00220A6F">
        <w:t xml:space="preserve"> I just have one further point, which was made by Joanne Thomas of USDAW, which is a really important point. She was basically saying—there was a little bit of agreement from the employers’ reps on this as well—that wherever you set the threshold you risk the unintended consequence of people who are just under it not being given additional hours and those who are above it being given all the additional hours. Is that something that you are aware of?</w:t>
      </w:r>
    </w:p>
    <w:p w:rsidR="004D53A0" w:rsidRPr="00220A6F" w:rsidP="004D53A0">
      <w:pPr>
        <w:pStyle w:val="Answer"/>
      </w:pPr>
      <w:sdt>
        <w:sdtPr>
          <w:alias w:val="Witness"/>
          <w:id w:val="-1167388571"/>
          <w:placeholder>
            <w:docPart w:val="E7930015F1D443ECB76B9072DFBBA719"/>
          </w:placeholder>
          <w:richText/>
        </w:sdtPr>
        <w:sdtContent>
          <w:r w:rsidRPr="00220A6F">
            <w:rPr>
              <w:b/>
              <w:i/>
            </w:rPr>
            <w:t>Peter Kyle:</w:t>
          </w:r>
        </w:sdtContent>
      </w:sdt>
      <w:r w:rsidRPr="00220A6F">
        <w:t xml:space="preserve"> Unintended consequences are something that I have been extremely mindful of from the outset, every step of the way. I am worried about coalescing around targets, as happens in lots of other circumstances when you have targets. I am concerned about these aspects of it, which is why we need to get it right.</w:t>
      </w:r>
    </w:p>
    <w:p w:rsidR="004D53A0" w:rsidRPr="00220A6F" w:rsidP="004D53A0">
      <w:pPr>
        <w:pStyle w:val="Remark"/>
      </w:pPr>
      <w:sdt>
        <w:sdtPr>
          <w:alias w:val="Member"/>
          <w:tag w:val="&lt;Member mnisId='1171' dodsId='30771'&gt;"/>
          <w:id w:val="-1978442606"/>
          <w:placeholder>
            <w:docPart w:val="9D0E018404AD43358590903A16CD6742"/>
          </w:placeholder>
          <w:richText/>
        </w:sdtPr>
        <w:sdtContent>
          <w:r w:rsidRPr="00220A6F">
            <w:rPr>
              <w:b/>
            </w:rPr>
            <w:t>Chair:</w:t>
          </w:r>
        </w:sdtContent>
      </w:sdt>
      <w:r w:rsidRPr="00220A6F">
        <w:t xml:space="preserve"> I am going to turn us to the trade bit of your portfolio now. We are going to start with online trade.</w:t>
      </w:r>
    </w:p>
    <w:p w:rsidR="004D53A0" w:rsidRPr="00220A6F" w:rsidP="004D53A0">
      <w:pPr>
        <w:pStyle w:val="Question"/>
        <w:numPr>
          <w:ilvl w:val="0"/>
          <w:numId w:val="9"/>
        </w:numPr>
      </w:pPr>
      <w:sdt>
        <w:sdtPr>
          <w:alias w:val="Member"/>
          <w:tag w:val="&lt;Member mnisId='5343' dodsId='158423'&gt;"/>
          <w:id w:val="-98407980"/>
          <w:placeholder>
            <w:docPart w:val="89796738EE504EAFA9414752CF1E91A5"/>
          </w:placeholder>
          <w:richText/>
        </w:sdtPr>
        <w:sdtContent>
          <w:r w:rsidRPr="00220A6F">
            <w:rPr>
              <w:b/>
            </w:rPr>
            <w:t>Mr Reynolds:</w:t>
          </w:r>
        </w:sdtContent>
      </w:sdt>
      <w:r w:rsidRPr="00220A6F">
        <w:t xml:space="preserve"> Secretary of State, last month, this Committee </w:t>
      </w:r>
      <w:r w:rsidRPr="00220A6F">
        <w:t>demonstrated that products that had been recalled by the Office for Product Safety and Standards were still available to buy on online marketplaces. Knowing that the PRAM consultation has just closed, what legal duties does your Department plan to put on online marketplaces to ensure that they are not selling illegal products?</w:t>
      </w:r>
    </w:p>
    <w:p w:rsidR="004D53A0" w:rsidRPr="00220A6F" w:rsidP="004D53A0">
      <w:pPr>
        <w:pStyle w:val="Answer"/>
      </w:pPr>
      <w:sdt>
        <w:sdtPr>
          <w:alias w:val="Witness"/>
          <w:id w:val="667374866"/>
          <w:placeholder>
            <w:docPart w:val="3040BE9C2DFA4E02AD388F1744249F23"/>
          </w:placeholder>
          <w:richText/>
        </w:sdtPr>
        <w:sdtContent>
          <w:r w:rsidRPr="00220A6F">
            <w:rPr>
              <w:b/>
              <w:i/>
            </w:rPr>
            <w:t>Peter Kyle:</w:t>
          </w:r>
        </w:sdtContent>
      </w:sdt>
      <w:r w:rsidRPr="00220A6F">
        <w:t xml:space="preserve"> Yes, it has just closed. We are in the process of analysing and seeing whether we need to take action on any legislative or non-legislative remedies. This is also something that I was aware of in my previous role at DSIT, given the technology and online sides of it. In that role, we acted on weaponry and other items that were coming in through online trade. We worked really closely with the Home Office when it came to safety issues about stuff that was coming in via parcels</w:t>
      </w:r>
      <w:r w:rsidRPr="00220A6F" w:rsidR="007F0123">
        <w:t>,</w:t>
      </w:r>
      <w:r w:rsidRPr="00220A6F">
        <w:t xml:space="preserve"> and measures were brought in in those circumstances. I have form on acting on these things when I see them.</w:t>
      </w:r>
    </w:p>
    <w:p w:rsidR="004D53A0" w:rsidRPr="00220A6F" w:rsidP="004D53A0">
      <w:pPr>
        <w:pStyle w:val="Question"/>
        <w:numPr>
          <w:ilvl w:val="0"/>
          <w:numId w:val="9"/>
        </w:numPr>
      </w:pPr>
      <w:sdt>
        <w:sdtPr>
          <w:alias w:val="Member"/>
          <w:tag w:val="&lt;Member mnisId='5343' dodsId='158423'&gt;"/>
          <w:id w:val="-1890639161"/>
          <w:placeholder>
            <w:docPart w:val="484B70B9A49D4AB59BBB1E25726175D7"/>
          </w:placeholder>
          <w:richText/>
        </w:sdtPr>
        <w:sdtContent>
          <w:r w:rsidRPr="00220A6F">
            <w:rPr>
              <w:b/>
            </w:rPr>
            <w:t>Mr Reynolds:</w:t>
          </w:r>
        </w:sdtContent>
      </w:sdt>
      <w:r w:rsidRPr="00220A6F">
        <w:t xml:space="preserve"> The consumer group Which? is suggesting and calling for consumer protections to be the same whether you buy from an online marketplace or whether you walk into John Lewis to purchase the product. Is that something you would support, putting the onus on marketplaces? When they are in front of the Committee, they say that they do a very good job and work very hard, but so many products, millions of them, seem to fall through their net.</w:t>
      </w:r>
    </w:p>
    <w:p w:rsidR="004D53A0" w:rsidRPr="00220A6F" w:rsidP="004D53A0">
      <w:pPr>
        <w:pStyle w:val="Answer"/>
      </w:pPr>
      <w:sdt>
        <w:sdtPr>
          <w:alias w:val="Witness"/>
          <w:id w:val="-1789260199"/>
          <w:placeholder>
            <w:docPart w:val="1249BC22A5C8483E8BEE7324511BA1D1"/>
          </w:placeholder>
          <w:richText/>
        </w:sdtPr>
        <w:sdtContent>
          <w:r w:rsidRPr="00220A6F">
            <w:rPr>
              <w:b/>
              <w:i/>
            </w:rPr>
            <w:t>Peter Kyle:</w:t>
          </w:r>
        </w:sdtContent>
      </w:sdt>
      <w:r w:rsidRPr="00220A6F">
        <w:t xml:space="preserve"> You say “the same protections”, but we have to recognise that they are different marketplaces. Virtual and online are different. Take age verification as an example. As we move to the digital age, I am personally of the view that we need to have a digital ID system that can be presented physically. If somebody who is 13 is trying to buy stuff that is for people who are 18-plus, it is much easier to deal with that in person at the moment because they would not get past the front door or the first conversation. There is a difference there. </w:t>
      </w:r>
    </w:p>
    <w:p w:rsidR="004D53A0" w:rsidRPr="00220A6F" w:rsidP="004D53A0">
      <w:pPr>
        <w:pStyle w:val="Answer"/>
      </w:pPr>
      <w:r w:rsidRPr="00220A6F">
        <w:t xml:space="preserve">When it has come to certain other measures, we have been able to crack down and enforce even against Amazon and some of the very large producers. I am open-minded about how we deal with this. I recognise it is something that we absolutely need to deal with. It is something that those companies need to put a lot more effort into as well. </w:t>
      </w:r>
    </w:p>
    <w:p w:rsidR="004D53A0" w:rsidRPr="00220A6F" w:rsidP="004D53A0">
      <w:pPr>
        <w:pStyle w:val="Answer"/>
      </w:pPr>
      <w:r w:rsidRPr="00220A6F">
        <w:t xml:space="preserve">Incidentally, this is not just the market retailers such as Amazon that are online. It is the second-hand ones as well. Gumtree and others really have to step up and make sure </w:t>
      </w:r>
      <w:r w:rsidRPr="00220A6F" w:rsidR="007F0123">
        <w:t xml:space="preserve">that </w:t>
      </w:r>
      <w:r w:rsidRPr="00220A6F">
        <w:t xml:space="preserve">their sites are protecting people and keeping them safe. These rules are there for a reason. The rules about making sure </w:t>
      </w:r>
      <w:r w:rsidRPr="00220A6F" w:rsidR="007F0123">
        <w:t xml:space="preserve">that </w:t>
      </w:r>
      <w:r w:rsidRPr="00220A6F">
        <w:t>products do not combust are there for a reason. We need to make sure that online retailers are upholding them.</w:t>
      </w:r>
    </w:p>
    <w:p w:rsidR="004D53A0" w:rsidRPr="00220A6F" w:rsidP="004D53A0">
      <w:pPr>
        <w:pStyle w:val="Question"/>
        <w:numPr>
          <w:ilvl w:val="0"/>
          <w:numId w:val="9"/>
        </w:numPr>
      </w:pPr>
      <w:sdt>
        <w:sdtPr>
          <w:alias w:val="Member"/>
          <w:tag w:val="&lt;Member mnisId='1171' dodsId='30771'&gt;"/>
          <w:id w:val="-286579891"/>
          <w:placeholder>
            <w:docPart w:val="F0D234E20BDE4AD48928F2EC002A7B3D"/>
          </w:placeholder>
          <w:richText/>
        </w:sdtPr>
        <w:sdtContent>
          <w:r w:rsidRPr="00220A6F">
            <w:rPr>
              <w:b/>
            </w:rPr>
            <w:t>Chair:</w:t>
          </w:r>
        </w:sdtContent>
      </w:sdt>
      <w:r w:rsidRPr="00220A6F">
        <w:t xml:space="preserve"> Mr Reynolds was able to buy many combustible items last week. It is a real problem, which has not gone away. Do you have a sense of how long it is going to take you to turn around the consultation response and come to a conclusion?</w:t>
      </w:r>
    </w:p>
    <w:p w:rsidR="004D53A0" w:rsidRPr="00220A6F" w:rsidP="004D53A0">
      <w:pPr>
        <w:pStyle w:val="Answer"/>
      </w:pPr>
      <w:sdt>
        <w:sdtPr>
          <w:alias w:val="Witness"/>
          <w:id w:val="186492582"/>
          <w:placeholder>
            <w:docPart w:val="30A9FCB4F0524E7BB549CAE36C804287"/>
          </w:placeholder>
          <w:richText/>
        </w:sdtPr>
        <w:sdtContent>
          <w:r w:rsidRPr="00220A6F">
            <w:rPr>
              <w:b/>
              <w:i/>
            </w:rPr>
            <w:t>Peter Kyle:</w:t>
          </w:r>
        </w:sdtContent>
      </w:sdt>
      <w:r w:rsidRPr="00220A6F">
        <w:t xml:space="preserve"> I cannot tell you, but I will be in touch with you and let you know when I know more.</w:t>
      </w:r>
    </w:p>
    <w:p w:rsidR="004D53A0" w:rsidRPr="00220A6F" w:rsidP="004D53A0">
      <w:pPr>
        <w:pStyle w:val="Remark"/>
      </w:pPr>
      <w:sdt>
        <w:sdtPr>
          <w:alias w:val="Member"/>
          <w:tag w:val="&lt;Member mnisId='1171' dodsId='30771'&gt;"/>
          <w:id w:val="1848364061"/>
          <w:placeholder>
            <w:docPart w:val="42794066191B42DAA9BEB859A04C79A2"/>
          </w:placeholder>
          <w:richText/>
        </w:sdtPr>
        <w:sdtContent>
          <w:r w:rsidRPr="00220A6F">
            <w:rPr>
              <w:b/>
            </w:rPr>
            <w:t>Chair:</w:t>
          </w:r>
        </w:sdtContent>
      </w:sdt>
      <w:r w:rsidRPr="00220A6F">
        <w:t xml:space="preserve"> We will move on to the even less controversial topic of European relations. </w:t>
      </w:r>
    </w:p>
    <w:p w:rsidR="004D53A0" w:rsidRPr="00220A6F" w:rsidP="004D53A0">
      <w:pPr>
        <w:pStyle w:val="Answer"/>
      </w:pPr>
      <w:sdt>
        <w:sdtPr>
          <w:alias w:val="Witness"/>
          <w:id w:val="-1850401959"/>
          <w:placeholder>
            <w:docPart w:val="364CE30E510643E0A507EB70432D2D11"/>
          </w:placeholder>
          <w:richText/>
        </w:sdtPr>
        <w:sdtContent>
          <w:r w:rsidRPr="00220A6F">
            <w:rPr>
              <w:b/>
              <w:i/>
            </w:rPr>
            <w:t>Peter Kyle:</w:t>
          </w:r>
        </w:sdtContent>
      </w:sdt>
      <w:r w:rsidRPr="00220A6F">
        <w:t xml:space="preserve"> </w:t>
      </w:r>
      <w:r w:rsidR="004B396D">
        <w:t>That</w:t>
      </w:r>
      <w:r w:rsidRPr="00220A6F">
        <w:t xml:space="preserve"> is combustible, t</w:t>
      </w:r>
      <w:r w:rsidR="004B396D">
        <w:t>oo</w:t>
      </w:r>
      <w:r w:rsidRPr="00220A6F">
        <w:t>.</w:t>
      </w:r>
    </w:p>
    <w:p w:rsidR="004D53A0" w:rsidRPr="00220A6F" w:rsidP="004D53A0">
      <w:pPr>
        <w:pStyle w:val="Remark"/>
      </w:pPr>
      <w:sdt>
        <w:sdtPr>
          <w:alias w:val="Member"/>
          <w:tag w:val="&lt;Member mnisId='1171' dodsId='30771'&gt;"/>
          <w:id w:val="1966531873"/>
          <w:placeholder>
            <w:docPart w:val="92729D138E724AD9ADCF6F75CC6EF640"/>
          </w:placeholder>
          <w:richText/>
        </w:sdtPr>
        <w:sdtContent>
          <w:r w:rsidRPr="00220A6F">
            <w:rPr>
              <w:b/>
            </w:rPr>
            <w:t>Chair:</w:t>
          </w:r>
        </w:sdtContent>
      </w:sdt>
      <w:r w:rsidRPr="00220A6F">
        <w:t xml:space="preserve"> Yes, equally combustible.</w:t>
      </w:r>
    </w:p>
    <w:p w:rsidR="004D53A0" w:rsidRPr="00220A6F" w:rsidP="004D53A0">
      <w:pPr>
        <w:pStyle w:val="Question"/>
        <w:numPr>
          <w:ilvl w:val="0"/>
          <w:numId w:val="9"/>
        </w:numPr>
      </w:pPr>
      <w:sdt>
        <w:sdtPr>
          <w:alias w:val="Member"/>
          <w:tag w:val="&lt;Member mnisId='5358' dodsId='162571'&gt;"/>
          <w:id w:val="-99648494"/>
          <w:placeholder>
            <w:docPart w:val="594D62F4761C40168524460276B156F3"/>
          </w:placeholder>
          <w:richText/>
        </w:sdtPr>
        <w:sdtContent>
          <w:r w:rsidRPr="00220A6F">
            <w:rPr>
              <w:b/>
            </w:rPr>
            <w:t>John Cooper:</w:t>
          </w:r>
        </w:sdtContent>
      </w:sdt>
      <w:r w:rsidRPr="00220A6F">
        <w:t xml:space="preserve"> The much-vaunted EU reset has been a bit of a damp squib. Our report on it was fairly scathing, I would say. It is expected to add just 0.5% to GDP in this country over the next decade. What is your view on a new relationship with the EU? Are you pining for a return to the EU? Should you be honest with people and get us back into the single currency? Is that really what you are seeking?</w:t>
      </w:r>
    </w:p>
    <w:p w:rsidR="004D53A0" w:rsidRPr="00220A6F" w:rsidP="004D53A0">
      <w:pPr>
        <w:pStyle w:val="Answer"/>
      </w:pPr>
      <w:sdt>
        <w:sdtPr>
          <w:alias w:val="Witness"/>
          <w:id w:val="1836649407"/>
          <w:placeholder>
            <w:docPart w:val="4D74D9CE45A1402CAA693AF51A47DEF4"/>
          </w:placeholder>
          <w:richText/>
        </w:sdtPr>
        <w:sdtContent>
          <w:r w:rsidRPr="00220A6F">
            <w:rPr>
              <w:b/>
              <w:i/>
            </w:rPr>
            <w:t>Peter Kyle:</w:t>
          </w:r>
        </w:sdtContent>
      </w:sdt>
      <w:r w:rsidRPr="00220A6F">
        <w:t xml:space="preserve"> For a Chair </w:t>
      </w:r>
      <w:r w:rsidRPr="00220A6F" w:rsidR="007F0123">
        <w:t>who</w:t>
      </w:r>
      <w:r w:rsidRPr="00220A6F">
        <w:t xml:space="preserve"> likes these conversations to go along at a clip, the idea of asking me such an open-ended question about whether we should return to the EU—</w:t>
      </w:r>
    </w:p>
    <w:p w:rsidR="004D53A0" w:rsidRPr="00220A6F" w:rsidP="004D53A0">
      <w:pPr>
        <w:pStyle w:val="Remark"/>
      </w:pPr>
      <w:sdt>
        <w:sdtPr>
          <w:alias w:val="Member"/>
          <w:tag w:val="&lt;Member mnisId='1171' dodsId='30771'&gt;"/>
          <w:id w:val="-1075810995"/>
          <w:placeholder>
            <w:docPart w:val="9416F1020198464E84E18DDED01FB95D"/>
          </w:placeholder>
          <w:richText/>
        </w:sdtPr>
        <w:sdtContent>
          <w:r w:rsidRPr="00220A6F">
            <w:rPr>
              <w:b/>
            </w:rPr>
            <w:t>Chair:</w:t>
          </w:r>
        </w:sdtContent>
      </w:sdt>
      <w:r w:rsidRPr="00220A6F">
        <w:t xml:space="preserve"> You could just say yes or no.</w:t>
      </w:r>
    </w:p>
    <w:p w:rsidR="004D53A0" w:rsidRPr="00220A6F" w:rsidP="004D53A0">
      <w:pPr>
        <w:pStyle w:val="Answer"/>
      </w:pPr>
      <w:sdt>
        <w:sdtPr>
          <w:alias w:val="Witness"/>
          <w:id w:val="-1135101921"/>
          <w:placeholder>
            <w:docPart w:val="72B512C6BBE04E6D9380F00DEE73FC19"/>
          </w:placeholder>
          <w:richText/>
        </w:sdtPr>
        <w:sdtContent>
          <w:r w:rsidRPr="00220A6F">
            <w:rPr>
              <w:b/>
              <w:i/>
            </w:rPr>
            <w:t>Peter Kyle:</w:t>
          </w:r>
        </w:sdtContent>
      </w:sdt>
      <w:r w:rsidRPr="00220A6F">
        <w:t xml:space="preserve"> The EU reset was a seismic moment not least because of the relationships that it started to rebuild. Coming into office in my previous role, when the previous Commission was in place, the relationships were broken. They were highly strained.</w:t>
      </w:r>
    </w:p>
    <w:p w:rsidR="004D53A0" w:rsidRPr="00220A6F" w:rsidP="004D53A0">
      <w:pPr>
        <w:pStyle w:val="Question"/>
        <w:numPr>
          <w:ilvl w:val="0"/>
          <w:numId w:val="9"/>
        </w:numPr>
      </w:pPr>
      <w:sdt>
        <w:sdtPr>
          <w:alias w:val="Member"/>
          <w:tag w:val="&lt;Member mnisId='5358' dodsId='162571'&gt;"/>
          <w:id w:val="-1875376788"/>
          <w:placeholder>
            <w:docPart w:val="1B0A5896EFB84F9289EE3E4232750455"/>
          </w:placeholder>
          <w:richText/>
        </w:sdtPr>
        <w:sdtContent>
          <w:r w:rsidRPr="00220A6F">
            <w:rPr>
              <w:b/>
            </w:rPr>
            <w:t>John Cooper:</w:t>
          </w:r>
        </w:sdtContent>
      </w:sdt>
      <w:r w:rsidRPr="00220A6F">
        <w:t xml:space="preserve"> It was seismic in terms of vibes and feels, but it is hardly seismic in GDP</w:t>
      </w:r>
      <w:r w:rsidRPr="00220A6F" w:rsidR="007F0123">
        <w:t xml:space="preserve"> terms</w:t>
      </w:r>
      <w:r w:rsidRPr="00220A6F">
        <w:t>, is it?</w:t>
      </w:r>
    </w:p>
    <w:p w:rsidR="004D53A0" w:rsidRPr="00220A6F" w:rsidP="004D53A0">
      <w:pPr>
        <w:pStyle w:val="Answer"/>
      </w:pPr>
      <w:sdt>
        <w:sdtPr>
          <w:alias w:val="Witness"/>
          <w:id w:val="-1488934766"/>
          <w:placeholder>
            <w:docPart w:val="DA955FF7CF7C4C428DBD944F240EEFB9"/>
          </w:placeholder>
          <w:richText/>
        </w:sdtPr>
        <w:sdtContent>
          <w:r w:rsidRPr="00220A6F">
            <w:rPr>
              <w:b/>
              <w:i/>
            </w:rPr>
            <w:t>Peter Kyle:</w:t>
          </w:r>
        </w:sdtContent>
      </w:sdt>
      <w:r w:rsidRPr="00220A6F">
        <w:t xml:space="preserve"> Let me be really clear about this. You do not deliver with bad relationships. You cannot go from, “Hi, I am a new Government. Let us shake hands and have a conversation” to suddenly </w:t>
      </w:r>
      <w:r w:rsidRPr="00220A6F" w:rsidR="009254EA">
        <w:t>being</w:t>
      </w:r>
      <w:r w:rsidRPr="00220A6F">
        <w:t xml:space="preserve"> where we want to be. They have to earn our trust and we have to earn their trust, and we have to put the hard yards in. </w:t>
      </w:r>
    </w:p>
    <w:p w:rsidR="004D53A0" w:rsidRPr="00220A6F" w:rsidP="004D53A0">
      <w:pPr>
        <w:pStyle w:val="Answer"/>
      </w:pPr>
      <w:r w:rsidRPr="00220A6F">
        <w:t>From the volume of visits that I have done in the last three months to Paris, Czechia, Sweden, Germany and Brussels numerous times, people will see that I as Secretary of State and the Government are really putting the effort into building relationships. Do not underestimate how important relationships are in trade overall, not least when it comes to the EU. The difference with the EU is that there are a lot of commissioners, a lot of different branches of it and a lot of relationships that we need to manage.</w:t>
      </w:r>
    </w:p>
    <w:p w:rsidR="004D53A0" w:rsidRPr="00220A6F" w:rsidP="004D53A0">
      <w:pPr>
        <w:pStyle w:val="Answer"/>
      </w:pPr>
      <w:r w:rsidRPr="00220A6F">
        <w:t xml:space="preserve">When it comes to food and drink, that is on the table. We are jumping into the single electricity market. We are high ambition. I </w:t>
      </w:r>
      <w:r w:rsidRPr="00220A6F" w:rsidR="009254EA">
        <w:t xml:space="preserve">spoke </w:t>
      </w:r>
      <w:r w:rsidRPr="00220A6F">
        <w:t xml:space="preserve">at the beginning about the trillion-dollar company. It is very likely that it would come from an amalgam of different countries working together. The whole continent of Europe does not have </w:t>
      </w:r>
      <w:r w:rsidR="007E0E1E">
        <w:t>such a company</w:t>
      </w:r>
      <w:r w:rsidRPr="00220A6F">
        <w:t>.</w:t>
      </w:r>
    </w:p>
    <w:p w:rsidR="004D53A0" w:rsidRPr="00220A6F" w:rsidP="004D53A0">
      <w:pPr>
        <w:pStyle w:val="Question"/>
        <w:numPr>
          <w:ilvl w:val="0"/>
          <w:numId w:val="9"/>
        </w:numPr>
      </w:pPr>
      <w:sdt>
        <w:sdtPr>
          <w:alias w:val="Member"/>
          <w:tag w:val="&lt;Member mnisId='5358' dodsId='162571'&gt;"/>
          <w:id w:val="-911852227"/>
          <w:placeholder>
            <w:docPart w:val="8DB4E90BA7244820A18B78036948E796"/>
          </w:placeholder>
          <w:richText/>
        </w:sdtPr>
        <w:sdtContent>
          <w:r w:rsidRPr="00220A6F">
            <w:rPr>
              <w:b/>
            </w:rPr>
            <w:t>John Cooper:</w:t>
          </w:r>
        </w:sdtContent>
      </w:sdt>
      <w:r w:rsidRPr="00220A6F">
        <w:t xml:space="preserve"> My ambition is to be a dilettante playboy, but I have absolutely no idea how I am going to get there or a timescale for it. </w:t>
      </w:r>
      <w:r w:rsidRPr="00220A6F">
        <w:t>Ambition is marvellous, but we need—</w:t>
      </w:r>
    </w:p>
    <w:p w:rsidR="004D53A0" w:rsidRPr="00220A6F" w:rsidP="004D53A0">
      <w:pPr>
        <w:pStyle w:val="Answer"/>
      </w:pPr>
      <w:sdt>
        <w:sdtPr>
          <w:alias w:val="Witness"/>
          <w:id w:val="1656800435"/>
          <w:placeholder>
            <w:docPart w:val="80AB21AB17724409840F4E593822E775"/>
          </w:placeholder>
          <w:richText/>
        </w:sdtPr>
        <w:sdtContent>
          <w:r w:rsidRPr="00220A6F">
            <w:rPr>
              <w:b/>
              <w:i/>
            </w:rPr>
            <w:t>Peter Kyle:</w:t>
          </w:r>
        </w:sdtContent>
      </w:sdt>
      <w:r w:rsidRPr="00220A6F">
        <w:t xml:space="preserve"> I cannot answer your problem, but with mine there are timetables and there is progress towards it. You have seen a consistent unlocking of different issues</w:t>
      </w:r>
      <w:r w:rsidRPr="00220A6F" w:rsidR="009254EA">
        <w:t>,</w:t>
      </w:r>
      <w:r w:rsidRPr="00220A6F">
        <w:t xml:space="preserve"> challenges</w:t>
      </w:r>
      <w:r w:rsidRPr="00220A6F" w:rsidR="009254EA">
        <w:t xml:space="preserve"> and</w:t>
      </w:r>
      <w:r w:rsidRPr="00220A6F">
        <w:t xml:space="preserve"> </w:t>
      </w:r>
      <w:r w:rsidRPr="00220A6F" w:rsidR="009254EA">
        <w:t xml:space="preserve">opportunities </w:t>
      </w:r>
      <w:r w:rsidRPr="00220A6F">
        <w:t>that we face as a country. For example, look at the co-operation that we have on critical minerals at the moment. Again, working with our key partners on the continent of Europe is essential.</w:t>
      </w:r>
    </w:p>
    <w:p w:rsidR="004D53A0" w:rsidRPr="00220A6F" w:rsidP="004D53A0">
      <w:pPr>
        <w:pStyle w:val="Answer"/>
      </w:pPr>
      <w:r w:rsidRPr="00220A6F">
        <w:t xml:space="preserve">We are moving forward. It is a shame—of course it is a shame—that we have not had the summit. The summit will happen. It will happen as soon as possible. We have locked down an enormous amount, led by Nick Thomas-Symonds, but I lead on certain areas as well. I can tell you that it will be a big moment. We have now got into these annual cycles. Having been involved in the lead-up to them on both sides, we see it as an opportunity to do things that we had thought were impossible before. </w:t>
      </w:r>
    </w:p>
    <w:p w:rsidR="004D53A0" w:rsidRPr="00220A6F" w:rsidP="004D53A0">
      <w:pPr>
        <w:pStyle w:val="Answer"/>
      </w:pPr>
      <w:r w:rsidRPr="00220A6F">
        <w:t xml:space="preserve">Are these conversations difficult? They really are, not just with the EU but with others as well. It has been a revelation to lead teams in negotiations and to see from the inside just what it takes and how much heart and soul entire teams of people put into it. </w:t>
      </w:r>
    </w:p>
    <w:p w:rsidR="004D53A0" w:rsidRPr="00220A6F" w:rsidP="004D53A0">
      <w:pPr>
        <w:pStyle w:val="Question"/>
        <w:numPr>
          <w:ilvl w:val="0"/>
          <w:numId w:val="9"/>
        </w:numPr>
      </w:pPr>
      <w:sdt>
        <w:sdtPr>
          <w:alias w:val="Member"/>
          <w:tag w:val="&lt;Member mnisId='1171' dodsId='30771'&gt;"/>
          <w:id w:val="-1904898693"/>
          <w:placeholder>
            <w:docPart w:val="C0DFEC3BC9714FA49714E4394AD12190"/>
          </w:placeholder>
          <w:richText/>
        </w:sdtPr>
        <w:sdtContent>
          <w:r w:rsidRPr="00220A6F">
            <w:rPr>
              <w:b/>
            </w:rPr>
            <w:t>Chair:</w:t>
          </w:r>
        </w:sdtContent>
      </w:sdt>
      <w:r w:rsidRPr="00220A6F">
        <w:t xml:space="preserve"> What has been locked down, then? </w:t>
      </w:r>
    </w:p>
    <w:p w:rsidR="004D53A0" w:rsidRPr="00220A6F" w:rsidP="004D53A0">
      <w:pPr>
        <w:pStyle w:val="Answer"/>
      </w:pPr>
      <w:sdt>
        <w:sdtPr>
          <w:rPr>
            <w:bCs/>
          </w:rPr>
          <w:alias w:val="Witness"/>
          <w:id w:val="-509987088"/>
          <w:placeholder>
            <w:docPart w:val="5F7416F754034092930E2FB046E358A8"/>
          </w:placeholder>
          <w:richText/>
        </w:sdtPr>
        <w:sdtContent>
          <w:r w:rsidRPr="00220A6F">
            <w:rPr>
              <w:b/>
              <w:bCs/>
              <w:i/>
            </w:rPr>
            <w:t>Peter Kyle:</w:t>
          </w:r>
        </w:sdtContent>
      </w:sdt>
      <w:r w:rsidRPr="00220A6F">
        <w:rPr>
          <w:bCs/>
        </w:rPr>
        <w:t xml:space="preserve"> W</w:t>
      </w:r>
      <w:r w:rsidRPr="00220A6F">
        <w:t>e will find out soon.</w:t>
      </w:r>
    </w:p>
    <w:p w:rsidR="004D53A0" w:rsidRPr="00220A6F" w:rsidP="004D53A0">
      <w:pPr>
        <w:pStyle w:val="Question"/>
        <w:numPr>
          <w:ilvl w:val="0"/>
          <w:numId w:val="9"/>
        </w:numPr>
      </w:pPr>
      <w:sdt>
        <w:sdtPr>
          <w:alias w:val="Member"/>
          <w:tag w:val="&lt;Member mnisId='1171' dodsId='30771'&gt;"/>
          <w:id w:val="871422633"/>
          <w:placeholder>
            <w:docPart w:val="37DC56D291E74689BE3BDEBC02C984DA"/>
          </w:placeholder>
          <w:richText/>
        </w:sdtPr>
        <w:sdtContent>
          <w:r w:rsidRPr="00220A6F">
            <w:rPr>
              <w:b/>
            </w:rPr>
            <w:t>Chair:</w:t>
          </w:r>
        </w:sdtContent>
      </w:sdt>
      <w:r w:rsidRPr="00220A6F">
        <w:t xml:space="preserve"> Mr Thomas-Symonds was hoping to present his Bill in the week of the summit. That is no longer possible. Is that Bill going to be presented before recess or not?</w:t>
      </w:r>
    </w:p>
    <w:p w:rsidR="004D53A0" w:rsidRPr="00220A6F" w:rsidP="004D53A0">
      <w:pPr>
        <w:pStyle w:val="Answer"/>
      </w:pPr>
      <w:sdt>
        <w:sdtPr>
          <w:alias w:val="Witness"/>
          <w:id w:val="1212770326"/>
          <w:placeholder>
            <w:docPart w:val="92105CA133D2400494E6D8FF23A8C3D2"/>
          </w:placeholder>
          <w:richText/>
        </w:sdtPr>
        <w:sdtContent>
          <w:r w:rsidRPr="00220A6F">
            <w:rPr>
              <w:b/>
              <w:i/>
            </w:rPr>
            <w:t>Peter Kyle:</w:t>
          </w:r>
        </w:sdtContent>
      </w:sdt>
      <w:r w:rsidRPr="00220A6F">
        <w:t xml:space="preserve"> I cannot speak for Nick Thomas-Symonds and what he is planning to do.</w:t>
      </w:r>
    </w:p>
    <w:p w:rsidR="004D53A0" w:rsidRPr="00220A6F" w:rsidP="004D53A0">
      <w:pPr>
        <w:pStyle w:val="Question"/>
        <w:numPr>
          <w:ilvl w:val="0"/>
          <w:numId w:val="9"/>
        </w:numPr>
      </w:pPr>
      <w:sdt>
        <w:sdtPr>
          <w:alias w:val="Member"/>
          <w:tag w:val="&lt;Member mnisId='1171' dodsId='30771'&gt;"/>
          <w:id w:val="-129940819"/>
          <w:placeholder>
            <w:docPart w:val="88667D0B075146FC908FEAC7B95B290F"/>
          </w:placeholder>
          <w:richText/>
        </w:sdtPr>
        <w:sdtContent>
          <w:r w:rsidRPr="00220A6F">
            <w:rPr>
              <w:b/>
            </w:rPr>
            <w:t>Chair:</w:t>
          </w:r>
        </w:sdtContent>
      </w:sdt>
      <w:r w:rsidRPr="00220A6F">
        <w:t xml:space="preserve"> It sounds like the whole shooting match is “wait and see”. </w:t>
      </w:r>
    </w:p>
    <w:p w:rsidR="004D53A0" w:rsidRPr="00220A6F" w:rsidP="004D53A0">
      <w:pPr>
        <w:pStyle w:val="Answer"/>
      </w:pPr>
      <w:sdt>
        <w:sdtPr>
          <w:alias w:val="Witness"/>
          <w:id w:val="-1780177114"/>
          <w:placeholder>
            <w:docPart w:val="A22143C7F1D34CE78EB1A70E5C47A78D"/>
          </w:placeholder>
          <w:richText/>
        </w:sdtPr>
        <w:sdtContent>
          <w:r w:rsidRPr="00220A6F">
            <w:rPr>
              <w:b/>
              <w:i/>
            </w:rPr>
            <w:t>Peter Kyle:</w:t>
          </w:r>
        </w:sdtContent>
      </w:sdt>
      <w:r w:rsidRPr="00220A6F">
        <w:t xml:space="preserve"> I cannot speak for him, and I do not know where he is now. You should not read anything in what I am saying other than the fact that I cannot speak for him. He could not come here and tell you what I am planning in the next 10 days before recess.</w:t>
      </w:r>
    </w:p>
    <w:p w:rsidR="004D53A0" w:rsidRPr="00220A6F" w:rsidP="004D53A0">
      <w:pPr>
        <w:pStyle w:val="Answer"/>
      </w:pPr>
      <w:sdt>
        <w:sdtPr>
          <w:alias w:val="Witness"/>
          <w:id w:val="-1612665737"/>
          <w:placeholder>
            <w:docPart w:val="2CC6198C67DD4199947AD71368B6BD2D"/>
          </w:placeholder>
          <w:richText/>
        </w:sdtPr>
        <w:sdtContent>
          <w:r w:rsidRPr="00220A6F">
            <w:rPr>
              <w:b/>
              <w:i/>
            </w:rPr>
            <w:t>Amanda Brooks:</w:t>
          </w:r>
        </w:sdtContent>
      </w:sdt>
      <w:r w:rsidRPr="00220A6F">
        <w:t xml:space="preserve"> Technical discussions continue on all those areas that the Secretary of State has just mentioned. On SPS, the single electricity market and emissions trading, conversations and negotiations are continuing at official level.</w:t>
      </w:r>
    </w:p>
    <w:p w:rsidR="004D53A0" w:rsidRPr="00220A6F" w:rsidP="004D53A0">
      <w:pPr>
        <w:pStyle w:val="Question"/>
        <w:numPr>
          <w:ilvl w:val="0"/>
          <w:numId w:val="9"/>
        </w:numPr>
      </w:pPr>
      <w:sdt>
        <w:sdtPr>
          <w:alias w:val="Member"/>
          <w:tag w:val="&lt;Member mnisId='5325' dodsId='173283'&gt;"/>
          <w:id w:val="-25408929"/>
          <w:placeholder>
            <w:docPart w:val="C7983266EE3F491184BE2D078EB96809"/>
          </w:placeholder>
          <w:richText/>
        </w:sdtPr>
        <w:sdtContent>
          <w:r w:rsidRPr="00220A6F">
            <w:rPr>
              <w:b/>
            </w:rPr>
            <w:t>Charlie Maynard:</w:t>
          </w:r>
        </w:sdtContent>
      </w:sdt>
      <w:r w:rsidRPr="00220A6F">
        <w:t xml:space="preserve"> I am trying to reconcile your statements </w:t>
      </w:r>
      <w:r w:rsidR="001C1136">
        <w:t>on</w:t>
      </w:r>
      <w:r w:rsidRPr="00220A6F">
        <w:t xml:space="preserve"> high ambition and being focused on growth with the fact that the UK voted to leave the EU, but we did not vote to leave the single market and the customs union. Frontier Economics published something two weeks ago</w:t>
      </w:r>
      <w:r w:rsidR="007A22E9">
        <w:t xml:space="preserve"> that</w:t>
      </w:r>
      <w:r w:rsidRPr="00220A6F">
        <w:t xml:space="preserve"> said that being inside the single market and customs union would </w:t>
      </w:r>
      <w:r w:rsidR="007A22E9">
        <w:t>give</w:t>
      </w:r>
      <w:r w:rsidRPr="00220A6F">
        <w:t xml:space="preserve"> roughly eight times the growth of what is currently being negotiated, yet it is a red line. We have businesses going to the wall all across the country. The Labour Government insist on sticking to that line. It is to everybody’s </w:t>
      </w:r>
      <w:r w:rsidRPr="00220A6F">
        <w:t>detriment. It is a disaster. Your Minister for Trade last week told us that, if he had his choice, he would be back inside the EU. I do not get why you maintain this position because we are paying for it in lives, jobs and welfare.</w:t>
      </w:r>
    </w:p>
    <w:p w:rsidR="004D53A0" w:rsidRPr="00220A6F" w:rsidP="004D53A0">
      <w:pPr>
        <w:pStyle w:val="Remark"/>
      </w:pPr>
      <w:sdt>
        <w:sdtPr>
          <w:alias w:val="Member"/>
          <w:tag w:val="&lt;Member mnisId='1171' dodsId='30771'&gt;"/>
          <w:id w:val="978585909"/>
          <w:placeholder>
            <w:docPart w:val="ACFAAD4CECAF46279431B16381ACCC10"/>
          </w:placeholder>
          <w:richText/>
        </w:sdtPr>
        <w:sdtContent>
          <w:r w:rsidRPr="00220A6F">
            <w:rPr>
              <w:b/>
            </w:rPr>
            <w:t>Chair:</w:t>
          </w:r>
        </w:sdtContent>
      </w:sdt>
      <w:r w:rsidRPr="00220A6F">
        <w:t xml:space="preserve"> It sounds like a split at the heart of DBT.</w:t>
      </w:r>
    </w:p>
    <w:p w:rsidR="004D53A0" w:rsidRPr="00220A6F" w:rsidP="004D53A0">
      <w:pPr>
        <w:pStyle w:val="Answer"/>
      </w:pPr>
      <w:sdt>
        <w:sdtPr>
          <w:alias w:val="Witness"/>
          <w:id w:val="-122161114"/>
          <w:placeholder>
            <w:docPart w:val="FE8B2CEE985E4EFC90492143C648398A"/>
          </w:placeholder>
          <w:richText/>
        </w:sdtPr>
        <w:sdtContent>
          <w:r w:rsidRPr="00220A6F">
            <w:rPr>
              <w:b/>
              <w:i/>
            </w:rPr>
            <w:t>Peter Kyle:</w:t>
          </w:r>
        </w:sdtContent>
      </w:sdt>
      <w:r w:rsidRPr="00220A6F">
        <w:t xml:space="preserve"> No, it is not. I will explain. It is frustrating me hearing you speak, frankly, because I put my heart and soul into the </w:t>
      </w:r>
      <w:r w:rsidRPr="00220A6F" w:rsidR="009254EA">
        <w:t xml:space="preserve">“remain” </w:t>
      </w:r>
      <w:r w:rsidRPr="00220A6F">
        <w:t xml:space="preserve">campaign. The amendment to deliver the second referendum had my name attached to it. It was the Kyle-Wilson amendment. I voted for remaining in the single market and the customs union. I went to Norway and to other countries to examine what it looked like in the other European </w:t>
      </w:r>
      <w:r w:rsidRPr="00220A6F" w:rsidR="009254EA">
        <w:t xml:space="preserve">economic area </w:t>
      </w:r>
      <w:r w:rsidRPr="00220A6F">
        <w:t xml:space="preserve">agreements and so forth. Rejoining those institutions is a very different situation </w:t>
      </w:r>
      <w:r w:rsidRPr="00220A6F" w:rsidR="009254EA">
        <w:t>from</w:t>
      </w:r>
      <w:r w:rsidRPr="00220A6F">
        <w:t xml:space="preserve"> deciding not to leave them. When you say, “We did</w:t>
      </w:r>
      <w:r w:rsidRPr="00220A6F" w:rsidR="009254EA">
        <w:t>n’t</w:t>
      </w:r>
      <w:r w:rsidRPr="00220A6F">
        <w:t xml:space="preserve"> vote for it</w:t>
      </w:r>
      <w:r w:rsidRPr="00220A6F" w:rsidR="00737D9B">
        <w:t>,</w:t>
      </w:r>
      <w:r w:rsidRPr="00220A6F">
        <w:t xml:space="preserve">” I voted to remain in these things </w:t>
      </w:r>
      <w:r w:rsidR="00401B85">
        <w:t>but</w:t>
      </w:r>
      <w:r w:rsidRPr="00220A6F">
        <w:t xml:space="preserve"> I accept that the British public did not vote for that. That is not the situation that we are in. You have to accept the reality of the position we are in</w:t>
      </w:r>
      <w:r w:rsidR="00401B85">
        <w:t>—</w:t>
      </w:r>
      <w:r w:rsidRPr="00476158" w:rsidR="00401B85">
        <w:rPr>
          <w:i/>
        </w:rPr>
        <w:t>[</w:t>
      </w:r>
      <w:r w:rsidRPr="00476158" w:rsidR="00401B85">
        <w:rPr>
          <w:i/>
          <w:iCs/>
        </w:rPr>
        <w:t>Interruption.</w:t>
      </w:r>
      <w:r w:rsidRPr="00476158" w:rsidR="00401B85">
        <w:rPr>
          <w:i/>
        </w:rPr>
        <w:t>]</w:t>
      </w:r>
      <w:r w:rsidR="00401B85">
        <w:t xml:space="preserve"> </w:t>
      </w:r>
      <w:r w:rsidRPr="00220A6F" w:rsidR="00401B85">
        <w:t>Let me finish the sentence.</w:t>
      </w:r>
    </w:p>
    <w:p w:rsidR="004D53A0" w:rsidRPr="00220A6F" w:rsidP="004D53A0">
      <w:pPr>
        <w:pStyle w:val="Answer"/>
      </w:pPr>
      <w:r w:rsidRPr="00220A6F">
        <w:t>The premise of your question is based on, “If we were now in the customs union, the single market or the EU, businesses would have this</w:t>
      </w:r>
      <w:r w:rsidRPr="00220A6F" w:rsidR="00401B85">
        <w:t>.</w:t>
      </w:r>
      <w:r w:rsidRPr="00220A6F">
        <w:t>” I will say two things about it. As someone who lived through the Brexit years, was a participant in the debates and tried to lead battles in that period, the thing that frustrated me most was that every problem we faced in the country had one fault: the EU. They blamed everything on the EU and said that everything would be great if we left. I urge people like me, who are arch pro-Europeans, not to make the reverse mistake and say that every problem we face as a country could be solved by the EU. As a pro-European, there are certain things that we have done and I have done as Secretary of State that have used some of the things that we can do outside the EU.</w:t>
      </w:r>
    </w:p>
    <w:p w:rsidR="004D53A0" w:rsidRPr="00220A6F" w:rsidP="004D53A0">
      <w:pPr>
        <w:pStyle w:val="Answer"/>
      </w:pPr>
      <w:r w:rsidRPr="00220A6F">
        <w:t>The second thing that I would say to you is that going back into the institutions is not like joining the RAC, where you get coverage from the moment you join. Turkey started the accession process in 1976</w:t>
      </w:r>
      <w:r>
        <w:rPr>
          <w:rStyle w:val="FootnoteReference"/>
        </w:rPr>
        <w:footnoteReference w:id="12"/>
      </w:r>
      <w:r w:rsidRPr="00220A6F">
        <w:t xml:space="preserve"> and joined in 1996. That was just the customs union. It took 20 years of negotiation. Look at the other countrie</w:t>
      </w:r>
      <w:r w:rsidR="004D3CA3">
        <w:t>s</w:t>
      </w:r>
      <w:r w:rsidRPr="00220A6F">
        <w:t xml:space="preserve"> in the western Balkans and others that aspir</w:t>
      </w:r>
      <w:r w:rsidRPr="00220A6F" w:rsidR="009254EA">
        <w:t>e</w:t>
      </w:r>
      <w:r w:rsidRPr="00220A6F">
        <w:t xml:space="preserve"> to different parts of it. It is an extremely long process.</w:t>
      </w:r>
    </w:p>
    <w:p w:rsidR="004D53A0" w:rsidRPr="00220A6F" w:rsidP="004D53A0">
      <w:pPr>
        <w:pStyle w:val="Answer"/>
      </w:pPr>
      <w:r w:rsidRPr="00220A6F">
        <w:t>My analysis is clear. I am Secretary of State today, and our country has a growth problem. We have the highest growth in the G7. We have achieved it through hard work, tough decisions and great policy, but we need to go further and we have opportunities to deliver growth for businesses today that do not require 20 years of negotiation.</w:t>
      </w:r>
    </w:p>
    <w:p w:rsidR="004D53A0" w:rsidRPr="00220A6F" w:rsidP="004D53A0">
      <w:pPr>
        <w:pStyle w:val="Answer"/>
      </w:pPr>
      <w:r w:rsidRPr="00220A6F">
        <w:t xml:space="preserve">The other thing that was absent from your question is anything to do with our negotiating partners. We could all agree what would be ideal for our country, but that is us agreeing here. The only thing that matters is what </w:t>
      </w:r>
      <w:r w:rsidRPr="00220A6F">
        <w:t>our negotiating partners also aspire to. Have you discussed with them what their vision for Britain is either inside or out? That matters.</w:t>
      </w:r>
    </w:p>
    <w:p w:rsidR="004D53A0" w:rsidRPr="00220A6F" w:rsidP="004D53A0">
      <w:pPr>
        <w:pStyle w:val="Question"/>
        <w:numPr>
          <w:ilvl w:val="0"/>
          <w:numId w:val="9"/>
        </w:numPr>
      </w:pPr>
      <w:sdt>
        <w:sdtPr>
          <w:alias w:val="Member"/>
          <w:tag w:val="&lt;Member mnisId='1171' dodsId='30771'&gt;"/>
          <w:id w:val="-1127622371"/>
          <w:placeholder>
            <w:docPart w:val="1164C4DB6B6249178AF3883562313DB2"/>
          </w:placeholder>
          <w:richText/>
        </w:sdtPr>
        <w:sdtContent>
          <w:r w:rsidRPr="00220A6F">
            <w:rPr>
              <w:b/>
            </w:rPr>
            <w:t>Chair:</w:t>
          </w:r>
        </w:sdtContent>
      </w:sdt>
      <w:r w:rsidRPr="00220A6F">
        <w:t xml:space="preserve"> Here is the challenge. We spend a lot of time in Europe and we spend a lot of time bilaterally with our allies. All of them, 100% of them</w:t>
      </w:r>
      <w:r w:rsidRPr="00220A6F" w:rsidR="00255D97">
        <w:t>,</w:t>
      </w:r>
      <w:r w:rsidRPr="00220A6F">
        <w:t xml:space="preserve"> say, “We </w:t>
      </w:r>
      <w:r w:rsidRPr="00220A6F" w:rsidR="00255D97">
        <w:t>don’t</w:t>
      </w:r>
      <w:r w:rsidRPr="00220A6F">
        <w:t xml:space="preserve"> know where you want to go. We </w:t>
      </w:r>
      <w:r w:rsidRPr="00220A6F" w:rsidR="00255D97">
        <w:t>don’t</w:t>
      </w:r>
      <w:r w:rsidRPr="00220A6F">
        <w:t xml:space="preserve"> know what your vision is</w:t>
      </w:r>
      <w:r w:rsidRPr="00220A6F" w:rsidR="004706A0">
        <w:t>.</w:t>
      </w:r>
      <w:r w:rsidRPr="00220A6F">
        <w:t>” We think that the lack of a political vision beyond the common understanding is impairing our ability to make progress. It could be that, if we are not going to go back in or join a customs union, there is perhaps a halfway house. It could be working with Iceland, Ukraine, the western Balkans and others to create a concentric circle, as President Macron once put it. That could be one option. There are other options available. What we lack as a Committee is any sense of what the Government’s ultimate vision should be, politically.</w:t>
      </w:r>
    </w:p>
    <w:p w:rsidR="004D53A0" w:rsidRPr="00220A6F" w:rsidP="004D53A0">
      <w:pPr>
        <w:pStyle w:val="Answer"/>
      </w:pPr>
      <w:sdt>
        <w:sdtPr>
          <w:alias w:val="Witness"/>
          <w:id w:val="526991006"/>
          <w:placeholder>
            <w:docPart w:val="95A2B42A4B9F4604ADCC8F364F3F5FED"/>
          </w:placeholder>
          <w:richText/>
        </w:sdtPr>
        <w:sdtContent>
          <w:r w:rsidRPr="00220A6F">
            <w:rPr>
              <w:b/>
              <w:i/>
            </w:rPr>
            <w:t>Peter Kyle:</w:t>
          </w:r>
        </w:sdtContent>
      </w:sdt>
      <w:r w:rsidRPr="00220A6F">
        <w:t xml:space="preserve"> It is true that the process of leaving was so brutal and disruptive that it is hard to come back and articulate a political vision for what we want that is agreed by the EU. You cannot have them and us moving in different directions and sharing two separate visions. Otherwise, the negotiations will not work because of the nature of the bad deal that we inherited and the critical areas that we had to start picking up the pieces from. We have thrown ourselves into those issues. That is creating the space in which we can have a deeper conversation with the EU about what the long-term future looks like.</w:t>
      </w:r>
    </w:p>
    <w:p w:rsidR="004D53A0" w:rsidRPr="00220A6F" w:rsidP="004D53A0">
      <w:pPr>
        <w:pStyle w:val="Answer"/>
      </w:pPr>
      <w:r w:rsidRPr="00220A6F">
        <w:t>When you look back on this period, this particular two years will be a very small slice of it, and it will still be seen as the immediate post-Brexit period. We have to build the relationships and earn each other’s trust. Let us just be honest. I am not going to hide some of the things that are difficult to talk about. They are looking at the polling in this country. They do not want a hokey-cokey of in-out, in-out, in-out. They want stability</w:t>
      </w:r>
      <w:r w:rsidRPr="00220A6F" w:rsidR="00255D97">
        <w:t>,</w:t>
      </w:r>
      <w:r w:rsidRPr="00220A6F">
        <w:t xml:space="preserve"> security and dependability from their partners.</w:t>
      </w:r>
    </w:p>
    <w:p w:rsidR="004D53A0" w:rsidRPr="00220A6F" w:rsidP="004D53A0">
      <w:pPr>
        <w:pStyle w:val="Question"/>
        <w:numPr>
          <w:ilvl w:val="0"/>
          <w:numId w:val="9"/>
        </w:numPr>
      </w:pPr>
      <w:sdt>
        <w:sdtPr>
          <w:alias w:val="Member"/>
          <w:tag w:val="&lt;Member mnisId='1171' dodsId='30771'&gt;"/>
          <w:id w:val="691579238"/>
          <w:placeholder>
            <w:docPart w:val="7E8162CE8292462792C5F3DE93D19710"/>
          </w:placeholder>
          <w:richText/>
        </w:sdtPr>
        <w:sdtContent>
          <w:r w:rsidRPr="00220A6F">
            <w:rPr>
              <w:b/>
            </w:rPr>
            <w:t>Chair:</w:t>
          </w:r>
        </w:sdtContent>
      </w:sdt>
      <w:r w:rsidRPr="00220A6F">
        <w:t xml:space="preserve"> The chances of that may have just gone up after 2</w:t>
      </w:r>
      <w:r w:rsidRPr="00220A6F" w:rsidR="00C11FAE">
        <w:t xml:space="preserve"> o’clock</w:t>
      </w:r>
      <w:r w:rsidRPr="00220A6F">
        <w:t xml:space="preserve"> this afternoon.</w:t>
      </w:r>
    </w:p>
    <w:p w:rsidR="004D53A0" w:rsidRPr="00220A6F" w:rsidP="004D53A0">
      <w:pPr>
        <w:pStyle w:val="Answer"/>
      </w:pPr>
      <w:sdt>
        <w:sdtPr>
          <w:alias w:val="Witness"/>
          <w:id w:val="-2002810166"/>
          <w:placeholder>
            <w:docPart w:val="0BA56AE9218347709854951D46DCEE5F"/>
          </w:placeholder>
          <w:richText/>
        </w:sdtPr>
        <w:sdtContent>
          <w:r w:rsidRPr="00220A6F">
            <w:rPr>
              <w:b/>
              <w:i/>
            </w:rPr>
            <w:t>Peter Kyle:</w:t>
          </w:r>
        </w:sdtContent>
      </w:sdt>
      <w:r w:rsidRPr="00220A6F">
        <w:t xml:space="preserve"> Yes, another by-election. I am sure that is filling them with confidence over there. That will be seen over there as it is here, which is as a sideshow and a self-indulgence. They are looking at the politics here, and they want stable partners. They also are grappling </w:t>
      </w:r>
      <w:r w:rsidRPr="00220A6F" w:rsidR="00C11FAE">
        <w:t xml:space="preserve">domestically </w:t>
      </w:r>
      <w:r w:rsidRPr="00220A6F">
        <w:t xml:space="preserve">with some of the same populist challenges that we are. There are lots of dynamics there. </w:t>
      </w:r>
    </w:p>
    <w:p w:rsidR="004D53A0" w:rsidRPr="00220A6F" w:rsidP="004D53A0">
      <w:pPr>
        <w:pStyle w:val="Answer"/>
      </w:pPr>
      <w:r w:rsidRPr="00220A6F">
        <w:t>We are having these conversations about what the long-term future is. Right now, we are in a place where the UK and EU are aligned on what is possible in the immediate future and what is highly ambitious. We are also looking at areas where things have gone a bit wrong in the last couple of years. We are learning the lessons of SAFE, for example. We wanted to go into SAFE</w:t>
      </w:r>
      <w:r w:rsidRPr="00220A6F" w:rsidR="00C11FAE">
        <w:t>,</w:t>
      </w:r>
      <w:r w:rsidRPr="00220A6F">
        <w:t xml:space="preserve"> the EU wanted us to go into SAFE, and we did not get there. That is no criticism of the</w:t>
      </w:r>
      <w:r w:rsidRPr="00220A6F" w:rsidR="00C11FAE">
        <w:t xml:space="preserve"> EU</w:t>
      </w:r>
      <w:r w:rsidRPr="00220A6F">
        <w:t xml:space="preserve"> negotiating team and it is certainly no criticism of ours, but it does show that sometimes we are not entirely aligned.</w:t>
      </w:r>
    </w:p>
    <w:p w:rsidR="004D53A0" w:rsidRPr="00220A6F" w:rsidP="004D53A0">
      <w:pPr>
        <w:pStyle w:val="Answer"/>
      </w:pPr>
      <w:r w:rsidRPr="00220A6F">
        <w:t>I urge those people who think there is a quick fix to this to bring the voice of what is possible and negotiable to the table and think about what the interest of the country is in the short and medium term. I am not avoiding a long-term debate, but please situate any conversations about rejoining any of the institutions of the EU in the long term and have an answer to the short or immediate term and some of the growth challenges that we face. If you ignore those, the politics will never move to the place where you want it to be.</w:t>
      </w:r>
    </w:p>
    <w:p w:rsidR="004D53A0" w:rsidRPr="00220A6F" w:rsidP="004D53A0">
      <w:pPr>
        <w:pStyle w:val="Question"/>
        <w:numPr>
          <w:ilvl w:val="0"/>
          <w:numId w:val="9"/>
        </w:numPr>
      </w:pPr>
      <w:sdt>
        <w:sdtPr>
          <w:alias w:val="Member"/>
          <w:tag w:val="&lt;Member mnisId='5325' dodsId='173283'&gt;"/>
          <w:id w:val="-89932413"/>
          <w:placeholder>
            <w:docPart w:val="E19D669600A54D3BB32D1A8B47BAE3C1"/>
          </w:placeholder>
          <w:richText/>
        </w:sdtPr>
        <w:sdtContent>
          <w:r w:rsidRPr="00220A6F">
            <w:rPr>
              <w:b/>
            </w:rPr>
            <w:t>Charlie Maynard:</w:t>
          </w:r>
        </w:sdtContent>
      </w:sdt>
      <w:r w:rsidRPr="00220A6F">
        <w:t xml:space="preserve"> I am not advocating that there is a quick fix and I am not requiring us all to be fanboys of the EU. There are lots of warts out there, and that is fine. What I am seeking is to question the high ambition on the table because I do not think it is highly ambitious. To the Chair’s point about direction and leadership, the country would benefit a lot by having a Government who are much clearer about where they are headed on this point.</w:t>
      </w:r>
    </w:p>
    <w:p w:rsidR="004D53A0" w:rsidRPr="00220A6F" w:rsidP="004D53A0">
      <w:pPr>
        <w:pStyle w:val="Remark"/>
      </w:pPr>
      <w:sdt>
        <w:sdtPr>
          <w:alias w:val="Member"/>
          <w:tag w:val="&lt;Member mnisId='1171' dodsId='30771'&gt;"/>
          <w:id w:val="1467163424"/>
          <w:placeholder>
            <w:docPart w:val="8616BC4D59B34FA3AF14DD81F0D45AC8"/>
          </w:placeholder>
          <w:richText/>
        </w:sdtPr>
        <w:sdtContent>
          <w:r w:rsidRPr="00220A6F">
            <w:rPr>
              <w:b/>
            </w:rPr>
            <w:t>Chair:</w:t>
          </w:r>
        </w:sdtContent>
      </w:sdt>
      <w:r w:rsidRPr="00220A6F">
        <w:t xml:space="preserve"> Would you accept that, Secretary of State?</w:t>
      </w:r>
    </w:p>
    <w:p w:rsidR="004D53A0" w:rsidRPr="00220A6F" w:rsidP="004D53A0">
      <w:pPr>
        <w:pStyle w:val="Answer"/>
      </w:pPr>
      <w:sdt>
        <w:sdtPr>
          <w:alias w:val="Witness"/>
          <w:id w:val="-1518380126"/>
          <w:placeholder>
            <w:docPart w:val="0E643CC52B7B4C6398F1FE68BC284DFF"/>
          </w:placeholder>
          <w:richText/>
        </w:sdtPr>
        <w:sdtContent>
          <w:r w:rsidRPr="00220A6F">
            <w:rPr>
              <w:b/>
              <w:i/>
            </w:rPr>
            <w:t>Peter Kyle:</w:t>
          </w:r>
        </w:sdtContent>
      </w:sdt>
      <w:r w:rsidRPr="00220A6F">
        <w:t xml:space="preserve"> I would not accept that we are not high ambition. The previous Government would have taken the deals that we have got, if they had been able to, but they could not. That shows that this Government are able to unlock benefits for British people and British businesses in travel and trade that the previous lot were unable to.</w:t>
      </w:r>
    </w:p>
    <w:p w:rsidR="004D53A0" w:rsidRPr="00220A6F" w:rsidP="004D53A0">
      <w:pPr>
        <w:pStyle w:val="Answer"/>
      </w:pPr>
      <w:r w:rsidRPr="00220A6F">
        <w:t>As two territories, are we able to say what the relationship will be in the long term, 20 or 30 years down the line? We have not settled on that yet. We are doing what is needed of us at the minute and since we came into office, which is fixing some of the really difficult challenges.</w:t>
      </w:r>
    </w:p>
    <w:p w:rsidR="004D53A0" w:rsidRPr="00220A6F" w:rsidP="004D53A0">
      <w:pPr>
        <w:pStyle w:val="Answer"/>
      </w:pPr>
      <w:r w:rsidRPr="00220A6F">
        <w:t>I have to tell you that these negotiations are not easy. You do not just turn up and say, “We want SPS</w:t>
      </w:r>
      <w:r w:rsidR="00CD2199">
        <w:t>,</w:t>
      </w:r>
      <w:r w:rsidRPr="00220A6F">
        <w:t>” they say, “We want you to have SPS because our businesses want to get the food into yours as well</w:t>
      </w:r>
      <w:r w:rsidR="00CD2199">
        <w:t>,</w:t>
      </w:r>
      <w:r w:rsidRPr="00220A6F">
        <w:t xml:space="preserve">” and then we just deal with it. It is extraordinarily knotty. You would have thought, because we have just left, that it is all on the table because we are so aligned in different ways. It is not. It is like starting from scratch, as if we were any other country. </w:t>
      </w:r>
    </w:p>
    <w:p w:rsidR="004D53A0" w:rsidRPr="00220A6F" w:rsidP="004D53A0">
      <w:pPr>
        <w:pStyle w:val="Answer"/>
      </w:pPr>
      <w:r w:rsidRPr="00220A6F">
        <w:t>If you will allow me, I will just say briefly that I do look to Norway, Turkey and Switzerland. They all have different relationships with different EU institutions and the EU itself. It is very settled, dependable and long-term. I do understand the benefits of having a settled view, but right now, in two years and in this immediately disruptive period after Brexit, we have not been able to deliver that kind of long-term political settlement.</w:t>
      </w:r>
    </w:p>
    <w:p w:rsidR="004D53A0" w:rsidRPr="00220A6F" w:rsidP="004D53A0">
      <w:pPr>
        <w:pStyle w:val="Answer"/>
      </w:pPr>
      <w:r w:rsidRPr="00220A6F">
        <w:t>The progress that we are making is highly desirable and it is at the outer limits of what is negotiable with our negotiating partners. I wish we were having this conversation on the other side of the summit. I look forward to coming back and having that conversation.</w:t>
      </w:r>
    </w:p>
    <w:p w:rsidR="004D53A0" w:rsidRPr="00220A6F" w:rsidP="004D53A0">
      <w:pPr>
        <w:pStyle w:val="Remark"/>
      </w:pPr>
      <w:sdt>
        <w:sdtPr>
          <w:alias w:val="Member"/>
          <w:tag w:val="&lt;Member mnisId='1171' dodsId='30771'&gt;"/>
          <w:id w:val="-33042752"/>
          <w:placeholder>
            <w:docPart w:val="EE9BF3EE33BE483295D169B16A0002A9"/>
          </w:placeholder>
          <w:richText/>
        </w:sdtPr>
        <w:sdtContent>
          <w:r w:rsidRPr="00220A6F">
            <w:rPr>
              <w:b/>
            </w:rPr>
            <w:t>Chair:</w:t>
          </w:r>
        </w:sdtContent>
      </w:sdt>
      <w:r w:rsidRPr="00220A6F">
        <w:t xml:space="preserve"> That is actually very helpful. </w:t>
      </w:r>
      <w:r w:rsidRPr="00220A6F" w:rsidR="001B56EF">
        <w:t xml:space="preserve">Thank you. Meanwhile, on </w:t>
      </w:r>
      <w:r w:rsidRPr="00220A6F">
        <w:t xml:space="preserve">the other </w:t>
      </w:r>
      <w:r w:rsidRPr="00220A6F">
        <w:t>side of the Atlantic</w:t>
      </w:r>
      <w:r w:rsidRPr="00220A6F" w:rsidR="001B56EF">
        <w:t>—</w:t>
      </w:r>
    </w:p>
    <w:p w:rsidR="004D53A0" w:rsidRPr="00220A6F" w:rsidP="004D53A0">
      <w:pPr>
        <w:pStyle w:val="Question"/>
        <w:numPr>
          <w:ilvl w:val="0"/>
          <w:numId w:val="9"/>
        </w:numPr>
      </w:pPr>
      <w:sdt>
        <w:sdtPr>
          <w:alias w:val="Member"/>
          <w:tag w:val="&lt;Member mnisId='5172' dodsId='173280'&gt;"/>
          <w:id w:val="1060366862"/>
          <w:placeholder>
            <w:docPart w:val="54E32B153A524D25B985DD3CFBF1E89C"/>
          </w:placeholder>
          <w:richText/>
        </w:sdtPr>
        <w:sdtContent>
          <w:r w:rsidRPr="00220A6F">
            <w:rPr>
              <w:b/>
            </w:rPr>
            <w:t>Dan Aldridge:</w:t>
          </w:r>
        </w:sdtContent>
      </w:sdt>
      <w:r w:rsidRPr="00220A6F">
        <w:t xml:space="preserve"> In June, the US found that the UK had failed to effectively enforce a ban on forced labour imports. Will you and your Department commit to publishing the findings of the responsible business conduct review?</w:t>
      </w:r>
    </w:p>
    <w:p w:rsidR="004D53A0" w:rsidRPr="00220A6F" w:rsidP="004D53A0">
      <w:pPr>
        <w:pStyle w:val="Answer"/>
      </w:pPr>
      <w:sdt>
        <w:sdtPr>
          <w:alias w:val="Witness"/>
          <w:id w:val="936871215"/>
          <w:placeholder>
            <w:docPart w:val="46FC4E66AA4E4AFDB70D0F8DD752EAC0"/>
          </w:placeholder>
          <w:richText/>
        </w:sdtPr>
        <w:sdtContent>
          <w:r w:rsidRPr="00220A6F">
            <w:rPr>
              <w:b/>
              <w:i/>
            </w:rPr>
            <w:t>Peter Kyle:</w:t>
          </w:r>
        </w:sdtContent>
      </w:sdt>
      <w:r w:rsidRPr="00220A6F">
        <w:t xml:space="preserve"> </w:t>
      </w:r>
      <w:r w:rsidRPr="00220A6F" w:rsidR="001B56EF">
        <w:t xml:space="preserve">Just </w:t>
      </w:r>
      <w:r w:rsidRPr="00220A6F">
        <w:t>to be clear about what the US did, the US graded different countries according to the legislation that they have and the actions that they are taking. The US put us in the highest category that it has identified. There have been no tariff implications for this country as a result of being in the top tier. That is recognition of the work that we were already doing. It is a recognition that this Government care deeply about these things.</w:t>
      </w:r>
    </w:p>
    <w:p w:rsidR="004D53A0" w:rsidRPr="00220A6F" w:rsidP="004D53A0">
      <w:pPr>
        <w:pStyle w:val="Answer"/>
      </w:pPr>
      <w:r w:rsidRPr="00220A6F">
        <w:t>I can tell you that this is one of the areas where I personally really want to see progress. There are parts of the world where forced labour is being used. I need to make sure that none of the products of forced labour are coming into our country.</w:t>
      </w:r>
    </w:p>
    <w:p w:rsidR="004D53A0" w:rsidRPr="00220A6F" w:rsidP="004D53A0">
      <w:pPr>
        <w:pStyle w:val="Question"/>
        <w:numPr>
          <w:ilvl w:val="0"/>
          <w:numId w:val="9"/>
        </w:numPr>
      </w:pPr>
      <w:sdt>
        <w:sdtPr>
          <w:alias w:val="Member"/>
          <w:tag w:val="&lt;Member mnisId='1171' dodsId='30771'&gt;"/>
          <w:id w:val="1321693486"/>
          <w:placeholder>
            <w:docPart w:val="AC4B57743C7949FEB671C8ACB2E8BFC2"/>
          </w:placeholder>
          <w:richText/>
        </w:sdtPr>
        <w:sdtContent>
          <w:r w:rsidRPr="00220A6F">
            <w:rPr>
              <w:b/>
            </w:rPr>
            <w:t>Chair:</w:t>
          </w:r>
        </w:sdtContent>
      </w:sdt>
      <w:r w:rsidRPr="00220A6F">
        <w:t xml:space="preserve"> I am sorry. I just want to check this. The USTR proposed a 10% tariff as a result. There were 14 countries, of which we were one. There were indeed tiered tariffs, but—</w:t>
      </w:r>
    </w:p>
    <w:p w:rsidR="004D53A0" w:rsidRPr="00220A6F" w:rsidP="004D53A0">
      <w:pPr>
        <w:pStyle w:val="Answer"/>
      </w:pPr>
      <w:sdt>
        <w:sdtPr>
          <w:alias w:val="Witness"/>
          <w:id w:val="-1974826690"/>
          <w:placeholder>
            <w:docPart w:val="A54CDE85F6664E9FA6EE876E5F81DA48"/>
          </w:placeholder>
          <w:richText/>
        </w:sdtPr>
        <w:sdtContent>
          <w:r w:rsidRPr="00220A6F">
            <w:rPr>
              <w:b/>
              <w:i/>
            </w:rPr>
            <w:t>Peter Kyle:</w:t>
          </w:r>
        </w:sdtContent>
      </w:sdt>
      <w:r w:rsidRPr="00220A6F">
        <w:t xml:space="preserve"> We were in the highest tier. No country was in a better category than us. None of them </w:t>
      </w:r>
      <w:r w:rsidRPr="00220A6F" w:rsidR="001B56EF">
        <w:t>was</w:t>
      </w:r>
      <w:r w:rsidRPr="00220A6F">
        <w:t xml:space="preserve"> higher.</w:t>
      </w:r>
    </w:p>
    <w:p w:rsidR="004D53A0" w:rsidRPr="00220A6F" w:rsidP="004D53A0">
      <w:pPr>
        <w:pStyle w:val="Question"/>
        <w:numPr>
          <w:ilvl w:val="0"/>
          <w:numId w:val="9"/>
        </w:numPr>
      </w:pPr>
      <w:sdt>
        <w:sdtPr>
          <w:alias w:val="Member"/>
          <w:tag w:val="&lt;Member mnisId='1171' dodsId='30771'&gt;"/>
          <w:id w:val="-320265730"/>
          <w:placeholder>
            <w:docPart w:val="C25D2740D3F7450789F134CD93BE0007"/>
          </w:placeholder>
          <w:richText/>
        </w:sdtPr>
        <w:sdtContent>
          <w:r w:rsidRPr="00220A6F">
            <w:rPr>
              <w:b/>
            </w:rPr>
            <w:t>Chair:</w:t>
          </w:r>
        </w:sdtContent>
      </w:sdt>
      <w:r w:rsidRPr="00220A6F">
        <w:t xml:space="preserve"> Yes, indeed. We still got a 10% tariff as a result.</w:t>
      </w:r>
    </w:p>
    <w:p w:rsidR="004D53A0" w:rsidRPr="00220A6F" w:rsidP="004D53A0">
      <w:pPr>
        <w:pStyle w:val="Answer"/>
      </w:pPr>
      <w:sdt>
        <w:sdtPr>
          <w:alias w:val="Witness"/>
          <w:id w:val="1342890098"/>
          <w:placeholder>
            <w:docPart w:val="06F91E93AA2443DC9354BC1698AE7240"/>
          </w:placeholder>
          <w:richText/>
        </w:sdtPr>
        <w:sdtContent>
          <w:r w:rsidRPr="00220A6F">
            <w:rPr>
              <w:b/>
              <w:i/>
            </w:rPr>
            <w:t>Amanda Brooks:</w:t>
          </w:r>
        </w:sdtContent>
      </w:sdt>
      <w:r w:rsidRPr="00220A6F">
        <w:t xml:space="preserve"> That was a continuation of our existing tariff.</w:t>
      </w:r>
    </w:p>
    <w:p w:rsidR="004D53A0" w:rsidRPr="00220A6F" w:rsidP="004D53A0">
      <w:pPr>
        <w:pStyle w:val="Answer"/>
      </w:pPr>
      <w:sdt>
        <w:sdtPr>
          <w:alias w:val="Witness"/>
          <w:id w:val="136540805"/>
          <w:placeholder>
            <w:docPart w:val="5C1E263E5D6F47EABFB3CB922FD0A165"/>
          </w:placeholder>
          <w:richText/>
        </w:sdtPr>
        <w:sdtContent>
          <w:r w:rsidRPr="00220A6F">
            <w:rPr>
              <w:b/>
              <w:i/>
            </w:rPr>
            <w:t>Peter Kyle:</w:t>
          </w:r>
        </w:sdtContent>
      </w:sdt>
      <w:r w:rsidRPr="00220A6F">
        <w:t xml:space="preserve"> Yes, I said “unchanged”. There were no additional tariffs for us. As I said, it has been maintained. There was one category with no tariffs, but no countries were in it. We are in the highest category that the US has, effectively. It has not had any tariff implications for us because it has just maintained us at the level that we were already on.</w:t>
      </w:r>
    </w:p>
    <w:p w:rsidR="004D53A0" w:rsidRPr="00220A6F" w:rsidP="004D53A0">
      <w:pPr>
        <w:pStyle w:val="Answer"/>
      </w:pPr>
      <w:r w:rsidRPr="00220A6F">
        <w:t>I do really care about this issue. I personally want to see how we can take steps to go forward in a way that is compatible with our international partners, particularly the EU and the US, and takes into account the fact that we need to get this done in a way that is truly meaningful.</w:t>
      </w:r>
    </w:p>
    <w:p w:rsidR="004D53A0" w:rsidRPr="00220A6F" w:rsidP="004D53A0">
      <w:pPr>
        <w:pStyle w:val="Question"/>
        <w:numPr>
          <w:ilvl w:val="0"/>
          <w:numId w:val="9"/>
        </w:numPr>
      </w:pPr>
      <w:sdt>
        <w:sdtPr>
          <w:alias w:val="Member"/>
          <w:tag w:val="&lt;Member mnisId='5172' dodsId='173280'&gt;"/>
          <w:id w:val="-1916619934"/>
          <w:placeholder>
            <w:docPart w:val="2E04BF8225244FAF9E1BB241F12FD139"/>
          </w:placeholder>
          <w:richText/>
        </w:sdtPr>
        <w:sdtContent>
          <w:r w:rsidRPr="00220A6F">
            <w:rPr>
              <w:b/>
            </w:rPr>
            <w:t>Dan Aldridge:</w:t>
          </w:r>
        </w:sdtContent>
      </w:sdt>
      <w:r w:rsidRPr="00220A6F">
        <w:t xml:space="preserve"> I am concerned about tariffs, but I am probably more concerned by the moral question here. It is reassuring that you will be publishing the responsible business conduct review. That would be fantastic.</w:t>
      </w:r>
    </w:p>
    <w:p w:rsidR="004D53A0" w:rsidRPr="00220A6F" w:rsidP="004D53A0">
      <w:pPr>
        <w:pStyle w:val="Answer"/>
      </w:pPr>
      <w:sdt>
        <w:sdtPr>
          <w:alias w:val="Witness"/>
          <w:id w:val="1100842945"/>
          <w:placeholder>
            <w:docPart w:val="99C113C8AD4B428DBD787C35BB2C5305"/>
          </w:placeholder>
          <w:richText/>
        </w:sdtPr>
        <w:sdtContent>
          <w:r w:rsidRPr="00220A6F">
            <w:rPr>
              <w:b/>
              <w:i/>
            </w:rPr>
            <w:t>Peter Kyle:</w:t>
          </w:r>
        </w:sdtContent>
      </w:sdt>
      <w:r w:rsidRPr="00220A6F">
        <w:t xml:space="preserve"> Yes. </w:t>
      </w:r>
      <w:r w:rsidRPr="00220A6F" w:rsidR="001B56EF">
        <w:t>Don’t</w:t>
      </w:r>
      <w:r w:rsidRPr="00220A6F">
        <w:t xml:space="preserve"> get me wrong</w:t>
      </w:r>
      <w:r w:rsidR="00CD25FA">
        <w:t>, w</w:t>
      </w:r>
      <w:r w:rsidRPr="00220A6F">
        <w:t>e have already passed the test that the US has set. I am looking at something that would make a tangible difference. In these situations, I will be presented with submissions from officials</w:t>
      </w:r>
      <w:r w:rsidRPr="00220A6F" w:rsidR="001B56EF">
        <w:t>, based on</w:t>
      </w:r>
      <w:r w:rsidRPr="00220A6F">
        <w:t xml:space="preserve"> </w:t>
      </w:r>
      <w:r w:rsidRPr="00220A6F" w:rsidR="001B56EF">
        <w:t xml:space="preserve">what other countries are doing, </w:t>
      </w:r>
      <w:r w:rsidRPr="00220A6F">
        <w:t>to keep us aligned.</w:t>
      </w:r>
    </w:p>
    <w:p w:rsidR="004D53A0" w:rsidRPr="00220A6F" w:rsidP="004D53A0">
      <w:pPr>
        <w:pStyle w:val="Answer"/>
      </w:pPr>
      <w:r w:rsidRPr="00220A6F">
        <w:t xml:space="preserve">I am determined to look at what I believe is most effective, as a Labour Government right now at the moment in time in which we are living. From </w:t>
      </w:r>
      <w:r w:rsidRPr="00220A6F">
        <w:t xml:space="preserve">there, we can look at compatibility with other countries. We have already met the standards that have been set by the US. I want to make sure that anything we do we get right for the moment that we are in. These sorts of opportunities do not come around that often. When you do get the chance to look at things </w:t>
      </w:r>
      <w:r w:rsidRPr="00220A6F" w:rsidR="001B56EF">
        <w:t>such as</w:t>
      </w:r>
      <w:r w:rsidRPr="00220A6F">
        <w:t xml:space="preserve"> forced labour, I want to make sure that we rise to the moment that we are in. </w:t>
      </w:r>
    </w:p>
    <w:p w:rsidR="004D53A0" w:rsidRPr="00220A6F" w:rsidP="004D53A0">
      <w:pPr>
        <w:pStyle w:val="Question"/>
        <w:numPr>
          <w:ilvl w:val="0"/>
          <w:numId w:val="9"/>
        </w:numPr>
      </w:pPr>
      <w:sdt>
        <w:sdtPr>
          <w:alias w:val="Member"/>
          <w:tag w:val="&lt;Member mnisId='1171' dodsId='30771'&gt;"/>
          <w:id w:val="-503047118"/>
          <w:placeholder>
            <w:docPart w:val="1E8DE1110CFD4DCD84A0174458A2E384"/>
          </w:placeholder>
          <w:richText/>
        </w:sdtPr>
        <w:sdtContent>
          <w:r w:rsidRPr="00220A6F">
            <w:rPr>
              <w:b/>
            </w:rPr>
            <w:t>Chair:</w:t>
          </w:r>
        </w:sdtContent>
      </w:sdt>
      <w:r w:rsidRPr="00220A6F">
        <w:t xml:space="preserve"> We were a bit disappointed with Sir Chris Bryant’s response that it is going to take until the end of the Parliament to get legislation on this. Can we not go faster?</w:t>
      </w:r>
    </w:p>
    <w:p w:rsidR="004D53A0" w:rsidRPr="00220A6F" w:rsidP="004D53A0">
      <w:pPr>
        <w:pStyle w:val="Answer"/>
      </w:pPr>
      <w:sdt>
        <w:sdtPr>
          <w:alias w:val="Witness"/>
          <w:id w:val="-1839691765"/>
          <w:placeholder>
            <w:docPart w:val="2E35FE8E4E3B4C76A135A862C761A527"/>
          </w:placeholder>
          <w:richText/>
        </w:sdtPr>
        <w:sdtContent>
          <w:r w:rsidRPr="00220A6F">
            <w:rPr>
              <w:b/>
              <w:i/>
            </w:rPr>
            <w:t>Peter Kyle:</w:t>
          </w:r>
        </w:sdtContent>
      </w:sdt>
      <w:r w:rsidRPr="00220A6F">
        <w:t xml:space="preserve"> It might go faster, but let us see where we get to. I want to get it right and I want to get it out.</w:t>
      </w:r>
    </w:p>
    <w:p w:rsidR="004D53A0" w:rsidRPr="00220A6F" w:rsidP="004D53A0">
      <w:pPr>
        <w:pStyle w:val="Question"/>
        <w:numPr>
          <w:ilvl w:val="0"/>
          <w:numId w:val="9"/>
        </w:numPr>
      </w:pPr>
      <w:sdt>
        <w:sdtPr>
          <w:alias w:val="Member"/>
          <w:tag w:val="&lt;Member mnisId='1171' dodsId='30771'&gt;"/>
          <w:id w:val="-1903977778"/>
          <w:placeholder>
            <w:docPart w:val="21053281280144F482CA85B3749FBA44"/>
          </w:placeholder>
          <w:richText/>
        </w:sdtPr>
        <w:sdtContent>
          <w:r w:rsidRPr="00220A6F">
            <w:rPr>
              <w:b/>
            </w:rPr>
            <w:t>Chair:</w:t>
          </w:r>
        </w:sdtContent>
      </w:sdt>
      <w:r w:rsidRPr="00220A6F">
        <w:t xml:space="preserve"> In the meantime, we are vulnerable to imports of goods made with forced labour. I did not quite catch when the responsible business conduct review would be published.</w:t>
      </w:r>
    </w:p>
    <w:p w:rsidR="004D53A0" w:rsidRPr="00220A6F" w:rsidP="004D53A0">
      <w:pPr>
        <w:pStyle w:val="Answer"/>
      </w:pPr>
      <w:sdt>
        <w:sdtPr>
          <w:alias w:val="Witness"/>
          <w:id w:val="-227772801"/>
          <w:placeholder>
            <w:docPart w:val="A2BFC395DEB240398EB965821F6891CF"/>
          </w:placeholder>
          <w:richText/>
        </w:sdtPr>
        <w:sdtContent>
          <w:r w:rsidRPr="00220A6F">
            <w:rPr>
              <w:b/>
              <w:i/>
            </w:rPr>
            <w:t>Peter Kyle:</w:t>
          </w:r>
        </w:sdtContent>
      </w:sdt>
      <w:r w:rsidRPr="00220A6F">
        <w:t xml:space="preserve"> I will write to you when I have clarity. </w:t>
      </w:r>
    </w:p>
    <w:p w:rsidR="004D53A0" w:rsidRPr="00220A6F" w:rsidP="004D53A0">
      <w:pPr>
        <w:pStyle w:val="Question"/>
        <w:numPr>
          <w:ilvl w:val="0"/>
          <w:numId w:val="9"/>
        </w:numPr>
      </w:pPr>
      <w:sdt>
        <w:sdtPr>
          <w:alias w:val="Member"/>
          <w:tag w:val="&lt;Member mnisId='5325' dodsId='173283'&gt;"/>
          <w:id w:val="868567746"/>
          <w:placeholder>
            <w:docPart w:val="3439F0D085C043F4B6071E3A7AFC0271"/>
          </w:placeholder>
          <w:richText/>
        </w:sdtPr>
        <w:sdtContent>
          <w:r w:rsidRPr="00220A6F">
            <w:rPr>
              <w:b/>
            </w:rPr>
            <w:t>Charlie Maynard:</w:t>
          </w:r>
        </w:sdtContent>
      </w:sdt>
      <w:r w:rsidRPr="00220A6F">
        <w:t xml:space="preserve"> Congratulations on the various trade deals that have been done. Frontier Economi</w:t>
      </w:r>
      <w:r w:rsidR="001214D3">
        <w:t>cs</w:t>
      </w:r>
      <w:r w:rsidRPr="00220A6F">
        <w:t xml:space="preserve"> published a bit of research saying that, if you add them all together, they are worth roughly £14.9 billion versus £92 billion from being inside the EU</w:t>
      </w:r>
      <w:r w:rsidRPr="00220A6F" w:rsidR="001B56EF">
        <w:t>, so six times</w:t>
      </w:r>
      <w:r w:rsidRPr="00220A6F">
        <w:t xml:space="preserve"> </w:t>
      </w:r>
      <w:r w:rsidRPr="00220A6F" w:rsidR="001B56EF">
        <w:t xml:space="preserve">all of </w:t>
      </w:r>
      <w:r w:rsidRPr="00220A6F">
        <w:t>those put together. Notwithstanding that, looking ahead, we have Korea, Switzerland, Turkey, Mercosur and possibly Greenland. Which one are you most excited about? In particular, where does Mercosur rank in that? Tell us more.</w:t>
      </w:r>
    </w:p>
    <w:p w:rsidR="009A01E4" w:rsidRPr="00220A6F" w:rsidP="004D53A0">
      <w:pPr>
        <w:pStyle w:val="Answer"/>
      </w:pPr>
      <w:sdt>
        <w:sdtPr>
          <w:alias w:val="Witness"/>
          <w:id w:val="1479040329"/>
          <w:placeholder>
            <w:docPart w:val="6BEAF10783074B87983681439FE859EB"/>
          </w:placeholder>
          <w:richText/>
        </w:sdtPr>
        <w:sdtContent>
          <w:r w:rsidRPr="00220A6F" w:rsidR="004D53A0">
            <w:rPr>
              <w:b/>
              <w:i/>
            </w:rPr>
            <w:t>Peter Kyle:</w:t>
          </w:r>
        </w:sdtContent>
      </w:sdt>
      <w:r w:rsidRPr="00220A6F" w:rsidR="004D53A0">
        <w:t xml:space="preserve"> The one that I am always particularly excited about is the one that is closest to getting over the line, which currently is Switzerland. Again, credit to my team. We concluded the GCC one just recently. We got the implementation of the India trade deal done just a fortnight ago. That came because the Prime Minister was over there with Prime Minister Modi and our teams were working literally around the clock. There was a war room in my office with officials so that we could support the Prime Minister in these talks. </w:t>
      </w:r>
    </w:p>
    <w:p w:rsidR="004D53A0" w:rsidRPr="00220A6F" w:rsidP="009A01E4">
      <w:pPr>
        <w:pStyle w:val="Answer"/>
      </w:pPr>
      <w:r w:rsidRPr="00220A6F">
        <w:t>You sign the deal, and then you have to implement it.</w:t>
      </w:r>
      <w:r w:rsidRPr="00220A6F" w:rsidR="009A01E4">
        <w:t xml:space="preserve"> </w:t>
      </w:r>
      <w:r w:rsidRPr="00220A6F">
        <w:t>The India trade deal goes live on the 15th of this month, which means that businesses up and down the country are going to benefit from it. We have had roadshows up and down the country. You mentioned the statistics. We can bust those if we can get businesses exploiting them. We are getting 600 people turning up to these roadshows wherever they are stopping. We had one in Birmingham, you will be pleased to hear, at your technical college, where 600</w:t>
      </w:r>
      <w:r>
        <w:rPr>
          <w:rStyle w:val="FootnoteReference"/>
        </w:rPr>
        <w:footnoteReference w:id="13"/>
      </w:r>
      <w:r w:rsidRPr="00220A6F">
        <w:t xml:space="preserve"> businesses came along to understand how they can do it. If we can get SMEs involved in trade, particularly with the India trade deal, which is very SME-friendly, we can fully exploit it.</w:t>
      </w:r>
    </w:p>
    <w:p w:rsidR="004D53A0" w:rsidRPr="00220A6F" w:rsidP="004D53A0">
      <w:pPr>
        <w:pStyle w:val="Answer"/>
      </w:pPr>
      <w:r w:rsidRPr="00220A6F">
        <w:t xml:space="preserve">On the Switzerland one, we are pretty close. We have had a huge pipeline coming down that we have already delivered this year. When it comes to </w:t>
      </w:r>
      <w:r w:rsidRPr="00220A6F">
        <w:t>Mercosur, I am just assessing the potential benefits from it. One of the things that I have to assess about Mercosur is that the EU’s entry into it gives, in certain circumstances, a competitive edge. We are looking very closely at it. We will have updates for you on the future pipeline before long. You ask about the future. Just look at what we have done in the last year.</w:t>
      </w:r>
    </w:p>
    <w:p w:rsidR="004D53A0" w:rsidRPr="00220A6F" w:rsidP="004D53A0">
      <w:pPr>
        <w:pStyle w:val="Question"/>
        <w:numPr>
          <w:ilvl w:val="0"/>
          <w:numId w:val="9"/>
        </w:numPr>
      </w:pPr>
      <w:sdt>
        <w:sdtPr>
          <w:alias w:val="Member"/>
          <w:tag w:val="&lt;Member mnisId='5325' dodsId='173283'&gt;"/>
          <w:id w:val="-2050134352"/>
          <w:placeholder>
            <w:docPart w:val="732E76856539492E9C1E18ED69AEBFDD"/>
          </w:placeholder>
          <w:richText/>
        </w:sdtPr>
        <w:sdtContent>
          <w:r w:rsidRPr="00220A6F">
            <w:rPr>
              <w:b/>
            </w:rPr>
            <w:t>Charlie Maynard:</w:t>
          </w:r>
        </w:sdtContent>
      </w:sdt>
      <w:r w:rsidRPr="00220A6F">
        <w:t xml:space="preserve"> Just on that, in terms of human rights, GCC </w:t>
      </w:r>
      <w:r w:rsidRPr="00220A6F" w:rsidR="009A01E4">
        <w:t xml:space="preserve">but also </w:t>
      </w:r>
      <w:r w:rsidRPr="00220A6F">
        <w:t xml:space="preserve">India </w:t>
      </w:r>
      <w:r w:rsidRPr="00220A6F" w:rsidR="009A01E4">
        <w:t xml:space="preserve">went </w:t>
      </w:r>
      <w:r w:rsidRPr="00220A6F">
        <w:t>pretty light on that. Just talk us through the trade-offs that you are comfortable or uncomfortable with in regard to the deals being made. Human rights was largely carved out.</w:t>
      </w:r>
    </w:p>
    <w:p w:rsidR="004D53A0" w:rsidRPr="00220A6F" w:rsidP="004D53A0">
      <w:pPr>
        <w:pStyle w:val="Answer"/>
      </w:pPr>
      <w:sdt>
        <w:sdtPr>
          <w:alias w:val="Witness"/>
          <w:id w:val="656737823"/>
          <w:placeholder>
            <w:docPart w:val="BBE22656252342F49F61CDB53281B794"/>
          </w:placeholder>
          <w:richText/>
        </w:sdtPr>
        <w:sdtContent>
          <w:r w:rsidRPr="00220A6F">
            <w:rPr>
              <w:b/>
              <w:i/>
            </w:rPr>
            <w:t>Peter Kyle:</w:t>
          </w:r>
        </w:sdtContent>
      </w:sdt>
      <w:r w:rsidRPr="00220A6F">
        <w:t xml:space="preserve"> Certainly, I would never see it in terms of a trade-off. I would never sit there with a list of human rights and say, “I will turn a blind eye to that because of a certain amount of potential trade</w:t>
      </w:r>
      <w:r w:rsidRPr="00220A6F" w:rsidR="00AA2B3E">
        <w:t>.</w:t>
      </w:r>
      <w:r w:rsidRPr="00220A6F">
        <w:t>” I do have a fundamental principle here, which is that talking to countries in a structured way that binds you for the long</w:t>
      </w:r>
      <w:r w:rsidRPr="00220A6F" w:rsidR="000C105F">
        <w:t xml:space="preserve"> </w:t>
      </w:r>
      <w:r w:rsidRPr="00220A6F">
        <w:t>term gives you leverage to discuss other issues that you do not have in other circumstances.</w:t>
      </w:r>
    </w:p>
    <w:p w:rsidR="004D53A0" w:rsidRPr="00220A6F" w:rsidP="004D53A0">
      <w:pPr>
        <w:pStyle w:val="Answer"/>
      </w:pPr>
      <w:r w:rsidRPr="00220A6F">
        <w:t>When it comes to the trade deals that we have struck, we now have formal mechanisms to address issues within both our territories that did not exist before. Is it perfect? Does it mean that Britain can solve every human rights issue in a short space of time? No, but we now have more agency to make our voice heard in a meaningful way, in an unignorable way, on issues that Britain and British people are concerned about, which simply would not exist if we did not have those trade deals in place.</w:t>
      </w:r>
    </w:p>
    <w:p w:rsidR="004D53A0" w:rsidRPr="00220A6F" w:rsidP="004D53A0">
      <w:pPr>
        <w:pStyle w:val="Question"/>
        <w:numPr>
          <w:ilvl w:val="0"/>
          <w:numId w:val="9"/>
        </w:numPr>
      </w:pPr>
      <w:sdt>
        <w:sdtPr>
          <w:alias w:val="Member"/>
          <w:tag w:val="&lt;Member mnisId='5325' dodsId='173283'&gt;"/>
          <w:id w:val="-326747279"/>
          <w:placeholder>
            <w:docPart w:val="FFC8421C62BF4C33A99D4C3D9E7554CD"/>
          </w:placeholder>
          <w:richText/>
        </w:sdtPr>
        <w:sdtContent>
          <w:r w:rsidRPr="00220A6F">
            <w:rPr>
              <w:b/>
            </w:rPr>
            <w:t>Charlie Maynard:</w:t>
          </w:r>
        </w:sdtContent>
      </w:sdt>
      <w:r w:rsidRPr="00220A6F">
        <w:t xml:space="preserve"> </w:t>
      </w:r>
      <w:r w:rsidRPr="00220A6F" w:rsidR="000C105F">
        <w:t>Sorry, but</w:t>
      </w:r>
      <w:r w:rsidRPr="00220A6F">
        <w:t xml:space="preserve"> </w:t>
      </w:r>
      <w:r w:rsidRPr="00220A6F" w:rsidR="000C105F">
        <w:t xml:space="preserve">that </w:t>
      </w:r>
      <w:r w:rsidRPr="00220A6F">
        <w:t>is an optimistic interpretation. Essentially, we have now done those free trade deals. How would you compare the commitments that you are lining up with</w:t>
      </w:r>
      <w:r w:rsidRPr="00220A6F" w:rsidR="00FE07F1">
        <w:t>, say,</w:t>
      </w:r>
      <w:r w:rsidRPr="00220A6F">
        <w:t xml:space="preserve"> Switzerland with the GCC? Are you saying that you have the same human rights agreements with Switzerland as you do with the GCC? </w:t>
      </w:r>
    </w:p>
    <w:p w:rsidR="004D53A0" w:rsidRPr="00220A6F" w:rsidP="004D53A0">
      <w:pPr>
        <w:pStyle w:val="Answer"/>
      </w:pPr>
      <w:sdt>
        <w:sdtPr>
          <w:alias w:val="Witness"/>
          <w:id w:val="-1894271710"/>
          <w:placeholder>
            <w:docPart w:val="E5EAF09A86B44DA48B4A0D7574B01547"/>
          </w:placeholder>
          <w:richText/>
        </w:sdtPr>
        <w:sdtContent>
          <w:r w:rsidRPr="00220A6F">
            <w:rPr>
              <w:b/>
              <w:i/>
            </w:rPr>
            <w:t>Peter Kyle:</w:t>
          </w:r>
        </w:sdtContent>
      </w:sdt>
      <w:r w:rsidRPr="00220A6F">
        <w:t xml:space="preserve"> It does not work like that. </w:t>
      </w:r>
    </w:p>
    <w:p w:rsidR="004D53A0" w:rsidRPr="00220A6F" w:rsidP="004D53A0">
      <w:pPr>
        <w:pStyle w:val="Answer"/>
      </w:pPr>
      <w:sdt>
        <w:sdtPr>
          <w:alias w:val="Member"/>
          <w:tag w:val="&lt;Member mnisId='5325' dodsId='173283'&gt;"/>
          <w:id w:val="-501514549"/>
          <w:placeholder>
            <w:docPart w:val="0574362735DA4470962459045D06B9C8"/>
          </w:placeholder>
          <w:richText/>
        </w:sdtPr>
        <w:sdtContent>
          <w:r w:rsidRPr="00220A6F">
            <w:rPr>
              <w:b/>
            </w:rPr>
            <w:t>Charlie Maynard:</w:t>
          </w:r>
        </w:sdtContent>
      </w:sdt>
      <w:r w:rsidRPr="00220A6F">
        <w:t xml:space="preserve"> Maybe it should. </w:t>
      </w:r>
    </w:p>
    <w:p w:rsidR="004D53A0" w:rsidRPr="00220A6F" w:rsidP="004D53A0">
      <w:pPr>
        <w:pStyle w:val="Answer"/>
      </w:pPr>
      <w:sdt>
        <w:sdtPr>
          <w:alias w:val="Witness"/>
          <w:id w:val="1995212916"/>
          <w:placeholder>
            <w:docPart w:val="4D003242CD8D46C08C54626E0BF113D6"/>
          </w:placeholder>
          <w:richText/>
        </w:sdtPr>
        <w:sdtContent>
          <w:r w:rsidRPr="00220A6F">
            <w:rPr>
              <w:b/>
              <w:i/>
            </w:rPr>
            <w:t>Peter Kyle:</w:t>
          </w:r>
        </w:sdtContent>
      </w:sdt>
      <w:r w:rsidRPr="00220A6F">
        <w:t xml:space="preserve"> I am sorry. It does not. Trade deals are about trade. We must make sure that that trade upholds the values of our country and that trade deals are broadly recognisable one between the other. I would hope that any reasonable person who was able to witness the conversations that I have with my counterparts over issues of human rights would feel that the voice and the needs of it are recognised. </w:t>
      </w:r>
    </w:p>
    <w:p w:rsidR="004D53A0" w:rsidRPr="00220A6F" w:rsidP="004D53A0">
      <w:pPr>
        <w:pStyle w:val="Answer"/>
      </w:pPr>
      <w:r w:rsidRPr="00220A6F">
        <w:t xml:space="preserve">This is a decision that your party needs to make, but, if you want to open up trade deals to embrace other areas, other countries will insist on opening up trade deals for areas that concern them too. This is always a two-way street. That is why we keep trade as focused on trade as possible for mutual benefit. </w:t>
      </w:r>
    </w:p>
    <w:p w:rsidR="004D53A0" w:rsidRPr="00220A6F" w:rsidP="004D53A0">
      <w:pPr>
        <w:pStyle w:val="Answer"/>
      </w:pPr>
      <w:r w:rsidRPr="00220A6F">
        <w:t xml:space="preserve">I do not underestimate the impact of being in the room, talking face-to-face and raising issues that are difficult for your counterpart. It really does </w:t>
      </w:r>
      <w:r w:rsidRPr="00220A6F">
        <w:t xml:space="preserve">matter. Over time, it can become more persistent. Let me give you a hard example. We went to China early this year with the Prime Minister. I went to China on day </w:t>
      </w:r>
      <w:r w:rsidRPr="00220A6F" w:rsidR="00FE07F1">
        <w:t>6</w:t>
      </w:r>
      <w:r w:rsidRPr="00220A6F">
        <w:t xml:space="preserve"> of being in this job, and it was the first time that a Trade Secretary had been to China for seven years. That paved the way for the Prime Minister’s visit. Th</w:t>
      </w:r>
      <w:r w:rsidRPr="00220A6F" w:rsidR="00FE07F1">
        <w:t>at</w:t>
      </w:r>
      <w:r w:rsidRPr="00220A6F">
        <w:t xml:space="preserve"> visit was about trade. We signed 14 agreements, including a feasibility study into what a legal services agreement would look like. Because of our movement towards trade co-operation with China, the Prime Minister was in China sitting with President Xi.</w:t>
      </w:r>
    </w:p>
    <w:p w:rsidR="004D53A0" w:rsidRPr="00220A6F" w:rsidP="004D53A0">
      <w:pPr>
        <w:pStyle w:val="Answer"/>
      </w:pPr>
      <w:r w:rsidRPr="00220A6F">
        <w:t xml:space="preserve">You saw what came out of that: the lifting of sanctions on British parliamentarians as well as other benefits. That happened </w:t>
      </w:r>
      <w:r w:rsidRPr="00220A6F" w:rsidR="00FD0456">
        <w:t xml:space="preserve">only </w:t>
      </w:r>
      <w:r w:rsidRPr="00220A6F">
        <w:t>because we were talking about trade. Being in the room really matters. Trade gets you into the room and keeps you in the room in a formal way, and it enables you to raise other issues as well.</w:t>
      </w:r>
    </w:p>
    <w:p w:rsidR="004D53A0" w:rsidRPr="00220A6F" w:rsidP="003E5D9D">
      <w:pPr>
        <w:pStyle w:val="Question"/>
        <w:numPr>
          <w:ilvl w:val="0"/>
          <w:numId w:val="9"/>
        </w:numPr>
      </w:pPr>
      <w:sdt>
        <w:sdtPr>
          <w:alias w:val="Member"/>
          <w:tag w:val="&lt;Member mnisId='5325' dodsId='173283'&gt;"/>
          <w:id w:val="1143622172"/>
          <w:placeholder>
            <w:docPart w:val="73F7C89D9756472AA250A6F133B19125"/>
          </w:placeholder>
          <w:richText/>
        </w:sdtPr>
        <w:sdtContent>
          <w:r w:rsidRPr="00220A6F">
            <w:rPr>
              <w:b/>
            </w:rPr>
            <w:t>Charlie Maynard:</w:t>
          </w:r>
        </w:sdtContent>
      </w:sdt>
      <w:r w:rsidRPr="00220A6F">
        <w:t xml:space="preserve"> Could I just ask one technical question? We have all these free trade agreements. Great, well done. What I find surprising is that there is not an add</w:t>
      </w:r>
      <w:r w:rsidRPr="00220A6F" w:rsidR="00FD0456">
        <w:t>-</w:t>
      </w:r>
      <w:r w:rsidRPr="00220A6F">
        <w:t>up every year to say, “This is what trade was before. This is what trade is now post those free trade agreements</w:t>
      </w:r>
      <w:r w:rsidRPr="00220A6F" w:rsidR="00E866AF">
        <w:t>.</w:t>
      </w:r>
      <w:r w:rsidRPr="00220A6F">
        <w:t>” It would be technically useful to publish that information and for us to see what impact these free trade agreements have over time. Is that something that we could do?</w:t>
      </w:r>
    </w:p>
    <w:p w:rsidR="004D53A0" w:rsidRPr="00220A6F" w:rsidP="003E5D9D">
      <w:pPr>
        <w:pStyle w:val="Question"/>
        <w:numPr>
          <w:ilvl w:val="0"/>
          <w:numId w:val="0"/>
        </w:numPr>
        <w:ind w:left="794"/>
      </w:pPr>
      <w:sdt>
        <w:sdtPr>
          <w:alias w:val="Member"/>
          <w:tag w:val="&lt;Member mnisId='1171' dodsId='30771'&gt;"/>
          <w:id w:val="153575234"/>
          <w:placeholder>
            <w:docPart w:val="32471549D8B6414DB58CC8EDE8F687E8"/>
          </w:placeholder>
          <w:richText/>
        </w:sdtPr>
        <w:sdtContent>
          <w:r w:rsidRPr="00220A6F">
            <w:rPr>
              <w:b/>
            </w:rPr>
            <w:t>Chair:</w:t>
          </w:r>
        </w:sdtContent>
      </w:sdt>
      <w:r w:rsidRPr="00220A6F">
        <w:t xml:space="preserve"> Can I just set this in context? When the trade strategy was published in June 2025, it was very clear. It said, “We resolve to drive forward the many explicit proposals contained in these pages and will soon set out criteria by which business and the wider world outside of Government can hold us to account for delivery</w:t>
      </w:r>
      <w:r w:rsidRPr="00220A6F" w:rsidR="003E5D9D">
        <w:t>.</w:t>
      </w:r>
      <w:r w:rsidRPr="00220A6F">
        <w:t>” We are more than 12 months on. The question is</w:t>
      </w:r>
      <w:r w:rsidRPr="00220A6F" w:rsidR="00FD0456">
        <w:t>,</w:t>
      </w:r>
      <w:r w:rsidRPr="00220A6F">
        <w:t xml:space="preserve"> </w:t>
      </w:r>
      <w:r w:rsidR="003E5D9D">
        <w:t>w</w:t>
      </w:r>
      <w:r w:rsidRPr="00220A6F" w:rsidR="00FD0456">
        <w:t xml:space="preserve">here </w:t>
      </w:r>
      <w:r w:rsidRPr="00220A6F">
        <w:t>are the criteria?</w:t>
      </w:r>
    </w:p>
    <w:p w:rsidR="004D53A0" w:rsidRPr="00220A6F" w:rsidP="004D53A0">
      <w:pPr>
        <w:pStyle w:val="Answer"/>
      </w:pPr>
      <w:sdt>
        <w:sdtPr>
          <w:alias w:val="Witness"/>
          <w:id w:val="214396442"/>
          <w:placeholder>
            <w:docPart w:val="B12FD3AAFF3A4B63A2A6D8278AD3C92E"/>
          </w:placeholder>
          <w:richText/>
        </w:sdtPr>
        <w:sdtContent>
          <w:r w:rsidRPr="00220A6F">
            <w:rPr>
              <w:b/>
              <w:i/>
            </w:rPr>
            <w:t>Amanda Brooks:</w:t>
          </w:r>
        </w:sdtContent>
      </w:sdt>
      <w:r w:rsidRPr="00220A6F">
        <w:t xml:space="preserve"> Let me deal with both of those in turn. On the value of the individual trade agreements, as you know, we have committed to produce, two years after each agreement comes into force, a monitoring report, which enables you to see how trade with those countries is changing. We have done those for Australia and New Zealand, for instance. They show you how trade has changed in that time period.</w:t>
      </w:r>
    </w:p>
    <w:p w:rsidR="004D53A0" w:rsidRPr="00220A6F" w:rsidP="004D53A0">
      <w:pPr>
        <w:pStyle w:val="Answer"/>
      </w:pPr>
      <w:r w:rsidRPr="00220A6F">
        <w:t xml:space="preserve">There is a lag in terms of </w:t>
      </w:r>
      <w:r w:rsidRPr="00220A6F" w:rsidR="00FD0456">
        <w:t xml:space="preserve">both </w:t>
      </w:r>
      <w:r w:rsidRPr="00220A6F">
        <w:t>business take-up and implementation, notwithstanding the work that the Secretary of State just referred to that we do in advance of any trade agreement coming into effect to ensure that the business community is beginning to engage with the opportunities and realise them. That is what we have just done with the India roadshow. Roughly 600 businesses have attended those.</w:t>
      </w:r>
    </w:p>
    <w:p w:rsidR="004D53A0" w:rsidRPr="00220A6F" w:rsidP="004D53A0">
      <w:pPr>
        <w:pStyle w:val="Answer"/>
      </w:pPr>
      <w:r w:rsidRPr="00220A6F">
        <w:t>The monitoring report that we published on Australia and New Zealand showed you that trade was up with Australia by 14% and with New Zealand by 19%.</w:t>
      </w:r>
      <w:r>
        <w:rPr>
          <w:rStyle w:val="FootnoteReference"/>
        </w:rPr>
        <w:footnoteReference w:id="14"/>
      </w:r>
      <w:r w:rsidRPr="00220A6F">
        <w:t xml:space="preserve"> That was predominantly driven by services trade. Even waiting for the two years to come into force, there is still a lag </w:t>
      </w:r>
      <w:r w:rsidR="001B352D">
        <w:t>i</w:t>
      </w:r>
      <w:r w:rsidRPr="00220A6F">
        <w:t xml:space="preserve">n getting the data. </w:t>
      </w:r>
      <w:r w:rsidRPr="00220A6F">
        <w:t>As a Government, we publish trade statistics on a regular basis. You can see how our trading patterns are changing over time on a fairly regular basis, but we do something specific two years after trade agreements come into force, so you can see the immediate impact.</w:t>
      </w:r>
    </w:p>
    <w:p w:rsidR="004D53A0" w:rsidRPr="00220A6F" w:rsidP="004D53A0">
      <w:pPr>
        <w:pStyle w:val="Question"/>
        <w:numPr>
          <w:ilvl w:val="0"/>
          <w:numId w:val="9"/>
        </w:numPr>
      </w:pPr>
      <w:sdt>
        <w:sdtPr>
          <w:alias w:val="Member"/>
          <w:tag w:val="&lt;Member mnisId='1171' dodsId='30771'&gt;"/>
          <w:id w:val="-2035255231"/>
          <w:placeholder>
            <w:docPart w:val="806D9CF680F54EA2BE983B516C6FD74A"/>
          </w:placeholder>
          <w:richText/>
        </w:sdtPr>
        <w:sdtContent>
          <w:r w:rsidRPr="00220A6F">
            <w:rPr>
              <w:b/>
            </w:rPr>
            <w:t>Chair:</w:t>
          </w:r>
        </w:sdtContent>
      </w:sdt>
      <w:r w:rsidRPr="00220A6F">
        <w:t xml:space="preserve"> What about the trade strategy criteria?</w:t>
      </w:r>
    </w:p>
    <w:p w:rsidR="004D53A0" w:rsidRPr="00220A6F" w:rsidP="004D53A0">
      <w:pPr>
        <w:pStyle w:val="Answer"/>
      </w:pPr>
      <w:sdt>
        <w:sdtPr>
          <w:alias w:val="Witness"/>
          <w:id w:val="-1620597263"/>
          <w:placeholder>
            <w:docPart w:val="A258ADD84DCA44789500D7B772104A8A"/>
          </w:placeholder>
          <w:richText/>
        </w:sdtPr>
        <w:sdtContent>
          <w:r w:rsidRPr="00220A6F">
            <w:rPr>
              <w:b/>
              <w:i/>
            </w:rPr>
            <w:t>Amanda Brooks:</w:t>
          </w:r>
        </w:sdtContent>
      </w:sdt>
      <w:r w:rsidRPr="00220A6F">
        <w:t xml:space="preserve"> Some of the criteria will be set out in the annual report and accounts for the Department, which we are hoping to lay before summer recess</w:t>
      </w:r>
      <w:r w:rsidR="001B352D">
        <w:t>—</w:t>
      </w:r>
      <w:r w:rsidRPr="00220A6F">
        <w:t>she said with her toes and fingers crossed.</w:t>
      </w:r>
    </w:p>
    <w:p w:rsidR="004D53A0" w:rsidRPr="00220A6F" w:rsidP="004D53A0">
      <w:pPr>
        <w:pStyle w:val="Question"/>
        <w:numPr>
          <w:ilvl w:val="0"/>
          <w:numId w:val="9"/>
        </w:numPr>
      </w:pPr>
      <w:sdt>
        <w:sdtPr>
          <w:alias w:val="Member"/>
          <w:tag w:val="&lt;Member mnisId='1171' dodsId='30771'&gt;"/>
          <w:id w:val="-1703853120"/>
          <w:placeholder>
            <w:docPart w:val="85BB61FB79074A53A495438BF84F3C76"/>
          </w:placeholder>
          <w:richText/>
        </w:sdtPr>
        <w:sdtContent>
          <w:r w:rsidRPr="00220A6F">
            <w:rPr>
              <w:b/>
            </w:rPr>
            <w:t>Chair:</w:t>
          </w:r>
        </w:sdtContent>
      </w:sdt>
      <w:r w:rsidRPr="00220A6F">
        <w:t xml:space="preserve"> Do you mind writing to us and setting out what the criteria are? This was a commitment made in the trade strategy, so we would be grateful to see it in black and white. </w:t>
      </w:r>
    </w:p>
    <w:p w:rsidR="004D53A0" w:rsidRPr="00220A6F" w:rsidP="004D53A0">
      <w:pPr>
        <w:pStyle w:val="QuestionCont"/>
      </w:pPr>
      <w:r w:rsidRPr="00220A6F">
        <w:t xml:space="preserve">It is an open secret that </w:t>
      </w:r>
      <w:r w:rsidRPr="00220A6F" w:rsidR="00FD0456">
        <w:t>DEFRA</w:t>
      </w:r>
      <w:r w:rsidRPr="00220A6F">
        <w:t xml:space="preserve"> is holding up the launch of Mercosur negotiations. What do you need to do to get </w:t>
      </w:r>
      <w:r w:rsidRPr="00220A6F" w:rsidR="00FD0456">
        <w:t>DEFRA</w:t>
      </w:r>
      <w:r w:rsidRPr="00220A6F">
        <w:t xml:space="preserve"> over the line with this and get a cross-Government agreement done to get the Mercosur talks launched?</w:t>
      </w:r>
    </w:p>
    <w:p w:rsidR="004D53A0" w:rsidRPr="00220A6F" w:rsidP="004D53A0">
      <w:pPr>
        <w:pStyle w:val="Answer"/>
      </w:pPr>
      <w:sdt>
        <w:sdtPr>
          <w:alias w:val="Witness"/>
          <w:id w:val="418219239"/>
          <w:placeholder>
            <w:docPart w:val="21200E4422E644578942D8D856FAAE91"/>
          </w:placeholder>
          <w:richText/>
        </w:sdtPr>
        <w:sdtContent>
          <w:r w:rsidRPr="00220A6F">
            <w:rPr>
              <w:b/>
              <w:i/>
            </w:rPr>
            <w:t>Peter Kyle:</w:t>
          </w:r>
        </w:sdtContent>
      </w:sdt>
      <w:r w:rsidRPr="00220A6F">
        <w:t xml:space="preserve"> First, let me genuinely pay tribute to </w:t>
      </w:r>
      <w:r w:rsidRPr="00220A6F" w:rsidR="00FD0456">
        <w:t>DEFRA</w:t>
      </w:r>
      <w:r w:rsidRPr="00220A6F">
        <w:t xml:space="preserve"> for the role that it plays in all our trade deals. We are very close to concluding with Switzerland. We could not have done it without the really active support of </w:t>
      </w:r>
      <w:r w:rsidRPr="00220A6F" w:rsidR="00FD0456">
        <w:t>DEFRA</w:t>
      </w:r>
      <w:r w:rsidRPr="00220A6F">
        <w:t xml:space="preserve">. It gives voice to stakeholders that are completely critical to our economy and society. Of course, it is really important to hear the voice of farmers and providers of other agricultural products and services. I am really uncomfortable just picking out </w:t>
      </w:r>
      <w:r w:rsidRPr="00220A6F" w:rsidR="00FD0456">
        <w:t>DEFRA</w:t>
      </w:r>
      <w:r w:rsidRPr="00220A6F">
        <w:t xml:space="preserve"> when getting sign-off—</w:t>
      </w:r>
    </w:p>
    <w:p w:rsidR="004D53A0" w:rsidRPr="00220A6F" w:rsidP="004D53A0">
      <w:pPr>
        <w:pStyle w:val="Question"/>
        <w:numPr>
          <w:ilvl w:val="0"/>
          <w:numId w:val="9"/>
        </w:numPr>
      </w:pPr>
      <w:sdt>
        <w:sdtPr>
          <w:alias w:val="Member"/>
          <w:tag w:val="&lt;Member mnisId='1171' dodsId='30771'&gt;"/>
          <w:id w:val="-1982224482"/>
          <w:placeholder>
            <w:docPart w:val="6AD8F0FEAC5A4FD5A9B53256438932C2"/>
          </w:placeholder>
          <w:richText/>
        </w:sdtPr>
        <w:sdtContent>
          <w:r w:rsidRPr="00220A6F">
            <w:rPr>
              <w:b/>
            </w:rPr>
            <w:t>Chair:</w:t>
          </w:r>
        </w:sdtContent>
      </w:sdt>
      <w:r w:rsidRPr="00220A6F">
        <w:t xml:space="preserve"> Are other Departments holding it up?</w:t>
      </w:r>
    </w:p>
    <w:p w:rsidR="004D53A0" w:rsidRPr="00220A6F" w:rsidP="004D53A0">
      <w:pPr>
        <w:pStyle w:val="Answer"/>
      </w:pPr>
      <w:sdt>
        <w:sdtPr>
          <w:alias w:val="Witness"/>
          <w:id w:val="707077876"/>
          <w:placeholder>
            <w:docPart w:val="7FDB34036DEF40A597D57CCFD964B537"/>
          </w:placeholder>
          <w:richText/>
        </w:sdtPr>
        <w:sdtContent>
          <w:r w:rsidRPr="00220A6F">
            <w:rPr>
              <w:b/>
              <w:i/>
            </w:rPr>
            <w:t>Peter Kyle:</w:t>
          </w:r>
        </w:sdtContent>
      </w:sdt>
      <w:r w:rsidRPr="00220A6F">
        <w:t xml:space="preserve"> I am not speaking specifically about Mercosur. Every Government Department has a very clear voice in the sectors that it represents. It may have concerns that a trade deal may impact the stakeholders in that sector. There is always an exercise in dealing with those concerns. That is not just at the start of issuing a consultation, starting the negotiations or getting the negotiating mandate. It is also once you have concluded and you start implementing. We circle round and round different Government Departments. I am really reticent to single out </w:t>
      </w:r>
      <w:r w:rsidRPr="00220A6F" w:rsidR="00FD0456">
        <w:t>DEFRA</w:t>
      </w:r>
      <w:r w:rsidRPr="00220A6F">
        <w:t>.</w:t>
      </w:r>
    </w:p>
    <w:p w:rsidR="004D53A0" w:rsidRPr="00220A6F" w:rsidP="004D53A0">
      <w:pPr>
        <w:pStyle w:val="Answer"/>
      </w:pPr>
      <w:r w:rsidRPr="00220A6F">
        <w:t>When it comes to Mercosur, I am really keen we explore the benefits of Mercosur as soon as we can. Where other Government Departments still have concerns, I and my team are working really closely with them to assure them that the consultation process will take full account of any concerns that they may or may not have.</w:t>
      </w:r>
    </w:p>
    <w:p w:rsidR="004D53A0" w:rsidRPr="00220A6F" w:rsidP="004D53A0">
      <w:pPr>
        <w:pStyle w:val="Question"/>
        <w:numPr>
          <w:ilvl w:val="0"/>
          <w:numId w:val="9"/>
        </w:numPr>
      </w:pPr>
      <w:sdt>
        <w:sdtPr>
          <w:alias w:val="Member"/>
          <w:tag w:val="&lt;Member mnisId='1171' dodsId='30771'&gt;"/>
          <w:id w:val="-1280876309"/>
          <w:placeholder>
            <w:docPart w:val="56F7223A12CB4CA9876357524D6370E0"/>
          </w:placeholder>
          <w:richText/>
        </w:sdtPr>
        <w:sdtContent>
          <w:r w:rsidRPr="00220A6F">
            <w:rPr>
              <w:b/>
            </w:rPr>
            <w:t>Chair:</w:t>
          </w:r>
        </w:sdtContent>
      </w:sdt>
      <w:r w:rsidRPr="00220A6F">
        <w:t xml:space="preserve"> Will you be able to get it launched before Christmas?</w:t>
      </w:r>
    </w:p>
    <w:p w:rsidR="004D53A0" w:rsidRPr="00220A6F" w:rsidP="004D53A0">
      <w:pPr>
        <w:pStyle w:val="Answer"/>
      </w:pPr>
      <w:sdt>
        <w:sdtPr>
          <w:alias w:val="Witness"/>
          <w:id w:val="-1669480614"/>
          <w:placeholder>
            <w:docPart w:val="6EE98B4154F343DA90DC0D7192C2C9C7"/>
          </w:placeholder>
          <w:richText/>
        </w:sdtPr>
        <w:sdtContent>
          <w:r w:rsidRPr="00220A6F">
            <w:rPr>
              <w:b/>
              <w:i/>
            </w:rPr>
            <w:t>Peter Kyle:</w:t>
          </w:r>
        </w:sdtContent>
      </w:sdt>
      <w:r w:rsidRPr="00220A6F">
        <w:t xml:space="preserve"> I really hope so. I really hope so.</w:t>
      </w:r>
    </w:p>
    <w:p w:rsidR="004D53A0" w:rsidRPr="00220A6F" w:rsidP="004D53A0">
      <w:pPr>
        <w:pStyle w:val="Question"/>
        <w:numPr>
          <w:ilvl w:val="0"/>
          <w:numId w:val="9"/>
        </w:numPr>
      </w:pPr>
      <w:sdt>
        <w:sdtPr>
          <w:alias w:val="Member"/>
          <w:tag w:val="&lt;Member mnisId='1171' dodsId='30771'&gt;"/>
          <w:id w:val="333887460"/>
          <w:placeholder>
            <w:docPart w:val="ED53BBB49AF248F9827FC367FD5EFF2A"/>
          </w:placeholder>
          <w:richText/>
        </w:sdtPr>
        <w:sdtContent>
          <w:r w:rsidRPr="00220A6F">
            <w:rPr>
              <w:b/>
            </w:rPr>
            <w:t>Chair:</w:t>
          </w:r>
        </w:sdtContent>
      </w:sdt>
      <w:r w:rsidRPr="00220A6F">
        <w:t xml:space="preserve"> Turning to the Post Office, you will know that one of the consistent recommendations of this Committee is that we get all the open cases done this year. There are 2,800 cases still to settle. We do not have a hard </w:t>
      </w:r>
      <w:r w:rsidRPr="00220A6F">
        <w:t>commitment from you to ensure that all 2,800 are cleared this year.</w:t>
      </w:r>
    </w:p>
    <w:p w:rsidR="004D53A0" w:rsidRPr="00220A6F" w:rsidP="004D53A0">
      <w:pPr>
        <w:pStyle w:val="QuestionCont"/>
      </w:pPr>
      <w:r w:rsidRPr="00220A6F">
        <w:t xml:space="preserve">There is also this stubborn problem of the Horizon </w:t>
      </w:r>
      <w:r w:rsidRPr="00220A6F" w:rsidR="0035657C">
        <w:t>convictions redress scheme</w:t>
      </w:r>
      <w:r w:rsidRPr="00220A6F">
        <w:t xml:space="preserve">. People are entitled to £600,000 in settlement, but, for reasons that frankly baffle us, the Department has decided that this can only be paid in two instalments, £200,000 </w:t>
      </w:r>
      <w:r w:rsidRPr="00220A6F" w:rsidR="0035657C">
        <w:t>up front</w:t>
      </w:r>
      <w:r w:rsidRPr="00220A6F">
        <w:t xml:space="preserve"> followed by £400,000 downstream. We cannot understand whether this is a resourcing problem, a capital problem, a game theory problem or some kind of ideological problem. These people have been through hell on earth. Why do we not just give them a cheque </w:t>
      </w:r>
      <w:r w:rsidRPr="00220A6F" w:rsidR="0035657C">
        <w:t>up front</w:t>
      </w:r>
      <w:r w:rsidRPr="00220A6F">
        <w:t xml:space="preserve"> for the whole amount?</w:t>
      </w:r>
    </w:p>
    <w:p w:rsidR="0035657C" w:rsidRPr="00220A6F" w:rsidP="004D53A0">
      <w:pPr>
        <w:pStyle w:val="Answer"/>
      </w:pPr>
      <w:sdt>
        <w:sdtPr>
          <w:alias w:val="Witness"/>
          <w:id w:val="1436951402"/>
          <w:placeholder>
            <w:docPart w:val="469D942C34EC424586E8FEF89B4ED4E2"/>
          </w:placeholder>
          <w:richText/>
        </w:sdtPr>
        <w:sdtContent>
          <w:r w:rsidRPr="00220A6F" w:rsidR="004D53A0">
            <w:rPr>
              <w:b/>
              <w:i/>
            </w:rPr>
            <w:t>Peter Kyle:</w:t>
          </w:r>
        </w:sdtContent>
      </w:sdt>
      <w:r w:rsidRPr="00220A6F" w:rsidR="004D53A0">
        <w:t xml:space="preserve"> As we discussed when I was first here, £1.6 billion has been paid to over 12,600 claimants, and the majority of GLO cases have now been settled</w:t>
      </w:r>
      <w:r w:rsidR="00E028FF">
        <w:t>—</w:t>
      </w:r>
      <w:r w:rsidRPr="00220A6F" w:rsidR="004D53A0">
        <w:t>over 80%.</w:t>
      </w:r>
      <w:r>
        <w:rPr>
          <w:rStyle w:val="FootnoteReference"/>
        </w:rPr>
        <w:footnoteReference w:id="15"/>
      </w:r>
      <w:r w:rsidRPr="00220A6F" w:rsidR="004D53A0">
        <w:t xml:space="preserve"> When you get to the outstanding ones, there are many unique circumstances that need to be taken into account. If there were no particular circumstances, they would have been part of the mainstream settlement</w:t>
      </w:r>
      <w:r w:rsidRPr="00220A6F">
        <w:t>.</w:t>
      </w:r>
      <w:r w:rsidRPr="00220A6F" w:rsidR="004D53A0">
        <w:t xml:space="preserve"> </w:t>
      </w:r>
    </w:p>
    <w:p w:rsidR="004D53A0" w:rsidRPr="00220A6F" w:rsidP="004D53A0">
      <w:pPr>
        <w:pStyle w:val="Answer"/>
      </w:pPr>
      <w:r w:rsidRPr="00220A6F">
        <w:t>We are determined. I still get very regular updates on this. We are trying really hard to get these final cases resolved.</w:t>
      </w:r>
    </w:p>
    <w:p w:rsidR="004D53A0" w:rsidRPr="00220A6F" w:rsidP="004D53A0">
      <w:pPr>
        <w:pStyle w:val="Question"/>
        <w:numPr>
          <w:ilvl w:val="0"/>
          <w:numId w:val="9"/>
        </w:numPr>
      </w:pPr>
      <w:sdt>
        <w:sdtPr>
          <w:alias w:val="Member"/>
          <w:tag w:val="&lt;Member mnisId='1171' dodsId='30771'&gt;"/>
          <w:id w:val="-1908451318"/>
          <w:placeholder>
            <w:docPart w:val="85897F0933AD4D3999094E0670D03DB7"/>
          </w:placeholder>
          <w:richText/>
        </w:sdtPr>
        <w:sdtContent>
          <w:r w:rsidRPr="00220A6F">
            <w:rPr>
              <w:b/>
            </w:rPr>
            <w:t>Chair:</w:t>
          </w:r>
        </w:sdtContent>
      </w:sdt>
      <w:r w:rsidRPr="00220A6F">
        <w:t xml:space="preserve"> When you say “final cases”, on HSS alone, 2,724 cases are still outstanding</w:t>
      </w:r>
      <w:r w:rsidR="004A57E0">
        <w:t>. I</w:t>
      </w:r>
      <w:r w:rsidRPr="00220A6F">
        <w:t>t would be great if you could just give us a deadline for closing these.</w:t>
      </w:r>
    </w:p>
    <w:p w:rsidR="004D53A0" w:rsidRPr="00220A6F" w:rsidP="004D53A0">
      <w:pPr>
        <w:pStyle w:val="Answer"/>
      </w:pPr>
      <w:sdt>
        <w:sdtPr>
          <w:alias w:val="Witness"/>
          <w:id w:val="909586218"/>
          <w:placeholder>
            <w:docPart w:val="85897F0933AD4D3999094E0670D03DB7"/>
          </w:placeholder>
          <w:richText/>
        </w:sdtPr>
        <w:sdtContent>
          <w:r w:rsidRPr="00220A6F">
            <w:rPr>
              <w:b/>
              <w:i/>
            </w:rPr>
            <w:t>Peter Kyle:</w:t>
          </w:r>
        </w:sdtContent>
      </w:sdt>
      <w:r w:rsidRPr="00220A6F">
        <w:t xml:space="preserve"> I have gone through some of those cases to understand what some of the complications are. I am satisfied that those complications need dealing with in an appropriate way. If we dealt with the complications in a way that was not satisfactory, or we cut corners, then we could end up with a circumstance where you would be hauling me before you and questioning me from a very different direction. We do need to get these things right, but that is not to negate the fact that we need to settle it as quickly as we possibly can.</w:t>
      </w:r>
    </w:p>
    <w:p w:rsidR="004D53A0" w:rsidRPr="00220A6F" w:rsidP="004D53A0">
      <w:pPr>
        <w:pStyle w:val="Question"/>
        <w:numPr>
          <w:ilvl w:val="0"/>
          <w:numId w:val="9"/>
        </w:numPr>
      </w:pPr>
      <w:sdt>
        <w:sdtPr>
          <w:alias w:val="Member"/>
          <w:tag w:val="&lt;Member mnisId='1171' dodsId='30771'&gt;"/>
          <w:id w:val="1289081970"/>
          <w:placeholder>
            <w:docPart w:val="85897F0933AD4D3999094E0670D03DB7"/>
          </w:placeholder>
          <w:richText/>
        </w:sdtPr>
        <w:sdtContent>
          <w:r w:rsidRPr="00220A6F">
            <w:rPr>
              <w:b/>
            </w:rPr>
            <w:t>Chair:</w:t>
          </w:r>
        </w:sdtContent>
      </w:sdt>
      <w:r w:rsidRPr="00220A6F">
        <w:t xml:space="preserve"> We would be putting laurels on your head if you could give us these cases closed.</w:t>
      </w:r>
    </w:p>
    <w:p w:rsidR="004D53A0" w:rsidRPr="00220A6F" w:rsidP="004D53A0">
      <w:pPr>
        <w:pStyle w:val="Answer"/>
      </w:pPr>
      <w:sdt>
        <w:sdtPr>
          <w:alias w:val="Witness"/>
          <w:id w:val="-445933995"/>
          <w:placeholder>
            <w:docPart w:val="85897F0933AD4D3999094E0670D03DB7"/>
          </w:placeholder>
          <w:richText/>
        </w:sdtPr>
        <w:sdtContent>
          <w:r w:rsidRPr="00220A6F">
            <w:rPr>
              <w:b/>
              <w:i/>
            </w:rPr>
            <w:t>Amanda Brooks:</w:t>
          </w:r>
        </w:sdtContent>
      </w:sdt>
      <w:r w:rsidRPr="00220A6F">
        <w:t xml:space="preserve"> The one other point that I would add on this is that we also need to be really careful and mindful of the pressure on claimants. We do not want to create additional pressure on them in the circumstances that they face. We are working closely, as you know, with the Restorative Justice Council to ensure that we can approach these situations carefully. We are trying to balance getting as many concluded as possible by the end of the year, but without putting additional undue stress on claimants.</w:t>
      </w:r>
    </w:p>
    <w:p w:rsidR="004D53A0" w:rsidRPr="00220A6F" w:rsidP="004D53A0">
      <w:pPr>
        <w:pStyle w:val="Question"/>
        <w:numPr>
          <w:ilvl w:val="0"/>
          <w:numId w:val="9"/>
        </w:numPr>
      </w:pPr>
      <w:sdt>
        <w:sdtPr>
          <w:alias w:val="Member"/>
          <w:tag w:val="&lt;Member mnisId='1171' dodsId='30771'&gt;"/>
          <w:id w:val="274222099"/>
          <w:placeholder>
            <w:docPart w:val="85897F0933AD4D3999094E0670D03DB7"/>
          </w:placeholder>
          <w:richText/>
        </w:sdtPr>
        <w:sdtContent>
          <w:r w:rsidRPr="00220A6F">
            <w:rPr>
              <w:b/>
            </w:rPr>
            <w:t>Chair:</w:t>
          </w:r>
        </w:sdtContent>
      </w:sdt>
      <w:r w:rsidRPr="00220A6F">
        <w:t xml:space="preserve"> I am now more alarmed than I was before I opened this question about when these cases will be settled. When do you think these cases will now be settled?</w:t>
      </w:r>
    </w:p>
    <w:p w:rsidR="004D53A0" w:rsidRPr="00220A6F" w:rsidP="004D53A0">
      <w:pPr>
        <w:pStyle w:val="Answer"/>
      </w:pPr>
      <w:sdt>
        <w:sdtPr>
          <w:alias w:val="Witness"/>
          <w:id w:val="-1833829857"/>
          <w:placeholder>
            <w:docPart w:val="85897F0933AD4D3999094E0670D03DB7"/>
          </w:placeholder>
          <w:richText/>
        </w:sdtPr>
        <w:sdtContent>
          <w:r w:rsidRPr="00220A6F">
            <w:rPr>
              <w:b/>
              <w:i/>
            </w:rPr>
            <w:t>Peter Kyle:</w:t>
          </w:r>
        </w:sdtContent>
      </w:sdt>
      <w:r w:rsidRPr="00220A6F">
        <w:t xml:space="preserve"> I want to help you understand why I cannot say. </w:t>
      </w:r>
      <w:r w:rsidRPr="00220A6F" w:rsidR="0035657C">
        <w:t>As</w:t>
      </w:r>
      <w:r w:rsidRPr="00220A6F">
        <w:t xml:space="preserve"> we go </w:t>
      </w:r>
      <w:r w:rsidRPr="00220A6F" w:rsidR="0035657C">
        <w:t xml:space="preserve">further </w:t>
      </w:r>
      <w:r w:rsidRPr="00220A6F">
        <w:t>down, there may be a few that will take more time.</w:t>
      </w:r>
    </w:p>
    <w:p w:rsidR="004D53A0" w:rsidRPr="00220A6F" w:rsidP="004D53A0">
      <w:pPr>
        <w:pStyle w:val="Question"/>
        <w:numPr>
          <w:ilvl w:val="0"/>
          <w:numId w:val="9"/>
        </w:numPr>
      </w:pPr>
      <w:sdt>
        <w:sdtPr>
          <w:alias w:val="Member"/>
          <w:tag w:val="&lt;Member mnisId='1171' dodsId='30771'&gt;"/>
          <w:id w:val="-1193299684"/>
          <w:placeholder>
            <w:docPart w:val="85897F0933AD4D3999094E0670D03DB7"/>
          </w:placeholder>
          <w:richText/>
        </w:sdtPr>
        <w:sdtContent>
          <w:r w:rsidRPr="00220A6F">
            <w:rPr>
              <w:b/>
            </w:rPr>
            <w:t>Chair:</w:t>
          </w:r>
        </w:sdtContent>
      </w:sdt>
      <w:r w:rsidRPr="00220A6F">
        <w:t xml:space="preserve"> Give us a target for 90%.</w:t>
      </w:r>
    </w:p>
    <w:p w:rsidR="004D53A0" w:rsidRPr="00220A6F" w:rsidP="004D53A0">
      <w:pPr>
        <w:pStyle w:val="Answer"/>
      </w:pPr>
      <w:sdt>
        <w:sdtPr>
          <w:alias w:val="Witness"/>
          <w:id w:val="-510074556"/>
          <w:placeholder>
            <w:docPart w:val="85897F0933AD4D3999094E0670D03DB7"/>
          </w:placeholder>
          <w:richText/>
        </w:sdtPr>
        <w:sdtContent>
          <w:r w:rsidRPr="00220A6F">
            <w:rPr>
              <w:b/>
              <w:i/>
            </w:rPr>
            <w:t>Peter Kyle:</w:t>
          </w:r>
        </w:sdtContent>
      </w:sdt>
      <w:r w:rsidRPr="00220A6F">
        <w:t xml:space="preserve"> The thing is, if you are </w:t>
      </w:r>
      <w:r w:rsidR="00C470A3">
        <w:t>asking</w:t>
      </w:r>
      <w:r w:rsidRPr="00220A6F">
        <w:t xml:space="preserve"> what I want, I would love to have these settled within weeks, but I am also very aware, now having deep-dived into some of the cases in individual terms, of why it is so labour</w:t>
      </w:r>
      <w:r w:rsidRPr="00220A6F" w:rsidR="0035657C">
        <w:t xml:space="preserve"> </w:t>
      </w:r>
      <w:r w:rsidRPr="00220A6F">
        <w:t>intensive to get some of these cases resolved in a way that is satisfactory for the claimant and for us being able to stand up and say that we have taken all due diligence in spending public money.</w:t>
      </w:r>
    </w:p>
    <w:p w:rsidR="004D53A0" w:rsidRPr="00220A6F" w:rsidP="004D53A0">
      <w:pPr>
        <w:pStyle w:val="Question"/>
        <w:numPr>
          <w:ilvl w:val="0"/>
          <w:numId w:val="9"/>
        </w:numPr>
      </w:pPr>
      <w:sdt>
        <w:sdtPr>
          <w:alias w:val="Member"/>
          <w:tag w:val="&lt;Member mnisId='1171' dodsId='30771'&gt;"/>
          <w:id w:val="-13072536"/>
          <w:placeholder>
            <w:docPart w:val="85897F0933AD4D3999094E0670D03DB7"/>
          </w:placeholder>
          <w:richText/>
        </w:sdtPr>
        <w:sdtContent>
          <w:r w:rsidRPr="00220A6F">
            <w:rPr>
              <w:b/>
            </w:rPr>
            <w:t>Chair:</w:t>
          </w:r>
        </w:sdtContent>
      </w:sdt>
      <w:r w:rsidRPr="00220A6F">
        <w:t xml:space="preserve"> How many people do you have working on getting these cases settled now?</w:t>
      </w:r>
    </w:p>
    <w:p w:rsidR="004D53A0" w:rsidRPr="00220A6F" w:rsidP="004D53A0">
      <w:pPr>
        <w:pStyle w:val="Answer"/>
      </w:pPr>
      <w:sdt>
        <w:sdtPr>
          <w:alias w:val="Witness"/>
          <w:id w:val="-749042955"/>
          <w:placeholder>
            <w:docPart w:val="85897F0933AD4D3999094E0670D03DB7"/>
          </w:placeholder>
          <w:richText/>
        </w:sdtPr>
        <w:sdtContent>
          <w:r w:rsidRPr="00220A6F">
            <w:rPr>
              <w:b/>
              <w:i/>
            </w:rPr>
            <w:t>Peter Kyle:</w:t>
          </w:r>
        </w:sdtContent>
      </w:sdt>
      <w:r w:rsidRPr="00220A6F">
        <w:t xml:space="preserve"> I do not know that off the top of my head.</w:t>
      </w:r>
    </w:p>
    <w:p w:rsidR="004D53A0" w:rsidRPr="00220A6F" w:rsidP="004D53A0">
      <w:pPr>
        <w:pStyle w:val="Answer"/>
      </w:pPr>
      <w:sdt>
        <w:sdtPr>
          <w:alias w:val="Witness"/>
          <w:id w:val="52054962"/>
          <w:placeholder>
            <w:docPart w:val="85897F0933AD4D3999094E0670D03DB7"/>
          </w:placeholder>
          <w:richText/>
        </w:sdtPr>
        <w:sdtContent>
          <w:r w:rsidRPr="00220A6F">
            <w:rPr>
              <w:b/>
              <w:i/>
            </w:rPr>
            <w:t>Amanda Brooks:</w:t>
          </w:r>
          <w:r w:rsidRPr="00220A6F">
            <w:rPr>
              <w:b/>
            </w:rPr>
            <w:t xml:space="preserve"> </w:t>
          </w:r>
        </w:sdtContent>
      </w:sdt>
      <w:r w:rsidRPr="00220A6F">
        <w:t>I am just double-checking.</w:t>
      </w:r>
    </w:p>
    <w:p w:rsidR="004D53A0" w:rsidRPr="00220A6F" w:rsidP="004D53A0">
      <w:pPr>
        <w:pStyle w:val="Answer"/>
      </w:pPr>
      <w:sdt>
        <w:sdtPr>
          <w:alias w:val="Witness"/>
          <w:id w:val="-184594005"/>
          <w:placeholder>
            <w:docPart w:val="85897F0933AD4D3999094E0670D03DB7"/>
          </w:placeholder>
          <w:richText/>
        </w:sdtPr>
        <w:sdtContent>
          <w:r w:rsidRPr="00220A6F">
            <w:rPr>
              <w:b/>
              <w:i/>
            </w:rPr>
            <w:t>Peter Kyle:</w:t>
          </w:r>
        </w:sdtContent>
      </w:sdt>
      <w:r w:rsidRPr="00220A6F">
        <w:t xml:space="preserve"> Can we write to you with that information?</w:t>
      </w:r>
    </w:p>
    <w:p w:rsidR="004D53A0" w:rsidRPr="00220A6F" w:rsidP="004D53A0">
      <w:pPr>
        <w:pStyle w:val="Question"/>
        <w:numPr>
          <w:ilvl w:val="0"/>
          <w:numId w:val="9"/>
        </w:numPr>
      </w:pPr>
      <w:sdt>
        <w:sdtPr>
          <w:alias w:val="Member"/>
          <w:tag w:val="&lt;Member mnisId='1171' dodsId='30771'&gt;"/>
          <w:id w:val="-1218963896"/>
          <w:placeholder>
            <w:docPart w:val="85897F0933AD4D3999094E0670D03DB7"/>
          </w:placeholder>
          <w:richText/>
        </w:sdtPr>
        <w:sdtContent>
          <w:r w:rsidRPr="00220A6F">
            <w:rPr>
              <w:b/>
            </w:rPr>
            <w:t>Chair:</w:t>
          </w:r>
        </w:sdtContent>
      </w:sdt>
      <w:r w:rsidRPr="00220A6F">
        <w:t xml:space="preserve"> You can. It would be great if you could provide further reflections on when we are going to get, say, 95% of the cases settled. I understand that there will be hard cases that may take longer, but a timeframe for getting these final cases settled would be in everybody’s interest. If you could allow us to understand what kind of resource is deployed on this, at least we could provide some transparency over whether we think the right level of resource is being deployed on getting these settled. I would be grateful for that.</w:t>
      </w:r>
    </w:p>
    <w:p w:rsidR="004D53A0" w:rsidRPr="00220A6F" w:rsidP="004D53A0">
      <w:pPr>
        <w:pStyle w:val="Question"/>
        <w:numPr>
          <w:ilvl w:val="0"/>
          <w:numId w:val="0"/>
        </w:numPr>
        <w:ind w:left="794"/>
      </w:pPr>
      <w:r w:rsidRPr="00220A6F">
        <w:t xml:space="preserve">Just on the £600,000, what are the ideological barriers to getting that paid </w:t>
      </w:r>
      <w:r w:rsidRPr="00220A6F" w:rsidR="0035657C">
        <w:t>up front</w:t>
      </w:r>
      <w:r w:rsidRPr="00220A6F">
        <w:t>?</w:t>
      </w:r>
    </w:p>
    <w:p w:rsidR="004D53A0" w:rsidRPr="00220A6F" w:rsidP="004D53A0">
      <w:pPr>
        <w:pStyle w:val="Answer"/>
      </w:pPr>
      <w:sdt>
        <w:sdtPr>
          <w:alias w:val="Witness"/>
          <w:id w:val="1380280363"/>
          <w:placeholder>
            <w:docPart w:val="85897F0933AD4D3999094E0670D03DB7"/>
          </w:placeholder>
          <w:richText/>
        </w:sdtPr>
        <w:sdtContent>
          <w:r w:rsidRPr="00220A6F">
            <w:rPr>
              <w:b/>
              <w:i/>
            </w:rPr>
            <w:t>Amanda Brooks:</w:t>
          </w:r>
        </w:sdtContent>
      </w:sdt>
      <w:r w:rsidRPr="00220A6F">
        <w:t xml:space="preserve"> We need to come back to you on that with one answer on all of those.</w:t>
      </w:r>
    </w:p>
    <w:p w:rsidR="004D53A0" w:rsidRPr="00220A6F" w:rsidP="0035657C">
      <w:pPr>
        <w:pStyle w:val="Question"/>
        <w:numPr>
          <w:ilvl w:val="0"/>
          <w:numId w:val="0"/>
        </w:numPr>
        <w:ind w:left="794"/>
      </w:pPr>
      <w:sdt>
        <w:sdtPr>
          <w:alias w:val="Member"/>
          <w:tag w:val="&lt;Member mnisId='1171' dodsId='30771'&gt;"/>
          <w:id w:val="-163474689"/>
          <w:placeholder>
            <w:docPart w:val="85897F0933AD4D3999094E0670D03DB7"/>
          </w:placeholder>
          <w:richText/>
        </w:sdtPr>
        <w:sdtContent>
          <w:r w:rsidRPr="00220A6F">
            <w:rPr>
              <w:b/>
            </w:rPr>
            <w:t>Chair:</w:t>
          </w:r>
        </w:sdtContent>
      </w:sdt>
      <w:r w:rsidRPr="00220A6F">
        <w:t xml:space="preserve"> On the £600,000?</w:t>
      </w:r>
    </w:p>
    <w:p w:rsidR="004D53A0" w:rsidRPr="00220A6F" w:rsidP="004D53A0">
      <w:pPr>
        <w:pStyle w:val="Answer"/>
      </w:pPr>
      <w:sdt>
        <w:sdtPr>
          <w:alias w:val="Witness"/>
          <w:id w:val="-836842185"/>
          <w:placeholder>
            <w:docPart w:val="85897F0933AD4D3999094E0670D03DB7"/>
          </w:placeholder>
          <w:richText/>
        </w:sdtPr>
        <w:sdtContent>
          <w:r w:rsidRPr="00220A6F">
            <w:rPr>
              <w:b/>
              <w:i/>
            </w:rPr>
            <w:t>Amanda Brooks:</w:t>
          </w:r>
        </w:sdtContent>
      </w:sdt>
      <w:r w:rsidRPr="00220A6F">
        <w:t xml:space="preserve"> Yes.</w:t>
      </w:r>
    </w:p>
    <w:p w:rsidR="004D53A0" w:rsidRPr="00220A6F" w:rsidP="004D53A0">
      <w:pPr>
        <w:pStyle w:val="Question"/>
        <w:numPr>
          <w:ilvl w:val="0"/>
          <w:numId w:val="9"/>
        </w:numPr>
      </w:pPr>
      <w:sdt>
        <w:sdtPr>
          <w:alias w:val="Member"/>
          <w:tag w:val="&lt;Member mnisId='1171' dodsId='30771'&gt;"/>
          <w:id w:val="-1933805691"/>
          <w:placeholder>
            <w:docPart w:val="85897F0933AD4D3999094E0670D03DB7"/>
          </w:placeholder>
          <w:richText/>
        </w:sdtPr>
        <w:sdtContent>
          <w:r w:rsidRPr="00220A6F">
            <w:rPr>
              <w:b/>
            </w:rPr>
            <w:t>Chair:</w:t>
          </w:r>
        </w:sdtContent>
      </w:sdt>
      <w:r w:rsidRPr="00220A6F">
        <w:t xml:space="preserve"> We are going to organise special hearings on this point alone if we do not get a clear answer on it, just so that we are clear.</w:t>
      </w:r>
    </w:p>
    <w:p w:rsidR="004D53A0" w:rsidRPr="00220A6F" w:rsidP="004D53A0">
      <w:pPr>
        <w:pStyle w:val="Answer"/>
      </w:pPr>
      <w:sdt>
        <w:sdtPr>
          <w:alias w:val="Witness"/>
          <w:id w:val="-833288939"/>
          <w:placeholder>
            <w:docPart w:val="85897F0933AD4D3999094E0670D03DB7"/>
          </w:placeholder>
          <w:richText/>
        </w:sdtPr>
        <w:sdtContent>
          <w:r w:rsidRPr="00220A6F">
            <w:rPr>
              <w:b/>
              <w:i/>
            </w:rPr>
            <w:t>Amanda Brooks:</w:t>
          </w:r>
        </w:sdtContent>
      </w:sdt>
      <w:r w:rsidRPr="00220A6F">
        <w:t xml:space="preserve"> Of course you can, but we will write.</w:t>
      </w:r>
    </w:p>
    <w:p w:rsidR="004D53A0" w:rsidRPr="00220A6F" w:rsidP="004D53A0">
      <w:pPr>
        <w:pStyle w:val="Question"/>
        <w:numPr>
          <w:ilvl w:val="0"/>
          <w:numId w:val="0"/>
        </w:numPr>
        <w:ind w:left="794"/>
      </w:pPr>
      <w:sdt>
        <w:sdtPr>
          <w:alias w:val="Member"/>
          <w:tag w:val="&lt;Member mnisId='1171' dodsId='30771'&gt;"/>
          <w:id w:val="850760931"/>
          <w:placeholder>
            <w:docPart w:val="85897F0933AD4D3999094E0670D03DB7"/>
          </w:placeholder>
          <w:richText/>
        </w:sdtPr>
        <w:sdtContent>
          <w:r w:rsidRPr="00220A6F">
            <w:rPr>
              <w:b/>
            </w:rPr>
            <w:t>Chair:</w:t>
          </w:r>
        </w:sdtContent>
      </w:sdt>
      <w:r w:rsidRPr="00220A6F">
        <w:t xml:space="preserve"> We will now turn to the other villain in this piece, which is Fujitsu.</w:t>
      </w:r>
    </w:p>
    <w:p w:rsidR="004D53A0" w:rsidRPr="00220A6F" w:rsidP="004D53A0">
      <w:pPr>
        <w:pStyle w:val="Question"/>
        <w:numPr>
          <w:ilvl w:val="0"/>
          <w:numId w:val="9"/>
        </w:numPr>
      </w:pPr>
      <w:sdt>
        <w:sdtPr>
          <w:alias w:val="Member"/>
          <w:tag w:val="&lt;Member mnisId='5325' dodsId='173283'&gt;"/>
          <w:id w:val="308299179"/>
          <w:placeholder>
            <w:docPart w:val="85897F0933AD4D3999094E0670D03DB7"/>
          </w:placeholder>
          <w:richText/>
        </w:sdtPr>
        <w:sdtContent>
          <w:r w:rsidRPr="00220A6F">
            <w:rPr>
              <w:b/>
            </w:rPr>
            <w:t>Charlie Maynard:</w:t>
          </w:r>
        </w:sdtContent>
      </w:sdt>
      <w:r w:rsidRPr="00220A6F">
        <w:t xml:space="preserve"> So far, as you say, the Government have paid out more than £1.6 billion. Fujitsu is responsible for a huge amount of the trouble that has gone on here, and yet has paid nothing so far. When did you last speak to the chairperson of Fujitsu, and why not get them to London, read them the riot act and say, “We need you to be paying X hundred million now”?</w:t>
      </w:r>
    </w:p>
    <w:p w:rsidR="004D53A0" w:rsidRPr="00220A6F" w:rsidP="004D53A0">
      <w:pPr>
        <w:pStyle w:val="Answer"/>
      </w:pPr>
      <w:sdt>
        <w:sdtPr>
          <w:alias w:val="Witness"/>
          <w:id w:val="2081715196"/>
          <w:placeholder>
            <w:docPart w:val="85897F0933AD4D3999094E0670D03DB7"/>
          </w:placeholder>
          <w:richText/>
        </w:sdtPr>
        <w:sdtContent>
          <w:r w:rsidRPr="00220A6F">
            <w:rPr>
              <w:b/>
              <w:i/>
            </w:rPr>
            <w:t>Peter Kyle:</w:t>
          </w:r>
        </w:sdtContent>
      </w:sdt>
      <w:r w:rsidRPr="00220A6F">
        <w:t xml:space="preserve"> Fujitsu has already accepted the moral case for action. We have already had Sir Wyn’s first report into this. The second one will come forward with specific recommendations. I am hopeful that that report will come this year, and it seems to me appropriate that that is the moment that Fujitsu starts talking numbers.</w:t>
      </w:r>
    </w:p>
    <w:p w:rsidR="004D53A0" w:rsidRPr="00220A6F" w:rsidP="004D53A0">
      <w:pPr>
        <w:pStyle w:val="Question"/>
        <w:numPr>
          <w:ilvl w:val="0"/>
          <w:numId w:val="9"/>
        </w:numPr>
      </w:pPr>
      <w:sdt>
        <w:sdtPr>
          <w:alias w:val="Member"/>
          <w:tag w:val="&lt;Member mnisId='5325' dodsId='173283'&gt;"/>
          <w:id w:val="1350607953"/>
          <w:placeholder>
            <w:docPart w:val="85897F0933AD4D3999094E0670D03DB7"/>
          </w:placeholder>
          <w:richText/>
        </w:sdtPr>
        <w:sdtContent>
          <w:r w:rsidRPr="00220A6F">
            <w:rPr>
              <w:b/>
            </w:rPr>
            <w:t>Charlie Maynard:</w:t>
          </w:r>
        </w:sdtContent>
      </w:sdt>
      <w:r w:rsidRPr="00220A6F">
        <w:t xml:space="preserve"> I do not understand, given that the country is already paying £1.6 billion, why we have to wait rather than talking any numbers now. That conversation can start now, and I do not understand why taxpayers should be picking up the bill while they just wait it out.</w:t>
      </w:r>
    </w:p>
    <w:p w:rsidR="004D53A0" w:rsidRPr="00220A6F" w:rsidP="004D53A0">
      <w:pPr>
        <w:pStyle w:val="Answer"/>
      </w:pPr>
      <w:sdt>
        <w:sdtPr>
          <w:alias w:val="Witness"/>
          <w:id w:val="-1671710296"/>
          <w:placeholder>
            <w:docPart w:val="85897F0933AD4D3999094E0670D03DB7"/>
          </w:placeholder>
          <w:richText/>
        </w:sdtPr>
        <w:sdtContent>
          <w:r w:rsidRPr="00220A6F">
            <w:rPr>
              <w:b/>
              <w:i/>
            </w:rPr>
            <w:t>Peter Kyle:</w:t>
          </w:r>
        </w:sdtContent>
      </w:sdt>
      <w:r w:rsidRPr="00220A6F">
        <w:t xml:space="preserve"> As I say, we have commissioned the report. We need all of the detail, and we need to see the conclusion of that before we set expectations for the amount. We are talking about a short amount of time now. I know that this has been going on for a long time. This is a very important moment. The fact is that Fujitsu has accepted the moral case for action, but I need to go there with the results. It would be odd for Government to start those sorts of conversations while there is a report that is outstanding and is going to make very specific recommendations in this area.</w:t>
      </w:r>
    </w:p>
    <w:p w:rsidR="004D53A0" w:rsidRPr="00220A6F" w:rsidP="004D53A0">
      <w:pPr>
        <w:pStyle w:val="Question"/>
        <w:numPr>
          <w:ilvl w:val="0"/>
          <w:numId w:val="0"/>
        </w:numPr>
        <w:ind w:left="794"/>
      </w:pPr>
      <w:sdt>
        <w:sdtPr>
          <w:alias w:val="Member"/>
          <w:tag w:val="&lt;Member mnisId='5325' dodsId='173283'&gt;"/>
          <w:id w:val="-1256596648"/>
          <w:placeholder>
            <w:docPart w:val="85897F0933AD4D3999094E0670D03DB7"/>
          </w:placeholder>
          <w:richText/>
        </w:sdtPr>
        <w:sdtContent>
          <w:r w:rsidRPr="00220A6F">
            <w:rPr>
              <w:b/>
            </w:rPr>
            <w:t>Charlie Maynard:</w:t>
          </w:r>
        </w:sdtContent>
      </w:sdt>
      <w:r w:rsidRPr="00220A6F">
        <w:t xml:space="preserve"> I hope that they are coming to you, not you to them.</w:t>
      </w:r>
    </w:p>
    <w:p w:rsidR="004D53A0" w:rsidRPr="00220A6F" w:rsidP="004D53A0">
      <w:pPr>
        <w:pStyle w:val="Question"/>
        <w:numPr>
          <w:ilvl w:val="0"/>
          <w:numId w:val="9"/>
        </w:numPr>
      </w:pPr>
      <w:sdt>
        <w:sdtPr>
          <w:alias w:val="Member"/>
          <w:tag w:val="&lt;Member mnisId='1171' dodsId='30771'&gt;"/>
          <w:id w:val="1858162406"/>
          <w:placeholder>
            <w:docPart w:val="85897F0933AD4D3999094E0670D03DB7"/>
          </w:placeholder>
          <w:richText/>
        </w:sdtPr>
        <w:sdtContent>
          <w:r w:rsidRPr="00220A6F">
            <w:rPr>
              <w:b/>
            </w:rPr>
            <w:t>Chair:</w:t>
          </w:r>
        </w:sdtContent>
      </w:sdt>
      <w:r w:rsidRPr="00220A6F">
        <w:t xml:space="preserve"> Was it raised with the Japanese Prime Minister when she visited?</w:t>
      </w:r>
    </w:p>
    <w:p w:rsidR="004D53A0" w:rsidRPr="00220A6F" w:rsidP="004D53A0">
      <w:pPr>
        <w:pStyle w:val="Answer"/>
      </w:pPr>
      <w:sdt>
        <w:sdtPr>
          <w:alias w:val="Witness"/>
          <w:id w:val="248859047"/>
          <w:placeholder>
            <w:docPart w:val="85897F0933AD4D3999094E0670D03DB7"/>
          </w:placeholder>
          <w:richText/>
        </w:sdtPr>
        <w:sdtContent>
          <w:r w:rsidRPr="00220A6F">
            <w:rPr>
              <w:b/>
              <w:i/>
            </w:rPr>
            <w:t>Peter Kyle:</w:t>
          </w:r>
        </w:sdtContent>
      </w:sdt>
      <w:r w:rsidRPr="00220A6F">
        <w:t xml:space="preserve"> I cannot say yes or no. I was not involved in all of the conversations with her. I was involved with the trade talks when she was present. I was not involved in other conversations.</w:t>
      </w:r>
    </w:p>
    <w:p w:rsidR="004D53A0" w:rsidRPr="00220A6F" w:rsidP="004D53A0">
      <w:pPr>
        <w:pStyle w:val="Question"/>
        <w:numPr>
          <w:ilvl w:val="0"/>
          <w:numId w:val="9"/>
        </w:numPr>
      </w:pPr>
      <w:sdt>
        <w:sdtPr>
          <w:alias w:val="Member"/>
          <w:tag w:val="&lt;Member mnisId='1171' dodsId='30771'&gt;"/>
          <w:id w:val="78640378"/>
          <w:placeholder>
            <w:docPart w:val="85897F0933AD4D3999094E0670D03DB7"/>
          </w:placeholder>
          <w:richText/>
        </w:sdtPr>
        <w:sdtContent>
          <w:r w:rsidRPr="00220A6F">
            <w:rPr>
              <w:b/>
            </w:rPr>
            <w:t>Chair:</w:t>
          </w:r>
        </w:sdtContent>
      </w:sdt>
      <w:r w:rsidRPr="00220A6F">
        <w:t xml:space="preserve"> Do our Japanese allies understand at a political level how important this is to the UK?</w:t>
      </w:r>
    </w:p>
    <w:p w:rsidR="004D53A0" w:rsidRPr="00220A6F" w:rsidP="004D53A0">
      <w:pPr>
        <w:pStyle w:val="Answer"/>
      </w:pPr>
      <w:sdt>
        <w:sdtPr>
          <w:alias w:val="Witness"/>
          <w:id w:val="1501226226"/>
          <w:placeholder>
            <w:docPart w:val="85897F0933AD4D3999094E0670D03DB7"/>
          </w:placeholder>
          <w:richText/>
        </w:sdtPr>
        <w:sdtContent>
          <w:r w:rsidRPr="00220A6F">
            <w:rPr>
              <w:b/>
              <w:i/>
            </w:rPr>
            <w:t>Peter Kyle:</w:t>
          </w:r>
        </w:sdtContent>
      </w:sdt>
      <w:r w:rsidRPr="00220A6F">
        <w:t xml:space="preserve"> They do, I can assure you of that.</w:t>
      </w:r>
    </w:p>
    <w:p w:rsidR="004D53A0" w:rsidRPr="00220A6F" w:rsidP="004D53A0">
      <w:pPr>
        <w:pStyle w:val="Question"/>
        <w:numPr>
          <w:ilvl w:val="0"/>
          <w:numId w:val="9"/>
        </w:numPr>
      </w:pPr>
      <w:sdt>
        <w:sdtPr>
          <w:alias w:val="Member"/>
          <w:tag w:val="&lt;Member mnisId='1171' dodsId='30771'&gt;"/>
          <w:id w:val="-592864872"/>
          <w:placeholder>
            <w:docPart w:val="85897F0933AD4D3999094E0670D03DB7"/>
          </w:placeholder>
          <w:richText/>
        </w:sdtPr>
        <w:sdtContent>
          <w:r w:rsidRPr="00220A6F">
            <w:rPr>
              <w:b/>
            </w:rPr>
            <w:t>Chair:</w:t>
          </w:r>
        </w:sdtContent>
      </w:sdt>
      <w:r w:rsidRPr="00220A6F">
        <w:t xml:space="preserve"> Mr McDougall wrote to us yesterday. He says in his letter, “The Government would welcome a decision by the company to make an interim payment as soon as possible</w:t>
      </w:r>
      <w:r w:rsidRPr="00220A6F" w:rsidR="000945A6">
        <w:t>.</w:t>
      </w:r>
      <w:r w:rsidRPr="00220A6F">
        <w:t>” Even if a final sum is not settled, has Fujitsu been asked for an interim payment?</w:t>
      </w:r>
    </w:p>
    <w:p w:rsidR="004D53A0" w:rsidRPr="00220A6F" w:rsidP="004D53A0">
      <w:pPr>
        <w:pStyle w:val="Answer"/>
      </w:pPr>
      <w:sdt>
        <w:sdtPr>
          <w:alias w:val="Witness"/>
          <w:id w:val="783240353"/>
          <w:placeholder>
            <w:docPart w:val="85897F0933AD4D3999094E0670D03DB7"/>
          </w:placeholder>
          <w:richText/>
        </w:sdtPr>
        <w:sdtContent>
          <w:r w:rsidRPr="00220A6F">
            <w:rPr>
              <w:b/>
              <w:i/>
            </w:rPr>
            <w:t>Peter Kyle:</w:t>
          </w:r>
        </w:sdtContent>
      </w:sdt>
      <w:r w:rsidRPr="00220A6F">
        <w:t xml:space="preserve"> I am not aware it has been asked for an interim payment. Because we are now talking about a relatively short space of time, I am focused on what the final settlement could look like. That is why I am very keen to get Sir Wyn’s report as soon as I possibly can.</w:t>
      </w:r>
    </w:p>
    <w:p w:rsidR="004D53A0" w:rsidRPr="00220A6F" w:rsidP="004D53A0">
      <w:pPr>
        <w:pStyle w:val="Question"/>
        <w:numPr>
          <w:ilvl w:val="0"/>
          <w:numId w:val="9"/>
        </w:numPr>
      </w:pPr>
      <w:sdt>
        <w:sdtPr>
          <w:alias w:val="Member"/>
          <w:tag w:val="&lt;Member mnisId='1171' dodsId='30771'&gt;"/>
          <w:id w:val="1409112392"/>
          <w:placeholder>
            <w:docPart w:val="85897F0933AD4D3999094E0670D03DB7"/>
          </w:placeholder>
          <w:richText/>
        </w:sdtPr>
        <w:sdtContent>
          <w:r w:rsidRPr="00220A6F">
            <w:rPr>
              <w:b/>
            </w:rPr>
            <w:t>Chair:</w:t>
          </w:r>
        </w:sdtContent>
      </w:sdt>
      <w:r w:rsidRPr="00220A6F">
        <w:t xml:space="preserve"> Mr McDougall goes on to say, “The Government will carefully review any offer received from Fujitsu and will consider all options available to get the best result for British taxpayers</w:t>
      </w:r>
      <w:r w:rsidRPr="00220A6F" w:rsidR="000945A6">
        <w:t>.</w:t>
      </w:r>
      <w:r w:rsidRPr="00220A6F">
        <w:t>” That sounds like the ball is in Fujitsu’s court, but it is not clear to us how much political pressure, or any pressure, is being put on Fujitsu to write a cheque.</w:t>
      </w:r>
    </w:p>
    <w:p w:rsidR="004D53A0" w:rsidRPr="00220A6F" w:rsidP="004D53A0">
      <w:pPr>
        <w:pStyle w:val="Answer"/>
      </w:pPr>
      <w:sdt>
        <w:sdtPr>
          <w:alias w:val="Witness"/>
          <w:id w:val="-729158837"/>
          <w:placeholder>
            <w:docPart w:val="85897F0933AD4D3999094E0670D03DB7"/>
          </w:placeholder>
          <w:richText/>
        </w:sdtPr>
        <w:sdtContent>
          <w:r w:rsidRPr="00220A6F">
            <w:rPr>
              <w:b/>
              <w:i/>
            </w:rPr>
            <w:t>Peter Kyle:</w:t>
          </w:r>
        </w:sdtContent>
      </w:sdt>
      <w:r w:rsidRPr="00220A6F">
        <w:t xml:space="preserve"> It knows where this is heading. Of course, the question is whether it comes to us with an interim offer, but I am focused on the conclusion of Sir Wyn’s report and the finality of this dreadful situation.</w:t>
      </w:r>
    </w:p>
    <w:p w:rsidR="004D53A0" w:rsidRPr="00220A6F" w:rsidP="004D53A0">
      <w:pPr>
        <w:pStyle w:val="Question"/>
        <w:numPr>
          <w:ilvl w:val="0"/>
          <w:numId w:val="9"/>
        </w:numPr>
      </w:pPr>
      <w:sdt>
        <w:sdtPr>
          <w:alias w:val="Member"/>
          <w:tag w:val="&lt;Member mnisId='1171' dodsId='30771'&gt;"/>
          <w:id w:val="121349091"/>
          <w:placeholder>
            <w:docPart w:val="85897F0933AD4D3999094E0670D03DB7"/>
          </w:placeholder>
          <w:richText/>
        </w:sdtPr>
        <w:sdtContent>
          <w:r w:rsidRPr="00220A6F">
            <w:rPr>
              <w:b/>
            </w:rPr>
            <w:t>Chair:</w:t>
          </w:r>
        </w:sdtContent>
      </w:sdt>
      <w:r w:rsidRPr="00220A6F">
        <w:t xml:space="preserve"> Let me just round off with Royal Mail, Secretary of State. You have worked incredibly hard with both sides in the Royal Mail dispute. The service is still appalling. I recently tried to conduct a residents’ meeting with the good citizens of Castle Bromwich about a conservation area. We sent 3,000 letters out at considerable cost to us here in Parliament. Most of them were delivered late. Two weeks later, Royal Mail still cannot tell me how much it is going to reimburse me in order to rerun the consultation.</w:t>
      </w:r>
    </w:p>
    <w:p w:rsidR="004D53A0" w:rsidRPr="00220A6F" w:rsidP="004D53A0">
      <w:pPr>
        <w:pStyle w:val="Question"/>
        <w:numPr>
          <w:ilvl w:val="0"/>
          <w:numId w:val="0"/>
        </w:numPr>
        <w:ind w:left="794"/>
      </w:pPr>
      <w:r w:rsidRPr="00220A6F">
        <w:t xml:space="preserve">The service is appalling, notwithstanding your good efforts, but worse than that is that we now have news published in the </w:t>
      </w:r>
      <w:r w:rsidRPr="00220A6F">
        <w:rPr>
          <w:i/>
          <w:iCs/>
        </w:rPr>
        <w:t>Telegraph</w:t>
      </w:r>
      <w:r w:rsidRPr="00220A6F">
        <w:t xml:space="preserve"> of what looked like a dividend of £114 million from Royal Mail’s owner to what is, effectively, a holding company to service the debt that was used to buy Royal Mail. Having looked at this in the round, do you think that the owner of Royal Mail has, basically, now breached the undertakings that he gave to the British Government?</w:t>
      </w:r>
    </w:p>
    <w:p w:rsidR="004D53A0" w:rsidRPr="00220A6F" w:rsidP="004D53A0">
      <w:pPr>
        <w:pStyle w:val="Answer"/>
      </w:pPr>
      <w:sdt>
        <w:sdtPr>
          <w:alias w:val="Witness"/>
          <w:id w:val="-909537323"/>
          <w:placeholder>
            <w:docPart w:val="85897F0933AD4D3999094E0670D03DB7"/>
          </w:placeholder>
          <w:richText/>
        </w:sdtPr>
        <w:sdtContent>
          <w:r w:rsidRPr="00220A6F">
            <w:rPr>
              <w:b/>
              <w:i/>
            </w:rPr>
            <w:t>Peter Kyle:</w:t>
          </w:r>
        </w:sdtContent>
      </w:sdt>
      <w:r w:rsidRPr="00220A6F">
        <w:t xml:space="preserve"> I have had a brief look at that. I see a complicated business network, of which Royal Mail is part, and I do not see the terms agreed for Royal Mail specifically being breached. What I am most concerned about is getting people’s mail delivered on time, and we have an improving service. They were sliding towards industrial dispute and, if people thought that things could not get worse, they could have got a lot worse, because it would have been a protracted dispute and then involved a lot of picking up pieces on the other end of it.</w:t>
      </w:r>
    </w:p>
    <w:p w:rsidR="004D53A0" w:rsidRPr="00220A6F" w:rsidP="004D53A0">
      <w:pPr>
        <w:pStyle w:val="Answer"/>
      </w:pPr>
      <w:r w:rsidRPr="00220A6F">
        <w:t>We were just a couple of days away from that happening when I called in both Dave Ward and Daniel Křetínský, and absolute credit to both of them for coming in and sitting there. I will not pretend that that first meeting was the easiest one that I have ever chaired in my life, because it was not, but they both agreed to give a month’s process for which I would lead, and then they would come together and try to find a way forward.</w:t>
      </w:r>
    </w:p>
    <w:p w:rsidR="004D53A0" w:rsidRPr="00220A6F" w:rsidP="004D53A0">
      <w:pPr>
        <w:pStyle w:val="Answer"/>
      </w:pPr>
      <w:r w:rsidRPr="00220A6F">
        <w:t>Modernisation and reform of universal service obligations, and equalisation, are the two really challenging issues. On both of those areas, they have now found a way forward that is agreeable to both sides and has been agreed by the board and signed off by CWU members. One of the most personally touching moments since I have had this job is that my brother is a postman, so I do get regular updates, like you get from your good constituents.</w:t>
      </w:r>
    </w:p>
    <w:p w:rsidR="004D53A0" w:rsidRPr="00220A6F" w:rsidP="004D53A0">
      <w:pPr>
        <w:pStyle w:val="Question"/>
        <w:numPr>
          <w:ilvl w:val="0"/>
          <w:numId w:val="9"/>
        </w:numPr>
      </w:pPr>
      <w:sdt>
        <w:sdtPr>
          <w:alias w:val="Member"/>
          <w:tag w:val="&lt;Member mnisId='1171' dodsId='30771'&gt;"/>
          <w:id w:val="-1248343375"/>
          <w:placeholder>
            <w:docPart w:val="85897F0933AD4D3999094E0670D03DB7"/>
          </w:placeholder>
          <w:richText/>
        </w:sdtPr>
        <w:sdtContent>
          <w:r w:rsidRPr="00220A6F">
            <w:rPr>
              <w:b/>
            </w:rPr>
            <w:t>Chair:</w:t>
          </w:r>
        </w:sdtContent>
      </w:sdt>
      <w:r w:rsidRPr="00220A6F">
        <w:t xml:space="preserve"> Do they tell you that they prioritise parcels over mail?</w:t>
      </w:r>
    </w:p>
    <w:p w:rsidR="004D53A0" w:rsidRPr="00220A6F" w:rsidP="004D53A0">
      <w:pPr>
        <w:pStyle w:val="Answer"/>
      </w:pPr>
      <w:sdt>
        <w:sdtPr>
          <w:alias w:val="Witness"/>
          <w:id w:val="507800408"/>
          <w:placeholder>
            <w:docPart w:val="85897F0933AD4D3999094E0670D03DB7"/>
          </w:placeholder>
          <w:richText/>
        </w:sdtPr>
        <w:sdtContent>
          <w:r w:rsidRPr="00220A6F">
            <w:rPr>
              <w:b/>
              <w:i/>
            </w:rPr>
            <w:t>Peter Kyle:</w:t>
          </w:r>
        </w:sdtContent>
      </w:sdt>
      <w:r w:rsidRPr="00220A6F">
        <w:t xml:space="preserve"> No. On these issues, we now need to see steadfast improvement, because the workforce and the company are more aligned than they ever have been. We have an opportunity to see steadfast progress. I met with both of them again just a fortnight ago, and I have committed to giving my personal time to both of them to ensure that we move forward.</w:t>
      </w:r>
    </w:p>
    <w:p w:rsidR="004D53A0" w:rsidRPr="00220A6F" w:rsidP="004D53A0">
      <w:pPr>
        <w:pStyle w:val="Answer"/>
      </w:pPr>
      <w:r w:rsidRPr="00220A6F">
        <w:t xml:space="preserve">I also look, I say with trepidation, at the market that they are operating in, and I understand the very specific and unique stresses that that business has in the marketplace and that others do not, because of the nature of its </w:t>
      </w:r>
      <w:r w:rsidRPr="00220A6F">
        <w:t>business plan</w:t>
      </w:r>
      <w:r w:rsidRPr="00220A6F" w:rsidR="00220A6F">
        <w:t>.</w:t>
      </w:r>
      <w:r w:rsidRPr="00220A6F">
        <w:t xml:space="preserve"> I am open to having conversations with it about what this looks like into the future.</w:t>
      </w:r>
    </w:p>
    <w:p w:rsidR="004D53A0" w:rsidRPr="00220A6F" w:rsidP="004D53A0">
      <w:pPr>
        <w:pStyle w:val="Question"/>
        <w:numPr>
          <w:ilvl w:val="0"/>
          <w:numId w:val="9"/>
        </w:numPr>
      </w:pPr>
      <w:sdt>
        <w:sdtPr>
          <w:alias w:val="Member"/>
          <w:tag w:val="&lt;Member mnisId='1171' dodsId='30771'&gt;"/>
          <w:id w:val="979882078"/>
          <w:placeholder>
            <w:docPart w:val="85897F0933AD4D3999094E0670D03DB7"/>
          </w:placeholder>
          <w:richText/>
        </w:sdtPr>
        <w:sdtContent>
          <w:r w:rsidRPr="00220A6F">
            <w:rPr>
              <w:b/>
            </w:rPr>
            <w:t>Chair:</w:t>
          </w:r>
        </w:sdtContent>
      </w:sdt>
      <w:r w:rsidRPr="00220A6F">
        <w:t xml:space="preserve"> I appreciate this, but delivering service improvement is going to be harder, not easier, if £114 million has just come out of the business to service a debt raised in order to buy it. We do not know what terms that debt was raised on. We do not know the interest rates. We do not know who the debt was raised from. We do not know whether that debt was sourced from another part of Mr Křetínský’s group, for example. How do we get into a position where we are happy that that £114 million debt bill is not a breach of the terms given to His Majesty’s Government?</w:t>
      </w:r>
    </w:p>
    <w:p w:rsidR="004D53A0" w:rsidRPr="00220A6F" w:rsidP="004D53A0">
      <w:pPr>
        <w:pStyle w:val="Answer"/>
      </w:pPr>
      <w:sdt>
        <w:sdtPr>
          <w:alias w:val="Witness"/>
          <w:id w:val="1639445101"/>
          <w:placeholder>
            <w:docPart w:val="85897F0933AD4D3999094E0670D03DB7"/>
          </w:placeholder>
          <w:richText/>
        </w:sdtPr>
        <w:sdtContent>
          <w:r w:rsidRPr="00220A6F">
            <w:rPr>
              <w:b/>
              <w:i/>
            </w:rPr>
            <w:t>Peter Kyle:</w:t>
          </w:r>
        </w:sdtContent>
      </w:sdt>
      <w:r w:rsidRPr="00220A6F">
        <w:t xml:space="preserve"> What I am concerned about is </w:t>
      </w:r>
      <w:r w:rsidRPr="00220A6F" w:rsidR="00220A6F">
        <w:t>them</w:t>
      </w:r>
      <w:r w:rsidRPr="00220A6F">
        <w:t xml:space="preserve"> honouring the investment commitments that </w:t>
      </w:r>
      <w:r w:rsidRPr="00220A6F" w:rsidR="00220A6F">
        <w:t>they have</w:t>
      </w:r>
      <w:r w:rsidRPr="00220A6F">
        <w:t xml:space="preserve"> made to Royal Mail. I understand that a complex global organisation, as theirs is, will move money around in their global business, which has many subsidiaries and many constituent parts. It is more akin to a conglomerate than it is to a single business.</w:t>
      </w:r>
    </w:p>
    <w:p w:rsidR="004D53A0" w:rsidRPr="00220A6F" w:rsidP="004D53A0">
      <w:pPr>
        <w:pStyle w:val="Answer"/>
      </w:pPr>
      <w:r w:rsidRPr="00220A6F">
        <w:t>What I am holding their feet to the fire on, and am absolutely focused on, is that it does not interrupt the investment plan that they have, and the commitments that they have made to Royal Mail. So far, they have been honoured.</w:t>
      </w:r>
    </w:p>
    <w:p w:rsidR="004D53A0" w:rsidRPr="00220A6F" w:rsidP="004D53A0">
      <w:pPr>
        <w:pStyle w:val="Question"/>
        <w:numPr>
          <w:ilvl w:val="0"/>
          <w:numId w:val="9"/>
        </w:numPr>
      </w:pPr>
      <w:sdt>
        <w:sdtPr>
          <w:alias w:val="Member"/>
          <w:tag w:val="&lt;Member mnisId='1171' dodsId='30771'&gt;"/>
          <w:id w:val="-798375563"/>
          <w:placeholder>
            <w:docPart w:val="85897F0933AD4D3999094E0670D03DB7"/>
          </w:placeholder>
          <w:richText/>
        </w:sdtPr>
        <w:sdtContent>
          <w:r w:rsidRPr="00220A6F">
            <w:rPr>
              <w:b/>
            </w:rPr>
            <w:t>Chair:</w:t>
          </w:r>
        </w:sdtContent>
      </w:sdt>
      <w:r w:rsidRPr="00220A6F">
        <w:t xml:space="preserve"> Would you, therefore, write to us with an assessment about whether the terms of the commitments made to the Government have been breached, in your judgment?</w:t>
      </w:r>
    </w:p>
    <w:p w:rsidR="004D53A0" w:rsidRPr="00220A6F" w:rsidP="004D53A0">
      <w:pPr>
        <w:pStyle w:val="Answer"/>
      </w:pPr>
      <w:sdt>
        <w:sdtPr>
          <w:alias w:val="Witness"/>
          <w:id w:val="1034154912"/>
          <w:placeholder>
            <w:docPart w:val="85897F0933AD4D3999094E0670D03DB7"/>
          </w:placeholder>
          <w:richText/>
        </w:sdtPr>
        <w:sdtContent>
          <w:r w:rsidRPr="00220A6F">
            <w:rPr>
              <w:b/>
              <w:i/>
            </w:rPr>
            <w:t>Peter Kyle:</w:t>
          </w:r>
        </w:sdtContent>
      </w:sdt>
      <w:r w:rsidRPr="00220A6F">
        <w:t xml:space="preserve"> I see no reason why not.</w:t>
      </w:r>
    </w:p>
    <w:p w:rsidR="00782972" w:rsidRPr="00782972" w:rsidP="004D53A0">
      <w:pPr>
        <w:pStyle w:val="Question"/>
        <w:numPr>
          <w:ilvl w:val="0"/>
          <w:numId w:val="0"/>
        </w:numPr>
        <w:ind w:left="794"/>
      </w:pPr>
      <w:sdt>
        <w:sdtPr>
          <w:alias w:val="Member"/>
          <w:tag w:val="&lt;Member mnisId='1171' dodsId='30771'&gt;"/>
          <w:id w:val="-1411154011"/>
          <w:placeholder>
            <w:docPart w:val="85897F0933AD4D3999094E0670D03DB7"/>
          </w:placeholder>
          <w:richText/>
        </w:sdtPr>
        <w:sdtContent>
          <w:r w:rsidRPr="00220A6F" w:rsidR="004D53A0">
            <w:rPr>
              <w:b/>
            </w:rPr>
            <w:t>Chair:</w:t>
          </w:r>
        </w:sdtContent>
      </w:sdt>
      <w:r w:rsidRPr="00220A6F" w:rsidR="004D53A0">
        <w:t xml:space="preserve"> That would put the matter to rest. That has been a very thorough session. We have covered an enormous amount of work. Thank you very much indeed to you and to Amanda Brooks for being so open and candid with us. That concludes this session.</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B328F" w:rsidP="008143FA">
      <w:pPr>
        <w:spacing w:after="0"/>
      </w:pPr>
      <w:r>
        <w:separator/>
      </w:r>
    </w:p>
  </w:footnote>
  <w:footnote w:type="continuationSeparator" w:id="1">
    <w:p w:rsidR="00CB328F" w:rsidP="008143FA">
      <w:pPr>
        <w:spacing w:after="0"/>
      </w:pPr>
      <w:r>
        <w:continuationSeparator/>
      </w:r>
    </w:p>
  </w:footnote>
  <w:footnote w:id="2">
    <w:p w:rsidR="00BD2E58" w:rsidP="00BD2E58">
      <w:pPr>
        <w:pStyle w:val="FootnoteText"/>
      </w:pPr>
      <w:r>
        <w:rPr>
          <w:rStyle w:val="FootnoteReference"/>
        </w:rPr>
        <w:footnoteRef/>
      </w:r>
      <w:r>
        <w:t xml:space="preserve"> It was later clarified that the Secretary of State had meant to refer to South </w:t>
      </w:r>
      <w:r>
        <w:t>Korea</w:t>
      </w:r>
      <w:r w:rsidR="00A6095A">
        <w:t>, not Japan.</w:t>
      </w:r>
    </w:p>
  </w:footnote>
  <w:footnote w:id="3">
    <w:p w:rsidR="00313DF9">
      <w:pPr>
        <w:pStyle w:val="FootnoteText"/>
      </w:pPr>
      <w:r>
        <w:rPr>
          <w:rStyle w:val="FootnoteReference"/>
        </w:rPr>
        <w:footnoteRef/>
      </w:r>
      <w:r>
        <w:t xml:space="preserve"> </w:t>
      </w:r>
      <w:r w:rsidR="002D3670">
        <w:t xml:space="preserve">The </w:t>
      </w:r>
      <w:r w:rsidR="000D6A0F">
        <w:t>D</w:t>
      </w:r>
      <w:r w:rsidR="002D3670">
        <w:t xml:space="preserve">epartment </w:t>
      </w:r>
      <w:r w:rsidR="00361148">
        <w:t xml:space="preserve">clarified that </w:t>
      </w:r>
      <w:r w:rsidRPr="00150B1A" w:rsidR="00150B1A">
        <w:t>just under a quarter of businesses have seen their business rates go down</w:t>
      </w:r>
      <w:r w:rsidR="00531BF6">
        <w:t xml:space="preserve"> rather than</w:t>
      </w:r>
      <w:r w:rsidR="00E37CCB">
        <w:t xml:space="preserve"> “a third of… businesses in hospitality”.</w:t>
      </w:r>
    </w:p>
  </w:footnote>
  <w:footnote w:id="4">
    <w:p w:rsidR="000A4F17">
      <w:pPr>
        <w:pStyle w:val="FootnoteText"/>
      </w:pPr>
      <w:r>
        <w:rPr>
          <w:rStyle w:val="FootnoteReference"/>
        </w:rPr>
        <w:footnoteRef/>
      </w:r>
      <w:r>
        <w:t xml:space="preserve"> The Department later clarified</w:t>
      </w:r>
      <w:r w:rsidR="00532468">
        <w:t xml:space="preserve"> that </w:t>
      </w:r>
      <w:r w:rsidRPr="0034115F" w:rsidR="0034115F">
        <w:t>around a quarter of businesses had their rates reduced</w:t>
      </w:r>
      <w:r w:rsidR="0034115F">
        <w:t xml:space="preserve"> </w:t>
      </w:r>
      <w:r w:rsidR="00532468">
        <w:t>rather</w:t>
      </w:r>
      <w:r w:rsidR="00023BD7">
        <w:t xml:space="preserve"> than</w:t>
      </w:r>
      <w:r w:rsidR="008022BC">
        <w:t xml:space="preserve"> having</w:t>
      </w:r>
      <w:r w:rsidR="00532468">
        <w:t xml:space="preserve"> </w:t>
      </w:r>
      <w:r w:rsidR="008022BC">
        <w:t xml:space="preserve">“lifted </w:t>
      </w:r>
      <w:r w:rsidRPr="009D223E" w:rsidR="009D223E">
        <w:t>a third of hospitality companies</w:t>
      </w:r>
      <w:r w:rsidR="000D6A0F">
        <w:t xml:space="preserve"> </w:t>
      </w:r>
      <w:r w:rsidRPr="009D223E" w:rsidR="009D223E">
        <w:t>out of business rates</w:t>
      </w:r>
      <w:r w:rsidR="008022BC">
        <w:t>”</w:t>
      </w:r>
      <w:r w:rsidR="00023BD7">
        <w:t>. They also clarified that the</w:t>
      </w:r>
      <w:r w:rsidR="00230779">
        <w:t xml:space="preserve"> 15</w:t>
      </w:r>
      <w:r w:rsidR="0015151B">
        <w:t>% business rates relief is for pubs and live music venues.</w:t>
      </w:r>
    </w:p>
  </w:footnote>
  <w:footnote w:id="5">
    <w:p w:rsidR="00133DA6">
      <w:pPr>
        <w:pStyle w:val="FootnoteText"/>
      </w:pPr>
      <w:r>
        <w:rPr>
          <w:rStyle w:val="FootnoteReference"/>
        </w:rPr>
        <w:footnoteRef/>
      </w:r>
      <w:r>
        <w:t xml:space="preserve"> </w:t>
      </w:r>
      <w:r w:rsidR="00B11ED1">
        <w:t>The Secretary of State should have said 69 million people</w:t>
      </w:r>
      <w:r w:rsidR="00A5296F">
        <w:t>.</w:t>
      </w:r>
    </w:p>
  </w:footnote>
  <w:footnote w:id="6">
    <w:p w:rsidR="00470742">
      <w:pPr>
        <w:pStyle w:val="FootnoteText"/>
      </w:pPr>
      <w:r>
        <w:rPr>
          <w:rStyle w:val="FootnoteReference"/>
        </w:rPr>
        <w:footnoteRef/>
      </w:r>
      <w:r>
        <w:t xml:space="preserve"> The Secretary of State should have said 260,000</w:t>
      </w:r>
      <w:r w:rsidR="00D97349">
        <w:t>.</w:t>
      </w:r>
    </w:p>
  </w:footnote>
  <w:footnote w:id="7">
    <w:p w:rsidR="00587EC4">
      <w:pPr>
        <w:pStyle w:val="FootnoteText"/>
      </w:pPr>
      <w:r>
        <w:rPr>
          <w:rStyle w:val="FootnoteReference"/>
        </w:rPr>
        <w:footnoteRef/>
      </w:r>
      <w:r>
        <w:t xml:space="preserve"> </w:t>
      </w:r>
      <w:r w:rsidR="00AC6C6D">
        <w:t xml:space="preserve">The Department later clarified that </w:t>
      </w:r>
      <w:r w:rsidRPr="00AC6C6D" w:rsidR="00AC6C6D">
        <w:t xml:space="preserve">growth of 0.5% </w:t>
      </w:r>
      <w:r w:rsidR="006C2AA0">
        <w:t>would</w:t>
      </w:r>
      <w:r w:rsidRPr="00AC6C6D" w:rsidR="00AC6C6D">
        <w:t xml:space="preserve"> mean a £15 billion increase in GDP, and more money raised for the Exchequer</w:t>
      </w:r>
      <w:r w:rsidR="006C2AA0">
        <w:t>, not “£50 billion</w:t>
      </w:r>
      <w:r w:rsidR="00C533EB">
        <w:t xml:space="preserve"> raised…”.</w:t>
      </w:r>
    </w:p>
  </w:footnote>
  <w:footnote w:id="8">
    <w:p w:rsidR="009E5463">
      <w:pPr>
        <w:pStyle w:val="FootnoteText"/>
      </w:pPr>
      <w:r>
        <w:rPr>
          <w:rStyle w:val="FootnoteReference"/>
        </w:rPr>
        <w:footnoteRef/>
      </w:r>
      <w:r>
        <w:t xml:space="preserve"> </w:t>
      </w:r>
      <w:r w:rsidR="00045A64">
        <w:t>The Department later clarified that this figure should be 74% (by value)</w:t>
      </w:r>
      <w:r w:rsidR="001D09F3">
        <w:t>, not 78%.</w:t>
      </w:r>
    </w:p>
  </w:footnote>
  <w:footnote w:id="9">
    <w:p w:rsidR="00E65B8D">
      <w:pPr>
        <w:pStyle w:val="FootnoteText"/>
      </w:pPr>
      <w:r>
        <w:rPr>
          <w:rStyle w:val="FootnoteReference"/>
        </w:rPr>
        <w:footnoteRef/>
      </w:r>
      <w:r>
        <w:t xml:space="preserve"> </w:t>
      </w:r>
      <w:r w:rsidR="004B3C3E">
        <w:t xml:space="preserve">The Secretary of State should have said £380 </w:t>
      </w:r>
      <w:r w:rsidR="003018D1">
        <w:t>million of support.</w:t>
      </w:r>
    </w:p>
  </w:footnote>
  <w:footnote w:id="10">
    <w:p w:rsidR="003C1530">
      <w:pPr>
        <w:pStyle w:val="FootnoteText"/>
      </w:pPr>
      <w:r>
        <w:rPr>
          <w:rStyle w:val="FootnoteReference"/>
        </w:rPr>
        <w:footnoteRef/>
      </w:r>
      <w:r>
        <w:t xml:space="preserve"> The Secretary of State should have said </w:t>
      </w:r>
      <w:r w:rsidR="005E7D87">
        <w:t>23,000 tonnes of British made steel</w:t>
      </w:r>
      <w:r w:rsidR="00EF31F0">
        <w:t>.</w:t>
      </w:r>
    </w:p>
  </w:footnote>
  <w:footnote w:id="11">
    <w:p w:rsidR="00BE037E">
      <w:pPr>
        <w:pStyle w:val="FootnoteText"/>
      </w:pPr>
      <w:r>
        <w:rPr>
          <w:rStyle w:val="FootnoteReference"/>
        </w:rPr>
        <w:footnoteRef/>
      </w:r>
      <w:r>
        <w:t xml:space="preserve"> </w:t>
      </w:r>
      <w:r w:rsidR="00DF1502">
        <w:t>The Department later clarified that exemptions rose by 21%, not a third.</w:t>
      </w:r>
    </w:p>
  </w:footnote>
  <w:footnote w:id="12">
    <w:p w:rsidR="002075BA">
      <w:pPr>
        <w:pStyle w:val="FootnoteText"/>
      </w:pPr>
      <w:r>
        <w:rPr>
          <w:rStyle w:val="FootnoteReference"/>
        </w:rPr>
        <w:footnoteRef/>
      </w:r>
      <w:r>
        <w:t xml:space="preserve"> </w:t>
      </w:r>
      <w:r w:rsidR="000725E5">
        <w:t>The Secretary of State should have said 1973.</w:t>
      </w:r>
    </w:p>
  </w:footnote>
  <w:footnote w:id="13">
    <w:p w:rsidR="0019429D">
      <w:pPr>
        <w:pStyle w:val="FootnoteText"/>
      </w:pPr>
      <w:r>
        <w:rPr>
          <w:rStyle w:val="FootnoteReference"/>
        </w:rPr>
        <w:footnoteRef/>
      </w:r>
      <w:r>
        <w:t xml:space="preserve"> </w:t>
      </w:r>
      <w:r w:rsidR="003F08E5">
        <w:t>The Secretary of State should have said 209 businesses.</w:t>
      </w:r>
    </w:p>
  </w:footnote>
  <w:footnote w:id="14">
    <w:p w:rsidR="00FA0764">
      <w:pPr>
        <w:pStyle w:val="FootnoteText"/>
      </w:pPr>
      <w:r>
        <w:rPr>
          <w:rStyle w:val="FootnoteReference"/>
        </w:rPr>
        <w:footnoteRef/>
      </w:r>
      <w:r>
        <w:t xml:space="preserve"> </w:t>
      </w:r>
      <w:r w:rsidR="0012778C">
        <w:t>The Department later clarified that trade with New Zealand was up 20%, not 19%.</w:t>
      </w:r>
    </w:p>
  </w:footnote>
  <w:footnote w:id="15">
    <w:p w:rsidR="00012D0D">
      <w:pPr>
        <w:pStyle w:val="FootnoteText"/>
      </w:pPr>
      <w:r>
        <w:rPr>
          <w:rStyle w:val="FootnoteReference"/>
        </w:rPr>
        <w:footnoteRef/>
      </w:r>
      <w:r>
        <w:t xml:space="preserve"> </w:t>
      </w:r>
      <w:r w:rsidR="007D7B07">
        <w:t>The D</w:t>
      </w:r>
      <w:r w:rsidR="006634F3">
        <w:t xml:space="preserve">epartment later clarified </w:t>
      </w:r>
      <w:r w:rsidR="00A05657">
        <w:t xml:space="preserve">that </w:t>
      </w:r>
      <w:r w:rsidR="00BB3D03">
        <w:t xml:space="preserve">this should be </w:t>
      </w:r>
      <w:r w:rsidR="00107D29">
        <w:t>the majority of cases, not GLO cases specifically.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764AD4B37614CD3A25E3D1AEE5C8971"/>
      </w:placeholder>
      <w:richText/>
    </w:sdtPr>
    <w:sdtContent>
      <w:p w:rsidR="003736A1" w:rsidP="009277D8">
        <w:pPr>
          <w:pStyle w:val="Para"/>
          <w:rPr>
            <w:color w:val="808080"/>
          </w:rPr>
        </w:pPr>
        <w:r w:rsidRPr="007E2D2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58349A5504C4801A78A5D624E60067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F389E1A"/>
    <w:lvl w:ilvl="0">
      <w:start w:val="1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5C2363E"/>
    <w:multiLevelType w:val="hybridMultilevel"/>
    <w:tmpl w:val="6E8EB8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6"/>
  </w:num>
  <w:num w:numId="13">
    <w:abstractNumId w:val="0"/>
  </w:num>
  <w:num w:numId="14">
    <w:abstractNumId w:val="0"/>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E2D29"/>
    <w:rPr>
      <w:color w:val="605E5C"/>
      <w:shd w:val="clear" w:color="auto" w:fill="E1DFDD"/>
    </w:rPr>
  </w:style>
  <w:style w:type="paragraph" w:styleId="Title">
    <w:name w:val="Title"/>
    <w:basedOn w:val="Normal"/>
    <w:next w:val="Normal"/>
    <w:link w:val="TitleChar"/>
    <w:uiPriority w:val="10"/>
    <w:qFormat/>
    <w:rsid w:val="004D53A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4D53A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4D53A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4D53A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4D53A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4D53A0"/>
    <w:rPr>
      <w:rFonts w:eastAsiaTheme="minorEastAsia"/>
      <w:lang w:val="fr-FR" w:eastAsia="fr-FR"/>
    </w:rPr>
  </w:style>
  <w:style w:type="paragraph" w:styleId="FootnoteText">
    <w:name w:val="footnote text"/>
    <w:basedOn w:val="Normal"/>
    <w:link w:val="FootnoteTextChar"/>
    <w:uiPriority w:val="99"/>
    <w:semiHidden/>
    <w:unhideWhenUsed/>
    <w:rsid w:val="00390025"/>
    <w:pPr>
      <w:spacing w:after="0"/>
    </w:pPr>
    <w:rPr>
      <w:sz w:val="20"/>
      <w:szCs w:val="20"/>
    </w:rPr>
  </w:style>
  <w:style w:type="character" w:customStyle="1" w:styleId="FootnoteTextChar">
    <w:name w:val="Footnote Text Char"/>
    <w:basedOn w:val="DefaultParagraphFont"/>
    <w:link w:val="FootnoteText"/>
    <w:uiPriority w:val="99"/>
    <w:semiHidden/>
    <w:rsid w:val="00390025"/>
    <w:rPr>
      <w:rFonts w:ascii="Verdana" w:hAnsi="Verdana"/>
      <w:sz w:val="20"/>
      <w:szCs w:val="20"/>
    </w:rPr>
  </w:style>
  <w:style w:type="character" w:styleId="FootnoteReference">
    <w:name w:val="footnote reference"/>
    <w:basedOn w:val="DefaultParagraphFont"/>
    <w:uiPriority w:val="99"/>
    <w:semiHidden/>
    <w:unhideWhenUsed/>
    <w:rsid w:val="003900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764AD4B37614CD3A25E3D1AEE5C8971"/>
        <w:category>
          <w:name w:val="General"/>
          <w:gallery w:val="placeholder"/>
        </w:category>
        <w:types>
          <w:type w:val="bbPlcHdr"/>
        </w:types>
        <w:behaviors>
          <w:behavior w:val="content"/>
        </w:behaviors>
        <w:guid w:val="{53681DDA-9B41-4357-A79D-F377F184E5AD}"/>
      </w:docPartPr>
      <w:docPartBody>
        <w:p w:rsidR="00403595" w:rsidP="006E0C5B">
          <w:pPr>
            <w:pStyle w:val="E764AD4B37614CD3A25E3D1AEE5C8971"/>
          </w:pPr>
          <w:r w:rsidRPr="000753FC">
            <w:rPr>
              <w:rStyle w:val="PlaceholderText"/>
            </w:rPr>
            <w:t>Click here to enter text.</w:t>
          </w:r>
        </w:p>
      </w:docPartBody>
    </w:docPart>
    <w:docPart>
      <w:docPartPr>
        <w:name w:val="FB250E1EDF404C5AA080F5E96E3364C6"/>
        <w:category>
          <w:name w:val="General"/>
          <w:gallery w:val="placeholder"/>
        </w:category>
        <w:types>
          <w:type w:val="bbPlcHdr"/>
        </w:types>
        <w:behaviors>
          <w:behavior w:val="content"/>
        </w:behaviors>
        <w:guid w:val="{2C4C4752-212E-4B34-98CD-98B6A62DC372}"/>
      </w:docPartPr>
      <w:docPartBody>
        <w:p w:rsidR="00403595" w:rsidP="006E0C5B">
          <w:pPr>
            <w:pStyle w:val="FB250E1EDF404C5AA080F5E96E3364C6"/>
          </w:pPr>
          <w:r w:rsidRPr="002B3926">
            <w:rPr>
              <w:rStyle w:val="PlaceholderText"/>
            </w:rPr>
            <w:t>Click here to enter text.</w:t>
          </w:r>
        </w:p>
      </w:docPartBody>
    </w:docPart>
    <w:docPart>
      <w:docPartPr>
        <w:name w:val="658349A5504C4801A78A5D624E60067A"/>
        <w:category>
          <w:name w:val="General"/>
          <w:gallery w:val="placeholder"/>
        </w:category>
        <w:types>
          <w:type w:val="bbPlcHdr"/>
        </w:types>
        <w:behaviors>
          <w:behavior w:val="content"/>
        </w:behaviors>
        <w:guid w:val="{DF060C2F-D8BC-41BF-9429-7ECC976916BC}"/>
      </w:docPartPr>
      <w:docPartBody>
        <w:p w:rsidR="00403595" w:rsidP="006E0C5B">
          <w:pPr>
            <w:pStyle w:val="658349A5504C4801A78A5D624E60067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4467030-F979-404F-9748-7172C03C5D16}"/>
      </w:docPartPr>
      <w:docPartBody>
        <w:p w:rsidR="00403595">
          <w:r w:rsidRPr="000B2081">
            <w:rPr>
              <w:rStyle w:val="PlaceholderText"/>
            </w:rPr>
            <w:t>Click or tap here to enter text.</w:t>
          </w:r>
        </w:p>
      </w:docPartBody>
    </w:docPart>
    <w:docPart>
      <w:docPartPr>
        <w:name w:val="82E25BB07AB0403D9DB5A462421B2949"/>
        <w:category>
          <w:name w:val="General"/>
          <w:gallery w:val="placeholder"/>
        </w:category>
        <w:types>
          <w:type w:val="bbPlcHdr"/>
        </w:types>
        <w:behaviors>
          <w:behavior w:val="content"/>
        </w:behaviors>
        <w:guid w:val="{114852AF-233A-432B-BE7A-C6C2099ED90F}"/>
      </w:docPartPr>
      <w:docPartBody>
        <w:p w:rsidR="003809E6" w:rsidP="00403595">
          <w:pPr>
            <w:pStyle w:val="82E25BB07AB0403D9DB5A462421B2949"/>
          </w:pPr>
          <w:r w:rsidRPr="000B2081">
            <w:rPr>
              <w:rStyle w:val="PlaceholderText"/>
            </w:rPr>
            <w:t>Click or tap here to enter text.</w:t>
          </w:r>
        </w:p>
      </w:docPartBody>
    </w:docPart>
    <w:docPart>
      <w:docPartPr>
        <w:name w:val="8FED9F215B274827BDD25FBE051C34E0"/>
        <w:category>
          <w:name w:val="General"/>
          <w:gallery w:val="placeholder"/>
        </w:category>
        <w:types>
          <w:type w:val="bbPlcHdr"/>
        </w:types>
        <w:behaviors>
          <w:behavior w:val="content"/>
        </w:behaviors>
        <w:guid w:val="{4C9B6C8E-A3D3-4B03-B3C0-E0388BD7EA0A}"/>
      </w:docPartPr>
      <w:docPartBody>
        <w:p w:rsidR="00877FA1" w:rsidP="003809E6">
          <w:pPr>
            <w:pStyle w:val="8FED9F215B274827BDD25FBE051C34E0"/>
          </w:pPr>
          <w:r w:rsidRPr="000B2081">
            <w:rPr>
              <w:rStyle w:val="PlaceholderText"/>
            </w:rPr>
            <w:t>Click or tap here to enter text.</w:t>
          </w:r>
        </w:p>
      </w:docPartBody>
    </w:docPart>
    <w:docPart>
      <w:docPartPr>
        <w:name w:val="50F651EDD7B940C5AAC3EAAC5035A657"/>
        <w:category>
          <w:name w:val="General"/>
          <w:gallery w:val="placeholder"/>
        </w:category>
        <w:types>
          <w:type w:val="bbPlcHdr"/>
        </w:types>
        <w:behaviors>
          <w:behavior w:val="content"/>
        </w:behaviors>
        <w:guid w:val="{868A95C4-7D10-4455-9CF0-FDED1A1DD3D3}"/>
      </w:docPartPr>
      <w:docPartBody>
        <w:p w:rsidR="00877FA1" w:rsidP="003809E6">
          <w:pPr>
            <w:pStyle w:val="50F651EDD7B940C5AAC3EAAC5035A657"/>
          </w:pPr>
          <w:r w:rsidRPr="000B2081">
            <w:rPr>
              <w:rStyle w:val="PlaceholderText"/>
            </w:rPr>
            <w:t>Click or tap here to enter text.</w:t>
          </w:r>
        </w:p>
      </w:docPartBody>
    </w:docPart>
    <w:docPart>
      <w:docPartPr>
        <w:name w:val="68F77422DF0E4D0091CCBA39FADEC587"/>
        <w:category>
          <w:name w:val="General"/>
          <w:gallery w:val="placeholder"/>
        </w:category>
        <w:types>
          <w:type w:val="bbPlcHdr"/>
        </w:types>
        <w:behaviors>
          <w:behavior w:val="content"/>
        </w:behaviors>
        <w:guid w:val="{D24B5B1F-ADE8-4553-B8C0-A055AA7175C7}"/>
      </w:docPartPr>
      <w:docPartBody>
        <w:p w:rsidR="00877FA1" w:rsidP="003809E6">
          <w:pPr>
            <w:pStyle w:val="68F77422DF0E4D0091CCBA39FADEC587"/>
          </w:pPr>
          <w:r w:rsidRPr="000B2081">
            <w:rPr>
              <w:rStyle w:val="PlaceholderText"/>
            </w:rPr>
            <w:t>Click or tap here to enter text.</w:t>
          </w:r>
        </w:p>
      </w:docPartBody>
    </w:docPart>
    <w:docPart>
      <w:docPartPr>
        <w:name w:val="2CAA55A125324B8BBD9F7A8219A3C775"/>
        <w:category>
          <w:name w:val="General"/>
          <w:gallery w:val="placeholder"/>
        </w:category>
        <w:types>
          <w:type w:val="bbPlcHdr"/>
        </w:types>
        <w:behaviors>
          <w:behavior w:val="content"/>
        </w:behaviors>
        <w:guid w:val="{243037FC-427A-4D70-9D44-9F82761F5EB6}"/>
      </w:docPartPr>
      <w:docPartBody>
        <w:p w:rsidR="00877FA1" w:rsidP="003809E6">
          <w:pPr>
            <w:pStyle w:val="2CAA55A125324B8BBD9F7A8219A3C775"/>
          </w:pPr>
          <w:r w:rsidRPr="000B2081">
            <w:rPr>
              <w:rStyle w:val="PlaceholderText"/>
            </w:rPr>
            <w:t>Click or tap here to enter text.</w:t>
          </w:r>
        </w:p>
      </w:docPartBody>
    </w:docPart>
    <w:docPart>
      <w:docPartPr>
        <w:name w:val="87D8E71BED4B4F64AE936E2B3F30232F"/>
        <w:category>
          <w:name w:val="General"/>
          <w:gallery w:val="placeholder"/>
        </w:category>
        <w:types>
          <w:type w:val="bbPlcHdr"/>
        </w:types>
        <w:behaviors>
          <w:behavior w:val="content"/>
        </w:behaviors>
        <w:guid w:val="{C04003AC-D820-41C7-901C-196E42CAA8CF}"/>
      </w:docPartPr>
      <w:docPartBody>
        <w:p w:rsidR="00877FA1" w:rsidP="003809E6">
          <w:pPr>
            <w:pStyle w:val="87D8E71BED4B4F64AE936E2B3F30232F"/>
          </w:pPr>
          <w:r w:rsidRPr="000B2081">
            <w:rPr>
              <w:rStyle w:val="PlaceholderText"/>
            </w:rPr>
            <w:t>Click or tap here to enter text.</w:t>
          </w:r>
        </w:p>
      </w:docPartBody>
    </w:docPart>
    <w:docPart>
      <w:docPartPr>
        <w:name w:val="2BA4837964F04BF4A3F9339BA4CC415A"/>
        <w:category>
          <w:name w:val="General"/>
          <w:gallery w:val="placeholder"/>
        </w:category>
        <w:types>
          <w:type w:val="bbPlcHdr"/>
        </w:types>
        <w:behaviors>
          <w:behavior w:val="content"/>
        </w:behaviors>
        <w:guid w:val="{35E0B14E-7E35-43B0-B68B-FD5517508138}"/>
      </w:docPartPr>
      <w:docPartBody>
        <w:p w:rsidR="00877FA1" w:rsidP="003809E6">
          <w:pPr>
            <w:pStyle w:val="2BA4837964F04BF4A3F9339BA4CC415A"/>
          </w:pPr>
          <w:r w:rsidRPr="000B2081">
            <w:rPr>
              <w:rStyle w:val="PlaceholderText"/>
            </w:rPr>
            <w:t>Click or tap here to enter text.</w:t>
          </w:r>
        </w:p>
      </w:docPartBody>
    </w:docPart>
    <w:docPart>
      <w:docPartPr>
        <w:name w:val="F494C0409E3340A2B0946EC197C9BE23"/>
        <w:category>
          <w:name w:val="General"/>
          <w:gallery w:val="placeholder"/>
        </w:category>
        <w:types>
          <w:type w:val="bbPlcHdr"/>
        </w:types>
        <w:behaviors>
          <w:behavior w:val="content"/>
        </w:behaviors>
        <w:guid w:val="{7E6D6611-74BC-4152-913C-4F5FD0D2D16F}"/>
      </w:docPartPr>
      <w:docPartBody>
        <w:p w:rsidR="00877FA1" w:rsidP="003809E6">
          <w:pPr>
            <w:pStyle w:val="F494C0409E3340A2B0946EC197C9BE23"/>
          </w:pPr>
          <w:r w:rsidRPr="000B2081">
            <w:rPr>
              <w:rStyle w:val="PlaceholderText"/>
            </w:rPr>
            <w:t>Click or tap here to enter text.</w:t>
          </w:r>
        </w:p>
      </w:docPartBody>
    </w:docPart>
    <w:docPart>
      <w:docPartPr>
        <w:name w:val="2B4492117AEE424EAA67FD10D5338056"/>
        <w:category>
          <w:name w:val="General"/>
          <w:gallery w:val="placeholder"/>
        </w:category>
        <w:types>
          <w:type w:val="bbPlcHdr"/>
        </w:types>
        <w:behaviors>
          <w:behavior w:val="content"/>
        </w:behaviors>
        <w:guid w:val="{4E58DA1C-5A31-441D-8290-8BC1D9788957}"/>
      </w:docPartPr>
      <w:docPartBody>
        <w:p w:rsidR="00877FA1" w:rsidP="003809E6">
          <w:pPr>
            <w:pStyle w:val="2B4492117AEE424EAA67FD10D5338056"/>
          </w:pPr>
          <w:r w:rsidRPr="000B2081">
            <w:rPr>
              <w:rStyle w:val="PlaceholderText"/>
            </w:rPr>
            <w:t>Click or tap here to enter text.</w:t>
          </w:r>
        </w:p>
      </w:docPartBody>
    </w:docPart>
    <w:docPart>
      <w:docPartPr>
        <w:name w:val="FAE8E7B04B9D4A4099ADF91B9F2C4E14"/>
        <w:category>
          <w:name w:val="General"/>
          <w:gallery w:val="placeholder"/>
        </w:category>
        <w:types>
          <w:type w:val="bbPlcHdr"/>
        </w:types>
        <w:behaviors>
          <w:behavior w:val="content"/>
        </w:behaviors>
        <w:guid w:val="{55F2F911-1DE7-4B6B-98A3-F6332F27D2BD}"/>
      </w:docPartPr>
      <w:docPartBody>
        <w:p w:rsidR="00877FA1" w:rsidP="003809E6">
          <w:pPr>
            <w:pStyle w:val="FAE8E7B04B9D4A4099ADF91B9F2C4E14"/>
          </w:pPr>
          <w:r w:rsidRPr="000B2081">
            <w:rPr>
              <w:rStyle w:val="PlaceholderText"/>
            </w:rPr>
            <w:t>Click or tap here to enter text.</w:t>
          </w:r>
        </w:p>
      </w:docPartBody>
    </w:docPart>
    <w:docPart>
      <w:docPartPr>
        <w:name w:val="F8620E1AE72048D1B5C5DDFFA4EE7FEC"/>
        <w:category>
          <w:name w:val="General"/>
          <w:gallery w:val="placeholder"/>
        </w:category>
        <w:types>
          <w:type w:val="bbPlcHdr"/>
        </w:types>
        <w:behaviors>
          <w:behavior w:val="content"/>
        </w:behaviors>
        <w:guid w:val="{C2D361BE-7051-407E-BC52-E84464ACF9F8}"/>
      </w:docPartPr>
      <w:docPartBody>
        <w:p w:rsidR="00877FA1" w:rsidP="003809E6">
          <w:pPr>
            <w:pStyle w:val="F8620E1AE72048D1B5C5DDFFA4EE7FEC"/>
          </w:pPr>
          <w:r w:rsidRPr="000B2081">
            <w:rPr>
              <w:rStyle w:val="PlaceholderText"/>
            </w:rPr>
            <w:t>Click or tap here to enter text.</w:t>
          </w:r>
        </w:p>
      </w:docPartBody>
    </w:docPart>
    <w:docPart>
      <w:docPartPr>
        <w:name w:val="5C503FAAD9D74A3393DB3EC8EFA1FB6A"/>
        <w:category>
          <w:name w:val="General"/>
          <w:gallery w:val="placeholder"/>
        </w:category>
        <w:types>
          <w:type w:val="bbPlcHdr"/>
        </w:types>
        <w:behaviors>
          <w:behavior w:val="content"/>
        </w:behaviors>
        <w:guid w:val="{60CE4E69-C7FB-44C6-AA7D-DADD6529C21E}"/>
      </w:docPartPr>
      <w:docPartBody>
        <w:p w:rsidR="00877FA1" w:rsidP="003809E6">
          <w:pPr>
            <w:pStyle w:val="5C503FAAD9D74A3393DB3EC8EFA1FB6A"/>
          </w:pPr>
          <w:r w:rsidRPr="000B2081">
            <w:rPr>
              <w:rStyle w:val="PlaceholderText"/>
            </w:rPr>
            <w:t>Click or tap here to enter text.</w:t>
          </w:r>
        </w:p>
      </w:docPartBody>
    </w:docPart>
    <w:docPart>
      <w:docPartPr>
        <w:name w:val="E17427049F3C4A998E223F0E5D1539B2"/>
        <w:category>
          <w:name w:val="General"/>
          <w:gallery w:val="placeholder"/>
        </w:category>
        <w:types>
          <w:type w:val="bbPlcHdr"/>
        </w:types>
        <w:behaviors>
          <w:behavior w:val="content"/>
        </w:behaviors>
        <w:guid w:val="{49FC6364-8D9A-40C0-A56A-2725994FC07E}"/>
      </w:docPartPr>
      <w:docPartBody>
        <w:p w:rsidR="00877FA1" w:rsidP="003809E6">
          <w:pPr>
            <w:pStyle w:val="E17427049F3C4A998E223F0E5D1539B2"/>
          </w:pPr>
          <w:r w:rsidRPr="000B2081">
            <w:rPr>
              <w:rStyle w:val="PlaceholderText"/>
            </w:rPr>
            <w:t>Click or tap here to enter text.</w:t>
          </w:r>
        </w:p>
      </w:docPartBody>
    </w:docPart>
    <w:docPart>
      <w:docPartPr>
        <w:name w:val="9F568072EF114C4AB52BC194CA371B4D"/>
        <w:category>
          <w:name w:val="General"/>
          <w:gallery w:val="placeholder"/>
        </w:category>
        <w:types>
          <w:type w:val="bbPlcHdr"/>
        </w:types>
        <w:behaviors>
          <w:behavior w:val="content"/>
        </w:behaviors>
        <w:guid w:val="{B1449638-C530-4A2D-9CB0-B709CB9ADA32}"/>
      </w:docPartPr>
      <w:docPartBody>
        <w:p w:rsidR="00877FA1" w:rsidP="003809E6">
          <w:pPr>
            <w:pStyle w:val="9F568072EF114C4AB52BC194CA371B4D"/>
          </w:pPr>
          <w:r w:rsidRPr="000B2081">
            <w:rPr>
              <w:rStyle w:val="PlaceholderText"/>
            </w:rPr>
            <w:t>Click or tap here to enter text.</w:t>
          </w:r>
        </w:p>
      </w:docPartBody>
    </w:docPart>
    <w:docPart>
      <w:docPartPr>
        <w:name w:val="CDD8FA49EE04449B8BE9E3DCF6EFD10D"/>
        <w:category>
          <w:name w:val="General"/>
          <w:gallery w:val="placeholder"/>
        </w:category>
        <w:types>
          <w:type w:val="bbPlcHdr"/>
        </w:types>
        <w:behaviors>
          <w:behavior w:val="content"/>
        </w:behaviors>
        <w:guid w:val="{A7DB7A33-10D7-4B11-824F-74246B368BFB}"/>
      </w:docPartPr>
      <w:docPartBody>
        <w:p w:rsidR="00877FA1" w:rsidP="003809E6">
          <w:pPr>
            <w:pStyle w:val="CDD8FA49EE04449B8BE9E3DCF6EFD10D"/>
          </w:pPr>
          <w:r w:rsidRPr="000B2081">
            <w:rPr>
              <w:rStyle w:val="PlaceholderText"/>
            </w:rPr>
            <w:t>Click or tap here to enter text.</w:t>
          </w:r>
        </w:p>
      </w:docPartBody>
    </w:docPart>
    <w:docPart>
      <w:docPartPr>
        <w:name w:val="358DDCD1C9314AC7978282C44F3EB1D9"/>
        <w:category>
          <w:name w:val="General"/>
          <w:gallery w:val="placeholder"/>
        </w:category>
        <w:types>
          <w:type w:val="bbPlcHdr"/>
        </w:types>
        <w:behaviors>
          <w:behavior w:val="content"/>
        </w:behaviors>
        <w:guid w:val="{0A5C7E16-52CC-465F-AC99-874F455D10D4}"/>
      </w:docPartPr>
      <w:docPartBody>
        <w:p w:rsidR="00877FA1" w:rsidP="003809E6">
          <w:pPr>
            <w:pStyle w:val="358DDCD1C9314AC7978282C44F3EB1D9"/>
          </w:pPr>
          <w:r w:rsidRPr="000B2081">
            <w:rPr>
              <w:rStyle w:val="PlaceholderText"/>
            </w:rPr>
            <w:t>Click or tap here to enter text.</w:t>
          </w:r>
        </w:p>
      </w:docPartBody>
    </w:docPart>
    <w:docPart>
      <w:docPartPr>
        <w:name w:val="6EB2AEEF596F4146A547189F15484EEA"/>
        <w:category>
          <w:name w:val="General"/>
          <w:gallery w:val="placeholder"/>
        </w:category>
        <w:types>
          <w:type w:val="bbPlcHdr"/>
        </w:types>
        <w:behaviors>
          <w:behavior w:val="content"/>
        </w:behaviors>
        <w:guid w:val="{7312DDD5-1112-44DB-88E5-3D2894A2FA10}"/>
      </w:docPartPr>
      <w:docPartBody>
        <w:p w:rsidR="00877FA1" w:rsidP="003809E6">
          <w:pPr>
            <w:pStyle w:val="6EB2AEEF596F4146A547189F15484EEA"/>
          </w:pPr>
          <w:r w:rsidRPr="000B2081">
            <w:rPr>
              <w:rStyle w:val="PlaceholderText"/>
            </w:rPr>
            <w:t>Click or tap here to enter text.</w:t>
          </w:r>
        </w:p>
      </w:docPartBody>
    </w:docPart>
    <w:docPart>
      <w:docPartPr>
        <w:name w:val="3695326B756A416AA2A4BBC2F651F55A"/>
        <w:category>
          <w:name w:val="General"/>
          <w:gallery w:val="placeholder"/>
        </w:category>
        <w:types>
          <w:type w:val="bbPlcHdr"/>
        </w:types>
        <w:behaviors>
          <w:behavior w:val="content"/>
        </w:behaviors>
        <w:guid w:val="{FB7E2DBC-3CEB-41EC-B682-8716411949C4}"/>
      </w:docPartPr>
      <w:docPartBody>
        <w:p w:rsidR="00877FA1" w:rsidP="003809E6">
          <w:pPr>
            <w:pStyle w:val="3695326B756A416AA2A4BBC2F651F55A"/>
          </w:pPr>
          <w:r w:rsidRPr="000B2081">
            <w:rPr>
              <w:rStyle w:val="PlaceholderText"/>
            </w:rPr>
            <w:t>Click or tap here to enter text.</w:t>
          </w:r>
        </w:p>
      </w:docPartBody>
    </w:docPart>
    <w:docPart>
      <w:docPartPr>
        <w:name w:val="2E9E20B14B3344E595959A2CAA082716"/>
        <w:category>
          <w:name w:val="General"/>
          <w:gallery w:val="placeholder"/>
        </w:category>
        <w:types>
          <w:type w:val="bbPlcHdr"/>
        </w:types>
        <w:behaviors>
          <w:behavior w:val="content"/>
        </w:behaviors>
        <w:guid w:val="{D6FC5385-3340-42FD-A6C6-A398B29A1130}"/>
      </w:docPartPr>
      <w:docPartBody>
        <w:p w:rsidR="00877FA1" w:rsidP="003809E6">
          <w:pPr>
            <w:pStyle w:val="2E9E20B14B3344E595959A2CAA082716"/>
          </w:pPr>
          <w:r w:rsidRPr="000B2081">
            <w:rPr>
              <w:rStyle w:val="PlaceholderText"/>
            </w:rPr>
            <w:t>Click or tap here to enter text.</w:t>
          </w:r>
        </w:p>
      </w:docPartBody>
    </w:docPart>
    <w:docPart>
      <w:docPartPr>
        <w:name w:val="AC3A4DEF363940A9B9AC390A0D43DEEE"/>
        <w:category>
          <w:name w:val="General"/>
          <w:gallery w:val="placeholder"/>
        </w:category>
        <w:types>
          <w:type w:val="bbPlcHdr"/>
        </w:types>
        <w:behaviors>
          <w:behavior w:val="content"/>
        </w:behaviors>
        <w:guid w:val="{EAB1F387-2CB8-4736-9FFE-4E5AF01BDDCA}"/>
      </w:docPartPr>
      <w:docPartBody>
        <w:p w:rsidR="00877FA1" w:rsidP="003809E6">
          <w:pPr>
            <w:pStyle w:val="AC3A4DEF363940A9B9AC390A0D43DEEE"/>
          </w:pPr>
          <w:r w:rsidRPr="000B2081">
            <w:rPr>
              <w:rStyle w:val="PlaceholderText"/>
            </w:rPr>
            <w:t>Click or tap here to enter text.</w:t>
          </w:r>
        </w:p>
      </w:docPartBody>
    </w:docPart>
    <w:docPart>
      <w:docPartPr>
        <w:name w:val="0FE54D7A5C744DE9A2EFC0AE7D54EB22"/>
        <w:category>
          <w:name w:val="General"/>
          <w:gallery w:val="placeholder"/>
        </w:category>
        <w:types>
          <w:type w:val="bbPlcHdr"/>
        </w:types>
        <w:behaviors>
          <w:behavior w:val="content"/>
        </w:behaviors>
        <w:guid w:val="{72598B6E-E1F6-4F16-A2F3-03246558257E}"/>
      </w:docPartPr>
      <w:docPartBody>
        <w:p w:rsidR="00877FA1" w:rsidP="003809E6">
          <w:pPr>
            <w:pStyle w:val="0FE54D7A5C744DE9A2EFC0AE7D54EB22"/>
          </w:pPr>
          <w:r w:rsidRPr="000B2081">
            <w:rPr>
              <w:rStyle w:val="PlaceholderText"/>
            </w:rPr>
            <w:t>Click or tap here to enter text.</w:t>
          </w:r>
        </w:p>
      </w:docPartBody>
    </w:docPart>
    <w:docPart>
      <w:docPartPr>
        <w:name w:val="A9A28A6667074105949CD0B42BEB83BC"/>
        <w:category>
          <w:name w:val="General"/>
          <w:gallery w:val="placeholder"/>
        </w:category>
        <w:types>
          <w:type w:val="bbPlcHdr"/>
        </w:types>
        <w:behaviors>
          <w:behavior w:val="content"/>
        </w:behaviors>
        <w:guid w:val="{2EBEF8A4-34DC-436C-A37E-7266FA7D0713}"/>
      </w:docPartPr>
      <w:docPartBody>
        <w:p w:rsidR="00877FA1" w:rsidP="003809E6">
          <w:pPr>
            <w:pStyle w:val="A9A28A6667074105949CD0B42BEB83BC"/>
          </w:pPr>
          <w:r w:rsidRPr="000B2081">
            <w:rPr>
              <w:rStyle w:val="PlaceholderText"/>
            </w:rPr>
            <w:t>Click or tap here to enter text.</w:t>
          </w:r>
        </w:p>
      </w:docPartBody>
    </w:docPart>
    <w:docPart>
      <w:docPartPr>
        <w:name w:val="29D800E5AC9F42A591A27B00950C935C"/>
        <w:category>
          <w:name w:val="General"/>
          <w:gallery w:val="placeholder"/>
        </w:category>
        <w:types>
          <w:type w:val="bbPlcHdr"/>
        </w:types>
        <w:behaviors>
          <w:behavior w:val="content"/>
        </w:behaviors>
        <w:guid w:val="{ABCD0DAB-3E5C-4F5D-A870-FC37B6916A8A}"/>
      </w:docPartPr>
      <w:docPartBody>
        <w:p w:rsidR="00877FA1" w:rsidP="003809E6">
          <w:pPr>
            <w:pStyle w:val="29D800E5AC9F42A591A27B00950C935C"/>
          </w:pPr>
          <w:r w:rsidRPr="000B2081">
            <w:rPr>
              <w:rStyle w:val="PlaceholderText"/>
            </w:rPr>
            <w:t>Click or tap here to enter text.</w:t>
          </w:r>
        </w:p>
      </w:docPartBody>
    </w:docPart>
    <w:docPart>
      <w:docPartPr>
        <w:name w:val="D6FAD67888C04B87BDF0187F777990C0"/>
        <w:category>
          <w:name w:val="General"/>
          <w:gallery w:val="placeholder"/>
        </w:category>
        <w:types>
          <w:type w:val="bbPlcHdr"/>
        </w:types>
        <w:behaviors>
          <w:behavior w:val="content"/>
        </w:behaviors>
        <w:guid w:val="{DE73231C-896B-413D-A9A9-2B50ADB89506}"/>
      </w:docPartPr>
      <w:docPartBody>
        <w:p w:rsidR="00877FA1" w:rsidP="003809E6">
          <w:pPr>
            <w:pStyle w:val="D6FAD67888C04B87BDF0187F777990C0"/>
          </w:pPr>
          <w:r w:rsidRPr="000B2081">
            <w:rPr>
              <w:rStyle w:val="PlaceholderText"/>
            </w:rPr>
            <w:t>Click or tap here to enter text.</w:t>
          </w:r>
        </w:p>
      </w:docPartBody>
    </w:docPart>
    <w:docPart>
      <w:docPartPr>
        <w:name w:val="F780C3BA5E01496DA4090352D0AECAE3"/>
        <w:category>
          <w:name w:val="General"/>
          <w:gallery w:val="placeholder"/>
        </w:category>
        <w:types>
          <w:type w:val="bbPlcHdr"/>
        </w:types>
        <w:behaviors>
          <w:behavior w:val="content"/>
        </w:behaviors>
        <w:guid w:val="{9F11C151-2C81-47E3-BD2C-53FDA98FBEA3}"/>
      </w:docPartPr>
      <w:docPartBody>
        <w:p w:rsidR="00877FA1" w:rsidP="003809E6">
          <w:pPr>
            <w:pStyle w:val="F780C3BA5E01496DA4090352D0AECAE3"/>
          </w:pPr>
          <w:r w:rsidRPr="000B2081">
            <w:rPr>
              <w:rStyle w:val="PlaceholderText"/>
            </w:rPr>
            <w:t>Click or tap here to enter text.</w:t>
          </w:r>
        </w:p>
      </w:docPartBody>
    </w:docPart>
    <w:docPart>
      <w:docPartPr>
        <w:name w:val="4DCCDD147EC748869E3F1D62480169CC"/>
        <w:category>
          <w:name w:val="General"/>
          <w:gallery w:val="placeholder"/>
        </w:category>
        <w:types>
          <w:type w:val="bbPlcHdr"/>
        </w:types>
        <w:behaviors>
          <w:behavior w:val="content"/>
        </w:behaviors>
        <w:guid w:val="{F04D5A48-32F8-4E47-A8C5-3B1E2CB771E2}"/>
      </w:docPartPr>
      <w:docPartBody>
        <w:p w:rsidR="00877FA1" w:rsidP="003809E6">
          <w:pPr>
            <w:pStyle w:val="4DCCDD147EC748869E3F1D62480169CC"/>
          </w:pPr>
          <w:r w:rsidRPr="000B2081">
            <w:rPr>
              <w:rStyle w:val="PlaceholderText"/>
            </w:rPr>
            <w:t>Click or tap here to enter text.</w:t>
          </w:r>
        </w:p>
      </w:docPartBody>
    </w:docPart>
    <w:docPart>
      <w:docPartPr>
        <w:name w:val="C6562166CB684F07898733930EFCB49D"/>
        <w:category>
          <w:name w:val="General"/>
          <w:gallery w:val="placeholder"/>
        </w:category>
        <w:types>
          <w:type w:val="bbPlcHdr"/>
        </w:types>
        <w:behaviors>
          <w:behavior w:val="content"/>
        </w:behaviors>
        <w:guid w:val="{10F3A8F0-B109-42C6-9CEC-084B25995FFD}"/>
      </w:docPartPr>
      <w:docPartBody>
        <w:p w:rsidR="00877FA1" w:rsidP="003809E6">
          <w:pPr>
            <w:pStyle w:val="C6562166CB684F07898733930EFCB49D"/>
          </w:pPr>
          <w:r w:rsidRPr="000B2081">
            <w:rPr>
              <w:rStyle w:val="PlaceholderText"/>
            </w:rPr>
            <w:t>Click or tap here to enter text.</w:t>
          </w:r>
        </w:p>
      </w:docPartBody>
    </w:docPart>
    <w:docPart>
      <w:docPartPr>
        <w:name w:val="177FAEBE4C2E4EDA9EE5D88C30AD9367"/>
        <w:category>
          <w:name w:val="General"/>
          <w:gallery w:val="placeholder"/>
        </w:category>
        <w:types>
          <w:type w:val="bbPlcHdr"/>
        </w:types>
        <w:behaviors>
          <w:behavior w:val="content"/>
        </w:behaviors>
        <w:guid w:val="{1B381C3E-21AC-41BC-95F8-4F9A33213DFA}"/>
      </w:docPartPr>
      <w:docPartBody>
        <w:p w:rsidR="00877FA1" w:rsidP="003809E6">
          <w:pPr>
            <w:pStyle w:val="177FAEBE4C2E4EDA9EE5D88C30AD9367"/>
          </w:pPr>
          <w:r w:rsidRPr="000B2081">
            <w:rPr>
              <w:rStyle w:val="PlaceholderText"/>
            </w:rPr>
            <w:t>Click or tap here to enter text.</w:t>
          </w:r>
        </w:p>
      </w:docPartBody>
    </w:docPart>
    <w:docPart>
      <w:docPartPr>
        <w:name w:val="0FCB39689B824ACEB5868CCCC4E5A51D"/>
        <w:category>
          <w:name w:val="General"/>
          <w:gallery w:val="placeholder"/>
        </w:category>
        <w:types>
          <w:type w:val="bbPlcHdr"/>
        </w:types>
        <w:behaviors>
          <w:behavior w:val="content"/>
        </w:behaviors>
        <w:guid w:val="{9C5EC337-0581-42DB-9830-9F52F9C93DE7}"/>
      </w:docPartPr>
      <w:docPartBody>
        <w:p w:rsidR="00877FA1" w:rsidP="003809E6">
          <w:pPr>
            <w:pStyle w:val="0FCB39689B824ACEB5868CCCC4E5A51D"/>
          </w:pPr>
          <w:r>
            <w:rPr>
              <w:rStyle w:val="PlaceholderText"/>
            </w:rPr>
            <w:t>Click or tap here to enter text.</w:t>
          </w:r>
        </w:p>
      </w:docPartBody>
    </w:docPart>
    <w:docPart>
      <w:docPartPr>
        <w:name w:val="79EBE6E9310D4424BC06C204FA1BA88B"/>
        <w:category>
          <w:name w:val="General"/>
          <w:gallery w:val="placeholder"/>
        </w:category>
        <w:types>
          <w:type w:val="bbPlcHdr"/>
        </w:types>
        <w:behaviors>
          <w:behavior w:val="content"/>
        </w:behaviors>
        <w:guid w:val="{89903D1A-5E66-426E-8B04-22E0F5CE1F23}"/>
      </w:docPartPr>
      <w:docPartBody>
        <w:p w:rsidR="00877FA1" w:rsidP="003809E6">
          <w:pPr>
            <w:pStyle w:val="79EBE6E9310D4424BC06C204FA1BA88B"/>
          </w:pPr>
          <w:r w:rsidRPr="000B2081">
            <w:rPr>
              <w:rStyle w:val="PlaceholderText"/>
            </w:rPr>
            <w:t>Click or tap here to enter text.</w:t>
          </w:r>
        </w:p>
      </w:docPartBody>
    </w:docPart>
    <w:docPart>
      <w:docPartPr>
        <w:name w:val="40F8A954549C46DC8D5BA7331E054AB2"/>
        <w:category>
          <w:name w:val="General"/>
          <w:gallery w:val="placeholder"/>
        </w:category>
        <w:types>
          <w:type w:val="bbPlcHdr"/>
        </w:types>
        <w:behaviors>
          <w:behavior w:val="content"/>
        </w:behaviors>
        <w:guid w:val="{919130BD-5949-424C-8814-084B5A77E5EF}"/>
      </w:docPartPr>
      <w:docPartBody>
        <w:p w:rsidR="00877FA1" w:rsidP="003809E6">
          <w:pPr>
            <w:pStyle w:val="40F8A954549C46DC8D5BA7331E054AB2"/>
          </w:pPr>
          <w:r w:rsidRPr="000B2081">
            <w:rPr>
              <w:rStyle w:val="PlaceholderText"/>
            </w:rPr>
            <w:t>Click or tap here to enter text.</w:t>
          </w:r>
        </w:p>
      </w:docPartBody>
    </w:docPart>
    <w:docPart>
      <w:docPartPr>
        <w:name w:val="842799D13778453BA34604EBA79353EB"/>
        <w:category>
          <w:name w:val="General"/>
          <w:gallery w:val="placeholder"/>
        </w:category>
        <w:types>
          <w:type w:val="bbPlcHdr"/>
        </w:types>
        <w:behaviors>
          <w:behavior w:val="content"/>
        </w:behaviors>
        <w:guid w:val="{437AF44C-0DCB-44E5-B03F-C530B042164F}"/>
      </w:docPartPr>
      <w:docPartBody>
        <w:p w:rsidR="00877FA1" w:rsidP="003809E6">
          <w:pPr>
            <w:pStyle w:val="842799D13778453BA34604EBA79353EB"/>
          </w:pPr>
          <w:r w:rsidRPr="000B2081">
            <w:rPr>
              <w:rStyle w:val="PlaceholderText"/>
            </w:rPr>
            <w:t>Click or tap here to enter text.</w:t>
          </w:r>
        </w:p>
      </w:docPartBody>
    </w:docPart>
    <w:docPart>
      <w:docPartPr>
        <w:name w:val="2940007A16C2486EAA5F83371BA448D9"/>
        <w:category>
          <w:name w:val="General"/>
          <w:gallery w:val="placeholder"/>
        </w:category>
        <w:types>
          <w:type w:val="bbPlcHdr"/>
        </w:types>
        <w:behaviors>
          <w:behavior w:val="content"/>
        </w:behaviors>
        <w:guid w:val="{FDB9C0E3-8E52-4260-8C03-2FFB83F8F28B}"/>
      </w:docPartPr>
      <w:docPartBody>
        <w:p w:rsidR="00877FA1" w:rsidP="003809E6">
          <w:pPr>
            <w:pStyle w:val="2940007A16C2486EAA5F83371BA448D9"/>
          </w:pPr>
          <w:r w:rsidRPr="000B2081">
            <w:rPr>
              <w:rStyle w:val="PlaceholderText"/>
            </w:rPr>
            <w:t>Click or tap here to enter text.</w:t>
          </w:r>
        </w:p>
      </w:docPartBody>
    </w:docPart>
    <w:docPart>
      <w:docPartPr>
        <w:name w:val="ED5A8FE4FD694452A38B5E76E927330D"/>
        <w:category>
          <w:name w:val="General"/>
          <w:gallery w:val="placeholder"/>
        </w:category>
        <w:types>
          <w:type w:val="bbPlcHdr"/>
        </w:types>
        <w:behaviors>
          <w:behavior w:val="content"/>
        </w:behaviors>
        <w:guid w:val="{11833F61-4E2F-4BD0-966C-B407CEF42EE6}"/>
      </w:docPartPr>
      <w:docPartBody>
        <w:p w:rsidR="00877FA1" w:rsidP="003809E6">
          <w:pPr>
            <w:pStyle w:val="ED5A8FE4FD694452A38B5E76E927330D"/>
          </w:pPr>
          <w:r w:rsidRPr="000B2081">
            <w:rPr>
              <w:rStyle w:val="PlaceholderText"/>
            </w:rPr>
            <w:t>Click or tap here to enter text.</w:t>
          </w:r>
        </w:p>
      </w:docPartBody>
    </w:docPart>
    <w:docPart>
      <w:docPartPr>
        <w:name w:val="E1C64CA95B1646AF9F8244189565BADD"/>
        <w:category>
          <w:name w:val="General"/>
          <w:gallery w:val="placeholder"/>
        </w:category>
        <w:types>
          <w:type w:val="bbPlcHdr"/>
        </w:types>
        <w:behaviors>
          <w:behavior w:val="content"/>
        </w:behaviors>
        <w:guid w:val="{69EE52FB-9797-4421-B339-8CD111CF68BB}"/>
      </w:docPartPr>
      <w:docPartBody>
        <w:p w:rsidR="00877FA1" w:rsidP="003809E6">
          <w:pPr>
            <w:pStyle w:val="E1C64CA95B1646AF9F8244189565BADD"/>
          </w:pPr>
          <w:r w:rsidRPr="000B2081">
            <w:rPr>
              <w:rStyle w:val="PlaceholderText"/>
            </w:rPr>
            <w:t>Click or tap here to enter text.</w:t>
          </w:r>
        </w:p>
      </w:docPartBody>
    </w:docPart>
    <w:docPart>
      <w:docPartPr>
        <w:name w:val="7B98A97A7A1F4C4B9B60ECF33FCBFD2C"/>
        <w:category>
          <w:name w:val="General"/>
          <w:gallery w:val="placeholder"/>
        </w:category>
        <w:types>
          <w:type w:val="bbPlcHdr"/>
        </w:types>
        <w:behaviors>
          <w:behavior w:val="content"/>
        </w:behaviors>
        <w:guid w:val="{43E805A5-F374-4A9E-BCF2-DAABB311D5C0}"/>
      </w:docPartPr>
      <w:docPartBody>
        <w:p w:rsidR="00877FA1" w:rsidP="003809E6">
          <w:pPr>
            <w:pStyle w:val="7B98A97A7A1F4C4B9B60ECF33FCBFD2C"/>
          </w:pPr>
          <w:r w:rsidRPr="000B2081">
            <w:rPr>
              <w:rStyle w:val="PlaceholderText"/>
            </w:rPr>
            <w:t>Click or tap here to enter text.</w:t>
          </w:r>
        </w:p>
      </w:docPartBody>
    </w:docPart>
    <w:docPart>
      <w:docPartPr>
        <w:name w:val="E4751380FBB74B658795608869B5DF59"/>
        <w:category>
          <w:name w:val="General"/>
          <w:gallery w:val="placeholder"/>
        </w:category>
        <w:types>
          <w:type w:val="bbPlcHdr"/>
        </w:types>
        <w:behaviors>
          <w:behavior w:val="content"/>
        </w:behaviors>
        <w:guid w:val="{B26C30EF-C878-4DB0-B343-1DC55FA54C55}"/>
      </w:docPartPr>
      <w:docPartBody>
        <w:p w:rsidR="00877FA1" w:rsidP="003809E6">
          <w:pPr>
            <w:pStyle w:val="E4751380FBB74B658795608869B5DF59"/>
          </w:pPr>
          <w:r>
            <w:rPr>
              <w:rStyle w:val="PlaceholderText"/>
            </w:rPr>
            <w:t>Click or tap here to enter text.</w:t>
          </w:r>
        </w:p>
      </w:docPartBody>
    </w:docPart>
    <w:docPart>
      <w:docPartPr>
        <w:name w:val="BB1821294B2C42A884C00F57B8B22831"/>
        <w:category>
          <w:name w:val="General"/>
          <w:gallery w:val="placeholder"/>
        </w:category>
        <w:types>
          <w:type w:val="bbPlcHdr"/>
        </w:types>
        <w:behaviors>
          <w:behavior w:val="content"/>
        </w:behaviors>
        <w:guid w:val="{CF4B97FC-0A8A-47AA-A819-797D90179F77}"/>
      </w:docPartPr>
      <w:docPartBody>
        <w:p w:rsidR="00877FA1" w:rsidP="003809E6">
          <w:pPr>
            <w:pStyle w:val="BB1821294B2C42A884C00F57B8B22831"/>
          </w:pPr>
          <w:r w:rsidRPr="000B2081">
            <w:rPr>
              <w:rStyle w:val="PlaceholderText"/>
            </w:rPr>
            <w:t>Click or tap here to enter text.</w:t>
          </w:r>
        </w:p>
      </w:docPartBody>
    </w:docPart>
    <w:docPart>
      <w:docPartPr>
        <w:name w:val="B5A76ABF4BBC48DE80947540D3B7DE34"/>
        <w:category>
          <w:name w:val="General"/>
          <w:gallery w:val="placeholder"/>
        </w:category>
        <w:types>
          <w:type w:val="bbPlcHdr"/>
        </w:types>
        <w:behaviors>
          <w:behavior w:val="content"/>
        </w:behaviors>
        <w:guid w:val="{B0C15D61-CA9B-443C-822A-C979AC5D8D9A}"/>
      </w:docPartPr>
      <w:docPartBody>
        <w:p w:rsidR="00877FA1" w:rsidP="003809E6">
          <w:pPr>
            <w:pStyle w:val="B5A76ABF4BBC48DE80947540D3B7DE34"/>
          </w:pPr>
          <w:r w:rsidRPr="000B2081">
            <w:rPr>
              <w:rStyle w:val="PlaceholderText"/>
            </w:rPr>
            <w:t>Click or tap here to enter text.</w:t>
          </w:r>
        </w:p>
      </w:docPartBody>
    </w:docPart>
    <w:docPart>
      <w:docPartPr>
        <w:name w:val="D0A126BDED2448A2ABF2B74C472FBFC9"/>
        <w:category>
          <w:name w:val="General"/>
          <w:gallery w:val="placeholder"/>
        </w:category>
        <w:types>
          <w:type w:val="bbPlcHdr"/>
        </w:types>
        <w:behaviors>
          <w:behavior w:val="content"/>
        </w:behaviors>
        <w:guid w:val="{E6ACE4B5-F921-4822-90D0-7C5A39650992}"/>
      </w:docPartPr>
      <w:docPartBody>
        <w:p w:rsidR="00877FA1" w:rsidP="003809E6">
          <w:pPr>
            <w:pStyle w:val="D0A126BDED2448A2ABF2B74C472FBFC9"/>
          </w:pPr>
          <w:r w:rsidRPr="000B2081">
            <w:rPr>
              <w:rStyle w:val="PlaceholderText"/>
            </w:rPr>
            <w:t>Click or tap here to enter text.</w:t>
          </w:r>
        </w:p>
      </w:docPartBody>
    </w:docPart>
    <w:docPart>
      <w:docPartPr>
        <w:name w:val="F2E45334149B4D78A8124825B50ADA02"/>
        <w:category>
          <w:name w:val="General"/>
          <w:gallery w:val="placeholder"/>
        </w:category>
        <w:types>
          <w:type w:val="bbPlcHdr"/>
        </w:types>
        <w:behaviors>
          <w:behavior w:val="content"/>
        </w:behaviors>
        <w:guid w:val="{A155282A-D5F5-4C29-84AC-02762E6CB05F}"/>
      </w:docPartPr>
      <w:docPartBody>
        <w:p w:rsidR="00877FA1" w:rsidP="003809E6">
          <w:pPr>
            <w:pStyle w:val="F2E45334149B4D78A8124825B50ADA02"/>
          </w:pPr>
          <w:r w:rsidRPr="000B2081">
            <w:rPr>
              <w:rStyle w:val="PlaceholderText"/>
            </w:rPr>
            <w:t>Click or tap here to enter text.</w:t>
          </w:r>
        </w:p>
      </w:docPartBody>
    </w:docPart>
    <w:docPart>
      <w:docPartPr>
        <w:name w:val="5A7DE421F5974AC9973B26177AEB03CE"/>
        <w:category>
          <w:name w:val="General"/>
          <w:gallery w:val="placeholder"/>
        </w:category>
        <w:types>
          <w:type w:val="bbPlcHdr"/>
        </w:types>
        <w:behaviors>
          <w:behavior w:val="content"/>
        </w:behaviors>
        <w:guid w:val="{3B6C1A95-99E6-4B2A-B117-02FDB80019C6}"/>
      </w:docPartPr>
      <w:docPartBody>
        <w:p w:rsidR="00877FA1" w:rsidP="003809E6">
          <w:pPr>
            <w:pStyle w:val="5A7DE421F5974AC9973B26177AEB03CE"/>
          </w:pPr>
          <w:r w:rsidRPr="000B2081">
            <w:rPr>
              <w:rStyle w:val="PlaceholderText"/>
            </w:rPr>
            <w:t>Click or tap here to enter text.</w:t>
          </w:r>
        </w:p>
      </w:docPartBody>
    </w:docPart>
    <w:docPart>
      <w:docPartPr>
        <w:name w:val="F7EF07848FB5448FA761C0043EDDC900"/>
        <w:category>
          <w:name w:val="General"/>
          <w:gallery w:val="placeholder"/>
        </w:category>
        <w:types>
          <w:type w:val="bbPlcHdr"/>
        </w:types>
        <w:behaviors>
          <w:behavior w:val="content"/>
        </w:behaviors>
        <w:guid w:val="{EC4D12BF-D2FB-4C6A-9B44-20B1878D3977}"/>
      </w:docPartPr>
      <w:docPartBody>
        <w:p w:rsidR="00877FA1" w:rsidP="003809E6">
          <w:pPr>
            <w:pStyle w:val="F7EF07848FB5448FA761C0043EDDC900"/>
          </w:pPr>
          <w:r w:rsidRPr="000B2081">
            <w:rPr>
              <w:rStyle w:val="PlaceholderText"/>
            </w:rPr>
            <w:t>Click or tap here to enter text.</w:t>
          </w:r>
        </w:p>
      </w:docPartBody>
    </w:docPart>
    <w:docPart>
      <w:docPartPr>
        <w:name w:val="5B3731D939A54680BBD8F36196FF0928"/>
        <w:category>
          <w:name w:val="General"/>
          <w:gallery w:val="placeholder"/>
        </w:category>
        <w:types>
          <w:type w:val="bbPlcHdr"/>
        </w:types>
        <w:behaviors>
          <w:behavior w:val="content"/>
        </w:behaviors>
        <w:guid w:val="{A51EB17C-888B-40C0-AE4E-2D2536488D4E}"/>
      </w:docPartPr>
      <w:docPartBody>
        <w:p w:rsidR="00877FA1" w:rsidP="003809E6">
          <w:pPr>
            <w:pStyle w:val="5B3731D939A54680BBD8F36196FF0928"/>
          </w:pPr>
          <w:r w:rsidRPr="000B2081">
            <w:rPr>
              <w:rStyle w:val="PlaceholderText"/>
            </w:rPr>
            <w:t>Click or tap here to enter text.</w:t>
          </w:r>
        </w:p>
      </w:docPartBody>
    </w:docPart>
    <w:docPart>
      <w:docPartPr>
        <w:name w:val="3BE00D0668B44769877AAFC4C4392A2B"/>
        <w:category>
          <w:name w:val="General"/>
          <w:gallery w:val="placeholder"/>
        </w:category>
        <w:types>
          <w:type w:val="bbPlcHdr"/>
        </w:types>
        <w:behaviors>
          <w:behavior w:val="content"/>
        </w:behaviors>
        <w:guid w:val="{8AB98455-1967-4674-BB6B-3BF18A3B8DE8}"/>
      </w:docPartPr>
      <w:docPartBody>
        <w:p w:rsidR="00877FA1" w:rsidP="003809E6">
          <w:pPr>
            <w:pStyle w:val="3BE00D0668B44769877AAFC4C4392A2B"/>
          </w:pPr>
          <w:r>
            <w:rPr>
              <w:rStyle w:val="PlaceholderText"/>
            </w:rPr>
            <w:t>Click or tap here to enter text.</w:t>
          </w:r>
        </w:p>
      </w:docPartBody>
    </w:docPart>
    <w:docPart>
      <w:docPartPr>
        <w:name w:val="FDE263332D8B437A87A7B63A1A1105A4"/>
        <w:category>
          <w:name w:val="General"/>
          <w:gallery w:val="placeholder"/>
        </w:category>
        <w:types>
          <w:type w:val="bbPlcHdr"/>
        </w:types>
        <w:behaviors>
          <w:behavior w:val="content"/>
        </w:behaviors>
        <w:guid w:val="{59F2E577-BA35-4DC3-8ADA-58741C577E58}"/>
      </w:docPartPr>
      <w:docPartBody>
        <w:p w:rsidR="00877FA1" w:rsidP="003809E6">
          <w:pPr>
            <w:pStyle w:val="FDE263332D8B437A87A7B63A1A1105A4"/>
          </w:pPr>
          <w:r>
            <w:rPr>
              <w:rStyle w:val="PlaceholderText"/>
            </w:rPr>
            <w:t>Click or tap here to enter text.</w:t>
          </w:r>
        </w:p>
      </w:docPartBody>
    </w:docPart>
    <w:docPart>
      <w:docPartPr>
        <w:name w:val="E75EDBA47D3F40E68180B498467EAC4E"/>
        <w:category>
          <w:name w:val="General"/>
          <w:gallery w:val="placeholder"/>
        </w:category>
        <w:types>
          <w:type w:val="bbPlcHdr"/>
        </w:types>
        <w:behaviors>
          <w:behavior w:val="content"/>
        </w:behaviors>
        <w:guid w:val="{987612D6-54F6-4C0E-BDE0-97D86EB53AAA}"/>
      </w:docPartPr>
      <w:docPartBody>
        <w:p w:rsidR="00877FA1" w:rsidP="003809E6">
          <w:pPr>
            <w:pStyle w:val="E75EDBA47D3F40E68180B498467EAC4E"/>
          </w:pPr>
          <w:r w:rsidRPr="000B2081">
            <w:rPr>
              <w:rStyle w:val="PlaceholderText"/>
            </w:rPr>
            <w:t>Click or tap here to enter text.</w:t>
          </w:r>
        </w:p>
      </w:docPartBody>
    </w:docPart>
    <w:docPart>
      <w:docPartPr>
        <w:name w:val="B330C605F1E24092B51748A50F2740FC"/>
        <w:category>
          <w:name w:val="General"/>
          <w:gallery w:val="placeholder"/>
        </w:category>
        <w:types>
          <w:type w:val="bbPlcHdr"/>
        </w:types>
        <w:behaviors>
          <w:behavior w:val="content"/>
        </w:behaviors>
        <w:guid w:val="{0ADA1F85-B84A-42BF-9832-BA8523F7DF13}"/>
      </w:docPartPr>
      <w:docPartBody>
        <w:p w:rsidR="00877FA1" w:rsidP="003809E6">
          <w:pPr>
            <w:pStyle w:val="B330C605F1E24092B51748A50F2740FC"/>
          </w:pPr>
          <w:r w:rsidRPr="000B2081">
            <w:rPr>
              <w:rStyle w:val="PlaceholderText"/>
            </w:rPr>
            <w:t>Click or tap here to enter text.</w:t>
          </w:r>
        </w:p>
      </w:docPartBody>
    </w:docPart>
    <w:docPart>
      <w:docPartPr>
        <w:name w:val="E7930015F1D443ECB76B9072DFBBA719"/>
        <w:category>
          <w:name w:val="General"/>
          <w:gallery w:val="placeholder"/>
        </w:category>
        <w:types>
          <w:type w:val="bbPlcHdr"/>
        </w:types>
        <w:behaviors>
          <w:behavior w:val="content"/>
        </w:behaviors>
        <w:guid w:val="{BE83B4B3-95A4-466E-849E-1A0EB76AB707}"/>
      </w:docPartPr>
      <w:docPartBody>
        <w:p w:rsidR="00877FA1" w:rsidP="003809E6">
          <w:pPr>
            <w:pStyle w:val="E7930015F1D443ECB76B9072DFBBA719"/>
          </w:pPr>
          <w:r w:rsidRPr="000B2081">
            <w:rPr>
              <w:rStyle w:val="PlaceholderText"/>
            </w:rPr>
            <w:t>Click or tap here to enter text.</w:t>
          </w:r>
        </w:p>
      </w:docPartBody>
    </w:docPart>
    <w:docPart>
      <w:docPartPr>
        <w:name w:val="9D0E018404AD43358590903A16CD6742"/>
        <w:category>
          <w:name w:val="General"/>
          <w:gallery w:val="placeholder"/>
        </w:category>
        <w:types>
          <w:type w:val="bbPlcHdr"/>
        </w:types>
        <w:behaviors>
          <w:behavior w:val="content"/>
        </w:behaviors>
        <w:guid w:val="{9074DF0F-050D-4F57-94D4-FB9D362F320B}"/>
      </w:docPartPr>
      <w:docPartBody>
        <w:p w:rsidR="00877FA1" w:rsidP="003809E6">
          <w:pPr>
            <w:pStyle w:val="9D0E018404AD43358590903A16CD6742"/>
          </w:pPr>
          <w:r w:rsidRPr="000B2081">
            <w:rPr>
              <w:rStyle w:val="PlaceholderText"/>
            </w:rPr>
            <w:t>Click or tap here to enter text.</w:t>
          </w:r>
        </w:p>
      </w:docPartBody>
    </w:docPart>
    <w:docPart>
      <w:docPartPr>
        <w:name w:val="89796738EE504EAFA9414752CF1E91A5"/>
        <w:category>
          <w:name w:val="General"/>
          <w:gallery w:val="placeholder"/>
        </w:category>
        <w:types>
          <w:type w:val="bbPlcHdr"/>
        </w:types>
        <w:behaviors>
          <w:behavior w:val="content"/>
        </w:behaviors>
        <w:guid w:val="{2F80A972-13EB-433A-9415-B45B582E73C5}"/>
      </w:docPartPr>
      <w:docPartBody>
        <w:p w:rsidR="00877FA1" w:rsidP="003809E6">
          <w:pPr>
            <w:pStyle w:val="89796738EE504EAFA9414752CF1E91A5"/>
          </w:pPr>
          <w:r w:rsidRPr="000B2081">
            <w:rPr>
              <w:rStyle w:val="PlaceholderText"/>
            </w:rPr>
            <w:t>Click or tap here to enter text.</w:t>
          </w:r>
        </w:p>
      </w:docPartBody>
    </w:docPart>
    <w:docPart>
      <w:docPartPr>
        <w:name w:val="3040BE9C2DFA4E02AD388F1744249F23"/>
        <w:category>
          <w:name w:val="General"/>
          <w:gallery w:val="placeholder"/>
        </w:category>
        <w:types>
          <w:type w:val="bbPlcHdr"/>
        </w:types>
        <w:behaviors>
          <w:behavior w:val="content"/>
        </w:behaviors>
        <w:guid w:val="{BF3CDC04-2CF3-40CA-BF94-019C7CA83C38}"/>
      </w:docPartPr>
      <w:docPartBody>
        <w:p w:rsidR="00877FA1" w:rsidP="003809E6">
          <w:pPr>
            <w:pStyle w:val="3040BE9C2DFA4E02AD388F1744249F23"/>
          </w:pPr>
          <w:r w:rsidRPr="000B2081">
            <w:rPr>
              <w:rStyle w:val="PlaceholderText"/>
            </w:rPr>
            <w:t>Click or tap here to enter text.</w:t>
          </w:r>
        </w:p>
      </w:docPartBody>
    </w:docPart>
    <w:docPart>
      <w:docPartPr>
        <w:name w:val="484B70B9A49D4AB59BBB1E25726175D7"/>
        <w:category>
          <w:name w:val="General"/>
          <w:gallery w:val="placeholder"/>
        </w:category>
        <w:types>
          <w:type w:val="bbPlcHdr"/>
        </w:types>
        <w:behaviors>
          <w:behavior w:val="content"/>
        </w:behaviors>
        <w:guid w:val="{6311A8F6-3434-413A-98D0-71C5AB887439}"/>
      </w:docPartPr>
      <w:docPartBody>
        <w:p w:rsidR="00877FA1" w:rsidP="003809E6">
          <w:pPr>
            <w:pStyle w:val="484B70B9A49D4AB59BBB1E25726175D7"/>
          </w:pPr>
          <w:r w:rsidRPr="000B2081">
            <w:rPr>
              <w:rStyle w:val="PlaceholderText"/>
            </w:rPr>
            <w:t>Click or tap here to enter text.</w:t>
          </w:r>
        </w:p>
      </w:docPartBody>
    </w:docPart>
    <w:docPart>
      <w:docPartPr>
        <w:name w:val="1249BC22A5C8483E8BEE7324511BA1D1"/>
        <w:category>
          <w:name w:val="General"/>
          <w:gallery w:val="placeholder"/>
        </w:category>
        <w:types>
          <w:type w:val="bbPlcHdr"/>
        </w:types>
        <w:behaviors>
          <w:behavior w:val="content"/>
        </w:behaviors>
        <w:guid w:val="{5DA12916-4748-4E0A-824A-17278695022C}"/>
      </w:docPartPr>
      <w:docPartBody>
        <w:p w:rsidR="00877FA1" w:rsidP="003809E6">
          <w:pPr>
            <w:pStyle w:val="1249BC22A5C8483E8BEE7324511BA1D1"/>
          </w:pPr>
          <w:r w:rsidRPr="000B2081">
            <w:rPr>
              <w:rStyle w:val="PlaceholderText"/>
            </w:rPr>
            <w:t>Click or tap here to enter text.</w:t>
          </w:r>
        </w:p>
      </w:docPartBody>
    </w:docPart>
    <w:docPart>
      <w:docPartPr>
        <w:name w:val="F0D234E20BDE4AD48928F2EC002A7B3D"/>
        <w:category>
          <w:name w:val="General"/>
          <w:gallery w:val="placeholder"/>
        </w:category>
        <w:types>
          <w:type w:val="bbPlcHdr"/>
        </w:types>
        <w:behaviors>
          <w:behavior w:val="content"/>
        </w:behaviors>
        <w:guid w:val="{00A634D9-091C-4570-9C17-6D3B1CBCAD7F}"/>
      </w:docPartPr>
      <w:docPartBody>
        <w:p w:rsidR="00877FA1" w:rsidP="003809E6">
          <w:pPr>
            <w:pStyle w:val="F0D234E20BDE4AD48928F2EC002A7B3D"/>
          </w:pPr>
          <w:r w:rsidRPr="000B2081">
            <w:rPr>
              <w:rStyle w:val="PlaceholderText"/>
            </w:rPr>
            <w:t>Click or tap here to enter text.</w:t>
          </w:r>
        </w:p>
      </w:docPartBody>
    </w:docPart>
    <w:docPart>
      <w:docPartPr>
        <w:name w:val="30A9FCB4F0524E7BB549CAE36C804287"/>
        <w:category>
          <w:name w:val="General"/>
          <w:gallery w:val="placeholder"/>
        </w:category>
        <w:types>
          <w:type w:val="bbPlcHdr"/>
        </w:types>
        <w:behaviors>
          <w:behavior w:val="content"/>
        </w:behaviors>
        <w:guid w:val="{23D978B3-183D-47F0-8222-D1D445946ED5}"/>
      </w:docPartPr>
      <w:docPartBody>
        <w:p w:rsidR="00877FA1" w:rsidP="003809E6">
          <w:pPr>
            <w:pStyle w:val="30A9FCB4F0524E7BB549CAE36C804287"/>
          </w:pPr>
          <w:r w:rsidRPr="000B2081">
            <w:rPr>
              <w:rStyle w:val="PlaceholderText"/>
            </w:rPr>
            <w:t>Click or tap here to enter text.</w:t>
          </w:r>
        </w:p>
      </w:docPartBody>
    </w:docPart>
    <w:docPart>
      <w:docPartPr>
        <w:name w:val="42794066191B42DAA9BEB859A04C79A2"/>
        <w:category>
          <w:name w:val="General"/>
          <w:gallery w:val="placeholder"/>
        </w:category>
        <w:types>
          <w:type w:val="bbPlcHdr"/>
        </w:types>
        <w:behaviors>
          <w:behavior w:val="content"/>
        </w:behaviors>
        <w:guid w:val="{CE3595ED-4A50-4AB7-863D-4B00EF3D9309}"/>
      </w:docPartPr>
      <w:docPartBody>
        <w:p w:rsidR="00877FA1" w:rsidP="003809E6">
          <w:pPr>
            <w:pStyle w:val="42794066191B42DAA9BEB859A04C79A2"/>
          </w:pPr>
          <w:r w:rsidRPr="000B2081">
            <w:rPr>
              <w:rStyle w:val="PlaceholderText"/>
            </w:rPr>
            <w:t>Click or tap here to enter text.</w:t>
          </w:r>
        </w:p>
      </w:docPartBody>
    </w:docPart>
    <w:docPart>
      <w:docPartPr>
        <w:name w:val="364CE30E510643E0A507EB70432D2D11"/>
        <w:category>
          <w:name w:val="General"/>
          <w:gallery w:val="placeholder"/>
        </w:category>
        <w:types>
          <w:type w:val="bbPlcHdr"/>
        </w:types>
        <w:behaviors>
          <w:behavior w:val="content"/>
        </w:behaviors>
        <w:guid w:val="{9A6F931E-AACD-4ACB-97BE-D129D8F9147D}"/>
      </w:docPartPr>
      <w:docPartBody>
        <w:p w:rsidR="00877FA1" w:rsidP="003809E6">
          <w:pPr>
            <w:pStyle w:val="364CE30E510643E0A507EB70432D2D11"/>
          </w:pPr>
          <w:r>
            <w:rPr>
              <w:rStyle w:val="PlaceholderText"/>
            </w:rPr>
            <w:t>Click or tap here to enter text.</w:t>
          </w:r>
        </w:p>
      </w:docPartBody>
    </w:docPart>
    <w:docPart>
      <w:docPartPr>
        <w:name w:val="92729D138E724AD9ADCF6F75CC6EF640"/>
        <w:category>
          <w:name w:val="General"/>
          <w:gallery w:val="placeholder"/>
        </w:category>
        <w:types>
          <w:type w:val="bbPlcHdr"/>
        </w:types>
        <w:behaviors>
          <w:behavior w:val="content"/>
        </w:behaviors>
        <w:guid w:val="{3A4A21EA-E0C9-4527-85CB-F394D7E880CC}"/>
      </w:docPartPr>
      <w:docPartBody>
        <w:p w:rsidR="00877FA1" w:rsidP="003809E6">
          <w:pPr>
            <w:pStyle w:val="92729D138E724AD9ADCF6F75CC6EF640"/>
          </w:pPr>
          <w:r w:rsidRPr="000B2081">
            <w:rPr>
              <w:rStyle w:val="PlaceholderText"/>
            </w:rPr>
            <w:t>Click or tap here to enter text.</w:t>
          </w:r>
        </w:p>
      </w:docPartBody>
    </w:docPart>
    <w:docPart>
      <w:docPartPr>
        <w:name w:val="594D62F4761C40168524460276B156F3"/>
        <w:category>
          <w:name w:val="General"/>
          <w:gallery w:val="placeholder"/>
        </w:category>
        <w:types>
          <w:type w:val="bbPlcHdr"/>
        </w:types>
        <w:behaviors>
          <w:behavior w:val="content"/>
        </w:behaviors>
        <w:guid w:val="{B1A3660D-EA1B-49AF-8B69-59F30262EFEA}"/>
      </w:docPartPr>
      <w:docPartBody>
        <w:p w:rsidR="00877FA1" w:rsidP="003809E6">
          <w:pPr>
            <w:pStyle w:val="594D62F4761C40168524460276B156F3"/>
          </w:pPr>
          <w:r w:rsidRPr="000B2081">
            <w:rPr>
              <w:rStyle w:val="PlaceholderText"/>
            </w:rPr>
            <w:t>Click or tap here to enter text.</w:t>
          </w:r>
        </w:p>
      </w:docPartBody>
    </w:docPart>
    <w:docPart>
      <w:docPartPr>
        <w:name w:val="4D74D9CE45A1402CAA693AF51A47DEF4"/>
        <w:category>
          <w:name w:val="General"/>
          <w:gallery w:val="placeholder"/>
        </w:category>
        <w:types>
          <w:type w:val="bbPlcHdr"/>
        </w:types>
        <w:behaviors>
          <w:behavior w:val="content"/>
        </w:behaviors>
        <w:guid w:val="{1312679E-FEEE-493F-88AF-78C0F97E9C33}"/>
      </w:docPartPr>
      <w:docPartBody>
        <w:p w:rsidR="00877FA1" w:rsidP="003809E6">
          <w:pPr>
            <w:pStyle w:val="4D74D9CE45A1402CAA693AF51A47DEF4"/>
          </w:pPr>
          <w:r w:rsidRPr="000B2081">
            <w:rPr>
              <w:rStyle w:val="PlaceholderText"/>
            </w:rPr>
            <w:t>Click or tap here to enter text.</w:t>
          </w:r>
        </w:p>
      </w:docPartBody>
    </w:docPart>
    <w:docPart>
      <w:docPartPr>
        <w:name w:val="9416F1020198464E84E18DDED01FB95D"/>
        <w:category>
          <w:name w:val="General"/>
          <w:gallery w:val="placeholder"/>
        </w:category>
        <w:types>
          <w:type w:val="bbPlcHdr"/>
        </w:types>
        <w:behaviors>
          <w:behavior w:val="content"/>
        </w:behaviors>
        <w:guid w:val="{1D01F020-39C7-46B4-867C-2D5F8799C3FA}"/>
      </w:docPartPr>
      <w:docPartBody>
        <w:p w:rsidR="00877FA1" w:rsidP="003809E6">
          <w:pPr>
            <w:pStyle w:val="9416F1020198464E84E18DDED01FB95D"/>
          </w:pPr>
          <w:r w:rsidRPr="000B2081">
            <w:rPr>
              <w:rStyle w:val="PlaceholderText"/>
            </w:rPr>
            <w:t>Click or tap here to enter text.</w:t>
          </w:r>
        </w:p>
      </w:docPartBody>
    </w:docPart>
    <w:docPart>
      <w:docPartPr>
        <w:name w:val="72B512C6BBE04E6D9380F00DEE73FC19"/>
        <w:category>
          <w:name w:val="General"/>
          <w:gallery w:val="placeholder"/>
        </w:category>
        <w:types>
          <w:type w:val="bbPlcHdr"/>
        </w:types>
        <w:behaviors>
          <w:behavior w:val="content"/>
        </w:behaviors>
        <w:guid w:val="{839DC144-35D3-450F-8ED8-A91AA5988497}"/>
      </w:docPartPr>
      <w:docPartBody>
        <w:p w:rsidR="00877FA1" w:rsidP="003809E6">
          <w:pPr>
            <w:pStyle w:val="72B512C6BBE04E6D9380F00DEE73FC19"/>
          </w:pPr>
          <w:r>
            <w:rPr>
              <w:rStyle w:val="PlaceholderText"/>
            </w:rPr>
            <w:t>Click or tap here to enter text.</w:t>
          </w:r>
        </w:p>
      </w:docPartBody>
    </w:docPart>
    <w:docPart>
      <w:docPartPr>
        <w:name w:val="1B0A5896EFB84F9289EE3E4232750455"/>
        <w:category>
          <w:name w:val="General"/>
          <w:gallery w:val="placeholder"/>
        </w:category>
        <w:types>
          <w:type w:val="bbPlcHdr"/>
        </w:types>
        <w:behaviors>
          <w:behavior w:val="content"/>
        </w:behaviors>
        <w:guid w:val="{6A91891E-3AB9-4EBB-B34C-2F36CB6729ED}"/>
      </w:docPartPr>
      <w:docPartBody>
        <w:p w:rsidR="00877FA1" w:rsidP="003809E6">
          <w:pPr>
            <w:pStyle w:val="1B0A5896EFB84F9289EE3E4232750455"/>
          </w:pPr>
          <w:r w:rsidRPr="000B2081">
            <w:rPr>
              <w:rStyle w:val="PlaceholderText"/>
            </w:rPr>
            <w:t>Click or tap here to enter text.</w:t>
          </w:r>
        </w:p>
      </w:docPartBody>
    </w:docPart>
    <w:docPart>
      <w:docPartPr>
        <w:name w:val="DA955FF7CF7C4C428DBD944F240EEFB9"/>
        <w:category>
          <w:name w:val="General"/>
          <w:gallery w:val="placeholder"/>
        </w:category>
        <w:types>
          <w:type w:val="bbPlcHdr"/>
        </w:types>
        <w:behaviors>
          <w:behavior w:val="content"/>
        </w:behaviors>
        <w:guid w:val="{6A17AC24-AD68-4645-8222-BA49EBFC8E27}"/>
      </w:docPartPr>
      <w:docPartBody>
        <w:p w:rsidR="00877FA1" w:rsidP="003809E6">
          <w:pPr>
            <w:pStyle w:val="DA955FF7CF7C4C428DBD944F240EEFB9"/>
          </w:pPr>
          <w:r w:rsidRPr="000B2081">
            <w:rPr>
              <w:rStyle w:val="PlaceholderText"/>
            </w:rPr>
            <w:t>Click or tap here to enter text.</w:t>
          </w:r>
        </w:p>
      </w:docPartBody>
    </w:docPart>
    <w:docPart>
      <w:docPartPr>
        <w:name w:val="8DB4E90BA7244820A18B78036948E796"/>
        <w:category>
          <w:name w:val="General"/>
          <w:gallery w:val="placeholder"/>
        </w:category>
        <w:types>
          <w:type w:val="bbPlcHdr"/>
        </w:types>
        <w:behaviors>
          <w:behavior w:val="content"/>
        </w:behaviors>
        <w:guid w:val="{7ED61980-6C11-40BD-A0CA-06CF9A24E727}"/>
      </w:docPartPr>
      <w:docPartBody>
        <w:p w:rsidR="00877FA1" w:rsidP="003809E6">
          <w:pPr>
            <w:pStyle w:val="8DB4E90BA7244820A18B78036948E796"/>
          </w:pPr>
          <w:r w:rsidRPr="000B2081">
            <w:rPr>
              <w:rStyle w:val="PlaceholderText"/>
            </w:rPr>
            <w:t>Click or tap here to enter text.</w:t>
          </w:r>
        </w:p>
      </w:docPartBody>
    </w:docPart>
    <w:docPart>
      <w:docPartPr>
        <w:name w:val="80AB21AB17724409840F4E593822E775"/>
        <w:category>
          <w:name w:val="General"/>
          <w:gallery w:val="placeholder"/>
        </w:category>
        <w:types>
          <w:type w:val="bbPlcHdr"/>
        </w:types>
        <w:behaviors>
          <w:behavior w:val="content"/>
        </w:behaviors>
        <w:guid w:val="{78CD7433-940E-4AD7-9E31-8ADB99DCD3A2}"/>
      </w:docPartPr>
      <w:docPartBody>
        <w:p w:rsidR="00877FA1" w:rsidP="003809E6">
          <w:pPr>
            <w:pStyle w:val="80AB21AB17724409840F4E593822E775"/>
          </w:pPr>
          <w:r w:rsidRPr="000B2081">
            <w:rPr>
              <w:rStyle w:val="PlaceholderText"/>
            </w:rPr>
            <w:t>Click or tap here to enter text.</w:t>
          </w:r>
        </w:p>
      </w:docPartBody>
    </w:docPart>
    <w:docPart>
      <w:docPartPr>
        <w:name w:val="C0DFEC3BC9714FA49714E4394AD12190"/>
        <w:category>
          <w:name w:val="General"/>
          <w:gallery w:val="placeholder"/>
        </w:category>
        <w:types>
          <w:type w:val="bbPlcHdr"/>
        </w:types>
        <w:behaviors>
          <w:behavior w:val="content"/>
        </w:behaviors>
        <w:guid w:val="{9EE56C68-56F6-4922-95DD-48E979175480}"/>
      </w:docPartPr>
      <w:docPartBody>
        <w:p w:rsidR="00877FA1" w:rsidP="003809E6">
          <w:pPr>
            <w:pStyle w:val="C0DFEC3BC9714FA49714E4394AD12190"/>
          </w:pPr>
          <w:r w:rsidRPr="000B2081">
            <w:rPr>
              <w:rStyle w:val="PlaceholderText"/>
            </w:rPr>
            <w:t>Click or tap here to enter text.</w:t>
          </w:r>
        </w:p>
      </w:docPartBody>
    </w:docPart>
    <w:docPart>
      <w:docPartPr>
        <w:name w:val="5F7416F754034092930E2FB046E358A8"/>
        <w:category>
          <w:name w:val="General"/>
          <w:gallery w:val="placeholder"/>
        </w:category>
        <w:types>
          <w:type w:val="bbPlcHdr"/>
        </w:types>
        <w:behaviors>
          <w:behavior w:val="content"/>
        </w:behaviors>
        <w:guid w:val="{4EF978FA-6B12-485B-803A-617D9B0C7A3A}"/>
      </w:docPartPr>
      <w:docPartBody>
        <w:p w:rsidR="00877FA1" w:rsidP="003809E6">
          <w:pPr>
            <w:pStyle w:val="5F7416F754034092930E2FB046E358A8"/>
          </w:pPr>
          <w:r>
            <w:rPr>
              <w:rStyle w:val="PlaceholderText"/>
            </w:rPr>
            <w:t>Click or tap here to enter text.</w:t>
          </w:r>
        </w:p>
      </w:docPartBody>
    </w:docPart>
    <w:docPart>
      <w:docPartPr>
        <w:name w:val="37DC56D291E74689BE3BDEBC02C984DA"/>
        <w:category>
          <w:name w:val="General"/>
          <w:gallery w:val="placeholder"/>
        </w:category>
        <w:types>
          <w:type w:val="bbPlcHdr"/>
        </w:types>
        <w:behaviors>
          <w:behavior w:val="content"/>
        </w:behaviors>
        <w:guid w:val="{6E15982B-972F-4499-9D97-FDD4CA0FE24D}"/>
      </w:docPartPr>
      <w:docPartBody>
        <w:p w:rsidR="00877FA1" w:rsidP="003809E6">
          <w:pPr>
            <w:pStyle w:val="37DC56D291E74689BE3BDEBC02C984DA"/>
          </w:pPr>
          <w:r w:rsidRPr="000B2081">
            <w:rPr>
              <w:rStyle w:val="PlaceholderText"/>
            </w:rPr>
            <w:t>Click or tap here to enter text.</w:t>
          </w:r>
        </w:p>
      </w:docPartBody>
    </w:docPart>
    <w:docPart>
      <w:docPartPr>
        <w:name w:val="92105CA133D2400494E6D8FF23A8C3D2"/>
        <w:category>
          <w:name w:val="General"/>
          <w:gallery w:val="placeholder"/>
        </w:category>
        <w:types>
          <w:type w:val="bbPlcHdr"/>
        </w:types>
        <w:behaviors>
          <w:behavior w:val="content"/>
        </w:behaviors>
        <w:guid w:val="{53C43990-AFC7-4C5C-BA8A-42A3C7A6AB68}"/>
      </w:docPartPr>
      <w:docPartBody>
        <w:p w:rsidR="00877FA1" w:rsidP="003809E6">
          <w:pPr>
            <w:pStyle w:val="92105CA133D2400494E6D8FF23A8C3D2"/>
          </w:pPr>
          <w:r w:rsidRPr="000B2081">
            <w:rPr>
              <w:rStyle w:val="PlaceholderText"/>
            </w:rPr>
            <w:t>Click or tap here to enter text.</w:t>
          </w:r>
        </w:p>
      </w:docPartBody>
    </w:docPart>
    <w:docPart>
      <w:docPartPr>
        <w:name w:val="88667D0B075146FC908FEAC7B95B290F"/>
        <w:category>
          <w:name w:val="General"/>
          <w:gallery w:val="placeholder"/>
        </w:category>
        <w:types>
          <w:type w:val="bbPlcHdr"/>
        </w:types>
        <w:behaviors>
          <w:behavior w:val="content"/>
        </w:behaviors>
        <w:guid w:val="{6DDD3C6C-4CD4-4593-B69A-7A84D6B114BA}"/>
      </w:docPartPr>
      <w:docPartBody>
        <w:p w:rsidR="00877FA1" w:rsidP="003809E6">
          <w:pPr>
            <w:pStyle w:val="88667D0B075146FC908FEAC7B95B290F"/>
          </w:pPr>
          <w:r w:rsidRPr="000B2081">
            <w:rPr>
              <w:rStyle w:val="PlaceholderText"/>
            </w:rPr>
            <w:t>Click or tap here to enter text.</w:t>
          </w:r>
        </w:p>
      </w:docPartBody>
    </w:docPart>
    <w:docPart>
      <w:docPartPr>
        <w:name w:val="A22143C7F1D34CE78EB1A70E5C47A78D"/>
        <w:category>
          <w:name w:val="General"/>
          <w:gallery w:val="placeholder"/>
        </w:category>
        <w:types>
          <w:type w:val="bbPlcHdr"/>
        </w:types>
        <w:behaviors>
          <w:behavior w:val="content"/>
        </w:behaviors>
        <w:guid w:val="{45803A73-072E-4B78-8DDC-DB706A9FF533}"/>
      </w:docPartPr>
      <w:docPartBody>
        <w:p w:rsidR="00877FA1" w:rsidP="003809E6">
          <w:pPr>
            <w:pStyle w:val="A22143C7F1D34CE78EB1A70E5C47A78D"/>
          </w:pPr>
          <w:r>
            <w:rPr>
              <w:rStyle w:val="PlaceholderText"/>
            </w:rPr>
            <w:t>Click or tap here to enter text.</w:t>
          </w:r>
        </w:p>
      </w:docPartBody>
    </w:docPart>
    <w:docPart>
      <w:docPartPr>
        <w:name w:val="2CC6198C67DD4199947AD71368B6BD2D"/>
        <w:category>
          <w:name w:val="General"/>
          <w:gallery w:val="placeholder"/>
        </w:category>
        <w:types>
          <w:type w:val="bbPlcHdr"/>
        </w:types>
        <w:behaviors>
          <w:behavior w:val="content"/>
        </w:behaviors>
        <w:guid w:val="{A39CD817-4E69-4A53-B183-3C1BA9DC4B97}"/>
      </w:docPartPr>
      <w:docPartBody>
        <w:p w:rsidR="00877FA1" w:rsidP="003809E6">
          <w:pPr>
            <w:pStyle w:val="2CC6198C67DD4199947AD71368B6BD2D"/>
          </w:pPr>
          <w:r w:rsidRPr="000B2081">
            <w:rPr>
              <w:rStyle w:val="PlaceholderText"/>
            </w:rPr>
            <w:t>Click or tap here to enter text.</w:t>
          </w:r>
        </w:p>
      </w:docPartBody>
    </w:docPart>
    <w:docPart>
      <w:docPartPr>
        <w:name w:val="C7983266EE3F491184BE2D078EB96809"/>
        <w:category>
          <w:name w:val="General"/>
          <w:gallery w:val="placeholder"/>
        </w:category>
        <w:types>
          <w:type w:val="bbPlcHdr"/>
        </w:types>
        <w:behaviors>
          <w:behavior w:val="content"/>
        </w:behaviors>
        <w:guid w:val="{5CCE73F2-AEE4-4883-93A8-BBADA43C9F6C}"/>
      </w:docPartPr>
      <w:docPartBody>
        <w:p w:rsidR="00877FA1" w:rsidP="003809E6">
          <w:pPr>
            <w:pStyle w:val="C7983266EE3F491184BE2D078EB96809"/>
          </w:pPr>
          <w:r w:rsidRPr="000B2081">
            <w:rPr>
              <w:rStyle w:val="PlaceholderText"/>
            </w:rPr>
            <w:t>Click or tap here to enter text.</w:t>
          </w:r>
        </w:p>
      </w:docPartBody>
    </w:docPart>
    <w:docPart>
      <w:docPartPr>
        <w:name w:val="ACFAAD4CECAF46279431B16381ACCC10"/>
        <w:category>
          <w:name w:val="General"/>
          <w:gallery w:val="placeholder"/>
        </w:category>
        <w:types>
          <w:type w:val="bbPlcHdr"/>
        </w:types>
        <w:behaviors>
          <w:behavior w:val="content"/>
        </w:behaviors>
        <w:guid w:val="{EC8A288A-D8F9-4BDA-9C46-C5A1E7E74A1B}"/>
      </w:docPartPr>
      <w:docPartBody>
        <w:p w:rsidR="00877FA1" w:rsidP="003809E6">
          <w:pPr>
            <w:pStyle w:val="ACFAAD4CECAF46279431B16381ACCC10"/>
          </w:pPr>
          <w:r w:rsidRPr="000B2081">
            <w:rPr>
              <w:rStyle w:val="PlaceholderText"/>
            </w:rPr>
            <w:t>Click or tap here to enter text.</w:t>
          </w:r>
        </w:p>
      </w:docPartBody>
    </w:docPart>
    <w:docPart>
      <w:docPartPr>
        <w:name w:val="FE8B2CEE985E4EFC90492143C648398A"/>
        <w:category>
          <w:name w:val="General"/>
          <w:gallery w:val="placeholder"/>
        </w:category>
        <w:types>
          <w:type w:val="bbPlcHdr"/>
        </w:types>
        <w:behaviors>
          <w:behavior w:val="content"/>
        </w:behaviors>
        <w:guid w:val="{20B6E034-5F93-46AC-AEFB-98FE0F3AB890}"/>
      </w:docPartPr>
      <w:docPartBody>
        <w:p w:rsidR="00877FA1" w:rsidP="003809E6">
          <w:pPr>
            <w:pStyle w:val="FE8B2CEE985E4EFC90492143C648398A"/>
          </w:pPr>
          <w:r w:rsidRPr="000B2081">
            <w:rPr>
              <w:rStyle w:val="PlaceholderText"/>
            </w:rPr>
            <w:t>Click or tap here to enter text.</w:t>
          </w:r>
        </w:p>
      </w:docPartBody>
    </w:docPart>
    <w:docPart>
      <w:docPartPr>
        <w:name w:val="1164C4DB6B6249178AF3883562313DB2"/>
        <w:category>
          <w:name w:val="General"/>
          <w:gallery w:val="placeholder"/>
        </w:category>
        <w:types>
          <w:type w:val="bbPlcHdr"/>
        </w:types>
        <w:behaviors>
          <w:behavior w:val="content"/>
        </w:behaviors>
        <w:guid w:val="{B713C889-5660-4AC5-B526-2FD0151A7E8E}"/>
      </w:docPartPr>
      <w:docPartBody>
        <w:p w:rsidR="00877FA1" w:rsidP="003809E6">
          <w:pPr>
            <w:pStyle w:val="1164C4DB6B6249178AF3883562313DB2"/>
          </w:pPr>
          <w:r w:rsidRPr="000B2081">
            <w:rPr>
              <w:rStyle w:val="PlaceholderText"/>
            </w:rPr>
            <w:t>Click or tap here to enter text.</w:t>
          </w:r>
        </w:p>
      </w:docPartBody>
    </w:docPart>
    <w:docPart>
      <w:docPartPr>
        <w:name w:val="95A2B42A4B9F4604ADCC8F364F3F5FED"/>
        <w:category>
          <w:name w:val="General"/>
          <w:gallery w:val="placeholder"/>
        </w:category>
        <w:types>
          <w:type w:val="bbPlcHdr"/>
        </w:types>
        <w:behaviors>
          <w:behavior w:val="content"/>
        </w:behaviors>
        <w:guid w:val="{3E453F35-2B1E-4845-92A6-3B230B2ECED5}"/>
      </w:docPartPr>
      <w:docPartBody>
        <w:p w:rsidR="00877FA1" w:rsidP="003809E6">
          <w:pPr>
            <w:pStyle w:val="95A2B42A4B9F4604ADCC8F364F3F5FED"/>
          </w:pPr>
          <w:r w:rsidRPr="000B2081">
            <w:rPr>
              <w:rStyle w:val="PlaceholderText"/>
            </w:rPr>
            <w:t>Click or tap here to enter text.</w:t>
          </w:r>
        </w:p>
      </w:docPartBody>
    </w:docPart>
    <w:docPart>
      <w:docPartPr>
        <w:name w:val="7E8162CE8292462792C5F3DE93D19710"/>
        <w:category>
          <w:name w:val="General"/>
          <w:gallery w:val="placeholder"/>
        </w:category>
        <w:types>
          <w:type w:val="bbPlcHdr"/>
        </w:types>
        <w:behaviors>
          <w:behavior w:val="content"/>
        </w:behaviors>
        <w:guid w:val="{8557F45E-5A02-4EE0-8895-B01BD776C04B}"/>
      </w:docPartPr>
      <w:docPartBody>
        <w:p w:rsidR="00877FA1" w:rsidP="003809E6">
          <w:pPr>
            <w:pStyle w:val="7E8162CE8292462792C5F3DE93D19710"/>
          </w:pPr>
          <w:r w:rsidRPr="000B2081">
            <w:rPr>
              <w:rStyle w:val="PlaceholderText"/>
            </w:rPr>
            <w:t>Click or tap here to enter text.</w:t>
          </w:r>
        </w:p>
      </w:docPartBody>
    </w:docPart>
    <w:docPart>
      <w:docPartPr>
        <w:name w:val="0BA56AE9218347709854951D46DCEE5F"/>
        <w:category>
          <w:name w:val="General"/>
          <w:gallery w:val="placeholder"/>
        </w:category>
        <w:types>
          <w:type w:val="bbPlcHdr"/>
        </w:types>
        <w:behaviors>
          <w:behavior w:val="content"/>
        </w:behaviors>
        <w:guid w:val="{02156BDB-0519-458E-BA25-38D6C999F62F}"/>
      </w:docPartPr>
      <w:docPartBody>
        <w:p w:rsidR="00877FA1" w:rsidP="003809E6">
          <w:pPr>
            <w:pStyle w:val="0BA56AE9218347709854951D46DCEE5F"/>
          </w:pPr>
          <w:r w:rsidRPr="000B2081">
            <w:rPr>
              <w:rStyle w:val="PlaceholderText"/>
            </w:rPr>
            <w:t>Click or tap here to enter text.</w:t>
          </w:r>
        </w:p>
      </w:docPartBody>
    </w:docPart>
    <w:docPart>
      <w:docPartPr>
        <w:name w:val="E19D669600A54D3BB32D1A8B47BAE3C1"/>
        <w:category>
          <w:name w:val="General"/>
          <w:gallery w:val="placeholder"/>
        </w:category>
        <w:types>
          <w:type w:val="bbPlcHdr"/>
        </w:types>
        <w:behaviors>
          <w:behavior w:val="content"/>
        </w:behaviors>
        <w:guid w:val="{CC5809B5-AE6F-41A0-A957-98725D196F47}"/>
      </w:docPartPr>
      <w:docPartBody>
        <w:p w:rsidR="00877FA1" w:rsidP="003809E6">
          <w:pPr>
            <w:pStyle w:val="E19D669600A54D3BB32D1A8B47BAE3C1"/>
          </w:pPr>
          <w:r w:rsidRPr="000B2081">
            <w:rPr>
              <w:rStyle w:val="PlaceholderText"/>
            </w:rPr>
            <w:t>Click or tap here to enter text.</w:t>
          </w:r>
        </w:p>
      </w:docPartBody>
    </w:docPart>
    <w:docPart>
      <w:docPartPr>
        <w:name w:val="8616BC4D59B34FA3AF14DD81F0D45AC8"/>
        <w:category>
          <w:name w:val="General"/>
          <w:gallery w:val="placeholder"/>
        </w:category>
        <w:types>
          <w:type w:val="bbPlcHdr"/>
        </w:types>
        <w:behaviors>
          <w:behavior w:val="content"/>
        </w:behaviors>
        <w:guid w:val="{C13CA382-CE92-4183-8482-7086F5F22BBB}"/>
      </w:docPartPr>
      <w:docPartBody>
        <w:p w:rsidR="00877FA1" w:rsidP="003809E6">
          <w:pPr>
            <w:pStyle w:val="8616BC4D59B34FA3AF14DD81F0D45AC8"/>
          </w:pPr>
          <w:r w:rsidRPr="000B2081">
            <w:rPr>
              <w:rStyle w:val="PlaceholderText"/>
            </w:rPr>
            <w:t>Click or tap here to enter text.</w:t>
          </w:r>
        </w:p>
      </w:docPartBody>
    </w:docPart>
    <w:docPart>
      <w:docPartPr>
        <w:name w:val="0E643CC52B7B4C6398F1FE68BC284DFF"/>
        <w:category>
          <w:name w:val="General"/>
          <w:gallery w:val="placeholder"/>
        </w:category>
        <w:types>
          <w:type w:val="bbPlcHdr"/>
        </w:types>
        <w:behaviors>
          <w:behavior w:val="content"/>
        </w:behaviors>
        <w:guid w:val="{9E419F03-46B8-48E2-8C3A-6C5375CF816B}"/>
      </w:docPartPr>
      <w:docPartBody>
        <w:p w:rsidR="00877FA1" w:rsidP="003809E6">
          <w:pPr>
            <w:pStyle w:val="0E643CC52B7B4C6398F1FE68BC284DFF"/>
          </w:pPr>
          <w:r w:rsidRPr="000B2081">
            <w:rPr>
              <w:rStyle w:val="PlaceholderText"/>
            </w:rPr>
            <w:t>Click or tap here to enter text.</w:t>
          </w:r>
        </w:p>
      </w:docPartBody>
    </w:docPart>
    <w:docPart>
      <w:docPartPr>
        <w:name w:val="EE9BF3EE33BE483295D169B16A0002A9"/>
        <w:category>
          <w:name w:val="General"/>
          <w:gallery w:val="placeholder"/>
        </w:category>
        <w:types>
          <w:type w:val="bbPlcHdr"/>
        </w:types>
        <w:behaviors>
          <w:behavior w:val="content"/>
        </w:behaviors>
        <w:guid w:val="{2250A432-5669-4639-A5D4-0D9079B7411A}"/>
      </w:docPartPr>
      <w:docPartBody>
        <w:p w:rsidR="00877FA1" w:rsidP="003809E6">
          <w:pPr>
            <w:pStyle w:val="EE9BF3EE33BE483295D169B16A0002A9"/>
          </w:pPr>
          <w:r w:rsidRPr="000B2081">
            <w:rPr>
              <w:rStyle w:val="PlaceholderText"/>
            </w:rPr>
            <w:t>Click or tap here to enter text.</w:t>
          </w:r>
        </w:p>
      </w:docPartBody>
    </w:docPart>
    <w:docPart>
      <w:docPartPr>
        <w:name w:val="54E32B153A524D25B985DD3CFBF1E89C"/>
        <w:category>
          <w:name w:val="General"/>
          <w:gallery w:val="placeholder"/>
        </w:category>
        <w:types>
          <w:type w:val="bbPlcHdr"/>
        </w:types>
        <w:behaviors>
          <w:behavior w:val="content"/>
        </w:behaviors>
        <w:guid w:val="{18A28132-6C7D-4221-A4BE-6B6BECEB8504}"/>
      </w:docPartPr>
      <w:docPartBody>
        <w:p w:rsidR="00877FA1" w:rsidP="003809E6">
          <w:pPr>
            <w:pStyle w:val="54E32B153A524D25B985DD3CFBF1E89C"/>
          </w:pPr>
          <w:r w:rsidRPr="000B2081">
            <w:rPr>
              <w:rStyle w:val="PlaceholderText"/>
            </w:rPr>
            <w:t>Click or tap here to enter text.</w:t>
          </w:r>
        </w:p>
      </w:docPartBody>
    </w:docPart>
    <w:docPart>
      <w:docPartPr>
        <w:name w:val="46FC4E66AA4E4AFDB70D0F8DD752EAC0"/>
        <w:category>
          <w:name w:val="General"/>
          <w:gallery w:val="placeholder"/>
        </w:category>
        <w:types>
          <w:type w:val="bbPlcHdr"/>
        </w:types>
        <w:behaviors>
          <w:behavior w:val="content"/>
        </w:behaviors>
        <w:guid w:val="{9ED5D0E3-B94E-4066-93C7-7F8504411896}"/>
      </w:docPartPr>
      <w:docPartBody>
        <w:p w:rsidR="00877FA1" w:rsidP="003809E6">
          <w:pPr>
            <w:pStyle w:val="46FC4E66AA4E4AFDB70D0F8DD752EAC0"/>
          </w:pPr>
          <w:r w:rsidRPr="000B2081">
            <w:rPr>
              <w:rStyle w:val="PlaceholderText"/>
            </w:rPr>
            <w:t>Click or tap here to enter text.</w:t>
          </w:r>
        </w:p>
      </w:docPartBody>
    </w:docPart>
    <w:docPart>
      <w:docPartPr>
        <w:name w:val="AC4B57743C7949FEB671C8ACB2E8BFC2"/>
        <w:category>
          <w:name w:val="General"/>
          <w:gallery w:val="placeholder"/>
        </w:category>
        <w:types>
          <w:type w:val="bbPlcHdr"/>
        </w:types>
        <w:behaviors>
          <w:behavior w:val="content"/>
        </w:behaviors>
        <w:guid w:val="{814A4A32-6E7F-4B16-B9DD-8B92BBD5A823}"/>
      </w:docPartPr>
      <w:docPartBody>
        <w:p w:rsidR="00877FA1" w:rsidP="003809E6">
          <w:pPr>
            <w:pStyle w:val="AC4B57743C7949FEB671C8ACB2E8BFC2"/>
          </w:pPr>
          <w:r w:rsidRPr="000B2081">
            <w:rPr>
              <w:rStyle w:val="PlaceholderText"/>
            </w:rPr>
            <w:t>Click or tap here to enter text.</w:t>
          </w:r>
        </w:p>
      </w:docPartBody>
    </w:docPart>
    <w:docPart>
      <w:docPartPr>
        <w:name w:val="A54CDE85F6664E9FA6EE876E5F81DA48"/>
        <w:category>
          <w:name w:val="General"/>
          <w:gallery w:val="placeholder"/>
        </w:category>
        <w:types>
          <w:type w:val="bbPlcHdr"/>
        </w:types>
        <w:behaviors>
          <w:behavior w:val="content"/>
        </w:behaviors>
        <w:guid w:val="{64038FD6-1971-4D99-9855-6212147D3805}"/>
      </w:docPartPr>
      <w:docPartBody>
        <w:p w:rsidR="00877FA1" w:rsidP="003809E6">
          <w:pPr>
            <w:pStyle w:val="A54CDE85F6664E9FA6EE876E5F81DA48"/>
          </w:pPr>
          <w:r w:rsidRPr="000B2081">
            <w:rPr>
              <w:rStyle w:val="PlaceholderText"/>
            </w:rPr>
            <w:t>Click or tap here to enter text.</w:t>
          </w:r>
        </w:p>
      </w:docPartBody>
    </w:docPart>
    <w:docPart>
      <w:docPartPr>
        <w:name w:val="C25D2740D3F7450789F134CD93BE0007"/>
        <w:category>
          <w:name w:val="General"/>
          <w:gallery w:val="placeholder"/>
        </w:category>
        <w:types>
          <w:type w:val="bbPlcHdr"/>
        </w:types>
        <w:behaviors>
          <w:behavior w:val="content"/>
        </w:behaviors>
        <w:guid w:val="{8C63C269-6BA7-48C5-B952-CE2B9D228FF4}"/>
      </w:docPartPr>
      <w:docPartBody>
        <w:p w:rsidR="00877FA1" w:rsidP="003809E6">
          <w:pPr>
            <w:pStyle w:val="C25D2740D3F7450789F134CD93BE0007"/>
          </w:pPr>
          <w:r w:rsidRPr="000B2081">
            <w:rPr>
              <w:rStyle w:val="PlaceholderText"/>
            </w:rPr>
            <w:t>Click or tap here to enter text.</w:t>
          </w:r>
        </w:p>
      </w:docPartBody>
    </w:docPart>
    <w:docPart>
      <w:docPartPr>
        <w:name w:val="06F91E93AA2443DC9354BC1698AE7240"/>
        <w:category>
          <w:name w:val="General"/>
          <w:gallery w:val="placeholder"/>
        </w:category>
        <w:types>
          <w:type w:val="bbPlcHdr"/>
        </w:types>
        <w:behaviors>
          <w:behavior w:val="content"/>
        </w:behaviors>
        <w:guid w:val="{FE64FBC2-D552-4605-99B6-4CE03C761953}"/>
      </w:docPartPr>
      <w:docPartBody>
        <w:p w:rsidR="00877FA1" w:rsidP="003809E6">
          <w:pPr>
            <w:pStyle w:val="06F91E93AA2443DC9354BC1698AE7240"/>
          </w:pPr>
          <w:r w:rsidRPr="000B2081">
            <w:rPr>
              <w:rStyle w:val="PlaceholderText"/>
            </w:rPr>
            <w:t>Click or tap here to enter text.</w:t>
          </w:r>
        </w:p>
      </w:docPartBody>
    </w:docPart>
    <w:docPart>
      <w:docPartPr>
        <w:name w:val="5C1E263E5D6F47EABFB3CB922FD0A165"/>
        <w:category>
          <w:name w:val="General"/>
          <w:gallery w:val="placeholder"/>
        </w:category>
        <w:types>
          <w:type w:val="bbPlcHdr"/>
        </w:types>
        <w:behaviors>
          <w:behavior w:val="content"/>
        </w:behaviors>
        <w:guid w:val="{4F64099D-6EC4-4A0E-8ED7-5F8CE443D760}"/>
      </w:docPartPr>
      <w:docPartBody>
        <w:p w:rsidR="00877FA1" w:rsidP="003809E6">
          <w:pPr>
            <w:pStyle w:val="5C1E263E5D6F47EABFB3CB922FD0A165"/>
          </w:pPr>
          <w:r w:rsidRPr="000B2081">
            <w:rPr>
              <w:rStyle w:val="PlaceholderText"/>
            </w:rPr>
            <w:t>Click or tap here to enter text.</w:t>
          </w:r>
        </w:p>
      </w:docPartBody>
    </w:docPart>
    <w:docPart>
      <w:docPartPr>
        <w:name w:val="2E04BF8225244FAF9E1BB241F12FD139"/>
        <w:category>
          <w:name w:val="General"/>
          <w:gallery w:val="placeholder"/>
        </w:category>
        <w:types>
          <w:type w:val="bbPlcHdr"/>
        </w:types>
        <w:behaviors>
          <w:behavior w:val="content"/>
        </w:behaviors>
        <w:guid w:val="{F704A0BE-820C-4596-AFE7-0A5042253228}"/>
      </w:docPartPr>
      <w:docPartBody>
        <w:p w:rsidR="00877FA1" w:rsidP="003809E6">
          <w:pPr>
            <w:pStyle w:val="2E04BF8225244FAF9E1BB241F12FD139"/>
          </w:pPr>
          <w:r w:rsidRPr="000B2081">
            <w:rPr>
              <w:rStyle w:val="PlaceholderText"/>
            </w:rPr>
            <w:t>Click or tap here to enter text.</w:t>
          </w:r>
        </w:p>
      </w:docPartBody>
    </w:docPart>
    <w:docPart>
      <w:docPartPr>
        <w:name w:val="99C113C8AD4B428DBD787C35BB2C5305"/>
        <w:category>
          <w:name w:val="General"/>
          <w:gallery w:val="placeholder"/>
        </w:category>
        <w:types>
          <w:type w:val="bbPlcHdr"/>
        </w:types>
        <w:behaviors>
          <w:behavior w:val="content"/>
        </w:behaviors>
        <w:guid w:val="{08755A49-7B1E-43C6-B3E2-0964FFAA94A9}"/>
      </w:docPartPr>
      <w:docPartBody>
        <w:p w:rsidR="00877FA1" w:rsidP="003809E6">
          <w:pPr>
            <w:pStyle w:val="99C113C8AD4B428DBD787C35BB2C5305"/>
          </w:pPr>
          <w:r w:rsidRPr="000B2081">
            <w:rPr>
              <w:rStyle w:val="PlaceholderText"/>
            </w:rPr>
            <w:t>Click or tap here to enter text.</w:t>
          </w:r>
        </w:p>
      </w:docPartBody>
    </w:docPart>
    <w:docPart>
      <w:docPartPr>
        <w:name w:val="1E8DE1110CFD4DCD84A0174458A2E384"/>
        <w:category>
          <w:name w:val="General"/>
          <w:gallery w:val="placeholder"/>
        </w:category>
        <w:types>
          <w:type w:val="bbPlcHdr"/>
        </w:types>
        <w:behaviors>
          <w:behavior w:val="content"/>
        </w:behaviors>
        <w:guid w:val="{11576A5A-AE91-49B0-9F3B-34661D11EE4E}"/>
      </w:docPartPr>
      <w:docPartBody>
        <w:p w:rsidR="00877FA1" w:rsidP="003809E6">
          <w:pPr>
            <w:pStyle w:val="1E8DE1110CFD4DCD84A0174458A2E384"/>
          </w:pPr>
          <w:r w:rsidRPr="000B2081">
            <w:rPr>
              <w:rStyle w:val="PlaceholderText"/>
            </w:rPr>
            <w:t>Click or tap here to enter text.</w:t>
          </w:r>
        </w:p>
      </w:docPartBody>
    </w:docPart>
    <w:docPart>
      <w:docPartPr>
        <w:name w:val="2E35FE8E4E3B4C76A135A862C761A527"/>
        <w:category>
          <w:name w:val="General"/>
          <w:gallery w:val="placeholder"/>
        </w:category>
        <w:types>
          <w:type w:val="bbPlcHdr"/>
        </w:types>
        <w:behaviors>
          <w:behavior w:val="content"/>
        </w:behaviors>
        <w:guid w:val="{8541C2AE-424E-4ECB-9A6C-67081FF00B80}"/>
      </w:docPartPr>
      <w:docPartBody>
        <w:p w:rsidR="00877FA1" w:rsidP="003809E6">
          <w:pPr>
            <w:pStyle w:val="2E35FE8E4E3B4C76A135A862C761A527"/>
          </w:pPr>
          <w:r w:rsidRPr="000B2081">
            <w:rPr>
              <w:rStyle w:val="PlaceholderText"/>
            </w:rPr>
            <w:t>Click or tap here to enter text.</w:t>
          </w:r>
        </w:p>
      </w:docPartBody>
    </w:docPart>
    <w:docPart>
      <w:docPartPr>
        <w:name w:val="21053281280144F482CA85B3749FBA44"/>
        <w:category>
          <w:name w:val="General"/>
          <w:gallery w:val="placeholder"/>
        </w:category>
        <w:types>
          <w:type w:val="bbPlcHdr"/>
        </w:types>
        <w:behaviors>
          <w:behavior w:val="content"/>
        </w:behaviors>
        <w:guid w:val="{3E4A68E8-4D34-4831-81F8-004AD2234F4A}"/>
      </w:docPartPr>
      <w:docPartBody>
        <w:p w:rsidR="00877FA1" w:rsidP="003809E6">
          <w:pPr>
            <w:pStyle w:val="21053281280144F482CA85B3749FBA44"/>
          </w:pPr>
          <w:r w:rsidRPr="000B2081">
            <w:rPr>
              <w:rStyle w:val="PlaceholderText"/>
            </w:rPr>
            <w:t>Click or tap here to enter text.</w:t>
          </w:r>
        </w:p>
      </w:docPartBody>
    </w:docPart>
    <w:docPart>
      <w:docPartPr>
        <w:name w:val="A2BFC395DEB240398EB965821F6891CF"/>
        <w:category>
          <w:name w:val="General"/>
          <w:gallery w:val="placeholder"/>
        </w:category>
        <w:types>
          <w:type w:val="bbPlcHdr"/>
        </w:types>
        <w:behaviors>
          <w:behavior w:val="content"/>
        </w:behaviors>
        <w:guid w:val="{0903E2AA-CCBA-44ED-A310-2E2CB0C2C9D7}"/>
      </w:docPartPr>
      <w:docPartBody>
        <w:p w:rsidR="00877FA1" w:rsidP="003809E6">
          <w:pPr>
            <w:pStyle w:val="A2BFC395DEB240398EB965821F6891CF"/>
          </w:pPr>
          <w:r w:rsidRPr="000B2081">
            <w:rPr>
              <w:rStyle w:val="PlaceholderText"/>
            </w:rPr>
            <w:t>Click or tap here to enter text.</w:t>
          </w:r>
        </w:p>
      </w:docPartBody>
    </w:docPart>
    <w:docPart>
      <w:docPartPr>
        <w:name w:val="3439F0D085C043F4B6071E3A7AFC0271"/>
        <w:category>
          <w:name w:val="General"/>
          <w:gallery w:val="placeholder"/>
        </w:category>
        <w:types>
          <w:type w:val="bbPlcHdr"/>
        </w:types>
        <w:behaviors>
          <w:behavior w:val="content"/>
        </w:behaviors>
        <w:guid w:val="{4BC221ED-1781-49EF-B518-96B543DCCE4C}"/>
      </w:docPartPr>
      <w:docPartBody>
        <w:p w:rsidR="00877FA1" w:rsidP="003809E6">
          <w:pPr>
            <w:pStyle w:val="3439F0D085C043F4B6071E3A7AFC0271"/>
          </w:pPr>
          <w:r w:rsidRPr="000B2081">
            <w:rPr>
              <w:rStyle w:val="PlaceholderText"/>
            </w:rPr>
            <w:t>Click or tap here to enter text.</w:t>
          </w:r>
        </w:p>
      </w:docPartBody>
    </w:docPart>
    <w:docPart>
      <w:docPartPr>
        <w:name w:val="6BEAF10783074B87983681439FE859EB"/>
        <w:category>
          <w:name w:val="General"/>
          <w:gallery w:val="placeholder"/>
        </w:category>
        <w:types>
          <w:type w:val="bbPlcHdr"/>
        </w:types>
        <w:behaviors>
          <w:behavior w:val="content"/>
        </w:behaviors>
        <w:guid w:val="{AC3F84A8-637B-4A3A-8781-297CD0CCE943}"/>
      </w:docPartPr>
      <w:docPartBody>
        <w:p w:rsidR="00877FA1" w:rsidP="003809E6">
          <w:pPr>
            <w:pStyle w:val="6BEAF10783074B87983681439FE859EB"/>
          </w:pPr>
          <w:r w:rsidRPr="000B2081">
            <w:rPr>
              <w:rStyle w:val="PlaceholderText"/>
            </w:rPr>
            <w:t>Click or tap here to enter text.</w:t>
          </w:r>
        </w:p>
      </w:docPartBody>
    </w:docPart>
    <w:docPart>
      <w:docPartPr>
        <w:name w:val="732E76856539492E9C1E18ED69AEBFDD"/>
        <w:category>
          <w:name w:val="General"/>
          <w:gallery w:val="placeholder"/>
        </w:category>
        <w:types>
          <w:type w:val="bbPlcHdr"/>
        </w:types>
        <w:behaviors>
          <w:behavior w:val="content"/>
        </w:behaviors>
        <w:guid w:val="{689F381B-B340-451B-ADE2-D265B65A27F4}"/>
      </w:docPartPr>
      <w:docPartBody>
        <w:p w:rsidR="00877FA1" w:rsidP="003809E6">
          <w:pPr>
            <w:pStyle w:val="732E76856539492E9C1E18ED69AEBFDD"/>
          </w:pPr>
          <w:r w:rsidRPr="000B2081">
            <w:rPr>
              <w:rStyle w:val="PlaceholderText"/>
            </w:rPr>
            <w:t>Click or tap here to enter text.</w:t>
          </w:r>
        </w:p>
      </w:docPartBody>
    </w:docPart>
    <w:docPart>
      <w:docPartPr>
        <w:name w:val="BBE22656252342F49F61CDB53281B794"/>
        <w:category>
          <w:name w:val="General"/>
          <w:gallery w:val="placeholder"/>
        </w:category>
        <w:types>
          <w:type w:val="bbPlcHdr"/>
        </w:types>
        <w:behaviors>
          <w:behavior w:val="content"/>
        </w:behaviors>
        <w:guid w:val="{AEB1F17D-4F51-4658-9EF9-C654D7C793EB}"/>
      </w:docPartPr>
      <w:docPartBody>
        <w:p w:rsidR="00877FA1" w:rsidP="003809E6">
          <w:pPr>
            <w:pStyle w:val="BBE22656252342F49F61CDB53281B794"/>
          </w:pPr>
          <w:r w:rsidRPr="000B2081">
            <w:rPr>
              <w:rStyle w:val="PlaceholderText"/>
            </w:rPr>
            <w:t>Click or tap here to enter text.</w:t>
          </w:r>
        </w:p>
      </w:docPartBody>
    </w:docPart>
    <w:docPart>
      <w:docPartPr>
        <w:name w:val="FFC8421C62BF4C33A99D4C3D9E7554CD"/>
        <w:category>
          <w:name w:val="General"/>
          <w:gallery w:val="placeholder"/>
        </w:category>
        <w:types>
          <w:type w:val="bbPlcHdr"/>
        </w:types>
        <w:behaviors>
          <w:behavior w:val="content"/>
        </w:behaviors>
        <w:guid w:val="{E14C1B15-91CA-4ACE-BCF6-7A5D783DD49B}"/>
      </w:docPartPr>
      <w:docPartBody>
        <w:p w:rsidR="00877FA1" w:rsidP="003809E6">
          <w:pPr>
            <w:pStyle w:val="FFC8421C62BF4C33A99D4C3D9E7554CD"/>
          </w:pPr>
          <w:r w:rsidRPr="000B2081">
            <w:rPr>
              <w:rStyle w:val="PlaceholderText"/>
            </w:rPr>
            <w:t>Click or tap here to enter text.</w:t>
          </w:r>
        </w:p>
      </w:docPartBody>
    </w:docPart>
    <w:docPart>
      <w:docPartPr>
        <w:name w:val="E5EAF09A86B44DA48B4A0D7574B01547"/>
        <w:category>
          <w:name w:val="General"/>
          <w:gallery w:val="placeholder"/>
        </w:category>
        <w:types>
          <w:type w:val="bbPlcHdr"/>
        </w:types>
        <w:behaviors>
          <w:behavior w:val="content"/>
        </w:behaviors>
        <w:guid w:val="{283741F7-17FF-4E61-A4EC-4A3E0D399007}"/>
      </w:docPartPr>
      <w:docPartBody>
        <w:p w:rsidR="00877FA1" w:rsidP="003809E6">
          <w:pPr>
            <w:pStyle w:val="E5EAF09A86B44DA48B4A0D7574B01547"/>
          </w:pPr>
          <w:r w:rsidRPr="000B2081">
            <w:rPr>
              <w:rStyle w:val="PlaceholderText"/>
            </w:rPr>
            <w:t>Click or tap here to enter text.</w:t>
          </w:r>
        </w:p>
      </w:docPartBody>
    </w:docPart>
    <w:docPart>
      <w:docPartPr>
        <w:name w:val="0574362735DA4470962459045D06B9C8"/>
        <w:category>
          <w:name w:val="General"/>
          <w:gallery w:val="placeholder"/>
        </w:category>
        <w:types>
          <w:type w:val="bbPlcHdr"/>
        </w:types>
        <w:behaviors>
          <w:behavior w:val="content"/>
        </w:behaviors>
        <w:guid w:val="{9325D526-440B-4A75-95EA-714B1AE0155C}"/>
      </w:docPartPr>
      <w:docPartBody>
        <w:p w:rsidR="00877FA1" w:rsidP="003809E6">
          <w:pPr>
            <w:pStyle w:val="0574362735DA4470962459045D06B9C8"/>
          </w:pPr>
          <w:r>
            <w:rPr>
              <w:rStyle w:val="PlaceholderText"/>
            </w:rPr>
            <w:t>Click or tap here to enter text.</w:t>
          </w:r>
        </w:p>
      </w:docPartBody>
    </w:docPart>
    <w:docPart>
      <w:docPartPr>
        <w:name w:val="4D003242CD8D46C08C54626E0BF113D6"/>
        <w:category>
          <w:name w:val="General"/>
          <w:gallery w:val="placeholder"/>
        </w:category>
        <w:types>
          <w:type w:val="bbPlcHdr"/>
        </w:types>
        <w:behaviors>
          <w:behavior w:val="content"/>
        </w:behaviors>
        <w:guid w:val="{9FBAF669-6B20-4D69-AD25-A0C1C1F3C97A}"/>
      </w:docPartPr>
      <w:docPartBody>
        <w:p w:rsidR="00877FA1" w:rsidP="003809E6">
          <w:pPr>
            <w:pStyle w:val="4D003242CD8D46C08C54626E0BF113D6"/>
          </w:pPr>
          <w:r>
            <w:rPr>
              <w:rStyle w:val="PlaceholderText"/>
            </w:rPr>
            <w:t>Click or tap here to enter text.</w:t>
          </w:r>
        </w:p>
      </w:docPartBody>
    </w:docPart>
    <w:docPart>
      <w:docPartPr>
        <w:name w:val="73F7C89D9756472AA250A6F133B19125"/>
        <w:category>
          <w:name w:val="General"/>
          <w:gallery w:val="placeholder"/>
        </w:category>
        <w:types>
          <w:type w:val="bbPlcHdr"/>
        </w:types>
        <w:behaviors>
          <w:behavior w:val="content"/>
        </w:behaviors>
        <w:guid w:val="{42E16BFB-FA17-49B6-B549-F12FA5C65E86}"/>
      </w:docPartPr>
      <w:docPartBody>
        <w:p w:rsidR="00877FA1" w:rsidP="003809E6">
          <w:pPr>
            <w:pStyle w:val="73F7C89D9756472AA250A6F133B19125"/>
          </w:pPr>
          <w:r w:rsidRPr="000B2081">
            <w:rPr>
              <w:rStyle w:val="PlaceholderText"/>
            </w:rPr>
            <w:t>Click or tap here to enter text.</w:t>
          </w:r>
        </w:p>
      </w:docPartBody>
    </w:docPart>
    <w:docPart>
      <w:docPartPr>
        <w:name w:val="32471549D8B6414DB58CC8EDE8F687E8"/>
        <w:category>
          <w:name w:val="General"/>
          <w:gallery w:val="placeholder"/>
        </w:category>
        <w:types>
          <w:type w:val="bbPlcHdr"/>
        </w:types>
        <w:behaviors>
          <w:behavior w:val="content"/>
        </w:behaviors>
        <w:guid w:val="{FFBDDA2E-019D-4694-A22C-063F08EA5747}"/>
      </w:docPartPr>
      <w:docPartBody>
        <w:p w:rsidR="00877FA1" w:rsidP="003809E6">
          <w:pPr>
            <w:pStyle w:val="32471549D8B6414DB58CC8EDE8F687E8"/>
          </w:pPr>
          <w:r w:rsidRPr="000B2081">
            <w:rPr>
              <w:rStyle w:val="PlaceholderText"/>
            </w:rPr>
            <w:t>Click or tap here to enter text.</w:t>
          </w:r>
        </w:p>
      </w:docPartBody>
    </w:docPart>
    <w:docPart>
      <w:docPartPr>
        <w:name w:val="B12FD3AAFF3A4B63A2A6D8278AD3C92E"/>
        <w:category>
          <w:name w:val="General"/>
          <w:gallery w:val="placeholder"/>
        </w:category>
        <w:types>
          <w:type w:val="bbPlcHdr"/>
        </w:types>
        <w:behaviors>
          <w:behavior w:val="content"/>
        </w:behaviors>
        <w:guid w:val="{7C7F8BF0-76BA-41AC-AED6-9320BAEDEB85}"/>
      </w:docPartPr>
      <w:docPartBody>
        <w:p w:rsidR="00877FA1" w:rsidP="003809E6">
          <w:pPr>
            <w:pStyle w:val="B12FD3AAFF3A4B63A2A6D8278AD3C92E"/>
          </w:pPr>
          <w:r w:rsidRPr="000B2081">
            <w:rPr>
              <w:rStyle w:val="PlaceholderText"/>
            </w:rPr>
            <w:t>Click or tap here to enter text.</w:t>
          </w:r>
        </w:p>
      </w:docPartBody>
    </w:docPart>
    <w:docPart>
      <w:docPartPr>
        <w:name w:val="806D9CF680F54EA2BE983B516C6FD74A"/>
        <w:category>
          <w:name w:val="General"/>
          <w:gallery w:val="placeholder"/>
        </w:category>
        <w:types>
          <w:type w:val="bbPlcHdr"/>
        </w:types>
        <w:behaviors>
          <w:behavior w:val="content"/>
        </w:behaviors>
        <w:guid w:val="{8AC093A2-E555-4B15-B25C-5972A38E0BFB}"/>
      </w:docPartPr>
      <w:docPartBody>
        <w:p w:rsidR="00877FA1" w:rsidP="003809E6">
          <w:pPr>
            <w:pStyle w:val="806D9CF680F54EA2BE983B516C6FD74A"/>
          </w:pPr>
          <w:r w:rsidRPr="000B2081">
            <w:rPr>
              <w:rStyle w:val="PlaceholderText"/>
            </w:rPr>
            <w:t>Click or tap here to enter text.</w:t>
          </w:r>
        </w:p>
      </w:docPartBody>
    </w:docPart>
    <w:docPart>
      <w:docPartPr>
        <w:name w:val="A258ADD84DCA44789500D7B772104A8A"/>
        <w:category>
          <w:name w:val="General"/>
          <w:gallery w:val="placeholder"/>
        </w:category>
        <w:types>
          <w:type w:val="bbPlcHdr"/>
        </w:types>
        <w:behaviors>
          <w:behavior w:val="content"/>
        </w:behaviors>
        <w:guid w:val="{3BEAB815-222E-428C-A3AA-48F32E4F0E5D}"/>
      </w:docPartPr>
      <w:docPartBody>
        <w:p w:rsidR="00877FA1" w:rsidP="003809E6">
          <w:pPr>
            <w:pStyle w:val="A258ADD84DCA44789500D7B772104A8A"/>
          </w:pPr>
          <w:r w:rsidRPr="000B2081">
            <w:rPr>
              <w:rStyle w:val="PlaceholderText"/>
            </w:rPr>
            <w:t>Click or tap here to enter text.</w:t>
          </w:r>
        </w:p>
      </w:docPartBody>
    </w:docPart>
    <w:docPart>
      <w:docPartPr>
        <w:name w:val="85BB61FB79074A53A495438BF84F3C76"/>
        <w:category>
          <w:name w:val="General"/>
          <w:gallery w:val="placeholder"/>
        </w:category>
        <w:types>
          <w:type w:val="bbPlcHdr"/>
        </w:types>
        <w:behaviors>
          <w:behavior w:val="content"/>
        </w:behaviors>
        <w:guid w:val="{8223E8B4-41F3-4D9A-AFD4-E1A3E0D3ED54}"/>
      </w:docPartPr>
      <w:docPartBody>
        <w:p w:rsidR="00877FA1" w:rsidP="003809E6">
          <w:pPr>
            <w:pStyle w:val="85BB61FB79074A53A495438BF84F3C76"/>
          </w:pPr>
          <w:r w:rsidRPr="000B2081">
            <w:rPr>
              <w:rStyle w:val="PlaceholderText"/>
            </w:rPr>
            <w:t>Click or tap here to enter text.</w:t>
          </w:r>
        </w:p>
      </w:docPartBody>
    </w:docPart>
    <w:docPart>
      <w:docPartPr>
        <w:name w:val="21200E4422E644578942D8D856FAAE91"/>
        <w:category>
          <w:name w:val="General"/>
          <w:gallery w:val="placeholder"/>
        </w:category>
        <w:types>
          <w:type w:val="bbPlcHdr"/>
        </w:types>
        <w:behaviors>
          <w:behavior w:val="content"/>
        </w:behaviors>
        <w:guid w:val="{B4CF4903-B82B-40EA-AD80-3AD0AF6F309D}"/>
      </w:docPartPr>
      <w:docPartBody>
        <w:p w:rsidR="00877FA1" w:rsidP="003809E6">
          <w:pPr>
            <w:pStyle w:val="21200E4422E644578942D8D856FAAE91"/>
          </w:pPr>
          <w:r w:rsidRPr="000B2081">
            <w:rPr>
              <w:rStyle w:val="PlaceholderText"/>
            </w:rPr>
            <w:t>Click or tap here to enter text.</w:t>
          </w:r>
        </w:p>
      </w:docPartBody>
    </w:docPart>
    <w:docPart>
      <w:docPartPr>
        <w:name w:val="6AD8F0FEAC5A4FD5A9B53256438932C2"/>
        <w:category>
          <w:name w:val="General"/>
          <w:gallery w:val="placeholder"/>
        </w:category>
        <w:types>
          <w:type w:val="bbPlcHdr"/>
        </w:types>
        <w:behaviors>
          <w:behavior w:val="content"/>
        </w:behaviors>
        <w:guid w:val="{08DCB67E-B4D7-4876-BF2F-C234F6799ACC}"/>
      </w:docPartPr>
      <w:docPartBody>
        <w:p w:rsidR="00877FA1" w:rsidP="003809E6">
          <w:pPr>
            <w:pStyle w:val="6AD8F0FEAC5A4FD5A9B53256438932C2"/>
          </w:pPr>
          <w:r w:rsidRPr="000B2081">
            <w:rPr>
              <w:rStyle w:val="PlaceholderText"/>
            </w:rPr>
            <w:t>Click or tap here to enter text.</w:t>
          </w:r>
        </w:p>
      </w:docPartBody>
    </w:docPart>
    <w:docPart>
      <w:docPartPr>
        <w:name w:val="7FDB34036DEF40A597D57CCFD964B537"/>
        <w:category>
          <w:name w:val="General"/>
          <w:gallery w:val="placeholder"/>
        </w:category>
        <w:types>
          <w:type w:val="bbPlcHdr"/>
        </w:types>
        <w:behaviors>
          <w:behavior w:val="content"/>
        </w:behaviors>
        <w:guid w:val="{97DD4E0B-E02E-472D-B7EC-90D08B433386}"/>
      </w:docPartPr>
      <w:docPartBody>
        <w:p w:rsidR="00877FA1" w:rsidP="003809E6">
          <w:pPr>
            <w:pStyle w:val="7FDB34036DEF40A597D57CCFD964B537"/>
          </w:pPr>
          <w:r w:rsidRPr="000B2081">
            <w:rPr>
              <w:rStyle w:val="PlaceholderText"/>
            </w:rPr>
            <w:t>Click or tap here to enter text.</w:t>
          </w:r>
        </w:p>
      </w:docPartBody>
    </w:docPart>
    <w:docPart>
      <w:docPartPr>
        <w:name w:val="56F7223A12CB4CA9876357524D6370E0"/>
        <w:category>
          <w:name w:val="General"/>
          <w:gallery w:val="placeholder"/>
        </w:category>
        <w:types>
          <w:type w:val="bbPlcHdr"/>
        </w:types>
        <w:behaviors>
          <w:behavior w:val="content"/>
        </w:behaviors>
        <w:guid w:val="{9B24481D-BC51-43DE-AC82-FC567CB23BEA}"/>
      </w:docPartPr>
      <w:docPartBody>
        <w:p w:rsidR="00877FA1" w:rsidP="003809E6">
          <w:pPr>
            <w:pStyle w:val="56F7223A12CB4CA9876357524D6370E0"/>
          </w:pPr>
          <w:r w:rsidRPr="000B2081">
            <w:rPr>
              <w:rStyle w:val="PlaceholderText"/>
            </w:rPr>
            <w:t>Click or tap here to enter text.</w:t>
          </w:r>
        </w:p>
      </w:docPartBody>
    </w:docPart>
    <w:docPart>
      <w:docPartPr>
        <w:name w:val="6EE98B4154F343DA90DC0D7192C2C9C7"/>
        <w:category>
          <w:name w:val="General"/>
          <w:gallery w:val="placeholder"/>
        </w:category>
        <w:types>
          <w:type w:val="bbPlcHdr"/>
        </w:types>
        <w:behaviors>
          <w:behavior w:val="content"/>
        </w:behaviors>
        <w:guid w:val="{AEC93651-9B98-46D3-8AC1-57BC67856525}"/>
      </w:docPartPr>
      <w:docPartBody>
        <w:p w:rsidR="00877FA1" w:rsidP="003809E6">
          <w:pPr>
            <w:pStyle w:val="6EE98B4154F343DA90DC0D7192C2C9C7"/>
          </w:pPr>
          <w:r w:rsidRPr="000B2081">
            <w:rPr>
              <w:rStyle w:val="PlaceholderText"/>
            </w:rPr>
            <w:t>Click or tap here to enter text.</w:t>
          </w:r>
        </w:p>
      </w:docPartBody>
    </w:docPart>
    <w:docPart>
      <w:docPartPr>
        <w:name w:val="ED53BBB49AF248F9827FC367FD5EFF2A"/>
        <w:category>
          <w:name w:val="General"/>
          <w:gallery w:val="placeholder"/>
        </w:category>
        <w:types>
          <w:type w:val="bbPlcHdr"/>
        </w:types>
        <w:behaviors>
          <w:behavior w:val="content"/>
        </w:behaviors>
        <w:guid w:val="{01E7128F-7EBD-4552-9256-6E64EF193982}"/>
      </w:docPartPr>
      <w:docPartBody>
        <w:p w:rsidR="00877FA1" w:rsidP="003809E6">
          <w:pPr>
            <w:pStyle w:val="ED53BBB49AF248F9827FC367FD5EFF2A"/>
          </w:pPr>
          <w:r w:rsidRPr="000B2081">
            <w:rPr>
              <w:rStyle w:val="PlaceholderText"/>
            </w:rPr>
            <w:t>Click or tap here to enter text.</w:t>
          </w:r>
        </w:p>
      </w:docPartBody>
    </w:docPart>
    <w:docPart>
      <w:docPartPr>
        <w:name w:val="469D942C34EC424586E8FEF89B4ED4E2"/>
        <w:category>
          <w:name w:val="General"/>
          <w:gallery w:val="placeholder"/>
        </w:category>
        <w:types>
          <w:type w:val="bbPlcHdr"/>
        </w:types>
        <w:behaviors>
          <w:behavior w:val="content"/>
        </w:behaviors>
        <w:guid w:val="{5D685B15-0924-41C2-A02A-A34099D9DB18}"/>
      </w:docPartPr>
      <w:docPartBody>
        <w:p w:rsidR="00877FA1" w:rsidP="003809E6">
          <w:pPr>
            <w:pStyle w:val="469D942C34EC424586E8FEF89B4ED4E2"/>
          </w:pPr>
          <w:r w:rsidRPr="000B2081">
            <w:rPr>
              <w:rStyle w:val="PlaceholderText"/>
            </w:rPr>
            <w:t>Click or tap here to enter text.</w:t>
          </w:r>
        </w:p>
      </w:docPartBody>
    </w:docPart>
    <w:docPart>
      <w:docPartPr>
        <w:name w:val="85897F0933AD4D3999094E0670D03DB7"/>
        <w:category>
          <w:name w:val="General"/>
          <w:gallery w:val="placeholder"/>
        </w:category>
        <w:types>
          <w:type w:val="bbPlcHdr"/>
        </w:types>
        <w:behaviors>
          <w:behavior w:val="content"/>
        </w:behaviors>
        <w:guid w:val="{E3C2D623-FD55-4AB4-A5C0-245895F4D4B2}"/>
      </w:docPartPr>
      <w:docPartBody>
        <w:p w:rsidR="00877FA1" w:rsidP="003809E6">
          <w:pPr>
            <w:pStyle w:val="85897F0933AD4D3999094E0670D03DB7"/>
          </w:pPr>
          <w:r w:rsidRPr="006631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9E6"/>
    <w:rPr>
      <w:color w:val="808080"/>
    </w:rPr>
  </w:style>
  <w:style w:type="paragraph" w:customStyle="1" w:styleId="E764AD4B37614CD3A25E3D1AEE5C8971">
    <w:name w:val="E764AD4B37614CD3A25E3D1AEE5C8971"/>
    <w:rsid w:val="006E0C5B"/>
  </w:style>
  <w:style w:type="paragraph" w:customStyle="1" w:styleId="FB250E1EDF404C5AA080F5E96E3364C6">
    <w:name w:val="FB250E1EDF404C5AA080F5E96E3364C6"/>
    <w:rsid w:val="006E0C5B"/>
  </w:style>
  <w:style w:type="paragraph" w:customStyle="1" w:styleId="658349A5504C4801A78A5D624E60067A">
    <w:name w:val="658349A5504C4801A78A5D624E60067A"/>
    <w:rsid w:val="006E0C5B"/>
  </w:style>
  <w:style w:type="paragraph" w:customStyle="1" w:styleId="82E25BB07AB0403D9DB5A462421B2949">
    <w:name w:val="82E25BB07AB0403D9DB5A462421B2949"/>
    <w:rsid w:val="00403595"/>
  </w:style>
  <w:style w:type="paragraph" w:customStyle="1" w:styleId="8FED9F215B274827BDD25FBE051C34E0">
    <w:name w:val="8FED9F215B274827BDD25FBE051C34E0"/>
    <w:rsid w:val="003809E6"/>
  </w:style>
  <w:style w:type="paragraph" w:customStyle="1" w:styleId="50F651EDD7B940C5AAC3EAAC5035A657">
    <w:name w:val="50F651EDD7B940C5AAC3EAAC5035A657"/>
    <w:rsid w:val="003809E6"/>
  </w:style>
  <w:style w:type="paragraph" w:customStyle="1" w:styleId="68F77422DF0E4D0091CCBA39FADEC587">
    <w:name w:val="68F77422DF0E4D0091CCBA39FADEC587"/>
    <w:rsid w:val="003809E6"/>
  </w:style>
  <w:style w:type="paragraph" w:customStyle="1" w:styleId="2CAA55A125324B8BBD9F7A8219A3C775">
    <w:name w:val="2CAA55A125324B8BBD9F7A8219A3C775"/>
    <w:rsid w:val="003809E6"/>
  </w:style>
  <w:style w:type="paragraph" w:customStyle="1" w:styleId="87D8E71BED4B4F64AE936E2B3F30232F">
    <w:name w:val="87D8E71BED4B4F64AE936E2B3F30232F"/>
    <w:rsid w:val="003809E6"/>
  </w:style>
  <w:style w:type="paragraph" w:customStyle="1" w:styleId="2BA4837964F04BF4A3F9339BA4CC415A">
    <w:name w:val="2BA4837964F04BF4A3F9339BA4CC415A"/>
    <w:rsid w:val="003809E6"/>
  </w:style>
  <w:style w:type="paragraph" w:customStyle="1" w:styleId="F494C0409E3340A2B0946EC197C9BE23">
    <w:name w:val="F494C0409E3340A2B0946EC197C9BE23"/>
    <w:rsid w:val="003809E6"/>
  </w:style>
  <w:style w:type="paragraph" w:customStyle="1" w:styleId="2B4492117AEE424EAA67FD10D5338056">
    <w:name w:val="2B4492117AEE424EAA67FD10D5338056"/>
    <w:rsid w:val="003809E6"/>
  </w:style>
  <w:style w:type="paragraph" w:customStyle="1" w:styleId="FAE8E7B04B9D4A4099ADF91B9F2C4E14">
    <w:name w:val="FAE8E7B04B9D4A4099ADF91B9F2C4E14"/>
    <w:rsid w:val="003809E6"/>
  </w:style>
  <w:style w:type="paragraph" w:customStyle="1" w:styleId="F8620E1AE72048D1B5C5DDFFA4EE7FEC">
    <w:name w:val="F8620E1AE72048D1B5C5DDFFA4EE7FEC"/>
    <w:rsid w:val="003809E6"/>
  </w:style>
  <w:style w:type="paragraph" w:customStyle="1" w:styleId="5C503FAAD9D74A3393DB3EC8EFA1FB6A">
    <w:name w:val="5C503FAAD9D74A3393DB3EC8EFA1FB6A"/>
    <w:rsid w:val="003809E6"/>
  </w:style>
  <w:style w:type="paragraph" w:customStyle="1" w:styleId="E17427049F3C4A998E223F0E5D1539B2">
    <w:name w:val="E17427049F3C4A998E223F0E5D1539B2"/>
    <w:rsid w:val="003809E6"/>
  </w:style>
  <w:style w:type="paragraph" w:customStyle="1" w:styleId="9F568072EF114C4AB52BC194CA371B4D">
    <w:name w:val="9F568072EF114C4AB52BC194CA371B4D"/>
    <w:rsid w:val="003809E6"/>
  </w:style>
  <w:style w:type="paragraph" w:customStyle="1" w:styleId="CDD8FA49EE04449B8BE9E3DCF6EFD10D">
    <w:name w:val="CDD8FA49EE04449B8BE9E3DCF6EFD10D"/>
    <w:rsid w:val="003809E6"/>
  </w:style>
  <w:style w:type="paragraph" w:customStyle="1" w:styleId="358DDCD1C9314AC7978282C44F3EB1D9">
    <w:name w:val="358DDCD1C9314AC7978282C44F3EB1D9"/>
    <w:rsid w:val="003809E6"/>
  </w:style>
  <w:style w:type="paragraph" w:customStyle="1" w:styleId="6EB2AEEF596F4146A547189F15484EEA">
    <w:name w:val="6EB2AEEF596F4146A547189F15484EEA"/>
    <w:rsid w:val="003809E6"/>
  </w:style>
  <w:style w:type="paragraph" w:customStyle="1" w:styleId="3695326B756A416AA2A4BBC2F651F55A">
    <w:name w:val="3695326B756A416AA2A4BBC2F651F55A"/>
    <w:rsid w:val="003809E6"/>
  </w:style>
  <w:style w:type="paragraph" w:customStyle="1" w:styleId="2E9E20B14B3344E595959A2CAA082716">
    <w:name w:val="2E9E20B14B3344E595959A2CAA082716"/>
    <w:rsid w:val="003809E6"/>
  </w:style>
  <w:style w:type="paragraph" w:customStyle="1" w:styleId="AC3A4DEF363940A9B9AC390A0D43DEEE">
    <w:name w:val="AC3A4DEF363940A9B9AC390A0D43DEEE"/>
    <w:rsid w:val="003809E6"/>
  </w:style>
  <w:style w:type="paragraph" w:customStyle="1" w:styleId="0FE54D7A5C744DE9A2EFC0AE7D54EB22">
    <w:name w:val="0FE54D7A5C744DE9A2EFC0AE7D54EB22"/>
    <w:rsid w:val="003809E6"/>
  </w:style>
  <w:style w:type="paragraph" w:customStyle="1" w:styleId="A9A28A6667074105949CD0B42BEB83BC">
    <w:name w:val="A9A28A6667074105949CD0B42BEB83BC"/>
    <w:rsid w:val="003809E6"/>
  </w:style>
  <w:style w:type="paragraph" w:customStyle="1" w:styleId="29D800E5AC9F42A591A27B00950C935C">
    <w:name w:val="29D800E5AC9F42A591A27B00950C935C"/>
    <w:rsid w:val="003809E6"/>
  </w:style>
  <w:style w:type="paragraph" w:customStyle="1" w:styleId="D6FAD67888C04B87BDF0187F777990C0">
    <w:name w:val="D6FAD67888C04B87BDF0187F777990C0"/>
    <w:rsid w:val="003809E6"/>
  </w:style>
  <w:style w:type="paragraph" w:customStyle="1" w:styleId="F780C3BA5E01496DA4090352D0AECAE3">
    <w:name w:val="F780C3BA5E01496DA4090352D0AECAE3"/>
    <w:rsid w:val="003809E6"/>
  </w:style>
  <w:style w:type="paragraph" w:customStyle="1" w:styleId="4DCCDD147EC748869E3F1D62480169CC">
    <w:name w:val="4DCCDD147EC748869E3F1D62480169CC"/>
    <w:rsid w:val="003809E6"/>
  </w:style>
  <w:style w:type="paragraph" w:customStyle="1" w:styleId="C6562166CB684F07898733930EFCB49D">
    <w:name w:val="C6562166CB684F07898733930EFCB49D"/>
    <w:rsid w:val="003809E6"/>
  </w:style>
  <w:style w:type="paragraph" w:customStyle="1" w:styleId="177FAEBE4C2E4EDA9EE5D88C30AD9367">
    <w:name w:val="177FAEBE4C2E4EDA9EE5D88C30AD9367"/>
    <w:rsid w:val="003809E6"/>
  </w:style>
  <w:style w:type="paragraph" w:customStyle="1" w:styleId="0FCB39689B824ACEB5868CCCC4E5A51D">
    <w:name w:val="0FCB39689B824ACEB5868CCCC4E5A51D"/>
    <w:rsid w:val="003809E6"/>
  </w:style>
  <w:style w:type="paragraph" w:customStyle="1" w:styleId="79EBE6E9310D4424BC06C204FA1BA88B">
    <w:name w:val="79EBE6E9310D4424BC06C204FA1BA88B"/>
    <w:rsid w:val="003809E6"/>
  </w:style>
  <w:style w:type="paragraph" w:customStyle="1" w:styleId="40F8A954549C46DC8D5BA7331E054AB2">
    <w:name w:val="40F8A954549C46DC8D5BA7331E054AB2"/>
    <w:rsid w:val="003809E6"/>
  </w:style>
  <w:style w:type="paragraph" w:customStyle="1" w:styleId="842799D13778453BA34604EBA79353EB">
    <w:name w:val="842799D13778453BA34604EBA79353EB"/>
    <w:rsid w:val="003809E6"/>
  </w:style>
  <w:style w:type="paragraph" w:customStyle="1" w:styleId="2940007A16C2486EAA5F83371BA448D9">
    <w:name w:val="2940007A16C2486EAA5F83371BA448D9"/>
    <w:rsid w:val="003809E6"/>
  </w:style>
  <w:style w:type="paragraph" w:customStyle="1" w:styleId="ED5A8FE4FD694452A38B5E76E927330D">
    <w:name w:val="ED5A8FE4FD694452A38B5E76E927330D"/>
    <w:rsid w:val="003809E6"/>
  </w:style>
  <w:style w:type="paragraph" w:customStyle="1" w:styleId="E1C64CA95B1646AF9F8244189565BADD">
    <w:name w:val="E1C64CA95B1646AF9F8244189565BADD"/>
    <w:rsid w:val="003809E6"/>
  </w:style>
  <w:style w:type="paragraph" w:customStyle="1" w:styleId="7B98A97A7A1F4C4B9B60ECF33FCBFD2C">
    <w:name w:val="7B98A97A7A1F4C4B9B60ECF33FCBFD2C"/>
    <w:rsid w:val="003809E6"/>
  </w:style>
  <w:style w:type="paragraph" w:customStyle="1" w:styleId="E4751380FBB74B658795608869B5DF59">
    <w:name w:val="E4751380FBB74B658795608869B5DF59"/>
    <w:rsid w:val="003809E6"/>
  </w:style>
  <w:style w:type="paragraph" w:customStyle="1" w:styleId="BB1821294B2C42A884C00F57B8B22831">
    <w:name w:val="BB1821294B2C42A884C00F57B8B22831"/>
    <w:rsid w:val="003809E6"/>
  </w:style>
  <w:style w:type="paragraph" w:customStyle="1" w:styleId="B5A76ABF4BBC48DE80947540D3B7DE34">
    <w:name w:val="B5A76ABF4BBC48DE80947540D3B7DE34"/>
    <w:rsid w:val="003809E6"/>
  </w:style>
  <w:style w:type="paragraph" w:customStyle="1" w:styleId="D0A126BDED2448A2ABF2B74C472FBFC9">
    <w:name w:val="D0A126BDED2448A2ABF2B74C472FBFC9"/>
    <w:rsid w:val="003809E6"/>
  </w:style>
  <w:style w:type="paragraph" w:customStyle="1" w:styleId="F2E45334149B4D78A8124825B50ADA02">
    <w:name w:val="F2E45334149B4D78A8124825B50ADA02"/>
    <w:rsid w:val="003809E6"/>
  </w:style>
  <w:style w:type="paragraph" w:customStyle="1" w:styleId="5A7DE421F5974AC9973B26177AEB03CE">
    <w:name w:val="5A7DE421F5974AC9973B26177AEB03CE"/>
    <w:rsid w:val="003809E6"/>
  </w:style>
  <w:style w:type="paragraph" w:customStyle="1" w:styleId="F7EF07848FB5448FA761C0043EDDC900">
    <w:name w:val="F7EF07848FB5448FA761C0043EDDC900"/>
    <w:rsid w:val="003809E6"/>
  </w:style>
  <w:style w:type="paragraph" w:customStyle="1" w:styleId="5B3731D939A54680BBD8F36196FF0928">
    <w:name w:val="5B3731D939A54680BBD8F36196FF0928"/>
    <w:rsid w:val="003809E6"/>
  </w:style>
  <w:style w:type="paragraph" w:customStyle="1" w:styleId="3BE00D0668B44769877AAFC4C4392A2B">
    <w:name w:val="3BE00D0668B44769877AAFC4C4392A2B"/>
    <w:rsid w:val="003809E6"/>
  </w:style>
  <w:style w:type="paragraph" w:customStyle="1" w:styleId="FDE263332D8B437A87A7B63A1A1105A4">
    <w:name w:val="FDE263332D8B437A87A7B63A1A1105A4"/>
    <w:rsid w:val="003809E6"/>
  </w:style>
  <w:style w:type="paragraph" w:customStyle="1" w:styleId="E75EDBA47D3F40E68180B498467EAC4E">
    <w:name w:val="E75EDBA47D3F40E68180B498467EAC4E"/>
    <w:rsid w:val="003809E6"/>
  </w:style>
  <w:style w:type="paragraph" w:customStyle="1" w:styleId="B330C605F1E24092B51748A50F2740FC">
    <w:name w:val="B330C605F1E24092B51748A50F2740FC"/>
    <w:rsid w:val="003809E6"/>
  </w:style>
  <w:style w:type="paragraph" w:customStyle="1" w:styleId="E7930015F1D443ECB76B9072DFBBA719">
    <w:name w:val="E7930015F1D443ECB76B9072DFBBA719"/>
    <w:rsid w:val="003809E6"/>
  </w:style>
  <w:style w:type="paragraph" w:customStyle="1" w:styleId="9D0E018404AD43358590903A16CD6742">
    <w:name w:val="9D0E018404AD43358590903A16CD6742"/>
    <w:rsid w:val="003809E6"/>
  </w:style>
  <w:style w:type="paragraph" w:customStyle="1" w:styleId="89796738EE504EAFA9414752CF1E91A5">
    <w:name w:val="89796738EE504EAFA9414752CF1E91A5"/>
    <w:rsid w:val="003809E6"/>
  </w:style>
  <w:style w:type="paragraph" w:customStyle="1" w:styleId="3040BE9C2DFA4E02AD388F1744249F23">
    <w:name w:val="3040BE9C2DFA4E02AD388F1744249F23"/>
    <w:rsid w:val="003809E6"/>
  </w:style>
  <w:style w:type="paragraph" w:customStyle="1" w:styleId="484B70B9A49D4AB59BBB1E25726175D7">
    <w:name w:val="484B70B9A49D4AB59BBB1E25726175D7"/>
    <w:rsid w:val="003809E6"/>
  </w:style>
  <w:style w:type="paragraph" w:customStyle="1" w:styleId="1249BC22A5C8483E8BEE7324511BA1D1">
    <w:name w:val="1249BC22A5C8483E8BEE7324511BA1D1"/>
    <w:rsid w:val="003809E6"/>
  </w:style>
  <w:style w:type="paragraph" w:customStyle="1" w:styleId="F0D234E20BDE4AD48928F2EC002A7B3D">
    <w:name w:val="F0D234E20BDE4AD48928F2EC002A7B3D"/>
    <w:rsid w:val="003809E6"/>
  </w:style>
  <w:style w:type="paragraph" w:customStyle="1" w:styleId="30A9FCB4F0524E7BB549CAE36C804287">
    <w:name w:val="30A9FCB4F0524E7BB549CAE36C804287"/>
    <w:rsid w:val="003809E6"/>
  </w:style>
  <w:style w:type="paragraph" w:customStyle="1" w:styleId="42794066191B42DAA9BEB859A04C79A2">
    <w:name w:val="42794066191B42DAA9BEB859A04C79A2"/>
    <w:rsid w:val="003809E6"/>
  </w:style>
  <w:style w:type="paragraph" w:customStyle="1" w:styleId="364CE30E510643E0A507EB70432D2D11">
    <w:name w:val="364CE30E510643E0A507EB70432D2D11"/>
    <w:rsid w:val="003809E6"/>
  </w:style>
  <w:style w:type="paragraph" w:customStyle="1" w:styleId="92729D138E724AD9ADCF6F75CC6EF640">
    <w:name w:val="92729D138E724AD9ADCF6F75CC6EF640"/>
    <w:rsid w:val="003809E6"/>
  </w:style>
  <w:style w:type="paragraph" w:customStyle="1" w:styleId="594D62F4761C40168524460276B156F3">
    <w:name w:val="594D62F4761C40168524460276B156F3"/>
    <w:rsid w:val="003809E6"/>
  </w:style>
  <w:style w:type="paragraph" w:customStyle="1" w:styleId="4D74D9CE45A1402CAA693AF51A47DEF4">
    <w:name w:val="4D74D9CE45A1402CAA693AF51A47DEF4"/>
    <w:rsid w:val="003809E6"/>
  </w:style>
  <w:style w:type="paragraph" w:customStyle="1" w:styleId="9416F1020198464E84E18DDED01FB95D">
    <w:name w:val="9416F1020198464E84E18DDED01FB95D"/>
    <w:rsid w:val="003809E6"/>
  </w:style>
  <w:style w:type="paragraph" w:customStyle="1" w:styleId="72B512C6BBE04E6D9380F00DEE73FC19">
    <w:name w:val="72B512C6BBE04E6D9380F00DEE73FC19"/>
    <w:rsid w:val="003809E6"/>
  </w:style>
  <w:style w:type="paragraph" w:customStyle="1" w:styleId="1B0A5896EFB84F9289EE3E4232750455">
    <w:name w:val="1B0A5896EFB84F9289EE3E4232750455"/>
    <w:rsid w:val="003809E6"/>
  </w:style>
  <w:style w:type="paragraph" w:customStyle="1" w:styleId="DA955FF7CF7C4C428DBD944F240EEFB9">
    <w:name w:val="DA955FF7CF7C4C428DBD944F240EEFB9"/>
    <w:rsid w:val="003809E6"/>
  </w:style>
  <w:style w:type="paragraph" w:customStyle="1" w:styleId="8DB4E90BA7244820A18B78036948E796">
    <w:name w:val="8DB4E90BA7244820A18B78036948E796"/>
    <w:rsid w:val="003809E6"/>
  </w:style>
  <w:style w:type="paragraph" w:customStyle="1" w:styleId="80AB21AB17724409840F4E593822E775">
    <w:name w:val="80AB21AB17724409840F4E593822E775"/>
    <w:rsid w:val="003809E6"/>
  </w:style>
  <w:style w:type="paragraph" w:customStyle="1" w:styleId="C0DFEC3BC9714FA49714E4394AD12190">
    <w:name w:val="C0DFEC3BC9714FA49714E4394AD12190"/>
    <w:rsid w:val="003809E6"/>
  </w:style>
  <w:style w:type="paragraph" w:customStyle="1" w:styleId="5F7416F754034092930E2FB046E358A8">
    <w:name w:val="5F7416F754034092930E2FB046E358A8"/>
    <w:rsid w:val="003809E6"/>
  </w:style>
  <w:style w:type="paragraph" w:customStyle="1" w:styleId="37DC56D291E74689BE3BDEBC02C984DA">
    <w:name w:val="37DC56D291E74689BE3BDEBC02C984DA"/>
    <w:rsid w:val="003809E6"/>
  </w:style>
  <w:style w:type="paragraph" w:customStyle="1" w:styleId="92105CA133D2400494E6D8FF23A8C3D2">
    <w:name w:val="92105CA133D2400494E6D8FF23A8C3D2"/>
    <w:rsid w:val="003809E6"/>
  </w:style>
  <w:style w:type="paragraph" w:customStyle="1" w:styleId="88667D0B075146FC908FEAC7B95B290F">
    <w:name w:val="88667D0B075146FC908FEAC7B95B290F"/>
    <w:rsid w:val="003809E6"/>
  </w:style>
  <w:style w:type="paragraph" w:customStyle="1" w:styleId="A22143C7F1D34CE78EB1A70E5C47A78D">
    <w:name w:val="A22143C7F1D34CE78EB1A70E5C47A78D"/>
    <w:rsid w:val="003809E6"/>
  </w:style>
  <w:style w:type="paragraph" w:customStyle="1" w:styleId="2CC6198C67DD4199947AD71368B6BD2D">
    <w:name w:val="2CC6198C67DD4199947AD71368B6BD2D"/>
    <w:rsid w:val="003809E6"/>
  </w:style>
  <w:style w:type="paragraph" w:customStyle="1" w:styleId="C7983266EE3F491184BE2D078EB96809">
    <w:name w:val="C7983266EE3F491184BE2D078EB96809"/>
    <w:rsid w:val="003809E6"/>
  </w:style>
  <w:style w:type="paragraph" w:customStyle="1" w:styleId="ACFAAD4CECAF46279431B16381ACCC10">
    <w:name w:val="ACFAAD4CECAF46279431B16381ACCC10"/>
    <w:rsid w:val="003809E6"/>
  </w:style>
  <w:style w:type="paragraph" w:customStyle="1" w:styleId="FE8B2CEE985E4EFC90492143C648398A">
    <w:name w:val="FE8B2CEE985E4EFC90492143C648398A"/>
    <w:rsid w:val="003809E6"/>
  </w:style>
  <w:style w:type="paragraph" w:customStyle="1" w:styleId="1164C4DB6B6249178AF3883562313DB2">
    <w:name w:val="1164C4DB6B6249178AF3883562313DB2"/>
    <w:rsid w:val="003809E6"/>
  </w:style>
  <w:style w:type="paragraph" w:customStyle="1" w:styleId="95A2B42A4B9F4604ADCC8F364F3F5FED">
    <w:name w:val="95A2B42A4B9F4604ADCC8F364F3F5FED"/>
    <w:rsid w:val="003809E6"/>
  </w:style>
  <w:style w:type="paragraph" w:customStyle="1" w:styleId="7E8162CE8292462792C5F3DE93D19710">
    <w:name w:val="7E8162CE8292462792C5F3DE93D19710"/>
    <w:rsid w:val="003809E6"/>
  </w:style>
  <w:style w:type="paragraph" w:customStyle="1" w:styleId="0BA56AE9218347709854951D46DCEE5F">
    <w:name w:val="0BA56AE9218347709854951D46DCEE5F"/>
    <w:rsid w:val="003809E6"/>
  </w:style>
  <w:style w:type="paragraph" w:customStyle="1" w:styleId="E19D669600A54D3BB32D1A8B47BAE3C1">
    <w:name w:val="E19D669600A54D3BB32D1A8B47BAE3C1"/>
    <w:rsid w:val="003809E6"/>
  </w:style>
  <w:style w:type="paragraph" w:customStyle="1" w:styleId="8616BC4D59B34FA3AF14DD81F0D45AC8">
    <w:name w:val="8616BC4D59B34FA3AF14DD81F0D45AC8"/>
    <w:rsid w:val="003809E6"/>
  </w:style>
  <w:style w:type="paragraph" w:customStyle="1" w:styleId="0E643CC52B7B4C6398F1FE68BC284DFF">
    <w:name w:val="0E643CC52B7B4C6398F1FE68BC284DFF"/>
    <w:rsid w:val="003809E6"/>
  </w:style>
  <w:style w:type="paragraph" w:customStyle="1" w:styleId="EE9BF3EE33BE483295D169B16A0002A9">
    <w:name w:val="EE9BF3EE33BE483295D169B16A0002A9"/>
    <w:rsid w:val="003809E6"/>
  </w:style>
  <w:style w:type="paragraph" w:customStyle="1" w:styleId="54E32B153A524D25B985DD3CFBF1E89C">
    <w:name w:val="54E32B153A524D25B985DD3CFBF1E89C"/>
    <w:rsid w:val="003809E6"/>
  </w:style>
  <w:style w:type="paragraph" w:customStyle="1" w:styleId="46FC4E66AA4E4AFDB70D0F8DD752EAC0">
    <w:name w:val="46FC4E66AA4E4AFDB70D0F8DD752EAC0"/>
    <w:rsid w:val="003809E6"/>
  </w:style>
  <w:style w:type="paragraph" w:customStyle="1" w:styleId="AC4B57743C7949FEB671C8ACB2E8BFC2">
    <w:name w:val="AC4B57743C7949FEB671C8ACB2E8BFC2"/>
    <w:rsid w:val="003809E6"/>
  </w:style>
  <w:style w:type="paragraph" w:customStyle="1" w:styleId="A54CDE85F6664E9FA6EE876E5F81DA48">
    <w:name w:val="A54CDE85F6664E9FA6EE876E5F81DA48"/>
    <w:rsid w:val="003809E6"/>
  </w:style>
  <w:style w:type="paragraph" w:customStyle="1" w:styleId="C25D2740D3F7450789F134CD93BE0007">
    <w:name w:val="C25D2740D3F7450789F134CD93BE0007"/>
    <w:rsid w:val="003809E6"/>
  </w:style>
  <w:style w:type="paragraph" w:customStyle="1" w:styleId="06F91E93AA2443DC9354BC1698AE7240">
    <w:name w:val="06F91E93AA2443DC9354BC1698AE7240"/>
    <w:rsid w:val="003809E6"/>
  </w:style>
  <w:style w:type="paragraph" w:customStyle="1" w:styleId="5C1E263E5D6F47EABFB3CB922FD0A165">
    <w:name w:val="5C1E263E5D6F47EABFB3CB922FD0A165"/>
    <w:rsid w:val="003809E6"/>
  </w:style>
  <w:style w:type="paragraph" w:customStyle="1" w:styleId="2E04BF8225244FAF9E1BB241F12FD139">
    <w:name w:val="2E04BF8225244FAF9E1BB241F12FD139"/>
    <w:rsid w:val="003809E6"/>
  </w:style>
  <w:style w:type="paragraph" w:customStyle="1" w:styleId="99C113C8AD4B428DBD787C35BB2C5305">
    <w:name w:val="99C113C8AD4B428DBD787C35BB2C5305"/>
    <w:rsid w:val="003809E6"/>
  </w:style>
  <w:style w:type="paragraph" w:customStyle="1" w:styleId="1E8DE1110CFD4DCD84A0174458A2E384">
    <w:name w:val="1E8DE1110CFD4DCD84A0174458A2E384"/>
    <w:rsid w:val="003809E6"/>
  </w:style>
  <w:style w:type="paragraph" w:customStyle="1" w:styleId="2E35FE8E4E3B4C76A135A862C761A527">
    <w:name w:val="2E35FE8E4E3B4C76A135A862C761A527"/>
    <w:rsid w:val="003809E6"/>
  </w:style>
  <w:style w:type="paragraph" w:customStyle="1" w:styleId="21053281280144F482CA85B3749FBA44">
    <w:name w:val="21053281280144F482CA85B3749FBA44"/>
    <w:rsid w:val="003809E6"/>
  </w:style>
  <w:style w:type="paragraph" w:customStyle="1" w:styleId="A2BFC395DEB240398EB965821F6891CF">
    <w:name w:val="A2BFC395DEB240398EB965821F6891CF"/>
    <w:rsid w:val="003809E6"/>
  </w:style>
  <w:style w:type="paragraph" w:customStyle="1" w:styleId="ADC5215E05774CB89794F4531A8FE7C1">
    <w:name w:val="ADC5215E05774CB89794F4531A8FE7C1"/>
    <w:rsid w:val="003809E6"/>
  </w:style>
  <w:style w:type="paragraph" w:customStyle="1" w:styleId="3439F0D085C043F4B6071E3A7AFC0271">
    <w:name w:val="3439F0D085C043F4B6071E3A7AFC0271"/>
    <w:rsid w:val="003809E6"/>
  </w:style>
  <w:style w:type="paragraph" w:customStyle="1" w:styleId="6BEAF10783074B87983681439FE859EB">
    <w:name w:val="6BEAF10783074B87983681439FE859EB"/>
    <w:rsid w:val="003809E6"/>
  </w:style>
  <w:style w:type="paragraph" w:customStyle="1" w:styleId="732E76856539492E9C1E18ED69AEBFDD">
    <w:name w:val="732E76856539492E9C1E18ED69AEBFDD"/>
    <w:rsid w:val="003809E6"/>
  </w:style>
  <w:style w:type="paragraph" w:customStyle="1" w:styleId="BBE22656252342F49F61CDB53281B794">
    <w:name w:val="BBE22656252342F49F61CDB53281B794"/>
    <w:rsid w:val="003809E6"/>
  </w:style>
  <w:style w:type="paragraph" w:customStyle="1" w:styleId="FFC8421C62BF4C33A99D4C3D9E7554CD">
    <w:name w:val="FFC8421C62BF4C33A99D4C3D9E7554CD"/>
    <w:rsid w:val="003809E6"/>
  </w:style>
  <w:style w:type="paragraph" w:customStyle="1" w:styleId="E5EAF09A86B44DA48B4A0D7574B01547">
    <w:name w:val="E5EAF09A86B44DA48B4A0D7574B01547"/>
    <w:rsid w:val="003809E6"/>
  </w:style>
  <w:style w:type="paragraph" w:customStyle="1" w:styleId="0574362735DA4470962459045D06B9C8">
    <w:name w:val="0574362735DA4470962459045D06B9C8"/>
    <w:rsid w:val="003809E6"/>
  </w:style>
  <w:style w:type="paragraph" w:customStyle="1" w:styleId="4D003242CD8D46C08C54626E0BF113D6">
    <w:name w:val="4D003242CD8D46C08C54626E0BF113D6"/>
    <w:rsid w:val="003809E6"/>
  </w:style>
  <w:style w:type="paragraph" w:customStyle="1" w:styleId="73F7C89D9756472AA250A6F133B19125">
    <w:name w:val="73F7C89D9756472AA250A6F133B19125"/>
    <w:rsid w:val="003809E6"/>
  </w:style>
  <w:style w:type="paragraph" w:customStyle="1" w:styleId="32471549D8B6414DB58CC8EDE8F687E8">
    <w:name w:val="32471549D8B6414DB58CC8EDE8F687E8"/>
    <w:rsid w:val="003809E6"/>
  </w:style>
  <w:style w:type="paragraph" w:customStyle="1" w:styleId="B12FD3AAFF3A4B63A2A6D8278AD3C92E">
    <w:name w:val="B12FD3AAFF3A4B63A2A6D8278AD3C92E"/>
    <w:rsid w:val="003809E6"/>
  </w:style>
  <w:style w:type="paragraph" w:customStyle="1" w:styleId="806D9CF680F54EA2BE983B516C6FD74A">
    <w:name w:val="806D9CF680F54EA2BE983B516C6FD74A"/>
    <w:rsid w:val="003809E6"/>
  </w:style>
  <w:style w:type="paragraph" w:customStyle="1" w:styleId="A258ADD84DCA44789500D7B772104A8A">
    <w:name w:val="A258ADD84DCA44789500D7B772104A8A"/>
    <w:rsid w:val="003809E6"/>
  </w:style>
  <w:style w:type="paragraph" w:customStyle="1" w:styleId="85BB61FB79074A53A495438BF84F3C76">
    <w:name w:val="85BB61FB79074A53A495438BF84F3C76"/>
    <w:rsid w:val="003809E6"/>
  </w:style>
  <w:style w:type="paragraph" w:customStyle="1" w:styleId="21200E4422E644578942D8D856FAAE91">
    <w:name w:val="21200E4422E644578942D8D856FAAE91"/>
    <w:rsid w:val="003809E6"/>
  </w:style>
  <w:style w:type="paragraph" w:customStyle="1" w:styleId="6AD8F0FEAC5A4FD5A9B53256438932C2">
    <w:name w:val="6AD8F0FEAC5A4FD5A9B53256438932C2"/>
    <w:rsid w:val="003809E6"/>
  </w:style>
  <w:style w:type="paragraph" w:customStyle="1" w:styleId="7FDB34036DEF40A597D57CCFD964B537">
    <w:name w:val="7FDB34036DEF40A597D57CCFD964B537"/>
    <w:rsid w:val="003809E6"/>
  </w:style>
  <w:style w:type="paragraph" w:customStyle="1" w:styleId="56F7223A12CB4CA9876357524D6370E0">
    <w:name w:val="56F7223A12CB4CA9876357524D6370E0"/>
    <w:rsid w:val="003809E6"/>
  </w:style>
  <w:style w:type="paragraph" w:customStyle="1" w:styleId="6EE98B4154F343DA90DC0D7192C2C9C7">
    <w:name w:val="6EE98B4154F343DA90DC0D7192C2C9C7"/>
    <w:rsid w:val="003809E6"/>
  </w:style>
  <w:style w:type="paragraph" w:customStyle="1" w:styleId="ED53BBB49AF248F9827FC367FD5EFF2A">
    <w:name w:val="ED53BBB49AF248F9827FC367FD5EFF2A"/>
    <w:rsid w:val="003809E6"/>
  </w:style>
  <w:style w:type="paragraph" w:customStyle="1" w:styleId="469D942C34EC424586E8FEF89B4ED4E2">
    <w:name w:val="469D942C34EC424586E8FEF89B4ED4E2"/>
    <w:rsid w:val="003809E6"/>
  </w:style>
  <w:style w:type="paragraph" w:customStyle="1" w:styleId="85897F0933AD4D3999094E0670D03DB7">
    <w:name w:val="85897F0933AD4D3999094E0670D03DB7"/>
    <w:rsid w:val="00380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Committee xmlns="9c5181c2-3cd7-449c-8582-b4f7c04aaa49">Business and Trade Committee</Committee>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TaxCatchAllLabel xmlns="4600776d-0a3c-44b4-bff2-0ceaafb13046"/>
    <n78ca1497cf6442fb3babdda785c85ae xmlns="9c5181c2-3cd7-449c-8582-b4f7c04aaa49">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g3ef09377e3444258679b6035a1ff93a xmlns="4600776d-0a3c-44b4-bff2-0ceaafb13046">
      <Terms xmlns="http://schemas.microsoft.com/office/infopath/2007/PartnerControls"/>
    </g3ef09377e3444258679b6035a1ff93a>
    <Status_x0020_of_x0020_correspondence xmlns="9c5181c2-3cd7-449c-8582-b4f7c04aaa49" xsi:nil="true"/>
    <Useful_x0020_Docs xmlns="9c5181c2-3cd7-449c-8582-b4f7c04aaa49"/>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CirculationforMembers xmlns="9c5181c2-3cd7-449c-8582-b4f7c04aaa49">false</CirculationforMembers>
    <Meeting_x0020_Date xmlns="9c5181c2-3cd7-449c-8582-b4f7c04aaa49">2026-07-06T23:00:00+00:00</Meeting_x0020_Date>
    <Allocated_x0020_to xmlns="9c5181c2-3cd7-449c-8582-b4f7c04aaa49">
      <UserInfo>
        <DisplayName/>
        <AccountId xsi:nil="true"/>
        <AccountType/>
      </UserInfo>
    </Allocated_x0020_to>
    <Related_x0020_Document xmlns="9c5181c2-3cd7-449c-8582-b4f7c04aaa49">
      <Url xsi:nil="true"/>
      <Description xsi:nil="true"/>
    </Related_x0020_Document>
    <Publish_x002f_note_x0028_Circulation_x0029_ xmlns="9c5181c2-3cd7-449c-8582-b4f7c04aaa49" xsi:nil="true"/>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Writtenevidence xmlns="9c5181c2-3cd7-449c-8582-b4f7c04aaa49" xsi:nil="true"/>
    <Additional_x0020_category xmlns="9c5181c2-3cd7-449c-8582-b4f7c04aaa49"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Circulation_x0020_Date xmlns="9c5181c2-3cd7-449c-8582-b4f7c04aaa49" xsi:nil="true"/>
    <Brief_x0020_status xmlns="9c5181c2-3cd7-449c-8582-b4f7c04aaa49" xsi:nil="true"/>
    <Witness xmlns="0606af38-29d8-407d-826d-7a0cb9d9f4ed" xsi:nil="true"/>
    <Publication_x0020_Date xmlns="9c5181c2-3cd7-449c-8582-b4f7c04aaa49">2026-07-09T23:00:00+00:00</Publication_x0020_Dat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BTCInquiry xmlns="9c5181c2-3cd7-449c-8582-b4f7c04aaa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64" ma:contentTypeDescription="Create a new document." ma:contentTypeScope="" ma:versionID="0545a3fdfd2b1bc036b5cdaa73dc7204">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fb63fefc880b8c9ab242f7a6480ff6eb"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ommittee"/>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element ref="ns6:ja5e4d000da44b5490ce6b4249309924" minOccurs="0"/>
                <xsd:element ref="ns2:Writtenevidence" minOccurs="0"/>
                <xsd:element ref="ns2:CirculationforMembers" minOccurs="0"/>
                <xsd:element ref="ns2:Publish_x002f_note_x0028_Circulation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ommittee" ma:index="5" ma:displayName="Committee" ma:default="Business and Trade Committee" ma:description="Which Committee is this document under? (i.e. Main Committee or Sub-Committee)" ma:format="RadioButtons" ma:internalName="Committee" ma:readOnly="false">
      <xsd:simpleType>
        <xsd:restriction base="dms:Choice">
          <xsd:enumeration value="Business and Trade Committee"/>
          <xsd:enumeration value="Business and Trade Sub-Committee on Economic Security, Arms and Export Controls"/>
          <xsd:enumeration value="Business, Energy and Industrial Strategy Committee (Legacy)"/>
          <xsd:enumeration value="Business, Innovation and Skills Committee (Legacy)"/>
        </xsd:restriction>
      </xsd:simpleType>
    </xsd:element>
    <xsd:element name="BTCInquiry" ma:index="6" nillable="true" ma:displayName="BTC Inquiry" ma:description="The Business and Trade Committee inquiry this document relates to (BTC internal use)" ma:format="Dropdown" ma:list="1f2e4303-d8bd-46f9-941f-619e64102fd3" ma:internalName="BTCInquiry" ma:showField="Title">
      <xsd:simpleType>
        <xsd:restriction base="dms:Lookup"/>
      </xsd:simpleType>
    </xsd:element>
    <xsd:element name="Circulation_x0020_Date" ma:index="9" nillable="true" ma:displayName="Circulation Date" ma:format="DateOnly" ma:internalName="Circulation_x0020_Date" ma:readOnly="false">
      <xsd:simpleType>
        <xsd:restriction base="dms:DateTime"/>
      </xsd:simpleType>
    </xsd:element>
    <xsd:element name="Meeting_x0020_Date" ma:index="10" nillable="true" ma:displayName="Meeting Date" ma:format="DateOnly" ma:indexed="true" ma:internalName="Meeting_x0020_Date" ma:readOnly="false">
      <xsd:simpleType>
        <xsd:restriction base="dms:DateTime"/>
      </xsd:simpleType>
    </xsd:element>
    <xsd:element name="Status_x0020_of_x0020_correspondence" ma:index="11"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4"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5" nillable="true" ma:displayName="Publication Date" ma:format="DateOnly" ma:indexed="true" ma:internalName="Publication_x0020_Date" ma:readOnly="false">
      <xsd:simpleType>
        <xsd:restriction base="dms:DateTime"/>
      </xsd:simpleType>
    </xsd:element>
    <xsd:element name="Brief_x0020_status" ma:index="16"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8"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2" nillable="true" ma:displayName="Notes" ma:internalName="Notes0" ma:readOnly="false">
      <xsd:simpleType>
        <xsd:restriction base="dms:Note">
          <xsd:maxLength value="255"/>
        </xsd:restriction>
      </xsd:simpleType>
    </xsd:element>
    <xsd:element name="Useful_x0020_Docs" ma:index="23"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4" nillable="true" ma:displayName="Deadline" ma:format="DateOnly" ma:internalName="Deadline" ma:readOnly="false">
      <xsd:simpleType>
        <xsd:restriction base="dms:DateTime"/>
      </xsd:simpleType>
    </xsd:element>
    <xsd:element name="Date" ma:index="25" nillable="true" ma:displayName="Date" ma:format="DateOnly" ma:indexed="true" ma:internalName="Date" ma:readOnly="false">
      <xsd:simpleType>
        <xsd:restriction base="dms:DateTime"/>
      </xsd:simpleType>
    </xsd:element>
    <xsd:element name="Related_x0020_Document" ma:index="26"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7"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7"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element name="Writtenevidence" ma:index="81" nillable="true" ma:displayName="Written evidence" ma:description="Status of written evidence sent to the Committee" ma:format="Dropdown" ma:internalName="Writtenevidence">
      <xsd:simpleType>
        <xsd:restriction base="dms:Choice">
          <xsd:enumeration value="Recieved"/>
          <xsd:enumeration value="Accepted - Publish"/>
          <xsd:enumeration value="Accepted - Anonymous"/>
          <xsd:enumeration value="Accepted - Confidential"/>
          <xsd:enumeration value="Reject"/>
        </xsd:restriction>
      </xsd:simpleType>
    </xsd:element>
    <xsd:element name="CirculationforMembers" ma:index="83" nillable="true" ma:displayName="Circulation for Members" ma:default="0" ma:description="Should this file be accessible to Members for circulation." ma:format="Dropdown" ma:internalName="CirculationforMembers">
      <xsd:simpleType>
        <xsd:restriction base="dms:Boolean"/>
      </xsd:simpleType>
    </xsd:element>
    <xsd:element name="Publish_x002f_note_x0028_Circulation_x0029_" ma:index="84" nillable="true" ma:displayName="Publish/note (Circulation)" ma:description="Is this document being circulated to be considered for publication or just to note." ma:format="RadioButtons" ma:internalName="Publish_x002f_note_x0028_Circulation_x0029_">
      <xsd:simpleType>
        <xsd:restriction base="dms:Choice">
          <xsd:enumeration value="For publication"/>
          <xsd:enumeration value="To note"/>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2" nillable="true" ma:displayName="Date Received" ma:format="DateTime" ma:internalName="DateReceived" ma:readOnly="false">
      <xsd:simpleType>
        <xsd:restriction base="dms:DateTime"/>
      </xsd:simpleType>
    </xsd:element>
    <xsd:element name="DateSent" ma:index="13" nillable="true" ma:displayName="Date Sent" ma:format="DateTime" ma:indexed="true" ma:internalName="DateSent" ma:readOnly="false">
      <xsd:simpleType>
        <xsd:restriction base="dms:DateTime"/>
      </xsd:simpleType>
    </xsd:element>
    <xsd:element name="EndofSessionDate" ma:index="28" nillable="true" ma:displayName="End of Session Date" ma:format="DateOnly" ma:internalName="EndofSessionDate" ma:readOnly="false">
      <xsd:simpleType>
        <xsd:restriction base="dms:DateTime"/>
      </xsd:simpleType>
    </xsd:element>
    <xsd:element name="TransfertoArchives" ma:index="29" nillable="true" ma:displayName="Transfer to Archives" ma:default="0" ma:internalName="TransfertoArchives" ma:readOnly="false">
      <xsd:simpleType>
        <xsd:restriction base="dms:Boolean"/>
      </xsd:simpleType>
    </xsd:element>
    <xsd:element name="RecordNumber" ma:index="34"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7" nillable="true" ma:displayName="Visit" ma:list="{883a6619-f292-4bf5-92b5-b2c7e356ac6a}" ma:internalName="Visit" ma:readOnly="false" ma:showField="Title" ma:web="0606af38-29d8-407d-826d-7a0cb9d9f4ed">
      <xsd:simpleType>
        <xsd:restriction base="dms:Lookup"/>
      </xsd:simpleType>
    </xsd:element>
    <xsd:element name="Specialist_x0020_Adviser" ma:index="20"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1"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5"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79"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6C81D-B693-4536-BDE4-69A5764895F1}">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561AEA87-E472-44ED-A0CA-DD44B59121E4}">
  <ds:schemaRefs>
    <ds:schemaRef ds:uri="http://schemas.microsoft.com/sharepoint/v3/contenttype/forms"/>
  </ds:schemaRefs>
</ds:datastoreItem>
</file>

<file path=customXml/itemProps3.xml><?xml version="1.0" encoding="utf-8"?>
<ds:datastoreItem xmlns:ds="http://schemas.openxmlformats.org/officeDocument/2006/customXml" ds:itemID="{55DD9EED-3EF8-4526-B9E6-71C10F1398CC}">
  <ds:schemaRefs>
    <ds:schemaRef ds:uri="http://schemas.microsoft.com/sharepoint/events"/>
  </ds:schemaRefs>
</ds:datastoreItem>
</file>

<file path=customXml/itemProps4.xml><?xml version="1.0" encoding="utf-8"?>
<ds:datastoreItem xmlns:ds="http://schemas.openxmlformats.org/officeDocument/2006/customXml" ds:itemID="{2C49F505-8507-44BF-B4E5-A5EC26687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- 07 Jul 2026</dc:title>
  <cp:revision>0</cp:revision>
</cp:coreProperties>
</file>