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4ECC" w:rsidP="00274ECC">
      <w:pPr>
        <w:pStyle w:val="TitleCommittee0"/>
      </w:pPr>
      <w:sdt>
        <w:sdtPr>
          <w:alias w:val="CommitteeName"/>
          <w:tag w:val="CommitteeName"/>
          <w:id w:val="466949736"/>
          <w:placeholder>
            <w:docPart w:val="7D5822E9643A43D08EC48ECECE19CC56"/>
          </w:placeholder>
          <w:richText/>
        </w:sdtPr>
        <w:sdtContent>
          <w:r>
            <w:t>Industry and Regulators Committee</w:t>
          </w:r>
        </w:sdtContent>
      </w:sdt>
    </w:p>
    <w:p w:rsidR="00274ECC" w:rsidP="00274ECC">
      <w:pPr>
        <w:pStyle w:val="TitleInquiry0"/>
      </w:pPr>
      <w:r>
        <w:t>C</w:t>
      </w:r>
      <w:r>
        <w:t xml:space="preserve">orrected oral evidence: </w:t>
      </w:r>
      <w:sdt>
        <w:sdtPr>
          <w:alias w:val="InquiryName"/>
          <w:tag w:val="InquiryName"/>
          <w:id w:val="-653150199"/>
          <w:placeholder>
            <w:docPart w:val="7D5822E9643A43D08EC48ECECE19CC56"/>
          </w:placeholder>
          <w:richText/>
        </w:sdtPr>
        <w:sdtContent>
          <w:r>
            <w:t>The relationship between the Government and the defence industry</w:t>
          </w:r>
        </w:sdtContent>
      </w:sdt>
    </w:p>
    <w:sdt>
      <w:sdtPr>
        <w:alias w:val="SittingDate"/>
        <w:tag w:val="SittingDate"/>
        <w:id w:val="233894828"/>
        <w:placeholder>
          <w:docPart w:val="7D5822E9643A43D08EC48ECECE19CC56"/>
        </w:placeholder>
        <w:richText/>
      </w:sdtPr>
      <w:sdtContent>
        <w:p w:rsidR="00274ECC" w:rsidP="00274ECC">
          <w:pPr>
            <w:pStyle w:val="Para"/>
          </w:pPr>
          <w:r>
            <w:t xml:space="preserve">Tuesday </w:t>
          </w:r>
          <w:r w:rsidR="00192184">
            <w:t>23</w:t>
          </w:r>
          <w:r>
            <w:t xml:space="preserve"> June 2026</w:t>
          </w:r>
        </w:p>
      </w:sdtContent>
    </w:sdt>
    <w:sdt>
      <w:sdtPr>
        <w:alias w:val="ActualSittingTime"/>
        <w:tag w:val="ActualSittingTime"/>
        <w:id w:val="-2078584810"/>
        <w:placeholder>
          <w:docPart w:val="86FB1B57CBCF41B699A1E64C676DC08D"/>
        </w:placeholder>
        <w:richText/>
      </w:sdtPr>
      <w:sdtContent>
        <w:p w:rsidR="00274ECC" w:rsidP="00274ECC">
          <w:pPr>
            <w:pStyle w:val="Para"/>
          </w:pPr>
          <w:r>
            <w:t>11.05 am</w:t>
          </w:r>
        </w:p>
      </w:sdtContent>
    </w:sdt>
    <w:p w:rsidR="00274ECC" w:rsidP="00274ECC">
      <w:pPr>
        <w:pStyle w:val="Para"/>
      </w:pPr>
    </w:p>
    <w:p w:rsidR="00274ECC" w:rsidP="00274ECC">
      <w:sdt>
        <w:sdtPr>
          <w:alias w:val="VideoHyperlink"/>
          <w:tag w:val="VideoHyperlink"/>
          <w:id w:val="1885216954"/>
          <w:placeholder>
            <w:docPart w:val="7D5822E9643A43D08EC48ECECE19CC56"/>
          </w:placeholder>
          <w:richText/>
        </w:sdtPr>
        <w:sdtContent>
          <w:r>
            <w:t>Watch the meeting</w:t>
          </w:r>
        </w:sdtContent>
      </w:sdt>
    </w:p>
    <w:p w:rsidR="00274ECC" w:rsidP="00274ECC">
      <w:r>
        <w:t xml:space="preserve">Members present: </w:t>
      </w:r>
      <w:sdt>
        <w:sdtPr>
          <w:alias w:val="MembersPresent"/>
          <w:tag w:val="MembersPresent"/>
          <w:id w:val="-587083748"/>
          <w:placeholder>
            <w:docPart w:val="7D5822E9643A43D08EC48ECECE19CC56"/>
          </w:placeholder>
          <w:richText/>
        </w:sdtPr>
        <w:sdtContent>
          <w:r>
            <w:t xml:space="preserve">Baroness Hayter of Kentish Town (The Chair); </w:t>
          </w:r>
          <w:r w:rsidR="00934EFC">
            <w:t xml:space="preserve">Lord Camoys; </w:t>
          </w:r>
          <w:r>
            <w:t xml:space="preserve">Baroness Carberry of Muswell Hill; Baroness Drake; Lord Fuller; </w:t>
          </w:r>
          <w:r w:rsidR="00934EFC">
            <w:t xml:space="preserve">Baroness Harding of Winscombe; </w:t>
          </w:r>
          <w:r>
            <w:t>Lord Teverson; Lord Udny-Lister; Baroness Valentine.</w:t>
          </w:r>
        </w:sdtContent>
      </w:sdt>
    </w:p>
    <w:p w:rsidR="00274ECC" w:rsidP="00274ECC">
      <w:pPr>
        <w:pStyle w:val="Para"/>
        <w:tabs>
          <w:tab w:val="center" w:pos="4536"/>
          <w:tab w:val="right" w:pos="8931"/>
        </w:tabs>
      </w:pPr>
      <w:r>
        <w:t xml:space="preserve">Evidence Session No. </w:t>
      </w:r>
      <w:sdt>
        <w:sdtPr>
          <w:alias w:val="InquiryRefNo"/>
          <w:tag w:val="InquiryRefNo"/>
          <w:id w:val="842283892"/>
          <w:placeholder>
            <w:docPart w:val="356C49D1A84642F59C1433FFA7B87E8D"/>
          </w:placeholder>
          <w:richText/>
        </w:sdtPr>
        <w:sdtContent>
          <w:r w:rsidR="00192184">
            <w:t>3</w:t>
          </w:r>
        </w:sdtContent>
      </w:sdt>
      <w:r>
        <w:tab/>
        <w:t>Heard in Public</w:t>
      </w:r>
      <w:r>
        <w:tab/>
      </w:r>
      <w:r w:rsidRPr="00156A60">
        <w:t xml:space="preserve">Questions </w:t>
      </w:r>
      <w:sdt>
        <w:sdtPr>
          <w:alias w:val="QuestionNumbers"/>
          <w:tag w:val="QuestionNumbers"/>
          <w:id w:val="426934190"/>
          <w:placeholder>
            <w:docPart w:val="7D5822E9643A43D08EC48ECECE19CC56"/>
          </w:placeholder>
          <w:richText/>
        </w:sdtPr>
        <w:sdtContent>
          <w:r w:rsidR="00192184">
            <w:t>21</w:t>
          </w:r>
          <w:r>
            <w:t xml:space="preserve"> - </w:t>
          </w:r>
          <w:r w:rsidR="00914F0A">
            <w:t>30</w:t>
          </w:r>
          <w:r>
            <w:t xml:space="preserve"> </w:t>
          </w:r>
        </w:sdtContent>
      </w:sdt>
    </w:p>
    <w:p w:rsidR="00274ECC" w:rsidP="00274ECC">
      <w:pPr>
        <w:pStyle w:val="TitleWitnesses0"/>
      </w:pPr>
    </w:p>
    <w:p w:rsidR="00274ECC" w:rsidP="00274ECC">
      <w:pPr>
        <w:pStyle w:val="TitleWitnesses0"/>
      </w:pPr>
      <w:r>
        <w:t>Witnesses</w:t>
      </w:r>
    </w:p>
    <w:p w:rsidR="00274ECC" w:rsidP="0007232D">
      <w:pPr>
        <w:pStyle w:val="Para"/>
      </w:pPr>
      <w:r>
        <w:t>Graham Booth, CEO, 2i</w:t>
      </w:r>
      <w:r w:rsidR="008B31BC">
        <w:t>C</w:t>
      </w:r>
      <w:r>
        <w:t>; Jon Parker, CEO and Founder, Flyby Technology; Tom Redman, CEO, Evolve Dynamics</w:t>
      </w:r>
      <w:r>
        <w:t>.</w:t>
      </w:r>
      <w:r w:rsidRPr="00BD6D45">
        <w:t xml:space="preserve"> </w:t>
      </w:r>
    </w:p>
    <w:p w:rsidR="00274ECC" w:rsidP="00274ECC">
      <w:pPr>
        <w:pStyle w:val="Para"/>
      </w:pPr>
    </w:p>
    <w:p w:rsidR="00274ECC" w:rsidP="00274ECC">
      <w:pPr>
        <w:pStyle w:val="Para"/>
        <w:numPr>
          <w:ilvl w:val="0"/>
          <w:numId w:val="5"/>
        </w:numPr>
        <w:sectPr w:rsidSect="00274ECC">
          <w:headerReference w:type="default" r:id="rId10"/>
          <w:headerReference w:type="first" r:id="rId11"/>
          <w:pgSz w:w="11906" w:h="16838"/>
          <w:pgMar w:top="1805" w:right="1440" w:bottom="1440" w:left="1440" w:header="709" w:footer="708" w:gutter="0"/>
          <w:cols w:space="708"/>
          <w:titlePg/>
          <w:docGrid w:linePitch="360"/>
        </w:sectPr>
      </w:pPr>
    </w:p>
    <w:p w:rsidR="00274ECC" w:rsidP="00274ECC">
      <w:pPr>
        <w:pStyle w:val="TitlePanel0"/>
      </w:pPr>
      <w:bookmarkStart w:id="0" w:name="Panel1"/>
      <w:r>
        <w:t>Examination of witnesses</w:t>
      </w:r>
    </w:p>
    <w:p w:rsidR="0007232D" w:rsidP="0007232D">
      <w:pPr>
        <w:pStyle w:val="Para"/>
      </w:pPr>
      <w:r>
        <w:t>Graham Booth, Jon Parker and Tom Redman.</w:t>
      </w:r>
      <w:r w:rsidRPr="00BD6D45">
        <w:t xml:space="preserve"> </w:t>
      </w:r>
    </w:p>
    <w:p w:rsidR="00274ECC" w:rsidP="00274ECC">
      <w:pPr>
        <w:pStyle w:val="Para"/>
      </w:pPr>
      <w:bookmarkEnd w:id="0"/>
    </w:p>
    <w:sdt>
      <w:sdtPr>
        <w:alias w:val="Member"/>
        <w:tag w:val="&lt;Member mnisId='4159' dodsId='76838'&gt;"/>
        <w:id w:val="1045875218"/>
        <w:placeholder>
          <w:docPart w:val="D6DFD74B8C414B9AA9455484AEE90853"/>
        </w:placeholder>
        <w:richText/>
      </w:sdtPr>
      <w:sdtContent>
        <w:p w:rsidR="000271F8" w:rsidP="000271F8">
          <w:pPr>
            <w:pStyle w:val="Question"/>
            <w:rPr>
              <w:rFonts w:eastAsia="Verdana"/>
            </w:rPr>
          </w:pPr>
          <w:r w:rsidRPr="30EF9D1F">
            <w:rPr>
              <w:rFonts w:eastAsia="Verdana"/>
              <w:b/>
            </w:rPr>
            <w:t>The Chair:</w:t>
          </w:r>
          <w:r w:rsidRPr="30EF9D1F">
            <w:rPr>
              <w:rFonts w:eastAsia="Verdana"/>
            </w:rPr>
            <w:t xml:space="preserve"> Good morning, and welcome to this session</w:t>
          </w:r>
          <w:r w:rsidRPr="00F21B0F">
            <w:rPr>
              <w:rFonts w:eastAsia="Verdana"/>
            </w:rPr>
            <w:t xml:space="preserve"> of the Industry and Regulators Committee as part of our inquiry into the relationship between the Government and the defence and related industries.</w:t>
          </w:r>
          <w:r>
            <w:rPr>
              <w:rFonts w:eastAsia="Verdana"/>
            </w:rPr>
            <w:t xml:space="preserve"> These proceedings are being broadcast live on parliament.tv. There will also be a </w:t>
          </w:r>
          <w:r w:rsidRPr="000303FA">
            <w:rPr>
              <w:rFonts w:eastAsia="Verdana"/>
              <w:i/>
              <w:iCs/>
            </w:rPr>
            <w:t>Hansard</w:t>
          </w:r>
          <w:r>
            <w:rPr>
              <w:rFonts w:eastAsia="Verdana"/>
            </w:rPr>
            <w:t xml:space="preserve"> record, which you will have a chance to look at in case we have misunderstood any of the words that you spoke—you will be able to make corrections. I will introduce my colleagues as they put questions to you, but let us start by you introducing yourselves, after which we will go into questions.</w:t>
          </w:r>
        </w:p>
        <w:p w:rsidR="000271F8" w:rsidP="000271F8">
          <w:pPr>
            <w:pStyle w:val="Answer"/>
            <w:rPr>
              <w:rFonts w:eastAsia="Verdana"/>
            </w:rPr>
          </w:pPr>
          <w:r w:rsidRPr="00F21B0F">
            <w:rPr>
              <w:rFonts w:eastAsia="Verdana"/>
              <w:b/>
              <w:bCs/>
              <w:i/>
              <w:iCs/>
            </w:rPr>
            <w:t>Jon Parker:</w:t>
          </w:r>
          <w:r w:rsidRPr="00F21B0F">
            <w:rPr>
              <w:rFonts w:eastAsia="Verdana"/>
            </w:rPr>
            <w:t xml:space="preserve"> Thank you for inviting me to today’s session</w:t>
          </w:r>
          <w:r>
            <w:rPr>
              <w:rFonts w:eastAsia="Verdana"/>
            </w:rPr>
            <w:t xml:space="preserve">. My name is Jon Parker. I am the founder </w:t>
          </w:r>
          <w:r w:rsidRPr="008A16B8">
            <w:rPr>
              <w:rFonts w:eastAsia="Verdana"/>
            </w:rPr>
            <w:t>of Flyby Technology, a drone company</w:t>
          </w:r>
          <w:r>
            <w:rPr>
              <w:rFonts w:eastAsia="Verdana"/>
            </w:rPr>
            <w:t xml:space="preserve"> that is sole domain.</w:t>
          </w:r>
          <w:r w:rsidRPr="008A16B8">
            <w:rPr>
              <w:rFonts w:eastAsia="Verdana"/>
            </w:rPr>
            <w:t xml:space="preserve"> My background is </w:t>
          </w:r>
          <w:r>
            <w:rPr>
              <w:rFonts w:eastAsia="Verdana"/>
            </w:rPr>
            <w:t xml:space="preserve">as </w:t>
          </w:r>
          <w:r w:rsidRPr="008A16B8">
            <w:rPr>
              <w:rFonts w:eastAsia="Verdana"/>
            </w:rPr>
            <w:t xml:space="preserve">an aeronautical engineer and fighter pilot in the Royal Air Force and Royal Navy. I was an airline training captain and I was on the design team for </w:t>
          </w:r>
          <w:r>
            <w:rPr>
              <w:rFonts w:eastAsia="Verdana"/>
            </w:rPr>
            <w:t xml:space="preserve">the </w:t>
          </w:r>
          <w:r w:rsidRPr="008A16B8">
            <w:rPr>
              <w:rFonts w:eastAsia="Verdana"/>
            </w:rPr>
            <w:t xml:space="preserve">HMS </w:t>
          </w:r>
          <w:r>
            <w:rPr>
              <w:rFonts w:eastAsia="Verdana"/>
            </w:rPr>
            <w:t>“</w:t>
          </w:r>
          <w:r w:rsidRPr="008A16B8">
            <w:rPr>
              <w:rFonts w:eastAsia="Verdana"/>
            </w:rPr>
            <w:t>Queen Elizabeth</w:t>
          </w:r>
          <w:r>
            <w:rPr>
              <w:rFonts w:eastAsia="Verdana"/>
            </w:rPr>
            <w:t>”</w:t>
          </w:r>
          <w:r w:rsidRPr="008A16B8">
            <w:rPr>
              <w:rFonts w:eastAsia="Verdana"/>
            </w:rPr>
            <w:t xml:space="preserve"> class of aircraft carriers</w:t>
          </w:r>
          <w:r>
            <w:rPr>
              <w:rFonts w:eastAsia="Verdana"/>
            </w:rPr>
            <w:t>. I</w:t>
          </w:r>
          <w:r w:rsidRPr="008A16B8">
            <w:rPr>
              <w:rFonts w:eastAsia="Verdana"/>
            </w:rPr>
            <w:t xml:space="preserve"> set</w:t>
          </w:r>
          <w:r>
            <w:rPr>
              <w:rFonts w:eastAsia="Verdana"/>
            </w:rPr>
            <w:t xml:space="preserve"> up</w:t>
          </w:r>
          <w:r w:rsidRPr="008A16B8">
            <w:rPr>
              <w:rFonts w:eastAsia="Verdana"/>
            </w:rPr>
            <w:t xml:space="preserve"> this company to deliver combat capability for the UK.</w:t>
          </w:r>
        </w:p>
        <w:p w:rsidR="000271F8" w:rsidRPr="008A16B8" w:rsidP="000271F8">
          <w:pPr>
            <w:pStyle w:val="Answer"/>
            <w:rPr>
              <w:rFonts w:eastAsia="Verdana"/>
            </w:rPr>
          </w:pPr>
          <w:r>
            <w:rPr>
              <w:rFonts w:eastAsia="Verdana"/>
              <w:b/>
              <w:bCs/>
              <w:i/>
              <w:iCs/>
            </w:rPr>
            <w:t xml:space="preserve">Graham Booth: </w:t>
          </w:r>
          <w:r w:rsidRPr="008A16B8">
            <w:rPr>
              <w:rFonts w:eastAsia="Verdana"/>
            </w:rPr>
            <w:t>I am Graham Booth. I am the co-founder of a software company called</w:t>
          </w:r>
          <w:r>
            <w:rPr>
              <w:rFonts w:eastAsia="Verdana"/>
            </w:rPr>
            <w:t xml:space="preserve"> 2iC. W</w:t>
          </w:r>
          <w:r w:rsidRPr="008A16B8">
            <w:rPr>
              <w:rFonts w:eastAsia="Verdana"/>
            </w:rPr>
            <w:t>e focus on digital interoperability</w:t>
          </w:r>
          <w:r>
            <w:rPr>
              <w:rFonts w:eastAsia="Verdana"/>
            </w:rPr>
            <w:t xml:space="preserve">, which is </w:t>
          </w:r>
          <w:r w:rsidRPr="008A16B8">
            <w:rPr>
              <w:rFonts w:eastAsia="Verdana"/>
            </w:rPr>
            <w:t>connecting and controlling systems and devices that were</w:t>
          </w:r>
          <w:r>
            <w:rPr>
              <w:rFonts w:eastAsia="Verdana"/>
            </w:rPr>
            <w:t xml:space="preserve"> not</w:t>
          </w:r>
          <w:r w:rsidRPr="008A16B8">
            <w:rPr>
              <w:rFonts w:eastAsia="Verdana"/>
            </w:rPr>
            <w:t xml:space="preserve"> originally designed to work together. We</w:t>
          </w:r>
          <w:r>
            <w:rPr>
              <w:rFonts w:eastAsia="Verdana"/>
            </w:rPr>
            <w:t xml:space="preserve"> a</w:t>
          </w:r>
          <w:r w:rsidRPr="008A16B8">
            <w:rPr>
              <w:rFonts w:eastAsia="Verdana"/>
            </w:rPr>
            <w:t>re very much focused on where those systems operate away from built infrastructure</w:t>
          </w:r>
          <w:r>
            <w:rPr>
              <w:rFonts w:eastAsia="Verdana"/>
            </w:rPr>
            <w:t xml:space="preserve">, </w:t>
          </w:r>
          <w:r w:rsidRPr="008A16B8">
            <w:rPr>
              <w:rFonts w:eastAsia="Verdana"/>
            </w:rPr>
            <w:t xml:space="preserve">primarily the battle space. </w:t>
          </w:r>
          <w:r>
            <w:rPr>
              <w:rFonts w:eastAsia="Verdana"/>
            </w:rPr>
            <w:t xml:space="preserve">I </w:t>
          </w:r>
          <w:r w:rsidRPr="008A16B8">
            <w:rPr>
              <w:rFonts w:eastAsia="Verdana"/>
            </w:rPr>
            <w:t xml:space="preserve">started my career as a computer programmer. I worked my way through various roles in the tech industry. I </w:t>
          </w:r>
          <w:r>
            <w:rPr>
              <w:rFonts w:eastAsia="Verdana"/>
            </w:rPr>
            <w:t xml:space="preserve">have </w:t>
          </w:r>
          <w:r w:rsidRPr="008A16B8">
            <w:rPr>
              <w:rFonts w:eastAsia="Verdana"/>
            </w:rPr>
            <w:t xml:space="preserve">spent about half my career working with defence </w:t>
          </w:r>
          <w:r>
            <w:rPr>
              <w:rFonts w:eastAsia="Verdana"/>
            </w:rPr>
            <w:t>and</w:t>
          </w:r>
          <w:r w:rsidRPr="008A16B8">
            <w:rPr>
              <w:rFonts w:eastAsia="Verdana"/>
            </w:rPr>
            <w:t xml:space="preserve"> the other half in sectors such as fintech, insurance and education. Unlike many others in the sector, I</w:t>
          </w:r>
          <w:r>
            <w:rPr>
              <w:rFonts w:eastAsia="Verdana"/>
            </w:rPr>
            <w:t xml:space="preserve"> ha</w:t>
          </w:r>
          <w:r w:rsidRPr="008A16B8">
            <w:rPr>
              <w:rFonts w:eastAsia="Verdana"/>
            </w:rPr>
            <w:t>ve never served in the military</w:t>
          </w:r>
          <w:r>
            <w:rPr>
              <w:rFonts w:eastAsia="Verdana"/>
            </w:rPr>
            <w:t>;</w:t>
          </w:r>
          <w:r w:rsidRPr="008A16B8">
            <w:rPr>
              <w:rFonts w:eastAsia="Verdana"/>
            </w:rPr>
            <w:t xml:space="preserve"> I</w:t>
          </w:r>
          <w:r>
            <w:rPr>
              <w:rFonts w:eastAsia="Verdana"/>
            </w:rPr>
            <w:t xml:space="preserve"> ha</w:t>
          </w:r>
          <w:r w:rsidRPr="008A16B8">
            <w:rPr>
              <w:rFonts w:eastAsia="Verdana"/>
            </w:rPr>
            <w:t xml:space="preserve">ve always </w:t>
          </w:r>
          <w:r>
            <w:rPr>
              <w:rFonts w:eastAsia="Verdana"/>
            </w:rPr>
            <w:t xml:space="preserve">just </w:t>
          </w:r>
          <w:r w:rsidRPr="008A16B8">
            <w:rPr>
              <w:rFonts w:eastAsia="Verdana"/>
            </w:rPr>
            <w:t xml:space="preserve">been in the software world. I am </w:t>
          </w:r>
          <w:r>
            <w:rPr>
              <w:rFonts w:eastAsia="Verdana"/>
            </w:rPr>
            <w:t>a</w:t>
          </w:r>
          <w:r w:rsidRPr="008A16B8">
            <w:rPr>
              <w:rFonts w:eastAsia="Verdana"/>
            </w:rPr>
            <w:t xml:space="preserve"> tech guy </w:t>
          </w:r>
          <w:r>
            <w:rPr>
              <w:rFonts w:eastAsia="Verdana"/>
            </w:rPr>
            <w:t xml:space="preserve">but </w:t>
          </w:r>
          <w:r w:rsidRPr="008A16B8">
            <w:rPr>
              <w:rFonts w:eastAsia="Verdana"/>
            </w:rPr>
            <w:t>with a real interest in the military</w:t>
          </w:r>
          <w:r>
            <w:rPr>
              <w:rFonts w:eastAsia="Verdana"/>
            </w:rPr>
            <w:t xml:space="preserve">. My company, 2iC, </w:t>
          </w:r>
          <w:r w:rsidRPr="008A16B8">
            <w:rPr>
              <w:rFonts w:eastAsia="Verdana"/>
            </w:rPr>
            <w:t>focus</w:t>
          </w:r>
          <w:r>
            <w:rPr>
              <w:rFonts w:eastAsia="Verdana"/>
            </w:rPr>
            <w:t>es</w:t>
          </w:r>
          <w:r w:rsidRPr="008A16B8">
            <w:rPr>
              <w:rFonts w:eastAsia="Verdana"/>
            </w:rPr>
            <w:t xml:space="preserve"> on how we deliver value to front</w:t>
          </w:r>
          <w:r>
            <w:rPr>
              <w:rFonts w:eastAsia="Verdana"/>
            </w:rPr>
            <w:t>-</w:t>
          </w:r>
          <w:r w:rsidRPr="008A16B8">
            <w:rPr>
              <w:rFonts w:eastAsia="Verdana"/>
            </w:rPr>
            <w:t>line operators.</w:t>
          </w:r>
        </w:p>
        <w:p w:rsidR="000271F8" w:rsidRPr="008A16B8" w:rsidP="000271F8">
          <w:pPr>
            <w:pStyle w:val="Answer"/>
            <w:rPr>
              <w:rFonts w:eastAsia="Verdana"/>
            </w:rPr>
          </w:pPr>
          <w:r>
            <w:rPr>
              <w:rFonts w:eastAsia="Verdana"/>
              <w:b/>
              <w:bCs/>
              <w:i/>
              <w:iCs/>
            </w:rPr>
            <w:t xml:space="preserve">Tom </w:t>
          </w:r>
          <w:r w:rsidR="00BB5126">
            <w:rPr>
              <w:rFonts w:eastAsia="Verdana"/>
              <w:b/>
              <w:bCs/>
              <w:i/>
              <w:iCs/>
            </w:rPr>
            <w:t>Redman</w:t>
          </w:r>
          <w:r>
            <w:rPr>
              <w:rFonts w:eastAsia="Verdana"/>
              <w:b/>
              <w:bCs/>
              <w:i/>
              <w:iCs/>
            </w:rPr>
            <w:t xml:space="preserve">: </w:t>
          </w:r>
          <w:r w:rsidRPr="008A16B8">
            <w:rPr>
              <w:rFonts w:eastAsia="Verdana"/>
            </w:rPr>
            <w:t xml:space="preserve">I am Tom </w:t>
          </w:r>
          <w:r w:rsidR="00BB5126">
            <w:rPr>
              <w:rFonts w:eastAsia="Verdana"/>
            </w:rPr>
            <w:t>Redman</w:t>
          </w:r>
          <w:r w:rsidRPr="008A16B8">
            <w:rPr>
              <w:rFonts w:eastAsia="Verdana"/>
            </w:rPr>
            <w:t>, CEO of Evolve Dynamics. We</w:t>
          </w:r>
          <w:r>
            <w:rPr>
              <w:rFonts w:eastAsia="Verdana"/>
            </w:rPr>
            <w:t xml:space="preserve"> a</w:t>
          </w:r>
          <w:r w:rsidRPr="008A16B8">
            <w:rPr>
              <w:rFonts w:eastAsia="Verdana"/>
            </w:rPr>
            <w:t>re a British manufacturer of uncrewed aerial systems</w:t>
          </w:r>
          <w:r>
            <w:rPr>
              <w:rFonts w:eastAsia="Verdana"/>
            </w:rPr>
            <w:t>. F</w:t>
          </w:r>
          <w:r w:rsidRPr="008A16B8">
            <w:rPr>
              <w:rFonts w:eastAsia="Verdana"/>
            </w:rPr>
            <w:t>or a decade</w:t>
          </w:r>
          <w:r>
            <w:rPr>
              <w:rFonts w:eastAsia="Verdana"/>
            </w:rPr>
            <w:t>,</w:t>
          </w:r>
          <w:r w:rsidRPr="008A16B8">
            <w:rPr>
              <w:rFonts w:eastAsia="Verdana"/>
            </w:rPr>
            <w:t xml:space="preserve"> we have designed and built drone capabilities for defence and security customers. We employ teams in the UK and</w:t>
          </w:r>
          <w:r>
            <w:rPr>
              <w:rFonts w:eastAsia="Verdana"/>
            </w:rPr>
            <w:t xml:space="preserve"> </w:t>
          </w:r>
          <w:r w:rsidRPr="008A16B8">
            <w:rPr>
              <w:rFonts w:eastAsia="Verdana"/>
            </w:rPr>
            <w:t>Ukraine, including a wholly owned subsidiary in Ukraine, where we are supporting technology and are directly informed by operational lessons from the front line. We proudly support the UK defence industry</w:t>
          </w:r>
          <w:r>
            <w:rPr>
              <w:rFonts w:eastAsia="Verdana"/>
            </w:rPr>
            <w:t>. W</w:t>
          </w:r>
          <w:r w:rsidRPr="008A16B8">
            <w:rPr>
              <w:rFonts w:eastAsia="Verdana"/>
            </w:rPr>
            <w:t xml:space="preserve">e are included </w:t>
          </w:r>
          <w:r>
            <w:rPr>
              <w:rFonts w:eastAsia="Verdana"/>
            </w:rPr>
            <w:t>in</w:t>
          </w:r>
          <w:r w:rsidRPr="008A16B8">
            <w:rPr>
              <w:rFonts w:eastAsia="Verdana"/>
            </w:rPr>
            <w:t xml:space="preserve"> the delivery of several programmes</w:t>
          </w:r>
          <w:r>
            <w:rPr>
              <w:rFonts w:eastAsia="Verdana"/>
            </w:rPr>
            <w:t>—</w:t>
          </w:r>
          <w:r w:rsidRPr="008A16B8">
            <w:rPr>
              <w:rFonts w:eastAsia="Verdana"/>
            </w:rPr>
            <w:t>lightweight surveillance programmes for drone capability across the Army, Navy and RAF. I hope to offer some constructive observations</w:t>
          </w:r>
          <w:r>
            <w:rPr>
              <w:rFonts w:eastAsia="Verdana"/>
            </w:rPr>
            <w:t xml:space="preserve"> and</w:t>
          </w:r>
          <w:r w:rsidRPr="008A16B8">
            <w:rPr>
              <w:rFonts w:eastAsia="Verdana"/>
            </w:rPr>
            <w:t xml:space="preserve"> practical recommendations based on our experiences to support this </w:t>
          </w:r>
          <w:r>
            <w:rPr>
              <w:rFonts w:eastAsia="Verdana"/>
            </w:rPr>
            <w:t>c</w:t>
          </w:r>
          <w:r w:rsidRPr="008A16B8">
            <w:rPr>
              <w:rFonts w:eastAsia="Verdana"/>
            </w:rPr>
            <w:t>ommittee.</w:t>
          </w:r>
        </w:p>
        <w:p w:rsidR="000271F8" w:rsidRPr="00352A26" w:rsidP="00A14AF5">
          <w:pPr>
            <w:pStyle w:val="Question"/>
            <w:rPr>
              <w:rFonts w:eastAsia="Verdana"/>
            </w:rPr>
          </w:pPr>
          <w:r w:rsidRPr="00352A26">
            <w:rPr>
              <w:rFonts w:eastAsia="Verdana"/>
              <w:b/>
              <w:bCs/>
            </w:rPr>
            <w:t>The Chair:</w:t>
          </w:r>
          <w:r w:rsidRPr="00352A26">
            <w:rPr>
              <w:rFonts w:eastAsia="Verdana"/>
            </w:rPr>
            <w:t xml:space="preserve"> Thank you. I think that it is already clear why we are so interested to hear from you for this inquiry. I will start with the first question. You do not all have to answer every question. If it is covered by one of your colleagues, that is fine, but obviously if you have a different angle, do come in. Last year's strategic defence review called for the creation of what it said was a new partnership between the Government and the defence industry. We are interested to hear from you what practical and cultural changes would be needed to bring about that new relationship, particularly with an eye to smaller companies. It would be interesting to know about your relationship with the Government and how you think that could develop for this new partnership. Which of you would like to start?</w:t>
          </w:r>
        </w:p>
        <w:p w:rsidR="000271F8" w:rsidP="000271F8">
          <w:pPr>
            <w:pStyle w:val="Answer"/>
            <w:rPr>
              <w:rFonts w:eastAsia="Verdana"/>
            </w:rPr>
          </w:pPr>
          <w:r w:rsidRPr="0146ECE1">
            <w:rPr>
              <w:rFonts w:eastAsia="Verdana"/>
              <w:b/>
              <w:bCs/>
              <w:i/>
              <w:iCs/>
            </w:rPr>
            <w:t>Graham Booth:</w:t>
          </w:r>
          <w:r w:rsidRPr="0146ECE1">
            <w:rPr>
              <w:rFonts w:eastAsia="Verdana"/>
            </w:rPr>
            <w:t xml:space="preserve"> I am happy to go first</w:t>
          </w:r>
          <w:r>
            <w:rPr>
              <w:rFonts w:eastAsia="Verdana"/>
            </w:rPr>
            <w:t>. On my relationship with the Government, as a small company I have had a lot do w</w:t>
          </w:r>
          <w:r w:rsidRPr="008A16B8">
            <w:rPr>
              <w:rFonts w:eastAsia="Verdana"/>
            </w:rPr>
            <w:t xml:space="preserve">ith </w:t>
          </w:r>
          <w:r>
            <w:rPr>
              <w:rFonts w:eastAsia="Verdana"/>
            </w:rPr>
            <w:t xml:space="preserve">the </w:t>
          </w:r>
          <w:r w:rsidRPr="008A16B8">
            <w:rPr>
              <w:rFonts w:eastAsia="Verdana"/>
            </w:rPr>
            <w:t>Mo</w:t>
          </w:r>
          <w:r>
            <w:rPr>
              <w:rFonts w:eastAsia="Verdana"/>
            </w:rPr>
            <w:t xml:space="preserve">D in its SME </w:t>
          </w:r>
          <w:r w:rsidRPr="008A16B8">
            <w:rPr>
              <w:rFonts w:eastAsia="Verdana"/>
            </w:rPr>
            <w:t>initiatives over the last decade or more</w:t>
          </w:r>
          <w:r>
            <w:rPr>
              <w:rFonts w:eastAsia="Verdana"/>
            </w:rPr>
            <w:t xml:space="preserve">. </w:t>
          </w:r>
          <w:r w:rsidRPr="008A16B8">
            <w:rPr>
              <w:rFonts w:eastAsia="Verdana"/>
            </w:rPr>
            <w:t xml:space="preserve">I currently sit on the </w:t>
          </w:r>
          <w:r>
            <w:rPr>
              <w:rFonts w:eastAsia="Verdana"/>
            </w:rPr>
            <w:t>o</w:t>
          </w:r>
          <w:r w:rsidRPr="008A16B8">
            <w:rPr>
              <w:rFonts w:eastAsia="Verdana"/>
            </w:rPr>
            <w:t>ne year</w:t>
          </w:r>
          <w:r>
            <w:rPr>
              <w:rFonts w:eastAsia="Verdana"/>
            </w:rPr>
            <w:t>-</w:t>
          </w:r>
          <w:r w:rsidRPr="008A16B8">
            <w:rPr>
              <w:rFonts w:eastAsia="Verdana"/>
            </w:rPr>
            <w:t>old Defence Industry Joint Council</w:t>
          </w:r>
          <w:r>
            <w:rPr>
              <w:rFonts w:eastAsia="Verdana"/>
            </w:rPr>
            <w:t xml:space="preserve">, so </w:t>
          </w:r>
          <w:r w:rsidRPr="008A16B8">
            <w:rPr>
              <w:rFonts w:eastAsia="Verdana"/>
            </w:rPr>
            <w:t xml:space="preserve">I am one of the SME representatives out of </w:t>
          </w:r>
          <w:r>
            <w:rPr>
              <w:rFonts w:eastAsia="Verdana"/>
            </w:rPr>
            <w:t xml:space="preserve">the </w:t>
          </w:r>
          <w:r w:rsidRPr="008A16B8">
            <w:rPr>
              <w:rFonts w:eastAsia="Verdana"/>
            </w:rPr>
            <w:t xml:space="preserve">three of us who sit at the top level with the </w:t>
          </w:r>
          <w:r w:rsidR="00F74028">
            <w:rPr>
              <w:rFonts w:eastAsia="Verdana"/>
            </w:rPr>
            <w:t>National Armaments Director (</w:t>
          </w:r>
          <w:r w:rsidRPr="008A16B8">
            <w:rPr>
              <w:rFonts w:eastAsia="Verdana"/>
            </w:rPr>
            <w:t>NAD</w:t>
          </w:r>
          <w:r w:rsidR="00F74028">
            <w:rPr>
              <w:rFonts w:eastAsia="Verdana"/>
            </w:rPr>
            <w:t>)</w:t>
          </w:r>
          <w:r w:rsidRPr="008A16B8">
            <w:rPr>
              <w:rFonts w:eastAsia="Verdana"/>
            </w:rPr>
            <w:t xml:space="preserve"> and others from </w:t>
          </w:r>
          <w:r>
            <w:rPr>
              <w:rFonts w:eastAsia="Verdana"/>
            </w:rPr>
            <w:t xml:space="preserve">the </w:t>
          </w:r>
          <w:r w:rsidRPr="008A16B8">
            <w:rPr>
              <w:rFonts w:eastAsia="Verdana"/>
            </w:rPr>
            <w:t>industry.</w:t>
          </w:r>
        </w:p>
        <w:p w:rsidR="000271F8" w:rsidP="000271F8">
          <w:pPr>
            <w:pStyle w:val="Answer"/>
            <w:rPr>
              <w:rFonts w:eastAsia="Verdana"/>
            </w:rPr>
          </w:pPr>
          <w:r w:rsidRPr="008A16B8">
            <w:rPr>
              <w:rFonts w:eastAsia="Verdana"/>
            </w:rPr>
            <w:t>I previously chaired the MoD</w:t>
          </w:r>
          <w:r>
            <w:rPr>
              <w:rFonts w:eastAsia="Verdana"/>
            </w:rPr>
            <w:t>’</w:t>
          </w:r>
          <w:r w:rsidRPr="008A16B8">
            <w:rPr>
              <w:rFonts w:eastAsia="Verdana"/>
            </w:rPr>
            <w:t xml:space="preserve">s </w:t>
          </w:r>
          <w:r>
            <w:rPr>
              <w:rFonts w:eastAsia="Verdana"/>
            </w:rPr>
            <w:t>t</w:t>
          </w:r>
          <w:r w:rsidRPr="008A16B8">
            <w:rPr>
              <w:rFonts w:eastAsia="Verdana"/>
            </w:rPr>
            <w:t xml:space="preserve">ransparency and </w:t>
          </w:r>
          <w:r>
            <w:rPr>
              <w:rFonts w:eastAsia="Verdana"/>
            </w:rPr>
            <w:t>m</w:t>
          </w:r>
          <w:r w:rsidRPr="008A16B8">
            <w:rPr>
              <w:rFonts w:eastAsia="Verdana"/>
            </w:rPr>
            <w:t xml:space="preserve">etrics </w:t>
          </w:r>
          <w:r>
            <w:rPr>
              <w:rFonts w:eastAsia="Verdana"/>
            </w:rPr>
            <w:t>w</w:t>
          </w:r>
          <w:r w:rsidRPr="008A16B8">
            <w:rPr>
              <w:rFonts w:eastAsia="Verdana"/>
            </w:rPr>
            <w:t xml:space="preserve">orking </w:t>
          </w:r>
          <w:r>
            <w:rPr>
              <w:rFonts w:eastAsia="Verdana"/>
            </w:rPr>
            <w:t>g</w:t>
          </w:r>
          <w:r w:rsidRPr="008A16B8">
            <w:rPr>
              <w:rFonts w:eastAsia="Verdana"/>
            </w:rPr>
            <w:t xml:space="preserve">roup for SME data, so I have a lot of insight into the absence of data </w:t>
          </w:r>
          <w:r>
            <w:rPr>
              <w:rFonts w:eastAsia="Verdana"/>
            </w:rPr>
            <w:t>around the MoD. I will</w:t>
          </w:r>
          <w:r w:rsidRPr="008A16B8">
            <w:rPr>
              <w:rFonts w:eastAsia="Verdana"/>
            </w:rPr>
            <w:t xml:space="preserve"> probably come back to that during the course of </w:t>
          </w:r>
          <w:r>
            <w:rPr>
              <w:rFonts w:eastAsia="Verdana"/>
            </w:rPr>
            <w:t>this session. S</w:t>
          </w:r>
          <w:r w:rsidRPr="008A16B8">
            <w:rPr>
              <w:rFonts w:eastAsia="Verdana"/>
            </w:rPr>
            <w:t>o much of the data does not exist</w:t>
          </w:r>
          <w:r w:rsidR="000A09CA">
            <w:rPr>
              <w:rFonts w:eastAsia="Verdana"/>
            </w:rPr>
            <w:t>,</w:t>
          </w:r>
          <w:r w:rsidR="00C91A8A">
            <w:rPr>
              <w:rFonts w:eastAsia="Verdana"/>
            </w:rPr>
            <w:t xml:space="preserve"> so</w:t>
          </w:r>
          <w:r w:rsidR="0076694B">
            <w:rPr>
              <w:rFonts w:eastAsia="Verdana"/>
            </w:rPr>
            <w:t xml:space="preserve"> t</w:t>
          </w:r>
          <w:r>
            <w:rPr>
              <w:rFonts w:eastAsia="Verdana"/>
            </w:rPr>
            <w:t xml:space="preserve">hat </w:t>
          </w:r>
          <w:r w:rsidRPr="008A16B8">
            <w:rPr>
              <w:rFonts w:eastAsia="Verdana"/>
            </w:rPr>
            <w:t>is where there</w:t>
          </w:r>
          <w:r>
            <w:rPr>
              <w:rFonts w:eastAsia="Verdana"/>
            </w:rPr>
            <w:t xml:space="preserve"> is</w:t>
          </w:r>
          <w:r w:rsidRPr="008A16B8">
            <w:rPr>
              <w:rFonts w:eastAsia="Verdana"/>
            </w:rPr>
            <w:t xml:space="preserve"> a real</w:t>
          </w:r>
          <w:r>
            <w:rPr>
              <w:rFonts w:eastAsia="Verdana"/>
            </w:rPr>
            <w:t>ly</w:t>
          </w:r>
          <w:r w:rsidRPr="008A16B8">
            <w:rPr>
              <w:rFonts w:eastAsia="Verdana"/>
            </w:rPr>
            <w:t xml:space="preserve"> </w:t>
          </w:r>
          <w:r w:rsidR="005A288F">
            <w:rPr>
              <w:rFonts w:eastAsia="Verdana"/>
            </w:rPr>
            <w:t xml:space="preserve">need for a </w:t>
          </w:r>
          <w:r w:rsidRPr="008A16B8">
            <w:rPr>
              <w:rFonts w:eastAsia="Verdana"/>
            </w:rPr>
            <w:t>change</w:t>
          </w:r>
          <w:r>
            <w:rPr>
              <w:rFonts w:eastAsia="Verdana"/>
            </w:rPr>
            <w:t>d</w:t>
          </w:r>
          <w:r w:rsidRPr="008A16B8">
            <w:rPr>
              <w:rFonts w:eastAsia="Verdana"/>
            </w:rPr>
            <w:t xml:space="preserve"> relationship. We are making a lot of decisions</w:t>
          </w:r>
          <w:r>
            <w:rPr>
              <w:rFonts w:eastAsia="Verdana"/>
            </w:rPr>
            <w:t xml:space="preserve">—I </w:t>
          </w:r>
          <w:r w:rsidRPr="008A16B8">
            <w:rPr>
              <w:rFonts w:eastAsia="Verdana"/>
            </w:rPr>
            <w:t xml:space="preserve">use the collective </w:t>
          </w:r>
          <w:r>
            <w:rPr>
              <w:rFonts w:eastAsia="Verdana"/>
            </w:rPr>
            <w:t>“</w:t>
          </w:r>
          <w:r w:rsidRPr="008A16B8">
            <w:rPr>
              <w:rFonts w:eastAsia="Verdana"/>
            </w:rPr>
            <w:t>we</w:t>
          </w:r>
          <w:r>
            <w:rPr>
              <w:rFonts w:eastAsia="Verdana"/>
            </w:rPr>
            <w:t>” to mean the</w:t>
          </w:r>
          <w:r w:rsidRPr="008A16B8">
            <w:rPr>
              <w:rFonts w:eastAsia="Verdana"/>
            </w:rPr>
            <w:t xml:space="preserve"> Government, industry and citizens of this country</w:t>
          </w:r>
          <w:r>
            <w:rPr>
              <w:rFonts w:eastAsia="Verdana"/>
            </w:rPr>
            <w:t>—</w:t>
          </w:r>
          <w:r w:rsidRPr="008A16B8">
            <w:rPr>
              <w:rFonts w:eastAsia="Verdana"/>
            </w:rPr>
            <w:t xml:space="preserve">based on feelings, not data. </w:t>
          </w:r>
        </w:p>
        <w:p w:rsidR="000271F8" w:rsidP="000271F8">
          <w:pPr>
            <w:pStyle w:val="Answer"/>
            <w:rPr>
              <w:rFonts w:eastAsia="Verdana" w:cs="Verdana"/>
              <w:color w:val="000000" w:themeColor="text1"/>
            </w:rPr>
          </w:pPr>
          <w:r w:rsidRPr="008A16B8">
            <w:rPr>
              <w:rFonts w:eastAsia="Verdana"/>
            </w:rPr>
            <w:t xml:space="preserve">I was very involved in the work that led up to what is now called the </w:t>
          </w:r>
          <w:r>
            <w:rPr>
              <w:rFonts w:eastAsia="Verdana"/>
            </w:rPr>
            <w:t>O</w:t>
          </w:r>
          <w:r w:rsidRPr="008A16B8">
            <w:rPr>
              <w:rFonts w:eastAsia="Verdana"/>
            </w:rPr>
            <w:t xml:space="preserve">ffice for </w:t>
          </w:r>
          <w:r w:rsidR="00F74028">
            <w:rPr>
              <w:rFonts w:eastAsia="Verdana"/>
            </w:rPr>
            <w:t>Small Business</w:t>
          </w:r>
          <w:r w:rsidRPr="008A16B8">
            <w:rPr>
              <w:rFonts w:eastAsia="Verdana"/>
            </w:rPr>
            <w:t xml:space="preserve"> </w:t>
          </w:r>
          <w:r>
            <w:rPr>
              <w:rFonts w:eastAsia="Verdana"/>
            </w:rPr>
            <w:t>G</w:t>
          </w:r>
          <w:r w:rsidRPr="008A16B8">
            <w:rPr>
              <w:rFonts w:eastAsia="Verdana"/>
            </w:rPr>
            <w:t>rowth</w:t>
          </w:r>
          <w:r>
            <w:rPr>
              <w:rFonts w:eastAsia="Verdana"/>
            </w:rPr>
            <w:t>. I</w:t>
          </w:r>
          <w:r w:rsidRPr="008A16B8">
            <w:rPr>
              <w:rFonts w:eastAsia="Verdana"/>
            </w:rPr>
            <w:t xml:space="preserve">n fact, </w:t>
          </w:r>
          <w:r>
            <w:rPr>
              <w:rFonts w:eastAsia="Verdana"/>
            </w:rPr>
            <w:t>I</w:t>
          </w:r>
          <w:r w:rsidRPr="008A16B8">
            <w:rPr>
              <w:rFonts w:eastAsia="Verdana"/>
            </w:rPr>
            <w:t xml:space="preserve"> suggested </w:t>
          </w:r>
          <w:r>
            <w:rPr>
              <w:rFonts w:eastAsia="Verdana"/>
            </w:rPr>
            <w:t xml:space="preserve">changing </w:t>
          </w:r>
          <w:r w:rsidRPr="008A16B8">
            <w:rPr>
              <w:rFonts w:eastAsia="Verdana"/>
            </w:rPr>
            <w:t xml:space="preserve">the name from SME Support Hub to one that </w:t>
          </w:r>
          <w:r>
            <w:rPr>
              <w:rFonts w:eastAsia="Verdana"/>
            </w:rPr>
            <w:t>i</w:t>
          </w:r>
          <w:r w:rsidRPr="008A16B8">
            <w:rPr>
              <w:rFonts w:eastAsia="Verdana"/>
            </w:rPr>
            <w:t xml:space="preserve">s more reflective of what it </w:t>
          </w:r>
          <w:r>
            <w:rPr>
              <w:rFonts w:eastAsia="Verdana"/>
            </w:rPr>
            <w:t>i</w:t>
          </w:r>
          <w:r w:rsidRPr="008A16B8">
            <w:rPr>
              <w:rFonts w:eastAsia="Verdana"/>
            </w:rPr>
            <w:t>s intended to do</w:t>
          </w:r>
          <w:r>
            <w:rPr>
              <w:rFonts w:eastAsia="Verdana"/>
            </w:rPr>
            <w:t>.</w:t>
          </w:r>
          <w:r w:rsidRPr="008A16B8">
            <w:rPr>
              <w:rFonts w:eastAsia="Verdana"/>
            </w:rPr>
            <w:t xml:space="preserve"> I will be honest</w:t>
          </w:r>
          <w:r>
            <w:rPr>
              <w:rFonts w:eastAsia="Verdana"/>
            </w:rPr>
            <w:t xml:space="preserve"> </w:t>
          </w:r>
          <w:r w:rsidRPr="1DC02D59">
            <w:rPr>
              <w:rFonts w:eastAsia="Verdana"/>
            </w:rPr>
            <w:t>with</w:t>
          </w:r>
          <w:r>
            <w:rPr>
              <w:rFonts w:eastAsia="Verdana"/>
            </w:rPr>
            <w:t xml:space="preserve"> the c</w:t>
          </w:r>
          <w:r w:rsidRPr="008A16B8">
            <w:rPr>
              <w:rFonts w:eastAsia="Verdana"/>
            </w:rPr>
            <w:t>ommittee</w:t>
          </w:r>
          <w:r>
            <w:rPr>
              <w:rFonts w:eastAsia="Verdana"/>
            </w:rPr>
            <w:t>:</w:t>
          </w:r>
          <w:r w:rsidRPr="008A16B8">
            <w:rPr>
              <w:rFonts w:eastAsia="Verdana"/>
            </w:rPr>
            <w:t xml:space="preserve"> </w:t>
          </w:r>
          <w:r>
            <w:rPr>
              <w:rFonts w:eastAsia="Verdana"/>
            </w:rPr>
            <w:t>I have</w:t>
          </w:r>
          <w:r w:rsidRPr="008A16B8">
            <w:rPr>
              <w:rFonts w:eastAsia="Verdana"/>
            </w:rPr>
            <w:t xml:space="preserve"> been very disappointed</w:t>
          </w:r>
          <w:r>
            <w:rPr>
              <w:rFonts w:eastAsia="Verdana"/>
            </w:rPr>
            <w:t xml:space="preserve"> in h</w:t>
          </w:r>
          <w:r w:rsidRPr="008A16B8">
            <w:rPr>
              <w:rFonts w:eastAsia="Verdana"/>
            </w:rPr>
            <w:t xml:space="preserve">ow little has happened </w:t>
          </w:r>
          <w:r>
            <w:rPr>
              <w:rFonts w:eastAsia="Verdana"/>
            </w:rPr>
            <w:t xml:space="preserve">in that </w:t>
          </w:r>
          <w:r w:rsidRPr="008A16B8">
            <w:rPr>
              <w:rFonts w:eastAsia="Verdana"/>
            </w:rPr>
            <w:t>office</w:t>
          </w:r>
          <w:r>
            <w:rPr>
              <w:rFonts w:eastAsia="Verdana"/>
            </w:rPr>
            <w:t xml:space="preserve"> in the past year</w:t>
          </w:r>
          <w:r w:rsidRPr="008A16B8">
            <w:rPr>
              <w:rFonts w:eastAsia="Verdana"/>
            </w:rPr>
            <w:t xml:space="preserve">. I know </w:t>
          </w:r>
          <w:r>
            <w:rPr>
              <w:rFonts w:eastAsia="Verdana"/>
            </w:rPr>
            <w:t xml:space="preserve">that </w:t>
          </w:r>
          <w:r w:rsidRPr="008A16B8">
            <w:rPr>
              <w:rFonts w:eastAsia="Verdana"/>
            </w:rPr>
            <w:t>we might cover th</w:t>
          </w:r>
          <w:r>
            <w:rPr>
              <w:rFonts w:eastAsia="Verdana"/>
            </w:rPr>
            <w:t>is</w:t>
          </w:r>
          <w:r w:rsidRPr="008A16B8">
            <w:rPr>
              <w:rFonts w:eastAsia="Verdana"/>
            </w:rPr>
            <w:t xml:space="preserve"> a bit later</w:t>
          </w:r>
          <w:r>
            <w:rPr>
              <w:rFonts w:eastAsia="Verdana"/>
            </w:rPr>
            <w:t>, but</w:t>
          </w:r>
          <w:r w:rsidRPr="008A16B8">
            <w:rPr>
              <w:rFonts w:eastAsia="Verdana"/>
            </w:rPr>
            <w:t xml:space="preserve"> </w:t>
          </w:r>
          <w:r>
            <w:rPr>
              <w:rFonts w:eastAsia="Verdana"/>
            </w:rPr>
            <w:t xml:space="preserve">it </w:t>
          </w:r>
          <w:r w:rsidRPr="008A16B8">
            <w:rPr>
              <w:rFonts w:eastAsia="Verdana"/>
            </w:rPr>
            <w:t>is just fo</w:t>
          </w:r>
          <w:r>
            <w:rPr>
              <w:rFonts w:eastAsia="Verdana"/>
            </w:rPr>
            <w:t>ur</w:t>
          </w:r>
          <w:r w:rsidRPr="008A16B8">
            <w:rPr>
              <w:rFonts w:eastAsia="Verdana"/>
            </w:rPr>
            <w:t xml:space="preserve"> people</w:t>
          </w:r>
          <w:r>
            <w:rPr>
              <w:rFonts w:eastAsia="Verdana"/>
            </w:rPr>
            <w:t xml:space="preserve">, who are new at the Ministry of Defence, </w:t>
          </w:r>
          <w:r w:rsidRPr="008A16B8">
            <w:rPr>
              <w:rFonts w:eastAsia="Verdana"/>
            </w:rPr>
            <w:t>fundamentally trying to change the entire culture of the Ministry of Defence</w:t>
          </w:r>
          <w:r>
            <w:rPr>
              <w:rFonts w:eastAsia="Verdana"/>
            </w:rPr>
            <w:t xml:space="preserve">. </w:t>
          </w:r>
          <w:r w:rsidRPr="008A16B8">
            <w:rPr>
              <w:rFonts w:eastAsia="Verdana" w:cs="Verdana"/>
              <w:color w:val="000000" w:themeColor="text1"/>
            </w:rPr>
            <w:t xml:space="preserve">As it stands, it has zero chance of success and in fact is probably more distracting than it is helpful. </w:t>
          </w:r>
          <w:r>
            <w:rPr>
              <w:rFonts w:eastAsia="Verdana" w:cs="Verdana"/>
              <w:color w:val="000000" w:themeColor="text1"/>
            </w:rPr>
            <w:t>There is</w:t>
          </w:r>
          <w:r w:rsidRPr="008A16B8">
            <w:rPr>
              <w:rFonts w:eastAsia="Verdana" w:cs="Verdana"/>
              <w:color w:val="000000" w:themeColor="text1"/>
            </w:rPr>
            <w:t xml:space="preserve"> </w:t>
          </w:r>
          <w:r w:rsidRPr="0B9B7E54">
            <w:rPr>
              <w:rFonts w:eastAsia="Verdana" w:cs="Verdana"/>
              <w:color w:val="000000" w:themeColor="text1"/>
            </w:rPr>
            <w:t>a lot</w:t>
          </w:r>
          <w:r w:rsidRPr="008A16B8">
            <w:rPr>
              <w:rFonts w:eastAsia="Verdana" w:cs="Verdana"/>
              <w:color w:val="000000" w:themeColor="text1"/>
            </w:rPr>
            <w:t xml:space="preserve"> </w:t>
          </w:r>
          <w:r>
            <w:rPr>
              <w:rFonts w:eastAsia="Verdana" w:cs="Verdana"/>
              <w:color w:val="000000" w:themeColor="text1"/>
            </w:rPr>
            <w:t xml:space="preserve">that </w:t>
          </w:r>
          <w:r w:rsidRPr="008A16B8">
            <w:rPr>
              <w:rFonts w:eastAsia="Verdana" w:cs="Verdana"/>
              <w:color w:val="000000" w:themeColor="text1"/>
            </w:rPr>
            <w:t xml:space="preserve">we can go into separately, but it is held up as the example of what will be the silver bullet. There are no silver bullets and that definitely is not one. </w:t>
          </w:r>
        </w:p>
        <w:p w:rsidR="000271F8" w:rsidP="000271F8">
          <w:pPr>
            <w:pStyle w:val="Answer"/>
            <w:rPr>
              <w:rFonts w:eastAsia="Verdana" w:cs="Verdana"/>
              <w:color w:val="000000" w:themeColor="text1"/>
            </w:rPr>
          </w:pPr>
          <w:r>
            <w:rPr>
              <w:rFonts w:eastAsia="Verdana" w:cs="Verdana"/>
              <w:color w:val="000000" w:themeColor="text1"/>
            </w:rPr>
            <w:t>T</w:t>
          </w:r>
          <w:r w:rsidRPr="008A16B8">
            <w:rPr>
              <w:rFonts w:eastAsia="Verdana" w:cs="Verdana"/>
              <w:color w:val="000000" w:themeColor="text1"/>
            </w:rPr>
            <w:t xml:space="preserve">he main change we need to see is </w:t>
          </w:r>
          <w:r>
            <w:rPr>
              <w:rFonts w:eastAsia="Verdana" w:cs="Verdana"/>
              <w:color w:val="000000" w:themeColor="text1"/>
            </w:rPr>
            <w:t xml:space="preserve">that </w:t>
          </w:r>
          <w:r w:rsidRPr="008A16B8">
            <w:rPr>
              <w:rFonts w:eastAsia="Verdana" w:cs="Verdana"/>
              <w:color w:val="000000" w:themeColor="text1"/>
            </w:rPr>
            <w:t xml:space="preserve">we have to move away from the focus on bureaucracy. </w:t>
          </w:r>
          <w:r>
            <w:rPr>
              <w:rFonts w:eastAsia="Verdana" w:cs="Verdana"/>
              <w:color w:val="000000" w:themeColor="text1"/>
            </w:rPr>
            <w:t>E</w:t>
          </w:r>
          <w:r w:rsidRPr="008A16B8">
            <w:rPr>
              <w:rFonts w:eastAsia="Verdana" w:cs="Verdana"/>
              <w:color w:val="000000" w:themeColor="text1"/>
            </w:rPr>
            <w:t>verything is focus</w:t>
          </w:r>
          <w:r>
            <w:rPr>
              <w:rFonts w:eastAsia="Verdana" w:cs="Verdana"/>
              <w:color w:val="000000" w:themeColor="text1"/>
            </w:rPr>
            <w:t>ed</w:t>
          </w:r>
          <w:r w:rsidRPr="008A16B8">
            <w:rPr>
              <w:rFonts w:eastAsia="Verdana" w:cs="Verdana"/>
              <w:color w:val="000000" w:themeColor="text1"/>
            </w:rPr>
            <w:t xml:space="preserve"> on how we do things</w:t>
          </w:r>
          <w:r>
            <w:rPr>
              <w:rFonts w:eastAsia="Verdana" w:cs="Verdana"/>
              <w:color w:val="000000" w:themeColor="text1"/>
            </w:rPr>
            <w:t>—</w:t>
          </w:r>
          <w:r w:rsidRPr="008A16B8">
            <w:rPr>
              <w:rFonts w:eastAsia="Verdana" w:cs="Verdana"/>
              <w:color w:val="000000" w:themeColor="text1"/>
            </w:rPr>
            <w:t>the process</w:t>
          </w:r>
          <w:r>
            <w:rPr>
              <w:rFonts w:eastAsia="Verdana" w:cs="Verdana"/>
              <w:color w:val="000000" w:themeColor="text1"/>
            </w:rPr>
            <w:t>—</w:t>
          </w:r>
          <w:r w:rsidRPr="008A16B8">
            <w:rPr>
              <w:rFonts w:eastAsia="Verdana" w:cs="Verdana"/>
              <w:color w:val="000000" w:themeColor="text1"/>
            </w:rPr>
            <w:t>not what we do. As a colleague of mine once said</w:t>
          </w:r>
          <w:r>
            <w:rPr>
              <w:rFonts w:eastAsia="Verdana" w:cs="Verdana"/>
              <w:color w:val="000000" w:themeColor="text1"/>
            </w:rPr>
            <w:t>, b</w:t>
          </w:r>
          <w:r w:rsidRPr="008A16B8">
            <w:rPr>
              <w:rFonts w:eastAsia="Verdana" w:cs="Verdana"/>
              <w:color w:val="000000" w:themeColor="text1"/>
            </w:rPr>
            <w:t xml:space="preserve">ureaucracy and paperwork do not defeat or deter our adversaries. You cannot go to war with a policy document. We need to be focused on the output. </w:t>
          </w:r>
          <w:r>
            <w:rPr>
              <w:rFonts w:eastAsia="Verdana" w:cs="Verdana"/>
              <w:color w:val="000000" w:themeColor="text1"/>
            </w:rPr>
            <w:t>As</w:t>
          </w:r>
          <w:r w:rsidRPr="008A16B8">
            <w:rPr>
              <w:rFonts w:eastAsia="Verdana" w:cs="Verdana"/>
              <w:color w:val="000000" w:themeColor="text1"/>
            </w:rPr>
            <w:t xml:space="preserve"> SMEs</w:t>
          </w:r>
          <w:r>
            <w:rPr>
              <w:rFonts w:eastAsia="Verdana" w:cs="Verdana"/>
              <w:color w:val="000000" w:themeColor="text1"/>
            </w:rPr>
            <w:t>, we s</w:t>
          </w:r>
          <w:r w:rsidRPr="008A16B8">
            <w:rPr>
              <w:rFonts w:eastAsia="Verdana" w:cs="Verdana"/>
              <w:color w:val="000000" w:themeColor="text1"/>
            </w:rPr>
            <w:t>ee that so much more. It</w:t>
          </w:r>
          <w:r>
            <w:rPr>
              <w:rFonts w:eastAsia="Verdana" w:cs="Verdana"/>
              <w:color w:val="000000" w:themeColor="text1"/>
            </w:rPr>
            <w:t xml:space="preserve"> is</w:t>
          </w:r>
          <w:r w:rsidRPr="008A16B8">
            <w:rPr>
              <w:rFonts w:eastAsia="Verdana" w:cs="Verdana"/>
              <w:color w:val="000000" w:themeColor="text1"/>
            </w:rPr>
            <w:t xml:space="preserve"> about changing that relationship</w:t>
          </w:r>
          <w:r>
            <w:rPr>
              <w:rFonts w:eastAsia="Verdana" w:cs="Verdana"/>
              <w:color w:val="000000" w:themeColor="text1"/>
            </w:rPr>
            <w:t xml:space="preserve"> and getting </w:t>
          </w:r>
          <w:r w:rsidRPr="008A16B8">
            <w:rPr>
              <w:rFonts w:eastAsia="Verdana" w:cs="Verdana"/>
              <w:color w:val="000000" w:themeColor="text1"/>
            </w:rPr>
            <w:t>the SMEs</w:t>
          </w:r>
          <w:r>
            <w:rPr>
              <w:rFonts w:eastAsia="Verdana" w:cs="Verdana"/>
              <w:color w:val="000000" w:themeColor="text1"/>
            </w:rPr>
            <w:t>—</w:t>
          </w:r>
          <w:r w:rsidRPr="008A16B8">
            <w:rPr>
              <w:rFonts w:eastAsia="Verdana" w:cs="Verdana"/>
              <w:color w:val="000000" w:themeColor="text1"/>
            </w:rPr>
            <w:t>my esteemed colleagues next to me</w:t>
          </w:r>
          <w:r>
            <w:rPr>
              <w:rFonts w:eastAsia="Verdana" w:cs="Verdana"/>
              <w:color w:val="000000" w:themeColor="text1"/>
            </w:rPr>
            <w:t xml:space="preserve"> and</w:t>
          </w:r>
          <w:r w:rsidRPr="008A16B8">
            <w:rPr>
              <w:rFonts w:eastAsia="Verdana" w:cs="Verdana"/>
              <w:color w:val="000000" w:themeColor="text1"/>
            </w:rPr>
            <w:t xml:space="preserve"> our teams</w:t>
          </w:r>
          <w:r>
            <w:rPr>
              <w:rFonts w:eastAsia="Verdana" w:cs="Verdana"/>
              <w:color w:val="000000" w:themeColor="text1"/>
            </w:rPr>
            <w:t>—i</w:t>
          </w:r>
          <w:r w:rsidRPr="008A16B8">
            <w:rPr>
              <w:rFonts w:eastAsia="Verdana" w:cs="Verdana"/>
              <w:color w:val="000000" w:themeColor="text1"/>
            </w:rPr>
            <w:t>nvolved with the users who have the problem</w:t>
          </w:r>
          <w:r>
            <w:rPr>
              <w:rFonts w:eastAsia="Verdana" w:cs="Verdana"/>
              <w:color w:val="000000" w:themeColor="text1"/>
            </w:rPr>
            <w:t xml:space="preserve">. </w:t>
          </w:r>
          <w:r w:rsidRPr="008A16B8">
            <w:rPr>
              <w:rFonts w:eastAsia="Verdana" w:cs="Verdana"/>
              <w:color w:val="000000" w:themeColor="text1"/>
            </w:rPr>
            <w:t xml:space="preserve">Tom, with the work </w:t>
          </w:r>
          <w:r>
            <w:rPr>
              <w:rFonts w:eastAsia="Verdana" w:cs="Verdana"/>
              <w:color w:val="000000" w:themeColor="text1"/>
            </w:rPr>
            <w:t>that his company does</w:t>
          </w:r>
          <w:r w:rsidRPr="008A16B8">
            <w:rPr>
              <w:rFonts w:eastAsia="Verdana" w:cs="Verdana"/>
              <w:color w:val="000000" w:themeColor="text1"/>
            </w:rPr>
            <w:t xml:space="preserve"> in Ukraine, is exactly the lesson we need to be learning from</w:t>
          </w:r>
          <w:r>
            <w:rPr>
              <w:rFonts w:eastAsia="Verdana" w:cs="Verdana"/>
              <w:color w:val="000000" w:themeColor="text1"/>
            </w:rPr>
            <w:t xml:space="preserve">—getting </w:t>
          </w:r>
          <w:r w:rsidRPr="008A16B8">
            <w:rPr>
              <w:rFonts w:eastAsia="Verdana" w:cs="Verdana"/>
              <w:color w:val="000000" w:themeColor="text1"/>
            </w:rPr>
            <w:t>good companies, small companies that are agile, working with the people with the problems</w:t>
          </w:r>
          <w:r>
            <w:rPr>
              <w:rFonts w:eastAsia="Verdana" w:cs="Verdana"/>
              <w:color w:val="000000" w:themeColor="text1"/>
            </w:rPr>
            <w:t xml:space="preserve">, not </w:t>
          </w:r>
          <w:r w:rsidRPr="008A16B8">
            <w:rPr>
              <w:rFonts w:eastAsia="Verdana" w:cs="Verdana"/>
              <w:color w:val="000000" w:themeColor="text1"/>
            </w:rPr>
            <w:t xml:space="preserve">having bureaucracy and process </w:t>
          </w:r>
          <w:r>
            <w:rPr>
              <w:rFonts w:eastAsia="Verdana" w:cs="Verdana"/>
              <w:color w:val="000000" w:themeColor="text1"/>
            </w:rPr>
            <w:t>stopping</w:t>
          </w:r>
          <w:r w:rsidRPr="008A16B8">
            <w:rPr>
              <w:rFonts w:eastAsia="Verdana" w:cs="Verdana"/>
              <w:color w:val="000000" w:themeColor="text1"/>
            </w:rPr>
            <w:t xml:space="preserve"> you </w:t>
          </w:r>
          <w:r>
            <w:rPr>
              <w:rFonts w:eastAsia="Verdana" w:cs="Verdana"/>
              <w:color w:val="000000" w:themeColor="text1"/>
            </w:rPr>
            <w:t xml:space="preserve">but rather </w:t>
          </w:r>
          <w:r w:rsidRPr="008A16B8">
            <w:rPr>
              <w:rFonts w:eastAsia="Verdana" w:cs="Verdana"/>
              <w:color w:val="000000" w:themeColor="text1"/>
            </w:rPr>
            <w:t>enabl</w:t>
          </w:r>
          <w:r>
            <w:rPr>
              <w:rFonts w:eastAsia="Verdana" w:cs="Verdana"/>
              <w:color w:val="000000" w:themeColor="text1"/>
            </w:rPr>
            <w:t>ing</w:t>
          </w:r>
          <w:r w:rsidRPr="008A16B8">
            <w:rPr>
              <w:rFonts w:eastAsia="Verdana" w:cs="Verdana"/>
              <w:color w:val="000000" w:themeColor="text1"/>
            </w:rPr>
            <w:t xml:space="preserve"> you to do just enough safety to be able to achieve the goals. With that, I will hand over to</w:t>
          </w:r>
          <w:r>
            <w:rPr>
              <w:rFonts w:eastAsia="Verdana" w:cs="Verdana"/>
              <w:color w:val="000000" w:themeColor="text1"/>
            </w:rPr>
            <w:t xml:space="preserve"> my colleagues</w:t>
          </w:r>
          <w:r w:rsidRPr="008A16B8">
            <w:rPr>
              <w:rFonts w:eastAsia="Verdana" w:cs="Verdana"/>
              <w:color w:val="000000" w:themeColor="text1"/>
            </w:rPr>
            <w:t>.</w:t>
          </w:r>
        </w:p>
        <w:p w:rsidR="000271F8" w:rsidP="000271F8">
          <w:pPr>
            <w:pStyle w:val="Remark"/>
            <w:rPr>
              <w:rFonts w:eastAsia="Verdana"/>
            </w:rPr>
          </w:pPr>
          <w:r w:rsidRPr="0146ECE1">
            <w:rPr>
              <w:rFonts w:eastAsia="Verdana"/>
              <w:b/>
              <w:bCs/>
            </w:rPr>
            <w:t>The Chair:</w:t>
          </w:r>
          <w:r w:rsidRPr="0146ECE1">
            <w:rPr>
              <w:rFonts w:eastAsia="Verdana"/>
            </w:rPr>
            <w:t xml:space="preserve"> Before you move on, I just </w:t>
          </w:r>
          <w:r w:rsidRPr="000E2ADC">
            <w:t>missed</w:t>
          </w:r>
          <w:r w:rsidRPr="0146ECE1">
            <w:rPr>
              <w:rFonts w:eastAsia="Verdana"/>
            </w:rPr>
            <w:t xml:space="preserve"> one word</w:t>
          </w:r>
          <w:r>
            <w:rPr>
              <w:rFonts w:eastAsia="Verdana"/>
            </w:rPr>
            <w:t>. I think you said focus on the input.</w:t>
          </w:r>
        </w:p>
        <w:p w:rsidR="000271F8" w:rsidP="000271F8">
          <w:pPr>
            <w:pStyle w:val="Answer"/>
            <w:rPr>
              <w:rFonts w:eastAsia="Verdana"/>
            </w:rPr>
          </w:pPr>
          <w:r w:rsidRPr="0146ECE1">
            <w:rPr>
              <w:rFonts w:eastAsia="Verdana"/>
              <w:b/>
              <w:bCs/>
              <w:i/>
              <w:iCs/>
            </w:rPr>
            <w:t>Graham Booth:</w:t>
          </w:r>
          <w:r>
            <w:rPr>
              <w:rFonts w:eastAsia="Verdana"/>
              <w:b/>
              <w:bCs/>
              <w:i/>
              <w:iCs/>
            </w:rPr>
            <w:t xml:space="preserve"> </w:t>
          </w:r>
          <w:r>
            <w:rPr>
              <w:rFonts w:eastAsia="Verdana"/>
            </w:rPr>
            <w:t>The outputs of what we want to achieve. Rather than focusing on the process and structure, we should focus on what we need to do. I assume Tom will talk a little bit about this in Ukraine. T</w:t>
          </w:r>
          <w:r w:rsidRPr="0146ECE1">
            <w:rPr>
              <w:rFonts w:eastAsia="Verdana"/>
            </w:rPr>
            <w:t>hat is the whole focus</w:t>
          </w:r>
          <w:r>
            <w:rPr>
              <w:rFonts w:eastAsia="Verdana"/>
            </w:rPr>
            <w:t xml:space="preserve">. The process is important, </w:t>
          </w:r>
          <w:r w:rsidRPr="008A16B8">
            <w:rPr>
              <w:rFonts w:eastAsia="Verdana"/>
            </w:rPr>
            <w:t xml:space="preserve">but only because you want to seek the outcome. </w:t>
          </w:r>
        </w:p>
        <w:p w:rsidR="000271F8" w:rsidP="000271F8">
          <w:pPr>
            <w:pStyle w:val="Answer"/>
            <w:rPr>
              <w:rFonts w:eastAsia="Verdana" w:cs="Verdana"/>
              <w:color w:val="000000" w:themeColor="text1"/>
            </w:rPr>
          </w:pPr>
          <w:r>
            <w:rPr>
              <w:rFonts w:eastAsia="Verdana" w:cs="Verdana"/>
              <w:color w:val="000000" w:themeColor="text1"/>
            </w:rPr>
            <w:t>I will</w:t>
          </w:r>
          <w:r w:rsidRPr="008A16B8">
            <w:rPr>
              <w:rFonts w:eastAsia="Verdana" w:cs="Verdana"/>
              <w:color w:val="000000" w:themeColor="text1"/>
            </w:rPr>
            <w:t xml:space="preserve"> </w:t>
          </w:r>
          <w:r>
            <w:rPr>
              <w:rFonts w:eastAsia="Verdana" w:cs="Verdana"/>
              <w:color w:val="000000" w:themeColor="text1"/>
            </w:rPr>
            <w:t xml:space="preserve">say </w:t>
          </w:r>
          <w:r w:rsidRPr="008A16B8">
            <w:rPr>
              <w:rFonts w:eastAsia="Verdana" w:cs="Verdana"/>
              <w:color w:val="000000" w:themeColor="text1"/>
            </w:rPr>
            <w:t xml:space="preserve">one last </w:t>
          </w:r>
          <w:r>
            <w:rPr>
              <w:rFonts w:eastAsia="Verdana" w:cs="Verdana"/>
              <w:color w:val="000000" w:themeColor="text1"/>
            </w:rPr>
            <w:t>thing on that. In defence, w</w:t>
          </w:r>
          <w:r w:rsidRPr="008A16B8">
            <w:rPr>
              <w:rFonts w:eastAsia="Verdana" w:cs="Verdana"/>
              <w:color w:val="000000" w:themeColor="text1"/>
            </w:rPr>
            <w:t>e very much focus on risk. Everything</w:t>
          </w:r>
          <w:r>
            <w:rPr>
              <w:rFonts w:eastAsia="Verdana" w:cs="Verdana"/>
              <w:color w:val="000000" w:themeColor="text1"/>
            </w:rPr>
            <w:t xml:space="preserve"> i</w:t>
          </w:r>
          <w:r w:rsidRPr="008A16B8">
            <w:rPr>
              <w:rFonts w:eastAsia="Verdana" w:cs="Verdana"/>
              <w:color w:val="000000" w:themeColor="text1"/>
            </w:rPr>
            <w:t xml:space="preserve">s about risk. </w:t>
          </w:r>
          <w:r>
            <w:rPr>
              <w:rFonts w:eastAsia="Verdana" w:cs="Verdana"/>
              <w:color w:val="000000" w:themeColor="text1"/>
            </w:rPr>
            <w:t>But t</w:t>
          </w:r>
          <w:r w:rsidRPr="008A16B8">
            <w:rPr>
              <w:rFonts w:eastAsia="Verdana" w:cs="Verdana"/>
              <w:color w:val="000000" w:themeColor="text1"/>
            </w:rPr>
            <w:t>he</w:t>
          </w:r>
          <w:r>
            <w:rPr>
              <w:rFonts w:eastAsia="Verdana" w:cs="Verdana"/>
              <w:color w:val="000000" w:themeColor="text1"/>
            </w:rPr>
            <w:t>re is</w:t>
          </w:r>
          <w:r w:rsidRPr="008A16B8">
            <w:rPr>
              <w:rFonts w:eastAsia="Verdana" w:cs="Verdana"/>
              <w:color w:val="000000" w:themeColor="text1"/>
            </w:rPr>
            <w:t xml:space="preserve"> one risk that is never</w:t>
          </w:r>
          <w:r>
            <w:rPr>
              <w:rFonts w:eastAsia="Verdana" w:cs="Verdana"/>
              <w:color w:val="000000" w:themeColor="text1"/>
            </w:rPr>
            <w:t>,</w:t>
          </w:r>
          <w:r w:rsidRPr="008A16B8">
            <w:rPr>
              <w:rFonts w:eastAsia="Verdana" w:cs="Verdana"/>
              <w:color w:val="000000" w:themeColor="text1"/>
            </w:rPr>
            <w:t xml:space="preserve"> ever considered. In my 15 years in defence, I</w:t>
          </w:r>
          <w:r>
            <w:rPr>
              <w:rFonts w:eastAsia="Verdana" w:cs="Verdana"/>
              <w:color w:val="000000" w:themeColor="text1"/>
            </w:rPr>
            <w:t xml:space="preserve"> have</w:t>
          </w:r>
          <w:r w:rsidRPr="008A16B8">
            <w:rPr>
              <w:rFonts w:eastAsia="Verdana" w:cs="Verdana"/>
              <w:color w:val="000000" w:themeColor="text1"/>
            </w:rPr>
            <w:t xml:space="preserve"> never seen anyone consider the risk of doing nothing. The risk of inaction is never considered and often inaction is by far the greatest risk of the lot.</w:t>
          </w:r>
        </w:p>
        <w:p w:rsidR="000271F8" w:rsidP="000271F8">
          <w:pPr>
            <w:pStyle w:val="Answer"/>
            <w:rPr>
              <w:rFonts w:eastAsia="Verdana"/>
            </w:rPr>
          </w:pPr>
          <w:r w:rsidRPr="0146ECE1">
            <w:rPr>
              <w:rFonts w:eastAsia="Verdana"/>
              <w:b/>
              <w:bCs/>
              <w:i/>
              <w:iCs/>
            </w:rPr>
            <w:t>Jon Parker:</w:t>
          </w:r>
          <w:r>
            <w:rPr>
              <w:rFonts w:eastAsia="Verdana"/>
            </w:rPr>
            <w:t xml:space="preserve"> </w:t>
          </w:r>
          <w:r w:rsidRPr="0146ECE1">
            <w:rPr>
              <w:rFonts w:eastAsia="Verdana"/>
            </w:rPr>
            <w:t xml:space="preserve">When we are talking about </w:t>
          </w:r>
          <w:r>
            <w:rPr>
              <w:rFonts w:eastAsia="Verdana"/>
            </w:rPr>
            <w:t>the</w:t>
          </w:r>
          <w:r w:rsidRPr="0146ECE1">
            <w:rPr>
              <w:rFonts w:eastAsia="Verdana"/>
            </w:rPr>
            <w:t xml:space="preserve"> relationship with </w:t>
          </w:r>
          <w:r>
            <w:rPr>
              <w:rFonts w:eastAsia="Verdana"/>
            </w:rPr>
            <w:t xml:space="preserve">the </w:t>
          </w:r>
          <w:r w:rsidRPr="0146ECE1">
            <w:rPr>
              <w:rFonts w:eastAsia="Verdana"/>
            </w:rPr>
            <w:t>Government</w:t>
          </w:r>
          <w:r>
            <w:rPr>
              <w:rFonts w:eastAsia="Verdana"/>
            </w:rPr>
            <w:t xml:space="preserve">, </w:t>
          </w:r>
          <w:r w:rsidRPr="008A16B8">
            <w:rPr>
              <w:rFonts w:eastAsia="Verdana"/>
            </w:rPr>
            <w:t>I think we need to look at it in a slightly different way. The UK</w:t>
          </w:r>
          <w:r>
            <w:rPr>
              <w:rFonts w:eastAsia="Verdana"/>
            </w:rPr>
            <w:t xml:space="preserve">—the </w:t>
          </w:r>
          <w:r w:rsidRPr="008A16B8">
            <w:rPr>
              <w:rFonts w:eastAsia="Verdana"/>
            </w:rPr>
            <w:t>Mo</w:t>
          </w:r>
          <w:r>
            <w:rPr>
              <w:rFonts w:eastAsia="Verdana"/>
            </w:rPr>
            <w:t>D</w:t>
          </w:r>
          <w:r w:rsidRPr="008A16B8">
            <w:rPr>
              <w:rFonts w:eastAsia="Verdana"/>
            </w:rPr>
            <w:t xml:space="preserve"> and </w:t>
          </w:r>
          <w:r>
            <w:rPr>
              <w:rFonts w:eastAsia="Verdana"/>
            </w:rPr>
            <w:t xml:space="preserve">the UK </w:t>
          </w:r>
          <w:r w:rsidRPr="008A16B8">
            <w:rPr>
              <w:rFonts w:eastAsia="Verdana"/>
            </w:rPr>
            <w:t>Government</w:t>
          </w:r>
          <w:r>
            <w:rPr>
              <w:rFonts w:eastAsia="Verdana"/>
            </w:rPr>
            <w:t xml:space="preserve">—seems </w:t>
          </w:r>
          <w:r w:rsidRPr="008A16B8">
            <w:rPr>
              <w:rFonts w:eastAsia="Verdana"/>
            </w:rPr>
            <w:t>to be concentrating on equipment</w:t>
          </w:r>
          <w:r>
            <w:rPr>
              <w:rFonts w:eastAsia="Verdana"/>
            </w:rPr>
            <w:t xml:space="preserve">, yet </w:t>
          </w:r>
          <w:r w:rsidRPr="008A16B8">
            <w:rPr>
              <w:rFonts w:eastAsia="Verdana"/>
            </w:rPr>
            <w:t xml:space="preserve">our friends and allies </w:t>
          </w:r>
          <w:r>
            <w:rPr>
              <w:rFonts w:eastAsia="Verdana"/>
            </w:rPr>
            <w:t>a</w:t>
          </w:r>
          <w:r w:rsidRPr="008A16B8">
            <w:rPr>
              <w:rFonts w:eastAsia="Verdana"/>
            </w:rPr>
            <w:t xml:space="preserve">re interested in industry. </w:t>
          </w:r>
          <w:r>
            <w:rPr>
              <w:rFonts w:eastAsia="Verdana"/>
            </w:rPr>
            <w:t>W</w:t>
          </w:r>
          <w:r w:rsidRPr="008A16B8">
            <w:rPr>
              <w:rFonts w:eastAsia="Verdana"/>
            </w:rPr>
            <w:t xml:space="preserve">hat I mean by that is </w:t>
          </w:r>
          <w:r>
            <w:rPr>
              <w:rFonts w:eastAsia="Verdana"/>
            </w:rPr>
            <w:t xml:space="preserve">that we are probably </w:t>
          </w:r>
          <w:r w:rsidRPr="008A16B8">
            <w:rPr>
              <w:rFonts w:eastAsia="Verdana"/>
            </w:rPr>
            <w:t>within three years of a peer</w:t>
          </w:r>
          <w:r>
            <w:rPr>
              <w:rFonts w:eastAsia="Verdana"/>
            </w:rPr>
            <w:t>-</w:t>
          </w:r>
          <w:r w:rsidRPr="008A16B8">
            <w:rPr>
              <w:rFonts w:eastAsia="Verdana"/>
            </w:rPr>
            <w:t>on</w:t>
          </w:r>
          <w:r>
            <w:rPr>
              <w:rFonts w:eastAsia="Verdana"/>
            </w:rPr>
            <w:t>-</w:t>
          </w:r>
          <w:r w:rsidRPr="008A16B8">
            <w:rPr>
              <w:rFonts w:eastAsia="Verdana"/>
            </w:rPr>
            <w:t xml:space="preserve">peer adversary war. If we are, we will need to reinvigorate our entire industrial base for war. If we are not, we will have invigorated our industrial base and prevented </w:t>
          </w:r>
          <w:r>
            <w:rPr>
              <w:rFonts w:eastAsia="Verdana"/>
            </w:rPr>
            <w:t xml:space="preserve">a war </w:t>
          </w:r>
          <w:r w:rsidRPr="008A16B8">
            <w:rPr>
              <w:rFonts w:eastAsia="Verdana"/>
            </w:rPr>
            <w:t>through having a conventional deterrent that dissuaded an aggressor from picking a fight with us in the first place. In a peer-on-peer adversary war, we are pitching industry versus industry, not warfighter versus warfighter. That is part of it, of course</w:t>
          </w:r>
          <w:r>
            <w:rPr>
              <w:rFonts w:eastAsia="Verdana"/>
            </w:rPr>
            <w:t>, b</w:t>
          </w:r>
          <w:r w:rsidRPr="008A16B8">
            <w:rPr>
              <w:rFonts w:eastAsia="Verdana"/>
            </w:rPr>
            <w:t>ut the team with the best AI and the best industry will win</w:t>
          </w:r>
          <w:r>
            <w:rPr>
              <w:rFonts w:eastAsia="Verdana"/>
            </w:rPr>
            <w:t xml:space="preserve"> a</w:t>
          </w:r>
          <w:r w:rsidRPr="008A16B8">
            <w:rPr>
              <w:rFonts w:eastAsia="Verdana"/>
            </w:rPr>
            <w:t xml:space="preserve">nd the price of failure is too difficult to contemplate. </w:t>
          </w:r>
        </w:p>
        <w:p w:rsidR="000271F8" w:rsidP="000271F8">
          <w:pPr>
            <w:pStyle w:val="Answer"/>
            <w:rPr>
              <w:rFonts w:eastAsia="Verdana"/>
            </w:rPr>
          </w:pPr>
          <w:r w:rsidRPr="008A16B8">
            <w:rPr>
              <w:rFonts w:eastAsia="Verdana"/>
            </w:rPr>
            <w:t>If you look at our friends across the ocean</w:t>
          </w:r>
          <w:r>
            <w:rPr>
              <w:rFonts w:eastAsia="Verdana"/>
            </w:rPr>
            <w:t xml:space="preserve">—let us </w:t>
          </w:r>
          <w:r w:rsidRPr="008A16B8">
            <w:rPr>
              <w:rFonts w:eastAsia="Verdana"/>
            </w:rPr>
            <w:t>look at Europe</w:t>
          </w:r>
          <w:r>
            <w:rPr>
              <w:rFonts w:eastAsia="Verdana"/>
            </w:rPr>
            <w:t>, t</w:t>
          </w:r>
          <w:r w:rsidRPr="008A16B8">
            <w:rPr>
              <w:rFonts w:eastAsia="Verdana"/>
            </w:rPr>
            <w:t>o start with</w:t>
          </w:r>
          <w:r>
            <w:rPr>
              <w:rFonts w:eastAsia="Verdana"/>
            </w:rPr>
            <w:t>—G</w:t>
          </w:r>
          <w:r w:rsidRPr="008A16B8">
            <w:rPr>
              <w:rFonts w:eastAsia="Verdana"/>
            </w:rPr>
            <w:t>ermany has given €1.3 billion to two companies</w:t>
          </w:r>
          <w:r>
            <w:rPr>
              <w:rFonts w:eastAsia="Verdana"/>
            </w:rPr>
            <w:t>. T</w:t>
          </w:r>
          <w:r w:rsidRPr="008A16B8">
            <w:rPr>
              <w:rFonts w:eastAsia="Verdana"/>
            </w:rPr>
            <w:t>hat was</w:t>
          </w:r>
          <w:r>
            <w:rPr>
              <w:rFonts w:eastAsia="Verdana"/>
            </w:rPr>
            <w:t xml:space="preserve"> not</w:t>
          </w:r>
          <w:r w:rsidRPr="008A16B8">
            <w:rPr>
              <w:rFonts w:eastAsia="Verdana"/>
            </w:rPr>
            <w:t xml:space="preserve"> competed</w:t>
          </w:r>
          <w:r>
            <w:rPr>
              <w:rFonts w:eastAsia="Verdana"/>
            </w:rPr>
            <w:t>; Germany</w:t>
          </w:r>
          <w:r w:rsidRPr="008A16B8">
            <w:rPr>
              <w:rFonts w:eastAsia="Verdana"/>
            </w:rPr>
            <w:t xml:space="preserve"> just realised that those companies were important to the defence industrial base of </w:t>
          </w:r>
          <w:r>
            <w:rPr>
              <w:rFonts w:eastAsia="Verdana"/>
            </w:rPr>
            <w:t xml:space="preserve">its </w:t>
          </w:r>
          <w:r w:rsidRPr="008A16B8">
            <w:rPr>
              <w:rFonts w:eastAsia="Verdana"/>
            </w:rPr>
            <w:t xml:space="preserve">nation. </w:t>
          </w:r>
          <w:r>
            <w:rPr>
              <w:rFonts w:eastAsia="Verdana"/>
            </w:rPr>
            <w:t xml:space="preserve">Both companies, </w:t>
          </w:r>
          <w:r w:rsidRPr="008A16B8">
            <w:rPr>
              <w:rFonts w:eastAsia="Verdana"/>
            </w:rPr>
            <w:t>Helsing and</w:t>
          </w:r>
          <w:r>
            <w:rPr>
              <w:rFonts w:eastAsia="Verdana"/>
            </w:rPr>
            <w:t xml:space="preserve"> STARK, </w:t>
          </w:r>
          <w:r w:rsidRPr="008A16B8">
            <w:rPr>
              <w:rFonts w:eastAsia="Verdana"/>
            </w:rPr>
            <w:t>now have lodger units in the UK that are now picking fights</w:t>
          </w:r>
          <w:r>
            <w:rPr>
              <w:rFonts w:eastAsia="Verdana"/>
            </w:rPr>
            <w:t>, so to speak,</w:t>
          </w:r>
          <w:r w:rsidRPr="008A16B8">
            <w:rPr>
              <w:rFonts w:eastAsia="Verdana"/>
            </w:rPr>
            <w:t xml:space="preserve"> for equipment program</w:t>
          </w:r>
          <w:r>
            <w:rPr>
              <w:rFonts w:eastAsia="Verdana"/>
            </w:rPr>
            <w:t>mes</w:t>
          </w:r>
          <w:r w:rsidRPr="008A16B8">
            <w:rPr>
              <w:rFonts w:eastAsia="Verdana"/>
            </w:rPr>
            <w:t>, because we are concentrating on equipment.</w:t>
          </w:r>
          <w:r>
            <w:rPr>
              <w:rFonts w:eastAsia="Verdana"/>
            </w:rPr>
            <w:t xml:space="preserve"> T</w:t>
          </w:r>
          <w:r w:rsidRPr="008A16B8">
            <w:rPr>
              <w:rFonts w:eastAsia="Verdana"/>
            </w:rPr>
            <w:t xml:space="preserve">hey </w:t>
          </w:r>
          <w:r>
            <w:rPr>
              <w:rFonts w:eastAsia="Verdana"/>
            </w:rPr>
            <w:t>will</w:t>
          </w:r>
          <w:r w:rsidRPr="008A16B8">
            <w:rPr>
              <w:rFonts w:eastAsia="Verdana"/>
            </w:rPr>
            <w:t xml:space="preserve"> clean up </w:t>
          </w:r>
          <w:r>
            <w:rPr>
              <w:rFonts w:eastAsia="Verdana"/>
            </w:rPr>
            <w:t>when it comes to the</w:t>
          </w:r>
          <w:r w:rsidRPr="008A16B8">
            <w:rPr>
              <w:rFonts w:eastAsia="Verdana"/>
            </w:rPr>
            <w:t xml:space="preserve"> contracts because they are ready for those contracts. British SMEs are built by their founders</w:t>
          </w:r>
          <w:r>
            <w:rPr>
              <w:rFonts w:eastAsia="Verdana"/>
            </w:rPr>
            <w:t>; they are</w:t>
          </w:r>
          <w:r w:rsidRPr="008A16B8">
            <w:rPr>
              <w:rFonts w:eastAsia="Verdana"/>
            </w:rPr>
            <w:t xml:space="preserve"> not supported by their Government. </w:t>
          </w:r>
        </w:p>
        <w:p w:rsidR="000271F8" w:rsidP="000271F8">
          <w:pPr>
            <w:pStyle w:val="Answer"/>
            <w:rPr>
              <w:rFonts w:eastAsia="Verdana"/>
            </w:rPr>
          </w:pPr>
          <w:r w:rsidRPr="008A16B8">
            <w:rPr>
              <w:rFonts w:eastAsia="Verdana"/>
            </w:rPr>
            <w:t>If we are to fight a peer-on-peer adversary war, we must reinvigorate the industrial base</w:t>
          </w:r>
          <w:r>
            <w:rPr>
              <w:rFonts w:eastAsia="Verdana"/>
            </w:rPr>
            <w:t>, which</w:t>
          </w:r>
          <w:r w:rsidRPr="008A16B8">
            <w:rPr>
              <w:rFonts w:eastAsia="Verdana"/>
            </w:rPr>
            <w:t xml:space="preserve"> means investing in companies and building them for war. Otherwise, what you have in your equipment stockpiles today will be the maximum amount you have. I would imagine that you would want to be able to resupply the front line from the home hearth in time of conflict. </w:t>
          </w:r>
        </w:p>
        <w:p w:rsidR="000271F8" w:rsidP="000271F8">
          <w:pPr>
            <w:pStyle w:val="Answer"/>
            <w:rPr>
              <w:rFonts w:eastAsia="Verdana"/>
            </w:rPr>
          </w:pPr>
          <w:r>
            <w:rPr>
              <w:rFonts w:eastAsia="Verdana"/>
            </w:rPr>
            <w:t>Looking</w:t>
          </w:r>
          <w:r w:rsidRPr="008A16B8">
            <w:rPr>
              <w:rFonts w:eastAsia="Verdana"/>
            </w:rPr>
            <w:t xml:space="preserve"> not only </w:t>
          </w:r>
          <w:r>
            <w:rPr>
              <w:rFonts w:eastAsia="Verdana"/>
            </w:rPr>
            <w:t xml:space="preserve">at </w:t>
          </w:r>
          <w:r w:rsidRPr="008A16B8">
            <w:rPr>
              <w:rFonts w:eastAsia="Verdana"/>
            </w:rPr>
            <w:t xml:space="preserve">the Europeans but </w:t>
          </w:r>
          <w:r>
            <w:rPr>
              <w:rFonts w:eastAsia="Verdana"/>
            </w:rPr>
            <w:t xml:space="preserve">at </w:t>
          </w:r>
          <w:r w:rsidRPr="008A16B8">
            <w:rPr>
              <w:rFonts w:eastAsia="Verdana"/>
            </w:rPr>
            <w:t xml:space="preserve">the Americans, they are building companies. </w:t>
          </w:r>
          <w:r>
            <w:rPr>
              <w:rFonts w:eastAsia="Verdana"/>
            </w:rPr>
            <w:t>The drone dominance</w:t>
          </w:r>
          <w:r w:rsidRPr="008A16B8">
            <w:rPr>
              <w:rFonts w:eastAsia="Verdana"/>
            </w:rPr>
            <w:t xml:space="preserve"> </w:t>
          </w:r>
          <w:r>
            <w:rPr>
              <w:rFonts w:eastAsia="Verdana"/>
            </w:rPr>
            <w:t xml:space="preserve">programmes, stages 1 and 2, </w:t>
          </w:r>
          <w:r w:rsidRPr="008A16B8">
            <w:rPr>
              <w:rFonts w:eastAsia="Verdana"/>
            </w:rPr>
            <w:t>are competitions</w:t>
          </w:r>
          <w:r>
            <w:rPr>
              <w:rFonts w:eastAsia="Verdana"/>
            </w:rPr>
            <w:t xml:space="preserve"> </w:t>
          </w:r>
          <w:r w:rsidRPr="008A16B8">
            <w:rPr>
              <w:rFonts w:eastAsia="Verdana"/>
            </w:rPr>
            <w:t>to see which company can go forward to be built into a supplier of capability, not buying kit. It</w:t>
          </w:r>
          <w:r>
            <w:rPr>
              <w:rFonts w:eastAsia="Verdana"/>
            </w:rPr>
            <w:t xml:space="preserve"> is</w:t>
          </w:r>
          <w:r w:rsidRPr="008A16B8">
            <w:rPr>
              <w:rFonts w:eastAsia="Verdana"/>
            </w:rPr>
            <w:t xml:space="preserve"> not a competition for kit</w:t>
          </w:r>
          <w:r>
            <w:rPr>
              <w:rFonts w:eastAsia="Verdana"/>
            </w:rPr>
            <w:t>; it i</w:t>
          </w:r>
          <w:r w:rsidRPr="008A16B8">
            <w:rPr>
              <w:rFonts w:eastAsia="Verdana"/>
            </w:rPr>
            <w:t xml:space="preserve">s a competition for competence. </w:t>
          </w:r>
          <w:r>
            <w:rPr>
              <w:rFonts w:eastAsia="Verdana"/>
            </w:rPr>
            <w:t>W</w:t>
          </w:r>
          <w:r w:rsidRPr="008A16B8">
            <w:rPr>
              <w:rFonts w:eastAsia="Verdana"/>
            </w:rPr>
            <w:t>e need to readjust our paradigm</w:t>
          </w:r>
          <w:r>
            <w:rPr>
              <w:rFonts w:eastAsia="Verdana"/>
            </w:rPr>
            <w:t xml:space="preserve"> and </w:t>
          </w:r>
          <w:r w:rsidRPr="008A16B8">
            <w:rPr>
              <w:rFonts w:eastAsia="Verdana"/>
            </w:rPr>
            <w:t>look at building our industry to fight</w:t>
          </w:r>
          <w:r>
            <w:rPr>
              <w:rFonts w:eastAsia="Verdana"/>
            </w:rPr>
            <w:t>,</w:t>
          </w:r>
          <w:r w:rsidRPr="008A16B8">
            <w:rPr>
              <w:rFonts w:eastAsia="Verdana"/>
            </w:rPr>
            <w:t xml:space="preserve"> not just</w:t>
          </w:r>
          <w:r>
            <w:rPr>
              <w:rFonts w:eastAsia="Verdana"/>
            </w:rPr>
            <w:t xml:space="preserve"> preparing</w:t>
          </w:r>
          <w:r w:rsidRPr="008A16B8">
            <w:rPr>
              <w:rFonts w:eastAsia="Verdana"/>
            </w:rPr>
            <w:t xml:space="preserve"> our warfighters to fight. Without industry, the fight will not last long.</w:t>
          </w:r>
        </w:p>
        <w:p w:rsidR="0020367E" w:rsidRPr="00204B63" w:rsidP="0020367E">
          <w:pPr>
            <w:pStyle w:val="Answer"/>
            <w:rPr>
              <w:b/>
              <w:bCs/>
            </w:rPr>
          </w:pPr>
          <w:r w:rsidRPr="0146ECE1">
            <w:rPr>
              <w:rFonts w:eastAsia="Verdana"/>
              <w:b/>
              <w:bCs/>
              <w:i/>
              <w:iCs/>
            </w:rPr>
            <w:t>Tom Redman:</w:t>
          </w:r>
          <w:r w:rsidRPr="0146ECE1">
            <w:rPr>
              <w:rFonts w:eastAsia="Verdana"/>
            </w:rPr>
            <w:t xml:space="preserve"> I would like to build on some of the points that Jon</w:t>
          </w:r>
          <w:r>
            <w:rPr>
              <w:rFonts w:eastAsia="Verdana"/>
            </w:rPr>
            <w:t xml:space="preserve"> has </w:t>
          </w:r>
          <w:r w:rsidRPr="008A16B8">
            <w:rPr>
              <w:rFonts w:eastAsia="Verdana"/>
            </w:rPr>
            <w:t>just made</w:t>
          </w:r>
          <w:r>
            <w:rPr>
              <w:rFonts w:eastAsia="Verdana"/>
            </w:rPr>
            <w:t>, p</w:t>
          </w:r>
          <w:r w:rsidRPr="008A16B8">
            <w:rPr>
              <w:rFonts w:eastAsia="Verdana"/>
            </w:rPr>
            <w:t>articularly on what I think of as sovereign SM</w:t>
          </w:r>
          <w:r>
            <w:rPr>
              <w:rFonts w:eastAsia="Verdana"/>
            </w:rPr>
            <w:t>E</w:t>
          </w:r>
          <w:r w:rsidRPr="008A16B8">
            <w:rPr>
              <w:rFonts w:eastAsia="Verdana"/>
            </w:rPr>
            <w:t xml:space="preserve"> spend versus SM</w:t>
          </w:r>
          <w:r>
            <w:rPr>
              <w:rFonts w:eastAsia="Verdana"/>
            </w:rPr>
            <w:t>E</w:t>
          </w:r>
          <w:r w:rsidRPr="008A16B8">
            <w:rPr>
              <w:rFonts w:eastAsia="Verdana"/>
            </w:rPr>
            <w:t xml:space="preserve"> spend. It</w:t>
          </w:r>
          <w:r>
            <w:rPr>
              <w:rFonts w:eastAsia="Verdana"/>
            </w:rPr>
            <w:t xml:space="preserve"> is</w:t>
          </w:r>
          <w:r w:rsidRPr="008A16B8">
            <w:rPr>
              <w:rFonts w:eastAsia="Verdana"/>
            </w:rPr>
            <w:t xml:space="preserve"> not the same thing. Not all SM</w:t>
          </w:r>
          <w:r>
            <w:rPr>
              <w:rFonts w:eastAsia="Verdana"/>
            </w:rPr>
            <w:t>E</w:t>
          </w:r>
          <w:r w:rsidRPr="008A16B8">
            <w:rPr>
              <w:rFonts w:eastAsia="Verdana"/>
            </w:rPr>
            <w:t xml:space="preserve"> spending contributes equally to our sovereign resilience. A contract awarded to a UK</w:t>
          </w:r>
          <w:r>
            <w:rPr>
              <w:rFonts w:eastAsia="Verdana"/>
            </w:rPr>
            <w:t>-</w:t>
          </w:r>
          <w:r w:rsidRPr="008A16B8">
            <w:rPr>
              <w:rFonts w:eastAsia="Verdana"/>
            </w:rPr>
            <w:t xml:space="preserve">registered </w:t>
          </w:r>
          <w:r>
            <w:rPr>
              <w:rFonts w:eastAsia="Verdana"/>
            </w:rPr>
            <w:t xml:space="preserve">SME </w:t>
          </w:r>
          <w:r w:rsidRPr="008A16B8">
            <w:rPr>
              <w:rFonts w:eastAsia="Verdana"/>
            </w:rPr>
            <w:t xml:space="preserve">might still result in IP going abroad, manufacturing taking place overseas, key technologies being sourced overseas and most of the economic value leaving the UK. </w:t>
          </w:r>
          <w:r>
            <w:rPr>
              <w:rFonts w:eastAsia="Verdana"/>
            </w:rPr>
            <w:t>T</w:t>
          </w:r>
          <w:r w:rsidRPr="008A16B8">
            <w:rPr>
              <w:rFonts w:eastAsia="Verdana"/>
            </w:rPr>
            <w:t xml:space="preserve">his is a real problem. I think of it as </w:t>
          </w:r>
          <w:r>
            <w:rPr>
              <w:rFonts w:eastAsia="Verdana"/>
            </w:rPr>
            <w:t>“</w:t>
          </w:r>
          <w:r w:rsidRPr="0020367E">
            <w:rPr>
              <w:rFonts w:eastAsia="Verdana"/>
            </w:rPr>
            <w:t xml:space="preserve">SMEwashing” or “Britwashing”, and it is not going to help the Government achieve their objective of achieving the readiness and industrial resilience that Jon talked about. </w:t>
          </w:r>
          <w:r w:rsidRPr="0020367E">
            <w:t xml:space="preserve">There is a recognition in the SDR and the </w:t>
          </w:r>
          <w:r w:rsidRPr="00352D86" w:rsidR="00352D86">
            <w:t>defence industrial strategy</w:t>
          </w:r>
          <w:r w:rsidRPr="0020367E" w:rsidR="00352D86">
            <w:t xml:space="preserve"> </w:t>
          </w:r>
          <w:r w:rsidRPr="0020367E">
            <w:t xml:space="preserve">that this is paramount. </w:t>
          </w:r>
        </w:p>
        <w:p w:rsidR="0020367E" w:rsidP="0020367E">
          <w:pPr>
            <w:pStyle w:val="Answer"/>
          </w:pPr>
          <w:r>
            <w:t xml:space="preserve">If the objective is to build sovereign resilience, we should be following the money. Some practical recommendations around this could be defining what sovereign spend really means. We are still void of having a proper definition of sovereign spend. What does it mean? </w:t>
          </w:r>
        </w:p>
        <w:p w:rsidR="0020367E" w:rsidP="0020367E">
          <w:pPr>
            <w:pStyle w:val="Answer"/>
          </w:pPr>
          <w:r>
            <w:t>I point the committee to something helpful. The United States National Defence Authorization Act—NDAA—is a framework that the US uses to provide a useful starting point to identify categories of technologies, supply-chain technologies and dependencies that are considered strategically critical to national security. It includes things such as microelectronics, communications, sensors, batteries and other critical materials. This would enable us to move away from a narrative of national sovereignty and resilience to something that can be objectively measured in how we are procuring.</w:t>
          </w:r>
        </w:p>
        <w:p w:rsidR="0020367E" w:rsidP="0020367E">
          <w:pPr>
            <w:pStyle w:val="Answer"/>
          </w:pPr>
          <w:r>
            <w:t>To build a little bit more on that quite specific recommendation to the committee, we could also consider the Government putting a sovereign capability scorecard around material significant procurement, weighting in the factors of UK ownership, UK intellectual property in manufacturing content and the production of these critical technologies. The reporting that is available at the moment for the previous financial year, 2024-25, shows a decline in spend with SMEs.</w:t>
          </w:r>
          <w:r>
            <w:rPr>
              <w:rStyle w:val="FootnoteReference"/>
            </w:rPr>
            <w:footnoteReference w:id="2"/>
          </w:r>
          <w:r>
            <w:t xml:space="preserve"> I think we are spending 4% of the annual budget directly with SMEs, but you cannot tell from those numbers how much of that spend is actually supporting underpinning sovereign technology. Are we moving the needle on being ready for industrial-scale war readiness?</w:t>
          </w:r>
        </w:p>
        <w:p w:rsidR="0020367E" w:rsidP="0020367E">
          <w:pPr>
            <w:pStyle w:val="Remark"/>
            <w:rPr>
              <w:rFonts w:eastAsia="Verdana"/>
            </w:rPr>
          </w:pPr>
          <w:r w:rsidRPr="0D7ACDEB">
            <w:rPr>
              <w:rFonts w:eastAsia="Verdana"/>
              <w:b/>
            </w:rPr>
            <w:t>The Chair:</w:t>
          </w:r>
          <w:r w:rsidRPr="0D7ACDEB">
            <w:rPr>
              <w:rFonts w:eastAsia="Verdana"/>
            </w:rPr>
            <w:t xml:space="preserve"> Is what you are saying partly because</w:t>
          </w:r>
          <w:r>
            <w:rPr>
              <w:rFonts w:eastAsia="Verdana"/>
            </w:rPr>
            <w:t xml:space="preserve"> of the change in war from big heavy tanks—I am oversimplifying—to smallish, uncrewed equipment? Is that what is creating the need for this change, or do you think that it was always going to be there? In other words, has defence always been a bit slow in identifying these critical areas?</w:t>
          </w:r>
        </w:p>
        <w:p w:rsidR="0020367E" w:rsidP="0020367E">
          <w:pPr>
            <w:pStyle w:val="Answer"/>
          </w:pPr>
          <w:r w:rsidRPr="0F68C76D">
            <w:rPr>
              <w:rFonts w:eastAsia="Verdana" w:cs="Verdana"/>
              <w:b/>
              <w:bCs/>
              <w:i/>
              <w:iCs/>
              <w:color w:val="000000" w:themeColor="text1"/>
            </w:rPr>
            <w:t>Tom Redman:</w:t>
          </w:r>
          <w:r w:rsidRPr="0F68C76D">
            <w:rPr>
              <w:rFonts w:eastAsia="Verdana" w:cs="Verdana"/>
              <w:color w:val="000000" w:themeColor="text1"/>
            </w:rPr>
            <w:t xml:space="preserve"> The nature of warfare has certainly changed</w:t>
          </w:r>
          <w:r>
            <w:rPr>
              <w:rFonts w:eastAsia="Verdana" w:cs="Verdana"/>
              <w:color w:val="000000" w:themeColor="text1"/>
            </w:rPr>
            <w:t xml:space="preserve"> </w:t>
          </w:r>
          <w:r>
            <w:t>following the full-scale invasion of Ukraine and the uncrewed systems technologies, and supply chains and materials that underpin those technologies, are becoming absolutely critical. As Jon said, it is not whether you can deploy some equipment; it is whether you can deploy that at the scale that is needed in a way that cannot be disrupted.</w:t>
          </w:r>
        </w:p>
        <w:p w:rsidR="0020367E" w:rsidP="0020367E">
          <w:pPr>
            <w:pStyle w:val="Answer"/>
          </w:pPr>
          <w:r>
            <w:t>I have a helpful example here: a thermal camera. My company is delivering on a UK MoD project that involves a thermal camera as a critical technology. We spent years moving our supply chain to UK first, and certainly away from adversarial links in the supply chain. The thermal camera comes from a US supplier. This year, we experienced significant disruption because of some of the programmes that you just talked about domestically in the UK, such as the drone dominance programme. I echo Jon’s thoughts that that is the hallmark of what programmes to stimulate growth should look like, but it has created a huge surge in demand in the sub-supply chain within the US. All our orders and, we understand, the majority of European orders for this significant component—the thermal camera—were disrupted by as much as six months. A lot of European providers are still waiting for their first thermal camera delivery in 2026. An allied supply chain is disruptable; it is not the same thing as a sovereign supply chain.</w:t>
          </w:r>
        </w:p>
        <w:p w:rsidR="0020367E" w:rsidP="0020367E">
          <w:pPr>
            <w:pStyle w:val="Question"/>
          </w:pPr>
          <w:r w:rsidRPr="00AC050B">
            <w:rPr>
              <w:rFonts w:eastAsia="Verdana"/>
              <w:b/>
              <w:bCs/>
            </w:rPr>
            <w:t>Baroness Harding of Winscombe:</w:t>
          </w:r>
          <w:r w:rsidRPr="00AC050B">
            <w:rPr>
              <w:rFonts w:eastAsia="Verdana"/>
            </w:rPr>
            <w:t xml:space="preserve"> The MoD set a target of increasing </w:t>
          </w:r>
          <w:r>
            <w:t xml:space="preserve">its spending with SMEs by £2.5 billion by May 2028. I will start this question with you, Mr Booth, because you certainly foreshadowed it. You described the challenges. Can you give us a clear view of what you see as the barriers to meeting that target and what you would do to address that? Specifically, you described the new </w:t>
          </w:r>
          <w:r w:rsidRPr="007F461F">
            <w:t xml:space="preserve">Defence Office for Small Business Growth </w:t>
          </w:r>
          <w:r>
            <w:t>not meeting its objectives. What should it be doing and how should it be set up?</w:t>
          </w:r>
        </w:p>
        <w:p w:rsidR="0020367E" w:rsidP="0020367E">
          <w:pPr>
            <w:pStyle w:val="Answer"/>
          </w:pPr>
          <w:r w:rsidRPr="00AC050B">
            <w:rPr>
              <w:rFonts w:eastAsia="Verdana" w:cs="Verdana"/>
              <w:b/>
              <w:bCs/>
              <w:i/>
              <w:iCs/>
              <w:color w:val="000000" w:themeColor="text1"/>
            </w:rPr>
            <w:t>Graham Booth:</w:t>
          </w:r>
          <w:r w:rsidRPr="00AC050B">
            <w:rPr>
              <w:rFonts w:eastAsia="Verdana" w:cs="Verdana"/>
              <w:color w:val="000000" w:themeColor="text1"/>
            </w:rPr>
            <w:t xml:space="preserve"> I shall try to be brief; it is my favourite topic</w:t>
          </w:r>
          <w:r>
            <w:rPr>
              <w:rFonts w:eastAsia="Verdana" w:cs="Verdana"/>
              <w:color w:val="000000" w:themeColor="text1"/>
            </w:rPr>
            <w:t xml:space="preserve">. I will start with what Tom mentioned. MoD spend </w:t>
          </w:r>
          <w:r>
            <w:t xml:space="preserve">directly with SMEs in the last three years of published data has gone down year on year. So, even on that one we are starting towards that growth target from a backwards trend. We are currently going the wrong way. We have to change the trend and then increase the spend. The published target was to increase by £2.5 billion from the hypothecated £5 billion that we were at. We have gone backwards on that, so actually it is more than </w:t>
          </w:r>
          <w:r w:rsidR="004C7F79">
            <w:t xml:space="preserve">a </w:t>
          </w:r>
          <w:r>
            <w:t>£2.5 billion</w:t>
          </w:r>
          <w:r w:rsidR="004C7F79">
            <w:t xml:space="preserve"> increase</w:t>
          </w:r>
          <w:r>
            <w:t xml:space="preserve"> that needs to be spent. So, the target is to reverse the trend and then go forward. </w:t>
          </w:r>
        </w:p>
        <w:p w:rsidR="0020367E" w:rsidP="0020367E">
          <w:pPr>
            <w:pStyle w:val="Answer"/>
          </w:pPr>
          <w:r>
            <w:t>One of the barriers is that there is no money assigned to it. There is not a budget put aside for it. There is no money. There is not £2.5 billion sat somewhere identified for it. It is a case of, “Can we find £2.5 billion elsewhere in the defence budget?” Therefore, one of the barriers is that it will have to come out of current programmes and other things to be pushed into SMEs. So, barrier number one is where that money is coming from and finding it.</w:t>
          </w:r>
        </w:p>
        <w:p w:rsidR="0020367E" w:rsidP="0020367E">
          <w:pPr>
            <w:pStyle w:val="Answer"/>
          </w:pPr>
          <w:r>
            <w:t>Secondly, there are very little contracting mechanisms for doing that. If you take the £2.5 billion, there are roughly 5,000 SMEs in defence—once you take away self-employed contractors and look at actual SMEs, the number is roughly 5,000. The figure of £2.5 billion spread over 5,000 SMEs is £500,000 for each and every one of them every year in spend—half a million pounds-worth of additional contracting for 5,000 new contracts. That is a number that is incomprehensible for the MoD to achieve. It has to find ways to be able to do that.</w:t>
          </w:r>
        </w:p>
        <w:p w:rsidR="0020367E" w:rsidP="0020367E">
          <w:pPr>
            <w:pStyle w:val="Answer"/>
          </w:pPr>
          <w:r>
            <w:t xml:space="preserve">Before I jump on to how I think you can solve it, why is it important? One reason is that I have talked to every SME and every CEO that I know and said: “If you had another half a million pounds a year of guaranteed business coming in from the MoD for three years, what is the first thing you would do?” Everyone answered the question the same. They said: “I would hire people. I would hire several people off the bat”. That would immediately create high-skilled jobs in the United Kingdom. So, achieving the goal is really important. We drive the economic growth that we want, because we can do that. </w:t>
          </w:r>
        </w:p>
        <w:p w:rsidR="0020367E" w:rsidP="0020367E">
          <w:pPr>
            <w:pStyle w:val="Answer"/>
          </w:pPr>
          <w:r>
            <w:t>What are the barriers? First, there is not the money. Secondly, there is not the contracting. Thirdly, there is not really the will and no one responsible for making it happen. One of the things I would like to put forward is that that £2.5 billion should be a direct spend</w:t>
          </w:r>
          <w:r w:rsidR="00467675">
            <w:t xml:space="preserve"> target</w:t>
          </w:r>
          <w:r>
            <w:t xml:space="preserve">—not a hope that the MoD will influence the supply chain to do it over the next two years but rather the MoD stepping up and spending £2.5 billion directly with SMEs, so that it can control it and make it a personal target for the NAD. We have the new NAD structure, which sits in the environment, and the NAD has a nice juicy bonus. Make that one of the criteria for that bonus, so that we see it happen. If someone is accountable, we will see action. </w:t>
          </w:r>
        </w:p>
        <w:p w:rsidR="0020367E" w:rsidP="0020367E">
          <w:pPr>
            <w:pStyle w:val="Answer"/>
          </w:pPr>
          <w:r>
            <w:t xml:space="preserve">For the last decade or so, we had the 25% SME spend target in the UK. Not once was that ever achieved. Over a decade of 25% of MoD spend with SMEs being a top policy, it was never achieved. In the one year that the MoD thought it had achieved it, three months later it went back to the figures, re-evaluated them, realised that it had double-counted, and fell short. So that was never done. There was no one accountable. </w:t>
          </w:r>
        </w:p>
        <w:p w:rsidR="0020367E" w:rsidP="0020367E">
          <w:pPr>
            <w:pStyle w:val="Answer"/>
          </w:pPr>
          <w:r>
            <w:t xml:space="preserve">Finally, the Office for </w:t>
          </w:r>
          <w:r w:rsidR="00F74028">
            <w:t>Small Business</w:t>
          </w:r>
          <w:r>
            <w:t xml:space="preserve"> Growth could be part of that answer, but it currently has no spending ability or contracting ability. It is purely a signposting organisation staffed by four people. If it was upgunned with people, potentially leveraging the Commercial X programme, and able to let lightweight easy contracts to flow revenue into those SMEs, that would be a means to do it. It could do that, but it has not been empowered to do it. There would have to be a massive upgunning of that organisation to make it a contracting organisation.</w:t>
          </w:r>
          <w:r w:rsidRPr="005E6E4D">
            <w:t xml:space="preserve"> </w:t>
          </w:r>
        </w:p>
        <w:p w:rsidR="0020367E" w:rsidP="0020367E">
          <w:pPr>
            <w:pStyle w:val="Remark"/>
          </w:pPr>
          <w:r w:rsidRPr="00AC050B">
            <w:rPr>
              <w:rFonts w:eastAsia="Verdana"/>
              <w:b/>
              <w:bCs/>
            </w:rPr>
            <w:t>Baroness Harding of Winscombe:</w:t>
          </w:r>
          <w:r>
            <w:rPr>
              <w:rFonts w:eastAsia="Verdana"/>
              <w:b/>
              <w:bCs/>
            </w:rPr>
            <w:t xml:space="preserve"> </w:t>
          </w:r>
          <w:r>
            <w:t>That is very clear. Jon, what else?</w:t>
          </w:r>
        </w:p>
        <w:p w:rsidR="0020367E" w:rsidP="0020367E">
          <w:pPr>
            <w:pStyle w:val="Answer"/>
          </w:pPr>
          <w:r w:rsidRPr="0F68C76D">
            <w:rPr>
              <w:rFonts w:eastAsia="Verdana" w:cs="Verdana"/>
              <w:b/>
              <w:bCs/>
              <w:i/>
              <w:iCs/>
              <w:color w:val="000000" w:themeColor="text1"/>
            </w:rPr>
            <w:t>Jon Parker:</w:t>
          </w:r>
          <w:r w:rsidRPr="0F68C76D">
            <w:rPr>
              <w:rFonts w:eastAsia="Verdana" w:cs="Verdana"/>
              <w:color w:val="000000" w:themeColor="text1"/>
            </w:rPr>
            <w:t xml:space="preserve"> It has to be meaningful</w:t>
          </w:r>
          <w:r>
            <w:rPr>
              <w:rFonts w:eastAsia="Verdana" w:cs="Verdana"/>
              <w:color w:val="000000" w:themeColor="text1"/>
            </w:rPr>
            <w:t xml:space="preserve"> </w:t>
          </w:r>
          <w:r>
            <w:t xml:space="preserve">money. We have been in frameworks where it was said that there was £90 million for that particular framework. Then, when you dig deeper, it was: “If we had the money, we would spend a maximum of £90 million, but there is no money”. So what was the point of us joining that framework and going through the pain of it if there was no money in the first place? When the Chief of the Defence Staff looked at the SDR, analysed it and realised that there was a shortfall of £28 billion, he was not wrong. So, why was he offered £13 billion, which is actually £10 billion? </w:t>
          </w:r>
        </w:p>
        <w:p w:rsidR="0020367E" w:rsidRPr="00702C67" w:rsidP="0020367E">
          <w:pPr>
            <w:pStyle w:val="Answer"/>
          </w:pPr>
          <w:r>
            <w:t xml:space="preserve">Something has to go in the force mix. We all agree that UAVs and underwater surface vehicles will part of the force mix in the future. </w:t>
          </w:r>
          <w:r w:rsidRPr="00702C67">
            <w:t xml:space="preserve">When we discovered that we needed cyber warfare, there was extra money for that. When we realised that we needed </w:t>
          </w:r>
          <w:r w:rsidR="00F74028">
            <w:t>intelligence, surveillance and reconnaissance (</w:t>
          </w:r>
          <w:r w:rsidRPr="00702C67">
            <w:t>ISR</w:t>
          </w:r>
          <w:r w:rsidR="00F74028">
            <w:t>)</w:t>
          </w:r>
          <w:r w:rsidRPr="00702C67">
            <w:t>, there was</w:t>
          </w:r>
          <w:r w:rsidRPr="00FD3374">
            <w:rPr>
              <w:b/>
              <w:bCs/>
            </w:rPr>
            <w:t xml:space="preserve"> </w:t>
          </w:r>
          <w:r w:rsidRPr="00702C67">
            <w:t>more money for</w:t>
          </w:r>
          <w:r w:rsidRPr="00FD3374">
            <w:rPr>
              <w:b/>
              <w:bCs/>
            </w:rPr>
            <w:t xml:space="preserve"> </w:t>
          </w:r>
          <w:r w:rsidRPr="00702C67">
            <w:t xml:space="preserve">that. It was the same for space. Now that drones are here, there needs to be more money for that. </w:t>
          </w:r>
        </w:p>
        <w:p w:rsidR="00702C67" w:rsidRPr="009E5F7C" w:rsidP="00702C67">
          <w:pPr>
            <w:pStyle w:val="Answer"/>
            <w:rPr>
              <w:rFonts w:eastAsia="Verdana" w:cs="Verdana"/>
              <w:color w:val="000000" w:themeColor="text1"/>
            </w:rPr>
          </w:pPr>
          <w:r w:rsidRPr="009E5F7C">
            <w:rPr>
              <w:rFonts w:eastAsia="Verdana" w:cs="Verdana"/>
              <w:color w:val="000000" w:themeColor="text1"/>
            </w:rPr>
            <w:t>I</w:t>
          </w:r>
          <w:r>
            <w:rPr>
              <w:rFonts w:eastAsia="Verdana" w:cs="Verdana"/>
              <w:color w:val="000000" w:themeColor="text1"/>
            </w:rPr>
            <w:t>t is</w:t>
          </w:r>
          <w:r w:rsidRPr="009E5F7C">
            <w:rPr>
              <w:rFonts w:eastAsia="Verdana" w:cs="Verdana"/>
              <w:color w:val="000000" w:themeColor="text1"/>
            </w:rPr>
            <w:t xml:space="preserve"> not a choice. We still need tanks</w:t>
          </w:r>
          <w:r>
            <w:rPr>
              <w:rFonts w:eastAsia="Verdana" w:cs="Verdana"/>
              <w:color w:val="000000" w:themeColor="text1"/>
            </w:rPr>
            <w:t xml:space="preserve">, </w:t>
          </w:r>
          <w:r w:rsidRPr="009E5F7C">
            <w:rPr>
              <w:rFonts w:eastAsia="Verdana" w:cs="Verdana"/>
              <w:color w:val="000000" w:themeColor="text1"/>
            </w:rPr>
            <w:t>frigates</w:t>
          </w:r>
          <w:r>
            <w:rPr>
              <w:rFonts w:eastAsia="Verdana" w:cs="Verdana"/>
              <w:color w:val="000000" w:themeColor="text1"/>
            </w:rPr>
            <w:t>, d</w:t>
          </w:r>
          <w:r w:rsidRPr="009E5F7C">
            <w:rPr>
              <w:rFonts w:eastAsia="Verdana" w:cs="Verdana"/>
              <w:color w:val="000000" w:themeColor="text1"/>
            </w:rPr>
            <w:t>estroyers</w:t>
          </w:r>
          <w:r>
            <w:rPr>
              <w:rFonts w:eastAsia="Verdana" w:cs="Verdana"/>
              <w:color w:val="000000" w:themeColor="text1"/>
            </w:rPr>
            <w:t xml:space="preserve">, </w:t>
          </w:r>
          <w:r w:rsidRPr="009E5F7C">
            <w:rPr>
              <w:rFonts w:eastAsia="Verdana" w:cs="Verdana"/>
              <w:color w:val="000000" w:themeColor="text1"/>
            </w:rPr>
            <w:t>fighter platforms and attack platforms. These are in addition; they are not a choice. The choice has been removed from us. War has changed and</w:t>
          </w:r>
          <w:r>
            <w:rPr>
              <w:rFonts w:eastAsia="Verdana" w:cs="Verdana"/>
              <w:color w:val="000000" w:themeColor="text1"/>
            </w:rPr>
            <w:t xml:space="preserve">, actually, </w:t>
          </w:r>
          <w:r w:rsidRPr="009E5F7C">
            <w:rPr>
              <w:rFonts w:eastAsia="Verdana" w:cs="Verdana"/>
              <w:color w:val="000000" w:themeColor="text1"/>
            </w:rPr>
            <w:t>thankfully</w:t>
          </w:r>
          <w:r>
            <w:rPr>
              <w:rFonts w:eastAsia="Verdana" w:cs="Verdana"/>
              <w:color w:val="000000" w:themeColor="text1"/>
            </w:rPr>
            <w:t xml:space="preserve">, </w:t>
          </w:r>
          <w:r w:rsidRPr="009E5F7C">
            <w:rPr>
              <w:rFonts w:eastAsia="Verdana" w:cs="Verdana"/>
              <w:color w:val="000000" w:themeColor="text1"/>
            </w:rPr>
            <w:t xml:space="preserve">the Brits are ahead in many of these areas. But it is a miracle </w:t>
          </w:r>
          <w:r>
            <w:rPr>
              <w:rFonts w:eastAsia="Verdana" w:cs="Verdana"/>
              <w:color w:val="000000" w:themeColor="text1"/>
            </w:rPr>
            <w:t>that</w:t>
          </w:r>
          <w:r w:rsidRPr="009E5F7C">
            <w:rPr>
              <w:rFonts w:eastAsia="Verdana" w:cs="Verdana"/>
              <w:color w:val="000000" w:themeColor="text1"/>
            </w:rPr>
            <w:t xml:space="preserve"> we are. </w:t>
          </w:r>
          <w:r>
            <w:rPr>
              <w:rFonts w:eastAsia="Verdana" w:cs="Verdana"/>
              <w:color w:val="000000" w:themeColor="text1"/>
            </w:rPr>
            <w:t>W</w:t>
          </w:r>
          <w:r w:rsidRPr="009E5F7C">
            <w:rPr>
              <w:rFonts w:eastAsia="Verdana" w:cs="Verdana"/>
              <w:color w:val="000000" w:themeColor="text1"/>
            </w:rPr>
            <w:t xml:space="preserve">ith a little bit of extra </w:t>
          </w:r>
          <w:r>
            <w:rPr>
              <w:rFonts w:eastAsia="Verdana" w:cs="Verdana"/>
              <w:color w:val="000000" w:themeColor="text1"/>
            </w:rPr>
            <w:t xml:space="preserve">financial </w:t>
          </w:r>
          <w:r w:rsidRPr="009E5F7C">
            <w:rPr>
              <w:rFonts w:eastAsia="Verdana" w:cs="Verdana"/>
              <w:color w:val="000000" w:themeColor="text1"/>
            </w:rPr>
            <w:t>support and growing the businesses</w:t>
          </w:r>
          <w:r>
            <w:rPr>
              <w:rFonts w:eastAsia="Verdana" w:cs="Verdana"/>
              <w:color w:val="000000" w:themeColor="text1"/>
            </w:rPr>
            <w:t>—n</w:t>
          </w:r>
          <w:r w:rsidRPr="009E5F7C">
            <w:rPr>
              <w:rFonts w:eastAsia="Verdana" w:cs="Verdana"/>
              <w:color w:val="000000" w:themeColor="text1"/>
            </w:rPr>
            <w:t>ot buying kit</w:t>
          </w:r>
          <w:r>
            <w:rPr>
              <w:rFonts w:eastAsia="Verdana" w:cs="Verdana"/>
              <w:color w:val="000000" w:themeColor="text1"/>
            </w:rPr>
            <w:t xml:space="preserve">; </w:t>
          </w:r>
          <w:r w:rsidRPr="009E5F7C">
            <w:rPr>
              <w:rFonts w:eastAsia="Verdana" w:cs="Verdana"/>
              <w:color w:val="000000" w:themeColor="text1"/>
            </w:rPr>
            <w:t>it is not about buying kit</w:t>
          </w:r>
          <w:r>
            <w:rPr>
              <w:rFonts w:eastAsia="Verdana" w:cs="Verdana"/>
              <w:color w:val="000000" w:themeColor="text1"/>
            </w:rPr>
            <w:t>,</w:t>
          </w:r>
          <w:r w:rsidRPr="009E5F7C">
            <w:rPr>
              <w:rFonts w:eastAsia="Verdana" w:cs="Verdana"/>
              <w:color w:val="000000" w:themeColor="text1"/>
            </w:rPr>
            <w:t xml:space="preserve"> it is </w:t>
          </w:r>
          <w:r>
            <w:rPr>
              <w:rFonts w:eastAsia="Verdana" w:cs="Verdana"/>
              <w:color w:val="000000" w:themeColor="text1"/>
            </w:rPr>
            <w:t xml:space="preserve">about </w:t>
          </w:r>
          <w:r w:rsidRPr="009E5F7C">
            <w:rPr>
              <w:rFonts w:eastAsia="Verdana" w:cs="Verdana"/>
              <w:color w:val="000000" w:themeColor="text1"/>
            </w:rPr>
            <w:t>building those businesses</w:t>
          </w:r>
          <w:r>
            <w:rPr>
              <w:rFonts w:eastAsia="Verdana" w:cs="Verdana"/>
              <w:color w:val="000000" w:themeColor="text1"/>
            </w:rPr>
            <w:t>—</w:t>
          </w:r>
          <w:r w:rsidRPr="009E5F7C">
            <w:rPr>
              <w:rFonts w:eastAsia="Verdana" w:cs="Verdana"/>
              <w:color w:val="000000" w:themeColor="text1"/>
            </w:rPr>
            <w:t>with meaningful money</w:t>
          </w:r>
          <w:r>
            <w:rPr>
              <w:rFonts w:eastAsia="Verdana" w:cs="Verdana"/>
              <w:color w:val="000000" w:themeColor="text1"/>
            </w:rPr>
            <w:t xml:space="preserve">, </w:t>
          </w:r>
          <w:r w:rsidRPr="009E5F7C">
            <w:rPr>
              <w:rFonts w:eastAsia="Verdana" w:cs="Verdana"/>
              <w:color w:val="000000" w:themeColor="text1"/>
            </w:rPr>
            <w:t xml:space="preserve">then we can deliver later. </w:t>
          </w:r>
        </w:p>
        <w:p w:rsidR="00702C67" w:rsidP="00702C67">
          <w:pPr>
            <w:pStyle w:val="Answer"/>
            <w:rPr>
              <w:rFonts w:eastAsia="Verdana" w:cs="Verdana"/>
              <w:color w:val="000000" w:themeColor="text1"/>
            </w:rPr>
          </w:pPr>
          <w:r w:rsidRPr="009E5F7C">
            <w:rPr>
              <w:rFonts w:eastAsia="Verdana" w:cs="Verdana"/>
              <w:color w:val="000000" w:themeColor="text1"/>
            </w:rPr>
            <w:t>I am sure</w:t>
          </w:r>
          <w:r>
            <w:rPr>
              <w:rFonts w:eastAsia="Verdana" w:cs="Verdana"/>
              <w:color w:val="000000" w:themeColor="text1"/>
            </w:rPr>
            <w:t xml:space="preserve"> that</w:t>
          </w:r>
          <w:r w:rsidRPr="009E5F7C">
            <w:rPr>
              <w:rFonts w:eastAsia="Verdana" w:cs="Verdana"/>
              <w:color w:val="000000" w:themeColor="text1"/>
            </w:rPr>
            <w:t xml:space="preserve"> later on in the questioning we </w:t>
          </w:r>
          <w:r>
            <w:rPr>
              <w:rFonts w:eastAsia="Verdana" w:cs="Verdana"/>
              <w:color w:val="000000" w:themeColor="text1"/>
            </w:rPr>
            <w:t>will</w:t>
          </w:r>
          <w:r w:rsidRPr="009E5F7C">
            <w:rPr>
              <w:rFonts w:eastAsia="Verdana" w:cs="Verdana"/>
              <w:color w:val="000000" w:themeColor="text1"/>
            </w:rPr>
            <w:t xml:space="preserve"> get to how we deliver at scale</w:t>
          </w:r>
          <w:r>
            <w:rPr>
              <w:rFonts w:eastAsia="Verdana" w:cs="Verdana"/>
              <w:color w:val="000000" w:themeColor="text1"/>
            </w:rPr>
            <w:t>.</w:t>
          </w:r>
          <w:r w:rsidRPr="009E5F7C">
            <w:rPr>
              <w:rFonts w:eastAsia="Verdana" w:cs="Verdana"/>
              <w:color w:val="000000" w:themeColor="text1"/>
            </w:rPr>
            <w:t xml:space="preserve"> I am sure </w:t>
          </w:r>
          <w:r>
            <w:rPr>
              <w:rFonts w:eastAsia="Verdana" w:cs="Verdana"/>
              <w:color w:val="000000" w:themeColor="text1"/>
            </w:rPr>
            <w:t>my</w:t>
          </w:r>
          <w:r w:rsidRPr="009E5F7C">
            <w:rPr>
              <w:rFonts w:eastAsia="Verdana" w:cs="Verdana"/>
              <w:color w:val="000000" w:themeColor="text1"/>
            </w:rPr>
            <w:t xml:space="preserve"> two colleagues will be able to answer that as well as I can. We have great ideas in the SME community. This is where innovation takes place. </w:t>
          </w:r>
          <w:r>
            <w:rPr>
              <w:rFonts w:eastAsia="Verdana" w:cs="Verdana"/>
              <w:color w:val="000000" w:themeColor="text1"/>
            </w:rPr>
            <w:t>P</w:t>
          </w:r>
          <w:r w:rsidRPr="009E5F7C">
            <w:rPr>
              <w:rFonts w:eastAsia="Verdana" w:cs="Verdana"/>
              <w:color w:val="000000" w:themeColor="text1"/>
            </w:rPr>
            <w:t>rimes can innovate</w:t>
          </w:r>
          <w:r>
            <w:rPr>
              <w:rFonts w:eastAsia="Verdana" w:cs="Verdana"/>
              <w:color w:val="000000" w:themeColor="text1"/>
            </w:rPr>
            <w:t>, o</w:t>
          </w:r>
          <w:r w:rsidRPr="009E5F7C">
            <w:rPr>
              <w:rFonts w:eastAsia="Verdana" w:cs="Verdana"/>
              <w:color w:val="000000" w:themeColor="text1"/>
            </w:rPr>
            <w:t>f course</w:t>
          </w:r>
          <w:r>
            <w:rPr>
              <w:rFonts w:eastAsia="Verdana" w:cs="Verdana"/>
              <w:color w:val="000000" w:themeColor="text1"/>
            </w:rPr>
            <w:t>, but</w:t>
          </w:r>
          <w:r w:rsidRPr="009E5F7C">
            <w:rPr>
              <w:rFonts w:eastAsia="Verdana" w:cs="Verdana"/>
              <w:color w:val="000000" w:themeColor="text1"/>
            </w:rPr>
            <w:t xml:space="preserve"> they get in their own way because of the </w:t>
          </w:r>
          <w:r>
            <w:rPr>
              <w:rFonts w:eastAsia="Verdana" w:cs="Verdana"/>
              <w:color w:val="000000" w:themeColor="text1"/>
            </w:rPr>
            <w:t xml:space="preserve">taught </w:t>
          </w:r>
          <w:r w:rsidRPr="009E5F7C">
            <w:rPr>
              <w:rFonts w:eastAsia="Verdana" w:cs="Verdana"/>
              <w:color w:val="000000" w:themeColor="text1"/>
            </w:rPr>
            <w:t xml:space="preserve">behaviours from </w:t>
          </w:r>
          <w:r>
            <w:rPr>
              <w:rFonts w:eastAsia="Verdana" w:cs="Verdana"/>
              <w:color w:val="000000" w:themeColor="text1"/>
            </w:rPr>
            <w:t>the MoD: “</w:t>
          </w:r>
          <w:r w:rsidRPr="009E5F7C">
            <w:rPr>
              <w:rFonts w:eastAsia="Verdana" w:cs="Verdana"/>
              <w:color w:val="000000" w:themeColor="text1"/>
            </w:rPr>
            <w:t>You must behave in this way because this is how we want you to win contracts and deliver on them</w:t>
          </w:r>
          <w:r>
            <w:rPr>
              <w:rFonts w:eastAsia="Verdana" w:cs="Verdana"/>
              <w:color w:val="000000" w:themeColor="text1"/>
            </w:rPr>
            <w:t>”</w:t>
          </w:r>
          <w:r w:rsidRPr="009E5F7C">
            <w:rPr>
              <w:rFonts w:eastAsia="Verdana" w:cs="Verdana"/>
              <w:color w:val="000000" w:themeColor="text1"/>
            </w:rPr>
            <w:t xml:space="preserve">. </w:t>
          </w:r>
          <w:r>
            <w:rPr>
              <w:rFonts w:eastAsia="Verdana" w:cs="Verdana"/>
              <w:color w:val="000000" w:themeColor="text1"/>
            </w:rPr>
            <w:t>The primes were trained in a</w:t>
          </w:r>
          <w:r w:rsidRPr="009E5F7C">
            <w:rPr>
              <w:rFonts w:eastAsia="Verdana" w:cs="Verdana"/>
              <w:color w:val="000000" w:themeColor="text1"/>
            </w:rPr>
            <w:t>ll those behaviours for very good reason</w:t>
          </w:r>
          <w:r>
            <w:rPr>
              <w:rFonts w:eastAsia="Verdana" w:cs="Verdana"/>
              <w:color w:val="000000" w:themeColor="text1"/>
            </w:rPr>
            <w:t>, b</w:t>
          </w:r>
          <w:r w:rsidRPr="009E5F7C">
            <w:rPr>
              <w:rFonts w:eastAsia="Verdana" w:cs="Verdana"/>
              <w:color w:val="000000" w:themeColor="text1"/>
            </w:rPr>
            <w:t>ut that was yesterday</w:t>
          </w:r>
          <w:r>
            <w:rPr>
              <w:rFonts w:eastAsia="Verdana" w:cs="Verdana"/>
              <w:color w:val="000000" w:themeColor="text1"/>
            </w:rPr>
            <w:t>. All</w:t>
          </w:r>
          <w:r w:rsidRPr="009E5F7C">
            <w:rPr>
              <w:rFonts w:eastAsia="Verdana" w:cs="Verdana"/>
              <w:color w:val="000000" w:themeColor="text1"/>
            </w:rPr>
            <w:t xml:space="preserve"> those processes and procedures are now cumbersome and slowing us down. We do not have the time to go at the pace of bureaucracy</w:t>
          </w:r>
          <w:r>
            <w:rPr>
              <w:rFonts w:eastAsia="Verdana" w:cs="Verdana"/>
              <w:color w:val="000000" w:themeColor="text1"/>
            </w:rPr>
            <w:t>; we</w:t>
          </w:r>
          <w:r w:rsidRPr="009E5F7C">
            <w:rPr>
              <w:rFonts w:eastAsia="Verdana" w:cs="Verdana"/>
              <w:color w:val="000000" w:themeColor="text1"/>
            </w:rPr>
            <w:t xml:space="preserve"> have to just get going</w:t>
          </w:r>
          <w:r>
            <w:rPr>
              <w:rFonts w:eastAsia="Verdana" w:cs="Verdana"/>
              <w:color w:val="000000" w:themeColor="text1"/>
            </w:rPr>
            <w:t xml:space="preserve">. </w:t>
          </w:r>
        </w:p>
        <w:p w:rsidR="00702C67" w:rsidP="00702C67">
          <w:pPr>
            <w:pStyle w:val="Answer"/>
            <w:rPr>
              <w:rFonts w:eastAsia="Verdana" w:cs="Verdana"/>
              <w:color w:val="000000" w:themeColor="text1"/>
            </w:rPr>
          </w:pPr>
          <w:r>
            <w:rPr>
              <w:rFonts w:eastAsia="Verdana" w:cs="Verdana"/>
              <w:color w:val="000000" w:themeColor="text1"/>
            </w:rPr>
            <w:t>A</w:t>
          </w:r>
          <w:r w:rsidRPr="009E5F7C">
            <w:rPr>
              <w:rFonts w:eastAsia="Verdana" w:cs="Verdana"/>
              <w:color w:val="000000" w:themeColor="text1"/>
            </w:rPr>
            <w:t xml:space="preserve"> meaningful </w:t>
          </w:r>
          <w:r>
            <w:rPr>
              <w:rFonts w:eastAsia="Verdana" w:cs="Verdana"/>
              <w:color w:val="000000" w:themeColor="text1"/>
            </w:rPr>
            <w:t>£</w:t>
          </w:r>
          <w:r w:rsidRPr="009E5F7C">
            <w:rPr>
              <w:rFonts w:eastAsia="Verdana" w:cs="Verdana"/>
              <w:color w:val="000000" w:themeColor="text1"/>
            </w:rPr>
            <w:t xml:space="preserve">2.5 billion for the Defence </w:t>
          </w:r>
          <w:r>
            <w:rPr>
              <w:rFonts w:eastAsia="Verdana" w:cs="Verdana"/>
              <w:color w:val="000000" w:themeColor="text1"/>
            </w:rPr>
            <w:t>O</w:t>
          </w:r>
          <w:r w:rsidRPr="009E5F7C">
            <w:rPr>
              <w:rFonts w:eastAsia="Verdana" w:cs="Verdana"/>
              <w:color w:val="000000" w:themeColor="text1"/>
            </w:rPr>
            <w:t xml:space="preserve">ffice for </w:t>
          </w:r>
          <w:r>
            <w:rPr>
              <w:rFonts w:eastAsia="Verdana" w:cs="Verdana"/>
              <w:color w:val="000000" w:themeColor="text1"/>
            </w:rPr>
            <w:t>S</w:t>
          </w:r>
          <w:r w:rsidRPr="009E5F7C">
            <w:rPr>
              <w:rFonts w:eastAsia="Verdana" w:cs="Verdana"/>
              <w:color w:val="000000" w:themeColor="text1"/>
            </w:rPr>
            <w:t>mall Business Growth</w:t>
          </w:r>
          <w:r>
            <w:rPr>
              <w:rFonts w:eastAsia="Verdana" w:cs="Verdana"/>
              <w:color w:val="000000" w:themeColor="text1"/>
            </w:rPr>
            <w:t>—A</w:t>
          </w:r>
          <w:r w:rsidRPr="009E5F7C">
            <w:rPr>
              <w:rFonts w:eastAsia="Verdana" w:cs="Verdana"/>
              <w:color w:val="000000" w:themeColor="text1"/>
            </w:rPr>
            <w:t>nnalisa behind me was part of the design team for that office</w:t>
          </w:r>
          <w:r>
            <w:rPr>
              <w:rFonts w:eastAsia="Verdana" w:cs="Verdana"/>
              <w:color w:val="000000" w:themeColor="text1"/>
            </w:rPr>
            <w:t>—is</w:t>
          </w:r>
          <w:r w:rsidRPr="009E5F7C">
            <w:rPr>
              <w:rFonts w:eastAsia="Verdana" w:cs="Verdana"/>
              <w:color w:val="000000" w:themeColor="text1"/>
            </w:rPr>
            <w:t xml:space="preserve"> a great idea, but it needs to be actioned with meaningful money. Graham was talking about </w:t>
          </w:r>
          <w:r>
            <w:rPr>
              <w:rFonts w:eastAsia="Verdana" w:cs="Verdana"/>
              <w:color w:val="000000" w:themeColor="text1"/>
            </w:rPr>
            <w:t>£500,000 pe</w:t>
          </w:r>
          <w:r w:rsidRPr="009E5F7C">
            <w:rPr>
              <w:rFonts w:eastAsia="Verdana" w:cs="Verdana"/>
              <w:color w:val="000000" w:themeColor="text1"/>
            </w:rPr>
            <w:t>r company</w:t>
          </w:r>
          <w:r>
            <w:rPr>
              <w:rFonts w:eastAsia="Verdana" w:cs="Verdana"/>
              <w:color w:val="000000" w:themeColor="text1"/>
            </w:rPr>
            <w:t xml:space="preserve">. That </w:t>
          </w:r>
          <w:r w:rsidRPr="009E5F7C">
            <w:rPr>
              <w:rFonts w:eastAsia="Verdana" w:cs="Verdana"/>
              <w:color w:val="000000" w:themeColor="text1"/>
            </w:rPr>
            <w:t>w</w:t>
          </w:r>
          <w:r>
            <w:rPr>
              <w:rFonts w:eastAsia="Verdana" w:cs="Verdana"/>
              <w:color w:val="000000" w:themeColor="text1"/>
            </w:rPr>
            <w:t>ould</w:t>
          </w:r>
          <w:r w:rsidRPr="009E5F7C">
            <w:rPr>
              <w:rFonts w:eastAsia="Verdana" w:cs="Verdana"/>
              <w:color w:val="000000" w:themeColor="text1"/>
            </w:rPr>
            <w:t xml:space="preserve"> not take the skin off this rice pudding for some companies, but for others it w</w:t>
          </w:r>
          <w:r>
            <w:rPr>
              <w:rFonts w:eastAsia="Verdana" w:cs="Verdana"/>
              <w:color w:val="000000" w:themeColor="text1"/>
            </w:rPr>
            <w:t>ould</w:t>
          </w:r>
          <w:r w:rsidRPr="009E5F7C">
            <w:rPr>
              <w:rFonts w:eastAsia="Verdana" w:cs="Verdana"/>
              <w:color w:val="000000" w:themeColor="text1"/>
            </w:rPr>
            <w:t xml:space="preserve"> be transformative</w:t>
          </w:r>
          <w:r>
            <w:rPr>
              <w:rFonts w:eastAsia="Verdana" w:cs="Verdana"/>
              <w:color w:val="000000" w:themeColor="text1"/>
            </w:rPr>
            <w:t>;</w:t>
          </w:r>
          <w:r w:rsidRPr="009E5F7C">
            <w:rPr>
              <w:rFonts w:eastAsia="Verdana" w:cs="Verdana"/>
              <w:color w:val="000000" w:themeColor="text1"/>
            </w:rPr>
            <w:t xml:space="preserve"> there should</w:t>
          </w:r>
          <w:r>
            <w:rPr>
              <w:rFonts w:eastAsia="Verdana" w:cs="Verdana"/>
              <w:color w:val="000000" w:themeColor="text1"/>
            </w:rPr>
            <w:t xml:space="preserve"> not </w:t>
          </w:r>
          <w:r w:rsidRPr="009E5F7C">
            <w:rPr>
              <w:rFonts w:eastAsia="Verdana" w:cs="Verdana"/>
              <w:color w:val="000000" w:themeColor="text1"/>
            </w:rPr>
            <w:t>be a one</w:t>
          </w:r>
          <w:r>
            <w:rPr>
              <w:rFonts w:eastAsia="Verdana" w:cs="Verdana"/>
              <w:color w:val="000000" w:themeColor="text1"/>
            </w:rPr>
            <w:t>-</w:t>
          </w:r>
          <w:r w:rsidRPr="009E5F7C">
            <w:rPr>
              <w:rFonts w:eastAsia="Verdana" w:cs="Verdana"/>
              <w:color w:val="000000" w:themeColor="text1"/>
            </w:rPr>
            <w:t>size</w:t>
          </w:r>
          <w:r>
            <w:rPr>
              <w:rFonts w:eastAsia="Verdana" w:cs="Verdana"/>
              <w:color w:val="000000" w:themeColor="text1"/>
            </w:rPr>
            <w:t>-</w:t>
          </w:r>
          <w:r w:rsidRPr="009E5F7C">
            <w:rPr>
              <w:rFonts w:eastAsia="Verdana" w:cs="Verdana"/>
              <w:color w:val="000000" w:themeColor="text1"/>
            </w:rPr>
            <w:t>fits</w:t>
          </w:r>
          <w:r>
            <w:rPr>
              <w:rFonts w:eastAsia="Verdana" w:cs="Verdana"/>
              <w:color w:val="000000" w:themeColor="text1"/>
            </w:rPr>
            <w:t>-</w:t>
          </w:r>
          <w:r w:rsidRPr="009E5F7C">
            <w:rPr>
              <w:rFonts w:eastAsia="Verdana" w:cs="Verdana"/>
              <w:color w:val="000000" w:themeColor="text1"/>
            </w:rPr>
            <w:t>all. We should</w:t>
          </w:r>
          <w:r>
            <w:rPr>
              <w:rFonts w:eastAsia="Verdana" w:cs="Verdana"/>
              <w:color w:val="000000" w:themeColor="text1"/>
            </w:rPr>
            <w:t xml:space="preserve"> not</w:t>
          </w:r>
          <w:r w:rsidRPr="009E5F7C">
            <w:rPr>
              <w:rFonts w:eastAsia="Verdana" w:cs="Verdana"/>
              <w:color w:val="000000" w:themeColor="text1"/>
            </w:rPr>
            <w:t xml:space="preserve"> think of it as dividing th</w:t>
          </w:r>
          <w:r>
            <w:rPr>
              <w:rFonts w:eastAsia="Verdana" w:cs="Verdana"/>
              <w:color w:val="000000" w:themeColor="text1"/>
            </w:rPr>
            <w:t>at</w:t>
          </w:r>
          <w:r w:rsidRPr="009E5F7C">
            <w:rPr>
              <w:rFonts w:eastAsia="Verdana" w:cs="Verdana"/>
              <w:color w:val="000000" w:themeColor="text1"/>
            </w:rPr>
            <w:t xml:space="preserve"> pot by this number of companies. We look at the capability. Which companies do we want to grow? Which will be unicorns? Push those and start competing with</w:t>
          </w:r>
          <w:r>
            <w:rPr>
              <w:rFonts w:eastAsia="Verdana" w:cs="Verdana"/>
              <w:color w:val="000000" w:themeColor="text1"/>
            </w:rPr>
            <w:t xml:space="preserve"> Anduril and Tekever</w:t>
          </w:r>
          <w:r w:rsidRPr="009E5F7C">
            <w:rPr>
              <w:rFonts w:eastAsia="Verdana" w:cs="Verdana"/>
              <w:color w:val="000000" w:themeColor="text1"/>
            </w:rPr>
            <w:t xml:space="preserve"> and those companies that are setting up in our country with the promise of delivering jobs. It</w:t>
          </w:r>
          <w:r>
            <w:rPr>
              <w:rFonts w:eastAsia="Verdana" w:cs="Verdana"/>
              <w:color w:val="000000" w:themeColor="text1"/>
            </w:rPr>
            <w:t xml:space="preserve"> is</w:t>
          </w:r>
          <w:r w:rsidRPr="009E5F7C">
            <w:rPr>
              <w:rFonts w:eastAsia="Verdana" w:cs="Verdana"/>
              <w:color w:val="000000" w:themeColor="text1"/>
            </w:rPr>
            <w:t xml:space="preserve"> the same jobs</w:t>
          </w:r>
          <w:r>
            <w:rPr>
              <w:rFonts w:eastAsia="Verdana" w:cs="Verdana"/>
              <w:color w:val="000000" w:themeColor="text1"/>
            </w:rPr>
            <w:t xml:space="preserve">. It is </w:t>
          </w:r>
          <w:r w:rsidRPr="009E5F7C">
            <w:rPr>
              <w:rFonts w:eastAsia="Verdana" w:cs="Verdana"/>
              <w:color w:val="000000" w:themeColor="text1"/>
            </w:rPr>
            <w:t xml:space="preserve">the same kit that </w:t>
          </w:r>
          <w:r>
            <w:rPr>
              <w:rFonts w:eastAsia="Verdana" w:cs="Verdana"/>
              <w:color w:val="000000" w:themeColor="text1"/>
            </w:rPr>
            <w:t>is going t</w:t>
          </w:r>
          <w:r w:rsidRPr="009E5F7C">
            <w:rPr>
              <w:rFonts w:eastAsia="Verdana" w:cs="Verdana"/>
              <w:color w:val="000000" w:themeColor="text1"/>
            </w:rPr>
            <w:t>o be built. Let</w:t>
          </w:r>
          <w:r>
            <w:rPr>
              <w:rFonts w:eastAsia="Verdana" w:cs="Verdana"/>
              <w:color w:val="000000" w:themeColor="text1"/>
            </w:rPr>
            <w:t xml:space="preserve"> u</w:t>
          </w:r>
          <w:r w:rsidRPr="009E5F7C">
            <w:rPr>
              <w:rFonts w:eastAsia="Verdana" w:cs="Verdana"/>
              <w:color w:val="000000" w:themeColor="text1"/>
            </w:rPr>
            <w:t>s have those jobs created by British SMEs, not foreign SMEs</w:t>
          </w:r>
          <w:r>
            <w:rPr>
              <w:rFonts w:eastAsia="Verdana" w:cs="Verdana"/>
              <w:color w:val="000000" w:themeColor="text1"/>
            </w:rPr>
            <w:t>, b</w:t>
          </w:r>
          <w:r w:rsidRPr="009E5F7C">
            <w:rPr>
              <w:rFonts w:eastAsia="Verdana" w:cs="Verdana"/>
              <w:color w:val="000000" w:themeColor="text1"/>
            </w:rPr>
            <w:t>ecause we will be here if a fighting war starts and we will be able to generate from the home hearth</w:t>
          </w:r>
          <w:r>
            <w:rPr>
              <w:rFonts w:eastAsia="Verdana" w:cs="Verdana"/>
              <w:color w:val="000000" w:themeColor="text1"/>
            </w:rPr>
            <w:t>. W</w:t>
          </w:r>
          <w:r w:rsidRPr="009E5F7C">
            <w:rPr>
              <w:rFonts w:eastAsia="Verdana" w:cs="Verdana"/>
              <w:color w:val="000000" w:themeColor="text1"/>
            </w:rPr>
            <w:t>ill that be the case</w:t>
          </w:r>
          <w:r>
            <w:rPr>
              <w:rFonts w:eastAsia="Verdana" w:cs="Verdana"/>
              <w:color w:val="000000" w:themeColor="text1"/>
            </w:rPr>
            <w:t>?</w:t>
          </w:r>
          <w:r w:rsidRPr="009E5F7C">
            <w:rPr>
              <w:rFonts w:eastAsia="Verdana" w:cs="Verdana"/>
              <w:color w:val="000000" w:themeColor="text1"/>
            </w:rPr>
            <w:t xml:space="preserve"> </w:t>
          </w:r>
        </w:p>
        <w:p w:rsidR="00702C67" w:rsidP="00702C67">
          <w:pPr>
            <w:pStyle w:val="Answer"/>
            <w:rPr>
              <w:rFonts w:eastAsia="Verdana" w:cs="Verdana"/>
              <w:color w:val="000000" w:themeColor="text1"/>
            </w:rPr>
          </w:pPr>
          <w:r>
            <w:rPr>
              <w:rFonts w:eastAsia="Verdana" w:cs="Verdana"/>
              <w:color w:val="000000" w:themeColor="text1"/>
            </w:rPr>
            <w:t>W</w:t>
          </w:r>
          <w:r w:rsidRPr="009E5F7C">
            <w:rPr>
              <w:rFonts w:eastAsia="Verdana" w:cs="Verdana"/>
              <w:color w:val="000000" w:themeColor="text1"/>
            </w:rPr>
            <w:t xml:space="preserve">e have seen already that America is not letting stuff outside of America because it needs it for </w:t>
          </w:r>
          <w:r>
            <w:rPr>
              <w:rFonts w:eastAsia="Verdana" w:cs="Verdana"/>
              <w:color w:val="000000" w:themeColor="text1"/>
            </w:rPr>
            <w:t>D</w:t>
          </w:r>
          <w:r w:rsidRPr="009E5F7C">
            <w:rPr>
              <w:rFonts w:eastAsia="Verdana" w:cs="Verdana"/>
              <w:color w:val="000000" w:themeColor="text1"/>
            </w:rPr>
            <w:t xml:space="preserve">rone </w:t>
          </w:r>
          <w:r>
            <w:rPr>
              <w:rFonts w:eastAsia="Verdana" w:cs="Verdana"/>
              <w:color w:val="000000" w:themeColor="text1"/>
            </w:rPr>
            <w:t>D</w:t>
          </w:r>
          <w:r w:rsidRPr="009E5F7C">
            <w:rPr>
              <w:rFonts w:eastAsia="Verdana" w:cs="Verdana"/>
              <w:color w:val="000000" w:themeColor="text1"/>
            </w:rPr>
            <w:t xml:space="preserve">ominance. The </w:t>
          </w:r>
          <w:r>
            <w:rPr>
              <w:rFonts w:eastAsia="Verdana" w:cs="Verdana"/>
              <w:color w:val="000000" w:themeColor="text1"/>
            </w:rPr>
            <w:t xml:space="preserve">foreign </w:t>
          </w:r>
          <w:r w:rsidRPr="009E5F7C">
            <w:rPr>
              <w:rFonts w:eastAsia="Verdana" w:cs="Verdana"/>
              <w:color w:val="000000" w:themeColor="text1"/>
            </w:rPr>
            <w:t>supply chains will be broken</w:t>
          </w:r>
          <w:r>
            <w:rPr>
              <w:rFonts w:eastAsia="Verdana" w:cs="Verdana"/>
              <w:color w:val="000000" w:themeColor="text1"/>
            </w:rPr>
            <w:t xml:space="preserve"> a</w:t>
          </w:r>
          <w:r w:rsidRPr="009E5F7C">
            <w:rPr>
              <w:rFonts w:eastAsia="Verdana" w:cs="Verdana"/>
              <w:color w:val="000000" w:themeColor="text1"/>
            </w:rPr>
            <w:t>nd</w:t>
          </w:r>
          <w:r>
            <w:rPr>
              <w:rFonts w:eastAsia="Verdana" w:cs="Verdana"/>
              <w:color w:val="000000" w:themeColor="text1"/>
            </w:rPr>
            <w:t>,</w:t>
          </w:r>
          <w:r w:rsidRPr="009E5F7C">
            <w:rPr>
              <w:rFonts w:eastAsia="Verdana" w:cs="Verdana"/>
              <w:color w:val="000000" w:themeColor="text1"/>
            </w:rPr>
            <w:t xml:space="preserve"> when they are stressed in wartime</w:t>
          </w:r>
          <w:r>
            <w:rPr>
              <w:rFonts w:eastAsia="Verdana" w:cs="Verdana"/>
              <w:color w:val="000000" w:themeColor="text1"/>
            </w:rPr>
            <w:t xml:space="preserve"> and </w:t>
          </w:r>
          <w:r w:rsidRPr="009E5F7C">
            <w:rPr>
              <w:rFonts w:eastAsia="Verdana" w:cs="Verdana"/>
              <w:color w:val="000000" w:themeColor="text1"/>
            </w:rPr>
            <w:t xml:space="preserve">the supply chains of communication start to fall down, we will be reliant on British SMEs. </w:t>
          </w:r>
          <w:r>
            <w:rPr>
              <w:rFonts w:eastAsia="Verdana" w:cs="Verdana"/>
              <w:color w:val="000000" w:themeColor="text1"/>
            </w:rPr>
            <w:t>I</w:t>
          </w:r>
          <w:r w:rsidRPr="009E5F7C">
            <w:rPr>
              <w:rFonts w:eastAsia="Verdana" w:cs="Verdana"/>
              <w:color w:val="000000" w:themeColor="text1"/>
            </w:rPr>
            <w:t xml:space="preserve">f you have not grown them, </w:t>
          </w:r>
          <w:r>
            <w:rPr>
              <w:rFonts w:eastAsia="Verdana" w:cs="Verdana"/>
              <w:color w:val="000000" w:themeColor="text1"/>
            </w:rPr>
            <w:t>what is</w:t>
          </w:r>
          <w:r w:rsidRPr="009E5F7C">
            <w:rPr>
              <w:rFonts w:eastAsia="Verdana" w:cs="Verdana"/>
              <w:color w:val="000000" w:themeColor="text1"/>
            </w:rPr>
            <w:t xml:space="preserve"> your answer for delivering the equipment that the warfighter needs? Remember, the warfighter needs to have the reach</w:t>
          </w:r>
          <w:r>
            <w:rPr>
              <w:rFonts w:eastAsia="Verdana" w:cs="Verdana"/>
              <w:color w:val="000000" w:themeColor="text1"/>
            </w:rPr>
            <w:t>-</w:t>
          </w:r>
          <w:r w:rsidRPr="009E5F7C">
            <w:rPr>
              <w:rFonts w:eastAsia="Verdana" w:cs="Verdana"/>
              <w:color w:val="000000" w:themeColor="text1"/>
            </w:rPr>
            <w:t xml:space="preserve">for weapon, not something that is </w:t>
          </w:r>
          <w:r>
            <w:rPr>
              <w:rFonts w:eastAsia="Verdana" w:cs="Verdana"/>
              <w:color w:val="000000" w:themeColor="text1"/>
            </w:rPr>
            <w:t>“</w:t>
          </w:r>
          <w:r w:rsidRPr="009E5F7C">
            <w:rPr>
              <w:rFonts w:eastAsia="Verdana" w:cs="Verdana"/>
              <w:color w:val="000000" w:themeColor="text1"/>
            </w:rPr>
            <w:t>perfectly good enough</w:t>
          </w:r>
          <w:r>
            <w:rPr>
              <w:rFonts w:eastAsia="Verdana" w:cs="Verdana"/>
              <w:color w:val="000000" w:themeColor="text1"/>
            </w:rPr>
            <w:t>”</w:t>
          </w:r>
          <w:r w:rsidRPr="009E5F7C">
            <w:rPr>
              <w:rFonts w:eastAsia="Verdana" w:cs="Verdana"/>
              <w:color w:val="000000" w:themeColor="text1"/>
            </w:rPr>
            <w:t xml:space="preserve"> or </w:t>
          </w:r>
          <w:r>
            <w:rPr>
              <w:rFonts w:eastAsia="Verdana" w:cs="Verdana"/>
              <w:color w:val="000000" w:themeColor="text1"/>
            </w:rPr>
            <w:t>was “</w:t>
          </w:r>
          <w:r w:rsidRPr="009E5F7C">
            <w:rPr>
              <w:rFonts w:eastAsia="Verdana" w:cs="Verdana"/>
              <w:color w:val="000000" w:themeColor="text1"/>
            </w:rPr>
            <w:t>just good enough</w:t>
          </w:r>
          <w:r>
            <w:rPr>
              <w:rFonts w:eastAsia="Verdana" w:cs="Verdana"/>
              <w:color w:val="000000" w:themeColor="text1"/>
            </w:rPr>
            <w:t>”</w:t>
          </w:r>
          <w:r w:rsidRPr="009E5F7C">
            <w:rPr>
              <w:rFonts w:eastAsia="Verdana" w:cs="Verdana"/>
              <w:color w:val="000000" w:themeColor="text1"/>
            </w:rPr>
            <w:t xml:space="preserve"> 18 months ago</w:t>
          </w:r>
          <w:r>
            <w:rPr>
              <w:rFonts w:eastAsia="Verdana" w:cs="Verdana"/>
              <w:color w:val="000000" w:themeColor="text1"/>
            </w:rPr>
            <w:t>. I</w:t>
          </w:r>
          <w:r w:rsidRPr="009E5F7C">
            <w:rPr>
              <w:rFonts w:eastAsia="Verdana" w:cs="Verdana"/>
              <w:color w:val="000000" w:themeColor="text1"/>
            </w:rPr>
            <w:t>t needs to be up to date</w:t>
          </w:r>
          <w:r>
            <w:rPr>
              <w:rFonts w:eastAsia="Verdana" w:cs="Verdana"/>
              <w:color w:val="000000" w:themeColor="text1"/>
            </w:rPr>
            <w:t xml:space="preserve"> and </w:t>
          </w:r>
          <w:r w:rsidRPr="009E5F7C">
            <w:rPr>
              <w:rFonts w:eastAsia="Verdana" w:cs="Verdana"/>
              <w:color w:val="000000" w:themeColor="text1"/>
            </w:rPr>
            <w:t>in constant spiral development. That is difficult when the vendor that has sold it to you has locked the IP because they want to transfer it to other countries as well</w:t>
          </w:r>
          <w:r>
            <w:rPr>
              <w:rFonts w:eastAsia="Verdana" w:cs="Verdana"/>
              <w:color w:val="000000" w:themeColor="text1"/>
            </w:rPr>
            <w:t>,</w:t>
          </w:r>
          <w:r w:rsidRPr="009E5F7C">
            <w:rPr>
              <w:rFonts w:eastAsia="Verdana" w:cs="Verdana"/>
              <w:color w:val="000000" w:themeColor="text1"/>
            </w:rPr>
            <w:t xml:space="preserve"> and you cannot adapt it at speed. We need to have British SMEs with open architecture and no IP lock.</w:t>
          </w:r>
        </w:p>
        <w:p w:rsidR="00702C67" w:rsidP="00702C67">
          <w:pPr>
            <w:pStyle w:val="Remark"/>
          </w:pPr>
          <w:r w:rsidRPr="670E25AB">
            <w:rPr>
              <w:rFonts w:eastAsia="Verdana" w:cs="Verdana"/>
              <w:b/>
              <w:bCs/>
              <w:color w:val="000000" w:themeColor="text1"/>
            </w:rPr>
            <w:t>Baroness Harding of Winscombe:</w:t>
          </w:r>
          <w:r w:rsidRPr="670E25AB">
            <w:rPr>
              <w:rFonts w:eastAsia="Verdana" w:cs="Verdana"/>
              <w:color w:val="000000" w:themeColor="text1"/>
            </w:rPr>
            <w:t xml:space="preserve"> Mr Redman</w:t>
          </w:r>
          <w:r>
            <w:rPr>
              <w:rFonts w:eastAsia="Verdana" w:cs="Verdana"/>
              <w:color w:val="000000" w:themeColor="text1"/>
            </w:rPr>
            <w:t xml:space="preserve">, </w:t>
          </w:r>
          <w:r w:rsidRPr="00286982">
            <w:t>is there anything that you would add</w:t>
          </w:r>
          <w:r>
            <w:t>? A</w:t>
          </w:r>
          <w:r w:rsidRPr="00286982">
            <w:t>ny further barriers that you are seeing?</w:t>
          </w:r>
        </w:p>
        <w:p w:rsidR="00702C67" w:rsidP="00702C67">
          <w:pPr>
            <w:pStyle w:val="Answer"/>
          </w:pPr>
          <w:r w:rsidRPr="670E25AB">
            <w:rPr>
              <w:rFonts w:eastAsia="Verdana" w:cs="Verdana"/>
              <w:b/>
              <w:bCs/>
              <w:i/>
              <w:iCs/>
              <w:color w:val="000000" w:themeColor="text1"/>
            </w:rPr>
            <w:t>Tom Redman:</w:t>
          </w:r>
          <w:r w:rsidRPr="670E25AB">
            <w:rPr>
              <w:rFonts w:eastAsia="Verdana" w:cs="Verdana"/>
              <w:color w:val="000000" w:themeColor="text1"/>
            </w:rPr>
            <w:t xml:space="preserve"> Yes, </w:t>
          </w:r>
          <w:r>
            <w:rPr>
              <w:rFonts w:eastAsia="Verdana" w:cs="Verdana"/>
              <w:color w:val="000000" w:themeColor="text1"/>
            </w:rPr>
            <w:t>and</w:t>
          </w:r>
          <w:r w:rsidRPr="00286982">
            <w:t xml:space="preserve"> I will try not to repeat what my colleagues have said. </w:t>
          </w:r>
          <w:r>
            <w:t>W</w:t>
          </w:r>
          <w:r w:rsidRPr="00286982">
            <w:t xml:space="preserve">e have had a number of contracts across the last 12 months that would be considered material </w:t>
          </w:r>
          <w:r>
            <w:t>by</w:t>
          </w:r>
          <w:r w:rsidRPr="00286982">
            <w:t xml:space="preserve"> an SME above </w:t>
          </w:r>
          <w:r>
            <w:t xml:space="preserve">£500,000, and </w:t>
          </w:r>
          <w:r w:rsidRPr="00286982">
            <w:t xml:space="preserve">each process for contracting and delivering has been very different. </w:t>
          </w:r>
          <w:r>
            <w:t>H</w:t>
          </w:r>
          <w:r w:rsidRPr="00286982">
            <w:t>opefully</w:t>
          </w:r>
          <w:r>
            <w:t>,</w:t>
          </w:r>
          <w:r w:rsidRPr="00286982">
            <w:t xml:space="preserve"> we can offer constructive feedback about how those processes have gone. </w:t>
          </w:r>
        </w:p>
        <w:p w:rsidR="00702C67" w:rsidP="00702C67">
          <w:pPr>
            <w:pStyle w:val="Answer"/>
          </w:pPr>
          <w:r>
            <w:t>Fr</w:t>
          </w:r>
          <w:r w:rsidRPr="00286982">
            <w:t xml:space="preserve">om a contracting perspective, </w:t>
          </w:r>
          <w:r>
            <w:t xml:space="preserve">what </w:t>
          </w:r>
          <w:r w:rsidRPr="00286982">
            <w:t xml:space="preserve">we often find is </w:t>
          </w:r>
          <w:r>
            <w:t xml:space="preserve">that </w:t>
          </w:r>
          <w:r w:rsidRPr="00286982">
            <w:t>demand exists</w:t>
          </w:r>
          <w:r>
            <w:t>—c</w:t>
          </w:r>
          <w:r w:rsidRPr="00286982">
            <w:t>learly, there is a demand for drones in any modern NATO nation</w:t>
          </w:r>
          <w:r>
            <w:t xml:space="preserve"> p</w:t>
          </w:r>
          <w:r w:rsidRPr="00286982">
            <w:t>rocurement</w:t>
          </w:r>
          <w:r>
            <w:t>—and b</w:t>
          </w:r>
          <w:r w:rsidRPr="00286982">
            <w:t>udget often exists. We are not talking about significant survivable tank program</w:t>
          </w:r>
          <w:r>
            <w:t>mes or</w:t>
          </w:r>
          <w:r w:rsidRPr="00286982">
            <w:t xml:space="preserve"> submarines. This is a rounding error of a rounding error within the defence budget. But the commercial mechanisms to get under contract are tortuous</w:t>
          </w:r>
          <w:r>
            <w:t>: “D</w:t>
          </w:r>
          <w:r w:rsidRPr="00286982">
            <w:t>emand</w:t>
          </w:r>
          <w:r>
            <w:t>:</w:t>
          </w:r>
          <w:r w:rsidRPr="00286982">
            <w:t xml:space="preserve"> green</w:t>
          </w:r>
          <w:r>
            <w:t>;</w:t>
          </w:r>
          <w:r w:rsidRPr="00286982">
            <w:t xml:space="preserve"> budget</w:t>
          </w:r>
          <w:r>
            <w:t>:</w:t>
          </w:r>
          <w:r w:rsidRPr="00286982">
            <w:t xml:space="preserve"> green</w:t>
          </w:r>
          <w:r>
            <w:t>;</w:t>
          </w:r>
          <w:r w:rsidRPr="00286982">
            <w:t xml:space="preserve"> contracting</w:t>
          </w:r>
          <w:r>
            <w:t>”—t</w:t>
          </w:r>
          <w:r w:rsidRPr="00286982">
            <w:t>he whole thing goes red and st</w:t>
          </w:r>
          <w:r>
            <w:t>alls</w:t>
          </w:r>
          <w:r w:rsidRPr="00286982">
            <w:t xml:space="preserve">. </w:t>
          </w:r>
        </w:p>
        <w:p w:rsidR="00702C67" w:rsidP="00702C67">
          <w:pPr>
            <w:pStyle w:val="Answer"/>
          </w:pPr>
          <w:r w:rsidRPr="00286982">
            <w:t>In our experience, we have had a program</w:t>
          </w:r>
          <w:r>
            <w:t xml:space="preserve">me </w:t>
          </w:r>
          <w:r w:rsidRPr="00286982">
            <w:t xml:space="preserve">of record </w:t>
          </w:r>
          <w:r>
            <w:t>that</w:t>
          </w:r>
          <w:r w:rsidRPr="00286982">
            <w:t xml:space="preserve"> took 12 to 18 months to get under contract</w:t>
          </w:r>
          <w:r>
            <w:t>. I</w:t>
          </w:r>
          <w:r w:rsidRPr="00286982">
            <w:t xml:space="preserve">t was the fourth biggest out of those four contracts that I mentioned. </w:t>
          </w:r>
          <w:r>
            <w:t>T</w:t>
          </w:r>
          <w:r w:rsidRPr="00286982">
            <w:t>he whole pace is being dictated by process</w:t>
          </w:r>
          <w:r>
            <w:t>,</w:t>
          </w:r>
          <w:r w:rsidRPr="00286982">
            <w:t xml:space="preserve"> bureaucracy, red tape</w:t>
          </w:r>
          <w:r>
            <w:t xml:space="preserve"> and</w:t>
          </w:r>
          <w:r w:rsidRPr="00286982">
            <w:t xml:space="preserve"> risk management</w:t>
          </w:r>
          <w:r>
            <w:t>.</w:t>
          </w:r>
        </w:p>
        <w:p w:rsidR="00702C67" w:rsidP="00702C67">
          <w:pPr>
            <w:pStyle w:val="Answer"/>
          </w:pPr>
          <w:r>
            <w:t>T</w:t>
          </w:r>
          <w:r w:rsidRPr="00286982">
            <w:t>o provide a positive counter</w:t>
          </w:r>
          <w:r>
            <w:t>-</w:t>
          </w:r>
          <w:r w:rsidRPr="00286982">
            <w:t xml:space="preserve">example, we have experienced </w:t>
          </w:r>
          <w:r>
            <w:t>C</w:t>
          </w:r>
          <w:r w:rsidRPr="00286982">
            <w:t>ommercial X as a more rapid contracting mechanism</w:t>
          </w:r>
          <w:r>
            <w:t>. T</w:t>
          </w:r>
          <w:r w:rsidRPr="00286982">
            <w:t xml:space="preserve">hat took </w:t>
          </w:r>
          <w:r>
            <w:t>three</w:t>
          </w:r>
          <w:r w:rsidRPr="00286982">
            <w:t xml:space="preserve"> to </w:t>
          </w:r>
          <w:r>
            <w:t>four</w:t>
          </w:r>
          <w:r w:rsidRPr="00286982">
            <w:t xml:space="preserve"> months for a similar quantum. </w:t>
          </w:r>
          <w:r>
            <w:t>F</w:t>
          </w:r>
          <w:r w:rsidRPr="00286982">
            <w:t xml:space="preserve">rom what we could tell, the difference appeared to be leaner teams, greater commercial agility, and a stronger emphasis on pace. We were all </w:t>
          </w:r>
          <w:r>
            <w:t>saying: “L</w:t>
          </w:r>
          <w:r w:rsidRPr="00286982">
            <w:t>et’s get this done quickly</w:t>
          </w:r>
          <w:r>
            <w:t>”</w:t>
          </w:r>
          <w:r w:rsidRPr="00286982">
            <w:t xml:space="preserve">. </w:t>
          </w:r>
        </w:p>
        <w:p w:rsidR="00702C67" w:rsidP="00702C67">
          <w:pPr>
            <w:pStyle w:val="Answer"/>
          </w:pPr>
          <w:r>
            <w:t xml:space="preserve">My </w:t>
          </w:r>
          <w:r w:rsidRPr="00286982">
            <w:t>practical recommendations would be to expand the use of th</w:t>
          </w:r>
          <w:r>
            <w:t>ose</w:t>
          </w:r>
          <w:r w:rsidRPr="00286982">
            <w:t xml:space="preserve"> proven mechanisms beyond innovation procurements</w:t>
          </w:r>
          <w:r>
            <w:t>—l</w:t>
          </w:r>
          <w:r w:rsidRPr="00286982">
            <w:t>eaner teams can procure stuff quicker</w:t>
          </w:r>
          <w:r>
            <w:t xml:space="preserve">—and </w:t>
          </w:r>
          <w:r w:rsidRPr="00286982">
            <w:t xml:space="preserve">create simplified procurement for technologies that have already been operationally proven. </w:t>
          </w:r>
          <w:r>
            <w:t>T</w:t>
          </w:r>
          <w:r w:rsidRPr="00286982">
            <w:t xml:space="preserve">he risk </w:t>
          </w:r>
          <w:r>
            <w:t>f</w:t>
          </w:r>
          <w:r w:rsidRPr="00286982">
            <w:t>alls down once you have either technology that has been proven in Ukraine or, for example, an experiment o</w:t>
          </w:r>
          <w:r>
            <w:t>r</w:t>
          </w:r>
          <w:r w:rsidRPr="00286982">
            <w:t xml:space="preserve"> live trial</w:t>
          </w:r>
          <w:r>
            <w:t xml:space="preserve">. At that point, </w:t>
          </w:r>
          <w:r w:rsidRPr="00286982">
            <w:t>a follow</w:t>
          </w:r>
          <w:r>
            <w:t>-</w:t>
          </w:r>
          <w:r w:rsidRPr="00286982">
            <w:t>on purchase should be quick</w:t>
          </w:r>
          <w:r>
            <w:t>—</w:t>
          </w:r>
          <w:r w:rsidRPr="00286982">
            <w:t xml:space="preserve">weeks, not months. </w:t>
          </w:r>
        </w:p>
        <w:p w:rsidR="00702C67" w:rsidP="00702C67">
          <w:pPr>
            <w:pStyle w:val="Answer"/>
          </w:pPr>
          <w:r w:rsidRPr="00286982">
            <w:t>Working capital is something</w:t>
          </w:r>
          <w:r>
            <w:t xml:space="preserve"> that</w:t>
          </w:r>
          <w:r w:rsidRPr="00286982">
            <w:t xml:space="preserve"> we do not talk about very often but is a real challenge </w:t>
          </w:r>
          <w:r>
            <w:t>to</w:t>
          </w:r>
          <w:r w:rsidRPr="00286982">
            <w:t xml:space="preserve"> success for an SME. </w:t>
          </w:r>
          <w:r>
            <w:t>In m</w:t>
          </w:r>
          <w:r w:rsidRPr="00286982">
            <w:t>ost industrial sectors that we work with</w:t>
          </w:r>
          <w:r>
            <w:t xml:space="preserve"> t</w:t>
          </w:r>
          <w:r w:rsidRPr="00286982">
            <w:t>here</w:t>
          </w:r>
          <w:r>
            <w:t xml:space="preserve"> i</w:t>
          </w:r>
          <w:r w:rsidRPr="00286982">
            <w:t xml:space="preserve">s a mobilisation payment. </w:t>
          </w:r>
          <w:r>
            <w:t>You</w:t>
          </w:r>
          <w:r w:rsidRPr="00286982">
            <w:t xml:space="preserve"> w</w:t>
          </w:r>
          <w:r>
            <w:t xml:space="preserve">ill </w:t>
          </w:r>
          <w:r w:rsidRPr="00286982">
            <w:t xml:space="preserve">always have a prepayment to secure some of the services at the start, some sort of interim payment and a delivery payment. The </w:t>
          </w:r>
          <w:r>
            <w:t>MoD,</w:t>
          </w:r>
          <w:r w:rsidRPr="00286982">
            <w:t xml:space="preserve"> in our experience</w:t>
          </w:r>
          <w:r>
            <w:t>,</w:t>
          </w:r>
          <w:r w:rsidRPr="00286982">
            <w:t xml:space="preserve"> defaults to the vast majority </w:t>
          </w:r>
          <w:r>
            <w:t xml:space="preserve">being </w:t>
          </w:r>
          <w:r w:rsidRPr="00286982">
            <w:t xml:space="preserve">paid on delivery. </w:t>
          </w:r>
          <w:r>
            <w:t>In effect, t</w:t>
          </w:r>
          <w:r w:rsidRPr="00286982">
            <w:t xml:space="preserve">hat means </w:t>
          </w:r>
          <w:r>
            <w:t xml:space="preserve">the </w:t>
          </w:r>
          <w:r w:rsidRPr="00286982">
            <w:t xml:space="preserve">SME </w:t>
          </w:r>
          <w:r>
            <w:t xml:space="preserve">is </w:t>
          </w:r>
          <w:r w:rsidRPr="00286982">
            <w:t>financing defence procurement on behalf of the state. The money exists</w:t>
          </w:r>
          <w:r>
            <w:t xml:space="preserve"> but t</w:t>
          </w:r>
          <w:r w:rsidRPr="00286982">
            <w:t xml:space="preserve">he flexibility is not there. </w:t>
          </w:r>
        </w:p>
        <w:p w:rsidR="00702C67" w:rsidP="00702C67">
          <w:pPr>
            <w:pStyle w:val="Answer"/>
          </w:pPr>
          <w:r w:rsidRPr="00286982">
            <w:t xml:space="preserve">Again, on some </w:t>
          </w:r>
          <w:r>
            <w:t>C</w:t>
          </w:r>
          <w:r w:rsidRPr="00286982">
            <w:t>ommercial</w:t>
          </w:r>
          <w:r>
            <w:t xml:space="preserve"> X</w:t>
          </w:r>
          <w:r w:rsidRPr="00286982">
            <w:t xml:space="preserve"> contracts, I</w:t>
          </w:r>
          <w:r>
            <w:t xml:space="preserve"> have</w:t>
          </w:r>
          <w:r w:rsidRPr="00286982">
            <w:t xml:space="preserve"> been able to negotiate interim and mobilisation payments, which has smoothed out and </w:t>
          </w:r>
          <w:r>
            <w:t>better</w:t>
          </w:r>
          <w:r w:rsidRPr="00286982">
            <w:t xml:space="preserve"> reflected the supply</w:t>
          </w:r>
          <w:r>
            <w:t>-</w:t>
          </w:r>
          <w:r w:rsidRPr="00286982">
            <w:t>chain payments that exist for our company</w:t>
          </w:r>
          <w:r w:rsidR="00DC5282">
            <w:t xml:space="preserve"> but</w:t>
          </w:r>
          <w:r w:rsidRPr="00286982">
            <w:t xml:space="preserve"> in the main, we have been left to find ways to fund delivering the deal. </w:t>
          </w:r>
        </w:p>
        <w:p w:rsidR="00702C67" w:rsidP="00702C67">
          <w:pPr>
            <w:pStyle w:val="Answer"/>
          </w:pPr>
          <w:r w:rsidRPr="00286982">
            <w:t xml:space="preserve">The annual budgeting cycle is something else I would like to highlight. What we have experienced, and </w:t>
          </w:r>
          <w:r>
            <w:t xml:space="preserve">it </w:t>
          </w:r>
          <w:r w:rsidRPr="00286982">
            <w:t xml:space="preserve">is getting worse each year, is </w:t>
          </w:r>
          <w:r>
            <w:t xml:space="preserve">that </w:t>
          </w:r>
          <w:r w:rsidRPr="00286982">
            <w:t xml:space="preserve">there is a </w:t>
          </w:r>
          <w:r>
            <w:t xml:space="preserve">heavy influx </w:t>
          </w:r>
          <w:r w:rsidRPr="00286982">
            <w:t>towards the end of the financial year</w:t>
          </w:r>
          <w:r>
            <w:t>. I</w:t>
          </w:r>
          <w:r w:rsidRPr="00286982">
            <w:t>n Q1 of the calendar year</w:t>
          </w:r>
          <w:r>
            <w:t>, w</w:t>
          </w:r>
          <w:r w:rsidRPr="00286982">
            <w:t>e have a big surge in orders placed.</w:t>
          </w:r>
          <w:r>
            <w:t xml:space="preserve"> T</w:t>
          </w:r>
          <w:r w:rsidRPr="00286982">
            <w:t xml:space="preserve">hen it drops off. </w:t>
          </w:r>
          <w:r>
            <w:t>R</w:t>
          </w:r>
          <w:r w:rsidRPr="00286982">
            <w:t>ather than operational demand, we are talking about an accounting technicality. I understand why it needs to be done</w:t>
          </w:r>
          <w:r>
            <w:t xml:space="preserve"> and that </w:t>
          </w:r>
          <w:r w:rsidRPr="00286982">
            <w:t>the Government need to have cross-departmental planning in place</w:t>
          </w:r>
          <w:r>
            <w:t xml:space="preserve"> b</w:t>
          </w:r>
          <w:r w:rsidRPr="00286982">
            <w:t>ut</w:t>
          </w:r>
          <w:r>
            <w:t xml:space="preserve">, to </w:t>
          </w:r>
          <w:r w:rsidRPr="00286982">
            <w:t>highlight the impact on the industry, it creates a surge in demand</w:t>
          </w:r>
          <w:r>
            <w:t>, w</w:t>
          </w:r>
          <w:r w:rsidRPr="00286982">
            <w:t>e then have to do a sharp ramp down</w:t>
          </w:r>
          <w:r>
            <w:t>, w</w:t>
          </w:r>
          <w:r w:rsidRPr="00286982">
            <w:t>e cannot plan resources</w:t>
          </w:r>
          <w:r>
            <w:t xml:space="preserve"> and w</w:t>
          </w:r>
          <w:r w:rsidRPr="00286982">
            <w:t xml:space="preserve">e have to pay rush orders. Sometimes you are making real trade-offs in quality to try </w:t>
          </w:r>
          <w:r>
            <w:t>to</w:t>
          </w:r>
          <w:r w:rsidRPr="00286982">
            <w:t xml:space="preserve"> hit a deadline. </w:t>
          </w:r>
        </w:p>
        <w:p w:rsidR="00702C67" w:rsidP="00702C67">
          <w:pPr>
            <w:pStyle w:val="Answer"/>
          </w:pPr>
          <w:r>
            <w:t>I</w:t>
          </w:r>
          <w:r w:rsidRPr="00286982">
            <w:t xml:space="preserve">ndustrial resilience is built through predictable demand, not </w:t>
          </w:r>
          <w:r>
            <w:t>spikes and spends</w:t>
          </w:r>
          <w:r w:rsidRPr="00286982">
            <w:t xml:space="preserve">. </w:t>
          </w:r>
          <w:r>
            <w:t>M</w:t>
          </w:r>
          <w:r w:rsidRPr="00286982">
            <w:t>y recommendations here would be to encourage more even procurement throughout the year</w:t>
          </w:r>
          <w:r>
            <w:t>—it is</w:t>
          </w:r>
          <w:r w:rsidRPr="00286982">
            <w:t xml:space="preserve"> a simple idea but</w:t>
          </w:r>
          <w:r>
            <w:t xml:space="preserve"> </w:t>
          </w:r>
          <w:r w:rsidRPr="00286982">
            <w:t>would smooth out some of this lumpiness in the supply chain</w:t>
          </w:r>
          <w:r>
            <w:t>—</w:t>
          </w:r>
          <w:r w:rsidRPr="00286982">
            <w:t>and to allow a bit more flexibility in carrying over budget. We have seen examples in the US where the annual target is getting under contract</w:t>
          </w:r>
          <w:r>
            <w:t xml:space="preserve">, </w:t>
          </w:r>
          <w:r w:rsidRPr="00286982">
            <w:t xml:space="preserve">not delivering. </w:t>
          </w:r>
        </w:p>
        <w:p w:rsidR="00702C67" w:rsidP="00702C67">
          <w:pPr>
            <w:pStyle w:val="Answer"/>
          </w:pPr>
          <w:r w:rsidRPr="00286982">
            <w:t>I would also like to highlight what I think of as long money rather than batch</w:t>
          </w:r>
          <w:r>
            <w:t>-</w:t>
          </w:r>
          <w:r w:rsidRPr="00286982">
            <w:t>based procurement.</w:t>
          </w:r>
          <w:r>
            <w:t xml:space="preserve"> A £</w:t>
          </w:r>
          <w:r w:rsidRPr="00286982">
            <w:t>10 million contract over several years is transformational to an SME</w:t>
          </w:r>
          <w:r>
            <w:t xml:space="preserve"> and</w:t>
          </w:r>
          <w:r w:rsidRPr="00286982">
            <w:t xml:space="preserve"> enables </w:t>
          </w:r>
          <w:r>
            <w:t>it</w:t>
          </w:r>
          <w:r w:rsidRPr="00286982">
            <w:t xml:space="preserve"> to focus on a medium</w:t>
          </w:r>
          <w:r>
            <w:t>-</w:t>
          </w:r>
          <w:r w:rsidRPr="00286982">
            <w:t>to</w:t>
          </w:r>
          <w:r>
            <w:t>-</w:t>
          </w:r>
          <w:r w:rsidRPr="00286982">
            <w:t>long</w:t>
          </w:r>
          <w:r>
            <w:t>-</w:t>
          </w:r>
          <w:r w:rsidRPr="00286982">
            <w:t xml:space="preserve">term view </w:t>
          </w:r>
          <w:r>
            <w:t>of</w:t>
          </w:r>
          <w:r w:rsidRPr="00286982">
            <w:t xml:space="preserve"> how you build up your resources and technology, how you plan your road</w:t>
          </w:r>
          <w:r>
            <w:t xml:space="preserve"> </w:t>
          </w:r>
          <w:r w:rsidRPr="00286982">
            <w:t xml:space="preserve">map and how you plan to create lasting impact. But </w:t>
          </w:r>
          <w:r>
            <w:t xml:space="preserve">with </w:t>
          </w:r>
          <w:r w:rsidRPr="00286982">
            <w:t>batch</w:t>
          </w:r>
          <w:r>
            <w:t>-</w:t>
          </w:r>
          <w:r w:rsidRPr="00286982">
            <w:t xml:space="preserve">based procurement, which is what we are experiencing at the moment, we tend to get an order and it takes </w:t>
          </w:r>
          <w:r>
            <w:t>three</w:t>
          </w:r>
          <w:r w:rsidRPr="00286982">
            <w:t xml:space="preserve"> to </w:t>
          </w:r>
          <w:r>
            <w:t>four months</w:t>
          </w:r>
          <w:r w:rsidRPr="00286982">
            <w:t xml:space="preserve">, </w:t>
          </w:r>
          <w:r>
            <w:t xml:space="preserve">or </w:t>
          </w:r>
          <w:r w:rsidRPr="00286982">
            <w:t xml:space="preserve">maybe </w:t>
          </w:r>
          <w:r>
            <w:t xml:space="preserve">even </w:t>
          </w:r>
          <w:r w:rsidRPr="00286982">
            <w:t xml:space="preserve">six months if we </w:t>
          </w:r>
          <w:r>
            <w:t xml:space="preserve">do not </w:t>
          </w:r>
          <w:r w:rsidRPr="00286982">
            <w:t>have the thermal cameras to deliver</w:t>
          </w:r>
          <w:r>
            <w:t>, a</w:t>
          </w:r>
          <w:r w:rsidRPr="00286982">
            <w:t>nd then we are standing down again and the headlight</w:t>
          </w:r>
          <w:r>
            <w:t xml:space="preserve">, </w:t>
          </w:r>
          <w:r w:rsidRPr="00286982">
            <w:t xml:space="preserve">runway </w:t>
          </w:r>
          <w:r>
            <w:t>and</w:t>
          </w:r>
          <w:r w:rsidRPr="00286982">
            <w:t xml:space="preserve"> visibility for the business </w:t>
          </w:r>
          <w:r>
            <w:t>are</w:t>
          </w:r>
          <w:r w:rsidRPr="00286982">
            <w:t xml:space="preserve"> pretty low. It</w:t>
          </w:r>
          <w:r>
            <w:t xml:space="preserve"> is</w:t>
          </w:r>
          <w:r w:rsidRPr="00286982">
            <w:t xml:space="preserve"> extremely hard t</w:t>
          </w:r>
          <w:r>
            <w:t>o</w:t>
          </w:r>
          <w:r w:rsidRPr="00286982">
            <w:t xml:space="preserve"> talk to investors and raise private finance on the basis of that visibility. </w:t>
          </w:r>
        </w:p>
        <w:p w:rsidR="00702C67" w:rsidP="00702C67">
          <w:pPr>
            <w:pStyle w:val="Answer"/>
          </w:pPr>
          <w:r>
            <w:t>T</w:t>
          </w:r>
          <w:r w:rsidRPr="00286982">
            <w:t>he most important impact for the Government is</w:t>
          </w:r>
          <w:r>
            <w:t xml:space="preserve"> that </w:t>
          </w:r>
          <w:r w:rsidRPr="00286982">
            <w:t>there</w:t>
          </w:r>
          <w:r>
            <w:t xml:space="preserve"> i</w:t>
          </w:r>
          <w:r w:rsidRPr="00286982">
            <w:t>s no planning that can happen to build out long</w:t>
          </w:r>
          <w:r>
            <w:t>-</w:t>
          </w:r>
          <w:r w:rsidRPr="00286982">
            <w:t xml:space="preserve">term industrial resilience. </w:t>
          </w:r>
          <w:r>
            <w:t>My</w:t>
          </w:r>
          <w:r w:rsidRPr="00286982">
            <w:t xml:space="preserve"> practical recommendations there would be to use multi-year frameworks where possible</w:t>
          </w:r>
          <w:r>
            <w:t>—</w:t>
          </w:r>
          <w:r w:rsidRPr="00286982">
            <w:t>again, we are not talking about hundreds of millions and billions here</w:t>
          </w:r>
          <w:r>
            <w:t>, but</w:t>
          </w:r>
          <w:r w:rsidRPr="00286982">
            <w:t xml:space="preserve"> long money is different to batch</w:t>
          </w:r>
          <w:r>
            <w:t>—</w:t>
          </w:r>
          <w:r w:rsidRPr="00286982">
            <w:t xml:space="preserve">and </w:t>
          </w:r>
          <w:r>
            <w:t xml:space="preserve">to </w:t>
          </w:r>
          <w:r w:rsidRPr="00286982">
            <w:t>move from one</w:t>
          </w:r>
          <w:r>
            <w:t>-</w:t>
          </w:r>
          <w:r w:rsidRPr="00286982">
            <w:t>off purchases to a repeat procurement</w:t>
          </w:r>
          <w:r>
            <w:t xml:space="preserve"> o</w:t>
          </w:r>
          <w:r w:rsidRPr="00286982">
            <w:t>nce an operational capability has been proven</w:t>
          </w:r>
          <w:r>
            <w:t xml:space="preserve">, so </w:t>
          </w:r>
          <w:r w:rsidRPr="00286982">
            <w:t>rapidly mov</w:t>
          </w:r>
          <w:r>
            <w:t xml:space="preserve">ing </w:t>
          </w:r>
          <w:r w:rsidRPr="00286982">
            <w:t>to</w:t>
          </w:r>
          <w:r>
            <w:t>: “I</w:t>
          </w:r>
          <w:r w:rsidRPr="00286982">
            <w:t>t works</w:t>
          </w:r>
          <w:r>
            <w:t>, w</w:t>
          </w:r>
          <w:r w:rsidRPr="00286982">
            <w:t>e want it</w:t>
          </w:r>
          <w:r>
            <w:t>, l</w:t>
          </w:r>
          <w:r w:rsidRPr="00286982">
            <w:t>et’s buy it</w:t>
          </w:r>
          <w:r>
            <w:t>”</w:t>
          </w:r>
          <w:r w:rsidRPr="00286982">
            <w:t>. </w:t>
          </w:r>
        </w:p>
        <w:p w:rsidR="00702C67" w:rsidP="00702C67">
          <w:pPr>
            <w:pStyle w:val="Answer"/>
            <w:rPr>
              <w:rFonts w:eastAsia="Verdana" w:cs="Verdana"/>
              <w:color w:val="000000" w:themeColor="text1"/>
            </w:rPr>
          </w:pPr>
          <w:r w:rsidRPr="670E25AB">
            <w:rPr>
              <w:rFonts w:eastAsia="Verdana" w:cs="Verdana"/>
              <w:b/>
              <w:bCs/>
              <w:color w:val="000000" w:themeColor="text1"/>
            </w:rPr>
            <w:t>The Chair:</w:t>
          </w:r>
          <w:r w:rsidRPr="670E25AB">
            <w:rPr>
              <w:rFonts w:eastAsia="Verdana" w:cs="Verdana"/>
              <w:color w:val="000000" w:themeColor="text1"/>
            </w:rPr>
            <w:t xml:space="preserve"> </w:t>
          </w:r>
          <w:r>
            <w:rPr>
              <w:rFonts w:eastAsia="Verdana" w:cs="Verdana"/>
              <w:color w:val="000000" w:themeColor="text1"/>
            </w:rPr>
            <w:t xml:space="preserve">On the point about quarter 1, </w:t>
          </w:r>
          <w:r w:rsidRPr="670E25AB">
            <w:rPr>
              <w:rFonts w:eastAsia="Verdana" w:cs="Verdana"/>
              <w:color w:val="000000" w:themeColor="text1"/>
            </w:rPr>
            <w:t xml:space="preserve">I was brought up in the </w:t>
          </w:r>
          <w:r>
            <w:rPr>
              <w:rFonts w:eastAsia="Verdana" w:cs="Verdana"/>
              <w:color w:val="000000" w:themeColor="text1"/>
            </w:rPr>
            <w:t>Air Force and the joke was always that quarter 1 was when the new carpets went down in the officers’ mess. I cannot believe that nothing has changed. That was a long time ago.</w:t>
          </w:r>
        </w:p>
        <w:p w:rsidR="003E408E" w:rsidRPr="003E408E">
          <w:pPr>
            <w:pStyle w:val="Question"/>
            <w:rPr>
              <w:rFonts w:eastAsia="Verdana" w:cs="Verdana"/>
            </w:rPr>
          </w:pPr>
          <w:r w:rsidRPr="003E408E">
            <w:rPr>
              <w:rFonts w:eastAsia="Verdana"/>
              <w:b/>
              <w:bCs/>
            </w:rPr>
            <w:t>Baroness Carberry of Muswell Hill:</w:t>
          </w:r>
          <w:r w:rsidRPr="003E408E">
            <w:rPr>
              <w:rFonts w:eastAsia="Verdana"/>
            </w:rPr>
            <w:t xml:space="preserve">  I know that my colleagues will want to pick up a lot of those detailed points about processes and procurement, but I want to just pause for a moment and get a picture of your individual companies and the extent to which you supply the MoD directly, as opposed to your relationship with the larger primes, which I assume you also supply.</w:t>
          </w:r>
          <w:r w:rsidRPr="003E408E">
            <w:rPr>
              <w:rFonts w:eastAsia="Verdana"/>
            </w:rPr>
            <w:t xml:space="preserve"> I</w:t>
          </w:r>
          <w:r w:rsidRPr="003E408E">
            <w:rPr>
              <w:rFonts w:eastAsia="Verdana" w:cs="Verdana"/>
            </w:rPr>
            <w:t xml:space="preserve">n particular, is contracting with the larger primes a simpler and more straightforward matter than contracting with the MoD? Just give us a sense of that landscape. </w:t>
          </w:r>
        </w:p>
        <w:p w:rsidR="003E408E" w:rsidP="003E408E">
          <w:pPr>
            <w:pStyle w:val="Answer"/>
            <w:rPr>
              <w:rFonts w:eastAsia="Verdana" w:cs="Verdana"/>
            </w:rPr>
          </w:pPr>
          <w:r w:rsidRPr="00420798">
            <w:rPr>
              <w:rFonts w:eastAsia="Verdana" w:cs="Verdana"/>
              <w:b/>
              <w:i/>
              <w:color w:val="000000" w:themeColor="text1"/>
            </w:rPr>
            <w:t xml:space="preserve">Jon Parker: </w:t>
          </w:r>
          <w:r w:rsidRPr="00420798">
            <w:rPr>
              <w:rFonts w:eastAsia="Verdana" w:cs="Verdana"/>
            </w:rPr>
            <w:t>I guess it comes from what your SME</w:t>
          </w:r>
          <w:r>
            <w:rPr>
              <w:rFonts w:eastAsia="Verdana" w:cs="Verdana"/>
            </w:rPr>
            <w:t>’</w:t>
          </w:r>
          <w:r w:rsidRPr="00420798">
            <w:rPr>
              <w:rFonts w:eastAsia="Verdana" w:cs="Verdana"/>
            </w:rPr>
            <w:t xml:space="preserve">s role is. Most SMEs are subcontractors to primes anyway, so their relationship with primes will be different to, say, </w:t>
          </w:r>
          <w:r>
            <w:rPr>
              <w:rFonts w:eastAsia="Verdana" w:cs="Verdana"/>
            </w:rPr>
            <w:t>Flyby</w:t>
          </w:r>
          <w:r w:rsidRPr="00420798">
            <w:rPr>
              <w:rFonts w:eastAsia="Verdana" w:cs="Verdana"/>
            </w:rPr>
            <w:t xml:space="preserve"> </w:t>
          </w:r>
          <w:r>
            <w:rPr>
              <w:rFonts w:eastAsia="Verdana" w:cs="Verdana"/>
            </w:rPr>
            <w:t>T</w:t>
          </w:r>
          <w:r w:rsidRPr="00420798">
            <w:rPr>
              <w:rFonts w:eastAsia="Verdana" w:cs="Verdana"/>
            </w:rPr>
            <w:t>echnology</w:t>
          </w:r>
          <w:r>
            <w:rPr>
              <w:rFonts w:eastAsia="Verdana" w:cs="Verdana"/>
            </w:rPr>
            <w:t>, which</w:t>
          </w:r>
          <w:r w:rsidRPr="00420798">
            <w:rPr>
              <w:rFonts w:eastAsia="Verdana" w:cs="Verdana"/>
            </w:rPr>
            <w:t xml:space="preserve"> is an original equipment manufacturer</w:t>
          </w:r>
          <w:r>
            <w:rPr>
              <w:rFonts w:eastAsia="Verdana" w:cs="Verdana"/>
            </w:rPr>
            <w:t>. O</w:t>
          </w:r>
          <w:r w:rsidRPr="00420798">
            <w:rPr>
              <w:rFonts w:eastAsia="Verdana" w:cs="Verdana"/>
            </w:rPr>
            <w:t xml:space="preserve">ur relationships are in a completely different paradigm. </w:t>
          </w:r>
          <w:r>
            <w:rPr>
              <w:rFonts w:eastAsia="Verdana" w:cs="Verdana"/>
            </w:rPr>
            <w:t>W</w:t>
          </w:r>
          <w:r w:rsidRPr="00154DE8">
            <w:rPr>
              <w:rFonts w:eastAsia="Verdana" w:cs="Verdana"/>
            </w:rPr>
            <w:t xml:space="preserve">e </w:t>
          </w:r>
          <w:r>
            <w:rPr>
              <w:rFonts w:eastAsia="Verdana" w:cs="Verdana"/>
            </w:rPr>
            <w:t xml:space="preserve">do </w:t>
          </w:r>
          <w:r w:rsidRPr="00154DE8">
            <w:rPr>
              <w:rFonts w:eastAsia="Verdana" w:cs="Verdana"/>
            </w:rPr>
            <w:t xml:space="preserve">deliver direct to the MoD and will continue to in a number of programmes of record—at the moment there are two transformational ones for open architecture frameworks and delivering combat effect, which is all I can say about that particular one. Our relationship with primes is healthy and the primes </w:t>
          </w:r>
          <w:r>
            <w:rPr>
              <w:rFonts w:eastAsia="Verdana" w:cs="Verdana"/>
            </w:rPr>
            <w:t xml:space="preserve">that </w:t>
          </w:r>
          <w:r w:rsidRPr="00154DE8">
            <w:rPr>
              <w:rFonts w:eastAsia="Verdana" w:cs="Verdana"/>
            </w:rPr>
            <w:t xml:space="preserve">we deal with are magnificent. </w:t>
          </w:r>
        </w:p>
        <w:p w:rsidR="003E408E" w:rsidP="003E408E">
          <w:pPr>
            <w:pStyle w:val="Answer"/>
            <w:rPr>
              <w:rFonts w:eastAsia="Verdana" w:cs="Verdana"/>
            </w:rPr>
          </w:pPr>
          <w:r w:rsidRPr="00154DE8">
            <w:rPr>
              <w:rFonts w:eastAsia="Verdana" w:cs="Verdana"/>
            </w:rPr>
            <w:t>I will give examples. We fired a missile from a hovering drone at two metres. The missile was supersonic. Sir Isaac Newton thought that might be a bit tricky, but we did not</w:t>
          </w:r>
          <w:r>
            <w:rPr>
              <w:rFonts w:eastAsia="Verdana" w:cs="Verdana"/>
            </w:rPr>
            <w:t xml:space="preserve">, and </w:t>
          </w:r>
          <w:r w:rsidRPr="00154DE8">
            <w:rPr>
              <w:rFonts w:eastAsia="Verdana" w:cs="Verdana"/>
            </w:rPr>
            <w:t xml:space="preserve">we achieved that a number of years ago in support of the fight for Ukraine. </w:t>
          </w:r>
          <w:r>
            <w:rPr>
              <w:rFonts w:eastAsia="Verdana" w:cs="Verdana"/>
            </w:rPr>
            <w:t>THALES</w:t>
          </w:r>
          <w:r w:rsidRPr="00154DE8">
            <w:rPr>
              <w:rFonts w:eastAsia="Verdana" w:cs="Verdana"/>
            </w:rPr>
            <w:t xml:space="preserve"> in Belfast leant in magnificently with </w:t>
          </w:r>
          <w:r>
            <w:rPr>
              <w:rFonts w:eastAsia="Verdana" w:cs="Verdana"/>
            </w:rPr>
            <w:t>its</w:t>
          </w:r>
          <w:r w:rsidRPr="00154DE8">
            <w:rPr>
              <w:rFonts w:eastAsia="Verdana" w:cs="Verdana"/>
            </w:rPr>
            <w:t xml:space="preserve"> missile. The lightweight multirole missile is an outstanding weapon</w:t>
          </w:r>
          <w:r>
            <w:rPr>
              <w:rFonts w:eastAsia="Verdana" w:cs="Verdana"/>
            </w:rPr>
            <w:t xml:space="preserve"> and is </w:t>
          </w:r>
          <w:r w:rsidRPr="00154DE8">
            <w:rPr>
              <w:rFonts w:eastAsia="Verdana" w:cs="Verdana"/>
            </w:rPr>
            <w:t xml:space="preserve">probably underrated everywhere in the world, but I am sure </w:t>
          </w:r>
          <w:r>
            <w:rPr>
              <w:rFonts w:eastAsia="Verdana" w:cs="Verdana"/>
            </w:rPr>
            <w:t>will</w:t>
          </w:r>
          <w:r w:rsidRPr="00154DE8">
            <w:rPr>
              <w:rFonts w:eastAsia="Verdana" w:cs="Verdana"/>
            </w:rPr>
            <w:t xml:space="preserve"> be very famous </w:t>
          </w:r>
          <w:r>
            <w:rPr>
              <w:rFonts w:eastAsia="Verdana" w:cs="Verdana"/>
            </w:rPr>
            <w:t>l</w:t>
          </w:r>
          <w:r w:rsidRPr="00154DE8">
            <w:rPr>
              <w:rFonts w:eastAsia="Verdana" w:cs="Verdana"/>
            </w:rPr>
            <w:t>ater</w:t>
          </w:r>
          <w:r>
            <w:rPr>
              <w:rFonts w:eastAsia="Verdana" w:cs="Verdana"/>
            </w:rPr>
            <w:t xml:space="preserve"> in its days</w:t>
          </w:r>
          <w:r w:rsidRPr="00154DE8">
            <w:rPr>
              <w:rFonts w:eastAsia="Verdana" w:cs="Verdana"/>
            </w:rPr>
            <w:t xml:space="preserve">. </w:t>
          </w:r>
        </w:p>
        <w:p w:rsidR="003E408E" w:rsidP="003E408E">
          <w:pPr>
            <w:pStyle w:val="Answer"/>
            <w:rPr>
              <w:rFonts w:eastAsia="Verdana" w:cs="Verdana"/>
            </w:rPr>
          </w:pPr>
          <w:r w:rsidRPr="00154DE8">
            <w:rPr>
              <w:rFonts w:eastAsia="Verdana" w:cs="Verdana"/>
            </w:rPr>
            <w:t>Our relationship with Rolls-Royce is magnificent</w:t>
          </w:r>
          <w:r>
            <w:rPr>
              <w:rFonts w:eastAsia="Verdana" w:cs="Verdana"/>
            </w:rPr>
            <w:t>. B</w:t>
          </w:r>
          <w:r w:rsidRPr="00154DE8">
            <w:rPr>
              <w:rFonts w:eastAsia="Verdana" w:cs="Verdana"/>
            </w:rPr>
            <w:t>ecause we are an original equipment manufacturer and able to design aircraft</w:t>
          </w:r>
          <w:r>
            <w:rPr>
              <w:rFonts w:eastAsia="Verdana" w:cs="Verdana"/>
            </w:rPr>
            <w:t>, we are</w:t>
          </w:r>
          <w:r w:rsidRPr="00154DE8">
            <w:rPr>
              <w:rFonts w:eastAsia="Verdana" w:cs="Verdana"/>
            </w:rPr>
            <w:t xml:space="preserve"> now looking at designing unmanned fighter aircraft using Rolls-Royce engines. </w:t>
          </w:r>
          <w:r>
            <w:rPr>
              <w:rFonts w:eastAsia="Verdana" w:cs="Verdana"/>
            </w:rPr>
            <w:t>O</w:t>
          </w:r>
          <w:r w:rsidRPr="00154DE8">
            <w:rPr>
              <w:rFonts w:eastAsia="Verdana" w:cs="Verdana"/>
            </w:rPr>
            <w:t xml:space="preserve">ur relationship with Rolls-Royce is blossoming beautifully. </w:t>
          </w:r>
          <w:r>
            <w:rPr>
              <w:rFonts w:eastAsia="Verdana" w:cs="Verdana"/>
            </w:rPr>
            <w:t>It is a</w:t>
          </w:r>
          <w:r w:rsidRPr="00154DE8">
            <w:rPr>
              <w:rFonts w:eastAsia="Verdana" w:cs="Verdana"/>
            </w:rPr>
            <w:t xml:space="preserve"> highly competent company that treats us incredibly well. </w:t>
          </w:r>
        </w:p>
        <w:p w:rsidR="003E408E" w:rsidP="003E408E">
          <w:pPr>
            <w:pStyle w:val="Answer"/>
            <w:rPr>
              <w:rFonts w:eastAsia="Verdana" w:cs="Verdana"/>
            </w:rPr>
          </w:pPr>
          <w:r>
            <w:rPr>
              <w:rFonts w:eastAsia="Verdana" w:cs="Verdana"/>
            </w:rPr>
            <w:t>There is no</w:t>
          </w:r>
          <w:r w:rsidRPr="00154DE8">
            <w:rPr>
              <w:rFonts w:eastAsia="Verdana" w:cs="Verdana"/>
            </w:rPr>
            <w:t xml:space="preserve"> friction</w:t>
          </w:r>
          <w:r>
            <w:rPr>
              <w:rFonts w:eastAsia="Verdana" w:cs="Verdana"/>
            </w:rPr>
            <w:t xml:space="preserve"> in the relationships with primes, </w:t>
          </w:r>
          <w:r w:rsidRPr="00154DE8">
            <w:rPr>
              <w:rFonts w:eastAsia="Verdana" w:cs="Verdana"/>
            </w:rPr>
            <w:t>even though it might look like we are a competitor</w:t>
          </w:r>
          <w:r>
            <w:rPr>
              <w:rFonts w:eastAsia="Verdana" w:cs="Verdana"/>
            </w:rPr>
            <w:t>. W</w:t>
          </w:r>
          <w:r w:rsidRPr="00154DE8">
            <w:rPr>
              <w:rFonts w:eastAsia="Verdana" w:cs="Verdana"/>
            </w:rPr>
            <w:t xml:space="preserve">e do not see ourselves as a competitor. </w:t>
          </w:r>
          <w:r>
            <w:rPr>
              <w:rFonts w:eastAsia="Verdana" w:cs="Verdana"/>
            </w:rPr>
            <w:t>We</w:t>
          </w:r>
          <w:r w:rsidRPr="00FC729A">
            <w:rPr>
              <w:rFonts w:eastAsia="Verdana" w:cs="Verdana"/>
            </w:rPr>
            <w:t xml:space="preserve"> build the stuff that they do not want to. They want the big-ticket program</w:t>
          </w:r>
          <w:r>
            <w:rPr>
              <w:rFonts w:eastAsia="Verdana" w:cs="Verdana"/>
            </w:rPr>
            <w:t>me</w:t>
          </w:r>
          <w:r w:rsidRPr="00FC729A">
            <w:rPr>
              <w:rFonts w:eastAsia="Verdana" w:cs="Verdana"/>
            </w:rPr>
            <w:t xml:space="preserve">s that are going to last </w:t>
          </w:r>
          <w:r>
            <w:rPr>
              <w:rFonts w:eastAsia="Verdana" w:cs="Verdana"/>
            </w:rPr>
            <w:t xml:space="preserve">for </w:t>
          </w:r>
          <w:r w:rsidRPr="00FC729A">
            <w:rPr>
              <w:rFonts w:eastAsia="Verdana" w:cs="Verdana"/>
            </w:rPr>
            <w:t>30 years</w:t>
          </w:r>
          <w:r>
            <w:rPr>
              <w:rFonts w:eastAsia="Verdana" w:cs="Verdana"/>
            </w:rPr>
            <w:t>—and t</w:t>
          </w:r>
          <w:r w:rsidRPr="00FC729A">
            <w:rPr>
              <w:rFonts w:eastAsia="Verdana" w:cs="Verdana"/>
            </w:rPr>
            <w:t>here is a place for those</w:t>
          </w:r>
          <w:r>
            <w:rPr>
              <w:rFonts w:eastAsia="Verdana" w:cs="Verdana"/>
            </w:rPr>
            <w:t>; we are</w:t>
          </w:r>
          <w:r w:rsidRPr="00FC729A">
            <w:rPr>
              <w:rFonts w:eastAsia="Verdana" w:cs="Verdana"/>
            </w:rPr>
            <w:t xml:space="preserve"> not suggesting that there is not</w:t>
          </w:r>
          <w:r>
            <w:rPr>
              <w:rFonts w:eastAsia="Verdana" w:cs="Verdana"/>
            </w:rPr>
            <w:t xml:space="preserve">—but </w:t>
          </w:r>
          <w:r w:rsidRPr="00FC729A">
            <w:rPr>
              <w:rFonts w:eastAsia="Verdana" w:cs="Verdana"/>
            </w:rPr>
            <w:t>drones go out of date within six weeks</w:t>
          </w:r>
          <w:r>
            <w:rPr>
              <w:rFonts w:eastAsia="Verdana" w:cs="Verdana"/>
            </w:rPr>
            <w:t>. T</w:t>
          </w:r>
          <w:r w:rsidRPr="00FC729A">
            <w:rPr>
              <w:rFonts w:eastAsia="Verdana" w:cs="Verdana"/>
            </w:rPr>
            <w:t>he O</w:t>
          </w:r>
          <w:r>
            <w:rPr>
              <w:rFonts w:eastAsia="Verdana" w:cs="Verdana"/>
            </w:rPr>
            <w:t>ODA</w:t>
          </w:r>
          <w:r w:rsidRPr="00FC729A">
            <w:rPr>
              <w:rFonts w:eastAsia="Verdana" w:cs="Verdana"/>
            </w:rPr>
            <w:t xml:space="preserve"> loop</w:t>
          </w:r>
          <w:r>
            <w:rPr>
              <w:rStyle w:val="FootnoteReference"/>
              <w:rFonts w:eastAsia="Verdana" w:cs="Verdana"/>
            </w:rPr>
            <w:footnoteReference w:id="3"/>
          </w:r>
          <w:r w:rsidRPr="00FC729A">
            <w:rPr>
              <w:rFonts w:eastAsia="Verdana" w:cs="Verdana"/>
            </w:rPr>
            <w:t xml:space="preserve"> for combat effectiveness changes.</w:t>
          </w:r>
          <w:r>
            <w:rPr>
              <w:rFonts w:eastAsia="Verdana" w:cs="Verdana"/>
            </w:rPr>
            <w:t xml:space="preserve"> S</w:t>
          </w:r>
          <w:r w:rsidRPr="00FC729A">
            <w:rPr>
              <w:rFonts w:eastAsia="Verdana" w:cs="Verdana"/>
            </w:rPr>
            <w:t>o</w:t>
          </w:r>
          <w:r>
            <w:rPr>
              <w:rFonts w:eastAsia="Verdana" w:cs="Verdana"/>
            </w:rPr>
            <w:t>,</w:t>
          </w:r>
          <w:r w:rsidRPr="00FC729A">
            <w:rPr>
              <w:rFonts w:eastAsia="Verdana" w:cs="Verdana"/>
            </w:rPr>
            <w:t xml:space="preserve"> the reticence of </w:t>
          </w:r>
          <w:r>
            <w:rPr>
              <w:rFonts w:eastAsia="Verdana" w:cs="Verdana"/>
            </w:rPr>
            <w:t xml:space="preserve">the </w:t>
          </w:r>
          <w:r w:rsidRPr="00FC729A">
            <w:rPr>
              <w:rFonts w:eastAsia="Verdana" w:cs="Verdana"/>
            </w:rPr>
            <w:t>Mo</w:t>
          </w:r>
          <w:r>
            <w:rPr>
              <w:rFonts w:eastAsia="Verdana" w:cs="Verdana"/>
            </w:rPr>
            <w:t>D</w:t>
          </w:r>
          <w:r w:rsidRPr="00FC729A">
            <w:rPr>
              <w:rFonts w:eastAsia="Verdana" w:cs="Verdana"/>
            </w:rPr>
            <w:t xml:space="preserve"> to buy things that are on the shelf now in case they go out of date is a bit flawed because they are not taking into account the constant spiral development. </w:t>
          </w:r>
        </w:p>
        <w:p w:rsidR="003E408E" w:rsidP="003E408E">
          <w:pPr>
            <w:pStyle w:val="Answer"/>
            <w:rPr>
              <w:rFonts w:eastAsia="Verdana" w:cs="Verdana"/>
            </w:rPr>
          </w:pPr>
          <w:r>
            <w:rPr>
              <w:rFonts w:eastAsia="Verdana" w:cs="Verdana"/>
            </w:rPr>
            <w:t>T</w:t>
          </w:r>
          <w:r w:rsidRPr="00FC729A">
            <w:rPr>
              <w:rFonts w:eastAsia="Verdana" w:cs="Verdana"/>
            </w:rPr>
            <w:t xml:space="preserve">he airframes do not change. The </w:t>
          </w:r>
          <w:r w:rsidR="000F7315">
            <w:rPr>
              <w:rFonts w:eastAsia="Verdana" w:cs="Verdana"/>
            </w:rPr>
            <w:t>First Person View (</w:t>
          </w:r>
          <w:r w:rsidRPr="00FC729A">
            <w:rPr>
              <w:rFonts w:eastAsia="Verdana" w:cs="Verdana"/>
            </w:rPr>
            <w:t>FPV</w:t>
          </w:r>
          <w:r w:rsidR="000F7315">
            <w:rPr>
              <w:rFonts w:eastAsia="Verdana" w:cs="Verdana"/>
            </w:rPr>
            <w:t>)</w:t>
          </w:r>
          <w:r w:rsidRPr="00FC729A">
            <w:rPr>
              <w:rFonts w:eastAsia="Verdana" w:cs="Verdana"/>
            </w:rPr>
            <w:t xml:space="preserve"> drones that are being used in Ukraine are 15 year</w:t>
          </w:r>
          <w:r>
            <w:rPr>
              <w:rFonts w:eastAsia="Verdana" w:cs="Verdana"/>
            </w:rPr>
            <w:t>-</w:t>
          </w:r>
          <w:r w:rsidRPr="00FC729A">
            <w:rPr>
              <w:rFonts w:eastAsia="Verdana" w:cs="Verdana"/>
            </w:rPr>
            <w:t>old designs. There is nothing different about the design of the aircraft. The kit that goes on them is changing every six weeks, and that is where we need to get to</w:t>
          </w:r>
          <w:r>
            <w:rPr>
              <w:rFonts w:eastAsia="Verdana" w:cs="Verdana"/>
            </w:rPr>
            <w:t xml:space="preserve">. </w:t>
          </w:r>
        </w:p>
        <w:p w:rsidR="003E408E" w:rsidP="003E408E">
          <w:pPr>
            <w:pStyle w:val="Answer"/>
            <w:rPr>
              <w:rFonts w:eastAsia="Verdana" w:cs="Verdana"/>
            </w:rPr>
          </w:pPr>
          <w:r>
            <w:rPr>
              <w:rFonts w:eastAsia="Verdana" w:cs="Verdana"/>
            </w:rPr>
            <w:t>Our compa</w:t>
          </w:r>
          <w:r w:rsidRPr="00FC729A">
            <w:rPr>
              <w:rFonts w:eastAsia="Verdana" w:cs="Verdana"/>
            </w:rPr>
            <w:t xml:space="preserve">ny is full of warfighters, which helps us because we can understand the exam question in a different way. </w:t>
          </w:r>
          <w:r>
            <w:rPr>
              <w:rFonts w:eastAsia="Verdana" w:cs="Verdana"/>
            </w:rPr>
            <w:t>S</w:t>
          </w:r>
          <w:r w:rsidRPr="00FC729A">
            <w:rPr>
              <w:rFonts w:eastAsia="Verdana" w:cs="Verdana"/>
            </w:rPr>
            <w:t>ome of the prime</w:t>
          </w:r>
          <w:r>
            <w:rPr>
              <w:rFonts w:eastAsia="Verdana" w:cs="Verdana"/>
            </w:rPr>
            <w:t>s still have</w:t>
          </w:r>
          <w:r w:rsidRPr="00FC729A">
            <w:rPr>
              <w:rFonts w:eastAsia="Verdana" w:cs="Verdana"/>
            </w:rPr>
            <w:t xml:space="preserve"> strange mindsets. </w:t>
          </w:r>
          <w:r>
            <w:rPr>
              <w:rFonts w:eastAsia="Verdana" w:cs="Verdana"/>
            </w:rPr>
            <w:t>W</w:t>
          </w:r>
          <w:r w:rsidRPr="00FC729A">
            <w:rPr>
              <w:rFonts w:eastAsia="Verdana" w:cs="Verdana"/>
            </w:rPr>
            <w:t>e were at the opening of the unmanned system centre in Swindon for the first visit of the Secretary of State. He came to our stand and we had a wonderful time</w:t>
          </w:r>
          <w:r>
            <w:rPr>
              <w:rFonts w:eastAsia="Verdana" w:cs="Verdana"/>
            </w:rPr>
            <w:t>. H</w:t>
          </w:r>
          <w:r w:rsidRPr="00FC729A">
            <w:rPr>
              <w:rFonts w:eastAsia="Verdana" w:cs="Verdana"/>
            </w:rPr>
            <w:t xml:space="preserve">e spent a lot of time with us, which was heartening. But one of the primes realised that we had a technology available to us and said, </w:t>
          </w:r>
          <w:r>
            <w:rPr>
              <w:rFonts w:eastAsia="Verdana" w:cs="Verdana"/>
            </w:rPr>
            <w:t>“W</w:t>
          </w:r>
          <w:r w:rsidRPr="00FC729A">
            <w:rPr>
              <w:rFonts w:eastAsia="Verdana" w:cs="Verdana"/>
            </w:rPr>
            <w:t>e would like that</w:t>
          </w:r>
          <w:r>
            <w:rPr>
              <w:rFonts w:eastAsia="Verdana" w:cs="Verdana"/>
            </w:rPr>
            <w:t>”</w:t>
          </w:r>
          <w:r w:rsidRPr="00FC729A">
            <w:rPr>
              <w:rFonts w:eastAsia="Verdana" w:cs="Verdana"/>
            </w:rPr>
            <w:t>.</w:t>
          </w:r>
          <w:r>
            <w:rPr>
              <w:rFonts w:eastAsia="Verdana" w:cs="Verdana"/>
            </w:rPr>
            <w:t xml:space="preserve"> W</w:t>
          </w:r>
          <w:r w:rsidRPr="00FC729A">
            <w:rPr>
              <w:rFonts w:eastAsia="Verdana" w:cs="Verdana"/>
            </w:rPr>
            <w:t xml:space="preserve">e said, </w:t>
          </w:r>
          <w:r>
            <w:rPr>
              <w:rFonts w:eastAsia="Verdana" w:cs="Verdana"/>
            </w:rPr>
            <w:t>“Y</w:t>
          </w:r>
          <w:r w:rsidRPr="00FC729A">
            <w:rPr>
              <w:rFonts w:eastAsia="Verdana" w:cs="Verdana"/>
            </w:rPr>
            <w:t>eah, sure</w:t>
          </w:r>
          <w:r>
            <w:rPr>
              <w:rFonts w:eastAsia="Verdana" w:cs="Verdana"/>
            </w:rPr>
            <w:t>”</w:t>
          </w:r>
          <w:r w:rsidRPr="00FC729A">
            <w:rPr>
              <w:rFonts w:eastAsia="Verdana" w:cs="Verdana"/>
            </w:rPr>
            <w:t xml:space="preserve">. </w:t>
          </w:r>
          <w:r>
            <w:rPr>
              <w:rFonts w:eastAsia="Verdana" w:cs="Verdana"/>
            </w:rPr>
            <w:t xml:space="preserve">The prime </w:t>
          </w:r>
          <w:r w:rsidRPr="00FC729A">
            <w:rPr>
              <w:rFonts w:eastAsia="Verdana" w:cs="Verdana"/>
            </w:rPr>
            <w:t xml:space="preserve">said, </w:t>
          </w:r>
          <w:r>
            <w:rPr>
              <w:rFonts w:eastAsia="Verdana" w:cs="Verdana"/>
            </w:rPr>
            <w:t>“I</w:t>
          </w:r>
          <w:r w:rsidRPr="00FC729A">
            <w:rPr>
              <w:rFonts w:eastAsia="Verdana" w:cs="Verdana"/>
            </w:rPr>
            <w:t>f you do</w:t>
          </w:r>
          <w:r>
            <w:rPr>
              <w:rFonts w:eastAsia="Verdana" w:cs="Verdana"/>
            </w:rPr>
            <w:t xml:space="preserve">n’t </w:t>
          </w:r>
          <w:r w:rsidRPr="00FC729A">
            <w:rPr>
              <w:rFonts w:eastAsia="Verdana" w:cs="Verdana"/>
            </w:rPr>
            <w:t>let us have it, we</w:t>
          </w:r>
          <w:r>
            <w:rPr>
              <w:rFonts w:eastAsia="Verdana" w:cs="Verdana"/>
            </w:rPr>
            <w:t>’ll</w:t>
          </w:r>
          <w:r w:rsidRPr="00FC729A">
            <w:rPr>
              <w:rFonts w:eastAsia="Verdana" w:cs="Verdana"/>
            </w:rPr>
            <w:t xml:space="preserve"> just buy that company anyway</w:t>
          </w:r>
          <w:r>
            <w:rPr>
              <w:rFonts w:eastAsia="Verdana" w:cs="Verdana"/>
            </w:rPr>
            <w:t>”</w:t>
          </w:r>
          <w:r w:rsidRPr="00FC729A">
            <w:rPr>
              <w:rFonts w:eastAsia="Verdana" w:cs="Verdana"/>
            </w:rPr>
            <w:t xml:space="preserve">. </w:t>
          </w:r>
          <w:r>
            <w:rPr>
              <w:rFonts w:eastAsia="Verdana" w:cs="Verdana"/>
            </w:rPr>
            <w:t>That</w:t>
          </w:r>
          <w:r w:rsidRPr="00FC729A">
            <w:rPr>
              <w:rFonts w:eastAsia="Verdana" w:cs="Verdana"/>
            </w:rPr>
            <w:t xml:space="preserve"> may have been a flippant remark from a junior official</w:t>
          </w:r>
          <w:r>
            <w:rPr>
              <w:rFonts w:eastAsia="Verdana" w:cs="Verdana"/>
            </w:rPr>
            <w:t xml:space="preserve">. </w:t>
          </w:r>
          <w:r w:rsidRPr="00FC729A">
            <w:rPr>
              <w:rFonts w:eastAsia="Verdana" w:cs="Verdana"/>
            </w:rPr>
            <w:t xml:space="preserve">It might not </w:t>
          </w:r>
          <w:r>
            <w:rPr>
              <w:rFonts w:eastAsia="Verdana" w:cs="Verdana"/>
            </w:rPr>
            <w:t>have been</w:t>
          </w:r>
          <w:r w:rsidRPr="00FC729A">
            <w:rPr>
              <w:rFonts w:eastAsia="Verdana" w:cs="Verdana"/>
            </w:rPr>
            <w:t xml:space="preserve"> the intention at all. It</w:t>
          </w:r>
          <w:r>
            <w:rPr>
              <w:rFonts w:eastAsia="Verdana" w:cs="Verdana"/>
            </w:rPr>
            <w:t xml:space="preserve"> is</w:t>
          </w:r>
          <w:r w:rsidRPr="00FC729A">
            <w:rPr>
              <w:rFonts w:eastAsia="Verdana" w:cs="Verdana"/>
            </w:rPr>
            <w:t xml:space="preserve"> probably not how they want to operate. But that feeling was there and </w:t>
          </w:r>
          <w:r>
            <w:rPr>
              <w:rFonts w:eastAsia="Verdana" w:cs="Verdana"/>
            </w:rPr>
            <w:t>we thought, “N</w:t>
          </w:r>
          <w:r w:rsidRPr="00FC729A">
            <w:rPr>
              <w:rFonts w:eastAsia="Verdana" w:cs="Verdana"/>
            </w:rPr>
            <w:t>ow what do we do? We need this technology for our aeroplanes. Do we secure it and hold it</w:t>
          </w:r>
          <w:r>
            <w:rPr>
              <w:rFonts w:eastAsia="Verdana" w:cs="Verdana"/>
            </w:rPr>
            <w:t>,</w:t>
          </w:r>
          <w:r w:rsidRPr="00FC729A">
            <w:rPr>
              <w:rFonts w:eastAsia="Verdana" w:cs="Verdana"/>
            </w:rPr>
            <w:t xml:space="preserve"> so that we get it, in which case that stifles that company</w:t>
          </w:r>
          <w:r>
            <w:rPr>
              <w:rFonts w:eastAsia="Verdana" w:cs="Verdana"/>
            </w:rPr>
            <w:t>?</w:t>
          </w:r>
          <w:r w:rsidRPr="00FC729A">
            <w:rPr>
              <w:rFonts w:eastAsia="Verdana" w:cs="Verdana"/>
            </w:rPr>
            <w:t xml:space="preserve"> But if somebody else gets it, they will stifle it from us</w:t>
          </w:r>
          <w:r>
            <w:rPr>
              <w:rFonts w:eastAsia="Verdana" w:cs="Verdana"/>
            </w:rPr>
            <w:t>”</w:t>
          </w:r>
          <w:r w:rsidRPr="00FC729A">
            <w:rPr>
              <w:rFonts w:eastAsia="Verdana" w:cs="Verdana"/>
            </w:rPr>
            <w:t xml:space="preserve">. </w:t>
          </w:r>
          <w:r>
            <w:rPr>
              <w:rFonts w:eastAsia="Verdana" w:cs="Verdana"/>
            </w:rPr>
            <w:t>There was a</w:t>
          </w:r>
          <w:r w:rsidRPr="00FC729A">
            <w:rPr>
              <w:rFonts w:eastAsia="Verdana" w:cs="Verdana"/>
            </w:rPr>
            <w:t xml:space="preserve"> tension that was unnecessary. </w:t>
          </w:r>
        </w:p>
        <w:p w:rsidR="003E408E" w:rsidP="003E408E">
          <w:pPr>
            <w:pStyle w:val="Answer"/>
            <w:rPr>
              <w:rFonts w:eastAsia="Verdana" w:cs="Verdana"/>
            </w:rPr>
          </w:pPr>
          <w:r>
            <w:rPr>
              <w:rFonts w:eastAsia="Verdana" w:cs="Verdana"/>
            </w:rPr>
            <w:t>W</w:t>
          </w:r>
          <w:r w:rsidRPr="00FC729A">
            <w:rPr>
              <w:rFonts w:eastAsia="Verdana" w:cs="Verdana"/>
            </w:rPr>
            <w:t xml:space="preserve">hy do we have to go through </w:t>
          </w:r>
          <w:r>
            <w:rPr>
              <w:rFonts w:eastAsia="Verdana" w:cs="Verdana"/>
            </w:rPr>
            <w:t>that</w:t>
          </w:r>
          <w:r w:rsidRPr="00FC729A">
            <w:rPr>
              <w:rFonts w:eastAsia="Verdana" w:cs="Verdana"/>
            </w:rPr>
            <w:t xml:space="preserve"> when</w:t>
          </w:r>
          <w:r>
            <w:rPr>
              <w:rFonts w:eastAsia="Verdana" w:cs="Verdana"/>
            </w:rPr>
            <w:t>,</w:t>
          </w:r>
          <w:r w:rsidRPr="00FC729A">
            <w:rPr>
              <w:rFonts w:eastAsia="Verdana" w:cs="Verdana"/>
            </w:rPr>
            <w:t xml:space="preserve"> actually</w:t>
          </w:r>
          <w:r>
            <w:rPr>
              <w:rFonts w:eastAsia="Verdana" w:cs="Verdana"/>
            </w:rPr>
            <w:t>,</w:t>
          </w:r>
          <w:r w:rsidRPr="00FC729A">
            <w:rPr>
              <w:rFonts w:eastAsia="Verdana" w:cs="Verdana"/>
            </w:rPr>
            <w:t xml:space="preserve"> the primes have an amazing and important role</w:t>
          </w:r>
          <w:r>
            <w:rPr>
              <w:rFonts w:eastAsia="Verdana" w:cs="Verdana"/>
            </w:rPr>
            <w:t>?</w:t>
          </w:r>
          <w:r w:rsidRPr="00FC729A">
            <w:rPr>
              <w:rFonts w:eastAsia="Verdana" w:cs="Verdana"/>
            </w:rPr>
            <w:t xml:space="preserve"> </w:t>
          </w:r>
          <w:r>
            <w:rPr>
              <w:rFonts w:eastAsia="Verdana" w:cs="Verdana"/>
            </w:rPr>
            <w:t>W</w:t>
          </w:r>
          <w:r w:rsidRPr="00FC729A">
            <w:rPr>
              <w:rFonts w:eastAsia="Verdana" w:cs="Verdana"/>
            </w:rPr>
            <w:t>e do not eat their sandwiches. We</w:t>
          </w:r>
          <w:r>
            <w:rPr>
              <w:rFonts w:eastAsia="Verdana" w:cs="Verdana"/>
            </w:rPr>
            <w:t xml:space="preserve"> a</w:t>
          </w:r>
          <w:r w:rsidRPr="00FC729A">
            <w:rPr>
              <w:rFonts w:eastAsia="Verdana" w:cs="Verdana"/>
            </w:rPr>
            <w:t>re on different programmes that they do not really want to be doing</w:t>
          </w:r>
          <w:r>
            <w:rPr>
              <w:rFonts w:eastAsia="Verdana" w:cs="Verdana"/>
            </w:rPr>
            <w:t>. T</w:t>
          </w:r>
          <w:r w:rsidRPr="00FC729A">
            <w:rPr>
              <w:rFonts w:eastAsia="Verdana" w:cs="Verdana"/>
            </w:rPr>
            <w:t xml:space="preserve">hat might change in the future, of course, as the industrial complex builds, if it ever does. But right now, we should be working together. </w:t>
          </w:r>
        </w:p>
        <w:p w:rsidR="003E408E" w:rsidP="003E408E">
          <w:pPr>
            <w:pStyle w:val="Answer"/>
            <w:rPr>
              <w:rFonts w:eastAsia="Verdana" w:cs="Verdana"/>
            </w:rPr>
          </w:pPr>
          <w:r w:rsidRPr="00FC729A">
            <w:rPr>
              <w:rFonts w:eastAsia="Verdana" w:cs="Verdana"/>
            </w:rPr>
            <w:t xml:space="preserve">What are the roles and responsibilities that our </w:t>
          </w:r>
          <w:r>
            <w:rPr>
              <w:rFonts w:eastAsia="Verdana" w:cs="Verdana"/>
            </w:rPr>
            <w:t>A</w:t>
          </w:r>
          <w:r w:rsidRPr="00FC729A">
            <w:rPr>
              <w:rFonts w:eastAsia="Verdana" w:cs="Verdana"/>
            </w:rPr>
            <w:t xml:space="preserve">rmed </w:t>
          </w:r>
          <w:r>
            <w:rPr>
              <w:rFonts w:eastAsia="Verdana" w:cs="Verdana"/>
            </w:rPr>
            <w:t>F</w:t>
          </w:r>
          <w:r w:rsidRPr="00FC729A">
            <w:rPr>
              <w:rFonts w:eastAsia="Verdana" w:cs="Verdana"/>
            </w:rPr>
            <w:t>orces have to satisfy</w:t>
          </w:r>
          <w:r>
            <w:rPr>
              <w:rFonts w:eastAsia="Verdana" w:cs="Verdana"/>
            </w:rPr>
            <w:t>? T</w:t>
          </w:r>
          <w:r w:rsidRPr="00FC729A">
            <w:rPr>
              <w:rFonts w:eastAsia="Verdana" w:cs="Verdana"/>
            </w:rPr>
            <w:t xml:space="preserve">hat </w:t>
          </w:r>
          <w:r>
            <w:rPr>
              <w:rFonts w:eastAsia="Verdana" w:cs="Verdana"/>
            </w:rPr>
            <w:t xml:space="preserve">question </w:t>
          </w:r>
          <w:r w:rsidRPr="00FC729A">
            <w:rPr>
              <w:rFonts w:eastAsia="Verdana" w:cs="Verdana"/>
            </w:rPr>
            <w:t>will derive the capability gaps</w:t>
          </w:r>
          <w:r>
            <w:rPr>
              <w:rFonts w:eastAsia="Verdana" w:cs="Verdana"/>
            </w:rPr>
            <w:t>.</w:t>
          </w:r>
          <w:r w:rsidRPr="00FC729A">
            <w:rPr>
              <w:rFonts w:eastAsia="Verdana" w:cs="Verdana"/>
            </w:rPr>
            <w:t xml:space="preserve"> It might not be</w:t>
          </w:r>
          <w:r>
            <w:rPr>
              <w:rFonts w:eastAsia="Verdana" w:cs="Verdana"/>
            </w:rPr>
            <w:t xml:space="preserve"> the MoD</w:t>
          </w:r>
          <w:r w:rsidRPr="00FC729A">
            <w:rPr>
              <w:rFonts w:eastAsia="Verdana" w:cs="Verdana"/>
            </w:rPr>
            <w:t xml:space="preserve"> that recognise</w:t>
          </w:r>
          <w:r>
            <w:rPr>
              <w:rFonts w:eastAsia="Verdana" w:cs="Verdana"/>
            </w:rPr>
            <w:t>s</w:t>
          </w:r>
          <w:r w:rsidRPr="00FC729A">
            <w:rPr>
              <w:rFonts w:eastAsia="Verdana" w:cs="Verdana"/>
            </w:rPr>
            <w:t xml:space="preserve"> them first. </w:t>
          </w:r>
          <w:r>
            <w:rPr>
              <w:rFonts w:eastAsia="Verdana" w:cs="Verdana"/>
            </w:rPr>
            <w:t>It</w:t>
          </w:r>
          <w:r w:rsidRPr="00FC729A">
            <w:rPr>
              <w:rFonts w:eastAsia="Verdana" w:cs="Verdana"/>
            </w:rPr>
            <w:t xml:space="preserve"> probably will, but </w:t>
          </w:r>
          <w:r>
            <w:rPr>
              <w:rFonts w:eastAsia="Verdana" w:cs="Verdana"/>
            </w:rPr>
            <w:t>it does not</w:t>
          </w:r>
          <w:r w:rsidRPr="00FC729A">
            <w:rPr>
              <w:rFonts w:eastAsia="Verdana" w:cs="Verdana"/>
            </w:rPr>
            <w:t xml:space="preserve"> always. </w:t>
          </w:r>
          <w:r>
            <w:rPr>
              <w:rFonts w:eastAsia="Verdana" w:cs="Verdana"/>
            </w:rPr>
            <w:t>C</w:t>
          </w:r>
          <w:r w:rsidRPr="00FC729A">
            <w:rPr>
              <w:rFonts w:eastAsia="Verdana" w:cs="Verdana"/>
            </w:rPr>
            <w:t xml:space="preserve">ompanies </w:t>
          </w:r>
          <w:r>
            <w:rPr>
              <w:rFonts w:eastAsia="Verdana" w:cs="Verdana"/>
            </w:rPr>
            <w:t xml:space="preserve">such as </w:t>
          </w:r>
          <w:r w:rsidRPr="00FC729A">
            <w:rPr>
              <w:rFonts w:eastAsia="Verdana" w:cs="Verdana"/>
            </w:rPr>
            <w:t>ours see capability gaps emerging and can fill them quicker than a procurement process that lasts 18 months.</w:t>
          </w:r>
        </w:p>
        <w:p w:rsidR="003E408E" w:rsidP="003E408E">
          <w:pPr>
            <w:pStyle w:val="Answer"/>
            <w:rPr>
              <w:rFonts w:eastAsia="Verdana" w:cs="Verdana"/>
            </w:rPr>
          </w:pPr>
          <w:r w:rsidRPr="3102FA31">
            <w:rPr>
              <w:rFonts w:eastAsia="Verdana" w:cs="Verdana"/>
              <w:b/>
              <w:i/>
              <w:color w:val="000000" w:themeColor="text1"/>
            </w:rPr>
            <w:t>Graham Booth:</w:t>
          </w:r>
          <w:r>
            <w:rPr>
              <w:rFonts w:eastAsia="Verdana" w:cs="Verdana"/>
              <w:color w:val="000000" w:themeColor="text1"/>
            </w:rPr>
            <w:t xml:space="preserve"> A</w:t>
          </w:r>
          <w:r w:rsidRPr="00FC729A">
            <w:rPr>
              <w:rFonts w:eastAsia="Verdana" w:cs="Verdana"/>
            </w:rPr>
            <w:t xml:space="preserve">s a software company, working in defence is quite different to any other sector </w:t>
          </w:r>
          <w:r>
            <w:rPr>
              <w:rFonts w:eastAsia="Verdana" w:cs="Verdana"/>
            </w:rPr>
            <w:t xml:space="preserve">that </w:t>
          </w:r>
          <w:r w:rsidRPr="00FC729A">
            <w:rPr>
              <w:rFonts w:eastAsia="Verdana" w:cs="Verdana"/>
            </w:rPr>
            <w:t>you work in. In most other sectors, you would often sell your software directly to your customers. Defence typically does not buy software</w:t>
          </w:r>
          <w:r>
            <w:rPr>
              <w:rFonts w:eastAsia="Verdana" w:cs="Verdana"/>
            </w:rPr>
            <w:t>. It</w:t>
          </w:r>
          <w:r w:rsidRPr="00FC729A">
            <w:rPr>
              <w:rFonts w:eastAsia="Verdana" w:cs="Verdana"/>
            </w:rPr>
            <w:t xml:space="preserve"> does not know how to buy software</w:t>
          </w:r>
          <w:r>
            <w:rPr>
              <w:rFonts w:eastAsia="Verdana" w:cs="Verdana"/>
            </w:rPr>
            <w:t>. It</w:t>
          </w:r>
          <w:r w:rsidRPr="00FC729A">
            <w:rPr>
              <w:rFonts w:eastAsia="Verdana" w:cs="Verdana"/>
            </w:rPr>
            <w:t xml:space="preserve"> typically buys much bigger capabilities</w:t>
          </w:r>
          <w:r>
            <w:rPr>
              <w:rFonts w:eastAsia="Verdana" w:cs="Verdana"/>
            </w:rPr>
            <w:t>,</w:t>
          </w:r>
          <w:r w:rsidR="00467675">
            <w:rPr>
              <w:rFonts w:eastAsia="Verdana" w:cs="Verdana"/>
            </w:rPr>
            <w:t xml:space="preserve"> combining</w:t>
          </w:r>
          <w:r>
            <w:rPr>
              <w:rFonts w:eastAsia="Verdana" w:cs="Verdana"/>
            </w:rPr>
            <w:t xml:space="preserve"> </w:t>
          </w:r>
          <w:r w:rsidRPr="00FC729A">
            <w:rPr>
              <w:rFonts w:eastAsia="Verdana" w:cs="Verdana"/>
            </w:rPr>
            <w:t>software, hardware computing systems, communication systems</w:t>
          </w:r>
          <w:r>
            <w:rPr>
              <w:rFonts w:eastAsia="Verdana" w:cs="Verdana"/>
            </w:rPr>
            <w:t>,</w:t>
          </w:r>
          <w:r w:rsidRPr="00FC729A">
            <w:rPr>
              <w:rFonts w:eastAsia="Verdana" w:cs="Verdana"/>
            </w:rPr>
            <w:t xml:space="preserve"> training program</w:t>
          </w:r>
          <w:r>
            <w:rPr>
              <w:rFonts w:eastAsia="Verdana" w:cs="Verdana"/>
            </w:rPr>
            <w:t>mes and, as Jon said,</w:t>
          </w:r>
          <w:r w:rsidR="00A93049">
            <w:rPr>
              <w:rFonts w:eastAsia="Verdana" w:cs="Verdana"/>
            </w:rPr>
            <w:t xml:space="preserve"> over </w:t>
          </w:r>
          <w:r>
            <w:rPr>
              <w:rFonts w:eastAsia="Verdana" w:cs="Verdana"/>
            </w:rPr>
            <w:t xml:space="preserve"> </w:t>
          </w:r>
          <w:r w:rsidRPr="00FC729A">
            <w:rPr>
              <w:rFonts w:eastAsia="Verdana" w:cs="Verdana"/>
            </w:rPr>
            <w:t>multi-year program</w:t>
          </w:r>
          <w:r>
            <w:rPr>
              <w:rFonts w:eastAsia="Verdana" w:cs="Verdana"/>
            </w:rPr>
            <w:t>me</w:t>
          </w:r>
          <w:r w:rsidRPr="00FC729A">
            <w:rPr>
              <w:rFonts w:eastAsia="Verdana" w:cs="Verdana"/>
            </w:rPr>
            <w:t xml:space="preserve">s. Defence is unique like that. </w:t>
          </w:r>
          <w:r>
            <w:rPr>
              <w:rFonts w:eastAsia="Verdana" w:cs="Verdana"/>
            </w:rPr>
            <w:t xml:space="preserve">That </w:t>
          </w:r>
          <w:r w:rsidRPr="00FC729A">
            <w:rPr>
              <w:rFonts w:eastAsia="Verdana" w:cs="Verdana"/>
            </w:rPr>
            <w:t>mean</w:t>
          </w:r>
          <w:r>
            <w:rPr>
              <w:rFonts w:eastAsia="Verdana" w:cs="Verdana"/>
            </w:rPr>
            <w:t>s</w:t>
          </w:r>
          <w:r w:rsidRPr="00FC729A">
            <w:rPr>
              <w:rFonts w:eastAsia="Verdana" w:cs="Verdana"/>
            </w:rPr>
            <w:t xml:space="preserve"> </w:t>
          </w:r>
          <w:r>
            <w:rPr>
              <w:rFonts w:eastAsia="Verdana" w:cs="Verdana"/>
            </w:rPr>
            <w:t xml:space="preserve">that, as </w:t>
          </w:r>
          <w:r w:rsidRPr="00FC729A">
            <w:rPr>
              <w:rFonts w:eastAsia="Verdana" w:cs="Verdana"/>
            </w:rPr>
            <w:t>SMEs</w:t>
          </w:r>
          <w:r>
            <w:rPr>
              <w:rFonts w:eastAsia="Verdana" w:cs="Verdana"/>
            </w:rPr>
            <w:t xml:space="preserve">, which </w:t>
          </w:r>
          <w:r w:rsidRPr="00FC729A">
            <w:rPr>
              <w:rFonts w:eastAsia="Verdana" w:cs="Verdana"/>
            </w:rPr>
            <w:t>tend to be more niche in what we are really good at, more often than not you find yourself working with part of a larger organisation</w:t>
          </w:r>
          <w:r>
            <w:rPr>
              <w:rFonts w:eastAsia="Verdana" w:cs="Verdana"/>
            </w:rPr>
            <w:t xml:space="preserve">. </w:t>
          </w:r>
        </w:p>
        <w:p w:rsidR="003E408E" w:rsidP="003E408E">
          <w:pPr>
            <w:pStyle w:val="Answer"/>
            <w:rPr>
              <w:rFonts w:eastAsia="Verdana" w:cs="Verdana"/>
            </w:rPr>
          </w:pPr>
          <w:r>
            <w:rPr>
              <w:rFonts w:eastAsia="Verdana" w:cs="Verdana"/>
            </w:rPr>
            <w:t>On our</w:t>
          </w:r>
          <w:r w:rsidRPr="00FC729A">
            <w:rPr>
              <w:rFonts w:eastAsia="Verdana" w:cs="Verdana"/>
            </w:rPr>
            <w:t xml:space="preserve"> experience</w:t>
          </w:r>
          <w:r>
            <w:rPr>
              <w:rFonts w:eastAsia="Verdana" w:cs="Verdana"/>
            </w:rPr>
            <w:t>s</w:t>
          </w:r>
          <w:r w:rsidRPr="00FC729A">
            <w:rPr>
              <w:rFonts w:eastAsia="Verdana" w:cs="Verdana"/>
            </w:rPr>
            <w:t xml:space="preserve"> with larger companies</w:t>
          </w:r>
          <w:r>
            <w:rPr>
              <w:rFonts w:eastAsia="Verdana" w:cs="Verdana"/>
            </w:rPr>
            <w:t xml:space="preserve">—the </w:t>
          </w:r>
          <w:r w:rsidRPr="00FC729A">
            <w:rPr>
              <w:rFonts w:eastAsia="Verdana" w:cs="Verdana"/>
            </w:rPr>
            <w:t>primes</w:t>
          </w:r>
          <w:r>
            <w:rPr>
              <w:rFonts w:eastAsia="Verdana" w:cs="Verdana"/>
            </w:rPr>
            <w:t>—it</w:t>
          </w:r>
          <w:r w:rsidRPr="00FC729A">
            <w:rPr>
              <w:rFonts w:eastAsia="Verdana" w:cs="Verdana"/>
            </w:rPr>
            <w:t xml:space="preserve"> depends on where their decision</w:t>
          </w:r>
          <w:r>
            <w:rPr>
              <w:rFonts w:eastAsia="Verdana" w:cs="Verdana"/>
            </w:rPr>
            <w:t>-</w:t>
          </w:r>
          <w:r w:rsidRPr="00FC729A">
            <w:rPr>
              <w:rFonts w:eastAsia="Verdana" w:cs="Verdana"/>
            </w:rPr>
            <w:t xml:space="preserve">making is. If </w:t>
          </w:r>
          <w:r>
            <w:rPr>
              <w:rFonts w:eastAsia="Verdana" w:cs="Verdana"/>
            </w:rPr>
            <w:t xml:space="preserve">it is </w:t>
          </w:r>
          <w:r w:rsidRPr="00FC729A">
            <w:rPr>
              <w:rFonts w:eastAsia="Verdana" w:cs="Verdana"/>
            </w:rPr>
            <w:t xml:space="preserve">a UK company or </w:t>
          </w:r>
          <w:r>
            <w:rPr>
              <w:rFonts w:eastAsia="Verdana" w:cs="Verdana"/>
            </w:rPr>
            <w:t xml:space="preserve">has </w:t>
          </w:r>
          <w:r w:rsidRPr="00FC729A">
            <w:rPr>
              <w:rFonts w:eastAsia="Verdana" w:cs="Verdana"/>
            </w:rPr>
            <w:t>delegated decision</w:t>
          </w:r>
          <w:r>
            <w:rPr>
              <w:rFonts w:eastAsia="Verdana" w:cs="Verdana"/>
            </w:rPr>
            <w:t>-</w:t>
          </w:r>
          <w:r w:rsidRPr="00FC729A">
            <w:rPr>
              <w:rFonts w:eastAsia="Verdana" w:cs="Verdana"/>
            </w:rPr>
            <w:t xml:space="preserve">making </w:t>
          </w:r>
          <w:r>
            <w:rPr>
              <w:rFonts w:eastAsia="Verdana" w:cs="Verdana"/>
            </w:rPr>
            <w:t>to</w:t>
          </w:r>
          <w:r w:rsidRPr="00FC729A">
            <w:rPr>
              <w:rFonts w:eastAsia="Verdana" w:cs="Verdana"/>
            </w:rPr>
            <w:t xml:space="preserve"> the United Kingdom, </w:t>
          </w:r>
          <w:r>
            <w:rPr>
              <w:rFonts w:eastAsia="Verdana" w:cs="Verdana"/>
            </w:rPr>
            <w:t>it is</w:t>
          </w:r>
          <w:r w:rsidRPr="00FC729A">
            <w:rPr>
              <w:rFonts w:eastAsia="Verdana" w:cs="Verdana"/>
            </w:rPr>
            <w:t xml:space="preserve"> a lot easier to work. </w:t>
          </w:r>
          <w:r>
            <w:rPr>
              <w:rFonts w:eastAsia="Verdana" w:cs="Verdana"/>
            </w:rPr>
            <w:t>T</w:t>
          </w:r>
          <w:r w:rsidRPr="00FC729A">
            <w:rPr>
              <w:rFonts w:eastAsia="Verdana" w:cs="Verdana"/>
            </w:rPr>
            <w:t>hat ties back to Tom’s point on sovereignty.</w:t>
          </w:r>
          <w:r>
            <w:rPr>
              <w:rFonts w:eastAsia="Verdana" w:cs="Verdana"/>
            </w:rPr>
            <w:t xml:space="preserve"> I</w:t>
          </w:r>
          <w:r w:rsidRPr="00FC729A">
            <w:rPr>
              <w:rFonts w:eastAsia="Verdana" w:cs="Verdana"/>
            </w:rPr>
            <w:t>f the people I am dealing with are UK</w:t>
          </w:r>
          <w:r>
            <w:rPr>
              <w:rFonts w:eastAsia="Verdana" w:cs="Verdana"/>
            </w:rPr>
            <w:t>-</w:t>
          </w:r>
          <w:r w:rsidRPr="00FC729A">
            <w:rPr>
              <w:rFonts w:eastAsia="Verdana" w:cs="Verdana"/>
            </w:rPr>
            <w:t xml:space="preserve">based and decisions are made in the UK, </w:t>
          </w:r>
          <w:r>
            <w:rPr>
              <w:rFonts w:eastAsia="Verdana" w:cs="Verdana"/>
            </w:rPr>
            <w:t xml:space="preserve">the </w:t>
          </w:r>
          <w:r w:rsidRPr="00FC729A">
            <w:rPr>
              <w:rFonts w:eastAsia="Verdana" w:cs="Verdana"/>
            </w:rPr>
            <w:t>relationships</w:t>
          </w:r>
          <w:r>
            <w:rPr>
              <w:rFonts w:eastAsia="Verdana" w:cs="Verdana"/>
            </w:rPr>
            <w:t xml:space="preserve"> are good</w:t>
          </w:r>
          <w:r w:rsidRPr="00FC729A">
            <w:rPr>
              <w:rFonts w:eastAsia="Verdana" w:cs="Verdana"/>
            </w:rPr>
            <w:t>. A couple of primes have been excellent with us. We</w:t>
          </w:r>
          <w:r>
            <w:rPr>
              <w:rFonts w:eastAsia="Verdana" w:cs="Verdana"/>
            </w:rPr>
            <w:t xml:space="preserve"> have</w:t>
          </w:r>
          <w:r w:rsidRPr="00FC729A">
            <w:rPr>
              <w:rFonts w:eastAsia="Verdana" w:cs="Verdana"/>
            </w:rPr>
            <w:t xml:space="preserve"> very good relationships. We</w:t>
          </w:r>
          <w:r>
            <w:rPr>
              <w:rFonts w:eastAsia="Verdana" w:cs="Verdana"/>
            </w:rPr>
            <w:t xml:space="preserve"> a</w:t>
          </w:r>
          <w:r w:rsidRPr="00FC729A">
            <w:rPr>
              <w:rFonts w:eastAsia="Verdana" w:cs="Verdana"/>
            </w:rPr>
            <w:t>re embedded in a few of their program</w:t>
          </w:r>
          <w:r>
            <w:rPr>
              <w:rFonts w:eastAsia="Verdana" w:cs="Verdana"/>
            </w:rPr>
            <w:t>mes where</w:t>
          </w:r>
          <w:r w:rsidRPr="00FC729A">
            <w:rPr>
              <w:rFonts w:eastAsia="Verdana" w:cs="Verdana"/>
            </w:rPr>
            <w:t xml:space="preserve"> people do not even know we</w:t>
          </w:r>
          <w:r>
            <w:rPr>
              <w:rFonts w:eastAsia="Verdana" w:cs="Verdana"/>
            </w:rPr>
            <w:t xml:space="preserve"> are</w:t>
          </w:r>
          <w:r w:rsidRPr="00FC729A">
            <w:rPr>
              <w:rFonts w:eastAsia="Verdana" w:cs="Verdana"/>
            </w:rPr>
            <w:t xml:space="preserve">. </w:t>
          </w:r>
          <w:r>
            <w:rPr>
              <w:rFonts w:eastAsia="Verdana" w:cs="Verdana"/>
            </w:rPr>
            <w:t xml:space="preserve">That is </w:t>
          </w:r>
          <w:r w:rsidRPr="00FC729A">
            <w:rPr>
              <w:rFonts w:eastAsia="Verdana" w:cs="Verdana"/>
            </w:rPr>
            <w:t>brilliant</w:t>
          </w:r>
          <w:r>
            <w:rPr>
              <w:rFonts w:eastAsia="Verdana" w:cs="Verdana"/>
            </w:rPr>
            <w:t>.</w:t>
          </w:r>
        </w:p>
        <w:p w:rsidR="003E408E" w:rsidP="003E408E">
          <w:pPr>
            <w:pStyle w:val="Answer"/>
            <w:rPr>
              <w:rFonts w:eastAsia="Verdana" w:cs="Verdana"/>
            </w:rPr>
          </w:pPr>
          <w:r>
            <w:rPr>
              <w:rFonts w:eastAsia="Verdana" w:cs="Verdana"/>
            </w:rPr>
            <w:t>W</w:t>
          </w:r>
          <w:r w:rsidRPr="00FC729A">
            <w:rPr>
              <w:rFonts w:eastAsia="Verdana" w:cs="Verdana"/>
            </w:rPr>
            <w:t xml:space="preserve">hen those </w:t>
          </w:r>
          <w:r>
            <w:rPr>
              <w:rFonts w:eastAsia="Verdana" w:cs="Verdana"/>
            </w:rPr>
            <w:t>companies look the same on</w:t>
          </w:r>
          <w:r w:rsidRPr="00FC729A">
            <w:rPr>
              <w:rFonts w:eastAsia="Verdana" w:cs="Verdana"/>
            </w:rPr>
            <w:t xml:space="preserve"> the</w:t>
          </w:r>
          <w:r>
            <w:rPr>
              <w:rFonts w:eastAsia="Verdana" w:cs="Verdana"/>
            </w:rPr>
            <w:t>ir</w:t>
          </w:r>
          <w:r w:rsidRPr="00FC729A">
            <w:rPr>
              <w:rFonts w:eastAsia="Verdana" w:cs="Verdana"/>
            </w:rPr>
            <w:t xml:space="preserve"> front door</w:t>
          </w:r>
          <w:r>
            <w:rPr>
              <w:rFonts w:eastAsia="Verdana" w:cs="Verdana"/>
            </w:rPr>
            <w:t xml:space="preserve"> </w:t>
          </w:r>
          <w:r w:rsidRPr="00FC729A">
            <w:rPr>
              <w:rFonts w:eastAsia="Verdana" w:cs="Verdana"/>
            </w:rPr>
            <w:t>but are headquartered in another country</w:t>
          </w:r>
          <w:r>
            <w:rPr>
              <w:rFonts w:eastAsia="Verdana" w:cs="Verdana"/>
            </w:rPr>
            <w:t xml:space="preserve">—the US, </w:t>
          </w:r>
          <w:r w:rsidRPr="00FC729A">
            <w:rPr>
              <w:rFonts w:eastAsia="Verdana" w:cs="Verdana"/>
            </w:rPr>
            <w:t xml:space="preserve">historically, but we are seeing a </w:t>
          </w:r>
          <w:r>
            <w:rPr>
              <w:rFonts w:eastAsia="Verdana" w:cs="Verdana"/>
            </w:rPr>
            <w:t xml:space="preserve">wider range—the </w:t>
          </w:r>
          <w:r w:rsidRPr="00FC729A">
            <w:rPr>
              <w:rFonts w:eastAsia="Verdana" w:cs="Verdana"/>
            </w:rPr>
            <w:t>decision</w:t>
          </w:r>
          <w:r>
            <w:rPr>
              <w:rFonts w:eastAsia="Verdana" w:cs="Verdana"/>
            </w:rPr>
            <w:t>-</w:t>
          </w:r>
          <w:r w:rsidRPr="00FC729A">
            <w:rPr>
              <w:rFonts w:eastAsia="Verdana" w:cs="Verdana"/>
            </w:rPr>
            <w:t>making is not in the UK. Therefore, the relationship to those companies is nearly always difficult, if not non-existent</w:t>
          </w:r>
          <w:r>
            <w:rPr>
              <w:rFonts w:eastAsia="Verdana" w:cs="Verdana"/>
            </w:rPr>
            <w:t>, a</w:t>
          </w:r>
          <w:r w:rsidRPr="00FC729A">
            <w:rPr>
              <w:rFonts w:eastAsia="Verdana" w:cs="Verdana"/>
            </w:rPr>
            <w:t xml:space="preserve">nd the sort of predatory behaviours </w:t>
          </w:r>
          <w:r>
            <w:rPr>
              <w:rFonts w:eastAsia="Verdana" w:cs="Verdana"/>
            </w:rPr>
            <w:t xml:space="preserve">that </w:t>
          </w:r>
          <w:r w:rsidRPr="00FC729A">
            <w:rPr>
              <w:rFonts w:eastAsia="Verdana" w:cs="Verdana"/>
            </w:rPr>
            <w:t>Jon just mention</w:t>
          </w:r>
          <w:r>
            <w:rPr>
              <w:rFonts w:eastAsia="Verdana" w:cs="Verdana"/>
            </w:rPr>
            <w:t xml:space="preserve">ed </w:t>
          </w:r>
          <w:r w:rsidRPr="00FC729A">
            <w:rPr>
              <w:rFonts w:eastAsia="Verdana" w:cs="Verdana"/>
            </w:rPr>
            <w:t>become far more common, because the person who makes the decision is not the one you are talking to. They</w:t>
          </w:r>
          <w:r>
            <w:rPr>
              <w:rFonts w:eastAsia="Verdana" w:cs="Verdana"/>
            </w:rPr>
            <w:t xml:space="preserve"> a</w:t>
          </w:r>
          <w:r w:rsidRPr="00FC729A">
            <w:rPr>
              <w:rFonts w:eastAsia="Verdana" w:cs="Verdana"/>
            </w:rPr>
            <w:t xml:space="preserve">re further away. </w:t>
          </w:r>
          <w:r>
            <w:rPr>
              <w:rFonts w:eastAsia="Verdana" w:cs="Verdana"/>
            </w:rPr>
            <w:t xml:space="preserve">There is a very </w:t>
          </w:r>
          <w:r w:rsidRPr="00FC729A">
            <w:rPr>
              <w:rFonts w:eastAsia="Verdana" w:cs="Verdana"/>
            </w:rPr>
            <w:t>big distinction. It tie</w:t>
          </w:r>
          <w:r>
            <w:rPr>
              <w:rFonts w:eastAsia="Verdana" w:cs="Verdana"/>
            </w:rPr>
            <w:t>s</w:t>
          </w:r>
          <w:r w:rsidRPr="00FC729A">
            <w:rPr>
              <w:rFonts w:eastAsia="Verdana" w:cs="Verdana"/>
            </w:rPr>
            <w:t xml:space="preserve"> into that sovereignty piece</w:t>
          </w:r>
          <w:r>
            <w:rPr>
              <w:rFonts w:eastAsia="Verdana" w:cs="Verdana"/>
            </w:rPr>
            <w:t>:</w:t>
          </w:r>
          <w:r w:rsidRPr="00FC729A">
            <w:rPr>
              <w:rFonts w:eastAsia="Verdana" w:cs="Verdana"/>
            </w:rPr>
            <w:t xml:space="preserve"> where is the decision made and where is th</w:t>
          </w:r>
          <w:r>
            <w:rPr>
              <w:rFonts w:eastAsia="Verdana" w:cs="Verdana"/>
            </w:rPr>
            <w:t xml:space="preserve">e </w:t>
          </w:r>
          <w:r w:rsidRPr="00FC729A">
            <w:rPr>
              <w:rFonts w:eastAsia="Verdana" w:cs="Verdana"/>
            </w:rPr>
            <w:t xml:space="preserve">access decision made? </w:t>
          </w:r>
          <w:r>
            <w:rPr>
              <w:rFonts w:eastAsia="Verdana" w:cs="Verdana"/>
            </w:rPr>
            <w:t>It</w:t>
          </w:r>
          <w:r w:rsidRPr="00FC729A">
            <w:rPr>
              <w:rFonts w:eastAsia="Verdana" w:cs="Verdana"/>
            </w:rPr>
            <w:t xml:space="preserve"> </w:t>
          </w:r>
          <w:r>
            <w:rPr>
              <w:rFonts w:eastAsia="Verdana" w:cs="Verdana"/>
            </w:rPr>
            <w:t xml:space="preserve">also </w:t>
          </w:r>
          <w:r w:rsidRPr="00FC729A">
            <w:rPr>
              <w:rFonts w:eastAsia="Verdana" w:cs="Verdana"/>
            </w:rPr>
            <w:t xml:space="preserve">ties into how we work with the big companies. </w:t>
          </w:r>
        </w:p>
        <w:p w:rsidR="003E408E" w:rsidP="003E408E">
          <w:pPr>
            <w:pStyle w:val="Answer"/>
            <w:rPr>
              <w:rFonts w:eastAsia="Verdana" w:cs="Verdana"/>
            </w:rPr>
          </w:pPr>
          <w:r>
            <w:rPr>
              <w:rFonts w:eastAsia="Verdana" w:cs="Verdana"/>
            </w:rPr>
            <w:t>T</w:t>
          </w:r>
          <w:r w:rsidRPr="00FC729A">
            <w:rPr>
              <w:rFonts w:eastAsia="Verdana" w:cs="Verdana"/>
            </w:rPr>
            <w:t>he third point</w:t>
          </w:r>
          <w:r>
            <w:rPr>
              <w:rFonts w:eastAsia="Verdana" w:cs="Verdana"/>
            </w:rPr>
            <w:t xml:space="preserve"> I will make on this</w:t>
          </w:r>
          <w:r w:rsidRPr="00FC729A">
            <w:rPr>
              <w:rFonts w:eastAsia="Verdana" w:cs="Verdana"/>
            </w:rPr>
            <w:t xml:space="preserve"> </w:t>
          </w:r>
          <w:r>
            <w:rPr>
              <w:rFonts w:eastAsia="Verdana" w:cs="Verdana"/>
            </w:rPr>
            <w:t>is that,</w:t>
          </w:r>
          <w:r w:rsidRPr="00FC729A">
            <w:rPr>
              <w:rFonts w:eastAsia="Verdana" w:cs="Verdana"/>
            </w:rPr>
            <w:t xml:space="preserve"> after the SDR was released, a bunch of us SMEs</w:t>
          </w:r>
          <w:r>
            <w:rPr>
              <w:rFonts w:eastAsia="Verdana" w:cs="Verdana"/>
            </w:rPr>
            <w:t>,</w:t>
          </w:r>
          <w:r w:rsidRPr="00FC729A">
            <w:rPr>
              <w:rFonts w:eastAsia="Verdana" w:cs="Verdana"/>
            </w:rPr>
            <w:t xml:space="preserve"> wh</w:t>
          </w:r>
          <w:r>
            <w:rPr>
              <w:rFonts w:eastAsia="Verdana" w:cs="Verdana"/>
            </w:rPr>
            <w:t>ich</w:t>
          </w:r>
          <w:r w:rsidRPr="00FC729A">
            <w:rPr>
              <w:rFonts w:eastAsia="Verdana" w:cs="Verdana"/>
            </w:rPr>
            <w:t xml:space="preserve"> are all used to working together</w:t>
          </w:r>
          <w:r>
            <w:rPr>
              <w:rFonts w:eastAsia="Verdana" w:cs="Verdana"/>
            </w:rPr>
            <w:t>, said, “Hang on a minute. The</w:t>
          </w:r>
          <w:r w:rsidRPr="00FC729A">
            <w:rPr>
              <w:rFonts w:eastAsia="Verdana" w:cs="Verdana"/>
            </w:rPr>
            <w:t xml:space="preserve"> Mo</w:t>
          </w:r>
          <w:r>
            <w:rPr>
              <w:rFonts w:eastAsia="Verdana" w:cs="Verdana"/>
            </w:rPr>
            <w:t>D</w:t>
          </w:r>
          <w:r w:rsidRPr="00FC729A">
            <w:rPr>
              <w:rFonts w:eastAsia="Verdana" w:cs="Verdana"/>
            </w:rPr>
            <w:t xml:space="preserve"> said </w:t>
          </w:r>
          <w:r>
            <w:rPr>
              <w:rFonts w:eastAsia="Verdana" w:cs="Verdana"/>
            </w:rPr>
            <w:t>it would</w:t>
          </w:r>
          <w:r w:rsidRPr="00FC729A">
            <w:rPr>
              <w:rFonts w:eastAsia="Verdana" w:cs="Verdana"/>
            </w:rPr>
            <w:t xml:space="preserve"> like a new relationship</w:t>
          </w:r>
          <w:r>
            <w:rPr>
              <w:rFonts w:eastAsia="Verdana" w:cs="Verdana"/>
            </w:rPr>
            <w:t xml:space="preserve"> and would </w:t>
          </w:r>
          <w:r w:rsidRPr="00FC729A">
            <w:rPr>
              <w:rFonts w:eastAsia="Verdana" w:cs="Verdana"/>
            </w:rPr>
            <w:t>like to see self</w:t>
          </w:r>
          <w:r>
            <w:rPr>
              <w:rFonts w:eastAsia="Verdana" w:cs="Verdana"/>
            </w:rPr>
            <w:t>-</w:t>
          </w:r>
          <w:r w:rsidRPr="00FC729A">
            <w:rPr>
              <w:rFonts w:eastAsia="Verdana" w:cs="Verdana"/>
            </w:rPr>
            <w:t>forming consortia</w:t>
          </w:r>
          <w:r>
            <w:rPr>
              <w:rFonts w:eastAsia="Verdana" w:cs="Verdana"/>
            </w:rPr>
            <w:t>”</w:t>
          </w:r>
          <w:r w:rsidRPr="00FC729A">
            <w:rPr>
              <w:rFonts w:eastAsia="Verdana" w:cs="Verdana"/>
            </w:rPr>
            <w:t xml:space="preserve">. </w:t>
          </w:r>
          <w:r>
            <w:rPr>
              <w:rFonts w:eastAsia="Verdana" w:cs="Verdana"/>
            </w:rPr>
            <w:t>So</w:t>
          </w:r>
          <w:r w:rsidRPr="00FC729A">
            <w:rPr>
              <w:rFonts w:eastAsia="Verdana" w:cs="Verdana"/>
            </w:rPr>
            <w:t xml:space="preserve"> we did</w:t>
          </w:r>
          <w:r>
            <w:rPr>
              <w:rFonts w:eastAsia="Verdana" w:cs="Verdana"/>
            </w:rPr>
            <w:t xml:space="preserve"> that</w:t>
          </w:r>
          <w:r w:rsidRPr="00FC729A">
            <w:rPr>
              <w:rFonts w:eastAsia="Verdana" w:cs="Verdana"/>
            </w:rPr>
            <w:t xml:space="preserve">. </w:t>
          </w:r>
          <w:r>
            <w:rPr>
              <w:rFonts w:eastAsia="Verdana" w:cs="Verdana"/>
            </w:rPr>
            <w:t xml:space="preserve">We have </w:t>
          </w:r>
          <w:r w:rsidRPr="00FC729A">
            <w:rPr>
              <w:rFonts w:eastAsia="Verdana" w:cs="Verdana"/>
            </w:rPr>
            <w:t xml:space="preserve">a </w:t>
          </w:r>
          <w:r>
            <w:rPr>
              <w:rFonts w:eastAsia="Verdana" w:cs="Verdana"/>
            </w:rPr>
            <w:t>self-f</w:t>
          </w:r>
          <w:r w:rsidRPr="00FC729A">
            <w:rPr>
              <w:rFonts w:eastAsia="Verdana" w:cs="Verdana"/>
            </w:rPr>
            <w:t>orming consortium</w:t>
          </w:r>
          <w:r>
            <w:rPr>
              <w:rFonts w:eastAsia="Verdana" w:cs="Verdana"/>
            </w:rPr>
            <w:t xml:space="preserve"> called SCEPTRE, which two of us,</w:t>
          </w:r>
          <w:r w:rsidRPr="00FC729A">
            <w:rPr>
              <w:rFonts w:eastAsia="Verdana" w:cs="Verdana"/>
            </w:rPr>
            <w:t xml:space="preserve"> </w:t>
          </w:r>
          <w:r>
            <w:rPr>
              <w:rFonts w:eastAsia="Verdana" w:cs="Verdana"/>
            </w:rPr>
            <w:t>Tom and I, are part of, which</w:t>
          </w:r>
          <w:r w:rsidRPr="00FC729A">
            <w:rPr>
              <w:rFonts w:eastAsia="Verdana" w:cs="Verdana"/>
            </w:rPr>
            <w:t xml:space="preserve"> came </w:t>
          </w:r>
          <w:r>
            <w:rPr>
              <w:rFonts w:eastAsia="Verdana" w:cs="Verdana"/>
            </w:rPr>
            <w:t xml:space="preserve">about through </w:t>
          </w:r>
          <w:r w:rsidRPr="00FC729A">
            <w:rPr>
              <w:rFonts w:eastAsia="Verdana" w:cs="Verdana"/>
            </w:rPr>
            <w:t xml:space="preserve">SMEs </w:t>
          </w:r>
          <w:r>
            <w:rPr>
              <w:rFonts w:eastAsia="Verdana" w:cs="Verdana"/>
            </w:rPr>
            <w:t xml:space="preserve">that </w:t>
          </w:r>
          <w:r w:rsidRPr="00FC729A">
            <w:rPr>
              <w:rFonts w:eastAsia="Verdana" w:cs="Verdana"/>
            </w:rPr>
            <w:t>naturally work together</w:t>
          </w:r>
          <w:r>
            <w:rPr>
              <w:rFonts w:eastAsia="Verdana" w:cs="Verdana"/>
            </w:rPr>
            <w:t>, saying, “W</w:t>
          </w:r>
          <w:r w:rsidRPr="00FC729A">
            <w:rPr>
              <w:rFonts w:eastAsia="Verdana" w:cs="Verdana"/>
            </w:rPr>
            <w:t>e all work together anyway. Let’s put a label on the door</w:t>
          </w:r>
          <w:r>
            <w:rPr>
              <w:rFonts w:eastAsia="Verdana" w:cs="Verdana"/>
            </w:rPr>
            <w:t>, w</w:t>
          </w:r>
          <w:r w:rsidRPr="00FC729A">
            <w:rPr>
              <w:rFonts w:eastAsia="Verdana" w:cs="Verdana"/>
            </w:rPr>
            <w:t>ork collaboratively</w:t>
          </w:r>
          <w:r>
            <w:rPr>
              <w:rFonts w:eastAsia="Verdana" w:cs="Verdana"/>
            </w:rPr>
            <w:t>,</w:t>
          </w:r>
          <w:r w:rsidRPr="00FC729A">
            <w:rPr>
              <w:rFonts w:eastAsia="Verdana" w:cs="Verdana"/>
            </w:rPr>
            <w:t xml:space="preserve"> and try </w:t>
          </w:r>
          <w:r>
            <w:rPr>
              <w:rFonts w:eastAsia="Verdana" w:cs="Verdana"/>
            </w:rPr>
            <w:t>to</w:t>
          </w:r>
          <w:r w:rsidRPr="00FC729A">
            <w:rPr>
              <w:rFonts w:eastAsia="Verdana" w:cs="Verdana"/>
            </w:rPr>
            <w:t xml:space="preserve"> present that back to </w:t>
          </w:r>
          <w:r>
            <w:rPr>
              <w:rFonts w:eastAsia="Verdana" w:cs="Verdana"/>
            </w:rPr>
            <w:t>the MoD in</w:t>
          </w:r>
          <w:r w:rsidRPr="00FC729A">
            <w:rPr>
              <w:rFonts w:eastAsia="Verdana" w:cs="Verdana"/>
            </w:rPr>
            <w:t xml:space="preserve"> a way that</w:t>
          </w:r>
          <w:r>
            <w:rPr>
              <w:rFonts w:eastAsia="Verdana" w:cs="Verdana"/>
            </w:rPr>
            <w:t xml:space="preserve"> it can</w:t>
          </w:r>
          <w:r w:rsidRPr="00FC729A">
            <w:rPr>
              <w:rFonts w:eastAsia="Verdana" w:cs="Verdana"/>
            </w:rPr>
            <w:t xml:space="preserve"> </w:t>
          </w:r>
          <w:r>
            <w:rPr>
              <w:rFonts w:eastAsia="Verdana" w:cs="Verdana"/>
            </w:rPr>
            <w:t>suddenly</w:t>
          </w:r>
          <w:r w:rsidRPr="00FC729A">
            <w:rPr>
              <w:rFonts w:eastAsia="Verdana" w:cs="Verdana"/>
            </w:rPr>
            <w:t xml:space="preserve"> engage with 10</w:t>
          </w:r>
          <w:r>
            <w:rPr>
              <w:rFonts w:eastAsia="Verdana" w:cs="Verdana"/>
            </w:rPr>
            <w:t xml:space="preserve"> to </w:t>
          </w:r>
          <w:r w:rsidRPr="00FC729A">
            <w:rPr>
              <w:rFonts w:eastAsia="Verdana" w:cs="Verdana"/>
            </w:rPr>
            <w:t>15 SMEs that offer a broad skillset</w:t>
          </w:r>
          <w:r>
            <w:rPr>
              <w:rFonts w:eastAsia="Verdana" w:cs="Verdana"/>
            </w:rPr>
            <w:t>, n</w:t>
          </w:r>
          <w:r w:rsidRPr="00FC729A">
            <w:rPr>
              <w:rFonts w:eastAsia="Verdana" w:cs="Verdana"/>
            </w:rPr>
            <w:t>ot necessarily a prime</w:t>
          </w:r>
          <w:r>
            <w:rPr>
              <w:rFonts w:eastAsia="Verdana" w:cs="Verdana"/>
            </w:rPr>
            <w:t>”</w:t>
          </w:r>
          <w:r w:rsidRPr="00FC729A">
            <w:rPr>
              <w:rFonts w:eastAsia="Verdana" w:cs="Verdana"/>
            </w:rPr>
            <w:t xml:space="preserve">. </w:t>
          </w:r>
        </w:p>
        <w:p w:rsidR="003E408E" w:rsidP="003E408E">
          <w:pPr>
            <w:pStyle w:val="Answer"/>
            <w:rPr>
              <w:rFonts w:eastAsia="Verdana" w:cs="Verdana"/>
            </w:rPr>
          </w:pPr>
          <w:r w:rsidRPr="00FC729A">
            <w:rPr>
              <w:rFonts w:eastAsia="Verdana" w:cs="Verdana"/>
            </w:rPr>
            <w:t>I will be honest</w:t>
          </w:r>
          <w:r>
            <w:rPr>
              <w:rFonts w:eastAsia="Verdana" w:cs="Verdana"/>
            </w:rPr>
            <w:t>;</w:t>
          </w:r>
          <w:r w:rsidRPr="00FC729A">
            <w:rPr>
              <w:rFonts w:eastAsia="Verdana" w:cs="Verdana"/>
            </w:rPr>
            <w:t xml:space="preserve"> it </w:t>
          </w:r>
          <w:r>
            <w:rPr>
              <w:rFonts w:eastAsia="Verdana" w:cs="Verdana"/>
            </w:rPr>
            <w:t>ha</w:t>
          </w:r>
          <w:r w:rsidRPr="00FC729A">
            <w:rPr>
              <w:rFonts w:eastAsia="Verdana" w:cs="Verdana"/>
            </w:rPr>
            <w:t xml:space="preserve">s had a lot of interest, but </w:t>
          </w:r>
          <w:r>
            <w:rPr>
              <w:rFonts w:eastAsia="Verdana" w:cs="Verdana"/>
            </w:rPr>
            <w:t>the MoD does not</w:t>
          </w:r>
          <w:r w:rsidRPr="00FC729A">
            <w:rPr>
              <w:rFonts w:eastAsia="Verdana" w:cs="Verdana"/>
            </w:rPr>
            <w:t xml:space="preserve"> know how to contract</w:t>
          </w:r>
          <w:r>
            <w:rPr>
              <w:rFonts w:eastAsia="Verdana" w:cs="Verdana"/>
            </w:rPr>
            <w:t>—this goes b</w:t>
          </w:r>
          <w:r w:rsidRPr="00FC729A">
            <w:rPr>
              <w:rFonts w:eastAsia="Verdana" w:cs="Verdana"/>
            </w:rPr>
            <w:t>ack to my previous point</w:t>
          </w:r>
          <w:r>
            <w:rPr>
              <w:rFonts w:eastAsia="Verdana" w:cs="Verdana"/>
            </w:rPr>
            <w:t>—or how to w</w:t>
          </w:r>
          <w:r w:rsidRPr="00FC729A">
            <w:rPr>
              <w:rFonts w:eastAsia="Verdana" w:cs="Verdana"/>
            </w:rPr>
            <w:t>ork with anything that is not a traditional large prime with a large</w:t>
          </w:r>
          <w:r>
            <w:rPr>
              <w:rFonts w:eastAsia="Verdana" w:cs="Verdana"/>
            </w:rPr>
            <w:t xml:space="preserve"> m</w:t>
          </w:r>
          <w:r w:rsidRPr="00FC729A">
            <w:rPr>
              <w:rFonts w:eastAsia="Verdana" w:cs="Verdana"/>
            </w:rPr>
            <w:t>ulti-year balance sheet</w:t>
          </w:r>
          <w:r>
            <w:rPr>
              <w:rFonts w:eastAsia="Verdana" w:cs="Verdana"/>
            </w:rPr>
            <w:t>. T</w:t>
          </w:r>
          <w:r w:rsidRPr="00FC729A">
            <w:rPr>
              <w:rFonts w:eastAsia="Verdana" w:cs="Verdana"/>
            </w:rPr>
            <w:t xml:space="preserve">here is an opportunity there to </w:t>
          </w:r>
          <w:r>
            <w:rPr>
              <w:rFonts w:eastAsia="Verdana" w:cs="Verdana"/>
            </w:rPr>
            <w:t>look at how we</w:t>
          </w:r>
          <w:r w:rsidRPr="00FC729A">
            <w:rPr>
              <w:rFonts w:eastAsia="Verdana" w:cs="Verdana"/>
            </w:rPr>
            <w:t xml:space="preserve"> have more UK collaborative working. I am sure </w:t>
          </w:r>
          <w:r>
            <w:rPr>
              <w:rFonts w:eastAsia="Verdana" w:cs="Verdana"/>
            </w:rPr>
            <w:t>that if you ask the three of us here privately whether w</w:t>
          </w:r>
          <w:r w:rsidRPr="00FC729A">
            <w:rPr>
              <w:rFonts w:eastAsia="Verdana" w:cs="Verdana"/>
            </w:rPr>
            <w:t>e work with other SMEs</w:t>
          </w:r>
          <w:r>
            <w:rPr>
              <w:rFonts w:eastAsia="Verdana" w:cs="Verdana"/>
            </w:rPr>
            <w:t>, we would all say that w</w:t>
          </w:r>
          <w:r w:rsidRPr="00FC729A">
            <w:rPr>
              <w:rFonts w:eastAsia="Verdana" w:cs="Verdana"/>
            </w:rPr>
            <w:t xml:space="preserve">e work </w:t>
          </w:r>
          <w:r>
            <w:rPr>
              <w:rFonts w:eastAsia="Verdana" w:cs="Verdana"/>
            </w:rPr>
            <w:t xml:space="preserve">with </w:t>
          </w:r>
          <w:r w:rsidRPr="00FC729A">
            <w:rPr>
              <w:rFonts w:eastAsia="Verdana" w:cs="Verdana"/>
            </w:rPr>
            <w:t>other SMEs</w:t>
          </w:r>
          <w:r>
            <w:rPr>
              <w:rFonts w:eastAsia="Verdana" w:cs="Verdana"/>
            </w:rPr>
            <w:t xml:space="preserve"> a</w:t>
          </w:r>
          <w:r w:rsidRPr="00FC729A">
            <w:rPr>
              <w:rFonts w:eastAsia="Verdana" w:cs="Verdana"/>
            </w:rPr>
            <w:t xml:space="preserve">ll the time. </w:t>
          </w:r>
          <w:r>
            <w:rPr>
              <w:rFonts w:eastAsia="Verdana" w:cs="Verdana"/>
            </w:rPr>
            <w:t>If</w:t>
          </w:r>
          <w:r w:rsidRPr="00FC729A">
            <w:rPr>
              <w:rFonts w:eastAsia="Verdana" w:cs="Verdana"/>
            </w:rPr>
            <w:t xml:space="preserve"> you phoned any one of us </w:t>
          </w:r>
          <w:r>
            <w:rPr>
              <w:rFonts w:eastAsia="Verdana" w:cs="Verdana"/>
            </w:rPr>
            <w:t xml:space="preserve">and asked whether we </w:t>
          </w:r>
          <w:r w:rsidRPr="00FC729A">
            <w:rPr>
              <w:rFonts w:eastAsia="Verdana" w:cs="Verdana"/>
            </w:rPr>
            <w:t>know a company that does X, Y</w:t>
          </w:r>
          <w:r>
            <w:rPr>
              <w:rFonts w:eastAsia="Verdana" w:cs="Verdana"/>
            </w:rPr>
            <w:t xml:space="preserve"> or</w:t>
          </w:r>
          <w:r w:rsidRPr="00FC729A">
            <w:rPr>
              <w:rFonts w:eastAsia="Verdana" w:cs="Verdana"/>
            </w:rPr>
            <w:t xml:space="preserve"> Z</w:t>
          </w:r>
          <w:r>
            <w:rPr>
              <w:rFonts w:eastAsia="Verdana" w:cs="Verdana"/>
            </w:rPr>
            <w:t>, there is</w:t>
          </w:r>
          <w:r w:rsidRPr="00FC729A">
            <w:rPr>
              <w:rFonts w:eastAsia="Verdana" w:cs="Verdana"/>
            </w:rPr>
            <w:t xml:space="preserve"> a very good chance </w:t>
          </w:r>
          <w:r>
            <w:rPr>
              <w:rFonts w:eastAsia="Verdana" w:cs="Verdana"/>
            </w:rPr>
            <w:t xml:space="preserve">that </w:t>
          </w:r>
          <w:r w:rsidRPr="00FC729A">
            <w:rPr>
              <w:rFonts w:eastAsia="Verdana" w:cs="Verdana"/>
            </w:rPr>
            <w:t>all three of us would know</w:t>
          </w:r>
          <w:r>
            <w:rPr>
              <w:rFonts w:eastAsia="Verdana" w:cs="Verdana"/>
            </w:rPr>
            <w:t xml:space="preserve"> s</w:t>
          </w:r>
          <w:r w:rsidRPr="00FC729A">
            <w:rPr>
              <w:rFonts w:eastAsia="Verdana" w:cs="Verdana"/>
            </w:rPr>
            <w:t xml:space="preserve">omeone </w:t>
          </w:r>
          <w:r>
            <w:rPr>
              <w:rFonts w:eastAsia="Verdana" w:cs="Verdana"/>
            </w:rPr>
            <w:t xml:space="preserve">and </w:t>
          </w:r>
          <w:r w:rsidRPr="00FC729A">
            <w:rPr>
              <w:rFonts w:eastAsia="Verdana" w:cs="Verdana"/>
            </w:rPr>
            <w:t>phone</w:t>
          </w:r>
          <w:r>
            <w:rPr>
              <w:rFonts w:eastAsia="Verdana" w:cs="Verdana"/>
            </w:rPr>
            <w:t xml:space="preserve"> them</w:t>
          </w:r>
          <w:r w:rsidRPr="00FC729A">
            <w:rPr>
              <w:rFonts w:eastAsia="Verdana" w:cs="Verdana"/>
            </w:rPr>
            <w:t>. We naturally collaborate behind the scenes</w:t>
          </w:r>
          <w:r>
            <w:rPr>
              <w:rFonts w:eastAsia="Verdana" w:cs="Verdana"/>
            </w:rPr>
            <w:t>. T</w:t>
          </w:r>
          <w:r w:rsidRPr="00FC729A">
            <w:rPr>
              <w:rFonts w:eastAsia="Verdana" w:cs="Verdana"/>
            </w:rPr>
            <w:t>rying to bring that to the fore</w:t>
          </w:r>
          <w:r>
            <w:rPr>
              <w:rFonts w:eastAsia="Verdana" w:cs="Verdana"/>
            </w:rPr>
            <w:t xml:space="preserve">, to provide the </w:t>
          </w:r>
          <w:r w:rsidRPr="00FC729A">
            <w:rPr>
              <w:rFonts w:eastAsia="Verdana" w:cs="Verdana"/>
            </w:rPr>
            <w:t xml:space="preserve">resilience that Jon </w:t>
          </w:r>
          <w:r>
            <w:rPr>
              <w:rFonts w:eastAsia="Verdana" w:cs="Verdana"/>
            </w:rPr>
            <w:t>talked</w:t>
          </w:r>
          <w:r w:rsidRPr="00FC729A">
            <w:rPr>
              <w:rFonts w:eastAsia="Verdana" w:cs="Verdana"/>
            </w:rPr>
            <w:t xml:space="preserve"> about, is the opportunity</w:t>
          </w:r>
          <w:r>
            <w:rPr>
              <w:rFonts w:eastAsia="Verdana" w:cs="Verdana"/>
            </w:rPr>
            <w:t xml:space="preserve"> </w:t>
          </w:r>
          <w:r w:rsidRPr="00FC729A">
            <w:rPr>
              <w:rFonts w:eastAsia="Verdana" w:cs="Verdana"/>
            </w:rPr>
            <w:t>that can be with a prime or even just as consorti</w:t>
          </w:r>
          <w:r>
            <w:rPr>
              <w:rFonts w:eastAsia="Verdana" w:cs="Verdana"/>
            </w:rPr>
            <w:t>a</w:t>
          </w:r>
          <w:r w:rsidRPr="00FC729A">
            <w:rPr>
              <w:rFonts w:eastAsia="Verdana" w:cs="Verdana"/>
            </w:rPr>
            <w:t>.</w:t>
          </w:r>
        </w:p>
        <w:p w:rsidR="003E408E" w:rsidP="003E408E">
          <w:pPr>
            <w:pStyle w:val="Remark"/>
          </w:pPr>
          <w:r w:rsidRPr="3102FA31">
            <w:rPr>
              <w:rFonts w:eastAsia="Verdana" w:cs="Verdana"/>
              <w:b/>
              <w:color w:val="000000" w:themeColor="text1"/>
            </w:rPr>
            <w:t>The Chair:</w:t>
          </w:r>
          <w:r w:rsidRPr="3102FA31">
            <w:rPr>
              <w:rFonts w:eastAsia="Verdana" w:cs="Verdana"/>
              <w:color w:val="000000" w:themeColor="text1"/>
            </w:rPr>
            <w:t xml:space="preserve"> </w:t>
          </w:r>
          <w:r>
            <w:rPr>
              <w:rFonts w:eastAsia="Verdana" w:cs="Verdana"/>
              <w:color w:val="000000" w:themeColor="text1"/>
            </w:rPr>
            <w:t>Do you have a</w:t>
          </w:r>
          <w:r w:rsidRPr="3102FA31">
            <w:rPr>
              <w:rFonts w:eastAsia="Verdana" w:cs="Verdana"/>
              <w:color w:val="000000" w:themeColor="text1"/>
            </w:rPr>
            <w:t>nything to add</w:t>
          </w:r>
          <w:r>
            <w:rPr>
              <w:rFonts w:eastAsia="Verdana" w:cs="Verdana"/>
              <w:color w:val="000000" w:themeColor="text1"/>
            </w:rPr>
            <w:t>? I</w:t>
          </w:r>
          <w:r>
            <w:t>f not, do not worry, because I am conscious that we have a lot more questions.</w:t>
          </w:r>
        </w:p>
        <w:p w:rsidR="003E408E" w:rsidP="003E408E">
          <w:pPr>
            <w:pStyle w:val="Answer"/>
          </w:pPr>
          <w:r w:rsidRPr="3102FA31">
            <w:rPr>
              <w:rFonts w:eastAsia="Verdana" w:cs="Verdana"/>
              <w:b/>
              <w:bCs/>
              <w:i/>
              <w:iCs/>
              <w:color w:val="000000" w:themeColor="text1"/>
            </w:rPr>
            <w:t>Tom Redman:</w:t>
          </w:r>
          <w:r w:rsidRPr="3102FA31">
            <w:rPr>
              <w:rFonts w:eastAsia="Verdana" w:cs="Verdana"/>
              <w:color w:val="000000" w:themeColor="text1"/>
            </w:rPr>
            <w:t xml:space="preserve"> </w:t>
          </w:r>
          <w:r>
            <w:rPr>
              <w:rFonts w:eastAsia="Verdana" w:cs="Verdana"/>
              <w:color w:val="000000" w:themeColor="text1"/>
            </w:rPr>
            <w:t>Yes, ve</w:t>
          </w:r>
          <w:r>
            <w:t>ry quickly, I have very simple opinion on this. Our experience has been exclusively direct engagement with the MoD. In uncrewed systems, we think that this maximises customer intimacy, responsiveness, speed of iteration and keeps our products reassuringly affordable.</w:t>
          </w:r>
        </w:p>
        <w:p w:rsidR="000855FF" w:rsidP="00D12B0F">
          <w:pPr>
            <w:pStyle w:val="Question"/>
          </w:pPr>
          <w:r w:rsidRPr="00512BDB">
            <w:rPr>
              <w:rFonts w:eastAsia="Verdana" w:cs="Verdana"/>
              <w:b/>
              <w:bCs/>
              <w:color w:val="000000" w:themeColor="text1"/>
            </w:rPr>
            <w:t>Baroness Valentine:</w:t>
          </w:r>
          <w:r w:rsidRPr="00512BDB">
            <w:rPr>
              <w:rFonts w:eastAsia="Verdana" w:cs="Verdana"/>
              <w:color w:val="000000" w:themeColor="text1"/>
            </w:rPr>
            <w:t xml:space="preserve"> </w:t>
          </w:r>
          <w:r>
            <w:t xml:space="preserve">I have questions that follow on from what you have just been saying and will add another question. You have touched on various aspects so please do not feel the need to repeat what you have already said. How do procurement processes and contracts need to change to adapt at pace to new technologies and requirements such as drone and anti-drone capabilities, and to make them easier for SMEs to engage with? What progress have the Government made in moving towards their new segmented procurement model? Do the Government need to accept a greater level of risk in their procurement of new technologies and capabilities? I know that those are long questions but pick up bits that you want to reply to. </w:t>
          </w:r>
        </w:p>
        <w:p w:rsidR="000855FF" w:rsidRPr="002E0861" w:rsidP="00042866">
          <w:pPr>
            <w:pStyle w:val="Remark"/>
            <w:rPr>
              <w:b/>
              <w:bCs/>
            </w:rPr>
          </w:pPr>
          <w:r w:rsidRPr="00042866">
            <w:t>Connected to that question and what you have just been talking about, there are big infrastructure projects elsewhere in the UK.</w:t>
          </w:r>
          <w:r w:rsidRPr="00512BDB">
            <w:rPr>
              <w:b/>
              <w:bCs/>
            </w:rPr>
            <w:t xml:space="preserve"> </w:t>
          </w:r>
          <w:r>
            <w:t>I am thinking about the Olympics, HS2, and Sizewell C. When I was running London First in the early 2000s, we had the Olympic Park being built, and as a result we wanted to push business down to SMEs and to local people, so the contracts to what would be the equivalent of your primes required 20% local SMEs and employees. I am just wondering whether there is any use of that in the defence world. Also, we set up at the time something called CompeteFor which is still used, I see, by Sizewell C today, which is about making clear to SMEs what products are available. I am just wondering if there is any cross-sector learning from that. If one of you would like to answer any of those questions that would be helpful.</w:t>
          </w:r>
        </w:p>
        <w:p w:rsidR="000855FF" w:rsidP="005E0631">
          <w:pPr>
            <w:pStyle w:val="Answer"/>
          </w:pPr>
          <w:sdt>
            <w:sdtPr>
              <w:alias w:val="Witness"/>
              <w:id w:val="1455754713"/>
              <w:placeholder>
                <w:docPart w:val="90E6020A83D041A3B5798217F3A96CB8"/>
              </w:placeholder>
              <w:richText/>
            </w:sdtPr>
            <w:sdtContent>
              <w:r w:rsidRPr="001B2104">
                <w:rPr>
                  <w:b/>
                  <w:i/>
                </w:rPr>
                <w:t>Tom Redman:</w:t>
              </w:r>
            </w:sdtContent>
          </w:sdt>
          <w:r>
            <w:t xml:space="preserve"> I will make just a brief point, then touch on one of your first questions, around how are we are procuring for these new technologies. In traditional procurement, there are stable requirements, long platform lifecycles, and low rates of technology change. So there is a model which I think of as: you specify, you compete, you buy, and then you field the equipment. The emerging model that we are seeing is: you buy, you buy what is available, you learn, you adapt, and you buy again. There is a fundamental change that is required to procure at meaningful volumes. We are talking tens of thousands of drones per month in order to enable that type of mindset. </w:t>
          </w:r>
        </w:p>
        <w:p w:rsidR="000855FF" w:rsidP="005E0631">
          <w:pPr>
            <w:pStyle w:val="Answer"/>
          </w:pPr>
          <w:r>
            <w:t xml:space="preserve">The second point I wanted to highlight was a winner-takes-all mindset to competitions. I am still seeing this as the default way to procure: you compete a capability and run a process. There is usually some sort of evaluation criteria, and sometimes there is a fly-off. Ultimately there is a winner—a last man or woman standing in uncrewed systems. </w:t>
          </w:r>
        </w:p>
        <w:p w:rsidR="000855FF" w:rsidP="005E0631">
          <w:pPr>
            <w:pStyle w:val="Answer"/>
          </w:pPr>
          <w:r>
            <w:t>This unintentionally weakens the industrial ecosystem. Competition should continue after a contract award and not end because of it. To also refer back to the Drone Dominance and Replicator programmes in the US, we are seeing multiple companies—we are talking about more than 10—getting meaningful contract awards off the back of what they call gauntlets, which are the equivalent of a fly-off competition. What that does is to keep the competition healthy between companies that are producing the relevant capability. But there is a whole sub-supply chain structure, which is then not underpinned to one vendor. The Government also then avoid having this vendor lock-in. Of course, there needs to be some cohesion and potential down selection over time, so that every soldier does not have 10 different drones to understand how to train with. But I do not think we need to solve that immediately. We are stifling competition as a result of this approach.</w:t>
          </w:r>
        </w:p>
        <w:p w:rsidR="000855FF" w:rsidP="005E0631">
          <w:pPr>
            <w:pStyle w:val="Answer"/>
          </w:pPr>
          <w:sdt>
            <w:sdtPr>
              <w:alias w:val="Witness"/>
              <w:id w:val="-848954559"/>
              <w:placeholder>
                <w:docPart w:val="90E6020A83D041A3B5798217F3A96CB8"/>
              </w:placeholder>
              <w:richText/>
            </w:sdtPr>
            <w:sdtContent>
              <w:r w:rsidRPr="00D05FAC">
                <w:rPr>
                  <w:b/>
                  <w:i/>
                </w:rPr>
                <w:t>Graham Booth:</w:t>
              </w:r>
            </w:sdtContent>
          </w:sdt>
          <w:r>
            <w:t xml:space="preserve"> The current procurement process was brought in in 1998. That predates Google, smartphones and home broadband. At the time 9% of households had any internet access, and that was dial-up—for those of us who remember it. An awful lot has changed in that time except how defence buys tech. We are still buying tech the way we designed to buy tech in 1998. That is the big root of the problem here. If you were to go out to try and buy a new smartphone now, the MoD would go and do a “big requirements” up-front exercise, ask everybody what they wanted and define exactly what that smartphone looked like. They would take their best ideas from iPhone and the best ones from Android, and they would go and define one. It would be eye-wateringly expensive and take forever. The rest of us, when we choose if we want an iPhone or an Android phone, go out, buy it and turn it on this afternoon. That is Tom’s point. We must move that mindset to ask what outcome we want to achieve and when we want to achieve it, without these exquisite up-front requirements. </w:t>
          </w:r>
        </w:p>
        <w:p w:rsidR="000855FF" w:rsidP="005E0631">
          <w:pPr>
            <w:pStyle w:val="Answer"/>
          </w:pPr>
          <w:r>
            <w:t xml:space="preserve">As a techie, when I came back into defence, the hardest thing I had to learn was how to do up-front requirements. In the software industry, we </w:t>
          </w:r>
          <w:r w:rsidR="00A93049">
            <w:t xml:space="preserve">had largely </w:t>
          </w:r>
          <w:r>
            <w:t xml:space="preserve">dumped them </w:t>
          </w:r>
          <w:r w:rsidR="00EB3A10">
            <w:t>by</w:t>
          </w:r>
          <w:r>
            <w:t xml:space="preserve"> 2002, after the Standish report, because it proved that they just do not work. The MoD relies on them to do the work, and that drives an overspecification, and then that drives the risk-averse nat</w:t>
          </w:r>
          <w:r w:rsidR="002F324A">
            <w:t>ure</w:t>
          </w:r>
          <w:r>
            <w:t>. Because everything becomes so analysed, you then start looking at all these perceived risks. Perceived risk is the important one. Another very practical one is that in MoD, when anyone is going through a procurement, as Tom was saying, the number of people who can say no to signing off the contract, at the last count—from chatting with a colleague—was 28. One person should be able to say yes; the others can advise. If you get down to actions, being risk averse makes someone accountable—and the accountability for doing nothing has to be just as important. If you delay contracts for two years, what is the impact of that? It must be factored in. Buy quickly, buy off the shelf—to Tom’s point—and do not get tied up in complex procurement: buy tech like everybody else, but buy tech as opposed to how defence does it.</w:t>
          </w:r>
        </w:p>
        <w:p w:rsidR="000855FF" w:rsidP="005E0631">
          <w:pPr>
            <w:pStyle w:val="Answer"/>
          </w:pPr>
          <w:sdt>
            <w:sdtPr>
              <w:alias w:val="Witness"/>
              <w:id w:val="1709826897"/>
              <w:placeholder>
                <w:docPart w:val="90E6020A83D041A3B5798217F3A96CB8"/>
              </w:placeholder>
              <w:richText/>
            </w:sdtPr>
            <w:sdtContent>
              <w:r w:rsidRPr="00D23628">
                <w:rPr>
                  <w:b/>
                  <w:i/>
                </w:rPr>
                <w:t>Jon Parker:</w:t>
              </w:r>
            </w:sdtContent>
          </w:sdt>
          <w:r>
            <w:t xml:space="preserve"> </w:t>
          </w:r>
          <w:r w:rsidRPr="001920BC">
            <w:t xml:space="preserve">Tom and Graham have represented my view perfectly. The only thing I would add is </w:t>
          </w:r>
          <w:r>
            <w:t xml:space="preserve">to </w:t>
          </w:r>
          <w:r w:rsidRPr="001920BC">
            <w:t>buy British off the shelf.</w:t>
          </w:r>
        </w:p>
        <w:p w:rsidR="000855FF" w:rsidP="005E0631">
          <w:pPr>
            <w:pStyle w:val="Remark"/>
          </w:pPr>
          <w:sdt>
            <w:sdtPr>
              <w:alias w:val="Member"/>
              <w:tag w:val="&lt;Member mnisId='4159' dodsId='76838'&gt;"/>
              <w:id w:val="502706695"/>
              <w:placeholder>
                <w:docPart w:val="90E6020A83D041A3B5798217F3A96CB8"/>
              </w:placeholder>
              <w:richText/>
            </w:sdtPr>
            <w:sdtContent>
              <w:r w:rsidRPr="002D1F2A">
                <w:rPr>
                  <w:b/>
                </w:rPr>
                <w:t>The Chair:</w:t>
              </w:r>
            </w:sdtContent>
          </w:sdt>
          <w:r>
            <w:t xml:space="preserve"> Baroness Valentine, did you want to come back on any of that?</w:t>
          </w:r>
        </w:p>
        <w:p w:rsidR="000855FF" w:rsidP="005E0631">
          <w:pPr>
            <w:pStyle w:val="Remark"/>
          </w:pPr>
          <w:sdt>
            <w:sdtPr>
              <w:alias w:val="Member"/>
              <w:tag w:val="&lt;Member mnisId='3757' dodsId='27472'&gt;"/>
              <w:id w:val="-317730054"/>
              <w:placeholder>
                <w:docPart w:val="90E6020A83D041A3B5798217F3A96CB8"/>
              </w:placeholder>
              <w:richText/>
            </w:sdtPr>
            <w:sdtContent>
              <w:r w:rsidRPr="00634288">
                <w:rPr>
                  <w:b/>
                </w:rPr>
                <w:t>Baroness Valentine:</w:t>
              </w:r>
            </w:sdtContent>
          </w:sdt>
          <w:r>
            <w:t xml:space="preserve"> On my</w:t>
          </w:r>
          <w:r w:rsidRPr="008E32C2">
            <w:t xml:space="preserve"> other question about </w:t>
          </w:r>
          <w:r>
            <w:t>C</w:t>
          </w:r>
          <w:r w:rsidRPr="008E32C2">
            <w:t>ompete</w:t>
          </w:r>
          <w:r>
            <w:t>F</w:t>
          </w:r>
          <w:r w:rsidRPr="008E32C2">
            <w:t xml:space="preserve">or, is there any use of that way of procuring in the </w:t>
          </w:r>
          <w:r>
            <w:t>MoD,</w:t>
          </w:r>
          <w:r w:rsidRPr="008E32C2">
            <w:t xml:space="preserve"> where they require the primes to do 20% local</w:t>
          </w:r>
          <w:r>
            <w:t>?</w:t>
          </w:r>
        </w:p>
        <w:p w:rsidR="000855FF" w:rsidP="000855FF">
          <w:pPr>
            <w:pStyle w:val="Answer"/>
          </w:pPr>
          <w:sdt>
            <w:sdtPr>
              <w:alias w:val="Witness"/>
              <w:id w:val="-188837535"/>
              <w:placeholder>
                <w:docPart w:val="90E6020A83D041A3B5798217F3A96CB8"/>
              </w:placeholder>
              <w:richText/>
            </w:sdtPr>
            <w:sdtContent>
              <w:r w:rsidRPr="007E1BD2">
                <w:rPr>
                  <w:b/>
                  <w:i/>
                </w:rPr>
                <w:t>Graham Booth:</w:t>
              </w:r>
            </w:sdtContent>
          </w:sdt>
          <w:r>
            <w:t xml:space="preserve"> I can pick up on that. The short answer is no. I banged my head around for years on the SME action plan. Twenty-five percent flowing down was always a nice-to-have, but was never contracted. A salesman at a prime gave me a very simple suggestion: if on every tender you said that 25% of the marks were based on  spending at least 25% of that budget with a UK SME, and you could prove it, you would get the 25%. If nobody could do it, nobody would get any benefit</w:t>
          </w:r>
          <w:r w:rsidR="003F5EEC">
            <w:t xml:space="preserve">. </w:t>
          </w:r>
          <w:r>
            <w:t xml:space="preserve">If an SME could not do it, you are building a nuclear submarine, it does not make any difference because no one could do it. The company that can manage an SME supply line, or are an SME themselves, would immediately get 25% more marks and would have a very good chance. But the MoD has never done those and has always argued it would be illegal for them to do it. I would be very interested to see how other sections of Government have done it within the same law, where the MoD have argued that they could not mandate that, which I always thought was an excuse. </w:t>
          </w:r>
        </w:p>
        <w:p w:rsidR="000855FF" w:rsidP="005E0631">
          <w:pPr>
            <w:pStyle w:val="Remark"/>
          </w:pPr>
          <w:sdt>
            <w:sdtPr>
              <w:alias w:val="Member"/>
              <w:tag w:val="&lt;Member mnisId='4159' dodsId='76838'&gt;"/>
              <w:id w:val="997924927"/>
              <w:placeholder>
                <w:docPart w:val="90E6020A83D041A3B5798217F3A96CB8"/>
              </w:placeholder>
              <w:richText/>
            </w:sdtPr>
            <w:sdtContent>
              <w:r w:rsidRPr="005A6EBF">
                <w:rPr>
                  <w:b/>
                </w:rPr>
                <w:t>The Chair:</w:t>
              </w:r>
            </w:sdtContent>
          </w:sdt>
          <w:r>
            <w:t xml:space="preserve"> There are some clever advisers around the table who will look at that question for us. </w:t>
          </w:r>
        </w:p>
        <w:p w:rsidR="000855FF" w:rsidP="000855FF">
          <w:pPr>
            <w:pStyle w:val="Question"/>
          </w:pPr>
          <w:sdt>
            <w:sdtPr>
              <w:alias w:val="Member"/>
              <w:tag w:val="&lt;Member mnisId='4155' dodsId='38801'&gt;"/>
              <w:id w:val="-937671556"/>
              <w:placeholder>
                <w:docPart w:val="90E6020A83D041A3B5798217F3A96CB8"/>
              </w:placeholder>
              <w:richText/>
            </w:sdtPr>
            <w:sdtContent>
              <w:r w:rsidRPr="008843B3">
                <w:rPr>
                  <w:b/>
                </w:rPr>
                <w:t>Baroness Drake:</w:t>
              </w:r>
            </w:sdtContent>
          </w:sdt>
          <w:r>
            <w:t xml:space="preserve"> Most of my</w:t>
          </w:r>
          <w:r w:rsidRPr="00E3731D">
            <w:t xml:space="preserve"> question was answered in your response to Baroness Harding, </w:t>
          </w:r>
          <w:r>
            <w:t xml:space="preserve">so </w:t>
          </w:r>
          <w:r w:rsidRPr="00E3731D">
            <w:t xml:space="preserve">I will try </w:t>
          </w:r>
          <w:r>
            <w:t>to</w:t>
          </w:r>
          <w:r w:rsidRPr="00E3731D">
            <w:t xml:space="preserve"> focus </w:t>
          </w:r>
          <w:r>
            <w:t xml:space="preserve">my </w:t>
          </w:r>
          <w:r w:rsidRPr="00E3731D">
            <w:t>question more precisely</w:t>
          </w:r>
          <w:r>
            <w:t>. I will ask about t</w:t>
          </w:r>
          <w:r w:rsidRPr="00E3731D">
            <w:t>he barriers to innovative SMEs navigating into defence in the first instance</w:t>
          </w:r>
          <w:r>
            <w:t xml:space="preserve">. You have </w:t>
          </w:r>
          <w:r w:rsidRPr="00E3731D">
            <w:t xml:space="preserve">all mentioned </w:t>
          </w:r>
          <w:r>
            <w:t xml:space="preserve">the </w:t>
          </w:r>
          <w:r w:rsidRPr="00E3731D">
            <w:t>money contracting process</w:t>
          </w:r>
          <w:r>
            <w:t>es</w:t>
          </w:r>
          <w:r w:rsidRPr="00E3731D">
            <w:t xml:space="preserve"> </w:t>
          </w:r>
          <w:r>
            <w:t>and MoD</w:t>
          </w:r>
          <w:r w:rsidRPr="00E3731D">
            <w:t xml:space="preserve"> skills</w:t>
          </w:r>
          <w:r>
            <w:t>, and they are two</w:t>
          </w:r>
          <w:r w:rsidRPr="00E3731D">
            <w:t xml:space="preserve"> or </w:t>
          </w:r>
          <w:r>
            <w:t>three</w:t>
          </w:r>
          <w:r w:rsidRPr="00E3731D">
            <w:t xml:space="preserve"> of the key barriers that have been identified to us. Is the defence landscape too complex to navigate tens of different gateways for innovation, funding, tenders and contracts, </w:t>
          </w:r>
          <w:r>
            <w:t>some of them</w:t>
          </w:r>
          <w:r w:rsidRPr="00E3731D">
            <w:t xml:space="preserve"> hundreds or thousands of pages long</w:t>
          </w:r>
          <w:r>
            <w:t>?</w:t>
          </w:r>
          <w:r w:rsidRPr="00E3731D">
            <w:t xml:space="preserve"> I do not know if that is a fair summary, but what, in your view, would be the key changes that would give you the quick gains for overcoming these barriers and assisting the new and future innovative SMEs getting into the defence space?</w:t>
          </w:r>
          <w:r>
            <w:t xml:space="preserve"> </w:t>
          </w:r>
        </w:p>
        <w:p w:rsidR="000855FF" w:rsidP="000855FF">
          <w:pPr>
            <w:pStyle w:val="Answer"/>
          </w:pPr>
          <w:sdt>
            <w:sdtPr>
              <w:alias w:val="Witness"/>
              <w:id w:val="356478458"/>
              <w:placeholder>
                <w:docPart w:val="90E6020A83D041A3B5798217F3A96CB8"/>
              </w:placeholder>
              <w:richText/>
            </w:sdtPr>
            <w:sdtContent>
              <w:r w:rsidRPr="00950106">
                <w:rPr>
                  <w:b/>
                  <w:i/>
                </w:rPr>
                <w:t>Graham Booth:</w:t>
              </w:r>
            </w:sdtContent>
          </w:sdt>
          <w:r>
            <w:t xml:space="preserve"> I will pick up some of those concerns </w:t>
          </w:r>
          <w:r w:rsidR="006D605B">
            <w:t xml:space="preserve">along with </w:t>
          </w:r>
          <w:r>
            <w:t>colleagues at the back of the room</w:t>
          </w:r>
          <w:r w:rsidR="006D605B">
            <w:t>, w</w:t>
          </w:r>
          <w:r>
            <w:t xml:space="preserve">e helped design some of the work that went into the Defence Office for Small Business Growth, which could have been a way to help that by producing better signposting. But four people for the defence industry is not going to be enough. The frameworks you mentioned, as part of the previous work we did under the Defence Suppliers Forum, identified well over 100 frameworks in use by the MoD at any moment in time. We did a piece of work recently under Defence Industry Joint Council that recommended some actions, one of which was that the MoD publish what frameworks they actually used </w:t>
          </w:r>
          <w:r w:rsidR="008F4786">
            <w:t xml:space="preserve">and </w:t>
          </w:r>
          <w:r>
            <w:t>for what. They have not been able to do that, and they do not even know their own frameworks. Part of the work that came out was that the framework that typically gets used is the framework that is familiar to the contracting officer letting that piece of work, not</w:t>
          </w:r>
          <w:r w:rsidR="003C1AE2">
            <w:t xml:space="preserve"> necessarily</w:t>
          </w:r>
          <w:r>
            <w:t xml:space="preserve"> the framework that is appropriate for that piece of work. As an SME, I say with my two colleagues here, that there is no chance we could be on 100 different frameworks. A handful might be practical; 100 will not be. </w:t>
          </w:r>
        </w:p>
        <w:p w:rsidR="000855FF" w:rsidP="000855FF">
          <w:pPr>
            <w:pStyle w:val="Answer"/>
          </w:pPr>
          <w:r>
            <w:t>Often—and in my personal experience—we had a piece of work for which we were the current supplier, and the</w:t>
          </w:r>
          <w:r w:rsidR="003C1AE2">
            <w:t>n the</w:t>
          </w:r>
          <w:r>
            <w:t xml:space="preserve"> Army needed to put it through a different framework. They chose the framework they were familiar with, not one we were on. They told us which framework they would put it on and suggested we met the 10 or so framework holders and build a relationship, so when it came out we could then sub to one of them. We subbed to one of them and got marginalised because we were now too far down the supply chain. That happens all the time. </w:t>
          </w:r>
        </w:p>
        <w:p w:rsidR="0000355F" w:rsidP="0000355F">
          <w:pPr>
            <w:pStyle w:val="Answer"/>
          </w:pPr>
          <w:r>
            <w:t>In terms of innovation, the key point is to get people into the user and—to pick up Tom’s point—</w:t>
          </w:r>
          <w:r w:rsidRPr="0000355F">
            <w:t xml:space="preserve">not try and pick the winner on day one. Pick lots of companies, build that resilience, build that capability. DASA—the Defence and Security Accelerator—proudly claimed that they reject 90% of good bids. </w:t>
          </w:r>
          <w:r>
            <w:t>T</w:t>
          </w:r>
          <w:r w:rsidRPr="00AB6D62">
            <w:t>hat</w:t>
          </w:r>
          <w:r>
            <w:t xml:space="preserve"> </w:t>
          </w:r>
          <w:r w:rsidRPr="00AB6D62">
            <w:t>is</w:t>
          </w:r>
          <w:r>
            <w:t xml:space="preserve"> </w:t>
          </w:r>
          <w:r w:rsidRPr="00AB6D62">
            <w:t>insane.</w:t>
          </w:r>
          <w:r>
            <w:t xml:space="preserve"> </w:t>
          </w:r>
          <w:r w:rsidRPr="00AB6D62">
            <w:t>It</w:t>
          </w:r>
          <w:r>
            <w:t xml:space="preserve"> i</w:t>
          </w:r>
          <w:r w:rsidRPr="00AB6D62">
            <w:t>s</w:t>
          </w:r>
          <w:r>
            <w:t xml:space="preserve"> </w:t>
          </w:r>
          <w:r w:rsidRPr="00AB6D62">
            <w:t>totally</w:t>
          </w:r>
          <w:r>
            <w:t xml:space="preserve"> </w:t>
          </w:r>
          <w:r w:rsidRPr="00AB6D62">
            <w:t>the</w:t>
          </w:r>
          <w:r>
            <w:t xml:space="preserve"> </w:t>
          </w:r>
          <w:r w:rsidRPr="00AB6D62">
            <w:t>wrong</w:t>
          </w:r>
          <w:r>
            <w:t xml:space="preserve"> </w:t>
          </w:r>
          <w:r w:rsidRPr="00AB6D62">
            <w:t>way</w:t>
          </w:r>
          <w:r>
            <w:t xml:space="preserve"> </w:t>
          </w:r>
          <w:r w:rsidRPr="00AB6D62">
            <w:t>around</w:t>
          </w:r>
          <w:r>
            <w:t>; i</w:t>
          </w:r>
          <w:r w:rsidRPr="00AB6D62">
            <w:t>t</w:t>
          </w:r>
          <w:r>
            <w:t xml:space="preserve"> </w:t>
          </w:r>
          <w:r w:rsidRPr="00AB6D62">
            <w:t>should</w:t>
          </w:r>
          <w:r>
            <w:t xml:space="preserve"> </w:t>
          </w:r>
          <w:r w:rsidRPr="00AB6D62">
            <w:t>be</w:t>
          </w:r>
          <w:r>
            <w:t xml:space="preserve"> that y</w:t>
          </w:r>
          <w:r w:rsidRPr="00AB6D62">
            <w:t>ou</w:t>
          </w:r>
          <w:r>
            <w:t xml:space="preserve"> </w:t>
          </w:r>
          <w:r w:rsidRPr="00AB6D62">
            <w:t>reject</w:t>
          </w:r>
          <w:r>
            <w:t xml:space="preserve"> </w:t>
          </w:r>
          <w:r w:rsidRPr="00AB6D62">
            <w:t>all</w:t>
          </w:r>
          <w:r>
            <w:t xml:space="preserve"> </w:t>
          </w:r>
          <w:r w:rsidRPr="00AB6D62">
            <w:t>stupid</w:t>
          </w:r>
          <w:r>
            <w:t xml:space="preserve"> </w:t>
          </w:r>
          <w:r w:rsidRPr="00AB6D62">
            <w:t>bids</w:t>
          </w:r>
          <w:r>
            <w:t xml:space="preserve"> </w:t>
          </w:r>
          <w:r w:rsidRPr="00AB6D62">
            <w:t>and</w:t>
          </w:r>
          <w:r>
            <w:t xml:space="preserve">, for </w:t>
          </w:r>
          <w:r w:rsidRPr="00AB6D62">
            <w:t>anything</w:t>
          </w:r>
          <w:r>
            <w:t xml:space="preserve"> </w:t>
          </w:r>
          <w:r w:rsidRPr="00AB6D62">
            <w:t>that</w:t>
          </w:r>
          <w:r>
            <w:t xml:space="preserve"> </w:t>
          </w:r>
          <w:r w:rsidRPr="00AB6D62">
            <w:t>is</w:t>
          </w:r>
          <w:r>
            <w:t xml:space="preserve"> </w:t>
          </w:r>
          <w:r w:rsidRPr="00AB6D62">
            <w:t>credible,</w:t>
          </w:r>
          <w:r>
            <w:t xml:space="preserve"> </w:t>
          </w:r>
          <w:r w:rsidRPr="00AB6D62">
            <w:t>give</w:t>
          </w:r>
          <w:r>
            <w:t xml:space="preserve"> </w:t>
          </w:r>
          <w:r w:rsidRPr="00AB6D62">
            <w:t>it</w:t>
          </w:r>
          <w:r>
            <w:t xml:space="preserve"> </w:t>
          </w:r>
          <w:r w:rsidRPr="00AB6D62">
            <w:t>a</w:t>
          </w:r>
          <w:r>
            <w:t xml:space="preserve"> </w:t>
          </w:r>
          <w:r w:rsidRPr="00AB6D62">
            <w:t>go.</w:t>
          </w:r>
          <w:r>
            <w:t xml:space="preserve"> </w:t>
          </w:r>
          <w:r w:rsidRPr="00AB6D62">
            <w:t>Once</w:t>
          </w:r>
          <w:r>
            <w:t xml:space="preserve"> </w:t>
          </w:r>
          <w:r w:rsidRPr="00AB6D62">
            <w:t>th</w:t>
          </w:r>
          <w:r>
            <w:t xml:space="preserve">e </w:t>
          </w:r>
          <w:r w:rsidRPr="00AB6D62">
            <w:t>money</w:t>
          </w:r>
          <w:r>
            <w:t xml:space="preserve"> </w:t>
          </w:r>
          <w:r w:rsidRPr="00AB6D62">
            <w:t>flows,</w:t>
          </w:r>
          <w:r>
            <w:t xml:space="preserve"> </w:t>
          </w:r>
          <w:r w:rsidRPr="00AB6D62">
            <w:t>you</w:t>
          </w:r>
          <w:r>
            <w:t xml:space="preserve"> </w:t>
          </w:r>
          <w:r w:rsidRPr="00AB6D62">
            <w:t>develop</w:t>
          </w:r>
          <w:r>
            <w:t xml:space="preserve"> </w:t>
          </w:r>
          <w:r w:rsidRPr="00AB6D62">
            <w:t>things.</w:t>
          </w:r>
          <w:r>
            <w:t xml:space="preserve"> </w:t>
          </w:r>
          <w:r w:rsidRPr="00AB6D62">
            <w:t>Th</w:t>
          </w:r>
          <w:r>
            <w:t xml:space="preserve">e </w:t>
          </w:r>
          <w:r w:rsidRPr="00AB6D62">
            <w:t>cash</w:t>
          </w:r>
          <w:r>
            <w:t xml:space="preserve"> </w:t>
          </w:r>
          <w:r w:rsidRPr="00AB6D62">
            <w:t>flow</w:t>
          </w:r>
          <w:r>
            <w:t xml:space="preserve"> </w:t>
          </w:r>
          <w:r w:rsidRPr="00AB6D62">
            <w:t>is</w:t>
          </w:r>
          <w:r>
            <w:t xml:space="preserve"> </w:t>
          </w:r>
          <w:r w:rsidRPr="00AB6D62">
            <w:t>what</w:t>
          </w:r>
          <w:r>
            <w:t xml:space="preserve"> </w:t>
          </w:r>
          <w:r w:rsidRPr="00AB6D62">
            <w:t>keeps</w:t>
          </w:r>
          <w:r>
            <w:t xml:space="preserve"> </w:t>
          </w:r>
          <w:r w:rsidRPr="00AB6D62">
            <w:t>businesses</w:t>
          </w:r>
          <w:r>
            <w:t xml:space="preserve"> </w:t>
          </w:r>
          <w:r w:rsidRPr="00AB6D62">
            <w:t>alive.</w:t>
          </w:r>
          <w:r>
            <w:t xml:space="preserve"> It </w:t>
          </w:r>
          <w:r w:rsidRPr="00AB6D62">
            <w:t>creates</w:t>
          </w:r>
          <w:r>
            <w:t xml:space="preserve"> </w:t>
          </w:r>
          <w:r w:rsidRPr="00AB6D62">
            <w:t>the</w:t>
          </w:r>
          <w:r>
            <w:t xml:space="preserve"> </w:t>
          </w:r>
          <w:r w:rsidRPr="00AB6D62">
            <w:t>innovation</w:t>
          </w:r>
          <w:r>
            <w:t xml:space="preserve"> and the </w:t>
          </w:r>
          <w:r w:rsidRPr="00AB6D62">
            <w:t>next</w:t>
          </w:r>
          <w:r>
            <w:t xml:space="preserve"> </w:t>
          </w:r>
          <w:r w:rsidRPr="00AB6D62">
            <w:t>generation</w:t>
          </w:r>
          <w:r>
            <w:t xml:space="preserve"> </w:t>
          </w:r>
          <w:r w:rsidRPr="00AB6D62">
            <w:t>of</w:t>
          </w:r>
          <w:r>
            <w:t xml:space="preserve"> </w:t>
          </w:r>
          <w:r w:rsidRPr="00AB6D62">
            <w:t>ideas.</w:t>
          </w:r>
          <w:r>
            <w:t xml:space="preserve"> Y</w:t>
          </w:r>
          <w:r w:rsidRPr="00AB6D62">
            <w:t>ou</w:t>
          </w:r>
          <w:r>
            <w:t xml:space="preserve"> should </w:t>
          </w:r>
          <w:r w:rsidRPr="00AB6D62">
            <w:t>flow</w:t>
          </w:r>
          <w:r>
            <w:t xml:space="preserve"> </w:t>
          </w:r>
          <w:r w:rsidRPr="00AB6D62">
            <w:t>money.</w:t>
          </w:r>
          <w:r>
            <w:t xml:space="preserve"> </w:t>
          </w:r>
          <w:r w:rsidRPr="00AB6D62">
            <w:t>Do</w:t>
          </w:r>
          <w:r>
            <w:t xml:space="preserve"> not </w:t>
          </w:r>
          <w:r w:rsidRPr="00AB6D62">
            <w:t>try</w:t>
          </w:r>
          <w:r>
            <w:t xml:space="preserve"> </w:t>
          </w:r>
          <w:r w:rsidRPr="00AB6D62">
            <w:t>and</w:t>
          </w:r>
          <w:r>
            <w:t xml:space="preserve"> </w:t>
          </w:r>
          <w:r w:rsidRPr="00AB6D62">
            <w:t>pick</w:t>
          </w:r>
          <w:r>
            <w:t xml:space="preserve"> </w:t>
          </w:r>
          <w:r w:rsidRPr="00AB6D62">
            <w:t>the</w:t>
          </w:r>
          <w:r>
            <w:t xml:space="preserve"> </w:t>
          </w:r>
          <w:r w:rsidRPr="00AB6D62">
            <w:t>winner</w:t>
          </w:r>
          <w:r>
            <w:t xml:space="preserve"> </w:t>
          </w:r>
          <w:r w:rsidRPr="00AB6D62">
            <w:t>up</w:t>
          </w:r>
          <w:r>
            <w:t xml:space="preserve"> </w:t>
          </w:r>
          <w:r w:rsidRPr="00AB6D62">
            <w:t>front</w:t>
          </w:r>
          <w:r>
            <w:t>, j</w:t>
          </w:r>
          <w:r w:rsidRPr="00AB6D62">
            <w:t>ust</w:t>
          </w:r>
          <w:r>
            <w:t xml:space="preserve"> </w:t>
          </w:r>
          <w:r w:rsidRPr="00AB6D62">
            <w:t>try</w:t>
          </w:r>
          <w:r>
            <w:t xml:space="preserve"> to </w:t>
          </w:r>
          <w:r w:rsidRPr="00AB6D62">
            <w:t>get</w:t>
          </w:r>
          <w:r>
            <w:t xml:space="preserve"> </w:t>
          </w:r>
          <w:r w:rsidRPr="00AB6D62">
            <w:t>started</w:t>
          </w:r>
          <w:r>
            <w:t xml:space="preserve"> </w:t>
          </w:r>
          <w:r w:rsidRPr="00AB6D62">
            <w:t>and</w:t>
          </w:r>
          <w:r>
            <w:t xml:space="preserve"> </w:t>
          </w:r>
          <w:r w:rsidRPr="00AB6D62">
            <w:t>do</w:t>
          </w:r>
          <w:r>
            <w:t xml:space="preserve"> </w:t>
          </w:r>
          <w:r w:rsidRPr="00AB6D62">
            <w:t>things</w:t>
          </w:r>
          <w:r>
            <w:t>. Then you wi</w:t>
          </w:r>
          <w:r w:rsidRPr="00AB6D62">
            <w:t>ll</w:t>
          </w:r>
          <w:r>
            <w:t xml:space="preserve"> </w:t>
          </w:r>
          <w:r w:rsidRPr="00AB6D62">
            <w:t>learn</w:t>
          </w:r>
          <w:r>
            <w:t xml:space="preserve"> </w:t>
          </w:r>
          <w:r w:rsidRPr="00AB6D62">
            <w:t>things.</w:t>
          </w:r>
          <w:r>
            <w:t xml:space="preserve"> Do new things</w:t>
          </w:r>
          <w:r w:rsidRPr="00AB6D62">
            <w:t>.</w:t>
          </w:r>
          <w:r>
            <w:t xml:space="preserve"> </w:t>
          </w:r>
          <w:r w:rsidRPr="00AB6D62">
            <w:t>That</w:t>
          </w:r>
          <w:r>
            <w:t xml:space="preserve"> </w:t>
          </w:r>
          <w:r w:rsidRPr="00AB6D62">
            <w:t>is</w:t>
          </w:r>
          <w:r>
            <w:t xml:space="preserve"> </w:t>
          </w:r>
          <w:r w:rsidRPr="00AB6D62">
            <w:t>how</w:t>
          </w:r>
          <w:r>
            <w:t xml:space="preserve"> </w:t>
          </w:r>
          <w:r w:rsidRPr="00AB6D62">
            <w:t>you</w:t>
          </w:r>
          <w:r>
            <w:t xml:space="preserve"> </w:t>
          </w:r>
          <w:r w:rsidRPr="00AB6D62">
            <w:t>innovate.</w:t>
          </w:r>
          <w:r>
            <w:t xml:space="preserve"> </w:t>
          </w:r>
          <w:r w:rsidRPr="00AB6D62">
            <w:t>You</w:t>
          </w:r>
          <w:r>
            <w:t xml:space="preserve"> </w:t>
          </w:r>
          <w:r w:rsidRPr="00AB6D62">
            <w:t>never</w:t>
          </w:r>
          <w:r>
            <w:t xml:space="preserve"> </w:t>
          </w:r>
          <w:r w:rsidRPr="00AB6D62">
            <w:t>innovate</w:t>
          </w:r>
          <w:r>
            <w:t xml:space="preserve"> </w:t>
          </w:r>
          <w:r w:rsidRPr="00AB6D62">
            <w:t>by</w:t>
          </w:r>
          <w:r>
            <w:t xml:space="preserve"> </w:t>
          </w:r>
          <w:r w:rsidRPr="00AB6D62">
            <w:t>defining</w:t>
          </w:r>
          <w:r>
            <w:t xml:space="preserve"> </w:t>
          </w:r>
          <w:r w:rsidRPr="00AB6D62">
            <w:t>the</w:t>
          </w:r>
          <w:r>
            <w:t xml:space="preserve"> </w:t>
          </w:r>
          <w:r w:rsidRPr="00AB6D62">
            <w:t>winner</w:t>
          </w:r>
          <w:r>
            <w:t xml:space="preserve"> </w:t>
          </w:r>
          <w:r w:rsidRPr="00AB6D62">
            <w:t>at</w:t>
          </w:r>
          <w:r>
            <w:t xml:space="preserve"> </w:t>
          </w:r>
          <w:r w:rsidRPr="00AB6D62">
            <w:t>the</w:t>
          </w:r>
          <w:r>
            <w:t xml:space="preserve"> </w:t>
          </w:r>
          <w:r w:rsidRPr="00AB6D62">
            <w:t>start</w:t>
          </w:r>
          <w:r>
            <w:t xml:space="preserve"> </w:t>
          </w:r>
          <w:r w:rsidRPr="00AB6D62">
            <w:t>and</w:t>
          </w:r>
          <w:r>
            <w:t xml:space="preserve"> </w:t>
          </w:r>
          <w:r w:rsidRPr="00AB6D62">
            <w:t>hop</w:t>
          </w:r>
          <w:r>
            <w:t xml:space="preserve">ing </w:t>
          </w:r>
          <w:r w:rsidRPr="00AB6D62">
            <w:t>for</w:t>
          </w:r>
          <w:r>
            <w:t xml:space="preserve"> </w:t>
          </w:r>
          <w:r w:rsidRPr="00AB6D62">
            <w:t>the</w:t>
          </w:r>
          <w:r>
            <w:t xml:space="preserve"> </w:t>
          </w:r>
          <w:r w:rsidRPr="00AB6D62">
            <w:t>best.</w:t>
          </w:r>
          <w:r>
            <w:t xml:space="preserve"> </w:t>
          </w:r>
          <w:r w:rsidRPr="00AB6D62">
            <w:t>It</w:t>
          </w:r>
          <w:r>
            <w:t xml:space="preserve"> ha</w:t>
          </w:r>
          <w:r w:rsidRPr="00AB6D62">
            <w:t>s</w:t>
          </w:r>
          <w:r>
            <w:t xml:space="preserve"> </w:t>
          </w:r>
          <w:r w:rsidRPr="00AB6D62">
            <w:t>never</w:t>
          </w:r>
          <w:r>
            <w:t xml:space="preserve"> </w:t>
          </w:r>
          <w:r w:rsidRPr="00AB6D62">
            <w:t>worked,</w:t>
          </w:r>
          <w:r>
            <w:t xml:space="preserve"> </w:t>
          </w:r>
          <w:r w:rsidRPr="00AB6D62">
            <w:t>but</w:t>
          </w:r>
          <w:r>
            <w:t xml:space="preserve"> </w:t>
          </w:r>
          <w:r w:rsidRPr="00AB6D62">
            <w:t>that</w:t>
          </w:r>
          <w:r>
            <w:t xml:space="preserve"> </w:t>
          </w:r>
          <w:r w:rsidRPr="00AB6D62">
            <w:t>is</w:t>
          </w:r>
          <w:r>
            <w:t xml:space="preserve"> </w:t>
          </w:r>
          <w:r w:rsidRPr="00AB6D62">
            <w:t>what</w:t>
          </w:r>
          <w:r>
            <w:t xml:space="preserve"> the MoD </w:t>
          </w:r>
          <w:r w:rsidRPr="00AB6D62">
            <w:t>thinks</w:t>
          </w:r>
          <w:r>
            <w:t xml:space="preserve"> works</w:t>
          </w:r>
          <w:r w:rsidRPr="00AB6D62">
            <w:t>.</w:t>
          </w:r>
          <w:r>
            <w:t xml:space="preserve">  </w:t>
          </w:r>
        </w:p>
        <w:p w:rsidR="0000355F" w:rsidP="0000355F">
          <w:pPr>
            <w:pStyle w:val="Answer"/>
          </w:pPr>
          <w:r w:rsidRPr="003E405F">
            <w:rPr>
              <w:rFonts w:ascii="Arial" w:hAnsi="Arial" w:cs="Arial"/>
            </w:rPr>
            <w:t>​​</w:t>
          </w:r>
          <w:r w:rsidRPr="003E405F">
            <w:rPr>
              <w:b/>
              <w:bCs/>
              <w:i/>
              <w:iCs/>
            </w:rPr>
            <w:t>Jon</w:t>
          </w:r>
          <w:r>
            <w:rPr>
              <w:b/>
              <w:bCs/>
              <w:i/>
              <w:iCs/>
            </w:rPr>
            <w:t xml:space="preserve"> </w:t>
          </w:r>
          <w:r w:rsidRPr="003E405F">
            <w:rPr>
              <w:b/>
              <w:bCs/>
              <w:i/>
              <w:iCs/>
            </w:rPr>
            <w:t>Parker:</w:t>
          </w:r>
          <w:r w:rsidRPr="003E405F">
            <w:rPr>
              <w:rFonts w:ascii="Arial" w:hAnsi="Arial" w:cs="Arial"/>
            </w:rPr>
            <w:t>​</w:t>
          </w:r>
          <w:r>
            <w:t xml:space="preserve"> </w:t>
          </w:r>
          <w:r w:rsidRPr="003E405F">
            <w:t>I</w:t>
          </w:r>
          <w:r>
            <w:t xml:space="preserve"> </w:t>
          </w:r>
          <w:r w:rsidRPr="003E405F">
            <w:t>totally</w:t>
          </w:r>
          <w:r>
            <w:t xml:space="preserve"> </w:t>
          </w:r>
          <w:r w:rsidRPr="003E405F">
            <w:t>agree</w:t>
          </w:r>
          <w:r>
            <w:t xml:space="preserve"> </w:t>
          </w:r>
          <w:r w:rsidRPr="003E405F">
            <w:t>with</w:t>
          </w:r>
          <w:r>
            <w:t xml:space="preserve"> </w:t>
          </w:r>
          <w:r w:rsidRPr="003E405F">
            <w:t>that.</w:t>
          </w:r>
          <w:r>
            <w:t xml:space="preserve"> </w:t>
          </w:r>
          <w:r w:rsidRPr="003E405F">
            <w:t>If</w:t>
          </w:r>
          <w:r>
            <w:t xml:space="preserve"> </w:t>
          </w:r>
          <w:r w:rsidRPr="003E405F">
            <w:t>we</w:t>
          </w:r>
          <w:r>
            <w:t xml:space="preserve"> </w:t>
          </w:r>
          <w:r w:rsidRPr="003E405F">
            <w:t>could</w:t>
          </w:r>
          <w:r>
            <w:t xml:space="preserve"> </w:t>
          </w:r>
          <w:r w:rsidRPr="003E405F">
            <w:t>have</w:t>
          </w:r>
          <w:r>
            <w:t xml:space="preserve"> </w:t>
          </w:r>
          <w:r w:rsidRPr="003E405F">
            <w:t>one</w:t>
          </w:r>
          <w:r>
            <w:t xml:space="preserve"> </w:t>
          </w:r>
          <w:r w:rsidRPr="003E405F">
            <w:t>defence</w:t>
          </w:r>
          <w:r>
            <w:t xml:space="preserve"> </w:t>
          </w:r>
          <w:r w:rsidRPr="00171CCF">
            <w:t>sourcing</w:t>
          </w:r>
          <w:r>
            <w:t xml:space="preserve"> </w:t>
          </w:r>
          <w:r w:rsidRPr="00171CCF">
            <w:t>portal</w:t>
          </w:r>
          <w:r>
            <w:t xml:space="preserve"> </w:t>
          </w:r>
          <w:r w:rsidRPr="00171CCF">
            <w:t>where</w:t>
          </w:r>
          <w:r>
            <w:t xml:space="preserve"> </w:t>
          </w:r>
          <w:r w:rsidRPr="00171CCF">
            <w:t>everybody</w:t>
          </w:r>
          <w:r>
            <w:t xml:space="preserve"> </w:t>
          </w:r>
          <w:r w:rsidRPr="00171CCF">
            <w:t>knows</w:t>
          </w:r>
          <w:r>
            <w:t xml:space="preserve"> that </w:t>
          </w:r>
          <w:r w:rsidRPr="00171CCF">
            <w:t>this</w:t>
          </w:r>
          <w:r>
            <w:t xml:space="preserve"> </w:t>
          </w:r>
          <w:r w:rsidRPr="00171CCF">
            <w:t>is</w:t>
          </w:r>
          <w:r>
            <w:t xml:space="preserve"> </w:t>
          </w:r>
          <w:r w:rsidRPr="00171CCF">
            <w:t>the</w:t>
          </w:r>
          <w:r>
            <w:t xml:space="preserve"> </w:t>
          </w:r>
          <w:r w:rsidRPr="00171CCF">
            <w:t>only</w:t>
          </w:r>
          <w:r>
            <w:t xml:space="preserve"> </w:t>
          </w:r>
          <w:r w:rsidRPr="00171CCF">
            <w:t>way</w:t>
          </w:r>
          <w:r>
            <w:t xml:space="preserve">, </w:t>
          </w:r>
          <w:r w:rsidRPr="00171CCF">
            <w:t>as</w:t>
          </w:r>
          <w:r>
            <w:t xml:space="preserve"> </w:t>
          </w:r>
          <w:r w:rsidRPr="00171CCF">
            <w:t>an</w:t>
          </w:r>
          <w:r>
            <w:t xml:space="preserve"> </w:t>
          </w:r>
          <w:r w:rsidRPr="00171CCF">
            <w:t>SME</w:t>
          </w:r>
          <w:r>
            <w:t xml:space="preserve">, </w:t>
          </w:r>
          <w:r w:rsidRPr="00171CCF">
            <w:t>that</w:t>
          </w:r>
          <w:r>
            <w:t xml:space="preserve"> </w:t>
          </w:r>
          <w:r w:rsidRPr="00171CCF">
            <w:t>you</w:t>
          </w:r>
          <w:r>
            <w:t xml:space="preserve"> </w:t>
          </w:r>
          <w:r w:rsidRPr="00171CCF">
            <w:t>can</w:t>
          </w:r>
          <w:r>
            <w:t xml:space="preserve"> </w:t>
          </w:r>
          <w:r w:rsidRPr="00171CCF">
            <w:t>go</w:t>
          </w:r>
          <w:r>
            <w:t xml:space="preserve"> </w:t>
          </w:r>
          <w:r w:rsidRPr="00171CCF">
            <w:t>through</w:t>
          </w:r>
          <w:r>
            <w:t xml:space="preserve"> </w:t>
          </w:r>
          <w:r w:rsidRPr="00171CCF">
            <w:t>any</w:t>
          </w:r>
          <w:r>
            <w:t xml:space="preserve"> </w:t>
          </w:r>
          <w:r w:rsidRPr="00171CCF">
            <w:t>process</w:t>
          </w:r>
          <w:r>
            <w:t xml:space="preserve"> </w:t>
          </w:r>
          <w:r w:rsidRPr="00171CCF">
            <w:t>to</w:t>
          </w:r>
          <w:r>
            <w:t xml:space="preserve"> </w:t>
          </w:r>
          <w:r w:rsidRPr="00171CCF">
            <w:t>get</w:t>
          </w:r>
          <w:r>
            <w:t xml:space="preserve"> </w:t>
          </w:r>
          <w:r w:rsidRPr="00171CCF">
            <w:t>a</w:t>
          </w:r>
          <w:r>
            <w:t xml:space="preserve"> </w:t>
          </w:r>
          <w:r w:rsidRPr="00171CCF">
            <w:t>contract</w:t>
          </w:r>
          <w:r>
            <w:t xml:space="preserve">, </w:t>
          </w:r>
          <w:r w:rsidRPr="00171CCF">
            <w:t>that</w:t>
          </w:r>
          <w:r>
            <w:t xml:space="preserve"> </w:t>
          </w:r>
          <w:r w:rsidRPr="00171CCF">
            <w:t>would</w:t>
          </w:r>
          <w:r>
            <w:t xml:space="preserve"> </w:t>
          </w:r>
          <w:r w:rsidRPr="00171CCF">
            <w:t>really</w:t>
          </w:r>
          <w:r>
            <w:t xml:space="preserve"> </w:t>
          </w:r>
          <w:r w:rsidRPr="00171CCF">
            <w:t>help.</w:t>
          </w:r>
          <w:r>
            <w:t xml:space="preserve"> </w:t>
          </w:r>
          <w:r w:rsidRPr="00171CCF">
            <w:t>Things</w:t>
          </w:r>
          <w:r>
            <w:t xml:space="preserve"> </w:t>
          </w:r>
          <w:r w:rsidRPr="00171CCF">
            <w:t>are</w:t>
          </w:r>
          <w:r>
            <w:t xml:space="preserve"> </w:t>
          </w:r>
          <w:r w:rsidRPr="00171CCF">
            <w:t>announced</w:t>
          </w:r>
          <w:r>
            <w:t xml:space="preserve"> </w:t>
          </w:r>
          <w:r w:rsidRPr="00171CCF">
            <w:t>in</w:t>
          </w:r>
          <w:r>
            <w:t xml:space="preserve"> </w:t>
          </w:r>
          <w:r w:rsidRPr="00171CCF">
            <w:t>different</w:t>
          </w:r>
          <w:r>
            <w:t xml:space="preserve"> </w:t>
          </w:r>
          <w:r w:rsidRPr="00171CCF">
            <w:t>places,</w:t>
          </w:r>
          <w:r>
            <w:t xml:space="preserve"> </w:t>
          </w:r>
          <w:r w:rsidRPr="00171CCF">
            <w:t>and</w:t>
          </w:r>
          <w:r>
            <w:t xml:space="preserve"> </w:t>
          </w:r>
          <w:r w:rsidRPr="00171CCF">
            <w:t>you</w:t>
          </w:r>
          <w:r>
            <w:t xml:space="preserve"> </w:t>
          </w:r>
          <w:r w:rsidRPr="00171CCF">
            <w:t>do</w:t>
          </w:r>
          <w:r>
            <w:t xml:space="preserve"> </w:t>
          </w:r>
          <w:r w:rsidRPr="00171CCF">
            <w:t>not</w:t>
          </w:r>
          <w:r>
            <w:t xml:space="preserve"> </w:t>
          </w:r>
          <w:r w:rsidRPr="00171CCF">
            <w:t>know</w:t>
          </w:r>
          <w:r>
            <w:t xml:space="preserve"> </w:t>
          </w:r>
          <w:r w:rsidRPr="00171CCF">
            <w:t>what</w:t>
          </w:r>
          <w:r>
            <w:t xml:space="preserve"> </w:t>
          </w:r>
          <w:r w:rsidRPr="00171CCF">
            <w:t>you</w:t>
          </w:r>
          <w:r>
            <w:t xml:space="preserve"> </w:t>
          </w:r>
          <w:r w:rsidRPr="00171CCF">
            <w:t>do</w:t>
          </w:r>
          <w:r>
            <w:t xml:space="preserve"> </w:t>
          </w:r>
          <w:r w:rsidRPr="00171CCF">
            <w:t>not</w:t>
          </w:r>
          <w:r>
            <w:t xml:space="preserve"> </w:t>
          </w:r>
          <w:r w:rsidRPr="00171CCF">
            <w:t>know</w:t>
          </w:r>
          <w:r>
            <w:t xml:space="preserve"> </w:t>
          </w:r>
          <w:r w:rsidRPr="00171CCF">
            <w:t>as</w:t>
          </w:r>
          <w:r>
            <w:t xml:space="preserve"> </w:t>
          </w:r>
          <w:r w:rsidRPr="00171CCF">
            <w:t>an</w:t>
          </w:r>
          <w:r>
            <w:t xml:space="preserve"> </w:t>
          </w:r>
          <w:r w:rsidRPr="00171CCF">
            <w:t>SME.</w:t>
          </w:r>
          <w:r>
            <w:t xml:space="preserve"> </w:t>
          </w:r>
        </w:p>
        <w:p w:rsidR="0000355F" w:rsidP="0000355F">
          <w:pPr>
            <w:pStyle w:val="Answer"/>
          </w:pPr>
          <w:r>
            <w:t>P</w:t>
          </w:r>
          <w:r w:rsidRPr="00171CCF">
            <w:t>erhaps</w:t>
          </w:r>
          <w:r>
            <w:t xml:space="preserve">, </w:t>
          </w:r>
          <w:r w:rsidRPr="00171CCF">
            <w:t>to</w:t>
          </w:r>
          <w:r>
            <w:t xml:space="preserve"> </w:t>
          </w:r>
          <w:r w:rsidRPr="00171CCF">
            <w:t>help</w:t>
          </w:r>
          <w:r>
            <w:t xml:space="preserve"> </w:t>
          </w:r>
          <w:r w:rsidRPr="00171CCF">
            <w:t>SMEs,</w:t>
          </w:r>
          <w:r>
            <w:t xml:space="preserve"> </w:t>
          </w:r>
          <w:r w:rsidRPr="00171CCF">
            <w:t>there</w:t>
          </w:r>
          <w:r>
            <w:t xml:space="preserve"> </w:t>
          </w:r>
          <w:r w:rsidRPr="00171CCF">
            <w:t>ought</w:t>
          </w:r>
          <w:r>
            <w:t xml:space="preserve"> </w:t>
          </w:r>
          <w:r w:rsidRPr="00171CCF">
            <w:t>to</w:t>
          </w:r>
          <w:r>
            <w:t xml:space="preserve"> </w:t>
          </w:r>
          <w:r w:rsidRPr="00171CCF">
            <w:t>be</w:t>
          </w:r>
          <w:r>
            <w:t xml:space="preserve"> </w:t>
          </w:r>
          <w:r w:rsidRPr="00171CCF">
            <w:t>a</w:t>
          </w:r>
          <w:r>
            <w:t xml:space="preserve"> </w:t>
          </w:r>
          <w:r w:rsidRPr="00171CCF">
            <w:t>triaging</w:t>
          </w:r>
          <w:r>
            <w:t xml:space="preserve"> </w:t>
          </w:r>
          <w:r w:rsidRPr="00171CCF">
            <w:t>company</w:t>
          </w:r>
          <w:r>
            <w:t xml:space="preserve"> </w:t>
          </w:r>
          <w:r w:rsidRPr="00171CCF">
            <w:t>set</w:t>
          </w:r>
          <w:r>
            <w:t xml:space="preserve"> </w:t>
          </w:r>
          <w:r w:rsidRPr="00171CCF">
            <w:t>up</w:t>
          </w:r>
          <w:r>
            <w:t xml:space="preserve">. It should not be </w:t>
          </w:r>
          <w:r w:rsidRPr="00171CCF">
            <w:t>a</w:t>
          </w:r>
          <w:r>
            <w:t xml:space="preserve"> g</w:t>
          </w:r>
          <w:r w:rsidRPr="00171CCF">
            <w:t>overnment</w:t>
          </w:r>
          <w:r>
            <w:t xml:space="preserve"> </w:t>
          </w:r>
          <w:r w:rsidRPr="00171CCF">
            <w:t>department,</w:t>
          </w:r>
          <w:r>
            <w:t xml:space="preserve"> </w:t>
          </w:r>
          <w:r w:rsidRPr="00171CCF">
            <w:t>because</w:t>
          </w:r>
          <w:r>
            <w:t xml:space="preserve"> </w:t>
          </w:r>
          <w:r w:rsidRPr="00171CCF">
            <w:t>it</w:t>
          </w:r>
          <w:r>
            <w:t xml:space="preserve"> </w:t>
          </w:r>
          <w:r w:rsidRPr="00171CCF">
            <w:t>would</w:t>
          </w:r>
          <w:r>
            <w:t xml:space="preserve"> </w:t>
          </w:r>
          <w:r w:rsidRPr="00171CCF">
            <w:t>start</w:t>
          </w:r>
          <w:r>
            <w:t xml:space="preserve"> </w:t>
          </w:r>
          <w:r w:rsidRPr="00171CCF">
            <w:t>to</w:t>
          </w:r>
          <w:r>
            <w:t xml:space="preserve"> </w:t>
          </w:r>
          <w:r w:rsidRPr="00171CCF">
            <w:t>develop</w:t>
          </w:r>
          <w:r>
            <w:t xml:space="preserve"> </w:t>
          </w:r>
          <w:r w:rsidRPr="00171CCF">
            <w:t>its</w:t>
          </w:r>
          <w:r>
            <w:t xml:space="preserve"> </w:t>
          </w:r>
          <w:r w:rsidRPr="00171CCF">
            <w:t>favourites.</w:t>
          </w:r>
          <w:r>
            <w:t xml:space="preserve"> </w:t>
          </w:r>
          <w:r w:rsidRPr="00171CCF">
            <w:t>We</w:t>
          </w:r>
          <w:r>
            <w:t xml:space="preserve"> </w:t>
          </w:r>
          <w:r w:rsidRPr="00171CCF">
            <w:t>need</w:t>
          </w:r>
          <w:r>
            <w:t xml:space="preserve"> </w:t>
          </w:r>
          <w:r w:rsidRPr="00171CCF">
            <w:t>a</w:t>
          </w:r>
          <w:r>
            <w:t xml:space="preserve"> </w:t>
          </w:r>
          <w:r w:rsidRPr="00171CCF">
            <w:t>way</w:t>
          </w:r>
          <w:r>
            <w:t xml:space="preserve"> for an </w:t>
          </w:r>
          <w:r w:rsidRPr="00171CCF">
            <w:t>SME</w:t>
          </w:r>
          <w:r>
            <w:t xml:space="preserve"> to be </w:t>
          </w:r>
          <w:r w:rsidRPr="00171CCF">
            <w:t>guided</w:t>
          </w:r>
          <w:r>
            <w:t xml:space="preserve"> </w:t>
          </w:r>
          <w:r w:rsidRPr="00171CCF">
            <w:t>towards</w:t>
          </w:r>
          <w:r>
            <w:t xml:space="preserve"> </w:t>
          </w:r>
          <w:r w:rsidRPr="00171CCF">
            <w:t>things</w:t>
          </w:r>
          <w:r>
            <w:t xml:space="preserve"> </w:t>
          </w:r>
          <w:r w:rsidRPr="00171CCF">
            <w:t>that</w:t>
          </w:r>
          <w:r>
            <w:t xml:space="preserve"> </w:t>
          </w:r>
          <w:r w:rsidRPr="00171CCF">
            <w:t>are</w:t>
          </w:r>
          <w:r>
            <w:t xml:space="preserve"> </w:t>
          </w:r>
          <w:r w:rsidRPr="00171CCF">
            <w:t>appropriate</w:t>
          </w:r>
          <w:r>
            <w:t xml:space="preserve"> </w:t>
          </w:r>
          <w:r w:rsidRPr="00171CCF">
            <w:t>to</w:t>
          </w:r>
          <w:r>
            <w:t xml:space="preserve"> </w:t>
          </w:r>
          <w:r w:rsidRPr="00171CCF">
            <w:t>it.</w:t>
          </w:r>
          <w:r>
            <w:t xml:space="preserve"> </w:t>
          </w:r>
        </w:p>
        <w:p w:rsidR="0000355F" w:rsidP="0000355F">
          <w:pPr>
            <w:pStyle w:val="Answer"/>
          </w:pPr>
          <w:r w:rsidRPr="00171CCF">
            <w:t>SMEs</w:t>
          </w:r>
          <w:r>
            <w:t xml:space="preserve"> </w:t>
          </w:r>
          <w:r w:rsidRPr="00171CCF">
            <w:t>are</w:t>
          </w:r>
          <w:r>
            <w:t xml:space="preserve"> </w:t>
          </w:r>
          <w:r w:rsidRPr="00171CCF">
            <w:t>great</w:t>
          </w:r>
          <w:r>
            <w:t xml:space="preserve"> </w:t>
          </w:r>
          <w:r w:rsidRPr="00171CCF">
            <w:t>at</w:t>
          </w:r>
          <w:r>
            <w:t xml:space="preserve"> </w:t>
          </w:r>
          <w:r w:rsidRPr="00171CCF">
            <w:t>innovation,</w:t>
          </w:r>
          <w:r>
            <w:t xml:space="preserve"> </w:t>
          </w:r>
          <w:r w:rsidRPr="00171CCF">
            <w:t>but</w:t>
          </w:r>
          <w:r>
            <w:t xml:space="preserve"> </w:t>
          </w:r>
          <w:r w:rsidRPr="00171CCF">
            <w:t>they</w:t>
          </w:r>
          <w:r>
            <w:t xml:space="preserve"> </w:t>
          </w:r>
          <w:r w:rsidRPr="00171CCF">
            <w:t>are</w:t>
          </w:r>
          <w:r>
            <w:t xml:space="preserve"> </w:t>
          </w:r>
          <w:r w:rsidRPr="00171CCF">
            <w:t>not</w:t>
          </w:r>
          <w:r>
            <w:t xml:space="preserve"> </w:t>
          </w:r>
          <w:r w:rsidRPr="00171CCF">
            <w:t>great</w:t>
          </w:r>
          <w:r>
            <w:t xml:space="preserve"> </w:t>
          </w:r>
          <w:r w:rsidRPr="00171CCF">
            <w:t>at</w:t>
          </w:r>
          <w:r>
            <w:t xml:space="preserve"> </w:t>
          </w:r>
          <w:r w:rsidRPr="00171CCF">
            <w:t>scaling</w:t>
          </w:r>
          <w:r>
            <w:t xml:space="preserve">, </w:t>
          </w:r>
          <w:r w:rsidRPr="00171CCF">
            <w:t>assurance,</w:t>
          </w:r>
          <w:r>
            <w:t xml:space="preserve"> </w:t>
          </w:r>
          <w:r w:rsidRPr="00171CCF">
            <w:t>certification</w:t>
          </w:r>
          <w:r>
            <w:t xml:space="preserve"> </w:t>
          </w:r>
          <w:r w:rsidRPr="00171CCF">
            <w:t>or</w:t>
          </w:r>
          <w:r>
            <w:t xml:space="preserve"> </w:t>
          </w:r>
          <w:r w:rsidRPr="00171CCF">
            <w:t>frameworks.</w:t>
          </w:r>
          <w:r>
            <w:t xml:space="preserve"> There should be </w:t>
          </w:r>
          <w:r w:rsidRPr="00171CCF">
            <w:t>a</w:t>
          </w:r>
          <w:r>
            <w:t xml:space="preserve"> </w:t>
          </w:r>
          <w:r w:rsidRPr="00171CCF">
            <w:t>mechanism</w:t>
          </w:r>
          <w:r>
            <w:t xml:space="preserve"> for when there is a </w:t>
          </w:r>
          <w:r w:rsidRPr="00171CCF">
            <w:t>great</w:t>
          </w:r>
          <w:r>
            <w:t xml:space="preserve"> </w:t>
          </w:r>
          <w:r w:rsidRPr="00171CCF">
            <w:t>idea</w:t>
          </w:r>
          <w:r>
            <w:t xml:space="preserve"> </w:t>
          </w:r>
          <w:r w:rsidRPr="00171CCF">
            <w:t>from</w:t>
          </w:r>
          <w:r>
            <w:t xml:space="preserve"> </w:t>
          </w:r>
          <w:r w:rsidRPr="00171CCF">
            <w:t>an</w:t>
          </w:r>
          <w:r>
            <w:t xml:space="preserve"> </w:t>
          </w:r>
          <w:r w:rsidRPr="00171CCF">
            <w:t>SME</w:t>
          </w:r>
          <w:r>
            <w:t xml:space="preserve"> which is </w:t>
          </w:r>
          <w:r w:rsidRPr="00171CCF">
            <w:t>not</w:t>
          </w:r>
          <w:r>
            <w:t xml:space="preserve"> </w:t>
          </w:r>
          <w:r w:rsidRPr="00171CCF">
            <w:t>prepared</w:t>
          </w:r>
          <w:r>
            <w:t xml:space="preserve"> </w:t>
          </w:r>
          <w:r w:rsidRPr="00171CCF">
            <w:t>enough</w:t>
          </w:r>
          <w:r>
            <w:t xml:space="preserve"> </w:t>
          </w:r>
          <w:r w:rsidRPr="00171CCF">
            <w:t>to</w:t>
          </w:r>
          <w:r>
            <w:t xml:space="preserve"> </w:t>
          </w:r>
          <w:r w:rsidRPr="00171CCF">
            <w:t>deliver</w:t>
          </w:r>
          <w:r>
            <w:t xml:space="preserve"> </w:t>
          </w:r>
          <w:r w:rsidRPr="00171CCF">
            <w:t>t</w:t>
          </w:r>
          <w:r>
            <w:t xml:space="preserve">he </w:t>
          </w:r>
          <w:r w:rsidRPr="00171CCF">
            <w:t>idea</w:t>
          </w:r>
          <w:r>
            <w:t>. R</w:t>
          </w:r>
          <w:r w:rsidRPr="00171CCF">
            <w:t>ather</w:t>
          </w:r>
          <w:r>
            <w:t xml:space="preserve"> </w:t>
          </w:r>
          <w:r w:rsidRPr="00171CCF">
            <w:t>than</w:t>
          </w:r>
          <w:r>
            <w:t xml:space="preserve"> </w:t>
          </w:r>
          <w:r w:rsidRPr="00171CCF">
            <w:t>have</w:t>
          </w:r>
          <w:r>
            <w:t xml:space="preserve"> </w:t>
          </w:r>
          <w:r w:rsidRPr="00171CCF">
            <w:t>that</w:t>
          </w:r>
          <w:r>
            <w:t xml:space="preserve"> </w:t>
          </w:r>
          <w:r w:rsidRPr="00171CCF">
            <w:t>idea</w:t>
          </w:r>
          <w:r>
            <w:t xml:space="preserve"> </w:t>
          </w:r>
          <w:r w:rsidRPr="00171CCF">
            <w:t>competed</w:t>
          </w:r>
          <w:r>
            <w:t xml:space="preserve"> and therefore </w:t>
          </w:r>
          <w:r w:rsidRPr="00171CCF">
            <w:t>socialised</w:t>
          </w:r>
          <w:r>
            <w:t xml:space="preserve"> </w:t>
          </w:r>
          <w:r w:rsidRPr="00171CCF">
            <w:t>among</w:t>
          </w:r>
          <w:r>
            <w:t xml:space="preserve"> </w:t>
          </w:r>
          <w:r w:rsidRPr="00171CCF">
            <w:t>all</w:t>
          </w:r>
          <w:r>
            <w:t xml:space="preserve"> </w:t>
          </w:r>
          <w:r w:rsidRPr="00171CCF">
            <w:t>the</w:t>
          </w:r>
          <w:r>
            <w:t xml:space="preserve"> </w:t>
          </w:r>
          <w:r w:rsidRPr="00171CCF">
            <w:t>primes,</w:t>
          </w:r>
          <w:r>
            <w:t xml:space="preserve"> </w:t>
          </w:r>
          <w:r w:rsidRPr="00171CCF">
            <w:t>and</w:t>
          </w:r>
          <w:r>
            <w:t xml:space="preserve"> </w:t>
          </w:r>
          <w:r w:rsidRPr="00171CCF">
            <w:t>th</w:t>
          </w:r>
          <w:r>
            <w:t xml:space="preserve">e </w:t>
          </w:r>
          <w:r w:rsidRPr="00171CCF">
            <w:t>SME</w:t>
          </w:r>
          <w:r>
            <w:t xml:space="preserve"> </w:t>
          </w:r>
          <w:r w:rsidRPr="00171CCF">
            <w:t>never</w:t>
          </w:r>
          <w:r>
            <w:t xml:space="preserve"> </w:t>
          </w:r>
          <w:r w:rsidRPr="00171CCF">
            <w:t>get</w:t>
          </w:r>
          <w:r>
            <w:t xml:space="preserve">ting </w:t>
          </w:r>
          <w:r w:rsidRPr="00171CCF">
            <w:t>to</w:t>
          </w:r>
          <w:r>
            <w:t xml:space="preserve"> </w:t>
          </w:r>
          <w:r w:rsidRPr="00171CCF">
            <w:t>capitalise</w:t>
          </w:r>
          <w:r>
            <w:t xml:space="preserve"> </w:t>
          </w:r>
          <w:r w:rsidRPr="00171CCF">
            <w:t>on</w:t>
          </w:r>
          <w:r>
            <w:t xml:space="preserve"> </w:t>
          </w:r>
          <w:r w:rsidRPr="00171CCF">
            <w:t>its</w:t>
          </w:r>
          <w:r>
            <w:t xml:space="preserve"> </w:t>
          </w:r>
          <w:r w:rsidRPr="00171CCF">
            <w:t>great</w:t>
          </w:r>
          <w:r>
            <w:t xml:space="preserve"> </w:t>
          </w:r>
          <w:r w:rsidRPr="00171CCF">
            <w:t>idea</w:t>
          </w:r>
          <w:r>
            <w:t xml:space="preserve">, </w:t>
          </w:r>
          <w:r w:rsidRPr="00171CCF">
            <w:t>we</w:t>
          </w:r>
          <w:r>
            <w:t xml:space="preserve"> </w:t>
          </w:r>
          <w:r w:rsidRPr="00171CCF">
            <w:t>could</w:t>
          </w:r>
          <w:r>
            <w:t xml:space="preserve"> </w:t>
          </w:r>
          <w:r w:rsidRPr="00171CCF">
            <w:t>bring</w:t>
          </w:r>
          <w:r>
            <w:t xml:space="preserve"> </w:t>
          </w:r>
          <w:r w:rsidRPr="00171CCF">
            <w:t>some</w:t>
          </w:r>
          <w:r>
            <w:t xml:space="preserve"> </w:t>
          </w:r>
          <w:r w:rsidRPr="00171CCF">
            <w:t>horsepower</w:t>
          </w:r>
          <w:r>
            <w:t xml:space="preserve"> </w:t>
          </w:r>
          <w:r w:rsidRPr="00171CCF">
            <w:t>into</w:t>
          </w:r>
          <w:r>
            <w:t xml:space="preserve"> </w:t>
          </w:r>
          <w:r w:rsidRPr="00171CCF">
            <w:t>th</w:t>
          </w:r>
          <w:r>
            <w:t xml:space="preserve">e </w:t>
          </w:r>
          <w:r w:rsidRPr="00171CCF">
            <w:t>company</w:t>
          </w:r>
          <w:r>
            <w:t xml:space="preserve"> </w:t>
          </w:r>
          <w:r w:rsidRPr="00171CCF">
            <w:t>from</w:t>
          </w:r>
          <w:r>
            <w:t xml:space="preserve"> </w:t>
          </w:r>
          <w:r w:rsidRPr="00171CCF">
            <w:t>Government</w:t>
          </w:r>
          <w:r>
            <w:t xml:space="preserve"> and say, “W</w:t>
          </w:r>
          <w:r w:rsidRPr="00171CCF">
            <w:t>e</w:t>
          </w:r>
          <w:r>
            <w:t xml:space="preserve"> will </w:t>
          </w:r>
          <w:r w:rsidRPr="00171CCF">
            <w:t>do</w:t>
          </w:r>
          <w:r>
            <w:t xml:space="preserve"> </w:t>
          </w:r>
          <w:r w:rsidRPr="00171CCF">
            <w:t>the</w:t>
          </w:r>
          <w:r>
            <w:t xml:space="preserve"> </w:t>
          </w:r>
          <w:r w:rsidRPr="00171CCF">
            <w:t>certification</w:t>
          </w:r>
          <w:r>
            <w:t xml:space="preserve"> </w:t>
          </w:r>
          <w:r w:rsidRPr="00171CCF">
            <w:t>with</w:t>
          </w:r>
          <w:r>
            <w:t xml:space="preserve"> </w:t>
          </w:r>
          <w:r w:rsidRPr="00171CCF">
            <w:t>you.</w:t>
          </w:r>
          <w:r>
            <w:t xml:space="preserve"> We will </w:t>
          </w:r>
          <w:r w:rsidRPr="00171CCF">
            <w:t>give</w:t>
          </w:r>
          <w:r>
            <w:t xml:space="preserve"> </w:t>
          </w:r>
          <w:r w:rsidRPr="00171CCF">
            <w:t>you</w:t>
          </w:r>
          <w:r>
            <w:t xml:space="preserve"> </w:t>
          </w:r>
          <w:r w:rsidRPr="00171CCF">
            <w:t>some</w:t>
          </w:r>
          <w:r>
            <w:t xml:space="preserve"> </w:t>
          </w:r>
          <w:r w:rsidRPr="00171CCF">
            <w:t>advice</w:t>
          </w:r>
          <w:r>
            <w:t xml:space="preserve"> </w:t>
          </w:r>
          <w:r w:rsidRPr="00171CCF">
            <w:t>on</w:t>
          </w:r>
          <w:r>
            <w:t xml:space="preserve"> </w:t>
          </w:r>
          <w:r w:rsidRPr="00171CCF">
            <w:t>assurance.</w:t>
          </w:r>
          <w:r>
            <w:t xml:space="preserve"> We will even </w:t>
          </w:r>
          <w:r w:rsidRPr="00171CCF">
            <w:t>show</w:t>
          </w:r>
          <w:r>
            <w:t xml:space="preserve"> </w:t>
          </w:r>
          <w:r w:rsidRPr="00171CCF">
            <w:t>you</w:t>
          </w:r>
          <w:r>
            <w:t xml:space="preserve"> </w:t>
          </w:r>
          <w:r w:rsidRPr="00171CCF">
            <w:t>how</w:t>
          </w:r>
          <w:r>
            <w:t xml:space="preserve"> </w:t>
          </w:r>
          <w:r w:rsidRPr="00171CCF">
            <w:t>the</w:t>
          </w:r>
          <w:r>
            <w:t xml:space="preserve"> </w:t>
          </w:r>
          <w:r w:rsidRPr="00171CCF">
            <w:t>bid</w:t>
          </w:r>
          <w:r>
            <w:t xml:space="preserve"> </w:t>
          </w:r>
          <w:r w:rsidRPr="00171CCF">
            <w:t>system</w:t>
          </w:r>
          <w:r>
            <w:t xml:space="preserve"> </w:t>
          </w:r>
          <w:r w:rsidRPr="00171CCF">
            <w:t>works</w:t>
          </w:r>
          <w:r>
            <w:t>”</w:t>
          </w:r>
          <w:r w:rsidRPr="00171CCF">
            <w:t>.</w:t>
          </w:r>
          <w:r>
            <w:t xml:space="preserve"> </w:t>
          </w:r>
        </w:p>
        <w:p w:rsidR="0000355F" w:rsidRPr="003E405F" w:rsidP="0000355F">
          <w:pPr>
            <w:pStyle w:val="Answer"/>
          </w:pPr>
          <w:r w:rsidRPr="00171CCF">
            <w:t>I</w:t>
          </w:r>
          <w:r>
            <w:t xml:space="preserve"> </w:t>
          </w:r>
          <w:r w:rsidRPr="00171CCF">
            <w:t>will</w:t>
          </w:r>
          <w:r>
            <w:t xml:space="preserve"> </w:t>
          </w:r>
          <w:r w:rsidRPr="00171CCF">
            <w:t>give</w:t>
          </w:r>
          <w:r>
            <w:t xml:space="preserve"> </w:t>
          </w:r>
          <w:r w:rsidRPr="00171CCF">
            <w:t>an</w:t>
          </w:r>
          <w:r>
            <w:t xml:space="preserve"> </w:t>
          </w:r>
          <w:r w:rsidRPr="00171CCF">
            <w:t>example</w:t>
          </w:r>
          <w:r>
            <w:t xml:space="preserve"> </w:t>
          </w:r>
          <w:r w:rsidRPr="00171CCF">
            <w:t>of</w:t>
          </w:r>
          <w:r>
            <w:t xml:space="preserve"> </w:t>
          </w:r>
          <w:r w:rsidRPr="00171CCF">
            <w:t>why</w:t>
          </w:r>
          <w:r>
            <w:t xml:space="preserve"> </w:t>
          </w:r>
          <w:r w:rsidRPr="00171CCF">
            <w:t>this</w:t>
          </w:r>
          <w:r>
            <w:t xml:space="preserve"> </w:t>
          </w:r>
          <w:r w:rsidRPr="00171CCF">
            <w:t>did</w:t>
          </w:r>
          <w:r>
            <w:t xml:space="preserve"> </w:t>
          </w:r>
          <w:r w:rsidRPr="00171CCF">
            <w:t>not</w:t>
          </w:r>
          <w:r>
            <w:t xml:space="preserve"> </w:t>
          </w:r>
          <w:r w:rsidRPr="00171CCF">
            <w:t>work.</w:t>
          </w:r>
          <w:r>
            <w:t xml:space="preserve"> </w:t>
          </w:r>
          <w:r w:rsidRPr="00171CCF">
            <w:t>In</w:t>
          </w:r>
          <w:r>
            <w:t xml:space="preserve"> </w:t>
          </w:r>
          <w:r w:rsidRPr="00171CCF">
            <w:t>one</w:t>
          </w:r>
          <w:r>
            <w:t xml:space="preserve"> </w:t>
          </w:r>
          <w:r w:rsidRPr="00171CCF">
            <w:t>of</w:t>
          </w:r>
          <w:r>
            <w:t xml:space="preserve"> </w:t>
          </w:r>
          <w:r w:rsidRPr="00171CCF">
            <w:t>the</w:t>
          </w:r>
          <w:r>
            <w:t xml:space="preserve"> </w:t>
          </w:r>
          <w:r w:rsidRPr="00171CCF">
            <w:t>major</w:t>
          </w:r>
          <w:r>
            <w:t xml:space="preserve"> </w:t>
          </w:r>
          <w:r w:rsidRPr="00171CCF">
            <w:t>bids</w:t>
          </w:r>
          <w:r>
            <w:t xml:space="preserve">, </w:t>
          </w:r>
          <w:r w:rsidRPr="00171CCF">
            <w:t>it</w:t>
          </w:r>
          <w:r>
            <w:t xml:space="preserve"> </w:t>
          </w:r>
          <w:r w:rsidRPr="00171CCF">
            <w:t>said</w:t>
          </w:r>
          <w:r>
            <w:t>—</w:t>
          </w:r>
          <w:r w:rsidRPr="00171CCF">
            <w:t>and</w:t>
          </w:r>
          <w:r>
            <w:t xml:space="preserve"> </w:t>
          </w:r>
          <w:r w:rsidRPr="00171CCF">
            <w:t>this</w:t>
          </w:r>
          <w:r>
            <w:t xml:space="preserve"> </w:t>
          </w:r>
          <w:r w:rsidRPr="00171CCF">
            <w:t>was</w:t>
          </w:r>
          <w:r>
            <w:t xml:space="preserve"> </w:t>
          </w:r>
          <w:r w:rsidRPr="00171CCF">
            <w:t>supposed</w:t>
          </w:r>
          <w:r>
            <w:t xml:space="preserve"> </w:t>
          </w:r>
          <w:r w:rsidRPr="00171CCF">
            <w:t>to</w:t>
          </w:r>
          <w:r>
            <w:t xml:space="preserve"> </w:t>
          </w:r>
          <w:r w:rsidRPr="00171CCF">
            <w:t>be</w:t>
          </w:r>
          <w:r>
            <w:t xml:space="preserve"> </w:t>
          </w:r>
          <w:r w:rsidRPr="00171CCF">
            <w:t>for</w:t>
          </w:r>
          <w:r>
            <w:t xml:space="preserve"> </w:t>
          </w:r>
          <w:r w:rsidRPr="00171CCF">
            <w:t>SMEs</w:t>
          </w:r>
          <w:r>
            <w:t xml:space="preserve"> </w:t>
          </w:r>
          <w:r w:rsidRPr="00171CCF">
            <w:t>that</w:t>
          </w:r>
          <w:r>
            <w:t xml:space="preserve"> </w:t>
          </w:r>
          <w:r w:rsidRPr="00171CCF">
            <w:t>were</w:t>
          </w:r>
          <w:r>
            <w:t xml:space="preserve"> </w:t>
          </w:r>
          <w:r w:rsidRPr="00171CCF">
            <w:t>new</w:t>
          </w:r>
          <w:r>
            <w:t xml:space="preserve"> </w:t>
          </w:r>
          <w:r w:rsidRPr="00171CCF">
            <w:t>to</w:t>
          </w:r>
          <w:r>
            <w:t xml:space="preserve"> </w:t>
          </w:r>
          <w:r w:rsidRPr="00171CCF">
            <w:t>defence</w:t>
          </w:r>
          <w:r>
            <w:t>— “T</w:t>
          </w:r>
          <w:r w:rsidRPr="00171CCF">
            <w:t>ell</w:t>
          </w:r>
          <w:r>
            <w:t xml:space="preserve"> </w:t>
          </w:r>
          <w:r w:rsidRPr="00171CCF">
            <w:t>me</w:t>
          </w:r>
          <w:r>
            <w:t xml:space="preserve"> </w:t>
          </w:r>
          <w:r w:rsidRPr="00171CCF">
            <w:t>how</w:t>
          </w:r>
          <w:r>
            <w:t xml:space="preserve"> </w:t>
          </w:r>
          <w:r w:rsidRPr="00171CCF">
            <w:t>many</w:t>
          </w:r>
          <w:r>
            <w:t xml:space="preserve"> g</w:t>
          </w:r>
          <w:r w:rsidRPr="00171CCF">
            <w:t>overnment</w:t>
          </w:r>
          <w:r>
            <w:t xml:space="preserve"> </w:t>
          </w:r>
          <w:r w:rsidRPr="00171CCF">
            <w:t>programmes</w:t>
          </w:r>
          <w:r>
            <w:t xml:space="preserve"> </w:t>
          </w:r>
          <w:r w:rsidRPr="00171CCF">
            <w:t>you</w:t>
          </w:r>
          <w:r>
            <w:t xml:space="preserve"> </w:t>
          </w:r>
          <w:r w:rsidRPr="00171CCF">
            <w:t>have</w:t>
          </w:r>
          <w:r>
            <w:t xml:space="preserve"> </w:t>
          </w:r>
          <w:r w:rsidRPr="00171CCF">
            <w:t>delivered</w:t>
          </w:r>
          <w:r>
            <w:t xml:space="preserve"> </w:t>
          </w:r>
          <w:r w:rsidRPr="00171CCF">
            <w:t>to</w:t>
          </w:r>
          <w:r>
            <w:t xml:space="preserve"> </w:t>
          </w:r>
          <w:r w:rsidRPr="00171CCF">
            <w:t>Government</w:t>
          </w:r>
          <w:r>
            <w:t>”</w:t>
          </w:r>
          <w:r w:rsidRPr="00171CCF">
            <w:t>.</w:t>
          </w:r>
          <w:r>
            <w:t xml:space="preserve"> </w:t>
          </w:r>
          <w:r w:rsidRPr="00171CCF">
            <w:t>If</w:t>
          </w:r>
          <w:r>
            <w:t xml:space="preserve"> </w:t>
          </w:r>
          <w:r w:rsidRPr="00171CCF">
            <w:t>you</w:t>
          </w:r>
          <w:r>
            <w:t xml:space="preserve"> </w:t>
          </w:r>
          <w:r w:rsidRPr="00171CCF">
            <w:t>did</w:t>
          </w:r>
          <w:r>
            <w:t xml:space="preserve"> </w:t>
          </w:r>
          <w:r w:rsidRPr="00171CCF">
            <w:t>not</w:t>
          </w:r>
          <w:r>
            <w:t xml:space="preserve"> </w:t>
          </w:r>
          <w:r w:rsidRPr="00171CCF">
            <w:t>score</w:t>
          </w:r>
          <w:r>
            <w:t xml:space="preserve"> </w:t>
          </w:r>
          <w:r w:rsidRPr="00171CCF">
            <w:t>as</w:t>
          </w:r>
          <w:r>
            <w:t xml:space="preserve"> </w:t>
          </w:r>
          <w:r w:rsidRPr="00171CCF">
            <w:t>highly</w:t>
          </w:r>
          <w:r>
            <w:t xml:space="preserve"> </w:t>
          </w:r>
          <w:r w:rsidRPr="00171CCF">
            <w:t>as</w:t>
          </w:r>
          <w:r>
            <w:t xml:space="preserve"> </w:t>
          </w:r>
          <w:r w:rsidRPr="00171CCF">
            <w:t>the</w:t>
          </w:r>
          <w:r>
            <w:t xml:space="preserve"> </w:t>
          </w:r>
          <w:r w:rsidRPr="00171CCF">
            <w:t>primes,</w:t>
          </w:r>
          <w:r>
            <w:t xml:space="preserve"> </w:t>
          </w:r>
          <w:r w:rsidRPr="00171CCF">
            <w:t>you</w:t>
          </w:r>
          <w:r>
            <w:t xml:space="preserve"> </w:t>
          </w:r>
          <w:r w:rsidRPr="00171CCF">
            <w:t>were</w:t>
          </w:r>
          <w:r>
            <w:t xml:space="preserve"> </w:t>
          </w:r>
          <w:r w:rsidRPr="00171CCF">
            <w:t>never</w:t>
          </w:r>
          <w:r>
            <w:t xml:space="preserve"> </w:t>
          </w:r>
          <w:r w:rsidRPr="00171CCF">
            <w:t>going</w:t>
          </w:r>
          <w:r>
            <w:t xml:space="preserve"> </w:t>
          </w:r>
          <w:r w:rsidRPr="00171CCF">
            <w:t>to</w:t>
          </w:r>
          <w:r>
            <w:t xml:space="preserve"> </w:t>
          </w:r>
          <w:r w:rsidRPr="00171CCF">
            <w:t>get</w:t>
          </w:r>
          <w:r>
            <w:t xml:space="preserve"> </w:t>
          </w:r>
          <w:r w:rsidRPr="00171CCF">
            <w:t>through,</w:t>
          </w:r>
          <w:r>
            <w:t xml:space="preserve"> </w:t>
          </w:r>
          <w:r w:rsidRPr="00171CCF">
            <w:t>yet</w:t>
          </w:r>
          <w:r>
            <w:t xml:space="preserve"> </w:t>
          </w:r>
          <w:r w:rsidRPr="00171CCF">
            <w:t>it</w:t>
          </w:r>
          <w:r>
            <w:t xml:space="preserve"> </w:t>
          </w:r>
          <w:r w:rsidRPr="00171CCF">
            <w:t>was</w:t>
          </w:r>
          <w:r>
            <w:t xml:space="preserve"> </w:t>
          </w:r>
          <w:r w:rsidRPr="00171CCF">
            <w:t>set</w:t>
          </w:r>
          <w:r>
            <w:t xml:space="preserve"> </w:t>
          </w:r>
          <w:r w:rsidRPr="00171CCF">
            <w:t>up</w:t>
          </w:r>
          <w:r>
            <w:t xml:space="preserve"> </w:t>
          </w:r>
          <w:r w:rsidRPr="00171CCF">
            <w:t>for</w:t>
          </w:r>
          <w:r>
            <w:t xml:space="preserve"> </w:t>
          </w:r>
          <w:r w:rsidRPr="00171CCF">
            <w:t>SMEs.</w:t>
          </w:r>
          <w:r>
            <w:t xml:space="preserve"> The </w:t>
          </w:r>
          <w:r w:rsidRPr="00171CCF">
            <w:t>programme</w:t>
          </w:r>
          <w:r>
            <w:t xml:space="preserve"> </w:t>
          </w:r>
          <w:r w:rsidRPr="00171CCF">
            <w:t>is</w:t>
          </w:r>
          <w:r>
            <w:t xml:space="preserve"> for </w:t>
          </w:r>
          <w:r w:rsidRPr="00171CCF">
            <w:t>primes</w:t>
          </w:r>
          <w:r>
            <w:t xml:space="preserve"> </w:t>
          </w:r>
          <w:r w:rsidRPr="00171CCF">
            <w:t>with</w:t>
          </w:r>
          <w:r>
            <w:t xml:space="preserve"> </w:t>
          </w:r>
          <w:r w:rsidRPr="00171CCF">
            <w:t>SMEs</w:t>
          </w:r>
          <w:r>
            <w:t xml:space="preserve"> </w:t>
          </w:r>
          <w:r w:rsidRPr="00171CCF">
            <w:t>tacked</w:t>
          </w:r>
          <w:r>
            <w:t xml:space="preserve"> </w:t>
          </w:r>
          <w:r w:rsidRPr="00171CCF">
            <w:t>on</w:t>
          </w:r>
          <w:r>
            <w:t xml:space="preserve">, </w:t>
          </w:r>
          <w:r w:rsidRPr="00171CCF">
            <w:t>with</w:t>
          </w:r>
          <w:r>
            <w:t xml:space="preserve"> </w:t>
          </w:r>
          <w:r w:rsidRPr="00171CCF">
            <w:t>their</w:t>
          </w:r>
          <w:r>
            <w:t xml:space="preserve"> </w:t>
          </w:r>
          <w:r w:rsidRPr="00171CCF">
            <w:t>capability.</w:t>
          </w:r>
          <w:r>
            <w:t xml:space="preserve"> T</w:t>
          </w:r>
          <w:r w:rsidRPr="00171CCF">
            <w:t>hat</w:t>
          </w:r>
          <w:r>
            <w:t xml:space="preserve"> </w:t>
          </w:r>
          <w:r w:rsidRPr="00171CCF">
            <w:t>is</w:t>
          </w:r>
          <w:r>
            <w:t xml:space="preserve"> </w:t>
          </w:r>
          <w:r w:rsidRPr="00171CCF">
            <w:t>not</w:t>
          </w:r>
          <w:r>
            <w:t xml:space="preserve"> </w:t>
          </w:r>
          <w:r w:rsidRPr="00171CCF">
            <w:t>the</w:t>
          </w:r>
          <w:r>
            <w:t xml:space="preserve"> </w:t>
          </w:r>
          <w:r w:rsidRPr="00171CCF">
            <w:t>answer</w:t>
          </w:r>
          <w:r>
            <w:t>; w</w:t>
          </w:r>
          <w:r w:rsidRPr="00171CCF">
            <w:t>e</w:t>
          </w:r>
          <w:r>
            <w:t xml:space="preserve"> </w:t>
          </w:r>
          <w:r w:rsidRPr="00171CCF">
            <w:t>need</w:t>
          </w:r>
          <w:r>
            <w:t xml:space="preserve"> </w:t>
          </w:r>
          <w:r w:rsidRPr="00171CCF">
            <w:t>to</w:t>
          </w:r>
          <w:r>
            <w:t xml:space="preserve"> </w:t>
          </w:r>
          <w:r w:rsidRPr="00171CCF">
            <w:t>grow</w:t>
          </w:r>
          <w:r>
            <w:t xml:space="preserve"> </w:t>
          </w:r>
          <w:r w:rsidRPr="00171CCF">
            <w:t>more</w:t>
          </w:r>
          <w:r>
            <w:t xml:space="preserve"> </w:t>
          </w:r>
          <w:r w:rsidRPr="00171CCF">
            <w:t>companies</w:t>
          </w:r>
          <w:r>
            <w:t xml:space="preserve"> </w:t>
          </w:r>
          <w:r w:rsidRPr="00171CCF">
            <w:t>in</w:t>
          </w:r>
          <w:r>
            <w:t xml:space="preserve"> </w:t>
          </w:r>
          <w:r w:rsidRPr="00171CCF">
            <w:t>more</w:t>
          </w:r>
          <w:r>
            <w:t xml:space="preserve"> </w:t>
          </w:r>
          <w:r w:rsidRPr="00171CCF">
            <w:t>breadth</w:t>
          </w:r>
          <w:r>
            <w:t xml:space="preserve">, </w:t>
          </w:r>
          <w:r w:rsidRPr="00171CCF">
            <w:t>rather</w:t>
          </w:r>
          <w:r>
            <w:t xml:space="preserve"> </w:t>
          </w:r>
          <w:r w:rsidRPr="00171CCF">
            <w:t>than</w:t>
          </w:r>
          <w:r>
            <w:t xml:space="preserve"> have </w:t>
          </w:r>
          <w:r w:rsidRPr="00171CCF">
            <w:t>those</w:t>
          </w:r>
          <w:r>
            <w:t xml:space="preserve"> </w:t>
          </w:r>
          <w:r w:rsidRPr="00171CCF">
            <w:t>companies</w:t>
          </w:r>
          <w:r>
            <w:t xml:space="preserve"> </w:t>
          </w:r>
          <w:r w:rsidRPr="00171CCF">
            <w:t>support</w:t>
          </w:r>
          <w:r>
            <w:t xml:space="preserve"> </w:t>
          </w:r>
          <w:r w:rsidRPr="00171CCF">
            <w:t>a</w:t>
          </w:r>
          <w:r>
            <w:t xml:space="preserve"> </w:t>
          </w:r>
          <w:r w:rsidRPr="00171CCF">
            <w:t>few</w:t>
          </w:r>
          <w:r>
            <w:t xml:space="preserve"> </w:t>
          </w:r>
          <w:r w:rsidRPr="00171CCF">
            <w:t>primes,</w:t>
          </w:r>
          <w:r>
            <w:t xml:space="preserve"> </w:t>
          </w:r>
          <w:r w:rsidRPr="00171CCF">
            <w:t>most</w:t>
          </w:r>
          <w:r>
            <w:t xml:space="preserve"> </w:t>
          </w:r>
          <w:r w:rsidRPr="00171CCF">
            <w:t>of</w:t>
          </w:r>
          <w:r>
            <w:t xml:space="preserve"> </w:t>
          </w:r>
          <w:r w:rsidRPr="00171CCF">
            <w:t>which</w:t>
          </w:r>
          <w:r>
            <w:t xml:space="preserve"> </w:t>
          </w:r>
          <w:r w:rsidRPr="00171CCF">
            <w:t>are</w:t>
          </w:r>
          <w:r>
            <w:t xml:space="preserve"> </w:t>
          </w:r>
          <w:r w:rsidRPr="00171CCF">
            <w:t>not</w:t>
          </w:r>
          <w:r>
            <w:t xml:space="preserve"> </w:t>
          </w:r>
          <w:r w:rsidRPr="00171CCF">
            <w:t>UK</w:t>
          </w:r>
          <w:r>
            <w:t xml:space="preserve"> </w:t>
          </w:r>
          <w:r w:rsidRPr="00171CCF">
            <w:t>ones.</w:t>
          </w:r>
          <w:r>
            <w:t xml:space="preserve"> W</w:t>
          </w:r>
          <w:r w:rsidRPr="00171CCF">
            <w:t>e</w:t>
          </w:r>
          <w:r>
            <w:t xml:space="preserve"> </w:t>
          </w:r>
          <w:r w:rsidRPr="00171CCF">
            <w:t>need</w:t>
          </w:r>
          <w:r>
            <w:t xml:space="preserve"> </w:t>
          </w:r>
          <w:r w:rsidRPr="00171CCF">
            <w:t>to</w:t>
          </w:r>
          <w:r>
            <w:t xml:space="preserve"> </w:t>
          </w:r>
          <w:r w:rsidRPr="00171CCF">
            <w:t>think</w:t>
          </w:r>
          <w:r>
            <w:t xml:space="preserve"> </w:t>
          </w:r>
          <w:r w:rsidRPr="00171CCF">
            <w:t>in</w:t>
          </w:r>
          <w:r>
            <w:t xml:space="preserve"> </w:t>
          </w:r>
          <w:r w:rsidRPr="00171CCF">
            <w:t>a</w:t>
          </w:r>
          <w:r>
            <w:t xml:space="preserve"> </w:t>
          </w:r>
          <w:r w:rsidRPr="00171CCF">
            <w:t>different</w:t>
          </w:r>
          <w:r>
            <w:t xml:space="preserve"> </w:t>
          </w:r>
          <w:r w:rsidRPr="00171CCF">
            <w:t>way.</w:t>
          </w:r>
          <w:r>
            <w:t xml:space="preserve"> There should be </w:t>
          </w:r>
          <w:r w:rsidRPr="00171CCF">
            <w:t>one</w:t>
          </w:r>
          <w:r>
            <w:t xml:space="preserve"> </w:t>
          </w:r>
          <w:r w:rsidRPr="00171CCF">
            <w:t>portal</w:t>
          </w:r>
          <w:r>
            <w:t xml:space="preserve"> </w:t>
          </w:r>
          <w:r w:rsidRPr="00171CCF">
            <w:t>and</w:t>
          </w:r>
          <w:r>
            <w:t xml:space="preserve"> </w:t>
          </w:r>
          <w:r w:rsidRPr="00171CCF">
            <w:t>help</w:t>
          </w:r>
          <w:r>
            <w:t xml:space="preserve"> </w:t>
          </w:r>
          <w:r w:rsidRPr="00171CCF">
            <w:t>for</w:t>
          </w:r>
          <w:r>
            <w:t xml:space="preserve"> </w:t>
          </w:r>
          <w:r w:rsidRPr="00171CCF">
            <w:t>the</w:t>
          </w:r>
          <w:r>
            <w:t xml:space="preserve"> </w:t>
          </w:r>
          <w:r w:rsidRPr="00171CCF">
            <w:t>smaller</w:t>
          </w:r>
          <w:r>
            <w:t xml:space="preserve"> </w:t>
          </w:r>
          <w:r w:rsidRPr="00171CCF">
            <w:t>SMEs</w:t>
          </w:r>
          <w:r>
            <w:t>—the Freds in the sheds—</w:t>
          </w:r>
          <w:r w:rsidRPr="00171CCF">
            <w:t>w</w:t>
          </w:r>
          <w:r>
            <w:t xml:space="preserve">hich have </w:t>
          </w:r>
          <w:r w:rsidRPr="00171CCF">
            <w:t>the</w:t>
          </w:r>
          <w:r>
            <w:t xml:space="preserve"> </w:t>
          </w:r>
          <w:r w:rsidRPr="00171CCF">
            <w:t>great</w:t>
          </w:r>
          <w:r>
            <w:t xml:space="preserve"> </w:t>
          </w:r>
          <w:r w:rsidRPr="00171CCF">
            <w:t>idea</w:t>
          </w:r>
          <w:r>
            <w:t xml:space="preserve"> </w:t>
          </w:r>
          <w:r w:rsidRPr="00171CCF">
            <w:t>to</w:t>
          </w:r>
          <w:r>
            <w:t xml:space="preserve"> </w:t>
          </w:r>
          <w:r w:rsidRPr="00171CCF">
            <w:t>take</w:t>
          </w:r>
          <w:r>
            <w:t xml:space="preserve"> </w:t>
          </w:r>
          <w:r w:rsidRPr="00171CCF">
            <w:t>th</w:t>
          </w:r>
          <w:r>
            <w:t xml:space="preserve">e </w:t>
          </w:r>
          <w:r w:rsidRPr="00171CCF">
            <w:t>idea</w:t>
          </w:r>
          <w:r>
            <w:t xml:space="preserve"> </w:t>
          </w:r>
          <w:r w:rsidRPr="00171CCF">
            <w:t>forward</w:t>
          </w:r>
          <w:r>
            <w:t>, so that i</w:t>
          </w:r>
          <w:r w:rsidRPr="00171CCF">
            <w:t>t</w:t>
          </w:r>
          <w:r>
            <w:t xml:space="preserve"> </w:t>
          </w:r>
          <w:r w:rsidRPr="00171CCF">
            <w:t>benefits</w:t>
          </w:r>
          <w:r>
            <w:t xml:space="preserve"> </w:t>
          </w:r>
          <w:r w:rsidRPr="00171CCF">
            <w:t>them</w:t>
          </w:r>
          <w:r>
            <w:t xml:space="preserve"> and n</w:t>
          </w:r>
          <w:r w:rsidRPr="00171CCF">
            <w:t>ot</w:t>
          </w:r>
          <w:r>
            <w:t xml:space="preserve"> </w:t>
          </w:r>
          <w:r w:rsidRPr="00171CCF">
            <w:t>the</w:t>
          </w:r>
          <w:r>
            <w:t xml:space="preserve"> </w:t>
          </w:r>
          <w:r w:rsidRPr="00171CCF">
            <w:t>first</w:t>
          </w:r>
          <w:r>
            <w:t xml:space="preserve"> </w:t>
          </w:r>
          <w:r w:rsidRPr="00171CCF">
            <w:t>prime</w:t>
          </w:r>
          <w:r>
            <w:t xml:space="preserve"> </w:t>
          </w:r>
          <w:r w:rsidRPr="00171CCF">
            <w:t>that</w:t>
          </w:r>
          <w:r>
            <w:t xml:space="preserve"> </w:t>
          </w:r>
          <w:r w:rsidRPr="00171CCF">
            <w:t>saw</w:t>
          </w:r>
          <w:r>
            <w:t xml:space="preserve"> </w:t>
          </w:r>
          <w:r w:rsidRPr="00171CCF">
            <w:t>it.</w:t>
          </w:r>
          <w:r>
            <w:t xml:space="preserve"> </w:t>
          </w:r>
        </w:p>
        <w:p w:rsidR="0000355F" w:rsidRPr="003E405F" w:rsidP="0000355F">
          <w:pPr>
            <w:pStyle w:val="Answer"/>
          </w:pPr>
          <w:r w:rsidRPr="003E405F">
            <w:rPr>
              <w:rFonts w:ascii="Arial" w:hAnsi="Arial" w:cs="Arial"/>
            </w:rPr>
            <w:t>​​</w:t>
          </w:r>
          <w:r w:rsidRPr="003E405F">
            <w:rPr>
              <w:b/>
              <w:bCs/>
              <w:i/>
              <w:iCs/>
            </w:rPr>
            <w:t>Tom</w:t>
          </w:r>
          <w:r>
            <w:rPr>
              <w:b/>
              <w:bCs/>
              <w:i/>
              <w:iCs/>
            </w:rPr>
            <w:t xml:space="preserve"> </w:t>
          </w:r>
          <w:r w:rsidRPr="003E405F">
            <w:rPr>
              <w:b/>
              <w:bCs/>
              <w:i/>
              <w:iCs/>
            </w:rPr>
            <w:t>Redman:</w:t>
          </w:r>
          <w:r w:rsidRPr="003E405F">
            <w:rPr>
              <w:rFonts w:ascii="Arial" w:hAnsi="Arial" w:cs="Arial"/>
            </w:rPr>
            <w:t>​</w:t>
          </w:r>
          <w:r>
            <w:rPr>
              <w:rFonts w:cs="Verdana"/>
            </w:rPr>
            <w:t xml:space="preserve"> </w:t>
          </w:r>
          <w:r w:rsidRPr="003E405F">
            <w:t>I</w:t>
          </w:r>
          <w:r>
            <w:t xml:space="preserve"> would t</w:t>
          </w:r>
          <w:r w:rsidRPr="00171CCF">
            <w:t>ake</w:t>
          </w:r>
          <w:r>
            <w:t xml:space="preserve"> </w:t>
          </w:r>
          <w:r w:rsidRPr="00171CCF">
            <w:t>a</w:t>
          </w:r>
          <w:r>
            <w:t xml:space="preserve"> </w:t>
          </w:r>
          <w:r w:rsidRPr="00171CCF">
            <w:t>slightly</w:t>
          </w:r>
          <w:r>
            <w:t xml:space="preserve"> </w:t>
          </w:r>
          <w:r w:rsidRPr="00171CCF">
            <w:t>different</w:t>
          </w:r>
          <w:r>
            <w:t xml:space="preserve"> </w:t>
          </w:r>
          <w:r w:rsidRPr="00171CCF">
            <w:t>perspective</w:t>
          </w:r>
          <w:r>
            <w:t xml:space="preserve"> </w:t>
          </w:r>
          <w:r w:rsidRPr="00171CCF">
            <w:t>or</w:t>
          </w:r>
          <w:r>
            <w:t xml:space="preserve"> </w:t>
          </w:r>
          <w:r w:rsidRPr="00171CCF">
            <w:t>approach</w:t>
          </w:r>
          <w:r>
            <w:t xml:space="preserve"> </w:t>
          </w:r>
          <w:r w:rsidRPr="00171CCF">
            <w:t>on</w:t>
          </w:r>
          <w:r>
            <w:t xml:space="preserve"> </w:t>
          </w:r>
          <w:r w:rsidRPr="00171CCF">
            <w:t>this</w:t>
          </w:r>
          <w:r>
            <w:t xml:space="preserve">, in thinking </w:t>
          </w:r>
          <w:r w:rsidRPr="00171CCF">
            <w:t>about</w:t>
          </w:r>
          <w:r>
            <w:t xml:space="preserve"> </w:t>
          </w:r>
          <w:r w:rsidRPr="00171CCF">
            <w:t>a</w:t>
          </w:r>
          <w:r>
            <w:t xml:space="preserve"> </w:t>
          </w:r>
          <w:r w:rsidRPr="00171CCF">
            <w:t>microcosm</w:t>
          </w:r>
          <w:r>
            <w:t xml:space="preserve"> </w:t>
          </w:r>
          <w:r w:rsidRPr="00171CCF">
            <w:t>of</w:t>
          </w:r>
          <w:r>
            <w:t xml:space="preserve"> </w:t>
          </w:r>
          <w:r w:rsidRPr="00171CCF">
            <w:t>what</w:t>
          </w:r>
          <w:r>
            <w:t xml:space="preserve"> </w:t>
          </w:r>
          <w:r w:rsidRPr="00171CCF">
            <w:t>the</w:t>
          </w:r>
          <w:r>
            <w:t xml:space="preserve"> </w:t>
          </w:r>
          <w:r w:rsidRPr="00171CCF">
            <w:t>Government</w:t>
          </w:r>
          <w:r>
            <w:t xml:space="preserve"> are </w:t>
          </w:r>
          <w:r w:rsidRPr="00171CCF">
            <w:t>trying</w:t>
          </w:r>
          <w:r>
            <w:t xml:space="preserve"> </w:t>
          </w:r>
          <w:r w:rsidRPr="00171CCF">
            <w:t>to</w:t>
          </w:r>
          <w:r>
            <w:t xml:space="preserve"> </w:t>
          </w:r>
          <w:r w:rsidRPr="00171CCF">
            <w:t>do.</w:t>
          </w:r>
          <w:r>
            <w:t xml:space="preserve"> </w:t>
          </w:r>
          <w:r w:rsidRPr="00171CCF">
            <w:t>I</w:t>
          </w:r>
          <w:r>
            <w:t xml:space="preserve"> </w:t>
          </w:r>
          <w:r w:rsidRPr="00171CCF">
            <w:t>would</w:t>
          </w:r>
          <w:r>
            <w:t xml:space="preserve"> </w:t>
          </w:r>
          <w:r w:rsidRPr="00171CCF">
            <w:t>set</w:t>
          </w:r>
          <w:r>
            <w:t xml:space="preserve"> </w:t>
          </w:r>
          <w:r w:rsidRPr="00171CCF">
            <w:t>the</w:t>
          </w:r>
          <w:r>
            <w:t xml:space="preserve"> </w:t>
          </w:r>
          <w:r w:rsidRPr="00171CCF">
            <w:t>long-term</w:t>
          </w:r>
          <w:r>
            <w:t xml:space="preserve"> </w:t>
          </w:r>
          <w:r w:rsidRPr="00171CCF">
            <w:t>strategy</w:t>
          </w:r>
          <w:r>
            <w:t xml:space="preserve"> </w:t>
          </w:r>
          <w:r w:rsidRPr="00171CCF">
            <w:t>for</w:t>
          </w:r>
          <w:r>
            <w:t xml:space="preserve"> </w:t>
          </w:r>
          <w:r w:rsidRPr="00171CCF">
            <w:t>my</w:t>
          </w:r>
          <w:r>
            <w:t xml:space="preserve"> </w:t>
          </w:r>
          <w:r w:rsidRPr="00171CCF">
            <w:t>company.</w:t>
          </w:r>
          <w:r>
            <w:t xml:space="preserve"> T</w:t>
          </w:r>
          <w:r w:rsidRPr="00171CCF">
            <w:t>he</w:t>
          </w:r>
          <w:r>
            <w:t xml:space="preserve"> s</w:t>
          </w:r>
          <w:r w:rsidRPr="00171CCF">
            <w:t>trategic</w:t>
          </w:r>
          <w:r>
            <w:t xml:space="preserve"> d</w:t>
          </w:r>
          <w:r w:rsidRPr="00171CCF">
            <w:t>efence</w:t>
          </w:r>
          <w:r>
            <w:t xml:space="preserve"> r</w:t>
          </w:r>
          <w:r w:rsidRPr="00171CCF">
            <w:t>eview</w:t>
          </w:r>
          <w:r>
            <w:t xml:space="preserve"> </w:t>
          </w:r>
          <w:r w:rsidRPr="00171CCF">
            <w:t>and</w:t>
          </w:r>
          <w:r>
            <w:t xml:space="preserve"> </w:t>
          </w:r>
          <w:r w:rsidRPr="00171CCF">
            <w:t>the</w:t>
          </w:r>
          <w:r>
            <w:t xml:space="preserve"> </w:t>
          </w:r>
          <w:r w:rsidRPr="00171CCF">
            <w:t>defence</w:t>
          </w:r>
          <w:r>
            <w:t xml:space="preserve"> i</w:t>
          </w:r>
          <w:r w:rsidRPr="00171CCF">
            <w:t>ndustrial</w:t>
          </w:r>
          <w:r>
            <w:t xml:space="preserve"> s</w:t>
          </w:r>
          <w:r w:rsidRPr="00171CCF">
            <w:t>trategy</w:t>
          </w:r>
          <w:r>
            <w:t xml:space="preserve"> </w:t>
          </w:r>
          <w:r w:rsidRPr="00171CCF">
            <w:t>are</w:t>
          </w:r>
          <w:r>
            <w:t xml:space="preserve"> </w:t>
          </w:r>
          <w:r w:rsidRPr="00171CCF">
            <w:t>broadly</w:t>
          </w:r>
          <w:r>
            <w:t xml:space="preserve"> </w:t>
          </w:r>
          <w:r w:rsidRPr="00171CCF">
            <w:t>on</w:t>
          </w:r>
          <w:r>
            <w:t xml:space="preserve"> </w:t>
          </w:r>
          <w:r w:rsidRPr="00171CCF">
            <w:t>the</w:t>
          </w:r>
          <w:r>
            <w:t xml:space="preserve"> </w:t>
          </w:r>
          <w:r w:rsidRPr="00171CCF">
            <w:t>money,</w:t>
          </w:r>
          <w:r>
            <w:t xml:space="preserve"> </w:t>
          </w:r>
          <w:r w:rsidRPr="00171CCF">
            <w:t>and</w:t>
          </w:r>
          <w:r>
            <w:t xml:space="preserve"> </w:t>
          </w:r>
          <w:r w:rsidRPr="00171CCF">
            <w:t>it</w:t>
          </w:r>
          <w:r>
            <w:t xml:space="preserve"> </w:t>
          </w:r>
          <w:r w:rsidRPr="00171CCF">
            <w:t>is</w:t>
          </w:r>
          <w:r>
            <w:t xml:space="preserve"> </w:t>
          </w:r>
          <w:r w:rsidRPr="00171CCF">
            <w:t>well</w:t>
          </w:r>
          <w:r>
            <w:t xml:space="preserve"> </w:t>
          </w:r>
          <w:r w:rsidRPr="00171CCF">
            <w:t>understood</w:t>
          </w:r>
          <w:r>
            <w:t xml:space="preserve"> </w:t>
          </w:r>
          <w:r w:rsidRPr="00171CCF">
            <w:t>that</w:t>
          </w:r>
          <w:r>
            <w:t xml:space="preserve"> </w:t>
          </w:r>
          <w:r w:rsidRPr="00171CCF">
            <w:t>the</w:t>
          </w:r>
          <w:r>
            <w:t xml:space="preserve"> </w:t>
          </w:r>
          <w:r w:rsidRPr="00171CCF">
            <w:t>challenge</w:t>
          </w:r>
          <w:r>
            <w:t xml:space="preserve">s </w:t>
          </w:r>
          <w:r w:rsidRPr="00171CCF">
            <w:t>and</w:t>
          </w:r>
          <w:r>
            <w:t xml:space="preserve"> </w:t>
          </w:r>
          <w:r w:rsidRPr="00171CCF">
            <w:t>the</w:t>
          </w:r>
          <w:r>
            <w:t xml:space="preserve"> </w:t>
          </w:r>
          <w:r w:rsidRPr="00171CCF">
            <w:t>direction</w:t>
          </w:r>
          <w:r>
            <w:t xml:space="preserve"> </w:t>
          </w:r>
          <w:r w:rsidRPr="00171CCF">
            <w:t>of</w:t>
          </w:r>
          <w:r>
            <w:t xml:space="preserve"> </w:t>
          </w:r>
          <w:r w:rsidRPr="00171CCF">
            <w:t>travel</w:t>
          </w:r>
          <w:r>
            <w:t xml:space="preserve"> </w:t>
          </w:r>
          <w:r w:rsidRPr="00171CCF">
            <w:t>we</w:t>
          </w:r>
          <w:r>
            <w:t xml:space="preserve"> </w:t>
          </w:r>
          <w:r w:rsidRPr="00171CCF">
            <w:t>need</w:t>
          </w:r>
          <w:r>
            <w:t xml:space="preserve"> </w:t>
          </w:r>
          <w:r w:rsidRPr="00171CCF">
            <w:t>to</w:t>
          </w:r>
          <w:r>
            <w:t xml:space="preserve"> </w:t>
          </w:r>
          <w:r w:rsidRPr="00171CCF">
            <w:t>go</w:t>
          </w:r>
          <w:r>
            <w:t xml:space="preserve"> </w:t>
          </w:r>
          <w:r w:rsidRPr="00171CCF">
            <w:t>in</w:t>
          </w:r>
          <w:r>
            <w:t xml:space="preserve"> </w:t>
          </w:r>
          <w:r w:rsidRPr="00171CCF">
            <w:t>are</w:t>
          </w:r>
          <w:r>
            <w:t xml:space="preserve"> </w:t>
          </w:r>
          <w:r w:rsidRPr="00171CCF">
            <w:t>correct.</w:t>
          </w:r>
          <w:r>
            <w:t xml:space="preserve"> </w:t>
          </w:r>
          <w:r w:rsidRPr="00171CCF">
            <w:t>I</w:t>
          </w:r>
          <w:r>
            <w:t xml:space="preserve"> would then </w:t>
          </w:r>
          <w:r w:rsidRPr="00171CCF">
            <w:t>set</w:t>
          </w:r>
          <w:r>
            <w:t xml:space="preserve"> </w:t>
          </w:r>
          <w:r w:rsidRPr="00171CCF">
            <w:t>granular</w:t>
          </w:r>
          <w:r>
            <w:t xml:space="preserve"> </w:t>
          </w:r>
          <w:r w:rsidRPr="00171CCF">
            <w:t>metrics</w:t>
          </w:r>
          <w:r>
            <w:t xml:space="preserve"> and </w:t>
          </w:r>
          <w:r w:rsidRPr="00171CCF">
            <w:t>objectives</w:t>
          </w:r>
          <w:r>
            <w:t xml:space="preserve">, </w:t>
          </w:r>
          <w:r w:rsidRPr="00171CCF">
            <w:t>and</w:t>
          </w:r>
          <w:r>
            <w:t xml:space="preserve"> </w:t>
          </w:r>
          <w:r w:rsidRPr="00171CCF">
            <w:t>employ</w:t>
          </w:r>
          <w:r>
            <w:t xml:space="preserve"> </w:t>
          </w:r>
          <w:r w:rsidRPr="00171CCF">
            <w:t>people</w:t>
          </w:r>
          <w:r>
            <w:t xml:space="preserve"> </w:t>
          </w:r>
          <w:r w:rsidRPr="00171CCF">
            <w:t>to</w:t>
          </w:r>
          <w:r>
            <w:t xml:space="preserve"> </w:t>
          </w:r>
          <w:r w:rsidRPr="00171CCF">
            <w:t>deliver</w:t>
          </w:r>
          <w:r>
            <w:t xml:space="preserve"> </w:t>
          </w:r>
          <w:r w:rsidRPr="00171CCF">
            <w:t>on</w:t>
          </w:r>
          <w:r>
            <w:t xml:space="preserve"> </w:t>
          </w:r>
          <w:r w:rsidRPr="00171CCF">
            <w:t>them.</w:t>
          </w:r>
          <w:r>
            <w:t xml:space="preserve"> W</w:t>
          </w:r>
          <w:r w:rsidRPr="00171CCF">
            <w:t>e</w:t>
          </w:r>
          <w:r>
            <w:t xml:space="preserve"> </w:t>
          </w:r>
          <w:r w:rsidRPr="00171CCF">
            <w:t>are</w:t>
          </w:r>
          <w:r>
            <w:t xml:space="preserve"> </w:t>
          </w:r>
          <w:r w:rsidRPr="00171CCF">
            <w:t>missing</w:t>
          </w:r>
          <w:r>
            <w:t xml:space="preserve"> that </w:t>
          </w:r>
          <w:r w:rsidRPr="00171CCF">
            <w:t>level</w:t>
          </w:r>
          <w:r>
            <w:t xml:space="preserve"> </w:t>
          </w:r>
          <w:r w:rsidRPr="00171CCF">
            <w:t>of</w:t>
          </w:r>
          <w:r>
            <w:t xml:space="preserve"> </w:t>
          </w:r>
          <w:r w:rsidRPr="00171CCF">
            <w:t>granularity</w:t>
          </w:r>
          <w:r>
            <w:t xml:space="preserve"> </w:t>
          </w:r>
          <w:r w:rsidRPr="00171CCF">
            <w:t>on</w:t>
          </w:r>
          <w:r>
            <w:t xml:space="preserve"> </w:t>
          </w:r>
          <w:r w:rsidRPr="00171CCF">
            <w:t>reporting.</w:t>
          </w:r>
          <w:r>
            <w:t xml:space="preserve"> </w:t>
          </w:r>
          <w:r w:rsidRPr="00171CCF">
            <w:t>If</w:t>
          </w:r>
          <w:r>
            <w:t xml:space="preserve"> </w:t>
          </w:r>
          <w:r w:rsidRPr="00171CCF">
            <w:t>we</w:t>
          </w:r>
          <w:r>
            <w:t xml:space="preserve"> </w:t>
          </w:r>
          <w:r w:rsidRPr="00171CCF">
            <w:t>cannot</w:t>
          </w:r>
          <w:r>
            <w:t xml:space="preserve"> </w:t>
          </w:r>
          <w:r w:rsidRPr="00171CCF">
            <w:t>objectively</w:t>
          </w:r>
          <w:r>
            <w:t xml:space="preserve"> </w:t>
          </w:r>
          <w:r w:rsidRPr="00171CCF">
            <w:t>measure</w:t>
          </w:r>
          <w:r>
            <w:t xml:space="preserve"> </w:t>
          </w:r>
          <w:r w:rsidRPr="00171CCF">
            <w:t>things</w:t>
          </w:r>
          <w:r>
            <w:t xml:space="preserve"> such as </w:t>
          </w:r>
          <w:r w:rsidRPr="00171CCF">
            <w:t>sovereign</w:t>
          </w:r>
          <w:r>
            <w:t xml:space="preserve"> </w:t>
          </w:r>
          <w:r w:rsidRPr="00171CCF">
            <w:t>procurement</w:t>
          </w:r>
          <w:r>
            <w:t>, and i</w:t>
          </w:r>
          <w:r w:rsidRPr="00171CCF">
            <w:t>f</w:t>
          </w:r>
          <w:r>
            <w:t xml:space="preserve"> </w:t>
          </w:r>
          <w:r w:rsidRPr="00171CCF">
            <w:t>we</w:t>
          </w:r>
          <w:r>
            <w:t xml:space="preserve"> </w:t>
          </w:r>
          <w:r w:rsidRPr="00171CCF">
            <w:t>are</w:t>
          </w:r>
          <w:r>
            <w:t xml:space="preserve"> </w:t>
          </w:r>
          <w:r w:rsidRPr="00171CCF">
            <w:t>not</w:t>
          </w:r>
          <w:r>
            <w:t xml:space="preserve"> </w:t>
          </w:r>
          <w:r w:rsidRPr="00171CCF">
            <w:t>transparently</w:t>
          </w:r>
          <w:r>
            <w:t xml:space="preserve"> </w:t>
          </w:r>
          <w:r w:rsidRPr="00171CCF">
            <w:t>reporting</w:t>
          </w:r>
          <w:r>
            <w:t xml:space="preserve"> </w:t>
          </w:r>
          <w:r w:rsidRPr="00171CCF">
            <w:t>potentially</w:t>
          </w:r>
          <w:r>
            <w:t xml:space="preserve"> </w:t>
          </w:r>
          <w:r w:rsidRPr="00171CCF">
            <w:t>by</w:t>
          </w:r>
          <w:r>
            <w:t xml:space="preserve"> </w:t>
          </w:r>
          <w:r w:rsidRPr="00171CCF">
            <w:t>quarter</w:t>
          </w:r>
          <w:r>
            <w:t xml:space="preserve">—or </w:t>
          </w:r>
          <w:r w:rsidRPr="00171CCF">
            <w:t>at</w:t>
          </w:r>
          <w:r>
            <w:t xml:space="preserve"> </w:t>
          </w:r>
          <w:r w:rsidRPr="00171CCF">
            <w:t>least</w:t>
          </w:r>
          <w:r>
            <w:t xml:space="preserve"> </w:t>
          </w:r>
          <w:r w:rsidRPr="00171CCF">
            <w:t>by</w:t>
          </w:r>
          <w:r>
            <w:t xml:space="preserve"> </w:t>
          </w:r>
          <w:r w:rsidRPr="00171CCF">
            <w:t>year</w:t>
          </w:r>
          <w:r>
            <w:t>—</w:t>
          </w:r>
          <w:r w:rsidRPr="00171CCF">
            <w:t>long</w:t>
          </w:r>
          <w:r>
            <w:t>-</w:t>
          </w:r>
          <w:r w:rsidRPr="00171CCF">
            <w:t>term</w:t>
          </w:r>
          <w:r>
            <w:t xml:space="preserve"> </w:t>
          </w:r>
          <w:r w:rsidRPr="00171CCF">
            <w:t>contracts</w:t>
          </w:r>
          <w:r>
            <w:t xml:space="preserve"> </w:t>
          </w:r>
          <w:r w:rsidRPr="00171CCF">
            <w:t>placed</w:t>
          </w:r>
          <w:r>
            <w:t xml:space="preserve"> </w:t>
          </w:r>
          <w:r w:rsidRPr="00171CCF">
            <w:t>with</w:t>
          </w:r>
          <w:r>
            <w:t xml:space="preserve"> </w:t>
          </w:r>
          <w:r w:rsidRPr="00171CCF">
            <w:t>SMEs,</w:t>
          </w:r>
          <w:r>
            <w:t xml:space="preserve"> </w:t>
          </w:r>
          <w:r w:rsidRPr="00171CCF">
            <w:t>how</w:t>
          </w:r>
          <w:r>
            <w:t xml:space="preserve"> </w:t>
          </w:r>
          <w:r w:rsidRPr="00171CCF">
            <w:t>do</w:t>
          </w:r>
          <w:r>
            <w:t xml:space="preserve"> </w:t>
          </w:r>
          <w:r w:rsidRPr="00171CCF">
            <w:t>we</w:t>
          </w:r>
          <w:r>
            <w:t xml:space="preserve"> </w:t>
          </w:r>
          <w:r w:rsidRPr="00171CCF">
            <w:t>know</w:t>
          </w:r>
          <w:r>
            <w:t xml:space="preserve"> </w:t>
          </w:r>
          <w:r w:rsidRPr="00171CCF">
            <w:t>that</w:t>
          </w:r>
          <w:r>
            <w:t xml:space="preserve"> </w:t>
          </w:r>
          <w:r w:rsidRPr="00171CCF">
            <w:t>we</w:t>
          </w:r>
          <w:r>
            <w:t xml:space="preserve"> </w:t>
          </w:r>
          <w:r w:rsidRPr="00171CCF">
            <w:t>are</w:t>
          </w:r>
          <w:r>
            <w:t xml:space="preserve"> </w:t>
          </w:r>
          <w:r w:rsidRPr="00171CCF">
            <w:t>on</w:t>
          </w:r>
          <w:r>
            <w:t xml:space="preserve"> </w:t>
          </w:r>
          <w:r w:rsidRPr="00171CCF">
            <w:t>the</w:t>
          </w:r>
          <w:r>
            <w:t xml:space="preserve"> </w:t>
          </w:r>
          <w:r w:rsidRPr="00171CCF">
            <w:t>right</w:t>
          </w:r>
          <w:r>
            <w:t xml:space="preserve"> </w:t>
          </w:r>
          <w:r w:rsidRPr="00171CCF">
            <w:t>track?</w:t>
          </w:r>
          <w:r>
            <w:t xml:space="preserve"> That </w:t>
          </w:r>
          <w:r w:rsidRPr="00171CCF">
            <w:t>level</w:t>
          </w:r>
          <w:r>
            <w:t xml:space="preserve"> </w:t>
          </w:r>
          <w:r w:rsidRPr="00171CCF">
            <w:t>of</w:t>
          </w:r>
          <w:r>
            <w:t xml:space="preserve"> </w:t>
          </w:r>
          <w:r w:rsidRPr="00171CCF">
            <w:t>reporting</w:t>
          </w:r>
          <w:r>
            <w:t xml:space="preserve"> </w:t>
          </w:r>
          <w:r w:rsidRPr="00171CCF">
            <w:t>would</w:t>
          </w:r>
          <w:r>
            <w:t xml:space="preserve"> </w:t>
          </w:r>
          <w:r w:rsidRPr="00171CCF">
            <w:t>drive</w:t>
          </w:r>
          <w:r>
            <w:t xml:space="preserve"> </w:t>
          </w:r>
          <w:r w:rsidRPr="00171CCF">
            <w:t>good</w:t>
          </w:r>
          <w:r>
            <w:t xml:space="preserve"> </w:t>
          </w:r>
          <w:r w:rsidRPr="00171CCF">
            <w:t>people</w:t>
          </w:r>
          <w:r>
            <w:t xml:space="preserve"> </w:t>
          </w:r>
          <w:r w:rsidRPr="00171CCF">
            <w:t>within</w:t>
          </w:r>
          <w:r>
            <w:t xml:space="preserve"> </w:t>
          </w:r>
          <w:r w:rsidRPr="00171CCF">
            <w:t>the</w:t>
          </w:r>
          <w:r>
            <w:t xml:space="preserve"> </w:t>
          </w:r>
          <w:r w:rsidRPr="00171CCF">
            <w:t>Governmen</w:t>
          </w:r>
          <w:r>
            <w:t xml:space="preserve">t and </w:t>
          </w:r>
          <w:r w:rsidRPr="00171CCF">
            <w:t>the</w:t>
          </w:r>
          <w:r>
            <w:t xml:space="preserve"> </w:t>
          </w:r>
          <w:r w:rsidRPr="00171CCF">
            <w:t>Mo</w:t>
          </w:r>
          <w:r>
            <w:t xml:space="preserve">D and </w:t>
          </w:r>
          <w:r w:rsidRPr="00171CCF">
            <w:t>people</w:t>
          </w:r>
          <w:r>
            <w:t xml:space="preserve"> </w:t>
          </w:r>
          <w:r w:rsidRPr="00171CCF">
            <w:t>responsible</w:t>
          </w:r>
          <w:r>
            <w:t xml:space="preserve"> </w:t>
          </w:r>
          <w:r w:rsidRPr="00171CCF">
            <w:t>for</w:t>
          </w:r>
          <w:r>
            <w:t xml:space="preserve"> </w:t>
          </w:r>
          <w:r w:rsidRPr="00171CCF">
            <w:t>procurement</w:t>
          </w:r>
          <w:r>
            <w:t xml:space="preserve"> </w:t>
          </w:r>
          <w:r w:rsidRPr="00171CCF">
            <w:t>to</w:t>
          </w:r>
          <w:r>
            <w:t xml:space="preserve"> </w:t>
          </w:r>
          <w:r w:rsidRPr="00171CCF">
            <w:t>come</w:t>
          </w:r>
          <w:r>
            <w:t xml:space="preserve"> </w:t>
          </w:r>
          <w:r w:rsidRPr="00171CCF">
            <w:t>up</w:t>
          </w:r>
          <w:r>
            <w:t xml:space="preserve"> </w:t>
          </w:r>
          <w:r w:rsidRPr="00171CCF">
            <w:t>with</w:t>
          </w:r>
          <w:r>
            <w:t xml:space="preserve"> </w:t>
          </w:r>
          <w:r w:rsidRPr="00171CCF">
            <w:t>the</w:t>
          </w:r>
          <w:r>
            <w:t xml:space="preserve"> </w:t>
          </w:r>
          <w:r w:rsidRPr="00171CCF">
            <w:t>right</w:t>
          </w:r>
          <w:r>
            <w:t xml:space="preserve"> </w:t>
          </w:r>
          <w:r w:rsidRPr="00171CCF">
            <w:t>initiatives</w:t>
          </w:r>
          <w:r>
            <w:t xml:space="preserve"> </w:t>
          </w:r>
          <w:r w:rsidRPr="00171CCF">
            <w:t>to</w:t>
          </w:r>
          <w:r>
            <w:t xml:space="preserve"> </w:t>
          </w:r>
          <w:r w:rsidRPr="00171CCF">
            <w:t>increase</w:t>
          </w:r>
          <w:r>
            <w:t xml:space="preserve"> </w:t>
          </w:r>
          <w:r w:rsidRPr="00171CCF">
            <w:t>the</w:t>
          </w:r>
          <w:r>
            <w:t xml:space="preserve"> </w:t>
          </w:r>
          <w:r w:rsidRPr="00171CCF">
            <w:t>level</w:t>
          </w:r>
          <w:r>
            <w:t xml:space="preserve"> </w:t>
          </w:r>
          <w:r w:rsidRPr="00171CCF">
            <w:t>of</w:t>
          </w:r>
          <w:r>
            <w:t xml:space="preserve"> </w:t>
          </w:r>
          <w:r w:rsidRPr="00171CCF">
            <w:t>access</w:t>
          </w:r>
          <w:r>
            <w:t xml:space="preserve"> </w:t>
          </w:r>
          <w:r w:rsidRPr="00171CCF">
            <w:t>and</w:t>
          </w:r>
          <w:r>
            <w:t xml:space="preserve"> </w:t>
          </w:r>
          <w:r w:rsidRPr="00171CCF">
            <w:t>the</w:t>
          </w:r>
          <w:r>
            <w:t xml:space="preserve"> </w:t>
          </w:r>
          <w:r w:rsidRPr="00171CCF">
            <w:t>long-term</w:t>
          </w:r>
          <w:r>
            <w:t xml:space="preserve"> </w:t>
          </w:r>
          <w:r w:rsidRPr="00171CCF">
            <w:t>procurement</w:t>
          </w:r>
          <w:r>
            <w:t xml:space="preserve"> </w:t>
          </w:r>
          <w:r w:rsidRPr="00171CCF">
            <w:t>that</w:t>
          </w:r>
          <w:r>
            <w:t xml:space="preserve"> </w:t>
          </w:r>
          <w:r w:rsidRPr="00171CCF">
            <w:t>we</w:t>
          </w:r>
          <w:r>
            <w:t xml:space="preserve"> </w:t>
          </w:r>
          <w:r w:rsidRPr="00171CCF">
            <w:t>are</w:t>
          </w:r>
          <w:r>
            <w:t xml:space="preserve"> </w:t>
          </w:r>
          <w:r w:rsidRPr="00171CCF">
            <w:t>looking</w:t>
          </w:r>
          <w:r>
            <w:t xml:space="preserve"> </w:t>
          </w:r>
          <w:r w:rsidRPr="00171CCF">
            <w:t>to</w:t>
          </w:r>
          <w:r>
            <w:t xml:space="preserve"> </w:t>
          </w:r>
          <w:r w:rsidRPr="00171CCF">
            <w:t>drive</w:t>
          </w:r>
          <w:r>
            <w:t xml:space="preserve"> </w:t>
          </w:r>
          <w:r w:rsidRPr="00171CCF">
            <w:t>with</w:t>
          </w:r>
          <w:r>
            <w:t xml:space="preserve">in the </w:t>
          </w:r>
          <w:r w:rsidRPr="00171CCF">
            <w:t>industry.</w:t>
          </w:r>
          <w:r>
            <w:t xml:space="preserve"> </w:t>
          </w:r>
        </w:p>
        <w:p w:rsidR="0000355F" w:rsidRPr="009540E5" w:rsidP="0000355F">
          <w:pPr>
            <w:pStyle w:val="Remark"/>
          </w:pPr>
          <w:r w:rsidRPr="003E405F">
            <w:rPr>
              <w:rFonts w:ascii="Arial" w:hAnsi="Arial" w:cs="Arial"/>
            </w:rPr>
            <w:t>​​</w:t>
          </w:r>
          <w:r w:rsidRPr="003E405F">
            <w:rPr>
              <w:b/>
              <w:bCs/>
            </w:rPr>
            <w:t>Baroness</w:t>
          </w:r>
          <w:r>
            <w:rPr>
              <w:b/>
              <w:bCs/>
            </w:rPr>
            <w:t xml:space="preserve"> </w:t>
          </w:r>
          <w:r w:rsidRPr="003E405F">
            <w:rPr>
              <w:b/>
              <w:bCs/>
            </w:rPr>
            <w:t>Drake:</w:t>
          </w:r>
          <w:r w:rsidRPr="003E405F">
            <w:rPr>
              <w:rFonts w:ascii="Arial" w:hAnsi="Arial" w:cs="Arial"/>
            </w:rPr>
            <w:t>​</w:t>
          </w:r>
          <w:r>
            <w:rPr>
              <w:rFonts w:cs="Verdana"/>
            </w:rPr>
            <w:t xml:space="preserve"> </w:t>
          </w:r>
          <w:r w:rsidRPr="009540E5">
            <w:t>Mr</w:t>
          </w:r>
          <w:r>
            <w:t xml:space="preserve"> Booth</w:t>
          </w:r>
          <w:r w:rsidRPr="009540E5">
            <w:t>,</w:t>
          </w:r>
          <w:r>
            <w:t xml:space="preserve"> in </w:t>
          </w:r>
          <w:r w:rsidRPr="009540E5">
            <w:t>one</w:t>
          </w:r>
          <w:r>
            <w:t xml:space="preserve"> </w:t>
          </w:r>
          <w:r w:rsidRPr="009540E5">
            <w:t>of</w:t>
          </w:r>
          <w:r>
            <w:t xml:space="preserve"> </w:t>
          </w:r>
          <w:r w:rsidRPr="009540E5">
            <w:t>your</w:t>
          </w:r>
          <w:r>
            <w:t xml:space="preserve"> </w:t>
          </w:r>
          <w:r w:rsidRPr="009540E5">
            <w:t>earlier</w:t>
          </w:r>
          <w:r>
            <w:t xml:space="preserve"> </w:t>
          </w:r>
          <w:r w:rsidRPr="009540E5">
            <w:t>replies,</w:t>
          </w:r>
          <w:r>
            <w:t xml:space="preserve"> </w:t>
          </w:r>
          <w:r w:rsidRPr="009540E5">
            <w:t>you</w:t>
          </w:r>
          <w:r>
            <w:t xml:space="preserve"> </w:t>
          </w:r>
          <w:r w:rsidRPr="009540E5">
            <w:t>talked</w:t>
          </w:r>
          <w:r>
            <w:t xml:space="preserve"> </w:t>
          </w:r>
          <w:r w:rsidRPr="009540E5">
            <w:t>about</w:t>
          </w:r>
          <w:r>
            <w:t xml:space="preserve"> </w:t>
          </w:r>
          <w:r w:rsidRPr="009540E5">
            <w:t>the</w:t>
          </w:r>
          <w:r>
            <w:t xml:space="preserve"> </w:t>
          </w:r>
          <w:r w:rsidRPr="009540E5">
            <w:t>absence</w:t>
          </w:r>
          <w:r>
            <w:t xml:space="preserve"> </w:t>
          </w:r>
          <w:r w:rsidRPr="009540E5">
            <w:t>of</w:t>
          </w:r>
          <w:r>
            <w:t xml:space="preserve"> </w:t>
          </w:r>
          <w:r w:rsidRPr="009540E5">
            <w:t>data</w:t>
          </w:r>
          <w:r>
            <w:t xml:space="preserve"> </w:t>
          </w:r>
          <w:r w:rsidRPr="009540E5">
            <w:t>within</w:t>
          </w:r>
          <w:r>
            <w:t xml:space="preserve"> </w:t>
          </w:r>
          <w:r w:rsidRPr="009540E5">
            <w:t>Government.</w:t>
          </w:r>
          <w:r>
            <w:t xml:space="preserve"> </w:t>
          </w:r>
          <w:r w:rsidRPr="009540E5">
            <w:t>It</w:t>
          </w:r>
          <w:r>
            <w:t xml:space="preserve"> </w:t>
          </w:r>
          <w:r w:rsidRPr="009540E5">
            <w:t>is</w:t>
          </w:r>
          <w:r>
            <w:t xml:space="preserve"> </w:t>
          </w:r>
          <w:r w:rsidRPr="009540E5">
            <w:t>not</w:t>
          </w:r>
          <w:r>
            <w:t xml:space="preserve"> </w:t>
          </w:r>
          <w:r w:rsidRPr="009540E5">
            <w:t>an</w:t>
          </w:r>
          <w:r>
            <w:t xml:space="preserve"> </w:t>
          </w:r>
          <w:r w:rsidRPr="009540E5">
            <w:t>unfamiliar</w:t>
          </w:r>
          <w:r>
            <w:t xml:space="preserve"> </w:t>
          </w:r>
          <w:r w:rsidRPr="009540E5">
            <w:t>problem</w:t>
          </w:r>
          <w:r>
            <w:t xml:space="preserve"> </w:t>
          </w:r>
          <w:r w:rsidRPr="009540E5">
            <w:t>in</w:t>
          </w:r>
          <w:r>
            <w:t xml:space="preserve"> </w:t>
          </w:r>
          <w:r w:rsidRPr="009540E5">
            <w:t>many</w:t>
          </w:r>
          <w:r>
            <w:t xml:space="preserve"> </w:t>
          </w:r>
          <w:r w:rsidRPr="009540E5">
            <w:t>places,</w:t>
          </w:r>
          <w:r>
            <w:t xml:space="preserve"> </w:t>
          </w:r>
          <w:r w:rsidRPr="009540E5">
            <w:t>but</w:t>
          </w:r>
          <w:r>
            <w:t xml:space="preserve"> </w:t>
          </w:r>
          <w:r w:rsidRPr="009540E5">
            <w:t>is</w:t>
          </w:r>
          <w:r>
            <w:t xml:space="preserve"> </w:t>
          </w:r>
          <w:r w:rsidRPr="009540E5">
            <w:t>any</w:t>
          </w:r>
          <w:r>
            <w:t xml:space="preserve"> </w:t>
          </w:r>
          <w:r w:rsidRPr="009540E5">
            <w:t>of</w:t>
          </w:r>
          <w:r>
            <w:t xml:space="preserve"> </w:t>
          </w:r>
          <w:r w:rsidRPr="009540E5">
            <w:t>th</w:t>
          </w:r>
          <w:r>
            <w:t xml:space="preserve">e </w:t>
          </w:r>
          <w:r w:rsidRPr="009540E5">
            <w:t>absence</w:t>
          </w:r>
          <w:r>
            <w:t xml:space="preserve"> </w:t>
          </w:r>
          <w:r w:rsidRPr="009540E5">
            <w:t>of</w:t>
          </w:r>
          <w:r>
            <w:t xml:space="preserve"> </w:t>
          </w:r>
          <w:r w:rsidRPr="009540E5">
            <w:t>data</w:t>
          </w:r>
          <w:r>
            <w:t xml:space="preserve"> </w:t>
          </w:r>
          <w:r w:rsidRPr="009540E5">
            <w:t>relevant</w:t>
          </w:r>
          <w:r>
            <w:t xml:space="preserve"> </w:t>
          </w:r>
          <w:r w:rsidRPr="009540E5">
            <w:t>to</w:t>
          </w:r>
          <w:r>
            <w:t xml:space="preserve"> </w:t>
          </w:r>
          <w:r w:rsidRPr="009540E5">
            <w:t>SMEs</w:t>
          </w:r>
          <w:r>
            <w:t xml:space="preserve">’ </w:t>
          </w:r>
          <w:r w:rsidRPr="009540E5">
            <w:t>experience</w:t>
          </w:r>
          <w:r>
            <w:t xml:space="preserve"> </w:t>
          </w:r>
          <w:r w:rsidRPr="009540E5">
            <w:t>or</w:t>
          </w:r>
          <w:r>
            <w:t xml:space="preserve"> g</w:t>
          </w:r>
          <w:r w:rsidRPr="009540E5">
            <w:t>overnment</w:t>
          </w:r>
          <w:r>
            <w:t xml:space="preserve"> </w:t>
          </w:r>
          <w:r w:rsidRPr="009540E5">
            <w:t>understanding</w:t>
          </w:r>
          <w:r>
            <w:t xml:space="preserve"> </w:t>
          </w:r>
          <w:r w:rsidRPr="009540E5">
            <w:t>of</w:t>
          </w:r>
          <w:r>
            <w:t xml:space="preserve"> </w:t>
          </w:r>
          <w:r w:rsidRPr="009540E5">
            <w:t>what</w:t>
          </w:r>
          <w:r>
            <w:t xml:space="preserve"> </w:t>
          </w:r>
          <w:r w:rsidRPr="009540E5">
            <w:t>you</w:t>
          </w:r>
          <w:r>
            <w:t xml:space="preserve"> </w:t>
          </w:r>
          <w:r w:rsidRPr="009540E5">
            <w:t>need</w:t>
          </w:r>
          <w:r>
            <w:t xml:space="preserve"> </w:t>
          </w:r>
          <w:r w:rsidRPr="009540E5">
            <w:t>to</w:t>
          </w:r>
          <w:r>
            <w:t xml:space="preserve"> </w:t>
          </w:r>
          <w:r w:rsidRPr="009540E5">
            <w:t>do</w:t>
          </w:r>
          <w:r>
            <w:t xml:space="preserve"> </w:t>
          </w:r>
          <w:r w:rsidRPr="009540E5">
            <w:t>to</w:t>
          </w:r>
          <w:r>
            <w:t xml:space="preserve"> </w:t>
          </w:r>
          <w:r w:rsidRPr="009540E5">
            <w:t>harness</w:t>
          </w:r>
          <w:r>
            <w:t xml:space="preserve"> </w:t>
          </w:r>
          <w:r w:rsidRPr="009540E5">
            <w:t>innovative</w:t>
          </w:r>
          <w:r>
            <w:t xml:space="preserve"> </w:t>
          </w:r>
          <w:r w:rsidRPr="009540E5">
            <w:t>SMEs</w:t>
          </w:r>
          <w:r>
            <w:t xml:space="preserve">? </w:t>
          </w:r>
        </w:p>
        <w:p w:rsidR="0000355F" w:rsidP="0000355F">
          <w:pPr>
            <w:pStyle w:val="Answer"/>
          </w:pPr>
          <w:r w:rsidRPr="003E405F">
            <w:rPr>
              <w:rFonts w:ascii="Arial" w:hAnsi="Arial" w:cs="Arial"/>
            </w:rPr>
            <w:t>​​</w:t>
          </w:r>
          <w:r w:rsidRPr="003E405F">
            <w:rPr>
              <w:b/>
              <w:bCs/>
              <w:i/>
              <w:iCs/>
            </w:rPr>
            <w:t>Graham</w:t>
          </w:r>
          <w:r>
            <w:rPr>
              <w:b/>
              <w:bCs/>
              <w:i/>
              <w:iCs/>
            </w:rPr>
            <w:t xml:space="preserve"> </w:t>
          </w:r>
          <w:r w:rsidRPr="003E405F">
            <w:rPr>
              <w:b/>
              <w:bCs/>
              <w:i/>
              <w:iCs/>
            </w:rPr>
            <w:t>Booth:</w:t>
          </w:r>
          <w:r w:rsidRPr="003E405F">
            <w:rPr>
              <w:rFonts w:ascii="Arial" w:hAnsi="Arial" w:cs="Arial"/>
            </w:rPr>
            <w:t>​</w:t>
          </w:r>
          <w:r>
            <w:rPr>
              <w:rFonts w:cs="Verdana"/>
            </w:rPr>
            <w:t xml:space="preserve"> </w:t>
          </w:r>
          <w:r>
            <w:t>Y</w:t>
          </w:r>
          <w:r w:rsidRPr="003E405F">
            <w:t>e</w:t>
          </w:r>
          <w:r>
            <w:t xml:space="preserve">s, </w:t>
          </w:r>
          <w:r w:rsidRPr="009540E5">
            <w:t>because</w:t>
          </w:r>
          <w:r>
            <w:t xml:space="preserve"> </w:t>
          </w:r>
          <w:r w:rsidRPr="009540E5">
            <w:t>the</w:t>
          </w:r>
          <w:r>
            <w:t xml:space="preserve"> </w:t>
          </w:r>
          <w:r w:rsidRPr="009540E5">
            <w:t>fundamental</w:t>
          </w:r>
          <w:r>
            <w:t xml:space="preserve"> point </w:t>
          </w:r>
          <w:r w:rsidRPr="009540E5">
            <w:t>is</w:t>
          </w:r>
          <w:r>
            <w:t xml:space="preserve">, </w:t>
          </w:r>
          <w:r w:rsidRPr="009540E5">
            <w:t>if</w:t>
          </w:r>
          <w:r>
            <w:t xml:space="preserve"> </w:t>
          </w:r>
          <w:r w:rsidRPr="009540E5">
            <w:t>you</w:t>
          </w:r>
          <w:r>
            <w:t xml:space="preserve"> </w:t>
          </w:r>
          <w:r w:rsidRPr="009540E5">
            <w:t>do</w:t>
          </w:r>
          <w:r>
            <w:t xml:space="preserve"> </w:t>
          </w:r>
          <w:r w:rsidRPr="009540E5">
            <w:t>not</w:t>
          </w:r>
          <w:r>
            <w:t xml:space="preserve"> </w:t>
          </w:r>
          <w:r w:rsidRPr="009540E5">
            <w:t>understand</w:t>
          </w:r>
          <w:r>
            <w:t xml:space="preserve"> </w:t>
          </w:r>
          <w:r w:rsidRPr="009540E5">
            <w:t>your</w:t>
          </w:r>
          <w:r>
            <w:t xml:space="preserve"> </w:t>
          </w:r>
          <w:r w:rsidRPr="009540E5">
            <w:t>data</w:t>
          </w:r>
          <w:r>
            <w:t xml:space="preserve"> </w:t>
          </w:r>
          <w:r w:rsidRPr="009540E5">
            <w:t>and</w:t>
          </w:r>
          <w:r>
            <w:t xml:space="preserve"> </w:t>
          </w:r>
          <w:r w:rsidRPr="009540E5">
            <w:t>impact,</w:t>
          </w:r>
          <w:r>
            <w:t xml:space="preserve"> </w:t>
          </w:r>
          <w:r w:rsidRPr="009540E5">
            <w:t>you</w:t>
          </w:r>
          <w:r>
            <w:t xml:space="preserve"> </w:t>
          </w:r>
          <w:r w:rsidRPr="009540E5">
            <w:t>cannot</w:t>
          </w:r>
          <w:r>
            <w:t xml:space="preserve"> </w:t>
          </w:r>
          <w:r w:rsidRPr="009540E5">
            <w:t>understand</w:t>
          </w:r>
          <w:r>
            <w:t xml:space="preserve"> whether </w:t>
          </w:r>
          <w:r w:rsidRPr="009540E5">
            <w:t>a</w:t>
          </w:r>
          <w:r>
            <w:t xml:space="preserve"> </w:t>
          </w:r>
          <w:r w:rsidRPr="009540E5">
            <w:t>policy</w:t>
          </w:r>
          <w:r>
            <w:t xml:space="preserve"> </w:t>
          </w:r>
          <w:r w:rsidRPr="009540E5">
            <w:t>decision</w:t>
          </w:r>
          <w:r>
            <w:t xml:space="preserve"> </w:t>
          </w:r>
          <w:r w:rsidRPr="009540E5">
            <w:t>or</w:t>
          </w:r>
          <w:r>
            <w:t xml:space="preserve"> </w:t>
          </w:r>
          <w:r w:rsidRPr="009540E5">
            <w:t>an</w:t>
          </w:r>
          <w:r>
            <w:t xml:space="preserve"> </w:t>
          </w:r>
          <w:r w:rsidRPr="009540E5">
            <w:t>action</w:t>
          </w:r>
          <w:r>
            <w:t xml:space="preserve"> </w:t>
          </w:r>
          <w:r w:rsidRPr="009540E5">
            <w:t>ha</w:t>
          </w:r>
          <w:r>
            <w:t xml:space="preserve">d </w:t>
          </w:r>
          <w:r w:rsidRPr="009540E5">
            <w:t>the</w:t>
          </w:r>
          <w:r>
            <w:t xml:space="preserve"> </w:t>
          </w:r>
          <w:r w:rsidRPr="009540E5">
            <w:t>consequence</w:t>
          </w:r>
          <w:r>
            <w:t xml:space="preserve"> </w:t>
          </w:r>
          <w:r w:rsidRPr="009540E5">
            <w:t>you</w:t>
          </w:r>
          <w:r>
            <w:t xml:space="preserve"> </w:t>
          </w:r>
          <w:r w:rsidRPr="009540E5">
            <w:t>wanted,</w:t>
          </w:r>
          <w:r>
            <w:t xml:space="preserve"> </w:t>
          </w:r>
          <w:r w:rsidRPr="009540E5">
            <w:t>had</w:t>
          </w:r>
          <w:r>
            <w:t xml:space="preserve"> </w:t>
          </w:r>
          <w:r w:rsidRPr="009540E5">
            <w:t>the</w:t>
          </w:r>
          <w:r>
            <w:t xml:space="preserve"> </w:t>
          </w:r>
          <w:r w:rsidRPr="009540E5">
            <w:t>right</w:t>
          </w:r>
          <w:r>
            <w:t xml:space="preserve"> or wrong </w:t>
          </w:r>
          <w:r w:rsidRPr="009540E5">
            <w:t>outpu</w:t>
          </w:r>
          <w:r>
            <w:t>t</w:t>
          </w:r>
          <w:r w:rsidRPr="009540E5">
            <w:t>,</w:t>
          </w:r>
          <w:r>
            <w:t xml:space="preserve"> </w:t>
          </w:r>
          <w:r w:rsidRPr="009540E5">
            <w:t>or</w:t>
          </w:r>
          <w:r>
            <w:t xml:space="preserve"> </w:t>
          </w:r>
          <w:r w:rsidRPr="009540E5">
            <w:t>had</w:t>
          </w:r>
          <w:r>
            <w:t xml:space="preserve"> </w:t>
          </w:r>
          <w:r w:rsidRPr="009540E5">
            <w:t>an</w:t>
          </w:r>
          <w:r>
            <w:t xml:space="preserve"> </w:t>
          </w:r>
          <w:r w:rsidRPr="009540E5">
            <w:t>unintended</w:t>
          </w:r>
          <w:r>
            <w:t xml:space="preserve"> </w:t>
          </w:r>
          <w:r w:rsidRPr="009540E5">
            <w:t>consequence</w:t>
          </w:r>
          <w:r>
            <w:t xml:space="preserve"> i</w:t>
          </w:r>
          <w:r w:rsidRPr="009540E5">
            <w:t>f</w:t>
          </w:r>
          <w:r>
            <w:t xml:space="preserve"> </w:t>
          </w:r>
          <w:r w:rsidRPr="009540E5">
            <w:t>you</w:t>
          </w:r>
          <w:r>
            <w:t xml:space="preserve"> </w:t>
          </w:r>
          <w:r w:rsidRPr="009540E5">
            <w:t>have</w:t>
          </w:r>
          <w:r>
            <w:t xml:space="preserve"> </w:t>
          </w:r>
          <w:r w:rsidRPr="009540E5">
            <w:t>no</w:t>
          </w:r>
          <w:r>
            <w:t xml:space="preserve"> </w:t>
          </w:r>
          <w:r w:rsidRPr="009540E5">
            <w:t>way</w:t>
          </w:r>
          <w:r>
            <w:t xml:space="preserve"> </w:t>
          </w:r>
          <w:r w:rsidRPr="009540E5">
            <w:t>of</w:t>
          </w:r>
          <w:r>
            <w:t xml:space="preserve"> </w:t>
          </w:r>
          <w:r w:rsidRPr="009540E5">
            <w:t>measuring</w:t>
          </w:r>
          <w:r>
            <w:t xml:space="preserve"> </w:t>
          </w:r>
          <w:r w:rsidRPr="009540E5">
            <w:t>it.</w:t>
          </w:r>
          <w:r>
            <w:t xml:space="preserve"> </w:t>
          </w:r>
          <w:r w:rsidRPr="006D7F49">
            <w:t>A lot of the SME data</w:t>
          </w:r>
          <w:r>
            <w:t xml:space="preserve"> </w:t>
          </w:r>
          <w:r w:rsidRPr="0045405B">
            <w:t>was</w:t>
          </w:r>
          <w:r>
            <w:t xml:space="preserve"> </w:t>
          </w:r>
          <w:r w:rsidRPr="0045405B">
            <w:t>on</w:t>
          </w:r>
          <w:r>
            <w:t xml:space="preserve"> </w:t>
          </w:r>
          <w:r w:rsidRPr="0045405B">
            <w:t>SME</w:t>
          </w:r>
          <w:r>
            <w:t xml:space="preserve"> </w:t>
          </w:r>
          <w:r w:rsidRPr="0045405B">
            <w:t>spend</w:t>
          </w:r>
          <w:r>
            <w:t xml:space="preserve"> </w:t>
          </w:r>
          <w:r w:rsidRPr="0045405B">
            <w:t>and</w:t>
          </w:r>
          <w:r>
            <w:t xml:space="preserve"> </w:t>
          </w:r>
          <w:r w:rsidRPr="0045405B">
            <w:t>SMEs</w:t>
          </w:r>
          <w:r>
            <w:t xml:space="preserve"> </w:t>
          </w:r>
          <w:r w:rsidRPr="0045405B">
            <w:t>in</w:t>
          </w:r>
          <w:r>
            <w:t xml:space="preserve"> </w:t>
          </w:r>
          <w:r w:rsidRPr="0045405B">
            <w:t>the</w:t>
          </w:r>
          <w:r>
            <w:t xml:space="preserve"> </w:t>
          </w:r>
          <w:r w:rsidRPr="0045405B">
            <w:t>supply</w:t>
          </w:r>
          <w:r>
            <w:t xml:space="preserve"> </w:t>
          </w:r>
          <w:r w:rsidRPr="0045405B">
            <w:t>chain,</w:t>
          </w:r>
          <w:r>
            <w:t xml:space="preserve"> </w:t>
          </w:r>
          <w:r w:rsidRPr="0045405B">
            <w:t>and</w:t>
          </w:r>
          <w:r>
            <w:t xml:space="preserve"> </w:t>
          </w:r>
          <w:r w:rsidRPr="0045405B">
            <w:t>so</w:t>
          </w:r>
          <w:r>
            <w:t xml:space="preserve"> </w:t>
          </w:r>
          <w:r w:rsidRPr="0045405B">
            <w:t>much</w:t>
          </w:r>
          <w:r>
            <w:t xml:space="preserve"> </w:t>
          </w:r>
          <w:r w:rsidRPr="0045405B">
            <w:t>of</w:t>
          </w:r>
          <w:r>
            <w:t xml:space="preserve"> </w:t>
          </w:r>
          <w:r w:rsidRPr="0045405B">
            <w:t>the</w:t>
          </w:r>
          <w:r>
            <w:t xml:space="preserve"> </w:t>
          </w:r>
          <w:r w:rsidRPr="0045405B">
            <w:t>data</w:t>
          </w:r>
          <w:r>
            <w:t xml:space="preserve"> </w:t>
          </w:r>
          <w:r w:rsidRPr="0045405B">
            <w:t>was</w:t>
          </w:r>
          <w:r>
            <w:t xml:space="preserve"> </w:t>
          </w:r>
          <w:r w:rsidRPr="0045405B">
            <w:t>poor.</w:t>
          </w:r>
          <w:r>
            <w:t xml:space="preserve"> </w:t>
          </w:r>
          <w:r w:rsidRPr="009B6CEE">
            <w:t>I</w:t>
          </w:r>
          <w:r>
            <w:t xml:space="preserve"> </w:t>
          </w:r>
          <w:r w:rsidRPr="009B6CEE">
            <w:t>saw</w:t>
          </w:r>
          <w:r>
            <w:t xml:space="preserve"> </w:t>
          </w:r>
          <w:r w:rsidRPr="009B6CEE">
            <w:t>a</w:t>
          </w:r>
          <w:r>
            <w:t xml:space="preserve"> </w:t>
          </w:r>
          <w:r w:rsidRPr="009B6CEE">
            <w:t>lot</w:t>
          </w:r>
          <w:r>
            <w:t xml:space="preserve"> in </w:t>
          </w:r>
          <w:r w:rsidRPr="009B6CEE">
            <w:t>the</w:t>
          </w:r>
          <w:r>
            <w:t xml:space="preserve"> data feed that </w:t>
          </w:r>
          <w:r w:rsidR="00DB5AE1">
            <w:t xml:space="preserve">had </w:t>
          </w:r>
          <w:r w:rsidRPr="009B6CEE">
            <w:t>universities</w:t>
          </w:r>
          <w:r>
            <w:t xml:space="preserve"> </w:t>
          </w:r>
          <w:r w:rsidRPr="009B6CEE">
            <w:t>listed</w:t>
          </w:r>
          <w:r>
            <w:t xml:space="preserve"> </w:t>
          </w:r>
          <w:r w:rsidRPr="009B6CEE">
            <w:t>as</w:t>
          </w:r>
          <w:r>
            <w:t xml:space="preserve"> </w:t>
          </w:r>
          <w:r w:rsidRPr="009B6CEE">
            <w:t>SMEs,</w:t>
          </w:r>
          <w:r>
            <w:t xml:space="preserve"> </w:t>
          </w:r>
          <w:r w:rsidR="00E27522">
            <w:t>and</w:t>
          </w:r>
          <w:r>
            <w:t xml:space="preserve"> </w:t>
          </w:r>
          <w:r w:rsidRPr="009B6CEE">
            <w:t>subsidiaries</w:t>
          </w:r>
          <w:r>
            <w:t xml:space="preserve"> </w:t>
          </w:r>
          <w:r w:rsidRPr="009B6CEE">
            <w:t>of</w:t>
          </w:r>
          <w:r>
            <w:t xml:space="preserve"> </w:t>
          </w:r>
          <w:r w:rsidRPr="009B6CEE">
            <w:t>large</w:t>
          </w:r>
          <w:r>
            <w:t xml:space="preserve"> </w:t>
          </w:r>
          <w:r w:rsidRPr="009B6CEE">
            <w:t>multinationals</w:t>
          </w:r>
          <w:r>
            <w:t xml:space="preserve"> </w:t>
          </w:r>
          <w:r w:rsidRPr="009B6CEE">
            <w:t>listed</w:t>
          </w:r>
          <w:r>
            <w:t xml:space="preserve"> </w:t>
          </w:r>
          <w:r w:rsidRPr="009B6CEE">
            <w:t>as</w:t>
          </w:r>
          <w:r>
            <w:t xml:space="preserve"> </w:t>
          </w:r>
          <w:r w:rsidRPr="009B6CEE">
            <w:t>SMEs</w:t>
          </w:r>
          <w:r>
            <w:t xml:space="preserve">, which </w:t>
          </w:r>
          <w:r w:rsidRPr="009B6CEE">
            <w:t>broke</w:t>
          </w:r>
          <w:r>
            <w:t xml:space="preserve"> </w:t>
          </w:r>
          <w:r w:rsidRPr="009B6CEE">
            <w:t>the</w:t>
          </w:r>
          <w:r>
            <w:t xml:space="preserve"> </w:t>
          </w:r>
          <w:r w:rsidRPr="009B6CEE">
            <w:t>definitions.</w:t>
          </w:r>
          <w:r>
            <w:t xml:space="preserve"> It </w:t>
          </w:r>
          <w:r w:rsidRPr="009B6CEE">
            <w:t>meant</w:t>
          </w:r>
          <w:r>
            <w:t xml:space="preserve"> </w:t>
          </w:r>
          <w:r w:rsidRPr="009B6CEE">
            <w:t>you</w:t>
          </w:r>
          <w:r>
            <w:t xml:space="preserve"> </w:t>
          </w:r>
          <w:r w:rsidRPr="009B6CEE">
            <w:t>did</w:t>
          </w:r>
          <w:r>
            <w:t xml:space="preserve"> </w:t>
          </w:r>
          <w:r w:rsidRPr="009B6CEE">
            <w:t>not</w:t>
          </w:r>
          <w:r>
            <w:t xml:space="preserve"> </w:t>
          </w:r>
          <w:r w:rsidRPr="009B6CEE">
            <w:t>have</w:t>
          </w:r>
          <w:r>
            <w:t xml:space="preserve"> </w:t>
          </w:r>
          <w:r w:rsidRPr="009B6CEE">
            <w:t>th</w:t>
          </w:r>
          <w:r>
            <w:t xml:space="preserve">e </w:t>
          </w:r>
          <w:r w:rsidRPr="009B6CEE">
            <w:t>dataset</w:t>
          </w:r>
          <w:r>
            <w:t xml:space="preserve">, so if </w:t>
          </w:r>
          <w:r w:rsidRPr="009B6CEE">
            <w:t>you</w:t>
          </w:r>
          <w:r>
            <w:t xml:space="preserve"> </w:t>
          </w:r>
          <w:r w:rsidRPr="009B6CEE">
            <w:t>made</w:t>
          </w:r>
          <w:r>
            <w:t xml:space="preserve"> </w:t>
          </w:r>
          <w:r w:rsidRPr="009B6CEE">
            <w:t>a</w:t>
          </w:r>
          <w:r>
            <w:t xml:space="preserve"> </w:t>
          </w:r>
          <w:r w:rsidRPr="009B6CEE">
            <w:t>policy</w:t>
          </w:r>
          <w:r>
            <w:t xml:space="preserve"> </w:t>
          </w:r>
          <w:r w:rsidRPr="009B6CEE">
            <w:t>statement</w:t>
          </w:r>
          <w:r>
            <w:t xml:space="preserve"> about wanting </w:t>
          </w:r>
          <w:r w:rsidRPr="009B6CEE">
            <w:t>to</w:t>
          </w:r>
          <w:r>
            <w:t xml:space="preserve"> </w:t>
          </w:r>
          <w:r w:rsidRPr="009B6CEE">
            <w:t>spend</w:t>
          </w:r>
          <w:r>
            <w:t xml:space="preserve"> </w:t>
          </w:r>
          <w:r w:rsidRPr="009B6CEE">
            <w:t>another</w:t>
          </w:r>
          <w:r>
            <w:t xml:space="preserve"> £</w:t>
          </w:r>
          <w:r w:rsidRPr="009B6CEE">
            <w:t>2.5</w:t>
          </w:r>
          <w:r>
            <w:t xml:space="preserve"> </w:t>
          </w:r>
          <w:r w:rsidRPr="009B6CEE">
            <w:t>billion</w:t>
          </w:r>
          <w:r>
            <w:t xml:space="preserve"> </w:t>
          </w:r>
          <w:r w:rsidRPr="009B6CEE">
            <w:t>with</w:t>
          </w:r>
          <w:r>
            <w:t xml:space="preserve"> </w:t>
          </w:r>
          <w:r w:rsidRPr="009B6CEE">
            <w:t>SMEs</w:t>
          </w:r>
          <w:r>
            <w:t xml:space="preserve"> and there is </w:t>
          </w:r>
          <w:r w:rsidRPr="009B6CEE">
            <w:t>no</w:t>
          </w:r>
          <w:r>
            <w:t xml:space="preserve"> </w:t>
          </w:r>
          <w:r w:rsidRPr="009B6CEE">
            <w:t>way</w:t>
          </w:r>
          <w:r>
            <w:t xml:space="preserve"> </w:t>
          </w:r>
          <w:r w:rsidRPr="009B6CEE">
            <w:t>of</w:t>
          </w:r>
          <w:r>
            <w:t xml:space="preserve"> </w:t>
          </w:r>
          <w:r w:rsidRPr="009B6CEE">
            <w:t>measuring</w:t>
          </w:r>
          <w:r>
            <w:t xml:space="preserve"> </w:t>
          </w:r>
          <w:r w:rsidRPr="009B6CEE">
            <w:t>it</w:t>
          </w:r>
          <w:r>
            <w:t xml:space="preserve">—this </w:t>
          </w:r>
          <w:r w:rsidRPr="009B6CEE">
            <w:t>is</w:t>
          </w:r>
          <w:r>
            <w:t xml:space="preserve"> </w:t>
          </w:r>
          <w:r w:rsidRPr="009B6CEE">
            <w:t>to</w:t>
          </w:r>
          <w:r>
            <w:t xml:space="preserve"> </w:t>
          </w:r>
          <w:r w:rsidRPr="009B6CEE">
            <w:t>Tom’s</w:t>
          </w:r>
          <w:r>
            <w:t xml:space="preserve"> </w:t>
          </w:r>
          <w:r w:rsidRPr="009B6CEE">
            <w:t>point</w:t>
          </w:r>
          <w:r>
            <w:t xml:space="preserve"> about </w:t>
          </w:r>
          <w:r w:rsidRPr="009B6CEE">
            <w:t>reporting</w:t>
          </w:r>
          <w:r>
            <w:t>—</w:t>
          </w:r>
          <w:r w:rsidRPr="009B6CEE">
            <w:t>you</w:t>
          </w:r>
          <w:r>
            <w:t xml:space="preserve"> </w:t>
          </w:r>
          <w:r w:rsidRPr="009B6CEE">
            <w:t>have</w:t>
          </w:r>
          <w:r>
            <w:t xml:space="preserve"> </w:t>
          </w:r>
          <w:r w:rsidRPr="009B6CEE">
            <w:t>no</w:t>
          </w:r>
          <w:r>
            <w:t xml:space="preserve"> </w:t>
          </w:r>
          <w:r w:rsidRPr="009B6CEE">
            <w:t>way</w:t>
          </w:r>
          <w:r>
            <w:t xml:space="preserve"> of knowing if you are achieving it. You </w:t>
          </w:r>
          <w:r w:rsidRPr="009B6CEE">
            <w:t>do</w:t>
          </w:r>
          <w:r>
            <w:t xml:space="preserve"> </w:t>
          </w:r>
          <w:r w:rsidRPr="009B6CEE">
            <w:t>not</w:t>
          </w:r>
          <w:r>
            <w:t xml:space="preserve"> </w:t>
          </w:r>
          <w:r w:rsidRPr="009B6CEE">
            <w:t>know</w:t>
          </w:r>
          <w:r>
            <w:t xml:space="preserve"> </w:t>
          </w:r>
          <w:r w:rsidRPr="009B6CEE">
            <w:t>if</w:t>
          </w:r>
          <w:r>
            <w:t xml:space="preserve"> </w:t>
          </w:r>
          <w:r w:rsidRPr="009B6CEE">
            <w:t>you</w:t>
          </w:r>
          <w:r>
            <w:t xml:space="preserve"> </w:t>
          </w:r>
          <w:r w:rsidRPr="009B6CEE">
            <w:t>are</w:t>
          </w:r>
          <w:r>
            <w:t xml:space="preserve"> </w:t>
          </w:r>
          <w:r w:rsidRPr="009B6CEE">
            <w:t>going</w:t>
          </w:r>
          <w:r>
            <w:t xml:space="preserve"> </w:t>
          </w:r>
          <w:r w:rsidRPr="009B6CEE">
            <w:t>the</w:t>
          </w:r>
          <w:r>
            <w:t xml:space="preserve"> </w:t>
          </w:r>
          <w:r w:rsidRPr="009B6CEE">
            <w:t>right</w:t>
          </w:r>
          <w:r>
            <w:t xml:space="preserve"> </w:t>
          </w:r>
          <w:r w:rsidRPr="009B6CEE">
            <w:t>way</w:t>
          </w:r>
          <w:r>
            <w:t xml:space="preserve"> </w:t>
          </w:r>
          <w:r w:rsidRPr="009B6CEE">
            <w:t>or</w:t>
          </w:r>
          <w:r>
            <w:t xml:space="preserve"> </w:t>
          </w:r>
          <w:r w:rsidRPr="009B6CEE">
            <w:t>completely</w:t>
          </w:r>
          <w:r>
            <w:t xml:space="preserve"> </w:t>
          </w:r>
          <w:r w:rsidRPr="009B6CEE">
            <w:t>the</w:t>
          </w:r>
          <w:r>
            <w:t xml:space="preserve"> </w:t>
          </w:r>
          <w:r w:rsidRPr="009B6CEE">
            <w:t>wrong</w:t>
          </w:r>
          <w:r>
            <w:t xml:space="preserve"> </w:t>
          </w:r>
          <w:r w:rsidRPr="009B6CEE">
            <w:t>way.</w:t>
          </w:r>
          <w:r>
            <w:t xml:space="preserve"> </w:t>
          </w:r>
          <w:r w:rsidRPr="009B6CEE">
            <w:t>You</w:t>
          </w:r>
          <w:r>
            <w:t xml:space="preserve"> </w:t>
          </w:r>
          <w:r w:rsidRPr="009B6CEE">
            <w:t>might</w:t>
          </w:r>
          <w:r>
            <w:t xml:space="preserve"> </w:t>
          </w:r>
          <w:r w:rsidRPr="009B6CEE">
            <w:t>bring</w:t>
          </w:r>
          <w:r>
            <w:t xml:space="preserve"> </w:t>
          </w:r>
          <w:r w:rsidRPr="009B6CEE">
            <w:t>in</w:t>
          </w:r>
          <w:r>
            <w:t xml:space="preserve"> </w:t>
          </w:r>
          <w:r w:rsidRPr="009B6CEE">
            <w:t>a</w:t>
          </w:r>
          <w:r>
            <w:t xml:space="preserve"> well-intended </w:t>
          </w:r>
          <w:r w:rsidRPr="009B6CEE">
            <w:t>policy</w:t>
          </w:r>
          <w:r>
            <w:t xml:space="preserve"> </w:t>
          </w:r>
          <w:r w:rsidRPr="009B6CEE">
            <w:t>that</w:t>
          </w:r>
          <w:r>
            <w:t xml:space="preserve"> </w:t>
          </w:r>
          <w:r w:rsidRPr="009B6CEE">
            <w:t>suffocates</w:t>
          </w:r>
          <w:r>
            <w:t xml:space="preserve"> </w:t>
          </w:r>
          <w:r w:rsidRPr="009B6CEE">
            <w:t>a</w:t>
          </w:r>
          <w:r>
            <w:t xml:space="preserve"> </w:t>
          </w:r>
          <w:r w:rsidRPr="009B6CEE">
            <w:t>whole</w:t>
          </w:r>
          <w:r>
            <w:t xml:space="preserve"> </w:t>
          </w:r>
          <w:r w:rsidRPr="009B6CEE">
            <w:t>section</w:t>
          </w:r>
          <w:r>
            <w:t xml:space="preserve"> </w:t>
          </w:r>
          <w:r w:rsidRPr="009B6CEE">
            <w:t>of</w:t>
          </w:r>
          <w:r>
            <w:t xml:space="preserve"> </w:t>
          </w:r>
          <w:r w:rsidRPr="009B6CEE">
            <w:t>the</w:t>
          </w:r>
          <w:r>
            <w:t xml:space="preserve"> </w:t>
          </w:r>
          <w:r w:rsidRPr="009B6CEE">
            <w:t>industry.</w:t>
          </w:r>
          <w:r>
            <w:t xml:space="preserve"> </w:t>
          </w:r>
          <w:r w:rsidRPr="009B6CEE">
            <w:t>You</w:t>
          </w:r>
          <w:r>
            <w:t xml:space="preserve"> </w:t>
          </w:r>
          <w:r w:rsidRPr="009B6CEE">
            <w:t>want</w:t>
          </w:r>
          <w:r>
            <w:t xml:space="preserve"> </w:t>
          </w:r>
          <w:r w:rsidRPr="009B6CEE">
            <w:t>to</w:t>
          </w:r>
          <w:r>
            <w:t xml:space="preserve"> </w:t>
          </w:r>
          <w:r w:rsidRPr="009B6CEE">
            <w:t>catch</w:t>
          </w:r>
          <w:r>
            <w:t xml:space="preserve"> that and </w:t>
          </w:r>
          <w:r w:rsidRPr="009B6CEE">
            <w:t>know</w:t>
          </w:r>
          <w:r>
            <w:t xml:space="preserve"> it </w:t>
          </w:r>
          <w:r w:rsidRPr="009B6CEE">
            <w:t>is</w:t>
          </w:r>
          <w:r>
            <w:t xml:space="preserve"> </w:t>
          </w:r>
          <w:r w:rsidRPr="009B6CEE">
            <w:t>a</w:t>
          </w:r>
          <w:r>
            <w:t xml:space="preserve"> </w:t>
          </w:r>
          <w:r w:rsidRPr="009B6CEE">
            <w:t>bad</w:t>
          </w:r>
          <w:r>
            <w:t xml:space="preserve"> </w:t>
          </w:r>
          <w:r w:rsidRPr="009B6CEE">
            <w:t>idea</w:t>
          </w:r>
          <w:r>
            <w:t>, and change it. If you do not have any of the data and you are relying mainly on primes telling you what they think you want to hear, you are not going to get the evidence.</w:t>
          </w:r>
        </w:p>
        <w:p w:rsidR="0000355F" w:rsidP="0000355F">
          <w:pPr>
            <w:pStyle w:val="Answer"/>
          </w:pPr>
          <w:r>
            <w:t xml:space="preserve">If we look back to Covid times, the Government suddenly learning how to use data and make sense of it fundamentally changed how Government works, and very successfully. We need that same level of data-driven decision-making in defence, particularly when you are looking at, on the industry side, £36 billion a year of taxpayers’ money being spent. We must have a better idea of how it is being spent, </w:t>
          </w:r>
          <w:r w:rsidRPr="0074131C">
            <w:t>be</w:t>
          </w:r>
          <w:r>
            <w:t xml:space="preserve"> </w:t>
          </w:r>
          <w:r w:rsidRPr="0074131C">
            <w:t>able</w:t>
          </w:r>
          <w:r>
            <w:t xml:space="preserve"> </w:t>
          </w:r>
          <w:r w:rsidRPr="0074131C">
            <w:t>to</w:t>
          </w:r>
          <w:r>
            <w:t xml:space="preserve"> </w:t>
          </w:r>
          <w:r w:rsidRPr="0074131C">
            <w:t>look</w:t>
          </w:r>
          <w:r>
            <w:t xml:space="preserve"> down </w:t>
          </w:r>
          <w:r w:rsidRPr="0074131C">
            <w:t>the</w:t>
          </w:r>
          <w:r>
            <w:t xml:space="preserve"> </w:t>
          </w:r>
          <w:r w:rsidRPr="0074131C">
            <w:t>supply</w:t>
          </w:r>
          <w:r>
            <w:t xml:space="preserve"> </w:t>
          </w:r>
          <w:r w:rsidRPr="0074131C">
            <w:t>chain</w:t>
          </w:r>
          <w:r>
            <w:t xml:space="preserve"> and, on </w:t>
          </w:r>
          <w:r w:rsidRPr="0074131C">
            <w:t>Jon’s</w:t>
          </w:r>
          <w:r>
            <w:t xml:space="preserve"> </w:t>
          </w:r>
          <w:r w:rsidRPr="0074131C">
            <w:t>point</w:t>
          </w:r>
          <w:r>
            <w:t xml:space="preserve"> about </w:t>
          </w:r>
          <w:r w:rsidRPr="0074131C">
            <w:t>throwing</w:t>
          </w:r>
          <w:r>
            <w:t xml:space="preserve"> </w:t>
          </w:r>
          <w:r w:rsidRPr="0074131C">
            <w:t>money</w:t>
          </w:r>
          <w:r>
            <w:t xml:space="preserve"> </w:t>
          </w:r>
          <w:r w:rsidRPr="0074131C">
            <w:t>down</w:t>
          </w:r>
          <w:r>
            <w:t xml:space="preserve"> </w:t>
          </w:r>
          <w:r w:rsidRPr="0074131C">
            <w:t>supply</w:t>
          </w:r>
          <w:r>
            <w:t xml:space="preserve"> </w:t>
          </w:r>
          <w:r w:rsidRPr="0074131C">
            <w:t>chains</w:t>
          </w:r>
          <w:r>
            <w:t xml:space="preserve">, at </w:t>
          </w:r>
          <w:r w:rsidRPr="0074131C">
            <w:t>how</w:t>
          </w:r>
          <w:r>
            <w:t xml:space="preserve"> </w:t>
          </w:r>
          <w:r w:rsidRPr="0074131C">
            <w:t>we</w:t>
          </w:r>
          <w:r>
            <w:t xml:space="preserve"> </w:t>
          </w:r>
          <w:r w:rsidRPr="0074131C">
            <w:t>build</w:t>
          </w:r>
          <w:r>
            <w:t xml:space="preserve"> </w:t>
          </w:r>
          <w:r w:rsidRPr="0074131C">
            <w:t>resilience.</w:t>
          </w:r>
          <w:r>
            <w:t xml:space="preserve"> </w:t>
          </w:r>
          <w:r w:rsidRPr="0074131C">
            <w:t>If</w:t>
          </w:r>
          <w:r>
            <w:t xml:space="preserve"> </w:t>
          </w:r>
          <w:r w:rsidRPr="0074131C">
            <w:t>we</w:t>
          </w:r>
          <w:r>
            <w:t xml:space="preserve"> </w:t>
          </w:r>
          <w:r w:rsidRPr="0074131C">
            <w:t>do</w:t>
          </w:r>
          <w:r>
            <w:t xml:space="preserve"> </w:t>
          </w:r>
          <w:r w:rsidRPr="0074131C">
            <w:t>not</w:t>
          </w:r>
          <w:r>
            <w:t xml:space="preserve"> </w:t>
          </w:r>
          <w:r w:rsidRPr="0074131C">
            <w:t>know</w:t>
          </w:r>
          <w:r>
            <w:t xml:space="preserve"> </w:t>
          </w:r>
          <w:r w:rsidRPr="0074131C">
            <w:t>who</w:t>
          </w:r>
          <w:r>
            <w:t xml:space="preserve"> is </w:t>
          </w:r>
          <w:r w:rsidRPr="0074131C">
            <w:t>in</w:t>
          </w:r>
          <w:r>
            <w:t xml:space="preserve"> </w:t>
          </w:r>
          <w:r w:rsidRPr="0074131C">
            <w:t>the</w:t>
          </w:r>
          <w:r>
            <w:t xml:space="preserve"> </w:t>
          </w:r>
          <w:r w:rsidRPr="0074131C">
            <w:t>supply</w:t>
          </w:r>
          <w:r>
            <w:t xml:space="preserve"> </w:t>
          </w:r>
          <w:r w:rsidRPr="0074131C">
            <w:t>chain,</w:t>
          </w:r>
          <w:r>
            <w:t xml:space="preserve"> </w:t>
          </w:r>
          <w:r w:rsidRPr="0074131C">
            <w:t>we</w:t>
          </w:r>
          <w:r>
            <w:t xml:space="preserve"> </w:t>
          </w:r>
          <w:r w:rsidRPr="0074131C">
            <w:t>do</w:t>
          </w:r>
          <w:r>
            <w:t xml:space="preserve"> </w:t>
          </w:r>
          <w:r w:rsidRPr="0074131C">
            <w:t>not</w:t>
          </w:r>
          <w:r>
            <w:t xml:space="preserve"> </w:t>
          </w:r>
          <w:r w:rsidRPr="0074131C">
            <w:t>know</w:t>
          </w:r>
          <w:r>
            <w:t xml:space="preserve"> </w:t>
          </w:r>
          <w:r w:rsidRPr="0074131C">
            <w:t>how</w:t>
          </w:r>
          <w:r>
            <w:t xml:space="preserve"> </w:t>
          </w:r>
          <w:r w:rsidRPr="0074131C">
            <w:t>resilient</w:t>
          </w:r>
          <w:r>
            <w:t xml:space="preserve"> </w:t>
          </w:r>
          <w:r w:rsidRPr="0074131C">
            <w:t>our</w:t>
          </w:r>
          <w:r>
            <w:t xml:space="preserve"> </w:t>
          </w:r>
          <w:r w:rsidRPr="0074131C">
            <w:t>supply</w:t>
          </w:r>
          <w:r>
            <w:t xml:space="preserve"> </w:t>
          </w:r>
          <w:r w:rsidRPr="0074131C">
            <w:t>chain</w:t>
          </w:r>
          <w:r>
            <w:t xml:space="preserve"> </w:t>
          </w:r>
          <w:r w:rsidRPr="0074131C">
            <w:t>is.</w:t>
          </w:r>
          <w:r>
            <w:t xml:space="preserve"> T</w:t>
          </w:r>
          <w:r w:rsidRPr="0074131C">
            <w:t>hey</w:t>
          </w:r>
          <w:r>
            <w:t xml:space="preserve"> </w:t>
          </w:r>
          <w:r w:rsidRPr="0074131C">
            <w:t>are</w:t>
          </w:r>
          <w:r>
            <w:t xml:space="preserve"> </w:t>
          </w:r>
          <w:r w:rsidRPr="0074131C">
            <w:t>all</w:t>
          </w:r>
          <w:r>
            <w:t xml:space="preserve"> </w:t>
          </w:r>
          <w:r w:rsidRPr="0074131C">
            <w:t>related.</w:t>
          </w:r>
          <w:r>
            <w:t xml:space="preserve"> </w:t>
          </w:r>
          <w:r w:rsidRPr="0074131C">
            <w:t>I</w:t>
          </w:r>
          <w:r>
            <w:t xml:space="preserve"> </w:t>
          </w:r>
          <w:r w:rsidRPr="0074131C">
            <w:t>am</w:t>
          </w:r>
          <w:r>
            <w:t xml:space="preserve"> </w:t>
          </w:r>
          <w:r w:rsidRPr="0074131C">
            <w:t>a</w:t>
          </w:r>
          <w:r>
            <w:t xml:space="preserve"> </w:t>
          </w:r>
          <w:r w:rsidRPr="0074131C">
            <w:t>mathematician</w:t>
          </w:r>
          <w:r>
            <w:t xml:space="preserve"> </w:t>
          </w:r>
          <w:r w:rsidRPr="0074131C">
            <w:t>by</w:t>
          </w:r>
          <w:r>
            <w:t xml:space="preserve"> </w:t>
          </w:r>
          <w:r w:rsidRPr="0074131C">
            <w:t>degree</w:t>
          </w:r>
          <w:r>
            <w:t xml:space="preserve">; </w:t>
          </w:r>
          <w:r w:rsidRPr="0074131C">
            <w:t>I</w:t>
          </w:r>
          <w:r>
            <w:t xml:space="preserve"> </w:t>
          </w:r>
          <w:r w:rsidRPr="0074131C">
            <w:t>like</w:t>
          </w:r>
          <w:r>
            <w:t xml:space="preserve"> </w:t>
          </w:r>
          <w:r w:rsidRPr="0074131C">
            <w:t>numbers,</w:t>
          </w:r>
          <w:r>
            <w:t xml:space="preserve"> </w:t>
          </w:r>
          <w:r w:rsidRPr="0074131C">
            <w:t>and</w:t>
          </w:r>
          <w:r>
            <w:t xml:space="preserve"> </w:t>
          </w:r>
          <w:r w:rsidRPr="0074131C">
            <w:t>therefore</w:t>
          </w:r>
          <w:r>
            <w:t xml:space="preserve"> </w:t>
          </w:r>
          <w:r w:rsidRPr="0074131C">
            <w:t>I</w:t>
          </w:r>
          <w:r>
            <w:t xml:space="preserve"> </w:t>
          </w:r>
          <w:r w:rsidRPr="0074131C">
            <w:t>come</w:t>
          </w:r>
          <w:r>
            <w:t xml:space="preserve"> </w:t>
          </w:r>
          <w:r w:rsidRPr="0074131C">
            <w:t>back</w:t>
          </w:r>
          <w:r>
            <w:t xml:space="preserve"> </w:t>
          </w:r>
          <w:r w:rsidRPr="0074131C">
            <w:t>to</w:t>
          </w:r>
          <w:r>
            <w:t xml:space="preserve">: </w:t>
          </w:r>
          <w:r w:rsidRPr="0074131C">
            <w:t>if</w:t>
          </w:r>
          <w:r>
            <w:t xml:space="preserve"> </w:t>
          </w:r>
          <w:r w:rsidRPr="0074131C">
            <w:t>we</w:t>
          </w:r>
          <w:r>
            <w:t xml:space="preserve"> do </w:t>
          </w:r>
          <w:r w:rsidRPr="0074131C">
            <w:t>not</w:t>
          </w:r>
          <w:r>
            <w:t xml:space="preserve"> have </w:t>
          </w:r>
          <w:r w:rsidRPr="0074131C">
            <w:t>the</w:t>
          </w:r>
          <w:r>
            <w:t xml:space="preserve"> </w:t>
          </w:r>
          <w:r w:rsidRPr="0074131C">
            <w:t>numbers,</w:t>
          </w:r>
          <w:r>
            <w:t xml:space="preserve"> </w:t>
          </w:r>
          <w:r w:rsidRPr="0074131C">
            <w:t>I</w:t>
          </w:r>
          <w:r>
            <w:t xml:space="preserve"> </w:t>
          </w:r>
          <w:r w:rsidRPr="0074131C">
            <w:t>struggle</w:t>
          </w:r>
          <w:r>
            <w:t xml:space="preserve"> to see how </w:t>
          </w:r>
          <w:r w:rsidRPr="0074131C">
            <w:t>you</w:t>
          </w:r>
          <w:r>
            <w:t xml:space="preserve"> </w:t>
          </w:r>
          <w:r w:rsidRPr="0074131C">
            <w:t>might</w:t>
          </w:r>
          <w:r>
            <w:t xml:space="preserve"> </w:t>
          </w:r>
          <w:r w:rsidRPr="0074131C">
            <w:t>make</w:t>
          </w:r>
          <w:r>
            <w:t xml:space="preserve"> </w:t>
          </w:r>
          <w:r w:rsidRPr="0074131C">
            <w:t>the</w:t>
          </w:r>
          <w:r>
            <w:t xml:space="preserve"> </w:t>
          </w:r>
          <w:r w:rsidRPr="0074131C">
            <w:t>decisions.</w:t>
          </w:r>
        </w:p>
        <w:p w:rsidR="0000355F" w:rsidP="0000355F">
          <w:pPr>
            <w:pStyle w:val="Remark"/>
          </w:pPr>
          <w:sdt>
            <w:sdtPr>
              <w:alias w:val="Member"/>
              <w:tag w:val="&lt;Member mnisId='4155' dodsId='38801'&gt;"/>
              <w:id w:val="-1581747441"/>
              <w:placeholder>
                <w:docPart w:val="8C7E249B07624712AFC3F0F0104AAF50"/>
              </w:placeholder>
              <w:richText/>
            </w:sdtPr>
            <w:sdtContent>
              <w:r w:rsidRPr="009674DE">
                <w:rPr>
                  <w:b/>
                </w:rPr>
                <w:t>Baroness</w:t>
              </w:r>
              <w:r>
                <w:rPr>
                  <w:b/>
                </w:rPr>
                <w:t xml:space="preserve"> </w:t>
              </w:r>
              <w:r w:rsidRPr="009674DE">
                <w:rPr>
                  <w:b/>
                </w:rPr>
                <w:t>Drake:</w:t>
              </w:r>
            </w:sdtContent>
          </w:sdt>
          <w:r>
            <w:t xml:space="preserve"> </w:t>
          </w:r>
          <w:r w:rsidRPr="00F04543">
            <w:t>Is</w:t>
          </w:r>
          <w:r>
            <w:t xml:space="preserve"> </w:t>
          </w:r>
          <w:r w:rsidRPr="00F04543">
            <w:t>your</w:t>
          </w:r>
          <w:r>
            <w:t xml:space="preserve"> </w:t>
          </w:r>
          <w:r w:rsidRPr="00F04543">
            <w:t>understanding</w:t>
          </w:r>
          <w:r>
            <w:t xml:space="preserve"> </w:t>
          </w:r>
          <w:r w:rsidRPr="00F04543">
            <w:t>or</w:t>
          </w:r>
          <w:r>
            <w:t xml:space="preserve"> </w:t>
          </w:r>
          <w:r w:rsidRPr="00F04543">
            <w:t>knowledge</w:t>
          </w:r>
          <w:r>
            <w:t xml:space="preserve"> of the Government </w:t>
          </w:r>
          <w:r w:rsidRPr="00F04543">
            <w:t>focused</w:t>
          </w:r>
          <w:r>
            <w:t xml:space="preserve"> </w:t>
          </w:r>
          <w:r w:rsidRPr="00F04543">
            <w:t>on</w:t>
          </w:r>
          <w:r>
            <w:t xml:space="preserve"> </w:t>
          </w:r>
          <w:r w:rsidRPr="00F04543">
            <w:t>looking</w:t>
          </w:r>
          <w:r>
            <w:t xml:space="preserve"> </w:t>
          </w:r>
          <w:r w:rsidRPr="00F04543">
            <w:t>at</w:t>
          </w:r>
          <w:r>
            <w:t xml:space="preserve"> </w:t>
          </w:r>
          <w:r w:rsidRPr="00F04543">
            <w:t>this</w:t>
          </w:r>
          <w:r>
            <w:t xml:space="preserve"> </w:t>
          </w:r>
          <w:r w:rsidRPr="00F04543">
            <w:t>data</w:t>
          </w:r>
          <w:r>
            <w:t xml:space="preserve"> </w:t>
          </w:r>
          <w:r w:rsidRPr="00F04543">
            <w:t>and</w:t>
          </w:r>
          <w:r>
            <w:t xml:space="preserve"> </w:t>
          </w:r>
          <w:r w:rsidRPr="00F04543">
            <w:t>providing</w:t>
          </w:r>
          <w:r>
            <w:t xml:space="preserve">, </w:t>
          </w:r>
          <w:r w:rsidRPr="00F04543">
            <w:t>collecting</w:t>
          </w:r>
          <w:r>
            <w:t xml:space="preserve"> and </w:t>
          </w:r>
          <w:r w:rsidRPr="00F04543">
            <w:t>monitoring</w:t>
          </w:r>
          <w:r>
            <w:t xml:space="preserve"> their dataset?</w:t>
          </w:r>
        </w:p>
        <w:p w:rsidR="0000355F" w:rsidP="0000355F">
          <w:pPr>
            <w:pStyle w:val="Answer"/>
          </w:pPr>
          <w:sdt>
            <w:sdtPr>
              <w:alias w:val="Witness"/>
              <w:id w:val="419298557"/>
              <w:placeholder>
                <w:docPart w:val="8C7E249B07624712AFC3F0F0104AAF50"/>
              </w:placeholder>
              <w:richText/>
            </w:sdtPr>
            <w:sdtContent>
              <w:r w:rsidRPr="001F5421">
                <w:rPr>
                  <w:b/>
                  <w:i/>
                </w:rPr>
                <w:t>Graham</w:t>
              </w:r>
              <w:r>
                <w:rPr>
                  <w:b/>
                  <w:i/>
                </w:rPr>
                <w:t xml:space="preserve"> </w:t>
              </w:r>
              <w:r w:rsidRPr="001F5421">
                <w:rPr>
                  <w:b/>
                  <w:i/>
                </w:rPr>
                <w:t>Booth:</w:t>
              </w:r>
            </w:sdtContent>
          </w:sdt>
          <w:r>
            <w:t xml:space="preserve"> I know they are aware they have a problem. I am not convinced they are actively trying to solve it. I think it is one of the problems that is in the “too hard” basket, for want of a better term. They know it is a problem and, again, as we saw in the Covid times, getting to that data early on was so important. I think MoD sees the problem, but I think it is not taking the necessary action.</w:t>
          </w:r>
        </w:p>
        <w:p w:rsidR="0000355F" w:rsidP="0000355F">
          <w:pPr>
            <w:pStyle w:val="Answer"/>
          </w:pPr>
          <w:sdt>
            <w:sdtPr>
              <w:alias w:val="Witness"/>
              <w:id w:val="-1059161319"/>
              <w:placeholder>
                <w:docPart w:val="8C7E249B07624712AFC3F0F0104AAF50"/>
              </w:placeholder>
              <w:richText/>
            </w:sdtPr>
            <w:sdtContent>
              <w:r w:rsidRPr="0086208B">
                <w:rPr>
                  <w:b/>
                  <w:i/>
                </w:rPr>
                <w:t>Jon</w:t>
              </w:r>
              <w:r>
                <w:rPr>
                  <w:b/>
                  <w:i/>
                </w:rPr>
                <w:t xml:space="preserve"> </w:t>
              </w:r>
              <w:r w:rsidRPr="0086208B">
                <w:rPr>
                  <w:b/>
                  <w:i/>
                </w:rPr>
                <w:t>Parker:</w:t>
              </w:r>
            </w:sdtContent>
          </w:sdt>
          <w:r>
            <w:t xml:space="preserve"> If it is SME data </w:t>
          </w:r>
          <w:r w:rsidRPr="001C0F27">
            <w:t>that</w:t>
          </w:r>
          <w:r>
            <w:t xml:space="preserve"> </w:t>
          </w:r>
          <w:r w:rsidRPr="001C0F27">
            <w:t>you</w:t>
          </w:r>
          <w:r>
            <w:t xml:space="preserve"> </w:t>
          </w:r>
          <w:r w:rsidRPr="001C0F27">
            <w:t>are</w:t>
          </w:r>
          <w:r>
            <w:t xml:space="preserve"> </w:t>
          </w:r>
          <w:r w:rsidRPr="001C0F27">
            <w:t>looking</w:t>
          </w:r>
          <w:r>
            <w:t xml:space="preserve"> </w:t>
          </w:r>
          <w:r w:rsidRPr="001C0F27">
            <w:t>for</w:t>
          </w:r>
          <w:r>
            <w:t xml:space="preserve">, </w:t>
          </w:r>
          <w:r w:rsidRPr="001C0F27">
            <w:t>is</w:t>
          </w:r>
          <w:r>
            <w:t xml:space="preserve"> </w:t>
          </w:r>
          <w:r w:rsidRPr="001C0F27">
            <w:t>an</w:t>
          </w:r>
          <w:r>
            <w:t xml:space="preserve"> </w:t>
          </w:r>
          <w:r w:rsidRPr="001C0F27">
            <w:t>SME</w:t>
          </w:r>
          <w:r>
            <w:t xml:space="preserve"> </w:t>
          </w:r>
          <w:r w:rsidRPr="001C0F27">
            <w:t>that</w:t>
          </w:r>
          <w:r>
            <w:t xml:space="preserve"> </w:t>
          </w:r>
          <w:r w:rsidRPr="001C0F27">
            <w:t>has</w:t>
          </w:r>
          <w:r>
            <w:t xml:space="preserve"> </w:t>
          </w:r>
          <w:r w:rsidRPr="001C0F27">
            <w:t>been</w:t>
          </w:r>
          <w:r>
            <w:t xml:space="preserve"> </w:t>
          </w:r>
          <w:r w:rsidRPr="001C0F27">
            <w:t>acquired</w:t>
          </w:r>
          <w:r>
            <w:t xml:space="preserve"> </w:t>
          </w:r>
          <w:r w:rsidRPr="001C0F27">
            <w:t>by</w:t>
          </w:r>
          <w:r>
            <w:t xml:space="preserve"> </w:t>
          </w:r>
          <w:r w:rsidRPr="001C0F27">
            <w:t>a</w:t>
          </w:r>
          <w:r>
            <w:t xml:space="preserve"> </w:t>
          </w:r>
          <w:r w:rsidRPr="001C0F27">
            <w:t>prime</w:t>
          </w:r>
          <w:r>
            <w:t xml:space="preserve"> </w:t>
          </w:r>
          <w:r w:rsidRPr="001C0F27">
            <w:t>really</w:t>
          </w:r>
          <w:r>
            <w:t xml:space="preserve"> </w:t>
          </w:r>
          <w:r w:rsidRPr="001C0F27">
            <w:t>an</w:t>
          </w:r>
          <w:r>
            <w:t xml:space="preserve"> </w:t>
          </w:r>
          <w:r w:rsidRPr="001C0F27">
            <w:t>SME</w:t>
          </w:r>
          <w:r>
            <w:t xml:space="preserve">? That </w:t>
          </w:r>
          <w:r w:rsidRPr="001C0F27">
            <w:t>is</w:t>
          </w:r>
          <w:r>
            <w:t xml:space="preserve"> </w:t>
          </w:r>
          <w:r w:rsidRPr="001C0F27">
            <w:t>another</w:t>
          </w:r>
          <w:r>
            <w:t xml:space="preserve"> </w:t>
          </w:r>
          <w:r w:rsidRPr="001C0F27">
            <w:t>thing</w:t>
          </w:r>
          <w:r>
            <w:t xml:space="preserve"> </w:t>
          </w:r>
          <w:r w:rsidRPr="001C0F27">
            <w:t>to</w:t>
          </w:r>
          <w:r>
            <w:t xml:space="preserve"> </w:t>
          </w:r>
          <w:r w:rsidRPr="001C0F27">
            <w:t>watch</w:t>
          </w:r>
          <w:r>
            <w:t xml:space="preserve"> for.</w:t>
          </w:r>
        </w:p>
        <w:p w:rsidR="0000355F" w:rsidRPr="00E958BF" w:rsidP="0000355F">
          <w:pPr>
            <w:pStyle w:val="Question"/>
          </w:pPr>
          <w:sdt>
            <w:sdtPr>
              <w:alias w:val="Member"/>
              <w:tag w:val="&lt;Member mnisId='4898' dodsId=''&gt;"/>
              <w:id w:val="-1688048866"/>
              <w:placeholder>
                <w:docPart w:val="8C7E249B07624712AFC3F0F0104AAF50"/>
              </w:placeholder>
              <w:richText/>
            </w:sdtPr>
            <w:sdtContent>
              <w:r w:rsidRPr="00E958BF">
                <w:rPr>
                  <w:b/>
                </w:rPr>
                <w:t>Lord</w:t>
              </w:r>
              <w:r>
                <w:rPr>
                  <w:b/>
                </w:rPr>
                <w:t xml:space="preserve"> </w:t>
              </w:r>
              <w:r w:rsidRPr="00E958BF">
                <w:rPr>
                  <w:b/>
                </w:rPr>
                <w:t>Udny-Lister:</w:t>
              </w:r>
            </w:sdtContent>
          </w:sdt>
          <w:r>
            <w:t xml:space="preserve"> I am going to ask about the supply chain, which you have dealt with quite a bit, so I am not asking you to repeat everything. What are the critical materials, components and other inputs that you need, and to what extent are they available in the UK supply chain? To help me, give me an example of something about which I know nothing. You talked about thermal cameras. If there is such a shortage of the bits for a thermal camera, why does somebody not want to build the bits for it? Can you help me with this supply chain question? I have a secondary question, but I will come back to that, if I may.</w:t>
          </w:r>
        </w:p>
        <w:p w:rsidR="0000355F" w:rsidP="0000355F">
          <w:pPr>
            <w:pStyle w:val="Answer"/>
          </w:pPr>
          <w:sdt>
            <w:sdtPr>
              <w:alias w:val="Witness"/>
              <w:id w:val="-558623228"/>
              <w:placeholder>
                <w:docPart w:val="8C7E249B07624712AFC3F0F0104AAF50"/>
              </w:placeholder>
              <w:richText/>
            </w:sdtPr>
            <w:sdtContent>
              <w:r w:rsidRPr="003A59B5">
                <w:rPr>
                  <w:b/>
                  <w:i/>
                </w:rPr>
                <w:t>Tom</w:t>
              </w:r>
              <w:r>
                <w:rPr>
                  <w:b/>
                  <w:i/>
                </w:rPr>
                <w:t xml:space="preserve"> </w:t>
              </w:r>
              <w:r w:rsidRPr="003A59B5">
                <w:rPr>
                  <w:b/>
                  <w:i/>
                </w:rPr>
                <w:t>Redman:</w:t>
              </w:r>
            </w:sdtContent>
          </w:sdt>
          <w:r>
            <w:t xml:space="preserve"> The vast majority of the critical components </w:t>
          </w:r>
          <w:r w:rsidRPr="00C9388E">
            <w:t>that</w:t>
          </w:r>
          <w:r>
            <w:t xml:space="preserve"> </w:t>
          </w:r>
          <w:r w:rsidRPr="00C9388E">
            <w:t>go</w:t>
          </w:r>
          <w:r>
            <w:t xml:space="preserve"> </w:t>
          </w:r>
          <w:r w:rsidRPr="00C9388E">
            <w:t>into</w:t>
          </w:r>
          <w:r>
            <w:t xml:space="preserve"> </w:t>
          </w:r>
          <w:r w:rsidRPr="00C9388E">
            <w:t>uncrewed</w:t>
          </w:r>
          <w:r>
            <w:t xml:space="preserve"> </w:t>
          </w:r>
          <w:r w:rsidRPr="00C9388E">
            <w:t>aerial</w:t>
          </w:r>
          <w:r>
            <w:t xml:space="preserve"> </w:t>
          </w:r>
          <w:r w:rsidRPr="00C9388E">
            <w:t>systems</w:t>
          </w:r>
          <w:r>
            <w:t xml:space="preserve">, </w:t>
          </w:r>
          <w:r w:rsidRPr="00C9388E">
            <w:t>and</w:t>
          </w:r>
          <w:r>
            <w:t xml:space="preserve"> </w:t>
          </w:r>
          <w:r w:rsidRPr="00C9388E">
            <w:t>uncrewed</w:t>
          </w:r>
          <w:r>
            <w:t xml:space="preserve"> </w:t>
          </w:r>
          <w:r w:rsidRPr="00C9388E">
            <w:t>systems</w:t>
          </w:r>
          <w:r>
            <w:t xml:space="preserve"> </w:t>
          </w:r>
          <w:r w:rsidRPr="00C9388E">
            <w:t>in</w:t>
          </w:r>
          <w:r>
            <w:t xml:space="preserve"> </w:t>
          </w:r>
          <w:r w:rsidRPr="00C9388E">
            <w:t>multi</w:t>
          </w:r>
          <w:r>
            <w:t xml:space="preserve">ple </w:t>
          </w:r>
          <w:r w:rsidRPr="00C9388E">
            <w:t>domains</w:t>
          </w:r>
          <w:r>
            <w:t xml:space="preserve">, </w:t>
          </w:r>
          <w:r w:rsidRPr="00C9388E">
            <w:t>are</w:t>
          </w:r>
          <w:r>
            <w:t xml:space="preserve"> </w:t>
          </w:r>
          <w:r w:rsidRPr="00C9388E">
            <w:t>underpinned</w:t>
          </w:r>
          <w:r>
            <w:t xml:space="preserve"> </w:t>
          </w:r>
          <w:r w:rsidRPr="00C9388E">
            <w:t>by</w:t>
          </w:r>
          <w:r>
            <w:t xml:space="preserve"> </w:t>
          </w:r>
          <w:r w:rsidRPr="00C9388E">
            <w:t>largely</w:t>
          </w:r>
          <w:r>
            <w:t xml:space="preserve"> </w:t>
          </w:r>
          <w:r w:rsidRPr="00C9388E">
            <w:t>Chinese</w:t>
          </w:r>
          <w:r>
            <w:t xml:space="preserve"> </w:t>
          </w:r>
          <w:r w:rsidRPr="00C9388E">
            <w:t>technology.</w:t>
          </w:r>
          <w:r>
            <w:t xml:space="preserve"> N</w:t>
          </w:r>
          <w:r w:rsidRPr="00C9388E">
            <w:t>eodymium</w:t>
          </w:r>
          <w:r>
            <w:t xml:space="preserve">, </w:t>
          </w:r>
          <w:r w:rsidRPr="00C9388E">
            <w:t>which</w:t>
          </w:r>
          <w:r>
            <w:t xml:space="preserve"> </w:t>
          </w:r>
          <w:r w:rsidRPr="00C9388E">
            <w:t>is</w:t>
          </w:r>
          <w:r>
            <w:t xml:space="preserve"> </w:t>
          </w:r>
          <w:r w:rsidRPr="00C9388E">
            <w:t>a</w:t>
          </w:r>
          <w:r>
            <w:t xml:space="preserve"> </w:t>
          </w:r>
          <w:r w:rsidRPr="00C9388E">
            <w:t>material</w:t>
          </w:r>
          <w:r>
            <w:t xml:space="preserve"> </w:t>
          </w:r>
          <w:r w:rsidRPr="00C9388E">
            <w:t>that</w:t>
          </w:r>
          <w:r>
            <w:t xml:space="preserve"> </w:t>
          </w:r>
          <w:r w:rsidRPr="00C9388E">
            <w:t>goes</w:t>
          </w:r>
          <w:r>
            <w:t xml:space="preserve"> </w:t>
          </w:r>
          <w:r w:rsidRPr="00C9388E">
            <w:t>i</w:t>
          </w:r>
          <w:r>
            <w:t xml:space="preserve">n, </w:t>
          </w:r>
          <w:r w:rsidRPr="00C9388E">
            <w:t>is</w:t>
          </w:r>
          <w:r>
            <w:t xml:space="preserve"> </w:t>
          </w:r>
          <w:r w:rsidRPr="00C9388E">
            <w:t>a</w:t>
          </w:r>
          <w:r>
            <w:t xml:space="preserve"> </w:t>
          </w:r>
          <w:r w:rsidRPr="00C9388E">
            <w:t>rare</w:t>
          </w:r>
          <w:r>
            <w:t xml:space="preserve"> </w:t>
          </w:r>
          <w:r w:rsidRPr="00C9388E">
            <w:t>earth</w:t>
          </w:r>
          <w:r>
            <w:t xml:space="preserve"> </w:t>
          </w:r>
          <w:r w:rsidRPr="00C9388E">
            <w:t>that</w:t>
          </w:r>
          <w:r>
            <w:t xml:space="preserve"> </w:t>
          </w:r>
          <w:r w:rsidRPr="00C9388E">
            <w:t>gets</w:t>
          </w:r>
          <w:r>
            <w:t xml:space="preserve"> </w:t>
          </w:r>
          <w:r w:rsidRPr="00C9388E">
            <w:t>refined.</w:t>
          </w:r>
          <w:r>
            <w:t xml:space="preserve"> </w:t>
          </w:r>
          <w:r w:rsidRPr="00C9388E">
            <w:t>It</w:t>
          </w:r>
          <w:r>
            <w:t xml:space="preserve"> </w:t>
          </w:r>
          <w:r w:rsidRPr="00C9388E">
            <w:t>goes</w:t>
          </w:r>
          <w:r>
            <w:t xml:space="preserve"> </w:t>
          </w:r>
          <w:r w:rsidRPr="00C9388E">
            <w:t>into</w:t>
          </w:r>
          <w:r>
            <w:t xml:space="preserve"> </w:t>
          </w:r>
          <w:r w:rsidRPr="00C9388E">
            <w:t>motors</w:t>
          </w:r>
          <w:r>
            <w:t xml:space="preserve">, and </w:t>
          </w:r>
          <w:r w:rsidRPr="00C9388E">
            <w:t>87%</w:t>
          </w:r>
          <w:r>
            <w:t xml:space="preserve"> </w:t>
          </w:r>
          <w:r w:rsidRPr="00C9388E">
            <w:t>of</w:t>
          </w:r>
          <w:r>
            <w:t xml:space="preserve"> </w:t>
          </w:r>
          <w:r w:rsidRPr="00C9388E">
            <w:t>the</w:t>
          </w:r>
          <w:r>
            <w:t xml:space="preserve"> </w:t>
          </w:r>
          <w:r w:rsidRPr="00C9388E">
            <w:t>world’s</w:t>
          </w:r>
          <w:r>
            <w:t xml:space="preserve"> </w:t>
          </w:r>
          <w:r w:rsidRPr="00C9388E">
            <w:t>neodymium</w:t>
          </w:r>
          <w:r>
            <w:t xml:space="preserve"> </w:t>
          </w:r>
          <w:r w:rsidRPr="00C9388E">
            <w:t>is</w:t>
          </w:r>
          <w:r>
            <w:t xml:space="preserve"> </w:t>
          </w:r>
          <w:r w:rsidRPr="00C9388E">
            <w:t>refined</w:t>
          </w:r>
          <w:r>
            <w:t xml:space="preserve"> </w:t>
          </w:r>
          <w:r w:rsidRPr="00C9388E">
            <w:t>or</w:t>
          </w:r>
          <w:r>
            <w:t xml:space="preserve"> </w:t>
          </w:r>
          <w:r w:rsidRPr="00C9388E">
            <w:t>controlled</w:t>
          </w:r>
          <w:r>
            <w:t xml:space="preserve"> </w:t>
          </w:r>
          <w:r w:rsidRPr="00C9388E">
            <w:t>by</w:t>
          </w:r>
          <w:r>
            <w:t xml:space="preserve"> </w:t>
          </w:r>
          <w:r w:rsidRPr="00C9388E">
            <w:t>China.</w:t>
          </w:r>
          <w:r>
            <w:t xml:space="preserve"> For the example I gave of t</w:t>
          </w:r>
          <w:r w:rsidRPr="00C9388E">
            <w:t>hermal</w:t>
          </w:r>
          <w:r>
            <w:t xml:space="preserve"> </w:t>
          </w:r>
          <w:r w:rsidRPr="00C9388E">
            <w:t>camera</w:t>
          </w:r>
          <w:r>
            <w:t xml:space="preserve">s, one </w:t>
          </w:r>
          <w:r w:rsidRPr="00C9388E">
            <w:t>needs</w:t>
          </w:r>
          <w:r>
            <w:t xml:space="preserve"> a </w:t>
          </w:r>
          <w:r w:rsidRPr="00C9388E">
            <w:t>sufficient</w:t>
          </w:r>
          <w:r>
            <w:t xml:space="preserve"> </w:t>
          </w:r>
          <w:r w:rsidRPr="00C9388E">
            <w:t>industrial</w:t>
          </w:r>
          <w:r>
            <w:t xml:space="preserve"> </w:t>
          </w:r>
          <w:r w:rsidRPr="00C9388E">
            <w:t>scale</w:t>
          </w:r>
          <w:r>
            <w:t xml:space="preserve"> </w:t>
          </w:r>
          <w:r w:rsidRPr="00C9388E">
            <w:t>of</w:t>
          </w:r>
          <w:r>
            <w:t xml:space="preserve"> </w:t>
          </w:r>
          <w:r w:rsidRPr="00C9388E">
            <w:t>production</w:t>
          </w:r>
          <w:r>
            <w:t xml:space="preserve"> </w:t>
          </w:r>
          <w:r w:rsidRPr="00C9388E">
            <w:t>to</w:t>
          </w:r>
          <w:r>
            <w:t xml:space="preserve"> </w:t>
          </w:r>
          <w:r w:rsidRPr="00C9388E">
            <w:t>be</w:t>
          </w:r>
          <w:r>
            <w:t xml:space="preserve"> </w:t>
          </w:r>
          <w:r w:rsidRPr="00C9388E">
            <w:t>remotely</w:t>
          </w:r>
          <w:r>
            <w:t xml:space="preserve"> </w:t>
          </w:r>
          <w:r w:rsidRPr="00C9388E">
            <w:t>competitive</w:t>
          </w:r>
          <w:r>
            <w:t xml:space="preserve"> </w:t>
          </w:r>
          <w:r w:rsidRPr="00C9388E">
            <w:t>in</w:t>
          </w:r>
          <w:r>
            <w:t xml:space="preserve"> </w:t>
          </w:r>
          <w:r w:rsidRPr="00C9388E">
            <w:t>terms</w:t>
          </w:r>
          <w:r>
            <w:t xml:space="preserve"> </w:t>
          </w:r>
          <w:r w:rsidRPr="00C9388E">
            <w:t>of</w:t>
          </w:r>
          <w:r>
            <w:t xml:space="preserve"> </w:t>
          </w:r>
          <w:r w:rsidRPr="00C9388E">
            <w:t>the</w:t>
          </w:r>
          <w:r>
            <w:t xml:space="preserve"> </w:t>
          </w:r>
          <w:r w:rsidRPr="00C9388E">
            <w:t>production</w:t>
          </w:r>
          <w:r>
            <w:t xml:space="preserve"> </w:t>
          </w:r>
          <w:r w:rsidRPr="00C9388E">
            <w:t>cost.</w:t>
          </w:r>
          <w:r>
            <w:t xml:space="preserve"> </w:t>
          </w:r>
          <w:r w:rsidRPr="00C9388E">
            <w:t>A</w:t>
          </w:r>
          <w:r>
            <w:t xml:space="preserve"> </w:t>
          </w:r>
          <w:r w:rsidRPr="00C9388E">
            <w:t>thermal</w:t>
          </w:r>
          <w:r>
            <w:t xml:space="preserve"> </w:t>
          </w:r>
          <w:r w:rsidRPr="00C9388E">
            <w:t>camera</w:t>
          </w:r>
          <w:r>
            <w:t xml:space="preserve"> in China </w:t>
          </w:r>
          <w:r w:rsidRPr="00C9388E">
            <w:t>might</w:t>
          </w:r>
          <w:r>
            <w:t xml:space="preserve"> </w:t>
          </w:r>
          <w:r w:rsidRPr="00C9388E">
            <w:t>competitively</w:t>
          </w:r>
          <w:r>
            <w:t xml:space="preserve"> cost £500 to £600. The </w:t>
          </w:r>
          <w:r w:rsidRPr="00C9388E">
            <w:t>equivalent</w:t>
          </w:r>
          <w:r>
            <w:t xml:space="preserve"> in </w:t>
          </w:r>
          <w:r w:rsidRPr="00C9388E">
            <w:t>Europe</w:t>
          </w:r>
          <w:r>
            <w:t xml:space="preserve"> </w:t>
          </w:r>
          <w:r w:rsidRPr="00C9388E">
            <w:t>or</w:t>
          </w:r>
          <w:r>
            <w:t xml:space="preserve"> </w:t>
          </w:r>
          <w:r w:rsidRPr="00C9388E">
            <w:t>the</w:t>
          </w:r>
          <w:r>
            <w:t xml:space="preserve"> </w:t>
          </w:r>
          <w:r w:rsidRPr="00C9388E">
            <w:t>US</w:t>
          </w:r>
          <w:r>
            <w:t xml:space="preserve"> </w:t>
          </w:r>
          <w:r w:rsidRPr="00C9388E">
            <w:t>would</w:t>
          </w:r>
          <w:r>
            <w:t xml:space="preserve"> </w:t>
          </w:r>
          <w:r w:rsidRPr="00C9388E">
            <w:t>cost</w:t>
          </w:r>
          <w:r>
            <w:t xml:space="preserve"> </w:t>
          </w:r>
          <w:r w:rsidRPr="00C9388E">
            <w:t>£3,000.</w:t>
          </w:r>
          <w:r>
            <w:t xml:space="preserve"> </w:t>
          </w:r>
          <w:r w:rsidRPr="00C9388E">
            <w:t>If</w:t>
          </w:r>
          <w:r>
            <w:t xml:space="preserve"> </w:t>
          </w:r>
          <w:r w:rsidRPr="00C9388E">
            <w:t>you</w:t>
          </w:r>
          <w:r>
            <w:t xml:space="preserve"> </w:t>
          </w:r>
          <w:r w:rsidRPr="00C9388E">
            <w:t>are</w:t>
          </w:r>
          <w:r>
            <w:t xml:space="preserve"> </w:t>
          </w:r>
          <w:r w:rsidRPr="00C9388E">
            <w:t>submitting</w:t>
          </w:r>
          <w:r>
            <w:t xml:space="preserve"> </w:t>
          </w:r>
          <w:r w:rsidRPr="00C9388E">
            <w:t>a</w:t>
          </w:r>
          <w:r>
            <w:t xml:space="preserve"> </w:t>
          </w:r>
          <w:r w:rsidRPr="00C9388E">
            <w:t>bid</w:t>
          </w:r>
          <w:r>
            <w:t xml:space="preserve"> </w:t>
          </w:r>
          <w:r w:rsidRPr="00C9388E">
            <w:t>for</w:t>
          </w:r>
          <w:r>
            <w:t xml:space="preserve"> </w:t>
          </w:r>
          <w:r w:rsidRPr="00C9388E">
            <w:t>a</w:t>
          </w:r>
          <w:r>
            <w:t xml:space="preserve"> </w:t>
          </w:r>
          <w:r w:rsidRPr="00C9388E">
            <w:t>UK</w:t>
          </w:r>
          <w:r>
            <w:t xml:space="preserve"> </w:t>
          </w:r>
          <w:r w:rsidRPr="00C9388E">
            <w:t>tender</w:t>
          </w:r>
          <w:r>
            <w:t xml:space="preserve"> </w:t>
          </w:r>
          <w:r w:rsidRPr="00C9388E">
            <w:t>and</w:t>
          </w:r>
          <w:r>
            <w:t xml:space="preserve"> </w:t>
          </w:r>
          <w:r w:rsidRPr="00C9388E">
            <w:t>trying</w:t>
          </w:r>
          <w:r>
            <w:t xml:space="preserve"> </w:t>
          </w:r>
          <w:r w:rsidRPr="00C9388E">
            <w:t>to</w:t>
          </w:r>
          <w:r>
            <w:t xml:space="preserve"> </w:t>
          </w:r>
          <w:r w:rsidRPr="00C9388E">
            <w:t>decide</w:t>
          </w:r>
          <w:r>
            <w:t xml:space="preserve"> </w:t>
          </w:r>
          <w:r w:rsidRPr="00C9388E">
            <w:t>which</w:t>
          </w:r>
          <w:r>
            <w:t xml:space="preserve"> </w:t>
          </w:r>
          <w:r w:rsidRPr="00C9388E">
            <w:t>of</w:t>
          </w:r>
          <w:r>
            <w:t xml:space="preserve"> </w:t>
          </w:r>
          <w:r w:rsidRPr="00C9388E">
            <w:t>those</w:t>
          </w:r>
          <w:r>
            <w:t xml:space="preserve"> </w:t>
          </w:r>
          <w:r w:rsidRPr="00C9388E">
            <w:t>components</w:t>
          </w:r>
          <w:r>
            <w:t xml:space="preserve"> </w:t>
          </w:r>
          <w:r w:rsidRPr="00C9388E">
            <w:t>you</w:t>
          </w:r>
          <w:r>
            <w:t xml:space="preserve"> </w:t>
          </w:r>
          <w:r w:rsidRPr="00C9388E">
            <w:t>should</w:t>
          </w:r>
          <w:r>
            <w:t xml:space="preserve"> </w:t>
          </w:r>
          <w:r w:rsidRPr="00C9388E">
            <w:t>put</w:t>
          </w:r>
          <w:r>
            <w:t xml:space="preserve"> </w:t>
          </w:r>
          <w:r w:rsidRPr="00C9388E">
            <w:t>in</w:t>
          </w:r>
          <w:r>
            <w:t xml:space="preserve"> </w:t>
          </w:r>
          <w:r w:rsidRPr="00C9388E">
            <w:t>your</w:t>
          </w:r>
          <w:r>
            <w:t xml:space="preserve"> </w:t>
          </w:r>
          <w:r w:rsidRPr="00C9388E">
            <w:t>bill</w:t>
          </w:r>
          <w:r>
            <w:t xml:space="preserve"> </w:t>
          </w:r>
          <w:r w:rsidRPr="00C9388E">
            <w:t>of</w:t>
          </w:r>
          <w:r>
            <w:t xml:space="preserve"> </w:t>
          </w:r>
          <w:r w:rsidRPr="00C9388E">
            <w:t>materials</w:t>
          </w:r>
          <w:r>
            <w:t xml:space="preserve">, </w:t>
          </w:r>
          <w:r w:rsidRPr="00C9388E">
            <w:t>you</w:t>
          </w:r>
          <w:r>
            <w:t xml:space="preserve"> </w:t>
          </w:r>
          <w:r w:rsidRPr="00C9388E">
            <w:t>need</w:t>
          </w:r>
          <w:r>
            <w:t xml:space="preserve"> </w:t>
          </w:r>
          <w:r w:rsidRPr="00C9388E">
            <w:t>to</w:t>
          </w:r>
          <w:r>
            <w:t xml:space="preserve"> </w:t>
          </w:r>
          <w:r w:rsidRPr="00C9388E">
            <w:t>decide</w:t>
          </w:r>
          <w:r>
            <w:t xml:space="preserve"> </w:t>
          </w:r>
          <w:r w:rsidRPr="00C9388E">
            <w:t>what</w:t>
          </w:r>
          <w:r>
            <w:t xml:space="preserve"> </w:t>
          </w:r>
          <w:r w:rsidRPr="00C9388E">
            <w:t>is</w:t>
          </w:r>
          <w:r>
            <w:t xml:space="preserve"> </w:t>
          </w:r>
          <w:r w:rsidRPr="00C9388E">
            <w:t>going</w:t>
          </w:r>
          <w:r>
            <w:t xml:space="preserve"> </w:t>
          </w:r>
          <w:r w:rsidRPr="00C9388E">
            <w:t>to</w:t>
          </w:r>
          <w:r>
            <w:t xml:space="preserve"> </w:t>
          </w:r>
          <w:r w:rsidRPr="00C9388E">
            <w:t>win</w:t>
          </w:r>
          <w:r>
            <w:t xml:space="preserve"> </w:t>
          </w:r>
          <w:r w:rsidRPr="00C9388E">
            <w:t>you</w:t>
          </w:r>
          <w:r>
            <w:t xml:space="preserve"> </w:t>
          </w:r>
          <w:r w:rsidRPr="00C9388E">
            <w:t>that</w:t>
          </w:r>
          <w:r>
            <w:t xml:space="preserve"> </w:t>
          </w:r>
          <w:r w:rsidRPr="00C9388E">
            <w:t>bid.</w:t>
          </w:r>
          <w:r>
            <w:t xml:space="preserve"> </w:t>
          </w:r>
          <w:r w:rsidRPr="00C9388E">
            <w:t>I</w:t>
          </w:r>
          <w:r>
            <w:t xml:space="preserve"> </w:t>
          </w:r>
          <w:r w:rsidRPr="00C9388E">
            <w:t>am</w:t>
          </w:r>
          <w:r>
            <w:t xml:space="preserve"> </w:t>
          </w:r>
          <w:r w:rsidRPr="00C9388E">
            <w:t>still</w:t>
          </w:r>
          <w:r>
            <w:t xml:space="preserve"> </w:t>
          </w:r>
          <w:r w:rsidRPr="00C9388E">
            <w:t>seeing</w:t>
          </w:r>
          <w:r>
            <w:t xml:space="preserve"> </w:t>
          </w:r>
          <w:r w:rsidRPr="00C9388E">
            <w:t>a</w:t>
          </w:r>
          <w:r>
            <w:t xml:space="preserve"> </w:t>
          </w:r>
          <w:r w:rsidRPr="00C9388E">
            <w:t>lack</w:t>
          </w:r>
          <w:r>
            <w:t xml:space="preserve"> </w:t>
          </w:r>
          <w:r w:rsidRPr="00C9388E">
            <w:t>of</w:t>
          </w:r>
          <w:r>
            <w:t xml:space="preserve"> </w:t>
          </w:r>
          <w:r w:rsidRPr="00C9388E">
            <w:t>evaluation</w:t>
          </w:r>
          <w:r>
            <w:t xml:space="preserve"> </w:t>
          </w:r>
          <w:r w:rsidRPr="00C9388E">
            <w:t>criteria</w:t>
          </w:r>
          <w:r>
            <w:t xml:space="preserve"> </w:t>
          </w:r>
          <w:r w:rsidRPr="00C9388E">
            <w:t>which</w:t>
          </w:r>
          <w:r>
            <w:t xml:space="preserve"> </w:t>
          </w:r>
          <w:r w:rsidRPr="00C9388E">
            <w:t>reward</w:t>
          </w:r>
          <w:r>
            <w:t xml:space="preserve"> </w:t>
          </w:r>
          <w:r w:rsidRPr="00C9388E">
            <w:t>sovereign</w:t>
          </w:r>
          <w:r>
            <w:t xml:space="preserve"> </w:t>
          </w:r>
          <w:r w:rsidRPr="00C9388E">
            <w:t>resilience</w:t>
          </w:r>
          <w:r>
            <w:t xml:space="preserve"> </w:t>
          </w:r>
          <w:r w:rsidRPr="00C9388E">
            <w:t>and</w:t>
          </w:r>
          <w:r>
            <w:t xml:space="preserve"> </w:t>
          </w:r>
          <w:r w:rsidRPr="00C9388E">
            <w:t>a</w:t>
          </w:r>
          <w:r>
            <w:t xml:space="preserve"> </w:t>
          </w:r>
          <w:r w:rsidRPr="00C9388E">
            <w:t>big</w:t>
          </w:r>
          <w:r>
            <w:t xml:space="preserve"> </w:t>
          </w:r>
          <w:r w:rsidRPr="00C9388E">
            <w:t>emphasis</w:t>
          </w:r>
          <w:r>
            <w:t xml:space="preserve"> </w:t>
          </w:r>
          <w:r w:rsidRPr="00C9388E">
            <w:t>on</w:t>
          </w:r>
          <w:r>
            <w:t xml:space="preserve"> </w:t>
          </w:r>
          <w:r w:rsidRPr="00C9388E">
            <w:t>value</w:t>
          </w:r>
          <w:r>
            <w:t xml:space="preserve"> </w:t>
          </w:r>
          <w:r w:rsidRPr="00C9388E">
            <w:t>for</w:t>
          </w:r>
          <w:r>
            <w:t xml:space="preserve"> </w:t>
          </w:r>
          <w:r w:rsidRPr="00C9388E">
            <w:t>money.</w:t>
          </w:r>
          <w:r>
            <w:t xml:space="preserve"> </w:t>
          </w:r>
          <w:r w:rsidRPr="00C9388E">
            <w:t>Invariably,</w:t>
          </w:r>
          <w:r>
            <w:t xml:space="preserve"> </w:t>
          </w:r>
          <w:r w:rsidRPr="00C9388E">
            <w:t>it</w:t>
          </w:r>
          <w:r>
            <w:t xml:space="preserve"> </w:t>
          </w:r>
          <w:r w:rsidRPr="00C9388E">
            <w:t>comes</w:t>
          </w:r>
          <w:r>
            <w:t xml:space="preserve"> </w:t>
          </w:r>
          <w:r w:rsidRPr="00C9388E">
            <w:t>down</w:t>
          </w:r>
          <w:r>
            <w:t xml:space="preserve"> </w:t>
          </w:r>
          <w:r w:rsidRPr="00C9388E">
            <w:t>to</w:t>
          </w:r>
          <w:r>
            <w:t xml:space="preserve"> </w:t>
          </w:r>
          <w:r w:rsidRPr="00C9388E">
            <w:t>who</w:t>
          </w:r>
          <w:r>
            <w:t xml:space="preserve"> has </w:t>
          </w:r>
          <w:r w:rsidRPr="00C9388E">
            <w:t>got</w:t>
          </w:r>
          <w:r>
            <w:t xml:space="preserve"> </w:t>
          </w:r>
          <w:r w:rsidRPr="00C9388E">
            <w:t>the</w:t>
          </w:r>
          <w:r>
            <w:t xml:space="preserve"> </w:t>
          </w:r>
          <w:r w:rsidRPr="00C9388E">
            <w:t>best</w:t>
          </w:r>
          <w:r>
            <w:t xml:space="preserve"> </w:t>
          </w:r>
          <w:r w:rsidRPr="00C9388E">
            <w:t>price.</w:t>
          </w:r>
          <w:r>
            <w:t xml:space="preserve"> </w:t>
          </w:r>
        </w:p>
        <w:p w:rsidR="00866B51" w:rsidP="00866B51">
          <w:pPr>
            <w:pStyle w:val="Answer"/>
          </w:pPr>
          <w:r>
            <w:t xml:space="preserve">There is </w:t>
          </w:r>
          <w:r w:rsidRPr="00C9388E">
            <w:t>an</w:t>
          </w:r>
          <w:r>
            <w:t xml:space="preserve"> </w:t>
          </w:r>
          <w:r w:rsidRPr="00C9388E">
            <w:t>opportunity</w:t>
          </w:r>
          <w:r>
            <w:t xml:space="preserve"> </w:t>
          </w:r>
          <w:r w:rsidRPr="00C9388E">
            <w:t>for</w:t>
          </w:r>
          <w:r>
            <w:t xml:space="preserve"> </w:t>
          </w:r>
          <w:r w:rsidRPr="00C9388E">
            <w:t>clarifying</w:t>
          </w:r>
          <w:r>
            <w:t xml:space="preserve"> </w:t>
          </w:r>
          <w:r w:rsidRPr="00C9388E">
            <w:t>questions</w:t>
          </w:r>
          <w:r>
            <w:t xml:space="preserve"> </w:t>
          </w:r>
          <w:r w:rsidRPr="00C9388E">
            <w:t>in</w:t>
          </w:r>
          <w:r>
            <w:t xml:space="preserve"> </w:t>
          </w:r>
          <w:r w:rsidRPr="00C9388E">
            <w:t>most</w:t>
          </w:r>
          <w:r>
            <w:t xml:space="preserve"> </w:t>
          </w:r>
          <w:r w:rsidRPr="00C9388E">
            <w:t>competitive</w:t>
          </w:r>
          <w:r>
            <w:t xml:space="preserve"> </w:t>
          </w:r>
          <w:r w:rsidRPr="00C9388E">
            <w:t>tenders.</w:t>
          </w:r>
          <w:r>
            <w:t xml:space="preserve"> </w:t>
          </w:r>
          <w:r w:rsidRPr="00EA447A">
            <w:t xml:space="preserve">Over the last year, I have seen multiple questions to the effect of, “Is it okay to have a Chinese camera or motor?” Invariably, the answer comes back that it is not forbidden or prohibited. This does not incentivise prioritising sovereign procurement. </w:t>
          </w:r>
          <w:r>
            <w:t xml:space="preserve">To </w:t>
          </w:r>
          <w:r w:rsidRPr="00CA6711">
            <w:t>drive competitive pricing for those materials at an industrial scale</w:t>
          </w:r>
          <w:r>
            <w:t xml:space="preserve">, we will need volume: </w:t>
          </w:r>
          <w:r w:rsidRPr="00CC6E7E">
            <w:t>at least 1</w:t>
          </w:r>
          <w:r>
            <w:t>,</w:t>
          </w:r>
          <w:r w:rsidRPr="00CC6E7E">
            <w:t>000 drones</w:t>
          </w:r>
          <w:r>
            <w:t xml:space="preserve"> </w:t>
          </w:r>
          <w:r w:rsidRPr="00CC6E7E">
            <w:t>a month over a 12</w:t>
          </w:r>
          <w:r>
            <w:t>-month</w:t>
          </w:r>
          <w:r w:rsidRPr="00CC6E7E">
            <w:t xml:space="preserve"> to 18</w:t>
          </w:r>
          <w:r>
            <w:t>-</w:t>
          </w:r>
          <w:r w:rsidRPr="00CC6E7E">
            <w:t>month</w:t>
          </w:r>
          <w:r w:rsidRPr="00526078">
            <w:t xml:space="preserve"> </w:t>
          </w:r>
          <w:r w:rsidRPr="00CC6E7E">
            <w:t>period</w:t>
          </w:r>
          <w:r>
            <w:t>—i</w:t>
          </w:r>
          <w:r w:rsidRPr="00CC6E7E">
            <w:t>deally</w:t>
          </w:r>
          <w:r>
            <w:t>, it would be</w:t>
          </w:r>
          <w:r w:rsidRPr="00CC6E7E">
            <w:t xml:space="preserve"> longer</w:t>
          </w:r>
          <w:r>
            <w:t xml:space="preserve">—and </w:t>
          </w:r>
          <w:r w:rsidRPr="00CC6E7E">
            <w:t>probably more like 10,000 units a month.</w:t>
          </w:r>
          <w:r>
            <w:t xml:space="preserve"> </w:t>
          </w:r>
          <w:r w:rsidRPr="00CC6E7E">
            <w:t>The notion of always</w:t>
          </w:r>
          <w:r>
            <w:t>-</w:t>
          </w:r>
          <w:r w:rsidRPr="00CC6E7E">
            <w:t xml:space="preserve">on production is referred to in the </w:t>
          </w:r>
          <w:r>
            <w:t>s</w:t>
          </w:r>
          <w:r w:rsidRPr="00CC6E7E">
            <w:t xml:space="preserve">trategic </w:t>
          </w:r>
          <w:r>
            <w:t>d</w:t>
          </w:r>
          <w:r w:rsidRPr="00CC6E7E">
            <w:t xml:space="preserve">efence </w:t>
          </w:r>
          <w:r>
            <w:t>r</w:t>
          </w:r>
          <w:r w:rsidRPr="00CC6E7E">
            <w:t>eview in relation to munitions. If you took the same approach with drones, it is not beyond the wit of man to create these critical components in a UK</w:t>
          </w:r>
          <w:r>
            <w:t>-</w:t>
          </w:r>
          <w:r w:rsidRPr="00CC6E7E">
            <w:t>first manner</w:t>
          </w:r>
          <w:r>
            <w:t>. I</w:t>
          </w:r>
          <w:r w:rsidRPr="00CC6E7E">
            <w:t>t just requires significant investment up front to get there.</w:t>
          </w:r>
          <w:r>
            <w:t xml:space="preserve"> </w:t>
          </w:r>
        </w:p>
        <w:p w:rsidR="00866B51" w:rsidP="00866B51">
          <w:pPr>
            <w:pStyle w:val="Answer"/>
          </w:pPr>
          <w:r>
            <w:t xml:space="preserve">To give </w:t>
          </w:r>
          <w:r w:rsidRPr="00CC6E7E">
            <w:t>another very specific example</w:t>
          </w:r>
          <w:r>
            <w:t>, l</w:t>
          </w:r>
          <w:r w:rsidRPr="00CC6E7E">
            <w:t xml:space="preserve">ast year there was consideration by an investor </w:t>
          </w:r>
          <w:r>
            <w:t>of</w:t>
          </w:r>
          <w:r w:rsidRPr="00CC6E7E">
            <w:t xml:space="preserve"> fir</w:t>
          </w:r>
          <w:r>
            <w:t>ing</w:t>
          </w:r>
          <w:r w:rsidRPr="00CC6E7E">
            <w:t xml:space="preserve"> up a rare earth refinery</w:t>
          </w:r>
          <w:r>
            <w:t>—s</w:t>
          </w:r>
          <w:r w:rsidRPr="00CC6E7E">
            <w:t xml:space="preserve">ome of this motor material </w:t>
          </w:r>
          <w:r>
            <w:t xml:space="preserve">that I </w:t>
          </w:r>
          <w:r w:rsidRPr="00CC6E7E">
            <w:t>was referring to</w:t>
          </w:r>
          <w:r>
            <w:t>—</w:t>
          </w:r>
          <w:r w:rsidRPr="00CC6E7E">
            <w:t>in Sheffield</w:t>
          </w:r>
          <w:r>
            <w:t>. T</w:t>
          </w:r>
          <w:r w:rsidRPr="00CC6E7E">
            <w:t>hey were picking between the UK and the US, and they decided that</w:t>
          </w:r>
          <w:r>
            <w:t>,</w:t>
          </w:r>
          <w:r w:rsidRPr="00CC6E7E">
            <w:t xml:space="preserve"> due to US </w:t>
          </w:r>
          <w:r>
            <w:t>g</w:t>
          </w:r>
          <w:r w:rsidRPr="00CC6E7E">
            <w:t xml:space="preserve">overnment subsidies, it was a more attractive investment to set up those materials in the US. </w:t>
          </w:r>
          <w:r>
            <w:t>S</w:t>
          </w:r>
          <w:r w:rsidRPr="00CC6E7E">
            <w:t>o we are now able to obtain motors that are non-Chinese, which are still a rare beast in the industry</w:t>
          </w:r>
          <w:r>
            <w:t>. It is</w:t>
          </w:r>
          <w:r w:rsidRPr="00CC6E7E">
            <w:t xml:space="preserve"> not just where you wind and assemble the materials</w:t>
          </w:r>
          <w:r>
            <w:t xml:space="preserve">; it goes </w:t>
          </w:r>
          <w:r w:rsidRPr="00CC6E7E">
            <w:t>down to where the</w:t>
          </w:r>
          <w:r>
            <w:t xml:space="preserve"> US-refined</w:t>
          </w:r>
          <w:r w:rsidRPr="00CC6E7E">
            <w:t xml:space="preserve"> stuff come</w:t>
          </w:r>
          <w:r>
            <w:t>s</w:t>
          </w:r>
          <w:r w:rsidRPr="00CC6E7E">
            <w:t xml:space="preserve"> out of the ground</w:t>
          </w:r>
          <w:r>
            <w:t>.</w:t>
          </w:r>
          <w:r w:rsidRPr="00CC6E7E">
            <w:t xml:space="preserve"> That capability does not exist in the UK.</w:t>
          </w:r>
        </w:p>
        <w:p w:rsidR="00866B51" w:rsidP="00866B51">
          <w:pPr>
            <w:pStyle w:val="Remark"/>
          </w:pPr>
          <w:sdt>
            <w:sdtPr>
              <w:alias w:val="Member"/>
              <w:tag w:val="&lt;Member mnisId='4898' dodsId=''&gt;"/>
              <w:id w:val="140005381"/>
              <w:placeholder>
                <w:docPart w:val="F713C378D161486C9D7F60783FF1E7AE"/>
              </w:placeholder>
              <w:richText/>
            </w:sdtPr>
            <w:sdtContent>
              <w:r w:rsidRPr="00E958BF">
                <w:rPr>
                  <w:b/>
                </w:rPr>
                <w:t>Lord Udny-Lister:</w:t>
              </w:r>
            </w:sdtContent>
          </w:sdt>
          <w:r>
            <w:t xml:space="preserve"> So is Donald Trump right that sourcing those minerals is the great battle between the US and China?</w:t>
          </w:r>
        </w:p>
        <w:p w:rsidR="00866B51" w:rsidP="00866B51">
          <w:pPr>
            <w:pStyle w:val="Answer"/>
          </w:pPr>
          <w:sdt>
            <w:sdtPr>
              <w:alias w:val="Witness"/>
              <w:id w:val="-1027098247"/>
              <w:placeholder>
                <w:docPart w:val="06160BEC57814CBB85DCFFB8AC7F1337"/>
              </w:placeholder>
              <w:richText/>
            </w:sdtPr>
            <w:sdtContent>
              <w:r w:rsidRPr="00917A74">
                <w:rPr>
                  <w:b/>
                  <w:i/>
                </w:rPr>
                <w:t>Tom Redman:</w:t>
              </w:r>
            </w:sdtContent>
          </w:sdt>
          <w:r>
            <w:t xml:space="preserve"> I certainly think that is a critical part</w:t>
          </w:r>
          <w:r w:rsidRPr="000B0677">
            <w:t xml:space="preserve"> of being able to sustain</w:t>
          </w:r>
          <w:r>
            <w:t>,</w:t>
          </w:r>
          <w:r w:rsidRPr="000B0677">
            <w:t xml:space="preserve"> in a non-disruptive way</w:t>
          </w:r>
          <w:r>
            <w:t xml:space="preserve">, </w:t>
          </w:r>
          <w:r w:rsidRPr="000B0677">
            <w:t>always</w:t>
          </w:r>
          <w:r>
            <w:t>-</w:t>
          </w:r>
          <w:r w:rsidRPr="000B0677">
            <w:t>on production at the scale that a war would require.</w:t>
          </w:r>
          <w:r>
            <w:t xml:space="preserve"> T</w:t>
          </w:r>
          <w:r w:rsidRPr="000B0677">
            <w:t>he Ukraine conflict is obviously consuming the largest number of drones</w:t>
          </w:r>
          <w:r w:rsidRPr="003E4883">
            <w:t xml:space="preserve"> </w:t>
          </w:r>
          <w:r w:rsidRPr="000B0677">
            <w:t>in the world</w:t>
          </w:r>
          <w:r>
            <w:t xml:space="preserve"> by far:</w:t>
          </w:r>
          <w:r w:rsidRPr="000B0677">
            <w:t xml:space="preserve"> tens of thousands per month, </w:t>
          </w:r>
          <w:r>
            <w:t xml:space="preserve">and </w:t>
          </w:r>
          <w:r w:rsidRPr="000B0677">
            <w:t xml:space="preserve">something like 7 million drones this year. That type of demand creates a huge strain on the supply chain, and most of </w:t>
          </w:r>
          <w:r>
            <w:t>this</w:t>
          </w:r>
          <w:r w:rsidRPr="000B0677">
            <w:t xml:space="preserve"> comes from China. If tariffs were introduced</w:t>
          </w:r>
          <w:r>
            <w:t>, or</w:t>
          </w:r>
          <w:r w:rsidRPr="000B0677">
            <w:t xml:space="preserve"> if there w</w:t>
          </w:r>
          <w:r>
            <w:t xml:space="preserve">ere </w:t>
          </w:r>
          <w:r w:rsidRPr="000B0677">
            <w:t xml:space="preserve">a decision at a </w:t>
          </w:r>
          <w:r>
            <w:t>g</w:t>
          </w:r>
          <w:r w:rsidRPr="000B0677">
            <w:t xml:space="preserve">overnment level to stop supplying those rare earth materials, the Ukrainians would very quickly run out of materials to make their drones. </w:t>
          </w:r>
          <w:r>
            <w:t>I</w:t>
          </w:r>
          <w:r w:rsidRPr="000B0677">
            <w:t>t would take a very long time to spin up the capability to replace those materials.</w:t>
          </w:r>
        </w:p>
        <w:p w:rsidR="00866B51" w:rsidP="00866B51">
          <w:pPr>
            <w:pStyle w:val="Remark"/>
          </w:pPr>
          <w:sdt>
            <w:sdtPr>
              <w:alias w:val="Member"/>
              <w:tag w:val="&lt;Member mnisId='4898' dodsId=''&gt;"/>
              <w:id w:val="-1924018824"/>
              <w:placeholder>
                <w:docPart w:val="95FB2E3E49394E52A2A9C0A94FB83980"/>
              </w:placeholder>
              <w:richText/>
            </w:sdtPr>
            <w:sdtContent>
              <w:r w:rsidRPr="00E958BF">
                <w:rPr>
                  <w:b/>
                </w:rPr>
                <w:t>Lord Udny-Lister:</w:t>
              </w:r>
            </w:sdtContent>
          </w:sdt>
          <w:r>
            <w:t xml:space="preserve"> I have a slightly supplementary question on a </w:t>
          </w:r>
          <w:r w:rsidRPr="00004B71">
            <w:t xml:space="preserve">different topic. I am sorry </w:t>
          </w:r>
          <w:r>
            <w:t xml:space="preserve">that it is </w:t>
          </w:r>
          <w:r w:rsidRPr="00004B71">
            <w:t>to</w:t>
          </w:r>
          <w:r>
            <w:t xml:space="preserve"> you</w:t>
          </w:r>
          <w:r w:rsidRPr="00004B71">
            <w:t xml:space="preserve"> again</w:t>
          </w:r>
          <w:r>
            <w:t xml:space="preserve">, because </w:t>
          </w:r>
          <w:r w:rsidRPr="00004B71">
            <w:t xml:space="preserve">you raised it. </w:t>
          </w:r>
          <w:r>
            <w:t>On y</w:t>
          </w:r>
          <w:r w:rsidRPr="00004B71">
            <w:t>our comment about working capital</w:t>
          </w:r>
          <w:r>
            <w:t>,</w:t>
          </w:r>
          <w:r w:rsidRPr="00004B71">
            <w:t xml:space="preserve"> that was the world I was </w:t>
          </w:r>
          <w:r>
            <w:t>in, and</w:t>
          </w:r>
          <w:r w:rsidRPr="00004B71">
            <w:t xml:space="preserve"> I would </w:t>
          </w:r>
          <w:r>
            <w:t xml:space="preserve">not </w:t>
          </w:r>
          <w:r w:rsidRPr="00004B71">
            <w:t xml:space="preserve">invest in your business if I could not see working capital coming through the door on a regular basis. </w:t>
          </w:r>
          <w:r>
            <w:t>W</w:t>
          </w:r>
          <w:r w:rsidRPr="00004B71">
            <w:t>hat is the</w:t>
          </w:r>
          <w:r>
            <w:t xml:space="preserve"> </w:t>
          </w:r>
          <w:r w:rsidRPr="00004B71">
            <w:t xml:space="preserve">banking attitude or the attitude of the financiers towards investing in a business </w:t>
          </w:r>
          <w:r>
            <w:t>such as</w:t>
          </w:r>
          <w:r w:rsidRPr="00004B71">
            <w:t xml:space="preserve"> yours?</w:t>
          </w:r>
        </w:p>
        <w:p w:rsidR="00866B51" w:rsidP="00866B51">
          <w:pPr>
            <w:pStyle w:val="Answer"/>
          </w:pPr>
          <w:sdt>
            <w:sdtPr>
              <w:alias w:val="Witness"/>
              <w:id w:val="-959337226"/>
              <w:placeholder>
                <w:docPart w:val="06160BEC57814CBB85DCFFB8AC7F1337"/>
              </w:placeholder>
              <w:richText/>
            </w:sdtPr>
            <w:sdtContent>
              <w:r w:rsidRPr="007D1124">
                <w:rPr>
                  <w:b/>
                  <w:i/>
                </w:rPr>
                <w:t>Tom Redman:</w:t>
              </w:r>
            </w:sdtContent>
          </w:sdt>
          <w:r>
            <w:t xml:space="preserve"> </w:t>
          </w:r>
          <w:r w:rsidRPr="008E5FC7">
            <w:t>We approached a number of banks and we approached invoice debt factoring</w:t>
          </w:r>
          <w:r>
            <w:t>,</w:t>
          </w:r>
          <w:r w:rsidRPr="008E5FC7">
            <w:t xml:space="preserve"> because </w:t>
          </w:r>
          <w:r>
            <w:t>there were four</w:t>
          </w:r>
          <w:r w:rsidRPr="008E5FC7">
            <w:t xml:space="preserve"> contracts. </w:t>
          </w:r>
          <w:r>
            <w:t>I</w:t>
          </w:r>
          <w:r w:rsidRPr="008E5FC7">
            <w:t>t is a nice problem</w:t>
          </w:r>
          <w:r>
            <w:t>: w</w:t>
          </w:r>
          <w:r w:rsidRPr="008E5FC7">
            <w:t xml:space="preserve">e have a contract </w:t>
          </w:r>
          <w:r>
            <w:t xml:space="preserve">and </w:t>
          </w:r>
          <w:r w:rsidRPr="008E5FC7">
            <w:t xml:space="preserve">we are delivering on it. If it is one contract and your customer says, </w:t>
          </w:r>
          <w:r>
            <w:t>“</w:t>
          </w:r>
          <w:r w:rsidRPr="008E5FC7">
            <w:t>I</w:t>
          </w:r>
          <w:r>
            <w:t>’</w:t>
          </w:r>
          <w:r w:rsidRPr="008E5FC7">
            <w:t xml:space="preserve">m not paying you </w:t>
          </w:r>
          <w:r>
            <w:t>until</w:t>
          </w:r>
          <w:r w:rsidRPr="008E5FC7">
            <w:t xml:space="preserve"> the end of the contract</w:t>
          </w:r>
          <w:r>
            <w:t>”</w:t>
          </w:r>
          <w:r w:rsidRPr="008E5FC7">
            <w:t xml:space="preserve"> but your supply chain requires</w:t>
          </w:r>
          <w:r>
            <w:t xml:space="preserve"> payment</w:t>
          </w:r>
          <w:r w:rsidRPr="008E5FC7">
            <w:t xml:space="preserve"> up</w:t>
          </w:r>
          <w:r>
            <w:t xml:space="preserve"> </w:t>
          </w:r>
          <w:r w:rsidRPr="008E5FC7">
            <w:t>front</w:t>
          </w:r>
          <w:r>
            <w:t xml:space="preserve">, </w:t>
          </w:r>
          <w:r w:rsidRPr="008E5FC7">
            <w:t>you have this profile where there</w:t>
          </w:r>
          <w:r>
            <w:t xml:space="preserve"> i</w:t>
          </w:r>
          <w:r w:rsidRPr="008E5FC7">
            <w:t>s a bit of a dip but it is all good at the end. If you have four contracts at the same time doing the same thing, the dip</w:t>
          </w:r>
          <w:r>
            <w:t xml:space="preserve"> is </w:t>
          </w:r>
          <w:r w:rsidRPr="008E5FC7">
            <w:t>a lot bigger and the ending point is higher.</w:t>
          </w:r>
        </w:p>
        <w:p w:rsidR="00866B51" w:rsidP="00866B51">
          <w:pPr>
            <w:pStyle w:val="Answer"/>
          </w:pPr>
          <w:r>
            <w:t>Y</w:t>
          </w:r>
          <w:r w:rsidRPr="008E5FC7">
            <w:t>ou would think that you could approach a bank or various facilities to</w:t>
          </w:r>
          <w:r>
            <w:t xml:space="preserve"> </w:t>
          </w:r>
          <w:r w:rsidRPr="008E5FC7">
            <w:t xml:space="preserve">deliver on </w:t>
          </w:r>
          <w:r>
            <w:t>MoD</w:t>
          </w:r>
          <w:r w:rsidRPr="008E5FC7">
            <w:t xml:space="preserve"> deals</w:t>
          </w:r>
          <w:r>
            <w:t xml:space="preserve">. You would think that there would </w:t>
          </w:r>
          <w:r w:rsidRPr="008E5FC7">
            <w:t>be some cost associated with it</w:t>
          </w:r>
          <w:r>
            <w:t xml:space="preserve"> but it </w:t>
          </w:r>
          <w:r w:rsidRPr="008E5FC7">
            <w:t>would be a reasonably frictionless process. The feedback we got from commercial banks was</w:t>
          </w:r>
          <w:r>
            <w:t xml:space="preserve"> that we</w:t>
          </w:r>
          <w:r w:rsidRPr="008E5FC7">
            <w:t xml:space="preserve"> have one customer for these deals, which is the </w:t>
          </w:r>
          <w:r>
            <w:t>MoD—a</w:t>
          </w:r>
          <w:r w:rsidRPr="008E5FC7">
            <w:t xml:space="preserve">ll four of them were with different parts of the </w:t>
          </w:r>
          <w:r>
            <w:t xml:space="preserve">MoD—and </w:t>
          </w:r>
          <w:r w:rsidRPr="008E5FC7">
            <w:t>there was a feeling of high concentration of risk. The most that we could receive in advance from a debt</w:t>
          </w:r>
          <w:r>
            <w:t>-</w:t>
          </w:r>
          <w:r w:rsidRPr="008E5FC7">
            <w:t>factoring facility was £100,000, which did not touch the sides.</w:t>
          </w:r>
          <w:r>
            <w:t xml:space="preserve"> </w:t>
          </w:r>
          <w:r w:rsidRPr="008E5FC7">
            <w:t>So we were really looking at investor support, and we were lucky enough that our investors took a long</w:t>
          </w:r>
          <w:r>
            <w:t>-</w:t>
          </w:r>
          <w:r w:rsidRPr="008E5FC7">
            <w:t xml:space="preserve">term view on this and could see that we </w:t>
          </w:r>
          <w:r>
            <w:t xml:space="preserve">had </w:t>
          </w:r>
          <w:r w:rsidRPr="008E5FC7">
            <w:t xml:space="preserve">delivered on projects like this in the past. </w:t>
          </w:r>
          <w:r>
            <w:t>W</w:t>
          </w:r>
          <w:r w:rsidRPr="008E5FC7">
            <w:t>ithout understanding investors, we would have been in a position where we might have turn</w:t>
          </w:r>
          <w:r>
            <w:t>ed</w:t>
          </w:r>
          <w:r w:rsidRPr="008E5FC7">
            <w:t xml:space="preserve"> down those contracts and </w:t>
          </w:r>
          <w:r>
            <w:t>said</w:t>
          </w:r>
          <w:r w:rsidRPr="008E5FC7">
            <w:t xml:space="preserve">, </w:t>
          </w:r>
          <w:r>
            <w:t>“L</w:t>
          </w:r>
          <w:r w:rsidRPr="008E5FC7">
            <w:t>et’s</w:t>
          </w:r>
          <w:r>
            <w:t xml:space="preserve"> </w:t>
          </w:r>
          <w:r w:rsidRPr="008E5FC7">
            <w:t>do this in a sustainable way. Let’s pick the best contract and decline the rest</w:t>
          </w:r>
          <w:r>
            <w:t>”</w:t>
          </w:r>
          <w:r w:rsidRPr="008E5FC7">
            <w:t>.</w:t>
          </w:r>
        </w:p>
        <w:p w:rsidR="00866B51" w:rsidP="00866B51">
          <w:pPr>
            <w:pStyle w:val="Remark"/>
          </w:pPr>
          <w:sdt>
            <w:sdtPr>
              <w:alias w:val="Member"/>
              <w:tag w:val="&lt;Member mnisId='4159' dodsId='76838'&gt;"/>
              <w:id w:val="-1455159002"/>
              <w:placeholder>
                <w:docPart w:val="06160BEC57814CBB85DCFFB8AC7F1337"/>
              </w:placeholder>
              <w:richText/>
            </w:sdtPr>
            <w:sdtContent>
              <w:r w:rsidRPr="00EB0776">
                <w:rPr>
                  <w:b/>
                </w:rPr>
                <w:t>The Chair:</w:t>
              </w:r>
            </w:sdtContent>
          </w:sdt>
          <w:r>
            <w:t xml:space="preserve"> I would like to get through the questions we have. You will see </w:t>
          </w:r>
          <w:r>
            <w:rPr>
              <w:i/>
              <w:iCs/>
            </w:rPr>
            <w:t>Hansard</w:t>
          </w:r>
          <w:r>
            <w:t xml:space="preserve"> at the end and you can say anything you would have liked to have said. This is not the end of the process.</w:t>
          </w:r>
        </w:p>
        <w:p w:rsidR="00866B51" w:rsidP="00866B51">
          <w:pPr>
            <w:pStyle w:val="Question"/>
          </w:pPr>
          <w:sdt>
            <w:sdtPr>
              <w:alias w:val="Member"/>
              <w:tag w:val="&lt;Member mnisId='3789' dodsId='54156'&gt;"/>
              <w:id w:val="-1546289660"/>
              <w:placeholder>
                <w:docPart w:val="06160BEC57814CBB85DCFFB8AC7F1337"/>
              </w:placeholder>
              <w:richText/>
            </w:sdtPr>
            <w:sdtContent>
              <w:r w:rsidRPr="004C6270">
                <w:rPr>
                  <w:b/>
                </w:rPr>
                <w:t>Lord Teverson:</w:t>
              </w:r>
            </w:sdtContent>
          </w:sdt>
          <w:r>
            <w:t xml:space="preserve"> One of the things</w:t>
          </w:r>
          <w:r w:rsidRPr="009B3FD0">
            <w:t xml:space="preserve"> that </w:t>
          </w:r>
          <w:r>
            <w:t>ha</w:t>
          </w:r>
          <w:r w:rsidRPr="009B3FD0">
            <w:t>s become very clear is that</w:t>
          </w:r>
          <w:r>
            <w:t>,</w:t>
          </w:r>
          <w:r w:rsidRPr="009B3FD0">
            <w:t xml:space="preserve"> </w:t>
          </w:r>
          <w:r>
            <w:t>i</w:t>
          </w:r>
          <w:r w:rsidRPr="009B3FD0">
            <w:t>n any sort of war, you probably get through consumables</w:t>
          </w:r>
          <w:r>
            <w:t>—</w:t>
          </w:r>
          <w:r w:rsidRPr="009B3FD0">
            <w:t>munitions, drones</w:t>
          </w:r>
          <w:r>
            <w:t xml:space="preserve"> and</w:t>
          </w:r>
          <w:r w:rsidRPr="009B3FD0">
            <w:t xml:space="preserve"> whatever</w:t>
          </w:r>
          <w:r>
            <w:t xml:space="preserve"> else—</w:t>
          </w:r>
          <w:r w:rsidRPr="009B3FD0">
            <w:t xml:space="preserve">in the first week at the rate it goes. </w:t>
          </w:r>
          <w:r>
            <w:t>You mentioned the</w:t>
          </w:r>
          <w:r w:rsidRPr="009B3FD0">
            <w:t xml:space="preserve"> drones used in Ukraine in 2024</w:t>
          </w:r>
          <w:r>
            <w:t>. I looked it up and I</w:t>
          </w:r>
          <w:r w:rsidRPr="009B3FD0">
            <w:t xml:space="preserve"> think it was 1.5 million</w:t>
          </w:r>
          <w:r>
            <w:t>, and it is now</w:t>
          </w:r>
          <w:r w:rsidRPr="009B3FD0">
            <w:t xml:space="preserve"> 9 million a year. </w:t>
          </w:r>
          <w:r>
            <w:t>So</w:t>
          </w:r>
          <w:r w:rsidRPr="009B3FD0">
            <w:t xml:space="preserve"> we come down to</w:t>
          </w:r>
          <w:r>
            <w:t xml:space="preserve"> </w:t>
          </w:r>
          <w:r w:rsidRPr="009B3FD0">
            <w:t xml:space="preserve">a fundamental </w:t>
          </w:r>
          <w:r>
            <w:t>question: does</w:t>
          </w:r>
          <w:r w:rsidRPr="009B3FD0">
            <w:t xml:space="preserve"> </w:t>
          </w:r>
          <w:r>
            <w:t>our</w:t>
          </w:r>
          <w:r w:rsidRPr="009B3FD0">
            <w:t xml:space="preserve"> industrial sector have the ability to supply sufficient drones in this case</w:t>
          </w:r>
          <w:r>
            <w:t>—and t</w:t>
          </w:r>
          <w:r w:rsidRPr="009B3FD0">
            <w:t>he same must be true of more standard and traditional munitions</w:t>
          </w:r>
          <w:r>
            <w:t>—</w:t>
          </w:r>
          <w:r w:rsidRPr="009B3FD0">
            <w:t>over a sustained period of war</w:t>
          </w:r>
          <w:r>
            <w:t>?</w:t>
          </w:r>
          <w:r w:rsidRPr="009B3FD0">
            <w:t xml:space="preserve"> What level of always</w:t>
          </w:r>
          <w:r>
            <w:t>-</w:t>
          </w:r>
          <w:r w:rsidRPr="009B3FD0">
            <w:t>on capacity is needed?</w:t>
          </w:r>
          <w:r>
            <w:t xml:space="preserve"> T</w:t>
          </w:r>
          <w:r w:rsidRPr="009B3FD0">
            <w:t>he production lines</w:t>
          </w:r>
          <w:r>
            <w:t xml:space="preserve"> of the past</w:t>
          </w:r>
          <w:r w:rsidRPr="009B3FD0">
            <w:t xml:space="preserve"> no longer exist</w:t>
          </w:r>
          <w:r>
            <w:t>, and</w:t>
          </w:r>
          <w:r w:rsidRPr="00A96EB9">
            <w:t xml:space="preserve"> </w:t>
          </w:r>
          <w:r>
            <w:t>this</w:t>
          </w:r>
          <w:r w:rsidRPr="009B3FD0">
            <w:t xml:space="preserve"> is probably even more the case with things </w:t>
          </w:r>
          <w:r>
            <w:t>such as</w:t>
          </w:r>
          <w:r w:rsidRPr="009B3FD0">
            <w:t xml:space="preserve"> sophisticated missiles. How do we make sure we get around that issue?</w:t>
          </w:r>
        </w:p>
        <w:p w:rsidR="00866B51" w:rsidP="00866B51">
          <w:pPr>
            <w:pStyle w:val="Remark"/>
          </w:pPr>
          <w:r>
            <w:t>As</w:t>
          </w:r>
          <w:r w:rsidRPr="009B3FD0">
            <w:t xml:space="preserve"> you said</w:t>
          </w:r>
          <w:r>
            <w:t>,</w:t>
          </w:r>
          <w:r w:rsidRPr="009B3FD0">
            <w:t xml:space="preserve"> it sounds like the hardware is not necessarily perishable, </w:t>
          </w:r>
          <w:r>
            <w:t>so</w:t>
          </w:r>
          <w:r w:rsidRPr="009B3FD0">
            <w:t xml:space="preserve"> the storage is not such a big issue,</w:t>
          </w:r>
          <w:r>
            <w:t xml:space="preserve"> if you like. But there is an issue around</w:t>
          </w:r>
          <w:r w:rsidRPr="009B3FD0">
            <w:t xml:space="preserve"> the software</w:t>
          </w:r>
          <w:r>
            <w:t xml:space="preserve">, </w:t>
          </w:r>
          <w:r w:rsidRPr="009B3FD0">
            <w:t xml:space="preserve">the applications and what they carry. </w:t>
          </w:r>
          <w:r>
            <w:t>Can</w:t>
          </w:r>
          <w:r w:rsidRPr="009B3FD0">
            <w:t xml:space="preserve"> you enlarge on that</w:t>
          </w:r>
          <w:r>
            <w:t>?</w:t>
          </w:r>
        </w:p>
        <w:p w:rsidR="00866B51" w:rsidP="00866B51">
          <w:pPr>
            <w:pStyle w:val="Answer"/>
          </w:pPr>
          <w:sdt>
            <w:sdtPr>
              <w:alias w:val="Witness"/>
              <w:id w:val="-2004876778"/>
              <w:placeholder>
                <w:docPart w:val="06160BEC57814CBB85DCFFB8AC7F1337"/>
              </w:placeholder>
              <w:richText/>
            </w:sdtPr>
            <w:sdtContent>
              <w:r w:rsidRPr="008E03C6">
                <w:rPr>
                  <w:b/>
                  <w:i/>
                </w:rPr>
                <w:t>Jon Parker:</w:t>
              </w:r>
            </w:sdtContent>
          </w:sdt>
          <w:r>
            <w:t xml:space="preserve"> It is about the fear of buying something</w:t>
          </w:r>
          <w:r w:rsidRPr="00432E2D">
            <w:t xml:space="preserve"> that is then suddenly out of date. </w:t>
          </w:r>
          <w:r>
            <w:t>C</w:t>
          </w:r>
          <w:r w:rsidRPr="00432E2D">
            <w:t xml:space="preserve">an the UK industrial complex provide the number of effects that will be burned through at the rate of expenditure that </w:t>
          </w:r>
          <w:r>
            <w:t>a peer-</w:t>
          </w:r>
          <w:r w:rsidRPr="00432E2D">
            <w:t>on</w:t>
          </w:r>
          <w:r>
            <w:t>-</w:t>
          </w:r>
          <w:r w:rsidRPr="00432E2D">
            <w:t>peer adversary war will need</w:t>
          </w:r>
          <w:r>
            <w:t>?</w:t>
          </w:r>
          <w:r w:rsidRPr="00432E2D">
            <w:t xml:space="preserve"> The answer is yes. Relax</w:t>
          </w:r>
          <w:r>
            <w:t>—t</w:t>
          </w:r>
          <w:r w:rsidRPr="00432E2D">
            <w:t>he UK will be able to supply that sort of rate of expenditure, but it requires an always</w:t>
          </w:r>
          <w:r>
            <w:t>-</w:t>
          </w:r>
          <w:r w:rsidRPr="00432E2D">
            <w:t xml:space="preserve">on demand signal. </w:t>
          </w:r>
          <w:r>
            <w:t>W</w:t>
          </w:r>
          <w:r w:rsidRPr="00432E2D">
            <w:t>hen there</w:t>
          </w:r>
          <w:r>
            <w:t xml:space="preserve"> i</w:t>
          </w:r>
          <w:r w:rsidRPr="00432E2D">
            <w:t>s an always</w:t>
          </w:r>
          <w:r>
            <w:t>-</w:t>
          </w:r>
          <w:r w:rsidRPr="00432E2D">
            <w:t>on contract</w:t>
          </w:r>
          <w:r>
            <w:t>, that</w:t>
          </w:r>
          <w:r w:rsidRPr="00432E2D">
            <w:t xml:space="preserve"> does not mean that there</w:t>
          </w:r>
          <w:r>
            <w:t xml:space="preserve"> i</w:t>
          </w:r>
          <w:r w:rsidRPr="00432E2D">
            <w:t>s always money. It means</w:t>
          </w:r>
          <w:r>
            <w:t>, “W</w:t>
          </w:r>
          <w:r w:rsidRPr="00432E2D">
            <w:t>e have already contracted with you and</w:t>
          </w:r>
          <w:r>
            <w:t>,</w:t>
          </w:r>
          <w:r w:rsidRPr="00432E2D">
            <w:t xml:space="preserve"> when we need them, we</w:t>
          </w:r>
          <w:r>
            <w:t>’</w:t>
          </w:r>
          <w:r w:rsidRPr="00432E2D">
            <w:t>ll tell you</w:t>
          </w:r>
          <w:r>
            <w:t>”. T</w:t>
          </w:r>
          <w:r w:rsidRPr="00432E2D">
            <w:t>hat is not always</w:t>
          </w:r>
          <w:r>
            <w:t>-</w:t>
          </w:r>
          <w:r w:rsidRPr="00432E2D">
            <w:t>on.</w:t>
          </w:r>
        </w:p>
        <w:p w:rsidR="00866B51" w:rsidP="00866B51">
          <w:pPr>
            <w:pStyle w:val="Answer"/>
          </w:pPr>
          <w:r>
            <w:t xml:space="preserve">The </w:t>
          </w:r>
          <w:r w:rsidRPr="00432E2D">
            <w:t>supply chain needs to be pump</w:t>
          </w:r>
          <w:r>
            <w:t>-</w:t>
          </w:r>
          <w:r w:rsidRPr="00432E2D">
            <w:t xml:space="preserve">primed. </w:t>
          </w:r>
          <w:r>
            <w:t>W</w:t>
          </w:r>
          <w:r w:rsidRPr="00432E2D">
            <w:t>e always need the supply chain ahead of the demand signal. That means</w:t>
          </w:r>
          <w:r>
            <w:t xml:space="preserve"> that</w:t>
          </w:r>
          <w:r w:rsidRPr="00432E2D">
            <w:t xml:space="preserve"> we have to have visibility of the demand signal</w:t>
          </w:r>
          <w:r>
            <w:t xml:space="preserve"> and</w:t>
          </w:r>
          <w:r w:rsidRPr="00432E2D">
            <w:t xml:space="preserve"> an understanding that what we supply may be out of date today</w:t>
          </w:r>
          <w:r>
            <w:t xml:space="preserve"> b</w:t>
          </w:r>
          <w:r w:rsidRPr="00432E2D">
            <w:t>ut we are on a route map to updating it.</w:t>
          </w:r>
        </w:p>
        <w:p w:rsidR="00866B51" w:rsidP="00866B51">
          <w:pPr>
            <w:pStyle w:val="Answer"/>
          </w:pPr>
          <w:r w:rsidRPr="00432E2D">
            <w:t>If you are on an innovation cycle</w:t>
          </w:r>
          <w:r>
            <w:t xml:space="preserve"> that </w:t>
          </w:r>
          <w:r w:rsidRPr="00432E2D">
            <w:t xml:space="preserve">is aggressive and accelerative, you can stay ahead of the enemy’s innovation </w:t>
          </w:r>
          <w:r>
            <w:t>OODA</w:t>
          </w:r>
          <w:r w:rsidRPr="00432E2D">
            <w:t xml:space="preserve"> loop encounters. If you are doing that, you need a supply chain that can also adapt</w:t>
          </w:r>
          <w:r>
            <w:t>, a</w:t>
          </w:r>
          <w:r w:rsidRPr="00432E2D">
            <w:t xml:space="preserve">nd that supply chain has to be here. It cannot be overseas because the supply lines of communication will have been broken or at least stressed. </w:t>
          </w:r>
          <w:r>
            <w:t>A</w:t>
          </w:r>
          <w:r w:rsidRPr="00432E2D">
            <w:t>n always</w:t>
          </w:r>
          <w:r>
            <w:t>-</w:t>
          </w:r>
          <w:r w:rsidRPr="00432E2D">
            <w:t>on contract is multifaceted. It</w:t>
          </w:r>
          <w:r>
            <w:t xml:space="preserve"> i</w:t>
          </w:r>
          <w:r w:rsidRPr="00432E2D">
            <w:t>s always on for you</w:t>
          </w:r>
          <w:r>
            <w:t xml:space="preserve"> and</w:t>
          </w:r>
          <w:r w:rsidRPr="00432E2D">
            <w:t xml:space="preserve"> always on for your supply chain</w:t>
          </w:r>
          <w:r>
            <w:t>, b</w:t>
          </w:r>
          <w:r w:rsidRPr="00432E2D">
            <w:t xml:space="preserve">ut your supply chain has to be as agile as the OEM. </w:t>
          </w:r>
          <w:r>
            <w:t>A</w:t>
          </w:r>
          <w:r w:rsidRPr="00432E2D">
            <w:t>s that platform gets challenged</w:t>
          </w:r>
          <w:r>
            <w:t>—</w:t>
          </w:r>
          <w:r w:rsidRPr="00432E2D">
            <w:t xml:space="preserve">whether it is a communications waveform challenge or whether the aircraft is not able to navigate because of changes to the </w:t>
          </w:r>
          <w:r>
            <w:t>GNSS</w:t>
          </w:r>
          <w:r w:rsidRPr="00432E2D">
            <w:t xml:space="preserve"> jamming environment, and you are having to put new pieces of equipment in</w:t>
          </w:r>
          <w:r>
            <w:t>—</w:t>
          </w:r>
          <w:r w:rsidRPr="00432E2D">
            <w:t xml:space="preserve">that innovation cycle is less than six weeks, which means </w:t>
          </w:r>
          <w:r>
            <w:t xml:space="preserve">that </w:t>
          </w:r>
          <w:r w:rsidRPr="00432E2D">
            <w:t xml:space="preserve">your supply chain has to have the same mindset. </w:t>
          </w:r>
          <w:r>
            <w:t>It</w:t>
          </w:r>
          <w:r w:rsidRPr="00432E2D">
            <w:t xml:space="preserve"> cannot have the same mindset if </w:t>
          </w:r>
          <w:r>
            <w:t>it has</w:t>
          </w:r>
          <w:r w:rsidRPr="00432E2D">
            <w:t xml:space="preserve"> not got an always</w:t>
          </w:r>
          <w:r>
            <w:t>-</w:t>
          </w:r>
          <w:r w:rsidRPr="00432E2D">
            <w:t>on contract.</w:t>
          </w:r>
        </w:p>
        <w:p w:rsidR="00866B51" w:rsidP="00866B51">
          <w:pPr>
            <w:pStyle w:val="Answer"/>
          </w:pPr>
          <w:r>
            <w:t>T</w:t>
          </w:r>
          <w:r w:rsidRPr="00432E2D">
            <w:t>he always</w:t>
          </w:r>
          <w:r>
            <w:t>-</w:t>
          </w:r>
          <w:r w:rsidRPr="00432E2D">
            <w:t xml:space="preserve">on contract has to flow and has to cascade all the way down through industry. </w:t>
          </w:r>
          <w:r>
            <w:t>T</w:t>
          </w:r>
          <w:r w:rsidRPr="00432E2D">
            <w:t xml:space="preserve">hat means that the senior responsible officers </w:t>
          </w:r>
          <w:r>
            <w:t>will</w:t>
          </w:r>
          <w:r w:rsidRPr="00432E2D">
            <w:t xml:space="preserve"> be taking some risk</w:t>
          </w:r>
          <w:r>
            <w:t>, which</w:t>
          </w:r>
          <w:r w:rsidRPr="00432E2D">
            <w:t xml:space="preserve"> is difficult. You might get a contract you have 100% confidence in today</w:t>
          </w:r>
          <w:r>
            <w:t xml:space="preserve"> a</w:t>
          </w:r>
          <w:r w:rsidRPr="00432E2D">
            <w:t>nd then</w:t>
          </w:r>
          <w:r>
            <w:t>,</w:t>
          </w:r>
          <w:r w:rsidRPr="00432E2D">
            <w:t xml:space="preserve"> in six weeks</w:t>
          </w:r>
          <w:r>
            <w:t>’</w:t>
          </w:r>
          <w:r w:rsidRPr="00432E2D">
            <w:t xml:space="preserve"> time, what you have just bought has been counte</w:t>
          </w:r>
          <w:r>
            <w:t>re</w:t>
          </w:r>
          <w:r w:rsidRPr="00432E2D">
            <w:t>d. There</w:t>
          </w:r>
          <w:r>
            <w:t xml:space="preserve"> i</w:t>
          </w:r>
          <w:r w:rsidRPr="00432E2D">
            <w:t>s no point buying something unless that operator and the vendor are working together to lead</w:t>
          </w:r>
          <w:r>
            <w:t>-t</w:t>
          </w:r>
          <w:r w:rsidRPr="00432E2D">
            <w:t>urn the threat and the counter to the platform that you are supplying.</w:t>
          </w:r>
        </w:p>
        <w:p w:rsidR="00866B51" w:rsidP="00866B51">
          <w:pPr>
            <w:pStyle w:val="Answer"/>
          </w:pPr>
          <w:r>
            <w:t>Y</w:t>
          </w:r>
          <w:r w:rsidRPr="00432E2D">
            <w:t>ou need an open architecture</w:t>
          </w:r>
          <w:r>
            <w:t xml:space="preserve"> and</w:t>
          </w:r>
          <w:r w:rsidRPr="00432E2D">
            <w:t xml:space="preserve"> model</w:t>
          </w:r>
          <w:r>
            <w:t>-</w:t>
          </w:r>
          <w:r w:rsidRPr="00432E2D">
            <w:t>based systems engineering</w:t>
          </w:r>
          <w:r>
            <w:t>—</w:t>
          </w:r>
          <w:r w:rsidRPr="00432E2D">
            <w:t xml:space="preserve">things that are just coming to the fore now. Britain is actually ahead in this. </w:t>
          </w:r>
          <w:r>
            <w:t>We have</w:t>
          </w:r>
          <w:r w:rsidRPr="00432E2D">
            <w:t xml:space="preserve"> some really good ideas for open architecture frameworks</w:t>
          </w:r>
          <w:r>
            <w:t>, and</w:t>
          </w:r>
          <w:r w:rsidRPr="00432E2D">
            <w:t xml:space="preserve"> we have some very good certification and regulatory compliance methodologies that others do not have. </w:t>
          </w:r>
          <w:r>
            <w:t>I</w:t>
          </w:r>
          <w:r w:rsidRPr="00432E2D">
            <w:t xml:space="preserve">f anybody can do it, </w:t>
          </w:r>
          <w:r>
            <w:t xml:space="preserve">it </w:t>
          </w:r>
          <w:r w:rsidRPr="00432E2D">
            <w:t xml:space="preserve">is actually the UK. But we should do it with British companies because those are the only ones that </w:t>
          </w:r>
          <w:r>
            <w:t>will</w:t>
          </w:r>
          <w:r w:rsidRPr="00432E2D">
            <w:t xml:space="preserve"> be here when we hav</w:t>
          </w:r>
          <w:r>
            <w:t>e</w:t>
          </w:r>
          <w:r w:rsidRPr="00432E2D">
            <w:t xml:space="preserve"> to innovate at the speed of relevance and get this equipment to our warfighter</w:t>
          </w:r>
          <w:r>
            <w:t>s,</w:t>
          </w:r>
          <w:r w:rsidRPr="00432E2D">
            <w:t xml:space="preserve"> so that they never have something substandard.</w:t>
          </w:r>
        </w:p>
        <w:p w:rsidR="000B0E72" w:rsidP="000B0E72">
          <w:pPr>
            <w:pStyle w:val="Answer"/>
          </w:pPr>
          <w:r>
            <w:t>Ye</w:t>
          </w:r>
          <w:r w:rsidRPr="00432E2D">
            <w:t>s is the answer</w:t>
          </w:r>
          <w:r>
            <w:t xml:space="preserve">; </w:t>
          </w:r>
          <w:r w:rsidRPr="00432E2D">
            <w:t xml:space="preserve">we could supply in enough numbers. </w:t>
          </w:r>
          <w:r>
            <w:t>R</w:t>
          </w:r>
          <w:r w:rsidRPr="00432E2D">
            <w:t>emember</w:t>
          </w:r>
          <w:r>
            <w:t>:</w:t>
          </w:r>
          <w:r w:rsidRPr="00432E2D">
            <w:t xml:space="preserve"> the </w:t>
          </w:r>
          <w:r w:rsidRPr="00657C6D">
            <w:t>stocks have traditionally been calculated on standard scenarios. Those scenarios are not exactly real world—they are a bit hypothetical</w:t>
          </w:r>
          <w:r w:rsidRPr="00657C6D" w:rsidR="00657C6D">
            <w:t xml:space="preserve">. </w:t>
          </w:r>
          <w:r>
            <w:t>T</w:t>
          </w:r>
          <w:r w:rsidRPr="0013728B">
            <w:t xml:space="preserve">ake </w:t>
          </w:r>
          <w:r>
            <w:t xml:space="preserve">the </w:t>
          </w:r>
          <w:r w:rsidRPr="0013728B">
            <w:t>example of Storm Shadow</w:t>
          </w:r>
          <w:r>
            <w:t xml:space="preserve">. </w:t>
          </w:r>
          <w:r w:rsidRPr="0013728B">
            <w:t xml:space="preserve">I cannot talk about the numbers for obvious reasons, but </w:t>
          </w:r>
          <w:r>
            <w:t xml:space="preserve">let us </w:t>
          </w:r>
          <w:r w:rsidRPr="0013728B">
            <w:t xml:space="preserve">say Storm Shadow was procured </w:t>
          </w:r>
          <w:r>
            <w:t xml:space="preserve">at a </w:t>
          </w:r>
          <w:r w:rsidRPr="0013728B">
            <w:t>certain volume. Then the peace dividend</w:t>
          </w:r>
          <w:r>
            <w:t>—</w:t>
          </w:r>
          <w:r w:rsidRPr="0013728B">
            <w:t>which we have now</w:t>
          </w:r>
          <w:r w:rsidRPr="00AC334D">
            <w:t xml:space="preserve"> </w:t>
          </w:r>
          <w:r w:rsidRPr="0013728B">
            <w:t>spent, by the way</w:t>
          </w:r>
          <w:r>
            <w:t>—</w:t>
          </w:r>
          <w:r w:rsidRPr="0013728B">
            <w:t xml:space="preserve"> </w:t>
          </w:r>
          <w:r>
            <w:t xml:space="preserve">reduced </w:t>
          </w:r>
          <w:r w:rsidRPr="0013728B">
            <w:t xml:space="preserve">that number by, </w:t>
          </w:r>
          <w:r>
            <w:t xml:space="preserve">let us </w:t>
          </w:r>
          <w:r w:rsidRPr="0013728B">
            <w:t>say, 50%</w:t>
          </w:r>
          <w:r>
            <w:t>. T</w:t>
          </w:r>
          <w:r w:rsidRPr="0013728B">
            <w:t xml:space="preserve">hen a big amount of </w:t>
          </w:r>
          <w:r>
            <w:t xml:space="preserve">the missiles </w:t>
          </w:r>
          <w:r w:rsidRPr="0013728B">
            <w:t>is given to another nation</w:t>
          </w:r>
          <w:r>
            <w:t>,</w:t>
          </w:r>
          <w:r w:rsidRPr="0013728B">
            <w:t xml:space="preserve"> because </w:t>
          </w:r>
          <w:r>
            <w:t xml:space="preserve">it </w:t>
          </w:r>
          <w:r w:rsidRPr="0013728B">
            <w:t>need</w:t>
          </w:r>
          <w:r>
            <w:t>s</w:t>
          </w:r>
          <w:r w:rsidRPr="0013728B">
            <w:t xml:space="preserve"> </w:t>
          </w:r>
          <w:r>
            <w:t xml:space="preserve">them and </w:t>
          </w:r>
          <w:r w:rsidRPr="0013728B">
            <w:t xml:space="preserve">it </w:t>
          </w:r>
          <w:r>
            <w:t>is</w:t>
          </w:r>
          <w:r w:rsidRPr="0013728B">
            <w:t xml:space="preserve"> actually in our interest</w:t>
          </w:r>
          <w:r>
            <w:t xml:space="preserve"> so </w:t>
          </w:r>
          <w:r w:rsidRPr="0013728B">
            <w:t>to do. Now we are left with a very small stockpile, but nobody has pump</w:t>
          </w:r>
          <w:r>
            <w:t>-</w:t>
          </w:r>
          <w:r w:rsidRPr="0013728B">
            <w:t xml:space="preserve">primed the supply chain. </w:t>
          </w:r>
          <w:r>
            <w:t>N</w:t>
          </w:r>
          <w:r w:rsidRPr="0013728B">
            <w:t xml:space="preserve">ow we have </w:t>
          </w:r>
          <w:r>
            <w:t xml:space="preserve">to </w:t>
          </w:r>
          <w:r w:rsidRPr="0013728B">
            <w:t>innovate a new idea</w:t>
          </w:r>
          <w:r>
            <w:t>—</w:t>
          </w:r>
          <w:r w:rsidRPr="0013728B">
            <w:t xml:space="preserve">probably Project </w:t>
          </w:r>
          <w:r>
            <w:t>Brakestop</w:t>
          </w:r>
          <w:r w:rsidRPr="0013728B">
            <w:t>, which is a great</w:t>
          </w:r>
          <w:r>
            <w:t xml:space="preserve">, </w:t>
          </w:r>
          <w:r w:rsidRPr="0013728B">
            <w:t>innovative</w:t>
          </w:r>
          <w:r>
            <w:t xml:space="preserve">, ground-breaking </w:t>
          </w:r>
          <w:r w:rsidRPr="0013728B">
            <w:t xml:space="preserve">methodology from </w:t>
          </w:r>
          <w:r>
            <w:t xml:space="preserve">the MoD—but there is </w:t>
          </w:r>
          <w:r w:rsidRPr="0013728B">
            <w:t>only one of those program</w:t>
          </w:r>
          <w:r>
            <w:t xml:space="preserve">mes, so </w:t>
          </w:r>
          <w:r w:rsidRPr="0013728B">
            <w:t>we have to rethink the whole thing.</w:t>
          </w:r>
        </w:p>
        <w:p w:rsidR="000B0E72" w:rsidP="000B0E72">
          <w:pPr>
            <w:pStyle w:val="Remark"/>
          </w:pPr>
          <w:sdt>
            <w:sdtPr>
              <w:alias w:val="Member"/>
              <w:tag w:val="&lt;Member mnisId='3789' dodsId='54156'&gt;"/>
              <w:id w:val="-764694574"/>
              <w:placeholder>
                <w:docPart w:val="30C21B25D00241F0991FF159757D51AC"/>
              </w:placeholder>
              <w:richText/>
            </w:sdtPr>
            <w:sdtContent>
              <w:r w:rsidRPr="00B229D2">
                <w:rPr>
                  <w:b/>
                </w:rPr>
                <w:t>Lord Teverson:</w:t>
              </w:r>
            </w:sdtContent>
          </w:sdt>
          <w:r>
            <w:t xml:space="preserve"> Could </w:t>
          </w:r>
          <w:r w:rsidRPr="009821E0">
            <w:t>you tell me what an always</w:t>
          </w:r>
          <w:r>
            <w:t>-</w:t>
          </w:r>
          <w:r w:rsidRPr="009821E0">
            <w:t>on contract would actually look like? What are its heads of terms</w:t>
          </w:r>
          <w:r>
            <w:t xml:space="preserve"> and </w:t>
          </w:r>
          <w:r w:rsidRPr="009821E0">
            <w:t>what makes it work?</w:t>
          </w:r>
        </w:p>
        <w:p w:rsidR="000B0E72" w:rsidP="000B0E72">
          <w:pPr>
            <w:pStyle w:val="Answer"/>
          </w:pPr>
          <w:sdt>
            <w:sdtPr>
              <w:alias w:val="Witness"/>
              <w:id w:val="1321471299"/>
              <w:placeholder>
                <w:docPart w:val="30C21B25D00241F0991FF159757D51AC"/>
              </w:placeholder>
              <w:richText/>
            </w:sdtPr>
            <w:sdtContent>
              <w:r w:rsidRPr="00B229D2">
                <w:rPr>
                  <w:b/>
                  <w:i/>
                </w:rPr>
                <w:t>Jon Parker:</w:t>
              </w:r>
            </w:sdtContent>
          </w:sdt>
          <w:r>
            <w:t xml:space="preserve"> I would say that you buy today’s equipment </w:t>
          </w:r>
          <w:r w:rsidRPr="00DB5A96">
            <w:t xml:space="preserve">and </w:t>
          </w:r>
          <w:r>
            <w:t xml:space="preserve">buy </w:t>
          </w:r>
          <w:r w:rsidRPr="00DB5A96">
            <w:t xml:space="preserve">an innovative cycle. </w:t>
          </w:r>
          <w:r>
            <w:t>You a</w:t>
          </w:r>
          <w:r w:rsidRPr="00DB5A96">
            <w:t>gree on what the next cycle might look like</w:t>
          </w:r>
          <w:r>
            <w:t xml:space="preserve"> </w:t>
          </w:r>
          <w:r w:rsidRPr="00DB5A96">
            <w:t>and allow the money to flow straight away</w:t>
          </w:r>
          <w:r>
            <w:t>,</w:t>
          </w:r>
          <w:r w:rsidRPr="00DB5A96">
            <w:t xml:space="preserve"> for that iterative six</w:t>
          </w:r>
          <w:r>
            <w:t>-</w:t>
          </w:r>
          <w:r w:rsidRPr="00DB5A96">
            <w:t>week cycle.</w:t>
          </w:r>
          <w:r>
            <w:t xml:space="preserve"> The MoD </w:t>
          </w:r>
          <w:r w:rsidRPr="00DB5A96">
            <w:t xml:space="preserve">would have to buy into the innovation cycle and work together to steer that company in </w:t>
          </w:r>
          <w:r>
            <w:t xml:space="preserve">that </w:t>
          </w:r>
          <w:r w:rsidRPr="00DB5A96">
            <w:t>direction of travel</w:t>
          </w:r>
          <w:r>
            <w:t xml:space="preserve"> on </w:t>
          </w:r>
          <w:r w:rsidRPr="00DB5A96">
            <w:t>requirements</w:t>
          </w:r>
          <w:r>
            <w:t>. W</w:t>
          </w:r>
          <w:r w:rsidRPr="00DB5A96">
            <w:t>e have to break our addiction to requirements</w:t>
          </w:r>
          <w:r>
            <w:t xml:space="preserve">: by </w:t>
          </w:r>
          <w:r w:rsidRPr="00DB5A96">
            <w:t xml:space="preserve">the time </w:t>
          </w:r>
          <w:r>
            <w:t xml:space="preserve">they are </w:t>
          </w:r>
          <w:r w:rsidRPr="00DB5A96">
            <w:t xml:space="preserve">written, </w:t>
          </w:r>
          <w:r>
            <w:t xml:space="preserve">they are </w:t>
          </w:r>
          <w:r w:rsidRPr="00DB5A96">
            <w:t xml:space="preserve">out of date anyway. If you have not written it in six weeks, why did you write it? </w:t>
          </w:r>
          <w:r>
            <w:t xml:space="preserve">It would be </w:t>
          </w:r>
          <w:r w:rsidRPr="00DB5A96">
            <w:t xml:space="preserve">out of date. </w:t>
          </w:r>
          <w:r>
            <w:t>W</w:t>
          </w:r>
          <w:r w:rsidRPr="00DB5A96">
            <w:t xml:space="preserve">e need to think in a different way. </w:t>
          </w:r>
        </w:p>
        <w:p w:rsidR="000B0E72" w:rsidP="000B0E72">
          <w:pPr>
            <w:pStyle w:val="Answer"/>
          </w:pPr>
          <w:r w:rsidRPr="00DB5A96">
            <w:t xml:space="preserve">The warfighter will have more cognition of what is needed than </w:t>
          </w:r>
          <w:r>
            <w:t xml:space="preserve">the MoD </w:t>
          </w:r>
          <w:r w:rsidRPr="00DB5A96">
            <w:t>in some of these instances</w:t>
          </w:r>
          <w:r>
            <w:t xml:space="preserve">, so we need </w:t>
          </w:r>
          <w:r w:rsidRPr="00DB5A96">
            <w:t xml:space="preserve">feedback </w:t>
          </w:r>
          <w:r>
            <w:t xml:space="preserve">from </w:t>
          </w:r>
          <w:r w:rsidRPr="00DB5A96">
            <w:t>the front line</w:t>
          </w:r>
          <w:r>
            <w:t xml:space="preserve"> and the </w:t>
          </w:r>
          <w:r w:rsidRPr="00DB5A96">
            <w:t>front line talking to the manufacturer</w:t>
          </w:r>
          <w:r>
            <w:t>: “</w:t>
          </w:r>
          <w:r w:rsidRPr="00DB5A96">
            <w:t xml:space="preserve">I need this. This </w:t>
          </w:r>
          <w:r>
            <w:t xml:space="preserve">doesn’t </w:t>
          </w:r>
          <w:r w:rsidRPr="00DB5A96">
            <w:t xml:space="preserve">work. This works well, but </w:t>
          </w:r>
          <w:r>
            <w:t xml:space="preserve">I’d </w:t>
          </w:r>
          <w:r w:rsidRPr="00DB5A96">
            <w:t>like it this way</w:t>
          </w:r>
          <w:r>
            <w:t>”</w:t>
          </w:r>
          <w:r w:rsidRPr="00DB5A96">
            <w:t xml:space="preserve">. If you do it back through the system, it would take two years. But we can talk directly to the warfighter and say, </w:t>
          </w:r>
          <w:r>
            <w:t xml:space="preserve">“What </w:t>
          </w:r>
          <w:r w:rsidRPr="00DB5A96">
            <w:t>is it that you need? What is the reach</w:t>
          </w:r>
          <w:r>
            <w:t>-</w:t>
          </w:r>
          <w:r w:rsidRPr="00DB5A96">
            <w:t>to weapon</w:t>
          </w:r>
          <w:r>
            <w:t xml:space="preserve"> and w</w:t>
          </w:r>
          <w:r w:rsidRPr="00DB5A96">
            <w:t>hat do you need from it? I will change it now</w:t>
          </w:r>
          <w:r>
            <w:t>”. T</w:t>
          </w:r>
          <w:r w:rsidRPr="00DB5A96">
            <w:t>hen</w:t>
          </w:r>
          <w:r>
            <w:t xml:space="preserve"> the MoD will </w:t>
          </w:r>
          <w:r w:rsidRPr="00DB5A96">
            <w:t>pick up the bill later.</w:t>
          </w:r>
        </w:p>
        <w:p w:rsidR="000B0E72" w:rsidP="000B0E72">
          <w:pPr>
            <w:pStyle w:val="Remark"/>
          </w:pPr>
          <w:sdt>
            <w:sdtPr>
              <w:alias w:val="Member"/>
              <w:tag w:val="&lt;Member mnisId='3789' dodsId='54156'&gt;"/>
              <w:id w:val="616574736"/>
              <w:placeholder>
                <w:docPart w:val="30C21B25D00241F0991FF159757D51AC"/>
              </w:placeholder>
              <w:richText/>
            </w:sdtPr>
            <w:sdtContent>
              <w:r w:rsidRPr="002649B5">
                <w:rPr>
                  <w:b/>
                </w:rPr>
                <w:t>Lord Teverson:</w:t>
              </w:r>
            </w:sdtContent>
          </w:sdt>
          <w:r>
            <w:t xml:space="preserve"> You talked about</w:t>
          </w:r>
          <w:r w:rsidRPr="004A7D1C">
            <w:t xml:space="preserve"> peer</w:t>
          </w:r>
          <w:r>
            <w:t>-</w:t>
          </w:r>
          <w:r w:rsidRPr="004A7D1C">
            <w:t>to</w:t>
          </w:r>
          <w:r>
            <w:t>-</w:t>
          </w:r>
          <w:r w:rsidRPr="004A7D1C">
            <w:t>peer warfare. If there is</w:t>
          </w:r>
          <w:r>
            <w:t xml:space="preserve"> </w:t>
          </w:r>
          <w:r w:rsidRPr="004A7D1C">
            <w:t>peer</w:t>
          </w:r>
          <w:r>
            <w:t>-</w:t>
          </w:r>
          <w:r w:rsidRPr="004A7D1C">
            <w:t>to</w:t>
          </w:r>
          <w:r>
            <w:t>-</w:t>
          </w:r>
          <w:r w:rsidRPr="004A7D1C">
            <w:t>peer warfare</w:t>
          </w:r>
          <w:r>
            <w:t>—all</w:t>
          </w:r>
          <w:r w:rsidRPr="004A7D1C">
            <w:t xml:space="preserve"> this needs a supply</w:t>
          </w:r>
          <w:r>
            <w:t xml:space="preserve">—your </w:t>
          </w:r>
          <w:r w:rsidRPr="004A7D1C">
            <w:t xml:space="preserve">sites will be one of the main targets. </w:t>
          </w:r>
          <w:r>
            <w:t>D</w:t>
          </w:r>
          <w:r w:rsidRPr="004A7D1C">
            <w:t xml:space="preserve">o you work with </w:t>
          </w:r>
          <w:r>
            <w:t xml:space="preserve">the </w:t>
          </w:r>
          <w:r w:rsidRPr="004A7D1C">
            <w:t xml:space="preserve">Government? </w:t>
          </w:r>
          <w:r>
            <w:t xml:space="preserve">At </w:t>
          </w:r>
          <w:r w:rsidRPr="004A7D1C">
            <w:t>the moment</w:t>
          </w:r>
          <w:r>
            <w:t xml:space="preserve">, our production facilities are </w:t>
          </w:r>
          <w:r w:rsidRPr="004A7D1C">
            <w:t xml:space="preserve">defenceless, </w:t>
          </w:r>
          <w:r>
            <w:t xml:space="preserve">are they not? Do </w:t>
          </w:r>
          <w:r w:rsidRPr="004A7D1C">
            <w:t xml:space="preserve">you talk to </w:t>
          </w:r>
          <w:r>
            <w:t xml:space="preserve">the </w:t>
          </w:r>
          <w:r w:rsidRPr="004A7D1C">
            <w:t>Government about that?</w:t>
          </w:r>
        </w:p>
        <w:p w:rsidR="000B0E72" w:rsidP="000B0E72">
          <w:pPr>
            <w:pStyle w:val="Answer"/>
          </w:pPr>
          <w:sdt>
            <w:sdtPr>
              <w:alias w:val="Witness"/>
              <w:id w:val="-853112964"/>
              <w:placeholder>
                <w:docPart w:val="30C21B25D00241F0991FF159757D51AC"/>
              </w:placeholder>
              <w:richText/>
            </w:sdtPr>
            <w:sdtContent>
              <w:r w:rsidRPr="00CA6502">
                <w:rPr>
                  <w:b/>
                  <w:i/>
                </w:rPr>
                <w:t>Jon Parker:</w:t>
              </w:r>
            </w:sdtContent>
          </w:sdt>
          <w:r>
            <w:t xml:space="preserve"> We have thought about this and there is no </w:t>
          </w:r>
          <w:r w:rsidRPr="006D7429">
            <w:t xml:space="preserve">point talking to </w:t>
          </w:r>
          <w:r>
            <w:t xml:space="preserve">the </w:t>
          </w:r>
          <w:r w:rsidRPr="006D7429">
            <w:t xml:space="preserve">Government about our company and its site holdings. We already </w:t>
          </w:r>
          <w:r>
            <w:t xml:space="preserve">have </w:t>
          </w:r>
          <w:r w:rsidRPr="006D7429">
            <w:t>a plan</w:t>
          </w:r>
          <w:r>
            <w:t xml:space="preserve">: yes, we are </w:t>
          </w:r>
          <w:r w:rsidRPr="006D7429">
            <w:t>moving into Swindon</w:t>
          </w:r>
          <w:r>
            <w:t xml:space="preserve">; yes, </w:t>
          </w:r>
          <w:r w:rsidRPr="006D7429">
            <w:t xml:space="preserve">we are taking a </w:t>
          </w:r>
          <w:r>
            <w:t xml:space="preserve">factory of </w:t>
          </w:r>
          <w:r w:rsidRPr="006D7429">
            <w:t>260</w:t>
          </w:r>
          <w:r>
            <w:t>,000 square feet</w:t>
          </w:r>
          <w:r w:rsidRPr="006D7429">
            <w:t xml:space="preserve">. But we will not be there in wartime. We will take the lessons of the Second World War from the </w:t>
          </w:r>
          <w:r>
            <w:t>M</w:t>
          </w:r>
          <w:r w:rsidRPr="006D7429">
            <w:t>osquito and other manufacturing capabilities, and we will distribute it</w:t>
          </w:r>
          <w:r>
            <w:t xml:space="preserve">—still </w:t>
          </w:r>
          <w:r w:rsidRPr="006D7429">
            <w:t>in the region</w:t>
          </w:r>
          <w:r>
            <w:t xml:space="preserve"> but having moved </w:t>
          </w:r>
          <w:r w:rsidRPr="006D7429">
            <w:t>to old DFS warehouses</w:t>
          </w:r>
          <w:r>
            <w:t xml:space="preserve"> and </w:t>
          </w:r>
          <w:r w:rsidRPr="006D7429">
            <w:t xml:space="preserve">old </w:t>
          </w:r>
          <w:r>
            <w:t xml:space="preserve">Toys </w:t>
          </w:r>
          <w:r w:rsidRPr="006D7429">
            <w:t xml:space="preserve">R </w:t>
          </w:r>
          <w:r>
            <w:t xml:space="preserve">Us </w:t>
          </w:r>
          <w:r w:rsidRPr="006D7429">
            <w:t>warehouses. We will not be there</w:t>
          </w:r>
          <w:r>
            <w:t xml:space="preserve"> and </w:t>
          </w:r>
          <w:r w:rsidRPr="006D7429">
            <w:t>we will announce that we are not there</w:t>
          </w:r>
          <w:r>
            <w:t xml:space="preserve"> </w:t>
          </w:r>
          <w:r w:rsidRPr="006D7429">
            <w:t>so that the old site is not a target, but we will manufacture</w:t>
          </w:r>
          <w:r>
            <w:t xml:space="preserve"> and </w:t>
          </w:r>
          <w:r w:rsidRPr="006D7429">
            <w:t>distribute. Everything that is going into our robotic factory is distributable</w:t>
          </w:r>
          <w:r>
            <w:t xml:space="preserve">. It </w:t>
          </w:r>
          <w:r w:rsidRPr="006D7429">
            <w:t>can be removed and moved to different areas</w:t>
          </w:r>
          <w:r>
            <w:t xml:space="preserve">, so a </w:t>
          </w:r>
          <w:r w:rsidRPr="006D7429">
            <w:t xml:space="preserve">section of the factory will create </w:t>
          </w:r>
          <w:r>
            <w:t xml:space="preserve">one </w:t>
          </w:r>
          <w:r w:rsidRPr="006D7429">
            <w:t xml:space="preserve">capability </w:t>
          </w:r>
          <w:r>
            <w:t xml:space="preserve">that </w:t>
          </w:r>
          <w:r w:rsidRPr="006D7429">
            <w:t>can then be delivered to assembly works somewhere else.</w:t>
          </w:r>
        </w:p>
        <w:p w:rsidR="000B0E72" w:rsidP="000B0E72">
          <w:pPr>
            <w:pStyle w:val="Remark"/>
          </w:pPr>
          <w:sdt>
            <w:sdtPr>
              <w:alias w:val="Member"/>
              <w:tag w:val="&lt;Member mnisId='3789' dodsId='54156'&gt;"/>
              <w:id w:val="166684432"/>
              <w:placeholder>
                <w:docPart w:val="30C21B25D00241F0991FF159757D51AC"/>
              </w:placeholder>
              <w:richText/>
            </w:sdtPr>
            <w:sdtContent>
              <w:r w:rsidRPr="00CB69C6">
                <w:rPr>
                  <w:b/>
                </w:rPr>
                <w:t>Lord Teverson:</w:t>
              </w:r>
            </w:sdtContent>
          </w:sdt>
          <w:r>
            <w:t xml:space="preserve"> That is very reassuring. I—</w:t>
          </w:r>
        </w:p>
        <w:p w:rsidR="000B0E72" w:rsidP="000B0E72">
          <w:pPr>
            <w:pStyle w:val="Remark"/>
          </w:pPr>
          <w:sdt>
            <w:sdtPr>
              <w:alias w:val="Member"/>
              <w:tag w:val="&lt;Member mnisId='4159' dodsId='76838'&gt;"/>
              <w:id w:val="-139348203"/>
              <w:placeholder>
                <w:docPart w:val="30C21B25D00241F0991FF159757D51AC"/>
              </w:placeholder>
              <w:richText/>
            </w:sdtPr>
            <w:sdtContent>
              <w:r w:rsidRPr="00CB69C6">
                <w:rPr>
                  <w:b/>
                </w:rPr>
                <w:t>The Chair:</w:t>
              </w:r>
            </w:sdtContent>
          </w:sdt>
          <w:r>
            <w:t xml:space="preserve"> We have </w:t>
          </w:r>
          <w:r w:rsidRPr="00351029">
            <w:t>a couple more questions</w:t>
          </w:r>
          <w:r>
            <w:t xml:space="preserve">, and </w:t>
          </w:r>
          <w:r w:rsidRPr="00351029">
            <w:t xml:space="preserve">we are now </w:t>
          </w:r>
          <w:r>
            <w:t xml:space="preserve">really </w:t>
          </w:r>
          <w:r w:rsidRPr="00351029">
            <w:t>out of time</w:t>
          </w:r>
          <w:r>
            <w:t>;</w:t>
          </w:r>
          <w:r w:rsidRPr="00351029">
            <w:t xml:space="preserve"> I am really</w:t>
          </w:r>
          <w:r>
            <w:t xml:space="preserve"> </w:t>
          </w:r>
          <w:r w:rsidRPr="00351029">
            <w:t xml:space="preserve">sorry. </w:t>
          </w:r>
        </w:p>
        <w:p w:rsidR="000B0E72" w:rsidP="000B0E72">
          <w:pPr>
            <w:pStyle w:val="Question"/>
          </w:pPr>
          <w:sdt>
            <w:sdtPr>
              <w:alias w:val="Member"/>
              <w:tag w:val="&lt;Member mnisId='5005' dodsId=''&gt;"/>
              <w:id w:val="-1081297046"/>
              <w:placeholder>
                <w:docPart w:val="30C21B25D00241F0991FF159757D51AC"/>
              </w:placeholder>
              <w:richText/>
            </w:sdtPr>
            <w:sdtContent>
              <w:r w:rsidRPr="00663AA2">
                <w:rPr>
                  <w:b/>
                </w:rPr>
                <w:t>Lord Camoys:</w:t>
              </w:r>
            </w:sdtContent>
          </w:sdt>
          <w:r>
            <w:t xml:space="preserve"> I would like to talk about </w:t>
          </w:r>
          <w:r w:rsidRPr="00037930">
            <w:t xml:space="preserve">defence growth deals and the work that </w:t>
          </w:r>
          <w:r>
            <w:t xml:space="preserve">the </w:t>
          </w:r>
          <w:r w:rsidRPr="00037930">
            <w:t xml:space="preserve">Government </w:t>
          </w:r>
          <w:r>
            <w:t xml:space="preserve">have </w:t>
          </w:r>
          <w:r w:rsidRPr="00037930">
            <w:t xml:space="preserve">begun to do with devolved Administrations and </w:t>
          </w:r>
          <w:r>
            <w:t xml:space="preserve">mayoral and </w:t>
          </w:r>
          <w:r w:rsidRPr="00037930">
            <w:t>local authorities to support regional defence industries</w:t>
          </w:r>
          <w:r>
            <w:t xml:space="preserve">—things </w:t>
          </w:r>
          <w:r w:rsidRPr="00037930">
            <w:t xml:space="preserve">like the </w:t>
          </w:r>
          <w:r>
            <w:t>P</w:t>
          </w:r>
          <w:r w:rsidRPr="00037930">
            <w:t>lan for Barrow partnership and</w:t>
          </w:r>
          <w:r>
            <w:t xml:space="preserve">, </w:t>
          </w:r>
          <w:r w:rsidRPr="00037930">
            <w:t>probably most connected to yourselves</w:t>
          </w:r>
          <w:r>
            <w:t xml:space="preserve">, </w:t>
          </w:r>
          <w:r w:rsidRPr="00037930">
            <w:t xml:space="preserve">the support that Swindon Council has been giving to </w:t>
          </w:r>
          <w:r>
            <w:t xml:space="preserve">create </w:t>
          </w:r>
          <w:r w:rsidRPr="00037930">
            <w:t>a drone and defence technology cluster. I would be interested in your experiences</w:t>
          </w:r>
          <w:r>
            <w:t xml:space="preserve"> and thoughts on those but, </w:t>
          </w:r>
          <w:r w:rsidRPr="00037930">
            <w:t>in particular</w:t>
          </w:r>
          <w:r>
            <w:t xml:space="preserve">, </w:t>
          </w:r>
          <w:r w:rsidRPr="00037930">
            <w:t xml:space="preserve">what support you would like to see the Government </w:t>
          </w:r>
          <w:r>
            <w:t xml:space="preserve">provide to </w:t>
          </w:r>
          <w:r w:rsidRPr="00037930">
            <w:t>devolved and local authorities to support regional defence industries</w:t>
          </w:r>
          <w:r>
            <w:t>. W</w:t>
          </w:r>
          <w:r w:rsidRPr="00037930">
            <w:t xml:space="preserve">hat </w:t>
          </w:r>
          <w:r>
            <w:t xml:space="preserve">do </w:t>
          </w:r>
          <w:r w:rsidRPr="00037930">
            <w:t>these deals need to provide to</w:t>
          </w:r>
          <w:r>
            <w:t xml:space="preserve"> be a success for SMEs like you?</w:t>
          </w:r>
        </w:p>
        <w:p w:rsidR="000B0E72" w:rsidP="000B0E72">
          <w:pPr>
            <w:pStyle w:val="Answer"/>
          </w:pPr>
          <w:sdt>
            <w:sdtPr>
              <w:alias w:val="Witness"/>
              <w:id w:val="11424785"/>
              <w:placeholder>
                <w:docPart w:val="30C21B25D00241F0991FF159757D51AC"/>
              </w:placeholder>
              <w:richText/>
            </w:sdtPr>
            <w:sdtContent>
              <w:r w:rsidRPr="00D2142D">
                <w:rPr>
                  <w:b/>
                  <w:i/>
                </w:rPr>
                <w:t>Graham Booth:</w:t>
              </w:r>
            </w:sdtContent>
          </w:sdt>
          <w:r>
            <w:t xml:space="preserve"> I will be very quick on the first part of that. The </w:t>
          </w:r>
          <w:r w:rsidRPr="00FC755A">
            <w:t xml:space="preserve">value of them, if I </w:t>
          </w:r>
          <w:r>
            <w:t xml:space="preserve">understand </w:t>
          </w:r>
          <w:r w:rsidRPr="00FC755A">
            <w:t xml:space="preserve">right, is about </w:t>
          </w:r>
          <w:r>
            <w:t>£</w:t>
          </w:r>
          <w:r w:rsidRPr="00FC755A">
            <w:t xml:space="preserve">250 million over five years across five areas. When you divide </w:t>
          </w:r>
          <w:r>
            <w:t xml:space="preserve">it </w:t>
          </w:r>
          <w:r w:rsidRPr="00FC755A">
            <w:t>out, that is not much money</w:t>
          </w:r>
          <w:r>
            <w:t xml:space="preserve">. We </w:t>
          </w:r>
          <w:r w:rsidRPr="00FC755A">
            <w:t>have talked about</w:t>
          </w:r>
          <w:r>
            <w:t xml:space="preserve"> not </w:t>
          </w:r>
          <w:r w:rsidRPr="00FC755A">
            <w:t>quite skimming the surface</w:t>
          </w:r>
          <w:r>
            <w:t xml:space="preserve">, but that </w:t>
          </w:r>
          <w:r w:rsidRPr="00FC755A">
            <w:t xml:space="preserve">is a rounding error on </w:t>
          </w:r>
          <w:r>
            <w:t xml:space="preserve">a </w:t>
          </w:r>
          <w:r w:rsidRPr="00FC755A">
            <w:t>rounding error</w:t>
          </w:r>
          <w:r>
            <w:t xml:space="preserve"> on a </w:t>
          </w:r>
          <w:r w:rsidRPr="00FC755A">
            <w:t>rounding error</w:t>
          </w:r>
          <w:r>
            <w:t xml:space="preserve">: it is </w:t>
          </w:r>
          <w:r w:rsidRPr="00FC755A">
            <w:t>such a small amount of money</w:t>
          </w:r>
          <w:r>
            <w:t xml:space="preserve"> that it is </w:t>
          </w:r>
          <w:r w:rsidRPr="00FC755A">
            <w:t xml:space="preserve">very hard </w:t>
          </w:r>
          <w:r>
            <w:t xml:space="preserve">for it </w:t>
          </w:r>
          <w:r w:rsidRPr="00FC755A">
            <w:t xml:space="preserve">to be meaningful. </w:t>
          </w:r>
          <w:r>
            <w:t xml:space="preserve">My </w:t>
          </w:r>
          <w:r w:rsidRPr="00FC755A">
            <w:t>honest view of previous announcements like that</w:t>
          </w:r>
          <w:r>
            <w:t xml:space="preserve"> is that </w:t>
          </w:r>
          <w:r w:rsidRPr="00FC755A">
            <w:t xml:space="preserve">a large amount of that money will go into the local </w:t>
          </w:r>
          <w:r>
            <w:t>g</w:t>
          </w:r>
          <w:r w:rsidRPr="00FC755A">
            <w:t>overnment’s administrative side</w:t>
          </w:r>
          <w:r>
            <w:t xml:space="preserve"> so, </w:t>
          </w:r>
          <w:r w:rsidRPr="00FC755A">
            <w:t xml:space="preserve">out of the </w:t>
          </w:r>
          <w:r>
            <w:t>£</w:t>
          </w:r>
          <w:r w:rsidRPr="00FC755A">
            <w:t xml:space="preserve">5 million per annum to each one, the amount that actually flows into the hands of SMEs will possibly </w:t>
          </w:r>
          <w:r>
            <w:t xml:space="preserve">be </w:t>
          </w:r>
          <w:r w:rsidRPr="00FC755A">
            <w:t>tens, maybe hundreds</w:t>
          </w:r>
          <w:r>
            <w:t xml:space="preserve">, </w:t>
          </w:r>
          <w:r w:rsidRPr="00FC755A">
            <w:t>of thousands of pounds</w:t>
          </w:r>
          <w:r>
            <w:t>,</w:t>
          </w:r>
          <w:r w:rsidRPr="00FC755A">
            <w:t xml:space="preserve"> at the most</w:t>
          </w:r>
          <w:r>
            <w:t xml:space="preserve">, </w:t>
          </w:r>
          <w:r w:rsidRPr="00FC755A">
            <w:t xml:space="preserve">across </w:t>
          </w:r>
          <w:r>
            <w:t xml:space="preserve">them </w:t>
          </w:r>
          <w:r w:rsidRPr="00FC755A">
            <w:t xml:space="preserve">all. </w:t>
          </w:r>
          <w:r>
            <w:t>T</w:t>
          </w:r>
          <w:r w:rsidRPr="00FC755A">
            <w:t xml:space="preserve">hose numbers are just </w:t>
          </w:r>
          <w:r>
            <w:t xml:space="preserve">too </w:t>
          </w:r>
          <w:r w:rsidRPr="00FC755A">
            <w:t xml:space="preserve">insignificant </w:t>
          </w:r>
          <w:r>
            <w:t>for them to work</w:t>
          </w:r>
          <w:r w:rsidRPr="00FC755A">
            <w:t xml:space="preserve">. That is </w:t>
          </w:r>
          <w:r>
            <w:t xml:space="preserve">my </w:t>
          </w:r>
          <w:r w:rsidRPr="00FC755A">
            <w:t xml:space="preserve">fundamental </w:t>
          </w:r>
          <w:r>
            <w:t xml:space="preserve">concern: it is a </w:t>
          </w:r>
          <w:r w:rsidRPr="00FC755A">
            <w:t>rounding error</w:t>
          </w:r>
          <w:r>
            <w:t xml:space="preserve"> on a </w:t>
          </w:r>
          <w:r w:rsidRPr="00FC755A">
            <w:t>rounding error.</w:t>
          </w:r>
        </w:p>
        <w:p w:rsidR="000B0E72" w:rsidP="000B0E72">
          <w:pPr>
            <w:pStyle w:val="Answer"/>
          </w:pPr>
          <w:sdt>
            <w:sdtPr>
              <w:alias w:val="Witness"/>
              <w:id w:val="-499041503"/>
              <w:placeholder>
                <w:docPart w:val="30C21B25D00241F0991FF159757D51AC"/>
              </w:placeholder>
              <w:richText/>
            </w:sdtPr>
            <w:sdtContent>
              <w:r w:rsidRPr="00D73DB3">
                <w:rPr>
                  <w:b/>
                  <w:i/>
                </w:rPr>
                <w:t>Jon Parker:</w:t>
              </w:r>
            </w:sdtContent>
          </w:sdt>
          <w:r>
            <w:t xml:space="preserve"> Regional authorities are a postcode lottery. </w:t>
          </w:r>
          <w:r w:rsidRPr="00331357">
            <w:t>Certain areas are anti</w:t>
          </w:r>
          <w:r>
            <w:t xml:space="preserve"> </w:t>
          </w:r>
          <w:r w:rsidRPr="00331357">
            <w:t>defence</w:t>
          </w:r>
          <w:r>
            <w:t xml:space="preserve">; they </w:t>
          </w:r>
          <w:r w:rsidRPr="00331357">
            <w:t xml:space="preserve">find </w:t>
          </w:r>
          <w:r>
            <w:t xml:space="preserve">it </w:t>
          </w:r>
          <w:r w:rsidRPr="00331357">
            <w:t>a dirty word. Others have embraced it</w:t>
          </w:r>
          <w:r>
            <w:t xml:space="preserve">. </w:t>
          </w:r>
          <w:r w:rsidRPr="00331357">
            <w:t xml:space="preserve">Will Stone MP has done an amazing job, as has Swindon Borough Council. </w:t>
          </w:r>
          <w:r>
            <w:t xml:space="preserve">I have </w:t>
          </w:r>
          <w:r w:rsidRPr="00331357">
            <w:t>never heard them talk politics</w:t>
          </w:r>
          <w:r>
            <w:t xml:space="preserve">: I have </w:t>
          </w:r>
          <w:r w:rsidRPr="00331357">
            <w:t>only ever heard them talk about the people of Swindon. That is the reason we are going</w:t>
          </w:r>
          <w:r>
            <w:t>;</w:t>
          </w:r>
          <w:r w:rsidRPr="00331357">
            <w:t xml:space="preserve"> it is because of their vision. </w:t>
          </w:r>
          <w:r>
            <w:t xml:space="preserve">The </w:t>
          </w:r>
          <w:r w:rsidRPr="00331357">
            <w:t xml:space="preserve">regional authority there is the reason </w:t>
          </w:r>
          <w:r>
            <w:t xml:space="preserve">that </w:t>
          </w:r>
          <w:r w:rsidRPr="00331357">
            <w:t>we are going</w:t>
          </w:r>
          <w:r>
            <w:t xml:space="preserve"> there</w:t>
          </w:r>
          <w:r w:rsidRPr="00331357">
            <w:t xml:space="preserve">. </w:t>
          </w:r>
        </w:p>
        <w:p w:rsidR="000B0E72" w:rsidP="000B0E72">
          <w:pPr>
            <w:pStyle w:val="Answer"/>
          </w:pPr>
          <w:r w:rsidRPr="00331357">
            <w:t>I would like to see investment in suitably qualified and experienced personnel</w:t>
          </w:r>
          <w:r>
            <w:t>,</w:t>
          </w:r>
          <w:r w:rsidRPr="00331357">
            <w:t xml:space="preserve"> training </w:t>
          </w:r>
          <w:r>
            <w:t xml:space="preserve">and </w:t>
          </w:r>
          <w:r w:rsidRPr="00331357">
            <w:t xml:space="preserve">apprenticeships. </w:t>
          </w:r>
          <w:r>
            <w:t>We are</w:t>
          </w:r>
          <w:r w:rsidRPr="00331357">
            <w:t xml:space="preserve"> going to pay for them, but </w:t>
          </w:r>
          <w:r>
            <w:t>we would</w:t>
          </w:r>
          <w:r w:rsidRPr="00331357">
            <w:t xml:space="preserve"> like to be able to influence that training</w:t>
          </w:r>
          <w:r>
            <w:t>,</w:t>
          </w:r>
          <w:r w:rsidRPr="00331357">
            <w:t xml:space="preserve"> to see what it looks like and to make sure that we get the skills that we need. The MP</w:t>
          </w:r>
          <w:r>
            <w:t>,</w:t>
          </w:r>
          <w:r w:rsidRPr="00331357">
            <w:t xml:space="preserve"> Will Stone</w:t>
          </w:r>
          <w:r>
            <w:t>,</w:t>
          </w:r>
          <w:r w:rsidRPr="00331357">
            <w:t xml:space="preserve"> has already set up a defence excellence </w:t>
          </w:r>
          <w:r>
            <w:t>c</w:t>
          </w:r>
          <w:r w:rsidRPr="00331357">
            <w:t>ommittee for the people</w:t>
          </w:r>
          <w:r>
            <w:t>—</w:t>
          </w:r>
          <w:r w:rsidRPr="00331357">
            <w:t>the companies</w:t>
          </w:r>
          <w:r>
            <w:t>—</w:t>
          </w:r>
          <w:r w:rsidRPr="00331357">
            <w:t>that are going into Swindon</w:t>
          </w:r>
          <w:r>
            <w:t>. That is</w:t>
          </w:r>
          <w:r w:rsidRPr="00331357">
            <w:t xml:space="preserve"> an amazing, forward</w:t>
          </w:r>
          <w:r>
            <w:t>-</w:t>
          </w:r>
          <w:r w:rsidRPr="00331357">
            <w:t>leaning</w:t>
          </w:r>
          <w:r>
            <w:t xml:space="preserve"> </w:t>
          </w:r>
          <w:r w:rsidRPr="00331357">
            <w:t>initiative</w:t>
          </w:r>
          <w:r>
            <w:t xml:space="preserve"> about what</w:t>
          </w:r>
          <w:r w:rsidRPr="00331357">
            <w:t xml:space="preserve"> defence need</w:t>
          </w:r>
          <w:r>
            <w:t>s</w:t>
          </w:r>
          <w:r w:rsidRPr="00331357">
            <w:t xml:space="preserve"> from Swindon</w:t>
          </w:r>
          <w:r>
            <w:t xml:space="preserve">. It is </w:t>
          </w:r>
          <w:r w:rsidRPr="00331357">
            <w:t xml:space="preserve">not a </w:t>
          </w:r>
          <w:r>
            <w:t>“</w:t>
          </w:r>
          <w:r w:rsidRPr="00331357">
            <w:t>take</w:t>
          </w:r>
          <w:r>
            <w:t>”; it is about</w:t>
          </w:r>
          <w:r w:rsidRPr="00331357">
            <w:t xml:space="preserve"> what </w:t>
          </w:r>
          <w:r>
            <w:t xml:space="preserve">we </w:t>
          </w:r>
          <w:r w:rsidRPr="00331357">
            <w:t>can give</w:t>
          </w:r>
          <w:r>
            <w:t>. T</w:t>
          </w:r>
          <w:r w:rsidRPr="00331357">
            <w:t>hat is revolutionary</w:t>
          </w:r>
          <w:r>
            <w:t xml:space="preserve">; we have </w:t>
          </w:r>
          <w:r w:rsidRPr="00331357">
            <w:t xml:space="preserve">never seen </w:t>
          </w:r>
          <w:r>
            <w:t>it</w:t>
          </w:r>
          <w:r w:rsidRPr="00331357">
            <w:t xml:space="preserve"> before</w:t>
          </w:r>
          <w:r>
            <w:t>. It</w:t>
          </w:r>
          <w:r w:rsidRPr="00331357">
            <w:t xml:space="preserve"> is great</w:t>
          </w:r>
          <w:r>
            <w:t>, but</w:t>
          </w:r>
          <w:r w:rsidRPr="00331357">
            <w:t xml:space="preserve"> I agree with my colleague that they will not have enough money to help us financially. Instead, </w:t>
          </w:r>
          <w:r>
            <w:t xml:space="preserve">they can </w:t>
          </w:r>
          <w:r w:rsidRPr="00331357">
            <w:t>give us better access to energy</w:t>
          </w:r>
          <w:r>
            <w:t xml:space="preserve"> or</w:t>
          </w:r>
          <w:r w:rsidRPr="00331357">
            <w:t xml:space="preserve"> better access to </w:t>
          </w:r>
          <w:r>
            <w:t xml:space="preserve">the </w:t>
          </w:r>
          <w:r w:rsidRPr="00331357">
            <w:t>internet.</w:t>
          </w:r>
        </w:p>
        <w:p w:rsidR="000B0E72" w:rsidP="000B0E72">
          <w:pPr>
            <w:pStyle w:val="Remark"/>
          </w:pPr>
          <w:sdt>
            <w:sdtPr>
              <w:alias w:val="Member"/>
              <w:tag w:val="&lt;Member mnisId='5005' dodsId=''&gt;"/>
              <w:id w:val="929394784"/>
              <w:placeholder>
                <w:docPart w:val="30C21B25D00241F0991FF159757D51AC"/>
              </w:placeholder>
              <w:richText/>
            </w:sdtPr>
            <w:sdtContent>
              <w:r w:rsidRPr="000A0363">
                <w:rPr>
                  <w:b/>
                </w:rPr>
                <w:t>Lord Camoys:</w:t>
              </w:r>
            </w:sdtContent>
          </w:sdt>
          <w:r>
            <w:t xml:space="preserve"> Are you seeing that?</w:t>
          </w:r>
        </w:p>
        <w:p w:rsidR="000B0E72" w:rsidP="000B0E72">
          <w:pPr>
            <w:pStyle w:val="Answer"/>
          </w:pPr>
          <w:sdt>
            <w:sdtPr>
              <w:alias w:val="Witness"/>
              <w:id w:val="-154449694"/>
              <w:placeholder>
                <w:docPart w:val="30C21B25D00241F0991FF159757D51AC"/>
              </w:placeholder>
              <w:richText/>
            </w:sdtPr>
            <w:sdtContent>
              <w:r w:rsidRPr="000A0363">
                <w:rPr>
                  <w:b/>
                  <w:i/>
                </w:rPr>
                <w:t>Jon Parker:</w:t>
              </w:r>
            </w:sdtContent>
          </w:sdt>
          <w:r>
            <w:t xml:space="preserve"> No, but</w:t>
          </w:r>
          <w:r w:rsidRPr="00360DEC">
            <w:t xml:space="preserve"> that is what they need to start concentrating on</w:t>
          </w:r>
          <w:r>
            <w:t xml:space="preserve"> now</w:t>
          </w:r>
          <w:r w:rsidRPr="00360DEC">
            <w:t xml:space="preserve">. </w:t>
          </w:r>
          <w:r>
            <w:t>It is</w:t>
          </w:r>
          <w:r w:rsidRPr="00360DEC">
            <w:t xml:space="preserve"> not about the money spen</w:t>
          </w:r>
          <w:r>
            <w:t>t, but about whether they</w:t>
          </w:r>
          <w:r w:rsidRPr="00360DEC">
            <w:t xml:space="preserve"> can give me preferential business rates for a holiday period or something. Can </w:t>
          </w:r>
          <w:r>
            <w:t>they</w:t>
          </w:r>
          <w:r w:rsidRPr="00360DEC">
            <w:t xml:space="preserve"> allow us some headroom before the bureaucracy starts? </w:t>
          </w:r>
          <w:r>
            <w:t>We</w:t>
          </w:r>
          <w:r w:rsidRPr="00360DEC">
            <w:t xml:space="preserve"> just need a clear run at getting the nation ready for the future.</w:t>
          </w:r>
        </w:p>
        <w:p w:rsidR="000B0E72" w:rsidP="000B0E72">
          <w:pPr>
            <w:pStyle w:val="Remark"/>
          </w:pPr>
          <w:sdt>
            <w:sdtPr>
              <w:alias w:val="Member"/>
              <w:tag w:val="&lt;Member mnisId='5005' dodsId=''&gt;"/>
              <w:id w:val="-1300375923"/>
              <w:placeholder>
                <w:docPart w:val="30C21B25D00241F0991FF159757D51AC"/>
              </w:placeholder>
              <w:richText/>
            </w:sdtPr>
            <w:sdtContent>
              <w:r w:rsidRPr="00703D6D">
                <w:rPr>
                  <w:b/>
                </w:rPr>
                <w:t>Lord Camoys:</w:t>
              </w:r>
            </w:sdtContent>
          </w:sdt>
          <w:r>
            <w:t xml:space="preserve"> Does </w:t>
          </w:r>
          <w:r w:rsidRPr="0048479D">
            <w:t xml:space="preserve">that </w:t>
          </w:r>
          <w:r>
            <w:t xml:space="preserve">connect to </w:t>
          </w:r>
          <w:r w:rsidRPr="0048479D">
            <w:t>issues with planning for new facilities</w:t>
          </w:r>
          <w:r>
            <w:t>?</w:t>
          </w:r>
        </w:p>
        <w:p w:rsidR="000B0E72" w:rsidP="000B0E72">
          <w:pPr>
            <w:pStyle w:val="Answer"/>
          </w:pPr>
          <w:sdt>
            <w:sdtPr>
              <w:alias w:val="Witness"/>
              <w:id w:val="1211459564"/>
              <w:placeholder>
                <w:docPart w:val="30C21B25D00241F0991FF159757D51AC"/>
              </w:placeholder>
              <w:richText/>
            </w:sdtPr>
            <w:sdtContent>
              <w:r w:rsidRPr="00703D6D">
                <w:rPr>
                  <w:b/>
                  <w:i/>
                </w:rPr>
                <w:t>Jon Parker:</w:t>
              </w:r>
            </w:sdtContent>
          </w:sdt>
          <w:r>
            <w:t xml:space="preserve"> Not at Swindon.</w:t>
          </w:r>
        </w:p>
        <w:p w:rsidR="000B0E72" w:rsidP="000B0E72">
          <w:pPr>
            <w:pStyle w:val="Remark"/>
          </w:pPr>
          <w:sdt>
            <w:sdtPr>
              <w:rPr>
                <w:b/>
                <w:bCs/>
              </w:rPr>
              <w:alias w:val="Member"/>
              <w:tag w:val="&lt;Member mnisId='5005' dodsId=''&gt;"/>
              <w:id w:val="219955633"/>
              <w:placeholder>
                <w:docPart w:val="DC1719540F7F47FB8029B6934F977881"/>
              </w:placeholder>
              <w:richText/>
            </w:sdtPr>
            <w:sdtEndPr>
              <w:rPr>
                <w:b w:val="0"/>
                <w:bCs w:val="0"/>
              </w:rPr>
            </w:sdtEndPr>
            <w:sdtContent>
              <w:r w:rsidRPr="00E34489">
                <w:rPr>
                  <w:b/>
                  <w:bCs/>
                </w:rPr>
                <w:t>Lord Camoys:</w:t>
              </w:r>
              <w:r>
                <w:t xml:space="preserve"> What about other places?</w:t>
              </w:r>
            </w:sdtContent>
          </w:sdt>
        </w:p>
        <w:p w:rsidR="000B0E72" w:rsidP="000B0E72">
          <w:pPr>
            <w:pStyle w:val="Answer"/>
          </w:pPr>
          <w:sdt>
            <w:sdtPr>
              <w:alias w:val="Witness"/>
              <w:id w:val="-1004124815"/>
              <w:placeholder>
                <w:docPart w:val="30C21B25D00241F0991FF159757D51AC"/>
              </w:placeholder>
              <w:richText/>
            </w:sdtPr>
            <w:sdtContent>
              <w:r w:rsidRPr="00016C8A">
                <w:rPr>
                  <w:b/>
                  <w:i/>
                </w:rPr>
                <w:t>Jon Parker:</w:t>
              </w:r>
            </w:sdtContent>
          </w:sdt>
          <w:r>
            <w:t xml:space="preserve"> I have </w:t>
          </w:r>
          <w:r w:rsidRPr="009561BF">
            <w:t>not tried in other places. Well, I did try in Leeds</w:t>
          </w:r>
          <w:r>
            <w:t>,</w:t>
          </w:r>
          <w:r w:rsidRPr="009561BF">
            <w:t xml:space="preserve"> and I was shouting into the wind</w:t>
          </w:r>
          <w:r>
            <w:t>, but</w:t>
          </w:r>
          <w:r w:rsidRPr="009561BF">
            <w:t xml:space="preserve"> in Swindon they get it. </w:t>
          </w:r>
          <w:r>
            <w:t>They are</w:t>
          </w:r>
          <w:r w:rsidRPr="009561BF">
            <w:t xml:space="preserve"> on board</w:t>
          </w:r>
          <w:r>
            <w:t>. They</w:t>
          </w:r>
          <w:r w:rsidRPr="009561BF">
            <w:t xml:space="preserve"> come to us with ideas</w:t>
          </w:r>
          <w:r>
            <w:t>; we</w:t>
          </w:r>
          <w:r w:rsidRPr="009561BF">
            <w:t xml:space="preserve"> do not have to ask for much</w:t>
          </w:r>
          <w:r>
            <w:t xml:space="preserve"> because they are</w:t>
          </w:r>
          <w:r w:rsidRPr="009561BF">
            <w:t xml:space="preserve"> so forward</w:t>
          </w:r>
          <w:r>
            <w:t>-</w:t>
          </w:r>
          <w:r w:rsidRPr="009561BF">
            <w:t>lea</w:t>
          </w:r>
          <w:r>
            <w:t>n</w:t>
          </w:r>
          <w:r w:rsidRPr="009561BF">
            <w:t xml:space="preserve">ing. </w:t>
          </w:r>
          <w:r>
            <w:t xml:space="preserve">It is </w:t>
          </w:r>
          <w:r w:rsidRPr="009561BF">
            <w:t>why it is going to be a success</w:t>
          </w:r>
          <w:r>
            <w:t xml:space="preserve"> and why</w:t>
          </w:r>
          <w:r w:rsidRPr="009561BF">
            <w:t xml:space="preserve"> others should copy that model.</w:t>
          </w:r>
        </w:p>
        <w:p w:rsidR="000B0E72" w:rsidP="000B0E72">
          <w:pPr>
            <w:pStyle w:val="Question"/>
          </w:pPr>
          <w:sdt>
            <w:sdtPr>
              <w:alias w:val="Member"/>
              <w:tag w:val="&lt;Member mnisId='5017' dodsId=''&gt;"/>
              <w:id w:val="779679467"/>
              <w:placeholder>
                <w:docPart w:val="30C21B25D00241F0991FF159757D51AC"/>
              </w:placeholder>
              <w:richText/>
            </w:sdtPr>
            <w:sdtContent>
              <w:r w:rsidRPr="002664F7">
                <w:rPr>
                  <w:b/>
                </w:rPr>
                <w:t>Lord Fuller:</w:t>
              </w:r>
            </w:sdtContent>
          </w:sdt>
          <w:r>
            <w:t xml:space="preserve"> You will be pleased to know that </w:t>
          </w:r>
          <w:r w:rsidRPr="00171D3A">
            <w:t xml:space="preserve">I am going to be brief. </w:t>
          </w:r>
          <w:r>
            <w:t>Jon</w:t>
          </w:r>
          <w:r w:rsidRPr="00171D3A">
            <w:t>, you said something very positive in the way that we have a very good regulatory environment</w:t>
          </w:r>
          <w:r>
            <w:t xml:space="preserve">; it is </w:t>
          </w:r>
          <w:r w:rsidRPr="00171D3A">
            <w:t>platform</w:t>
          </w:r>
          <w:r>
            <w:t>-</w:t>
          </w:r>
          <w:r w:rsidRPr="00171D3A">
            <w:t>based</w:t>
          </w:r>
          <w:r>
            <w:t xml:space="preserve"> and </w:t>
          </w:r>
          <w:r w:rsidRPr="00171D3A">
            <w:t>sort of world</w:t>
          </w:r>
          <w:r>
            <w:t>-</w:t>
          </w:r>
          <w:r w:rsidRPr="00171D3A">
            <w:t xml:space="preserve">leading. I would like to know particularly </w:t>
          </w:r>
          <w:r>
            <w:t xml:space="preserve">about </w:t>
          </w:r>
          <w:r w:rsidRPr="00171D3A">
            <w:t xml:space="preserve">the really good bits that we are doing that others are not, </w:t>
          </w:r>
          <w:r>
            <w:t>with</w:t>
          </w:r>
          <w:r w:rsidRPr="00171D3A">
            <w:t xml:space="preserve"> practical examples of what is working. </w:t>
          </w:r>
          <w:r>
            <w:t>You</w:t>
          </w:r>
          <w:r w:rsidRPr="00171D3A">
            <w:t xml:space="preserve"> were very positive. </w:t>
          </w:r>
          <w:r>
            <w:t>I</w:t>
          </w:r>
          <w:r w:rsidRPr="00171D3A">
            <w:t xml:space="preserve">s that optimism shared by both Graham and Tom, or do you have a different worldview? </w:t>
          </w:r>
          <w:r>
            <w:t>I will take Jon</w:t>
          </w:r>
          <w:r w:rsidRPr="00171D3A">
            <w:t xml:space="preserve"> first.</w:t>
          </w:r>
        </w:p>
        <w:p w:rsidR="000B0E72" w:rsidP="000B0E72">
          <w:pPr>
            <w:pStyle w:val="Answer"/>
          </w:pPr>
          <w:sdt>
            <w:sdtPr>
              <w:alias w:val="Witness"/>
              <w:id w:val="-1970432842"/>
              <w:placeholder>
                <w:docPart w:val="30C21B25D00241F0991FF159757D51AC"/>
              </w:placeholder>
              <w:richText/>
            </w:sdtPr>
            <w:sdtContent>
              <w:r w:rsidRPr="005F4FB4">
                <w:rPr>
                  <w:b/>
                  <w:i/>
                </w:rPr>
                <w:t>Jon Parker:</w:t>
              </w:r>
            </w:sdtContent>
          </w:sdt>
          <w:r>
            <w:t xml:space="preserve"> We have an excellent working relationship</w:t>
          </w:r>
          <w:r w:rsidRPr="00746EAF">
            <w:t xml:space="preserve"> with the C</w:t>
          </w:r>
          <w:r>
            <w:t>A</w:t>
          </w:r>
          <w:r w:rsidRPr="00746EAF">
            <w:t xml:space="preserve">A, but especially </w:t>
          </w:r>
          <w:r>
            <w:t xml:space="preserve">with </w:t>
          </w:r>
          <w:r w:rsidRPr="00746EAF">
            <w:t xml:space="preserve">the </w:t>
          </w:r>
          <w:r>
            <w:t>MAA—</w:t>
          </w:r>
          <w:r w:rsidRPr="00746EAF">
            <w:t xml:space="preserve">the Military Aviation Authority. </w:t>
          </w:r>
          <w:r>
            <w:t xml:space="preserve">It is </w:t>
          </w:r>
          <w:r w:rsidRPr="00746EAF">
            <w:t xml:space="preserve">open to ambitious new ideas. A comment I heard from one of their senior commanders to me at the USC opening was, </w:t>
          </w:r>
          <w:r>
            <w:t>“Let’s</w:t>
          </w:r>
          <w:r w:rsidRPr="00746EAF">
            <w:t xml:space="preserve"> try it. That sounds cool</w:t>
          </w:r>
          <w:r>
            <w:t>”</w:t>
          </w:r>
          <w:r w:rsidRPr="00746EAF">
            <w:t xml:space="preserve">. </w:t>
          </w:r>
          <w:r>
            <w:t xml:space="preserve">I have </w:t>
          </w:r>
          <w:r w:rsidRPr="00746EAF">
            <w:t xml:space="preserve">never heard that from a regulator. Being the first to regulate is not something to be proud of, but these guys </w:t>
          </w:r>
          <w:r>
            <w:t xml:space="preserve">now </w:t>
          </w:r>
          <w:r w:rsidRPr="00746EAF">
            <w:t xml:space="preserve">get it. Things have to change. </w:t>
          </w:r>
        </w:p>
        <w:p w:rsidR="000B0E72" w:rsidP="000B0E72">
          <w:pPr>
            <w:pStyle w:val="Answer"/>
          </w:pPr>
          <w:r w:rsidRPr="00746EAF">
            <w:t>Now, my company is lucky</w:t>
          </w:r>
          <w:r>
            <w:t>,</w:t>
          </w:r>
          <w:r w:rsidRPr="00746EAF">
            <w:t xml:space="preserve"> because we do open architecture frameworks and certification models using model</w:t>
          </w:r>
          <w:r>
            <w:t>-</w:t>
          </w:r>
          <w:r w:rsidRPr="00746EAF">
            <w:t>based systems engineering</w:t>
          </w:r>
          <w:r>
            <w:t>, so</w:t>
          </w:r>
          <w:r w:rsidRPr="00746EAF">
            <w:t xml:space="preserve"> we have a clear understanding of how we want our aircraft to be certified. The risk that other regulators assume is based on manned aviation experience</w:t>
          </w:r>
          <w:r>
            <w:t xml:space="preserve">; they have </w:t>
          </w:r>
          <w:r w:rsidRPr="00746EAF">
            <w:t xml:space="preserve">experience </w:t>
          </w:r>
          <w:r>
            <w:t xml:space="preserve">of only </w:t>
          </w:r>
          <w:r w:rsidRPr="00746EAF">
            <w:t>the manned world</w:t>
          </w:r>
          <w:r>
            <w:t>,</w:t>
          </w:r>
          <w:r w:rsidRPr="00746EAF">
            <w:t xml:space="preserve"> so they imprint those ideas back into our framework. We do not have anybody sitting in our aircraft. Our risks are third</w:t>
          </w:r>
          <w:r>
            <w:t>-</w:t>
          </w:r>
          <w:r w:rsidRPr="00746EAF">
            <w:t xml:space="preserve">party. </w:t>
          </w:r>
        </w:p>
        <w:p w:rsidR="000B0E72" w:rsidRPr="005F4FB4" w:rsidP="000B0E72">
          <w:pPr>
            <w:pStyle w:val="Answer"/>
          </w:pPr>
          <w:r>
            <w:t>I</w:t>
          </w:r>
          <w:r w:rsidRPr="00746EAF">
            <w:t>t is different for weapons assurance</w:t>
          </w:r>
          <w:r>
            <w:t>;</w:t>
          </w:r>
          <w:r w:rsidRPr="00746EAF">
            <w:t xml:space="preserve"> that we cannot get wrong</w:t>
          </w:r>
          <w:r>
            <w:t>. Without</w:t>
          </w:r>
          <w:r w:rsidRPr="00746EAF">
            <w:t xml:space="preserve"> weapons assurance</w:t>
          </w:r>
          <w:r>
            <w:t>, we</w:t>
          </w:r>
          <w:r w:rsidRPr="00746EAF">
            <w:t xml:space="preserve"> will hurt our own people as they load weapons, as they handle misfires</w:t>
          </w:r>
          <w:r>
            <w:t xml:space="preserve"> and </w:t>
          </w:r>
          <w:r w:rsidRPr="00746EAF">
            <w:t>all those things. We have to get that absolutely right</w:t>
          </w:r>
          <w:r>
            <w:t xml:space="preserve">, </w:t>
          </w:r>
          <w:r w:rsidRPr="00746EAF">
            <w:t xml:space="preserve">so </w:t>
          </w:r>
          <w:r>
            <w:t xml:space="preserve">there are </w:t>
          </w:r>
          <w:r w:rsidRPr="00746EAF">
            <w:t>no shortcuts there</w:t>
          </w:r>
          <w:r>
            <w:t xml:space="preserve">; </w:t>
          </w:r>
          <w:r w:rsidRPr="00746EAF">
            <w:t xml:space="preserve">I will give you that. </w:t>
          </w:r>
          <w:r>
            <w:t>In</w:t>
          </w:r>
          <w:r w:rsidRPr="00746EAF">
            <w:t xml:space="preserve"> terms of permissions to let people go flying and places to test, the </w:t>
          </w:r>
          <w:r>
            <w:t>MAA</w:t>
          </w:r>
          <w:r w:rsidRPr="00746EAF">
            <w:t xml:space="preserve"> is so forward</w:t>
          </w:r>
          <w:r>
            <w:t>-</w:t>
          </w:r>
          <w:r w:rsidRPr="00746EAF">
            <w:t>leaning</w:t>
          </w:r>
          <w:r>
            <w:t xml:space="preserve"> that</w:t>
          </w:r>
          <w:r w:rsidRPr="00746EAF">
            <w:t xml:space="preserve"> I do not see it as a risk. I think </w:t>
          </w:r>
          <w:r>
            <w:t>it is</w:t>
          </w:r>
          <w:r w:rsidRPr="00746EAF">
            <w:t xml:space="preserve"> part of the solution</w:t>
          </w:r>
          <w:r>
            <w:t xml:space="preserve"> and c</w:t>
          </w:r>
          <w:r w:rsidRPr="00746EAF">
            <w:t>ertainly not part of the problem.</w:t>
          </w:r>
        </w:p>
        <w:p w:rsidR="000B0E72" w:rsidP="000B0E72">
          <w:pPr>
            <w:pStyle w:val="Remark"/>
          </w:pPr>
          <w:sdt>
            <w:sdtPr>
              <w:alias w:val="Member"/>
              <w:tag w:val="&lt;Member mnisId='5017' dodsId=''&gt;"/>
              <w:id w:val="-1754737385"/>
              <w:placeholder>
                <w:docPart w:val="30C21B25D00241F0991FF159757D51AC"/>
              </w:placeholder>
              <w:richText/>
            </w:sdtPr>
            <w:sdtContent>
              <w:r w:rsidRPr="00882CDD">
                <w:rPr>
                  <w:b/>
                </w:rPr>
                <w:t>Lord Fuller:</w:t>
              </w:r>
            </w:sdtContent>
          </w:sdt>
          <w:r>
            <w:t xml:space="preserve"> That was drones;</w:t>
          </w:r>
          <w:r w:rsidRPr="00020AE4">
            <w:t xml:space="preserve"> Graham, </w:t>
          </w:r>
          <w:r>
            <w:t>you have</w:t>
          </w:r>
          <w:r w:rsidRPr="00020AE4">
            <w:t xml:space="preserve"> a different sphere of influence.</w:t>
          </w:r>
        </w:p>
        <w:p w:rsidR="00B5366F" w:rsidP="00B5366F">
          <w:pPr>
            <w:pStyle w:val="Answer"/>
          </w:pPr>
          <w:sdt>
            <w:sdtPr>
              <w:alias w:val="Witness"/>
              <w:id w:val="152881849"/>
              <w:placeholder>
                <w:docPart w:val="30C21B25D00241F0991FF159757D51AC"/>
              </w:placeholder>
              <w:richText/>
            </w:sdtPr>
            <w:sdtContent>
              <w:r w:rsidRPr="00882CDD" w:rsidR="000B0E72">
                <w:rPr>
                  <w:b/>
                  <w:i/>
                </w:rPr>
                <w:t>Graham Booth:</w:t>
              </w:r>
            </w:sdtContent>
          </w:sdt>
          <w:r w:rsidR="000B0E72">
            <w:t xml:space="preserve"> W</w:t>
          </w:r>
          <w:r w:rsidRPr="00096316" w:rsidR="000B0E72">
            <w:t>e are really a software</w:t>
          </w:r>
          <w:r w:rsidR="00D57227">
            <w:t xml:space="preserve"> only</w:t>
          </w:r>
          <w:r w:rsidRPr="00096316" w:rsidR="000B0E72">
            <w:t xml:space="preserve"> company</w:t>
          </w:r>
          <w:r w:rsidR="000B0E72">
            <w:t xml:space="preserve">, so </w:t>
          </w:r>
          <w:r w:rsidRPr="00096316" w:rsidR="000B0E72">
            <w:t xml:space="preserve">we supply </w:t>
          </w:r>
          <w:r w:rsidR="000B0E72">
            <w:t xml:space="preserve">to </w:t>
          </w:r>
          <w:r w:rsidRPr="00096316" w:rsidR="000B0E72">
            <w:t xml:space="preserve">other people doing things. One of the </w:t>
          </w:r>
          <w:r w:rsidR="000B0E72">
            <w:t xml:space="preserve">related </w:t>
          </w:r>
          <w:r w:rsidRPr="00096316" w:rsidR="000B0E72">
            <w:t xml:space="preserve">challenges is more </w:t>
          </w:r>
          <w:r w:rsidR="000B0E72">
            <w:t>about</w:t>
          </w:r>
          <w:r w:rsidRPr="00096316" w:rsidR="000B0E72">
            <w:t xml:space="preserve"> test facilities. Most of the testing </w:t>
          </w:r>
          <w:r w:rsidR="000B0E72">
            <w:t xml:space="preserve">that </w:t>
          </w:r>
          <w:r w:rsidRPr="00096316" w:rsidR="000B0E72">
            <w:t xml:space="preserve">we see in the UK, particularly when it comes to </w:t>
          </w:r>
          <w:r w:rsidR="000B0E72">
            <w:t xml:space="preserve">comms </w:t>
          </w:r>
          <w:r w:rsidRPr="00096316" w:rsidR="000B0E72">
            <w:t>system</w:t>
          </w:r>
          <w:r w:rsidR="000B0E72">
            <w:t>s</w:t>
          </w:r>
          <w:r w:rsidRPr="00096316" w:rsidR="000B0E72">
            <w:t xml:space="preserve">, </w:t>
          </w:r>
          <w:r w:rsidR="00D57227">
            <w:t xml:space="preserve">are </w:t>
          </w:r>
          <w:r w:rsidRPr="00096316" w:rsidR="000B0E72">
            <w:t>test</w:t>
          </w:r>
          <w:r w:rsidR="000B0E72">
            <w:t>s</w:t>
          </w:r>
          <w:r w:rsidRPr="00096316" w:rsidR="000B0E72">
            <w:t xml:space="preserve"> with GPS turned on and</w:t>
          </w:r>
          <w:r w:rsidR="00D57227">
            <w:t xml:space="preserve"> all</w:t>
          </w:r>
          <w:r w:rsidRPr="00096316" w:rsidR="000B0E72">
            <w:t xml:space="preserve"> working perfectly well. </w:t>
          </w:r>
          <w:r w:rsidR="00D57227">
            <w:t xml:space="preserve">They </w:t>
          </w:r>
          <w:r w:rsidRPr="00096316" w:rsidR="000B0E72">
            <w:t xml:space="preserve">work </w:t>
          </w:r>
          <w:r w:rsidR="00D57227">
            <w:t>with</w:t>
          </w:r>
          <w:r w:rsidRPr="00096316" w:rsidR="000B0E72">
            <w:t xml:space="preserve"> comms </w:t>
          </w:r>
          <w:r w:rsidR="00077CE7">
            <w:t>over</w:t>
          </w:r>
          <w:r w:rsidR="000B0E72">
            <w:t xml:space="preserve"> </w:t>
          </w:r>
          <w:r w:rsidRPr="00096316" w:rsidR="000B0E72">
            <w:t>20</w:t>
          </w:r>
          <w:r w:rsidR="000B0E72">
            <w:t xml:space="preserve"> metres</w:t>
          </w:r>
          <w:r w:rsidRPr="00096316" w:rsidR="000B0E72">
            <w:t xml:space="preserve"> or 200</w:t>
          </w:r>
          <w:r w:rsidR="000B0E72">
            <w:t xml:space="preserve"> metres</w:t>
          </w:r>
          <w:r w:rsidRPr="00096316" w:rsidR="000B0E72">
            <w:t xml:space="preserve"> away from where you la</w:t>
          </w:r>
          <w:r w:rsidRPr="00B5366F" w:rsidR="000B0E72">
            <w:t>unch. The real world is nothing like that, so what we lack in the country is realistic test ranges and the ability to test in areas where you might have denied navigation or active adversaries jamming, et cetera</w:t>
          </w:r>
          <w:r w:rsidRPr="00B5366F" w:rsidR="007F185E">
            <w:t xml:space="preserve">, because of the nature of the country, and the size. </w:t>
          </w:r>
          <w:r w:rsidRPr="00403572" w:rsidR="007F185E">
            <w:t>We really struggle</w:t>
          </w:r>
          <w:r>
            <w:t xml:space="preserve"> </w:t>
          </w:r>
          <w:r w:rsidRPr="00403572">
            <w:t xml:space="preserve">with that. </w:t>
          </w:r>
          <w:r>
            <w:t>S</w:t>
          </w:r>
          <w:r w:rsidRPr="00403572">
            <w:t>o much of our regulatory framework regulates for doing things in a nice, safe way, which I get</w:t>
          </w:r>
          <w:r>
            <w:t>, a</w:t>
          </w:r>
          <w:r w:rsidRPr="00403572">
            <w:t>nd it is important, but we are not testing in anything like a real</w:t>
          </w:r>
          <w:r>
            <w:t>-</w:t>
          </w:r>
          <w:r w:rsidRPr="00403572">
            <w:t>world environment</w:t>
          </w:r>
          <w:r>
            <w:t>, so t</w:t>
          </w:r>
          <w:r w:rsidRPr="00403572">
            <w:t>he first opportunity for a lot of things to be tested in the real world would be in the real world</w:t>
          </w:r>
          <w:r>
            <w:t>, a</w:t>
          </w:r>
          <w:r w:rsidRPr="00403572">
            <w:t>nd that is not really the environment we want to get to.</w:t>
          </w:r>
        </w:p>
      </w:sdtContent>
    </w:sdt>
    <w:p w:rsidR="0021391F" w:rsidP="0021391F">
      <w:pPr>
        <w:pStyle w:val="Answer"/>
      </w:pPr>
      <w:sdt>
        <w:sdtPr>
          <w:rPr>
            <w:b/>
            <w:i/>
          </w:rPr>
          <w:alias w:val="Witness"/>
          <w:id w:val="854156862"/>
          <w:placeholder>
            <w:docPart w:val="97B6625661A448B6909113FF718FA441"/>
          </w:placeholder>
          <w:richText/>
        </w:sdtPr>
        <w:sdtEndPr>
          <w:rPr>
            <w:b w:val="0"/>
            <w:i w:val="0"/>
          </w:rPr>
        </w:sdtEndPr>
        <w:sdtContent>
          <w:r w:rsidRPr="00D76E0A">
            <w:rPr>
              <w:b/>
              <w:i/>
            </w:rPr>
            <w:t>Tom Redman:</w:t>
          </w:r>
        </w:sdtContent>
      </w:sdt>
      <w:r>
        <w:t xml:space="preserve"> I</w:t>
      </w:r>
      <w:r w:rsidRPr="001C6EAE">
        <w:t>t took us an hour and a half, but we finally got a split decision on this one. We frequently encounter difficulties getting the necessary approvals to conduct the type of testing that we think is required. Where we</w:t>
      </w:r>
      <w:r>
        <w:t xml:space="preserve"> </w:t>
      </w:r>
      <w:r w:rsidRPr="001C6EAE">
        <w:t xml:space="preserve">struggle is around some of the areas that Graham was referring to. </w:t>
      </w:r>
      <w:r>
        <w:t>A</w:t>
      </w:r>
      <w:r w:rsidRPr="001C6EAE">
        <w:t>ctively jamming GPS is quite hard in the UK</w:t>
      </w:r>
      <w:r>
        <w:t>, as is</w:t>
      </w:r>
      <w:r w:rsidRPr="001C6EAE">
        <w:t xml:space="preserve"> radio jamming</w:t>
      </w:r>
      <w:r w:rsidR="00E10DA2">
        <w:t xml:space="preserve">. </w:t>
      </w:r>
      <w:r>
        <w:t>B</w:t>
      </w:r>
      <w:r w:rsidRPr="001C6EAE">
        <w:t>eyond visual line</w:t>
      </w:r>
      <w:r w:rsidR="00E10DA2">
        <w:t>-</w:t>
      </w:r>
      <w:r w:rsidRPr="001C6EAE">
        <w:t>of</w:t>
      </w:r>
      <w:r w:rsidR="00E10DA2">
        <w:t>-</w:t>
      </w:r>
      <w:r w:rsidRPr="001C6EAE">
        <w:t xml:space="preserve">sight operations, </w:t>
      </w:r>
      <w:r>
        <w:t xml:space="preserve">where </w:t>
      </w:r>
      <w:r w:rsidRPr="001C6EAE">
        <w:t>you cannot see the drone any</w:t>
      </w:r>
      <w:r w:rsidR="00B5366F">
        <w:t xml:space="preserve"> </w:t>
      </w:r>
      <w:r w:rsidRPr="001C6EAE">
        <w:t xml:space="preserve">more and you still want to conduct operations, </w:t>
      </w:r>
      <w:r>
        <w:t xml:space="preserve">and </w:t>
      </w:r>
      <w:r w:rsidRPr="001C6EAE">
        <w:t>multisystem autonomous operations</w:t>
      </w:r>
      <w:r>
        <w:t>—</w:t>
      </w:r>
      <w:r w:rsidRPr="001C6EAE">
        <w:t>swarming</w:t>
      </w:r>
      <w:r w:rsidR="00B5366F">
        <w:t xml:space="preserve">; </w:t>
      </w:r>
      <w:r w:rsidRPr="001C6EAE">
        <w:t xml:space="preserve">some of you may know </w:t>
      </w:r>
      <w:r>
        <w:t xml:space="preserve">it </w:t>
      </w:r>
      <w:r w:rsidRPr="001C6EAE">
        <w:t>under that term</w:t>
      </w:r>
      <w:r>
        <w:t>—</w:t>
      </w:r>
      <w:r w:rsidR="004D4CB3">
        <w:t xml:space="preserve">we </w:t>
      </w:r>
      <w:r w:rsidRPr="001C6EAE">
        <w:t>will quite often be required to test overseas. It</w:t>
      </w:r>
      <w:r>
        <w:t xml:space="preserve"> is</w:t>
      </w:r>
      <w:r w:rsidRPr="001C6EAE">
        <w:t xml:space="preserve"> just too hard and</w:t>
      </w:r>
      <w:r>
        <w:t>,</w:t>
      </w:r>
      <w:r w:rsidRPr="001C6EAE">
        <w:t xml:space="preserve"> similar</w:t>
      </w:r>
      <w:r>
        <w:t>ly</w:t>
      </w:r>
      <w:r w:rsidRPr="001C6EAE">
        <w:t xml:space="preserve"> to procurement</w:t>
      </w:r>
      <w:r>
        <w:t>,</w:t>
      </w:r>
      <w:r w:rsidRPr="001C6EAE">
        <w:t xml:space="preserve"> there </w:t>
      </w:r>
      <w:r>
        <w:t>are</w:t>
      </w:r>
      <w:r w:rsidRPr="001C6EAE">
        <w:t xml:space="preserve"> a lot of reasons to say no and manage risk. </w:t>
      </w:r>
      <w:r>
        <w:t>T</w:t>
      </w:r>
      <w:r w:rsidRPr="001C6EAE">
        <w:t xml:space="preserve">hat is not a slight on the CAA or the </w:t>
      </w:r>
      <w:r>
        <w:t>MAA</w:t>
      </w:r>
      <w:r w:rsidRPr="001C6EAE">
        <w:t>, if their mandate is to make sure that drone operations are safe and in line with legislation.</w:t>
      </w:r>
    </w:p>
    <w:sdt>
      <w:sdtPr>
        <w:alias w:val="Member"/>
        <w:tag w:val="&lt;Member mnisId='5005' dodsId=''&gt;"/>
        <w:id w:val="-937285223"/>
        <w:placeholder>
          <w:docPart w:val="1E8E3E2FAC784A8AABDD9EB3C4B3CE70"/>
        </w:placeholder>
        <w:richText/>
      </w:sdtPr>
      <w:sdtContent>
        <w:p w:rsidR="0021391F" w:rsidP="003F0945">
          <w:pPr>
            <w:pStyle w:val="Remark"/>
          </w:pPr>
          <w:sdt>
            <w:sdtPr>
              <w:alias w:val="Member"/>
              <w:tag w:val="&lt;Member mnisId='5017' dodsId=''&gt;"/>
              <w:id w:val="372051603"/>
              <w:placeholder>
                <w:docPart w:val="97B6625661A448B6909113FF718FA441"/>
              </w:placeholder>
              <w:richText/>
            </w:sdtPr>
            <w:sdtContent>
              <w:r w:rsidRPr="00405067">
                <w:rPr>
                  <w:b/>
                  <w:bCs/>
                </w:rPr>
                <w:t>Lord Fuller:</w:t>
              </w:r>
            </w:sdtContent>
          </w:sdt>
          <w:r>
            <w:t xml:space="preserve"> For the examples you gave, where do you go?</w:t>
          </w:r>
        </w:p>
        <w:p w:rsidR="0021391F" w:rsidP="0021391F">
          <w:pPr>
            <w:pStyle w:val="Answer"/>
          </w:pPr>
          <w:sdt>
            <w:sdtPr>
              <w:alias w:val="Witness"/>
              <w:id w:val="347764685"/>
              <w:placeholder>
                <w:docPart w:val="97B6625661A448B6909113FF718FA441"/>
              </w:placeholder>
              <w:richText/>
            </w:sdtPr>
            <w:sdtContent>
              <w:r w:rsidRPr="00160DB1">
                <w:rPr>
                  <w:b/>
                  <w:i/>
                </w:rPr>
                <w:t>Tom Redman:</w:t>
              </w:r>
            </w:sdtContent>
          </w:sdt>
          <w:r>
            <w:t xml:space="preserve"> </w:t>
          </w:r>
          <w:r w:rsidRPr="00433922">
            <w:t>Ukraine</w:t>
          </w:r>
          <w:r>
            <w:t>,</w:t>
          </w:r>
          <w:r w:rsidRPr="00433922">
            <w:t xml:space="preserve"> and other centres of excellence. Latvia is another one.</w:t>
          </w:r>
        </w:p>
        <w:p w:rsidR="0021391F" w:rsidP="00C86A09">
          <w:pPr>
            <w:pStyle w:val="Remark"/>
          </w:pPr>
          <w:sdt>
            <w:sdtPr>
              <w:alias w:val="Member"/>
              <w:tag w:val="&lt;Member mnisId='5017' dodsId=''&gt;"/>
              <w:id w:val="-416947095"/>
              <w:placeholder>
                <w:docPart w:val="97B6625661A448B6909113FF718FA441"/>
              </w:placeholder>
              <w:richText/>
            </w:sdtPr>
            <w:sdtContent>
              <w:r w:rsidRPr="00181FB3">
                <w:rPr>
                  <w:b/>
                </w:rPr>
                <w:t>Lord Fuller:</w:t>
              </w:r>
            </w:sdtContent>
          </w:sdt>
          <w:r>
            <w:t xml:space="preserve"> They are equally crowded, are they not?</w:t>
          </w:r>
        </w:p>
        <w:p w:rsidR="00C43565" w:rsidP="00C43565">
          <w:pPr>
            <w:pStyle w:val="Answer"/>
          </w:pPr>
          <w:sdt>
            <w:sdtPr>
              <w:alias w:val="Witness"/>
              <w:id w:val="1620412664"/>
              <w:placeholder>
                <w:docPart w:val="97B6625661A448B6909113FF718FA441"/>
              </w:placeholder>
              <w:richText/>
            </w:sdtPr>
            <w:sdtContent>
              <w:r w:rsidRPr="00181FB3" w:rsidR="0021391F">
                <w:rPr>
                  <w:b/>
                  <w:i/>
                </w:rPr>
                <w:t>Tom Redman:</w:t>
              </w:r>
            </w:sdtContent>
          </w:sdt>
          <w:r w:rsidR="0021391F">
            <w:t xml:space="preserve"> It is easy to obtain access to facilities in those locations </w:t>
          </w:r>
          <w:r w:rsidR="00C86A09">
            <w:t>where</w:t>
          </w:r>
          <w:r w:rsidR="0021391F">
            <w:t xml:space="preserve"> you can run active testing and not require the level of approval process which may or may not result in you being granted access. Swarming is going to need to be actively tested. This is a problem for the CAA and the MAA because you are taking the human out of the loop of having a one-to-one operation of a drone</w:t>
          </w:r>
          <w:r w:rsidR="00C86A09">
            <w:t>,</w:t>
          </w:r>
          <w:r w:rsidR="0021391F">
            <w:t xml:space="preserve"> and you are having a one-to-many. Then you are introducing software and autonomous behaviours. In our example, it could be doing a sweep of a field with multiple drones looking </w:t>
          </w:r>
          <w:r>
            <w:t>at whether</w:t>
          </w:r>
          <w:r w:rsidR="0021391F">
            <w:t xml:space="preserve"> there are any people or vehicles to be aware of before your soldiers move into that area. To test that in a safe way in the UK is extremely difficult. What ends up happening is you can slow down that iterative loop. </w:t>
          </w:r>
        </w:p>
        <w:p w:rsidR="0021391F" w:rsidP="0021391F">
          <w:pPr>
            <w:pStyle w:val="Answer"/>
          </w:pPr>
          <w:r>
            <w:t xml:space="preserve">We do welcome the opening of the </w:t>
          </w:r>
          <w:r w:rsidR="00C43565">
            <w:t>Uncrewed System</w:t>
          </w:r>
          <w:r w:rsidR="008B0C2E">
            <w:t>s</w:t>
          </w:r>
          <w:r w:rsidR="00C43565">
            <w:t xml:space="preserve"> Cent</w:t>
          </w:r>
          <w:r>
            <w:t xml:space="preserve">re. That is in Swindon, and I echo the points on Will Stone and Brigadier </w:t>
          </w:r>
          <w:r w:rsidRPr="00331FC9">
            <w:t>Stu Nasse</w:t>
          </w:r>
          <w:r>
            <w:t xml:space="preserve"> being really supportive of this. But it is part of the puzzle because it is an indoor facility, and a lot of the things that I am talking about require a lot more space. Really, you need an outdoor corridor</w:t>
          </w:r>
          <w:r w:rsidR="008B0C2E">
            <w:t>—</w:t>
          </w:r>
          <w:r>
            <w:t>a bit of a playground to simulate a contested wartime environment. You need to train how you mean to fight. What we are ending up doing is taking a lot of that expertise and learning</w:t>
          </w:r>
          <w:r w:rsidR="008B0C2E">
            <w:t>,</w:t>
          </w:r>
          <w:r>
            <w:t xml:space="preserve"> and putting it in a different location overseas. We really need to drive more of those designated innovation test environments that are in line with warfighting experiments here in the UK. </w:t>
          </w:r>
        </w:p>
        <w:p w:rsidR="0021391F" w:rsidP="008B0C2E">
          <w:pPr>
            <w:pStyle w:val="Remark"/>
          </w:pPr>
          <w:sdt>
            <w:sdtPr>
              <w:alias w:val="Member"/>
              <w:tag w:val="&lt;Member mnisId='5017' dodsId=''&gt;"/>
              <w:id w:val="230826947"/>
              <w:placeholder>
                <w:docPart w:val="71C39E6AA5AA436A88D3CA64A9312ACC"/>
              </w:placeholder>
              <w:richText/>
            </w:sdtPr>
            <w:sdtContent>
              <w:r w:rsidRPr="00181FB3">
                <w:rPr>
                  <w:b/>
                </w:rPr>
                <w:t>Lord Fuller:</w:t>
              </w:r>
            </w:sdtContent>
          </w:sdt>
          <w:r>
            <w:t xml:space="preserve"> Would it help if places like Salisbury, </w:t>
          </w:r>
          <w:r w:rsidRPr="000D5743">
            <w:t>STANTA</w:t>
          </w:r>
          <w:r>
            <w:rPr>
              <w:rStyle w:val="FootnoteReference"/>
            </w:rPr>
            <w:footnoteReference w:id="4"/>
          </w:r>
          <w:r w:rsidRPr="000D5743">
            <w:t xml:space="preserve"> </w:t>
          </w:r>
          <w:r>
            <w:t>or Brecon were available?</w:t>
          </w:r>
        </w:p>
        <w:p w:rsidR="0021391F" w:rsidP="00A14AF5">
          <w:pPr>
            <w:pStyle w:val="Answer"/>
          </w:pPr>
          <w:sdt>
            <w:sdtPr>
              <w:alias w:val="Witness"/>
              <w:id w:val="215396596"/>
              <w:placeholder>
                <w:docPart w:val="97B6625661A448B6909113FF718FA441"/>
              </w:placeholder>
              <w:richText/>
            </w:sdtPr>
            <w:sdtContent>
              <w:r w:rsidRPr="00A929A9">
                <w:rPr>
                  <w:b/>
                  <w:i/>
                </w:rPr>
                <w:t>Jon Parker:</w:t>
              </w:r>
            </w:sdtContent>
          </w:sdt>
          <w:r>
            <w:t xml:space="preserve"> It would, but there is a spillover effect. If you jam GPS, nobody in the local area can navigate their cars.</w:t>
          </w:r>
        </w:p>
        <w:p w:rsidR="0021391F" w:rsidP="00A14AF5">
          <w:pPr>
            <w:pStyle w:val="Remark"/>
          </w:pPr>
          <w:sdt>
            <w:sdtPr>
              <w:alias w:val="Member"/>
              <w:tag w:val="&lt;Member mnisId='5017' dodsId=''&gt;"/>
              <w:id w:val="1986812369"/>
              <w:placeholder>
                <w:docPart w:val="7CC7497E219A4C9A82BC902C3A67BD4B"/>
              </w:placeholder>
              <w:richText/>
            </w:sdtPr>
            <w:sdtContent>
              <w:r w:rsidRPr="00181FB3">
                <w:rPr>
                  <w:b/>
                </w:rPr>
                <w:t>Lord Fuller:</w:t>
              </w:r>
            </w:sdtContent>
          </w:sdt>
          <w:r>
            <w:t xml:space="preserve"> It is like that in Norfolk anyway. </w:t>
          </w:r>
        </w:p>
        <w:p w:rsidR="00A14AF5" w:rsidP="00A14AF5">
          <w:pPr>
            <w:pStyle w:val="Remark"/>
          </w:pPr>
          <w:sdt>
            <w:sdtPr>
              <w:alias w:val="Member"/>
              <w:tag w:val="&lt;Member mnisId='4159' dodsId='76838'&gt;"/>
              <w:id w:val="1908254932"/>
              <w:placeholder>
                <w:docPart w:val="97B6625661A448B6909113FF718FA441"/>
              </w:placeholder>
              <w:richText/>
            </w:sdtPr>
            <w:sdtContent>
              <w:r w:rsidRPr="001F3B8C" w:rsidR="0021391F">
                <w:rPr>
                  <w:b/>
                </w:rPr>
                <w:t>The Chair:</w:t>
              </w:r>
            </w:sdtContent>
          </w:sdt>
          <w:r w:rsidR="0021391F">
            <w:t xml:space="preserve"> </w:t>
          </w:r>
          <w:r w:rsidRPr="00926063" w:rsidR="0021391F">
            <w:t>One of my colleagues could do one</w:t>
          </w:r>
          <w:r w:rsidR="0021391F">
            <w:t xml:space="preserve"> s</w:t>
          </w:r>
          <w:r w:rsidRPr="00926063" w:rsidR="0021391F">
            <w:t xml:space="preserve">upplementary. </w:t>
          </w:r>
          <w:r w:rsidR="0021391F">
            <w:t xml:space="preserve">No? </w:t>
          </w:r>
        </w:p>
        <w:p w:rsidR="0021391F" w:rsidP="00A14AF5">
          <w:pPr>
            <w:pStyle w:val="Remark"/>
          </w:pPr>
          <w:r>
            <w:t>T</w:t>
          </w:r>
          <w:r w:rsidRPr="00926063">
            <w:t xml:space="preserve">hat has been absolutely fascinating. As I said earlier, please do not think this is the end. There will be things that you have picked up from our questions that we are really interested in and need some answers. Feel free to give us some evidence on that. </w:t>
          </w:r>
          <w:r w:rsidR="00A14AF5">
            <w:t>W</w:t>
          </w:r>
          <w:r w:rsidRPr="00926063">
            <w:t>hat you have done today has been</w:t>
          </w:r>
          <w:r>
            <w:t xml:space="preserve"> </w:t>
          </w:r>
          <w:r w:rsidRPr="00926063">
            <w:t xml:space="preserve">enormously useful to the work we are doing. </w:t>
          </w:r>
          <w:r>
            <w:t>T</w:t>
          </w:r>
          <w:r w:rsidRPr="00926063">
            <w:t xml:space="preserve">hank you all very much. </w:t>
          </w:r>
          <w:r>
            <w:t>P</w:t>
          </w:r>
          <w:r w:rsidRPr="00926063">
            <w:t>lease get back to work</w:t>
          </w:r>
          <w:r w:rsidR="00A14AF5">
            <w:t>,</w:t>
          </w:r>
          <w:r w:rsidRPr="00926063">
            <w:t xml:space="preserve"> because I think we need what you three do</w:t>
          </w:r>
          <w:r>
            <w:t>.</w:t>
          </w:r>
          <w:r w:rsidRPr="00926063">
            <w:t xml:space="preserve"> </w:t>
          </w:r>
          <w:r>
            <w:t>T</w:t>
          </w:r>
          <w:r w:rsidRPr="00926063">
            <w:t>h</w:t>
          </w:r>
          <w:r w:rsidR="00A14AF5">
            <w:t>at</w:t>
          </w:r>
          <w:r w:rsidRPr="00926063">
            <w:t xml:space="preserve"> ends this session</w:t>
          </w:r>
          <w:r>
            <w:t>.</w:t>
          </w:r>
        </w:p>
      </w:sdtContent>
    </w:sdt>
    <w:sectPr w:rsidSect="008642ED">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433FE" w:rsidP="008143FA">
      <w:pPr>
        <w:spacing w:after="0"/>
      </w:pPr>
      <w:r>
        <w:separator/>
      </w:r>
    </w:p>
  </w:footnote>
  <w:footnote w:type="continuationSeparator" w:id="1">
    <w:p w:rsidR="00F433FE" w:rsidP="008143FA">
      <w:pPr>
        <w:spacing w:after="0"/>
      </w:pPr>
      <w:r>
        <w:continuationSeparator/>
      </w:r>
    </w:p>
  </w:footnote>
  <w:footnote w:id="2">
    <w:p w:rsidR="008E4A69">
      <w:pPr>
        <w:pStyle w:val="FootnoteText"/>
      </w:pPr>
      <w:r>
        <w:rPr>
          <w:rStyle w:val="FootnoteReference"/>
        </w:rPr>
        <w:footnoteRef/>
      </w:r>
      <w:r>
        <w:t xml:space="preserve"> </w:t>
      </w:r>
      <w:r w:rsidR="00B607FE">
        <w:t>Spend with SMEs</w:t>
      </w:r>
      <w:r>
        <w:t xml:space="preserve"> is reported in the MoD’s </w:t>
      </w:r>
      <w:r w:rsidR="00C06AA7">
        <w:t xml:space="preserve">regional expenditure statistics with industry which are published annually. </w:t>
      </w:r>
    </w:p>
  </w:footnote>
  <w:footnote w:id="3">
    <w:p w:rsidR="00ED7891">
      <w:pPr>
        <w:pStyle w:val="FootnoteText"/>
      </w:pPr>
      <w:r>
        <w:rPr>
          <w:rStyle w:val="FootnoteReference"/>
        </w:rPr>
        <w:footnoteRef/>
      </w:r>
      <w:r>
        <w:t xml:space="preserve"> The OODA loop is a </w:t>
      </w:r>
      <w:r w:rsidR="00D946A2">
        <w:t xml:space="preserve">commonly used decision-making model. It contains stages to </w:t>
      </w:r>
      <w:r w:rsidRPr="009C2A35" w:rsidR="009C2A35">
        <w:t>Observe, Orient, Decide</w:t>
      </w:r>
      <w:r w:rsidR="009C2A35">
        <w:t xml:space="preserve"> and</w:t>
      </w:r>
      <w:r w:rsidRPr="009C2A35" w:rsidR="009C2A35">
        <w:t xml:space="preserve"> Act</w:t>
      </w:r>
      <w:r w:rsidR="009C2A35">
        <w:t xml:space="preserve">, with each </w:t>
      </w:r>
      <w:r w:rsidR="00582EF6">
        <w:t>stage providing feedback and additional observations</w:t>
      </w:r>
      <w:r w:rsidR="000F7315">
        <w:t xml:space="preserve">. </w:t>
      </w:r>
    </w:p>
  </w:footnote>
  <w:footnote w:id="4">
    <w:p w:rsidR="00E62ABC">
      <w:pPr>
        <w:pStyle w:val="FootnoteText"/>
      </w:pPr>
      <w:r>
        <w:rPr>
          <w:rStyle w:val="FootnoteReference"/>
        </w:rPr>
        <w:footnoteRef/>
      </w:r>
      <w:r>
        <w:t xml:space="preserve"> STANTA </w:t>
      </w:r>
      <w:r w:rsidR="0040398C">
        <w:t xml:space="preserve">is </w:t>
      </w:r>
      <w:r w:rsidR="00921D3F">
        <w:t>short</w:t>
      </w:r>
      <w:r w:rsidR="0040398C">
        <w:t xml:space="preserve"> for the </w:t>
      </w:r>
      <w:r w:rsidR="00921D3F">
        <w:t>Stanford</w:t>
      </w:r>
      <w:r w:rsidR="0040398C">
        <w:t xml:space="preserve"> Training Area, a </w:t>
      </w:r>
      <w:r w:rsidR="00A8254F">
        <w:t>Ministry of Defence</w:t>
      </w:r>
      <w:r w:rsidR="002066CE">
        <w:t xml:space="preserve"> site in Norfolk</w:t>
      </w:r>
      <w:r w:rsidR="00452256">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163613"/>
      <w:docPartObj>
        <w:docPartGallery w:val="Page Numbers (Top of Page)"/>
        <w:docPartUnique/>
      </w:docPartObj>
    </w:sdtPr>
    <w:sdtEndPr>
      <w:rPr>
        <w:noProof/>
      </w:rPr>
    </w:sdtEndPr>
    <w:sdtContent>
      <w:p w:rsidR="00274ECC">
        <w:pPr>
          <w:pStyle w:val="Header"/>
          <w:jc w:val="right"/>
        </w:pPr>
        <w:r>
          <w:fldChar w:fldCharType="begin"/>
        </w:r>
        <w:r>
          <w:instrText xml:space="preserve"> PAGE   \* MERGEFORMAT </w:instrText>
        </w:r>
        <w:r>
          <w:fldChar w:fldCharType="separate"/>
        </w:r>
        <w:r>
          <w:rPr>
            <w:noProof/>
          </w:rPr>
          <w:t>13</w:t>
        </w:r>
        <w:r>
          <w:rPr>
            <w:noProof/>
          </w:rPr>
          <w:fldChar w:fldCharType="end"/>
        </w:r>
      </w:p>
    </w:sdtContent>
  </w:sdt>
  <w:p w:rsidR="00274E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74ECC">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74ECC" w:rsidRPr="00776882">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p w:rsidR="00DA2FA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DB2054A"/>
    <w:multiLevelType w:val="multilevel"/>
    <w:tmpl w:val="3F80850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292578"/>
    <w:multiLevelType w:val="multilevel"/>
    <w:tmpl w:val="35B023B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39526A96"/>
    <w:lvl w:ilvl="0">
      <w:start w:val="2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EB95AFF"/>
    <w:multiLevelType w:val="hybridMultilevel"/>
    <w:tmpl w:val="F72C07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E4050B3"/>
    <w:multiLevelType w:val="multilevel"/>
    <w:tmpl w:val="60B0B23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9">
    <w:nsid w:val="47DF68AF"/>
    <w:multiLevelType w:val="multilevel"/>
    <w:tmpl w:val="98C2E02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5"/>
  </w:num>
  <w:num w:numId="4">
    <w:abstractNumId w:val="4"/>
  </w:num>
  <w:num w:numId="5">
    <w:abstractNumId w:val="1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lvlOverride w:ilvl="0">
      <w:startOverride w:val="1"/>
    </w:lvlOverride>
  </w:num>
  <w:num w:numId="9">
    <w:abstractNumId w:val="8"/>
  </w:num>
  <w:num w:numId="10">
    <w:abstractNumId w:val="1"/>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3"/>
  </w:num>
  <w:num w:numId="14">
    <w:abstractNumId w:val="6"/>
  </w:num>
  <w:num w:numId="15">
    <w:abstractNumId w:val="9"/>
  </w:num>
  <w:num w:numId="16">
    <w:abstractNumId w:val="7"/>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35F2"/>
    <w:pPr>
      <w:spacing w:after="120"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4"/>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pPr>
      <w:spacing w:after="200"/>
    </w:pPr>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spacing w:after="200"/>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4B4FE6"/>
  </w:style>
  <w:style w:type="paragraph" w:styleId="FootnoteText">
    <w:name w:val="footnote text"/>
    <w:basedOn w:val="Normal"/>
    <w:link w:val="FootnoteTextChar"/>
    <w:uiPriority w:val="99"/>
    <w:semiHidden/>
    <w:unhideWhenUsed/>
    <w:rsid w:val="00E62ABC"/>
    <w:pPr>
      <w:spacing w:after="0"/>
    </w:pPr>
    <w:rPr>
      <w:sz w:val="20"/>
      <w:szCs w:val="20"/>
    </w:rPr>
  </w:style>
  <w:style w:type="character" w:customStyle="1" w:styleId="FootnoteTextChar">
    <w:name w:val="Footnote Text Char"/>
    <w:basedOn w:val="DefaultParagraphFont"/>
    <w:link w:val="FootnoteText"/>
    <w:uiPriority w:val="99"/>
    <w:semiHidden/>
    <w:rsid w:val="00E62ABC"/>
    <w:rPr>
      <w:rFonts w:ascii="Verdana" w:hAnsi="Verdana"/>
      <w:sz w:val="20"/>
      <w:szCs w:val="20"/>
    </w:rPr>
  </w:style>
  <w:style w:type="character" w:styleId="FootnoteReference">
    <w:name w:val="footnote reference"/>
    <w:basedOn w:val="DefaultParagraphFont"/>
    <w:uiPriority w:val="99"/>
    <w:semiHidden/>
    <w:unhideWhenUsed/>
    <w:rsid w:val="00E62A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D5822E9643A43D08EC48ECECE19CC56"/>
        <w:category>
          <w:name w:val="General"/>
          <w:gallery w:val="placeholder"/>
        </w:category>
        <w:types>
          <w:type w:val="bbPlcHdr"/>
        </w:types>
        <w:behaviors>
          <w:behavior w:val="content"/>
        </w:behaviors>
        <w:guid w:val="{A38885EF-EF9D-4763-A3BB-DD3DD252CB58}"/>
      </w:docPartPr>
      <w:docPartBody>
        <w:p w:rsidR="007A3D90" w:rsidP="00850BFE">
          <w:pPr>
            <w:pStyle w:val="7D5822E9643A43D08EC48ECECE19CC56"/>
          </w:pPr>
          <w:r w:rsidRPr="000753FC">
            <w:rPr>
              <w:rStyle w:val="PlaceholderText"/>
            </w:rPr>
            <w:t>Click here to enter text.</w:t>
          </w:r>
        </w:p>
      </w:docPartBody>
    </w:docPart>
    <w:docPart>
      <w:docPartPr>
        <w:name w:val="86FB1B57CBCF41B699A1E64C676DC08D"/>
        <w:category>
          <w:name w:val="General"/>
          <w:gallery w:val="placeholder"/>
        </w:category>
        <w:types>
          <w:type w:val="bbPlcHdr"/>
        </w:types>
        <w:behaviors>
          <w:behavior w:val="content"/>
        </w:behaviors>
        <w:guid w:val="{A1AA84A8-2298-440D-B2C6-B93727DD6013}"/>
      </w:docPartPr>
      <w:docPartBody>
        <w:p w:rsidR="007A3D90" w:rsidP="00850BFE">
          <w:pPr>
            <w:pStyle w:val="86FB1B57CBCF41B699A1E64C676DC08D"/>
          </w:pPr>
          <w:r w:rsidRPr="00D20745">
            <w:rPr>
              <w:rStyle w:val="PlaceholderText"/>
            </w:rPr>
            <w:t>Click here to enter text.</w:t>
          </w:r>
        </w:p>
      </w:docPartBody>
    </w:docPart>
    <w:docPart>
      <w:docPartPr>
        <w:name w:val="356C49D1A84642F59C1433FFA7B87E8D"/>
        <w:category>
          <w:name w:val="General"/>
          <w:gallery w:val="placeholder"/>
        </w:category>
        <w:types>
          <w:type w:val="bbPlcHdr"/>
        </w:types>
        <w:behaviors>
          <w:behavior w:val="content"/>
        </w:behaviors>
        <w:guid w:val="{04F079E5-9CA1-479B-9894-2B7207E5CCC5}"/>
      </w:docPartPr>
      <w:docPartBody>
        <w:p w:rsidR="007A3D90" w:rsidP="00850BFE">
          <w:pPr>
            <w:pStyle w:val="356C49D1A84642F59C1433FFA7B87E8D"/>
          </w:pPr>
          <w:r w:rsidRPr="009F76B1">
            <w:rPr>
              <w:rStyle w:val="PlaceholderText"/>
            </w:rPr>
            <w:t>Click here to enter text.</w:t>
          </w:r>
        </w:p>
      </w:docPartBody>
    </w:docPart>
    <w:docPart>
      <w:docPartPr>
        <w:name w:val="D6DFD74B8C414B9AA9455484AEE90853"/>
        <w:category>
          <w:name w:val="General"/>
          <w:gallery w:val="placeholder"/>
        </w:category>
        <w:types>
          <w:type w:val="bbPlcHdr"/>
        </w:types>
        <w:behaviors>
          <w:behavior w:val="content"/>
        </w:behaviors>
        <w:guid w:val="{50579FED-3C73-4303-A7BA-9D631426C3C8}"/>
      </w:docPartPr>
      <w:docPartBody>
        <w:p w:rsidR="007A3D90" w:rsidP="00850BFE">
          <w:pPr>
            <w:pStyle w:val="D6DFD74B8C414B9AA9455484AEE90853"/>
          </w:pPr>
          <w:r w:rsidRPr="00A066D7">
            <w:rPr>
              <w:rStyle w:val="PlaceholderText"/>
            </w:rPr>
            <w:t>Click here to enter text.</w:t>
          </w:r>
        </w:p>
      </w:docPartBody>
    </w:docPart>
    <w:docPart>
      <w:docPartPr>
        <w:name w:val="90E6020A83D041A3B5798217F3A96CB8"/>
        <w:category>
          <w:name w:val="General"/>
          <w:gallery w:val="placeholder"/>
        </w:category>
        <w:types>
          <w:type w:val="bbPlcHdr"/>
        </w:types>
        <w:behaviors>
          <w:behavior w:val="content"/>
        </w:behaviors>
        <w:guid w:val="{60A04AA2-FBAE-4FA9-B2C2-857B023C4935}"/>
      </w:docPartPr>
      <w:docPartBody>
        <w:p w:rsidR="00214D3E" w:rsidP="005F5AC8">
          <w:pPr>
            <w:pStyle w:val="90E6020A83D041A3B5798217F3A96CB8"/>
          </w:pPr>
          <w:r w:rsidRPr="000B2C1B">
            <w:rPr>
              <w:rStyle w:val="PlaceholderText"/>
            </w:rPr>
            <w:t>Click or tap here to enter text.</w:t>
          </w:r>
        </w:p>
      </w:docPartBody>
    </w:docPart>
    <w:docPart>
      <w:docPartPr>
        <w:name w:val="8C7E249B07624712AFC3F0F0104AAF50"/>
        <w:category>
          <w:name w:val="General"/>
          <w:gallery w:val="placeholder"/>
        </w:category>
        <w:types>
          <w:type w:val="bbPlcHdr"/>
        </w:types>
        <w:behaviors>
          <w:behavior w:val="content"/>
        </w:behaviors>
        <w:guid w:val="{073DBC0B-E634-42D6-BEA3-343F3E031521}"/>
      </w:docPartPr>
      <w:docPartBody>
        <w:p w:rsidR="00CE624F" w:rsidP="00214D3E">
          <w:pPr>
            <w:pStyle w:val="8C7E249B07624712AFC3F0F0104AAF50"/>
          </w:pPr>
          <w:r w:rsidRPr="000B2C1B">
            <w:rPr>
              <w:rStyle w:val="PlaceholderText"/>
            </w:rPr>
            <w:t>Click or tap here to enter text.</w:t>
          </w:r>
        </w:p>
      </w:docPartBody>
    </w:docPart>
    <w:docPart>
      <w:docPartPr>
        <w:name w:val="F713C378D161486C9D7F60783FF1E7AE"/>
        <w:category>
          <w:name w:val="General"/>
          <w:gallery w:val="placeholder"/>
        </w:category>
        <w:types>
          <w:type w:val="bbPlcHdr"/>
        </w:types>
        <w:behaviors>
          <w:behavior w:val="content"/>
        </w:behaviors>
        <w:guid w:val="{A888D465-1870-41CD-A447-27C5B4860A22}"/>
      </w:docPartPr>
      <w:docPartBody>
        <w:p w:rsidR="00CE624F" w:rsidP="00214D3E">
          <w:pPr>
            <w:pStyle w:val="F713C378D161486C9D7F60783FF1E7AE"/>
          </w:pPr>
          <w:r w:rsidRPr="000B2C1B">
            <w:rPr>
              <w:rStyle w:val="PlaceholderText"/>
            </w:rPr>
            <w:t>Click or tap here to enter text.</w:t>
          </w:r>
        </w:p>
      </w:docPartBody>
    </w:docPart>
    <w:docPart>
      <w:docPartPr>
        <w:name w:val="06160BEC57814CBB85DCFFB8AC7F1337"/>
        <w:category>
          <w:name w:val="General"/>
          <w:gallery w:val="placeholder"/>
        </w:category>
        <w:types>
          <w:type w:val="bbPlcHdr"/>
        </w:types>
        <w:behaviors>
          <w:behavior w:val="content"/>
        </w:behaviors>
        <w:guid w:val="{8D54365E-B6FF-4325-B947-44C9161FC003}"/>
      </w:docPartPr>
      <w:docPartBody>
        <w:p w:rsidR="00CE624F" w:rsidP="00214D3E">
          <w:pPr>
            <w:pStyle w:val="06160BEC57814CBB85DCFFB8AC7F1337"/>
          </w:pPr>
          <w:r w:rsidRPr="000B2C1B">
            <w:rPr>
              <w:rStyle w:val="PlaceholderText"/>
            </w:rPr>
            <w:t>Click or tap here to enter text.</w:t>
          </w:r>
        </w:p>
      </w:docPartBody>
    </w:docPart>
    <w:docPart>
      <w:docPartPr>
        <w:name w:val="95FB2E3E49394E52A2A9C0A94FB83980"/>
        <w:category>
          <w:name w:val="General"/>
          <w:gallery w:val="placeholder"/>
        </w:category>
        <w:types>
          <w:type w:val="bbPlcHdr"/>
        </w:types>
        <w:behaviors>
          <w:behavior w:val="content"/>
        </w:behaviors>
        <w:guid w:val="{9F4CE7A3-E158-4D09-B8BC-4142B34F8863}"/>
      </w:docPartPr>
      <w:docPartBody>
        <w:p w:rsidR="00CE624F" w:rsidP="00214D3E">
          <w:pPr>
            <w:pStyle w:val="95FB2E3E49394E52A2A9C0A94FB83980"/>
          </w:pPr>
          <w:r w:rsidRPr="000B2C1B">
            <w:rPr>
              <w:rStyle w:val="PlaceholderText"/>
            </w:rPr>
            <w:t>Click or tap here to enter text.</w:t>
          </w:r>
        </w:p>
      </w:docPartBody>
    </w:docPart>
    <w:docPart>
      <w:docPartPr>
        <w:name w:val="30C21B25D00241F0991FF159757D51AC"/>
        <w:category>
          <w:name w:val="General"/>
          <w:gallery w:val="placeholder"/>
        </w:category>
        <w:types>
          <w:type w:val="bbPlcHdr"/>
        </w:types>
        <w:behaviors>
          <w:behavior w:val="content"/>
        </w:behaviors>
        <w:guid w:val="{7C40FFE8-2878-4DD4-BF70-F88950AACEBE}"/>
      </w:docPartPr>
      <w:docPartBody>
        <w:p w:rsidR="00CE624F" w:rsidP="00214D3E">
          <w:pPr>
            <w:pStyle w:val="30C21B25D00241F0991FF159757D51AC"/>
          </w:pPr>
          <w:r w:rsidRPr="000B2C1B">
            <w:rPr>
              <w:rStyle w:val="PlaceholderText"/>
            </w:rPr>
            <w:t>Click or tap here to enter text.</w:t>
          </w:r>
        </w:p>
      </w:docPartBody>
    </w:docPart>
    <w:docPart>
      <w:docPartPr>
        <w:name w:val="DC1719540F7F47FB8029B6934F977881"/>
        <w:category>
          <w:name w:val="General"/>
          <w:gallery w:val="placeholder"/>
        </w:category>
        <w:types>
          <w:type w:val="bbPlcHdr"/>
        </w:types>
        <w:behaviors>
          <w:behavior w:val="content"/>
        </w:behaviors>
        <w:guid w:val="{746E82FA-5829-41E0-AEBF-937C54D26D4D}"/>
      </w:docPartPr>
      <w:docPartBody>
        <w:p w:rsidR="00CE624F" w:rsidP="00214D3E">
          <w:pPr>
            <w:pStyle w:val="DC1719540F7F47FB8029B6934F977881"/>
          </w:pPr>
          <w:r w:rsidRPr="000B2C1B">
            <w:rPr>
              <w:rStyle w:val="PlaceholderText"/>
            </w:rPr>
            <w:t>Click or tap here to enter text.</w:t>
          </w:r>
        </w:p>
      </w:docPartBody>
    </w:docPart>
    <w:docPart>
      <w:docPartPr>
        <w:name w:val="97B6625661A448B6909113FF718FA441"/>
        <w:category>
          <w:name w:val="General"/>
          <w:gallery w:val="placeholder"/>
        </w:category>
        <w:types>
          <w:type w:val="bbPlcHdr"/>
        </w:types>
        <w:behaviors>
          <w:behavior w:val="content"/>
        </w:behaviors>
        <w:guid w:val="{6216CE2B-D837-4706-9A52-91DDC1761A03}"/>
      </w:docPartPr>
      <w:docPartBody>
        <w:p w:rsidR="00CE624F" w:rsidP="00214D3E">
          <w:pPr>
            <w:pStyle w:val="97B6625661A448B6909113FF718FA441"/>
          </w:pPr>
          <w:r w:rsidRPr="000B2C1B">
            <w:rPr>
              <w:rStyle w:val="PlaceholderText"/>
            </w:rPr>
            <w:t>Click or tap here to enter text.</w:t>
          </w:r>
        </w:p>
      </w:docPartBody>
    </w:docPart>
    <w:docPart>
      <w:docPartPr>
        <w:name w:val="1E8E3E2FAC784A8AABDD9EB3C4B3CE70"/>
        <w:category>
          <w:name w:val="General"/>
          <w:gallery w:val="placeholder"/>
        </w:category>
        <w:types>
          <w:type w:val="bbPlcHdr"/>
        </w:types>
        <w:behaviors>
          <w:behavior w:val="content"/>
        </w:behaviors>
        <w:guid w:val="{A12C1529-9B57-4BF6-AC70-6572CC650100}"/>
      </w:docPartPr>
      <w:docPartBody>
        <w:p w:rsidR="00CE624F" w:rsidP="00214D3E">
          <w:pPr>
            <w:pStyle w:val="1E8E3E2FAC784A8AABDD9EB3C4B3CE70"/>
          </w:pPr>
          <w:r w:rsidRPr="000B2C1B">
            <w:rPr>
              <w:rStyle w:val="PlaceholderText"/>
            </w:rPr>
            <w:t>Click or tap here to enter text.</w:t>
          </w:r>
        </w:p>
      </w:docPartBody>
    </w:docPart>
    <w:docPart>
      <w:docPartPr>
        <w:name w:val="71C39E6AA5AA436A88D3CA64A9312ACC"/>
        <w:category>
          <w:name w:val="General"/>
          <w:gallery w:val="placeholder"/>
        </w:category>
        <w:types>
          <w:type w:val="bbPlcHdr"/>
        </w:types>
        <w:behaviors>
          <w:behavior w:val="content"/>
        </w:behaviors>
        <w:guid w:val="{3D440A57-5673-487A-B62D-67DE708AB790}"/>
      </w:docPartPr>
      <w:docPartBody>
        <w:p w:rsidR="00CE624F" w:rsidP="00214D3E">
          <w:pPr>
            <w:pStyle w:val="71C39E6AA5AA436A88D3CA64A9312ACC"/>
          </w:pPr>
          <w:r w:rsidRPr="000B2C1B">
            <w:rPr>
              <w:rStyle w:val="PlaceholderText"/>
            </w:rPr>
            <w:t>Click or tap here to enter text.</w:t>
          </w:r>
        </w:p>
      </w:docPartBody>
    </w:docPart>
    <w:docPart>
      <w:docPartPr>
        <w:name w:val="7CC7497E219A4C9A82BC902C3A67BD4B"/>
        <w:category>
          <w:name w:val="General"/>
          <w:gallery w:val="placeholder"/>
        </w:category>
        <w:types>
          <w:type w:val="bbPlcHdr"/>
        </w:types>
        <w:behaviors>
          <w:behavior w:val="content"/>
        </w:behaviors>
        <w:guid w:val="{B46BF1BF-CCCA-4647-8062-DEEB20D632D5}"/>
      </w:docPartPr>
      <w:docPartBody>
        <w:p w:rsidR="00CE624F" w:rsidP="00214D3E">
          <w:pPr>
            <w:pStyle w:val="7CC7497E219A4C9A82BC902C3A67BD4B"/>
          </w:pPr>
          <w:r w:rsidRPr="000B2C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D3E"/>
    <w:rPr>
      <w:color w:val="808080"/>
    </w:rPr>
  </w:style>
  <w:style w:type="paragraph" w:customStyle="1" w:styleId="7D5822E9643A43D08EC48ECECE19CC56">
    <w:name w:val="7D5822E9643A43D08EC48ECECE19CC56"/>
    <w:rsid w:val="00850BFE"/>
  </w:style>
  <w:style w:type="paragraph" w:customStyle="1" w:styleId="86FB1B57CBCF41B699A1E64C676DC08D">
    <w:name w:val="86FB1B57CBCF41B699A1E64C676DC08D"/>
    <w:rsid w:val="00850BFE"/>
  </w:style>
  <w:style w:type="paragraph" w:customStyle="1" w:styleId="356C49D1A84642F59C1433FFA7B87E8D">
    <w:name w:val="356C49D1A84642F59C1433FFA7B87E8D"/>
    <w:rsid w:val="00850BFE"/>
  </w:style>
  <w:style w:type="paragraph" w:customStyle="1" w:styleId="D6DFD74B8C414B9AA9455484AEE90853">
    <w:name w:val="D6DFD74B8C414B9AA9455484AEE90853"/>
    <w:rsid w:val="00850BFE"/>
  </w:style>
  <w:style w:type="paragraph" w:customStyle="1" w:styleId="90E6020A83D041A3B5798217F3A96CB8">
    <w:name w:val="90E6020A83D041A3B5798217F3A96CB8"/>
    <w:rsid w:val="005F5AC8"/>
  </w:style>
  <w:style w:type="paragraph" w:customStyle="1" w:styleId="8C7E249B07624712AFC3F0F0104AAF50">
    <w:name w:val="8C7E249B07624712AFC3F0F0104AAF50"/>
    <w:rsid w:val="00214D3E"/>
  </w:style>
  <w:style w:type="paragraph" w:customStyle="1" w:styleId="F713C378D161486C9D7F60783FF1E7AE">
    <w:name w:val="F713C378D161486C9D7F60783FF1E7AE"/>
    <w:rsid w:val="00214D3E"/>
  </w:style>
  <w:style w:type="paragraph" w:customStyle="1" w:styleId="06160BEC57814CBB85DCFFB8AC7F1337">
    <w:name w:val="06160BEC57814CBB85DCFFB8AC7F1337"/>
    <w:rsid w:val="00214D3E"/>
  </w:style>
  <w:style w:type="paragraph" w:customStyle="1" w:styleId="95FB2E3E49394E52A2A9C0A94FB83980">
    <w:name w:val="95FB2E3E49394E52A2A9C0A94FB83980"/>
    <w:rsid w:val="00214D3E"/>
  </w:style>
  <w:style w:type="paragraph" w:customStyle="1" w:styleId="30C21B25D00241F0991FF159757D51AC">
    <w:name w:val="30C21B25D00241F0991FF159757D51AC"/>
    <w:rsid w:val="00214D3E"/>
  </w:style>
  <w:style w:type="paragraph" w:customStyle="1" w:styleId="DC1719540F7F47FB8029B6934F977881">
    <w:name w:val="DC1719540F7F47FB8029B6934F977881"/>
    <w:rsid w:val="00214D3E"/>
  </w:style>
  <w:style w:type="paragraph" w:customStyle="1" w:styleId="97B6625661A448B6909113FF718FA441">
    <w:name w:val="97B6625661A448B6909113FF718FA441"/>
    <w:rsid w:val="00214D3E"/>
  </w:style>
  <w:style w:type="paragraph" w:customStyle="1" w:styleId="1E8E3E2FAC784A8AABDD9EB3C4B3CE70">
    <w:name w:val="1E8E3E2FAC784A8AABDD9EB3C4B3CE70"/>
    <w:rsid w:val="00214D3E"/>
  </w:style>
  <w:style w:type="paragraph" w:customStyle="1" w:styleId="71C39E6AA5AA436A88D3CA64A9312ACC">
    <w:name w:val="71C39E6AA5AA436A88D3CA64A9312ACC"/>
    <w:rsid w:val="00214D3E"/>
  </w:style>
  <w:style w:type="paragraph" w:customStyle="1" w:styleId="7CC7497E219A4C9A82BC902C3A67BD4B">
    <w:name w:val="7CC7497E219A4C9A82BC902C3A67BD4B"/>
    <w:rsid w:val="00214D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CF8342F6891042BAC23C81DEF8B0A2" ma:contentTypeVersion="143" ma:contentTypeDescription="Create a new document." ma:contentTypeScope="" ma:versionID="0f501a3ae19a4d17f2f32f08065b1a2e">
  <xsd:schema xmlns:xsd="http://www.w3.org/2001/XMLSchema" xmlns:xs="http://www.w3.org/2001/XMLSchema" xmlns:p="http://schemas.microsoft.com/office/2006/metadata/properties" xmlns:ns2="11b23df0-cdda-49e3-b2dd-5192246dd279" xmlns:ns3="4600776d-0a3c-44b4-bff2-0ceaafb13046" xmlns:ns4="9470e69c-b7e1-49a4-a1f1-8b1a1e5cc085" targetNamespace="http://schemas.microsoft.com/office/2006/metadata/properties" ma:root="true" ma:fieldsID="f263c36c49796883e05b2fa9a1047e24" ns2:_="" ns3:_="" ns4:_="">
    <xsd:import namespace="11b23df0-cdda-49e3-b2dd-5192246dd279"/>
    <xsd:import namespace="4600776d-0a3c-44b4-bff2-0ceaafb13046"/>
    <xsd:import namespace="9470e69c-b7e1-49a4-a1f1-8b1a1e5cc085"/>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3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e65cf32-b292-4e98-824a-95727d25e103}"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82;#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70e69c-b7e1-49a4-a1f1-8b1a1e5cc08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83</Value>
      <Value>82</Value>
      <Value>37</Value>
      <Value>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11b23df0-cdda-49e3-b2dd-5192246dd279">UFTA355EAZK2-1613585200-1450</_dlc_DocId>
    <_dlc_DocIdUrl xmlns="11b23df0-cdda-49e3-b2dd-5192246dd279">
      <Url>https://hopuk.sharepoint.com/sites/hlc-indreg/_layouts/15/DocIdRedir.aspx?ID=UFTA355EAZK2-1613585200-1450</Url>
      <Description>UFTA355EAZK2-1613585200-1450</Description>
    </_dlc_DocIdUrl>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Meeting_x0020_Date xmlns="11b23df0-cdda-49e3-b2dd-5192246dd279">2026-07-06T23:00:00+00:00</Meeting_x0020_Dat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The relationship between the Government and the defence industry</TermName>
          <TermId xmlns="http://schemas.microsoft.com/office/infopath/2007/PartnerControls">b690d687-ab97-4a0c-8c1f-076c85ed1f43</TermId>
        </TermInfo>
      </Terms>
    </edc898bf3bb343549b83ac391d519ef2>
    <Document_x0020_Status1 xmlns="11b23df0-cdda-49e3-b2dd-5192246dd279">N/A</Document_x0020_Status1>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DA39D2C2-62ED-415D-8CEE-38E349E29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4600776d-0a3c-44b4-bff2-0ceaafb13046"/>
    <ds:schemaRef ds:uri="9470e69c-b7e1-49a4-a1f1-8b1a1e5cc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4.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5.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11b23df0-cdda-49e3-b2dd-5192246dd279"/>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