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6D24" w:rsidRPr="007E3B1F" w:rsidP="00E36D24">
      <w:pPr>
        <w:pStyle w:val="TitleCommittee0"/>
        <w:rPr>
          <w:color w:val="002060"/>
        </w:rPr>
      </w:pPr>
      <w:sdt>
        <w:sdtPr>
          <w:rPr>
            <w:color w:val="002060"/>
          </w:rPr>
          <w:alias w:val="CommitteeName"/>
          <w:tag w:val="CommitteeName"/>
          <w:id w:val="466949736"/>
          <w:placeholder>
            <w:docPart w:val="16198692650848A38FD1DB875E40B894"/>
          </w:placeholder>
          <w:richText/>
        </w:sdtPr>
        <w:sdtContent>
          <w:r w:rsidRPr="007E3B1F">
            <w:rPr>
              <w:color w:val="002060"/>
            </w:rPr>
            <w:t>Joint Committee on the National Security Strategy</w:t>
          </w:r>
        </w:sdtContent>
      </w:sdt>
    </w:p>
    <w:p w:rsidR="00E36D24" w:rsidRPr="00A00588" w:rsidP="00E36D24">
      <w:pPr>
        <w:pStyle w:val="TitleInquiry0"/>
        <w:rPr>
          <w:color w:val="002060"/>
        </w:rPr>
      </w:pPr>
      <w:r>
        <w:rPr>
          <w:color w:val="002060"/>
        </w:rPr>
        <w:t>O</w:t>
      </w:r>
      <w:r w:rsidRPr="00A00588">
        <w:rPr>
          <w:color w:val="002060"/>
        </w:rPr>
        <w:t xml:space="preserve">ral evidence: </w:t>
      </w:r>
      <w:sdt>
        <w:sdtPr>
          <w:rPr>
            <w:color w:val="002060"/>
          </w:rPr>
          <w:alias w:val="InquiryName"/>
          <w:tag w:val="InquiryName"/>
          <w:id w:val="-653150199"/>
          <w:placeholder>
            <w:docPart w:val="4684AA3008FD4012A81EBCFD1E01363C"/>
          </w:placeholder>
          <w:richText/>
        </w:sdtPr>
        <w:sdtContent>
          <w:r w:rsidRPr="00A00588">
            <w:rPr>
              <w:color w:val="002060"/>
            </w:rPr>
            <w:t>Deterrence in an age of Russian aggression</w:t>
          </w:r>
          <w:r>
            <w:rPr>
              <w:color w:val="002060"/>
            </w:rPr>
            <w:t>, HC 338</w:t>
          </w:r>
        </w:sdtContent>
      </w:sdt>
    </w:p>
    <w:sdt>
      <w:sdtPr>
        <w:alias w:val="SittingDate"/>
        <w:tag w:val="SittingDate"/>
        <w:id w:val="233894828"/>
        <w:placeholder>
          <w:docPart w:val="16198692650848A38FD1DB875E40B894"/>
        </w:placeholder>
        <w:richText/>
      </w:sdtPr>
      <w:sdtContent>
        <w:p w:rsidR="00E36D24" w:rsidRPr="00D20588" w:rsidP="00E36D24">
          <w:pPr>
            <w:pStyle w:val="Para"/>
          </w:pPr>
          <w:r w:rsidRPr="00D20588">
            <w:t>Monday 22 June 2026</w:t>
          </w:r>
        </w:p>
      </w:sdtContent>
    </w:sdt>
    <w:sdt>
      <w:sdtPr>
        <w:alias w:val="ActualSittingTime"/>
        <w:tag w:val="ActualSittingTime"/>
        <w:id w:val="-2078584810"/>
        <w:placeholder>
          <w:docPart w:val="389F05B046D94C0F83BE75E57D229AC5"/>
        </w:placeholder>
        <w:richText/>
      </w:sdtPr>
      <w:sdtContent>
        <w:p w:rsidR="00E36D24" w:rsidRPr="00D20588" w:rsidP="00E36D24">
          <w:pPr>
            <w:pStyle w:val="Para"/>
          </w:pPr>
          <w:r w:rsidRPr="00D20588">
            <w:t>5.20 pm</w:t>
          </w:r>
        </w:p>
      </w:sdtContent>
    </w:sdt>
    <w:p w:rsidR="00E36D24" w:rsidRPr="00D20588" w:rsidP="00E36D24">
      <w:pPr>
        <w:pStyle w:val="Para"/>
      </w:pPr>
    </w:p>
    <w:p w:rsidR="00E36D24" w:rsidRPr="00D20588" w:rsidP="00E36D24">
      <w:sdt>
        <w:sdtPr>
          <w:alias w:val="VideoHyperlink"/>
          <w:tag w:val="VideoHyperlink"/>
          <w:id w:val="1885216954"/>
          <w:placeholder>
            <w:docPart w:val="16198692650848A38FD1DB875E40B894"/>
          </w:placeholder>
          <w:richText/>
        </w:sdtPr>
        <w:sdtContent>
          <w:r>
            <w:fldChar w:fldCharType="begin"/>
          </w:r>
          <w:r>
            <w:instrText xml:space="preserve"> HYPERLINK "https://parliamentlive.tv/event/index/79d0e517-ba44-4af5-ba0a-365d52216aca" </w:instrText>
          </w:r>
          <w:r>
            <w:fldChar w:fldCharType="separate"/>
          </w:r>
          <w:r w:rsidRPr="00425F4A">
            <w:rPr>
              <w:rStyle w:val="Hyperlink"/>
            </w:rPr>
            <w:t>Watch the meeting</w:t>
          </w:r>
          <w:r>
            <w:fldChar w:fldCharType="end"/>
          </w:r>
        </w:sdtContent>
      </w:sdt>
    </w:p>
    <w:p w:rsidR="00E36D24" w:rsidRPr="00D20588" w:rsidP="00E36D24">
      <w:r w:rsidRPr="00D20588">
        <w:t xml:space="preserve">Members present: </w:t>
      </w:r>
      <w:sdt>
        <w:sdtPr>
          <w:alias w:val="MembersPresent"/>
          <w:tag w:val="MembersPresent"/>
          <w:id w:val="-587083748"/>
          <w:placeholder>
            <w:docPart w:val="16198692650848A38FD1DB875E40B894"/>
          </w:placeholder>
          <w:richText/>
        </w:sdtPr>
        <w:sdtContent>
          <w:r w:rsidRPr="00D20588">
            <w:t>Matt Western (The Chair); Lord Arbuthnot of Edrom; Lord Boateng; Mr Tanmanjeet Singh Dhesi; Lord Godson; Lord Hutton of Furness; Lord Jack of Courance; Baroness Kidron; Mike Martin; Lord Sedwill; Baroness Tyler of Enfield; Lord Tunnicliffe; Lord Watts.</w:t>
          </w:r>
        </w:sdtContent>
      </w:sdt>
    </w:p>
    <w:p w:rsidR="00E36D24" w:rsidRPr="00D20588" w:rsidP="00E36D24">
      <w:pPr>
        <w:pStyle w:val="Para"/>
        <w:tabs>
          <w:tab w:val="center" w:pos="4536"/>
          <w:tab w:val="right" w:pos="8931"/>
        </w:tabs>
      </w:pPr>
      <w:r w:rsidRPr="00D20588">
        <w:t xml:space="preserve">Evidence Session No. </w:t>
      </w:r>
      <w:sdt>
        <w:sdtPr>
          <w:alias w:val="InquiryRefNo"/>
          <w:tag w:val="InquiryRefNo"/>
          <w:id w:val="842283892"/>
          <w:placeholder>
            <w:docPart w:val="BB13EB2C81464CE7B39B366F8913B0C4"/>
          </w:placeholder>
          <w:richText/>
        </w:sdtPr>
        <w:sdtContent>
          <w:r w:rsidR="003A47F6">
            <w:t>3</w:t>
          </w:r>
        </w:sdtContent>
      </w:sdt>
      <w:r w:rsidRPr="00D20588">
        <w:tab/>
        <w:t>Heard in Public</w:t>
      </w:r>
      <w:r w:rsidRPr="00D20588">
        <w:tab/>
        <w:t xml:space="preserve">Questions </w:t>
      </w:r>
      <w:sdt>
        <w:sdtPr>
          <w:alias w:val="QuestionNumbers"/>
          <w:tag w:val="QuestionNumbers"/>
          <w:id w:val="426934190"/>
          <w:placeholder>
            <w:docPart w:val="16198692650848A38FD1DB875E40B894"/>
          </w:placeholder>
          <w:richText/>
        </w:sdtPr>
        <w:sdtContent>
          <w:r>
            <w:t>2</w:t>
          </w:r>
          <w:r w:rsidR="00D87310">
            <w:t>9</w:t>
          </w:r>
          <w:r>
            <w:t>-</w:t>
          </w:r>
          <w:r w:rsidR="00BC5ADE">
            <w:t>40</w:t>
          </w:r>
          <w:r w:rsidRPr="00D20588">
            <w:t xml:space="preserve"> </w:t>
          </w:r>
        </w:sdtContent>
      </w:sdt>
    </w:p>
    <w:p w:rsidR="00E36D24" w:rsidRPr="00D20588" w:rsidP="00E36D24">
      <w:pPr>
        <w:pStyle w:val="TitleWitnesses0"/>
      </w:pPr>
    </w:p>
    <w:p w:rsidR="00E36D24" w:rsidRPr="00D20588" w:rsidP="00E36D24">
      <w:pPr>
        <w:pStyle w:val="TitleWitnesses0"/>
      </w:pPr>
      <w:r w:rsidRPr="00D20588">
        <w:t>Witnesses</w:t>
      </w:r>
    </w:p>
    <w:p w:rsidR="00E36D24" w:rsidRPr="00D20588" w:rsidP="00E36D24">
      <w:pPr>
        <w:pStyle w:val="Para"/>
      </w:pPr>
      <w:r>
        <w:fldChar w:fldCharType="begin"/>
      </w:r>
      <w:r>
        <w:instrText xml:space="preserve"> HYPERLINK \l "Panel1" </w:instrText>
      </w:r>
      <w:r>
        <w:fldChar w:fldCharType="separate"/>
      </w:r>
      <w:r w:rsidRPr="00D20588">
        <w:rPr>
          <w:rStyle w:val="Hyperlink"/>
        </w:rPr>
        <w:t>I</w:t>
      </w:r>
      <w:r>
        <w:fldChar w:fldCharType="end"/>
      </w:r>
      <w:r w:rsidRPr="00D20588">
        <w:t xml:space="preserve">: Tom Keatinge, Director, Centre for Finance and Security, Royal United Services Institute; Alexandra Prokopenko, Fellow, Carnegie Russia Eurasia Center. </w:t>
      </w:r>
    </w:p>
    <w:p w:rsidR="00E36D24" w:rsidRPr="00D20588" w:rsidP="00E36D24">
      <w:pPr>
        <w:pStyle w:val="Para"/>
      </w:pPr>
    </w:p>
    <w:p w:rsidR="00E36D24" w:rsidRPr="00D20588" w:rsidP="00E36D24">
      <w:pPr>
        <w:pStyle w:val="TitlePanel0"/>
      </w:pPr>
      <w:bookmarkStart w:id="0" w:name="Panel1"/>
      <w:r w:rsidRPr="00D20588">
        <w:t>Examination of witnesses</w:t>
      </w:r>
    </w:p>
    <w:p w:rsidR="00E36D24" w:rsidRPr="00D20588" w:rsidP="00E36D24">
      <w:pPr>
        <w:pStyle w:val="Para"/>
      </w:pPr>
      <w:r w:rsidRPr="00D20588">
        <w:t>Tom Keatinge and Alexandra Prokopenko</w:t>
      </w:r>
      <w:bookmarkEnd w:id="0"/>
      <w:r w:rsidRPr="00D20588">
        <w:t>.</w:t>
      </w:r>
    </w:p>
    <w:p w:rsidR="00E36D24" w:rsidRPr="00D20588" w:rsidP="00C45314">
      <w:pPr>
        <w:pStyle w:val="Remark"/>
      </w:pPr>
      <w:sdt>
        <w:sdtPr>
          <w:alias w:val="Member"/>
          <w:tag w:val="&lt;Member mnisId='4617' dodsId='117292'&gt;"/>
          <w:id w:val="625826343"/>
          <w:placeholder>
            <w:docPart w:val="CA187A071C2B4A3A839A38CEA002136D"/>
          </w:placeholder>
          <w:richText/>
        </w:sdtPr>
        <w:sdtContent>
          <w:r w:rsidRPr="00D20588">
            <w:rPr>
              <w:b/>
            </w:rPr>
            <w:t>The Chair:</w:t>
          </w:r>
          <w:r w:rsidRPr="00A63830">
            <w:t xml:space="preserve"> </w:t>
          </w:r>
          <w:r>
            <w:t>We return with our second panel today.</w:t>
          </w:r>
        </w:sdtContent>
      </w:sdt>
      <w:r w:rsidRPr="00D20588">
        <w:t xml:space="preserve"> </w:t>
      </w:r>
      <w:r w:rsidR="00B3546A">
        <w:t>Welcome, and please introduce yourselves.</w:t>
      </w:r>
    </w:p>
    <w:p w:rsidR="00E36D24" w:rsidRPr="00D20588" w:rsidP="00E36D24">
      <w:pPr>
        <w:pStyle w:val="Answer"/>
      </w:pPr>
      <w:sdt>
        <w:sdtPr>
          <w:alias w:val="Witness"/>
          <w:id w:val="1025530205"/>
          <w:placeholder>
            <w:docPart w:val="CA187A071C2B4A3A839A38CEA002136D"/>
          </w:placeholder>
          <w:richText/>
        </w:sdtPr>
        <w:sdtContent>
          <w:r w:rsidRPr="00D20588">
            <w:rPr>
              <w:b/>
              <w:i/>
            </w:rPr>
            <w:t>Alexandra Prokopenko:</w:t>
          </w:r>
        </w:sdtContent>
      </w:sdt>
      <w:r w:rsidRPr="00D20588">
        <w:t xml:space="preserve"> My name is Alexandra Prokopenko. I am a fellow at </w:t>
      </w:r>
      <w:r w:rsidR="002F6FD8">
        <w:t xml:space="preserve">the </w:t>
      </w:r>
      <w:r w:rsidRPr="00D20588">
        <w:t xml:space="preserve">Carnegie Russia and Eurasia Center in Berlin. </w:t>
      </w:r>
    </w:p>
    <w:p w:rsidR="00E36D24" w:rsidRPr="00D20588" w:rsidP="00E36D24">
      <w:pPr>
        <w:pStyle w:val="Answer"/>
      </w:pPr>
      <w:sdt>
        <w:sdtPr>
          <w:alias w:val="Witness"/>
          <w:id w:val="961086243"/>
          <w:placeholder>
            <w:docPart w:val="CA187A071C2B4A3A839A38CEA002136D"/>
          </w:placeholder>
          <w:richText/>
        </w:sdtPr>
        <w:sdtContent>
          <w:r w:rsidRPr="00D20588">
            <w:rPr>
              <w:b/>
              <w:i/>
            </w:rPr>
            <w:t>Tom Keatinge:</w:t>
          </w:r>
        </w:sdtContent>
      </w:sdt>
      <w:r w:rsidRPr="00D20588">
        <w:t xml:space="preserve"> Good afternoon</w:t>
      </w:r>
      <w:r>
        <w:t>.</w:t>
      </w:r>
      <w:r w:rsidRPr="00D20588">
        <w:t xml:space="preserve"> I am Tom Keatinge. I am the director of the Centre for Finance and Security at RUSI, where among other things we study sanctions. </w:t>
      </w:r>
    </w:p>
    <w:p w:rsidR="00E36D24" w:rsidRPr="00D20588" w:rsidP="00C45314">
      <w:pPr>
        <w:pStyle w:val="Question"/>
      </w:pPr>
      <w:sdt>
        <w:sdtPr>
          <w:alias w:val="Member"/>
          <w:tag w:val="&lt;Member mnisId='4617' dodsId='117292'&gt;"/>
          <w:id w:val="-1372449632"/>
          <w:placeholder>
            <w:docPart w:val="CA187A071C2B4A3A839A38CEA002136D"/>
          </w:placeholder>
          <w:richText/>
        </w:sdtPr>
        <w:sdtContent>
          <w:r w:rsidRPr="00D20588">
            <w:rPr>
              <w:b/>
            </w:rPr>
            <w:t>The Chair:</w:t>
          </w:r>
        </w:sdtContent>
      </w:sdt>
      <w:r w:rsidRPr="00D20588">
        <w:t xml:space="preserve"> Alexandra, perhaps I could start with you. There seem to be competing views about how secure, stable, positive or otherwise the Russian economy is. What is your take on the current situation and whether those trends are likely to continue</w:t>
      </w:r>
      <w:r w:rsidR="00C348CA">
        <w:t>,</w:t>
      </w:r>
      <w:r w:rsidRPr="00D20588">
        <w:t xml:space="preserve"> either upwards or downwards or whatever? </w:t>
      </w:r>
    </w:p>
    <w:p w:rsidR="00E36D24" w:rsidRPr="00D20588" w:rsidP="00E36D24">
      <w:pPr>
        <w:pStyle w:val="Answer"/>
      </w:pPr>
      <w:sdt>
        <w:sdtPr>
          <w:alias w:val="Witness"/>
          <w:id w:val="-1561167823"/>
          <w:placeholder>
            <w:docPart w:val="CA187A071C2B4A3A839A38CEA002136D"/>
          </w:placeholder>
          <w:richText/>
        </w:sdtPr>
        <w:sdtContent>
          <w:r w:rsidRPr="00D20588">
            <w:rPr>
              <w:b/>
              <w:i/>
            </w:rPr>
            <w:t>Alexandra Prokopenko:</w:t>
          </w:r>
        </w:sdtContent>
      </w:sdt>
      <w:r w:rsidRPr="00D20588">
        <w:t xml:space="preserve"> Thanks for the question. Russia’s economy is experiencing tremendous pressure from sanctions and internal imbalances. During the last couple of years, since the full-scale invasion of Ukraine, Russia’s economy </w:t>
      </w:r>
      <w:r w:rsidR="00F27E00">
        <w:t xml:space="preserve">has </w:t>
      </w:r>
      <w:r w:rsidRPr="00D20588">
        <w:t xml:space="preserve">passed </w:t>
      </w:r>
      <w:r>
        <w:t xml:space="preserve">through </w:t>
      </w:r>
      <w:r w:rsidRPr="00D20588">
        <w:t xml:space="preserve">three major </w:t>
      </w:r>
      <w:r>
        <w:t>stages</w:t>
      </w:r>
      <w:r w:rsidRPr="00D20588">
        <w:t xml:space="preserve">. First </w:t>
      </w:r>
      <w:r w:rsidR="00F27E00">
        <w:t xml:space="preserve">there </w:t>
      </w:r>
      <w:r w:rsidRPr="00D20588">
        <w:t>was decline</w:t>
      </w:r>
      <w:r w:rsidR="00CB063A">
        <w:t>,</w:t>
      </w:r>
      <w:r w:rsidRPr="00D20588">
        <w:t xml:space="preserve"> in 20</w:t>
      </w:r>
      <w:r w:rsidR="007B4B82">
        <w:t>2</w:t>
      </w:r>
      <w:r w:rsidRPr="00D20588">
        <w:t xml:space="preserve">2, </w:t>
      </w:r>
      <w:r w:rsidR="00CB063A">
        <w:t xml:space="preserve">and the </w:t>
      </w:r>
      <w:r w:rsidRPr="00D20588">
        <w:t xml:space="preserve">reaction </w:t>
      </w:r>
      <w:r w:rsidR="00CB063A">
        <w:t xml:space="preserve">of </w:t>
      </w:r>
      <w:r w:rsidRPr="00D20588">
        <w:t xml:space="preserve">the economy </w:t>
      </w:r>
      <w:r w:rsidR="00CB063A">
        <w:t xml:space="preserve">to </w:t>
      </w:r>
      <w:r w:rsidRPr="00D20588">
        <w:t xml:space="preserve">breaking supply chains and </w:t>
      </w:r>
      <w:r w:rsidR="00405A3F">
        <w:t xml:space="preserve">the </w:t>
      </w:r>
      <w:r w:rsidRPr="00D20588">
        <w:t xml:space="preserve">sanctions imposed by the coalition after the full-scale invasion of Ukraine; </w:t>
      </w:r>
      <w:r>
        <w:t>t</w:t>
      </w:r>
      <w:r w:rsidRPr="00D20588">
        <w:t>hen adaptation, which went hand in hand with the increased fiscal impulse, which I assess at 10% of GDP. This gave the economy a boost</w:t>
      </w:r>
      <w:r w:rsidR="00405A3F">
        <w:t>:</w:t>
      </w:r>
      <w:r w:rsidRPr="00D20588">
        <w:t xml:space="preserve"> it grew in 2023</w:t>
      </w:r>
      <w:r w:rsidR="00044B23">
        <w:t>-</w:t>
      </w:r>
      <w:r w:rsidRPr="00D20588">
        <w:t>24 by 4%</w:t>
      </w:r>
      <w:r>
        <w:t>.</w:t>
      </w:r>
      <w:r w:rsidRPr="00D20588">
        <w:t xml:space="preserve"> </w:t>
      </w:r>
      <w:r>
        <w:t>T</w:t>
      </w:r>
      <w:r w:rsidRPr="00D20588">
        <w:t xml:space="preserve">hen the economy </w:t>
      </w:r>
      <w:r w:rsidR="00405A3F">
        <w:t xml:space="preserve">overheated </w:t>
      </w:r>
      <w:r w:rsidRPr="00D20588">
        <w:t xml:space="preserve">and </w:t>
      </w:r>
      <w:r>
        <w:t>declined</w:t>
      </w:r>
      <w:r w:rsidRPr="00D20588">
        <w:t xml:space="preserve"> by 1% in 2025</w:t>
      </w:r>
      <w:r>
        <w:t>. S</w:t>
      </w:r>
      <w:r w:rsidRPr="00D20588">
        <w:t>tagnation for 2026</w:t>
      </w:r>
      <w:r>
        <w:t xml:space="preserve"> </w:t>
      </w:r>
      <w:r w:rsidRPr="00D20588">
        <w:t>is the official forecast</w:t>
      </w:r>
      <w:r w:rsidR="00044B23">
        <w:t>,</w:t>
      </w:r>
      <w:r w:rsidRPr="00D20588">
        <w:t xml:space="preserve"> </w:t>
      </w:r>
      <w:r w:rsidR="005B4B5C">
        <w:t xml:space="preserve">and it is my forecast </w:t>
      </w:r>
      <w:r w:rsidRPr="00D20588">
        <w:t xml:space="preserve">and </w:t>
      </w:r>
      <w:r w:rsidR="005B4B5C">
        <w:t xml:space="preserve">that </w:t>
      </w:r>
      <w:r w:rsidRPr="00D20588">
        <w:t xml:space="preserve">of international economists. </w:t>
      </w:r>
    </w:p>
    <w:p w:rsidR="00E36D24" w:rsidRPr="00D20588" w:rsidP="00E36D24">
      <w:pPr>
        <w:pStyle w:val="Answer"/>
      </w:pPr>
      <w:r w:rsidRPr="00D20588">
        <w:t xml:space="preserve">The economy is not on the verge of collapse, as some analysis is trying to say. It is stagnating, but stagnation does not mean collapse. </w:t>
      </w:r>
      <w:r w:rsidR="00023171">
        <w:t xml:space="preserve">There </w:t>
      </w:r>
      <w:r w:rsidRPr="00D20588">
        <w:t xml:space="preserve">is a slow erosion of </w:t>
      </w:r>
      <w:r>
        <w:t xml:space="preserve">people’s </w:t>
      </w:r>
      <w:r w:rsidRPr="00D20588">
        <w:t>living standards</w:t>
      </w:r>
      <w:r w:rsidR="00A97CB4">
        <w:t xml:space="preserve"> and business income</w:t>
      </w:r>
      <w:r w:rsidRPr="00D20588">
        <w:t xml:space="preserve">. In May, </w:t>
      </w:r>
      <w:r w:rsidR="001C2B14">
        <w:t xml:space="preserve">for the first time in my memory, </w:t>
      </w:r>
      <w:r w:rsidR="001369B9">
        <w:t xml:space="preserve">Russia’s </w:t>
      </w:r>
      <w:r w:rsidRPr="00D20588">
        <w:t xml:space="preserve">Ministry of Economic Development </w:t>
      </w:r>
      <w:r w:rsidR="001C2B14">
        <w:t>f</w:t>
      </w:r>
      <w:r w:rsidRPr="00D20588">
        <w:t>orecast</w:t>
      </w:r>
      <w:r w:rsidR="001C2B14">
        <w:t xml:space="preserve"> was </w:t>
      </w:r>
      <w:r w:rsidRPr="00D20588">
        <w:t xml:space="preserve">more pessimistic than </w:t>
      </w:r>
      <w:r w:rsidR="001C2B14">
        <w:t xml:space="preserve">that </w:t>
      </w:r>
      <w:r w:rsidRPr="00D20588">
        <w:t xml:space="preserve">of the Central Bank. The official GDP forecast for 2026 is 0.4%, down from the previous assessments made only six months ago. </w:t>
      </w:r>
    </w:p>
    <w:p w:rsidR="00E36D24" w:rsidRPr="00D20588" w:rsidP="00E36D24">
      <w:pPr>
        <w:pStyle w:val="Answer"/>
      </w:pPr>
      <w:r w:rsidRPr="00D20588">
        <w:t>What is interesting is that the official rhetoric is trying to normalise stagnation through language, which means that officials in Russia are trying to use wording like reconstitution, reconstruction</w:t>
      </w:r>
      <w:r w:rsidR="008D47CB">
        <w:t>,</w:t>
      </w:r>
      <w:r w:rsidRPr="00D20588">
        <w:t xml:space="preserve"> or changing</w:t>
      </w:r>
      <w:r>
        <w:t xml:space="preserve"> </w:t>
      </w:r>
      <w:r w:rsidRPr="00D20588">
        <w:t>or negative growth</w:t>
      </w:r>
      <w:r w:rsidR="00492D59">
        <w:t>,</w:t>
      </w:r>
      <w:r w:rsidRPr="00D20588">
        <w:t xml:space="preserve"> instead of </w:t>
      </w:r>
      <w:r w:rsidR="00277A6C">
        <w:t xml:space="preserve">stagnation or </w:t>
      </w:r>
      <w:r w:rsidRPr="00D20588">
        <w:t>decline. The numbers are saying different</w:t>
      </w:r>
      <w:r>
        <w:t>ly, so</w:t>
      </w:r>
      <w:r w:rsidRPr="00D20588">
        <w:t xml:space="preserve"> the slowdown is not cyclical or temporary</w:t>
      </w:r>
      <w:r w:rsidR="00D45775">
        <w:t>,</w:t>
      </w:r>
      <w:r w:rsidRPr="00D20588">
        <w:t xml:space="preserve"> as the official rhetoric is trying to present. It is definitely a new stance of </w:t>
      </w:r>
      <w:r>
        <w:t xml:space="preserve">the </w:t>
      </w:r>
      <w:r w:rsidRPr="00D20588">
        <w:t>Russian economy.</w:t>
      </w:r>
    </w:p>
    <w:p w:rsidR="00E36D24" w:rsidRPr="00D20588" w:rsidP="00E36D24">
      <w:pPr>
        <w:pStyle w:val="Question"/>
      </w:pPr>
      <w:sdt>
        <w:sdtPr>
          <w:alias w:val="Member"/>
          <w:tag w:val="&lt;Member mnisId='4617' dodsId='117292'&gt;"/>
          <w:id w:val="922377030"/>
          <w:placeholder>
            <w:docPart w:val="CA187A071C2B4A3A839A38CEA002136D"/>
          </w:placeholder>
          <w:richText/>
        </w:sdtPr>
        <w:sdtContent>
          <w:r w:rsidRPr="00D20588">
            <w:rPr>
              <w:b/>
            </w:rPr>
            <w:t>The Chair:</w:t>
          </w:r>
        </w:sdtContent>
      </w:sdt>
      <w:r w:rsidRPr="00D20588">
        <w:t xml:space="preserve"> </w:t>
      </w:r>
      <w:r>
        <w:t>The</w:t>
      </w:r>
      <w:r w:rsidRPr="00D20588">
        <w:t xml:space="preserve"> governor of the Central Bank, who I think has been in place for 13 years, has seemingly disappeared</w:t>
      </w:r>
      <w:r w:rsidR="00D45775">
        <w:t>.</w:t>
      </w:r>
      <w:r w:rsidRPr="00D20588">
        <w:t xml:space="preserve"> What should we read into that? </w:t>
      </w:r>
    </w:p>
    <w:p w:rsidR="00E36D24" w:rsidRPr="00D20588" w:rsidP="00E36D24">
      <w:pPr>
        <w:pStyle w:val="Answer"/>
      </w:pPr>
      <w:sdt>
        <w:sdtPr>
          <w:alias w:val="Witness"/>
          <w:id w:val="-1612424486"/>
          <w:placeholder>
            <w:docPart w:val="CA187A071C2B4A3A839A38CEA002136D"/>
          </w:placeholder>
          <w:richText/>
        </w:sdtPr>
        <w:sdtContent>
          <w:r w:rsidRPr="00D20588">
            <w:rPr>
              <w:b/>
              <w:i/>
            </w:rPr>
            <w:t>Alexandra Prokopenko:</w:t>
          </w:r>
        </w:sdtContent>
      </w:sdt>
      <w:r w:rsidRPr="00D20588">
        <w:t xml:space="preserve"> In this case, I think the real reason why she disappeared was her illness. From my interlocutors in Moscow, I heard that she had pneumonia and completely lost the ability to speak</w:t>
      </w:r>
      <w:r w:rsidR="000C36EF">
        <w:t>,</w:t>
      </w:r>
      <w:r>
        <w:t xml:space="preserve"> b</w:t>
      </w:r>
      <w:r w:rsidRPr="00D20588">
        <w:t xml:space="preserve">ut she continued taking events inside </w:t>
      </w:r>
      <w:r w:rsidR="000C36EF">
        <w:t xml:space="preserve">the </w:t>
      </w:r>
      <w:r w:rsidRPr="00D20588">
        <w:t>Bank of Russia, so she cut off only public activity. She was at the board meeting</w:t>
      </w:r>
      <w:r w:rsidR="00C27713">
        <w:t>,</w:t>
      </w:r>
      <w:r w:rsidRPr="00D20588">
        <w:t xml:space="preserve"> and she held meetings inside </w:t>
      </w:r>
      <w:r>
        <w:t xml:space="preserve">the </w:t>
      </w:r>
      <w:r w:rsidRPr="00D20588">
        <w:t>Central Bank. This disappearance from public activity</w:t>
      </w:r>
      <w:r w:rsidR="007D3B74">
        <w:t xml:space="preserve"> </w:t>
      </w:r>
      <w:r w:rsidRPr="00D20588">
        <w:t xml:space="preserve">was </w:t>
      </w:r>
      <w:r w:rsidR="007D3B74">
        <w:t xml:space="preserve">to do with </w:t>
      </w:r>
      <w:r w:rsidRPr="00D20588">
        <w:t>health issues, but nothing—</w:t>
      </w:r>
    </w:p>
    <w:p w:rsidR="00E36D24" w:rsidRPr="00D20588" w:rsidP="00E36D24">
      <w:pPr>
        <w:pStyle w:val="Remark"/>
      </w:pPr>
      <w:sdt>
        <w:sdtPr>
          <w:alias w:val="Member"/>
          <w:tag w:val="&lt;Member mnisId='4617' dodsId='117292'&gt;"/>
          <w:id w:val="827479541"/>
          <w:placeholder>
            <w:docPart w:val="CA187A071C2B4A3A839A38CEA002136D"/>
          </w:placeholder>
          <w:richText/>
        </w:sdtPr>
        <w:sdtContent>
          <w:r w:rsidRPr="00D20588">
            <w:rPr>
              <w:b/>
            </w:rPr>
            <w:t>The Chair:</w:t>
          </w:r>
        </w:sdtContent>
      </w:sdt>
      <w:r w:rsidRPr="00D20588">
        <w:t xml:space="preserve"> So nothing to do with the actual economic performance. </w:t>
      </w:r>
    </w:p>
    <w:p w:rsidR="00E36D24" w:rsidRPr="00D20588" w:rsidP="005140EE">
      <w:pPr>
        <w:pStyle w:val="Question"/>
      </w:pPr>
      <w:sdt>
        <w:sdtPr>
          <w:alias w:val="Member"/>
          <w:tag w:val="&lt;Member mnisId='56' dodsId='25712'&gt;"/>
          <w:id w:val="510730359"/>
          <w:placeholder>
            <w:docPart w:val="CA187A071C2B4A3A839A38CEA002136D"/>
          </w:placeholder>
          <w:richText/>
        </w:sdtPr>
        <w:sdtContent>
          <w:r w:rsidRPr="007D3B74">
            <w:rPr>
              <w:b/>
            </w:rPr>
            <w:t>Lord Arbuthnot of Edrom:</w:t>
          </w:r>
        </w:sdtContent>
      </w:sdt>
      <w:r w:rsidRPr="00D20588">
        <w:t xml:space="preserve"> I declare my interest as the chair of Thales UK’s advisory panel. </w:t>
      </w:r>
      <w:r>
        <w:t xml:space="preserve">Do the </w:t>
      </w:r>
      <w:r w:rsidRPr="00D20588">
        <w:t>economic conditions that you set out</w:t>
      </w:r>
      <w:r>
        <w:t xml:space="preserve"> </w:t>
      </w:r>
      <w:r w:rsidRPr="00D20588">
        <w:t>create pressure on Putin</w:t>
      </w:r>
      <w:r w:rsidR="000600F9">
        <w:t>,</w:t>
      </w:r>
      <w:r w:rsidRPr="00D20588">
        <w:t xml:space="preserve"> or is social stability so steady in Russia because they are used to privation, </w:t>
      </w:r>
      <w:r w:rsidR="00391608">
        <w:t xml:space="preserve">which allows </w:t>
      </w:r>
      <w:r w:rsidRPr="00D20588">
        <w:t xml:space="preserve">Putin to increase military spending as he wishes? </w:t>
      </w:r>
    </w:p>
    <w:p w:rsidR="00E36D24" w:rsidRPr="00D20588" w:rsidP="00E36D24">
      <w:pPr>
        <w:pStyle w:val="Answer"/>
      </w:pPr>
      <w:sdt>
        <w:sdtPr>
          <w:alias w:val="Witness"/>
          <w:id w:val="1553965931"/>
          <w:placeholder>
            <w:docPart w:val="CA187A071C2B4A3A839A38CEA002136D"/>
          </w:placeholder>
          <w:richText/>
        </w:sdtPr>
        <w:sdtContent>
          <w:r w:rsidRPr="00D20588">
            <w:rPr>
              <w:b/>
              <w:i/>
            </w:rPr>
            <w:t>Alexandra Prokopenko:</w:t>
          </w:r>
        </w:sdtContent>
      </w:sdt>
      <w:r w:rsidRPr="00D20588">
        <w:t xml:space="preserve"> It would be wrong to say that economic conditions are not creating any pressure on the Kremlin. But it would be even worse to say that the economic situation will make Putin change his calculus or his demand towards Ukraine. </w:t>
      </w:r>
    </w:p>
    <w:p w:rsidR="00E36D24" w:rsidRPr="00D20588" w:rsidP="00E36D24">
      <w:pPr>
        <w:pStyle w:val="Answer"/>
      </w:pPr>
      <w:r>
        <w:t>First, t</w:t>
      </w:r>
      <w:r w:rsidRPr="00D20588">
        <w:t xml:space="preserve">he pressure is real, and we see it in a different way. We see it in </w:t>
      </w:r>
      <w:r w:rsidR="00F6794B">
        <w:t xml:space="preserve">the </w:t>
      </w:r>
      <w:r w:rsidRPr="00D20588">
        <w:t xml:space="preserve">anxiety of people now talking about poor economic performance, fuel shortages, </w:t>
      </w:r>
      <w:r w:rsidR="00F6794B">
        <w:t xml:space="preserve">the </w:t>
      </w:r>
      <w:r w:rsidRPr="00D20588">
        <w:t xml:space="preserve">pressures </w:t>
      </w:r>
      <w:r w:rsidR="00143720">
        <w:t xml:space="preserve">they </w:t>
      </w:r>
      <w:r w:rsidR="00F6794B">
        <w:t xml:space="preserve">experience at the </w:t>
      </w:r>
      <w:r w:rsidRPr="00D20588">
        <w:t>gas station</w:t>
      </w:r>
      <w:r w:rsidR="00143720">
        <w:t>;</w:t>
      </w:r>
      <w:r w:rsidRPr="00D20588">
        <w:t xml:space="preserve"> </w:t>
      </w:r>
      <w:r w:rsidR="00143720">
        <w:t xml:space="preserve">but </w:t>
      </w:r>
      <w:r w:rsidRPr="00D20588">
        <w:t>at the same time, it is not the kind of pressure that makes Putin stop his military affair</w:t>
      </w:r>
      <w:r>
        <w:t>s.</w:t>
      </w:r>
      <w:r w:rsidRPr="00D20588">
        <w:t xml:space="preserve"> </w:t>
      </w:r>
    </w:p>
    <w:p w:rsidR="00E36D24" w:rsidRPr="00D20588" w:rsidP="00E36D24">
      <w:pPr>
        <w:pStyle w:val="Answer"/>
      </w:pPr>
      <w:r w:rsidRPr="00D20588">
        <w:t>Secondly, financing the war is the state priority. We saw that just last week</w:t>
      </w:r>
      <w:r>
        <w:t xml:space="preserve">. </w:t>
      </w:r>
      <w:r w:rsidR="009359EB">
        <w:t xml:space="preserve">The </w:t>
      </w:r>
      <w:r w:rsidRPr="00D20588">
        <w:t>Russian Parliament allow</w:t>
      </w:r>
      <w:r>
        <w:t>ed</w:t>
      </w:r>
      <w:r w:rsidRPr="00D20588">
        <w:t xml:space="preserve"> </w:t>
      </w:r>
      <w:r w:rsidR="002E3BDE">
        <w:t xml:space="preserve">the Minfin </w:t>
      </w:r>
      <w:r w:rsidRPr="00D20588">
        <w:t xml:space="preserve">to increase domestic borrowing, regardless of the budget law, which means that </w:t>
      </w:r>
      <w:r w:rsidR="009359EB">
        <w:t xml:space="preserve">the </w:t>
      </w:r>
      <w:r w:rsidRPr="00D20588">
        <w:t xml:space="preserve">Russian authorities </w:t>
      </w:r>
      <w:r>
        <w:t>have</w:t>
      </w:r>
      <w:r w:rsidRPr="00D20588">
        <w:t xml:space="preserve"> more tools to finance the war effort, which requires more and more money. So this is the priority. </w:t>
      </w:r>
    </w:p>
    <w:p w:rsidR="00E36D24" w:rsidRPr="00D20588" w:rsidP="00E36D24">
      <w:pPr>
        <w:pStyle w:val="Answer"/>
      </w:pPr>
      <w:r w:rsidRPr="00D20588">
        <w:t xml:space="preserve">For </w:t>
      </w:r>
      <w:r w:rsidR="00155F4F">
        <w:t xml:space="preserve">the </w:t>
      </w:r>
      <w:r w:rsidRPr="00D20588">
        <w:t xml:space="preserve">ongoing 12 months, they will </w:t>
      </w:r>
      <w:r w:rsidR="00B67997">
        <w:t xml:space="preserve">probably </w:t>
      </w:r>
      <w:r w:rsidRPr="00D20588">
        <w:t xml:space="preserve">have enough tools for the upcoming year. Then, of course, they will need to go unconventional. </w:t>
      </w:r>
      <w:r>
        <w:t xml:space="preserve">However, </w:t>
      </w:r>
      <w:r w:rsidRPr="00D20588">
        <w:t xml:space="preserve">for now, I </w:t>
      </w:r>
      <w:r w:rsidR="00B67997">
        <w:t>can</w:t>
      </w:r>
      <w:r w:rsidRPr="00D20588">
        <w:t>not see any risks coming from the pure</w:t>
      </w:r>
      <w:r>
        <w:t>ly</w:t>
      </w:r>
      <w:r w:rsidRPr="00D20588">
        <w:t xml:space="preserve"> economic side. </w:t>
      </w:r>
    </w:p>
    <w:p w:rsidR="00E36D24" w:rsidRPr="00D20588" w:rsidP="00E36D24">
      <w:pPr>
        <w:pStyle w:val="Remark"/>
      </w:pPr>
      <w:sdt>
        <w:sdtPr>
          <w:alias w:val="Member"/>
          <w:tag w:val="&lt;Member mnisId='4617' dodsId='117292'&gt;"/>
          <w:id w:val="628203041"/>
          <w:placeholder>
            <w:docPart w:val="CA187A071C2B4A3A839A38CEA002136D"/>
          </w:placeholder>
          <w:richText/>
        </w:sdtPr>
        <w:sdtContent>
          <w:r w:rsidRPr="00D20588">
            <w:rPr>
              <w:b/>
            </w:rPr>
            <w:t>The Chair:</w:t>
          </w:r>
        </w:sdtContent>
      </w:sdt>
      <w:r w:rsidRPr="00D20588">
        <w:t xml:space="preserve"> Can I just ask about labour? It is reported </w:t>
      </w:r>
      <w:r>
        <w:t>that there are</w:t>
      </w:r>
      <w:r w:rsidRPr="00D20588">
        <w:t xml:space="preserve"> significant labour shortages. </w:t>
      </w:r>
    </w:p>
    <w:p w:rsidR="00E36D24" w:rsidRPr="00D20588" w:rsidP="00E36D24">
      <w:pPr>
        <w:pStyle w:val="Answer"/>
      </w:pPr>
      <w:sdt>
        <w:sdtPr>
          <w:alias w:val="Witness"/>
          <w:id w:val="134155707"/>
          <w:placeholder>
            <w:docPart w:val="CA187A071C2B4A3A839A38CEA002136D"/>
          </w:placeholder>
          <w:richText/>
        </w:sdtPr>
        <w:sdtContent>
          <w:r w:rsidRPr="00D20588">
            <w:rPr>
              <w:b/>
              <w:i/>
            </w:rPr>
            <w:t>Alexandra Prokopenko:</w:t>
          </w:r>
        </w:sdtContent>
      </w:sdt>
      <w:r w:rsidRPr="00D20588">
        <w:t xml:space="preserve"> Yes, </w:t>
      </w:r>
      <w:r>
        <w:t>there are</w:t>
      </w:r>
      <w:r w:rsidRPr="00D20588">
        <w:t xml:space="preserve"> labour shortages, which we already see </w:t>
      </w:r>
      <w:r>
        <w:t>affect</w:t>
      </w:r>
      <w:r w:rsidR="00E14D1B">
        <w:t>ing</w:t>
      </w:r>
      <w:r w:rsidRPr="00D20588">
        <w:t xml:space="preserve"> the output of the economy</w:t>
      </w:r>
      <w:r w:rsidR="00E14D1B">
        <w:t xml:space="preserve"> and</w:t>
      </w:r>
      <w:r w:rsidRPr="00D20588">
        <w:t xml:space="preserve"> industry. It is also a reason </w:t>
      </w:r>
      <w:r>
        <w:t xml:space="preserve">for </w:t>
      </w:r>
      <w:r w:rsidRPr="00D20588">
        <w:t>inflationary pressure</w:t>
      </w:r>
      <w:r w:rsidR="00DF0E32">
        <w:t>,</w:t>
      </w:r>
      <w:r>
        <w:t xml:space="preserve"> b</w:t>
      </w:r>
      <w:r w:rsidRPr="00D20588">
        <w:t xml:space="preserve">ut the only employer that every month creates jobs within the economy is the military, and these jobs are filled. So it is not the biggest problem of the army and the military because they are sucking resources from other </w:t>
      </w:r>
      <w:r>
        <w:t>parts of the economy</w:t>
      </w:r>
      <w:r w:rsidRPr="00D20588">
        <w:t>. For a while—for some time</w:t>
      </w:r>
      <w:r w:rsidR="00DF0E32">
        <w:t>,</w:t>
      </w:r>
      <w:r w:rsidRPr="00D20588">
        <w:t xml:space="preserve"> unfortunately—the army </w:t>
      </w:r>
      <w:r w:rsidR="00E14D1B">
        <w:t xml:space="preserve">will </w:t>
      </w:r>
      <w:r w:rsidRPr="00D20588">
        <w:t>be privileged</w:t>
      </w:r>
      <w:r w:rsidR="00D024E9">
        <w:t>,</w:t>
      </w:r>
      <w:r w:rsidRPr="00D20588">
        <w:t xml:space="preserve"> and these resources will be sucked from the civil economy. </w:t>
      </w:r>
    </w:p>
    <w:p w:rsidR="00E36D24" w:rsidRPr="00D20588" w:rsidP="00E36D24">
      <w:pPr>
        <w:pStyle w:val="Question"/>
      </w:pPr>
      <w:sdt>
        <w:sdtPr>
          <w:alias w:val="Member"/>
          <w:tag w:val="&lt;Member mnisId='56' dodsId='25712'&gt;"/>
          <w:id w:val="-1049753928"/>
          <w:placeholder>
            <w:docPart w:val="CA187A071C2B4A3A839A38CEA002136D"/>
          </w:placeholder>
          <w:richText/>
        </w:sdtPr>
        <w:sdtContent>
          <w:r w:rsidRPr="00D20588">
            <w:rPr>
              <w:b/>
            </w:rPr>
            <w:t>Lord Arbuthnot of Edrom:</w:t>
          </w:r>
        </w:sdtContent>
      </w:sdt>
      <w:r w:rsidRPr="00D20588">
        <w:t xml:space="preserve"> This is a question to both of you</w:t>
      </w:r>
      <w:r>
        <w:t>. Is</w:t>
      </w:r>
      <w:r w:rsidRPr="00D20588">
        <w:t xml:space="preserve"> the reality that much of Russian aggression towards western countries is actually very cheap? You hire a few criminals to set fire to ambulances, plant a few stories online and hope they take, and none of that costs much money. Is that correct? </w:t>
      </w:r>
    </w:p>
    <w:p w:rsidR="00E36D24" w:rsidRPr="00D20588" w:rsidP="00E36D24">
      <w:pPr>
        <w:pStyle w:val="Answer"/>
      </w:pPr>
      <w:sdt>
        <w:sdtPr>
          <w:alias w:val="Witness"/>
          <w:id w:val="1631971387"/>
          <w:placeholder>
            <w:docPart w:val="CA187A071C2B4A3A839A38CEA002136D"/>
          </w:placeholder>
          <w:richText/>
        </w:sdtPr>
        <w:sdtContent>
          <w:r w:rsidRPr="00D20588">
            <w:rPr>
              <w:b/>
              <w:i/>
            </w:rPr>
            <w:t>Tom Keatinge:</w:t>
          </w:r>
        </w:sdtContent>
      </w:sdt>
      <w:r w:rsidRPr="00D20588">
        <w:t xml:space="preserve"> There is a simple answer</w:t>
      </w:r>
      <w:r w:rsidR="00AB177B">
        <w:t>:</w:t>
      </w:r>
      <w:r w:rsidRPr="00D20588">
        <w:t xml:space="preserve"> yes. </w:t>
      </w:r>
      <w:r>
        <w:t>Take</w:t>
      </w:r>
      <w:r w:rsidRPr="00D20588">
        <w:t xml:space="preserve"> the sabotage attacks </w:t>
      </w:r>
      <w:r w:rsidR="00BA6B9D">
        <w:t xml:space="preserve">here </w:t>
      </w:r>
      <w:r w:rsidRPr="00D20588">
        <w:t>in the UK</w:t>
      </w:r>
      <w:r w:rsidR="008118D7">
        <w:t>;</w:t>
      </w:r>
      <w:r>
        <w:t xml:space="preserve"> </w:t>
      </w:r>
      <w:r w:rsidRPr="00D20588">
        <w:t>Poland</w:t>
      </w:r>
      <w:r w:rsidR="008118D7">
        <w:t>, too,</w:t>
      </w:r>
      <w:r w:rsidRPr="00D20588">
        <w:t xml:space="preserve"> has been mentioned </w:t>
      </w:r>
      <w:r w:rsidR="008118D7">
        <w:t xml:space="preserve">a </w:t>
      </w:r>
      <w:r w:rsidRPr="00D20588">
        <w:t>number of times in previous hearing</w:t>
      </w:r>
      <w:r>
        <w:t>s. Y</w:t>
      </w:r>
      <w:r w:rsidRPr="00D20588">
        <w:t xml:space="preserve">ou can find online—on Telegram and so on—menus </w:t>
      </w:r>
      <w:r w:rsidR="008118D7">
        <w:t>saying</w:t>
      </w:r>
      <w:r w:rsidRPr="00D20588">
        <w:t>, “We will pay you the following to conduct the following kinds of attacks.” It is a few hundred dollars</w:t>
      </w:r>
      <w:r w:rsidR="00E24ABB">
        <w:t>,</w:t>
      </w:r>
      <w:r w:rsidRPr="00D20588">
        <w:t xml:space="preserve"> so </w:t>
      </w:r>
      <w:r w:rsidR="00E24ABB">
        <w:t xml:space="preserve">you are </w:t>
      </w:r>
      <w:r w:rsidRPr="00D20588">
        <w:t>absolutely</w:t>
      </w:r>
      <w:r w:rsidR="00E24ABB">
        <w:t xml:space="preserve"> correct</w:t>
      </w:r>
      <w:r w:rsidRPr="00D20588">
        <w:t xml:space="preserve">. </w:t>
      </w:r>
      <w:r w:rsidR="00E24ABB">
        <w:t xml:space="preserve">That </w:t>
      </w:r>
      <w:r w:rsidRPr="00D20588">
        <w:t xml:space="preserve">contrasts with how much it is costing to run the war in Ukraine, of course, which is where 99.9% of the economic resources </w:t>
      </w:r>
      <w:r w:rsidR="00A87529">
        <w:t>are</w:t>
      </w:r>
      <w:r w:rsidRPr="00D20588">
        <w:t xml:space="preserve"> being spent. </w:t>
      </w:r>
      <w:r>
        <w:t>The</w:t>
      </w:r>
      <w:r w:rsidRPr="00D20588">
        <w:t xml:space="preserve"> return on </w:t>
      </w:r>
      <w:r>
        <w:t xml:space="preserve">the </w:t>
      </w:r>
      <w:r w:rsidRPr="00D20588">
        <w:t>dollar for disrupting democratic activity in the UK</w:t>
      </w:r>
      <w:r>
        <w:t xml:space="preserve">, </w:t>
      </w:r>
      <w:r w:rsidRPr="00D20588">
        <w:t xml:space="preserve">Europe and elsewhere is extremely high. </w:t>
      </w:r>
    </w:p>
    <w:p w:rsidR="00E36D24" w:rsidRPr="00D20588" w:rsidP="00E36D24">
      <w:pPr>
        <w:pStyle w:val="Remark"/>
      </w:pPr>
      <w:sdt>
        <w:sdtPr>
          <w:alias w:val="Member"/>
          <w:tag w:val="&lt;Member mnisId='56' dodsId='25712'&gt;"/>
          <w:id w:val="-924567115"/>
          <w:placeholder>
            <w:docPart w:val="CA187A071C2B4A3A839A38CEA002136D"/>
          </w:placeholder>
          <w:richText/>
        </w:sdtPr>
        <w:sdtContent>
          <w:r w:rsidRPr="00D20588">
            <w:rPr>
              <w:b/>
            </w:rPr>
            <w:t>Lord Arbuthnot of Edrom:</w:t>
          </w:r>
        </w:sdtContent>
      </w:sdt>
      <w:r w:rsidRPr="00D20588">
        <w:t xml:space="preserve"> In that sense, perhaps defence is intrinsically more expensive than attack, is that right? </w:t>
      </w:r>
    </w:p>
    <w:p w:rsidR="00E36D24" w:rsidRPr="00D20588" w:rsidP="00851228">
      <w:pPr>
        <w:pStyle w:val="Answer"/>
      </w:pPr>
      <w:sdt>
        <w:sdtPr>
          <w:alias w:val="Witness"/>
          <w:id w:val="-810789749"/>
          <w:placeholder>
            <w:docPart w:val="CA187A071C2B4A3A839A38CEA002136D"/>
          </w:placeholder>
          <w:richText/>
        </w:sdtPr>
        <w:sdtContent>
          <w:r w:rsidRPr="00D20588">
            <w:rPr>
              <w:b/>
              <w:i/>
            </w:rPr>
            <w:t>Tom Keatinge:</w:t>
          </w:r>
        </w:sdtContent>
      </w:sdt>
      <w:r w:rsidRPr="00D20588">
        <w:t xml:space="preserve"> I do not know about that. </w:t>
      </w:r>
      <w:r>
        <w:t>C</w:t>
      </w:r>
      <w:r w:rsidRPr="00D20588">
        <w:t xml:space="preserve">olleagues of mine at RUSI are better </w:t>
      </w:r>
      <w:r w:rsidR="00851228">
        <w:t>at ta</w:t>
      </w:r>
      <w:r w:rsidR="00D00D6A">
        <w:t xml:space="preserve">lking </w:t>
      </w:r>
      <w:r w:rsidRPr="00D20588">
        <w:t>about this than</w:t>
      </w:r>
      <w:r>
        <w:t xml:space="preserve"> I am</w:t>
      </w:r>
      <w:r w:rsidR="00D00D6A">
        <w:t>,</w:t>
      </w:r>
      <w:r>
        <w:t xml:space="preserve"> </w:t>
      </w:r>
      <w:r w:rsidRPr="00D20588">
        <w:t xml:space="preserve">but the costs that countries should be incurring as, at best, insurance, and at worst, preparation for attack, obviously are huge. That is where the expense is, and those are the difficult </w:t>
      </w:r>
      <w:r w:rsidRPr="00D20588">
        <w:t xml:space="preserve">decisions that, in the UK and elsewhere across Europe, we are having to make. </w:t>
      </w:r>
    </w:p>
    <w:p w:rsidR="00E36D24" w:rsidRPr="00D20588" w:rsidP="00E36D24">
      <w:pPr>
        <w:pStyle w:val="Question"/>
      </w:pPr>
      <w:sdt>
        <w:sdtPr>
          <w:alias w:val="Member"/>
          <w:tag w:val="&lt;Member mnisId='494' dodsId='25511'&gt;"/>
          <w:id w:val="754095195"/>
          <w:placeholder>
            <w:docPart w:val="CA187A071C2B4A3A839A38CEA002136D"/>
          </w:placeholder>
          <w:richText/>
        </w:sdtPr>
        <w:sdtContent>
          <w:r w:rsidRPr="00D20588">
            <w:rPr>
              <w:b/>
            </w:rPr>
            <w:t>Lord Hutton of Furness:</w:t>
          </w:r>
        </w:sdtContent>
      </w:sdt>
      <w:r w:rsidRPr="00D20588">
        <w:t xml:space="preserve"> Can we turn now to the role sanctions play as part of our national security strategies? Perhaps initially this question might go to you, Tom. Sanctions have clearly had a general impact on the Russian economy, but have they had a material effect on Russia’s ability to conduct military operations in Ukraine? </w:t>
      </w:r>
    </w:p>
    <w:p w:rsidR="00E36D24" w:rsidRPr="00D20588" w:rsidP="00E36D24">
      <w:pPr>
        <w:pStyle w:val="Answer"/>
      </w:pPr>
      <w:sdt>
        <w:sdtPr>
          <w:alias w:val="Witness"/>
          <w:id w:val="1708919155"/>
          <w:placeholder>
            <w:docPart w:val="CA187A071C2B4A3A839A38CEA002136D"/>
          </w:placeholder>
          <w:richText/>
        </w:sdtPr>
        <w:sdtContent>
          <w:r w:rsidRPr="00D20588">
            <w:rPr>
              <w:b/>
              <w:i/>
            </w:rPr>
            <w:t>Tom Keatinge:</w:t>
          </w:r>
        </w:sdtContent>
      </w:sdt>
      <w:r w:rsidRPr="00D20588">
        <w:t xml:space="preserve"> One of the reasons why we exist and survive as a research programme is </w:t>
      </w:r>
      <w:r w:rsidR="007344A4">
        <w:t xml:space="preserve">that </w:t>
      </w:r>
      <w:r w:rsidRPr="00D20588">
        <w:t>that is a very big question, and it depends enormously on the perspective you take. If you go back to late 2021</w:t>
      </w:r>
      <w:r w:rsidR="007027F8">
        <w:t>/</w:t>
      </w:r>
      <w:r w:rsidRPr="00D20588">
        <w:t>early 2022, there was a lot of breathless rhetoric from the then Prime Minister and Foreign Secretary about what sanctions were going to do to the Russian economy</w:t>
      </w:r>
      <w:r w:rsidR="007344A4">
        <w:t>,</w:t>
      </w:r>
      <w:r w:rsidRPr="00D20588">
        <w:t xml:space="preserve"> none of which, frankly, came to pass. </w:t>
      </w:r>
      <w:r w:rsidR="007027F8">
        <w:t>“</w:t>
      </w:r>
      <w:r w:rsidRPr="00D20588">
        <w:t>Decimate the Russian economy</w:t>
      </w:r>
      <w:r w:rsidR="007027F8">
        <w:t>”</w:t>
      </w:r>
      <w:r w:rsidRPr="00D20588">
        <w:t xml:space="preserve">, and so on, were the sorts of things we heard about. </w:t>
      </w:r>
    </w:p>
    <w:p w:rsidR="00E36D24" w:rsidRPr="00D20588" w:rsidP="00E36D24">
      <w:pPr>
        <w:pStyle w:val="Answer"/>
      </w:pPr>
      <w:r w:rsidRPr="00D20588">
        <w:t xml:space="preserve">Have they placed considerable costs on the Russian economy? Yes, absolutely. I look forward to answering a question about the Russian frozen assets, which I heard in the previous session. That was $300 billion taken off the table right away. That is a genuine cost. Is it costing them more to export their oil, because now they are nervous about passing through the English Channel? Yes, it is. There are huge costs, but there is a naivety among those </w:t>
      </w:r>
      <w:r w:rsidR="00906357">
        <w:t xml:space="preserve">who </w:t>
      </w:r>
      <w:r w:rsidRPr="00D20588">
        <w:t xml:space="preserve">think that sanctions are somehow a nuclear economic weapon that </w:t>
      </w:r>
      <w:r w:rsidR="00C6779C">
        <w:t xml:space="preserve">is </w:t>
      </w:r>
      <w:r w:rsidRPr="00D20588">
        <w:t xml:space="preserve">going to change the calculus of somebody who is hell-bent on a mission, as Putin was in 2022. </w:t>
      </w:r>
    </w:p>
    <w:p w:rsidR="00E36D24" w:rsidRPr="00D20588" w:rsidP="00E36D24">
      <w:pPr>
        <w:pStyle w:val="Answer"/>
      </w:pPr>
      <w:r w:rsidRPr="00D20588">
        <w:t xml:space="preserve">Yes, it has put costs on the economy. Has it </w:t>
      </w:r>
      <w:r w:rsidR="004F1AC9">
        <w:t xml:space="preserve">imposed </w:t>
      </w:r>
      <w:r w:rsidRPr="00D20588">
        <w:t xml:space="preserve">costs that have changed its calculus? No. Would we have been better off not putting the sanctions on the Russian economy? Absolutely not. We have done the right thing, but I think we have at times been misled as to </w:t>
      </w:r>
      <w:r w:rsidR="00F43F94">
        <w:t xml:space="preserve">the </w:t>
      </w:r>
      <w:r w:rsidRPr="00D20588">
        <w:t xml:space="preserve">impact sanctions would have. </w:t>
      </w:r>
    </w:p>
    <w:p w:rsidR="00E36D24" w:rsidRPr="00D20588" w:rsidP="00E36D24">
      <w:pPr>
        <w:pStyle w:val="Remark"/>
      </w:pPr>
      <w:sdt>
        <w:sdtPr>
          <w:alias w:val="Member"/>
          <w:tag w:val="&lt;Member mnisId='494' dodsId='25511'&gt;"/>
          <w:id w:val="-858428519"/>
          <w:placeholder>
            <w:docPart w:val="CA187A071C2B4A3A839A38CEA002136D"/>
          </w:placeholder>
          <w:richText/>
        </w:sdtPr>
        <w:sdtContent>
          <w:r w:rsidRPr="00D20588">
            <w:rPr>
              <w:b/>
            </w:rPr>
            <w:t>Lord Hutton of Furness:</w:t>
          </w:r>
        </w:sdtContent>
      </w:sdt>
      <w:r w:rsidRPr="00D20588">
        <w:t xml:space="preserve"> What would it have taken</w:t>
      </w:r>
      <w:r>
        <w:t xml:space="preserve"> </w:t>
      </w:r>
      <w:r w:rsidRPr="00D20588">
        <w:t xml:space="preserve">for us to devise a sanctions package that would have had a material impact? </w:t>
      </w:r>
    </w:p>
    <w:p w:rsidR="00E36D24" w:rsidP="00E36D24">
      <w:pPr>
        <w:pStyle w:val="Answer"/>
      </w:pPr>
      <w:sdt>
        <w:sdtPr>
          <w:alias w:val="Witness"/>
          <w:id w:val="-141347615"/>
          <w:placeholder>
            <w:docPart w:val="CA187A071C2B4A3A839A38CEA002136D"/>
          </w:placeholder>
          <w:richText/>
        </w:sdtPr>
        <w:sdtContent>
          <w:r w:rsidRPr="00D20588">
            <w:rPr>
              <w:b/>
              <w:i/>
            </w:rPr>
            <w:t>Tom Keatinge:</w:t>
          </w:r>
        </w:sdtContent>
      </w:sdt>
      <w:r w:rsidRPr="00D20588">
        <w:t xml:space="preserve"> The original sin was after 2014. After 2014</w:t>
      </w:r>
      <w:r>
        <w:t>,</w:t>
      </w:r>
      <w:r w:rsidRPr="00D20588">
        <w:t xml:space="preserve"> we were not serious </w:t>
      </w:r>
      <w:r>
        <w:t>about how</w:t>
      </w:r>
      <w:r w:rsidRPr="00D20588">
        <w:t xml:space="preserve"> we implemented sanctions on Russia, following the first invasion of Ukraine and the annexation of Crimea. If you had been a planner sitting in the Kremlin</w:t>
      </w:r>
      <w:r w:rsidR="00E61DFD">
        <w:t xml:space="preserve"> in 2021</w:t>
      </w:r>
      <w:r w:rsidR="00C93720">
        <w:t>—s</w:t>
      </w:r>
      <w:r w:rsidRPr="00D20588">
        <w:t>hould you have cared about this</w:t>
      </w:r>
      <w:r w:rsidR="00C93720">
        <w:t xml:space="preserve">, </w:t>
      </w:r>
      <w:r w:rsidRPr="00D20588">
        <w:t xml:space="preserve">I hasten to add—and you had heard the rhetoric coming from European capitals </w:t>
      </w:r>
      <w:r>
        <w:t>about</w:t>
      </w:r>
      <w:r w:rsidRPr="00D20588">
        <w:t xml:space="preserve"> the threat of sanctions, you would have said, “Really? Last time you talked a big game, you never followed through.”</w:t>
      </w:r>
      <w:r w:rsidR="00FF52CA">
        <w:t xml:space="preserve"> So </w:t>
      </w:r>
      <w:r w:rsidRPr="00D20588">
        <w:t xml:space="preserve">the first issue is </w:t>
      </w:r>
      <w:r>
        <w:t xml:space="preserve">that </w:t>
      </w:r>
      <w:r w:rsidRPr="00D20588">
        <w:t xml:space="preserve">we sowed the seed for the underperformance of sanctions in the period following 2014. </w:t>
      </w:r>
    </w:p>
    <w:p w:rsidR="00E36D24" w:rsidRPr="00D20588" w:rsidP="00E36D24">
      <w:pPr>
        <w:pStyle w:val="Answer"/>
      </w:pPr>
      <w:r>
        <w:t>The second</w:t>
      </w:r>
      <w:r w:rsidRPr="00D20588">
        <w:t xml:space="preserve"> thing—and the UK, I have to say, in a way stands apart </w:t>
      </w:r>
      <w:r w:rsidR="003A4984">
        <w:t xml:space="preserve">from </w:t>
      </w:r>
      <w:r w:rsidRPr="00D20588">
        <w:t>this—</w:t>
      </w:r>
      <w:r w:rsidR="00CF4B9B">
        <w:t xml:space="preserve">is that, </w:t>
      </w:r>
      <w:r w:rsidRPr="00D20588">
        <w:t xml:space="preserve">as far as Europe was concerned there was a red line, and that red line was </w:t>
      </w:r>
      <w:r>
        <w:t xml:space="preserve">that </w:t>
      </w:r>
      <w:r w:rsidRPr="00D20588">
        <w:t xml:space="preserve">we </w:t>
      </w:r>
      <w:r w:rsidR="00D60CDD">
        <w:t>we</w:t>
      </w:r>
      <w:r w:rsidRPr="00D20588">
        <w:t>re not prepared to go as far as we need</w:t>
      </w:r>
      <w:r w:rsidR="00D60CDD">
        <w:t>ed</w:t>
      </w:r>
      <w:r w:rsidRPr="00D20588">
        <w:t xml:space="preserve"> to on sanctions if that </w:t>
      </w:r>
      <w:r w:rsidR="00D60CDD">
        <w:t>wa</w:t>
      </w:r>
      <w:r w:rsidRPr="00D20588">
        <w:t xml:space="preserve">s going to cause unacceptable pain </w:t>
      </w:r>
      <w:r w:rsidR="003A4984">
        <w:t xml:space="preserve">to </w:t>
      </w:r>
      <w:r w:rsidRPr="00D20588">
        <w:t>our own economies. Put simply, we would rather the Ukrainians suffer</w:t>
      </w:r>
      <w:r w:rsidR="008E7233">
        <w:t>. As</w:t>
      </w:r>
      <w:r w:rsidRPr="00D20588">
        <w:t xml:space="preserve"> people </w:t>
      </w:r>
      <w:r w:rsidRPr="00D20588">
        <w:t xml:space="preserve">used to say, </w:t>
      </w:r>
      <w:r w:rsidR="008E7233">
        <w:t>g</w:t>
      </w:r>
      <w:r w:rsidRPr="00D20588">
        <w:t xml:space="preserve">randma froze to death in Germany in the winter of 2022 when the energy sanctions were first being discussed. </w:t>
      </w:r>
    </w:p>
    <w:p w:rsidR="00E36D24" w:rsidRPr="00D20588" w:rsidP="00E36D24">
      <w:pPr>
        <w:pStyle w:val="Answer"/>
      </w:pPr>
      <w:r w:rsidRPr="00D20588">
        <w:t>That was, in a way, the second sin</w:t>
      </w:r>
      <w:r>
        <w:t>. We</w:t>
      </w:r>
      <w:r w:rsidRPr="00D20588">
        <w:t xml:space="preserve"> were not willing to go all in. </w:t>
      </w:r>
      <w:r>
        <w:t>We did take</w:t>
      </w:r>
      <w:r w:rsidRPr="00D20588">
        <w:t xml:space="preserve"> some steps on sanctions that will have surprised the Russians</w:t>
      </w:r>
      <w:r>
        <w:t>,</w:t>
      </w:r>
      <w:r w:rsidRPr="00D20588">
        <w:t xml:space="preserve"> immobilising the Central Bank assets</w:t>
      </w:r>
      <w:r w:rsidR="006C6C3F">
        <w:t xml:space="preserve"> being</w:t>
      </w:r>
      <w:r w:rsidRPr="00D20588">
        <w:t xml:space="preserve"> chief among them. </w:t>
      </w:r>
      <w:r>
        <w:t>But</w:t>
      </w:r>
      <w:r w:rsidRPr="00D20588">
        <w:t xml:space="preserve"> fundamentally, although we put a lot of sanctions in place, there are steps we could have taken on energy, for example, much earlier. It would have hurt us, but a lot less than the Ukrainians were hurting</w:t>
      </w:r>
      <w:r w:rsidR="00690DBD">
        <w:t>,</w:t>
      </w:r>
      <w:r w:rsidRPr="00D20588">
        <w:t xml:space="preserve"> and still are hurting every night. </w:t>
      </w:r>
    </w:p>
    <w:p w:rsidR="00E36D24" w:rsidRPr="00D20588" w:rsidP="00E36D24">
      <w:pPr>
        <w:pStyle w:val="Remark"/>
      </w:pPr>
      <w:sdt>
        <w:sdtPr>
          <w:alias w:val="Member"/>
          <w:tag w:val="&lt;Member mnisId='494' dodsId='25511'&gt;"/>
          <w:id w:val="-175732243"/>
          <w:placeholder>
            <w:docPart w:val="CA187A071C2B4A3A839A38CEA002136D"/>
          </w:placeholder>
          <w:richText/>
        </w:sdtPr>
        <w:sdtContent>
          <w:r w:rsidRPr="00D20588">
            <w:rPr>
              <w:b/>
            </w:rPr>
            <w:t>Lord Hutton of Furness:</w:t>
          </w:r>
        </w:sdtContent>
      </w:sdt>
      <w:r w:rsidRPr="00D20588">
        <w:t xml:space="preserve"> Do you think it is possible for sanctions ever to really be a deterrent? </w:t>
      </w:r>
    </w:p>
    <w:p w:rsidR="00E36D24" w:rsidRPr="00D20588" w:rsidP="00E36D24">
      <w:pPr>
        <w:pStyle w:val="Answer"/>
      </w:pPr>
      <w:sdt>
        <w:sdtPr>
          <w:alias w:val="Witness"/>
          <w:id w:val="1015815228"/>
          <w:placeholder>
            <w:docPart w:val="CA187A071C2B4A3A839A38CEA002136D"/>
          </w:placeholder>
          <w:richText/>
        </w:sdtPr>
        <w:sdtContent>
          <w:r w:rsidRPr="00D20588">
            <w:rPr>
              <w:b/>
              <w:i/>
            </w:rPr>
            <w:t>Tom Keatinge:</w:t>
          </w:r>
        </w:sdtContent>
      </w:sdt>
      <w:r w:rsidRPr="00D20588">
        <w:t xml:space="preserve"> </w:t>
      </w:r>
      <w:r>
        <w:t>Sanctions</w:t>
      </w:r>
      <w:r w:rsidRPr="00D20588">
        <w:t xml:space="preserve"> did not deter the Russians from crossing the border for a second time in 2022. It is a cliché</w:t>
      </w:r>
      <w:r w:rsidR="008B7A6E">
        <w:t>:</w:t>
      </w:r>
      <w:r w:rsidRPr="00D20588">
        <w:t xml:space="preserve"> sanctions are </w:t>
      </w:r>
      <w:r w:rsidR="00590D4B">
        <w:t>“</w:t>
      </w:r>
      <w:r w:rsidRPr="00D20588">
        <w:t>a tool in the box</w:t>
      </w:r>
      <w:r w:rsidR="00590D4B">
        <w:t>”,</w:t>
      </w:r>
      <w:r w:rsidRPr="00D20588">
        <w:t xml:space="preserve"> and there were lots of other diplomatic efforts going on to dissuade Putin from launching his full-scale invasion. </w:t>
      </w:r>
    </w:p>
    <w:p w:rsidR="00E36D24" w:rsidRPr="00D20588" w:rsidP="00E36D24">
      <w:pPr>
        <w:pStyle w:val="Answer"/>
      </w:pPr>
      <w:r w:rsidRPr="00D20588">
        <w:t>The most important question we need to ask Governments now is</w:t>
      </w:r>
      <w:r w:rsidR="00DD1E97">
        <w:t>,</w:t>
      </w:r>
      <w:r w:rsidRPr="00D20588">
        <w:t xml:space="preserve"> </w:t>
      </w:r>
      <w:r>
        <w:t>“W</w:t>
      </w:r>
      <w:r w:rsidRPr="00D20588">
        <w:t>hat have you learned in your use of economic tools over the last four and a half years? How would you do things differently if you could have your time again?</w:t>
      </w:r>
      <w:r>
        <w:t>”</w:t>
      </w:r>
      <w:r w:rsidRPr="00D20588">
        <w:t xml:space="preserve"> This broadens to a wider question: what is our economic statecraft strategy in the UK</w:t>
      </w:r>
      <w:r w:rsidR="00DD1E97">
        <w:t xml:space="preserve">? It </w:t>
      </w:r>
      <w:r w:rsidRPr="00D20588">
        <w:t>is not only sanctions</w:t>
      </w:r>
      <w:r w:rsidR="00DD1E97">
        <w:t>; w</w:t>
      </w:r>
      <w:r w:rsidRPr="00D20588">
        <w:t xml:space="preserve">e remain a large global financial centre. We are a centre of development </w:t>
      </w:r>
      <w:r w:rsidR="0094294B">
        <w:t xml:space="preserve">in </w:t>
      </w:r>
      <w:r w:rsidRPr="00D20588">
        <w:t xml:space="preserve">the use of cryptocurrency, </w:t>
      </w:r>
      <w:r w:rsidR="0094294B">
        <w:t>for example</w:t>
      </w:r>
      <w:r w:rsidRPr="00D20588">
        <w:t xml:space="preserve">. What is our broad strategy? </w:t>
      </w:r>
      <w:r w:rsidR="008E2DEB">
        <w:t xml:space="preserve">What is the EU’s </w:t>
      </w:r>
      <w:r w:rsidRPr="00D20588">
        <w:t>strategy</w:t>
      </w:r>
      <w:r w:rsidR="008E2DEB">
        <w:t>,</w:t>
      </w:r>
      <w:r w:rsidRPr="00D20588">
        <w:t xml:space="preserve"> as the biggest trading bloc in the world? The EU should have much more leverage over countries than it does. We should be asking ourselves that question in the context of creating a part of our deterrence strategy </w:t>
      </w:r>
      <w:r w:rsidR="002078F5">
        <w:t xml:space="preserve">that </w:t>
      </w:r>
      <w:r w:rsidRPr="00D20588">
        <w:t xml:space="preserve">is underpinned by the economic heft of Europe </w:t>
      </w:r>
      <w:r w:rsidR="002078F5">
        <w:t xml:space="preserve">and </w:t>
      </w:r>
      <w:r w:rsidRPr="00D20588">
        <w:t xml:space="preserve">the western world. </w:t>
      </w:r>
    </w:p>
    <w:p w:rsidR="00E36D24" w:rsidRPr="00D20588" w:rsidP="00E36D24">
      <w:pPr>
        <w:pStyle w:val="Remark"/>
      </w:pPr>
      <w:sdt>
        <w:sdtPr>
          <w:alias w:val="Member"/>
          <w:tag w:val="&lt;Member mnisId='494' dodsId='25511'&gt;"/>
          <w:id w:val="1967935946"/>
          <w:placeholder>
            <w:docPart w:val="CA187A071C2B4A3A839A38CEA002136D"/>
          </w:placeholder>
          <w:richText/>
        </w:sdtPr>
        <w:sdtContent>
          <w:r w:rsidRPr="00D20588">
            <w:rPr>
              <w:b/>
            </w:rPr>
            <w:t>Lord Hutton of Furness:</w:t>
          </w:r>
        </w:sdtContent>
      </w:sdt>
      <w:r w:rsidRPr="00D20588">
        <w:t xml:space="preserve"> Alexandra, is there anything you might like to add to that? </w:t>
      </w:r>
    </w:p>
    <w:p w:rsidR="00E36D24" w:rsidRPr="00D20588" w:rsidP="00E36D24">
      <w:pPr>
        <w:pStyle w:val="Answer"/>
      </w:pPr>
      <w:sdt>
        <w:sdtPr>
          <w:alias w:val="Witness"/>
          <w:id w:val="10574333"/>
          <w:placeholder>
            <w:docPart w:val="CA187A071C2B4A3A839A38CEA002136D"/>
          </w:placeholder>
          <w:richText/>
        </w:sdtPr>
        <w:sdtContent>
          <w:r w:rsidRPr="00D20588">
            <w:rPr>
              <w:b/>
              <w:i/>
            </w:rPr>
            <w:t>Alexandra Prokopenko:</w:t>
          </w:r>
        </w:sdtContent>
      </w:sdt>
      <w:r w:rsidRPr="00D20588">
        <w:t xml:space="preserve"> I cannot agree more that sanctions put a tremendous cost on Russia. We saw it in inflation, in how Russia restructured its trade routes and </w:t>
      </w:r>
      <w:r w:rsidR="005173C3">
        <w:t xml:space="preserve">in </w:t>
      </w:r>
      <w:r w:rsidRPr="00D20588">
        <w:t>the pivot to the East, which sometimes Russian officials are bragging was not a voluntary choice of the state and is still a matter of uncertainty among businesses. So was it a real pivot to the East, or at some point when Russia normalise</w:t>
      </w:r>
      <w:r w:rsidR="006F390D">
        <w:t>s</w:t>
      </w:r>
      <w:r w:rsidRPr="00D20588">
        <w:t xml:space="preserve"> relationships, at least with the United States, </w:t>
      </w:r>
      <w:r w:rsidR="00DF3178">
        <w:t xml:space="preserve">will they </w:t>
      </w:r>
      <w:r w:rsidRPr="00D20588">
        <w:t>need to run back to the West</w:t>
      </w:r>
      <w:r w:rsidR="00DF3178">
        <w:t>?</w:t>
      </w:r>
      <w:r w:rsidRPr="00D20588">
        <w:t xml:space="preserve"> </w:t>
      </w:r>
    </w:p>
    <w:p w:rsidR="00E36D24" w:rsidRPr="00D20588" w:rsidP="00E36D24">
      <w:pPr>
        <w:pStyle w:val="Answer"/>
      </w:pPr>
      <w:r>
        <w:t xml:space="preserve">Sanctions </w:t>
      </w:r>
      <w:r w:rsidRPr="00D20588">
        <w:t xml:space="preserve">have </w:t>
      </w:r>
      <w:r>
        <w:t xml:space="preserve">had </w:t>
      </w:r>
      <w:r w:rsidRPr="00D20588">
        <w:t xml:space="preserve">a tremendous impact on Russia’s </w:t>
      </w:r>
      <w:r w:rsidR="000E608B">
        <w:t xml:space="preserve">social </w:t>
      </w:r>
      <w:r w:rsidRPr="00D20588">
        <w:t xml:space="preserve">elite, but </w:t>
      </w:r>
      <w:r w:rsidR="00B1748B">
        <w:t xml:space="preserve">they have </w:t>
      </w:r>
      <w:r w:rsidRPr="00D20588">
        <w:t xml:space="preserve">also created </w:t>
      </w:r>
      <w:r w:rsidR="00B1748B">
        <w:t xml:space="preserve">unexpected </w:t>
      </w:r>
      <w:r w:rsidRPr="00D20588">
        <w:t>secondary effect</w:t>
      </w:r>
      <w:r>
        <w:t>s</w:t>
      </w:r>
      <w:r w:rsidR="00B1748B">
        <w:t>. For example</w:t>
      </w:r>
      <w:r>
        <w:t xml:space="preserve">, </w:t>
      </w:r>
      <w:r w:rsidR="00830A7D">
        <w:t xml:space="preserve">the </w:t>
      </w:r>
      <w:r w:rsidRPr="00D20588">
        <w:t xml:space="preserve">Russian oil trade </w:t>
      </w:r>
      <w:r w:rsidR="00830A7D">
        <w:t xml:space="preserve">infrastructure </w:t>
      </w:r>
      <w:r w:rsidRPr="00D20588">
        <w:t xml:space="preserve">is now operated as a shadow fleet, and the share of this shadow fleet in the global oil trade is </w:t>
      </w:r>
      <w:r w:rsidR="00830A7D">
        <w:t xml:space="preserve">almost </w:t>
      </w:r>
      <w:r w:rsidRPr="00D20588">
        <w:t xml:space="preserve">10%, which is big. </w:t>
      </w:r>
    </w:p>
    <w:p w:rsidR="00E36D24" w:rsidRPr="00D20588" w:rsidP="00E36D24">
      <w:pPr>
        <w:pStyle w:val="Answer"/>
      </w:pPr>
      <w:r>
        <w:t>The</w:t>
      </w:r>
      <w:r w:rsidRPr="00D20588">
        <w:t xml:space="preserve"> oil supply infrastructure</w:t>
      </w:r>
      <w:r>
        <w:t>—</w:t>
      </w:r>
      <w:r w:rsidRPr="00D20588">
        <w:t>traders, insurers, repair</w:t>
      </w:r>
      <w:r>
        <w:t>s</w:t>
      </w:r>
      <w:r w:rsidR="00DB6374">
        <w:t>—c</w:t>
      </w:r>
      <w:r w:rsidRPr="00D20588">
        <w:t xml:space="preserve">reated after </w:t>
      </w:r>
      <w:r w:rsidR="00DB6374">
        <w:t>the</w:t>
      </w:r>
      <w:r w:rsidRPr="00D20588">
        <w:t xml:space="preserve"> full-scale invasion</w:t>
      </w:r>
      <w:r w:rsidR="00DB6374">
        <w:t xml:space="preserve"> </w:t>
      </w:r>
      <w:r>
        <w:t xml:space="preserve">could </w:t>
      </w:r>
      <w:r w:rsidRPr="00D20588">
        <w:t xml:space="preserve">serve anyone. </w:t>
      </w:r>
      <w:r>
        <w:t>The s</w:t>
      </w:r>
      <w:r w:rsidRPr="00D20588">
        <w:t xml:space="preserve">ame </w:t>
      </w:r>
      <w:r w:rsidR="00EF7FA4">
        <w:t xml:space="preserve">applies to </w:t>
      </w:r>
      <w:r w:rsidRPr="00D20588">
        <w:t>the financing infrastructure and banking</w:t>
      </w:r>
      <w:r w:rsidR="00EF7FA4">
        <w:t>:</w:t>
      </w:r>
      <w:r w:rsidRPr="00D20588">
        <w:t xml:space="preserve"> all the facilities created to make cross-border settlements for Russia and its partners will remain in place after the full-</w:t>
      </w:r>
      <w:r w:rsidRPr="00D20588">
        <w:t xml:space="preserve">scale invasion. It is cheaper and less transparent for AML and compliance procedures, which means that to some extent </w:t>
      </w:r>
      <w:r>
        <w:t>Russia</w:t>
      </w:r>
      <w:r w:rsidRPr="00D20588">
        <w:t xml:space="preserve"> can be </w:t>
      </w:r>
      <w:r w:rsidR="006F004B">
        <w:t xml:space="preserve">a </w:t>
      </w:r>
      <w:r w:rsidRPr="00D20588">
        <w:t xml:space="preserve">competitor </w:t>
      </w:r>
      <w:r w:rsidR="00426486">
        <w:t xml:space="preserve">to the </w:t>
      </w:r>
      <w:r w:rsidRPr="00D20588">
        <w:t>regular financial system. It is essential to take</w:t>
      </w:r>
      <w:r>
        <w:t xml:space="preserve"> that </w:t>
      </w:r>
      <w:r w:rsidRPr="00D20588">
        <w:t>into account.</w:t>
      </w:r>
    </w:p>
    <w:p w:rsidR="00E36D24" w:rsidRPr="00D20588" w:rsidP="00E36D24">
      <w:pPr>
        <w:pStyle w:val="Remark"/>
      </w:pPr>
      <w:sdt>
        <w:sdtPr>
          <w:alias w:val="Member"/>
          <w:tag w:val="&lt;Member mnisId='494' dodsId='25511'&gt;"/>
          <w:id w:val="-20094174"/>
          <w:placeholder>
            <w:docPart w:val="CA187A071C2B4A3A839A38CEA002136D"/>
          </w:placeholder>
          <w:richText/>
        </w:sdtPr>
        <w:sdtContent>
          <w:r w:rsidRPr="00D20588">
            <w:rPr>
              <w:b/>
            </w:rPr>
            <w:t>Lord Hutton of Furness:</w:t>
          </w:r>
        </w:sdtContent>
      </w:sdt>
      <w:r w:rsidRPr="00D20588">
        <w:t xml:space="preserve"> </w:t>
      </w:r>
      <w:r>
        <w:t>Of course</w:t>
      </w:r>
      <w:r w:rsidR="00426486">
        <w:t>,</w:t>
      </w:r>
      <w:r w:rsidRPr="00D20588">
        <w:t xml:space="preserve"> it is not just conventional military threats </w:t>
      </w:r>
      <w:r w:rsidR="00426486">
        <w:t xml:space="preserve">that </w:t>
      </w:r>
      <w:r w:rsidRPr="00D20588">
        <w:t xml:space="preserve">we need to focus on. If we are going to deter hybrid aggression, do we need a wider focus on the use of illicit networks to finance proxy actors? How easy is that going to be? </w:t>
      </w:r>
    </w:p>
    <w:p w:rsidR="00E36D24" w:rsidRPr="00D20588" w:rsidP="00E36D24">
      <w:pPr>
        <w:pStyle w:val="Answer"/>
      </w:pPr>
      <w:sdt>
        <w:sdtPr>
          <w:alias w:val="Witness"/>
          <w:id w:val="-1577356122"/>
          <w:placeholder>
            <w:docPart w:val="CA187A071C2B4A3A839A38CEA002136D"/>
          </w:placeholder>
          <w:richText/>
        </w:sdtPr>
        <w:sdtContent>
          <w:r w:rsidRPr="00D20588">
            <w:rPr>
              <w:b/>
              <w:i/>
            </w:rPr>
            <w:t>Tom Keatinge:</w:t>
          </w:r>
        </w:sdtContent>
      </w:sdt>
      <w:r w:rsidRPr="00D20588">
        <w:t xml:space="preserve"> This is my broader point</w:t>
      </w:r>
      <w:r w:rsidR="0088320D">
        <w:t>:</w:t>
      </w:r>
      <w:r w:rsidRPr="00D20588">
        <w:t xml:space="preserve"> we need to think about this issue in the round. </w:t>
      </w:r>
      <w:r>
        <w:t>Look</w:t>
      </w:r>
      <w:r w:rsidRPr="00D20588">
        <w:t xml:space="preserve"> at the way in which the United States has gone after the financial networks of Iran </w:t>
      </w:r>
      <w:r w:rsidR="00623D03">
        <w:t xml:space="preserve">through </w:t>
      </w:r>
      <w:r w:rsidRPr="00D20588">
        <w:t xml:space="preserve">its so-called </w:t>
      </w:r>
      <w:r w:rsidRPr="00D20588" w:rsidR="00623D03">
        <w:t>Economic Fury</w:t>
      </w:r>
      <w:r w:rsidRPr="00D20588">
        <w:t xml:space="preserve">, which is the US Treasury partner to </w:t>
      </w:r>
      <w:r>
        <w:t>E</w:t>
      </w:r>
      <w:r w:rsidRPr="00D20588">
        <w:t xml:space="preserve">pic </w:t>
      </w:r>
      <w:r>
        <w:t>F</w:t>
      </w:r>
      <w:r w:rsidRPr="00D20588">
        <w:t>ury, the military action</w:t>
      </w:r>
      <w:r>
        <w:t>. T</w:t>
      </w:r>
      <w:r w:rsidRPr="00D20588">
        <w:t xml:space="preserve">hey have systematically been trying to find ways of dismantling the architecture that Iran has created—much of it in Europe, I hasten to add—but </w:t>
      </w:r>
      <w:r w:rsidR="00341F4F">
        <w:t xml:space="preserve">that is </w:t>
      </w:r>
      <w:r w:rsidRPr="00D20588">
        <w:t xml:space="preserve">used to finance its proxies and settle its shadow trade of oil and </w:t>
      </w:r>
      <w:r w:rsidR="0026397E">
        <w:t>so on</w:t>
      </w:r>
      <w:r w:rsidRPr="00D20588">
        <w:t xml:space="preserve">. </w:t>
      </w:r>
    </w:p>
    <w:p w:rsidR="00E36D24" w:rsidRPr="00D20588" w:rsidP="00E36D24">
      <w:pPr>
        <w:pStyle w:val="Answer"/>
      </w:pPr>
      <w:r w:rsidRPr="00D20588">
        <w:t>One of the main messages I would like to leave today is the importance of the UK thinking about economic statecraft with its partners in Europe, because sanctions are part of that, but they are not the full suite.</w:t>
      </w:r>
      <w:r>
        <w:t xml:space="preserve"> Illicit </w:t>
      </w:r>
      <w:r w:rsidRPr="00D20588">
        <w:t>networks that are being used to finance sabotage attacks, or whatever it might be, should be within the scope of our interest</w:t>
      </w:r>
      <w:r w:rsidR="00892A20">
        <w:t>—</w:t>
      </w:r>
      <w:r w:rsidRPr="00D20588">
        <w:t xml:space="preserve">not merely totting up </w:t>
      </w:r>
      <w:r w:rsidR="007467B3">
        <w:t xml:space="preserve">the </w:t>
      </w:r>
      <w:r w:rsidRPr="00D20588">
        <w:t xml:space="preserve">numbers of vessels and people we have sanctioned on the Foreign Office website. </w:t>
      </w:r>
    </w:p>
    <w:p w:rsidR="00E36D24" w:rsidRPr="00D20588" w:rsidP="00E36D24">
      <w:pPr>
        <w:pStyle w:val="Remark"/>
      </w:pPr>
      <w:sdt>
        <w:sdtPr>
          <w:alias w:val="Member"/>
          <w:tag w:val="&lt;Member mnisId='494' dodsId='25511'&gt;"/>
          <w:id w:val="2032609206"/>
          <w:placeholder>
            <w:docPart w:val="CA187A071C2B4A3A839A38CEA002136D"/>
          </w:placeholder>
          <w:richText/>
        </w:sdtPr>
        <w:sdtContent>
          <w:r w:rsidRPr="00D20588">
            <w:rPr>
              <w:b/>
            </w:rPr>
            <w:t>Lord Hutton of Furness:</w:t>
          </w:r>
        </w:sdtContent>
      </w:sdt>
      <w:r w:rsidRPr="00D20588">
        <w:t xml:space="preserve"> What you are basically saying, Tom, is that we have not really done that work. </w:t>
      </w:r>
    </w:p>
    <w:p w:rsidR="00E36D24" w:rsidRPr="00D20588" w:rsidP="00E36D24">
      <w:pPr>
        <w:pStyle w:val="Answer"/>
      </w:pPr>
      <w:sdt>
        <w:sdtPr>
          <w:alias w:val="Witness"/>
          <w:id w:val="538168744"/>
          <w:placeholder>
            <w:docPart w:val="CA187A071C2B4A3A839A38CEA002136D"/>
          </w:placeholder>
          <w:richText/>
        </w:sdtPr>
        <w:sdtContent>
          <w:r w:rsidRPr="00D20588">
            <w:rPr>
              <w:b/>
              <w:i/>
            </w:rPr>
            <w:t>Tom Keatinge:</w:t>
          </w:r>
        </w:sdtContent>
      </w:sdt>
      <w:r w:rsidRPr="00D20588">
        <w:t xml:space="preserve"> No, we have not. Alexandra mentioned the dreaded acronym “AML”. We are very focused on stopping money laundering and all that criminal stuff. </w:t>
      </w:r>
      <w:r w:rsidR="005E2379">
        <w:t xml:space="preserve">That </w:t>
      </w:r>
      <w:r w:rsidRPr="00D20588">
        <w:t xml:space="preserve">is not to say </w:t>
      </w:r>
      <w:r w:rsidR="005E2379">
        <w:t xml:space="preserve">that </w:t>
      </w:r>
      <w:r w:rsidRPr="00D20588">
        <w:t xml:space="preserve">that is not important, but let us remember that we face </w:t>
      </w:r>
      <w:r w:rsidR="00B3351B">
        <w:t xml:space="preserve">not only </w:t>
      </w:r>
      <w:r w:rsidRPr="00D20588">
        <w:t>a non-state-based threat these days</w:t>
      </w:r>
      <w:r w:rsidR="00B3351B">
        <w:t>—or</w:t>
      </w:r>
      <w:r w:rsidRPr="00D20588">
        <w:t>ganised crime groups</w:t>
      </w:r>
      <w:r w:rsidR="00B3351B">
        <w:t>—b</w:t>
      </w:r>
      <w:r>
        <w:t xml:space="preserve">ut </w:t>
      </w:r>
      <w:r w:rsidRPr="00D20588">
        <w:t>a state-based threat, and we have not got our arms around the financial dimension of that threat</w:t>
      </w:r>
      <w:r w:rsidR="00D370C9">
        <w:t>,</w:t>
      </w:r>
      <w:r w:rsidRPr="00D20588">
        <w:t xml:space="preserve"> beyond thinking about sanctions. If we focused on the state-based threat of illicit finance as much as we focused on sanctions, I think we would have an armoury to be proud of. </w:t>
      </w:r>
    </w:p>
    <w:p w:rsidR="00E36D24" w:rsidRPr="00D20588" w:rsidP="00E36D24">
      <w:pPr>
        <w:pStyle w:val="Remark"/>
      </w:pPr>
      <w:sdt>
        <w:sdtPr>
          <w:alias w:val="Member"/>
          <w:tag w:val="&lt;Member mnisId='494' dodsId='25511'&gt;"/>
          <w:id w:val="-1745953810"/>
          <w:placeholder>
            <w:docPart w:val="CA187A071C2B4A3A839A38CEA002136D"/>
          </w:placeholder>
          <w:richText/>
        </w:sdtPr>
        <w:sdtContent>
          <w:r w:rsidRPr="00D20588">
            <w:rPr>
              <w:b/>
            </w:rPr>
            <w:t>Lord Hutton of Furness:</w:t>
          </w:r>
        </w:sdtContent>
      </w:sdt>
      <w:r w:rsidRPr="00D20588">
        <w:t xml:space="preserve"> We have devised a lot of sanctions packages that are aimed at individual decision-makers as well. Has that been effective in any way, do you think? </w:t>
      </w:r>
    </w:p>
    <w:p w:rsidR="00E36D24" w:rsidRPr="00D20588" w:rsidP="00E36D24">
      <w:pPr>
        <w:pStyle w:val="Answer"/>
      </w:pPr>
      <w:sdt>
        <w:sdtPr>
          <w:alias w:val="Witness"/>
          <w:id w:val="1114635482"/>
          <w:placeholder>
            <w:docPart w:val="CA187A071C2B4A3A839A38CEA002136D"/>
          </w:placeholder>
          <w:richText/>
        </w:sdtPr>
        <w:sdtContent>
          <w:r w:rsidRPr="00D20588">
            <w:rPr>
              <w:b/>
              <w:i/>
            </w:rPr>
            <w:t>Tom Keatinge:</w:t>
          </w:r>
        </w:sdtContent>
      </w:sdt>
      <w:r w:rsidRPr="00D20588">
        <w:t xml:space="preserve"> I am sanctioned by the Russians. Has it been effective on me? I am not convinced</w:t>
      </w:r>
      <w:r>
        <w:t>. Sa</w:t>
      </w:r>
      <w:r w:rsidRPr="00D20588">
        <w:t>nctions on individuals are important</w:t>
      </w:r>
      <w:r>
        <w:t xml:space="preserve">, </w:t>
      </w:r>
      <w:r w:rsidRPr="00D20588">
        <w:t xml:space="preserve">particularly </w:t>
      </w:r>
      <w:r>
        <w:t xml:space="preserve">in </w:t>
      </w:r>
      <w:r w:rsidRPr="00D20588">
        <w:t xml:space="preserve">signalling to the Ukrainians. It is important to the Ukrainians that we are contributing as much as possible to the sanctions effort. That is why the unfortunate communications incident recently on jet fuel and diesel was so embarrassing for the UK, because it was just poor communication to the Ukrainians. </w:t>
      </w:r>
    </w:p>
    <w:p w:rsidR="00E36D24" w:rsidRPr="00D20588" w:rsidP="00E36D24">
      <w:pPr>
        <w:pStyle w:val="Answer"/>
      </w:pPr>
      <w:r w:rsidRPr="00D20588">
        <w:t>Sanctioning individuals matters</w:t>
      </w:r>
      <w:r w:rsidR="00592482">
        <w:t>. T</w:t>
      </w:r>
      <w:r w:rsidRPr="00D20588">
        <w:t>hey want to come to the UK</w:t>
      </w:r>
      <w:r w:rsidR="00592482">
        <w:t>;</w:t>
      </w:r>
      <w:r w:rsidRPr="00D20588">
        <w:t xml:space="preserve"> they want to come to Europe</w:t>
      </w:r>
      <w:r w:rsidR="00592482">
        <w:t>;</w:t>
      </w:r>
      <w:r w:rsidRPr="00D20588">
        <w:t xml:space="preserve"> some of them had assets here</w:t>
      </w:r>
      <w:r w:rsidR="00592482">
        <w:t>;</w:t>
      </w:r>
      <w:r w:rsidRPr="00D20588">
        <w:t xml:space="preserve"> so all of that matters. </w:t>
      </w:r>
      <w:r w:rsidRPr="00D20588">
        <w:t>Is it going to change the calculus of those people? Are they going to whisper in the ear of Vladimir Putin and say, “Hey, Vlad, dumb idea</w:t>
      </w:r>
      <w:r w:rsidR="008A16B5">
        <w:t>:</w:t>
      </w:r>
      <w:r w:rsidRPr="00D20588">
        <w:t xml:space="preserve"> please bring the troops home”? No way. I think there is a signalling issue here that we need to recognise. It is important to signal that we associate these people with the illegal aggression in Ukraine. It is very important to the Ukrainians that we do this. </w:t>
      </w:r>
    </w:p>
    <w:p w:rsidR="00E36D24" w:rsidRPr="00D20588" w:rsidP="00E36D24">
      <w:pPr>
        <w:pStyle w:val="Question"/>
      </w:pPr>
      <w:sdt>
        <w:sdtPr>
          <w:alias w:val="Member"/>
          <w:tag w:val="&lt;Member mnisId='4617' dodsId='117292'&gt;"/>
          <w:id w:val="-362590211"/>
          <w:placeholder>
            <w:docPart w:val="CA187A071C2B4A3A839A38CEA002136D"/>
          </w:placeholder>
          <w:richText/>
        </w:sdtPr>
        <w:sdtContent>
          <w:r w:rsidRPr="00D20588">
            <w:rPr>
              <w:b/>
            </w:rPr>
            <w:t>Lord Sedwill:</w:t>
          </w:r>
        </w:sdtContent>
      </w:sdt>
      <w:r w:rsidRPr="00D20588">
        <w:t xml:space="preserve"> I want to pursue th</w:t>
      </w:r>
      <w:r>
        <w:t>e</w:t>
      </w:r>
      <w:r w:rsidRPr="00D20588">
        <w:t xml:space="preserve"> question of UK and EU co-ordination. I should begin, for the record, </w:t>
      </w:r>
      <w:r>
        <w:t xml:space="preserve">by </w:t>
      </w:r>
      <w:r w:rsidRPr="00D20588">
        <w:t xml:space="preserve">declaring an interest. I am chair of IISS, the International Institute for Strategic Studies, and of the Atlantic Future Forum. </w:t>
      </w:r>
    </w:p>
    <w:p w:rsidR="00E36D24" w:rsidRPr="00D20588" w:rsidP="00E36D24">
      <w:pPr>
        <w:pStyle w:val="Remark"/>
      </w:pPr>
      <w:r w:rsidRPr="00D20588">
        <w:t xml:space="preserve">Tom, can we just develop </w:t>
      </w:r>
      <w:r>
        <w:t>a</w:t>
      </w:r>
      <w:r w:rsidRPr="00D20588">
        <w:t xml:space="preserve"> point you touched on a moment ago? </w:t>
      </w:r>
      <w:r w:rsidR="00712B84">
        <w:t xml:space="preserve">I infer from what you said that, had we applied sanctions of the severity that we applied after the invasion of Ukraine </w:t>
      </w:r>
      <w:r w:rsidR="00AA6726">
        <w:t>in 2022</w:t>
      </w:r>
      <w:r w:rsidR="002B43CD">
        <w:t>,</w:t>
      </w:r>
      <w:r w:rsidR="00AA6726">
        <w:t xml:space="preserve"> after the 2014 invasion of Crimea, that might have conditioned Putin and the ruling elite’s behaviour thereafter. </w:t>
      </w:r>
      <w:r w:rsidRPr="00D20588">
        <w:t xml:space="preserve">I am not going to ask you to comment on a counterfactual, but is there any evidence from around the world of really severe sanctions against one regime </w:t>
      </w:r>
      <w:r w:rsidR="0060245F">
        <w:t xml:space="preserve">actually altering </w:t>
      </w:r>
      <w:r w:rsidRPr="00D20588">
        <w:t>the future behaviour, the calculus</w:t>
      </w:r>
      <w:r w:rsidR="00410FE8">
        <w:t>,</w:t>
      </w:r>
      <w:r w:rsidRPr="00D20588">
        <w:t xml:space="preserve"> of other regimes in pursuing aggression or other activities of that kind?</w:t>
      </w:r>
    </w:p>
    <w:p w:rsidR="00E36D24" w:rsidRPr="00D20588" w:rsidP="00E36D24">
      <w:pPr>
        <w:pStyle w:val="Answer"/>
      </w:pPr>
      <w:sdt>
        <w:sdtPr>
          <w:alias w:val="Witness"/>
          <w:id w:val="-1804304293"/>
          <w:placeholder>
            <w:docPart w:val="CA187A071C2B4A3A839A38CEA002136D"/>
          </w:placeholder>
          <w:richText/>
        </w:sdtPr>
        <w:sdtContent>
          <w:r w:rsidRPr="00D20588">
            <w:rPr>
              <w:b/>
              <w:i/>
            </w:rPr>
            <w:t>Tom Keatinge:</w:t>
          </w:r>
        </w:sdtContent>
      </w:sdt>
      <w:r w:rsidRPr="00D20588">
        <w:t xml:space="preserve"> The example </w:t>
      </w:r>
      <w:r>
        <w:t>it</w:t>
      </w:r>
      <w:r w:rsidRPr="00D20588">
        <w:t xml:space="preserve"> is popular to point to is the extent to which, I would argue, well-designed and calibrated sanctions on Iran contributed to bringing the Iranians to the table to negotiate the nuclear deal. Obviously</w:t>
      </w:r>
      <w:r w:rsidR="00516578">
        <w:t>,</w:t>
      </w:r>
      <w:r w:rsidRPr="00D20588">
        <w:t xml:space="preserve"> matters have changed since then, but if they are correctly designed and applied with the requisite commitment</w:t>
      </w:r>
      <w:r>
        <w:t xml:space="preserve">, </w:t>
      </w:r>
      <w:r w:rsidRPr="00D20588">
        <w:t xml:space="preserve">sanctions can change </w:t>
      </w:r>
      <w:r w:rsidR="00DC7450">
        <w:t xml:space="preserve">the </w:t>
      </w:r>
      <w:r w:rsidRPr="00D20588">
        <w:t>calculus.</w:t>
      </w:r>
    </w:p>
    <w:p w:rsidR="00E36D24" w:rsidRPr="00D20588" w:rsidP="00E36D24">
      <w:pPr>
        <w:pStyle w:val="Answer"/>
      </w:pPr>
      <w:r w:rsidRPr="00D20588">
        <w:t xml:space="preserve">We saw cases in Venezuela </w:t>
      </w:r>
      <w:r>
        <w:t xml:space="preserve">of </w:t>
      </w:r>
      <w:r w:rsidRPr="00D20588">
        <w:t>the Americans us</w:t>
      </w:r>
      <w:r w:rsidR="00564571">
        <w:t>ing</w:t>
      </w:r>
      <w:r w:rsidRPr="00D20588">
        <w:t xml:space="preserve"> sanctions to change very quickly the calculus of certain people there. I definitely believe that sanctions have a role to play, </w:t>
      </w:r>
      <w:r>
        <w:t xml:space="preserve">but </w:t>
      </w:r>
      <w:r w:rsidRPr="00D20588">
        <w:t xml:space="preserve">as I said earlier, </w:t>
      </w:r>
      <w:r>
        <w:t>where</w:t>
      </w:r>
      <w:r w:rsidRPr="00D20588">
        <w:t xml:space="preserve"> we sowed seeds and made things difficult for ourselves </w:t>
      </w:r>
      <w:r>
        <w:t>was in</w:t>
      </w:r>
      <w:r w:rsidRPr="00D20588">
        <w:t xml:space="preserve"> not </w:t>
      </w:r>
      <w:r w:rsidR="00564571">
        <w:t xml:space="preserve">being </w:t>
      </w:r>
      <w:r w:rsidRPr="00D20588">
        <w:t xml:space="preserve">committed to sanctions in the post-2014 era. </w:t>
      </w:r>
    </w:p>
    <w:p w:rsidR="00E36D24" w:rsidRPr="00D20588" w:rsidP="00E36D24">
      <w:pPr>
        <w:pStyle w:val="Answer"/>
      </w:pPr>
      <w:r>
        <w:t>My last point</w:t>
      </w:r>
      <w:r w:rsidR="00E33F5A">
        <w:t xml:space="preserve"> is, </w:t>
      </w:r>
      <w:r w:rsidRPr="00D20588">
        <w:t>are people looking at what Europe has done</w:t>
      </w:r>
      <w:r w:rsidR="008A61CA">
        <w:t>,</w:t>
      </w:r>
      <w:r w:rsidRPr="00D20588">
        <w:t xml:space="preserve"> or Europe and the US have done as relates to Russia</w:t>
      </w:r>
      <w:r w:rsidR="008A61CA">
        <w:t>,</w:t>
      </w:r>
      <w:r w:rsidRPr="00D20588">
        <w:t xml:space="preserve"> and thinking</w:t>
      </w:r>
      <w:r>
        <w:t>, “T</w:t>
      </w:r>
      <w:r w:rsidRPr="00D20588">
        <w:t>hat is going to change how I operate in the future</w:t>
      </w:r>
      <w:r>
        <w:t>”</w:t>
      </w:r>
      <w:r w:rsidRPr="00D20588">
        <w:t xml:space="preserve">? We do not know, but I am certain that people are studying things </w:t>
      </w:r>
      <w:r>
        <w:t>such as</w:t>
      </w:r>
      <w:r w:rsidRPr="00D20588">
        <w:t xml:space="preserve"> the freezing of the Central Bank assets as something that</w:t>
      </w:r>
      <w:r w:rsidR="008A61CA">
        <w:t>,</w:t>
      </w:r>
      <w:r w:rsidRPr="00D20588">
        <w:t xml:space="preserve"> historically</w:t>
      </w:r>
      <w:r w:rsidR="00E33F5A">
        <w:t>,</w:t>
      </w:r>
      <w:r w:rsidRPr="00D20588">
        <w:t xml:space="preserve"> one would not have thought would happen. Now, if you are an aggressive nation sitting there, you might be thinking twice</w:t>
      </w:r>
      <w:r>
        <w:t xml:space="preserve"> </w:t>
      </w:r>
      <w:r w:rsidRPr="00D20588">
        <w:t xml:space="preserve">about where you park your </w:t>
      </w:r>
      <w:r w:rsidRPr="00D20588" w:rsidR="00654C84">
        <w:t xml:space="preserve">central bank </w:t>
      </w:r>
      <w:r w:rsidRPr="00D20588">
        <w:t>assets</w:t>
      </w:r>
      <w:r w:rsidR="00654C84">
        <w:t>,</w:t>
      </w:r>
      <w:r w:rsidRPr="00D20588">
        <w:t xml:space="preserve"> realistically. But I do not know who is planning on invading who next. </w:t>
      </w:r>
    </w:p>
    <w:p w:rsidR="00C72540" w:rsidP="00E36D24">
      <w:pPr>
        <w:pStyle w:val="Remark"/>
      </w:pPr>
      <w:sdt>
        <w:sdtPr>
          <w:alias w:val="Member"/>
          <w:tag w:val="&lt;Member mnisId='4617' dodsId='117292'&gt;"/>
          <w:id w:val="-360743877"/>
          <w:placeholder>
            <w:docPart w:val="CA187A071C2B4A3A839A38CEA002136D"/>
          </w:placeholder>
          <w:richText/>
        </w:sdtPr>
        <w:sdtContent>
          <w:r w:rsidRPr="00D20588" w:rsidR="00E36D24">
            <w:rPr>
              <w:b/>
            </w:rPr>
            <w:t>Lord Sedwill:</w:t>
          </w:r>
        </w:sdtContent>
      </w:sdt>
      <w:r w:rsidRPr="00D20588" w:rsidR="00E36D24">
        <w:t xml:space="preserve"> </w:t>
      </w:r>
      <w:r w:rsidR="00654C84">
        <w:t>I</w:t>
      </w:r>
      <w:r w:rsidRPr="00D20588" w:rsidR="00E36D24">
        <w:t xml:space="preserve">ndeed. The point about your Iran parallel is an interesting one because, of course, those sanctions were UN Security Council mandated and were comprehensive. Certainly, </w:t>
      </w:r>
      <w:r>
        <w:t xml:space="preserve">speaking </w:t>
      </w:r>
      <w:r w:rsidRPr="00D20588" w:rsidR="00E36D24">
        <w:t>as a former practitioner</w:t>
      </w:r>
      <w:r>
        <w:t>, the issue</w:t>
      </w:r>
      <w:r w:rsidRPr="00D20588" w:rsidR="00E36D24">
        <w:t xml:space="preserve"> we always faced w</w:t>
      </w:r>
      <w:r>
        <w:t xml:space="preserve">as </w:t>
      </w:r>
      <w:r w:rsidRPr="00D20588" w:rsidR="00E36D24">
        <w:t xml:space="preserve">sanctions evasion. </w:t>
      </w:r>
    </w:p>
    <w:p w:rsidR="00E36D24" w:rsidRPr="00D20588" w:rsidP="00E36D24">
      <w:pPr>
        <w:pStyle w:val="Remark"/>
      </w:pPr>
      <w:r w:rsidRPr="00D20588">
        <w:t>That brings me to the issue you touched on, which is the UK and EU. If I can ask you to answer this in the context of your point about economic statecraft</w:t>
      </w:r>
      <w:r w:rsidR="004536E9">
        <w:t xml:space="preserve"> and</w:t>
      </w:r>
      <w:r w:rsidRPr="00D20588">
        <w:t xml:space="preserve"> economic deterrence as a whole, not just sanctions, how well aligned do you see the UK, EU and indeed US and other G7 partners</w:t>
      </w:r>
      <w:r>
        <w:t>’</w:t>
      </w:r>
      <w:r w:rsidRPr="00D20588">
        <w:t xml:space="preserve"> </w:t>
      </w:r>
      <w:r w:rsidRPr="00D20588">
        <w:t>approaches to economic deterrence, sanctions, counter</w:t>
      </w:r>
      <w:r w:rsidR="009F07CC">
        <w:t xml:space="preserve">ing </w:t>
      </w:r>
      <w:r w:rsidRPr="00D20588">
        <w:t xml:space="preserve">illicit finance, and so on? Where are the gaps and loopholes? </w:t>
      </w:r>
    </w:p>
    <w:p w:rsidR="00E36D24" w:rsidRPr="00D20588" w:rsidP="00E36D24">
      <w:pPr>
        <w:pStyle w:val="Answer"/>
      </w:pPr>
      <w:sdt>
        <w:sdtPr>
          <w:alias w:val="Witness"/>
          <w:id w:val="-1644036411"/>
          <w:placeholder>
            <w:docPart w:val="CA187A071C2B4A3A839A38CEA002136D"/>
          </w:placeholder>
          <w:richText/>
        </w:sdtPr>
        <w:sdtContent>
          <w:r w:rsidRPr="00D20588">
            <w:rPr>
              <w:b/>
              <w:i/>
            </w:rPr>
            <w:t>Tom Keatinge:</w:t>
          </w:r>
        </w:sdtContent>
      </w:sdt>
      <w:r w:rsidRPr="00D20588">
        <w:t xml:space="preserve"> On the sanctions side, London and Brussels are extremely well co-ordinated. There is lots of shuttl</w:t>
      </w:r>
      <w:r w:rsidR="002512CE">
        <w:t>ing</w:t>
      </w:r>
      <w:r w:rsidRPr="00D20588">
        <w:t xml:space="preserve"> backwards and forwards</w:t>
      </w:r>
      <w:r>
        <w:t xml:space="preserve"> on</w:t>
      </w:r>
      <w:r w:rsidRPr="00D20588">
        <w:t xml:space="preserve"> the Eurostar</w:t>
      </w:r>
      <w:r>
        <w:t>.</w:t>
      </w:r>
      <w:r w:rsidRPr="00D20588">
        <w:t xml:space="preserve"> </w:t>
      </w:r>
      <w:r w:rsidR="002512CE">
        <w:t xml:space="preserve">The </w:t>
      </w:r>
      <w:r w:rsidRPr="00D20588">
        <w:t>UK plays an important role because we decide sanctions for one nation</w:t>
      </w:r>
      <w:r w:rsidR="00907417">
        <w:t>,</w:t>
      </w:r>
      <w:r w:rsidRPr="00D20588">
        <w:t xml:space="preserve"> so we can move much faster than the EU. I will give an example</w:t>
      </w:r>
      <w:r>
        <w:t>. R</w:t>
      </w:r>
      <w:r w:rsidRPr="00D20588">
        <w:t>ecently</w:t>
      </w:r>
      <w:r>
        <w:t>,</w:t>
      </w:r>
      <w:r w:rsidRPr="00D20588">
        <w:t xml:space="preserve"> the UK brought forward some very powerful sanctions in the cryptocurrency world on a crypto exchange called HTX, and demonstrated the art of the possible to the European Union. We took a group of Foreign Office people over to brief the crowd in Brussels</w:t>
      </w:r>
      <w:r w:rsidR="009410A2">
        <w:t>,</w:t>
      </w:r>
      <w:r w:rsidRPr="00D20588">
        <w:t xml:space="preserve"> and basically the message was, “This is what you can do. We have demonstrated</w:t>
      </w:r>
      <w:r>
        <w:t xml:space="preserve"> it</w:t>
      </w:r>
      <w:r w:rsidRPr="00D20588">
        <w:t xml:space="preserve"> in the UK</w:t>
      </w:r>
      <w:r>
        <w:t>.</w:t>
      </w:r>
      <w:r w:rsidRPr="00D20588">
        <w:t xml:space="preserve"> </w:t>
      </w:r>
      <w:r>
        <w:t>W</w:t>
      </w:r>
      <w:r w:rsidRPr="00D20588">
        <w:t xml:space="preserve">e do not have to get 27 countries to agree. You guys should follow suit in your own sweet time.” </w:t>
      </w:r>
      <w:r w:rsidR="009410A2">
        <w:t xml:space="preserve">That </w:t>
      </w:r>
      <w:r w:rsidRPr="00D20588">
        <w:t>sort of relationship has been extremely effective. Obviously</w:t>
      </w:r>
      <w:r w:rsidR="002512CE">
        <w:t>,</w:t>
      </w:r>
      <w:r w:rsidRPr="00D20588">
        <w:t xml:space="preserve"> prior to the Trump </w:t>
      </w:r>
      <w:r w:rsidR="002512CE">
        <w:t>A</w:t>
      </w:r>
      <w:r w:rsidRPr="00D20588">
        <w:t xml:space="preserve">dministration, the US, the UK and the EU were very much moving in lockstep in that regard. </w:t>
      </w:r>
    </w:p>
    <w:p w:rsidR="00E36D24" w:rsidRPr="00D20588" w:rsidP="00E36D24">
      <w:pPr>
        <w:pStyle w:val="Answer"/>
      </w:pPr>
      <w:r>
        <w:t>Where</w:t>
      </w:r>
      <w:r w:rsidRPr="00D20588">
        <w:t xml:space="preserve"> it gets more complicated</w:t>
      </w:r>
      <w:r w:rsidR="00C32F15">
        <w:t>—a</w:t>
      </w:r>
      <w:r w:rsidRPr="00D20588">
        <w:t>nd this is where we can and should learn from the Americans</w:t>
      </w:r>
      <w:r w:rsidR="00C32F15">
        <w:t xml:space="preserve">—is </w:t>
      </w:r>
      <w:r w:rsidRPr="00D20588">
        <w:t>when you zoom out and say, “Okay, but what about thinking about illicit finance as a national security issue?” There is a great line in the 2025 national security strategy that says words to the effect of, “All elements of our national security are supported by our ability to tackle illicit finance.” That is a great statement, but are we embracing that from a national security perspective, not from an anti-money laundering perspective and people investigating that sort of thing?</w:t>
      </w:r>
    </w:p>
    <w:p w:rsidR="00E36D24" w:rsidRPr="00D20588" w:rsidP="00E36D24">
      <w:pPr>
        <w:pStyle w:val="Answer"/>
      </w:pPr>
      <w:r w:rsidRPr="00D20588">
        <w:t>I do not know the answer to thi</w:t>
      </w:r>
      <w:r>
        <w:t>s</w:t>
      </w:r>
      <w:r w:rsidR="009C31C3">
        <w:t>,</w:t>
      </w:r>
      <w:r>
        <w:t xml:space="preserve"> but </w:t>
      </w:r>
      <w:r w:rsidRPr="00D20588">
        <w:t>how are the agencies thinking about this topic? How are our security and intelligence dialogues with the Europeans embracing this topic</w:t>
      </w:r>
      <w:r w:rsidR="00706968">
        <w:t>—w</w:t>
      </w:r>
      <w:r w:rsidRPr="00D20588">
        <w:t>here we are using financial intelligence as another of the tools that we engage</w:t>
      </w:r>
      <w:r w:rsidR="00706968">
        <w:t>,</w:t>
      </w:r>
      <w:r w:rsidRPr="00D20588">
        <w:t xml:space="preserve"> alongside HUMINT, SIGINT and all the other things that you will be very familiar with</w:t>
      </w:r>
      <w:r>
        <w:t>,</w:t>
      </w:r>
      <w:r w:rsidRPr="00D20588">
        <w:t xml:space="preserve"> more so than </w:t>
      </w:r>
      <w:r>
        <w:t>I am</w:t>
      </w:r>
      <w:r w:rsidRPr="00D20588">
        <w:t>?</w:t>
      </w:r>
    </w:p>
    <w:p w:rsidR="00E36D24" w:rsidRPr="00D20588" w:rsidP="00E36D24">
      <w:pPr>
        <w:pStyle w:val="Answer"/>
      </w:pPr>
      <w:r>
        <w:t xml:space="preserve">That </w:t>
      </w:r>
      <w:r w:rsidRPr="00D20588">
        <w:t>is the question we need to answer. Where is our embracing of finance as a national security issue? I do not think we are there yet. I would like us to take the learning from the Russia</w:t>
      </w:r>
      <w:r>
        <w:t>n</w:t>
      </w:r>
      <w:r w:rsidRPr="00D20588">
        <w:t xml:space="preserve"> full-scale invasion of Ukraine and the way in which you have worked on sanctions as a national security priority and mainstream that—to use a horrible phrase—across the rest of the way we think about national security. </w:t>
      </w:r>
    </w:p>
    <w:p w:rsidR="00E36D24" w:rsidRPr="00D20588" w:rsidP="00E36D24">
      <w:pPr>
        <w:pStyle w:val="Remark"/>
      </w:pPr>
      <w:sdt>
        <w:sdtPr>
          <w:alias w:val="Member"/>
          <w:tag w:val="&lt;Member mnisId='4617' dodsId='117292'&gt;"/>
          <w:id w:val="-1809161025"/>
          <w:placeholder>
            <w:docPart w:val="CA187A071C2B4A3A839A38CEA002136D"/>
          </w:placeholder>
          <w:richText/>
        </w:sdtPr>
        <w:sdtContent>
          <w:r w:rsidRPr="00D20588">
            <w:rPr>
              <w:b/>
            </w:rPr>
            <w:t>Lord Sedwill:</w:t>
          </w:r>
        </w:sdtContent>
      </w:sdt>
      <w:r w:rsidRPr="00D20588">
        <w:t xml:space="preserve"> </w:t>
      </w:r>
      <w:r>
        <w:t>Again i</w:t>
      </w:r>
      <w:r w:rsidRPr="00D20588">
        <w:t>nferring from what you</w:t>
      </w:r>
      <w:r w:rsidR="00D405F7">
        <w:t xml:space="preserve"> have said</w:t>
      </w:r>
      <w:r w:rsidR="005D344E">
        <w:t xml:space="preserve">, </w:t>
      </w:r>
      <w:r w:rsidRPr="00D20588">
        <w:t xml:space="preserve">are </w:t>
      </w:r>
      <w:r w:rsidR="00D405F7">
        <w:t xml:space="preserve">you </w:t>
      </w:r>
      <w:r w:rsidRPr="00D20588">
        <w:t>more concerned about</w:t>
      </w:r>
      <w:r>
        <w:t xml:space="preserve"> </w:t>
      </w:r>
      <w:r w:rsidRPr="00D20588">
        <w:t>the degree to which we can take a comprehensive approach across sanctions, illicit finance, and so on, than you are about frictions or gaps between the UK and the EU</w:t>
      </w:r>
      <w:r w:rsidR="00D405F7">
        <w:t>?</w:t>
      </w:r>
      <w:r w:rsidRPr="00D20588">
        <w:t xml:space="preserve"> From what you were saying earlier, broadly speaking, we get there but there is a much bigger issue here, which is </w:t>
      </w:r>
      <w:r w:rsidR="00E946E9">
        <w:t xml:space="preserve">that </w:t>
      </w:r>
      <w:r w:rsidRPr="00D20588">
        <w:t>we simply are not taking a comprehensive enough approach</w:t>
      </w:r>
      <w:r>
        <w:t>. I</w:t>
      </w:r>
      <w:r w:rsidRPr="00D20588">
        <w:t>s that a fair summary?</w:t>
      </w:r>
    </w:p>
    <w:p w:rsidR="00E36D24" w:rsidRPr="00D20588" w:rsidP="00E36D24">
      <w:pPr>
        <w:pStyle w:val="Answer"/>
      </w:pPr>
      <w:sdt>
        <w:sdtPr>
          <w:alias w:val="Witness"/>
          <w:id w:val="1684397835"/>
          <w:placeholder>
            <w:docPart w:val="CA187A071C2B4A3A839A38CEA002136D"/>
          </w:placeholder>
          <w:richText/>
        </w:sdtPr>
        <w:sdtContent>
          <w:r w:rsidRPr="00D20588">
            <w:rPr>
              <w:b/>
              <w:i/>
            </w:rPr>
            <w:t>Tom Keatinge:</w:t>
          </w:r>
        </w:sdtContent>
      </w:sdt>
      <w:r w:rsidRPr="00D20588">
        <w:t xml:space="preserve"> Yes, and not to get into think tank competitiveness, but with a foot in Brussels and a foot in London we are perfectly positioned to see that play out. Really</w:t>
      </w:r>
      <w:r w:rsidR="00E946E9">
        <w:t>,</w:t>
      </w:r>
      <w:r w:rsidRPr="00D20588">
        <w:t xml:space="preserve"> there are no gaps at all. I would not be concerned </w:t>
      </w:r>
      <w:r w:rsidRPr="00D20588">
        <w:t>about friction there</w:t>
      </w:r>
      <w:r w:rsidR="00715861">
        <w:t>;</w:t>
      </w:r>
      <w:r w:rsidRPr="00D20588">
        <w:t xml:space="preserve"> I would be concerned about </w:t>
      </w:r>
      <w:r>
        <w:t>whether we are</w:t>
      </w:r>
      <w:r w:rsidRPr="00D20588">
        <w:t xml:space="preserve"> taking a broad enough view of finance as a </w:t>
      </w:r>
      <w:r w:rsidR="00F44848">
        <w:t xml:space="preserve">security </w:t>
      </w:r>
      <w:r w:rsidRPr="00D20588">
        <w:t xml:space="preserve">tool in our toolbox. </w:t>
      </w:r>
    </w:p>
    <w:p w:rsidR="00E36D24" w:rsidP="00E36D24">
      <w:pPr>
        <w:pStyle w:val="Remark"/>
      </w:pPr>
      <w:sdt>
        <w:sdtPr>
          <w:alias w:val="Member"/>
          <w:tag w:val="&lt;Member mnisId='4617' dodsId='117292'&gt;"/>
          <w:id w:val="574565045"/>
          <w:placeholder>
            <w:docPart w:val="CA187A071C2B4A3A839A38CEA002136D"/>
          </w:placeholder>
          <w:richText/>
        </w:sdtPr>
        <w:sdtContent>
          <w:r w:rsidRPr="00D20588">
            <w:rPr>
              <w:b/>
            </w:rPr>
            <w:t>Lord Sedwill:</w:t>
          </w:r>
        </w:sdtContent>
      </w:sdt>
      <w:r w:rsidRPr="00D20588">
        <w:t xml:space="preserve"> I might come back to you in a moment if there is time. </w:t>
      </w:r>
    </w:p>
    <w:p w:rsidR="00E36D24" w:rsidRPr="00D20588" w:rsidP="00E36D24">
      <w:pPr>
        <w:pStyle w:val="Remark"/>
      </w:pPr>
      <w:r w:rsidRPr="00D20588">
        <w:t xml:space="preserve">Alexandra, I wanted to come to you and look at this from the other end of the telescope. To the extent </w:t>
      </w:r>
      <w:r w:rsidR="006D1188">
        <w:t xml:space="preserve">that </w:t>
      </w:r>
      <w:r w:rsidRPr="00D20588">
        <w:t xml:space="preserve">you can comment on this, </w:t>
      </w:r>
      <w:r w:rsidR="006D1188">
        <w:t xml:space="preserve">to what extent </w:t>
      </w:r>
      <w:r w:rsidRPr="00D20588">
        <w:t xml:space="preserve">do you understand how sophisticated the Russian operation </w:t>
      </w:r>
      <w:r w:rsidR="00D32DF1">
        <w:t xml:space="preserve">is </w:t>
      </w:r>
      <w:r w:rsidRPr="00D20588">
        <w:t xml:space="preserve">to evade sanctions and the kind of measures against illicit finance that we were just discussing? How quickly can they adapt? How quickly can they find ways around all of this? </w:t>
      </w:r>
    </w:p>
    <w:p w:rsidR="00E36D24" w:rsidRPr="00D20588" w:rsidP="00E36D24">
      <w:pPr>
        <w:pStyle w:val="Answer"/>
      </w:pPr>
      <w:sdt>
        <w:sdtPr>
          <w:alias w:val="Witness"/>
          <w:id w:val="-265001952"/>
          <w:placeholder>
            <w:docPart w:val="CA187A071C2B4A3A839A38CEA002136D"/>
          </w:placeholder>
          <w:richText/>
        </w:sdtPr>
        <w:sdtContent>
          <w:r w:rsidRPr="00D20588">
            <w:rPr>
              <w:b/>
              <w:i/>
            </w:rPr>
            <w:t>Alexandra Prokopenko:</w:t>
          </w:r>
        </w:sdtContent>
      </w:sdt>
      <w:r w:rsidRPr="00D20588">
        <w:t xml:space="preserve"> Frankly speaking, it is a big part of Russian daily life. </w:t>
      </w:r>
      <w:r>
        <w:t xml:space="preserve">The daily </w:t>
      </w:r>
      <w:r w:rsidRPr="00D20588">
        <w:t xml:space="preserve">life of </w:t>
      </w:r>
      <w:r w:rsidR="00404872">
        <w:t xml:space="preserve">the </w:t>
      </w:r>
      <w:r w:rsidRPr="00D20588">
        <w:t xml:space="preserve">Russian business community and </w:t>
      </w:r>
      <w:r w:rsidR="00404872">
        <w:t xml:space="preserve">the </w:t>
      </w:r>
      <w:r w:rsidRPr="00D20588">
        <w:t xml:space="preserve">Russian economic leadership in sanction circumvention and </w:t>
      </w:r>
      <w:r w:rsidR="00404872">
        <w:t xml:space="preserve">the </w:t>
      </w:r>
      <w:r w:rsidRPr="00D20588">
        <w:t xml:space="preserve">creation of different facilities allows businesses to maintain consumer abundance and </w:t>
      </w:r>
      <w:r w:rsidR="00404872">
        <w:t xml:space="preserve">to </w:t>
      </w:r>
      <w:r w:rsidRPr="00D20588">
        <w:t xml:space="preserve">maintain their living. </w:t>
      </w:r>
    </w:p>
    <w:p w:rsidR="00E36D24" w:rsidRPr="00D20588" w:rsidP="00E36D24">
      <w:pPr>
        <w:pStyle w:val="Answer"/>
      </w:pPr>
      <w:r w:rsidRPr="00D20588">
        <w:t xml:space="preserve">For now, the pace of these adaptation strategies </w:t>
      </w:r>
      <w:r>
        <w:t>is slower</w:t>
      </w:r>
      <w:r w:rsidRPr="00D20588">
        <w:t xml:space="preserve"> because the infrastructure, which I mentioned previously, </w:t>
      </w:r>
      <w:r>
        <w:t xml:space="preserve">has been </w:t>
      </w:r>
      <w:r w:rsidRPr="00D20588">
        <w:t>almost built from scratch. Before the full-scale invasion</w:t>
      </w:r>
      <w:r w:rsidR="00AD14F8">
        <w:t xml:space="preserve"> in</w:t>
      </w:r>
      <w:r w:rsidRPr="00D20588">
        <w:t xml:space="preserve"> 2022, Russia was part of the global financial system and used the same toolkit as any country </w:t>
      </w:r>
      <w:r>
        <w:t xml:space="preserve">was </w:t>
      </w:r>
      <w:r w:rsidRPr="00D20588">
        <w:t xml:space="preserve">using in its foreign trade. </w:t>
      </w:r>
      <w:r>
        <w:t>There was</w:t>
      </w:r>
      <w:r w:rsidRPr="00D20588">
        <w:t xml:space="preserve"> normal banking, correspondence, accounts, bank</w:t>
      </w:r>
      <w:r w:rsidR="00AD14F8">
        <w:t>-to-</w:t>
      </w:r>
      <w:r w:rsidRPr="00D20588">
        <w:t>bank transactions, non-financial facilities for settling transactions</w:t>
      </w:r>
      <w:r w:rsidR="004308CB">
        <w:t xml:space="preserve">—and </w:t>
      </w:r>
      <w:r w:rsidRPr="00D20588">
        <w:t xml:space="preserve">then something new. </w:t>
      </w:r>
    </w:p>
    <w:p w:rsidR="00E36D24" w:rsidRPr="00D20588" w:rsidP="00E36D24">
      <w:pPr>
        <w:pStyle w:val="Answer"/>
      </w:pPr>
      <w:r>
        <w:t xml:space="preserve">When </w:t>
      </w:r>
      <w:r w:rsidRPr="00D20588">
        <w:t xml:space="preserve">the global financial system, especially </w:t>
      </w:r>
      <w:r>
        <w:t xml:space="preserve">the </w:t>
      </w:r>
      <w:r w:rsidRPr="00D20588">
        <w:t xml:space="preserve">euro and </w:t>
      </w:r>
      <w:r w:rsidR="00EA5F3F">
        <w:t xml:space="preserve">the </w:t>
      </w:r>
      <w:r w:rsidRPr="00D20588">
        <w:t>dollar</w:t>
      </w:r>
      <w:r w:rsidR="00F729A6">
        <w:t>,</w:t>
      </w:r>
      <w:r w:rsidRPr="00D20588">
        <w:t xml:space="preserve"> </w:t>
      </w:r>
      <w:r>
        <w:t xml:space="preserve">was </w:t>
      </w:r>
      <w:r w:rsidRPr="00D20588">
        <w:t xml:space="preserve">closed to Russia, </w:t>
      </w:r>
      <w:r w:rsidR="00EA5F3F">
        <w:t xml:space="preserve">Russia </w:t>
      </w:r>
      <w:r w:rsidRPr="00D20588">
        <w:t xml:space="preserve">started to use </w:t>
      </w:r>
      <w:r w:rsidR="00C73CCB">
        <w:t xml:space="preserve">the </w:t>
      </w:r>
      <w:r w:rsidRPr="00D20588">
        <w:t xml:space="preserve">yuan, and the share of </w:t>
      </w:r>
      <w:r w:rsidR="00C73CCB">
        <w:t xml:space="preserve">the </w:t>
      </w:r>
      <w:r w:rsidRPr="00D20588">
        <w:t>yuan skyrocketed from below 1% to almost</w:t>
      </w:r>
      <w:r w:rsidR="003168DD">
        <w:t xml:space="preserve"> half of</w:t>
      </w:r>
      <w:r w:rsidR="00AA66A3">
        <w:t xml:space="preserve"> </w:t>
      </w:r>
      <w:r w:rsidRPr="00D20588">
        <w:t>foreign trade. Now</w:t>
      </w:r>
      <w:r w:rsidR="00EA5F3F">
        <w:t>,</w:t>
      </w:r>
      <w:r w:rsidRPr="00D20588">
        <w:t xml:space="preserve"> </w:t>
      </w:r>
      <w:r w:rsidR="00C86FF7">
        <w:t xml:space="preserve">in terms of </w:t>
      </w:r>
      <w:r w:rsidRPr="00D20588">
        <w:t>Russian exposure to China</w:t>
      </w:r>
      <w:r w:rsidR="00C86FF7">
        <w:t>,</w:t>
      </w:r>
      <w:r w:rsidRPr="00D20588">
        <w:t xml:space="preserve"> 37% of Russian imports </w:t>
      </w:r>
      <w:r w:rsidR="00C86FF7">
        <w:t xml:space="preserve">are </w:t>
      </w:r>
      <w:r w:rsidRPr="00D20588">
        <w:t xml:space="preserve">from China. </w:t>
      </w:r>
    </w:p>
    <w:p w:rsidR="00E36D24" w:rsidRPr="00D20588" w:rsidP="00E36D24">
      <w:pPr>
        <w:pStyle w:val="Answer"/>
      </w:pPr>
      <w:r>
        <w:t>There are d</w:t>
      </w:r>
      <w:r w:rsidRPr="00D20588">
        <w:t xml:space="preserve">ifferent facilities, </w:t>
      </w:r>
      <w:r>
        <w:t xml:space="preserve">such as </w:t>
      </w:r>
      <w:r w:rsidRPr="00D20588">
        <w:t>chains of intermediaries</w:t>
      </w:r>
      <w:r>
        <w:t xml:space="preserve">. </w:t>
      </w:r>
      <w:r w:rsidRPr="00D20588">
        <w:t>Russia has become an economy of intermediaries and financial agents or facilities, including multiple banks and transaction</w:t>
      </w:r>
      <w:r w:rsidR="007F20D2">
        <w:t>s</w:t>
      </w:r>
      <w:r>
        <w:t xml:space="preserve">. </w:t>
      </w:r>
      <w:r w:rsidR="007F20D2">
        <w:t xml:space="preserve">That </w:t>
      </w:r>
      <w:r w:rsidRPr="00D20588">
        <w:t xml:space="preserve">has now become something common in foreign trade. </w:t>
      </w:r>
      <w:r>
        <w:t>The same</w:t>
      </w:r>
      <w:r w:rsidRPr="00D20588">
        <w:t xml:space="preserve"> </w:t>
      </w:r>
      <w:r w:rsidR="007F20D2">
        <w:t xml:space="preserve">is true of </w:t>
      </w:r>
      <w:r w:rsidRPr="00D20588">
        <w:t>getting components</w:t>
      </w:r>
      <w:r w:rsidR="007F20D2">
        <w:t>,</w:t>
      </w:r>
      <w:r w:rsidRPr="00D20588">
        <w:t xml:space="preserve"> because Russia has a very poor industrial base, especially </w:t>
      </w:r>
      <w:r w:rsidR="00CC5756">
        <w:t xml:space="preserve">for </w:t>
      </w:r>
      <w:r w:rsidRPr="00D20588">
        <w:t>semiconductors, high-end technological stuff, AI hardware</w:t>
      </w:r>
      <w:r w:rsidR="0025618E">
        <w:t>,</w:t>
      </w:r>
      <w:r w:rsidRPr="00D20588">
        <w:t xml:space="preserve"> computing and so on. So an industry </w:t>
      </w:r>
      <w:r>
        <w:t xml:space="preserve">of intermediaries </w:t>
      </w:r>
      <w:r w:rsidRPr="00D20588">
        <w:t>who are getting this stuff</w:t>
      </w:r>
      <w:r>
        <w:t xml:space="preserve"> has </w:t>
      </w:r>
      <w:r w:rsidRPr="00D20588">
        <w:t>appeared</w:t>
      </w:r>
      <w:r>
        <w:t>,</w:t>
      </w:r>
      <w:r w:rsidRPr="00D20588">
        <w:t xml:space="preserve"> sometimes smuggling through the border or sometimes getting it legally via the different chains of proxy firms. </w:t>
      </w:r>
    </w:p>
    <w:p w:rsidR="00E36D24" w:rsidRPr="00D20588" w:rsidP="00E36D24">
      <w:pPr>
        <w:pStyle w:val="Answer"/>
      </w:pPr>
      <w:r w:rsidRPr="00D20588">
        <w:t xml:space="preserve">Thirdly, </w:t>
      </w:r>
      <w:r>
        <w:t xml:space="preserve">an essential </w:t>
      </w:r>
      <w:r w:rsidRPr="00D20588">
        <w:t>infrastructural dimension of Russia</w:t>
      </w:r>
      <w:r>
        <w:t xml:space="preserve"> </w:t>
      </w:r>
      <w:r w:rsidRPr="00D20588">
        <w:t xml:space="preserve">is </w:t>
      </w:r>
      <w:r>
        <w:t xml:space="preserve">that </w:t>
      </w:r>
      <w:r w:rsidR="0077766F">
        <w:t xml:space="preserve">it </w:t>
      </w:r>
      <w:r>
        <w:t xml:space="preserve">is </w:t>
      </w:r>
      <w:r w:rsidRPr="00D20588">
        <w:t>surrounded by post-Soviet countries</w:t>
      </w:r>
      <w:r w:rsidR="0014524D">
        <w:t xml:space="preserve"> such as </w:t>
      </w:r>
      <w:r w:rsidRPr="00D20588">
        <w:t>Armenia, Kazakhstan</w:t>
      </w:r>
      <w:r w:rsidR="0014524D">
        <w:t xml:space="preserve"> and</w:t>
      </w:r>
      <w:r w:rsidRPr="00D20588">
        <w:t xml:space="preserve"> Kyrgyzstan</w:t>
      </w:r>
      <w:r w:rsidR="0014524D">
        <w:t xml:space="preserve">. </w:t>
      </w:r>
      <w:r w:rsidRPr="00D20588">
        <w:t xml:space="preserve">Russian allies </w:t>
      </w:r>
      <w:r w:rsidR="0077766F">
        <w:t xml:space="preserve">in the </w:t>
      </w:r>
      <w:r w:rsidRPr="00D20588">
        <w:t>Eurasian Economic Union became an infrastructural field for this parallel import</w:t>
      </w:r>
      <w:r w:rsidR="0014524D">
        <w:t>ing</w:t>
      </w:r>
      <w:r w:rsidRPr="00D20588">
        <w:t xml:space="preserve"> </w:t>
      </w:r>
      <w:r w:rsidR="0014524D">
        <w:t xml:space="preserve">or </w:t>
      </w:r>
      <w:r w:rsidRPr="00D20588">
        <w:t xml:space="preserve">smuggling. </w:t>
      </w:r>
    </w:p>
    <w:p w:rsidR="00EF023E" w:rsidP="00E36D24">
      <w:pPr>
        <w:pStyle w:val="Answer"/>
      </w:pPr>
      <w:r>
        <w:t xml:space="preserve">Wording is </w:t>
      </w:r>
      <w:r w:rsidRPr="00D20588" w:rsidR="00E36D24">
        <w:t xml:space="preserve">quite important when you are </w:t>
      </w:r>
      <w:r w:rsidR="00292862">
        <w:t xml:space="preserve">dealing with </w:t>
      </w:r>
      <w:r w:rsidRPr="00D20588" w:rsidR="00E36D24">
        <w:t xml:space="preserve">sanctions. </w:t>
      </w:r>
      <w:r w:rsidR="00292862">
        <w:t>The first type of s</w:t>
      </w:r>
      <w:r w:rsidRPr="00D20588" w:rsidR="00E36D24">
        <w:t>anctions on Russia</w:t>
      </w:r>
      <w:r w:rsidR="00772FEA">
        <w:t>,</w:t>
      </w:r>
      <w:r w:rsidRPr="00D20588" w:rsidR="00E36D24">
        <w:t xml:space="preserve"> after </w:t>
      </w:r>
      <w:r w:rsidR="00292862">
        <w:t xml:space="preserve">the </w:t>
      </w:r>
      <w:r w:rsidRPr="00D20588" w:rsidR="00E36D24">
        <w:t>Crimea</w:t>
      </w:r>
      <w:r w:rsidR="00292862">
        <w:t>n invasion</w:t>
      </w:r>
      <w:r w:rsidRPr="00D20588" w:rsidR="00E36D24">
        <w:t xml:space="preserve"> in 2014</w:t>
      </w:r>
      <w:r w:rsidR="00772FEA">
        <w:t>,</w:t>
      </w:r>
      <w:r w:rsidRPr="00D20588" w:rsidR="00E36D24">
        <w:t xml:space="preserve"> were imposed on Crimea-based entities and leadership</w:t>
      </w:r>
      <w:r w:rsidR="009F5803">
        <w:t>,</w:t>
      </w:r>
      <w:r w:rsidRPr="00D20588" w:rsidR="00E36D24">
        <w:t xml:space="preserve"> or</w:t>
      </w:r>
      <w:r w:rsidR="009F5803">
        <w:t xml:space="preserve"> </w:t>
      </w:r>
      <w:r w:rsidR="00E36F4D">
        <w:t xml:space="preserve">on </w:t>
      </w:r>
      <w:r w:rsidRPr="00D20588" w:rsidR="00E36D24">
        <w:t>Russia</w:t>
      </w:r>
      <w:r w:rsidR="00D17CF7">
        <w:t>’s</w:t>
      </w:r>
      <w:r w:rsidRPr="00D20588" w:rsidR="00E36D24">
        <w:t xml:space="preserve"> Security Council</w:t>
      </w:r>
      <w:r w:rsidR="00E36F4D">
        <w:t xml:space="preserve"> leadership</w:t>
      </w:r>
      <w:r w:rsidR="008D34DE">
        <w:t>,</w:t>
      </w:r>
      <w:r w:rsidR="00E36D24">
        <w:t xml:space="preserve"> so </w:t>
      </w:r>
      <w:r w:rsidR="00E36F4D">
        <w:t xml:space="preserve">they were </w:t>
      </w:r>
      <w:r w:rsidR="00E36D24">
        <w:t>hardly</w:t>
      </w:r>
      <w:r w:rsidRPr="00D20588" w:rsidR="00E36D24">
        <w:t xml:space="preserve"> affecting </w:t>
      </w:r>
      <w:r w:rsidR="00E36D24">
        <w:t xml:space="preserve">the </w:t>
      </w:r>
      <w:r w:rsidRPr="00D20588" w:rsidR="00E36D24">
        <w:t>Russian business community or Putin’s inner circle</w:t>
      </w:r>
      <w:r w:rsidR="005D54BF">
        <w:t xml:space="preserve"> at all</w:t>
      </w:r>
      <w:r w:rsidRPr="00D20588" w:rsidR="00E36D24">
        <w:t xml:space="preserve">. Most sanctions on banks are </w:t>
      </w:r>
      <w:r w:rsidRPr="00D20588" w:rsidR="00E36D24">
        <w:t>forbidden</w:t>
      </w:r>
      <w:r w:rsidR="00E36D24">
        <w:t>.</w:t>
      </w:r>
      <w:r w:rsidRPr="00D20588" w:rsidR="00E36D24">
        <w:t xml:space="preserve"> </w:t>
      </w:r>
      <w:r w:rsidR="00E36D24">
        <w:t>T</w:t>
      </w:r>
      <w:r w:rsidRPr="00D20588" w:rsidR="00E36D24">
        <w:t xml:space="preserve">hat came after </w:t>
      </w:r>
      <w:r w:rsidR="00E36D24">
        <w:t xml:space="preserve">the </w:t>
      </w:r>
      <w:r w:rsidRPr="00D20588" w:rsidR="00E36D24">
        <w:t>MH17</w:t>
      </w:r>
      <w:r w:rsidR="00E36D24">
        <w:t xml:space="preserve"> incident</w:t>
      </w:r>
      <w:r w:rsidRPr="00D20588" w:rsidR="00E36D24">
        <w:t xml:space="preserve">. </w:t>
      </w:r>
      <w:r w:rsidR="00772FEA">
        <w:t xml:space="preserve">Those </w:t>
      </w:r>
      <w:r w:rsidRPr="00D20588" w:rsidR="00E36D24">
        <w:t xml:space="preserve">are framed not for Crimea but for </w:t>
      </w:r>
      <w:r w:rsidR="00772FEA">
        <w:t xml:space="preserve">the civil </w:t>
      </w:r>
      <w:r w:rsidRPr="00D20588" w:rsidR="00E36D24">
        <w:t>aircraft</w:t>
      </w:r>
      <w:r w:rsidR="00772FEA">
        <w:t xml:space="preserve"> atrocity</w:t>
      </w:r>
      <w:r w:rsidRPr="00D20588" w:rsidR="00E36D24">
        <w:t xml:space="preserve">. </w:t>
      </w:r>
    </w:p>
    <w:p w:rsidR="00E36D24" w:rsidRPr="00D20588" w:rsidP="00E36D24">
      <w:pPr>
        <w:pStyle w:val="Answer"/>
      </w:pPr>
      <w:r w:rsidRPr="00D20588">
        <w:t>Since Russia denied its involvement in the aircraft incident, th</w:t>
      </w:r>
      <w:r>
        <w:t>at</w:t>
      </w:r>
      <w:r w:rsidRPr="00D20588">
        <w:t xml:space="preserve"> g</w:t>
      </w:r>
      <w:r>
        <w:t>ave</w:t>
      </w:r>
      <w:r w:rsidRPr="00D20588">
        <w:t xml:space="preserve"> Putin </w:t>
      </w:r>
      <w:r w:rsidR="00B73722">
        <w:t xml:space="preserve">the </w:t>
      </w:r>
      <w:r w:rsidRPr="00D20588">
        <w:t xml:space="preserve">option to say that sanctions have a Russophobic nature and have nothing in common with the Russian aggression towards Ukraine </w:t>
      </w:r>
      <w:r w:rsidR="00B73722">
        <w:t xml:space="preserve">and </w:t>
      </w:r>
      <w:r w:rsidRPr="00D20588">
        <w:t xml:space="preserve">Russian actions abroad. In 2022, </w:t>
      </w:r>
      <w:r>
        <w:t>that</w:t>
      </w:r>
      <w:r w:rsidRPr="00D20588">
        <w:t xml:space="preserve"> create</w:t>
      </w:r>
      <w:r w:rsidR="00E52D73">
        <w:t>d</w:t>
      </w:r>
      <w:r w:rsidRPr="00D20588">
        <w:t xml:space="preserve"> a very interesting aberration in judging </w:t>
      </w:r>
      <w:r w:rsidR="002F33DD">
        <w:t xml:space="preserve">the </w:t>
      </w:r>
      <w:r w:rsidRPr="00D20588">
        <w:t xml:space="preserve">Russian leadership. They are fighting against sanctions, but they are not fighting against the real reason, the core reason, of the sanctions, which is the war. So the war is separated from sanctions. That is why business and economic leadership in Russia consider </w:t>
      </w:r>
      <w:r w:rsidR="00AC3672">
        <w:t xml:space="preserve">the </w:t>
      </w:r>
      <w:r w:rsidRPr="00D20588">
        <w:t xml:space="preserve">sanctions as something like a natural disaster, a thunderstorm, which came inevitably because of a Russophobic </w:t>
      </w:r>
      <w:r w:rsidR="00AC3672">
        <w:t>attitude</w:t>
      </w:r>
      <w:r w:rsidRPr="00D20588">
        <w:t xml:space="preserve">. This is part of the wording in which </w:t>
      </w:r>
      <w:r w:rsidR="00AC3672">
        <w:t xml:space="preserve">the </w:t>
      </w:r>
      <w:r w:rsidRPr="00D20588">
        <w:t xml:space="preserve">sanctions were framed. It is essential, when you are communicating sanctions, to be very attentive </w:t>
      </w:r>
      <w:r w:rsidR="00B73722">
        <w:t xml:space="preserve">to </w:t>
      </w:r>
      <w:r w:rsidRPr="00D20588">
        <w:t xml:space="preserve">the wording and </w:t>
      </w:r>
      <w:r w:rsidR="005E127C">
        <w:t xml:space="preserve">the </w:t>
      </w:r>
      <w:r w:rsidRPr="00D20588">
        <w:t xml:space="preserve">framing. </w:t>
      </w:r>
    </w:p>
    <w:p w:rsidR="00E36D24" w:rsidRPr="00D20588" w:rsidP="00E36D24">
      <w:pPr>
        <w:pStyle w:val="Answer"/>
      </w:pPr>
      <w:sdt>
        <w:sdtPr>
          <w:alias w:val="Witness"/>
          <w:id w:val="1168214562"/>
          <w:placeholder>
            <w:docPart w:val="CA187A071C2B4A3A839A38CEA002136D"/>
          </w:placeholder>
          <w:richText/>
        </w:sdtPr>
        <w:sdtContent>
          <w:r w:rsidRPr="00D20588">
            <w:rPr>
              <w:b/>
              <w:i/>
            </w:rPr>
            <w:t>Tom Keatinge:</w:t>
          </w:r>
        </w:sdtContent>
      </w:sdt>
      <w:r w:rsidRPr="00D20588">
        <w:t xml:space="preserve"> </w:t>
      </w:r>
      <w:r w:rsidR="00F531F5">
        <w:t xml:space="preserve">May </w:t>
      </w:r>
      <w:r w:rsidRPr="00D20588">
        <w:t xml:space="preserve">I </w:t>
      </w:r>
      <w:r w:rsidR="005E127C">
        <w:t xml:space="preserve">make </w:t>
      </w:r>
      <w:r w:rsidRPr="00D20588">
        <w:t xml:space="preserve">a tiny point? </w:t>
      </w:r>
    </w:p>
    <w:p w:rsidR="005E127C" w:rsidP="00E36D24">
      <w:pPr>
        <w:pStyle w:val="Remark"/>
      </w:pPr>
      <w:sdt>
        <w:sdtPr>
          <w:alias w:val="Member"/>
          <w:tag w:val="&lt;Member mnisId='4617' dodsId='117292'&gt;"/>
          <w:id w:val="1098069495"/>
          <w:placeholder>
            <w:docPart w:val="CA187A071C2B4A3A839A38CEA002136D"/>
          </w:placeholder>
          <w:richText/>
        </w:sdtPr>
        <w:sdtContent>
          <w:r w:rsidRPr="00D20588" w:rsidR="00E36D24">
            <w:rPr>
              <w:b/>
            </w:rPr>
            <w:t>Lord Sedwill:</w:t>
          </w:r>
        </w:sdtContent>
      </w:sdt>
      <w:r w:rsidRPr="00D20588" w:rsidR="00E36D24">
        <w:t xml:space="preserve"> Sorry, we are short of time. </w:t>
      </w:r>
    </w:p>
    <w:p w:rsidR="00E36D24" w:rsidRPr="00D20588" w:rsidP="00D830DC">
      <w:pPr>
        <w:pStyle w:val="Question"/>
      </w:pPr>
      <w:r w:rsidRPr="00D20588">
        <w:t>Just very briefly to the two of yo</w:t>
      </w:r>
      <w:r>
        <w:t>u</w:t>
      </w:r>
      <w:r w:rsidR="005E127C">
        <w:t xml:space="preserve">, </w:t>
      </w:r>
      <w:r w:rsidRPr="00D20588">
        <w:t xml:space="preserve">recent actions against the shadow fleet have been quite newsworthy. How effective is that? </w:t>
      </w:r>
    </w:p>
    <w:p w:rsidR="00E36D24" w:rsidRPr="00D20588" w:rsidP="00E36D24">
      <w:pPr>
        <w:pStyle w:val="Remark"/>
      </w:pPr>
      <w:sdt>
        <w:sdtPr>
          <w:alias w:val="Member"/>
          <w:tag w:val="&lt;Member mnisId='4617' dodsId='117292'&gt;"/>
          <w:id w:val="-1716885212"/>
          <w:placeholder>
            <w:docPart w:val="CA187A071C2B4A3A839A38CEA002136D"/>
          </w:placeholder>
          <w:richText/>
        </w:sdtPr>
        <w:sdtContent>
          <w:r w:rsidRPr="00D20588">
            <w:rPr>
              <w:b/>
            </w:rPr>
            <w:t>The Chair:</w:t>
          </w:r>
        </w:sdtContent>
      </w:sdt>
      <w:r w:rsidRPr="00D20588">
        <w:t xml:space="preserve"> Keep your responses brief.</w:t>
      </w:r>
    </w:p>
    <w:p w:rsidR="00E36D24" w:rsidRPr="00D20588" w:rsidP="00E36D24">
      <w:pPr>
        <w:pStyle w:val="Answer"/>
      </w:pPr>
      <w:sdt>
        <w:sdtPr>
          <w:alias w:val="Witness"/>
          <w:id w:val="934325808"/>
          <w:placeholder>
            <w:docPart w:val="CA187A071C2B4A3A839A38CEA002136D"/>
          </w:placeholder>
          <w:richText/>
        </w:sdtPr>
        <w:sdtContent>
          <w:r w:rsidRPr="00D20588">
            <w:rPr>
              <w:b/>
              <w:i/>
            </w:rPr>
            <w:t>Tom Keatinge:</w:t>
          </w:r>
        </w:sdtContent>
      </w:sdt>
      <w:r w:rsidRPr="00D20588">
        <w:t xml:space="preserve"> T</w:t>
      </w:r>
      <w:r w:rsidR="00971D5F">
        <w:t>he t</w:t>
      </w:r>
      <w:r w:rsidRPr="00D20588">
        <w:t>ankers are changing direction</w:t>
      </w:r>
      <w:r w:rsidR="00971D5F">
        <w:t>, so</w:t>
      </w:r>
      <w:r w:rsidRPr="00D20588">
        <w:t xml:space="preserve"> </w:t>
      </w:r>
      <w:r w:rsidR="005F5F5A">
        <w:t xml:space="preserve">there has </w:t>
      </w:r>
      <w:r w:rsidRPr="00D20588">
        <w:t xml:space="preserve">obviously </w:t>
      </w:r>
      <w:r w:rsidR="005F5F5A">
        <w:t xml:space="preserve">been </w:t>
      </w:r>
      <w:r w:rsidRPr="00D20588">
        <w:t>some impact. The Government had talked a lot</w:t>
      </w:r>
      <w:r w:rsidR="005F5F5A">
        <w:t xml:space="preserve"> but </w:t>
      </w:r>
      <w:r w:rsidRPr="00D20588">
        <w:t>had not acted</w:t>
      </w:r>
      <w:r w:rsidR="005F5F5A">
        <w:t>. T</w:t>
      </w:r>
      <w:r>
        <w:t>hey have</w:t>
      </w:r>
      <w:r w:rsidRPr="00D20588">
        <w:t xml:space="preserve"> now acted</w:t>
      </w:r>
      <w:r w:rsidR="005F5F5A">
        <w:t>: t</w:t>
      </w:r>
      <w:r>
        <w:t>hey have</w:t>
      </w:r>
      <w:r w:rsidRPr="00D20588">
        <w:t xml:space="preserve"> that monkey off </w:t>
      </w:r>
      <w:r>
        <w:t>their</w:t>
      </w:r>
      <w:r w:rsidRPr="00D20588">
        <w:t xml:space="preserve"> back. We should be doing more of that, frankly</w:t>
      </w:r>
      <w:r w:rsidR="00971D5F">
        <w:t>,</w:t>
      </w:r>
      <w:r w:rsidRPr="00D20588">
        <w:t xml:space="preserve"> because that is a form of disruption the Russians will struggle to deal with.</w:t>
      </w:r>
    </w:p>
    <w:p w:rsidR="00E36D24" w:rsidRPr="00D20588" w:rsidP="00E36D24">
      <w:pPr>
        <w:pStyle w:val="Answer"/>
      </w:pPr>
      <w:r>
        <w:t xml:space="preserve">To </w:t>
      </w:r>
      <w:r w:rsidRPr="00D20588">
        <w:t>your previous question</w:t>
      </w:r>
      <w:r>
        <w:t>, first, c</w:t>
      </w:r>
      <w:r w:rsidRPr="00D20588">
        <w:t xml:space="preserve">ircumvention for the Russians is quasi-existential. We do not treat it similarly. </w:t>
      </w:r>
      <w:r>
        <w:t xml:space="preserve">Secondly, </w:t>
      </w:r>
      <w:r w:rsidRPr="00D20588">
        <w:t>there are some outstanding</w:t>
      </w:r>
      <w:r w:rsidR="00487061">
        <w:t>-</w:t>
      </w:r>
      <w:r w:rsidRPr="00D20588">
        <w:t xml:space="preserve">looking </w:t>
      </w:r>
      <w:r w:rsidR="00753DC8">
        <w:t>m</w:t>
      </w:r>
      <w:r w:rsidRPr="00D20588">
        <w:t>aster</w:t>
      </w:r>
      <w:r>
        <w:t>’</w:t>
      </w:r>
      <w:r w:rsidRPr="00D20588">
        <w:t>s courses that I want to sign up to on sanction circumvention</w:t>
      </w:r>
      <w:r w:rsidR="00487061">
        <w:t>,</w:t>
      </w:r>
      <w:r w:rsidRPr="00D20588">
        <w:t xml:space="preserve"> being offered by universities in Russia. That is how seriously they take it. </w:t>
      </w:r>
    </w:p>
    <w:p w:rsidR="00E36D24" w:rsidRPr="00D20588" w:rsidP="00E36D24">
      <w:pPr>
        <w:pStyle w:val="Remark"/>
      </w:pPr>
      <w:sdt>
        <w:sdtPr>
          <w:alias w:val="Member"/>
          <w:tag w:val="&lt;Member mnisId='4617' dodsId='117292'&gt;"/>
          <w:id w:val="-47836190"/>
          <w:placeholder>
            <w:docPart w:val="CA187A071C2B4A3A839A38CEA002136D"/>
          </w:placeholder>
          <w:richText/>
        </w:sdtPr>
        <w:sdtContent>
          <w:r w:rsidRPr="00D20588">
            <w:rPr>
              <w:b/>
            </w:rPr>
            <w:t>The Chair:</w:t>
          </w:r>
        </w:sdtContent>
      </w:sdt>
      <w:r w:rsidRPr="00D20588">
        <w:t xml:space="preserve"> We have two areas </w:t>
      </w:r>
      <w:r w:rsidR="005A41A3">
        <w:t xml:space="preserve">that </w:t>
      </w:r>
      <w:r w:rsidRPr="00D20588">
        <w:t xml:space="preserve">I want to cover in literally </w:t>
      </w:r>
      <w:r w:rsidR="005A41A3">
        <w:t xml:space="preserve">the last </w:t>
      </w:r>
      <w:r w:rsidRPr="00D20588">
        <w:t>few minutes</w:t>
      </w:r>
      <w:r w:rsidR="005A41A3">
        <w:t xml:space="preserve">. </w:t>
      </w:r>
      <w:r w:rsidRPr="00D20588">
        <w:t xml:space="preserve">Lord Jack. </w:t>
      </w:r>
    </w:p>
    <w:p w:rsidR="00E36D24" w:rsidRPr="00D20588" w:rsidP="00E36D24">
      <w:pPr>
        <w:pStyle w:val="Question"/>
      </w:pPr>
      <w:sdt>
        <w:sdtPr>
          <w:alias w:val="Member"/>
          <w:tag w:val="&lt;Member mnisId='4619' dodsId='148300'&gt;"/>
          <w:id w:val="1860077681"/>
          <w:placeholder>
            <w:docPart w:val="CA187A071C2B4A3A839A38CEA002136D"/>
          </w:placeholder>
          <w:richText/>
        </w:sdtPr>
        <w:sdtContent>
          <w:r w:rsidRPr="00D20588">
            <w:rPr>
              <w:b/>
            </w:rPr>
            <w:t>Lord Jack of Courance:</w:t>
          </w:r>
        </w:sdtContent>
      </w:sdt>
      <w:r w:rsidRPr="00D20588">
        <w:t xml:space="preserve"> Alexandra, </w:t>
      </w:r>
      <w:r>
        <w:t>I</w:t>
      </w:r>
      <w:r w:rsidRPr="00D20588">
        <w:t xml:space="preserve"> turn to you first and move on to the closure of the Strait of Hormuz</w:t>
      </w:r>
      <w:r w:rsidR="003A593A">
        <w:t>.</w:t>
      </w:r>
      <w:r w:rsidRPr="00D20588">
        <w:t xml:space="preserve"> </w:t>
      </w:r>
      <w:r>
        <w:t xml:space="preserve">Has that </w:t>
      </w:r>
      <w:r w:rsidRPr="00D20588">
        <w:t>conflict</w:t>
      </w:r>
      <w:r w:rsidR="005A41A3">
        <w:t>,</w:t>
      </w:r>
      <w:r w:rsidRPr="00D20588">
        <w:t xml:space="preserve"> with the subsequent ramifications for global oil prices, had a meaningful impact on Russia’s ability to wage war in Ukraine? </w:t>
      </w:r>
    </w:p>
    <w:p w:rsidR="00E36D24" w:rsidRPr="00D20588" w:rsidP="00E36D24">
      <w:pPr>
        <w:pStyle w:val="Answer"/>
      </w:pPr>
      <w:sdt>
        <w:sdtPr>
          <w:alias w:val="Witness"/>
          <w:id w:val="-1187982347"/>
          <w:placeholder>
            <w:docPart w:val="CA187A071C2B4A3A839A38CEA002136D"/>
          </w:placeholder>
          <w:richText/>
        </w:sdtPr>
        <w:sdtContent>
          <w:r w:rsidRPr="00D20588">
            <w:rPr>
              <w:b/>
              <w:i/>
            </w:rPr>
            <w:t>Alexandra Prokopenko:</w:t>
          </w:r>
        </w:sdtContent>
      </w:sdt>
      <w:r w:rsidRPr="00D20588">
        <w:t xml:space="preserve"> I would not put it th</w:t>
      </w:r>
      <w:r w:rsidR="003A593A">
        <w:t>at</w:t>
      </w:r>
      <w:r w:rsidRPr="00D20588">
        <w:t xml:space="preserve"> way. Russia gets some additional oil revenues because of the oil price, and Russia will </w:t>
      </w:r>
      <w:r w:rsidR="007A1345">
        <w:t xml:space="preserve">definitely </w:t>
      </w:r>
      <w:r w:rsidRPr="00D20588">
        <w:t xml:space="preserve">get some additional revenues </w:t>
      </w:r>
      <w:r w:rsidR="00AD4781">
        <w:t xml:space="preserve">from </w:t>
      </w:r>
      <w:r w:rsidRPr="00D20588">
        <w:t xml:space="preserve">fertilisers and </w:t>
      </w:r>
      <w:r w:rsidR="00AD4781">
        <w:t xml:space="preserve">from </w:t>
      </w:r>
      <w:r w:rsidRPr="00D20588">
        <w:t xml:space="preserve">profiteering. </w:t>
      </w:r>
      <w:r>
        <w:t xml:space="preserve">However, </w:t>
      </w:r>
      <w:r w:rsidRPr="00D20588">
        <w:t xml:space="preserve">the structure of Russian oil industry </w:t>
      </w:r>
      <w:r w:rsidR="00753889">
        <w:t xml:space="preserve">taxation </w:t>
      </w:r>
      <w:r w:rsidRPr="00D20588">
        <w:t xml:space="preserve">requires the Russian budget to split additional revenues between </w:t>
      </w:r>
      <w:r w:rsidR="00A1558F">
        <w:t xml:space="preserve">the </w:t>
      </w:r>
      <w:r w:rsidRPr="00D20588">
        <w:t xml:space="preserve">budget and </w:t>
      </w:r>
      <w:r w:rsidR="00CC3902">
        <w:t xml:space="preserve">the </w:t>
      </w:r>
      <w:r w:rsidRPr="00D20588">
        <w:t>oil companies</w:t>
      </w:r>
      <w:r w:rsidR="0091275D">
        <w:t xml:space="preserve">, and </w:t>
      </w:r>
      <w:r w:rsidRPr="00D20588">
        <w:t>of course</w:t>
      </w:r>
      <w:r w:rsidR="0091275D">
        <w:t>, the desire is</w:t>
      </w:r>
      <w:r w:rsidR="00E57DE3">
        <w:t xml:space="preserve"> </w:t>
      </w:r>
      <w:r w:rsidRPr="00D20588">
        <w:t>to keep domestic gasoline</w:t>
      </w:r>
      <w:r w:rsidR="00480046">
        <w:t xml:space="preserve"> </w:t>
      </w:r>
      <w:r w:rsidR="00E57DE3">
        <w:t xml:space="preserve">prices </w:t>
      </w:r>
      <w:r w:rsidR="00480046">
        <w:t>lower</w:t>
      </w:r>
      <w:r w:rsidRPr="00D20588">
        <w:t xml:space="preserve">. That is why I could not say that Russia </w:t>
      </w:r>
      <w:r w:rsidR="00BE3194">
        <w:t xml:space="preserve">has taken </w:t>
      </w:r>
      <w:r w:rsidRPr="00D20588">
        <w:t xml:space="preserve">100% advantage of </w:t>
      </w:r>
      <w:r w:rsidR="00BE3194">
        <w:t xml:space="preserve">the </w:t>
      </w:r>
      <w:r w:rsidRPr="00D20588">
        <w:t>high oil prices</w:t>
      </w:r>
      <w:r w:rsidR="00BE3194">
        <w:t>—s</w:t>
      </w:r>
      <w:r w:rsidRPr="00D20588">
        <w:t xml:space="preserve">o far. </w:t>
      </w:r>
    </w:p>
    <w:p w:rsidR="00E36D24" w:rsidRPr="00D20588" w:rsidP="00E36D24">
      <w:pPr>
        <w:pStyle w:val="Remark"/>
      </w:pPr>
      <w:sdt>
        <w:sdtPr>
          <w:alias w:val="Member"/>
          <w:tag w:val="&lt;Member mnisId='4617' dodsId='117292'&gt;"/>
          <w:id w:val="-794673866"/>
          <w:placeholder>
            <w:docPart w:val="CA187A071C2B4A3A839A38CEA002136D"/>
          </w:placeholder>
          <w:richText/>
        </w:sdtPr>
        <w:sdtContent>
          <w:r w:rsidRPr="00D20588">
            <w:rPr>
              <w:b/>
            </w:rPr>
            <w:t>The Chair:</w:t>
          </w:r>
        </w:sdtContent>
      </w:sdt>
      <w:r w:rsidRPr="00D20588">
        <w:t xml:space="preserve"> Do you want to add to that, Tom?</w:t>
      </w:r>
    </w:p>
    <w:p w:rsidR="00E36D24" w:rsidRPr="00D20588" w:rsidP="00E36D24">
      <w:pPr>
        <w:pStyle w:val="Answer"/>
      </w:pPr>
      <w:sdt>
        <w:sdtPr>
          <w:alias w:val="Witness"/>
          <w:id w:val="1464931171"/>
          <w:placeholder>
            <w:docPart w:val="CA187A071C2B4A3A839A38CEA002136D"/>
          </w:placeholder>
          <w:richText/>
        </w:sdtPr>
        <w:sdtContent>
          <w:r w:rsidRPr="00D20588">
            <w:rPr>
              <w:b/>
              <w:i/>
            </w:rPr>
            <w:t>Tom Keatinge:</w:t>
          </w:r>
        </w:sdtContent>
      </w:sdt>
      <w:r w:rsidRPr="00D20588">
        <w:t xml:space="preserve"> No, I feel the pressure of time. </w:t>
      </w:r>
    </w:p>
    <w:p w:rsidR="00E36D24" w:rsidRPr="00D20588" w:rsidP="00BC4FD2">
      <w:pPr>
        <w:pStyle w:val="Question"/>
      </w:pPr>
      <w:sdt>
        <w:sdtPr>
          <w:alias w:val="Member"/>
          <w:tag w:val="&lt;Member mnisId='4617' dodsId='117292'&gt;"/>
          <w:id w:val="-2069568658"/>
          <w:placeholder>
            <w:docPart w:val="CA187A071C2B4A3A839A38CEA002136D"/>
          </w:placeholder>
          <w:richText/>
        </w:sdtPr>
        <w:sdtContent>
          <w:r w:rsidRPr="00D20588">
            <w:rPr>
              <w:b/>
            </w:rPr>
            <w:t>The Chair:</w:t>
          </w:r>
        </w:sdtContent>
      </w:sdt>
      <w:r w:rsidRPr="00D20588">
        <w:t xml:space="preserve"> I will ask you</w:t>
      </w:r>
      <w:r>
        <w:t xml:space="preserve"> something else, then</w:t>
      </w:r>
      <w:r w:rsidRPr="00D20588">
        <w:t>. The UK</w:t>
      </w:r>
      <w:r>
        <w:t xml:space="preserve"> </w:t>
      </w:r>
      <w:r w:rsidRPr="00D20588">
        <w:t xml:space="preserve">phased the introduction of sanctions, as you know, for products processed from Russian crude. </w:t>
      </w:r>
      <w:r w:rsidR="00DB3967">
        <w:t xml:space="preserve">Do </w:t>
      </w:r>
      <w:r>
        <w:t>you think the</w:t>
      </w:r>
      <w:r w:rsidRPr="00D20588">
        <w:t xml:space="preserve"> UK and the EU got the balance right between the trade-offs </w:t>
      </w:r>
      <w:r w:rsidR="005831B2">
        <w:t xml:space="preserve">in </w:t>
      </w:r>
      <w:r w:rsidRPr="00D20588">
        <w:t>protecting our own citizens</w:t>
      </w:r>
      <w:r w:rsidR="005831B2">
        <w:t xml:space="preserve"> and </w:t>
      </w:r>
      <w:r w:rsidRPr="00D20588">
        <w:t>trying to put maximum pressure on Russia</w:t>
      </w:r>
      <w:r>
        <w:t>?</w:t>
      </w:r>
    </w:p>
    <w:p w:rsidR="00E36D24" w:rsidRPr="00D20588" w:rsidP="00E36D24">
      <w:pPr>
        <w:pStyle w:val="Answer"/>
      </w:pPr>
      <w:sdt>
        <w:sdtPr>
          <w:alias w:val="Witness"/>
          <w:id w:val="16204793"/>
          <w:placeholder>
            <w:docPart w:val="CA187A071C2B4A3A839A38CEA002136D"/>
          </w:placeholder>
          <w:richText/>
        </w:sdtPr>
        <w:sdtContent>
          <w:r w:rsidRPr="00D20588">
            <w:rPr>
              <w:b/>
              <w:i/>
            </w:rPr>
            <w:t>Tom Keatinge:</w:t>
          </w:r>
        </w:sdtContent>
      </w:sdt>
      <w:r w:rsidRPr="00D20588">
        <w:t xml:space="preserve"> I will go back to the point I made earlier</w:t>
      </w:r>
      <w:r>
        <w:t xml:space="preserve">, which </w:t>
      </w:r>
      <w:r w:rsidRPr="00D20588">
        <w:t xml:space="preserve">is that we made a judgment in this country that there are certain lines we are not prepared to cross. The delay </w:t>
      </w:r>
      <w:r>
        <w:t xml:space="preserve">in </w:t>
      </w:r>
      <w:r w:rsidRPr="00D20588">
        <w:t>the prohibition of purchasing diesel and jet fuel from some</w:t>
      </w:r>
      <w:r>
        <w:t>where such as</w:t>
      </w:r>
      <w:r w:rsidRPr="00D20588">
        <w:t xml:space="preserve"> India</w:t>
      </w:r>
      <w:r>
        <w:t>,</w:t>
      </w:r>
      <w:r w:rsidRPr="00D20588">
        <w:t xml:space="preserve"> made from Russian oil—I have not worded that very well, but you know what I mean—is an example of that trade-off. It </w:t>
      </w:r>
      <w:r w:rsidR="00616E84">
        <w:t xml:space="preserve">is </w:t>
      </w:r>
      <w:r w:rsidRPr="00D20588">
        <w:t>true that the sanctions were indeed stronger because others had come in</w:t>
      </w:r>
      <w:r w:rsidR="00974C61">
        <w:t>,</w:t>
      </w:r>
      <w:r w:rsidRPr="00D20588">
        <w:t xml:space="preserve"> but</w:t>
      </w:r>
      <w:r w:rsidR="00A27405">
        <w:t xml:space="preserve"> </w:t>
      </w:r>
      <w:r w:rsidRPr="00D20588">
        <w:t xml:space="preserve">the Government chose to delay the introduction of those two restrictions. </w:t>
      </w:r>
    </w:p>
    <w:p w:rsidR="00E36D24" w:rsidRPr="00D20588" w:rsidP="00E36D24">
      <w:pPr>
        <w:pStyle w:val="Answer"/>
      </w:pPr>
      <w:r w:rsidRPr="00D20588">
        <w:t xml:space="preserve">Is it fair to say that the summer holidays of Brits are more important than the lives of Ukrainian people? </w:t>
      </w:r>
      <w:r w:rsidR="005970BB">
        <w:t xml:space="preserve">That </w:t>
      </w:r>
      <w:r w:rsidRPr="00D20588">
        <w:t>was an unfair characterisation, but it is an example of how countries have to make</w:t>
      </w:r>
      <w:r w:rsidR="00596D46">
        <w:t>,</w:t>
      </w:r>
      <w:r w:rsidRPr="00D20588">
        <w:t xml:space="preserve"> or have chosen to make</w:t>
      </w:r>
      <w:r w:rsidR="00596D46">
        <w:t>,</w:t>
      </w:r>
      <w:r w:rsidRPr="00D20588">
        <w:t xml:space="preserve"> trade-offs. </w:t>
      </w:r>
    </w:p>
    <w:p w:rsidR="00E36D24" w:rsidRPr="00D20588" w:rsidP="00E36D24">
      <w:pPr>
        <w:pStyle w:val="Remark"/>
      </w:pPr>
      <w:sdt>
        <w:sdtPr>
          <w:alias w:val="Member"/>
          <w:tag w:val="&lt;Member mnisId='4617' dodsId='117292'&gt;"/>
          <w:id w:val="561610584"/>
          <w:placeholder>
            <w:docPart w:val="CA187A071C2B4A3A839A38CEA002136D"/>
          </w:placeholder>
          <w:richText/>
        </w:sdtPr>
        <w:sdtContent>
          <w:r w:rsidRPr="00D20588">
            <w:rPr>
              <w:b/>
            </w:rPr>
            <w:t>The Chair:</w:t>
          </w:r>
        </w:sdtContent>
      </w:sdt>
      <w:r w:rsidRPr="00D20588">
        <w:t xml:space="preserve"> Okay, but was the UK right to make that trade-off, in your opinion? </w:t>
      </w:r>
    </w:p>
    <w:p w:rsidR="00E36D24" w:rsidRPr="00D20588" w:rsidP="00E36D24">
      <w:pPr>
        <w:pStyle w:val="Answer"/>
      </w:pPr>
      <w:sdt>
        <w:sdtPr>
          <w:alias w:val="Witness"/>
          <w:id w:val="303199667"/>
          <w:placeholder>
            <w:docPart w:val="CA187A071C2B4A3A839A38CEA002136D"/>
          </w:placeholder>
          <w:richText/>
        </w:sdtPr>
        <w:sdtContent>
          <w:r w:rsidRPr="00D20588">
            <w:rPr>
              <w:b/>
              <w:i/>
            </w:rPr>
            <w:t>Tom Keatinge:</w:t>
          </w:r>
        </w:sdtContent>
      </w:sdt>
      <w:r w:rsidRPr="00D20588">
        <w:t xml:space="preserve"> </w:t>
      </w:r>
      <w:r w:rsidR="00596D46">
        <w:t xml:space="preserve">Personally, </w:t>
      </w:r>
      <w:r w:rsidRPr="00D20588">
        <w:t xml:space="preserve">I do not think so, because we should do what is necessary to put as much pressure on Russia as quickly as possible. This, “We will support you for as long as it takes” sounds a bit defeatist. We should support you </w:t>
      </w:r>
      <w:r w:rsidR="00861123">
        <w:t>“</w:t>
      </w:r>
      <w:r w:rsidRPr="00D20588">
        <w:t>for as short as it takes</w:t>
      </w:r>
      <w:r w:rsidR="00861123">
        <w:t>”</w:t>
      </w:r>
      <w:r w:rsidRPr="00D20588">
        <w:t xml:space="preserve">, and we should do everything necessary to </w:t>
      </w:r>
      <w:r w:rsidR="003257FE">
        <w:t xml:space="preserve">apply </w:t>
      </w:r>
      <w:r w:rsidRPr="00D20588">
        <w:t xml:space="preserve">pressure as quickly as possible. </w:t>
      </w:r>
    </w:p>
    <w:p w:rsidR="00E36D24" w:rsidRPr="00D20588" w:rsidP="00E36D24">
      <w:pPr>
        <w:pStyle w:val="Question"/>
      </w:pPr>
      <w:sdt>
        <w:sdtPr>
          <w:alias w:val="Member"/>
          <w:tag w:val="&lt;Member mnisId='5219' dodsId='173273'&gt;"/>
          <w:id w:val="1088968767"/>
          <w:placeholder>
            <w:docPart w:val="CA187A071C2B4A3A839A38CEA002136D"/>
          </w:placeholder>
          <w:richText/>
        </w:sdtPr>
        <w:sdtContent>
          <w:r w:rsidRPr="00D20588">
            <w:rPr>
              <w:b/>
            </w:rPr>
            <w:t>Mike Martin:</w:t>
          </w:r>
        </w:sdtContent>
      </w:sdt>
      <w:r w:rsidR="003257FE">
        <w:t xml:space="preserve"> </w:t>
      </w:r>
      <w:r w:rsidRPr="00D20588">
        <w:t>I am reminded of the phrase, “</w:t>
      </w:r>
      <w:r>
        <w:t>c</w:t>
      </w:r>
      <w:r w:rsidRPr="00D20588">
        <w:t>lout, not dribble”, and that</w:t>
      </w:r>
      <w:r w:rsidR="003257FE">
        <w:t>,</w:t>
      </w:r>
      <w:r w:rsidRPr="00D20588">
        <w:t xml:space="preserve"> unfortunately</w:t>
      </w:r>
      <w:r w:rsidR="003257FE">
        <w:t>, is</w:t>
      </w:r>
      <w:r w:rsidRPr="00D20588">
        <w:t xml:space="preserve"> what we have done over Ukraine</w:t>
      </w:r>
      <w:r w:rsidR="003257FE">
        <w:t xml:space="preserve">: </w:t>
      </w:r>
      <w:r w:rsidRPr="00D20588">
        <w:t xml:space="preserve">we have dribbled, and we could have done with a bit more clout. </w:t>
      </w:r>
    </w:p>
    <w:p w:rsidR="00E36D24" w:rsidRPr="00D20588" w:rsidP="00E36D24">
      <w:pPr>
        <w:pStyle w:val="Remark"/>
      </w:pPr>
      <w:r w:rsidRPr="00D20588">
        <w:t>I would like to quickly ask about the frozen Russian assets. I have a question for each of you. Tom, if I could go to you first</w:t>
      </w:r>
      <w:r w:rsidR="00864376">
        <w:t>.</w:t>
      </w:r>
      <w:r w:rsidRPr="00D20588">
        <w:t xml:space="preserve"> I remember leading a debate on this in January 2025</w:t>
      </w:r>
      <w:r>
        <w:t>. A</w:t>
      </w:r>
      <w:r w:rsidRPr="00D20588">
        <w:t xml:space="preserve">re we ever going to use the frozen Russian state assets and give them to Ukraine? </w:t>
      </w:r>
    </w:p>
    <w:p w:rsidR="00E36D24" w:rsidRPr="00D20588" w:rsidP="00E36D24">
      <w:pPr>
        <w:pStyle w:val="Answer"/>
      </w:pPr>
      <w:sdt>
        <w:sdtPr>
          <w:alias w:val="Witness"/>
          <w:id w:val="-1943442798"/>
          <w:placeholder>
            <w:docPart w:val="CA187A071C2B4A3A839A38CEA002136D"/>
          </w:placeholder>
          <w:richText/>
        </w:sdtPr>
        <w:sdtContent>
          <w:r w:rsidRPr="00D20588">
            <w:rPr>
              <w:b/>
              <w:i/>
            </w:rPr>
            <w:t>Tom Keatinge:</w:t>
          </w:r>
        </w:sdtContent>
      </w:sdt>
      <w:r w:rsidRPr="00D20588">
        <w:t xml:space="preserve"> The short answer is </w:t>
      </w:r>
      <w:r>
        <w:t xml:space="preserve">that </w:t>
      </w:r>
      <w:r w:rsidRPr="00D20588">
        <w:t>the legal arguments have been put to bed</w:t>
      </w:r>
      <w:r w:rsidR="00A41554">
        <w:t>;</w:t>
      </w:r>
      <w:r w:rsidRPr="00D20588">
        <w:t xml:space="preserve"> now</w:t>
      </w:r>
      <w:r w:rsidR="00A41554">
        <w:t>,</w:t>
      </w:r>
      <w:r w:rsidRPr="00D20588">
        <w:t xml:space="preserve"> it is a question of political will. </w:t>
      </w:r>
    </w:p>
    <w:p w:rsidR="00E36D24" w:rsidRPr="00D20588" w:rsidP="00E36D24">
      <w:pPr>
        <w:pStyle w:val="Remark"/>
      </w:pPr>
      <w:sdt>
        <w:sdtPr>
          <w:alias w:val="Member"/>
          <w:tag w:val="&lt;Member mnisId='5219' dodsId='173273'&gt;"/>
          <w:id w:val="1769279248"/>
          <w:placeholder>
            <w:docPart w:val="CA187A071C2B4A3A839A38CEA002136D"/>
          </w:placeholder>
          <w:richText/>
        </w:sdtPr>
        <w:sdtContent>
          <w:r w:rsidRPr="00D20588">
            <w:rPr>
              <w:b/>
            </w:rPr>
            <w:t>Mike Martin:</w:t>
          </w:r>
        </w:sdtContent>
      </w:sdt>
      <w:r w:rsidRPr="00D20588">
        <w:t xml:space="preserve"> Politics, yes.</w:t>
      </w:r>
    </w:p>
    <w:p w:rsidR="00E36D24" w:rsidRPr="00D20588" w:rsidP="00E36D24">
      <w:pPr>
        <w:pStyle w:val="Answer"/>
      </w:pPr>
      <w:sdt>
        <w:sdtPr>
          <w:alias w:val="Witness"/>
          <w:id w:val="357469966"/>
          <w:placeholder>
            <w:docPart w:val="CA187A071C2B4A3A839A38CEA002136D"/>
          </w:placeholder>
          <w:richText/>
        </w:sdtPr>
        <w:sdtContent>
          <w:r w:rsidRPr="00D20588">
            <w:rPr>
              <w:b/>
              <w:i/>
            </w:rPr>
            <w:t>Tom Keatinge:</w:t>
          </w:r>
        </w:sdtContent>
      </w:sdt>
      <w:r w:rsidRPr="00D20588">
        <w:t xml:space="preserve"> It is a question of political will. It was fashionable to point at Hungary whenever there was some grit in the sanctions machine in Brussels. This is fair and square at the door of Bart de Wever, the leader </w:t>
      </w:r>
      <w:r w:rsidRPr="00D20588">
        <w:t xml:space="preserve">in Belgium. I am astonished, frankly, that he feels that it is an appropriate position to take. He is not here to defend himself. </w:t>
      </w:r>
    </w:p>
    <w:p w:rsidR="00E36D24" w:rsidRPr="00D20588" w:rsidP="00E36D24">
      <w:pPr>
        <w:pStyle w:val="Remark"/>
      </w:pPr>
      <w:sdt>
        <w:sdtPr>
          <w:alias w:val="Member"/>
          <w:tag w:val="&lt;Member mnisId='5219' dodsId='173273'&gt;"/>
          <w:id w:val="-276642841"/>
          <w:placeholder>
            <w:docPart w:val="CA187A071C2B4A3A839A38CEA002136D"/>
          </w:placeholder>
          <w:richText/>
        </w:sdtPr>
        <w:sdtContent>
          <w:r w:rsidRPr="00D20588">
            <w:rPr>
              <w:b/>
            </w:rPr>
            <w:t>Mike Martin:</w:t>
          </w:r>
        </w:sdtContent>
      </w:sdt>
      <w:r w:rsidRPr="00D20588">
        <w:t xml:space="preserve"> </w:t>
      </w:r>
      <w:r w:rsidR="006637ED">
        <w:t>Is there a</w:t>
      </w:r>
      <w:r w:rsidRPr="00D20588">
        <w:t>ny leverage</w:t>
      </w:r>
      <w:r w:rsidR="006637ED">
        <w:t>? H</w:t>
      </w:r>
      <w:r w:rsidRPr="00D20588">
        <w:t xml:space="preserve">ow can we twist his arm? </w:t>
      </w:r>
    </w:p>
    <w:p w:rsidR="00E36D24" w:rsidRPr="00D20588" w:rsidP="00E36D24">
      <w:pPr>
        <w:pStyle w:val="Answer"/>
      </w:pPr>
      <w:sdt>
        <w:sdtPr>
          <w:alias w:val="Witness"/>
          <w:id w:val="-555543575"/>
          <w:placeholder>
            <w:docPart w:val="CA187A071C2B4A3A839A38CEA002136D"/>
          </w:placeholder>
          <w:richText/>
        </w:sdtPr>
        <w:sdtContent>
          <w:r w:rsidRPr="00D20588">
            <w:rPr>
              <w:b/>
              <w:i/>
            </w:rPr>
            <w:t>Tom Keatinge:</w:t>
          </w:r>
        </w:sdtContent>
      </w:sdt>
      <w:r w:rsidRPr="00D20588">
        <w:t xml:space="preserve"> I am sure there is</w:t>
      </w:r>
      <w:r w:rsidR="009D16D7">
        <w:t xml:space="preserve">, </w:t>
      </w:r>
      <w:r w:rsidRPr="00D20588">
        <w:t xml:space="preserve">within the corridors of the </w:t>
      </w:r>
      <w:r w:rsidR="009D16D7">
        <w:t>C</w:t>
      </w:r>
      <w:r w:rsidRPr="00D20588">
        <w:t xml:space="preserve">ouncil in Brussels. It is an important topic to be put back on the table, frankly, because Belgium does not have the Hungarian air cover that it had several months ago. </w:t>
      </w:r>
    </w:p>
    <w:p w:rsidR="00E36D24" w:rsidRPr="00D20588" w:rsidP="00E36D24">
      <w:pPr>
        <w:pStyle w:val="Answer"/>
      </w:pPr>
      <w:r>
        <w:t>I</w:t>
      </w:r>
      <w:r w:rsidRPr="00D20588">
        <w:t xml:space="preserve">t is complicated, but there are obviously immobilised Russian Central Bank assets in the UK. </w:t>
      </w:r>
      <w:r w:rsidR="00517DBD">
        <w:t xml:space="preserve">Thus </w:t>
      </w:r>
      <w:r w:rsidRPr="00D20588">
        <w:t>far</w:t>
      </w:r>
      <w:r w:rsidR="00517DBD">
        <w:t>,</w:t>
      </w:r>
      <w:r w:rsidRPr="00D20588">
        <w:t xml:space="preserve"> there </w:t>
      </w:r>
      <w:r w:rsidR="00517DBD">
        <w:t>ha</w:t>
      </w:r>
      <w:r w:rsidR="00420329">
        <w:t>s</w:t>
      </w:r>
      <w:r w:rsidR="00517DBD">
        <w:t xml:space="preserve"> been </w:t>
      </w:r>
      <w:r w:rsidRPr="00D20588">
        <w:t>some strong rhetoric</w:t>
      </w:r>
      <w:r w:rsidR="00667933">
        <w:t>—f</w:t>
      </w:r>
      <w:r w:rsidRPr="00D20588">
        <w:t>rom the Sunak Government</w:t>
      </w:r>
      <w:r w:rsidR="00667933">
        <w:t>,</w:t>
      </w:r>
      <w:r w:rsidRPr="00D20588">
        <w:t xml:space="preserve"> back in the day</w:t>
      </w:r>
      <w:r w:rsidR="00667933">
        <w:t>—b</w:t>
      </w:r>
      <w:r w:rsidRPr="00D20588">
        <w:t xml:space="preserve">ut the bottom line is </w:t>
      </w:r>
      <w:r>
        <w:t xml:space="preserve">that </w:t>
      </w:r>
      <w:r w:rsidRPr="00D20588">
        <w:t xml:space="preserve">we are choosing to wait for the Europeans to make their decision first. </w:t>
      </w:r>
    </w:p>
    <w:p w:rsidR="00E36D24" w:rsidRPr="00D20588" w:rsidP="00E36D24">
      <w:pPr>
        <w:pStyle w:val="Answer"/>
      </w:pPr>
      <w:r w:rsidRPr="00D20588">
        <w:t>I do not understand all the details, but the UK could be more forward-leaning on that and</w:t>
      </w:r>
      <w:r>
        <w:t>—</w:t>
      </w:r>
      <w:r w:rsidRPr="00D20588">
        <w:t>back to my previous point about the UK being able to move more nimbly and quickly because it makes decisions for one, not 27</w:t>
      </w:r>
      <w:r>
        <w:t>—</w:t>
      </w:r>
      <w:r w:rsidRPr="00D20588">
        <w:t xml:space="preserve">see if we </w:t>
      </w:r>
      <w:r w:rsidR="00EE2CED">
        <w:t xml:space="preserve">can </w:t>
      </w:r>
      <w:r w:rsidRPr="00D20588">
        <w:t xml:space="preserve">unlock that block in the system. </w:t>
      </w:r>
    </w:p>
    <w:p w:rsidR="00E1213C" w:rsidP="00E36D24">
      <w:pPr>
        <w:pStyle w:val="Remark"/>
      </w:pPr>
      <w:sdt>
        <w:sdtPr>
          <w:alias w:val="Member"/>
          <w:tag w:val="&lt;Member mnisId='5219' dodsId='173273'&gt;"/>
          <w:id w:val="1565062922"/>
          <w:placeholder>
            <w:docPart w:val="CA187A071C2B4A3A839A38CEA002136D"/>
          </w:placeholder>
          <w:richText/>
        </w:sdtPr>
        <w:sdtContent>
          <w:r w:rsidRPr="00D20588" w:rsidR="00E36D24">
            <w:rPr>
              <w:b/>
            </w:rPr>
            <w:t>Mike Martin:</w:t>
          </w:r>
        </w:sdtContent>
      </w:sdt>
      <w:r w:rsidRPr="00D20588" w:rsidR="00E36D24">
        <w:t xml:space="preserve"> That is an interesting point, thank you. </w:t>
      </w:r>
    </w:p>
    <w:p w:rsidR="00E36D24" w:rsidRPr="00D20588" w:rsidP="003A71AC">
      <w:pPr>
        <w:pStyle w:val="Question"/>
      </w:pPr>
      <w:r w:rsidRPr="00D20588">
        <w:t xml:space="preserve">Alexandra, </w:t>
      </w:r>
      <w:r w:rsidR="003A71AC">
        <w:t xml:space="preserve">my </w:t>
      </w:r>
      <w:r w:rsidRPr="00D20588">
        <w:t xml:space="preserve">last question </w:t>
      </w:r>
      <w:r>
        <w:t>is to you.</w:t>
      </w:r>
      <w:r w:rsidRPr="00D20588">
        <w:t xml:space="preserve"> </w:t>
      </w:r>
      <w:r>
        <w:t>Wh</w:t>
      </w:r>
      <w:r w:rsidRPr="00D20588">
        <w:t>at economic effect is the use of those assets going to have on Russia in the short term</w:t>
      </w:r>
      <w:r>
        <w:t xml:space="preserve"> and</w:t>
      </w:r>
      <w:r w:rsidRPr="00D20588">
        <w:t xml:space="preserve"> in the long term? I think we know the effect it will have on Ukraine, but will it have any effect on Russia and the Russian economy? </w:t>
      </w:r>
    </w:p>
    <w:p w:rsidR="00E36D24" w:rsidRPr="00D20588" w:rsidP="00E36D24">
      <w:pPr>
        <w:pStyle w:val="Answer"/>
      </w:pPr>
      <w:sdt>
        <w:sdtPr>
          <w:alias w:val="Witness"/>
          <w:id w:val="-1655747492"/>
          <w:placeholder>
            <w:docPart w:val="CA187A071C2B4A3A839A38CEA002136D"/>
          </w:placeholder>
          <w:richText/>
        </w:sdtPr>
        <w:sdtContent>
          <w:r w:rsidRPr="00D20588">
            <w:rPr>
              <w:b/>
              <w:i/>
            </w:rPr>
            <w:t>Alexandra Prokopenko:</w:t>
          </w:r>
        </w:sdtContent>
      </w:sdt>
      <w:r w:rsidRPr="00D20588">
        <w:t xml:space="preserve"> I doubt that. As a former central banker, I do not think that using frozen Central Bank assets is a good move</w:t>
      </w:r>
      <w:r w:rsidR="00311386">
        <w:t xml:space="preserve">, </w:t>
      </w:r>
      <w:r w:rsidR="000E31B0">
        <w:t xml:space="preserve">except as </w:t>
      </w:r>
      <w:r w:rsidRPr="00D20588">
        <w:t xml:space="preserve">a last resort. </w:t>
      </w:r>
      <w:r w:rsidR="007E5294">
        <w:t xml:space="preserve">There </w:t>
      </w:r>
      <w:r w:rsidRPr="00D20588">
        <w:t xml:space="preserve">are a lot of tools </w:t>
      </w:r>
      <w:r w:rsidR="007E5294">
        <w:t xml:space="preserve">at the disposal of </w:t>
      </w:r>
      <w:r w:rsidRPr="00D20588">
        <w:t xml:space="preserve">policymakers in </w:t>
      </w:r>
      <w:r w:rsidR="007E5294">
        <w:t xml:space="preserve">the </w:t>
      </w:r>
      <w:r w:rsidRPr="00D20588">
        <w:t>EU and the UK</w:t>
      </w:r>
      <w:r w:rsidR="00E0502D">
        <w:t xml:space="preserve">, rather than using </w:t>
      </w:r>
      <w:r w:rsidRPr="00D20588">
        <w:t xml:space="preserve">frozen foreign assets for multiple reasons. </w:t>
      </w:r>
      <w:r w:rsidR="00E0502D">
        <w:t>The l</w:t>
      </w:r>
      <w:r w:rsidRPr="00D20588">
        <w:t xml:space="preserve">eadership in Russia does not think that these assets will come back in </w:t>
      </w:r>
      <w:r w:rsidR="00E0502D">
        <w:t xml:space="preserve">the </w:t>
      </w:r>
      <w:r w:rsidRPr="00D20588">
        <w:t>foreseeable future</w:t>
      </w:r>
      <w:r w:rsidR="00E0502D">
        <w:t>,</w:t>
      </w:r>
      <w:r>
        <w:t xml:space="preserve"> but</w:t>
      </w:r>
      <w:r w:rsidRPr="00D20588">
        <w:t xml:space="preserve"> of course, they will try to use this as a bargain</w:t>
      </w:r>
      <w:r w:rsidR="00F20473">
        <w:t>ing</w:t>
      </w:r>
      <w:r w:rsidRPr="00D20588">
        <w:t xml:space="preserve"> chip if possible. Financially, </w:t>
      </w:r>
      <w:r w:rsidR="00237C70">
        <w:t xml:space="preserve">these assets </w:t>
      </w:r>
      <w:r w:rsidRPr="00D20588">
        <w:t>will support Ukraine</w:t>
      </w:r>
      <w:r w:rsidR="00237C70">
        <w:t>,</w:t>
      </w:r>
      <w:r w:rsidRPr="00D20588">
        <w:t xml:space="preserve"> but once this money ends</w:t>
      </w:r>
      <w:r>
        <w:t xml:space="preserve">, </w:t>
      </w:r>
      <w:r w:rsidRPr="00D20588">
        <w:t xml:space="preserve">additional questions about </w:t>
      </w:r>
      <w:r w:rsidR="00237C70">
        <w:t xml:space="preserve">the </w:t>
      </w:r>
      <w:r w:rsidRPr="00D20588">
        <w:t>financial support</w:t>
      </w:r>
      <w:r w:rsidR="00415598">
        <w:t xml:space="preserve"> </w:t>
      </w:r>
      <w:r w:rsidRPr="00D20588">
        <w:t xml:space="preserve">of Ukraine will </w:t>
      </w:r>
      <w:r w:rsidR="00237C70">
        <w:t xml:space="preserve">arise, </w:t>
      </w:r>
      <w:r>
        <w:t>and we come</w:t>
      </w:r>
      <w:r w:rsidRPr="00D20588">
        <w:t xml:space="preserve"> back to </w:t>
      </w:r>
      <w:r w:rsidR="00F224EB">
        <w:t xml:space="preserve">the </w:t>
      </w:r>
      <w:r w:rsidRPr="00D20588">
        <w:t xml:space="preserve">square </w:t>
      </w:r>
      <w:r w:rsidR="00237C70">
        <w:t xml:space="preserve">one </w:t>
      </w:r>
      <w:r w:rsidR="00F224EB">
        <w:t xml:space="preserve">question of </w:t>
      </w:r>
      <w:r w:rsidRPr="00D20588">
        <w:t xml:space="preserve">using taxpayers’ money to support Ukraine. </w:t>
      </w:r>
    </w:p>
    <w:p w:rsidR="00E36D24" w:rsidRPr="00D20588" w:rsidP="00E36D24">
      <w:pPr>
        <w:pStyle w:val="Question"/>
      </w:pPr>
      <w:sdt>
        <w:sdtPr>
          <w:alias w:val="Member"/>
          <w:tag w:val="&lt;Member mnisId='4617' dodsId='117292'&gt;"/>
          <w:id w:val="-458335579"/>
          <w:placeholder>
            <w:docPart w:val="CA187A071C2B4A3A839A38CEA002136D"/>
          </w:placeholder>
          <w:richText/>
        </w:sdtPr>
        <w:sdtContent>
          <w:r w:rsidRPr="00D20588">
            <w:rPr>
              <w:b/>
            </w:rPr>
            <w:t>The Chair:</w:t>
          </w:r>
        </w:sdtContent>
      </w:sdt>
      <w:r w:rsidRPr="00D20588">
        <w:t xml:space="preserve"> Tom, </w:t>
      </w:r>
      <w:r w:rsidR="00ED5352">
        <w:t xml:space="preserve">may </w:t>
      </w:r>
      <w:r w:rsidRPr="00D20588">
        <w:t>I return to you in the final seconds? You talked about mainstreaming financial intelligence on national security. Which agency do you think should have oversight of that? Which should lead on it? One word would be great: MI5, NCA, HMT, Treasury</w:t>
      </w:r>
      <w:r w:rsidR="00191E4A">
        <w:t>—w</w:t>
      </w:r>
      <w:r w:rsidRPr="00D20588">
        <w:t xml:space="preserve">ho? </w:t>
      </w:r>
    </w:p>
    <w:p w:rsidR="00E36D24" w:rsidRPr="00D20588" w:rsidP="00E36D24">
      <w:pPr>
        <w:pStyle w:val="Answer"/>
      </w:pPr>
      <w:sdt>
        <w:sdtPr>
          <w:alias w:val="Witness"/>
          <w:id w:val="-1131244674"/>
          <w:placeholder>
            <w:docPart w:val="CA187A071C2B4A3A839A38CEA002136D"/>
          </w:placeholder>
          <w:richText/>
        </w:sdtPr>
        <w:sdtContent>
          <w:r w:rsidRPr="00D20588">
            <w:rPr>
              <w:b/>
              <w:i/>
            </w:rPr>
            <w:t>Tom Keatinge:</w:t>
          </w:r>
        </w:sdtContent>
      </w:sdt>
      <w:r w:rsidRPr="00D20588">
        <w:t xml:space="preserve"> It needs to be one of the intelligence agencies, not a policy department. </w:t>
      </w:r>
    </w:p>
    <w:p w:rsidR="00E36D24" w:rsidRPr="00D20588" w:rsidP="00E36D24">
      <w:pPr>
        <w:pStyle w:val="Remark"/>
      </w:pPr>
      <w:sdt>
        <w:sdtPr>
          <w:alias w:val="Member"/>
          <w:tag w:val="&lt;Member mnisId='4617' dodsId='117292'&gt;"/>
          <w:id w:val="1118190748"/>
          <w:placeholder>
            <w:docPart w:val="CA187A071C2B4A3A839A38CEA002136D"/>
          </w:placeholder>
          <w:richText/>
        </w:sdtPr>
        <w:sdtContent>
          <w:r w:rsidRPr="00D20588">
            <w:rPr>
              <w:b/>
            </w:rPr>
            <w:t>The Chair:</w:t>
          </w:r>
        </w:sdtContent>
      </w:sdt>
      <w:r w:rsidRPr="00D20588">
        <w:t xml:space="preserve"> So maybe NCA or maybe —</w:t>
      </w:r>
    </w:p>
    <w:p w:rsidR="00E36D24" w:rsidRPr="00D20588" w:rsidP="00E36D24">
      <w:pPr>
        <w:pStyle w:val="Answer"/>
      </w:pPr>
      <w:sdt>
        <w:sdtPr>
          <w:alias w:val="Witness"/>
          <w:id w:val="-1216191816"/>
          <w:placeholder>
            <w:docPart w:val="CA187A071C2B4A3A839A38CEA002136D"/>
          </w:placeholder>
          <w:richText/>
        </w:sdtPr>
        <w:sdtContent>
          <w:r w:rsidRPr="00D20588">
            <w:rPr>
              <w:b/>
              <w:i/>
            </w:rPr>
            <w:t>Tom Keatinge:</w:t>
          </w:r>
        </w:sdtContent>
      </w:sdt>
      <w:r w:rsidRPr="00D20588">
        <w:t xml:space="preserve"> No, I think it needs to be MI6, MI5, GCHQ</w:t>
      </w:r>
      <w:r w:rsidR="00917DE5">
        <w:t>—t</w:t>
      </w:r>
      <w:r w:rsidRPr="00D20588">
        <w:t xml:space="preserve">hat community. </w:t>
      </w:r>
    </w:p>
    <w:p w:rsidR="00917DE5" w:rsidP="00191E4A">
      <w:pPr>
        <w:pStyle w:val="Remark"/>
      </w:pPr>
      <w:sdt>
        <w:sdtPr>
          <w:alias w:val="Member"/>
          <w:tag w:val="&lt;Member mnisId='4617' dodsId='117292'&gt;"/>
          <w:id w:val="841899463"/>
          <w:placeholder>
            <w:docPart w:val="CA187A071C2B4A3A839A38CEA002136D"/>
          </w:placeholder>
          <w:richText/>
        </w:sdtPr>
        <w:sdtContent>
          <w:r w:rsidRPr="00D20588" w:rsidR="00E36D24">
            <w:rPr>
              <w:b/>
            </w:rPr>
            <w:t>The Chair:</w:t>
          </w:r>
        </w:sdtContent>
      </w:sdt>
      <w:r w:rsidRPr="00D20588" w:rsidR="00E36D24">
        <w:t xml:space="preserve"> That is great. </w:t>
      </w:r>
    </w:p>
    <w:p w:rsidR="00E2201B" w:rsidRPr="00E36D24" w:rsidP="00191E4A">
      <w:pPr>
        <w:pStyle w:val="Remark"/>
        <w:rPr>
          <w:rStyle w:val="speakerspeaker-S1"/>
        </w:rPr>
      </w:pPr>
      <w:r w:rsidRPr="00D20588">
        <w:t xml:space="preserve">That concludes our second panel. Thank you so much to our witnesses for </w:t>
      </w:r>
      <w:r w:rsidRPr="00D20588">
        <w:t xml:space="preserve">your time today. </w:t>
      </w:r>
      <w:r w:rsidR="00191E4A">
        <w:t xml:space="preserve"> </w:t>
      </w:r>
      <w:r w:rsidR="00AD39B6">
        <w:t xml:space="preserve">  </w:t>
      </w:r>
      <w:r w:rsidR="004E562D">
        <w:t xml:space="preserve"> </w:t>
      </w:r>
      <w:r w:rsidR="008F2C14">
        <w:t xml:space="preserve"> </w:t>
      </w:r>
      <w:r w:rsidR="00E73BD6">
        <w:t xml:space="preserve"> </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A2661"/>
    <w:multiLevelType w:val="multilevel"/>
    <w:tmpl w:val="20A01D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674490"/>
    <w:multiLevelType w:val="hybridMultilevel"/>
    <w:tmpl w:val="75B887A8"/>
    <w:lvl w:ilvl="0">
      <w:start w:val="4"/>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A916570"/>
    <w:multiLevelType w:val="hybridMultilevel"/>
    <w:tmpl w:val="F238CE1A"/>
    <w:lvl w:ilvl="0">
      <w:start w:val="29"/>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8">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0">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EC31A6"/>
    <w:multiLevelType w:val="multilevel"/>
    <w:tmpl w:val="E06C09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5">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CA85D68"/>
    <w:multiLevelType w:val="multilevel"/>
    <w:tmpl w:val="6AACAF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B66B09"/>
    <w:multiLevelType w:val="multilevel"/>
    <w:tmpl w:val="F086C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2F532F"/>
    <w:multiLevelType w:val="multilevel"/>
    <w:tmpl w:val="16286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2">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354644"/>
    <w:multiLevelType w:val="multilevel"/>
    <w:tmpl w:val="A80E8D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CCB3CEE"/>
    <w:multiLevelType w:val="multilevel"/>
    <w:tmpl w:val="518E2C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6"/>
  </w:num>
  <w:num w:numId="8">
    <w:abstractNumId w:val="8"/>
  </w:num>
  <w:num w:numId="9">
    <w:abstractNumId w:val="7"/>
  </w:num>
  <w:num w:numId="10">
    <w:abstractNumId w:val="7"/>
  </w:num>
  <w:num w:numId="11">
    <w:abstractNumId w:val="20"/>
  </w:num>
  <w:num w:numId="12">
    <w:abstractNumId w:val="7"/>
  </w:num>
  <w:num w:numId="13">
    <w:abstractNumId w:val="7"/>
  </w:num>
  <w:num w:numId="14">
    <w:abstractNumId w:val="22"/>
  </w:num>
  <w:num w:numId="15">
    <w:abstractNumId w:val="0"/>
  </w:num>
  <w:num w:numId="16">
    <w:abstractNumId w:val="21"/>
  </w:num>
  <w:num w:numId="17">
    <w:abstractNumId w:val="7"/>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10"/>
  </w:num>
  <w:num w:numId="22">
    <w:abstractNumId w:val="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7"/>
    <w:lvlOverride w:ilvl="0">
      <w:startOverride w:val="1"/>
    </w:lvlOverride>
  </w:num>
  <w:num w:numId="29">
    <w:abstractNumId w:val="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4"/>
  </w:num>
  <w:num w:numId="32">
    <w:abstractNumId w:val="6"/>
  </w:num>
  <w:num w:numId="33">
    <w:abstractNumId w:val="19"/>
  </w:num>
  <w:num w:numId="34">
    <w:abstractNumId w:val="18"/>
  </w:num>
  <w:num w:numId="35">
    <w:abstractNumId w:val="3"/>
  </w:num>
  <w:num w:numId="36">
    <w:abstractNumId w:val="25"/>
  </w:num>
  <w:num w:numId="37">
    <w:abstractNumId w:val="17"/>
  </w:num>
  <w:num w:numId="38">
    <w:abstractNumId w:val="1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D24"/>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6198692650848A38FD1DB875E40B894"/>
        <w:category>
          <w:name w:val="General"/>
          <w:gallery w:val="placeholder"/>
        </w:category>
        <w:types>
          <w:type w:val="bbPlcHdr"/>
        </w:types>
        <w:behaviors>
          <w:behavior w:val="content"/>
        </w:behaviors>
        <w:guid w:val="{976F62C7-C46C-4F3A-9DD6-AE7698AD4C2D}"/>
      </w:docPartPr>
      <w:docPartBody>
        <w:p w:rsidR="007E2BEA" w:rsidP="0028648E">
          <w:pPr>
            <w:pStyle w:val="16198692650848A38FD1DB875E40B894"/>
          </w:pPr>
          <w:r w:rsidRPr="000753FC">
            <w:rPr>
              <w:rStyle w:val="PlaceholderText"/>
            </w:rPr>
            <w:t>Click here to enter text.</w:t>
          </w:r>
        </w:p>
      </w:docPartBody>
    </w:docPart>
    <w:docPart>
      <w:docPartPr>
        <w:name w:val="4684AA3008FD4012A81EBCFD1E01363C"/>
        <w:category>
          <w:name w:val="General"/>
          <w:gallery w:val="placeholder"/>
        </w:category>
        <w:types>
          <w:type w:val="bbPlcHdr"/>
        </w:types>
        <w:behaviors>
          <w:behavior w:val="content"/>
        </w:behaviors>
        <w:guid w:val="{AD1E3B91-E7DE-4CD7-8923-849A10C99E36}"/>
      </w:docPartPr>
      <w:docPartBody>
        <w:p w:rsidR="007E2BEA" w:rsidP="0028648E">
          <w:pPr>
            <w:pStyle w:val="4684AA3008FD4012A81EBCFD1E01363C"/>
          </w:pPr>
          <w:r w:rsidRPr="000753FC">
            <w:rPr>
              <w:rStyle w:val="PlaceholderText"/>
            </w:rPr>
            <w:t>Click here to enter text.</w:t>
          </w:r>
        </w:p>
      </w:docPartBody>
    </w:docPart>
    <w:docPart>
      <w:docPartPr>
        <w:name w:val="389F05B046D94C0F83BE75E57D229AC5"/>
        <w:category>
          <w:name w:val="General"/>
          <w:gallery w:val="placeholder"/>
        </w:category>
        <w:types>
          <w:type w:val="bbPlcHdr"/>
        </w:types>
        <w:behaviors>
          <w:behavior w:val="content"/>
        </w:behaviors>
        <w:guid w:val="{BFEA86CB-F91E-4F64-B39F-8375C2633038}"/>
      </w:docPartPr>
      <w:docPartBody>
        <w:p w:rsidR="007E2BEA" w:rsidP="0028648E">
          <w:pPr>
            <w:pStyle w:val="389F05B046D94C0F83BE75E57D229AC5"/>
          </w:pPr>
          <w:r w:rsidRPr="00D20745">
            <w:rPr>
              <w:rStyle w:val="PlaceholderText"/>
            </w:rPr>
            <w:t>Click here to enter text.</w:t>
          </w:r>
        </w:p>
      </w:docPartBody>
    </w:docPart>
    <w:docPart>
      <w:docPartPr>
        <w:name w:val="BB13EB2C81464CE7B39B366F8913B0C4"/>
        <w:category>
          <w:name w:val="General"/>
          <w:gallery w:val="placeholder"/>
        </w:category>
        <w:types>
          <w:type w:val="bbPlcHdr"/>
        </w:types>
        <w:behaviors>
          <w:behavior w:val="content"/>
        </w:behaviors>
        <w:guid w:val="{5DAF68DC-F4AB-437D-AEBA-9691C82A8F35}"/>
      </w:docPartPr>
      <w:docPartBody>
        <w:p w:rsidR="007E2BEA" w:rsidP="0028648E">
          <w:pPr>
            <w:pStyle w:val="BB13EB2C81464CE7B39B366F8913B0C4"/>
          </w:pPr>
          <w:r w:rsidRPr="009F76B1">
            <w:rPr>
              <w:rStyle w:val="PlaceholderText"/>
            </w:rPr>
            <w:t>Click here to enter text.</w:t>
          </w:r>
        </w:p>
      </w:docPartBody>
    </w:docPart>
    <w:docPart>
      <w:docPartPr>
        <w:name w:val="CA187A071C2B4A3A839A38CEA002136D"/>
        <w:category>
          <w:name w:val="General"/>
          <w:gallery w:val="placeholder"/>
        </w:category>
        <w:types>
          <w:type w:val="bbPlcHdr"/>
        </w:types>
        <w:behaviors>
          <w:behavior w:val="content"/>
        </w:behaviors>
        <w:guid w:val="{B277B388-0F01-4532-A816-3C38AE9B0253}"/>
      </w:docPartPr>
      <w:docPartBody>
        <w:p w:rsidR="007E2BEA" w:rsidP="0028648E">
          <w:pPr>
            <w:pStyle w:val="CA187A071C2B4A3A839A38CEA002136D"/>
          </w:pPr>
          <w:r w:rsidRPr="00EA7F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48E"/>
    <w:rPr>
      <w:color w:val="808080"/>
    </w:rPr>
  </w:style>
  <w:style w:type="paragraph" w:customStyle="1" w:styleId="16198692650848A38FD1DB875E40B894">
    <w:name w:val="16198692650848A38FD1DB875E40B894"/>
    <w:rsid w:val="0028648E"/>
  </w:style>
  <w:style w:type="paragraph" w:customStyle="1" w:styleId="4684AA3008FD4012A81EBCFD1E01363C">
    <w:name w:val="4684AA3008FD4012A81EBCFD1E01363C"/>
    <w:rsid w:val="0028648E"/>
  </w:style>
  <w:style w:type="paragraph" w:customStyle="1" w:styleId="389F05B046D94C0F83BE75E57D229AC5">
    <w:name w:val="389F05B046D94C0F83BE75E57D229AC5"/>
    <w:rsid w:val="0028648E"/>
  </w:style>
  <w:style w:type="paragraph" w:customStyle="1" w:styleId="BB13EB2C81464CE7B39B366F8913B0C4">
    <w:name w:val="BB13EB2C81464CE7B39B366F8913B0C4"/>
    <w:rsid w:val="0028648E"/>
  </w:style>
  <w:style w:type="paragraph" w:customStyle="1" w:styleId="CA187A071C2B4A3A839A38CEA002136D">
    <w:name w:val="CA187A071C2B4A3A839A38CEA002136D"/>
    <w:rsid w:val="00286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30</Value>
      <Value>86</Value>
      <Value>98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6ab18433-7710-49bd-9bb4-0bb85747556a">
      <Url>https://hopuk.sharepoint.com/sites/hlt-Hansard/_layouts/15/DocIdRedir.aspx?ID=S27KMSC5QHV6-668151925-12852</Url>
      <Description>S27KMSC5QHV6-668151925-12852</Description>
    </_dlc_DocIdUrl>
    <_dlc_DocId xmlns="6ab18433-7710-49bd-9bb4-0bb85747556a">S27KMSC5QHV6-668151925-12852</_dlc_DocId>
    <DateSent xmlns="4600776d-0a3c-44b4-bff2-0ceaafb13046" xsi:nil="true"/>
    <Department xmlns="54689831-0205-4387-8bdc-2b7730c0f2f4" xsi:nil="true"/>
    <Date xmlns="54689831-0205-4387-8bdc-2b7730c0f2f4" xsi:nil="true"/>
    <Notes0 xmlns="54689831-0205-4387-8bdc-2b7730c0f2f4" xsi:nil="true"/>
    <Circulation_x0020_Date xmlns="54689831-0205-4387-8bdc-2b7730c0f2f4" xsi:nil="true"/>
    <Allocated_x0020_to xmlns="54689831-0205-4387-8bdc-2b7730c0f2f4">
      <UserInfo>
        <DisplayName/>
        <AccountId xsi:nil="true"/>
        <AccountType/>
      </UserInfo>
    </Allocated_x0020_to>
    <Related_x0020_Document xmlns="54689831-0205-4387-8bdc-2b7730c0f2f4">
      <Url xsi:nil="true"/>
      <Description xsi:nil="true"/>
    </Related_x0020_Document>
    <j3dc9349b3384741bd6025ba1321f3a9 xmlns="54689831-0205-4387-8bdc-2b7730c0f2f4">
      <Terms xmlns="http://schemas.microsoft.com/office/infopath/2007/PartnerControls"/>
    </j3dc9349b3384741bd6025ba1321f3a9>
    <Useful_x0020_Docs xmlns="54689831-0205-4387-8bdc-2b7730c0f2f4"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EndofSessionDate xmlns="4600776d-0a3c-44b4-bff2-0ceaafb13046" xsi:nil="true"/>
    <Meeting_x0020_Date xmlns="54689831-0205-4387-8bdc-2b7730c0f2f4" xsi:nil="true"/>
    <DateReceived xmlns="4600776d-0a3c-44b4-bff2-0ceaafb13046" xsi:nil="true"/>
    <Brief_x0020_status xmlns="54689831-0205-4387-8bdc-2b7730c0f2f4" xsi:nil="true"/>
    <Visit xmlns="0606af38-29d8-407d-826d-7a0cb9d9f4ed" xsi:nil="true"/>
    <Deadline xmlns="54689831-0205-4387-8bdc-2b7730c0f2f4" xsi:nil="true"/>
    <ja5e4d000da44b5490ce6b4249309924 xmlns="c86d72e2-090a-4e7d-987e-218d8a0db591">
      <Terms xmlns="http://schemas.microsoft.com/office/infopath/2007/PartnerControls"/>
    </ja5e4d000da44b5490ce6b4249309924>
    <Additional_x0020_category xmlns="54689831-0205-4387-8bdc-2b7730c0f2f4" xsi:nil="true"/>
    <Witness xmlns="0606af38-29d8-407d-826d-7a0cb9d9f4ed" xsi:nil="true"/>
    <Specialist_x0020_Adviser xmlns="0606af38-29d8-407d-826d-7a0cb9d9f4ed" xsi:nil="true"/>
    <Document_x0020_Status xmlns="54689831-0205-4387-8bdc-2b7730c0f2f4" xsi:nil="true"/>
    <Publication_x0020_Date xmlns="54689831-0205-4387-8bdc-2b7730c0f2f4" xsi:nil="true"/>
    <n78ca1497cf6442fb3babdda785c85ae xmlns="54689831-0205-4387-8bdc-2b7730c0f2f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1AF0C790B19849A1393AD77BDD7C64" ma:contentTypeVersion="51" ma:contentTypeDescription="Create a new document." ma:contentTypeScope="" ma:versionID="0177a9eaf663944fccbdd68a872ae6a5">
  <xsd:schema xmlns:xsd="http://www.w3.org/2001/XMLSchema" xmlns:xs="http://www.w3.org/2001/XMLSchema" xmlns:p="http://schemas.microsoft.com/office/2006/metadata/properties" xmlns:ns2="54689831-0205-4387-8bdc-2b7730c0f2f4" xmlns:ns3="0606af38-29d8-407d-826d-7a0cb9d9f4ed" xmlns:ns4="4600776d-0a3c-44b4-bff2-0ceaafb13046" xmlns:ns5="c86d72e2-090a-4e7d-987e-218d8a0db591" xmlns:ns6="6ab18433-7710-49bd-9bb4-0bb85747556a" targetNamespace="http://schemas.microsoft.com/office/2006/metadata/properties" ma:root="true" ma:fieldsID="3a7d31fc4b9d5ff70d681bf52bc7f23d" ns2:_="" ns3:_="" ns4:_="" ns5:_="" ns6:_="">
    <xsd:import namespace="54689831-0205-4387-8bdc-2b7730c0f2f4"/>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4:e6f926d7f5b14a74bee86c3452d91372" minOccurs="0"/>
                <xsd:element ref="ns3:Specialist_x0020_Adviser_x003a_First_x0020_Name"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9831-0205-4387-8bdc-2b7730c0f2f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Choice">
          <xsd:enumeration value="Agenda"/>
          <xsd:enumeration value="Brief"/>
          <xsd:enumeration value="Chair's Note"/>
          <xsd:enumeration value="Contact Details"/>
          <xsd:enumeration value="Declaration of Interests"/>
          <xsd:enumeration value="External Info"/>
          <xsd:enumeration value="Finance"/>
          <xsd:enumeration value="Formation Doc"/>
          <xsd:enumeration value="Government Document"/>
          <xsd:enumeration value="Inquiry Notes"/>
          <xsd:enumeration value="Meeting Admin"/>
          <xsd:enumeration value="Note for Committee"/>
          <xsd:enumeration value="Note for Staff"/>
          <xsd:enumeration value="Purchase Order"/>
          <xsd:enumeration value="Questions"/>
          <xsd:enumeration value="Recess Note"/>
          <xsd:enumeration value="Routine Correspondence"/>
          <xsd:enumeration value="Staff"/>
          <xsd:enumeration value="Substantive Correspondence"/>
          <xsd:enumeration value="Supplementary Written Evidence"/>
          <xsd:enumeration value="Templates/Office Admin"/>
          <xsd:enumeration value="Terms of Reference"/>
          <xsd:enumeration value="Transcript (Hansard)"/>
          <xsd:enumeration value="Transcript (Media)"/>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2"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3" nillable="true" ma:displayName="Publication Date" ma:format="DateOnly" ma:internalName="Publication_x0020_Date">
      <xsd:simpleType>
        <xsd:restriction base="dms:DateTime"/>
      </xsd:simpleType>
    </xsd:element>
    <xsd:element name="Allocated_x0020_to" ma:index="14"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8"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1" nillable="true" ma:displayName="MediaServiceMetadata" ma:description="" ma:hidden="true" ma:internalName="MediaServiceMetadata" ma:readOnly="true">
      <xsd:simpleType>
        <xsd:restriction base="dms:Note"/>
      </xsd:simpleType>
    </xsd:element>
    <xsd:element name="MediaServiceFastMetadata" ma:index="62"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description="" ma:internalName="MediaServiceAutoTags" ma:readOnly="true">
      <xsd:simpleType>
        <xsd:restriction base="dms:Text"/>
      </xsd:simpleType>
    </xsd:element>
    <xsd:element name="MediaServiceOCR" ma:index="64" nillable="true" ma:displayName="MediaServiceOCR" ma:internalName="MediaServiceOCR" ma:readOnly="true">
      <xsd:simpleType>
        <xsd:restriction base="dms:Note">
          <xsd:maxLength value="255"/>
        </xsd:restriction>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element name="MediaServiceDateTaken" ma:index="69" nillable="true" ma:displayName="MediaServiceDateTaken" ma:hidden="true" ma:internalName="MediaServiceDateTaken" ma:readOnly="true">
      <xsd:simpleType>
        <xsd:restriction base="dms:Text"/>
      </xsd:simpleType>
    </xsd:element>
    <xsd:element name="MediaServiceObjectDetectorVersions" ma:index="70" nillable="true" ma:displayName="MediaServiceObjectDetectorVersions" ma:hidden="true" ma:indexed="true" ma:internalName="MediaServiceObjectDetectorVersions" ma:readOnly="true">
      <xsd:simpleType>
        <xsd:restriction base="dms:Text"/>
      </xsd:simpleType>
    </xsd:element>
    <xsd:element name="MediaServiceSearchProperties" ma:index="7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0" nillable="true" ma:displayName="Visit" ma:list="{f511569e-eaef-4e87-9a15-a072f31a9a0c}" ma:internalName="Visit" ma:showField="Title" ma:web="0606af38-29d8-407d-826d-7a0cb9d9f4ed">
      <xsd:simpleType>
        <xsd:restriction base="dms:Lookup"/>
      </xsd:simpleType>
    </xsd:element>
    <xsd:element name="Specialist_x0020_Adviser" ma:index="16" nillable="true" ma:displayName="Specialist Adviser" ma:list="{945d049b-c03e-4170-b2ad-911433f27f5c}" ma:internalName="Specialist_x0020_Adviser" ma:showField="Title" ma:web="0606af38-29d8-407d-826d-7a0cb9d9f4ed">
      <xsd:simpleType>
        <xsd:restriction base="dms:Lookup"/>
      </xsd:simpleType>
    </xsd:element>
    <xsd:element name="Witness" ma:index="17" nillable="true" ma:displayName="Witness" ma:list="{de4fbac6-dc3a-4cf0-b890-f71d712ec9c8}" ma:internalName="Witness" ma:showField="Title" ma:web="0606af38-29d8-407d-826d-7a0cb9d9f4ed">
      <xsd:simpleType>
        <xsd:restriction base="dms:Lookup"/>
      </xsd:simpleType>
    </xsd:element>
    <xsd:element name="Visit_x003a_Start_x0020_Time" ma:index="37" nillable="true" ma:displayName="Visit:Start Time" ma:list="{f511569e-eaef-4e87-9a15-a072f31a9a0c}"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f511569e-eaef-4e87-9a15-a072f31a9a0c}"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de4fbac6-dc3a-4cf0-b890-f71d712ec9c8}"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de4fbac6-dc3a-4cf0-b890-f71d712ec9c8}"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de4fbac6-dc3a-4cf0-b890-f71d712ec9c8}"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945d049b-c03e-4170-b2ad-911433f27f5c}"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945d049b-c03e-4170-b2ad-911433f27f5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8" nillable="true" ma:displayName="Date Received" ma:format="DateTime" ma:indexed="true" ma:internalName="DateReceived">
      <xsd:simpleType>
        <xsd:restriction base="dms:DateTime"/>
      </xsd:simpleType>
    </xsd:element>
    <xsd:element name="DateSent" ma:index="9"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description="" ma:hidden="true" ma:list="{00c99da6-f295-40e6-ab2f-c50ca732b00d}"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description="" ma:hidden="true" ma:list="{00c99da6-f295-40e6-ab2f-c50ca732b00d}"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3"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6" nillable="true" ma:taxonomy="true" ma:internalName="e6f926d7f5b14a74bee86c3452d91372" ma:taxonomyFieldName="Sessions" ma:displayName="Session" ma:default="6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8e779d23-d73c-4257-a1de-1ed9b39ac5f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6ab18433-7710-49bd-9bb4-0bb85747556a"/>
    <ds:schemaRef ds:uri="54689831-0205-4387-8bdc-2b7730c0f2f4"/>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3.xml><?xml version="1.0" encoding="utf-8"?>
<ds:datastoreItem xmlns:ds="http://schemas.openxmlformats.org/officeDocument/2006/customXml" ds:itemID="{70FDA315-60B2-4A4F-B7C8-04AEF5196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89831-0205-4387-8bdc-2b7730c0f2f4"/>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DE591-AA55-4E8A-ACA5-8520B0BCB520}">
  <ds:schemaRefs>
    <ds:schemaRef ds:uri="http://schemas.microsoft.com/sharepoint/v3/contenttype/forms"/>
  </ds:schemaRefs>
</ds:datastoreItem>
</file>

<file path=customXml/itemProps5.xml><?xml version="1.0" encoding="utf-8"?>
<ds:datastoreItem xmlns:ds="http://schemas.openxmlformats.org/officeDocument/2006/customXml" ds:itemID="{64A1F902-5C7C-4AC4-BDAB-7E8DFC42A1DB}">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Jun 2026</dc:title>
  <cp:revision>0</cp:revision>
</cp:coreProperties>
</file>