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17E5" w:rsidRPr="006E3583" w:rsidP="00E04F6D">
      <w:pPr>
        <w:pStyle w:val="TitleCommittee0"/>
      </w:pPr>
      <w:sdt>
        <w:sdtPr>
          <w:alias w:val="CommitteeName"/>
          <w:tag w:val="CommitteeName"/>
          <w:id w:val="1869951332"/>
          <w:placeholder>
            <w:docPart w:val="CF75E0E094294092B8FC95E5E99E0D65"/>
          </w:placeholder>
          <w:richText/>
        </w:sdtPr>
        <w:sdtContent>
          <w:r w:rsidRPr="006E3583">
            <w:t>Health and Social Care Committee</w:t>
          </w:r>
        </w:sdtContent>
      </w:sdt>
    </w:p>
    <w:p w:rsidR="004D17E5" w:rsidRPr="006E3583" w:rsidP="00E04F6D">
      <w:pPr>
        <w:pStyle w:val="TitleInquiry0"/>
      </w:pPr>
      <w:r w:rsidRPr="006E3583">
        <w:t xml:space="preserve">Oral evidence: </w:t>
      </w:r>
      <w:sdt>
        <w:sdtPr>
          <w:alias w:val="InquiryName"/>
          <w:tag w:val="InquiryName"/>
          <w:id w:val="377371847"/>
          <w:placeholder>
            <w:docPart w:val="CF75E0E094294092B8FC95E5E99E0D65"/>
          </w:placeholder>
          <w:richText/>
        </w:sdtPr>
        <w:sdtContent>
          <w:r w:rsidRPr="006E3583">
            <w:t>The Casey Commission</w:t>
          </w:r>
        </w:sdtContent>
      </w:sdt>
      <w:r w:rsidRPr="006E3583">
        <w:t xml:space="preserve">, HC </w:t>
      </w:r>
      <w:sdt>
        <w:sdtPr>
          <w:alias w:val="InquiryRefNo"/>
          <w:tag w:val="InquiryRefNo"/>
          <w:id w:val="-281725174"/>
          <w:placeholder>
            <w:docPart w:val="CF75E0E094294092B8FC95E5E99E0D65"/>
          </w:placeholder>
          <w:richText/>
        </w:sdtPr>
        <w:sdtContent>
          <w:r w:rsidRPr="006E3583">
            <w:t>420</w:t>
          </w:r>
        </w:sdtContent>
      </w:sdt>
    </w:p>
    <w:sdt>
      <w:sdtPr>
        <w:alias w:val="SittingDate"/>
        <w:tag w:val="SittingDate"/>
        <w:id w:val="-1160222926"/>
        <w:placeholder>
          <w:docPart w:val="CF75E0E094294092B8FC95E5E99E0D65"/>
        </w:placeholder>
        <w:richText/>
      </w:sdtPr>
      <w:sdtContent>
        <w:p w:rsidR="004D17E5" w:rsidRPr="006E3583" w:rsidP="00E04F6D">
          <w:pPr>
            <w:pStyle w:val="Para"/>
          </w:pPr>
          <w:r w:rsidRPr="006E3583">
            <w:t>Wednesday 24 June 2026</w:t>
          </w:r>
        </w:p>
      </w:sdtContent>
    </w:sdt>
    <w:p w:rsidR="004D17E5" w:rsidRPr="006E3583" w:rsidP="00E04F6D">
      <w:pPr>
        <w:pStyle w:val="Para"/>
      </w:pPr>
      <w:r w:rsidRPr="006E3583">
        <w:t xml:space="preserve">Ordered by the House of </w:t>
      </w:r>
      <w:sdt>
        <w:sdtPr>
          <w:alias w:val="House"/>
          <w:tag w:val="House"/>
          <w:id w:val="809213435"/>
          <w:placeholder>
            <w:docPart w:val="CF75E0E094294092B8FC95E5E99E0D65"/>
          </w:placeholder>
          <w:richText/>
        </w:sdtPr>
        <w:sdtContent>
          <w:r w:rsidRPr="006E3583">
            <w:t>Commons</w:t>
          </w:r>
        </w:sdtContent>
      </w:sdt>
      <w:r w:rsidRPr="006E3583">
        <w:t xml:space="preserve"> to be published on </w:t>
      </w:r>
      <w:sdt>
        <w:sdtPr>
          <w:alias w:val="PublishDate"/>
          <w:tag w:val="PublishDate"/>
          <w:id w:val="217021599"/>
          <w:placeholder>
            <w:docPart w:val="CF75E0E094294092B8FC95E5E99E0D65"/>
          </w:placeholder>
          <w:richText/>
        </w:sdtPr>
        <w:sdtContent>
          <w:r w:rsidRPr="006E3583">
            <w:t>24 June 2026</w:t>
          </w:r>
        </w:sdtContent>
      </w:sdt>
      <w:r w:rsidRPr="006E3583">
        <w:t>.</w:t>
      </w:r>
    </w:p>
    <w:p w:rsidR="004D17E5" w:rsidRPr="006E3583" w:rsidP="00E04F6D">
      <w:sdt>
        <w:sdtPr>
          <w:alias w:val="VideoHyperlink"/>
          <w:tag w:val="VideoHyperlink"/>
          <w:id w:val="703995351"/>
          <w:placeholder>
            <w:docPart w:val="CF75E0E094294092B8FC95E5E99E0D65"/>
          </w:placeholder>
          <w:richText/>
        </w:sdtPr>
        <w:sdtContent>
          <w:r w:rsidRPr="006E3583">
            <w:t>Watch the meeting</w:t>
          </w:r>
        </w:sdtContent>
      </w:sdt>
    </w:p>
    <w:p w:rsidR="004D17E5" w:rsidRPr="006E3583" w:rsidP="00E04F6D">
      <w:r w:rsidRPr="006E3583">
        <w:t xml:space="preserve">Members present: </w:t>
      </w:r>
      <w:sdt>
        <w:sdtPr>
          <w:alias w:val="MembersPresent"/>
          <w:tag w:val="MembersPresent"/>
          <w:id w:val="366340316"/>
          <w:placeholder>
            <w:docPart w:val="CF75E0E094294092B8FC95E5E99E0D65"/>
          </w:placeholder>
          <w:richText/>
        </w:sdtPr>
        <w:sdtContent>
          <w:r w:rsidRPr="006E3583" w:rsidR="003F7392">
            <w:t>Layla Moran (Chair); Danny Beales; Ben Coleman; Dr Beccy Cooper; Josh Fenton-Glynn; Andrew George; Paulette Hamilton; Alex McIntyre; Joe Robertson.</w:t>
          </w:r>
        </w:sdtContent>
      </w:sdt>
    </w:p>
    <w:p w:rsidR="004D17E5" w:rsidRPr="006E3583" w:rsidP="00E04F6D">
      <w:pPr>
        <w:pStyle w:val="ParaCentre"/>
      </w:pPr>
      <w:r w:rsidRPr="006E3583">
        <w:t xml:space="preserve">Questions </w:t>
      </w:r>
      <w:sdt>
        <w:sdtPr>
          <w:alias w:val="QuestionNumbers"/>
          <w:tag w:val="QuestionNumbers"/>
          <w:id w:val="-1223666168"/>
          <w:placeholder>
            <w:docPart w:val="CF75E0E094294092B8FC95E5E99E0D65"/>
          </w:placeholder>
          <w:richText/>
        </w:sdtPr>
        <w:sdtContent>
          <w:r w:rsidRPr="006E3583">
            <w:t xml:space="preserve">1 - </w:t>
          </w:r>
          <w:r w:rsidRPr="006E3583" w:rsidR="00994856">
            <w:t>124</w:t>
          </w:r>
        </w:sdtContent>
      </w:sdt>
    </w:p>
    <w:p w:rsidR="004D17E5" w:rsidRPr="006E3583" w:rsidP="00E04F6D">
      <w:pPr>
        <w:pStyle w:val="TitleWitnesses0"/>
      </w:pPr>
      <w:r w:rsidRPr="006E3583">
        <w:t>Witnesses</w:t>
      </w:r>
    </w:p>
    <w:sdt>
      <w:sdtPr>
        <w:alias w:val="WitnessSet"/>
        <w:tag w:val="WitnessSet"/>
        <w:id w:val="-368373484"/>
        <w:placeholder>
          <w:docPart w:val="FA94A0EA07CB4633AFC0DDD104DC2019"/>
        </w:placeholder>
        <w:richText/>
      </w:sdtPr>
      <w:sdtContent>
        <w:p w:rsidR="004D17E5" w:rsidRPr="006E3583" w:rsidP="00E04F6D">
          <w:pPr>
            <w:pStyle w:val="Para"/>
          </w:pPr>
          <w:r>
            <w:fldChar w:fldCharType="begin"/>
          </w:r>
          <w:r>
            <w:instrText xml:space="preserve"> HYPERLINK \l "Panel1" </w:instrText>
          </w:r>
          <w:r>
            <w:fldChar w:fldCharType="separate"/>
          </w:r>
          <w:r w:rsidRPr="00DE07BA" w:rsidR="003F7392">
            <w:rPr>
              <w:rStyle w:val="Hyperlink"/>
            </w:rPr>
            <w:t>I</w:t>
          </w:r>
          <w:r>
            <w:fldChar w:fldCharType="end"/>
          </w:r>
          <w:r w:rsidRPr="006E3583" w:rsidR="003F7392">
            <w:t xml:space="preserve">: Baroness Casey of Blackstock DBE CB, Chair, Independent Commission on Adult Social Care; </w:t>
          </w:r>
          <w:r w:rsidR="008E50D1">
            <w:t xml:space="preserve">and </w:t>
          </w:r>
          <w:r w:rsidRPr="006E3583" w:rsidR="003F7392">
            <w:t>Sarah Coskeran, Deputy Director, Independent Commission on Adult Social Care.</w:t>
          </w:r>
        </w:p>
      </w:sdtContent>
    </w:sdt>
    <w:sdt>
      <w:sdtPr>
        <w:alias w:val="WitnessSet"/>
        <w:tag w:val="WitnessSet"/>
        <w:id w:val="212085953"/>
        <w:placeholder>
          <w:docPart w:val="8000E8F3C1C14327971A07D4D9B6B582"/>
        </w:placeholder>
        <w:richText/>
      </w:sdtPr>
      <w:sdtContent>
        <w:p w:rsidR="003F7392" w:rsidRPr="006E3583" w:rsidP="003F7392">
          <w:pPr>
            <w:pStyle w:val="Para"/>
          </w:pPr>
          <w:r>
            <w:fldChar w:fldCharType="begin"/>
          </w:r>
          <w:r>
            <w:instrText xml:space="preserve"> HYPERLINK \l "Panel2" </w:instrText>
          </w:r>
          <w:r>
            <w:fldChar w:fldCharType="separate"/>
          </w:r>
          <w:r w:rsidRPr="00D73AEC">
            <w:rPr>
              <w:rStyle w:val="Hyperlink"/>
            </w:rPr>
            <w:t>II</w:t>
          </w:r>
          <w:r>
            <w:fldChar w:fldCharType="end"/>
          </w:r>
          <w:r w:rsidRPr="006E3583">
            <w:t xml:space="preserve">: Stephen Kinnock MP, Minister of State for Care, Department of Health and Social Care; Ben Dyson, Director for Adult Social Care Strategy </w:t>
          </w:r>
          <w:r w:rsidRPr="006E3583" w:rsidR="002D2C99">
            <w:t>and</w:t>
          </w:r>
          <w:r w:rsidRPr="006E3583">
            <w:t xml:space="preserve"> Reform, Department of Health and Social Care; </w:t>
          </w:r>
          <w:r w:rsidR="001C37AE">
            <w:t xml:space="preserve">and </w:t>
          </w:r>
          <w:r w:rsidRPr="006E3583">
            <w:t xml:space="preserve">Emily Roche, Director of Adult Social Care Workforce </w:t>
          </w:r>
          <w:r w:rsidRPr="006E3583" w:rsidR="002D2C99">
            <w:t>and</w:t>
          </w:r>
          <w:r w:rsidRPr="006E3583">
            <w:t xml:space="preserve"> Policy, Department of Health and Social Care.</w:t>
          </w:r>
        </w:p>
      </w:sdtContent>
    </w:sdt>
    <w:p w:rsidR="004D17E5" w:rsidRPr="006E3583" w:rsidP="00E04F6D">
      <w:pPr>
        <w:pStyle w:val="Para"/>
      </w:pPr>
    </w:p>
    <w:p w:rsidR="004D17E5" w:rsidRPr="006E3583" w:rsidP="00E04F6D">
      <w:pPr>
        <w:rPr>
          <w:rFonts w:eastAsia="Times New Roman"/>
          <w:szCs w:val="20"/>
        </w:rPr>
      </w:pPr>
      <w:r w:rsidRPr="006E3583">
        <w:br w:type="page"/>
      </w:r>
    </w:p>
    <w:sdt>
      <w:sdtPr>
        <w:rPr>
          <w:sz w:val="22"/>
        </w:rPr>
        <w:alias w:val="WitnessExamination"/>
        <w:tag w:val="WitnessExamination"/>
        <w:id w:val="2003463402"/>
        <w:placeholder>
          <w:docPart w:val="FA94A0EA07CB4633AFC0DDD104DC2019"/>
        </w:placeholder>
        <w:richText/>
      </w:sdtPr>
      <w:sdtEndPr>
        <w:rPr>
          <w:sz w:val="28"/>
        </w:rPr>
      </w:sdtEndPr>
      <w:sdtContent>
        <w:p w:rsidR="004D17E5" w:rsidRPr="006E3583" w:rsidP="002E6891">
          <w:pPr>
            <w:pStyle w:val="TitlePanel0"/>
            <w:rPr>
              <w:szCs w:val="28"/>
            </w:rPr>
          </w:pPr>
          <w:bookmarkStart w:id="0" w:name="Panel1"/>
          <w:r w:rsidRPr="006E3583">
            <w:rPr>
              <w:szCs w:val="28"/>
            </w:rPr>
            <w:t>Examination of witnesses</w:t>
          </w:r>
        </w:p>
        <w:p w:rsidR="002E6891" w:rsidRPr="006E3583" w:rsidP="002E6891">
          <w:pPr>
            <w:pStyle w:val="TitlePanel0"/>
            <w:jc w:val="left"/>
          </w:pPr>
          <w:r w:rsidRPr="006E3583">
            <w:rPr>
              <w:sz w:val="22"/>
            </w:rPr>
            <w:t>Witnesses: Baroness Casey of Blackstock and Sarah Coskeran.</w:t>
          </w:r>
        </w:p>
      </w:sdtContent>
    </w:sdt>
    <w:p w:rsidR="00054BA8" w:rsidRPr="006E3583" w:rsidP="00054BA8">
      <w:pPr>
        <w:pStyle w:val="Question"/>
      </w:pPr>
      <w:bookmarkEnd w:id="0"/>
      <w:sdt>
        <w:sdtPr>
          <w:alias w:val="Member"/>
          <w:tag w:val="&lt;Member mnisId='4656' dodsId='85122'&gt;"/>
          <w:id w:val="-1977597590"/>
          <w:placeholder>
            <w:docPart w:val="DefaultPlaceholder_-1854013440"/>
          </w:placeholder>
          <w:richText/>
        </w:sdtPr>
        <w:sdtContent>
          <w:r w:rsidRPr="006E3583" w:rsidR="004D17E5">
            <w:rPr>
              <w:b/>
            </w:rPr>
            <w:t>Chair:</w:t>
          </w:r>
        </w:sdtContent>
      </w:sdt>
      <w:r w:rsidRPr="006E3583" w:rsidR="004D17E5">
        <w:t xml:space="preserve"> </w:t>
      </w:r>
      <w:r w:rsidRPr="006E3583" w:rsidR="002E6891">
        <w:t xml:space="preserve">Welcome </w:t>
      </w:r>
      <w:r w:rsidRPr="006E3583">
        <w:t>to the Health and Social Care Committee</w:t>
      </w:r>
      <w:r w:rsidRPr="006E3583" w:rsidR="00A44291">
        <w:t xml:space="preserve"> and </w:t>
      </w:r>
      <w:r w:rsidRPr="006E3583">
        <w:t xml:space="preserve">this one-off hearing on the Casey </w:t>
      </w:r>
      <w:r w:rsidRPr="006E3583" w:rsidR="003A2C16">
        <w:t>commission</w:t>
      </w:r>
      <w:r w:rsidRPr="006E3583" w:rsidR="00A44291">
        <w:t>. W</w:t>
      </w:r>
      <w:r w:rsidRPr="006E3583">
        <w:t xml:space="preserve">e are going to get cracking. </w:t>
      </w:r>
      <w:r w:rsidRPr="006E3583" w:rsidR="008A163D">
        <w:t xml:space="preserve">I will </w:t>
      </w:r>
      <w:r w:rsidRPr="006E3583">
        <w:t>start by asking our first panel of witnesses to introduce who they are and what they do</w:t>
      </w:r>
      <w:r w:rsidRPr="006E3583" w:rsidR="009D1AF1">
        <w:t>.</w:t>
      </w:r>
    </w:p>
    <w:p w:rsidR="00054BA8" w:rsidRPr="006E3583" w:rsidP="00054BA8">
      <w:pPr>
        <w:pStyle w:val="Answer"/>
      </w:pPr>
      <w:sdt>
        <w:sdtPr>
          <w:alias w:val="Witness"/>
          <w:id w:val="-846317539"/>
          <w:placeholder>
            <w:docPart w:val="302C4D0D37064A44B1159A00FD44DB7D"/>
          </w:placeholder>
          <w:richText/>
        </w:sdtPr>
        <w:sdtContent>
          <w:r w:rsidRPr="006E3583">
            <w:rPr>
              <w:b/>
              <w:i/>
            </w:rPr>
            <w:t>Baroness Casey:</w:t>
          </w:r>
        </w:sdtContent>
      </w:sdt>
      <w:r w:rsidRPr="006E3583">
        <w:t xml:space="preserve"> I am Louise Casey</w:t>
      </w:r>
      <w:r w:rsidR="00A85FD3">
        <w:t>,</w:t>
      </w:r>
      <w:r w:rsidRPr="006E3583">
        <w:t xml:space="preserve"> and I chair the Independent Commission on </w:t>
      </w:r>
      <w:r w:rsidRPr="006E3583" w:rsidR="00941D74">
        <w:t xml:space="preserve">Adult </w:t>
      </w:r>
      <w:r w:rsidRPr="006E3583">
        <w:t>Social Care. Thank you for having us today.</w:t>
      </w:r>
    </w:p>
    <w:p w:rsidR="00054BA8" w:rsidRPr="006E3583" w:rsidP="009774FB">
      <w:pPr>
        <w:pStyle w:val="Remark"/>
      </w:pPr>
      <w:sdt>
        <w:sdtPr>
          <w:rPr>
            <w:b/>
            <w:bCs/>
            <w:i/>
          </w:rPr>
          <w:alias w:val="Member"/>
          <w:tag w:val="&lt;Member mnisId='4870' dodsId='143979'&gt;"/>
          <w:id w:val="-1972818098"/>
          <w:placeholder>
            <w:docPart w:val="F38C9DF7DDAC424FB4AE646F0B695B41"/>
          </w:placeholder>
          <w:richText/>
        </w:sdtPr>
        <w:sdtEndPr>
          <w:rPr>
            <w:bCs w:val="0"/>
            <w:i w:val="0"/>
            <w:iCs/>
          </w:rPr>
        </w:sdtEndPr>
        <w:sdtContent>
          <w:r w:rsidRPr="006E3583">
            <w:rPr>
              <w:b/>
              <w:iCs/>
            </w:rPr>
            <w:t>Chair:</w:t>
          </w:r>
        </w:sdtContent>
      </w:sdt>
      <w:r w:rsidRPr="006E3583">
        <w:rPr>
          <w:bCs/>
          <w:iCs/>
        </w:rPr>
        <w:t xml:space="preserve"> </w:t>
      </w:r>
      <w:r w:rsidRPr="006E3583">
        <w:t>Thank you for being with us.</w:t>
      </w:r>
    </w:p>
    <w:p w:rsidR="00054BA8" w:rsidRPr="006E3583" w:rsidP="00054BA8">
      <w:pPr>
        <w:pStyle w:val="Answer"/>
      </w:pPr>
      <w:sdt>
        <w:sdtPr>
          <w:alias w:val="Witness"/>
          <w:id w:val="-60553109"/>
          <w:placeholder>
            <w:docPart w:val="0B1294E435E14ABA9C0F67B143BB1C17"/>
          </w:placeholder>
          <w:richText/>
        </w:sdtPr>
        <w:sdtContent>
          <w:r w:rsidRPr="006E3583" w:rsidR="00BC4152">
            <w:rPr>
              <w:b/>
              <w:i/>
            </w:rPr>
            <w:t>Sarah Coskeran:</w:t>
          </w:r>
        </w:sdtContent>
      </w:sdt>
      <w:r w:rsidRPr="006E3583" w:rsidR="00BC4152">
        <w:t xml:space="preserve"> </w:t>
      </w:r>
      <w:r w:rsidRPr="006E3583">
        <w:t>I am Sarah Cosker</w:t>
      </w:r>
      <w:r w:rsidRPr="006E3583" w:rsidR="00BC4152">
        <w:t>an</w:t>
      </w:r>
      <w:r w:rsidRPr="006E3583" w:rsidR="009774FB">
        <w:t xml:space="preserve">. </w:t>
      </w:r>
      <w:r w:rsidRPr="006E3583">
        <w:t xml:space="preserve">I am </w:t>
      </w:r>
      <w:r w:rsidRPr="006E3583" w:rsidR="00BC4152">
        <w:t xml:space="preserve">deputy director </w:t>
      </w:r>
      <w:r w:rsidRPr="006E3583">
        <w:t xml:space="preserve">at the Casey </w:t>
      </w:r>
      <w:r w:rsidRPr="006E3583" w:rsidR="003A2C16">
        <w:t>commission on social care</w:t>
      </w:r>
      <w:r w:rsidRPr="006E3583">
        <w:t>.</w:t>
      </w:r>
    </w:p>
    <w:p w:rsidR="00054BA8" w:rsidRPr="006E3583" w:rsidP="00054BA8">
      <w:pPr>
        <w:pStyle w:val="Question"/>
      </w:pPr>
      <w:sdt>
        <w:sdtPr>
          <w:rPr>
            <w:b/>
            <w:bCs/>
            <w:i/>
          </w:rPr>
          <w:alias w:val="Member"/>
          <w:tag w:val="&lt;Member mnisId='4870' dodsId='143979'&gt;"/>
          <w:id w:val="-856733649"/>
          <w:placeholder>
            <w:docPart w:val="DAAB2077E0714217BB8F226FB463C938"/>
          </w:placeholder>
          <w:richText/>
        </w:sdtPr>
        <w:sdtEndPr>
          <w:rPr>
            <w:bCs w:val="0"/>
            <w:i w:val="0"/>
            <w:iCs/>
          </w:rPr>
        </w:sdtEndPr>
        <w:sdtContent>
          <w:r w:rsidRPr="006E3583">
            <w:rPr>
              <w:b/>
              <w:iCs/>
            </w:rPr>
            <w:t>Chair:</w:t>
          </w:r>
        </w:sdtContent>
      </w:sdt>
      <w:r w:rsidRPr="006E3583">
        <w:t xml:space="preserve"> Thank you both for coming. </w:t>
      </w:r>
      <w:r w:rsidRPr="006E3583" w:rsidR="003A2C16">
        <w:t xml:space="preserve">As a first </w:t>
      </w:r>
      <w:r w:rsidRPr="006E3583">
        <w:t>question</w:t>
      </w:r>
      <w:r w:rsidRPr="006E3583" w:rsidR="003A2C16">
        <w:t>,</w:t>
      </w:r>
      <w:r w:rsidRPr="006E3583" w:rsidR="009774FB">
        <w:t xml:space="preserve"> </w:t>
      </w:r>
      <w:r w:rsidRPr="006E3583">
        <w:t>Louise, have you spoken to Andy Burnham yet?</w:t>
      </w:r>
    </w:p>
    <w:p w:rsidR="00054BA8" w:rsidRPr="006E3583" w:rsidP="00054BA8">
      <w:pPr>
        <w:pStyle w:val="Answer"/>
      </w:pPr>
      <w:sdt>
        <w:sdtPr>
          <w:alias w:val="Witness"/>
          <w:id w:val="162210094"/>
          <w:placeholder>
            <w:docPart w:val="2A2B0840A7B84E8D9C1D768B3C808ABE"/>
          </w:placeholder>
          <w:richText/>
        </w:sdtPr>
        <w:sdtContent>
          <w:r w:rsidRPr="006E3583" w:rsidR="006A010E">
            <w:rPr>
              <w:b/>
              <w:i/>
            </w:rPr>
            <w:t>Baroness Casey:</w:t>
          </w:r>
        </w:sdtContent>
      </w:sdt>
      <w:r w:rsidRPr="006E3583" w:rsidR="006A010E">
        <w:t xml:space="preserve"> </w:t>
      </w:r>
      <w:r w:rsidRPr="006E3583">
        <w:t xml:space="preserve">Yes, I have spoken to Andy Burnham before, during and where we are now. As you are probably aware, he is not the Prime Minister yet. He did an awful lot of work on social care in Manchester. We had already been up to Manchester and talked social care months ago. </w:t>
      </w:r>
      <w:r w:rsidRPr="006E3583" w:rsidR="0043461C">
        <w:t>H</w:t>
      </w:r>
      <w:r w:rsidRPr="006E3583">
        <w:t>e was going to say something in the run-up to something or other</w:t>
      </w:r>
      <w:r w:rsidRPr="006E3583" w:rsidR="0043461C">
        <w:t xml:space="preserve">—I think it was </w:t>
      </w:r>
      <w:r w:rsidRPr="006E3583">
        <w:t xml:space="preserve">a </w:t>
      </w:r>
      <w:r w:rsidRPr="006E3583">
        <w:rPr>
          <w:i/>
          <w:iCs/>
        </w:rPr>
        <w:t>Guardian</w:t>
      </w:r>
      <w:r w:rsidRPr="006E3583">
        <w:t xml:space="preserve"> article</w:t>
      </w:r>
      <w:r w:rsidRPr="006E3583" w:rsidR="0043461C">
        <w:t>—</w:t>
      </w:r>
      <w:r w:rsidRPr="006E3583">
        <w:t xml:space="preserve">and his team got in touch. We said, </w:t>
      </w:r>
      <w:r w:rsidRPr="006E3583" w:rsidR="0043461C">
        <w:t>“Y</w:t>
      </w:r>
      <w:r w:rsidRPr="006E3583">
        <w:t>es, you can say whatever you want to say</w:t>
      </w:r>
      <w:r w:rsidRPr="006E3583" w:rsidR="0043461C">
        <w:t>. W</w:t>
      </w:r>
      <w:r w:rsidRPr="006E3583">
        <w:t>e are not influencing it</w:t>
      </w:r>
      <w:r w:rsidRPr="006E3583" w:rsidR="0043461C">
        <w:t xml:space="preserve">. It </w:t>
      </w:r>
      <w:r w:rsidRPr="006E3583">
        <w:t>is entirely a matter for you</w:t>
      </w:r>
      <w:r w:rsidRPr="006E3583" w:rsidR="0043461C">
        <w:t>”</w:t>
      </w:r>
      <w:r w:rsidRPr="006E3583">
        <w:t>.</w:t>
      </w:r>
    </w:p>
    <w:p w:rsidR="00054BA8" w:rsidRPr="006E3583" w:rsidP="00054BA8">
      <w:pPr>
        <w:pStyle w:val="Answer"/>
      </w:pPr>
      <w:r w:rsidRPr="006E3583">
        <w:t>L</w:t>
      </w:r>
      <w:r w:rsidRPr="006E3583">
        <w:t xml:space="preserve">ike everybody in the country right now, I will await the outcome of the next few weeks and see who the next leader of the Labour </w:t>
      </w:r>
      <w:r w:rsidR="005E22C0">
        <w:t>p</w:t>
      </w:r>
      <w:r w:rsidRPr="006E3583">
        <w:t>arty is and therefore who the new Prime Minister is.</w:t>
      </w:r>
    </w:p>
    <w:p w:rsidR="00054BA8" w:rsidRPr="006E3583" w:rsidP="0043461C">
      <w:pPr>
        <w:pStyle w:val="Question"/>
      </w:pPr>
      <w:sdt>
        <w:sdtPr>
          <w:rPr>
            <w:b/>
            <w:bCs/>
            <w:i/>
          </w:rPr>
          <w:alias w:val="Member"/>
          <w:tag w:val="&lt;Member mnisId='4870' dodsId='143979'&gt;"/>
          <w:id w:val="-374460903"/>
          <w:placeholder>
            <w:docPart w:val="191D31B0E356482FB82F46D71DDF1BC9"/>
          </w:placeholder>
          <w:richText/>
        </w:sdtPr>
        <w:sdtEndPr>
          <w:rPr>
            <w:bCs w:val="0"/>
            <w:i w:val="0"/>
            <w:iCs/>
          </w:rPr>
        </w:sdtEndPr>
        <w:sdtContent>
          <w:r w:rsidRPr="006E3583" w:rsidR="0043461C">
            <w:rPr>
              <w:b/>
              <w:iCs/>
            </w:rPr>
            <w:t>Chair:</w:t>
          </w:r>
        </w:sdtContent>
      </w:sdt>
      <w:r w:rsidRPr="006E3583" w:rsidR="0043461C">
        <w:t xml:space="preserve"> </w:t>
      </w:r>
      <w:r w:rsidRPr="006E3583">
        <w:t>If he wanted to expedite the process, is that something you would be able to do?</w:t>
      </w:r>
    </w:p>
    <w:p w:rsidR="00054BA8" w:rsidRPr="006E3583" w:rsidP="00054BA8">
      <w:pPr>
        <w:pStyle w:val="Answer"/>
      </w:pPr>
      <w:sdt>
        <w:sdtPr>
          <w:alias w:val="Witness"/>
          <w:id w:val="1588956571"/>
          <w:placeholder>
            <w:docPart w:val="CCA94181C3384B8F826078D86E3B0DA4"/>
          </w:placeholder>
          <w:richText/>
        </w:sdtPr>
        <w:sdtContent>
          <w:r w:rsidRPr="006E3583" w:rsidR="006A010E">
            <w:rPr>
              <w:b/>
              <w:i/>
            </w:rPr>
            <w:t>Baroness Casey:</w:t>
          </w:r>
        </w:sdtContent>
      </w:sdt>
      <w:r w:rsidRPr="006E3583" w:rsidR="006A010E">
        <w:t xml:space="preserve"> </w:t>
      </w:r>
      <w:r w:rsidRPr="006E3583">
        <w:t>Yes. The key thing here</w:t>
      </w:r>
      <w:r w:rsidRPr="006E3583" w:rsidR="0043461C">
        <w:t>—</w:t>
      </w:r>
      <w:r w:rsidRPr="006E3583">
        <w:t>we have discussed this before</w:t>
      </w:r>
      <w:r w:rsidRPr="006E3583" w:rsidR="0043461C">
        <w:t>—</w:t>
      </w:r>
      <w:r w:rsidRPr="006E3583">
        <w:t xml:space="preserve">is </w:t>
      </w:r>
      <w:r w:rsidRPr="006E3583" w:rsidR="001A3EE1">
        <w:t xml:space="preserve">that </w:t>
      </w:r>
      <w:r w:rsidRPr="006E3583">
        <w:t xml:space="preserve">when you are agreeing terms of reference the words are very important. It says </w:t>
      </w:r>
      <w:r w:rsidRPr="006E3583" w:rsidR="001A3EE1">
        <w:t>“</w:t>
      </w:r>
      <w:r w:rsidRPr="006E3583">
        <w:t>by 2028</w:t>
      </w:r>
      <w:r w:rsidRPr="006E3583" w:rsidR="001A3EE1">
        <w:t>”</w:t>
      </w:r>
      <w:r w:rsidRPr="006E3583">
        <w:t>. There is a person sat behind me</w:t>
      </w:r>
      <w:r w:rsidRPr="006E3583" w:rsidR="001A3EE1">
        <w:t xml:space="preserve"> who </w:t>
      </w:r>
      <w:r w:rsidRPr="006E3583">
        <w:t xml:space="preserve">very carefully made sure it said </w:t>
      </w:r>
      <w:r w:rsidRPr="006E3583" w:rsidR="001A3EE1">
        <w:t>“</w:t>
      </w:r>
      <w:r w:rsidRPr="006E3583">
        <w:t>by 2028</w:t>
      </w:r>
      <w:r w:rsidRPr="006E3583" w:rsidR="001A3EE1">
        <w:t>”</w:t>
      </w:r>
      <w:r w:rsidRPr="006E3583">
        <w:t xml:space="preserve">, </w:t>
      </w:r>
      <w:r w:rsidRPr="006E3583" w:rsidR="003C317C">
        <w:t xml:space="preserve">which gives us that ability. </w:t>
      </w:r>
      <w:r w:rsidRPr="006E3583">
        <w:t>I have always said</w:t>
      </w:r>
      <w:r w:rsidRPr="006E3583" w:rsidR="003C317C">
        <w:t>—</w:t>
      </w:r>
      <w:r w:rsidRPr="006E3583" w:rsidR="001A3EE1">
        <w:t>M</w:t>
      </w:r>
      <w:r w:rsidRPr="006E3583">
        <w:t>inister</w:t>
      </w:r>
      <w:r w:rsidRPr="006E3583" w:rsidR="001A3EE1">
        <w:t>s</w:t>
      </w:r>
      <w:r w:rsidRPr="006E3583">
        <w:t xml:space="preserve"> have always been incredibly supportive</w:t>
      </w:r>
      <w:r w:rsidRPr="006E3583" w:rsidR="003C317C">
        <w:t xml:space="preserve"> of this—that, </w:t>
      </w:r>
      <w:r w:rsidRPr="006E3583">
        <w:t>if we can bring the overall piece of work in earlier, we should.</w:t>
      </w:r>
    </w:p>
    <w:p w:rsidR="00054BA8" w:rsidRPr="006E3583" w:rsidP="00054BA8">
      <w:pPr>
        <w:pStyle w:val="Answer"/>
      </w:pPr>
      <w:r w:rsidRPr="006E3583">
        <w:t>T</w:t>
      </w:r>
      <w:r w:rsidRPr="006E3583">
        <w:t xml:space="preserve">he previous </w:t>
      </w:r>
      <w:r w:rsidRPr="006E3583">
        <w:t>Health Secretary</w:t>
      </w:r>
      <w:r w:rsidRPr="006E3583">
        <w:t xml:space="preserve">, the current </w:t>
      </w:r>
      <w:r w:rsidRPr="006E3583">
        <w:t>Health Secretary</w:t>
      </w:r>
      <w:r w:rsidRPr="006E3583">
        <w:t xml:space="preserve"> and the </w:t>
      </w:r>
      <w:r w:rsidRPr="006E3583">
        <w:t>M</w:t>
      </w:r>
      <w:r w:rsidRPr="006E3583">
        <w:t xml:space="preserve">inister for </w:t>
      </w:r>
      <w:r w:rsidRPr="006E3583">
        <w:t xml:space="preserve">Social Care </w:t>
      </w:r>
      <w:r w:rsidRPr="006E3583">
        <w:t xml:space="preserve">have been really keen </w:t>
      </w:r>
      <w:r w:rsidRPr="006E3583" w:rsidR="00A51F02">
        <w:t xml:space="preserve">on this </w:t>
      </w:r>
      <w:r w:rsidRPr="006E3583">
        <w:t>from the outset</w:t>
      </w:r>
      <w:r w:rsidRPr="006E3583" w:rsidR="00A51F02">
        <w:t>. W</w:t>
      </w:r>
      <w:r w:rsidRPr="006E3583">
        <w:t xml:space="preserve">hat can we do as we go along the journey? </w:t>
      </w:r>
      <w:r w:rsidRPr="006E3583" w:rsidR="00636C9F">
        <w:t>W</w:t>
      </w:r>
      <w:r w:rsidRPr="006E3583">
        <w:t>hat changes can be made now? What changes could we make ahead of any general election</w:t>
      </w:r>
      <w:r w:rsidRPr="006E3583" w:rsidR="00A51F02">
        <w:t xml:space="preserve"> </w:t>
      </w:r>
      <w:r w:rsidRPr="006E3583">
        <w:t>to set out the stall for what could happen potentially in the future</w:t>
      </w:r>
      <w:r w:rsidRPr="006E3583" w:rsidR="00A51F02">
        <w:t xml:space="preserve">? Could we </w:t>
      </w:r>
      <w:r w:rsidRPr="006E3583">
        <w:t>use cross-party talks as a way of trying to manage those processes in parallel</w:t>
      </w:r>
      <w:r w:rsidRPr="006E3583" w:rsidR="00A51F02">
        <w:t>?</w:t>
      </w:r>
    </w:p>
    <w:p w:rsidR="00054BA8" w:rsidRPr="006E3583" w:rsidP="008A064F">
      <w:pPr>
        <w:pStyle w:val="Question"/>
      </w:pPr>
      <w:sdt>
        <w:sdtPr>
          <w:rPr>
            <w:b/>
            <w:bCs/>
            <w:i/>
          </w:rPr>
          <w:alias w:val="Member"/>
          <w:tag w:val="&lt;Member mnisId='4870' dodsId='143979'&gt;"/>
          <w:id w:val="-207111458"/>
          <w:placeholder>
            <w:docPart w:val="A4B03041890E4D69A20BCBC7105E5D96"/>
          </w:placeholder>
          <w:richText/>
        </w:sdtPr>
        <w:sdtEndPr>
          <w:rPr>
            <w:bCs w:val="0"/>
            <w:i w:val="0"/>
            <w:iCs/>
          </w:rPr>
        </w:sdtEndPr>
        <w:sdtContent>
          <w:r w:rsidRPr="006E3583" w:rsidR="008A064F">
            <w:rPr>
              <w:b/>
              <w:iCs/>
            </w:rPr>
            <w:t>Chair:</w:t>
          </w:r>
        </w:sdtContent>
      </w:sdt>
      <w:r w:rsidRPr="006E3583" w:rsidR="008A064F">
        <w:t xml:space="preserve"> Very briefly—</w:t>
      </w:r>
      <w:r w:rsidRPr="006E3583">
        <w:t>we are going to go into all of those different aspects with different questions over the next hour</w:t>
      </w:r>
      <w:r w:rsidRPr="006E3583" w:rsidR="008A064F">
        <w:t>—</w:t>
      </w:r>
      <w:r w:rsidRPr="006E3583">
        <w:t xml:space="preserve">where are we right now? </w:t>
      </w:r>
      <w:r w:rsidRPr="006E3583" w:rsidR="008A064F">
        <w:t>H</w:t>
      </w:r>
      <w:r w:rsidRPr="006E3583">
        <w:t>ow far along in this process have you got?</w:t>
      </w:r>
    </w:p>
    <w:p w:rsidR="008A064F" w:rsidRPr="006E3583" w:rsidP="00054BA8">
      <w:pPr>
        <w:pStyle w:val="Answer"/>
      </w:pPr>
      <w:sdt>
        <w:sdtPr>
          <w:alias w:val="Witness"/>
          <w:id w:val="1289242342"/>
          <w:placeholder>
            <w:docPart w:val="38B4B22D68EC43C8868E07B2E7D7D9E8"/>
          </w:placeholder>
          <w:richText/>
        </w:sdtPr>
        <w:sdtContent>
          <w:r w:rsidRPr="006E3583" w:rsidR="006A010E">
            <w:rPr>
              <w:b/>
              <w:i/>
            </w:rPr>
            <w:t>Baroness Casey:</w:t>
          </w:r>
        </w:sdtContent>
      </w:sdt>
      <w:r w:rsidRPr="006E3583" w:rsidR="006A010E">
        <w:t xml:space="preserve"> </w:t>
      </w:r>
      <w:r w:rsidRPr="006E3583">
        <w:t>A</w:t>
      </w:r>
      <w:r w:rsidRPr="006E3583" w:rsidR="00054BA8">
        <w:t xml:space="preserve">s </w:t>
      </w:r>
      <w:r w:rsidRPr="006E3583" w:rsidR="0061276F">
        <w:t xml:space="preserve">I hope </w:t>
      </w:r>
      <w:r w:rsidRPr="006E3583" w:rsidR="00054BA8">
        <w:t>colleagues know, we have done a huge amount of work</w:t>
      </w:r>
      <w:r w:rsidRPr="006E3583">
        <w:t xml:space="preserve">. </w:t>
      </w:r>
      <w:r w:rsidRPr="006E3583" w:rsidR="00054BA8">
        <w:t>I am going to have to take my jacket off.</w:t>
      </w:r>
    </w:p>
    <w:p w:rsidR="008A064F" w:rsidRPr="006E3583" w:rsidP="00054BA8">
      <w:pPr>
        <w:pStyle w:val="Answer"/>
      </w:pPr>
      <w:sdt>
        <w:sdtPr>
          <w:rPr>
            <w:b/>
            <w:bCs/>
            <w:i/>
          </w:rPr>
          <w:alias w:val="Member"/>
          <w:tag w:val="&lt;Member mnisId='4870' dodsId='143979'&gt;"/>
          <w:id w:val="1196735495"/>
          <w:placeholder>
            <w:docPart w:val="6D396E38BE424C9B92B2E91E1FD16963"/>
          </w:placeholder>
          <w:richText/>
        </w:sdtPr>
        <w:sdtEndPr>
          <w:rPr>
            <w:bCs w:val="0"/>
            <w:i w:val="0"/>
            <w:iCs/>
          </w:rPr>
        </w:sdtEndPr>
        <w:sdtContent>
          <w:r w:rsidRPr="006E3583">
            <w:rPr>
              <w:b/>
              <w:iCs/>
            </w:rPr>
            <w:t>Chair:</w:t>
          </w:r>
        </w:sdtContent>
      </w:sdt>
      <w:r w:rsidRPr="006E3583">
        <w:t xml:space="preserve"> By all means, please.</w:t>
      </w:r>
    </w:p>
    <w:p w:rsidR="008A064F" w:rsidRPr="006E3583" w:rsidP="00054BA8">
      <w:pPr>
        <w:pStyle w:val="Answer"/>
      </w:pPr>
      <w:sdt>
        <w:sdtPr>
          <w:alias w:val="Witness"/>
          <w:id w:val="-386882141"/>
          <w:placeholder>
            <w:docPart w:val="3455D98D85424AADA6104E80EB5E45F0"/>
          </w:placeholder>
          <w:richText/>
        </w:sdtPr>
        <w:sdtContent>
          <w:r w:rsidRPr="006E3583">
            <w:rPr>
              <w:b/>
              <w:i/>
            </w:rPr>
            <w:t>Baroness</w:t>
          </w:r>
          <w:r w:rsidR="00D73AEC">
            <w:rPr>
              <w:b/>
              <w:i/>
            </w:rPr>
            <w:t xml:space="preserve"> Casey</w:t>
          </w:r>
          <w:r w:rsidRPr="006E3583">
            <w:rPr>
              <w:b/>
              <w:i/>
            </w:rPr>
            <w:t>:</w:t>
          </w:r>
        </w:sdtContent>
      </w:sdt>
      <w:r w:rsidRPr="006E3583">
        <w:t xml:space="preserve"> </w:t>
      </w:r>
      <w:r w:rsidRPr="006E3583" w:rsidR="00054BA8">
        <w:t xml:space="preserve">I put it on thinking it was the polite thing to do at a </w:t>
      </w:r>
      <w:r w:rsidRPr="006E3583">
        <w:t xml:space="preserve">Select Committee. I do not think I </w:t>
      </w:r>
      <w:r w:rsidRPr="006E3583" w:rsidR="00054BA8">
        <w:t xml:space="preserve">have ever done a </w:t>
      </w:r>
      <w:r w:rsidRPr="006E3583">
        <w:t>Select Committee</w:t>
      </w:r>
      <w:r w:rsidRPr="006E3583" w:rsidR="00054BA8">
        <w:t xml:space="preserve"> without having some form of jacket on, but even I am struggling.</w:t>
      </w:r>
    </w:p>
    <w:p w:rsidR="00054BA8" w:rsidRPr="006E3583" w:rsidP="00054BA8">
      <w:pPr>
        <w:pStyle w:val="Answer"/>
      </w:pPr>
      <w:r w:rsidRPr="006E3583">
        <w:t>W</w:t>
      </w:r>
      <w:r w:rsidRPr="006E3583">
        <w:t>e have done a huge amount of consultation</w:t>
      </w:r>
      <w:r w:rsidRPr="006E3583">
        <w:t>. W</w:t>
      </w:r>
      <w:r w:rsidRPr="006E3583">
        <w:t>e could probably go into the detail of that if people wanted to. We have had two cross-party talks.</w:t>
      </w:r>
      <w:r w:rsidRPr="006E3583">
        <w:t xml:space="preserve"> </w:t>
      </w:r>
      <w:r w:rsidRPr="006E3583">
        <w:t xml:space="preserve">We have visited </w:t>
      </w:r>
      <w:r w:rsidR="009F48BE">
        <w:t xml:space="preserve">the </w:t>
      </w:r>
      <w:r w:rsidRPr="006E3583" w:rsidR="00857D7D">
        <w:t xml:space="preserve">constituencies </w:t>
      </w:r>
      <w:r w:rsidRPr="006E3583">
        <w:t xml:space="preserve">and got alongside the </w:t>
      </w:r>
      <w:r w:rsidRPr="006E3583" w:rsidR="00857D7D">
        <w:t>M</w:t>
      </w:r>
      <w:r w:rsidRPr="006E3583">
        <w:t>embers</w:t>
      </w:r>
      <w:r w:rsidR="00921736">
        <w:t>,</w:t>
      </w:r>
      <w:r w:rsidRPr="006E3583">
        <w:t xml:space="preserve"> </w:t>
      </w:r>
      <w:r w:rsidRPr="006E3583" w:rsidR="00857D7D">
        <w:t xml:space="preserve">who </w:t>
      </w:r>
      <w:r w:rsidRPr="006E3583">
        <w:t>represent social care and health in their constituencies</w:t>
      </w:r>
      <w:r w:rsidR="00921736">
        <w:t>,</w:t>
      </w:r>
      <w:r w:rsidRPr="006E3583">
        <w:t xml:space="preserve"> </w:t>
      </w:r>
      <w:r w:rsidRPr="006E3583" w:rsidR="00BC4DB5">
        <w:t>to try</w:t>
      </w:r>
      <w:r w:rsidRPr="006E3583">
        <w:t xml:space="preserve"> to understand that. We have done a lot of work. I made a speech in </w:t>
      </w:r>
      <w:r w:rsidRPr="006E3583" w:rsidR="0043700B">
        <w:t>March—</w:t>
      </w:r>
      <w:r w:rsidRPr="006E3583">
        <w:t>I am not going to make many speeches throughout this process</w:t>
      </w:r>
      <w:r w:rsidRPr="006E3583" w:rsidR="0043700B">
        <w:t>—</w:t>
      </w:r>
      <w:r w:rsidRPr="006E3583">
        <w:t xml:space="preserve">because we felt we were ready to essentially agree with the </w:t>
      </w:r>
      <w:r w:rsidRPr="006E3583" w:rsidR="0043700B">
        <w:t>Department</w:t>
      </w:r>
      <w:r w:rsidRPr="006E3583">
        <w:t xml:space="preserve"> and with </w:t>
      </w:r>
      <w:r w:rsidRPr="006E3583" w:rsidR="0043700B">
        <w:t>Minister</w:t>
      </w:r>
      <w:r w:rsidRPr="006E3583">
        <w:t>s on three particular pieces of work, which I can go into if you want me to.</w:t>
      </w:r>
    </w:p>
    <w:p w:rsidR="00054BA8" w:rsidRPr="006E3583" w:rsidP="0043700B">
      <w:pPr>
        <w:pStyle w:val="Remark"/>
      </w:pPr>
      <w:sdt>
        <w:sdtPr>
          <w:rPr>
            <w:b/>
            <w:bCs/>
            <w:i/>
          </w:rPr>
          <w:alias w:val="Member"/>
          <w:tag w:val="&lt;Member mnisId='4870' dodsId='143979'&gt;"/>
          <w:id w:val="-1653904520"/>
          <w:placeholder>
            <w:docPart w:val="A423CAAF2082418C8311CE625AE243F7"/>
          </w:placeholder>
          <w:richText/>
        </w:sdtPr>
        <w:sdtEndPr>
          <w:rPr>
            <w:bCs w:val="0"/>
            <w:i w:val="0"/>
            <w:iCs/>
          </w:rPr>
        </w:sdtEndPr>
        <w:sdtContent>
          <w:r w:rsidRPr="006E3583" w:rsidR="0043700B">
            <w:rPr>
              <w:b/>
              <w:iCs/>
            </w:rPr>
            <w:t>Chair:</w:t>
          </w:r>
        </w:sdtContent>
      </w:sdt>
      <w:r w:rsidRPr="006E3583" w:rsidR="0043700B">
        <w:t xml:space="preserve"> </w:t>
      </w:r>
      <w:r w:rsidRPr="006E3583">
        <w:t>Not just yet</w:t>
      </w:r>
      <w:r w:rsidRPr="006E3583" w:rsidR="0043700B">
        <w:t>, no</w:t>
      </w:r>
      <w:r w:rsidRPr="006E3583">
        <w:t>. We will come back</w:t>
      </w:r>
      <w:r w:rsidRPr="006E3583" w:rsidR="0043700B">
        <w:t xml:space="preserve"> to that, </w:t>
      </w:r>
      <w:r w:rsidRPr="006E3583">
        <w:t>if that is all right.</w:t>
      </w:r>
      <w:r w:rsidRPr="006E3583" w:rsidR="0043700B">
        <w:t xml:space="preserve"> Just a brief overview would be helpful.</w:t>
      </w:r>
    </w:p>
    <w:p w:rsidR="00DD69AC" w:rsidRPr="006E3583" w:rsidP="00054BA8">
      <w:pPr>
        <w:pStyle w:val="Answer"/>
      </w:pPr>
      <w:sdt>
        <w:sdtPr>
          <w:alias w:val="Witness"/>
          <w:id w:val="-1562169954"/>
          <w:placeholder>
            <w:docPart w:val="D68B1E1817B745B5BA01634AE448C44D"/>
          </w:placeholder>
          <w:richText/>
        </w:sdtPr>
        <w:sdtContent>
          <w:r w:rsidRPr="006E3583" w:rsidR="006A010E">
            <w:rPr>
              <w:b/>
              <w:i/>
            </w:rPr>
            <w:t>Baroness Casey:</w:t>
          </w:r>
        </w:sdtContent>
      </w:sdt>
      <w:r w:rsidRPr="006E3583" w:rsidR="006A010E">
        <w:t xml:space="preserve"> </w:t>
      </w:r>
      <w:r w:rsidRPr="006E3583" w:rsidR="0043700B">
        <w:t xml:space="preserve">As </w:t>
      </w:r>
      <w:r w:rsidRPr="006E3583" w:rsidR="00054BA8">
        <w:t xml:space="preserve">we head into the summer, we are at the stage </w:t>
      </w:r>
      <w:r w:rsidRPr="006E3583" w:rsidR="00E96E49">
        <w:t>where—a</w:t>
      </w:r>
      <w:r w:rsidRPr="006E3583" w:rsidR="00054BA8">
        <w:t>gain</w:t>
      </w:r>
      <w:r w:rsidRPr="006E3583" w:rsidR="0043700B">
        <w:t xml:space="preserve">, </w:t>
      </w:r>
      <w:r w:rsidRPr="006E3583" w:rsidR="00054BA8">
        <w:t>I am sure it will come up</w:t>
      </w:r>
      <w:r w:rsidRPr="006E3583" w:rsidR="00E96E49">
        <w:t>—</w:t>
      </w:r>
      <w:r w:rsidRPr="006E3583" w:rsidR="00054BA8">
        <w:t xml:space="preserve">we have looked in detail at the last 22 reviews, </w:t>
      </w:r>
      <w:r w:rsidRPr="006E3583" w:rsidR="005310E0">
        <w:t>White Papers, Green Papers</w:t>
      </w:r>
      <w:r w:rsidRPr="006E3583" w:rsidR="00054BA8">
        <w:t>, commissions since 1997 alone</w:t>
      </w:r>
      <w:r w:rsidRPr="006E3583" w:rsidR="005310E0">
        <w:t>. T</w:t>
      </w:r>
      <w:r w:rsidRPr="006E3583" w:rsidR="00054BA8">
        <w:t>hat does not account for all the attempts before that.</w:t>
      </w:r>
      <w:r w:rsidRPr="006E3583" w:rsidR="00C133FE">
        <w:t xml:space="preserve"> </w:t>
      </w:r>
      <w:r w:rsidRPr="006E3583" w:rsidR="00054BA8">
        <w:t>One thing that has been missing on quite a significant scale is a reset of the discussion with the public and to have a conversation with the public</w:t>
      </w:r>
      <w:r w:rsidRPr="006E3583">
        <w:t xml:space="preserve"> that</w:t>
      </w:r>
      <w:r w:rsidRPr="006E3583" w:rsidR="00054BA8">
        <w:t xml:space="preserve"> is two-way on what their appetite is for</w:t>
      </w:r>
      <w:r w:rsidRPr="006E3583">
        <w:t xml:space="preserve"> </w:t>
      </w:r>
      <w:r w:rsidRPr="006E3583" w:rsidR="00054BA8">
        <w:t xml:space="preserve">a renegotiation of the social contract. </w:t>
      </w:r>
    </w:p>
    <w:p w:rsidR="00054BA8" w:rsidRPr="006E3583" w:rsidP="00054BA8">
      <w:pPr>
        <w:pStyle w:val="Answer"/>
      </w:pPr>
      <w:r w:rsidRPr="006E3583">
        <w:t>In order to do that</w:t>
      </w:r>
      <w:r w:rsidRPr="006E3583" w:rsidR="00DD69AC">
        <w:t xml:space="preserve">—I am </w:t>
      </w:r>
      <w:r w:rsidRPr="006E3583">
        <w:t>probably giving more away right now than I should</w:t>
      </w:r>
      <w:r w:rsidRPr="006E3583" w:rsidR="00DD69AC">
        <w:t>—</w:t>
      </w:r>
      <w:r w:rsidRPr="006E3583">
        <w:t xml:space="preserve">we hope </w:t>
      </w:r>
      <w:r w:rsidRPr="006E3583" w:rsidR="005E3344">
        <w:t xml:space="preserve">that </w:t>
      </w:r>
      <w:r w:rsidRPr="006E3583">
        <w:t xml:space="preserve">in July we will commence that process in quite a big and deliberative fashion, </w:t>
      </w:r>
      <w:r w:rsidRPr="006E3583" w:rsidR="005E3344">
        <w:t xml:space="preserve">which </w:t>
      </w:r>
      <w:r w:rsidRPr="006E3583">
        <w:t>will help us to guide the next phase of what the reform looks like.</w:t>
      </w:r>
      <w:r w:rsidRPr="006E3583" w:rsidR="003145AE">
        <w:t xml:space="preserve"> </w:t>
      </w:r>
      <w:r w:rsidRPr="006E3583">
        <w:t xml:space="preserve">Stephen, the Minister of State for Social Care </w:t>
      </w:r>
      <w:r w:rsidRPr="006E3583" w:rsidR="00C133FE">
        <w:t xml:space="preserve">who is </w:t>
      </w:r>
      <w:r w:rsidRPr="006E3583">
        <w:t>behind me, is very clear that</w:t>
      </w:r>
      <w:r w:rsidRPr="006E3583" w:rsidR="00C133FE">
        <w:t xml:space="preserve">, </w:t>
      </w:r>
      <w:r w:rsidRPr="006E3583">
        <w:t xml:space="preserve">if we want to move </w:t>
      </w:r>
      <w:r w:rsidRPr="006E3583" w:rsidR="00850AEB">
        <w:t>more quickly</w:t>
      </w:r>
      <w:r w:rsidRPr="006E3583">
        <w:t xml:space="preserve"> on certain elements, we will do</w:t>
      </w:r>
      <w:r w:rsidRPr="006E3583" w:rsidR="00C133FE">
        <w:t>. W</w:t>
      </w:r>
      <w:r w:rsidRPr="006E3583">
        <w:t>e intend to publish a report this year outlining what changes we think could be made</w:t>
      </w:r>
      <w:r w:rsidRPr="006E3583" w:rsidR="00C133FE">
        <w:t>. S</w:t>
      </w:r>
      <w:r w:rsidRPr="006E3583">
        <w:t>ome of those are quite big and I can go into some of the thought processes behind them.</w:t>
      </w:r>
    </w:p>
    <w:p w:rsidR="00054BA8" w:rsidRPr="006E3583" w:rsidP="008F61BC">
      <w:pPr>
        <w:pStyle w:val="Remark"/>
      </w:pPr>
      <w:sdt>
        <w:sdtPr>
          <w:rPr>
            <w:b/>
            <w:bCs/>
            <w:i/>
          </w:rPr>
          <w:alias w:val="Member"/>
          <w:tag w:val="&lt;Member mnisId='4870' dodsId='143979'&gt;"/>
          <w:id w:val="-1133257652"/>
          <w:placeholder>
            <w:docPart w:val="0D3E1B80A4F74BA494CC004A90198BC5"/>
          </w:placeholder>
          <w:richText/>
        </w:sdtPr>
        <w:sdtEndPr>
          <w:rPr>
            <w:bCs w:val="0"/>
            <w:i w:val="0"/>
            <w:iCs/>
          </w:rPr>
        </w:sdtEndPr>
        <w:sdtContent>
          <w:r w:rsidRPr="006E3583" w:rsidR="003145AE">
            <w:rPr>
              <w:b/>
              <w:iCs/>
            </w:rPr>
            <w:t>Chair:</w:t>
          </w:r>
        </w:sdtContent>
      </w:sdt>
      <w:r w:rsidRPr="006E3583" w:rsidR="003145AE">
        <w:t xml:space="preserve"> </w:t>
      </w:r>
      <w:r w:rsidRPr="006E3583" w:rsidR="008B4237">
        <w:t xml:space="preserve">Absolutely, yes. </w:t>
      </w:r>
      <w:r w:rsidRPr="006E3583" w:rsidR="003145AE">
        <w:t>We</w:t>
      </w:r>
      <w:r w:rsidRPr="006E3583">
        <w:t xml:space="preserve"> </w:t>
      </w:r>
      <w:r w:rsidRPr="006E3583" w:rsidR="008115C7">
        <w:t xml:space="preserve">would be </w:t>
      </w:r>
      <w:r w:rsidRPr="006E3583">
        <w:t>delighted to hear that.</w:t>
      </w:r>
    </w:p>
    <w:p w:rsidR="00CB6402" w:rsidRPr="006E3583" w:rsidP="00D16032">
      <w:pPr>
        <w:pStyle w:val="Question"/>
      </w:pPr>
      <w:sdt>
        <w:sdtPr>
          <w:alias w:val="Member"/>
          <w:tag w:val="&lt;Member mnisId='4938' dodsId='116913'&gt;"/>
          <w:id w:val="-869220685"/>
          <w:placeholder>
            <w:docPart w:val="744C36A9135C4E4DBE7F4E054AECD8E3"/>
          </w:placeholder>
          <w:richText/>
        </w:sdtPr>
        <w:sdtContent>
          <w:r w:rsidRPr="006E3583" w:rsidR="00D16032">
            <w:rPr>
              <w:b/>
            </w:rPr>
            <w:t>Paulette Hamilton:</w:t>
          </w:r>
        </w:sdtContent>
      </w:sdt>
      <w:r w:rsidRPr="006E3583" w:rsidR="00D16032">
        <w:t xml:space="preserve"> </w:t>
      </w:r>
      <w:r w:rsidRPr="006E3583" w:rsidR="00054BA8">
        <w:t>Good morning, Baroness Casey. My question</w:t>
      </w:r>
      <w:r w:rsidRPr="006E3583" w:rsidR="00B43C0F">
        <w:t>s are</w:t>
      </w:r>
      <w:r w:rsidRPr="006E3583" w:rsidR="00054BA8">
        <w:t xml:space="preserve"> </w:t>
      </w:r>
      <w:r w:rsidR="00E3516A">
        <w:t>on</w:t>
      </w:r>
      <w:r w:rsidRPr="006E3583" w:rsidR="00054BA8">
        <w:t xml:space="preserve"> the </w:t>
      </w:r>
      <w:r w:rsidRPr="006E3583" w:rsidR="00850AEB">
        <w:t>national care service</w:t>
      </w:r>
      <w:r w:rsidRPr="006E3583" w:rsidR="00054BA8">
        <w:t>. I want to read back to you some of the words that you used just before it all started. You said</w:t>
      </w:r>
      <w:r w:rsidRPr="006E3583" w:rsidR="002877C6">
        <w:t xml:space="preserve"> that </w:t>
      </w:r>
      <w:r w:rsidRPr="006E3583" w:rsidR="00054BA8">
        <w:t>the commission has been tasked with setting out a plan to implement a national care service in the first phase.</w:t>
      </w:r>
      <w:r w:rsidRPr="006E3583" w:rsidR="00885FE7">
        <w:t xml:space="preserve"> That </w:t>
      </w:r>
      <w:r w:rsidRPr="006E3583" w:rsidR="00054BA8">
        <w:t xml:space="preserve">was a </w:t>
      </w:r>
      <w:r w:rsidRPr="006E3583" w:rsidR="00850AEB">
        <w:t xml:space="preserve">government </w:t>
      </w:r>
      <w:r w:rsidRPr="006E3583" w:rsidR="00054BA8">
        <w:t>manifesto</w:t>
      </w:r>
      <w:r w:rsidRPr="006E3583" w:rsidR="00885FE7">
        <w:t xml:space="preserve"> commitment. S</w:t>
      </w:r>
      <w:r w:rsidRPr="006E3583" w:rsidR="00054BA8">
        <w:t>orry, this is the wrong bit of it</w:t>
      </w:r>
      <w:r w:rsidRPr="006E3583" w:rsidR="00885FE7">
        <w:t>. H</w:t>
      </w:r>
      <w:r w:rsidRPr="006E3583" w:rsidR="00054BA8">
        <w:t>ave I got my questions wrong? No, I have not.</w:t>
      </w:r>
      <w:r w:rsidRPr="006E3583" w:rsidR="00850AEB">
        <w:t xml:space="preserve"> </w:t>
      </w:r>
    </w:p>
    <w:p w:rsidR="00054BA8" w:rsidRPr="006E3583" w:rsidP="00793560">
      <w:pPr>
        <w:pStyle w:val="QuestionCont"/>
      </w:pPr>
      <w:r w:rsidRPr="006E3583">
        <w:t xml:space="preserve">Simon </w:t>
      </w:r>
      <w:r w:rsidRPr="006E3583" w:rsidR="00850AEB">
        <w:t>Bottery</w:t>
      </w:r>
      <w:r w:rsidRPr="006E3583" w:rsidR="00CB6402">
        <w:t xml:space="preserve">, who </w:t>
      </w:r>
      <w:r w:rsidRPr="006E3583">
        <w:t>is a senior fellow in social care at the King’s Fund</w:t>
      </w:r>
      <w:r w:rsidRPr="006E3583" w:rsidR="00CB6402">
        <w:t xml:space="preserve">, </w:t>
      </w:r>
      <w:r w:rsidRPr="006E3583">
        <w:t xml:space="preserve">suggested that the </w:t>
      </w:r>
      <w:r w:rsidRPr="006E3583" w:rsidR="0043700B">
        <w:t>Government</w:t>
      </w:r>
      <w:r w:rsidRPr="006E3583">
        <w:t xml:space="preserve"> w</w:t>
      </w:r>
      <w:r w:rsidRPr="006E3583" w:rsidR="00793560">
        <w:t>ere</w:t>
      </w:r>
      <w:r w:rsidRPr="006E3583">
        <w:t xml:space="preserve"> yet to develop a definition of social care</w:t>
      </w:r>
      <w:r w:rsidRPr="006E3583" w:rsidR="00793560">
        <w:t xml:space="preserve">. </w:t>
      </w:r>
      <w:r w:rsidRPr="006E3583" w:rsidR="00850AEB">
        <w:t xml:space="preserve">For my </w:t>
      </w:r>
      <w:r w:rsidRPr="006E3583">
        <w:t>first question to you</w:t>
      </w:r>
      <w:r w:rsidRPr="006E3583" w:rsidR="00850AEB">
        <w:t>,</w:t>
      </w:r>
      <w:r w:rsidRPr="006E3583">
        <w:t xml:space="preserve"> what is your understanding of a national care service?</w:t>
      </w:r>
    </w:p>
    <w:p w:rsidR="00EF34BA" w:rsidRPr="006E3583" w:rsidP="00054BA8">
      <w:pPr>
        <w:pStyle w:val="Answer"/>
      </w:pPr>
      <w:sdt>
        <w:sdtPr>
          <w:alias w:val="Witness"/>
          <w:id w:val="-1328659021"/>
          <w:placeholder>
            <w:docPart w:val="C6A16B3B3A88476994A9023BA5B014F3"/>
          </w:placeholder>
          <w:richText/>
        </w:sdtPr>
        <w:sdtContent>
          <w:r w:rsidRPr="006E3583" w:rsidR="006A010E">
            <w:rPr>
              <w:b/>
              <w:i/>
            </w:rPr>
            <w:t>Baroness Casey:</w:t>
          </w:r>
        </w:sdtContent>
      </w:sdt>
      <w:r w:rsidRPr="006E3583" w:rsidR="006A010E">
        <w:t xml:space="preserve"> </w:t>
      </w:r>
      <w:r w:rsidRPr="006E3583" w:rsidR="00A02BEE">
        <w:t>F</w:t>
      </w:r>
      <w:r w:rsidRPr="006E3583" w:rsidR="00054BA8">
        <w:t>irst of all, the King’s Fund is one of the many think</w:t>
      </w:r>
      <w:r w:rsidRPr="006E3583" w:rsidR="00850AEB">
        <w:t>-</w:t>
      </w:r>
      <w:r w:rsidRPr="006E3583" w:rsidR="00054BA8">
        <w:t>tanks and institutions that have done good work over the years looking at the issue of health</w:t>
      </w:r>
      <w:r w:rsidRPr="006E3583" w:rsidR="00C03990">
        <w:t xml:space="preserve"> </w:t>
      </w:r>
      <w:r w:rsidRPr="006E3583">
        <w:t xml:space="preserve">primarily and the issue </w:t>
      </w:r>
      <w:r w:rsidRPr="006E3583" w:rsidR="00054BA8">
        <w:t xml:space="preserve">of social care. </w:t>
      </w:r>
      <w:r w:rsidRPr="006E3583">
        <w:t xml:space="preserve">It would </w:t>
      </w:r>
      <w:r w:rsidRPr="006E3583" w:rsidR="00054BA8">
        <w:t>probably agree with us that</w:t>
      </w:r>
      <w:r w:rsidRPr="006E3583">
        <w:t xml:space="preserve"> </w:t>
      </w:r>
      <w:r w:rsidRPr="006E3583" w:rsidR="00054BA8">
        <w:t>the thing that is missing in all this is what the public think</w:t>
      </w:r>
      <w:r w:rsidRPr="006E3583">
        <w:t>s</w:t>
      </w:r>
      <w:r w:rsidRPr="006E3583" w:rsidR="00054BA8">
        <w:t xml:space="preserve"> social care is</w:t>
      </w:r>
      <w:r w:rsidRPr="006E3583">
        <w:t>. T</w:t>
      </w:r>
      <w:r w:rsidRPr="006E3583" w:rsidR="00054BA8">
        <w:t xml:space="preserve">here is a real fault line between what the </w:t>
      </w:r>
      <w:r w:rsidRPr="006E3583" w:rsidR="00300237">
        <w:t xml:space="preserve">national health service </w:t>
      </w:r>
      <w:r w:rsidRPr="006E3583" w:rsidR="00054BA8">
        <w:t>does and thinks about social care, and then what the rest of us do and think about social care</w:t>
      </w:r>
      <w:r w:rsidRPr="006E3583">
        <w:t>.</w:t>
      </w:r>
    </w:p>
    <w:p w:rsidR="00EF34BA" w:rsidRPr="006E3583" w:rsidP="00054BA8">
      <w:pPr>
        <w:pStyle w:val="Answer"/>
      </w:pPr>
      <w:r w:rsidRPr="006E3583">
        <w:t>M</w:t>
      </w:r>
      <w:r w:rsidRPr="006E3583" w:rsidR="00054BA8">
        <w:t>ost of the time</w:t>
      </w:r>
      <w:r w:rsidRPr="006E3583">
        <w:t xml:space="preserve">, </w:t>
      </w:r>
      <w:r w:rsidRPr="006E3583" w:rsidR="00054BA8">
        <w:t xml:space="preserve">we think that that is </w:t>
      </w:r>
      <w:r w:rsidRPr="006E3583">
        <w:t>local government</w:t>
      </w:r>
      <w:r w:rsidRPr="006E3583" w:rsidR="00054BA8">
        <w:t>.</w:t>
      </w:r>
      <w:r w:rsidRPr="006E3583">
        <w:t xml:space="preserve"> </w:t>
      </w:r>
      <w:r w:rsidRPr="006E3583" w:rsidR="00054BA8">
        <w:t xml:space="preserve">Actually, it is not just </w:t>
      </w:r>
      <w:r w:rsidRPr="006E3583">
        <w:t>local government. I</w:t>
      </w:r>
      <w:r w:rsidRPr="006E3583" w:rsidR="00054BA8">
        <w:t>t is individuals, families</w:t>
      </w:r>
      <w:r w:rsidRPr="006E3583">
        <w:t xml:space="preserve"> and </w:t>
      </w:r>
      <w:r w:rsidRPr="006E3583" w:rsidR="00054BA8">
        <w:t>carers. It is a massive amount of the private sector</w:t>
      </w:r>
      <w:r w:rsidRPr="006E3583">
        <w:t>. T</w:t>
      </w:r>
      <w:r w:rsidRPr="006E3583" w:rsidR="00054BA8">
        <w:t>he whole landscape of what people call social care is often provided by the lowest</w:t>
      </w:r>
      <w:r w:rsidRPr="006E3583" w:rsidR="004630A8">
        <w:t>-</w:t>
      </w:r>
      <w:r w:rsidRPr="006E3583" w:rsidR="00054BA8">
        <w:t>paid</w:t>
      </w:r>
      <w:r w:rsidRPr="006E3583">
        <w:t xml:space="preserve"> and </w:t>
      </w:r>
      <w:r w:rsidRPr="006E3583" w:rsidR="004630A8">
        <w:t xml:space="preserve">the </w:t>
      </w:r>
      <w:r w:rsidRPr="006E3583" w:rsidR="00054BA8">
        <w:t xml:space="preserve">most uncertain level of delivery </w:t>
      </w:r>
      <w:r w:rsidRPr="006E3583">
        <w:t xml:space="preserve">that </w:t>
      </w:r>
      <w:r w:rsidRPr="006E3583" w:rsidR="00054BA8">
        <w:t>I have ever come across in my career in terms of delivering a public service in a rather complicated way.</w:t>
      </w:r>
    </w:p>
    <w:p w:rsidR="00054BA8" w:rsidRPr="006E3583" w:rsidP="00054BA8">
      <w:pPr>
        <w:pStyle w:val="Answer"/>
      </w:pPr>
      <w:r w:rsidRPr="006E3583">
        <w:t>What that means is</w:t>
      </w:r>
      <w:r w:rsidRPr="006E3583" w:rsidR="004630A8">
        <w:t xml:space="preserve"> that we are so far away from getting </w:t>
      </w:r>
      <w:r w:rsidRPr="006E3583">
        <w:t>something that you might call a national care service</w:t>
      </w:r>
      <w:r w:rsidRPr="006E3583" w:rsidR="004630A8">
        <w:t xml:space="preserve">. </w:t>
      </w:r>
      <w:r w:rsidRPr="006E3583">
        <w:t>There are some things that we should be doing in the short term, but we should be thinking about what type of reform is needed in this country</w:t>
      </w:r>
      <w:r w:rsidRPr="006E3583" w:rsidR="00975CD8">
        <w:t>—</w:t>
      </w:r>
      <w:r w:rsidRPr="006E3583" w:rsidR="00850AEB">
        <w:t>the commission</w:t>
      </w:r>
      <w:r w:rsidRPr="006E3583" w:rsidR="00975CD8">
        <w:t xml:space="preserve"> is just looking at England—</w:t>
      </w:r>
      <w:r w:rsidRPr="006E3583">
        <w:t>that takes us not just to the first quarter of the 21st century</w:t>
      </w:r>
      <w:r w:rsidRPr="006E3583" w:rsidR="00975CD8">
        <w:t xml:space="preserve"> but </w:t>
      </w:r>
      <w:r w:rsidRPr="006E3583">
        <w:t>2050 and onwards</w:t>
      </w:r>
      <w:r w:rsidRPr="006E3583" w:rsidR="00975CD8">
        <w:t xml:space="preserve">. </w:t>
      </w:r>
      <w:r w:rsidRPr="006E3583" w:rsidR="00EA7CF0">
        <w:t>W</w:t>
      </w:r>
      <w:r w:rsidRPr="006E3583">
        <w:t xml:space="preserve">hat does that look like? Therefore, </w:t>
      </w:r>
      <w:r w:rsidRPr="006E3583" w:rsidR="00850AEB">
        <w:t xml:space="preserve">what </w:t>
      </w:r>
      <w:r w:rsidRPr="006E3583" w:rsidR="00EA7CF0">
        <w:t xml:space="preserve">has to be in scope </w:t>
      </w:r>
      <w:r w:rsidRPr="006E3583" w:rsidR="00850AEB">
        <w:t>is</w:t>
      </w:r>
      <w:r w:rsidRPr="006E3583" w:rsidR="00EA7CF0">
        <w:t xml:space="preserve"> look</w:t>
      </w:r>
      <w:r w:rsidRPr="006E3583" w:rsidR="00850AEB">
        <w:t>ing</w:t>
      </w:r>
      <w:r w:rsidRPr="006E3583" w:rsidR="00EA7CF0">
        <w:t xml:space="preserve"> </w:t>
      </w:r>
      <w:r w:rsidRPr="006E3583">
        <w:t>at where the NHS is in that</w:t>
      </w:r>
      <w:r w:rsidRPr="006E3583" w:rsidR="00EA7CF0">
        <w:t xml:space="preserve">. </w:t>
      </w:r>
    </w:p>
    <w:p w:rsidR="000F199C" w:rsidRPr="006E3583" w:rsidP="00054BA8">
      <w:pPr>
        <w:pStyle w:val="Answer"/>
      </w:pPr>
      <w:r w:rsidRPr="006E3583">
        <w:t xml:space="preserve">If I can just jump straight into it, I was really pleased when I saw that this </w:t>
      </w:r>
      <w:r w:rsidRPr="006E3583" w:rsidR="008A064F">
        <w:t>Select Committee</w:t>
      </w:r>
      <w:r w:rsidRPr="006E3583">
        <w:t xml:space="preserve"> had made absolutely clear that </w:t>
      </w:r>
      <w:r w:rsidRPr="006E3583" w:rsidR="00666E11">
        <w:t xml:space="preserve">it did not agree with </w:t>
      </w:r>
      <w:r w:rsidRPr="006E3583" w:rsidR="008B45A4">
        <w:t xml:space="preserve">the </w:t>
      </w:r>
      <w:r w:rsidRPr="006E3583">
        <w:t xml:space="preserve">removal of </w:t>
      </w:r>
      <w:r w:rsidRPr="006E3583" w:rsidR="00EF34BA">
        <w:t>local government</w:t>
      </w:r>
      <w:r w:rsidRPr="006E3583">
        <w:t xml:space="preserve"> and other key partners</w:t>
      </w:r>
      <w:r w:rsidRPr="006E3583" w:rsidR="002517D1">
        <w:t xml:space="preserve">, such as </w:t>
      </w:r>
      <w:r w:rsidRPr="006E3583">
        <w:t>GPs</w:t>
      </w:r>
      <w:r w:rsidRPr="006E3583" w:rsidR="002517D1">
        <w:t xml:space="preserve">, </w:t>
      </w:r>
      <w:r w:rsidRPr="006E3583">
        <w:t>from the governance of integrated care boards</w:t>
      </w:r>
      <w:r w:rsidRPr="006E3583" w:rsidR="008B45A4">
        <w:t xml:space="preserve">. That is sending a </w:t>
      </w:r>
      <w:r w:rsidRPr="006E3583">
        <w:t>real</w:t>
      </w:r>
      <w:r w:rsidRPr="006E3583" w:rsidR="008B45A4">
        <w:t xml:space="preserve">ly </w:t>
      </w:r>
      <w:r w:rsidRPr="006E3583">
        <w:t>mixed message</w:t>
      </w:r>
      <w:r w:rsidRPr="006E3583" w:rsidR="00734EEB">
        <w:t xml:space="preserve"> </w:t>
      </w:r>
      <w:r w:rsidRPr="006E3583" w:rsidR="00CB326A">
        <w:t xml:space="preserve">about </w:t>
      </w:r>
      <w:r w:rsidRPr="006E3583">
        <w:t xml:space="preserve">trying to create something </w:t>
      </w:r>
      <w:r w:rsidRPr="006E3583" w:rsidR="008B45A4">
        <w:t xml:space="preserve">that </w:t>
      </w:r>
      <w:r w:rsidRPr="006E3583">
        <w:t>is probably a national health and care service—</w:t>
      </w:r>
    </w:p>
    <w:p w:rsidR="000F199C" w:rsidRPr="006E3583" w:rsidP="000F199C">
      <w:pPr>
        <w:pStyle w:val="Remark"/>
      </w:pPr>
      <w:sdt>
        <w:sdtPr>
          <w:alias w:val="Member"/>
          <w:tag w:val="&lt;Member mnisId='4938' dodsId='116913'&gt;"/>
          <w:id w:val="717712614"/>
          <w:placeholder>
            <w:docPart w:val="CA02A15826F947CDA100E23413DC658C"/>
          </w:placeholder>
          <w:richText/>
        </w:sdtPr>
        <w:sdtContent>
          <w:r w:rsidRPr="006E3583">
            <w:rPr>
              <w:b/>
            </w:rPr>
            <w:t>Paulette Hamilton:</w:t>
          </w:r>
        </w:sdtContent>
      </w:sdt>
      <w:r w:rsidRPr="006E3583">
        <w:t xml:space="preserve"> I just want to move </w:t>
      </w:r>
      <w:r w:rsidRPr="006E3583" w:rsidR="00054BA8">
        <w:t>you on because some of my colleague</w:t>
      </w:r>
      <w:r w:rsidRPr="006E3583">
        <w:t>s—</w:t>
      </w:r>
    </w:p>
    <w:p w:rsidR="00054BA8" w:rsidRPr="006E3583" w:rsidP="00054BA8">
      <w:pPr>
        <w:pStyle w:val="Answer"/>
      </w:pPr>
      <w:sdt>
        <w:sdtPr>
          <w:alias w:val="Witness"/>
          <w:id w:val="-1715806787"/>
          <w:placeholder>
            <w:docPart w:val="7EB5D4C4DAC44DDC911352F3B8085508"/>
          </w:placeholder>
          <w:richText/>
        </w:sdtPr>
        <w:sdtContent>
          <w:r w:rsidRPr="006E3583" w:rsidR="000F199C">
            <w:rPr>
              <w:b/>
              <w:i/>
            </w:rPr>
            <w:t>Baroness Casey:</w:t>
          </w:r>
        </w:sdtContent>
      </w:sdt>
      <w:r w:rsidRPr="006E3583" w:rsidR="000F199C">
        <w:t xml:space="preserve"> </w:t>
      </w:r>
      <w:r w:rsidRPr="006E3583">
        <w:t>I can talk for Britain. I apologise.</w:t>
      </w:r>
    </w:p>
    <w:p w:rsidR="00D16032" w:rsidRPr="006E3583" w:rsidP="00666E11">
      <w:pPr>
        <w:pStyle w:val="Remark"/>
      </w:pPr>
      <w:sdt>
        <w:sdtPr>
          <w:alias w:val="Member"/>
          <w:tag w:val="&lt;Member mnisId='4938' dodsId='116913'&gt;"/>
          <w:id w:val="1877117906"/>
          <w:placeholder>
            <w:docPart w:val="C89B2A50CD45447A957A605D6094E60D"/>
          </w:placeholder>
          <w:richText/>
        </w:sdtPr>
        <w:sdtContent>
          <w:r w:rsidRPr="006E3583">
            <w:rPr>
              <w:b/>
            </w:rPr>
            <w:t>Paulette Hamilton:</w:t>
          </w:r>
        </w:sdtContent>
      </w:sdt>
      <w:r w:rsidRPr="006E3583">
        <w:t xml:space="preserve"> </w:t>
      </w:r>
      <w:r w:rsidRPr="006E3583" w:rsidR="00054BA8">
        <w:t xml:space="preserve">No, you are not talking for Britain. </w:t>
      </w:r>
    </w:p>
    <w:p w:rsidR="00D16032" w:rsidRPr="006E3583" w:rsidP="00666E11">
      <w:pPr>
        <w:pStyle w:val="Remark"/>
      </w:pPr>
      <w:sdt>
        <w:sdtPr>
          <w:rPr>
            <w:b/>
            <w:bCs/>
            <w:i/>
            <w:iCs/>
          </w:rPr>
          <w:alias w:val="Witness"/>
          <w:id w:val="2038392731"/>
          <w:placeholder>
            <w:docPart w:val="41396B5256DF4089B7935884C66D7CD9"/>
          </w:placeholder>
          <w:richText/>
        </w:sdtPr>
        <w:sdtEndPr>
          <w:rPr>
            <w:b w:val="0"/>
            <w:bCs w:val="0"/>
            <w:i w:val="0"/>
            <w:iCs w:val="0"/>
          </w:rPr>
        </w:sdtEndPr>
        <w:sdtContent>
          <w:r w:rsidRPr="006E3583" w:rsidR="00666E11">
            <w:rPr>
              <w:b/>
              <w:bCs/>
              <w:i/>
              <w:iCs/>
            </w:rPr>
            <w:t>Baroness Casey:</w:t>
          </w:r>
        </w:sdtContent>
      </w:sdt>
      <w:r w:rsidRPr="006E3583" w:rsidR="00666E11">
        <w:t xml:space="preserve"> </w:t>
      </w:r>
      <w:r w:rsidRPr="006E3583" w:rsidR="00054BA8">
        <w:t>I do. I blather on.</w:t>
      </w:r>
    </w:p>
    <w:p w:rsidR="00D16032" w:rsidRPr="006E3583" w:rsidP="007E5314">
      <w:pPr>
        <w:pStyle w:val="Remark"/>
      </w:pPr>
      <w:sdt>
        <w:sdtPr>
          <w:alias w:val="Member"/>
          <w:tag w:val="&lt;Member mnisId='4938' dodsId='116913'&gt;"/>
          <w:id w:val="-743487011"/>
          <w:placeholder>
            <w:docPart w:val="4715B5D87761488CBF68C5023C4AF17C"/>
          </w:placeholder>
          <w:richText/>
        </w:sdtPr>
        <w:sdtContent>
          <w:r w:rsidRPr="006E3583" w:rsidR="00666E11">
            <w:rPr>
              <w:b/>
            </w:rPr>
            <w:t>Paulette Hamilton:</w:t>
          </w:r>
        </w:sdtContent>
      </w:sdt>
      <w:r w:rsidRPr="006E3583" w:rsidR="00666E11">
        <w:t xml:space="preserve"> Other p</w:t>
      </w:r>
      <w:r w:rsidRPr="006E3583" w:rsidR="00054BA8">
        <w:t xml:space="preserve">eople will delve deeper into that. </w:t>
      </w:r>
    </w:p>
    <w:p w:rsidR="00D16032" w:rsidRPr="006E3583" w:rsidP="00054BA8">
      <w:pPr>
        <w:pStyle w:val="Answer"/>
      </w:pPr>
      <w:sdt>
        <w:sdtPr>
          <w:alias w:val="Witness"/>
          <w:id w:val="-765467794"/>
          <w:placeholder>
            <w:docPart w:val="41377F827B4F4AA5ABC9679DF55F259F"/>
          </w:placeholder>
          <w:richText/>
        </w:sdtPr>
        <w:sdtContent>
          <w:r w:rsidRPr="006E3583" w:rsidR="00666E11">
            <w:rPr>
              <w:b/>
              <w:i/>
            </w:rPr>
            <w:t>Baroness Casey:</w:t>
          </w:r>
        </w:sdtContent>
      </w:sdt>
      <w:r w:rsidRPr="006E3583" w:rsidR="00666E11">
        <w:t xml:space="preserve"> </w:t>
      </w:r>
      <w:r w:rsidRPr="006E3583" w:rsidR="00054BA8">
        <w:t>Do stop me.</w:t>
      </w:r>
    </w:p>
    <w:p w:rsidR="00054BA8" w:rsidRPr="006E3583" w:rsidP="007E5314">
      <w:pPr>
        <w:pStyle w:val="Question"/>
      </w:pPr>
      <w:sdt>
        <w:sdtPr>
          <w:alias w:val="Member"/>
          <w:tag w:val="&lt;Member mnisId='4938' dodsId='116913'&gt;"/>
          <w:id w:val="2037767379"/>
          <w:placeholder>
            <w:docPart w:val="C5013C95F57241F8ADD517A970DDA59E"/>
          </w:placeholder>
          <w:richText/>
        </w:sdtPr>
        <w:sdtContent>
          <w:r w:rsidRPr="006E3583" w:rsidR="007E5314">
            <w:rPr>
              <w:b/>
            </w:rPr>
            <w:t>Paulette Hamilton:</w:t>
          </w:r>
        </w:sdtContent>
      </w:sdt>
      <w:r w:rsidRPr="006E3583" w:rsidR="007E5314">
        <w:t xml:space="preserve"> Given </w:t>
      </w:r>
      <w:r w:rsidRPr="006E3583">
        <w:t xml:space="preserve">what you have just explained, do you feel that a national care service is possible? It seems quite fragmented. </w:t>
      </w:r>
      <w:r w:rsidRPr="006E3583" w:rsidR="007E5314">
        <w:t xml:space="preserve">Could this actually </w:t>
      </w:r>
      <w:r w:rsidRPr="006E3583">
        <w:t>be pulled together?</w:t>
      </w:r>
    </w:p>
    <w:p w:rsidR="00054BA8" w:rsidRPr="006E3583" w:rsidP="00054BA8">
      <w:pPr>
        <w:pStyle w:val="Answer"/>
      </w:pPr>
      <w:sdt>
        <w:sdtPr>
          <w:alias w:val="Witness"/>
          <w:id w:val="-1197850240"/>
          <w:placeholder>
            <w:docPart w:val="2DCFD2C101B646028423FE52248DA73E"/>
          </w:placeholder>
          <w:richText/>
        </w:sdtPr>
        <w:sdtContent>
          <w:r w:rsidRPr="006E3583" w:rsidR="006A010E">
            <w:rPr>
              <w:b/>
              <w:i/>
            </w:rPr>
            <w:t>Baroness Casey:</w:t>
          </w:r>
        </w:sdtContent>
      </w:sdt>
      <w:r w:rsidRPr="006E3583" w:rsidR="006A010E">
        <w:t xml:space="preserve"> </w:t>
      </w:r>
      <w:r w:rsidRPr="006E3583">
        <w:t xml:space="preserve">Yes. When people are in </w:t>
      </w:r>
      <w:r w:rsidRPr="006E3583" w:rsidR="0043700B">
        <w:t>Government</w:t>
      </w:r>
      <w:r w:rsidRPr="006E3583" w:rsidR="007E5314">
        <w:t xml:space="preserve">, </w:t>
      </w:r>
      <w:r w:rsidRPr="006E3583">
        <w:t xml:space="preserve">they can pretty much do anything they want. </w:t>
      </w:r>
      <w:r w:rsidRPr="006E3583" w:rsidR="007E5314">
        <w:t>T</w:t>
      </w:r>
      <w:r w:rsidRPr="006E3583">
        <w:t xml:space="preserve">he gift of </w:t>
      </w:r>
      <w:r w:rsidRPr="006E3583" w:rsidR="0043700B">
        <w:t>Government</w:t>
      </w:r>
      <w:r w:rsidRPr="006E3583" w:rsidR="007E5314">
        <w:t xml:space="preserve"> is </w:t>
      </w:r>
      <w:r w:rsidRPr="006E3583">
        <w:t xml:space="preserve">the ability to make change and get things done. It is not beyond the wit of anybody, including previous </w:t>
      </w:r>
      <w:r w:rsidRPr="006E3583" w:rsidR="0043700B">
        <w:t>Government</w:t>
      </w:r>
      <w:r w:rsidRPr="006E3583">
        <w:t xml:space="preserve">s, to set out what a national care service would look like. My view is that you cannot do that unless you work out what the </w:t>
      </w:r>
      <w:r w:rsidRPr="006E3583">
        <w:t>national health service is providing and where care fits within that or alongside it.</w:t>
      </w:r>
    </w:p>
    <w:p w:rsidR="00054BA8" w:rsidRPr="006E3583" w:rsidP="00ED282D">
      <w:pPr>
        <w:pStyle w:val="Question"/>
      </w:pPr>
      <w:sdt>
        <w:sdtPr>
          <w:alias w:val="Member"/>
          <w:tag w:val="&lt;Member mnisId='4938' dodsId='116913'&gt;"/>
          <w:id w:val="-225836623"/>
          <w:placeholder>
            <w:docPart w:val="5B741B1016F341819BBE9D4EA4C93719"/>
          </w:placeholder>
          <w:richText/>
        </w:sdtPr>
        <w:sdtContent>
          <w:r w:rsidRPr="006E3583" w:rsidR="00D16032">
            <w:rPr>
              <w:b/>
            </w:rPr>
            <w:t>Paulette Hamilton:</w:t>
          </w:r>
        </w:sdtContent>
      </w:sdt>
      <w:r w:rsidRPr="006E3583" w:rsidR="00D16032">
        <w:t xml:space="preserve"> </w:t>
      </w:r>
      <w:r w:rsidRPr="006E3583">
        <w:t>Moving you on</w:t>
      </w:r>
      <w:r w:rsidRPr="006E3583" w:rsidR="00ED282D">
        <w:t>—</w:t>
      </w:r>
      <w:r w:rsidRPr="006E3583">
        <w:t xml:space="preserve">this is </w:t>
      </w:r>
      <w:r w:rsidRPr="006E3583" w:rsidR="00ED282D">
        <w:t xml:space="preserve">the </w:t>
      </w:r>
      <w:r w:rsidRPr="006E3583">
        <w:t xml:space="preserve">bit </w:t>
      </w:r>
      <w:r w:rsidRPr="006E3583" w:rsidR="00ED282D">
        <w:t xml:space="preserve">where </w:t>
      </w:r>
      <w:r w:rsidRPr="006E3583">
        <w:t>I got mixed up</w:t>
      </w:r>
      <w:r w:rsidRPr="006E3583" w:rsidR="00ED282D">
        <w:t xml:space="preserve">; </w:t>
      </w:r>
      <w:r w:rsidRPr="006E3583">
        <w:t xml:space="preserve">I have </w:t>
      </w:r>
      <w:r w:rsidRPr="006E3583" w:rsidR="00ED282D">
        <w:t xml:space="preserve">got </w:t>
      </w:r>
      <w:r w:rsidRPr="006E3583">
        <w:t>it right now</w:t>
      </w:r>
      <w:r w:rsidRPr="006E3583" w:rsidR="00ED282D">
        <w:t xml:space="preserve">—in </w:t>
      </w:r>
      <w:r w:rsidRPr="006E3583">
        <w:t>a speech last year</w:t>
      </w:r>
      <w:r w:rsidRPr="006E3583" w:rsidR="00ED282D">
        <w:t xml:space="preserve">, which </w:t>
      </w:r>
      <w:r w:rsidRPr="006E3583">
        <w:t>was widely advertised</w:t>
      </w:r>
      <w:r w:rsidRPr="006E3583" w:rsidR="00ED282D">
        <w:t xml:space="preserve">, you </w:t>
      </w:r>
      <w:r w:rsidRPr="006E3583">
        <w:t xml:space="preserve">argued that social care needs a </w:t>
      </w:r>
      <w:r w:rsidRPr="006E3583" w:rsidR="003B65CE">
        <w:t>“</w:t>
      </w:r>
      <w:r w:rsidRPr="006E3583">
        <w:t>moment of reckoning</w:t>
      </w:r>
      <w:r w:rsidRPr="006E3583" w:rsidR="003B65CE">
        <w:t>”</w:t>
      </w:r>
      <w:r w:rsidRPr="006E3583">
        <w:t xml:space="preserve"> as the service does not have </w:t>
      </w:r>
      <w:r w:rsidRPr="006E3583" w:rsidR="003B65CE">
        <w:t>“</w:t>
      </w:r>
      <w:r w:rsidRPr="006E3583">
        <w:t>national consensus</w:t>
      </w:r>
      <w:r w:rsidRPr="006E3583" w:rsidR="003B65CE">
        <w:t>”</w:t>
      </w:r>
      <w:r w:rsidRPr="006E3583" w:rsidR="0011321A">
        <w:t xml:space="preserve"> or a </w:t>
      </w:r>
      <w:r w:rsidRPr="006E3583">
        <w:t xml:space="preserve">mandate </w:t>
      </w:r>
      <w:r w:rsidRPr="006E3583" w:rsidR="0011321A">
        <w:t xml:space="preserve">and it </w:t>
      </w:r>
      <w:r w:rsidRPr="006E3583">
        <w:t>need</w:t>
      </w:r>
      <w:r w:rsidRPr="006E3583" w:rsidR="0011321A">
        <w:t>s</w:t>
      </w:r>
      <w:r w:rsidRPr="006E3583">
        <w:t xml:space="preserve"> its own </w:t>
      </w:r>
      <w:r w:rsidRPr="006E3583" w:rsidR="0011321A">
        <w:t>“</w:t>
      </w:r>
      <w:r w:rsidRPr="006E3583">
        <w:t>creation</w:t>
      </w:r>
      <w:r w:rsidRPr="006E3583" w:rsidR="0011321A">
        <w:t xml:space="preserve"> moment”</w:t>
      </w:r>
      <w:r w:rsidRPr="006E3583">
        <w:t xml:space="preserve">, like the NHS. </w:t>
      </w:r>
      <w:r w:rsidRPr="006E3583" w:rsidR="00D850D7">
        <w:t xml:space="preserve">Keeping in mind </w:t>
      </w:r>
      <w:r w:rsidRPr="006E3583">
        <w:t xml:space="preserve">this lack of clarity and the structural changes that are needed, what </w:t>
      </w:r>
      <w:r w:rsidRPr="006E3583" w:rsidR="00D850D7">
        <w:t xml:space="preserve">do we </w:t>
      </w:r>
      <w:r w:rsidRPr="006E3583">
        <w:t>need, in addition to what you are doing, to implement a national care service?</w:t>
      </w:r>
    </w:p>
    <w:p w:rsidR="00054BA8" w:rsidRPr="006E3583" w:rsidP="00054BA8">
      <w:pPr>
        <w:pStyle w:val="Answer"/>
      </w:pPr>
      <w:sdt>
        <w:sdtPr>
          <w:alias w:val="Witness"/>
          <w:id w:val="25459206"/>
          <w:placeholder>
            <w:docPart w:val="9E2992674B854CC7B5219332707566D5"/>
          </w:placeholder>
          <w:richText/>
        </w:sdtPr>
        <w:sdtContent>
          <w:r w:rsidRPr="006E3583" w:rsidR="006A010E">
            <w:rPr>
              <w:b/>
              <w:i/>
            </w:rPr>
            <w:t>Baroness Casey:</w:t>
          </w:r>
        </w:sdtContent>
      </w:sdt>
      <w:r w:rsidRPr="006E3583" w:rsidR="006A010E">
        <w:t xml:space="preserve"> </w:t>
      </w:r>
      <w:r w:rsidRPr="006E3583" w:rsidR="00D850D7">
        <w:t>T</w:t>
      </w:r>
      <w:r w:rsidRPr="006E3583">
        <w:t xml:space="preserve">he biggest thing that we need to do is engage directly with the public about what a national health and care service would look like and what their appetite is for their role in that. What do we expect from families? What do we expect of individuals? I do not just mean financially </w:t>
      </w:r>
      <w:r w:rsidRPr="006E3583" w:rsidR="00B84EB7">
        <w:t xml:space="preserve">but </w:t>
      </w:r>
      <w:r w:rsidRPr="006E3583">
        <w:t>generally.</w:t>
      </w:r>
      <w:r w:rsidRPr="006E3583" w:rsidR="00F27899">
        <w:t xml:space="preserve"> </w:t>
      </w:r>
      <w:r w:rsidRPr="006E3583">
        <w:t xml:space="preserve">What </w:t>
      </w:r>
      <w:r w:rsidRPr="006E3583" w:rsidR="006B0895">
        <w:t xml:space="preserve">is the </w:t>
      </w:r>
      <w:r w:rsidRPr="006E3583">
        <w:t>deal</w:t>
      </w:r>
      <w:r w:rsidRPr="006E3583" w:rsidR="00F27899">
        <w:t>? P</w:t>
      </w:r>
      <w:r w:rsidRPr="006E3583" w:rsidR="006B0895">
        <w:t>articularly</w:t>
      </w:r>
      <w:r w:rsidRPr="006E3583" w:rsidR="00F27899">
        <w:t xml:space="preserve">, </w:t>
      </w:r>
      <w:r w:rsidRPr="006E3583">
        <w:t>when it comes to</w:t>
      </w:r>
      <w:r w:rsidRPr="006E3583" w:rsidR="006B0895">
        <w:t xml:space="preserve"> </w:t>
      </w:r>
      <w:r w:rsidRPr="006E3583">
        <w:t>social care</w:t>
      </w:r>
      <w:r w:rsidRPr="006E3583" w:rsidR="00F27899">
        <w:t xml:space="preserve">, what is </w:t>
      </w:r>
      <w:r w:rsidRPr="006E3583">
        <w:t>the appetite of the public to pay differently and</w:t>
      </w:r>
      <w:r w:rsidR="00CE440C">
        <w:t>/</w:t>
      </w:r>
      <w:r w:rsidRPr="006E3583">
        <w:t>or do differently</w:t>
      </w:r>
      <w:r w:rsidRPr="006E3583" w:rsidR="00F27899">
        <w:t>?</w:t>
      </w:r>
    </w:p>
    <w:p w:rsidR="00054BA8" w:rsidRPr="006E3583" w:rsidP="00054BA8">
      <w:pPr>
        <w:pStyle w:val="Answer"/>
      </w:pPr>
      <w:r w:rsidRPr="006E3583">
        <w:t xml:space="preserve">We were in the Whittington in London not that long ago on what we would have called in the old days a geriatrics ward. </w:t>
      </w:r>
      <w:r w:rsidRPr="006E3583" w:rsidR="00F27899">
        <w:t>I</w:t>
      </w:r>
      <w:r w:rsidRPr="006E3583">
        <w:t xml:space="preserve">t is </w:t>
      </w:r>
      <w:r w:rsidRPr="006E3583" w:rsidR="00F27899">
        <w:t xml:space="preserve">probably </w:t>
      </w:r>
      <w:r w:rsidRPr="006E3583">
        <w:t>called something much nicer than that</w:t>
      </w:r>
      <w:r w:rsidRPr="006E3583" w:rsidR="00F27899">
        <w:t xml:space="preserve"> now</w:t>
      </w:r>
      <w:r w:rsidRPr="006E3583">
        <w:t>. I was really struck by this extraordinary consultant there, Clarissa Murdoch</w:t>
      </w:r>
      <w:r w:rsidRPr="006E3583" w:rsidR="009B048C">
        <w:t>. W</w:t>
      </w:r>
      <w:r w:rsidRPr="006E3583">
        <w:t>e were standing in her ward and she said</w:t>
      </w:r>
      <w:r w:rsidRPr="006E3583" w:rsidR="009B048C">
        <w:t xml:space="preserve"> that the f</w:t>
      </w:r>
      <w:r w:rsidRPr="006E3583">
        <w:t xml:space="preserve">amilies </w:t>
      </w:r>
      <w:r w:rsidRPr="006E3583" w:rsidR="00300237">
        <w:t>who</w:t>
      </w:r>
      <w:r w:rsidRPr="006E3583" w:rsidR="009B048C">
        <w:t xml:space="preserve"> </w:t>
      </w:r>
      <w:r w:rsidRPr="006E3583">
        <w:t xml:space="preserve">are supporting people on </w:t>
      </w:r>
      <w:r w:rsidRPr="006E3583" w:rsidR="009B048C">
        <w:t xml:space="preserve">her </w:t>
      </w:r>
      <w:r w:rsidRPr="006E3583">
        <w:t xml:space="preserve">ward are looking </w:t>
      </w:r>
      <w:r w:rsidRPr="006E3583" w:rsidR="009B048C">
        <w:t xml:space="preserve">after </w:t>
      </w:r>
      <w:r w:rsidRPr="006E3583">
        <w:t xml:space="preserve">people who have very severe dementia and other frailties for </w:t>
      </w:r>
      <w:r w:rsidRPr="006E3583" w:rsidR="009B048C">
        <w:t xml:space="preserve">possibly </w:t>
      </w:r>
      <w:r w:rsidRPr="006E3583">
        <w:t xml:space="preserve">a decade. That is very </w:t>
      </w:r>
      <w:r w:rsidRPr="006E3583" w:rsidR="00300237">
        <w:t>different from</w:t>
      </w:r>
      <w:r w:rsidRPr="006E3583">
        <w:t>, say, 20 years ago, when those same human beings, frankly, may not have lived for that length of time.</w:t>
      </w:r>
    </w:p>
    <w:p w:rsidR="00054BA8" w:rsidRPr="006E3583" w:rsidP="00054BA8">
      <w:pPr>
        <w:pStyle w:val="Answer"/>
      </w:pPr>
      <w:r w:rsidRPr="006E3583">
        <w:t xml:space="preserve">That is what we </w:t>
      </w:r>
      <w:r w:rsidRPr="006E3583">
        <w:t>are asking families and individuals</w:t>
      </w:r>
      <w:r w:rsidRPr="006E3583">
        <w:t xml:space="preserve"> to do. </w:t>
      </w:r>
      <w:r w:rsidRPr="006E3583">
        <w:t>I say this as somebody who is quite frightened</w:t>
      </w:r>
      <w:r w:rsidRPr="006E3583">
        <w:t xml:space="preserve"> of this. T</w:t>
      </w:r>
      <w:r w:rsidRPr="006E3583">
        <w:t>he biggest thing that we are all frightened of is dementia. It is one of the things that people worry about significantly more than the discourse in policy circles realises.</w:t>
      </w:r>
    </w:p>
    <w:p w:rsidR="00254DD3" w:rsidRPr="006E3583" w:rsidP="00254DD3">
      <w:pPr>
        <w:pStyle w:val="Remark"/>
      </w:pPr>
      <w:sdt>
        <w:sdtPr>
          <w:alias w:val="Member"/>
          <w:tag w:val="&lt;Member mnisId='4938' dodsId='116913'&gt;"/>
          <w:id w:val="-836999167"/>
          <w:placeholder>
            <w:docPart w:val="9A3CEC910F4B494AAB34E835CFC046CB"/>
          </w:placeholder>
          <w:richText/>
        </w:sdtPr>
        <w:sdtContent>
          <w:r w:rsidRPr="006E3583" w:rsidR="00D16032">
            <w:rPr>
              <w:b/>
            </w:rPr>
            <w:t>Paulette Hamilton:</w:t>
          </w:r>
        </w:sdtContent>
      </w:sdt>
      <w:r w:rsidRPr="006E3583" w:rsidR="00D16032">
        <w:t xml:space="preserve"> </w:t>
      </w:r>
      <w:r w:rsidRPr="006E3583" w:rsidR="00054BA8">
        <w:t xml:space="preserve">Baroness Casey, </w:t>
      </w:r>
      <w:r w:rsidRPr="006E3583" w:rsidR="005F507E">
        <w:t xml:space="preserve">I will just move </w:t>
      </w:r>
      <w:r w:rsidRPr="006E3583" w:rsidR="00054BA8">
        <w:t xml:space="preserve">you on slightly. </w:t>
      </w:r>
      <w:r w:rsidRPr="006E3583" w:rsidR="00443705">
        <w:t xml:space="preserve">Sorry, </w:t>
      </w:r>
      <w:r w:rsidRPr="006E3583" w:rsidR="00054BA8">
        <w:t xml:space="preserve">I only </w:t>
      </w:r>
      <w:r w:rsidRPr="006E3583" w:rsidR="005F507E">
        <w:t xml:space="preserve">have </w:t>
      </w:r>
      <w:r w:rsidRPr="006E3583" w:rsidR="00054BA8">
        <w:t>a short space of time.</w:t>
      </w:r>
    </w:p>
    <w:p w:rsidR="00254DD3" w:rsidRPr="006E3583" w:rsidP="00254DD3">
      <w:pPr>
        <w:pStyle w:val="Answer"/>
      </w:pPr>
      <w:sdt>
        <w:sdtPr>
          <w:alias w:val="Witness"/>
          <w:id w:val="-1243873443"/>
          <w:placeholder>
            <w:docPart w:val="00DED5BCF88F4047AB09ECBFE2C0E661"/>
          </w:placeholder>
          <w:richText/>
        </w:sdtPr>
        <w:sdtContent>
          <w:r w:rsidRPr="006E3583">
            <w:rPr>
              <w:b/>
              <w:i/>
            </w:rPr>
            <w:t>Baroness Casey:</w:t>
          </w:r>
        </w:sdtContent>
      </w:sdt>
      <w:r w:rsidRPr="006E3583">
        <w:t xml:space="preserve"> No, go for it.</w:t>
      </w:r>
    </w:p>
    <w:p w:rsidR="00054BA8" w:rsidRPr="006E3583" w:rsidP="00D16032">
      <w:pPr>
        <w:pStyle w:val="Question"/>
      </w:pPr>
      <w:sdt>
        <w:sdtPr>
          <w:alias w:val="Member"/>
          <w:tag w:val="&lt;Member mnisId='4938' dodsId='116913'&gt;"/>
          <w:id w:val="1275979280"/>
          <w:placeholder>
            <w:docPart w:val="F175F8A3E7A2404AA97F2E8E8ABC86C1"/>
          </w:placeholder>
          <w:richText/>
        </w:sdtPr>
        <w:sdtContent>
          <w:r w:rsidRPr="006E3583" w:rsidR="00254DD3">
            <w:rPr>
              <w:b/>
            </w:rPr>
            <w:t>Paulette Hamilton:</w:t>
          </w:r>
        </w:sdtContent>
      </w:sdt>
      <w:r w:rsidRPr="006E3583" w:rsidR="00254DD3">
        <w:t xml:space="preserve"> </w:t>
      </w:r>
      <w:r w:rsidRPr="006E3583">
        <w:t xml:space="preserve">You have made some really excellent points, but </w:t>
      </w:r>
      <w:r w:rsidRPr="006E3583" w:rsidR="00254DD3">
        <w:t xml:space="preserve">there is </w:t>
      </w:r>
      <w:r w:rsidRPr="006E3583">
        <w:t xml:space="preserve">another </w:t>
      </w:r>
      <w:r w:rsidRPr="006E3583" w:rsidR="00443705">
        <w:t>point</w:t>
      </w:r>
      <w:r w:rsidRPr="006E3583" w:rsidR="00254DD3">
        <w:t xml:space="preserve"> that </w:t>
      </w:r>
      <w:r w:rsidRPr="006E3583">
        <w:t xml:space="preserve">I would like to </w:t>
      </w:r>
      <w:r w:rsidRPr="006E3583" w:rsidR="00443705">
        <w:t>bring to you</w:t>
      </w:r>
      <w:r w:rsidRPr="006E3583" w:rsidR="00254DD3">
        <w:t>. H</w:t>
      </w:r>
      <w:r w:rsidRPr="006E3583">
        <w:t>ow far will your phase 1 recommendations go in defining a national health and care service and people’s entitlements?</w:t>
      </w:r>
    </w:p>
    <w:p w:rsidR="000A6E63" w:rsidRPr="006E3583" w:rsidP="00054BA8">
      <w:pPr>
        <w:pStyle w:val="Answer"/>
      </w:pPr>
      <w:sdt>
        <w:sdtPr>
          <w:alias w:val="Witness"/>
          <w:id w:val="-1029631778"/>
          <w:placeholder>
            <w:docPart w:val="8724B4154C9C41A8A6A37D97F7EE5D8A"/>
          </w:placeholder>
          <w:richText/>
        </w:sdtPr>
        <w:sdtContent>
          <w:r w:rsidRPr="006E3583" w:rsidR="006A010E">
            <w:rPr>
              <w:b/>
              <w:i/>
            </w:rPr>
            <w:t>Baroness Casey:</w:t>
          </w:r>
        </w:sdtContent>
      </w:sdt>
      <w:r w:rsidRPr="006E3583" w:rsidR="006A010E">
        <w:t xml:space="preserve"> </w:t>
      </w:r>
      <w:r w:rsidRPr="006E3583" w:rsidR="00054BA8">
        <w:t>That is a very good place to start</w:t>
      </w:r>
      <w:r w:rsidRPr="006E3583">
        <w:t>. W</w:t>
      </w:r>
      <w:r w:rsidRPr="006E3583" w:rsidR="00054BA8">
        <w:t>e will look at the issue of assessment and entitlements. At the moment</w:t>
      </w:r>
      <w:r w:rsidRPr="006E3583">
        <w:t xml:space="preserve">, </w:t>
      </w:r>
      <w:r w:rsidRPr="006E3583" w:rsidR="00054BA8">
        <w:t>what is not laid out clearly</w:t>
      </w:r>
      <w:r w:rsidRPr="006E3583">
        <w:t>—</w:t>
      </w:r>
      <w:r w:rsidRPr="006E3583" w:rsidR="00054BA8">
        <w:t>we will lay it out clearly</w:t>
      </w:r>
      <w:r w:rsidRPr="006E3583">
        <w:t>—</w:t>
      </w:r>
      <w:r w:rsidRPr="006E3583" w:rsidR="00054BA8">
        <w:t xml:space="preserve">is what the public understand social care to be. There is not an easy website you can tap into that is run by the Government that says, </w:t>
      </w:r>
      <w:r w:rsidRPr="006E3583">
        <w:t>“T</w:t>
      </w:r>
      <w:r w:rsidRPr="006E3583" w:rsidR="00054BA8">
        <w:t>his is what is going to happen</w:t>
      </w:r>
      <w:r w:rsidRPr="006E3583">
        <w:t>. T</w:t>
      </w:r>
      <w:r w:rsidRPr="006E3583" w:rsidR="00054BA8">
        <w:t>his is what it is</w:t>
      </w:r>
      <w:r w:rsidRPr="006E3583">
        <w:t>”</w:t>
      </w:r>
      <w:r w:rsidRPr="006E3583" w:rsidR="00054BA8">
        <w:t>.</w:t>
      </w:r>
    </w:p>
    <w:p w:rsidR="002F3D30" w:rsidRPr="006E3583" w:rsidP="00054BA8">
      <w:pPr>
        <w:pStyle w:val="Answer"/>
      </w:pPr>
      <w:r w:rsidRPr="006E3583">
        <w:t>Some days</w:t>
      </w:r>
      <w:r w:rsidRPr="006E3583" w:rsidR="000A6E63">
        <w:t xml:space="preserve"> I think </w:t>
      </w:r>
      <w:r w:rsidRPr="006E3583">
        <w:t>to myself</w:t>
      </w:r>
      <w:r w:rsidRPr="006E3583" w:rsidR="000A6E63">
        <w:t xml:space="preserve"> that </w:t>
      </w:r>
      <w:r w:rsidRPr="006E3583">
        <w:t xml:space="preserve">we would be better off saying to the public, certainly in England, </w:t>
      </w:r>
      <w:r w:rsidRPr="006E3583" w:rsidR="000A6E63">
        <w:t>“Y</w:t>
      </w:r>
      <w:r w:rsidRPr="006E3583">
        <w:t>ou will not get any financial support until you are down to £23,500</w:t>
      </w:r>
      <w:r w:rsidRPr="006E3583" w:rsidR="000A6E63">
        <w:t>”</w:t>
      </w:r>
      <w:r w:rsidRPr="006E3583">
        <w:t xml:space="preserve">, at which point it will kick in. We do not even </w:t>
      </w:r>
      <w:r w:rsidRPr="006E3583">
        <w:t xml:space="preserve">tell them </w:t>
      </w:r>
      <w:r w:rsidRPr="006E3583" w:rsidR="000A6E63">
        <w:t xml:space="preserve">that </w:t>
      </w:r>
      <w:r w:rsidRPr="006E3583">
        <w:t xml:space="preserve">because we are a bit guilty about </w:t>
      </w:r>
      <w:r w:rsidRPr="006E3583" w:rsidR="000A6E63">
        <w:t>it</w:t>
      </w:r>
      <w:r w:rsidRPr="006E3583">
        <w:t>.</w:t>
      </w:r>
      <w:r w:rsidRPr="006E3583" w:rsidR="000A6E63">
        <w:t xml:space="preserve"> </w:t>
      </w:r>
      <w:r w:rsidRPr="006E3583">
        <w:t>There is not a very clear way that we tell the public what it is, when it will happen and how it will happen.</w:t>
      </w:r>
    </w:p>
    <w:p w:rsidR="00054BA8" w:rsidRPr="006E3583" w:rsidP="00054BA8">
      <w:pPr>
        <w:pStyle w:val="Answer"/>
      </w:pPr>
      <w:r w:rsidRPr="006E3583">
        <w:t>The answer is, yes, we will do that this year.</w:t>
      </w:r>
    </w:p>
    <w:p w:rsidR="00054BA8" w:rsidRPr="006E3583" w:rsidP="00054BA8">
      <w:pPr>
        <w:pStyle w:val="Question"/>
      </w:pPr>
      <w:sdt>
        <w:sdtPr>
          <w:alias w:val="Member"/>
          <w:tag w:val="&lt;Member mnisId='4938' dodsId='116913'&gt;"/>
          <w:id w:val="-268088802"/>
          <w:placeholder>
            <w:docPart w:val="6ED6A6216EB0475182CB1243648AC0D2"/>
          </w:placeholder>
          <w:richText/>
        </w:sdtPr>
        <w:sdtContent>
          <w:r w:rsidRPr="006E3583" w:rsidR="00D16032">
            <w:rPr>
              <w:b/>
            </w:rPr>
            <w:t>Paulette Hamilton:</w:t>
          </w:r>
        </w:sdtContent>
      </w:sdt>
      <w:r w:rsidRPr="006E3583" w:rsidR="00D16032">
        <w:t xml:space="preserve"> </w:t>
      </w:r>
      <w:r w:rsidRPr="006E3583" w:rsidR="002F3D30">
        <w:t xml:space="preserve">That is brilliant. I have one </w:t>
      </w:r>
      <w:r w:rsidRPr="006E3583">
        <w:t>last question</w:t>
      </w:r>
      <w:r w:rsidRPr="006E3583" w:rsidR="002F3D30">
        <w:t xml:space="preserve">. </w:t>
      </w:r>
      <w:r w:rsidRPr="006E3583">
        <w:t>I was a nurse for over 25 years. I have just recently given up my registration.</w:t>
      </w:r>
      <w:r w:rsidRPr="006E3583" w:rsidR="00443705">
        <w:t xml:space="preserve"> There is one thing that shocked me, between health and care.</w:t>
      </w:r>
      <w:r w:rsidRPr="006E3583" w:rsidR="009866F7">
        <w:t xml:space="preserve"> A</w:t>
      </w:r>
      <w:r w:rsidRPr="006E3583">
        <w:t>s a nurse</w:t>
      </w:r>
      <w:r w:rsidRPr="006E3583" w:rsidR="009866F7">
        <w:t xml:space="preserve">, </w:t>
      </w:r>
      <w:r w:rsidRPr="006E3583">
        <w:t>I had no idea what happened in care. It was only when I became the head of social care</w:t>
      </w:r>
      <w:r w:rsidRPr="006E3583" w:rsidR="006A0714">
        <w:t xml:space="preserve"> and </w:t>
      </w:r>
      <w:r w:rsidRPr="006E3583">
        <w:t xml:space="preserve">I had </w:t>
      </w:r>
      <w:r w:rsidRPr="006E3583" w:rsidR="006A0714">
        <w:t xml:space="preserve">a </w:t>
      </w:r>
      <w:r w:rsidRPr="006E3583">
        <w:t xml:space="preserve">governance role in Birmingham </w:t>
      </w:r>
      <w:r w:rsidRPr="006E3583" w:rsidR="00D06D4F">
        <w:t xml:space="preserve">city council </w:t>
      </w:r>
      <w:r w:rsidRPr="006E3583" w:rsidR="006A0714">
        <w:t xml:space="preserve">that </w:t>
      </w:r>
      <w:r w:rsidRPr="006E3583">
        <w:t xml:space="preserve">it became so obvious that </w:t>
      </w:r>
      <w:r w:rsidRPr="006E3583" w:rsidR="00100D8D">
        <w:t xml:space="preserve">a </w:t>
      </w:r>
      <w:r w:rsidRPr="006E3583">
        <w:t>health and care service was so needed.</w:t>
      </w:r>
      <w:r w:rsidRPr="006E3583" w:rsidR="009866F7">
        <w:t xml:space="preserve"> </w:t>
      </w:r>
      <w:r w:rsidRPr="006E3583" w:rsidR="00BE2892">
        <w:t xml:space="preserve">Can you </w:t>
      </w:r>
      <w:r w:rsidRPr="006E3583">
        <w:t>give me two things</w:t>
      </w:r>
      <w:r w:rsidRPr="006E3583" w:rsidR="00BE2892">
        <w:t>—</w:t>
      </w:r>
      <w:r w:rsidRPr="006E3583">
        <w:t>I do like this as a last question</w:t>
      </w:r>
      <w:r w:rsidRPr="006E3583" w:rsidR="00BE2892">
        <w:t>—</w:t>
      </w:r>
      <w:r w:rsidRPr="006E3583">
        <w:t>that you think need to happen to ensure that</w:t>
      </w:r>
      <w:r w:rsidRPr="006E3583" w:rsidR="00BE2892">
        <w:t xml:space="preserve">, </w:t>
      </w:r>
      <w:r w:rsidRPr="006E3583">
        <w:t>in this first phase, people actually understand the differences?</w:t>
      </w:r>
    </w:p>
    <w:p w:rsidR="00EB734A" w:rsidRPr="006E3583" w:rsidP="00054BA8">
      <w:pPr>
        <w:pStyle w:val="Answer"/>
      </w:pPr>
      <w:sdt>
        <w:sdtPr>
          <w:alias w:val="Witness"/>
          <w:id w:val="-650208743"/>
          <w:placeholder>
            <w:docPart w:val="68F4BFFD35FB46FE9EAEAB0EFF399C3D"/>
          </w:placeholder>
          <w:richText/>
        </w:sdtPr>
        <w:sdtContent>
          <w:r w:rsidRPr="006E3583" w:rsidR="006A010E">
            <w:rPr>
              <w:b/>
              <w:i/>
            </w:rPr>
            <w:t>Baroness Casey:</w:t>
          </w:r>
        </w:sdtContent>
      </w:sdt>
      <w:r w:rsidRPr="006E3583" w:rsidR="006A010E">
        <w:t xml:space="preserve"> </w:t>
      </w:r>
      <w:r w:rsidRPr="006E3583" w:rsidR="00D86A80">
        <w:t xml:space="preserve">It </w:t>
      </w:r>
      <w:r w:rsidRPr="006E3583" w:rsidR="00054BA8">
        <w:t xml:space="preserve">is not for the public to understand the differences. It is for the system to make those differences less divisive. </w:t>
      </w:r>
      <w:r w:rsidRPr="006E3583" w:rsidR="00D86A80">
        <w:t>A</w:t>
      </w:r>
      <w:r w:rsidRPr="006E3583" w:rsidR="00054BA8">
        <w:t xml:space="preserve"> nurse who had been a nurse for a very long time said to me</w:t>
      </w:r>
      <w:r w:rsidRPr="006E3583" w:rsidR="00D86A80">
        <w:t>—</w:t>
      </w:r>
      <w:r w:rsidRPr="006E3583" w:rsidR="00054BA8">
        <w:t>she was very upset</w:t>
      </w:r>
      <w:r w:rsidRPr="006E3583" w:rsidR="00D86A80">
        <w:t>—</w:t>
      </w:r>
      <w:r w:rsidRPr="006E3583" w:rsidR="00054BA8">
        <w:t xml:space="preserve">that when people were admitted to her ward they </w:t>
      </w:r>
      <w:r w:rsidRPr="006E3583" w:rsidR="00A253CB">
        <w:t xml:space="preserve">were </w:t>
      </w:r>
      <w:r w:rsidRPr="006E3583" w:rsidR="00054BA8">
        <w:t>catheterised rather than taken to the toilet</w:t>
      </w:r>
      <w:r w:rsidRPr="006E3583" w:rsidR="00A253CB">
        <w:t xml:space="preserve">, </w:t>
      </w:r>
      <w:r w:rsidRPr="006E3583" w:rsidR="00054BA8">
        <w:t>if they were frail</w:t>
      </w:r>
      <w:r w:rsidRPr="006E3583" w:rsidR="00D86A80">
        <w:t xml:space="preserve">. </w:t>
      </w:r>
      <w:r w:rsidRPr="006E3583" w:rsidR="00A253CB">
        <w:t>G</w:t>
      </w:r>
      <w:r w:rsidRPr="006E3583" w:rsidR="00054BA8">
        <w:t>oing to the toilet</w:t>
      </w:r>
      <w:r w:rsidRPr="006E3583" w:rsidR="00A253CB">
        <w:t xml:space="preserve"> was not a medical issue, and </w:t>
      </w:r>
      <w:r w:rsidRPr="006E3583" w:rsidR="00054BA8">
        <w:t>therefore that seemed like a medically appropriate thing.</w:t>
      </w:r>
      <w:r w:rsidRPr="006E3583">
        <w:t xml:space="preserve"> </w:t>
      </w:r>
      <w:r w:rsidRPr="006E3583" w:rsidR="00054BA8">
        <w:t xml:space="preserve">There are people across all these professions crying out to see </w:t>
      </w:r>
      <w:r w:rsidRPr="006E3583">
        <w:t xml:space="preserve">these </w:t>
      </w:r>
      <w:r w:rsidRPr="006E3583" w:rsidR="00054BA8">
        <w:t xml:space="preserve">changes. The idea that we divide more what is care and what is healthcare is a road </w:t>
      </w:r>
      <w:r w:rsidRPr="006E3583">
        <w:t xml:space="preserve">that </w:t>
      </w:r>
      <w:r w:rsidRPr="006E3583" w:rsidR="00054BA8">
        <w:t>we have gone down too far already</w:t>
      </w:r>
      <w:r w:rsidRPr="006E3583">
        <w:t>. W</w:t>
      </w:r>
      <w:r w:rsidRPr="006E3583" w:rsidR="00054BA8">
        <w:t>e need to pull it back.</w:t>
      </w:r>
    </w:p>
    <w:p w:rsidR="00054BA8" w:rsidRPr="006E3583" w:rsidP="00054BA8">
      <w:pPr>
        <w:pStyle w:val="Answer"/>
      </w:pPr>
      <w:r w:rsidRPr="006E3583">
        <w:t>We need a</w:t>
      </w:r>
      <w:r w:rsidRPr="006E3583">
        <w:t xml:space="preserve"> greater recognition </w:t>
      </w:r>
      <w:r w:rsidRPr="006E3583" w:rsidR="00EA5471">
        <w:t xml:space="preserve">of how </w:t>
      </w:r>
      <w:r w:rsidRPr="006E3583">
        <w:t>the public</w:t>
      </w:r>
      <w:r w:rsidRPr="006E3583" w:rsidR="00EA5471">
        <w:t xml:space="preserve"> see</w:t>
      </w:r>
      <w:r w:rsidRPr="006E3583" w:rsidR="008B460A">
        <w:t>s</w:t>
      </w:r>
      <w:r w:rsidRPr="006E3583" w:rsidR="00EA5471">
        <w:t xml:space="preserve"> </w:t>
      </w:r>
      <w:r w:rsidRPr="006E3583">
        <w:t>the difference between care and medical care</w:t>
      </w:r>
      <w:r w:rsidRPr="006E3583" w:rsidR="00EA5471">
        <w:t xml:space="preserve">. </w:t>
      </w:r>
      <w:r w:rsidRPr="006E3583">
        <w:t>L</w:t>
      </w:r>
      <w:r w:rsidRPr="006E3583">
        <w:t xml:space="preserve">et us take district nurses. We now have significantly </w:t>
      </w:r>
      <w:r w:rsidRPr="006E3583" w:rsidR="008B460A">
        <w:t>fewer</w:t>
      </w:r>
      <w:r w:rsidRPr="006E3583">
        <w:t xml:space="preserve"> district nurses than we had a decade ago. We have more nurses in hospital, but we have </w:t>
      </w:r>
      <w:r w:rsidRPr="006E3583" w:rsidR="00443705">
        <w:t>fewer</w:t>
      </w:r>
      <w:r w:rsidRPr="006E3583">
        <w:t xml:space="preserve"> district nurses.</w:t>
      </w:r>
      <w:r w:rsidRPr="006E3583" w:rsidR="000F33AD">
        <w:t xml:space="preserve"> </w:t>
      </w:r>
      <w:r w:rsidRPr="006E3583">
        <w:t>That tell</w:t>
      </w:r>
      <w:r w:rsidRPr="006E3583" w:rsidR="00443705">
        <w:t>s</w:t>
      </w:r>
      <w:r w:rsidRPr="006E3583">
        <w:t xml:space="preserve"> </w:t>
      </w:r>
      <w:r w:rsidR="00A552B0">
        <w:t xml:space="preserve">us </w:t>
      </w:r>
      <w:r w:rsidRPr="006E3583">
        <w:t>something</w:t>
      </w:r>
      <w:r w:rsidRPr="006E3583" w:rsidR="00EA5471">
        <w:t xml:space="preserve">. </w:t>
      </w:r>
      <w:r w:rsidRPr="006E3583">
        <w:t>I do not know the difference between one osteopath and another osteopath, one physio and another physio</w:t>
      </w:r>
      <w:r w:rsidRPr="006E3583" w:rsidR="00E67ACD">
        <w:t xml:space="preserve"> or </w:t>
      </w:r>
      <w:r w:rsidRPr="006E3583">
        <w:t xml:space="preserve">one nurse who is called district and one care worker who is taking my blood pressure </w:t>
      </w:r>
      <w:r w:rsidRPr="006E3583" w:rsidR="000F33AD">
        <w:t xml:space="preserve">or possibly </w:t>
      </w:r>
      <w:r w:rsidRPr="006E3583">
        <w:t>my bloods.</w:t>
      </w:r>
      <w:r w:rsidRPr="006E3583" w:rsidR="008B460A">
        <w:t xml:space="preserve"> </w:t>
      </w:r>
      <w:r w:rsidRPr="006E3583">
        <w:t>We keep imposing on the public</w:t>
      </w:r>
      <w:r w:rsidRPr="006E3583" w:rsidR="000F33AD">
        <w:t>—</w:t>
      </w:r>
      <w:r w:rsidRPr="006E3583">
        <w:t>we are still doing it now</w:t>
      </w:r>
      <w:r w:rsidRPr="006E3583" w:rsidR="000F33AD">
        <w:t>—</w:t>
      </w:r>
      <w:r w:rsidRPr="006E3583" w:rsidR="008A5237">
        <w:t xml:space="preserve">a need to </w:t>
      </w:r>
      <w:r w:rsidRPr="006E3583">
        <w:t>understand our system. We need to understand them and what is happening in their lives.</w:t>
      </w:r>
    </w:p>
    <w:p w:rsidR="00054BA8" w:rsidRPr="006E3583" w:rsidP="00BC605F">
      <w:pPr>
        <w:pStyle w:val="Remark"/>
      </w:pPr>
      <w:sdt>
        <w:sdtPr>
          <w:alias w:val="Member"/>
          <w:tag w:val="&lt;Member mnisId='4938' dodsId='116913'&gt;"/>
          <w:id w:val="-254361893"/>
          <w:placeholder>
            <w:docPart w:val="9357838D2B654F91AFDAB003B1FEFE59"/>
          </w:placeholder>
          <w:richText/>
        </w:sdtPr>
        <w:sdtContent>
          <w:r w:rsidRPr="006E3583" w:rsidR="00D16032">
            <w:rPr>
              <w:b/>
            </w:rPr>
            <w:t>Paulette Hamilton:</w:t>
          </w:r>
        </w:sdtContent>
      </w:sdt>
      <w:r w:rsidRPr="006E3583" w:rsidR="00D16032">
        <w:t xml:space="preserve"> </w:t>
      </w:r>
      <w:r w:rsidRPr="006E3583">
        <w:t>People will delve down a lot deeper</w:t>
      </w:r>
      <w:r w:rsidRPr="006E3583" w:rsidR="00BC605F">
        <w:t xml:space="preserve"> into this</w:t>
      </w:r>
      <w:r w:rsidRPr="006E3583">
        <w:t xml:space="preserve">, but I am going to hand back to the Chair. That is a good place to start. </w:t>
      </w:r>
    </w:p>
    <w:p w:rsidR="00054BA8" w:rsidRPr="006E3583" w:rsidP="00054BA8">
      <w:pPr>
        <w:pStyle w:val="Answer"/>
      </w:pPr>
      <w:sdt>
        <w:sdtPr>
          <w:alias w:val="Witness"/>
          <w:id w:val="-1610651346"/>
          <w:placeholder>
            <w:docPart w:val="3891691095A04349A34B3F11452017FC"/>
          </w:placeholder>
          <w:richText/>
        </w:sdtPr>
        <w:sdtContent>
          <w:r w:rsidRPr="006E3583" w:rsidR="006A010E">
            <w:rPr>
              <w:b/>
              <w:i/>
            </w:rPr>
            <w:t>Baroness</w:t>
          </w:r>
          <w:r w:rsidR="00D73AEC">
            <w:rPr>
              <w:b/>
              <w:i/>
            </w:rPr>
            <w:t xml:space="preserve"> Casey</w:t>
          </w:r>
          <w:r w:rsidRPr="006E3583" w:rsidR="006A010E">
            <w:rPr>
              <w:b/>
              <w:i/>
            </w:rPr>
            <w:t>:</w:t>
          </w:r>
        </w:sdtContent>
      </w:sdt>
      <w:r w:rsidRPr="006E3583" w:rsidR="006A010E">
        <w:t xml:space="preserve"> </w:t>
      </w:r>
      <w:r w:rsidRPr="006E3583" w:rsidR="00BC605F">
        <w:t xml:space="preserve">I hope not. </w:t>
      </w:r>
      <w:r w:rsidRPr="006E3583">
        <w:t>That was deep enough for me.</w:t>
      </w:r>
    </w:p>
    <w:p w:rsidR="00054BA8" w:rsidRPr="006E3583" w:rsidP="005D6852">
      <w:pPr>
        <w:pStyle w:val="Question"/>
      </w:pPr>
      <w:sdt>
        <w:sdtPr>
          <w:alias w:val="Member"/>
          <w:tag w:val="&lt;Member mnisId='5295' dodsId='105995'&gt;"/>
          <w:id w:val="-270705007"/>
          <w:placeholder>
            <w:docPart w:val="B7397671B5FE4356802D785A2EA1CA1A"/>
          </w:placeholder>
          <w:richText/>
        </w:sdtPr>
        <w:sdtContent>
          <w:r w:rsidRPr="006E3583" w:rsidR="005D6852">
            <w:rPr>
              <w:b/>
            </w:rPr>
            <w:t>Josh Fenton-Glynn:</w:t>
          </w:r>
        </w:sdtContent>
      </w:sdt>
      <w:r w:rsidRPr="006E3583" w:rsidR="005D6852">
        <w:t xml:space="preserve"> </w:t>
      </w:r>
      <w:r w:rsidRPr="006E3583">
        <w:t>Thank you, Baroness Casey. You talked quite a lot about the need for a national conversation. Can I go to a very specific conversation</w:t>
      </w:r>
      <w:r w:rsidRPr="006E3583" w:rsidR="005D6852">
        <w:t xml:space="preserve">? How are the </w:t>
      </w:r>
      <w:r w:rsidRPr="006E3583">
        <w:t>cross-party talks going?</w:t>
      </w:r>
    </w:p>
    <w:p w:rsidR="00740C12" w:rsidRPr="006E3583" w:rsidP="00054BA8">
      <w:pPr>
        <w:pStyle w:val="Answer"/>
      </w:pPr>
      <w:sdt>
        <w:sdtPr>
          <w:alias w:val="Witness"/>
          <w:id w:val="-28414703"/>
          <w:placeholder>
            <w:docPart w:val="357EA4C91CB54367B94103FC74C6549C"/>
          </w:placeholder>
          <w:richText/>
        </w:sdtPr>
        <w:sdtContent>
          <w:r w:rsidRPr="006E3583" w:rsidR="006A010E">
            <w:rPr>
              <w:b/>
              <w:i/>
            </w:rPr>
            <w:t>Baroness Casey:</w:t>
          </w:r>
        </w:sdtContent>
      </w:sdt>
      <w:r w:rsidRPr="006E3583" w:rsidR="006A010E">
        <w:t xml:space="preserve"> </w:t>
      </w:r>
      <w:r w:rsidRPr="006E3583" w:rsidR="00054BA8">
        <w:t xml:space="preserve">I knew you would ask me about cross-party talks. </w:t>
      </w:r>
      <w:r w:rsidRPr="006E3583" w:rsidR="005D6852">
        <w:t>C</w:t>
      </w:r>
      <w:r w:rsidRPr="006E3583" w:rsidR="00054BA8">
        <w:t xml:space="preserve">ross-party talks are going to be difficult. They are going well at the moment. </w:t>
      </w:r>
      <w:r w:rsidRPr="006E3583" w:rsidR="005D6852">
        <w:t>E</w:t>
      </w:r>
      <w:r w:rsidRPr="006E3583" w:rsidR="00054BA8">
        <w:t>verybody agrees on the diagnosis of the problem. The trick is going to be shifting from that to agreeing on what the solution is. That is partly our job, not only to lay bare what the evidence is but to find solutions that can gain cross-party consensus.</w:t>
      </w:r>
      <w:r w:rsidRPr="006E3583">
        <w:t xml:space="preserve"> </w:t>
      </w:r>
      <w:r w:rsidRPr="006E3583" w:rsidR="00054BA8">
        <w:t xml:space="preserve">That is where the dialogue with the public is </w:t>
      </w:r>
      <w:r w:rsidRPr="006E3583" w:rsidR="00054BA8">
        <w:t>going to be so important and powerful because we can reflect that back to colleagues in the cross-party talks.</w:t>
      </w:r>
    </w:p>
    <w:p w:rsidR="00054BA8" w:rsidRPr="006E3583" w:rsidP="00054BA8">
      <w:pPr>
        <w:pStyle w:val="Answer"/>
      </w:pPr>
      <w:r w:rsidRPr="006E3583">
        <w:t>To be fair</w:t>
      </w:r>
      <w:r w:rsidRPr="006E3583" w:rsidR="00740C12">
        <w:t>—</w:t>
      </w:r>
      <w:r w:rsidRPr="006E3583">
        <w:t>I must be absolutely clear</w:t>
      </w:r>
      <w:r w:rsidRPr="006E3583" w:rsidR="00740C12">
        <w:t>—</w:t>
      </w:r>
      <w:r w:rsidRPr="006E3583">
        <w:t>we have had really good discussions. They are not short discussions. We had really good discussions at both of them. We had really strong attendance, and I am confident—</w:t>
      </w:r>
    </w:p>
    <w:p w:rsidR="00054BA8" w:rsidRPr="006E3583" w:rsidP="005D6852">
      <w:pPr>
        <w:pStyle w:val="Question"/>
      </w:pPr>
      <w:sdt>
        <w:sdtPr>
          <w:alias w:val="Member"/>
          <w:tag w:val="&lt;Member mnisId='5295' dodsId='105995'&gt;"/>
          <w:id w:val="-553469951"/>
          <w:placeholder>
            <w:docPart w:val="00A2D5178E5D44FDA5FD9FE063CF26A5"/>
          </w:placeholder>
          <w:richText/>
        </w:sdtPr>
        <w:sdtContent>
          <w:r w:rsidRPr="006E3583" w:rsidR="005D6852">
            <w:rPr>
              <w:b/>
            </w:rPr>
            <w:t>Josh Fenton-Glynn:</w:t>
          </w:r>
        </w:sdtContent>
      </w:sdt>
      <w:r w:rsidRPr="006E3583" w:rsidR="005D6852">
        <w:t xml:space="preserve"> </w:t>
      </w:r>
      <w:r w:rsidRPr="006E3583">
        <w:t xml:space="preserve">You said </w:t>
      </w:r>
      <w:r w:rsidRPr="006E3583" w:rsidR="00DD7CE3">
        <w:t>“</w:t>
      </w:r>
      <w:r w:rsidRPr="006E3583">
        <w:t>both of them</w:t>
      </w:r>
      <w:r w:rsidRPr="006E3583" w:rsidR="00DD7CE3">
        <w:t>”</w:t>
      </w:r>
      <w:r w:rsidRPr="006E3583">
        <w:t>. Does that mean there have been only two sets of cross-party talks?</w:t>
      </w:r>
    </w:p>
    <w:p w:rsidR="00054BA8" w:rsidRPr="006E3583" w:rsidP="00054BA8">
      <w:pPr>
        <w:pStyle w:val="Answer"/>
      </w:pPr>
      <w:sdt>
        <w:sdtPr>
          <w:alias w:val="Witness"/>
          <w:id w:val="635920016"/>
          <w:placeholder>
            <w:docPart w:val="AB3789E3245E45A4A7109DA45DAF5591"/>
          </w:placeholder>
          <w:richText/>
        </w:sdtPr>
        <w:sdtContent>
          <w:r w:rsidRPr="006E3583" w:rsidR="006A010E">
            <w:rPr>
              <w:b/>
              <w:i/>
            </w:rPr>
            <w:t>Baroness Casey:</w:t>
          </w:r>
        </w:sdtContent>
      </w:sdt>
      <w:r w:rsidRPr="006E3583" w:rsidR="006A010E">
        <w:t xml:space="preserve"> </w:t>
      </w:r>
      <w:r w:rsidRPr="006E3583">
        <w:t>There have been two sets of formal cross-party</w:t>
      </w:r>
      <w:r w:rsidRPr="006E3583" w:rsidR="00DD7CE3">
        <w:t xml:space="preserve"> sit-downs</w:t>
      </w:r>
      <w:r w:rsidRPr="006E3583">
        <w:t>, and there have been a lot of bilateral conversations that I and my team have done directly.</w:t>
      </w:r>
    </w:p>
    <w:p w:rsidR="00054BA8" w:rsidRPr="006E3583" w:rsidP="005D6852">
      <w:pPr>
        <w:pStyle w:val="Question"/>
      </w:pPr>
      <w:sdt>
        <w:sdtPr>
          <w:alias w:val="Member"/>
          <w:tag w:val="&lt;Member mnisId='5295' dodsId='105995'&gt;"/>
          <w:id w:val="-231317539"/>
          <w:placeholder>
            <w:docPart w:val="8DE6E3A78D0244DCB7057B28D626D0F8"/>
          </w:placeholder>
          <w:richText/>
        </w:sdtPr>
        <w:sdtContent>
          <w:r w:rsidRPr="006E3583" w:rsidR="005D6852">
            <w:rPr>
              <w:b/>
            </w:rPr>
            <w:t>Josh Fenton-Glynn:</w:t>
          </w:r>
        </w:sdtContent>
      </w:sdt>
      <w:r w:rsidRPr="006E3583" w:rsidR="005D6852">
        <w:t xml:space="preserve"> </w:t>
      </w:r>
      <w:r w:rsidRPr="006E3583" w:rsidR="006C67BE">
        <w:t>Those are b</w:t>
      </w:r>
      <w:r w:rsidRPr="006E3583">
        <w:t>ilateral between you and the parties, not between two parties</w:t>
      </w:r>
      <w:r w:rsidRPr="006E3583" w:rsidR="006C67BE">
        <w:t>.</w:t>
      </w:r>
    </w:p>
    <w:p w:rsidR="00054BA8" w:rsidRPr="006E3583" w:rsidP="00054BA8">
      <w:pPr>
        <w:pStyle w:val="Answer"/>
      </w:pPr>
      <w:sdt>
        <w:sdtPr>
          <w:alias w:val="Witness"/>
          <w:id w:val="-1068414062"/>
          <w:placeholder>
            <w:docPart w:val="3851189B17EA4C57B0B66DF4D7CD4590"/>
          </w:placeholder>
          <w:richText/>
        </w:sdtPr>
        <w:sdtContent>
          <w:r w:rsidRPr="006E3583" w:rsidR="006A010E">
            <w:rPr>
              <w:b/>
              <w:i/>
            </w:rPr>
            <w:t>Baroness Casey:</w:t>
          </w:r>
        </w:sdtContent>
      </w:sdt>
      <w:r w:rsidRPr="006E3583" w:rsidR="006A010E">
        <w:t xml:space="preserve"> </w:t>
      </w:r>
      <w:r w:rsidRPr="006E3583">
        <w:t>Correct</w:t>
      </w:r>
      <w:r w:rsidRPr="006E3583" w:rsidR="00061EC0">
        <w:t>, yes.</w:t>
      </w:r>
    </w:p>
    <w:p w:rsidR="00054BA8" w:rsidRPr="006E3583" w:rsidP="005D6852">
      <w:pPr>
        <w:pStyle w:val="Question"/>
      </w:pPr>
      <w:sdt>
        <w:sdtPr>
          <w:alias w:val="Member"/>
          <w:tag w:val="&lt;Member mnisId='5295' dodsId='105995'&gt;"/>
          <w:id w:val="-126861028"/>
          <w:placeholder>
            <w:docPart w:val="78836CCFAF9245859C04986E63E3B741"/>
          </w:placeholder>
          <w:richText/>
        </w:sdtPr>
        <w:sdtContent>
          <w:r w:rsidRPr="006E3583" w:rsidR="005D6852">
            <w:rPr>
              <w:b/>
            </w:rPr>
            <w:t>Josh Fenton-Glynn:</w:t>
          </w:r>
        </w:sdtContent>
      </w:sdt>
      <w:r w:rsidRPr="006E3583" w:rsidR="005D6852">
        <w:t xml:space="preserve"> </w:t>
      </w:r>
      <w:r w:rsidRPr="006E3583" w:rsidR="004A2B0D">
        <w:t xml:space="preserve">Is it enough to have </w:t>
      </w:r>
      <w:r w:rsidRPr="006E3583">
        <w:t>two sets of cross-party talks</w:t>
      </w:r>
      <w:r w:rsidRPr="006E3583" w:rsidR="00061EC0">
        <w:t xml:space="preserve">? Is </w:t>
      </w:r>
      <w:r w:rsidRPr="006E3583" w:rsidR="004A2B0D">
        <w:t xml:space="preserve">it enough to have </w:t>
      </w:r>
      <w:r w:rsidRPr="006E3583">
        <w:t>two meetings?</w:t>
      </w:r>
    </w:p>
    <w:p w:rsidR="00054BA8" w:rsidRPr="006E3583" w:rsidP="00054BA8">
      <w:pPr>
        <w:pStyle w:val="Answer"/>
      </w:pPr>
      <w:sdt>
        <w:sdtPr>
          <w:alias w:val="Witness"/>
          <w:id w:val="1652868148"/>
          <w:placeholder>
            <w:docPart w:val="6769DEAE5821479C83F3CBFCE84D7723"/>
          </w:placeholder>
          <w:richText/>
        </w:sdtPr>
        <w:sdtContent>
          <w:r w:rsidRPr="006E3583" w:rsidR="006A010E">
            <w:rPr>
              <w:b/>
              <w:i/>
            </w:rPr>
            <w:t>Baroness</w:t>
          </w:r>
          <w:r w:rsidR="00D73AEC">
            <w:rPr>
              <w:b/>
              <w:i/>
            </w:rPr>
            <w:t xml:space="preserve"> Casey</w:t>
          </w:r>
          <w:r w:rsidRPr="006E3583" w:rsidR="006A010E">
            <w:rPr>
              <w:b/>
              <w:i/>
            </w:rPr>
            <w:t>:</w:t>
          </w:r>
        </w:sdtContent>
      </w:sdt>
      <w:r w:rsidRPr="006E3583" w:rsidR="006A010E">
        <w:t xml:space="preserve"> </w:t>
      </w:r>
      <w:r w:rsidRPr="006E3583">
        <w:t xml:space="preserve">Yes, or else I would have had more. </w:t>
      </w:r>
      <w:r w:rsidRPr="006E3583" w:rsidR="00376150">
        <w:t>W</w:t>
      </w:r>
      <w:r w:rsidRPr="006E3583">
        <w:t>hat you do behind the scenes is often as important as what you do in front</w:t>
      </w:r>
      <w:r w:rsidRPr="006E3583" w:rsidR="004A2B0D">
        <w:t>. A</w:t>
      </w:r>
      <w:r w:rsidRPr="006E3583">
        <w:t xml:space="preserve"> lot of the conversations behind the scenes are as important as when we all sit down together. </w:t>
      </w:r>
      <w:r w:rsidRPr="006E3583" w:rsidR="00376150">
        <w:t>W</w:t>
      </w:r>
      <w:r w:rsidRPr="006E3583">
        <w:t>e will be having another one early autumn, probably around September time, when we are getting stuck into the big conversation</w:t>
      </w:r>
      <w:r w:rsidRPr="006E3583" w:rsidR="00376150">
        <w:t>. T</w:t>
      </w:r>
      <w:r w:rsidRPr="006E3583">
        <w:t>hat will be the right time</w:t>
      </w:r>
      <w:r w:rsidRPr="006E3583" w:rsidR="00443705">
        <w:t>.</w:t>
      </w:r>
      <w:r w:rsidRPr="006E3583" w:rsidR="000D7DE4">
        <w:t xml:space="preserve"> </w:t>
      </w:r>
      <w:r w:rsidRPr="006E3583" w:rsidR="00443705">
        <w:t>Then it depends</w:t>
      </w:r>
      <w:r w:rsidRPr="006E3583">
        <w:t xml:space="preserve"> </w:t>
      </w:r>
      <w:r w:rsidR="005A4D85">
        <w:t xml:space="preserve">on </w:t>
      </w:r>
      <w:r w:rsidRPr="006E3583">
        <w:t>what happens in the future</w:t>
      </w:r>
      <w:r w:rsidRPr="006E3583" w:rsidR="000D7DE4">
        <w:t xml:space="preserve">. </w:t>
      </w:r>
      <w:r w:rsidRPr="006E3583" w:rsidR="00376150">
        <w:t xml:space="preserve">As someone who </w:t>
      </w:r>
      <w:r w:rsidRPr="006E3583">
        <w:t>has worked in</w:t>
      </w:r>
      <w:r w:rsidRPr="006E3583" w:rsidR="00376150">
        <w:t xml:space="preserve">, </w:t>
      </w:r>
      <w:r w:rsidRPr="006E3583">
        <w:t xml:space="preserve">around and for </w:t>
      </w:r>
      <w:r w:rsidRPr="006E3583" w:rsidR="00443705">
        <w:t>politics</w:t>
      </w:r>
      <w:r w:rsidRPr="006E3583">
        <w:t xml:space="preserve"> for a long time</w:t>
      </w:r>
      <w:r w:rsidRPr="006E3583" w:rsidR="00376150">
        <w:t xml:space="preserve">, you </w:t>
      </w:r>
      <w:r w:rsidRPr="006E3583">
        <w:t>will understand that we just need to weather what happens in the next few months as well.</w:t>
      </w:r>
    </w:p>
    <w:p w:rsidR="00054BA8" w:rsidRPr="006E3583" w:rsidP="005D6852">
      <w:pPr>
        <w:pStyle w:val="Question"/>
      </w:pPr>
      <w:sdt>
        <w:sdtPr>
          <w:alias w:val="Member"/>
          <w:tag w:val="&lt;Member mnisId='5295' dodsId='105995'&gt;"/>
          <w:id w:val="-1958246655"/>
          <w:placeholder>
            <w:docPart w:val="90E537D81F7F4BA0A1806B7A951AF5D6"/>
          </w:placeholder>
          <w:richText/>
        </w:sdtPr>
        <w:sdtContent>
          <w:r w:rsidRPr="006E3583" w:rsidR="005D6852">
            <w:rPr>
              <w:b/>
            </w:rPr>
            <w:t>Josh Fenton-Glynn:</w:t>
          </w:r>
        </w:sdtContent>
      </w:sdt>
      <w:r w:rsidRPr="006E3583" w:rsidR="005D6852">
        <w:t xml:space="preserve"> </w:t>
      </w:r>
      <w:r w:rsidRPr="006E3583">
        <w:t xml:space="preserve">Talking about the national conversation, you </w:t>
      </w:r>
      <w:r w:rsidRPr="006E3583" w:rsidR="000D7DE4">
        <w:t xml:space="preserve">have </w:t>
      </w:r>
      <w:r w:rsidRPr="006E3583">
        <w:t xml:space="preserve">talked about how many organisations are involved. There are 6,200 GP practices, 700 hospitals, 200 NHS trusts, 42 integrated care boards, 317 councils, 153 unitary authorities, 164 district councils, 18,000 providers and </w:t>
      </w:r>
      <w:r w:rsidRPr="006E3583" w:rsidR="003A4AD6">
        <w:t xml:space="preserve">the </w:t>
      </w:r>
      <w:r w:rsidRPr="006E3583">
        <w:t>CQC. Are all the different bits of the system talking to each other? I suspect I know the answer to this.</w:t>
      </w:r>
    </w:p>
    <w:p w:rsidR="003A4AD6" w:rsidRPr="006E3583" w:rsidP="00054BA8">
      <w:pPr>
        <w:pStyle w:val="Answer"/>
      </w:pPr>
      <w:sdt>
        <w:sdtPr>
          <w:alias w:val="Witness"/>
          <w:id w:val="-2019307015"/>
          <w:placeholder>
            <w:docPart w:val="F765BAB9972945969209F255B75908A2"/>
          </w:placeholder>
          <w:richText/>
        </w:sdtPr>
        <w:sdtContent>
          <w:r w:rsidRPr="006E3583" w:rsidR="006A010E">
            <w:rPr>
              <w:b/>
              <w:i/>
            </w:rPr>
            <w:t>Baroness Casey:</w:t>
          </w:r>
        </w:sdtContent>
      </w:sdt>
      <w:r w:rsidRPr="006E3583" w:rsidR="006A010E">
        <w:t xml:space="preserve"> </w:t>
      </w:r>
      <w:r w:rsidRPr="006E3583">
        <w:t>God</w:t>
      </w:r>
      <w:r w:rsidR="00ED0F30">
        <w:t>,</w:t>
      </w:r>
      <w:r w:rsidRPr="006E3583">
        <w:t xml:space="preserve"> no. Do you think they </w:t>
      </w:r>
      <w:r w:rsidRPr="006E3583" w:rsidR="00054BA8">
        <w:t xml:space="preserve">are talking to each other? </w:t>
      </w:r>
      <w:r w:rsidRPr="006E3583">
        <w:t>When they come before you, do you get a sense that they are all talking to each other?</w:t>
      </w:r>
    </w:p>
    <w:p w:rsidR="003A4AD6" w:rsidRPr="006E3583" w:rsidP="003A4AD6">
      <w:pPr>
        <w:pStyle w:val="Remark"/>
      </w:pPr>
      <w:sdt>
        <w:sdtPr>
          <w:alias w:val="Member"/>
          <w:tag w:val="&lt;Member mnisId='5295' dodsId='105995'&gt;"/>
          <w:id w:val="-2144810949"/>
          <w:placeholder>
            <w:docPart w:val="72D182B3F9D6433D89F691474C35D906"/>
          </w:placeholder>
          <w:richText/>
        </w:sdtPr>
        <w:sdtContent>
          <w:r w:rsidRPr="006E3583">
            <w:rPr>
              <w:b/>
            </w:rPr>
            <w:t>Josh Fenton-Glynn:</w:t>
          </w:r>
        </w:sdtContent>
      </w:sdt>
      <w:r w:rsidRPr="006E3583">
        <w:t xml:space="preserve"> </w:t>
      </w:r>
      <w:r w:rsidRPr="006E3583" w:rsidR="00054BA8">
        <w:t>Of course not</w:t>
      </w:r>
      <w:r w:rsidRPr="006E3583">
        <w:t>, no</w:t>
      </w:r>
      <w:r w:rsidRPr="006E3583" w:rsidR="00054BA8">
        <w:t xml:space="preserve">. </w:t>
      </w:r>
    </w:p>
    <w:p w:rsidR="003A4AD6" w:rsidRPr="006E3583" w:rsidP="00054BA8">
      <w:pPr>
        <w:pStyle w:val="Answer"/>
      </w:pPr>
      <w:sdt>
        <w:sdtPr>
          <w:alias w:val="Witness"/>
          <w:id w:val="-822583531"/>
          <w:placeholder>
            <w:docPart w:val="F728B21360DC46979F80AA84BD32E60A"/>
          </w:placeholder>
          <w:richText/>
        </w:sdtPr>
        <w:sdtContent>
          <w:r w:rsidRPr="006E3583">
            <w:rPr>
              <w:b/>
              <w:i/>
            </w:rPr>
            <w:t>Baroness Casey:</w:t>
          </w:r>
        </w:sdtContent>
      </w:sdt>
      <w:r w:rsidRPr="006E3583">
        <w:t xml:space="preserve"> </w:t>
      </w:r>
      <w:r w:rsidRPr="006E3583" w:rsidR="00054BA8">
        <w:t xml:space="preserve">The answer to that is definitely no. </w:t>
      </w:r>
      <w:r w:rsidRPr="006E3583">
        <w:t xml:space="preserve">That </w:t>
      </w:r>
      <w:r w:rsidRPr="006E3583" w:rsidR="00054BA8">
        <w:t xml:space="preserve">is partly why I said right at the beginning </w:t>
      </w:r>
      <w:r w:rsidRPr="006E3583" w:rsidR="003411E8">
        <w:t xml:space="preserve">what I think </w:t>
      </w:r>
      <w:r w:rsidRPr="006E3583" w:rsidR="00054BA8">
        <w:t xml:space="preserve">about </w:t>
      </w:r>
      <w:r w:rsidRPr="006E3583">
        <w:t xml:space="preserve">almost </w:t>
      </w:r>
      <w:r w:rsidRPr="006E3583" w:rsidR="00054BA8">
        <w:t>the symbolic</w:t>
      </w:r>
      <w:r w:rsidRPr="006E3583">
        <w:t xml:space="preserve">, </w:t>
      </w:r>
      <w:r w:rsidRPr="006E3583" w:rsidR="00054BA8">
        <w:t xml:space="preserve">let alone real, </w:t>
      </w:r>
      <w:r w:rsidRPr="006E3583">
        <w:t xml:space="preserve">changes to </w:t>
      </w:r>
      <w:r w:rsidRPr="006E3583" w:rsidR="00054BA8">
        <w:t xml:space="preserve">the structure of </w:t>
      </w:r>
      <w:r w:rsidRPr="006E3583">
        <w:t xml:space="preserve">the </w:t>
      </w:r>
      <w:r w:rsidRPr="006E3583" w:rsidR="00054BA8">
        <w:t xml:space="preserve">governance </w:t>
      </w:r>
      <w:r w:rsidRPr="006E3583">
        <w:t xml:space="preserve">of </w:t>
      </w:r>
      <w:r w:rsidRPr="006E3583" w:rsidR="00054BA8">
        <w:t xml:space="preserve">integrated care boards. </w:t>
      </w:r>
    </w:p>
    <w:p w:rsidR="00400F03" w:rsidRPr="006E3583" w:rsidP="00054BA8">
      <w:pPr>
        <w:pStyle w:val="Answer"/>
      </w:pPr>
      <w:r w:rsidRPr="006E3583">
        <w:t xml:space="preserve">We are </w:t>
      </w:r>
      <w:r w:rsidRPr="006E3583" w:rsidR="00054BA8">
        <w:t xml:space="preserve">saying </w:t>
      </w:r>
      <w:r w:rsidRPr="006E3583">
        <w:t xml:space="preserve">that </w:t>
      </w:r>
      <w:r w:rsidRPr="006E3583" w:rsidR="00054BA8">
        <w:t>we should be thinking about neighbourhood health and a left shift.</w:t>
      </w:r>
      <w:r w:rsidRPr="006E3583">
        <w:t xml:space="preserve"> N</w:t>
      </w:r>
      <w:r w:rsidRPr="006E3583" w:rsidR="00054BA8">
        <w:t xml:space="preserve">eighbourhood health is called </w:t>
      </w:r>
      <w:r w:rsidRPr="006E3583" w:rsidR="003A4AD6">
        <w:t>“p</w:t>
      </w:r>
      <w:r w:rsidRPr="006E3583" w:rsidR="00054BA8">
        <w:t>lace</w:t>
      </w:r>
      <w:r w:rsidRPr="006E3583" w:rsidR="003A4AD6">
        <w:t>”</w:t>
      </w:r>
      <w:r w:rsidRPr="006E3583" w:rsidR="00054BA8">
        <w:t xml:space="preserve"> nowadays</w:t>
      </w:r>
      <w:r w:rsidRPr="006E3583">
        <w:t>. Eve</w:t>
      </w:r>
      <w:r w:rsidRPr="006E3583" w:rsidR="00054BA8">
        <w:t xml:space="preserve">rybody has to call something </w:t>
      </w:r>
      <w:r w:rsidRPr="006E3583">
        <w:t>“place”. I</w:t>
      </w:r>
      <w:r w:rsidRPr="006E3583" w:rsidR="00054BA8">
        <w:t>t is an area. It is North</w:t>
      </w:r>
      <w:r w:rsidRPr="006E3583">
        <w:t>a</w:t>
      </w:r>
      <w:r w:rsidRPr="006E3583" w:rsidR="00054BA8">
        <w:t>llerton</w:t>
      </w:r>
      <w:r w:rsidRPr="006E3583" w:rsidR="001240DE">
        <w:t xml:space="preserve"> </w:t>
      </w:r>
      <w:r w:rsidRPr="006E3583" w:rsidR="00054BA8">
        <w:t>or Islington.</w:t>
      </w:r>
      <w:r w:rsidRPr="006E3583" w:rsidR="001240DE">
        <w:t xml:space="preserve"> </w:t>
      </w:r>
      <w:r w:rsidRPr="006E3583" w:rsidR="00054BA8">
        <w:t>They are actual places with names</w:t>
      </w:r>
      <w:r w:rsidRPr="006E3583">
        <w:t>, and p</w:t>
      </w:r>
      <w:r w:rsidRPr="006E3583" w:rsidR="00054BA8">
        <w:t>laces with names are run by local authorities.</w:t>
      </w:r>
    </w:p>
    <w:p w:rsidR="00054BA8" w:rsidRPr="006E3583" w:rsidP="00054BA8">
      <w:pPr>
        <w:pStyle w:val="Answer"/>
      </w:pPr>
      <w:r w:rsidRPr="006E3583">
        <w:t>B</w:t>
      </w:r>
      <w:r w:rsidRPr="006E3583">
        <w:t>eing a public servant</w:t>
      </w:r>
      <w:r w:rsidRPr="006E3583">
        <w:t xml:space="preserve">, I am on record over the years as saying that </w:t>
      </w:r>
      <w:r w:rsidRPr="006E3583" w:rsidR="008546DE">
        <w:t>cotermin</w:t>
      </w:r>
      <w:r w:rsidRPr="006E3583">
        <w:t>osity</w:t>
      </w:r>
      <w:r w:rsidRPr="006E3583" w:rsidR="008546DE">
        <w:t xml:space="preserve"> </w:t>
      </w:r>
      <w:r w:rsidR="003B50C1">
        <w:t>of</w:t>
      </w:r>
      <w:r w:rsidRPr="006E3583">
        <w:t xml:space="preserve"> geographical locations would make life a lot easier for those of us running public services, and it would make collaboration easier.</w:t>
      </w:r>
    </w:p>
    <w:p w:rsidR="00054BA8" w:rsidRPr="006E3583" w:rsidP="005D6852">
      <w:pPr>
        <w:pStyle w:val="Question"/>
      </w:pPr>
      <w:sdt>
        <w:sdtPr>
          <w:alias w:val="Member"/>
          <w:tag w:val="&lt;Member mnisId='5295' dodsId='105995'&gt;"/>
          <w:id w:val="352621452"/>
          <w:placeholder>
            <w:docPart w:val="CD42AD8FCD9B4314B626195C48F2222B"/>
          </w:placeholder>
          <w:richText/>
        </w:sdtPr>
        <w:sdtContent>
          <w:r w:rsidRPr="006E3583" w:rsidR="005D6852">
            <w:rPr>
              <w:b/>
            </w:rPr>
            <w:t>Josh Fenton-Glynn:</w:t>
          </w:r>
        </w:sdtContent>
      </w:sdt>
      <w:r w:rsidRPr="006E3583" w:rsidR="005D6852">
        <w:t xml:space="preserve"> </w:t>
      </w:r>
      <w:r w:rsidRPr="006E3583">
        <w:t xml:space="preserve">As a former </w:t>
      </w:r>
      <w:r w:rsidRPr="006E3583" w:rsidR="006C6AA4">
        <w:t>c</w:t>
      </w:r>
      <w:r w:rsidRPr="006E3583">
        <w:t xml:space="preserve">abinet </w:t>
      </w:r>
      <w:r w:rsidRPr="006E3583" w:rsidR="006C6AA4">
        <w:t>m</w:t>
      </w:r>
      <w:r w:rsidRPr="006E3583">
        <w:t xml:space="preserve">ember for </w:t>
      </w:r>
      <w:r w:rsidRPr="006E3583" w:rsidR="006C6AA4">
        <w:t>social care</w:t>
      </w:r>
      <w:r w:rsidRPr="006E3583">
        <w:t>, I know very well that integration between health and care. One of the constraints that you are operating under is that phase</w:t>
      </w:r>
      <w:r w:rsidRPr="006E3583" w:rsidR="00774B64">
        <w:t xml:space="preserve"> 1</w:t>
      </w:r>
      <w:r w:rsidRPr="006E3583">
        <w:t xml:space="preserve"> must sit within existing spending plans. How transformative can </w:t>
      </w:r>
      <w:r w:rsidRPr="006E3583" w:rsidR="00774B64">
        <w:t xml:space="preserve">they </w:t>
      </w:r>
      <w:r w:rsidRPr="006E3583">
        <w:t>be within existing spending plans?</w:t>
      </w:r>
    </w:p>
    <w:p w:rsidR="00F46F8F" w:rsidRPr="006E3583" w:rsidP="00054BA8">
      <w:pPr>
        <w:pStyle w:val="Answer"/>
      </w:pPr>
      <w:sdt>
        <w:sdtPr>
          <w:alias w:val="Witness"/>
          <w:id w:val="1807583558"/>
          <w:placeholder>
            <w:docPart w:val="E4AB8BE34DF64959A06639E6E588F467"/>
          </w:placeholder>
          <w:richText/>
        </w:sdtPr>
        <w:sdtContent>
          <w:r w:rsidRPr="006E3583" w:rsidR="006A010E">
            <w:rPr>
              <w:b/>
              <w:i/>
            </w:rPr>
            <w:t>Baroness Casey:</w:t>
          </w:r>
        </w:sdtContent>
      </w:sdt>
      <w:r w:rsidRPr="006E3583" w:rsidR="006A010E">
        <w:t xml:space="preserve"> </w:t>
      </w:r>
      <w:r w:rsidRPr="006E3583" w:rsidR="00054BA8">
        <w:t xml:space="preserve">I do not see it as a constraint. </w:t>
      </w:r>
      <w:r w:rsidRPr="006E3583" w:rsidR="00774B64">
        <w:t>T</w:t>
      </w:r>
      <w:r w:rsidRPr="006E3583" w:rsidR="00054BA8">
        <w:t>here is something incredibly important about it. Taxpayers are already paying quite a lot of money. Certainly</w:t>
      </w:r>
      <w:r w:rsidRPr="006E3583" w:rsidR="00774B64">
        <w:t xml:space="preserve">, </w:t>
      </w:r>
      <w:r w:rsidRPr="006E3583" w:rsidR="00054BA8">
        <w:t xml:space="preserve">most people pay taxes all their lives. They are paying an average </w:t>
      </w:r>
      <w:r w:rsidRPr="006E3583" w:rsidR="00774B64">
        <w:t xml:space="preserve">of </w:t>
      </w:r>
      <w:r w:rsidRPr="006E3583" w:rsidR="00054BA8">
        <w:t>41% council tax toward adult social care.</w:t>
      </w:r>
      <w:r w:rsidRPr="006E3583">
        <w:t xml:space="preserve"> </w:t>
      </w:r>
      <w:r w:rsidRPr="006E3583" w:rsidR="00054BA8">
        <w:t>When they hit the point that they are older or need help, we generally make them pay towards their own care.</w:t>
      </w:r>
    </w:p>
    <w:p w:rsidR="005642F9" w:rsidRPr="006E3583" w:rsidP="00054BA8">
      <w:pPr>
        <w:pStyle w:val="Answer"/>
      </w:pPr>
      <w:r w:rsidRPr="006E3583">
        <w:t xml:space="preserve">You </w:t>
      </w:r>
      <w:r w:rsidRPr="006E3583" w:rsidR="00054BA8">
        <w:t>could get every stakeholder to agree that there is a need for more money.</w:t>
      </w:r>
      <w:r w:rsidRPr="006E3583">
        <w:t xml:space="preserve"> </w:t>
      </w:r>
      <w:r w:rsidRPr="006E3583" w:rsidR="00054BA8">
        <w:t>It is that classic</w:t>
      </w:r>
      <w:r w:rsidRPr="006E3583">
        <w:t xml:space="preserve"> thing. If </w:t>
      </w:r>
      <w:r w:rsidRPr="006E3583" w:rsidR="00054BA8">
        <w:t xml:space="preserve">I </w:t>
      </w:r>
      <w:r w:rsidRPr="006E3583" w:rsidR="003411E8">
        <w:t>was</w:t>
      </w:r>
      <w:r w:rsidRPr="006E3583">
        <w:t xml:space="preserve"> </w:t>
      </w:r>
      <w:r w:rsidRPr="006E3583" w:rsidR="00054BA8">
        <w:t xml:space="preserve">looking at homelessness or lots of </w:t>
      </w:r>
      <w:r w:rsidRPr="006E3583">
        <w:t xml:space="preserve">other </w:t>
      </w:r>
      <w:r w:rsidRPr="006E3583" w:rsidR="00054BA8">
        <w:t xml:space="preserve">things, </w:t>
      </w:r>
      <w:r w:rsidRPr="006E3583">
        <w:t xml:space="preserve">I could </w:t>
      </w:r>
      <w:r w:rsidRPr="006E3583" w:rsidR="00054BA8">
        <w:t>probably get people to agree on one thing, which is that more money is needed.</w:t>
      </w:r>
    </w:p>
    <w:p w:rsidR="00054BA8" w:rsidRPr="006E3583" w:rsidP="00054BA8">
      <w:pPr>
        <w:pStyle w:val="Answer"/>
      </w:pPr>
      <w:r w:rsidRPr="006E3583">
        <w:t xml:space="preserve">We </w:t>
      </w:r>
      <w:r w:rsidRPr="006E3583">
        <w:t>ought to be</w:t>
      </w:r>
      <w:r w:rsidRPr="006E3583">
        <w:t>—</w:t>
      </w:r>
      <w:r w:rsidRPr="006E3583">
        <w:t>and I am</w:t>
      </w:r>
      <w:r w:rsidRPr="006E3583">
        <w:t>—</w:t>
      </w:r>
      <w:r w:rsidRPr="006E3583">
        <w:t>looking at what could be done within existing resources</w:t>
      </w:r>
      <w:r w:rsidRPr="006E3583">
        <w:t>. M</w:t>
      </w:r>
      <w:r w:rsidRPr="006E3583">
        <w:t>y frustrations</w:t>
      </w:r>
      <w:r w:rsidRPr="006E3583">
        <w:t xml:space="preserve"> </w:t>
      </w:r>
      <w:r w:rsidRPr="006E3583">
        <w:t>are probably already apparent to you</w:t>
      </w:r>
      <w:r w:rsidRPr="006E3583" w:rsidR="00540F54">
        <w:t xml:space="preserve">, but </w:t>
      </w:r>
      <w:r w:rsidRPr="006E3583" w:rsidR="003411E8">
        <w:t>they are where</w:t>
      </w:r>
      <w:r w:rsidRPr="006E3583" w:rsidR="00540F54">
        <w:t xml:space="preserve"> </w:t>
      </w:r>
      <w:r w:rsidRPr="006E3583">
        <w:t xml:space="preserve">we </w:t>
      </w:r>
      <w:r w:rsidRPr="006E3583" w:rsidR="00E512D9">
        <w:t xml:space="preserve">can </w:t>
      </w:r>
      <w:r w:rsidRPr="006E3583">
        <w:t>do better within the existing resources</w:t>
      </w:r>
      <w:r w:rsidRPr="006E3583" w:rsidR="003411E8">
        <w:t>.</w:t>
      </w:r>
      <w:r w:rsidRPr="006E3583" w:rsidR="00540F54">
        <w:t xml:space="preserve"> I think </w:t>
      </w:r>
      <w:r w:rsidRPr="006E3583">
        <w:t xml:space="preserve">there are things that </w:t>
      </w:r>
      <w:r w:rsidRPr="006E3583" w:rsidR="00E512D9">
        <w:t xml:space="preserve">can </w:t>
      </w:r>
      <w:r w:rsidRPr="006E3583">
        <w:t>be done within the existing resources.</w:t>
      </w:r>
    </w:p>
    <w:p w:rsidR="00054BA8" w:rsidRPr="006E3583" w:rsidP="005D6852">
      <w:pPr>
        <w:pStyle w:val="Question"/>
      </w:pPr>
      <w:sdt>
        <w:sdtPr>
          <w:rPr>
            <w:b/>
            <w:bCs/>
          </w:rPr>
          <w:alias w:val="Member"/>
          <w:tag w:val="&lt;Member mnisId='5295' dodsId='105995'&gt;"/>
          <w:id w:val="94677780"/>
          <w:placeholder>
            <w:docPart w:val="F0C69A6F78324A2599DD2DB6585B3F27"/>
          </w:placeholder>
          <w:richText/>
        </w:sdtPr>
        <w:sdtContent>
          <w:r w:rsidRPr="006E3583" w:rsidR="005D6852">
            <w:rPr>
              <w:b/>
              <w:bCs/>
            </w:rPr>
            <w:t>Josh Fenton-Glynn:</w:t>
          </w:r>
        </w:sdtContent>
      </w:sdt>
      <w:r w:rsidRPr="006E3583" w:rsidR="005D6852">
        <w:t xml:space="preserve"> </w:t>
      </w:r>
      <w:r w:rsidRPr="006E3583" w:rsidR="003411E8">
        <w:t>Okay, so what</w:t>
      </w:r>
      <w:r w:rsidRPr="006E3583">
        <w:t>?</w:t>
      </w:r>
    </w:p>
    <w:p w:rsidR="00895E3A" w:rsidRPr="006E3583" w:rsidP="00054BA8">
      <w:pPr>
        <w:pStyle w:val="Answer"/>
      </w:pPr>
      <w:sdt>
        <w:sdtPr>
          <w:alias w:val="Witness"/>
          <w:id w:val="83342662"/>
          <w:placeholder>
            <w:docPart w:val="FA5A96A7FDD14991B257D6C1EB1F09DF"/>
          </w:placeholder>
          <w:richText/>
        </w:sdtPr>
        <w:sdtContent>
          <w:r w:rsidRPr="006E3583" w:rsidR="006A010E">
            <w:rPr>
              <w:b/>
              <w:i/>
            </w:rPr>
            <w:t>Baroness Casey:</w:t>
          </w:r>
        </w:sdtContent>
      </w:sdt>
      <w:r w:rsidRPr="006E3583" w:rsidR="006A010E">
        <w:t xml:space="preserve"> </w:t>
      </w:r>
      <w:r w:rsidRPr="006E3583" w:rsidR="00054BA8">
        <w:t xml:space="preserve">That will be the subject of the report later this year. To give you </w:t>
      </w:r>
      <w:r w:rsidRPr="006E3583">
        <w:t xml:space="preserve">the </w:t>
      </w:r>
      <w:r w:rsidRPr="006E3583" w:rsidR="00054BA8">
        <w:t xml:space="preserve">direction of travel, </w:t>
      </w:r>
      <w:r w:rsidRPr="006E3583" w:rsidR="000E425D">
        <w:t xml:space="preserve">we have </w:t>
      </w:r>
      <w:r w:rsidRPr="006E3583" w:rsidR="00054BA8">
        <w:t>multiple assessments over multiple periods of time</w:t>
      </w:r>
      <w:r w:rsidRPr="006E3583" w:rsidR="000E425D">
        <w:t xml:space="preserve">, </w:t>
      </w:r>
      <w:r w:rsidRPr="006E3583" w:rsidR="00054BA8">
        <w:t xml:space="preserve">to the degree that people now say, </w:t>
      </w:r>
      <w:r w:rsidRPr="006E3583" w:rsidR="000E425D">
        <w:t>“</w:t>
      </w:r>
      <w:r w:rsidRPr="006E3583" w:rsidR="00054BA8">
        <w:t xml:space="preserve">I need a navigator to work </w:t>
      </w:r>
      <w:r w:rsidRPr="006E3583" w:rsidR="000E425D">
        <w:t xml:space="preserve">this </w:t>
      </w:r>
      <w:r w:rsidRPr="006E3583" w:rsidR="00054BA8">
        <w:t>out</w:t>
      </w:r>
      <w:r w:rsidRPr="006E3583" w:rsidR="000E425D">
        <w:t>”. P</w:t>
      </w:r>
      <w:r w:rsidRPr="006E3583" w:rsidR="00054BA8">
        <w:t xml:space="preserve">eople </w:t>
      </w:r>
      <w:r w:rsidRPr="006E3583">
        <w:t xml:space="preserve">are literally </w:t>
      </w:r>
      <w:r w:rsidRPr="006E3583" w:rsidR="00054BA8">
        <w:t xml:space="preserve">applying for funding to employ navigators. When in </w:t>
      </w:r>
      <w:r w:rsidRPr="006E3583">
        <w:t>G</w:t>
      </w:r>
      <w:r w:rsidRPr="006E3583" w:rsidR="00054BA8">
        <w:t xml:space="preserve">od’s name did we think that it was okay that we made our public services, primarily funded by the taxpayer, so blinking complicated that charities </w:t>
      </w:r>
      <w:r w:rsidRPr="006E3583">
        <w:t xml:space="preserve">are </w:t>
      </w:r>
      <w:r w:rsidRPr="006E3583" w:rsidR="00054BA8">
        <w:t xml:space="preserve">going out and raising money for navigators? </w:t>
      </w:r>
    </w:p>
    <w:p w:rsidR="007A18C3" w:rsidRPr="006E3583" w:rsidP="00054BA8">
      <w:pPr>
        <w:pStyle w:val="Answer"/>
      </w:pPr>
      <w:r w:rsidRPr="006E3583">
        <w:t>It is incumbent on the people running those services to think about how you do that more straightforwardly.</w:t>
      </w:r>
      <w:r w:rsidRPr="006E3583" w:rsidR="000E425D">
        <w:t xml:space="preserve"> </w:t>
      </w:r>
      <w:r w:rsidRPr="006E3583">
        <w:t>You have a lot of assessors doing assessing from different places</w:t>
      </w:r>
      <w:r w:rsidRPr="006E3583" w:rsidR="000E425D">
        <w:t xml:space="preserve">. </w:t>
      </w:r>
      <w:r w:rsidRPr="006E3583">
        <w:t>L</w:t>
      </w:r>
      <w:r w:rsidRPr="006E3583">
        <w:t>et us move into it. I am slightly obsessed</w:t>
      </w:r>
      <w:r w:rsidRPr="006E3583" w:rsidR="000E425D">
        <w:t xml:space="preserve"> </w:t>
      </w:r>
      <w:r w:rsidRPr="006E3583">
        <w:t>partly because I am getting old. I hit 60 last year</w:t>
      </w:r>
      <w:r w:rsidRPr="006E3583">
        <w:t xml:space="preserve">. </w:t>
      </w:r>
      <w:r w:rsidRPr="006E3583">
        <w:t>I know</w:t>
      </w:r>
      <w:r w:rsidRPr="006E3583" w:rsidR="00080088">
        <w:t xml:space="preserve">—it </w:t>
      </w:r>
      <w:r w:rsidRPr="006E3583">
        <w:t xml:space="preserve">is </w:t>
      </w:r>
      <w:r w:rsidRPr="006E3583">
        <w:t xml:space="preserve">a </w:t>
      </w:r>
      <w:r w:rsidRPr="006E3583">
        <w:t>shock, is</w:t>
      </w:r>
      <w:r w:rsidRPr="006E3583" w:rsidR="00080088">
        <w:t>n’t</w:t>
      </w:r>
      <w:r w:rsidRPr="006E3583">
        <w:t xml:space="preserve"> it? It is a lot of money spent on hair.</w:t>
      </w:r>
      <w:r w:rsidRPr="006E3583">
        <w:t xml:space="preserve"> D</w:t>
      </w:r>
      <w:r w:rsidRPr="006E3583">
        <w:t>omestical</w:t>
      </w:r>
      <w:r w:rsidRPr="006E3583">
        <w:t xml:space="preserve">ly, I have </w:t>
      </w:r>
      <w:r w:rsidRPr="006E3583">
        <w:t>social care situations to worry about</w:t>
      </w:r>
      <w:r w:rsidRPr="006E3583">
        <w:t xml:space="preserve">. </w:t>
      </w:r>
    </w:p>
    <w:p w:rsidR="00417B83" w:rsidRPr="006E3583" w:rsidP="00054BA8">
      <w:pPr>
        <w:pStyle w:val="Answer"/>
      </w:pPr>
      <w:r w:rsidRPr="006E3583">
        <w:t>W</w:t>
      </w:r>
      <w:r w:rsidRPr="006E3583" w:rsidR="00054BA8">
        <w:t>hat is really interesting is that we have to work out how we do a better job for people</w:t>
      </w:r>
      <w:r w:rsidRPr="006E3583" w:rsidR="00080088">
        <w:t xml:space="preserve">, </w:t>
      </w:r>
      <w:r w:rsidRPr="006E3583" w:rsidR="00054BA8">
        <w:t xml:space="preserve">at least </w:t>
      </w:r>
      <w:r w:rsidRPr="006E3583" w:rsidR="00080088">
        <w:t xml:space="preserve">so that they </w:t>
      </w:r>
      <w:r w:rsidRPr="006E3583" w:rsidR="00054BA8">
        <w:t>know what is going to happen.</w:t>
      </w:r>
      <w:r w:rsidRPr="006E3583" w:rsidR="0000665C">
        <w:t xml:space="preserve"> </w:t>
      </w:r>
      <w:r w:rsidRPr="006E3583" w:rsidR="00534EF0">
        <w:t>W</w:t>
      </w:r>
      <w:r w:rsidRPr="006E3583" w:rsidR="00054BA8">
        <w:t xml:space="preserve">e met </w:t>
      </w:r>
      <w:r w:rsidRPr="006E3583" w:rsidR="00534EF0">
        <w:t xml:space="preserve">a man </w:t>
      </w:r>
      <w:r w:rsidRPr="006E3583" w:rsidR="00054BA8">
        <w:t>in the carers centre</w:t>
      </w:r>
      <w:r w:rsidRPr="006E3583" w:rsidR="0000665C">
        <w:t xml:space="preserve"> </w:t>
      </w:r>
      <w:r w:rsidRPr="006E3583" w:rsidR="00534EF0">
        <w:t xml:space="preserve">in Newcastle who </w:t>
      </w:r>
      <w:r w:rsidRPr="006E3583" w:rsidR="0000665C">
        <w:t xml:space="preserve">was given two leaflets when his </w:t>
      </w:r>
      <w:r w:rsidRPr="006E3583" w:rsidR="00054BA8">
        <w:t xml:space="preserve">wife </w:t>
      </w:r>
      <w:r w:rsidRPr="006E3583" w:rsidR="0000665C">
        <w:t xml:space="preserve">was </w:t>
      </w:r>
      <w:r w:rsidRPr="006E3583" w:rsidR="00054BA8">
        <w:t>diagnosed with dementia</w:t>
      </w:r>
      <w:r w:rsidRPr="006E3583" w:rsidR="0000665C">
        <w:t xml:space="preserve">. One was </w:t>
      </w:r>
      <w:r w:rsidRPr="006E3583" w:rsidR="00054BA8">
        <w:t>for personal independence payments, which he did not need and would never have qualified for</w:t>
      </w:r>
      <w:r w:rsidRPr="006E3583" w:rsidR="0000665C">
        <w:t xml:space="preserve">. The </w:t>
      </w:r>
      <w:r w:rsidRPr="006E3583">
        <w:t xml:space="preserve">second </w:t>
      </w:r>
      <w:r w:rsidR="00472776">
        <w:t xml:space="preserve">was </w:t>
      </w:r>
      <w:r w:rsidRPr="006E3583" w:rsidR="00054BA8">
        <w:t>for how to pay less council tax, which he did not need and did not want.</w:t>
      </w:r>
    </w:p>
    <w:p w:rsidR="00054BA8" w:rsidRPr="006E3583" w:rsidP="00054BA8">
      <w:pPr>
        <w:pStyle w:val="Answer"/>
      </w:pPr>
      <w:r w:rsidRPr="006E3583">
        <w:t xml:space="preserve">We </w:t>
      </w:r>
      <w:r w:rsidRPr="006E3583">
        <w:t xml:space="preserve">could not tell him, simply and straightforwardly, what the diagnosis meant, </w:t>
      </w:r>
      <w:r w:rsidRPr="006E3583">
        <w:t xml:space="preserve">whether there was </w:t>
      </w:r>
      <w:r w:rsidRPr="006E3583">
        <w:t>any treatment</w:t>
      </w:r>
      <w:r w:rsidRPr="006E3583">
        <w:t>—</w:t>
      </w:r>
      <w:r w:rsidRPr="006E3583" w:rsidR="006021A7">
        <w:t>remember, they</w:t>
      </w:r>
      <w:r w:rsidRPr="006E3583" w:rsidR="00485BC2">
        <w:t xml:space="preserve"> are </w:t>
      </w:r>
      <w:r w:rsidRPr="006E3583">
        <w:t xml:space="preserve">in a hospital environment thinking, </w:t>
      </w:r>
      <w:r w:rsidRPr="006E3583">
        <w:t>“S</w:t>
      </w:r>
      <w:r w:rsidRPr="006E3583">
        <w:t>omebody is going to treat me for something</w:t>
      </w:r>
      <w:r w:rsidRPr="006E3583">
        <w:t xml:space="preserve">”, but </w:t>
      </w:r>
      <w:r w:rsidRPr="006E3583">
        <w:t xml:space="preserve">they </w:t>
      </w:r>
      <w:r w:rsidRPr="006E3583" w:rsidR="00485BC2">
        <w:t>d</w:t>
      </w:r>
      <w:r w:rsidRPr="006E3583" w:rsidR="00080088">
        <w:t>id</w:t>
      </w:r>
      <w:r w:rsidRPr="006E3583" w:rsidR="00485BC2">
        <w:t xml:space="preserve"> </w:t>
      </w:r>
      <w:r w:rsidRPr="006E3583">
        <w:t xml:space="preserve">not—and what was going to happen next. </w:t>
      </w:r>
      <w:r w:rsidRPr="006E3583" w:rsidR="00413C1B">
        <w:t>W</w:t>
      </w:r>
      <w:r w:rsidRPr="006E3583">
        <w:t>e can solve</w:t>
      </w:r>
      <w:r w:rsidRPr="006E3583" w:rsidR="00413C1B">
        <w:t xml:space="preserve"> that</w:t>
      </w:r>
      <w:r w:rsidRPr="006E3583">
        <w:t>.</w:t>
      </w:r>
    </w:p>
    <w:p w:rsidR="00054BA8" w:rsidRPr="006E3583" w:rsidP="005D6852">
      <w:pPr>
        <w:pStyle w:val="Question"/>
      </w:pPr>
      <w:sdt>
        <w:sdtPr>
          <w:alias w:val="Member"/>
          <w:tag w:val="&lt;Member mnisId='5295' dodsId='105995'&gt;"/>
          <w:id w:val="1329872935"/>
          <w:placeholder>
            <w:docPart w:val="9B6240651F234BB99F255127188BBEDE"/>
          </w:placeholder>
          <w:richText/>
        </w:sdtPr>
        <w:sdtContent>
          <w:r w:rsidRPr="006E3583" w:rsidR="005D6852">
            <w:rPr>
              <w:b/>
            </w:rPr>
            <w:t>Josh Fenton-Glynn:</w:t>
          </w:r>
        </w:sdtContent>
      </w:sdt>
      <w:r w:rsidRPr="006E3583" w:rsidR="005D6852">
        <w:t xml:space="preserve"> </w:t>
      </w:r>
      <w:r w:rsidRPr="006E3583">
        <w:t xml:space="preserve">Just to pull you off the tangent, talking about how we can deliver things within the same umbrella, </w:t>
      </w:r>
      <w:r w:rsidRPr="006E3583" w:rsidR="00CE37D3">
        <w:t xml:space="preserve">there is </w:t>
      </w:r>
      <w:r w:rsidRPr="006E3583">
        <w:t>one thing that feels quite obvious to me</w:t>
      </w:r>
      <w:r w:rsidRPr="006E3583" w:rsidR="00CE37D3">
        <w:t xml:space="preserve">. </w:t>
      </w:r>
      <w:r w:rsidRPr="006E3583">
        <w:t>I look at my local hospital and about 20% of the beds taken up</w:t>
      </w:r>
      <w:r w:rsidRPr="006E3583" w:rsidR="006021A7">
        <w:t xml:space="preserve"> there are taken up</w:t>
      </w:r>
      <w:r w:rsidRPr="006E3583">
        <w:t xml:space="preserve"> by people who should be in care settings. </w:t>
      </w:r>
      <w:r w:rsidRPr="006E3583" w:rsidR="006021A7">
        <w:t>Does</w:t>
      </w:r>
      <w:r w:rsidRPr="006E3583" w:rsidR="00534EF0">
        <w:t xml:space="preserve"> there </w:t>
      </w:r>
      <w:r w:rsidRPr="006E3583" w:rsidR="006021A7">
        <w:t xml:space="preserve">need to </w:t>
      </w:r>
      <w:r w:rsidRPr="006E3583" w:rsidR="00534EF0">
        <w:t xml:space="preserve">be </w:t>
      </w:r>
      <w:r w:rsidRPr="006E3583">
        <w:t>more of a free flow of resource between social care and the NHS?</w:t>
      </w:r>
    </w:p>
    <w:p w:rsidR="00054BA8" w:rsidRPr="006E3583" w:rsidP="00054BA8">
      <w:pPr>
        <w:pStyle w:val="Answer"/>
      </w:pPr>
      <w:sdt>
        <w:sdtPr>
          <w:alias w:val="Witness"/>
          <w:id w:val="2032519469"/>
          <w:placeholder>
            <w:docPart w:val="8B89637216E44D7F862329183C813604"/>
          </w:placeholder>
          <w:richText/>
        </w:sdtPr>
        <w:sdtContent>
          <w:r w:rsidRPr="006E3583" w:rsidR="006A010E">
            <w:rPr>
              <w:b/>
              <w:i/>
            </w:rPr>
            <w:t>Baroness Casey:</w:t>
          </w:r>
        </w:sdtContent>
      </w:sdt>
      <w:r w:rsidRPr="006E3583" w:rsidR="006A010E">
        <w:t xml:space="preserve"> </w:t>
      </w:r>
      <w:r w:rsidRPr="006E3583">
        <w:t>You are on the money there</w:t>
      </w:r>
      <w:r w:rsidRPr="006E3583" w:rsidR="006021A7">
        <w:t>,</w:t>
      </w:r>
      <w:r w:rsidRPr="006E3583">
        <w:t xml:space="preserve"> both figuratively and in terms of other ways. </w:t>
      </w:r>
      <w:r w:rsidRPr="006E3583" w:rsidR="00AA2A09">
        <w:t>W</w:t>
      </w:r>
      <w:r w:rsidRPr="006E3583">
        <w:t xml:space="preserve">e have seen </w:t>
      </w:r>
      <w:r w:rsidRPr="006E3583" w:rsidR="00AA2A09">
        <w:t xml:space="preserve">examples </w:t>
      </w:r>
      <w:r w:rsidRPr="006E3583">
        <w:t xml:space="preserve">where there is one employer for something </w:t>
      </w:r>
      <w:r w:rsidRPr="006E3583" w:rsidR="006021A7">
        <w:t>such as</w:t>
      </w:r>
      <w:r w:rsidRPr="006E3583">
        <w:t xml:space="preserve"> reablement</w:t>
      </w:r>
      <w:r w:rsidRPr="006E3583" w:rsidR="00AA2A09">
        <w:t>. E</w:t>
      </w:r>
      <w:r w:rsidRPr="006E3583">
        <w:t>ssentially</w:t>
      </w:r>
      <w:r w:rsidRPr="006E3583" w:rsidR="00AA2A09">
        <w:t xml:space="preserve">, </w:t>
      </w:r>
      <w:r w:rsidRPr="006E3583">
        <w:t>the local authority put</w:t>
      </w:r>
      <w:r w:rsidRPr="006E3583" w:rsidR="00AA2A09">
        <w:t>s</w:t>
      </w:r>
      <w:r w:rsidRPr="006E3583">
        <w:t xml:space="preserve"> </w:t>
      </w:r>
      <w:r w:rsidRPr="006E3583" w:rsidR="006021A7">
        <w:t>its</w:t>
      </w:r>
      <w:r w:rsidRPr="006E3583">
        <w:t xml:space="preserve"> reablement people in lock, stock and barrel with the NHS bit in one health trust</w:t>
      </w:r>
      <w:r w:rsidRPr="006E3583" w:rsidR="00AA2A09">
        <w:t xml:space="preserve">. </w:t>
      </w:r>
      <w:r w:rsidRPr="006E3583" w:rsidR="00F83478">
        <w:t xml:space="preserve">Reablement </w:t>
      </w:r>
      <w:r w:rsidRPr="006E3583" w:rsidR="00AA2A09">
        <w:t xml:space="preserve">is about </w:t>
      </w:r>
      <w:r w:rsidRPr="006E3583">
        <w:t>stepping people out of hospital into somewhere else. There are not many examples of that, but we have seen some.</w:t>
      </w:r>
    </w:p>
    <w:p w:rsidR="00054BA8" w:rsidRPr="006E3583" w:rsidP="00054BA8">
      <w:pPr>
        <w:pStyle w:val="Answer"/>
      </w:pPr>
      <w:r w:rsidRPr="006E3583">
        <w:t>That immediately gets rid of this divide</w:t>
      </w:r>
      <w:r w:rsidRPr="006E3583" w:rsidR="007A1906">
        <w:t xml:space="preserve">. It </w:t>
      </w:r>
      <w:r w:rsidRPr="006E3583">
        <w:t>means that you are doing one assessment and you are doing one deal with the public. At face value, it looks like it is cheaper</w:t>
      </w:r>
      <w:r w:rsidRPr="006E3583" w:rsidR="007A1906">
        <w:t xml:space="preserve">—it </w:t>
      </w:r>
      <w:r w:rsidRPr="006E3583">
        <w:t>certainly spends less money</w:t>
      </w:r>
      <w:r w:rsidRPr="006E3583" w:rsidR="007A1906">
        <w:t>—</w:t>
      </w:r>
      <w:r w:rsidRPr="006E3583">
        <w:t>but it is also better for the public, which is the thing I am rather obsessed with.</w:t>
      </w:r>
    </w:p>
    <w:p w:rsidR="00054BA8" w:rsidRPr="006E3583" w:rsidP="00A80D16">
      <w:pPr>
        <w:pStyle w:val="Remark"/>
      </w:pPr>
      <w:sdt>
        <w:sdtPr>
          <w:alias w:val="Member"/>
          <w:tag w:val="&lt;Member mnisId='5295' dodsId='105995'&gt;"/>
          <w:id w:val="-2141262895"/>
          <w:placeholder>
            <w:docPart w:val="55A6994E430F4F5893080C9334AB031F"/>
          </w:placeholder>
          <w:richText/>
        </w:sdtPr>
        <w:sdtContent>
          <w:r w:rsidRPr="006E3583" w:rsidR="005D6852">
            <w:rPr>
              <w:b/>
            </w:rPr>
            <w:t>Josh Fenton-Glynn:</w:t>
          </w:r>
        </w:sdtContent>
      </w:sdt>
      <w:r w:rsidRPr="006E3583" w:rsidR="005D6852">
        <w:t xml:space="preserve"> </w:t>
      </w:r>
      <w:r w:rsidRPr="006E3583">
        <w:t>Good social care is the shift to prevention that we keep hearing about</w:t>
      </w:r>
      <w:r w:rsidRPr="006E3583" w:rsidR="005B1B24">
        <w:t>. W</w:t>
      </w:r>
      <w:r w:rsidRPr="006E3583">
        <w:t>ith that I will hand back to the Chair.</w:t>
      </w:r>
    </w:p>
    <w:p w:rsidR="00054BA8" w:rsidRPr="006E3583" w:rsidP="00336C99">
      <w:pPr>
        <w:pStyle w:val="Question"/>
      </w:pPr>
      <w:sdt>
        <w:sdtPr>
          <w:alias w:val="Member"/>
          <w:tag w:val="&lt;Member mnisId='5344' dodsId='118663'&gt;"/>
          <w:id w:val="-49162612"/>
          <w:placeholder>
            <w:docPart w:val="86AB2196D0404E17BB3EC874E9DE9C3C"/>
          </w:placeholder>
          <w:richText/>
        </w:sdtPr>
        <w:sdtContent>
          <w:r w:rsidRPr="006E3583" w:rsidR="00045A8D">
            <w:rPr>
              <w:b/>
            </w:rPr>
            <w:t>Ben Coleman:</w:t>
          </w:r>
        </w:sdtContent>
      </w:sdt>
      <w:r w:rsidRPr="006E3583" w:rsidR="00045A8D">
        <w:t xml:space="preserve"> </w:t>
      </w:r>
      <w:r w:rsidRPr="006E3583">
        <w:t>Very quickly, about the conversations you have had</w:t>
      </w:r>
      <w:r w:rsidRPr="006E3583" w:rsidR="00336C99">
        <w:t xml:space="preserve">, </w:t>
      </w:r>
      <w:r w:rsidRPr="006E3583">
        <w:t xml:space="preserve">I just wonder </w:t>
      </w:r>
      <w:r w:rsidRPr="006E3583" w:rsidR="00336C99">
        <w:t xml:space="preserve">whether </w:t>
      </w:r>
      <w:r w:rsidRPr="006E3583">
        <w:t xml:space="preserve">you have spoken to Hammersmith and Fulham </w:t>
      </w:r>
      <w:r w:rsidR="004B6E75">
        <w:t>c</w:t>
      </w:r>
      <w:r w:rsidRPr="006E3583">
        <w:t>ouncil, which is the only place in England</w:t>
      </w:r>
      <w:r w:rsidRPr="006E3583" w:rsidR="0009421C">
        <w:t xml:space="preserve"> that </w:t>
      </w:r>
      <w:r w:rsidRPr="006E3583">
        <w:t>is providing home care for free</w:t>
      </w:r>
      <w:r w:rsidRPr="006E3583" w:rsidR="0009421C">
        <w:t xml:space="preserve">. It </w:t>
      </w:r>
      <w:r w:rsidRPr="006E3583">
        <w:t>tells me that</w:t>
      </w:r>
      <w:r w:rsidRPr="006E3583" w:rsidR="0009421C">
        <w:t xml:space="preserve">, </w:t>
      </w:r>
      <w:r w:rsidRPr="006E3583">
        <w:t>as a result</w:t>
      </w:r>
      <w:r w:rsidRPr="006E3583" w:rsidR="0009421C">
        <w:t xml:space="preserve">, it has </w:t>
      </w:r>
      <w:r w:rsidRPr="006E3583">
        <w:t xml:space="preserve">seen a reduction in entries to care homes, which of course are different things. </w:t>
      </w:r>
      <w:r w:rsidRPr="006E3583" w:rsidR="003D0D4D">
        <w:t>T</w:t>
      </w:r>
      <w:r w:rsidRPr="006E3583">
        <w:t xml:space="preserve">hey are the only people who have been doing it </w:t>
      </w:r>
      <w:r w:rsidRPr="006E3583" w:rsidR="00C32CF0">
        <w:t xml:space="preserve">for free </w:t>
      </w:r>
      <w:r w:rsidRPr="006E3583" w:rsidR="003D0D4D">
        <w:t xml:space="preserve">for several years, </w:t>
      </w:r>
      <w:r w:rsidRPr="006E3583">
        <w:t>since 2015</w:t>
      </w:r>
      <w:r w:rsidRPr="006E3583" w:rsidR="003D0D4D">
        <w:t>. H</w:t>
      </w:r>
      <w:r w:rsidRPr="006E3583">
        <w:t>ave you talked to them or do you intend to?</w:t>
      </w:r>
    </w:p>
    <w:p w:rsidR="00F71BF3" w:rsidRPr="006E3583" w:rsidP="00F71BF3">
      <w:pPr>
        <w:pStyle w:val="QuestionCont"/>
      </w:pPr>
      <w:sdt>
        <w:sdtPr>
          <w:alias w:val="Witness"/>
          <w:id w:val="-1600173945"/>
          <w:placeholder>
            <w:docPart w:val="34E5B424809B40C1B85ED9FA67A15CCC"/>
          </w:placeholder>
          <w:richText/>
        </w:sdtPr>
        <w:sdtContent>
          <w:r w:rsidRPr="006E3583">
            <w:rPr>
              <w:b/>
              <w:i/>
            </w:rPr>
            <w:t>Baroness</w:t>
          </w:r>
          <w:r w:rsidR="00D73AEC">
            <w:rPr>
              <w:b/>
              <w:i/>
            </w:rPr>
            <w:t xml:space="preserve"> Casey</w:t>
          </w:r>
          <w:r w:rsidRPr="006E3583">
            <w:rPr>
              <w:b/>
              <w:i/>
            </w:rPr>
            <w:t>:</w:t>
          </w:r>
        </w:sdtContent>
      </w:sdt>
      <w:r w:rsidRPr="006E3583">
        <w:t xml:space="preserve"> We have talked to them.</w:t>
      </w:r>
    </w:p>
    <w:p w:rsidR="00F71BF3" w:rsidRPr="006E3583" w:rsidP="00054BA8">
      <w:pPr>
        <w:pStyle w:val="Answer"/>
      </w:pPr>
      <w:sdt>
        <w:sdtPr>
          <w:alias w:val="Witness"/>
          <w:id w:val="1487897962"/>
          <w:placeholder>
            <w:docPart w:val="2A11096336234C5C83E91866411FB73A"/>
          </w:placeholder>
          <w:richText/>
        </w:sdtPr>
        <w:sdtContent>
          <w:r w:rsidRPr="006E3583" w:rsidR="00BC4152">
            <w:rPr>
              <w:b/>
              <w:i/>
            </w:rPr>
            <w:t>Sarah Coskeran:</w:t>
          </w:r>
        </w:sdtContent>
      </w:sdt>
      <w:r w:rsidRPr="006E3583" w:rsidR="00BC4152">
        <w:t xml:space="preserve"> </w:t>
      </w:r>
      <w:r w:rsidRPr="006E3583" w:rsidR="00054BA8">
        <w:t xml:space="preserve">There is absolutely a lot that we can learn. </w:t>
      </w:r>
      <w:r w:rsidRPr="006E3583" w:rsidR="00F83478">
        <w:t>As with</w:t>
      </w:r>
      <w:r w:rsidRPr="006E3583" w:rsidR="00CA50EE">
        <w:t xml:space="preserve"> </w:t>
      </w:r>
      <w:r w:rsidRPr="006E3583" w:rsidR="00054BA8">
        <w:t>Hammersmith and Fulham, there are places across the country</w:t>
      </w:r>
      <w:r w:rsidRPr="006E3583">
        <w:t>—w</w:t>
      </w:r>
      <w:r w:rsidRPr="006E3583" w:rsidR="00054BA8">
        <w:t>e know it is not all in crisis</w:t>
      </w:r>
      <w:r w:rsidRPr="006E3583">
        <w:t xml:space="preserve">—where </w:t>
      </w:r>
      <w:r w:rsidRPr="006E3583" w:rsidR="00054BA8">
        <w:t xml:space="preserve">there are good efforts, initiatives and steps that are being taken to make care more accessible for people. </w:t>
      </w:r>
    </w:p>
    <w:p w:rsidR="00054BA8" w:rsidRPr="006E3583" w:rsidP="00054BA8">
      <w:pPr>
        <w:pStyle w:val="Answer"/>
      </w:pPr>
      <w:r w:rsidRPr="006E3583">
        <w:t xml:space="preserve">We </w:t>
      </w:r>
      <w:r w:rsidRPr="006E3583">
        <w:t>have found, though, that too often that feels like it is despite the system and led by particular individuals</w:t>
      </w:r>
      <w:r w:rsidRPr="006E3583" w:rsidR="00CA50EE">
        <w:t>. I</w:t>
      </w:r>
      <w:r w:rsidRPr="006E3583">
        <w:t>n the case of Hammersmith and Fulham</w:t>
      </w:r>
      <w:r w:rsidRPr="006E3583" w:rsidR="00CA50EE">
        <w:t xml:space="preserve">, it was </w:t>
      </w:r>
      <w:r w:rsidRPr="006E3583">
        <w:t>the local population campaigning for change. We want to look at what you need across the whole system and what you need nationally to improve</w:t>
      </w:r>
      <w:r w:rsidRPr="006E3583" w:rsidR="00CA50EE">
        <w:t>—</w:t>
      </w:r>
    </w:p>
    <w:p w:rsidR="00054BA8" w:rsidRPr="006E3583" w:rsidP="00045A8D">
      <w:pPr>
        <w:pStyle w:val="Question"/>
      </w:pPr>
      <w:sdt>
        <w:sdtPr>
          <w:alias w:val="Member"/>
          <w:tag w:val="&lt;Member mnisId='5344' dodsId='118663'&gt;"/>
          <w:id w:val="329638268"/>
          <w:placeholder>
            <w:docPart w:val="A78DB63D853E4C079D5E496C319D108D"/>
          </w:placeholder>
          <w:richText/>
        </w:sdtPr>
        <w:sdtContent>
          <w:r w:rsidRPr="006E3583" w:rsidR="00045A8D">
            <w:rPr>
              <w:b/>
            </w:rPr>
            <w:t>Ben Coleman:</w:t>
          </w:r>
        </w:sdtContent>
      </w:sdt>
      <w:r w:rsidRPr="006E3583" w:rsidR="00045A8D">
        <w:t xml:space="preserve"> </w:t>
      </w:r>
      <w:r w:rsidRPr="006E3583">
        <w:t>I meant that simply in terms of the financing of it</w:t>
      </w:r>
      <w:r w:rsidRPr="006E3583" w:rsidR="00CA50EE">
        <w:t xml:space="preserve">. Does </w:t>
      </w:r>
      <w:r w:rsidRPr="006E3583">
        <w:t>mak</w:t>
      </w:r>
      <w:r w:rsidRPr="006E3583" w:rsidR="00CA50EE">
        <w:t xml:space="preserve">ing </w:t>
      </w:r>
      <w:r w:rsidRPr="006E3583">
        <w:t xml:space="preserve">it free </w:t>
      </w:r>
      <w:r w:rsidRPr="006E3583" w:rsidR="00CA50EE">
        <w:t xml:space="preserve">work </w:t>
      </w:r>
      <w:r w:rsidRPr="006E3583">
        <w:t>because you save money elsewhere</w:t>
      </w:r>
      <w:r w:rsidRPr="006E3583" w:rsidR="00CA50EE">
        <w:t>?</w:t>
      </w:r>
    </w:p>
    <w:p w:rsidR="00712EA6" w:rsidRPr="006E3583" w:rsidP="00054BA8">
      <w:pPr>
        <w:pStyle w:val="Answer"/>
      </w:pPr>
      <w:sdt>
        <w:sdtPr>
          <w:alias w:val="Witness"/>
          <w:id w:val="70775318"/>
          <w:placeholder>
            <w:docPart w:val="8C48FF9C65DE4F87A77A63BE0573D090"/>
          </w:placeholder>
          <w:richText/>
        </w:sdtPr>
        <w:sdtContent>
          <w:r w:rsidRPr="006E3583" w:rsidR="006A010E">
            <w:rPr>
              <w:b/>
              <w:i/>
            </w:rPr>
            <w:t>Baroness</w:t>
          </w:r>
          <w:r w:rsidR="00D73AEC">
            <w:rPr>
              <w:b/>
              <w:i/>
            </w:rPr>
            <w:t xml:space="preserve"> Casey</w:t>
          </w:r>
          <w:r w:rsidRPr="006E3583" w:rsidR="006A010E">
            <w:rPr>
              <w:b/>
              <w:i/>
            </w:rPr>
            <w:t>:</w:t>
          </w:r>
        </w:sdtContent>
      </w:sdt>
      <w:r w:rsidRPr="006E3583" w:rsidR="006A010E">
        <w:t xml:space="preserve"> </w:t>
      </w:r>
      <w:r w:rsidRPr="006E3583" w:rsidR="00CA50EE">
        <w:t>B</w:t>
      </w:r>
      <w:r w:rsidRPr="006E3583" w:rsidR="00054BA8">
        <w:t xml:space="preserve">oth in Hammersmith and Fulham and </w:t>
      </w:r>
      <w:r w:rsidRPr="006E3583" w:rsidR="00CA50EE">
        <w:t xml:space="preserve">in </w:t>
      </w:r>
      <w:r w:rsidRPr="006E3583" w:rsidR="00054BA8">
        <w:t xml:space="preserve">Scotland, it is not evidenced that it necessarily </w:t>
      </w:r>
      <w:r w:rsidRPr="006E3583" w:rsidR="00CA50EE">
        <w:t xml:space="preserve">means that </w:t>
      </w:r>
      <w:r w:rsidRPr="006E3583" w:rsidR="00054BA8">
        <w:t xml:space="preserve">less money </w:t>
      </w:r>
      <w:r w:rsidRPr="006E3583" w:rsidR="00CA50EE">
        <w:t xml:space="preserve">is </w:t>
      </w:r>
      <w:r w:rsidRPr="006E3583" w:rsidR="00054BA8">
        <w:t xml:space="preserve">spent on social care. It may stop people going into care homes, but </w:t>
      </w:r>
      <w:r w:rsidRPr="006E3583" w:rsidR="002D6DAC">
        <w:t xml:space="preserve">is </w:t>
      </w:r>
      <w:r w:rsidRPr="006E3583" w:rsidR="00054BA8">
        <w:t xml:space="preserve">that a good thing or a bad thing? </w:t>
      </w:r>
      <w:r w:rsidRPr="006E3583" w:rsidR="00F83478">
        <w:t xml:space="preserve">Are people withdrawing? </w:t>
      </w:r>
      <w:r w:rsidRPr="006E3583" w:rsidR="00054BA8">
        <w:t>We think it is more complicated</w:t>
      </w:r>
      <w:r w:rsidRPr="006E3583" w:rsidR="002D6DAC">
        <w:t>. I</w:t>
      </w:r>
      <w:r w:rsidRPr="006E3583" w:rsidR="00054BA8">
        <w:t>t is one of the things that we are looking at.</w:t>
      </w:r>
    </w:p>
    <w:p w:rsidR="00054BA8" w:rsidRPr="006E3583" w:rsidP="008F1AC3">
      <w:pPr>
        <w:pStyle w:val="Question"/>
      </w:pPr>
      <w:sdt>
        <w:sdtPr>
          <w:alias w:val="Member"/>
          <w:tag w:val="&lt;Member mnisId='5344' dodsId='118663'&gt;"/>
          <w:id w:val="-338241266"/>
          <w:placeholder>
            <w:docPart w:val="49F55E60577A4309AAC2C7D61B42886A"/>
          </w:placeholder>
          <w:richText/>
        </w:sdtPr>
        <w:sdtContent>
          <w:r w:rsidRPr="006E3583" w:rsidR="008F1AC3">
            <w:rPr>
              <w:b/>
            </w:rPr>
            <w:t>Ben Coleman:</w:t>
          </w:r>
        </w:sdtContent>
      </w:sdt>
      <w:r w:rsidRPr="006E3583" w:rsidR="008F1AC3">
        <w:t xml:space="preserve"> </w:t>
      </w:r>
      <w:r w:rsidRPr="006E3583" w:rsidR="00712EA6">
        <w:t xml:space="preserve">You </w:t>
      </w:r>
      <w:r w:rsidRPr="006E3583">
        <w:t>are looking at that</w:t>
      </w:r>
      <w:r w:rsidR="003C522D">
        <w:t>?</w:t>
      </w:r>
    </w:p>
    <w:p w:rsidR="00054BA8" w:rsidRPr="006E3583" w:rsidP="00054BA8">
      <w:pPr>
        <w:pStyle w:val="Answer"/>
      </w:pPr>
      <w:sdt>
        <w:sdtPr>
          <w:alias w:val="Witness"/>
          <w:id w:val="-1216047655"/>
          <w:placeholder>
            <w:docPart w:val="0987FFDFDAC1424EA7F811EF5A21F4AA"/>
          </w:placeholder>
          <w:richText/>
        </w:sdtPr>
        <w:sdtContent>
          <w:r w:rsidRPr="006E3583" w:rsidR="00BC4152">
            <w:rPr>
              <w:b/>
              <w:i/>
            </w:rPr>
            <w:t>Sarah Coskeran:</w:t>
          </w:r>
        </w:sdtContent>
      </w:sdt>
      <w:r w:rsidRPr="006E3583" w:rsidR="00BC4152">
        <w:t xml:space="preserve"> </w:t>
      </w:r>
      <w:r w:rsidRPr="006E3583" w:rsidR="008F1AC3">
        <w:t xml:space="preserve">Yes. </w:t>
      </w:r>
    </w:p>
    <w:p w:rsidR="00054BA8" w:rsidRPr="006E3583" w:rsidP="00054BA8">
      <w:pPr>
        <w:pStyle w:val="Answer"/>
      </w:pPr>
      <w:sdt>
        <w:sdtPr>
          <w:alias w:val="Witness"/>
          <w:id w:val="-391883737"/>
          <w:placeholder>
            <w:docPart w:val="3ACA5696E317469DB473CAD9C76B4570"/>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8F1AC3">
        <w:t xml:space="preserve">Definitely, yes. </w:t>
      </w:r>
      <w:r w:rsidRPr="006E3583">
        <w:t xml:space="preserve">Let me just say it out loud. When people say things like, </w:t>
      </w:r>
      <w:r w:rsidRPr="006E3583" w:rsidR="008F1AC3">
        <w:t>“</w:t>
      </w:r>
      <w:r w:rsidRPr="006E3583" w:rsidR="000B2A34">
        <w:t>Let’s</w:t>
      </w:r>
      <w:r w:rsidRPr="006E3583">
        <w:t xml:space="preserve"> have a national care service</w:t>
      </w:r>
      <w:r w:rsidRPr="006E3583" w:rsidR="008F1AC3">
        <w:t>”</w:t>
      </w:r>
      <w:r w:rsidRPr="006E3583">
        <w:t xml:space="preserve">, are they saying that we are suddenly going to find the money from everybody in some way, shape or form </w:t>
      </w:r>
      <w:r w:rsidRPr="006E3583" w:rsidR="000B2A34">
        <w:t xml:space="preserve">so that </w:t>
      </w:r>
      <w:r w:rsidRPr="006E3583">
        <w:t xml:space="preserve">a totally free care service </w:t>
      </w:r>
      <w:r w:rsidRPr="006E3583" w:rsidR="000B2A34">
        <w:t xml:space="preserve">will be </w:t>
      </w:r>
      <w:r w:rsidRPr="006E3583">
        <w:t>available for people? When you look at the places that say they are doing that, it is not all free</w:t>
      </w:r>
      <w:r w:rsidRPr="006E3583" w:rsidR="005B1D2D">
        <w:t>.</w:t>
      </w:r>
    </w:p>
    <w:p w:rsidR="00054BA8" w:rsidRPr="006E3583" w:rsidP="00045A8D">
      <w:pPr>
        <w:pStyle w:val="Question"/>
      </w:pPr>
      <w:sdt>
        <w:sdtPr>
          <w:alias w:val="Member"/>
          <w:tag w:val="&lt;Member mnisId='5344' dodsId='118663'&gt;"/>
          <w:id w:val="969479805"/>
          <w:placeholder>
            <w:docPart w:val="9527873A16154F72B3A6B93ED35A070C"/>
          </w:placeholder>
          <w:richText/>
        </w:sdtPr>
        <w:sdtContent>
          <w:r w:rsidRPr="006E3583" w:rsidR="00045A8D">
            <w:rPr>
              <w:b/>
            </w:rPr>
            <w:t>Ben Coleman:</w:t>
          </w:r>
        </w:sdtContent>
      </w:sdt>
      <w:r w:rsidRPr="006E3583" w:rsidR="00045A8D">
        <w:t xml:space="preserve"> </w:t>
      </w:r>
      <w:r w:rsidRPr="006E3583">
        <w:t>It is all free in Hammersmith and Fulham.</w:t>
      </w:r>
    </w:p>
    <w:p w:rsidR="00054BA8" w:rsidRPr="006E3583" w:rsidP="00054BA8">
      <w:pPr>
        <w:pStyle w:val="Answer"/>
      </w:pPr>
      <w:sdt>
        <w:sdtPr>
          <w:alias w:val="Witness"/>
          <w:id w:val="1607462251"/>
          <w:placeholder>
            <w:docPart w:val="153F529A751841919CE6937863DA26E8"/>
          </w:placeholder>
          <w:richText/>
        </w:sdtPr>
        <w:sdtContent>
          <w:r w:rsidRPr="006E3583" w:rsidR="006A010E">
            <w:rPr>
              <w:b/>
              <w:i/>
            </w:rPr>
            <w:t xml:space="preserve">Baroness </w:t>
          </w:r>
          <w:r w:rsidR="00CA2214">
            <w:rPr>
              <w:b/>
              <w:i/>
            </w:rPr>
            <w:t>Casey:</w:t>
          </w:r>
        </w:sdtContent>
      </w:sdt>
      <w:r w:rsidRPr="006E3583" w:rsidR="006A010E">
        <w:t xml:space="preserve"> </w:t>
      </w:r>
      <w:r w:rsidRPr="006E3583">
        <w:t>Some of it is free in Hammersmith and Fulham.</w:t>
      </w:r>
    </w:p>
    <w:p w:rsidR="00054BA8" w:rsidRPr="006E3583" w:rsidP="00045A8D">
      <w:pPr>
        <w:pStyle w:val="Question"/>
      </w:pPr>
      <w:sdt>
        <w:sdtPr>
          <w:alias w:val="Member"/>
          <w:tag w:val="&lt;Member mnisId='5344' dodsId='118663'&gt;"/>
          <w:id w:val="1047727216"/>
          <w:placeholder>
            <w:docPart w:val="364674763F8040D29EAC4F1AD2516D7C"/>
          </w:placeholder>
          <w:richText/>
        </w:sdtPr>
        <w:sdtContent>
          <w:r w:rsidRPr="006E3583" w:rsidR="00045A8D">
            <w:rPr>
              <w:b/>
            </w:rPr>
            <w:t>Ben Coleman:</w:t>
          </w:r>
        </w:sdtContent>
      </w:sdt>
      <w:r w:rsidRPr="006E3583" w:rsidR="00045A8D">
        <w:t xml:space="preserve"> </w:t>
      </w:r>
      <w:r w:rsidRPr="006E3583">
        <w:t>Home care is free.</w:t>
      </w:r>
    </w:p>
    <w:p w:rsidR="00054BA8" w:rsidRPr="006E3583" w:rsidP="00054BA8">
      <w:pPr>
        <w:pStyle w:val="Answer"/>
      </w:pPr>
      <w:sdt>
        <w:sdtPr>
          <w:alias w:val="Witness"/>
          <w:id w:val="-1182199251"/>
          <w:placeholder>
            <w:docPart w:val="132184C973404B708E1A8CED21ADF0FC"/>
          </w:placeholder>
          <w:richText/>
        </w:sdtPr>
        <w:sdtContent>
          <w:r w:rsidRPr="006E3583" w:rsidR="006A010E">
            <w:rPr>
              <w:b/>
              <w:i/>
            </w:rPr>
            <w:t xml:space="preserve">Baroness </w:t>
          </w:r>
          <w:r w:rsidR="00CA2214">
            <w:rPr>
              <w:b/>
              <w:i/>
            </w:rPr>
            <w:t>Casey:</w:t>
          </w:r>
        </w:sdtContent>
      </w:sdt>
      <w:r w:rsidRPr="006E3583" w:rsidR="006A010E">
        <w:t xml:space="preserve"> </w:t>
      </w:r>
      <w:r w:rsidRPr="006E3583">
        <w:t>Home care is free, but not when you need other care, such as going into a care home.</w:t>
      </w:r>
    </w:p>
    <w:p w:rsidR="00054BA8" w:rsidRPr="006E3583" w:rsidP="00045A8D">
      <w:pPr>
        <w:pStyle w:val="Question"/>
      </w:pPr>
      <w:sdt>
        <w:sdtPr>
          <w:alias w:val="Member"/>
          <w:tag w:val="&lt;Member mnisId='5344' dodsId='118663'&gt;"/>
          <w:id w:val="2088564442"/>
          <w:placeholder>
            <w:docPart w:val="8777B1F2889A4C1A8B7AD067302D4CED"/>
          </w:placeholder>
          <w:richText/>
        </w:sdtPr>
        <w:sdtContent>
          <w:r w:rsidRPr="006E3583" w:rsidR="00045A8D">
            <w:rPr>
              <w:b/>
            </w:rPr>
            <w:t>Ben Coleman:</w:t>
          </w:r>
        </w:sdtContent>
      </w:sdt>
      <w:r w:rsidRPr="006E3583" w:rsidR="00045A8D">
        <w:t xml:space="preserve"> </w:t>
      </w:r>
      <w:r w:rsidRPr="006E3583">
        <w:t>That is a different thing.</w:t>
      </w:r>
    </w:p>
    <w:p w:rsidR="00054BA8" w:rsidRPr="006E3583" w:rsidP="00054BA8">
      <w:pPr>
        <w:pStyle w:val="Answer"/>
      </w:pPr>
      <w:sdt>
        <w:sdtPr>
          <w:alias w:val="Witness"/>
          <w:id w:val="2079405989"/>
          <w:placeholder>
            <w:docPart w:val="052AC821A40B43EA89ACA60AB790C970"/>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DA3F6A">
        <w:t xml:space="preserve">It is a different thing. </w:t>
      </w:r>
      <w:r w:rsidRPr="006E3583">
        <w:t>It might help to look at one aspect of it</w:t>
      </w:r>
      <w:r w:rsidRPr="006E3583" w:rsidR="00DA3F6A">
        <w:t xml:space="preserve">. That </w:t>
      </w:r>
      <w:r w:rsidRPr="006E3583">
        <w:t>is all I am saying. I am conscious of where you represent, and good for you</w:t>
      </w:r>
      <w:r w:rsidRPr="006E3583" w:rsidR="00DD2FA1">
        <w:t>. W</w:t>
      </w:r>
      <w:r w:rsidRPr="006E3583">
        <w:t xml:space="preserve">e are not saying that </w:t>
      </w:r>
      <w:r w:rsidRPr="006E3583" w:rsidR="00B30A6F">
        <w:t xml:space="preserve">this is </w:t>
      </w:r>
      <w:r w:rsidRPr="006E3583">
        <w:t>not something that we are looking at</w:t>
      </w:r>
      <w:r w:rsidRPr="006E3583" w:rsidR="00B30A6F">
        <w:t>. T</w:t>
      </w:r>
      <w:r w:rsidRPr="006E3583" w:rsidR="00DD2FA1">
        <w:t xml:space="preserve">his is what </w:t>
      </w:r>
      <w:r w:rsidRPr="006E3583">
        <w:t>I said at the very beginning</w:t>
      </w:r>
      <w:r w:rsidRPr="006E3583" w:rsidR="00DD2FA1">
        <w:t xml:space="preserve"> </w:t>
      </w:r>
      <w:r w:rsidRPr="006E3583">
        <w:t xml:space="preserve">and what </w:t>
      </w:r>
      <w:r w:rsidRPr="006E3583" w:rsidR="00DD2FA1">
        <w:t xml:space="preserve">I think </w:t>
      </w:r>
      <w:r w:rsidRPr="006E3583">
        <w:t>Sarah is attempting to say</w:t>
      </w:r>
      <w:r w:rsidRPr="006E3583" w:rsidR="00B30A6F">
        <w:t>. W</w:t>
      </w:r>
      <w:r w:rsidRPr="006E3583">
        <w:t xml:space="preserve">e want to look at everything and see how everything pieces together and what differences </w:t>
      </w:r>
      <w:r w:rsidRPr="006E3583" w:rsidR="00601E68">
        <w:t xml:space="preserve">the </w:t>
      </w:r>
      <w:r w:rsidRPr="006E3583">
        <w:t xml:space="preserve">new aspects would </w:t>
      </w:r>
      <w:r w:rsidRPr="006E3583" w:rsidR="00601E68">
        <w:t>make</w:t>
      </w:r>
      <w:r w:rsidRPr="006E3583">
        <w:t>.</w:t>
      </w:r>
    </w:p>
    <w:p w:rsidR="00054BA8" w:rsidRPr="006E3583" w:rsidP="00054BA8">
      <w:pPr>
        <w:pStyle w:val="Answer"/>
      </w:pPr>
      <w:r w:rsidRPr="006E3583">
        <w:t xml:space="preserve">My worry is </w:t>
      </w:r>
      <w:r w:rsidRPr="006E3583" w:rsidR="00601E68">
        <w:t xml:space="preserve">that we </w:t>
      </w:r>
      <w:r w:rsidRPr="006E3583" w:rsidR="000B2A34">
        <w:t>ought</w:t>
      </w:r>
      <w:r w:rsidRPr="006E3583" w:rsidR="00601E68">
        <w:t xml:space="preserve"> to </w:t>
      </w:r>
      <w:r w:rsidRPr="006E3583">
        <w:t xml:space="preserve">keep looking at what the public </w:t>
      </w:r>
      <w:r w:rsidRPr="006E3583" w:rsidR="00601E68">
        <w:t xml:space="preserve">will </w:t>
      </w:r>
      <w:r w:rsidRPr="006E3583">
        <w:t xml:space="preserve">see as social care </w:t>
      </w:r>
      <w:r w:rsidRPr="006E3583" w:rsidR="000B2A34">
        <w:t xml:space="preserve">if they look at it </w:t>
      </w:r>
      <w:r w:rsidRPr="006E3583">
        <w:t>in 2050</w:t>
      </w:r>
      <w:r w:rsidRPr="006E3583" w:rsidR="00106C73">
        <w:t xml:space="preserve">, </w:t>
      </w:r>
      <w:r w:rsidRPr="006E3583">
        <w:t xml:space="preserve">not </w:t>
      </w:r>
      <w:r w:rsidRPr="006E3583" w:rsidR="00106C73">
        <w:t xml:space="preserve">just </w:t>
      </w:r>
      <w:r w:rsidRPr="006E3583">
        <w:t xml:space="preserve">what will make </w:t>
      </w:r>
      <w:r w:rsidRPr="006E3583" w:rsidR="00BB1B3C">
        <w:t xml:space="preserve">it </w:t>
      </w:r>
      <w:r w:rsidRPr="006E3583">
        <w:t>easier now.</w:t>
      </w:r>
      <w:r w:rsidRPr="006E3583" w:rsidR="00BB1B3C">
        <w:t xml:space="preserve"> </w:t>
      </w:r>
      <w:r w:rsidRPr="006E3583">
        <w:t xml:space="preserve">We have to do both. We have to </w:t>
      </w:r>
      <w:r w:rsidRPr="006E3583" w:rsidR="000B2A34">
        <w:t>get on with</w:t>
      </w:r>
      <w:r w:rsidRPr="006E3583">
        <w:t xml:space="preserve"> some stuff now and we have to do quite a significant reform of what health and social care looks like.</w:t>
      </w:r>
    </w:p>
    <w:p w:rsidR="00807227" w:rsidRPr="006E3583" w:rsidP="00807227">
      <w:pPr>
        <w:pStyle w:val="Remark"/>
      </w:pPr>
      <w:sdt>
        <w:sdtPr>
          <w:rPr>
            <w:b/>
            <w:bCs/>
            <w:i/>
          </w:rPr>
          <w:alias w:val="Member"/>
          <w:tag w:val="&lt;Member mnisId='4870' dodsId='143979'&gt;"/>
          <w:id w:val="1225253049"/>
          <w:placeholder>
            <w:docPart w:val="6C403DF4968648F0B1E1C13B836F713C"/>
          </w:placeholder>
          <w:richText/>
        </w:sdtPr>
        <w:sdtEndPr>
          <w:rPr>
            <w:bCs w:val="0"/>
            <w:i w:val="0"/>
            <w:iCs/>
          </w:rPr>
        </w:sdtEndPr>
        <w:sdtContent>
          <w:r w:rsidRPr="006E3583">
            <w:rPr>
              <w:b/>
              <w:iCs/>
            </w:rPr>
            <w:t>Chair:</w:t>
          </w:r>
        </w:sdtContent>
      </w:sdt>
      <w:r w:rsidRPr="006E3583">
        <w:t xml:space="preserve"> We will come back to that.</w:t>
      </w:r>
    </w:p>
    <w:p w:rsidR="00054BA8" w:rsidRPr="006E3583" w:rsidP="00807227">
      <w:pPr>
        <w:pStyle w:val="Question"/>
      </w:pPr>
      <w:sdt>
        <w:sdtPr>
          <w:alias w:val="Member"/>
          <w:tag w:val="&lt;Member mnisId='5255' dodsId='157716'&gt;"/>
          <w:id w:val="-2038193148"/>
          <w:placeholder>
            <w:docPart w:val="F62685E700B34E58BF0138F6A7ABEB0B"/>
          </w:placeholder>
          <w:richText/>
        </w:sdtPr>
        <w:sdtContent>
          <w:r w:rsidRPr="006E3583" w:rsidR="00807227">
            <w:rPr>
              <w:b/>
            </w:rPr>
            <w:t>Joe Robertson:</w:t>
          </w:r>
        </w:sdtContent>
      </w:sdt>
      <w:r w:rsidRPr="006E3583" w:rsidR="00807227">
        <w:t xml:space="preserve"> </w:t>
      </w:r>
      <w:r w:rsidRPr="006E3583">
        <w:t xml:space="preserve">I would like to take you to a conversation about dementia, if I may, and particularly the </w:t>
      </w:r>
      <w:r w:rsidRPr="006E3583" w:rsidR="000B2A34">
        <w:t xml:space="preserve">modern service framework </w:t>
      </w:r>
      <w:r w:rsidRPr="006E3583">
        <w:t xml:space="preserve">that is in development. I share the concerns of some of the leading charities that the ambition </w:t>
      </w:r>
      <w:r w:rsidRPr="006E3583" w:rsidR="00D85B5C">
        <w:t>and t</w:t>
      </w:r>
      <w:r w:rsidRPr="006E3583">
        <w:t xml:space="preserve">he bold transformative change </w:t>
      </w:r>
      <w:r w:rsidRPr="006E3583" w:rsidR="00D85B5C">
        <w:t xml:space="preserve">that </w:t>
      </w:r>
      <w:r w:rsidRPr="006E3583">
        <w:t>we need may not be realised</w:t>
      </w:r>
      <w:r w:rsidRPr="006E3583" w:rsidR="00D85B5C">
        <w:t xml:space="preserve"> in the MSF</w:t>
      </w:r>
      <w:r w:rsidRPr="006E3583">
        <w:t>. Can I ask you to comment on that generally</w:t>
      </w:r>
      <w:r w:rsidRPr="006E3583" w:rsidR="00EB29B4">
        <w:t xml:space="preserve"> and, </w:t>
      </w:r>
      <w:r w:rsidRPr="006E3583">
        <w:t>more specifically</w:t>
      </w:r>
      <w:r w:rsidRPr="006E3583" w:rsidR="00EB29B4">
        <w:t xml:space="preserve">, </w:t>
      </w:r>
      <w:r w:rsidRPr="006E3583">
        <w:t>should there be an ambition to reduce deaths from dementia</w:t>
      </w:r>
      <w:r w:rsidRPr="006E3583" w:rsidR="00512488">
        <w:t>? W</w:t>
      </w:r>
      <w:r w:rsidRPr="006E3583">
        <w:t>ith cancer</w:t>
      </w:r>
      <w:r w:rsidRPr="006E3583" w:rsidR="00512488">
        <w:t xml:space="preserve">, </w:t>
      </w:r>
      <w:r w:rsidRPr="006E3583">
        <w:t>heart disease and others</w:t>
      </w:r>
      <w:r w:rsidRPr="006E3583" w:rsidR="00512488">
        <w:t xml:space="preserve">, it is one </w:t>
      </w:r>
      <w:r w:rsidRPr="006E3583">
        <w:t>of the biggest killers in this country</w:t>
      </w:r>
      <w:r w:rsidRPr="006E3583" w:rsidR="00512488">
        <w:t>.</w:t>
      </w:r>
    </w:p>
    <w:p w:rsidR="003F625C" w:rsidRPr="006E3583" w:rsidP="00054BA8">
      <w:pPr>
        <w:pStyle w:val="Answer"/>
      </w:pPr>
      <w:sdt>
        <w:sdtPr>
          <w:alias w:val="Witness"/>
          <w:id w:val="1556435214"/>
          <w:placeholder>
            <w:docPart w:val="320A461BBE7844EEBBA46709EC94633C"/>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054BA8">
        <w:t>I cannot convey to you how strongly this policy area needs to be looked at, driven and pushed. It is an elephant in the room. It is the biggest killer</w:t>
      </w:r>
      <w:r w:rsidRPr="006E3583" w:rsidR="00CB0FDC">
        <w:t>. I</w:t>
      </w:r>
      <w:r w:rsidRPr="006E3583" w:rsidR="00054BA8">
        <w:t xml:space="preserve">t is the thing </w:t>
      </w:r>
      <w:r w:rsidRPr="006E3583" w:rsidR="00CB0FDC">
        <w:t xml:space="preserve">that </w:t>
      </w:r>
      <w:r w:rsidRPr="006E3583" w:rsidR="00054BA8">
        <w:t>the public worr</w:t>
      </w:r>
      <w:r w:rsidRPr="006E3583" w:rsidR="00CB0FDC">
        <w:t xml:space="preserve">ies </w:t>
      </w:r>
      <w:r w:rsidRPr="006E3583" w:rsidR="00054BA8">
        <w:t>about the most</w:t>
      </w:r>
      <w:r w:rsidRPr="006E3583" w:rsidR="00CB0FDC">
        <w:t>. I</w:t>
      </w:r>
      <w:r w:rsidRPr="006E3583" w:rsidR="00054BA8">
        <w:t>t is a very underdeveloped area of policy</w:t>
      </w:r>
      <w:r w:rsidRPr="006E3583" w:rsidR="00CB0FDC">
        <w:t xml:space="preserve"> </w:t>
      </w:r>
      <w:r w:rsidRPr="006E3583" w:rsidR="00054BA8">
        <w:t xml:space="preserve">within the </w:t>
      </w:r>
      <w:r w:rsidRPr="006E3583" w:rsidR="00CB0FDC">
        <w:t>Department of Health</w:t>
      </w:r>
      <w:r w:rsidRPr="006E3583" w:rsidR="00054BA8">
        <w:t xml:space="preserve"> and more generally. </w:t>
      </w:r>
    </w:p>
    <w:p w:rsidR="00054BA8" w:rsidRPr="006E3583" w:rsidP="00054BA8">
      <w:pPr>
        <w:pStyle w:val="Answer"/>
      </w:pPr>
      <w:r w:rsidRPr="006E3583">
        <w:t>We did a big push on this in the Nuffield speech in March.</w:t>
      </w:r>
      <w:r w:rsidRPr="006E3583" w:rsidR="003F625C">
        <w:t xml:space="preserve"> A</w:t>
      </w:r>
      <w:r w:rsidRPr="006E3583">
        <w:t xml:space="preserve">t that point </w:t>
      </w:r>
      <w:r w:rsidRPr="006E3583" w:rsidR="003F625C">
        <w:t xml:space="preserve">I </w:t>
      </w:r>
      <w:r w:rsidRPr="006E3583" w:rsidR="0005464A">
        <w:t xml:space="preserve">said that we needed to </w:t>
      </w:r>
      <w:r w:rsidRPr="006E3583">
        <w:t>up the action on the trials around dementia, the scientific approach</w:t>
      </w:r>
      <w:r w:rsidRPr="006E3583" w:rsidR="0005464A">
        <w:t xml:space="preserve">, and </w:t>
      </w:r>
      <w:r w:rsidRPr="006E3583">
        <w:t>consider it alongside what we are trying to do on other diseases and conditions. David Cameron had a push on dementia</w:t>
      </w:r>
      <w:r w:rsidRPr="006E3583" w:rsidR="001C7D43">
        <w:t xml:space="preserve">, but </w:t>
      </w:r>
      <w:r w:rsidRPr="006E3583">
        <w:t>it has gone quite quiet ever since. That is not just now</w:t>
      </w:r>
      <w:r w:rsidRPr="006E3583" w:rsidR="001C7D43">
        <w:t>. I</w:t>
      </w:r>
      <w:r w:rsidRPr="006E3583">
        <w:t>t has gone quite quiet in policy terms ever since.</w:t>
      </w:r>
    </w:p>
    <w:p w:rsidR="00054BA8" w:rsidRPr="006E3583" w:rsidP="00054BA8">
      <w:pPr>
        <w:pStyle w:val="Answer"/>
      </w:pPr>
      <w:r w:rsidRPr="006E3583">
        <w:t>I have asked for</w:t>
      </w:r>
      <w:r w:rsidRPr="006E3583" w:rsidR="001C7D43">
        <w:t xml:space="preserve"> </w:t>
      </w:r>
      <w:r w:rsidRPr="006E3583">
        <w:t xml:space="preserve">and it has been agreed that we will have a dementia </w:t>
      </w:r>
      <w:r w:rsidRPr="006E3583" w:rsidR="000B2A34">
        <w:t>tsar</w:t>
      </w:r>
      <w:r w:rsidRPr="006E3583">
        <w:t>. I know that is old school</w:t>
      </w:r>
      <w:r w:rsidRPr="006E3583" w:rsidR="000B2A34">
        <w:t xml:space="preserve">; forgive </w:t>
      </w:r>
      <w:r w:rsidRPr="006E3583">
        <w:t>me</w:t>
      </w:r>
      <w:r w:rsidRPr="006E3583" w:rsidR="001C7D43">
        <w:t xml:space="preserve">. </w:t>
      </w:r>
      <w:r w:rsidRPr="006E3583">
        <w:t xml:space="preserve">I have been a </w:t>
      </w:r>
      <w:r w:rsidRPr="006E3583" w:rsidR="000B2A34">
        <w:t>tsar</w:t>
      </w:r>
      <w:r w:rsidRPr="006E3583">
        <w:t xml:space="preserve"> in my time. Sometimes what you need is somebody who is utterly dedicated and has the credibility to work across the system and be heard. It is somebody who would come before this </w:t>
      </w:r>
      <w:r w:rsidRPr="006E3583" w:rsidR="008A064F">
        <w:t>Select Committee</w:t>
      </w:r>
      <w:r w:rsidRPr="006E3583">
        <w:t xml:space="preserve"> and account for the work. It is somebody who will be accountable to Ministers </w:t>
      </w:r>
      <w:r w:rsidRPr="006E3583" w:rsidR="00BE2681">
        <w:t xml:space="preserve">and who </w:t>
      </w:r>
      <w:r w:rsidRPr="006E3583">
        <w:t>has to drive the whole dementia work forward. I am pushing very hard for that</w:t>
      </w:r>
      <w:r w:rsidRPr="006E3583" w:rsidR="000B2A34">
        <w:t>,</w:t>
      </w:r>
      <w:r w:rsidRPr="006E3583">
        <w:t xml:space="preserve"> and it has been agreed by Ministers that </w:t>
      </w:r>
      <w:r w:rsidRPr="006E3583" w:rsidR="0005464A">
        <w:t>it</w:t>
      </w:r>
      <w:r w:rsidRPr="006E3583">
        <w:t xml:space="preserve"> will happen.</w:t>
      </w:r>
    </w:p>
    <w:p w:rsidR="00054BA8" w:rsidRPr="006E3583" w:rsidP="00807227">
      <w:pPr>
        <w:pStyle w:val="Question"/>
      </w:pPr>
      <w:sdt>
        <w:sdtPr>
          <w:alias w:val="Member"/>
          <w:tag w:val="&lt;Member mnisId='5255' dodsId='157716'&gt;"/>
          <w:id w:val="-273785738"/>
          <w:placeholder>
            <w:docPart w:val="FABE441EDE0942969D11461761799247"/>
          </w:placeholder>
          <w:richText/>
        </w:sdtPr>
        <w:sdtContent>
          <w:r w:rsidRPr="006E3583" w:rsidR="00807227">
            <w:rPr>
              <w:b/>
            </w:rPr>
            <w:t>Joe Robertson:</w:t>
          </w:r>
        </w:sdtContent>
      </w:sdt>
      <w:r w:rsidRPr="006E3583" w:rsidR="00807227">
        <w:t xml:space="preserve"> </w:t>
      </w:r>
      <w:r w:rsidRPr="006E3583">
        <w:t xml:space="preserve">Having won the argument on the dementia </w:t>
      </w:r>
      <w:r w:rsidRPr="006E3583" w:rsidR="000B2A34">
        <w:t>tsar</w:t>
      </w:r>
      <w:r w:rsidRPr="006E3583">
        <w:t>, how quickly would you like to see that role appointed</w:t>
      </w:r>
      <w:r w:rsidR="00F56B4D">
        <w:t>?</w:t>
      </w:r>
    </w:p>
    <w:p w:rsidR="00054BA8" w:rsidRPr="006E3583" w:rsidP="00054BA8">
      <w:pPr>
        <w:pStyle w:val="Answer"/>
      </w:pPr>
      <w:sdt>
        <w:sdtPr>
          <w:alias w:val="Witness"/>
          <w:id w:val="1541631231"/>
          <w:placeholder>
            <w:docPart w:val="47198AE8AE2445F88FC267CB360AA382"/>
          </w:placeholder>
          <w:richText/>
        </w:sdtPr>
        <w:sdtContent>
          <w:r w:rsidRPr="006E3583" w:rsidR="006A010E">
            <w:rPr>
              <w:b/>
              <w:i/>
            </w:rPr>
            <w:t xml:space="preserve">Baroness </w:t>
          </w:r>
          <w:r w:rsidR="00CA2214">
            <w:rPr>
              <w:b/>
              <w:i/>
            </w:rPr>
            <w:t>Casey:</w:t>
          </w:r>
        </w:sdtContent>
      </w:sdt>
      <w:r w:rsidRPr="006E3583" w:rsidR="006A010E">
        <w:t xml:space="preserve"> </w:t>
      </w:r>
      <w:r w:rsidRPr="006E3583">
        <w:t>I do not think the Chair will mind m</w:t>
      </w:r>
      <w:r w:rsidR="004C1215">
        <w:t>y</w:t>
      </w:r>
      <w:r w:rsidRPr="006E3583">
        <w:t xml:space="preserve"> saying</w:t>
      </w:r>
      <w:r w:rsidRPr="006E3583" w:rsidR="002F79E8">
        <w:t xml:space="preserve"> this, but</w:t>
      </w:r>
      <w:r w:rsidRPr="006E3583">
        <w:t xml:space="preserve">, in the scheme of </w:t>
      </w:r>
      <w:r w:rsidRPr="006E3583" w:rsidR="0043700B">
        <w:t>Government</w:t>
      </w:r>
      <w:r w:rsidRPr="006E3583">
        <w:t xml:space="preserve"> moving in recent times, to have asked for </w:t>
      </w:r>
      <w:r w:rsidRPr="006E3583" w:rsidR="00AC1889">
        <w:t xml:space="preserve">it </w:t>
      </w:r>
      <w:r w:rsidRPr="006E3583">
        <w:t>in March and for it to have been agreed and under way by now is quite quick.</w:t>
      </w:r>
      <w:r w:rsidRPr="006E3583" w:rsidR="00905C11">
        <w:t xml:space="preserve"> </w:t>
      </w:r>
      <w:r w:rsidRPr="006E3583">
        <w:t>I take that and think</w:t>
      </w:r>
      <w:r w:rsidRPr="006E3583" w:rsidR="00905C11">
        <w:t>, “T</w:t>
      </w:r>
      <w:r w:rsidRPr="006E3583">
        <w:t>hank you</w:t>
      </w:r>
      <w:r w:rsidRPr="006E3583" w:rsidR="00905C11">
        <w:t>”. They</w:t>
      </w:r>
      <w:r w:rsidRPr="006E3583">
        <w:t xml:space="preserve"> will recruit</w:t>
      </w:r>
      <w:r w:rsidRPr="006E3583" w:rsidR="00905C11">
        <w:t xml:space="preserve">, </w:t>
      </w:r>
      <w:r w:rsidRPr="006E3583">
        <w:t xml:space="preserve">and they have told us that </w:t>
      </w:r>
      <w:r w:rsidRPr="006E3583" w:rsidR="00905C11">
        <w:t xml:space="preserve">it </w:t>
      </w:r>
      <w:r w:rsidRPr="006E3583">
        <w:t xml:space="preserve">will happen very soon. Of course, I will be watching and helping to make sure that </w:t>
      </w:r>
      <w:r w:rsidRPr="006E3583" w:rsidR="00905C11">
        <w:t xml:space="preserve">it </w:t>
      </w:r>
      <w:r w:rsidRPr="006E3583">
        <w:t>lands in the right place.</w:t>
      </w:r>
    </w:p>
    <w:p w:rsidR="00054BA8" w:rsidRPr="006E3583" w:rsidP="00807227">
      <w:pPr>
        <w:pStyle w:val="Question"/>
      </w:pPr>
      <w:sdt>
        <w:sdtPr>
          <w:alias w:val="Member"/>
          <w:tag w:val="&lt;Member mnisId='5255' dodsId='157716'&gt;"/>
          <w:id w:val="1454064100"/>
          <w:placeholder>
            <w:docPart w:val="85A74C466C29447A829CF0E60F338941"/>
          </w:placeholder>
          <w:richText/>
        </w:sdtPr>
        <w:sdtContent>
          <w:r w:rsidRPr="006E3583" w:rsidR="00807227">
            <w:rPr>
              <w:b/>
            </w:rPr>
            <w:t>Joe Robertson:</w:t>
          </w:r>
        </w:sdtContent>
      </w:sdt>
      <w:r w:rsidRPr="006E3583" w:rsidR="00807227">
        <w:t xml:space="preserve"> </w:t>
      </w:r>
      <w:r w:rsidRPr="006E3583" w:rsidR="00E912E0">
        <w:t>Can</w:t>
      </w:r>
      <w:r w:rsidRPr="006E3583">
        <w:t xml:space="preserve"> I just ask you something on </w:t>
      </w:r>
      <w:r w:rsidRPr="006E3583" w:rsidR="008E6B1D">
        <w:t xml:space="preserve">the </w:t>
      </w:r>
      <w:r w:rsidRPr="006E3583">
        <w:t>diagnosis targets for dementia? I was critical that it came out of the NHS planning guidance, but</w:t>
      </w:r>
      <w:r w:rsidRPr="006E3583" w:rsidR="008E6B1D">
        <w:t xml:space="preserve"> I will put that </w:t>
      </w:r>
      <w:r w:rsidRPr="006E3583">
        <w:t>to one side</w:t>
      </w:r>
      <w:r w:rsidRPr="006E3583" w:rsidR="008E6B1D">
        <w:t xml:space="preserve">. </w:t>
      </w:r>
      <w:r w:rsidRPr="006E3583">
        <w:t xml:space="preserve">I take the Government’s wider point that driving things with endless targets does not necessarily lead to better outcomes. However, accurate diagnosis of dementia is </w:t>
      </w:r>
      <w:r w:rsidRPr="006E3583" w:rsidR="008E6B1D">
        <w:t xml:space="preserve">clearly </w:t>
      </w:r>
      <w:r w:rsidRPr="006E3583">
        <w:t>going to be key, particularly down the track as we get the potential for treatments. Can you say anything about embedding targets for accurate diagnosis within dementia, whether that be in the modern service framework</w:t>
      </w:r>
      <w:r w:rsidRPr="006E3583" w:rsidR="003F26CB">
        <w:t xml:space="preserve">, </w:t>
      </w:r>
      <w:r w:rsidRPr="006E3583">
        <w:t>the NHS planning guidance or elsewhere? Can you explain, as you see it, the role for that and how important it is?</w:t>
      </w:r>
    </w:p>
    <w:p w:rsidR="00AD1FDF" w:rsidRPr="006E3583" w:rsidP="00054BA8">
      <w:pPr>
        <w:pStyle w:val="Answer"/>
      </w:pPr>
      <w:sdt>
        <w:sdtPr>
          <w:alias w:val="Witness"/>
          <w:id w:val="-1713416717"/>
          <w:placeholder>
            <w:docPart w:val="9CB71C24340249D78B0E3CEF7324C354"/>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036450">
        <w:t>A</w:t>
      </w:r>
      <w:r w:rsidRPr="006E3583" w:rsidR="00054BA8">
        <w:t>t this stage</w:t>
      </w:r>
      <w:r w:rsidRPr="006E3583" w:rsidR="00036450">
        <w:t xml:space="preserve">, I would not </w:t>
      </w:r>
      <w:r w:rsidRPr="006E3583" w:rsidR="00054BA8">
        <w:t xml:space="preserve">feel sufficiently qualified to take a view on what targets should be put in what places. Maybe that is a failing on my part, but I cannot sit before you now and say, </w:t>
      </w:r>
      <w:r w:rsidRPr="006E3583">
        <w:t>“T</w:t>
      </w:r>
      <w:r w:rsidRPr="006E3583" w:rsidR="00054BA8">
        <w:t>hat target should be here and that target should not</w:t>
      </w:r>
      <w:r w:rsidRPr="006E3583">
        <w:t xml:space="preserve">” </w:t>
      </w:r>
      <w:r w:rsidRPr="006E3583" w:rsidR="00054BA8">
        <w:t>in part because there are often unintended consequences of targets and they need to be thought about quite carefully.</w:t>
      </w:r>
    </w:p>
    <w:p w:rsidR="00694293" w:rsidRPr="006E3583" w:rsidP="00054BA8">
      <w:pPr>
        <w:pStyle w:val="Answer"/>
      </w:pPr>
      <w:r w:rsidRPr="006E3583">
        <w:t xml:space="preserve">In </w:t>
      </w:r>
      <w:r w:rsidRPr="006E3583" w:rsidR="00054BA8">
        <w:t xml:space="preserve">the area that we are talking about and </w:t>
      </w:r>
      <w:r w:rsidRPr="006E3583">
        <w:t xml:space="preserve">in </w:t>
      </w:r>
      <w:r w:rsidRPr="006E3583" w:rsidR="00054BA8">
        <w:t>social care more generally, there appear to be no targets for assessment times</w:t>
      </w:r>
      <w:r w:rsidRPr="006E3583">
        <w:t>. L</w:t>
      </w:r>
      <w:r w:rsidRPr="006E3583" w:rsidR="00054BA8">
        <w:t>et us take motor neurone disease, which is another bugbear of mine.</w:t>
      </w:r>
      <w:r w:rsidRPr="006E3583">
        <w:t xml:space="preserve"> </w:t>
      </w:r>
      <w:r w:rsidRPr="006E3583" w:rsidR="00054BA8">
        <w:t xml:space="preserve">It seems to me that we have targets in some area of business in the NHS but no targets elsewhere. </w:t>
      </w:r>
      <w:r w:rsidRPr="006E3583">
        <w:t>I think t</w:t>
      </w:r>
      <w:r w:rsidRPr="006E3583" w:rsidR="00054BA8">
        <w:t>hat is because this area of the elderly and dementia is unloved and does not have the same status as other areas both in medicine and more generally.</w:t>
      </w:r>
    </w:p>
    <w:p w:rsidR="009A35B7" w:rsidRPr="006E3583" w:rsidP="00054BA8">
      <w:pPr>
        <w:pStyle w:val="Answer"/>
      </w:pPr>
      <w:r w:rsidRPr="006E3583">
        <w:t>T</w:t>
      </w:r>
      <w:r w:rsidRPr="006E3583" w:rsidR="00054BA8">
        <w:t>he power of the voice of the elderly is often over</w:t>
      </w:r>
      <w:r w:rsidRPr="006E3583">
        <w:t>stated. P</w:t>
      </w:r>
      <w:r w:rsidRPr="006E3583" w:rsidR="00054BA8">
        <w:t>eople think they are incredibly powerful.</w:t>
      </w:r>
      <w:r w:rsidRPr="006E3583">
        <w:t xml:space="preserve"> Where </w:t>
      </w:r>
      <w:r w:rsidRPr="006E3583" w:rsidR="00054BA8">
        <w:t>I am looking, they are unheard and unseen</w:t>
      </w:r>
      <w:r w:rsidRPr="006E3583">
        <w:t>. L</w:t>
      </w:r>
      <w:r w:rsidRPr="006E3583" w:rsidR="00054BA8">
        <w:t>iving in the weather that we are in right now</w:t>
      </w:r>
      <w:r w:rsidRPr="006E3583">
        <w:t xml:space="preserve">, there are people who </w:t>
      </w:r>
      <w:r w:rsidRPr="006E3583" w:rsidR="00054BA8">
        <w:t>are even less seen.</w:t>
      </w:r>
      <w:r w:rsidRPr="006E3583">
        <w:t xml:space="preserve"> </w:t>
      </w:r>
      <w:r w:rsidRPr="006E3583" w:rsidR="00054BA8">
        <w:t>I just cannot bear how we seem to have neglected the area of the elderly</w:t>
      </w:r>
      <w:r w:rsidRPr="006E3583">
        <w:t xml:space="preserve">, </w:t>
      </w:r>
      <w:r w:rsidRPr="006E3583" w:rsidR="00054BA8">
        <w:t>how we treat them in society and how we look after them.</w:t>
      </w:r>
    </w:p>
    <w:p w:rsidR="00781A29" w:rsidRPr="006E3583" w:rsidP="00054BA8">
      <w:pPr>
        <w:pStyle w:val="Answer"/>
      </w:pPr>
      <w:r w:rsidRPr="006E3583">
        <w:t>We are all born</w:t>
      </w:r>
      <w:r w:rsidRPr="006E3583" w:rsidR="009A35B7">
        <w:t>. O</w:t>
      </w:r>
      <w:r w:rsidRPr="006E3583">
        <w:t xml:space="preserve">nce </w:t>
      </w:r>
      <w:r w:rsidR="00A21AA8">
        <w:t>we</w:t>
      </w:r>
      <w:r w:rsidRPr="006E3583">
        <w:t xml:space="preserve"> are born, </w:t>
      </w:r>
      <w:r w:rsidR="00A21AA8">
        <w:t>we</w:t>
      </w:r>
      <w:r w:rsidRPr="006E3583">
        <w:t xml:space="preserve"> are all going to die. As the sun comes up and goes down, that is going to happen. Why</w:t>
      </w:r>
      <w:r w:rsidRPr="006E3583" w:rsidR="009A35B7">
        <w:t xml:space="preserve"> we cannot </w:t>
      </w:r>
      <w:r w:rsidRPr="006E3583">
        <w:t xml:space="preserve">think about that in terms of how we organise ourselves and public policy I do not know. </w:t>
      </w:r>
    </w:p>
    <w:p w:rsidR="00054BA8" w:rsidRPr="006E3583" w:rsidP="00054BA8">
      <w:pPr>
        <w:pStyle w:val="Answer"/>
      </w:pPr>
      <w:r w:rsidRPr="006E3583">
        <w:t>T</w:t>
      </w:r>
      <w:r w:rsidRPr="006E3583">
        <w:t>he most amazing thing has happened, which is that life expectancy has doubled in a century, but we have stuck our heads in the sand about what that means.</w:t>
      </w:r>
      <w:r w:rsidRPr="006E3583">
        <w:t xml:space="preserve"> </w:t>
      </w:r>
      <w:r w:rsidRPr="006E3583">
        <w:t>We cannot continue to stick our heads in the sand about it</w:t>
      </w:r>
      <w:r w:rsidRPr="006E3583">
        <w:t>. T</w:t>
      </w:r>
      <w:r w:rsidRPr="006E3583">
        <w:t xml:space="preserve">here will be people on wards right now who are so hot and so </w:t>
      </w:r>
      <w:r w:rsidRPr="006E3583">
        <w:t>de</w:t>
      </w:r>
      <w:r w:rsidRPr="006E3583">
        <w:t>hydrated. Will anybody be taking them water to make sure they stay alive today? That is how bad it is</w:t>
      </w:r>
      <w:r w:rsidRPr="006E3583">
        <w:t>. T</w:t>
      </w:r>
      <w:r w:rsidRPr="006E3583">
        <w:t>hat is how unloved this particular area of policy is.</w:t>
      </w:r>
    </w:p>
    <w:p w:rsidR="00054BA8" w:rsidRPr="006E3583" w:rsidP="00807227">
      <w:pPr>
        <w:pStyle w:val="Question"/>
      </w:pPr>
      <w:sdt>
        <w:sdtPr>
          <w:alias w:val="Member"/>
          <w:tag w:val="&lt;Member mnisId='5255' dodsId='157716'&gt;"/>
          <w:id w:val="433710805"/>
          <w:placeholder>
            <w:docPart w:val="C0EF2218DF944357A6480D11A037A3FA"/>
          </w:placeholder>
          <w:richText/>
        </w:sdtPr>
        <w:sdtContent>
          <w:r w:rsidRPr="006E3583" w:rsidR="00807227">
            <w:rPr>
              <w:b/>
            </w:rPr>
            <w:t>Joe Robertson:</w:t>
          </w:r>
        </w:sdtContent>
      </w:sdt>
      <w:r w:rsidRPr="006E3583" w:rsidR="00807227">
        <w:t xml:space="preserve"> </w:t>
      </w:r>
      <w:r w:rsidRPr="006E3583">
        <w:t>On the matter of targets, the waiting time</w:t>
      </w:r>
      <w:r w:rsidRPr="006E3583" w:rsidR="00626EA7">
        <w:t>s</w:t>
      </w:r>
      <w:r w:rsidRPr="006E3583">
        <w:t xml:space="preserve"> for a dementia diagnosis and </w:t>
      </w:r>
      <w:r w:rsidRPr="006E3583" w:rsidR="00626EA7">
        <w:t xml:space="preserve">then </w:t>
      </w:r>
      <w:r w:rsidRPr="006E3583" w:rsidR="00B7677F">
        <w:t>from diagnosis to</w:t>
      </w:r>
      <w:r w:rsidRPr="006E3583" w:rsidR="00626EA7">
        <w:t xml:space="preserve"> </w:t>
      </w:r>
      <w:r w:rsidRPr="006E3583">
        <w:t>referral are far too long</w:t>
      </w:r>
      <w:r w:rsidRPr="006E3583" w:rsidR="00626EA7">
        <w:t>. A</w:t>
      </w:r>
      <w:r w:rsidRPr="006E3583">
        <w:t xml:space="preserve">ll the other big killers—of course, dementia </w:t>
      </w:r>
      <w:r w:rsidRPr="006E3583" w:rsidR="00626EA7">
        <w:t xml:space="preserve">is </w:t>
      </w:r>
      <w:r w:rsidRPr="006E3583">
        <w:t xml:space="preserve">the biggest—have far better waiting times, although </w:t>
      </w:r>
      <w:r w:rsidRPr="006E3583" w:rsidR="00626EA7">
        <w:t xml:space="preserve">they are </w:t>
      </w:r>
      <w:r w:rsidRPr="006E3583">
        <w:t>not as short as they perhaps should be. Unless there is a target or some very specific ambition, I worry that it will continue to be the unloved issue that it should not be.</w:t>
      </w:r>
    </w:p>
    <w:p w:rsidR="0028530B" w:rsidRPr="006E3583" w:rsidP="00054BA8">
      <w:pPr>
        <w:pStyle w:val="Answer"/>
      </w:pPr>
      <w:sdt>
        <w:sdtPr>
          <w:alias w:val="Witness"/>
          <w:id w:val="-924648662"/>
          <w:placeholder>
            <w:docPart w:val="F34CC4BF15DB4937AD64E0704AE07E55"/>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054BA8">
        <w:t xml:space="preserve">Yes, that is fair. The modern service framework has to be a lot more than </w:t>
      </w:r>
      <w:r w:rsidRPr="006E3583" w:rsidR="00B7677F">
        <w:t>using words such as</w:t>
      </w:r>
      <w:r w:rsidRPr="006E3583">
        <w:t xml:space="preserve"> “</w:t>
      </w:r>
      <w:r w:rsidRPr="006E3583" w:rsidR="00054BA8">
        <w:t>pathway</w:t>
      </w:r>
      <w:r w:rsidRPr="006E3583">
        <w:t>”</w:t>
      </w:r>
      <w:r w:rsidRPr="006E3583" w:rsidR="00054BA8">
        <w:t xml:space="preserve">. I dread the word </w:t>
      </w:r>
      <w:r w:rsidRPr="006E3583">
        <w:t>“</w:t>
      </w:r>
      <w:r w:rsidRPr="006E3583" w:rsidR="00054BA8">
        <w:t>pathway</w:t>
      </w:r>
      <w:r w:rsidRPr="006E3583">
        <w:t>”</w:t>
      </w:r>
      <w:r w:rsidRPr="006E3583" w:rsidR="00054BA8">
        <w:t xml:space="preserve"> partly because I do not want to look down what that pathway is going to be. It is like when somebody says to me, </w:t>
      </w:r>
      <w:r w:rsidRPr="006E3583">
        <w:t>“T</w:t>
      </w:r>
      <w:r w:rsidRPr="006E3583" w:rsidR="00054BA8">
        <w:t>here is a social care front door</w:t>
      </w:r>
      <w:r w:rsidRPr="006E3583">
        <w:t>”</w:t>
      </w:r>
      <w:r w:rsidRPr="006E3583" w:rsidR="00054BA8">
        <w:t xml:space="preserve">. </w:t>
      </w:r>
      <w:r w:rsidRPr="006E3583">
        <w:t>I say, “</w:t>
      </w:r>
      <w:r w:rsidRPr="006E3583" w:rsidR="00054BA8">
        <w:t xml:space="preserve">I hope it is </w:t>
      </w:r>
      <w:r w:rsidRPr="006E3583">
        <w:t xml:space="preserve">a </w:t>
      </w:r>
      <w:r w:rsidRPr="006E3583" w:rsidR="00054BA8">
        <w:t>front door we never have to go through</w:t>
      </w:r>
      <w:r w:rsidRPr="006E3583">
        <w:t>”</w:t>
      </w:r>
      <w:r w:rsidRPr="006E3583" w:rsidR="00054BA8">
        <w:t>.</w:t>
      </w:r>
    </w:p>
    <w:p w:rsidR="00054BA8" w:rsidRPr="006E3583" w:rsidP="00054BA8">
      <w:pPr>
        <w:pStyle w:val="Answer"/>
      </w:pPr>
      <w:r w:rsidRPr="006E3583">
        <w:t>We have to be much clearer about those sorts of issues</w:t>
      </w:r>
      <w:r w:rsidRPr="006E3583" w:rsidR="008D0175">
        <w:t xml:space="preserve">. </w:t>
      </w:r>
      <w:r w:rsidRPr="006E3583" w:rsidR="00B503E7">
        <w:t>I</w:t>
      </w:r>
      <w:r w:rsidRPr="006E3583">
        <w:t>f the modern service framework stands up to scrutiny</w:t>
      </w:r>
      <w:r w:rsidRPr="006E3583" w:rsidR="00B503E7">
        <w:t xml:space="preserve"> and does </w:t>
      </w:r>
      <w:r w:rsidRPr="006E3583">
        <w:t>the sorts of things you have just talked about</w:t>
      </w:r>
      <w:r w:rsidRPr="006E3583" w:rsidR="00B503E7">
        <w:t>,</w:t>
      </w:r>
      <w:r w:rsidRPr="006E3583" w:rsidR="00B7677F">
        <w:t xml:space="preserve"> people who have been diagnosed—think about </w:t>
      </w:r>
      <w:r w:rsidRPr="006E3583" w:rsidR="00B503E7">
        <w:t>the man in Newcastle</w:t>
      </w:r>
      <w:r w:rsidRPr="006E3583" w:rsidR="00B7677F">
        <w:t>—</w:t>
      </w:r>
      <w:r w:rsidRPr="006E3583" w:rsidR="00B503E7">
        <w:t xml:space="preserve">will </w:t>
      </w:r>
      <w:r w:rsidRPr="006E3583">
        <w:t xml:space="preserve">know where </w:t>
      </w:r>
      <w:r w:rsidRPr="006E3583" w:rsidR="00B7677F">
        <w:t xml:space="preserve">they </w:t>
      </w:r>
      <w:r w:rsidRPr="006E3583">
        <w:t>stand.</w:t>
      </w:r>
    </w:p>
    <w:p w:rsidR="00054BA8" w:rsidRPr="006E3583" w:rsidP="00054BA8">
      <w:pPr>
        <w:pStyle w:val="Answer"/>
      </w:pPr>
      <w:r w:rsidRPr="006E3583">
        <w:t xml:space="preserve">I would like </w:t>
      </w:r>
      <w:r w:rsidRPr="006E3583" w:rsidR="00AC251C">
        <w:t xml:space="preserve">there to be </w:t>
      </w:r>
      <w:r w:rsidRPr="006E3583">
        <w:t xml:space="preserve">a time </w:t>
      </w:r>
      <w:r w:rsidRPr="006E3583" w:rsidR="008D0175">
        <w:t xml:space="preserve">when </w:t>
      </w:r>
      <w:r w:rsidRPr="006E3583">
        <w:t>there are treatment option</w:t>
      </w:r>
      <w:r w:rsidRPr="006E3583" w:rsidR="008D0175">
        <w:t xml:space="preserve">s, in </w:t>
      </w:r>
      <w:r w:rsidRPr="006E3583">
        <w:t xml:space="preserve">the same way </w:t>
      </w:r>
      <w:r w:rsidRPr="006E3583" w:rsidR="008D0175">
        <w:t xml:space="preserve">that </w:t>
      </w:r>
      <w:r w:rsidRPr="006E3583">
        <w:t>we drive treatment options for other major diseases</w:t>
      </w:r>
      <w:r w:rsidRPr="006E3583" w:rsidR="008D0175">
        <w:t xml:space="preserve">. </w:t>
      </w:r>
      <w:r w:rsidRPr="006E3583">
        <w:t>I would like us to think about how we do that as well.</w:t>
      </w:r>
      <w:r w:rsidRPr="006E3583" w:rsidR="007F7163">
        <w:t xml:space="preserve"> I am really pleased that,</w:t>
      </w:r>
      <w:r w:rsidRPr="006E3583" w:rsidR="00AC251C">
        <w:t xml:space="preserve"> </w:t>
      </w:r>
      <w:r w:rsidRPr="006E3583" w:rsidR="007F7163">
        <w:t xml:space="preserve">after </w:t>
      </w:r>
      <w:r w:rsidRPr="006E3583">
        <w:t>my ask for that in March, I have been reassured by Ministers that they are with us in terms of trying to up the level of trials and motor that much more.</w:t>
      </w:r>
    </w:p>
    <w:p w:rsidR="00054BA8" w:rsidRPr="006E3583" w:rsidP="00807227">
      <w:pPr>
        <w:pStyle w:val="Question"/>
      </w:pPr>
      <w:sdt>
        <w:sdtPr>
          <w:alias w:val="Member"/>
          <w:tag w:val="&lt;Member mnisId='5255' dodsId='157716'&gt;"/>
          <w:id w:val="2015803096"/>
          <w:placeholder>
            <w:docPart w:val="809F593500184D8DAF2410582431755A"/>
          </w:placeholder>
          <w:richText/>
        </w:sdtPr>
        <w:sdtContent>
          <w:r w:rsidRPr="006E3583" w:rsidR="00807227">
            <w:rPr>
              <w:b/>
            </w:rPr>
            <w:t>Joe Robertson:</w:t>
          </w:r>
        </w:sdtContent>
      </w:sdt>
      <w:r w:rsidRPr="006E3583" w:rsidR="00807227">
        <w:t xml:space="preserve"> </w:t>
      </w:r>
      <w:r w:rsidRPr="006E3583">
        <w:t xml:space="preserve">I will finish by going back to an earlier exchange </w:t>
      </w:r>
      <w:r w:rsidRPr="006E3583" w:rsidR="005E208F">
        <w:t xml:space="preserve">that </w:t>
      </w:r>
      <w:r w:rsidRPr="006E3583">
        <w:t>you had with my colleague around removing local authority representation from integrated care boards. That seems to me the very opposite of integration</w:t>
      </w:r>
      <w:r w:rsidRPr="006E3583" w:rsidR="005E208F">
        <w:t xml:space="preserve"> at </w:t>
      </w:r>
      <w:r w:rsidRPr="006E3583">
        <w:t>a time whe</w:t>
      </w:r>
      <w:r w:rsidRPr="006E3583" w:rsidR="005E208F">
        <w:t>n</w:t>
      </w:r>
      <w:r w:rsidRPr="006E3583">
        <w:t xml:space="preserve"> we need more. Can you say a little bit more about that? </w:t>
      </w:r>
      <w:r w:rsidRPr="006E3583" w:rsidR="005E208F">
        <w:t xml:space="preserve">Do you </w:t>
      </w:r>
      <w:r w:rsidRPr="006E3583">
        <w:t xml:space="preserve">disagree that it should happen at all or, if you see it as inevitable, </w:t>
      </w:r>
      <w:r w:rsidRPr="006E3583" w:rsidR="005E208F">
        <w:t>how can we get a</w:t>
      </w:r>
      <w:r w:rsidRPr="006E3583">
        <w:t>round the issue of less joined-up working when we need more of it, particularly for social care?</w:t>
      </w:r>
    </w:p>
    <w:p w:rsidR="00D55A69" w:rsidRPr="006E3583" w:rsidP="00054BA8">
      <w:pPr>
        <w:pStyle w:val="Answer"/>
      </w:pPr>
      <w:sdt>
        <w:sdtPr>
          <w:alias w:val="Witness"/>
          <w:id w:val="-1339921479"/>
          <w:placeholder>
            <w:docPart w:val="67224947486B4B69BA837FA3AB04803B"/>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054BA8">
        <w:t>I used to have a boss, Sheila McKechnie, who used to say</w:t>
      </w:r>
      <w:r w:rsidRPr="006E3583">
        <w:t>, “I</w:t>
      </w:r>
      <w:r w:rsidRPr="006E3583" w:rsidR="00054BA8">
        <w:t>t is left hand</w:t>
      </w:r>
      <w:r w:rsidRPr="006E3583">
        <w:t xml:space="preserve">, </w:t>
      </w:r>
      <w:r w:rsidRPr="006E3583" w:rsidR="00054BA8">
        <w:t>right hand</w:t>
      </w:r>
      <w:r w:rsidRPr="006E3583">
        <w:t>”</w:t>
      </w:r>
      <w:r w:rsidRPr="006E3583" w:rsidR="00054BA8">
        <w:t>. For years I had no idea what she meant, and now I know what she means. Essentially, the left hand is doing one thing and the right hand is doing another thing, but it is the same body doing it.</w:t>
      </w:r>
    </w:p>
    <w:p w:rsidR="00054BA8" w:rsidRPr="006E3583" w:rsidP="00054BA8">
      <w:pPr>
        <w:pStyle w:val="Answer"/>
      </w:pPr>
      <w:r w:rsidRPr="006E3583">
        <w:t>F</w:t>
      </w:r>
      <w:r w:rsidRPr="006E3583">
        <w:t xml:space="preserve">rom </w:t>
      </w:r>
      <w:r w:rsidRPr="006E3583" w:rsidR="00685483">
        <w:t xml:space="preserve">the </w:t>
      </w:r>
      <w:r w:rsidRPr="006E3583" w:rsidR="00E90A9E">
        <w:t xml:space="preserve">rough sleepers </w:t>
      </w:r>
      <w:r w:rsidRPr="006E3583">
        <w:t>onwards, which was 1998-99</w:t>
      </w:r>
      <w:r w:rsidRPr="006E3583" w:rsidR="00802590">
        <w:t xml:space="preserve">, I have </w:t>
      </w:r>
      <w:r w:rsidRPr="006E3583">
        <w:t>been around a long time</w:t>
      </w:r>
      <w:r w:rsidRPr="006E3583" w:rsidR="00802590">
        <w:t>. T</w:t>
      </w:r>
      <w:r w:rsidRPr="006E3583">
        <w:t xml:space="preserve">he system does not </w:t>
      </w:r>
      <w:r w:rsidRPr="006E3583" w:rsidR="00802590">
        <w:t xml:space="preserve">always </w:t>
      </w:r>
      <w:r w:rsidRPr="006E3583">
        <w:t xml:space="preserve">knowingly know what it is doing. I am hoping this fits into </w:t>
      </w:r>
      <w:r w:rsidRPr="006E3583" w:rsidR="00802590">
        <w:t xml:space="preserve">it </w:t>
      </w:r>
      <w:r w:rsidRPr="006E3583">
        <w:t xml:space="preserve">not knowingly knowing what it is doing. As they are restructuring integrated care boards into much bigger things because they need to and want to, what happens </w:t>
      </w:r>
      <w:r w:rsidRPr="006E3583" w:rsidR="00802590">
        <w:t xml:space="preserve">at the same time </w:t>
      </w:r>
      <w:r w:rsidRPr="006E3583">
        <w:t xml:space="preserve">is </w:t>
      </w:r>
      <w:r w:rsidRPr="006E3583" w:rsidR="00802590">
        <w:t xml:space="preserve">that </w:t>
      </w:r>
      <w:r w:rsidRPr="006E3583">
        <w:t xml:space="preserve">something </w:t>
      </w:r>
      <w:r w:rsidRPr="006E3583" w:rsidR="00802590">
        <w:t xml:space="preserve">else </w:t>
      </w:r>
      <w:r w:rsidRPr="006E3583">
        <w:t xml:space="preserve">drops off that </w:t>
      </w:r>
      <w:r w:rsidRPr="006E3583" w:rsidR="00802590">
        <w:t xml:space="preserve">is </w:t>
      </w:r>
      <w:r w:rsidRPr="006E3583">
        <w:t>actually quite significant.</w:t>
      </w:r>
    </w:p>
    <w:p w:rsidR="00802590" w:rsidRPr="006E3583" w:rsidP="00054BA8">
      <w:pPr>
        <w:pStyle w:val="Answer"/>
      </w:pPr>
      <w:r w:rsidRPr="006E3583">
        <w:t xml:space="preserve">If </w:t>
      </w:r>
      <w:r w:rsidRPr="006E3583" w:rsidR="00054BA8">
        <w:t xml:space="preserve">you had had me here before those changes were proposed, </w:t>
      </w:r>
      <w:r w:rsidRPr="006E3583">
        <w:t xml:space="preserve">I would have argued </w:t>
      </w:r>
      <w:r w:rsidRPr="006E3583" w:rsidR="00054BA8">
        <w:t xml:space="preserve">that local authorities were already the minnow in the sea, quite often of sharks, in this scenario. </w:t>
      </w:r>
      <w:r w:rsidRPr="006E3583">
        <w:t>T</w:t>
      </w:r>
      <w:r w:rsidRPr="006E3583" w:rsidR="00054BA8">
        <w:t>hey have no equal voice. If you think of where people live and what people think, they often think their local council is theirs, if you see what I mean.</w:t>
      </w:r>
    </w:p>
    <w:p w:rsidR="008956B2" w:rsidRPr="006E3583" w:rsidP="00054BA8">
      <w:pPr>
        <w:pStyle w:val="Answer"/>
      </w:pPr>
      <w:r w:rsidRPr="006E3583">
        <w:t xml:space="preserve">If </w:t>
      </w:r>
      <w:r w:rsidRPr="006E3583" w:rsidR="00054BA8">
        <w:t>this was the Home Affairs Committee, you would have had me saying</w:t>
      </w:r>
      <w:r w:rsidRPr="006E3583">
        <w:t xml:space="preserve">, for years, </w:t>
      </w:r>
      <w:r w:rsidRPr="006E3583" w:rsidR="00054BA8">
        <w:t>that coterminosity between public services would mean something to the public and it would make running those public services more straightforward.</w:t>
      </w:r>
      <w:r w:rsidRPr="006E3583" w:rsidR="00F27370">
        <w:t xml:space="preserve"> </w:t>
      </w:r>
      <w:r w:rsidRPr="006E3583" w:rsidR="00054BA8">
        <w:t>It would be the same in crime as it would be in health.</w:t>
      </w:r>
    </w:p>
    <w:p w:rsidR="00506318" w:rsidRPr="006E3583" w:rsidP="00054BA8">
      <w:pPr>
        <w:pStyle w:val="Answer"/>
      </w:pPr>
      <w:r w:rsidRPr="006E3583">
        <w:t>Y</w:t>
      </w:r>
      <w:r w:rsidRPr="006E3583" w:rsidR="00054BA8">
        <w:t>ou have the police service potentially restructuring. I know this is not mission</w:t>
      </w:r>
      <w:r w:rsidRPr="006E3583" w:rsidR="00E90A9E">
        <w:t xml:space="preserve"> </w:t>
      </w:r>
      <w:r w:rsidRPr="006E3583" w:rsidR="00054BA8">
        <w:t xml:space="preserve">critical, but </w:t>
      </w:r>
      <w:r w:rsidRPr="006E3583">
        <w:t xml:space="preserve">you have </w:t>
      </w:r>
      <w:r w:rsidRPr="006E3583" w:rsidR="00054BA8">
        <w:t xml:space="preserve">these two big giants. You have health, which is a giant, and then you have something like the </w:t>
      </w:r>
      <w:r w:rsidRPr="006E3583" w:rsidR="00E90A9E">
        <w:t>cops</w:t>
      </w:r>
      <w:r w:rsidRPr="006E3583" w:rsidR="00054BA8">
        <w:t xml:space="preserve">, </w:t>
      </w:r>
      <w:r w:rsidRPr="006E3583" w:rsidR="00E90A9E">
        <w:t xml:space="preserve">who are </w:t>
      </w:r>
      <w:r w:rsidRPr="006E3583" w:rsidR="00CC21C3">
        <w:t xml:space="preserve">also </w:t>
      </w:r>
      <w:r w:rsidRPr="006E3583" w:rsidR="00054BA8">
        <w:t>giant</w:t>
      </w:r>
      <w:r w:rsidRPr="006E3583" w:rsidR="00E90A9E">
        <w:t>s</w:t>
      </w:r>
      <w:r w:rsidRPr="006E3583" w:rsidR="00054BA8">
        <w:t xml:space="preserve">. They are politically sensitive and they have a higher profile than what you can do around </w:t>
      </w:r>
      <w:r w:rsidRPr="006E3583" w:rsidR="00EF34BA">
        <w:t>local government</w:t>
      </w:r>
      <w:r w:rsidRPr="006E3583" w:rsidR="00054BA8">
        <w:t>.</w:t>
      </w:r>
    </w:p>
    <w:p w:rsidR="00080690" w:rsidRPr="006E3583" w:rsidP="00054BA8">
      <w:pPr>
        <w:pStyle w:val="Answer"/>
      </w:pPr>
      <w:r w:rsidRPr="006E3583">
        <w:t>My worry, t</w:t>
      </w:r>
      <w:r w:rsidRPr="006E3583" w:rsidR="001F1275">
        <w:t xml:space="preserve">he continuation of my </w:t>
      </w:r>
      <w:r w:rsidRPr="006E3583" w:rsidR="00054BA8">
        <w:t>worry</w:t>
      </w:r>
      <w:r w:rsidRPr="006E3583">
        <w:t xml:space="preserve">, </w:t>
      </w:r>
      <w:r w:rsidRPr="006E3583" w:rsidR="00054BA8">
        <w:t xml:space="preserve">is that </w:t>
      </w:r>
      <w:r w:rsidRPr="006E3583" w:rsidR="00EF34BA">
        <w:t>local government</w:t>
      </w:r>
      <w:r w:rsidRPr="006E3583" w:rsidR="00054BA8">
        <w:t xml:space="preserve"> is not just a key partner</w:t>
      </w:r>
      <w:r w:rsidRPr="006E3583" w:rsidR="00847761">
        <w:t xml:space="preserve"> </w:t>
      </w:r>
      <w:r w:rsidRPr="006E3583" w:rsidR="00E90A9E">
        <w:t>for which you can decide whether it is going to</w:t>
      </w:r>
      <w:r w:rsidRPr="006E3583" w:rsidR="000D39D7">
        <w:t xml:space="preserve"> be </w:t>
      </w:r>
      <w:r w:rsidRPr="006E3583" w:rsidR="00054BA8">
        <w:t>one of 15 on your board in the world of health.</w:t>
      </w:r>
      <w:r w:rsidRPr="006E3583" w:rsidR="000D39D7">
        <w:t xml:space="preserve"> </w:t>
      </w:r>
      <w:r w:rsidRPr="006E3583" w:rsidR="00DB467E">
        <w:t xml:space="preserve">This is what </w:t>
      </w:r>
      <w:r w:rsidRPr="006E3583" w:rsidR="00A27829">
        <w:t xml:space="preserve">my </w:t>
      </w:r>
      <w:r w:rsidRPr="006E3583" w:rsidR="00054BA8">
        <w:t xml:space="preserve">colleague over there </w:t>
      </w:r>
      <w:r w:rsidRPr="006E3583" w:rsidR="00DB467E">
        <w:t xml:space="preserve">was </w:t>
      </w:r>
      <w:r w:rsidRPr="006E3583" w:rsidR="00054BA8">
        <w:t>talk</w:t>
      </w:r>
      <w:r w:rsidRPr="006E3583" w:rsidR="00DB467E">
        <w:t xml:space="preserve">ing </w:t>
      </w:r>
      <w:r w:rsidRPr="006E3583" w:rsidR="00054BA8">
        <w:t xml:space="preserve">about. There are 20 people on a ward </w:t>
      </w:r>
      <w:r w:rsidRPr="006E3583" w:rsidR="00847761">
        <w:t xml:space="preserve">who </w:t>
      </w:r>
      <w:r w:rsidRPr="006E3583" w:rsidR="00054BA8">
        <w:t xml:space="preserve">cannot be discharged. </w:t>
      </w:r>
      <w:r w:rsidRPr="006E3583" w:rsidR="00847761">
        <w:t>W</w:t>
      </w:r>
      <w:r w:rsidRPr="006E3583" w:rsidR="00054BA8">
        <w:t>hose problem is that? That is now seen as the local authority’s failure</w:t>
      </w:r>
      <w:r w:rsidRPr="006E3583" w:rsidR="00E90A9E">
        <w:t>, rather than our failure to brigade</w:t>
      </w:r>
      <w:r w:rsidRPr="006E3583" w:rsidR="00054BA8">
        <w:t xml:space="preserve"> ourselves, organise ourselves and sort ourselves</w:t>
      </w:r>
      <w:r w:rsidRPr="006E3583" w:rsidR="00DB467E">
        <w:t xml:space="preserve"> out</w:t>
      </w:r>
      <w:r w:rsidRPr="006E3583" w:rsidR="00054BA8">
        <w:t xml:space="preserve"> so that </w:t>
      </w:r>
      <w:r w:rsidRPr="006E3583">
        <w:t xml:space="preserve">it </w:t>
      </w:r>
      <w:r w:rsidRPr="006E3583" w:rsidR="00443221">
        <w:t>i</w:t>
      </w:r>
      <w:r w:rsidRPr="006E3583">
        <w:t xml:space="preserve">s </w:t>
      </w:r>
      <w:r w:rsidRPr="006E3583" w:rsidR="00054BA8">
        <w:t xml:space="preserve">all of our problem. </w:t>
      </w:r>
    </w:p>
    <w:p w:rsidR="00054BA8" w:rsidRPr="006E3583" w:rsidP="00054BA8">
      <w:pPr>
        <w:pStyle w:val="Answer"/>
      </w:pPr>
      <w:r w:rsidRPr="006E3583">
        <w:t>The acute trusts run the show</w:t>
      </w:r>
      <w:r w:rsidRPr="006E3583" w:rsidR="005A519F">
        <w:t xml:space="preserve">, and </w:t>
      </w:r>
      <w:r w:rsidRPr="006E3583">
        <w:t xml:space="preserve">local authorities are bit parts </w:t>
      </w:r>
      <w:r w:rsidRPr="006E3583" w:rsidR="00443221">
        <w:t xml:space="preserve">that </w:t>
      </w:r>
      <w:r w:rsidRPr="006E3583">
        <w:t>get the crumbs that fall from the table. Until that psychologically changes and they are seen as equal partners, I cannot see how you reform all of this, including social care.</w:t>
      </w:r>
    </w:p>
    <w:p w:rsidR="00054BA8" w:rsidRPr="006E3583" w:rsidP="009D0C01">
      <w:pPr>
        <w:pStyle w:val="Remark"/>
      </w:pPr>
      <w:sdt>
        <w:sdtPr>
          <w:rPr>
            <w:b/>
            <w:bCs/>
            <w:i/>
          </w:rPr>
          <w:alias w:val="Member"/>
          <w:tag w:val="&lt;Member mnisId='4870' dodsId='143979'&gt;"/>
          <w:id w:val="1068003677"/>
          <w:placeholder>
            <w:docPart w:val="E31F456BCC3E445C913ADEA24459ABE2"/>
          </w:placeholder>
          <w:richText/>
        </w:sdtPr>
        <w:sdtEndPr>
          <w:rPr>
            <w:bCs w:val="0"/>
            <w:i w:val="0"/>
            <w:iCs/>
          </w:rPr>
        </w:sdtEndPr>
        <w:sdtContent>
          <w:r w:rsidRPr="006E3583" w:rsidR="00866385">
            <w:rPr>
              <w:b/>
              <w:iCs/>
            </w:rPr>
            <w:t>Chair:</w:t>
          </w:r>
        </w:sdtContent>
      </w:sdt>
      <w:r w:rsidRPr="006E3583" w:rsidR="00866385">
        <w:t xml:space="preserve"> </w:t>
      </w:r>
      <w:r w:rsidRPr="006E3583">
        <w:t xml:space="preserve">I will disagree with you and say that </w:t>
      </w:r>
      <w:r w:rsidRPr="006E3583" w:rsidR="00866385">
        <w:t xml:space="preserve">that </w:t>
      </w:r>
      <w:r w:rsidRPr="006E3583">
        <w:t>is mission critical. Thank you very much for saying that.</w:t>
      </w:r>
    </w:p>
    <w:p w:rsidR="00054BA8" w:rsidRPr="006E3583" w:rsidP="00CA77C2">
      <w:pPr>
        <w:pStyle w:val="Question"/>
      </w:pPr>
      <w:sdt>
        <w:sdtPr>
          <w:alias w:val="Member"/>
          <w:tag w:val="&lt;Member mnisId='5307' dodsId='147980'&gt;"/>
          <w:id w:val="-519396342"/>
          <w:placeholder>
            <w:docPart w:val="4F9E155B60D340A6AD33B9AB6BE77B4C"/>
          </w:placeholder>
          <w:richText/>
        </w:sdtPr>
        <w:sdtContent>
          <w:r w:rsidRPr="006E3583" w:rsidR="00ED47B1">
            <w:rPr>
              <w:b/>
            </w:rPr>
            <w:t>Dr Cooper:</w:t>
          </w:r>
        </w:sdtContent>
      </w:sdt>
      <w:r w:rsidRPr="006E3583" w:rsidR="00ED47B1">
        <w:t xml:space="preserve"> </w:t>
      </w:r>
      <w:r w:rsidRPr="006E3583">
        <w:t xml:space="preserve">You have answered my question, really. I will just see </w:t>
      </w:r>
      <w:r w:rsidRPr="006E3583" w:rsidR="00CA77C2">
        <w:t xml:space="preserve">whether </w:t>
      </w:r>
      <w:r w:rsidRPr="006E3583">
        <w:t xml:space="preserve">we can dig a bit deeper. </w:t>
      </w:r>
      <w:r w:rsidRPr="006E3583" w:rsidR="00CA77C2">
        <w:t xml:space="preserve">What are the main reasons for the </w:t>
      </w:r>
      <w:r w:rsidRPr="006E3583">
        <w:t>relationship between the healthcare service and social care? Give me one</w:t>
      </w:r>
      <w:r w:rsidRPr="006E3583" w:rsidR="00CA77C2">
        <w:t xml:space="preserve"> or </w:t>
      </w:r>
      <w:r w:rsidRPr="006E3583">
        <w:t xml:space="preserve">two. You have given me the power disparity. Why do health and social care </w:t>
      </w:r>
      <w:r w:rsidRPr="006E3583" w:rsidR="00CA77C2">
        <w:t xml:space="preserve">not </w:t>
      </w:r>
      <w:r w:rsidRPr="006E3583">
        <w:t>work better together? It is clearly a no-brainer. In your</w:t>
      </w:r>
      <w:r w:rsidRPr="006E3583" w:rsidR="00C976EC">
        <w:t xml:space="preserve"> vast</w:t>
      </w:r>
      <w:r w:rsidRPr="006E3583">
        <w:t xml:space="preserve"> experience, why do they </w:t>
      </w:r>
      <w:r w:rsidRPr="006E3583" w:rsidR="0025016C">
        <w:t xml:space="preserve">not </w:t>
      </w:r>
      <w:r w:rsidRPr="006E3583">
        <w:t>work better together?</w:t>
      </w:r>
    </w:p>
    <w:p w:rsidR="00054BA8" w:rsidRPr="006E3583" w:rsidP="00054BA8">
      <w:pPr>
        <w:pStyle w:val="Answer"/>
      </w:pPr>
      <w:sdt>
        <w:sdtPr>
          <w:alias w:val="Witness"/>
          <w:id w:val="-1948461420"/>
          <w:placeholder>
            <w:docPart w:val="05E233CA0BA94E7486A760E84D836A07"/>
          </w:placeholder>
          <w:richText/>
        </w:sdtPr>
        <w:sdtContent>
          <w:r w:rsidRPr="006E3583" w:rsidR="006A010E">
            <w:rPr>
              <w:b/>
              <w:i/>
            </w:rPr>
            <w:t xml:space="preserve">Baroness </w:t>
          </w:r>
          <w:r w:rsidR="00CA2214">
            <w:rPr>
              <w:b/>
              <w:i/>
            </w:rPr>
            <w:t>Casey:</w:t>
          </w:r>
        </w:sdtContent>
      </w:sdt>
      <w:r w:rsidRPr="006E3583" w:rsidR="006A010E">
        <w:t xml:space="preserve"> </w:t>
      </w:r>
      <w:r w:rsidRPr="006E3583">
        <w:t xml:space="preserve">You cannot do a left shift unless you have met your elective waiting time targets. I completely understand that. I understand why, if you are in central </w:t>
      </w:r>
      <w:r w:rsidRPr="006E3583" w:rsidR="0025016C">
        <w:t>g</w:t>
      </w:r>
      <w:r w:rsidRPr="006E3583" w:rsidR="0043700B">
        <w:t>overnment</w:t>
      </w:r>
      <w:r w:rsidRPr="006E3583">
        <w:t xml:space="preserve"> and you are trying to get waiting lists down, you do not let anybody do anything other than waiting lists. To quote a colleague, </w:t>
      </w:r>
      <w:r w:rsidRPr="006E3583" w:rsidR="00BA1780">
        <w:t xml:space="preserve">people </w:t>
      </w:r>
      <w:r w:rsidRPr="006E3583" w:rsidR="0025016C">
        <w:t xml:space="preserve">are </w:t>
      </w:r>
      <w:r w:rsidRPr="006E3583">
        <w:t xml:space="preserve">being waterboarded in the back of some room </w:t>
      </w:r>
      <w:r w:rsidRPr="006E3583" w:rsidR="000C4518">
        <w:t xml:space="preserve">to </w:t>
      </w:r>
      <w:r w:rsidRPr="006E3583">
        <w:t>meet the waiting list</w:t>
      </w:r>
      <w:r w:rsidRPr="006E3583" w:rsidR="000C4518">
        <w:t xml:space="preserve"> targets</w:t>
      </w:r>
      <w:r w:rsidRPr="006E3583" w:rsidR="0025016C">
        <w:t xml:space="preserve">, </w:t>
      </w:r>
      <w:r w:rsidRPr="006E3583" w:rsidR="00BA1780">
        <w:t>while</w:t>
      </w:r>
      <w:r w:rsidRPr="006E3583" w:rsidR="0025016C">
        <w:t xml:space="preserve"> </w:t>
      </w:r>
      <w:r w:rsidRPr="006E3583" w:rsidR="00BA1780">
        <w:t>I am</w:t>
      </w:r>
      <w:r w:rsidRPr="006E3583" w:rsidR="000C4518">
        <w:t xml:space="preserve"> </w:t>
      </w:r>
      <w:r w:rsidRPr="006E3583">
        <w:t xml:space="preserve">saying, </w:t>
      </w:r>
      <w:r w:rsidRPr="006E3583" w:rsidR="00BA1780">
        <w:t>“</w:t>
      </w:r>
      <w:r w:rsidRPr="006E3583" w:rsidR="0025016C">
        <w:t>W</w:t>
      </w:r>
      <w:r w:rsidRPr="006E3583">
        <w:t>hat are you doing about the left shift into neighbourhoods?</w:t>
      </w:r>
      <w:r w:rsidRPr="006E3583" w:rsidR="0025016C">
        <w:t xml:space="preserve">” </w:t>
      </w:r>
      <w:r w:rsidRPr="006E3583">
        <w:t xml:space="preserve">That is the reality of politics. It is the reality of </w:t>
      </w:r>
      <w:r w:rsidRPr="006E3583" w:rsidR="0043700B">
        <w:t>Government</w:t>
      </w:r>
      <w:r w:rsidRPr="006E3583">
        <w:t xml:space="preserve">. It is the reality of </w:t>
      </w:r>
      <w:r w:rsidRPr="006E3583" w:rsidR="00EF34BA">
        <w:t>local government</w:t>
      </w:r>
      <w:r w:rsidRPr="006E3583">
        <w:t>. It is the reality of life.</w:t>
      </w:r>
    </w:p>
    <w:p w:rsidR="007B2EA7" w:rsidRPr="006E3583" w:rsidP="00054BA8">
      <w:pPr>
        <w:pStyle w:val="Answer"/>
      </w:pPr>
      <w:r w:rsidRPr="006E3583">
        <w:t>Occasionally</w:t>
      </w:r>
      <w:r w:rsidRPr="006E3583" w:rsidR="00212A65">
        <w:t xml:space="preserve">, you </w:t>
      </w:r>
      <w:r w:rsidRPr="006E3583">
        <w:t xml:space="preserve">ask somebody like me and others to say, </w:t>
      </w:r>
      <w:r w:rsidRPr="006E3583" w:rsidR="00212A65">
        <w:t>“H</w:t>
      </w:r>
      <w:r w:rsidRPr="006E3583">
        <w:t>ow do you find a way through it?</w:t>
      </w:r>
      <w:r w:rsidRPr="006E3583" w:rsidR="00212A65">
        <w:t>”</w:t>
      </w:r>
      <w:r w:rsidRPr="006E3583">
        <w:t xml:space="preserve"> </w:t>
      </w:r>
      <w:r w:rsidRPr="006E3583" w:rsidR="007F2617">
        <w:t xml:space="preserve">These </w:t>
      </w:r>
      <w:r w:rsidRPr="006E3583">
        <w:t xml:space="preserve">people are </w:t>
      </w:r>
      <w:r w:rsidRPr="006E3583" w:rsidR="007F2617">
        <w:t xml:space="preserve">not </w:t>
      </w:r>
      <w:r w:rsidRPr="006E3583">
        <w:t xml:space="preserve">bad people. The people trying to get waiting lists down are good people trying to do the right thing because there are loads of people who want waiting lists </w:t>
      </w:r>
      <w:r w:rsidRPr="006E3583" w:rsidR="007F2617">
        <w:t xml:space="preserve">to go </w:t>
      </w:r>
      <w:r w:rsidRPr="006E3583">
        <w:t>down. The people trying to do the left shift are also good people, but over time you want to be able to do both.</w:t>
      </w:r>
    </w:p>
    <w:p w:rsidR="00054BA8" w:rsidRPr="006E3583" w:rsidP="00054BA8">
      <w:pPr>
        <w:pStyle w:val="Answer"/>
      </w:pPr>
      <w:r w:rsidRPr="006E3583">
        <w:t xml:space="preserve">I am not sure that people set out not </w:t>
      </w:r>
      <w:r w:rsidRPr="006E3583" w:rsidR="002C0BF1">
        <w:t xml:space="preserve">to </w:t>
      </w:r>
      <w:r w:rsidRPr="006E3583">
        <w:t>get it right.</w:t>
      </w:r>
      <w:r w:rsidRPr="006E3583" w:rsidR="002C0BF1">
        <w:t xml:space="preserve"> </w:t>
      </w:r>
      <w:r w:rsidRPr="006E3583">
        <w:t xml:space="preserve">We have seen enormous numbers of places where good practice gets you closer, but quite often that good practice gets you to the co-location of teams in the same portacabin, which is slightly </w:t>
      </w:r>
      <w:r w:rsidRPr="006E3583" w:rsidR="00BA1780">
        <w:t>different from</w:t>
      </w:r>
      <w:r w:rsidRPr="006E3583">
        <w:t xml:space="preserve"> those three teams doing one thing together</w:t>
      </w:r>
      <w:r w:rsidRPr="006E3583" w:rsidR="00701DE6">
        <w:t xml:space="preserve">. It is </w:t>
      </w:r>
      <w:r w:rsidRPr="006E3583">
        <w:t>one bit of the hospital doing one set of assessments for step</w:t>
      </w:r>
      <w:r w:rsidR="00EC7A85">
        <w:t>-</w:t>
      </w:r>
      <w:r w:rsidRPr="006E3583">
        <w:t>down or discharge, another bit of the system chasing people out of the hospital as quickly as possible—God love them, what a job—in order to let people come through, and a third bit of the system being the local authority</w:t>
      </w:r>
      <w:r w:rsidRPr="006E3583" w:rsidR="002C0BF1">
        <w:t xml:space="preserve">’s </w:t>
      </w:r>
      <w:r w:rsidRPr="006E3583">
        <w:t>social care, which has its own rules, its own datasets and its own way of doing assessments.</w:t>
      </w:r>
    </w:p>
    <w:p w:rsidR="00054BA8" w:rsidRPr="006E3583" w:rsidP="00054BA8">
      <w:pPr>
        <w:pStyle w:val="Answer"/>
      </w:pPr>
      <w:r w:rsidRPr="006E3583">
        <w:t>The good practice there is that they are all in the same place and are able to talk about the same patients and members of the public in the same way.</w:t>
      </w:r>
    </w:p>
    <w:p w:rsidR="00054BA8" w:rsidRPr="006E3583" w:rsidP="00ED47B1">
      <w:pPr>
        <w:pStyle w:val="Question"/>
      </w:pPr>
      <w:sdt>
        <w:sdtPr>
          <w:alias w:val="Member"/>
          <w:tag w:val="&lt;Member mnisId='5307' dodsId='147980'&gt;"/>
          <w:id w:val="-606269714"/>
          <w:placeholder>
            <w:docPart w:val="BDE381EA493047DD827AB3FC66243967"/>
          </w:placeholder>
          <w:richText/>
        </w:sdtPr>
        <w:sdtContent>
          <w:r w:rsidRPr="006E3583" w:rsidR="00ED47B1">
            <w:rPr>
              <w:b/>
            </w:rPr>
            <w:t>Dr Cooper:</w:t>
          </w:r>
        </w:sdtContent>
      </w:sdt>
      <w:r w:rsidRPr="006E3583" w:rsidR="00ED47B1">
        <w:t xml:space="preserve"> </w:t>
      </w:r>
      <w:r w:rsidRPr="006E3583">
        <w:t xml:space="preserve">I hear you. Reflecting on what you said, the deep and fundamental divide is around central </w:t>
      </w:r>
      <w:r w:rsidR="00730F07">
        <w:t>G</w:t>
      </w:r>
      <w:r w:rsidRPr="006E3583" w:rsidR="0043700B">
        <w:t>overnment</w:t>
      </w:r>
      <w:r w:rsidRPr="006E3583">
        <w:t xml:space="preserve"> direction on where you put your money</w:t>
      </w:r>
      <w:r w:rsidRPr="006E3583" w:rsidR="00987FED">
        <w:t xml:space="preserve">, </w:t>
      </w:r>
      <w:r w:rsidRPr="006E3583">
        <w:t>emphasis and resources</w:t>
      </w:r>
      <w:r w:rsidRPr="006E3583" w:rsidR="00987FED">
        <w:t>. A</w:t>
      </w:r>
      <w:r w:rsidRPr="006E3583">
        <w:t>t the moment</w:t>
      </w:r>
      <w:r w:rsidRPr="006E3583" w:rsidR="00987FED">
        <w:t xml:space="preserve">, it is on getting </w:t>
      </w:r>
      <w:r w:rsidRPr="006E3583">
        <w:t>waiting list</w:t>
      </w:r>
      <w:r w:rsidRPr="006E3583" w:rsidR="00987FED">
        <w:t>s</w:t>
      </w:r>
      <w:r w:rsidRPr="006E3583">
        <w:t xml:space="preserve"> down</w:t>
      </w:r>
      <w:r w:rsidRPr="006E3583" w:rsidR="00987FED">
        <w:t>. I</w:t>
      </w:r>
      <w:r w:rsidRPr="006E3583">
        <w:t>t is very difficult to look at other things in the system while that is the emphasis. Is that a fair reflection?</w:t>
      </w:r>
    </w:p>
    <w:p w:rsidR="00C457FA" w:rsidRPr="006E3583" w:rsidP="00054BA8">
      <w:pPr>
        <w:pStyle w:val="Answer"/>
      </w:pPr>
      <w:sdt>
        <w:sdtPr>
          <w:alias w:val="Witness"/>
          <w:id w:val="-913698254"/>
          <w:placeholder>
            <w:docPart w:val="E550FF75AD1A4B8EB1E469DFB214B8E9"/>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BA1780">
        <w:t>I would point to t</w:t>
      </w:r>
      <w:r w:rsidRPr="006E3583" w:rsidR="00054BA8">
        <w:t>he domination of the acute trusts and what they are trying to deal with</w:t>
      </w:r>
      <w:r w:rsidRPr="006E3583">
        <w:t xml:space="preserve">. </w:t>
      </w:r>
      <w:r w:rsidRPr="006E3583" w:rsidR="00BA1780">
        <w:t xml:space="preserve">Remember, </w:t>
      </w:r>
      <w:r w:rsidRPr="006E3583" w:rsidR="00054BA8">
        <w:t>I do not want them not to exist</w:t>
      </w:r>
      <w:r w:rsidRPr="006E3583">
        <w:t>.</w:t>
      </w:r>
    </w:p>
    <w:p w:rsidR="00C457FA" w:rsidRPr="006E3583" w:rsidP="00C457FA">
      <w:pPr>
        <w:pStyle w:val="Remark"/>
      </w:pPr>
      <w:sdt>
        <w:sdtPr>
          <w:alias w:val="Member"/>
          <w:tag w:val="&lt;Member mnisId='5307' dodsId='147980'&gt;"/>
          <w:id w:val="-1053150987"/>
          <w:placeholder>
            <w:docPart w:val="B16DA86032F64E528B8572C1A97DE098"/>
          </w:placeholder>
          <w:richText/>
        </w:sdtPr>
        <w:sdtContent>
          <w:r w:rsidRPr="006E3583">
            <w:rPr>
              <w:b/>
            </w:rPr>
            <w:t>Dr Cooper:</w:t>
          </w:r>
        </w:sdtContent>
      </w:sdt>
      <w:r w:rsidRPr="006E3583">
        <w:t xml:space="preserve"> We all need them when we get sick, yes.</w:t>
      </w:r>
    </w:p>
    <w:p w:rsidR="00054BA8" w:rsidRPr="006E3583" w:rsidP="00054BA8">
      <w:pPr>
        <w:pStyle w:val="Answer"/>
      </w:pPr>
      <w:sdt>
        <w:sdtPr>
          <w:alias w:val="Witness"/>
          <w:id w:val="-1478748133"/>
          <w:placeholder>
            <w:docPart w:val="81A2C157477B4C65978D2534B180681F"/>
          </w:placeholder>
          <w:richText/>
        </w:sdtPr>
        <w:sdtContent>
          <w:r w:rsidRPr="006E3583" w:rsidR="00C457FA">
            <w:rPr>
              <w:b/>
              <w:i/>
            </w:rPr>
            <w:t xml:space="preserve">Baroness </w:t>
          </w:r>
          <w:r w:rsidR="00CA2214">
            <w:rPr>
              <w:b/>
              <w:i/>
            </w:rPr>
            <w:t>Casey:</w:t>
          </w:r>
        </w:sdtContent>
      </w:sdt>
      <w:r w:rsidRPr="006E3583" w:rsidR="00C457FA">
        <w:t xml:space="preserve"> </w:t>
      </w:r>
      <w:r w:rsidRPr="006E3583">
        <w:t>I am a member of the public</w:t>
      </w:r>
      <w:r w:rsidRPr="006E3583" w:rsidR="00A72079">
        <w:t xml:space="preserve">, </w:t>
      </w:r>
      <w:r w:rsidRPr="006E3583">
        <w:t>and therefore I am very clear about the NHS</w:t>
      </w:r>
      <w:r w:rsidRPr="006E3583" w:rsidR="003B39F5">
        <w:t xml:space="preserve">. </w:t>
      </w:r>
      <w:r w:rsidRPr="006E3583">
        <w:t>I am very clear on how beloved it is</w:t>
      </w:r>
      <w:r w:rsidRPr="006E3583" w:rsidR="003B39F5">
        <w:t xml:space="preserve">, </w:t>
      </w:r>
      <w:r w:rsidRPr="006E3583">
        <w:t>how needed it is and how it has stood the test of time</w:t>
      </w:r>
      <w:r w:rsidRPr="006E3583" w:rsidR="003B39F5">
        <w:t xml:space="preserve">. It is </w:t>
      </w:r>
      <w:r w:rsidRPr="006E3583">
        <w:t>something that we think will always be there</w:t>
      </w:r>
      <w:r w:rsidRPr="006E3583" w:rsidR="003B39F5">
        <w:t xml:space="preserve">. </w:t>
      </w:r>
      <w:r w:rsidRPr="006E3583">
        <w:t>I do not want to be overly negative about it.</w:t>
      </w:r>
    </w:p>
    <w:p w:rsidR="00054BA8" w:rsidRPr="006E3583" w:rsidP="00ED47B1">
      <w:pPr>
        <w:pStyle w:val="Question"/>
      </w:pPr>
      <w:sdt>
        <w:sdtPr>
          <w:alias w:val="Member"/>
          <w:tag w:val="&lt;Member mnisId='5307' dodsId='147980'&gt;"/>
          <w:id w:val="-885725276"/>
          <w:placeholder>
            <w:docPart w:val="4742ACBFBFB7456E9B0B6DFD0BCE4E68"/>
          </w:placeholder>
          <w:richText/>
        </w:sdtPr>
        <w:sdtContent>
          <w:r w:rsidRPr="006E3583" w:rsidR="00ED47B1">
            <w:rPr>
              <w:b/>
            </w:rPr>
            <w:t>Dr Cooper:</w:t>
          </w:r>
        </w:sdtContent>
      </w:sdt>
      <w:r w:rsidRPr="006E3583" w:rsidR="00ED47B1">
        <w:t xml:space="preserve"> </w:t>
      </w:r>
      <w:r w:rsidRPr="006E3583">
        <w:t>No, I understand</w:t>
      </w:r>
      <w:r w:rsidRPr="006E3583" w:rsidR="00ED47B1">
        <w:t>. W</w:t>
      </w:r>
      <w:r w:rsidRPr="006E3583">
        <w:t xml:space="preserve">e </w:t>
      </w:r>
      <w:r w:rsidRPr="006E3583" w:rsidR="00730F07">
        <w:t xml:space="preserve">will </w:t>
      </w:r>
      <w:r w:rsidRPr="006E3583">
        <w:t xml:space="preserve">all need </w:t>
      </w:r>
      <w:r w:rsidRPr="006E3583" w:rsidR="003068F7">
        <w:t>an</w:t>
      </w:r>
      <w:r w:rsidRPr="006E3583">
        <w:t xml:space="preserve"> acute trust if we are sick</w:t>
      </w:r>
      <w:r w:rsidRPr="006E3583" w:rsidR="003068F7">
        <w:t>. W</w:t>
      </w:r>
      <w:r w:rsidRPr="006E3583">
        <w:t>e do not want a public health doctor if we are having a heart attack</w:t>
      </w:r>
      <w:r w:rsidRPr="006E3583" w:rsidR="003068F7">
        <w:t>. I</w:t>
      </w:r>
      <w:r w:rsidRPr="006E3583">
        <w:t>n order to get to where we want to go, which is the NHS and social care work</w:t>
      </w:r>
      <w:r w:rsidRPr="006E3583" w:rsidR="00233C22">
        <w:t xml:space="preserve">ing </w:t>
      </w:r>
      <w:r w:rsidRPr="006E3583">
        <w:t>together as we need them to</w:t>
      </w:r>
      <w:r w:rsidRPr="006E3583" w:rsidR="00233C22">
        <w:t xml:space="preserve"> work together</w:t>
      </w:r>
      <w:r w:rsidRPr="006E3583">
        <w:t>, how do we fix th</w:t>
      </w:r>
      <w:r w:rsidRPr="006E3583" w:rsidR="00233C22">
        <w:t>e</w:t>
      </w:r>
      <w:r w:rsidRPr="006E3583">
        <w:t xml:space="preserve"> fundamental problem that you have identified? Is it funding flows?</w:t>
      </w:r>
    </w:p>
    <w:p w:rsidR="00CC26FF" w:rsidRPr="006E3583" w:rsidP="00054BA8">
      <w:pPr>
        <w:pStyle w:val="Answer"/>
      </w:pPr>
      <w:sdt>
        <w:sdtPr>
          <w:alias w:val="Witness"/>
          <w:id w:val="1456683260"/>
          <w:placeholder>
            <w:docPart w:val="BA844A860295460DABE7D428511EBDE9"/>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054BA8">
        <w:t>It will be a mixture of things</w:t>
      </w:r>
      <w:r w:rsidRPr="006E3583" w:rsidR="00976269">
        <w:t>. T</w:t>
      </w:r>
      <w:r w:rsidRPr="006E3583" w:rsidR="00054BA8">
        <w:t>his is one of the big questions that we are responsible for answering</w:t>
      </w:r>
      <w:r w:rsidRPr="006E3583" w:rsidR="00976269">
        <w:t xml:space="preserve">. </w:t>
      </w:r>
      <w:r w:rsidRPr="006E3583" w:rsidR="00054BA8">
        <w:t xml:space="preserve">I am probably not </w:t>
      </w:r>
      <w:r w:rsidRPr="006E3583" w:rsidR="00976269">
        <w:t xml:space="preserve">completely </w:t>
      </w:r>
      <w:r w:rsidRPr="006E3583" w:rsidR="00054BA8">
        <w:t xml:space="preserve">ready to give you the answer to that now, but the direction of travel for me definitely takes us </w:t>
      </w:r>
      <w:r w:rsidRPr="006E3583" w:rsidR="00976269">
        <w:t xml:space="preserve">down </w:t>
      </w:r>
      <w:r w:rsidRPr="006E3583" w:rsidR="00054BA8">
        <w:t>the route of making it simpler for the public</w:t>
      </w:r>
      <w:r w:rsidR="006B5190">
        <w:t xml:space="preserve">, </w:t>
      </w:r>
      <w:r w:rsidRPr="006E3583">
        <w:t xml:space="preserve">thinking about </w:t>
      </w:r>
      <w:r w:rsidRPr="006E3583" w:rsidR="00054BA8">
        <w:t>multiple assessments</w:t>
      </w:r>
      <w:r w:rsidR="006B5190">
        <w:t xml:space="preserve">, </w:t>
      </w:r>
      <w:r w:rsidRPr="006E3583">
        <w:t xml:space="preserve">and </w:t>
      </w:r>
      <w:r w:rsidRPr="006E3583" w:rsidR="00054BA8">
        <w:t>making it clearer to the public what is going on in their lives and what the difference</w:t>
      </w:r>
      <w:r w:rsidRPr="006E3583" w:rsidR="00AC32E7">
        <w:t>s are</w:t>
      </w:r>
      <w:r w:rsidRPr="006E3583" w:rsidR="00BB6D2E">
        <w:t xml:space="preserve">. </w:t>
      </w:r>
      <w:r w:rsidRPr="006E3583" w:rsidR="00054BA8">
        <w:t xml:space="preserve">I am </w:t>
      </w:r>
      <w:r w:rsidRPr="006E3583" w:rsidR="00BB6D2E">
        <w:t>pushing very hard—</w:t>
      </w:r>
      <w:r w:rsidRPr="006E3583" w:rsidR="00054BA8">
        <w:t>colleagues in the Department of Health know this</w:t>
      </w:r>
      <w:r w:rsidRPr="006E3583" w:rsidR="00BB6D2E">
        <w:t>—</w:t>
      </w:r>
      <w:r w:rsidRPr="006E3583" w:rsidR="00054BA8">
        <w:t>on neighbourhood health.</w:t>
      </w:r>
      <w:r w:rsidRPr="006E3583" w:rsidR="00BB6D2E">
        <w:t xml:space="preserve"> </w:t>
      </w:r>
      <w:r w:rsidRPr="006E3583" w:rsidR="00054BA8">
        <w:t xml:space="preserve">I am using the language of the NHS </w:t>
      </w:r>
      <w:r w:rsidRPr="006E3583" w:rsidR="00BB6D2E">
        <w:t>10</w:t>
      </w:r>
      <w:r w:rsidRPr="006E3583" w:rsidR="00054BA8">
        <w:t xml:space="preserve">-year plan. I am very keen that we look at a left shift and how social care is integrated into that in a different way. </w:t>
      </w:r>
    </w:p>
    <w:p w:rsidR="003C102A" w:rsidRPr="006E3583" w:rsidP="00054BA8">
      <w:pPr>
        <w:pStyle w:val="Answer"/>
      </w:pPr>
      <w:r w:rsidRPr="006E3583">
        <w:t xml:space="preserve">The other thing </w:t>
      </w:r>
      <w:r w:rsidRPr="006E3583" w:rsidR="00AC32E7">
        <w:t xml:space="preserve">that </w:t>
      </w:r>
      <w:r w:rsidRPr="006E3583">
        <w:t>I just want to say in answer to your first question is</w:t>
      </w:r>
      <w:r w:rsidRPr="006E3583" w:rsidR="00AC32E7">
        <w:t xml:space="preserve"> that</w:t>
      </w:r>
      <w:r w:rsidRPr="006E3583">
        <w:t xml:space="preserve">, </w:t>
      </w:r>
      <w:r w:rsidRPr="006E3583">
        <w:t>when NHS colleagues talk about integration, they are largely talking about integrating themselves</w:t>
      </w:r>
      <w:r w:rsidRPr="006E3583" w:rsidR="00DB7765">
        <w:t xml:space="preserve">. </w:t>
      </w:r>
      <w:r w:rsidRPr="006E3583" w:rsidR="00AC32E7">
        <w:t>T</w:t>
      </w:r>
      <w:r w:rsidRPr="006E3583">
        <w:t xml:space="preserve">hey are </w:t>
      </w:r>
      <w:r w:rsidRPr="006E3583" w:rsidR="00AC32E7">
        <w:t xml:space="preserve">not </w:t>
      </w:r>
      <w:r w:rsidRPr="006E3583">
        <w:t>integrating with</w:t>
      </w:r>
      <w:r w:rsidRPr="006E3583" w:rsidR="00AC32E7">
        <w:t xml:space="preserve"> local authorities</w:t>
      </w:r>
      <w:r w:rsidRPr="006E3583">
        <w:t>. It is really interesting</w:t>
      </w:r>
      <w:r w:rsidRPr="006E3583">
        <w:t xml:space="preserve">. You </w:t>
      </w:r>
      <w:r w:rsidRPr="006E3583">
        <w:t>go along and get the presentation</w:t>
      </w:r>
      <w:r w:rsidRPr="006E3583">
        <w:t>, and i</w:t>
      </w:r>
      <w:r w:rsidRPr="006E3583">
        <w:t>t is just very interesting.</w:t>
      </w:r>
      <w:r w:rsidRPr="006E3583">
        <w:t xml:space="preserve"> T</w:t>
      </w:r>
      <w:r w:rsidRPr="006E3583">
        <w:t xml:space="preserve">hey use the word </w:t>
      </w:r>
      <w:r w:rsidRPr="006E3583">
        <w:t>“</w:t>
      </w:r>
      <w:r w:rsidRPr="006E3583">
        <w:t>care</w:t>
      </w:r>
      <w:r w:rsidRPr="006E3583">
        <w:t>”. A</w:t>
      </w:r>
      <w:r w:rsidRPr="006E3583">
        <w:t xml:space="preserve"> lot of healthcare uses the word </w:t>
      </w:r>
      <w:r w:rsidRPr="006E3583">
        <w:t>“</w:t>
      </w:r>
      <w:r w:rsidRPr="006E3583">
        <w:t>care</w:t>
      </w:r>
      <w:r w:rsidRPr="006E3583">
        <w:t>”</w:t>
      </w:r>
      <w:r w:rsidRPr="006E3583">
        <w:t xml:space="preserve">, but that is not the care that allows me to get help to be fed so </w:t>
      </w:r>
      <w:r w:rsidRPr="006E3583">
        <w:t xml:space="preserve">that </w:t>
      </w:r>
      <w:r w:rsidRPr="006E3583">
        <w:t>I do not choke</w:t>
      </w:r>
      <w:r w:rsidRPr="006E3583">
        <w:t xml:space="preserve"> or </w:t>
      </w:r>
      <w:r w:rsidRPr="006E3583">
        <w:t>to be showered or taken to the loo.</w:t>
      </w:r>
    </w:p>
    <w:p w:rsidR="00054BA8" w:rsidRPr="006E3583" w:rsidP="00054BA8">
      <w:pPr>
        <w:pStyle w:val="Answer"/>
      </w:pPr>
      <w:r w:rsidRPr="006E3583">
        <w:t>That is partly why we need to reset the conversation with the public about what care and health is.</w:t>
      </w:r>
      <w:r w:rsidRPr="006E3583" w:rsidR="006064A6">
        <w:t xml:space="preserve"> </w:t>
      </w:r>
      <w:r w:rsidRPr="006E3583">
        <w:t>Paulette</w:t>
      </w:r>
      <w:r w:rsidRPr="006E3583" w:rsidR="003C102A">
        <w:t xml:space="preserve">—I hope </w:t>
      </w:r>
      <w:r w:rsidRPr="006E3583">
        <w:t>you do not mind m</w:t>
      </w:r>
      <w:r w:rsidR="009F6209">
        <w:t>y</w:t>
      </w:r>
      <w:r w:rsidRPr="006E3583">
        <w:t xml:space="preserve"> using your first name</w:t>
      </w:r>
      <w:r w:rsidRPr="006E3583" w:rsidR="003C102A">
        <w:t>—</w:t>
      </w:r>
      <w:r w:rsidRPr="006E3583" w:rsidR="004D6D12">
        <w:t xml:space="preserve">I think back to what </w:t>
      </w:r>
      <w:r w:rsidRPr="006E3583">
        <w:t>you said about your 25 years as a nurse</w:t>
      </w:r>
      <w:r w:rsidRPr="006E3583" w:rsidR="004D6D12">
        <w:t xml:space="preserve"> and </w:t>
      </w:r>
      <w:r w:rsidRPr="006E3583">
        <w:t>the way you described it</w:t>
      </w:r>
      <w:r w:rsidRPr="006E3583" w:rsidR="004D6D12">
        <w:t>. A</w:t>
      </w:r>
      <w:r w:rsidRPr="006E3583">
        <w:t xml:space="preserve"> lot of people in the professions and a lot of the public do not see the differences between these things and just want somebody to help them.</w:t>
      </w:r>
    </w:p>
    <w:p w:rsidR="00054BA8" w:rsidRPr="006E3583" w:rsidP="00054BA8">
      <w:pPr>
        <w:pStyle w:val="Question"/>
      </w:pPr>
      <w:sdt>
        <w:sdtPr>
          <w:alias w:val="Member"/>
          <w:tag w:val="&lt;Member mnisId='5307' dodsId='147980'&gt;"/>
          <w:id w:val="2061981008"/>
          <w:placeholder>
            <w:docPart w:val="5FF2ABA2FDAA4F9381BF49E479AB052A"/>
          </w:placeholder>
          <w:richText/>
        </w:sdtPr>
        <w:sdtContent>
          <w:r w:rsidRPr="006E3583" w:rsidR="00ED47B1">
            <w:rPr>
              <w:b/>
            </w:rPr>
            <w:t>Dr Cooper:</w:t>
          </w:r>
        </w:sdtContent>
      </w:sdt>
      <w:r w:rsidRPr="006E3583" w:rsidR="00ED47B1">
        <w:t xml:space="preserve"> </w:t>
      </w:r>
      <w:r w:rsidRPr="006E3583">
        <w:t>That is a really good point.</w:t>
      </w:r>
      <w:r w:rsidRPr="006E3583" w:rsidR="006064A6">
        <w:t xml:space="preserve"> H</w:t>
      </w:r>
      <w:r w:rsidRPr="006E3583">
        <w:t>ealthcare stands on its own as a system—</w:t>
      </w:r>
      <w:r w:rsidRPr="006E3583" w:rsidR="006064A6">
        <w:t xml:space="preserve">it is </w:t>
      </w:r>
      <w:r w:rsidRPr="006E3583">
        <w:t>beloved, as you say—and social care does not</w:t>
      </w:r>
      <w:r w:rsidRPr="006E3583" w:rsidR="006064A6">
        <w:t xml:space="preserve">. Social care is </w:t>
      </w:r>
      <w:r w:rsidRPr="006E3583">
        <w:t xml:space="preserve">integrated into arguably a very strange world, which does not really look like a social care world. </w:t>
      </w:r>
      <w:r w:rsidRPr="006E3583" w:rsidR="007D3BF0">
        <w:t>The l</w:t>
      </w:r>
      <w:r w:rsidRPr="006E3583">
        <w:t xml:space="preserve">ocal authority </w:t>
      </w:r>
      <w:r w:rsidRPr="006E3583" w:rsidR="007D3BF0">
        <w:t xml:space="preserve">world </w:t>
      </w:r>
      <w:r w:rsidRPr="006E3583">
        <w:t>looks like emptying bins and sorting out all sorts of problems. Social care is a very distinct problem from the vast majority of other local authority issues.</w:t>
      </w:r>
      <w:r w:rsidRPr="006E3583" w:rsidR="007D3BF0">
        <w:t xml:space="preserve"> </w:t>
      </w:r>
      <w:r w:rsidRPr="006E3583">
        <w:t>Is it therefore reasonable to say that social care—and there were reasons why social care was put into local authorities—</w:t>
      </w:r>
      <w:r w:rsidRPr="006E3583" w:rsidR="007D3BF0">
        <w:t xml:space="preserve">sitting with local authorities </w:t>
      </w:r>
      <w:r w:rsidRPr="006E3583">
        <w:t>is part of the problem</w:t>
      </w:r>
      <w:r w:rsidRPr="006E3583" w:rsidR="00827663">
        <w:t xml:space="preserve"> because </w:t>
      </w:r>
      <w:r w:rsidRPr="006E3583">
        <w:t xml:space="preserve">social care is a different beast </w:t>
      </w:r>
      <w:r w:rsidRPr="006E3583" w:rsidR="00DB7765">
        <w:t>from</w:t>
      </w:r>
      <w:r w:rsidRPr="006E3583">
        <w:t xml:space="preserve"> local authorities?</w:t>
      </w:r>
    </w:p>
    <w:p w:rsidR="00054BA8" w:rsidRPr="006E3583" w:rsidP="00054BA8">
      <w:pPr>
        <w:pStyle w:val="Answer"/>
      </w:pPr>
      <w:sdt>
        <w:sdtPr>
          <w:alias w:val="Witness"/>
          <w:id w:val="-2015372330"/>
          <w:placeholder>
            <w:docPart w:val="B7AB91C5519343A89660CE010C4F7722"/>
          </w:placeholder>
          <w:richText/>
        </w:sdtPr>
        <w:sdtContent>
          <w:r w:rsidRPr="006E3583" w:rsidR="006A010E">
            <w:rPr>
              <w:b/>
              <w:i/>
            </w:rPr>
            <w:t xml:space="preserve">Baroness </w:t>
          </w:r>
          <w:r w:rsidR="00CA2214">
            <w:rPr>
              <w:b/>
              <w:i/>
            </w:rPr>
            <w:t>Casey:</w:t>
          </w:r>
        </w:sdtContent>
      </w:sdt>
      <w:r w:rsidRPr="006E3583" w:rsidR="006A010E">
        <w:t xml:space="preserve"> </w:t>
      </w:r>
      <w:r w:rsidRPr="006E3583">
        <w:t xml:space="preserve">That is so interesting. Maybe I am just too old. I remember when </w:t>
      </w:r>
      <w:r w:rsidRPr="006E3583" w:rsidR="005B6BA7">
        <w:t xml:space="preserve">local government took over </w:t>
      </w:r>
      <w:r w:rsidRPr="006E3583">
        <w:t>social services</w:t>
      </w:r>
      <w:r w:rsidRPr="006E3583" w:rsidR="00DB7765">
        <w:t xml:space="preserve">; I know the </w:t>
      </w:r>
      <w:r w:rsidRPr="006E3583" w:rsidR="00DB7765">
        <w:t>history of it and when it switched</w:t>
      </w:r>
      <w:r w:rsidRPr="006E3583" w:rsidR="005B6BA7">
        <w:t xml:space="preserve">. </w:t>
      </w:r>
      <w:r w:rsidRPr="006E3583">
        <w:t>Basically, local authorities are the public. They are closer to the public than any other institution. Councillors are the public represented</w:t>
      </w:r>
      <w:r w:rsidRPr="006E3583" w:rsidR="00774296">
        <w:t>. T</w:t>
      </w:r>
      <w:r w:rsidRPr="006E3583">
        <w:t xml:space="preserve">hey stand in a very different role. It has become much harder for colleagues in </w:t>
      </w:r>
      <w:r w:rsidRPr="006E3583" w:rsidR="00EF34BA">
        <w:t>local government</w:t>
      </w:r>
      <w:r w:rsidRPr="006E3583">
        <w:t>. I am one of their worst critics and biggest allies—do not get me wrong—but we ought to be a little careful</w:t>
      </w:r>
      <w:r w:rsidRPr="006E3583" w:rsidR="00DB7765">
        <w:t xml:space="preserve">, first, in </w:t>
      </w:r>
      <w:r w:rsidRPr="006E3583">
        <w:t>saying that health would do it any better.</w:t>
      </w:r>
      <w:r w:rsidRPr="006E3583" w:rsidR="006F4C0B">
        <w:t xml:space="preserve"> We know full well that </w:t>
      </w:r>
      <w:r w:rsidRPr="006E3583" w:rsidR="00DB7765">
        <w:t>it</w:t>
      </w:r>
      <w:r w:rsidRPr="006E3583" w:rsidR="006F4C0B">
        <w:t xml:space="preserve"> would not. </w:t>
      </w:r>
    </w:p>
    <w:p w:rsidR="00054BA8" w:rsidRPr="006E3583" w:rsidP="00ED47B1">
      <w:pPr>
        <w:pStyle w:val="Question"/>
      </w:pPr>
      <w:sdt>
        <w:sdtPr>
          <w:alias w:val="Member"/>
          <w:tag w:val="&lt;Member mnisId='5307' dodsId='147980'&gt;"/>
          <w:id w:val="-2120673579"/>
          <w:placeholder>
            <w:docPart w:val="1B62B0A69C9744BD8CCC7F9F10EA941A"/>
          </w:placeholder>
          <w:richText/>
        </w:sdtPr>
        <w:sdtContent>
          <w:r w:rsidRPr="006E3583" w:rsidR="00ED47B1">
            <w:rPr>
              <w:b/>
            </w:rPr>
            <w:t>Dr Cooper:</w:t>
          </w:r>
        </w:sdtContent>
      </w:sdt>
      <w:r w:rsidRPr="006E3583" w:rsidR="00ED47B1">
        <w:t xml:space="preserve"> </w:t>
      </w:r>
      <w:r w:rsidRPr="006E3583">
        <w:t xml:space="preserve">I am not saying that it would do it any better, Baroness Casey. All I am saying is that </w:t>
      </w:r>
      <w:r w:rsidRPr="006E3583" w:rsidR="006F4C0B">
        <w:t xml:space="preserve">the NHS </w:t>
      </w:r>
      <w:r w:rsidRPr="006E3583">
        <w:t>has autonomy. You were talking about parity of esteem between health and social care. We all know that local authorities, unfortunately, get kicked whenever anything goes wrong. Social care is incredibly important. It need</w:t>
      </w:r>
      <w:r w:rsidRPr="006E3583" w:rsidR="006F4C0B">
        <w:t>s</w:t>
      </w:r>
      <w:r w:rsidRPr="006E3583">
        <w:t xml:space="preserve"> to have good close relationships with health. Is that feasible and realistic if social care remains in th</w:t>
      </w:r>
      <w:r w:rsidRPr="006E3583" w:rsidR="006F4C0B">
        <w:t xml:space="preserve">e </w:t>
      </w:r>
      <w:r w:rsidRPr="006E3583">
        <w:t xml:space="preserve">local authority setting? </w:t>
      </w:r>
    </w:p>
    <w:p w:rsidR="002C1506" w:rsidRPr="006E3583" w:rsidP="00054BA8">
      <w:pPr>
        <w:pStyle w:val="Answer"/>
      </w:pPr>
      <w:sdt>
        <w:sdtPr>
          <w:alias w:val="Witness"/>
          <w:id w:val="-1449766764"/>
          <w:placeholder>
            <w:docPart w:val="485CE630B8D14089AA005157A32BEB6E"/>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6F4C0B">
        <w:t xml:space="preserve">Yes, it is. </w:t>
      </w:r>
      <w:r w:rsidRPr="006E3583" w:rsidR="00054BA8">
        <w:t>I</w:t>
      </w:r>
      <w:r w:rsidRPr="006E3583" w:rsidR="006F4C0B">
        <w:t>t</w:t>
      </w:r>
      <w:r w:rsidRPr="006E3583" w:rsidR="00054BA8">
        <w:t xml:space="preserve"> definitely is. One ought to look at the voice of primary care as part of that. If you look at what is happening around GPs, neighbourhoods and community health, if you were to ask them, </w:t>
      </w:r>
      <w:r w:rsidRPr="006E3583">
        <w:t xml:space="preserve">they might also </w:t>
      </w:r>
      <w:r w:rsidRPr="006E3583" w:rsidR="00054BA8">
        <w:t xml:space="preserve">make the argument that they do not have parity with acute trusts. </w:t>
      </w:r>
      <w:r w:rsidRPr="006E3583" w:rsidR="00DB7765">
        <w:t>The</w:t>
      </w:r>
      <w:r w:rsidRPr="006E3583" w:rsidR="00FC7237">
        <w:t xml:space="preserve"> </w:t>
      </w:r>
      <w:r w:rsidRPr="006E3583" w:rsidR="00054BA8">
        <w:t xml:space="preserve">closer </w:t>
      </w:r>
      <w:r w:rsidRPr="006E3583" w:rsidR="00DB7765">
        <w:t xml:space="preserve">you get </w:t>
      </w:r>
      <w:r w:rsidRPr="006E3583" w:rsidR="00054BA8">
        <w:t>to the public</w:t>
      </w:r>
      <w:r w:rsidRPr="006E3583" w:rsidR="00DB7765">
        <w:t>, the</w:t>
      </w:r>
      <w:r w:rsidRPr="006E3583" w:rsidR="00054BA8">
        <w:t xml:space="preserve"> </w:t>
      </w:r>
      <w:r w:rsidRPr="006E3583" w:rsidR="00FC7237">
        <w:t xml:space="preserve">further </w:t>
      </w:r>
      <w:r w:rsidRPr="006E3583" w:rsidR="00DB7765">
        <w:t xml:space="preserve">you get </w:t>
      </w:r>
      <w:r w:rsidRPr="006E3583" w:rsidR="00054BA8">
        <w:t>from big buildings</w:t>
      </w:r>
      <w:r w:rsidRPr="006E3583" w:rsidR="00FC7237">
        <w:t>.</w:t>
      </w:r>
    </w:p>
    <w:p w:rsidR="006002E9" w:rsidRPr="006E3583" w:rsidP="00054BA8">
      <w:pPr>
        <w:pStyle w:val="Answer"/>
      </w:pPr>
      <w:r w:rsidRPr="006E3583">
        <w:t xml:space="preserve">I </w:t>
      </w:r>
      <w:r w:rsidRPr="006E3583" w:rsidR="002C1506">
        <w:t xml:space="preserve">totally </w:t>
      </w:r>
      <w:r w:rsidRPr="006E3583">
        <w:t>understand</w:t>
      </w:r>
      <w:r w:rsidRPr="006E3583" w:rsidR="00693A86">
        <w:t xml:space="preserve"> what </w:t>
      </w:r>
      <w:r w:rsidRPr="006E3583">
        <w:t>local authorities then have to deal with</w:t>
      </w:r>
      <w:r w:rsidRPr="006E3583" w:rsidR="00711210">
        <w:t xml:space="preserve">, particularly </w:t>
      </w:r>
      <w:r w:rsidRPr="006E3583">
        <w:t>when it comes to adult</w:t>
      </w:r>
      <w:r w:rsidRPr="006E3583" w:rsidR="00711210">
        <w:t xml:space="preserve"> social care</w:t>
      </w:r>
      <w:r w:rsidRPr="006E3583" w:rsidR="00693A86">
        <w:t>. Remember</w:t>
      </w:r>
      <w:r w:rsidRPr="006E3583" w:rsidR="00410810">
        <w:t>,</w:t>
      </w:r>
      <w:r w:rsidRPr="006E3583" w:rsidR="00693A86">
        <w:t xml:space="preserve"> c</w:t>
      </w:r>
      <w:r w:rsidRPr="006E3583">
        <w:t>hildren’s social care</w:t>
      </w:r>
      <w:r w:rsidRPr="006E3583" w:rsidR="00711210">
        <w:t xml:space="preserve"> </w:t>
      </w:r>
      <w:r w:rsidRPr="006E3583">
        <w:t>is fully funded and fully organised</w:t>
      </w:r>
      <w:r w:rsidRPr="006E3583" w:rsidR="00693A86">
        <w:t xml:space="preserve">. </w:t>
      </w:r>
      <w:r w:rsidRPr="006E3583" w:rsidR="0030034C">
        <w:t>In the world of</w:t>
      </w:r>
      <w:r w:rsidRPr="006E3583" w:rsidR="00693A86">
        <w:t xml:space="preserve"> </w:t>
      </w:r>
      <w:r w:rsidRPr="006E3583">
        <w:t>adult social care</w:t>
      </w:r>
      <w:r w:rsidRPr="006E3583" w:rsidR="00693A86">
        <w:t>, the</w:t>
      </w:r>
      <w:r w:rsidRPr="006E3583" w:rsidR="0030034C">
        <w:t>re is</w:t>
      </w:r>
      <w:r w:rsidRPr="006E3583" w:rsidR="00693A86">
        <w:t xml:space="preserve"> </w:t>
      </w:r>
      <w:r w:rsidRPr="006E3583">
        <w:t>a huge financial assessment.</w:t>
      </w:r>
      <w:r w:rsidRPr="006E3583">
        <w:t xml:space="preserve"> </w:t>
      </w:r>
      <w:r w:rsidRPr="006E3583">
        <w:t>Th</w:t>
      </w:r>
      <w:r w:rsidRPr="006E3583" w:rsidR="00693A86">
        <w:t>e</w:t>
      </w:r>
      <w:r w:rsidRPr="006E3583">
        <w:t xml:space="preserve"> idea of assessment is twofold for local authorities. </w:t>
      </w:r>
      <w:r w:rsidRPr="006E3583" w:rsidR="00711210">
        <w:t xml:space="preserve">First, </w:t>
      </w:r>
      <w:r w:rsidRPr="006E3583">
        <w:t>they have to look at how much money we have, what our banks are doing and verify it. It is a huge process. I am not saying it is wrong. I am just saying that we forget to talk about that bit</w:t>
      </w:r>
      <w:r w:rsidRPr="006E3583" w:rsidR="00711210">
        <w:t xml:space="preserve">. Secondly, </w:t>
      </w:r>
      <w:r w:rsidRPr="006E3583">
        <w:t>they have to do these assessments.</w:t>
      </w:r>
    </w:p>
    <w:p w:rsidR="00054BA8" w:rsidRPr="006E3583" w:rsidP="00054BA8">
      <w:pPr>
        <w:pStyle w:val="Answer"/>
      </w:pPr>
      <w:r w:rsidRPr="006E3583">
        <w:t>P</w:t>
      </w:r>
      <w:r w:rsidRPr="006E3583">
        <w:t>arity is often about culture and respect.</w:t>
      </w:r>
      <w:r w:rsidRPr="006E3583">
        <w:t xml:space="preserve"> A</w:t>
      </w:r>
      <w:r w:rsidRPr="006E3583">
        <w:t xml:space="preserve"> nudge in that direction is what I am trying to do. </w:t>
      </w:r>
      <w:r w:rsidRPr="006E3583">
        <w:t>C</w:t>
      </w:r>
      <w:r w:rsidRPr="006E3583">
        <w:t>olleagues in the NHS probably think it is a shove, but I am attempting a nudge.</w:t>
      </w:r>
    </w:p>
    <w:p w:rsidR="00054BA8" w:rsidRPr="006E3583" w:rsidP="00ED47B1">
      <w:pPr>
        <w:pStyle w:val="Remark"/>
      </w:pPr>
      <w:sdt>
        <w:sdtPr>
          <w:alias w:val="Member"/>
          <w:tag w:val="&lt;Member mnisId='5307' dodsId='147980'&gt;"/>
          <w:id w:val="1070232257"/>
          <w:placeholder>
            <w:docPart w:val="33F3CA12F24644AE8CD90C03752CA342"/>
          </w:placeholder>
          <w:richText/>
        </w:sdtPr>
        <w:sdtContent>
          <w:r w:rsidRPr="006E3583" w:rsidR="00ED47B1">
            <w:rPr>
              <w:b/>
            </w:rPr>
            <w:t>Dr Cooper:</w:t>
          </w:r>
        </w:sdtContent>
      </w:sdt>
      <w:r w:rsidRPr="006E3583" w:rsidR="00ED47B1">
        <w:t xml:space="preserve"> </w:t>
      </w:r>
      <w:r w:rsidRPr="006E3583">
        <w:t xml:space="preserve">That is interesting. </w:t>
      </w:r>
    </w:p>
    <w:p w:rsidR="00054BA8" w:rsidRPr="006E3583" w:rsidP="001B12EB">
      <w:pPr>
        <w:pStyle w:val="Question"/>
      </w:pPr>
      <w:sdt>
        <w:sdtPr>
          <w:alias w:val="Member"/>
          <w:tag w:val="&lt;Member mnisId='227' dodsId='25653'&gt;"/>
          <w:id w:val="94606177"/>
          <w:placeholder>
            <w:docPart w:val="7759210B2DA341E091141A4B3A20A225"/>
          </w:placeholder>
          <w:richText/>
        </w:sdtPr>
        <w:sdtContent>
          <w:r w:rsidRPr="006E3583" w:rsidR="006F292B">
            <w:rPr>
              <w:b/>
            </w:rPr>
            <w:t>Andrew George:</w:t>
          </w:r>
        </w:sdtContent>
      </w:sdt>
      <w:r w:rsidRPr="006E3583" w:rsidR="006F292B">
        <w:t xml:space="preserve"> </w:t>
      </w:r>
      <w:r w:rsidRPr="006E3583">
        <w:t>There does not appear to be any ambiguity or ambivalence in your answers so far</w:t>
      </w:r>
      <w:r w:rsidRPr="006E3583" w:rsidR="006F292B">
        <w:t>. W</w:t>
      </w:r>
      <w:r w:rsidRPr="006E3583">
        <w:t>hy can you not produce a report now?</w:t>
      </w:r>
    </w:p>
    <w:p w:rsidR="00BC4152" w:rsidRPr="006E3583" w:rsidP="00054BA8">
      <w:pPr>
        <w:pStyle w:val="Answer"/>
      </w:pPr>
      <w:sdt>
        <w:sdtPr>
          <w:alias w:val="Witness"/>
          <w:id w:val="-1570504720"/>
          <w:placeholder>
            <w:docPart w:val="BDAD9663B3014DFC9679E719972A1353"/>
          </w:placeholder>
          <w:richText/>
        </w:sdtPr>
        <w:sdtContent>
          <w:r w:rsidRPr="006E3583" w:rsidR="006A010E">
            <w:rPr>
              <w:b/>
              <w:i/>
            </w:rPr>
            <w:t xml:space="preserve">Baroness </w:t>
          </w:r>
          <w:r w:rsidR="00CA2214">
            <w:rPr>
              <w:b/>
              <w:i/>
            </w:rPr>
            <w:t>Casey:</w:t>
          </w:r>
        </w:sdtContent>
      </w:sdt>
      <w:r w:rsidRPr="006E3583" w:rsidR="006A010E">
        <w:t xml:space="preserve"> </w:t>
      </w:r>
      <w:r w:rsidRPr="006E3583" w:rsidR="001B12EB">
        <w:t>There are t</w:t>
      </w:r>
      <w:r w:rsidRPr="006E3583" w:rsidR="00054BA8">
        <w:t xml:space="preserve">wo reasons. The first reason is </w:t>
      </w:r>
      <w:r w:rsidRPr="006E3583" w:rsidR="0030034C">
        <w:t>that</w:t>
      </w:r>
      <w:r w:rsidRPr="006E3583" w:rsidR="00733880">
        <w:t xml:space="preserve"> </w:t>
      </w:r>
      <w:r w:rsidRPr="006E3583" w:rsidR="00054BA8">
        <w:t xml:space="preserve">I feel a lot of people have done reports </w:t>
      </w:r>
      <w:r w:rsidRPr="006E3583" w:rsidR="0030034C">
        <w:t>more quickly</w:t>
      </w:r>
      <w:r w:rsidRPr="006E3583" w:rsidR="00054BA8">
        <w:t xml:space="preserve"> and failed</w:t>
      </w:r>
      <w:r w:rsidRPr="006E3583" w:rsidR="00733880">
        <w:t>. W</w:t>
      </w:r>
      <w:r w:rsidRPr="006E3583" w:rsidR="00054BA8">
        <w:t>e ought to be able to brigade the evidence and the solutions in a really substantive and proper way.</w:t>
      </w:r>
    </w:p>
    <w:p w:rsidR="00BC4152" w:rsidRPr="006E3583" w:rsidP="00DC2B74">
      <w:pPr>
        <w:pStyle w:val="Question"/>
      </w:pPr>
      <w:sdt>
        <w:sdtPr>
          <w:alias w:val="Member"/>
          <w:tag w:val="&lt;Member mnisId='227' dodsId='25653'&gt;"/>
          <w:id w:val="-1709942467"/>
          <w:placeholder>
            <w:docPart w:val="91E8E2E29BC147DCBDB0BABF08A5D845"/>
          </w:placeholder>
          <w:richText/>
        </w:sdtPr>
        <w:sdtContent>
          <w:r w:rsidRPr="006E3583" w:rsidR="00733880">
            <w:rPr>
              <w:b/>
            </w:rPr>
            <w:t>Andrew George:</w:t>
          </w:r>
        </w:sdtContent>
      </w:sdt>
      <w:r w:rsidRPr="006E3583" w:rsidR="00733880">
        <w:t xml:space="preserve"> </w:t>
      </w:r>
      <w:r w:rsidRPr="006E3583" w:rsidR="0030034C">
        <w:t>But</w:t>
      </w:r>
      <w:r w:rsidRPr="006E3583" w:rsidR="00DC2B74">
        <w:t xml:space="preserve"> </w:t>
      </w:r>
      <w:r w:rsidRPr="006E3583" w:rsidR="00054BA8">
        <w:t>2028</w:t>
      </w:r>
      <w:r w:rsidRPr="006E3583" w:rsidR="0030034C">
        <w:t>?</w:t>
      </w:r>
      <w:r w:rsidRPr="006E3583" w:rsidR="00733880">
        <w:t xml:space="preserve"> </w:t>
      </w:r>
    </w:p>
    <w:p w:rsidR="00054BA8" w:rsidRPr="006E3583" w:rsidP="0030034C">
      <w:pPr>
        <w:pStyle w:val="Answer"/>
      </w:pPr>
      <w:sdt>
        <w:sdtPr>
          <w:alias w:val="Witness"/>
          <w:id w:val="-1420250139"/>
          <w:placeholder>
            <w:docPart w:val="2D840A83C94447BC8DFD1D378302FA5F"/>
          </w:placeholder>
          <w:richText/>
        </w:sdtPr>
        <w:sdtContent>
          <w:r w:rsidRPr="006E3583" w:rsidR="00DC2B74">
            <w:rPr>
              <w:b/>
              <w:i/>
            </w:rPr>
            <w:t xml:space="preserve">Baroness </w:t>
          </w:r>
          <w:r w:rsidR="00CA2214">
            <w:rPr>
              <w:b/>
              <w:i/>
            </w:rPr>
            <w:t>Casey:</w:t>
          </w:r>
        </w:sdtContent>
      </w:sdt>
      <w:r w:rsidRPr="006E3583" w:rsidR="00DC2B74">
        <w:t xml:space="preserve"> </w:t>
      </w:r>
      <w:r w:rsidRPr="006E3583">
        <w:t xml:space="preserve">It is by 2028. Somebody sat behind me very carefully put the word </w:t>
      </w:r>
      <w:r w:rsidRPr="006E3583" w:rsidR="00DC2B74">
        <w:t>“</w:t>
      </w:r>
      <w:r w:rsidRPr="006E3583">
        <w:t>by</w:t>
      </w:r>
      <w:r w:rsidRPr="006E3583" w:rsidR="00DC2B74">
        <w:t>”</w:t>
      </w:r>
      <w:r w:rsidRPr="006E3583">
        <w:t xml:space="preserve"> in.</w:t>
      </w:r>
    </w:p>
    <w:p w:rsidR="00054BA8" w:rsidRPr="006E3583" w:rsidP="00DC2B74">
      <w:pPr>
        <w:pStyle w:val="Question"/>
      </w:pPr>
      <w:sdt>
        <w:sdtPr>
          <w:alias w:val="Member"/>
          <w:tag w:val="&lt;Member mnisId='227' dodsId='25653'&gt;"/>
          <w:id w:val="-1767374652"/>
          <w:placeholder>
            <w:docPart w:val="43B3FB0BAE054603915DF34DB3B21BEA"/>
          </w:placeholder>
          <w:richText/>
        </w:sdtPr>
        <w:sdtContent>
          <w:r w:rsidRPr="006E3583" w:rsidR="006F292B">
            <w:rPr>
              <w:b/>
            </w:rPr>
            <w:t>Andrew George:</w:t>
          </w:r>
        </w:sdtContent>
      </w:sdt>
      <w:r w:rsidRPr="006E3583" w:rsidR="006F292B">
        <w:t xml:space="preserve"> T</w:t>
      </w:r>
      <w:r w:rsidRPr="006E3583">
        <w:t xml:space="preserve">hat is helpful. </w:t>
      </w:r>
      <w:r w:rsidRPr="006E3583" w:rsidR="00DC2B74">
        <w:t>Y</w:t>
      </w:r>
      <w:r w:rsidRPr="006E3583">
        <w:t>ou are anticipating it coming sooner</w:t>
      </w:r>
      <w:r w:rsidRPr="006E3583" w:rsidR="00DC2B74">
        <w:t>.</w:t>
      </w:r>
    </w:p>
    <w:p w:rsidR="00054BA8" w:rsidRPr="006E3583" w:rsidP="00054BA8">
      <w:pPr>
        <w:pStyle w:val="Answer"/>
      </w:pPr>
      <w:sdt>
        <w:sdtPr>
          <w:alias w:val="Witness"/>
          <w:id w:val="-251193826"/>
          <w:placeholder>
            <w:docPart w:val="909653AF985E485896C18D0BB8EB8626"/>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DC2B74">
        <w:t>J</w:t>
      </w:r>
      <w:r w:rsidRPr="006E3583">
        <w:t>oking aside</w:t>
      </w:r>
      <w:r w:rsidRPr="006E3583" w:rsidR="00DC2B74">
        <w:t>, w</w:t>
      </w:r>
      <w:r w:rsidRPr="006E3583">
        <w:t xml:space="preserve">e need some time, in particular, to do a really deep dive and conversation with the British public. If you look at the 21 reviews since 1997 and their predecessors, </w:t>
      </w:r>
      <w:r w:rsidRPr="006E3583" w:rsidR="00DC2B74">
        <w:t xml:space="preserve">that </w:t>
      </w:r>
      <w:r w:rsidRPr="006E3583">
        <w:t xml:space="preserve">is something that was missing. </w:t>
      </w:r>
      <w:r w:rsidRPr="006E3583" w:rsidR="000516ED">
        <w:t xml:space="preserve">It is about </w:t>
      </w:r>
      <w:r w:rsidRPr="006E3583">
        <w:t>what you think social care is</w:t>
      </w:r>
      <w:r w:rsidRPr="006E3583" w:rsidR="000516ED">
        <w:t>, what</w:t>
      </w:r>
      <w:r w:rsidRPr="006E3583">
        <w:t xml:space="preserve"> you think you should be doing and what that look</w:t>
      </w:r>
      <w:r w:rsidRPr="006E3583" w:rsidR="0030034C">
        <w:t>s</w:t>
      </w:r>
      <w:r w:rsidRPr="006E3583">
        <w:t xml:space="preserve"> like. It is not just money</w:t>
      </w:r>
      <w:r w:rsidRPr="006E3583" w:rsidR="000516ED">
        <w:t>. I</w:t>
      </w:r>
      <w:r w:rsidRPr="006E3583">
        <w:t>t is also what we expect a citizen or a member of the public to be doing.</w:t>
      </w:r>
    </w:p>
    <w:p w:rsidR="00700329" w:rsidRPr="006E3583" w:rsidP="00054BA8">
      <w:pPr>
        <w:pStyle w:val="Answer"/>
      </w:pPr>
      <w:r w:rsidRPr="006E3583">
        <w:t>I did not have to look after my own parents for a protracted period of time, but I have almost family where we are looking after those parents for a very protracted period of time. The world has changed, and we need to have that dialogue with the public. I intend to do that really thoroughly and well.</w:t>
      </w:r>
    </w:p>
    <w:p w:rsidR="00054BA8" w:rsidRPr="006E3583" w:rsidP="00054BA8">
      <w:pPr>
        <w:pStyle w:val="Answer"/>
      </w:pPr>
      <w:r w:rsidRPr="006E3583">
        <w:t>The other thing is that, as you have probably gathered, some of the questions we are grappling with are big. I am worried about going too soon</w:t>
      </w:r>
      <w:r w:rsidRPr="006E3583" w:rsidR="0099379D">
        <w:t>. L</w:t>
      </w:r>
      <w:r w:rsidRPr="006E3583">
        <w:t>et us face it</w:t>
      </w:r>
      <w:r w:rsidRPr="006E3583" w:rsidR="00D7326B">
        <w:t xml:space="preserve">: everybody </w:t>
      </w:r>
      <w:r w:rsidRPr="006E3583">
        <w:t>always likes a bit of restructure.</w:t>
      </w:r>
      <w:r w:rsidRPr="006E3583" w:rsidR="009752C3">
        <w:t xml:space="preserve"> </w:t>
      </w:r>
      <w:r w:rsidRPr="006E3583">
        <w:t xml:space="preserve">Ministers and Prime Ministers arrive, and often the first </w:t>
      </w:r>
      <w:r w:rsidR="00083FE1">
        <w:t xml:space="preserve">thing </w:t>
      </w:r>
      <w:r w:rsidRPr="006E3583">
        <w:t xml:space="preserve">they do is machinery of </w:t>
      </w:r>
      <w:r w:rsidRPr="006E3583" w:rsidR="00D7326B">
        <w:t xml:space="preserve">government </w:t>
      </w:r>
      <w:r w:rsidRPr="006E3583">
        <w:t xml:space="preserve">changes. I would caution </w:t>
      </w:r>
      <w:r w:rsidRPr="006E3583" w:rsidR="009752C3">
        <w:t xml:space="preserve">against </w:t>
      </w:r>
      <w:r w:rsidRPr="006E3583">
        <w:t>restructuring for the sake of restructuring. I do not want to get it wrong, and it is incumbent on us to get it as right as we possibly can.</w:t>
      </w:r>
    </w:p>
    <w:p w:rsidR="00054BA8" w:rsidRPr="006E3583" w:rsidP="006F292B">
      <w:pPr>
        <w:pStyle w:val="Question"/>
      </w:pPr>
      <w:sdt>
        <w:sdtPr>
          <w:alias w:val="Member"/>
          <w:tag w:val="&lt;Member mnisId='227' dodsId='25653'&gt;"/>
          <w:id w:val="1480879362"/>
          <w:placeholder>
            <w:docPart w:val="47C5429CFC184838BACAA47E7E566A77"/>
          </w:placeholder>
          <w:richText/>
        </w:sdtPr>
        <w:sdtContent>
          <w:r w:rsidRPr="006E3583" w:rsidR="006F292B">
            <w:rPr>
              <w:b/>
            </w:rPr>
            <w:t>Andrew George:</w:t>
          </w:r>
        </w:sdtContent>
      </w:sdt>
      <w:r w:rsidRPr="006E3583" w:rsidR="006F292B">
        <w:t xml:space="preserve"> </w:t>
      </w:r>
      <w:r w:rsidRPr="006E3583" w:rsidR="009752C3">
        <w:t>One a</w:t>
      </w:r>
      <w:r w:rsidRPr="006E3583">
        <w:t xml:space="preserve">rea </w:t>
      </w:r>
      <w:r w:rsidRPr="006E3583" w:rsidR="009752C3">
        <w:t xml:space="preserve">that </w:t>
      </w:r>
      <w:r w:rsidRPr="006E3583">
        <w:t>you acknowledge is wrong is the workforce in terms of pay</w:t>
      </w:r>
      <w:r w:rsidRPr="006E3583" w:rsidR="009752C3">
        <w:t xml:space="preserve"> and </w:t>
      </w:r>
      <w:r w:rsidRPr="006E3583">
        <w:t>conditions</w:t>
      </w:r>
      <w:r w:rsidRPr="006E3583" w:rsidR="00D7326B">
        <w:t>,</w:t>
      </w:r>
      <w:r w:rsidRPr="006E3583" w:rsidR="009752C3">
        <w:t xml:space="preserve"> and—m</w:t>
      </w:r>
      <w:r w:rsidRPr="006E3583">
        <w:t>y colleague Danny Beales will come in and ask about visas in a moment</w:t>
      </w:r>
      <w:r w:rsidRPr="006E3583" w:rsidR="009752C3">
        <w:t>—</w:t>
      </w:r>
      <w:r w:rsidRPr="006E3583">
        <w:t xml:space="preserve">the balance between home-produced care workers and recruitment overseas. What </w:t>
      </w:r>
      <w:r w:rsidRPr="006E3583" w:rsidR="009752C3">
        <w:t xml:space="preserve">are </w:t>
      </w:r>
      <w:r w:rsidRPr="006E3583">
        <w:t>the main fault lines there</w:t>
      </w:r>
      <w:r w:rsidRPr="006E3583" w:rsidR="009752C3">
        <w:t xml:space="preserve">, if we are to </w:t>
      </w:r>
      <w:r w:rsidRPr="006E3583">
        <w:t>have a workforce that is capable, competent and secure enough to be able to provide for the future, particularly if you are looking decades ahead to ensure that we have a resilient service?</w:t>
      </w:r>
    </w:p>
    <w:p w:rsidR="00054BA8" w:rsidRPr="006E3583" w:rsidP="00054BA8">
      <w:pPr>
        <w:pStyle w:val="Answer"/>
      </w:pPr>
      <w:sdt>
        <w:sdtPr>
          <w:alias w:val="Witness"/>
          <w:id w:val="1656485317"/>
          <w:placeholder>
            <w:docPart w:val="FD75155B494940D2A23FDDD5214F0B49"/>
          </w:placeholder>
          <w:richText/>
        </w:sdtPr>
        <w:sdtContent>
          <w:r w:rsidRPr="006E3583" w:rsidR="00BC4152">
            <w:rPr>
              <w:b/>
              <w:i/>
            </w:rPr>
            <w:t xml:space="preserve">Baroness </w:t>
          </w:r>
          <w:r w:rsidR="00CA2214">
            <w:rPr>
              <w:b/>
              <w:i/>
            </w:rPr>
            <w:t>Casey:</w:t>
          </w:r>
        </w:sdtContent>
      </w:sdt>
      <w:r w:rsidRPr="006E3583" w:rsidR="00BC4152">
        <w:t xml:space="preserve"> </w:t>
      </w:r>
      <w:r w:rsidRPr="006E3583">
        <w:t>The Minister responsible for that area of work is the next person giving evidence</w:t>
      </w:r>
      <w:r w:rsidRPr="006E3583" w:rsidR="00D7044A">
        <w:t>. H</w:t>
      </w:r>
      <w:r w:rsidRPr="006E3583">
        <w:t xml:space="preserve">e has made huge strides in it. It is for Minister Kinnock to answer that </w:t>
      </w:r>
      <w:r w:rsidRPr="006E3583" w:rsidR="00433D06">
        <w:t xml:space="preserve">rather </w:t>
      </w:r>
      <w:r w:rsidRPr="006E3583">
        <w:t>than me. I did feel some relief to know that there is a fair pay agreement</w:t>
      </w:r>
      <w:r w:rsidRPr="006E3583" w:rsidR="00433D06">
        <w:t>. T</w:t>
      </w:r>
      <w:r w:rsidRPr="006E3583">
        <w:t>here is £5</w:t>
      </w:r>
      <w:r w:rsidRPr="006E3583" w:rsidR="00D7326B">
        <w:t>00</w:t>
      </w:r>
      <w:r w:rsidRPr="006E3583">
        <w:t xml:space="preserve"> </w:t>
      </w:r>
      <w:r w:rsidRPr="006E3583" w:rsidR="00D7326B">
        <w:t>m</w:t>
      </w:r>
      <w:r w:rsidRPr="006E3583">
        <w:t>illion allocated to it</w:t>
      </w:r>
      <w:r w:rsidRPr="006E3583" w:rsidR="00433D06">
        <w:t>. C</w:t>
      </w:r>
      <w:r w:rsidRPr="006E3583">
        <w:t>hange will come during the time that we are doing this review</w:t>
      </w:r>
      <w:r w:rsidRPr="006E3583" w:rsidR="00433D06">
        <w:t xml:space="preserve">. That </w:t>
      </w:r>
      <w:r w:rsidRPr="006E3583">
        <w:t xml:space="preserve">feels like one of the things that need to be got on with, and the </w:t>
      </w:r>
      <w:r w:rsidRPr="006E3583" w:rsidR="0043700B">
        <w:t>Government</w:t>
      </w:r>
      <w:r w:rsidRPr="006E3583">
        <w:t xml:space="preserve"> are getting on with it. </w:t>
      </w:r>
      <w:r w:rsidRPr="006E3583" w:rsidR="00433D06">
        <w:t xml:space="preserve">That is </w:t>
      </w:r>
      <w:r w:rsidRPr="006E3583">
        <w:t>good</w:t>
      </w:r>
      <w:r w:rsidRPr="006E3583" w:rsidR="00433D06">
        <w:t xml:space="preserve">. I have </w:t>
      </w:r>
      <w:r w:rsidRPr="006E3583">
        <w:t>box</w:t>
      </w:r>
      <w:r w:rsidRPr="006E3583" w:rsidR="00433D06">
        <w:t>ed</w:t>
      </w:r>
      <w:r w:rsidRPr="006E3583">
        <w:t xml:space="preserve"> that off as something</w:t>
      </w:r>
      <w:r w:rsidRPr="006E3583" w:rsidR="00433D06">
        <w:t>—</w:t>
      </w:r>
    </w:p>
    <w:p w:rsidR="00054BA8" w:rsidRPr="006E3583" w:rsidP="006F292B">
      <w:pPr>
        <w:pStyle w:val="Question"/>
      </w:pPr>
      <w:sdt>
        <w:sdtPr>
          <w:alias w:val="Member"/>
          <w:tag w:val="&lt;Member mnisId='227' dodsId='25653'&gt;"/>
          <w:id w:val="1668292578"/>
          <w:placeholder>
            <w:docPart w:val="BEFC1DC33B2A4314B8E4DEFC6E25A85E"/>
          </w:placeholder>
          <w:richText/>
        </w:sdtPr>
        <w:sdtContent>
          <w:r w:rsidRPr="006E3583" w:rsidR="006F292B">
            <w:rPr>
              <w:b/>
            </w:rPr>
            <w:t>Andrew George:</w:t>
          </w:r>
        </w:sdtContent>
      </w:sdt>
      <w:r w:rsidRPr="006E3583" w:rsidR="006F292B">
        <w:t xml:space="preserve"> </w:t>
      </w:r>
      <w:r w:rsidRPr="006E3583" w:rsidR="00433D06">
        <w:t xml:space="preserve">Let me just interrupt. </w:t>
      </w:r>
      <w:r w:rsidRPr="006E3583" w:rsidR="0000013E">
        <w:t>Half a</w:t>
      </w:r>
      <w:r w:rsidRPr="006E3583" w:rsidR="00433D06">
        <w:t xml:space="preserve"> </w:t>
      </w:r>
      <w:r w:rsidRPr="006E3583">
        <w:t xml:space="preserve">billion will deliver a 20p </w:t>
      </w:r>
      <w:r w:rsidR="00B471AA">
        <w:t xml:space="preserve">an </w:t>
      </w:r>
      <w:r w:rsidRPr="006E3583">
        <w:t>hour pay rise</w:t>
      </w:r>
      <w:r w:rsidR="00897E78">
        <w:t>?</w:t>
      </w:r>
    </w:p>
    <w:p w:rsidR="00553C46" w:rsidRPr="006E3583" w:rsidP="00054BA8">
      <w:pPr>
        <w:pStyle w:val="Answer"/>
      </w:pPr>
      <w:sdt>
        <w:sdtPr>
          <w:alias w:val="Witness"/>
          <w:id w:val="569245829"/>
          <w:placeholder>
            <w:docPart w:val="C7CA6354033A45998905B037D3CF843E"/>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 xml:space="preserve">What the </w:t>
      </w:r>
      <w:r w:rsidRPr="006E3583" w:rsidR="0000013E">
        <w:t xml:space="preserve">social care commission </w:t>
      </w:r>
      <w:r w:rsidRPr="006E3583" w:rsidR="00527010">
        <w:t xml:space="preserve">is trying to do is </w:t>
      </w:r>
      <w:r w:rsidRPr="006E3583" w:rsidR="0000013E">
        <w:t xml:space="preserve">to </w:t>
      </w:r>
      <w:r w:rsidRPr="006E3583" w:rsidR="00054BA8">
        <w:t xml:space="preserve">look at what the overall system, if there is going to be one system, looks like. Within that, </w:t>
      </w:r>
      <w:r w:rsidRPr="006E3583" w:rsidR="00844245">
        <w:t xml:space="preserve">what would </w:t>
      </w:r>
      <w:r w:rsidRPr="006E3583" w:rsidR="00054BA8">
        <w:t>my starting point be</w:t>
      </w:r>
      <w:r w:rsidRPr="006E3583" w:rsidR="00844245">
        <w:t xml:space="preserve">? </w:t>
      </w:r>
      <w:r w:rsidRPr="006E3583" w:rsidR="00216D57">
        <w:t>I</w:t>
      </w:r>
      <w:r w:rsidRPr="006E3583" w:rsidR="00054BA8">
        <w:t xml:space="preserve">t is a bit like when we did </w:t>
      </w:r>
      <w:r w:rsidRPr="006E3583" w:rsidR="00216D57">
        <w:t xml:space="preserve">the </w:t>
      </w:r>
      <w:r w:rsidRPr="006E3583" w:rsidR="00054BA8">
        <w:t xml:space="preserve">troubled families </w:t>
      </w:r>
      <w:r w:rsidRPr="006E3583" w:rsidR="00BB290B">
        <w:t xml:space="preserve">programme </w:t>
      </w:r>
      <w:r w:rsidRPr="006E3583" w:rsidR="00054BA8">
        <w:t xml:space="preserve">and before that </w:t>
      </w:r>
      <w:r w:rsidRPr="006E3583" w:rsidR="00631DBB">
        <w:t xml:space="preserve">the </w:t>
      </w:r>
      <w:r w:rsidRPr="006E3583" w:rsidR="00054BA8">
        <w:t>family intervention</w:t>
      </w:r>
      <w:r w:rsidRPr="006E3583" w:rsidR="00216D57">
        <w:t xml:space="preserve"> programme</w:t>
      </w:r>
      <w:r w:rsidRPr="006E3583" w:rsidR="00831CDD">
        <w:t xml:space="preserve">. We did that </w:t>
      </w:r>
      <w:r w:rsidRPr="006E3583" w:rsidR="00054BA8">
        <w:t xml:space="preserve">under the Conservatives and a version of </w:t>
      </w:r>
      <w:r w:rsidRPr="006E3583" w:rsidR="00831CDD">
        <w:t xml:space="preserve">it </w:t>
      </w:r>
      <w:r w:rsidRPr="006E3583" w:rsidR="00054BA8">
        <w:t>under Labour</w:t>
      </w:r>
      <w:r w:rsidRPr="006E3583" w:rsidR="00AD2158">
        <w:t>. T</w:t>
      </w:r>
      <w:r w:rsidRPr="006E3583" w:rsidR="00054BA8">
        <w:t>he starting point</w:t>
      </w:r>
      <w:r w:rsidRPr="006E3583" w:rsidR="00AD2158">
        <w:t>—</w:t>
      </w:r>
      <w:r w:rsidRPr="006E3583" w:rsidR="00054BA8">
        <w:t>I regret not doing it now</w:t>
      </w:r>
      <w:r w:rsidRPr="006E3583" w:rsidR="00AD2158">
        <w:t xml:space="preserve">—was </w:t>
      </w:r>
      <w:r w:rsidRPr="006E3583" w:rsidR="00054BA8">
        <w:t>that we ha</w:t>
      </w:r>
      <w:r w:rsidRPr="006E3583" w:rsidR="00AD2158">
        <w:t>d</w:t>
      </w:r>
      <w:r w:rsidRPr="006E3583" w:rsidR="00054BA8">
        <w:t xml:space="preserve"> people called family intervention workers </w:t>
      </w:r>
      <w:r w:rsidRPr="006E3583" w:rsidR="00AD2158">
        <w:t xml:space="preserve">who </w:t>
      </w:r>
      <w:r w:rsidRPr="006E3583" w:rsidR="00054BA8">
        <w:t>were not quite social workers, but they had no professional qualification</w:t>
      </w:r>
      <w:r w:rsidRPr="006E3583" w:rsidR="00AD2158">
        <w:t>. T</w:t>
      </w:r>
      <w:r w:rsidRPr="006E3583" w:rsidR="00054BA8">
        <w:t>here was no register of them</w:t>
      </w:r>
      <w:r w:rsidRPr="006E3583" w:rsidR="00AD2158">
        <w:t xml:space="preserve">; </w:t>
      </w:r>
      <w:r w:rsidRPr="006E3583" w:rsidR="00054BA8">
        <w:t>there was no training of them.</w:t>
      </w:r>
      <w:r w:rsidRPr="006E3583">
        <w:t xml:space="preserve"> </w:t>
      </w:r>
    </w:p>
    <w:p w:rsidR="00054BA8" w:rsidRPr="006E3583" w:rsidP="00054BA8">
      <w:pPr>
        <w:pStyle w:val="Answer"/>
      </w:pPr>
      <w:r w:rsidRPr="006E3583">
        <w:t xml:space="preserve">One of the first starting points </w:t>
      </w:r>
      <w:r w:rsidRPr="006E3583" w:rsidR="00553C46">
        <w:t xml:space="preserve">that you could do </w:t>
      </w:r>
      <w:r w:rsidRPr="006E3583">
        <w:t>would be to try to carve out an actual profession</w:t>
      </w:r>
      <w:r w:rsidRPr="006E3583" w:rsidR="00553C46">
        <w:t xml:space="preserve">. We could </w:t>
      </w:r>
      <w:r w:rsidRPr="006E3583">
        <w:t>use some of that money to put them on the path of status</w:t>
      </w:r>
      <w:r w:rsidRPr="006E3583" w:rsidR="00553C46">
        <w:t xml:space="preserve"> and </w:t>
      </w:r>
      <w:r w:rsidRPr="006E3583">
        <w:t xml:space="preserve">moving in the right direction. </w:t>
      </w:r>
      <w:r w:rsidRPr="006E3583" w:rsidR="00553C46">
        <w:t>T</w:t>
      </w:r>
      <w:r w:rsidRPr="006E3583">
        <w:t xml:space="preserve">here </w:t>
      </w:r>
      <w:r w:rsidRPr="006E3583" w:rsidR="00553C46">
        <w:t xml:space="preserve">are </w:t>
      </w:r>
      <w:r w:rsidRPr="006E3583">
        <w:t>things that could be done that do not have to wait for big changes.</w:t>
      </w:r>
    </w:p>
    <w:p w:rsidR="00054BA8" w:rsidRPr="006E3583" w:rsidP="006F292B">
      <w:pPr>
        <w:pStyle w:val="Question"/>
      </w:pPr>
      <w:sdt>
        <w:sdtPr>
          <w:alias w:val="Member"/>
          <w:tag w:val="&lt;Member mnisId='227' dodsId='25653'&gt;"/>
          <w:id w:val="-1592085361"/>
          <w:placeholder>
            <w:docPart w:val="7C9941E5BE56464681C51F959FC54FBB"/>
          </w:placeholder>
          <w:richText/>
        </w:sdtPr>
        <w:sdtContent>
          <w:r w:rsidRPr="006E3583" w:rsidR="006F292B">
            <w:rPr>
              <w:b/>
            </w:rPr>
            <w:t>Andrew George:</w:t>
          </w:r>
        </w:sdtContent>
      </w:sdt>
      <w:r w:rsidRPr="006E3583" w:rsidR="006F292B">
        <w:t xml:space="preserve"> </w:t>
      </w:r>
      <w:r w:rsidRPr="006E3583">
        <w:t>It is not just pay</w:t>
      </w:r>
      <w:r w:rsidRPr="006E3583" w:rsidR="00553C46">
        <w:t xml:space="preserve">, </w:t>
      </w:r>
      <w:r w:rsidRPr="006E3583">
        <w:t>of course</w:t>
      </w:r>
      <w:r w:rsidRPr="006E3583" w:rsidR="00553C46">
        <w:t>. A</w:t>
      </w:r>
      <w:r w:rsidRPr="006E3583">
        <w:t xml:space="preserve"> lot of domiciliary services require paid travel</w:t>
      </w:r>
      <w:r w:rsidRPr="006E3583" w:rsidR="000B036B">
        <w:t xml:space="preserve"> time; they have to make sure </w:t>
      </w:r>
      <w:r w:rsidRPr="006E3583">
        <w:t>the care is provided in sufficient quantity and they are not rushed through that</w:t>
      </w:r>
      <w:r w:rsidRPr="006E3583" w:rsidR="000B036B">
        <w:t xml:space="preserve">; </w:t>
      </w:r>
      <w:r w:rsidRPr="006E3583">
        <w:t xml:space="preserve">they </w:t>
      </w:r>
      <w:r w:rsidRPr="006E3583" w:rsidR="000B036B">
        <w:t xml:space="preserve">have to be </w:t>
      </w:r>
      <w:r w:rsidRPr="006E3583">
        <w:t xml:space="preserve">able to park somewhere nearby to take equipment. </w:t>
      </w:r>
      <w:r w:rsidRPr="006E3583" w:rsidR="000B036B">
        <w:t>P</w:t>
      </w:r>
      <w:r w:rsidRPr="006E3583">
        <w:t>resumably</w:t>
      </w:r>
      <w:r w:rsidRPr="006E3583" w:rsidR="000B036B">
        <w:t xml:space="preserve">, </w:t>
      </w:r>
      <w:r w:rsidRPr="006E3583">
        <w:t>you are going to be looking at all of that</w:t>
      </w:r>
      <w:r w:rsidRPr="006E3583" w:rsidR="00FB1AC7">
        <w:t xml:space="preserve"> and</w:t>
      </w:r>
      <w:r w:rsidRPr="006E3583">
        <w:t xml:space="preserve"> making recommendations in terms of both </w:t>
      </w:r>
      <w:r w:rsidRPr="006E3583" w:rsidR="000B036B">
        <w:t xml:space="preserve">the </w:t>
      </w:r>
      <w:r w:rsidRPr="006E3583">
        <w:t>pay and the conditions in which they are operating</w:t>
      </w:r>
      <w:r w:rsidRPr="006E3583" w:rsidR="00C75B86">
        <w:t>.</w:t>
      </w:r>
    </w:p>
    <w:p w:rsidR="00C75B86" w:rsidRPr="006E3583" w:rsidP="00054BA8">
      <w:pPr>
        <w:pStyle w:val="Answer"/>
      </w:pPr>
      <w:sdt>
        <w:sdtPr>
          <w:alias w:val="Witness"/>
          <w:id w:val="-184743104"/>
          <w:placeholder>
            <w:docPart w:val="5FCCF9FF682441AD9C060ED7EBDE1FB6"/>
          </w:placeholder>
          <w:richText/>
        </w:sdtPr>
        <w:sdtContent>
          <w:r w:rsidRPr="006E3583" w:rsidR="00BC4152">
            <w:rPr>
              <w:b/>
              <w:i/>
            </w:rPr>
            <w:t xml:space="preserve">Baroness </w:t>
          </w:r>
          <w:r w:rsidR="00CA2214">
            <w:rPr>
              <w:b/>
              <w:i/>
            </w:rPr>
            <w:t>Casey:</w:t>
          </w:r>
        </w:sdtContent>
      </w:sdt>
      <w:r w:rsidRPr="006E3583" w:rsidR="00BC4152">
        <w:t xml:space="preserve"> T</w:t>
      </w:r>
      <w:r w:rsidRPr="006E3583" w:rsidR="00054BA8">
        <w:t xml:space="preserve">he </w:t>
      </w:r>
      <w:r w:rsidRPr="006E3583" w:rsidR="00BC4152">
        <w:t>G</w:t>
      </w:r>
      <w:r w:rsidRPr="006E3583" w:rsidR="00054BA8">
        <w:t>overnment are already looking at that area of work and are already making changes</w:t>
      </w:r>
      <w:r w:rsidRPr="006E3583">
        <w:t xml:space="preserve">. </w:t>
      </w:r>
    </w:p>
    <w:p w:rsidR="00C75B86" w:rsidRPr="006E3583" w:rsidP="00FE5025">
      <w:pPr>
        <w:pStyle w:val="Remark"/>
      </w:pPr>
      <w:sdt>
        <w:sdtPr>
          <w:alias w:val="Member"/>
          <w:tag w:val="&lt;Member mnisId='227' dodsId='25653'&gt;"/>
          <w:id w:val="1815600746"/>
          <w:placeholder>
            <w:docPart w:val="6B0C3D956DC144CEA48D1026889AB9D5"/>
          </w:placeholder>
          <w:richText/>
        </w:sdtPr>
        <w:sdtContent>
          <w:r w:rsidRPr="006E3583" w:rsidR="00096B07">
            <w:rPr>
              <w:b/>
            </w:rPr>
            <w:t>Andrew George:</w:t>
          </w:r>
        </w:sdtContent>
      </w:sdt>
      <w:r w:rsidRPr="006E3583" w:rsidR="00096B07">
        <w:t xml:space="preserve"> </w:t>
      </w:r>
      <w:r w:rsidRPr="006E3583">
        <w:t>You are satisfied.</w:t>
      </w:r>
    </w:p>
    <w:p w:rsidR="00FE5025" w:rsidRPr="006E3583" w:rsidP="00054BA8">
      <w:pPr>
        <w:pStyle w:val="Answer"/>
      </w:pPr>
      <w:sdt>
        <w:sdtPr>
          <w:alias w:val="Witness"/>
          <w:id w:val="268664442"/>
          <w:placeholder>
            <w:docPart w:val="D14B0A8B866C4687A3F85DC3C79138F8"/>
          </w:placeholder>
          <w:richText/>
        </w:sdtPr>
        <w:sdtContent>
          <w:r w:rsidRPr="006E3583" w:rsidR="00096B07">
            <w:rPr>
              <w:b/>
              <w:i/>
            </w:rPr>
            <w:t xml:space="preserve">Baroness </w:t>
          </w:r>
          <w:r w:rsidR="00CA2214">
            <w:rPr>
              <w:b/>
              <w:i/>
            </w:rPr>
            <w:t>Casey:</w:t>
          </w:r>
        </w:sdtContent>
      </w:sdt>
      <w:r w:rsidRPr="006E3583" w:rsidR="00096B07">
        <w:t xml:space="preserve"> W</w:t>
      </w:r>
      <w:r w:rsidRPr="006E3583" w:rsidR="00054BA8">
        <w:t>e will double-check along the way</w:t>
      </w:r>
      <w:r w:rsidRPr="006E3583" w:rsidR="00096B07">
        <w:t xml:space="preserve">, </w:t>
      </w:r>
      <w:r w:rsidRPr="006E3583" w:rsidR="00054BA8">
        <w:t>but so far</w:t>
      </w:r>
      <w:r w:rsidRPr="006E3583" w:rsidR="00096B07">
        <w:t xml:space="preserve">, </w:t>
      </w:r>
      <w:r w:rsidRPr="006E3583" w:rsidR="00054BA8">
        <w:t>to be fair to them</w:t>
      </w:r>
      <w:r w:rsidRPr="006E3583" w:rsidR="00096B07">
        <w:t xml:space="preserve">, </w:t>
      </w:r>
      <w:r w:rsidRPr="006E3583" w:rsidR="00054BA8">
        <w:t xml:space="preserve">they are the first </w:t>
      </w:r>
      <w:r w:rsidRPr="006E3583">
        <w:t>A</w:t>
      </w:r>
      <w:r w:rsidRPr="006E3583" w:rsidR="00054BA8">
        <w:t>dministration in a long time to try to look at those sorts of issues and to do something about it</w:t>
      </w:r>
      <w:r w:rsidRPr="006E3583">
        <w:t>. T</w:t>
      </w:r>
      <w:r w:rsidRPr="006E3583" w:rsidR="00054BA8">
        <w:t>he fact that zero-hour</w:t>
      </w:r>
      <w:r w:rsidRPr="006E3583">
        <w:t>s</w:t>
      </w:r>
      <w:r w:rsidRPr="006E3583" w:rsidR="00054BA8">
        <w:t xml:space="preserve"> contracts will go out the window for care workers is a first</w:t>
      </w:r>
      <w:r w:rsidRPr="006E3583">
        <w:t xml:space="preserve">, </w:t>
      </w:r>
      <w:r w:rsidRPr="006E3583" w:rsidR="00054BA8">
        <w:t xml:space="preserve">and I am very grateful for that on behalf of anybody </w:t>
      </w:r>
      <w:r w:rsidRPr="006E3583">
        <w:t xml:space="preserve">who has </w:t>
      </w:r>
      <w:r w:rsidRPr="006E3583" w:rsidR="00054BA8">
        <w:t>had to have care workers come into their home</w:t>
      </w:r>
      <w:r w:rsidRPr="006E3583">
        <w:t xml:space="preserve">. </w:t>
      </w:r>
    </w:p>
    <w:p w:rsidR="00054BA8" w:rsidRPr="006E3583" w:rsidP="00054BA8">
      <w:pPr>
        <w:pStyle w:val="Answer"/>
      </w:pPr>
      <w:r w:rsidRPr="006E3583">
        <w:t>I am not trying to avoid your question</w:t>
      </w:r>
      <w:r w:rsidRPr="006E3583" w:rsidR="00FE5025">
        <w:t xml:space="preserve">. </w:t>
      </w:r>
      <w:r w:rsidRPr="006E3583">
        <w:t xml:space="preserve">I am just trying to say </w:t>
      </w:r>
      <w:r w:rsidRPr="006E3583" w:rsidR="00FE5025">
        <w:t xml:space="preserve">that </w:t>
      </w:r>
      <w:r w:rsidRPr="006E3583">
        <w:t xml:space="preserve">the </w:t>
      </w:r>
      <w:r w:rsidRPr="006E3583" w:rsidR="0043700B">
        <w:t>Government</w:t>
      </w:r>
      <w:r w:rsidRPr="006E3583">
        <w:t xml:space="preserve"> </w:t>
      </w:r>
      <w:r w:rsidRPr="006E3583" w:rsidR="00FE5025">
        <w:t xml:space="preserve">have </w:t>
      </w:r>
      <w:r w:rsidRPr="006E3583">
        <w:t>a work programme</w:t>
      </w:r>
      <w:r w:rsidRPr="006E3583" w:rsidR="00FE5025">
        <w:t>. T</w:t>
      </w:r>
      <w:r w:rsidRPr="006E3583">
        <w:t>hey need to get on with that work programme</w:t>
      </w:r>
      <w:r w:rsidRPr="006E3583" w:rsidR="00FE5025">
        <w:t>. W</w:t>
      </w:r>
      <w:r w:rsidRPr="006E3583">
        <w:t>e are running in parallel</w:t>
      </w:r>
      <w:r w:rsidRPr="006E3583" w:rsidR="00FE5025">
        <w:t xml:space="preserve">, </w:t>
      </w:r>
      <w:r w:rsidRPr="006E3583">
        <w:t>trying to figure out what reform should look like</w:t>
      </w:r>
      <w:r w:rsidRPr="006E3583" w:rsidR="00FE5025">
        <w:t>. W</w:t>
      </w:r>
      <w:r w:rsidRPr="006E3583">
        <w:t>e agreed with the previous Secretary of State, the Minister of State and the new Secretary of State</w:t>
      </w:r>
      <w:r w:rsidRPr="006E3583" w:rsidR="00FE5025">
        <w:t xml:space="preserve"> that </w:t>
      </w:r>
      <w:r w:rsidRPr="006E3583">
        <w:t xml:space="preserve">they carry on with their work according to the manifesto and all the commitments </w:t>
      </w:r>
      <w:r w:rsidRPr="006E3583" w:rsidR="00FE5025">
        <w:t xml:space="preserve">that </w:t>
      </w:r>
      <w:r w:rsidRPr="006E3583">
        <w:t>they have laid out</w:t>
      </w:r>
      <w:r w:rsidRPr="006E3583" w:rsidR="00FE5025">
        <w:t>; w</w:t>
      </w:r>
      <w:r w:rsidRPr="006E3583">
        <w:t>e run in parallel</w:t>
      </w:r>
      <w:r w:rsidRPr="006E3583" w:rsidR="00FE5025">
        <w:t xml:space="preserve"> </w:t>
      </w:r>
      <w:r w:rsidRPr="006E3583">
        <w:t>trying to figure out some of the difficult questions</w:t>
      </w:r>
      <w:r w:rsidRPr="006E3583" w:rsidR="00FE5025">
        <w:t xml:space="preserve">; </w:t>
      </w:r>
      <w:r w:rsidRPr="006E3583">
        <w:t>and we collaborate.</w:t>
      </w:r>
    </w:p>
    <w:p w:rsidR="00054BA8" w:rsidRPr="006E3583" w:rsidP="006F292B">
      <w:pPr>
        <w:pStyle w:val="Question"/>
      </w:pPr>
      <w:sdt>
        <w:sdtPr>
          <w:alias w:val="Member"/>
          <w:tag w:val="&lt;Member mnisId='227' dodsId='25653'&gt;"/>
          <w:id w:val="1501626796"/>
          <w:placeholder>
            <w:docPart w:val="811FB1C378B448E598791203CA2637D8"/>
          </w:placeholder>
          <w:richText/>
        </w:sdtPr>
        <w:sdtContent>
          <w:r w:rsidRPr="006E3583" w:rsidR="006F292B">
            <w:rPr>
              <w:b/>
            </w:rPr>
            <w:t>Andrew George:</w:t>
          </w:r>
        </w:sdtContent>
      </w:sdt>
      <w:r w:rsidRPr="006E3583" w:rsidR="006F292B">
        <w:t xml:space="preserve"> M</w:t>
      </w:r>
      <w:r w:rsidRPr="006E3583">
        <w:t xml:space="preserve">oving on to unpaid carers, you have highlighted </w:t>
      </w:r>
      <w:r w:rsidRPr="006E3583" w:rsidR="002D67D3">
        <w:t xml:space="preserve">that the </w:t>
      </w:r>
      <w:r w:rsidRPr="006E3583">
        <w:t>burden is growing</w:t>
      </w:r>
      <w:r w:rsidRPr="006E3583" w:rsidR="003C0F98">
        <w:t xml:space="preserve"> l</w:t>
      </w:r>
      <w:r w:rsidRPr="006E3583">
        <w:t>argely, you are suggesting</w:t>
      </w:r>
      <w:r w:rsidRPr="006E3583" w:rsidR="003C0F98">
        <w:t xml:space="preserve">, </w:t>
      </w:r>
      <w:r w:rsidRPr="006E3583">
        <w:t>because social care just is not able to perform. What is your latest assessment in terms of what is required in order to provide family and other carers sufficient backing so that part of the social care economy does not simply fall over?</w:t>
      </w:r>
    </w:p>
    <w:p w:rsidR="006C3AA6" w:rsidRPr="006E3583" w:rsidP="00054BA8">
      <w:pPr>
        <w:pStyle w:val="Answer"/>
      </w:pPr>
      <w:sdt>
        <w:sdtPr>
          <w:alias w:val="Witness"/>
          <w:id w:val="1233207136"/>
          <w:placeholder>
            <w:docPart w:val="3EC302AC1D8F4FAEBC60FBC102D6300A"/>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I am really conscious of time. What is very interesting about the history of what we call social care is that we</w:t>
      </w:r>
      <w:r w:rsidRPr="003458F7" w:rsidR="003458F7">
        <w:t>—</w:t>
      </w:r>
      <w:r w:rsidRPr="006E3583" w:rsidR="00054BA8">
        <w:t>all of us collectively</w:t>
      </w:r>
      <w:r w:rsidRPr="006E3583" w:rsidR="00D56D17">
        <w:t xml:space="preserve"> and </w:t>
      </w:r>
      <w:r w:rsidRPr="006E3583" w:rsidR="00054BA8">
        <w:t>previous Governments</w:t>
      </w:r>
      <w:r w:rsidRPr="003458F7" w:rsidR="003458F7">
        <w:t>—</w:t>
      </w:r>
      <w:r w:rsidRPr="006E3583" w:rsidR="00054BA8">
        <w:t xml:space="preserve">have had a go at doing certain things to alleviate specific problems along the way. </w:t>
      </w:r>
      <w:r w:rsidRPr="006E3583" w:rsidR="00D56D17">
        <w:t>Addressing u</w:t>
      </w:r>
      <w:r w:rsidRPr="006E3583" w:rsidR="00054BA8">
        <w:t>npaid carers is a good thing to do. There are other areas that we have talked about today that I would put in that same category.</w:t>
      </w:r>
    </w:p>
    <w:p w:rsidR="006C3AA6" w:rsidRPr="006E3583" w:rsidP="00054BA8">
      <w:pPr>
        <w:pStyle w:val="Answer"/>
      </w:pPr>
      <w:r w:rsidRPr="006E3583">
        <w:t>It is not like everything is terrible and nothing is working. There are some things that are okay and some things that are working. They may not just be good enough.</w:t>
      </w:r>
      <w:r w:rsidRPr="006E3583" w:rsidR="00D56D17">
        <w:t xml:space="preserve"> </w:t>
      </w:r>
      <w:r w:rsidRPr="006E3583">
        <w:t>I must make sure I say that.</w:t>
      </w:r>
      <w:r w:rsidRPr="006E3583" w:rsidR="00D56D17">
        <w:t xml:space="preserve"> </w:t>
      </w:r>
      <w:r w:rsidRPr="006E3583">
        <w:t>There are countless colleagues and volunteers all around the country doing unbelievable work every single day</w:t>
      </w:r>
      <w:r w:rsidRPr="006E3583">
        <w:t>, who must be thinking, “</w:t>
      </w:r>
      <w:r w:rsidRPr="006E3583">
        <w:t xml:space="preserve">What on earth is Louise on about? Calm it, </w:t>
      </w:r>
      <w:r w:rsidRPr="006E3583">
        <w:t>Casey”</w:t>
      </w:r>
      <w:r w:rsidRPr="006E3583">
        <w:t>. I just want to be clear about that.</w:t>
      </w:r>
    </w:p>
    <w:p w:rsidR="00E97A62" w:rsidRPr="006E3583" w:rsidP="00054BA8">
      <w:pPr>
        <w:pStyle w:val="Answer"/>
      </w:pPr>
      <w:r w:rsidRPr="006E3583">
        <w:t xml:space="preserve">On unpaid carers, it is really interesting that it goes into the stocktake. </w:t>
      </w:r>
      <w:r w:rsidRPr="006E3583">
        <w:t>O</w:t>
      </w:r>
      <w:r w:rsidRPr="006E3583">
        <w:t>n the whole, none of us want</w:t>
      </w:r>
      <w:r w:rsidRPr="006E3583" w:rsidR="006E33A7">
        <w:t>s</w:t>
      </w:r>
      <w:r w:rsidRPr="006E3583">
        <w:t xml:space="preserve"> to be a burden</w:t>
      </w:r>
      <w:r w:rsidRPr="006E3583">
        <w:t xml:space="preserve"> and we </w:t>
      </w:r>
      <w:r w:rsidRPr="006E3583">
        <w:t>want to look after people. We want to look after our family</w:t>
      </w:r>
      <w:r w:rsidRPr="006E3583">
        <w:t xml:space="preserve">, </w:t>
      </w:r>
      <w:r w:rsidRPr="006E3583">
        <w:t>our friends and</w:t>
      </w:r>
      <w:r w:rsidRPr="006E3583" w:rsidR="003D78F3">
        <w:t>,</w:t>
      </w:r>
      <w:r w:rsidRPr="006E3583">
        <w:t xml:space="preserve"> some of us</w:t>
      </w:r>
      <w:r w:rsidRPr="006E3583" w:rsidR="003D78F3">
        <w:t>,</w:t>
      </w:r>
      <w:r w:rsidRPr="006E3583">
        <w:t xml:space="preserve"> strangers. That is humanity.</w:t>
      </w:r>
    </w:p>
    <w:p w:rsidR="00986AB7" w:rsidRPr="006E3583" w:rsidP="00054BA8">
      <w:pPr>
        <w:pStyle w:val="Answer"/>
      </w:pPr>
      <w:r w:rsidRPr="006E3583">
        <w:t>O</w:t>
      </w:r>
      <w:r w:rsidRPr="006E3583" w:rsidR="00054BA8">
        <w:t>ver a period of time, a whole thing has happened.</w:t>
      </w:r>
      <w:r w:rsidRPr="006E3583">
        <w:t xml:space="preserve"> </w:t>
      </w:r>
      <w:r w:rsidRPr="006E3583" w:rsidR="00054BA8">
        <w:t xml:space="preserve">People have lived for longer, which means </w:t>
      </w:r>
      <w:r w:rsidRPr="006E3583">
        <w:t xml:space="preserve">it is trickier to provide that </w:t>
      </w:r>
      <w:r w:rsidRPr="006E3583" w:rsidR="00054BA8">
        <w:t>level of care. We have seen a withdrawal of what we would have thought</w:t>
      </w:r>
      <w:r w:rsidRPr="006E3583" w:rsidR="00D744D4">
        <w:t xml:space="preserve"> of</w:t>
      </w:r>
      <w:r w:rsidRPr="006E3583" w:rsidR="00054BA8">
        <w:t xml:space="preserve"> </w:t>
      </w:r>
      <w:r w:rsidRPr="006E3583">
        <w:t xml:space="preserve">as </w:t>
      </w:r>
      <w:r w:rsidRPr="006E3583" w:rsidR="00054BA8">
        <w:t xml:space="preserve">care services from families and communities. We have done some propping up with good things </w:t>
      </w:r>
      <w:r w:rsidRPr="006E3583">
        <w:t xml:space="preserve">such as </w:t>
      </w:r>
      <w:r w:rsidRPr="006E3583" w:rsidR="00054BA8">
        <w:t>carer</w:t>
      </w:r>
      <w:r w:rsidRPr="006E3583">
        <w:t>’</w:t>
      </w:r>
      <w:r w:rsidRPr="006E3583" w:rsidR="00054BA8">
        <w:t xml:space="preserve">s allowance. I have to say that an almost godson of mine works in a CAB as a leading adviser. He says, of all the people who walk through the door, when somebody says, </w:t>
      </w:r>
      <w:r w:rsidRPr="006E3583">
        <w:t>“</w:t>
      </w:r>
      <w:r w:rsidRPr="006E3583" w:rsidR="00054BA8">
        <w:t>I need help with carer</w:t>
      </w:r>
      <w:r w:rsidRPr="006E3583">
        <w:t>’</w:t>
      </w:r>
      <w:r w:rsidRPr="006E3583" w:rsidR="00054BA8">
        <w:t>s allowance</w:t>
      </w:r>
      <w:r w:rsidRPr="006E3583">
        <w:t>”</w:t>
      </w:r>
      <w:r w:rsidRPr="006E3583" w:rsidR="00054BA8">
        <w:t xml:space="preserve">, </w:t>
      </w:r>
      <w:r w:rsidRPr="006E3583">
        <w:t xml:space="preserve">that </w:t>
      </w:r>
      <w:r w:rsidRPr="006E3583" w:rsidR="00054BA8">
        <w:t xml:space="preserve">is the one </w:t>
      </w:r>
      <w:r w:rsidRPr="006E3583">
        <w:t xml:space="preserve">where </w:t>
      </w:r>
      <w:r w:rsidRPr="006E3583" w:rsidR="00054BA8">
        <w:t>they all back off and think</w:t>
      </w:r>
      <w:r w:rsidRPr="006E3583">
        <w:t>—</w:t>
      </w:r>
      <w:r w:rsidRPr="006E3583" w:rsidR="00054BA8">
        <w:t xml:space="preserve">he is called </w:t>
      </w:r>
      <w:r w:rsidRPr="006E3583">
        <w:t>l</w:t>
      </w:r>
      <w:r w:rsidRPr="006E3583" w:rsidR="00054BA8">
        <w:t>ittle John</w:t>
      </w:r>
      <w:r w:rsidRPr="006E3583">
        <w:t>; h</w:t>
      </w:r>
      <w:r w:rsidRPr="006E3583" w:rsidR="00054BA8">
        <w:t>e is huge</w:t>
      </w:r>
      <w:r w:rsidRPr="006E3583">
        <w:t>; h</w:t>
      </w:r>
      <w:r w:rsidRPr="006E3583" w:rsidR="00054BA8">
        <w:t>e is about six foot tall</w:t>
      </w:r>
      <w:r w:rsidRPr="006E3583">
        <w:t>—“</w:t>
      </w:r>
      <w:r w:rsidRPr="006E3583" w:rsidR="00054BA8">
        <w:t>We must get John to do it because he is the only one who can do it</w:t>
      </w:r>
      <w:r w:rsidRPr="006E3583">
        <w:t>”</w:t>
      </w:r>
      <w:r w:rsidRPr="006E3583" w:rsidR="00054BA8">
        <w:t>.</w:t>
      </w:r>
      <w:r w:rsidRPr="006E3583">
        <w:t xml:space="preserve"> </w:t>
      </w:r>
      <w:r w:rsidRPr="006E3583" w:rsidR="00054BA8">
        <w:t xml:space="preserve">These are good things, but we could make them easier. </w:t>
      </w:r>
    </w:p>
    <w:p w:rsidR="00054BA8" w:rsidRPr="006E3583" w:rsidP="00054BA8">
      <w:pPr>
        <w:pStyle w:val="Answer"/>
      </w:pPr>
      <w:r w:rsidRPr="006E3583">
        <w:t xml:space="preserve">My cry, really, on behalf of carers is that they need things </w:t>
      </w:r>
      <w:r w:rsidRPr="006E3583" w:rsidR="00692E11">
        <w:t>such as</w:t>
      </w:r>
      <w:r w:rsidRPr="006E3583">
        <w:t xml:space="preserve"> definite respite. There are some practical things</w:t>
      </w:r>
      <w:r w:rsidRPr="006E3583" w:rsidR="00816E3D">
        <w:t xml:space="preserve"> </w:t>
      </w:r>
      <w:r w:rsidRPr="006E3583">
        <w:t xml:space="preserve">that seem impossible, and we could be better at that within the existing resources. </w:t>
      </w:r>
    </w:p>
    <w:p w:rsidR="00054BA8" w:rsidRPr="006E3583" w:rsidP="00054BA8">
      <w:pPr>
        <w:pStyle w:val="Question"/>
      </w:pPr>
      <w:sdt>
        <w:sdtPr>
          <w:alias w:val="Member"/>
          <w:tag w:val="&lt;Member mnisId='5339' dodsId='118551'&gt;"/>
          <w:id w:val="-45532506"/>
          <w:placeholder>
            <w:docPart w:val="2EF18942D340436CBE3A73A6EA1A93B0"/>
          </w:placeholder>
          <w:richText/>
        </w:sdtPr>
        <w:sdtContent>
          <w:r w:rsidRPr="006E3583" w:rsidR="00963851">
            <w:rPr>
              <w:b/>
            </w:rPr>
            <w:t>Danny Beales:</w:t>
          </w:r>
        </w:sdtContent>
      </w:sdt>
      <w:r w:rsidRPr="006E3583" w:rsidR="00963851">
        <w:t xml:space="preserve"> </w:t>
      </w:r>
      <w:r w:rsidRPr="006E3583">
        <w:t xml:space="preserve">Good morning, Baroness Casey. I have had the pleasure of visiting a number of care providers in my constituency in recent months. I must say that visa changes </w:t>
      </w:r>
      <w:r w:rsidR="00F7351E">
        <w:t>are</w:t>
      </w:r>
      <w:r w:rsidRPr="006E3583">
        <w:t xml:space="preserve"> </w:t>
      </w:r>
      <w:r w:rsidRPr="006E3583" w:rsidR="006735AA">
        <w:t xml:space="preserve">the </w:t>
      </w:r>
      <w:r w:rsidRPr="006E3583">
        <w:t xml:space="preserve">issue </w:t>
      </w:r>
      <w:r w:rsidRPr="006E3583" w:rsidR="006735AA">
        <w:t xml:space="preserve">that </w:t>
      </w:r>
      <w:r w:rsidRPr="006E3583">
        <w:t xml:space="preserve">they bring up first and foremost with me. You have held a lot of conversations and engagement. What feedback </w:t>
      </w:r>
      <w:r w:rsidRPr="006E3583" w:rsidR="006735AA">
        <w:t xml:space="preserve">or concerns </w:t>
      </w:r>
      <w:r w:rsidRPr="006E3583">
        <w:t>have you heard about changing migration rules and the impact on the quality of care and staffing? In particular, what has been raised with me is that staff come over on visas</w:t>
      </w:r>
      <w:r w:rsidRPr="006E3583" w:rsidR="006735AA">
        <w:t xml:space="preserve">; </w:t>
      </w:r>
      <w:r w:rsidRPr="006E3583">
        <w:t>they are trained up after a number of years</w:t>
      </w:r>
      <w:r w:rsidRPr="006E3583" w:rsidR="00CA11E7">
        <w:t xml:space="preserve"> and </w:t>
      </w:r>
      <w:r w:rsidRPr="006E3583">
        <w:t>they become expert</w:t>
      </w:r>
      <w:r w:rsidRPr="006E3583" w:rsidR="00CA11E7">
        <w:t xml:space="preserve">; </w:t>
      </w:r>
      <w:r w:rsidRPr="006E3583">
        <w:t>they are not able to be kept beyond a handful of years</w:t>
      </w:r>
      <w:r w:rsidRPr="006E3583" w:rsidR="00CA11E7">
        <w:t xml:space="preserve">; </w:t>
      </w:r>
      <w:r w:rsidRPr="006E3583">
        <w:t>and they leave service. It feels like a brain drain away from social care. What have you heard?</w:t>
      </w:r>
      <w:r w:rsidRPr="006E3583" w:rsidR="00CA11E7">
        <w:t xml:space="preserve"> </w:t>
      </w:r>
      <w:r w:rsidRPr="006E3583">
        <w:t>What views do you have about the visa system</w:t>
      </w:r>
      <w:r w:rsidRPr="006E3583" w:rsidR="00CA11E7">
        <w:t>? W</w:t>
      </w:r>
      <w:r w:rsidRPr="006E3583">
        <w:t>ould you support a visa for the whole social care system rather than one linked to employers, which can also be open to abuse?</w:t>
      </w:r>
    </w:p>
    <w:p w:rsidR="00B9760B" w:rsidRPr="006E3583" w:rsidP="00054BA8">
      <w:pPr>
        <w:pStyle w:val="Answer"/>
      </w:pPr>
      <w:sdt>
        <w:sdtPr>
          <w:alias w:val="Witness"/>
          <w:id w:val="565382285"/>
          <w:placeholder>
            <w:docPart w:val="FF156DC553D54000BDB221651D921495"/>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First of all, it is a problem that is inherited as a busted system or no system of social care. It is a specific symptom of something much bigger, which your colleague asked about earlier</w:t>
      </w:r>
      <w:r w:rsidRPr="006E3583" w:rsidR="00692E11">
        <w:t>.</w:t>
      </w:r>
      <w:r w:rsidRPr="006E3583">
        <w:t xml:space="preserve"> W</w:t>
      </w:r>
      <w:r w:rsidRPr="006E3583" w:rsidR="00054BA8">
        <w:t>hat is our approach to care workers? How should they be paid? Are they on zero-hour</w:t>
      </w:r>
      <w:r w:rsidRPr="006E3583">
        <w:t>s</w:t>
      </w:r>
      <w:r w:rsidRPr="006E3583" w:rsidR="00054BA8">
        <w:t xml:space="preserve"> contracts? Are they paid to move between places?</w:t>
      </w:r>
      <w:r w:rsidRPr="006E3583">
        <w:t xml:space="preserve"> </w:t>
      </w:r>
      <w:r w:rsidRPr="006E3583" w:rsidR="00054BA8">
        <w:t>It is part of a much wider issue of care workers.</w:t>
      </w:r>
    </w:p>
    <w:p w:rsidR="00341C6A" w:rsidRPr="006E3583" w:rsidP="00054BA8">
      <w:pPr>
        <w:pStyle w:val="Answer"/>
      </w:pPr>
      <w:r w:rsidRPr="006E3583">
        <w:t>We have picked up in some areas that people are concerned about visa changes.</w:t>
      </w:r>
      <w:r w:rsidRPr="006E3583" w:rsidR="00B9760B">
        <w:t xml:space="preserve"> I am </w:t>
      </w:r>
      <w:r w:rsidRPr="006E3583">
        <w:t xml:space="preserve">sorry to be utterly blunt, </w:t>
      </w:r>
      <w:r w:rsidRPr="006E3583" w:rsidR="00B9760B">
        <w:t xml:space="preserve">but </w:t>
      </w:r>
      <w:r w:rsidRPr="006E3583">
        <w:t xml:space="preserve">I have also picked up that </w:t>
      </w:r>
      <w:r w:rsidRPr="006E3583" w:rsidR="00B9760B">
        <w:t xml:space="preserve">the </w:t>
      </w:r>
      <w:r w:rsidRPr="006E3583">
        <w:t>people who are unhappy with those visa changes will say</w:t>
      </w:r>
      <w:r w:rsidRPr="006E3583" w:rsidR="00B9760B">
        <w:t xml:space="preserve"> that </w:t>
      </w:r>
      <w:r w:rsidRPr="006E3583">
        <w:t>there is a problem with those visa changes. I just have to be really open about this</w:t>
      </w:r>
      <w:r w:rsidRPr="006E3583" w:rsidR="00B9760B">
        <w:t xml:space="preserve">. The </w:t>
      </w:r>
      <w:r w:rsidRPr="006E3583">
        <w:t>people who do not like the visa changes will say</w:t>
      </w:r>
      <w:r w:rsidRPr="006E3583" w:rsidR="00B9760B">
        <w:t>, “T</w:t>
      </w:r>
      <w:r w:rsidRPr="006E3583">
        <w:t>his is an issue</w:t>
      </w:r>
      <w:r w:rsidRPr="006E3583" w:rsidR="00B9760B">
        <w:t>”. T</w:t>
      </w:r>
      <w:r w:rsidRPr="006E3583">
        <w:t xml:space="preserve">here are other genuine areas where visa changes may make </w:t>
      </w:r>
      <w:r w:rsidRPr="006E3583">
        <w:t xml:space="preserve">it </w:t>
      </w:r>
      <w:r w:rsidRPr="006E3583">
        <w:t xml:space="preserve">really difficult </w:t>
      </w:r>
      <w:r w:rsidRPr="006E3583">
        <w:t xml:space="preserve">for care homes or </w:t>
      </w:r>
      <w:r w:rsidRPr="006E3583">
        <w:t>domiciliary care</w:t>
      </w:r>
      <w:r w:rsidRPr="006E3583">
        <w:t xml:space="preserve"> providers</w:t>
      </w:r>
      <w:r w:rsidRPr="006E3583">
        <w:t>.</w:t>
      </w:r>
    </w:p>
    <w:p w:rsidR="00054BA8" w:rsidRPr="006E3583" w:rsidP="00054BA8">
      <w:pPr>
        <w:pStyle w:val="Answer"/>
      </w:pPr>
      <w:r w:rsidRPr="006E3583">
        <w:t>My job in the middle of this is to be pragmatic and sensible about the way forward</w:t>
      </w:r>
      <w:r w:rsidRPr="006E3583" w:rsidR="00341C6A">
        <w:t xml:space="preserve">, but </w:t>
      </w:r>
      <w:r w:rsidRPr="006E3583">
        <w:t>sometimes politics gets in the way</w:t>
      </w:r>
      <w:r w:rsidRPr="006E3583" w:rsidR="00341C6A">
        <w:t xml:space="preserve">. </w:t>
      </w:r>
    </w:p>
    <w:p w:rsidR="00054BA8" w:rsidRPr="006E3583" w:rsidP="00963851">
      <w:pPr>
        <w:pStyle w:val="Question"/>
      </w:pPr>
      <w:sdt>
        <w:sdtPr>
          <w:alias w:val="Member"/>
          <w:tag w:val="&lt;Member mnisId='5339' dodsId='118551'&gt;"/>
          <w:id w:val="-699316289"/>
          <w:placeholder>
            <w:docPart w:val="92118804A11C49ECBE46F8EF1A57BFBE"/>
          </w:placeholder>
          <w:richText/>
        </w:sdtPr>
        <w:sdtContent>
          <w:r w:rsidRPr="006E3583" w:rsidR="00963851">
            <w:rPr>
              <w:b/>
            </w:rPr>
            <w:t>Danny Beales:</w:t>
          </w:r>
        </w:sdtContent>
      </w:sdt>
      <w:r w:rsidRPr="006E3583" w:rsidR="00963851">
        <w:t xml:space="preserve"> </w:t>
      </w:r>
      <w:r w:rsidRPr="006E3583" w:rsidR="00341C6A">
        <w:t xml:space="preserve">Do you have any emerging views in your initial report about this area? </w:t>
      </w:r>
      <w:r w:rsidRPr="006E3583">
        <w:t>Should they align with health visas and the approach in healthcare?</w:t>
      </w:r>
    </w:p>
    <w:p w:rsidR="00922943" w:rsidRPr="006E3583" w:rsidP="00054BA8">
      <w:pPr>
        <w:pStyle w:val="Answer"/>
      </w:pPr>
      <w:sdt>
        <w:sdtPr>
          <w:alias w:val="Witness"/>
          <w:id w:val="-386262339"/>
          <w:placeholder>
            <w:docPart w:val="CF46828463C447299A4FC3B41C500442"/>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No</w:t>
      </w:r>
      <w:r w:rsidRPr="006E3583" w:rsidR="00341C6A">
        <w:t xml:space="preserve">. </w:t>
      </w:r>
      <w:r w:rsidRPr="006E3583" w:rsidR="00054BA8">
        <w:t>I have other views about what we should do in terms of visas, but that is my personal opinion. What I have to do in this job is manage what is ahead of us and try to make the best sense of it.</w:t>
      </w:r>
    </w:p>
    <w:p w:rsidR="00E76DE3" w:rsidRPr="006E3583" w:rsidP="00054BA8">
      <w:pPr>
        <w:pStyle w:val="Answer"/>
      </w:pPr>
      <w:r w:rsidRPr="006E3583">
        <w:t xml:space="preserve">Should we </w:t>
      </w:r>
      <w:r w:rsidRPr="006E3583" w:rsidR="00054BA8">
        <w:t>have people who want to be care workers who are 16, 17 and 18?</w:t>
      </w:r>
      <w:r w:rsidRPr="006E3583">
        <w:t xml:space="preserve"> </w:t>
      </w:r>
      <w:r w:rsidRPr="006E3583" w:rsidR="00C618E7">
        <w:t xml:space="preserve">If someone is </w:t>
      </w:r>
      <w:r w:rsidRPr="006E3583" w:rsidR="00054BA8">
        <w:t>a care worker at 17, she should be able to be—it is always a she</w:t>
      </w:r>
      <w:r w:rsidRPr="006E3583" w:rsidR="00655B85">
        <w:t xml:space="preserve">; </w:t>
      </w:r>
      <w:r w:rsidRPr="006E3583" w:rsidR="00054BA8">
        <w:t xml:space="preserve">why is it </w:t>
      </w:r>
      <w:r w:rsidRPr="006E3583" w:rsidR="00655B85">
        <w:t xml:space="preserve">not </w:t>
      </w:r>
      <w:r w:rsidRPr="006E3583" w:rsidR="00054BA8">
        <w:t>a he? I will come back to that another day</w:t>
      </w:r>
      <w:r w:rsidRPr="006E3583" w:rsidR="00C618E7">
        <w:t>—</w:t>
      </w:r>
      <w:r w:rsidRPr="006E3583" w:rsidR="00054BA8">
        <w:t>to be the chief nurse of the local hospital</w:t>
      </w:r>
      <w:r w:rsidRPr="006E3583">
        <w:t xml:space="preserve">. </w:t>
      </w:r>
      <w:r w:rsidRPr="006E3583" w:rsidR="00054BA8">
        <w:t>We are so far away from that being a reality.</w:t>
      </w:r>
      <w:r w:rsidRPr="006E3583">
        <w:t xml:space="preserve"> </w:t>
      </w:r>
      <w:r w:rsidRPr="006E3583" w:rsidR="00054BA8">
        <w:t>I would rather we started there.</w:t>
      </w:r>
    </w:p>
    <w:p w:rsidR="00054BA8" w:rsidRPr="006E3583" w:rsidP="00407775">
      <w:pPr>
        <w:pStyle w:val="Answer"/>
      </w:pPr>
      <w:r w:rsidRPr="006E3583">
        <w:t>How would you create a sense that this is a really decent job for people to do</w:t>
      </w:r>
      <w:r w:rsidRPr="006E3583" w:rsidR="00407775">
        <w:t>? T</w:t>
      </w:r>
      <w:r w:rsidRPr="006E3583">
        <w:t>hey gain skills</w:t>
      </w:r>
      <w:r w:rsidRPr="006E3583" w:rsidR="00407775">
        <w:t xml:space="preserve">; </w:t>
      </w:r>
      <w:r w:rsidRPr="006E3583">
        <w:t>they have qualifications</w:t>
      </w:r>
      <w:r w:rsidRPr="006E3583" w:rsidR="00407775">
        <w:t xml:space="preserve">; </w:t>
      </w:r>
      <w:r w:rsidRPr="006E3583">
        <w:t>they are registered</w:t>
      </w:r>
      <w:r w:rsidRPr="006E3583" w:rsidR="00407775">
        <w:t xml:space="preserve">; </w:t>
      </w:r>
      <w:r w:rsidRPr="006E3583">
        <w:t>they are DBS checked</w:t>
      </w:r>
      <w:r w:rsidRPr="006E3583" w:rsidR="00407775">
        <w:t>. I</w:t>
      </w:r>
      <w:r w:rsidRPr="006E3583">
        <w:t xml:space="preserve">t is an honour to look after somebody who is </w:t>
      </w:r>
      <w:r w:rsidRPr="006E3583" w:rsidR="006F23DA">
        <w:t xml:space="preserve">either </w:t>
      </w:r>
      <w:r w:rsidRPr="006E3583">
        <w:t>disabled or frail</w:t>
      </w:r>
      <w:r w:rsidRPr="006E3583" w:rsidR="00407775">
        <w:t xml:space="preserve">. </w:t>
      </w:r>
      <w:r w:rsidRPr="006E3583">
        <w:t xml:space="preserve">It is an honour. </w:t>
      </w:r>
      <w:r w:rsidRPr="006E3583" w:rsidR="00692E11">
        <w:t>I worked directly with people when I was homelessness—</w:t>
      </w:r>
    </w:p>
    <w:p w:rsidR="00054BA8" w:rsidRPr="006E3583" w:rsidP="00963851">
      <w:pPr>
        <w:pStyle w:val="Question"/>
      </w:pPr>
      <w:sdt>
        <w:sdtPr>
          <w:alias w:val="Member"/>
          <w:tag w:val="&lt;Member mnisId='5339' dodsId='118551'&gt;"/>
          <w:id w:val="-575200825"/>
          <w:placeholder>
            <w:docPart w:val="4BB8BC5F929747BBA5724FFD3E269689"/>
          </w:placeholder>
          <w:richText/>
        </w:sdtPr>
        <w:sdtContent>
          <w:r w:rsidRPr="006E3583" w:rsidR="00963851">
            <w:rPr>
              <w:b/>
            </w:rPr>
            <w:t>Danny Beales:</w:t>
          </w:r>
        </w:sdtContent>
      </w:sdt>
      <w:r w:rsidRPr="006E3583" w:rsidR="00963851">
        <w:t xml:space="preserve"> </w:t>
      </w:r>
      <w:r w:rsidRPr="006E3583">
        <w:t>The honour that those people have who are caring is not able to be continued. They are not able to continue to care because of the structure of the visa system. They want to</w:t>
      </w:r>
      <w:r w:rsidRPr="006E3583" w:rsidR="00C13B99">
        <w:t>. T</w:t>
      </w:r>
      <w:r w:rsidRPr="006E3583">
        <w:t>hey are expert after three, four or five years, but they are not able to stay in the care system</w:t>
      </w:r>
      <w:r w:rsidRPr="006E3583" w:rsidR="00C13B99">
        <w:t xml:space="preserve">, </w:t>
      </w:r>
      <w:r w:rsidRPr="006E3583">
        <w:t>and they leave. Is that not a problem?</w:t>
      </w:r>
    </w:p>
    <w:p w:rsidR="00054BA8" w:rsidRPr="006E3583" w:rsidP="00054BA8">
      <w:pPr>
        <w:pStyle w:val="Answer"/>
      </w:pPr>
      <w:sdt>
        <w:sdtPr>
          <w:alias w:val="Witness"/>
          <w:id w:val="294271483"/>
          <w:placeholder>
            <w:docPart w:val="ED448C445F9C421DB6C4777087092FAF"/>
          </w:placeholder>
          <w:richText/>
        </w:sdtPr>
        <w:sdtContent>
          <w:r w:rsidRPr="006E3583" w:rsidR="00BC4152">
            <w:rPr>
              <w:b/>
              <w:i/>
            </w:rPr>
            <w:t xml:space="preserve">Baroness </w:t>
          </w:r>
          <w:r w:rsidR="00CA2214">
            <w:rPr>
              <w:b/>
              <w:i/>
            </w:rPr>
            <w:t>Casey:</w:t>
          </w:r>
        </w:sdtContent>
      </w:sdt>
      <w:r w:rsidRPr="006E3583" w:rsidR="00BC4152">
        <w:t xml:space="preserve"> </w:t>
      </w:r>
      <w:r w:rsidRPr="006E3583">
        <w:t xml:space="preserve">As </w:t>
      </w:r>
      <w:r w:rsidRPr="006E3583" w:rsidR="00971B88">
        <w:t xml:space="preserve">you know, </w:t>
      </w:r>
      <w:r w:rsidRPr="006E3583">
        <w:t>that is right now a question that is above my pay grade and I do not intend to get into it.</w:t>
      </w:r>
    </w:p>
    <w:p w:rsidR="00054BA8" w:rsidRPr="006E3583" w:rsidP="00963851">
      <w:pPr>
        <w:pStyle w:val="Question"/>
      </w:pPr>
      <w:sdt>
        <w:sdtPr>
          <w:alias w:val="Member"/>
          <w:tag w:val="&lt;Member mnisId='5339' dodsId='118551'&gt;"/>
          <w:id w:val="5172370"/>
          <w:placeholder>
            <w:docPart w:val="2F46C54623134B6BA6C1DF63F47B7BB4"/>
          </w:placeholder>
          <w:richText/>
        </w:sdtPr>
        <w:sdtContent>
          <w:r w:rsidRPr="006E3583" w:rsidR="00963851">
            <w:rPr>
              <w:b/>
            </w:rPr>
            <w:t>Danny Beales:</w:t>
          </w:r>
        </w:sdtContent>
      </w:sdt>
      <w:r w:rsidRPr="006E3583" w:rsidR="00963851">
        <w:t xml:space="preserve"> </w:t>
      </w:r>
      <w:r w:rsidRPr="006E3583">
        <w:t>Will your initial report say anything about the changes that are happening and the impacts on the service now?</w:t>
      </w:r>
    </w:p>
    <w:p w:rsidR="00054BA8" w:rsidRPr="006E3583" w:rsidP="00054BA8">
      <w:pPr>
        <w:pStyle w:val="Answer"/>
      </w:pPr>
      <w:sdt>
        <w:sdtPr>
          <w:alias w:val="Witness"/>
          <w:id w:val="-183211222"/>
          <w:placeholder>
            <w:docPart w:val="152476DB4DCD4D1C8FA2A497FD25C6CB"/>
          </w:placeholder>
          <w:richText/>
        </w:sdtPr>
        <w:sdtContent>
          <w:r w:rsidRPr="006E3583" w:rsidR="00BC4152">
            <w:rPr>
              <w:b/>
              <w:i/>
            </w:rPr>
            <w:t xml:space="preserve">Baroness </w:t>
          </w:r>
          <w:r w:rsidR="00CA2214">
            <w:rPr>
              <w:b/>
              <w:i/>
            </w:rPr>
            <w:t>Casey:</w:t>
          </w:r>
        </w:sdtContent>
      </w:sdt>
      <w:r w:rsidRPr="006E3583" w:rsidR="00BC4152">
        <w:t xml:space="preserve"> </w:t>
      </w:r>
      <w:r w:rsidRPr="006E3583">
        <w:t>We will assess</w:t>
      </w:r>
      <w:r w:rsidRPr="006E3583" w:rsidR="00E705A4">
        <w:t xml:space="preserve">, </w:t>
      </w:r>
      <w:r w:rsidRPr="006E3583">
        <w:t>as we move into our autumn and winter report</w:t>
      </w:r>
      <w:r w:rsidRPr="006E3583" w:rsidR="00E705A4">
        <w:t xml:space="preserve">, </w:t>
      </w:r>
      <w:r w:rsidRPr="006E3583">
        <w:t>whether there are legs in that or not.</w:t>
      </w:r>
    </w:p>
    <w:p w:rsidR="00054BA8" w:rsidRPr="006E3583" w:rsidP="00E705A4">
      <w:pPr>
        <w:pStyle w:val="Question"/>
      </w:pPr>
      <w:sdt>
        <w:sdtPr>
          <w:rPr>
            <w:b/>
            <w:bCs/>
            <w:i/>
          </w:rPr>
          <w:alias w:val="Member"/>
          <w:tag w:val="&lt;Member mnisId='4870' dodsId='143979'&gt;"/>
          <w:id w:val="-77601939"/>
          <w:placeholder>
            <w:docPart w:val="33077F0328C249F387464AE40B7F3AC6"/>
          </w:placeholder>
          <w:richText/>
        </w:sdtPr>
        <w:sdtEndPr>
          <w:rPr>
            <w:bCs w:val="0"/>
            <w:i w:val="0"/>
            <w:iCs/>
          </w:rPr>
        </w:sdtEndPr>
        <w:sdtContent>
          <w:r w:rsidRPr="006E3583" w:rsidR="00E705A4">
            <w:rPr>
              <w:b/>
              <w:iCs/>
            </w:rPr>
            <w:t>Chair:</w:t>
          </w:r>
        </w:sdtContent>
      </w:sdt>
      <w:r w:rsidRPr="006E3583" w:rsidR="00E705A4">
        <w:t xml:space="preserve"> </w:t>
      </w:r>
      <w:r w:rsidRPr="006E3583">
        <w:t>Can I come back to a couple of things that you have discussed, particularly around local authorities</w:t>
      </w:r>
      <w:r w:rsidRPr="006E3583" w:rsidR="00E705A4">
        <w:t xml:space="preserve">? </w:t>
      </w:r>
      <w:r w:rsidRPr="006E3583" w:rsidR="00EB4929">
        <w:t xml:space="preserve">As you know, </w:t>
      </w:r>
      <w:r w:rsidRPr="006E3583">
        <w:t xml:space="preserve">unitarisation </w:t>
      </w:r>
      <w:r w:rsidRPr="006E3583" w:rsidR="00EB4929">
        <w:t xml:space="preserve">is </w:t>
      </w:r>
      <w:r w:rsidRPr="006E3583">
        <w:t>going on</w:t>
      </w:r>
      <w:r w:rsidRPr="006E3583" w:rsidR="00EB4929">
        <w:t xml:space="preserve">; </w:t>
      </w:r>
      <w:r w:rsidRPr="006E3583">
        <w:t xml:space="preserve">strategic authorities </w:t>
      </w:r>
      <w:r w:rsidRPr="006E3583" w:rsidR="00EB4929">
        <w:t xml:space="preserve">are </w:t>
      </w:r>
      <w:r w:rsidRPr="006E3583">
        <w:t>being pulled together</w:t>
      </w:r>
      <w:r w:rsidRPr="006E3583" w:rsidR="00EB4929">
        <w:t xml:space="preserve">. There </w:t>
      </w:r>
      <w:r w:rsidRPr="006E3583">
        <w:t>is a lot going on in the local authority space</w:t>
      </w:r>
      <w:r w:rsidRPr="006E3583" w:rsidR="00EB4929">
        <w:t xml:space="preserve"> a</w:t>
      </w:r>
      <w:r w:rsidRPr="006E3583">
        <w:t>t the same time</w:t>
      </w:r>
      <w:r w:rsidRPr="006E3583" w:rsidR="00EB4929">
        <w:t xml:space="preserve"> </w:t>
      </w:r>
      <w:r w:rsidRPr="006E3583">
        <w:t>as a reorganisation in the NHS</w:t>
      </w:r>
      <w:r w:rsidRPr="006E3583" w:rsidR="00EB4929">
        <w:t>. M</w:t>
      </w:r>
      <w:r w:rsidRPr="006E3583">
        <w:t>eanwhile</w:t>
      </w:r>
      <w:r w:rsidRPr="006E3583" w:rsidR="00EB4929">
        <w:t xml:space="preserve">, </w:t>
      </w:r>
      <w:r w:rsidRPr="006E3583">
        <w:t>this commission is doing its work, but at the moment you are the submarine</w:t>
      </w:r>
      <w:r w:rsidRPr="006E3583" w:rsidR="00EB4929">
        <w:t>. A</w:t>
      </w:r>
      <w:r w:rsidRPr="006E3583">
        <w:t>t some point you will fully emerge, and we are excited for it</w:t>
      </w:r>
      <w:r w:rsidRPr="006E3583" w:rsidR="00EB4929">
        <w:t>. A</w:t>
      </w:r>
      <w:r w:rsidRPr="006E3583">
        <w:t>s you know</w:t>
      </w:r>
      <w:r w:rsidRPr="006E3583" w:rsidR="00EB4929">
        <w:t xml:space="preserve">, </w:t>
      </w:r>
      <w:r w:rsidRPr="006E3583">
        <w:t xml:space="preserve">this </w:t>
      </w:r>
      <w:r w:rsidRPr="006E3583" w:rsidR="00EB4929">
        <w:t>C</w:t>
      </w:r>
      <w:r w:rsidRPr="006E3583">
        <w:t>ommittee has been pushing on this from day one</w:t>
      </w:r>
      <w:r w:rsidRPr="006E3583" w:rsidR="00EB4929">
        <w:t xml:space="preserve">. </w:t>
      </w:r>
      <w:r w:rsidRPr="006E3583">
        <w:t xml:space="preserve">I share your concern about left hand, right hand, but in fact there </w:t>
      </w:r>
      <w:r w:rsidRPr="006E3583" w:rsidR="00EB4929">
        <w:t xml:space="preserve">are </w:t>
      </w:r>
      <w:r w:rsidRPr="006E3583">
        <w:t>three hands</w:t>
      </w:r>
      <w:r w:rsidRPr="006E3583" w:rsidR="00EB4929">
        <w:t>:</w:t>
      </w:r>
      <w:r w:rsidRPr="006E3583">
        <w:t xml:space="preserve"> you are the third.</w:t>
      </w:r>
    </w:p>
    <w:p w:rsidR="00054BA8" w:rsidRPr="006E3583" w:rsidP="00810D48">
      <w:pPr>
        <w:pStyle w:val="QuestionCont"/>
      </w:pPr>
      <w:r w:rsidRPr="006E3583">
        <w:t>Can you comment</w:t>
      </w:r>
      <w:r w:rsidRPr="006E3583" w:rsidR="0049298C">
        <w:t xml:space="preserve"> </w:t>
      </w:r>
      <w:r w:rsidRPr="006E3583">
        <w:t xml:space="preserve">on the ability </w:t>
      </w:r>
      <w:r w:rsidRPr="006E3583" w:rsidR="00054DA5">
        <w:t xml:space="preserve">of the </w:t>
      </w:r>
      <w:r w:rsidRPr="006E3583" w:rsidR="0043700B">
        <w:t>Government</w:t>
      </w:r>
      <w:r w:rsidRPr="006E3583">
        <w:t xml:space="preserve"> to understand how this needs to join up and what effect the changes in the </w:t>
      </w:r>
      <w:r w:rsidRPr="006E3583" w:rsidR="00692E11">
        <w:t xml:space="preserve">local government </w:t>
      </w:r>
      <w:r w:rsidRPr="006E3583" w:rsidR="00EB4929">
        <w:t xml:space="preserve">Bill </w:t>
      </w:r>
      <w:r w:rsidRPr="006E3583">
        <w:t>that is being put forward might have on this</w:t>
      </w:r>
      <w:r w:rsidRPr="006E3583" w:rsidR="00EB4929">
        <w:t xml:space="preserve">? What </w:t>
      </w:r>
      <w:r w:rsidRPr="006E3583" w:rsidR="00692E11">
        <w:t xml:space="preserve">are </w:t>
      </w:r>
      <w:r w:rsidRPr="006E3583">
        <w:t>the risks and the opportunities that you see?</w:t>
      </w:r>
    </w:p>
    <w:p w:rsidR="006A19C8" w:rsidRPr="006E3583" w:rsidP="00054BA8">
      <w:pPr>
        <w:pStyle w:val="Answer"/>
      </w:pPr>
      <w:sdt>
        <w:sdtPr>
          <w:alias w:val="Witness"/>
          <w:id w:val="-2073041366"/>
          <w:placeholder>
            <w:docPart w:val="1BD5CB7AE76A4BAFBBFA5E18EA79C090"/>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810D48">
        <w:t>A</w:t>
      </w:r>
      <w:r w:rsidRPr="006E3583" w:rsidR="00054BA8">
        <w:t xml:space="preserve">s I said earlier, I am a great believer in named places. I am not somebody </w:t>
      </w:r>
      <w:r w:rsidRPr="006E3583" w:rsidR="00213366">
        <w:t>who</w:t>
      </w:r>
      <w:r w:rsidRPr="006E3583" w:rsidR="00054BA8">
        <w:t xml:space="preserve"> likes the word </w:t>
      </w:r>
      <w:r w:rsidRPr="006E3583">
        <w:t>“</w:t>
      </w:r>
      <w:r w:rsidRPr="006E3583" w:rsidR="00054BA8">
        <w:t>place</w:t>
      </w:r>
      <w:r w:rsidRPr="006E3583">
        <w:t>”</w:t>
      </w:r>
      <w:r w:rsidRPr="006E3583" w:rsidR="00054BA8">
        <w:t xml:space="preserve"> very much, but I like </w:t>
      </w:r>
      <w:r w:rsidRPr="006E3583">
        <w:t xml:space="preserve">to know </w:t>
      </w:r>
      <w:r w:rsidRPr="006E3583" w:rsidR="00054BA8">
        <w:t>who I pay my council tax to</w:t>
      </w:r>
      <w:r w:rsidRPr="006E3583">
        <w:t xml:space="preserve"> and </w:t>
      </w:r>
      <w:r w:rsidRPr="006E3583" w:rsidR="00054BA8">
        <w:t>I can associate myself with that.</w:t>
      </w:r>
      <w:r w:rsidRPr="006E3583">
        <w:t xml:space="preserve"> </w:t>
      </w:r>
      <w:r w:rsidRPr="006E3583" w:rsidR="00054BA8">
        <w:t>If you ask</w:t>
      </w:r>
      <w:r w:rsidRPr="006E3583">
        <w:t>ed</w:t>
      </w:r>
      <w:r w:rsidRPr="006E3583" w:rsidR="00054BA8">
        <w:t xml:space="preserve"> the public that, they would probably say the same thing.</w:t>
      </w:r>
    </w:p>
    <w:p w:rsidR="008231FD" w:rsidRPr="006E3583" w:rsidP="00054BA8">
      <w:pPr>
        <w:pStyle w:val="Answer"/>
      </w:pPr>
      <w:r w:rsidRPr="006E3583">
        <w:t>I</w:t>
      </w:r>
      <w:r w:rsidRPr="006E3583" w:rsidR="00054BA8">
        <w:t>f you look at social care, an individual or family has to deal with the district council when it comes to housing, with the county council when it comes to social care</w:t>
      </w:r>
      <w:r w:rsidRPr="006E3583" w:rsidR="00213366">
        <w:t>,</w:t>
      </w:r>
      <w:r w:rsidRPr="006E3583" w:rsidR="00054BA8">
        <w:t xml:space="preserve"> and </w:t>
      </w:r>
      <w:r w:rsidRPr="006E3583" w:rsidR="00213366">
        <w:t xml:space="preserve">then </w:t>
      </w:r>
      <w:r w:rsidRPr="006E3583" w:rsidR="00054BA8">
        <w:t>health is somewhere else.</w:t>
      </w:r>
      <w:r w:rsidRPr="006E3583">
        <w:t xml:space="preserve"> </w:t>
      </w:r>
      <w:r w:rsidRPr="006E3583" w:rsidR="00054BA8">
        <w:t>That is quite complicated, and I would really have liked</w:t>
      </w:r>
      <w:r w:rsidRPr="006E3583">
        <w:t xml:space="preserve">—I </w:t>
      </w:r>
      <w:r w:rsidRPr="006E3583" w:rsidR="00054BA8">
        <w:t xml:space="preserve">still would like </w:t>
      </w:r>
      <w:r w:rsidRPr="006E3583">
        <w:t xml:space="preserve">to see this </w:t>
      </w:r>
      <w:r w:rsidRPr="006E3583" w:rsidR="00054BA8">
        <w:t>at some point, when the reckoning happens</w:t>
      </w:r>
      <w:r w:rsidRPr="006E3583">
        <w:t xml:space="preserve">—us </w:t>
      </w:r>
      <w:r w:rsidRPr="006E3583">
        <w:t xml:space="preserve">to </w:t>
      </w:r>
      <w:r w:rsidRPr="006E3583">
        <w:t xml:space="preserve">have been </w:t>
      </w:r>
      <w:r w:rsidRPr="006E3583" w:rsidR="00054BA8">
        <w:t>much better at coterminosity</w:t>
      </w:r>
      <w:r w:rsidRPr="006E3583">
        <w:t xml:space="preserve">. </w:t>
      </w:r>
    </w:p>
    <w:p w:rsidR="00054BA8" w:rsidRPr="006E3583" w:rsidP="008231FD">
      <w:pPr>
        <w:pStyle w:val="Question"/>
      </w:pPr>
      <w:sdt>
        <w:sdtPr>
          <w:rPr>
            <w:b/>
            <w:bCs/>
            <w:i/>
          </w:rPr>
          <w:alias w:val="Member"/>
          <w:tag w:val="&lt;Member mnisId='4870' dodsId='143979'&gt;"/>
          <w:id w:val="1398466182"/>
          <w:placeholder>
            <w:docPart w:val="F300A2F30D9C428D8C47807D53FEA293"/>
          </w:placeholder>
          <w:richText/>
        </w:sdtPr>
        <w:sdtEndPr>
          <w:rPr>
            <w:bCs w:val="0"/>
            <w:i w:val="0"/>
            <w:iCs/>
          </w:rPr>
        </w:sdtEndPr>
        <w:sdtContent>
          <w:r w:rsidRPr="006E3583" w:rsidR="008231FD">
            <w:rPr>
              <w:b/>
              <w:iCs/>
            </w:rPr>
            <w:t>Chair:</w:t>
          </w:r>
        </w:sdtContent>
      </w:sdt>
      <w:r w:rsidRPr="006E3583" w:rsidR="008231FD">
        <w:t xml:space="preserve"> </w:t>
      </w:r>
      <w:r w:rsidRPr="006E3583">
        <w:t xml:space="preserve">That is not happening, is it? </w:t>
      </w:r>
      <w:r w:rsidRPr="006E3583" w:rsidR="008231FD">
        <w:t>In my o</w:t>
      </w:r>
      <w:r w:rsidRPr="006E3583">
        <w:t>wn area, the health board is not going to be coterminous with any of the larger authorities.</w:t>
      </w:r>
    </w:p>
    <w:p w:rsidR="009C1144" w:rsidRPr="006E3583" w:rsidP="00054BA8">
      <w:pPr>
        <w:pStyle w:val="Answer"/>
      </w:pPr>
      <w:sdt>
        <w:sdtPr>
          <w:alias w:val="Witness"/>
          <w:id w:val="1132059236"/>
          <w:placeholder>
            <w:docPart w:val="26CA1CD5F004460AB98DC8201FA9D7F7"/>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 xml:space="preserve">Some of the </w:t>
      </w:r>
      <w:r w:rsidRPr="006E3583" w:rsidR="00EF34BA">
        <w:t>local government</w:t>
      </w:r>
      <w:r w:rsidRPr="006E3583" w:rsidR="00054BA8">
        <w:t xml:space="preserve"> reorganisation will be better for social care</w:t>
      </w:r>
      <w:r w:rsidRPr="006E3583" w:rsidR="008323DE">
        <w:t>. B</w:t>
      </w:r>
      <w:r w:rsidRPr="006E3583" w:rsidR="00054BA8">
        <w:t>ringing housing into social care or social care into housing</w:t>
      </w:r>
      <w:r w:rsidRPr="006E3583" w:rsidR="008323DE">
        <w:t xml:space="preserve"> can </w:t>
      </w:r>
      <w:r w:rsidRPr="006E3583" w:rsidR="00054BA8">
        <w:t xml:space="preserve">only </w:t>
      </w:r>
      <w:r w:rsidRPr="006E3583" w:rsidR="008323DE">
        <w:t xml:space="preserve">be </w:t>
      </w:r>
      <w:r w:rsidRPr="006E3583" w:rsidR="00054BA8">
        <w:t xml:space="preserve">a good thing. I cannot see that that is a bad thing. </w:t>
      </w:r>
      <w:r w:rsidRPr="006E3583" w:rsidR="008323DE">
        <w:t>C</w:t>
      </w:r>
      <w:r w:rsidRPr="006E3583" w:rsidR="00054BA8">
        <w:t xml:space="preserve">hanges </w:t>
      </w:r>
      <w:r w:rsidRPr="006E3583" w:rsidR="008323DE">
        <w:t xml:space="preserve">such as those </w:t>
      </w:r>
      <w:r w:rsidRPr="006E3583" w:rsidR="00054BA8">
        <w:t xml:space="preserve">in </w:t>
      </w:r>
      <w:r w:rsidRPr="006E3583" w:rsidR="00EF34BA">
        <w:t>local government</w:t>
      </w:r>
      <w:r w:rsidRPr="006E3583" w:rsidR="00054BA8">
        <w:t xml:space="preserve"> reorganisation will be really powerful and good.</w:t>
      </w:r>
    </w:p>
    <w:p w:rsidR="00054BA8" w:rsidRPr="006E3583" w:rsidP="00054BA8">
      <w:pPr>
        <w:pStyle w:val="Answer"/>
      </w:pPr>
      <w:r w:rsidRPr="006E3583">
        <w:t>I was up in North Yorkshire</w:t>
      </w:r>
      <w:r w:rsidRPr="006E3583" w:rsidR="008323DE">
        <w:t xml:space="preserve">. We </w:t>
      </w:r>
      <w:r w:rsidRPr="006E3583">
        <w:t>were there</w:t>
      </w:r>
      <w:r w:rsidRPr="006E3583" w:rsidR="008323DE">
        <w:t>. T</w:t>
      </w:r>
      <w:r w:rsidRPr="006E3583">
        <w:t xml:space="preserve">hey went early with </w:t>
      </w:r>
      <w:r w:rsidR="008325ED">
        <w:t xml:space="preserve">the </w:t>
      </w:r>
      <w:r w:rsidRPr="006E3583" w:rsidR="008323DE">
        <w:t>u</w:t>
      </w:r>
      <w:r w:rsidRPr="006E3583">
        <w:t xml:space="preserve">nitary. They have </w:t>
      </w:r>
      <w:r w:rsidRPr="006E3583" w:rsidR="008323DE">
        <w:t xml:space="preserve">got </w:t>
      </w:r>
      <w:r w:rsidRPr="006E3583">
        <w:t>it right</w:t>
      </w:r>
      <w:r w:rsidRPr="006E3583" w:rsidR="002616CB">
        <w:t>,</w:t>
      </w:r>
      <w:r w:rsidRPr="006E3583" w:rsidR="008323DE">
        <w:t xml:space="preserve"> or </w:t>
      </w:r>
      <w:r w:rsidRPr="006E3583">
        <w:t>believe</w:t>
      </w:r>
      <w:r w:rsidRPr="006E3583" w:rsidR="007C64B3">
        <w:t xml:space="preserve"> they have</w:t>
      </w:r>
      <w:r w:rsidRPr="006E3583">
        <w:t xml:space="preserve">, and nothing </w:t>
      </w:r>
      <w:r w:rsidRPr="006E3583" w:rsidR="008323DE">
        <w:t xml:space="preserve">that </w:t>
      </w:r>
      <w:r w:rsidRPr="006E3583">
        <w:t xml:space="preserve">I could see </w:t>
      </w:r>
      <w:r w:rsidRPr="006E3583" w:rsidR="008323DE">
        <w:t xml:space="preserve">made </w:t>
      </w:r>
      <w:r w:rsidRPr="006E3583">
        <w:t>me disagree with that.</w:t>
      </w:r>
      <w:r w:rsidRPr="006E3583" w:rsidR="009C1144">
        <w:t xml:space="preserve"> </w:t>
      </w:r>
      <w:r w:rsidRPr="006E3583">
        <w:t>I was very struck by how they have reorganised adult social care across North Yorkshire with all the districts integrated. I know it is still early days</w:t>
      </w:r>
      <w:r w:rsidRPr="006E3583" w:rsidR="009C1144">
        <w:t>—</w:t>
      </w:r>
      <w:r w:rsidRPr="006E3583">
        <w:t>they are only a couple of years into it</w:t>
      </w:r>
      <w:r w:rsidRPr="006E3583" w:rsidR="009C1144">
        <w:t>—</w:t>
      </w:r>
      <w:r w:rsidRPr="006E3583">
        <w:t xml:space="preserve">but it gives me hope that that could be a really good way of playing to the best of </w:t>
      </w:r>
      <w:r w:rsidRPr="006E3583" w:rsidR="00EF34BA">
        <w:t>local government</w:t>
      </w:r>
      <w:r w:rsidRPr="006E3583">
        <w:t xml:space="preserve"> reorganisation.</w:t>
      </w:r>
    </w:p>
    <w:p w:rsidR="00054BA8" w:rsidRPr="006E3583" w:rsidP="009C1144">
      <w:pPr>
        <w:pStyle w:val="Question"/>
      </w:pPr>
      <w:sdt>
        <w:sdtPr>
          <w:rPr>
            <w:b/>
            <w:bCs/>
            <w:i/>
          </w:rPr>
          <w:alias w:val="Member"/>
          <w:tag w:val="&lt;Member mnisId='4870' dodsId='143979'&gt;"/>
          <w:id w:val="233059831"/>
          <w:placeholder>
            <w:docPart w:val="9866830F9F4D4EFEB4CB9D2A7C1E68CB"/>
          </w:placeholder>
          <w:richText/>
        </w:sdtPr>
        <w:sdtEndPr>
          <w:rPr>
            <w:bCs w:val="0"/>
            <w:i w:val="0"/>
            <w:iCs/>
          </w:rPr>
        </w:sdtEndPr>
        <w:sdtContent>
          <w:r w:rsidRPr="006E3583" w:rsidR="009C1144">
            <w:rPr>
              <w:b/>
              <w:iCs/>
            </w:rPr>
            <w:t>Chair:</w:t>
          </w:r>
        </w:sdtContent>
      </w:sdt>
      <w:r w:rsidRPr="006E3583" w:rsidR="009C1144">
        <w:t xml:space="preserve"> W</w:t>
      </w:r>
      <w:r w:rsidRPr="006E3583">
        <w:t xml:space="preserve">hat I am trying to get to is </w:t>
      </w:r>
      <w:r w:rsidRPr="006E3583" w:rsidR="00936948">
        <w:t xml:space="preserve">that </w:t>
      </w:r>
      <w:r w:rsidRPr="006E3583">
        <w:t>there is a lot of uncertainty in the NHS</w:t>
      </w:r>
      <w:r w:rsidRPr="006E3583" w:rsidR="009C1144">
        <w:t xml:space="preserve"> and </w:t>
      </w:r>
      <w:r w:rsidRPr="006E3583">
        <w:t>in local authorities. Are you seeing any of that play out in social care</w:t>
      </w:r>
      <w:r w:rsidRPr="006E3583" w:rsidR="00936948">
        <w:t xml:space="preserve">, </w:t>
      </w:r>
      <w:r w:rsidRPr="006E3583">
        <w:t>as you go around the country?</w:t>
      </w:r>
    </w:p>
    <w:p w:rsidR="00054BA8" w:rsidRPr="006E3583" w:rsidP="00054BA8">
      <w:pPr>
        <w:pStyle w:val="Answer"/>
      </w:pPr>
      <w:sdt>
        <w:sdtPr>
          <w:alias w:val="Witness"/>
          <w:id w:val="-1211338891"/>
          <w:placeholder>
            <w:docPart w:val="CE53C85095634FB791C8E139DB7399A5"/>
          </w:placeholder>
          <w:richText/>
        </w:sdtPr>
        <w:sdtContent>
          <w:r w:rsidRPr="006E3583" w:rsidR="00BC4152">
            <w:rPr>
              <w:b/>
              <w:i/>
            </w:rPr>
            <w:t xml:space="preserve">Baroness </w:t>
          </w:r>
          <w:r w:rsidR="00CA2214">
            <w:rPr>
              <w:b/>
              <w:i/>
            </w:rPr>
            <w:t>Casey:</w:t>
          </w:r>
        </w:sdtContent>
      </w:sdt>
      <w:r w:rsidRPr="006E3583" w:rsidR="00BC4152">
        <w:t xml:space="preserve"> </w:t>
      </w:r>
      <w:r w:rsidRPr="006E3583">
        <w:t xml:space="preserve">We are used to uncertainty. </w:t>
      </w:r>
      <w:r w:rsidRPr="006E3583" w:rsidR="00936948">
        <w:t>T</w:t>
      </w:r>
      <w:r w:rsidRPr="006E3583">
        <w:t xml:space="preserve">he NHS is one of the most restructured entities, but it carries on. It pretty much carries on in the way that it </w:t>
      </w:r>
      <w:r w:rsidRPr="006E3583" w:rsidR="00936948">
        <w:t xml:space="preserve">has </w:t>
      </w:r>
      <w:r w:rsidRPr="006E3583">
        <w:t>always carried on.</w:t>
      </w:r>
      <w:r w:rsidRPr="006E3583" w:rsidR="00936948">
        <w:t xml:space="preserve"> A</w:t>
      </w:r>
      <w:r w:rsidRPr="006E3583">
        <w:t xml:space="preserve">t the end of the day, </w:t>
      </w:r>
      <w:r w:rsidRPr="006E3583" w:rsidR="00936948">
        <w:t xml:space="preserve">local authorities </w:t>
      </w:r>
      <w:r w:rsidRPr="006E3583">
        <w:t xml:space="preserve">are elected by the people </w:t>
      </w:r>
      <w:r w:rsidRPr="006E3583" w:rsidR="00936948">
        <w:t xml:space="preserve">who </w:t>
      </w:r>
      <w:r w:rsidRPr="006E3583">
        <w:t>elect</w:t>
      </w:r>
      <w:r w:rsidRPr="006E3583" w:rsidR="00936948">
        <w:t xml:space="preserve"> them</w:t>
      </w:r>
      <w:r w:rsidRPr="006E3583">
        <w:t xml:space="preserve">, and they will carry on. That connection with the public, particularly for colleagues in </w:t>
      </w:r>
      <w:r w:rsidRPr="006E3583" w:rsidR="00EF34BA">
        <w:t>local government</w:t>
      </w:r>
      <w:r w:rsidRPr="006E3583">
        <w:t>, will remain incredibly powerful.</w:t>
      </w:r>
    </w:p>
    <w:p w:rsidR="00054BA8" w:rsidRPr="006E3583" w:rsidP="00936948">
      <w:pPr>
        <w:pStyle w:val="Question"/>
      </w:pPr>
      <w:sdt>
        <w:sdtPr>
          <w:rPr>
            <w:b/>
            <w:bCs/>
            <w:i/>
          </w:rPr>
          <w:alias w:val="Member"/>
          <w:tag w:val="&lt;Member mnisId='4870' dodsId='143979'&gt;"/>
          <w:id w:val="-375468675"/>
          <w:placeholder>
            <w:docPart w:val="562908BE82E44DB0AE0944A840A14893"/>
          </w:placeholder>
          <w:richText/>
        </w:sdtPr>
        <w:sdtEndPr>
          <w:rPr>
            <w:bCs w:val="0"/>
            <w:i w:val="0"/>
            <w:iCs/>
          </w:rPr>
        </w:sdtEndPr>
        <w:sdtContent>
          <w:r w:rsidRPr="006E3583" w:rsidR="00936948">
            <w:rPr>
              <w:b/>
              <w:iCs/>
            </w:rPr>
            <w:t>Chair:</w:t>
          </w:r>
        </w:sdtContent>
      </w:sdt>
      <w:r w:rsidRPr="006E3583" w:rsidR="00936948">
        <w:t xml:space="preserve"> </w:t>
      </w:r>
      <w:r w:rsidRPr="006E3583">
        <w:t>As</w:t>
      </w:r>
      <w:r w:rsidRPr="006E3583" w:rsidR="001441EA">
        <w:t xml:space="preserve"> you know,</w:t>
      </w:r>
      <w:r w:rsidRPr="006E3583">
        <w:t xml:space="preserve"> the vision for how this is going to work from </w:t>
      </w:r>
      <w:r w:rsidRPr="006E3583" w:rsidR="0043700B">
        <w:t>Government</w:t>
      </w:r>
      <w:r w:rsidRPr="006E3583">
        <w:t xml:space="preserve"> is that health and </w:t>
      </w:r>
      <w:r w:rsidRPr="006E3583" w:rsidR="007C64B3">
        <w:t>wellbeing</w:t>
      </w:r>
      <w:r w:rsidRPr="006E3583">
        <w:t xml:space="preserve"> boards are going to suddenly have this power to bring everyone together. Do you have faith that that will work?</w:t>
      </w:r>
    </w:p>
    <w:p w:rsidR="00952D84" w:rsidRPr="006E3583" w:rsidP="00054BA8">
      <w:pPr>
        <w:pStyle w:val="Answer"/>
      </w:pPr>
      <w:sdt>
        <w:sdtPr>
          <w:alias w:val="Witness"/>
          <w:id w:val="-136649100"/>
          <w:placeholder>
            <w:docPart w:val="CB61EA4EBC0C402AB22F8BA972CB3946"/>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 xml:space="preserve">That is one of the things we are going to look at carefully. I </w:t>
      </w:r>
      <w:r w:rsidRPr="006E3583">
        <w:t xml:space="preserve">do not really want </w:t>
      </w:r>
      <w:r w:rsidRPr="006E3583" w:rsidR="00054BA8">
        <w:t xml:space="preserve">to make restructuring recommendations, if I am honest. </w:t>
      </w:r>
    </w:p>
    <w:p w:rsidR="00952D84" w:rsidRPr="006E3583" w:rsidP="00CF1D87">
      <w:pPr>
        <w:pStyle w:val="Question"/>
      </w:pPr>
      <w:sdt>
        <w:sdtPr>
          <w:rPr>
            <w:b/>
            <w:bCs/>
            <w:i/>
          </w:rPr>
          <w:alias w:val="Member"/>
          <w:tag w:val="&lt;Member mnisId='4870' dodsId='143979'&gt;"/>
          <w:id w:val="-1649049006"/>
          <w:placeholder>
            <w:docPart w:val="F35B0FE709D147B0B212656ABCB6CB0C"/>
          </w:placeholder>
          <w:richText/>
        </w:sdtPr>
        <w:sdtEndPr>
          <w:rPr>
            <w:bCs w:val="0"/>
            <w:i w:val="0"/>
            <w:iCs/>
          </w:rPr>
        </w:sdtEndPr>
        <w:sdtContent>
          <w:r w:rsidRPr="006E3583" w:rsidR="00CF1D87">
            <w:rPr>
              <w:b/>
              <w:iCs/>
            </w:rPr>
            <w:t>Chair:</w:t>
          </w:r>
        </w:sdtContent>
      </w:sdt>
      <w:r w:rsidRPr="006E3583" w:rsidR="00CF1D87">
        <w:t xml:space="preserve"> </w:t>
      </w:r>
      <w:r w:rsidRPr="006E3583" w:rsidR="00054BA8">
        <w:t>That is the plan</w:t>
      </w:r>
      <w:r w:rsidRPr="006E3583">
        <w:t xml:space="preserve">. That </w:t>
      </w:r>
      <w:r w:rsidRPr="006E3583" w:rsidR="00054BA8">
        <w:t>is in the Bill.</w:t>
      </w:r>
    </w:p>
    <w:p w:rsidR="00CF1D87" w:rsidRPr="006E3583" w:rsidP="00054BA8">
      <w:pPr>
        <w:pStyle w:val="Answer"/>
      </w:pPr>
      <w:sdt>
        <w:sdtPr>
          <w:alias w:val="Witness"/>
          <w:id w:val="985599443"/>
          <w:placeholder>
            <w:docPart w:val="8D9EFC0BC3D444DDBB5D03BA985D2EE7"/>
          </w:placeholder>
          <w:richText/>
        </w:sdtPr>
        <w:sdtContent>
          <w:r w:rsidRPr="006E3583">
            <w:rPr>
              <w:b/>
              <w:i/>
            </w:rPr>
            <w:t xml:space="preserve">Baroness </w:t>
          </w:r>
          <w:r w:rsidR="00CA2214">
            <w:rPr>
              <w:b/>
              <w:i/>
            </w:rPr>
            <w:t>Casey:</w:t>
          </w:r>
        </w:sdtContent>
      </w:sdt>
      <w:r w:rsidRPr="006E3583">
        <w:t xml:space="preserve"> </w:t>
      </w:r>
      <w:r w:rsidRPr="006E3583" w:rsidR="00952D84">
        <w:t xml:space="preserve">It </w:t>
      </w:r>
      <w:r w:rsidRPr="006E3583" w:rsidR="00054BA8">
        <w:t xml:space="preserve">is in the Bill. I do not particularly want to come across that in a year’s time and say, </w:t>
      </w:r>
      <w:r w:rsidRPr="006E3583">
        <w:t>“W</w:t>
      </w:r>
      <w:r w:rsidRPr="006E3583" w:rsidR="00054BA8">
        <w:t>ell, that is all wrong</w:t>
      </w:r>
      <w:r w:rsidRPr="006E3583">
        <w:t>”</w:t>
      </w:r>
      <w:r w:rsidRPr="006E3583" w:rsidR="00054BA8">
        <w:t>. Do you know what I mean? That would just be false.</w:t>
      </w:r>
    </w:p>
    <w:p w:rsidR="00054BA8" w:rsidRPr="006E3583" w:rsidP="00D12225">
      <w:pPr>
        <w:pStyle w:val="Question"/>
      </w:pPr>
      <w:sdt>
        <w:sdtPr>
          <w:rPr>
            <w:b/>
            <w:bCs/>
          </w:rPr>
          <w:alias w:val="Member"/>
          <w:tag w:val="&lt;Member mnisId='4870' dodsId='143979'&gt;"/>
          <w:id w:val="-274795798"/>
          <w:placeholder>
            <w:docPart w:val="0556D3D17C204E3E88852B76A0CB6F36"/>
          </w:placeholder>
          <w:richText/>
        </w:sdtPr>
        <w:sdtEndPr>
          <w:rPr>
            <w:bCs w:val="0"/>
          </w:rPr>
        </w:sdtEndPr>
        <w:sdtContent>
          <w:r w:rsidRPr="006E3583" w:rsidR="00CF1D87">
            <w:rPr>
              <w:b/>
            </w:rPr>
            <w:t>Chair:</w:t>
          </w:r>
        </w:sdtContent>
      </w:sdt>
      <w:r w:rsidRPr="006E3583" w:rsidR="00CF1D87">
        <w:rPr>
          <w:bCs/>
          <w:iCs/>
        </w:rPr>
        <w:t xml:space="preserve"> </w:t>
      </w:r>
      <w:r w:rsidRPr="006E3583">
        <w:t>That is sort of my point.</w:t>
      </w:r>
      <w:r w:rsidRPr="006E3583" w:rsidR="00CF1D87">
        <w:t xml:space="preserve"> </w:t>
      </w:r>
      <w:r w:rsidRPr="006E3583" w:rsidR="00D12225">
        <w:t xml:space="preserve">We have </w:t>
      </w:r>
      <w:r w:rsidRPr="006E3583">
        <w:t>a chance to warn them that this is not the right path to go down. For example, we have an amendment down to the Bill saying</w:t>
      </w:r>
      <w:r w:rsidRPr="006E3583" w:rsidR="00D12225">
        <w:t>, “D</w:t>
      </w:r>
      <w:r w:rsidRPr="006E3583">
        <w:t>o not remove local authorities from ICB</w:t>
      </w:r>
      <w:r w:rsidR="00E90B61">
        <w:t xml:space="preserve">s </w:t>
      </w:r>
      <w:r w:rsidRPr="006E3583">
        <w:t>because we think that is a strategic mistake, knowing where you are headed</w:t>
      </w:r>
      <w:r w:rsidRPr="006E3583" w:rsidR="00D12225">
        <w:t>”</w:t>
      </w:r>
      <w:r w:rsidRPr="006E3583">
        <w:t>. It is very helpful that you have clarified where you are headed. Are there other things in the Bill that we should be pushing on to clear the path so that</w:t>
      </w:r>
      <w:r w:rsidRPr="006E3583" w:rsidR="00D12225">
        <w:t xml:space="preserve">, </w:t>
      </w:r>
      <w:r w:rsidRPr="006E3583">
        <w:t xml:space="preserve">when you report, this is not an inadvertent thing </w:t>
      </w:r>
      <w:r w:rsidRPr="006E3583" w:rsidR="002423C6">
        <w:t>we</w:t>
      </w:r>
      <w:r w:rsidRPr="006E3583">
        <w:t xml:space="preserve"> have made more difficult?</w:t>
      </w:r>
    </w:p>
    <w:p w:rsidR="004A594E" w:rsidRPr="006E3583" w:rsidP="00054BA8">
      <w:pPr>
        <w:pStyle w:val="Answer"/>
      </w:pPr>
      <w:sdt>
        <w:sdtPr>
          <w:alias w:val="Witness"/>
          <w:id w:val="1716548143"/>
          <w:placeholder>
            <w:docPart w:val="649D2A298D254F4C861F281F2567B174"/>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 xml:space="preserve">I could probably go away, if that is </w:t>
      </w:r>
      <w:r w:rsidRPr="006E3583" w:rsidR="002423C6">
        <w:t xml:space="preserve">okay, </w:t>
      </w:r>
      <w:r w:rsidRPr="006E3583" w:rsidR="00054BA8">
        <w:t xml:space="preserve">double-check my homework and come back to you if </w:t>
      </w:r>
      <w:r w:rsidRPr="006E3583">
        <w:t xml:space="preserve">I think </w:t>
      </w:r>
      <w:r w:rsidRPr="006E3583" w:rsidR="00054BA8">
        <w:t xml:space="preserve">there is something else that would be helpful. I </w:t>
      </w:r>
      <w:r w:rsidRPr="006E3583">
        <w:t xml:space="preserve">will </w:t>
      </w:r>
      <w:r w:rsidRPr="006E3583" w:rsidR="00054BA8">
        <w:t>also do that directly with colleagues in the Department of Health.</w:t>
      </w:r>
    </w:p>
    <w:p w:rsidR="00104403" w:rsidRPr="006E3583" w:rsidP="00054BA8">
      <w:pPr>
        <w:pStyle w:val="Answer"/>
      </w:pPr>
      <w:r w:rsidRPr="006E3583">
        <w:t xml:space="preserve">My thing about the </w:t>
      </w:r>
      <w:r w:rsidRPr="006E3583" w:rsidR="00EF34BA">
        <w:t>local government</w:t>
      </w:r>
      <w:r w:rsidRPr="006E3583">
        <w:t xml:space="preserve"> one</w:t>
      </w:r>
      <w:r w:rsidRPr="006E3583" w:rsidR="004A594E">
        <w:t xml:space="preserve">, </w:t>
      </w:r>
      <w:r w:rsidRPr="006E3583">
        <w:t>on the ICBs</w:t>
      </w:r>
      <w:r w:rsidRPr="006E3583" w:rsidR="004A594E">
        <w:t xml:space="preserve">, </w:t>
      </w:r>
      <w:r w:rsidRPr="006E3583">
        <w:t xml:space="preserve">is </w:t>
      </w:r>
      <w:r w:rsidRPr="006E3583" w:rsidR="004A594E">
        <w:t xml:space="preserve">that </w:t>
      </w:r>
      <w:r w:rsidRPr="006E3583">
        <w:t xml:space="preserve">it is as cultural and symbolic as it is real because you can make health and wellbeing boards work. You can get collaboration between colleagues in </w:t>
      </w:r>
      <w:r w:rsidRPr="006E3583" w:rsidR="00EF34BA">
        <w:t>local government</w:t>
      </w:r>
      <w:r w:rsidRPr="006E3583">
        <w:t xml:space="preserve"> and colleagues in the Department of Health</w:t>
      </w:r>
      <w:r w:rsidRPr="006E3583" w:rsidR="004A594E">
        <w:t xml:space="preserve">, but </w:t>
      </w:r>
      <w:r w:rsidRPr="006E3583">
        <w:t>it takes a mind shift.</w:t>
      </w:r>
    </w:p>
    <w:p w:rsidR="00054BA8" w:rsidRPr="006E3583" w:rsidP="00054BA8">
      <w:pPr>
        <w:pStyle w:val="Answer"/>
      </w:pPr>
      <w:r w:rsidRPr="006E3583">
        <w:t>I will leave you with this thought.</w:t>
      </w:r>
      <w:r w:rsidRPr="006E3583" w:rsidR="00104403">
        <w:t xml:space="preserve"> </w:t>
      </w:r>
      <w:r w:rsidRPr="006E3583">
        <w:t xml:space="preserve">The world of social prescribing has become a thing, and everybody really likes it. I am sure I </w:t>
      </w:r>
      <w:r w:rsidRPr="006E3583" w:rsidR="00104403">
        <w:t xml:space="preserve">would </w:t>
      </w:r>
      <w:r w:rsidRPr="006E3583">
        <w:t xml:space="preserve">like it too, particularly if I </w:t>
      </w:r>
      <w:r w:rsidRPr="006E3583" w:rsidR="00104403">
        <w:t xml:space="preserve">was </w:t>
      </w:r>
      <w:r w:rsidRPr="006E3583">
        <w:t xml:space="preserve">on the receiving end of it. There is a part of me that looks at that and thinks, </w:t>
      </w:r>
      <w:r w:rsidRPr="006E3583" w:rsidR="00104403">
        <w:t>“I</w:t>
      </w:r>
      <w:r w:rsidRPr="006E3583">
        <w:t>s that social care?</w:t>
      </w:r>
      <w:r w:rsidRPr="006E3583" w:rsidR="00104403">
        <w:t>” T</w:t>
      </w:r>
      <w:r w:rsidRPr="006E3583">
        <w:t xml:space="preserve">here I am, sat next to two volunteers in Shrewsbury who are running a loneliness project. Their main referrals now are from social prescribing. They are people </w:t>
      </w:r>
      <w:r w:rsidRPr="006E3583" w:rsidR="00AA15D6">
        <w:t>who</w:t>
      </w:r>
      <w:r w:rsidRPr="006E3583">
        <w:t xml:space="preserve"> are lonely</w:t>
      </w:r>
      <w:r w:rsidRPr="006E3583" w:rsidR="00AA15D6">
        <w:t xml:space="preserve">, who </w:t>
      </w:r>
      <w:r w:rsidRPr="006E3583">
        <w:t xml:space="preserve">have mental health problems and </w:t>
      </w:r>
      <w:r w:rsidRPr="006E3583" w:rsidR="00AA15D6">
        <w:t xml:space="preserve">who </w:t>
      </w:r>
      <w:r w:rsidRPr="006E3583">
        <w:t>need things to do in the community. That is where they are getting their referrals from</w:t>
      </w:r>
      <w:r w:rsidRPr="006E3583" w:rsidR="007C64B3">
        <w:t xml:space="preserve">—no money, but </w:t>
      </w:r>
      <w:r w:rsidRPr="006E3583">
        <w:t>referrals.</w:t>
      </w:r>
      <w:r w:rsidRPr="006E3583" w:rsidR="000D49B2">
        <w:t xml:space="preserve"> People can make that kind of </w:t>
      </w:r>
      <w:r w:rsidRPr="006E3583">
        <w:t>cultural shift</w:t>
      </w:r>
      <w:r w:rsidRPr="006E3583" w:rsidR="00891950">
        <w:t xml:space="preserve">. </w:t>
      </w:r>
    </w:p>
    <w:p w:rsidR="00054BA8" w:rsidRPr="006E3583" w:rsidP="000D49B2">
      <w:pPr>
        <w:pStyle w:val="Answer"/>
      </w:pPr>
      <w:r w:rsidRPr="006E3583">
        <w:t>M</w:t>
      </w:r>
      <w:r w:rsidRPr="006E3583">
        <w:t>aybe I am getting old, but</w:t>
      </w:r>
      <w:r w:rsidRPr="006E3583" w:rsidR="006426FE">
        <w:t xml:space="preserve"> we sometimes go down the path of, </w:t>
      </w:r>
      <w:r w:rsidRPr="006E3583">
        <w:t>“</w:t>
      </w:r>
      <w:r w:rsidRPr="006E3583">
        <w:t>I thought about it</w:t>
      </w:r>
      <w:r w:rsidRPr="006E3583">
        <w:t xml:space="preserve"> and i</w:t>
      </w:r>
      <w:r w:rsidRPr="006E3583">
        <w:t>t is new</w:t>
      </w:r>
      <w:r w:rsidRPr="006E3583">
        <w:t xml:space="preserve">, </w:t>
      </w:r>
      <w:r w:rsidRPr="006E3583">
        <w:t>and therefore it will work</w:t>
      </w:r>
      <w:r w:rsidRPr="006E3583">
        <w:t>”. W</w:t>
      </w:r>
      <w:r w:rsidRPr="006E3583">
        <w:t>e ought to check what is happening in the room next door</w:t>
      </w:r>
      <w:r w:rsidRPr="006E3583">
        <w:t xml:space="preserve">, </w:t>
      </w:r>
      <w:r w:rsidRPr="006E3583">
        <w:t>whether somebody</w:t>
      </w:r>
      <w:r w:rsidRPr="006E3583">
        <w:t xml:space="preserve"> has</w:t>
      </w:r>
      <w:r w:rsidRPr="006E3583">
        <w:t xml:space="preserve"> done it already and whether there is a better way that they do it differently</w:t>
      </w:r>
      <w:r w:rsidRPr="006E3583" w:rsidR="006426FE">
        <w:t xml:space="preserve">. That </w:t>
      </w:r>
      <w:r w:rsidRPr="006E3583">
        <w:t>is all I would say.</w:t>
      </w:r>
    </w:p>
    <w:p w:rsidR="00155454" w:rsidRPr="006E3583" w:rsidP="006426FE">
      <w:pPr>
        <w:pStyle w:val="Question"/>
      </w:pPr>
      <w:sdt>
        <w:sdtPr>
          <w:rPr>
            <w:b/>
            <w:bCs/>
            <w:i/>
          </w:rPr>
          <w:alias w:val="Member"/>
          <w:tag w:val="&lt;Member mnisId='4870' dodsId='143979'&gt;"/>
          <w:id w:val="504717218"/>
          <w:placeholder>
            <w:docPart w:val="B83920B8E2C744AD8537014826648778"/>
          </w:placeholder>
          <w:richText/>
        </w:sdtPr>
        <w:sdtEndPr>
          <w:rPr>
            <w:bCs w:val="0"/>
            <w:i w:val="0"/>
            <w:iCs/>
          </w:rPr>
        </w:sdtEndPr>
        <w:sdtContent>
          <w:r w:rsidRPr="006E3583" w:rsidR="006426FE">
            <w:rPr>
              <w:b/>
              <w:iCs/>
            </w:rPr>
            <w:t>Chair:</w:t>
          </w:r>
        </w:sdtContent>
      </w:sdt>
      <w:r w:rsidRPr="006E3583" w:rsidR="006426FE">
        <w:t xml:space="preserve"> Linked to that is the funding. </w:t>
      </w:r>
      <w:r w:rsidRPr="006E3583" w:rsidR="00054BA8">
        <w:t>Again, local authorities are very strapped for cash. They used to commission many of these services. They now cannot. GPs are seeing the fallout. They are trying to socially prescribe things. We are in a vicious cycle.</w:t>
      </w:r>
    </w:p>
    <w:p w:rsidR="00155454" w:rsidRPr="006E3583" w:rsidP="00155454">
      <w:pPr>
        <w:pStyle w:val="QuestionCont"/>
      </w:pPr>
      <w:r w:rsidRPr="006E3583">
        <w:t xml:space="preserve">I wanted to drill down on the constraints because the constraint </w:t>
      </w:r>
      <w:r w:rsidRPr="006E3583">
        <w:t xml:space="preserve">that </w:t>
      </w:r>
      <w:r w:rsidRPr="006E3583">
        <w:t xml:space="preserve">you have is </w:t>
      </w:r>
      <w:r w:rsidRPr="006E3583">
        <w:t xml:space="preserve">to stay </w:t>
      </w:r>
      <w:r w:rsidRPr="006E3583">
        <w:t xml:space="preserve">within </w:t>
      </w:r>
      <w:r w:rsidRPr="006E3583">
        <w:t xml:space="preserve">the </w:t>
      </w:r>
      <w:r w:rsidRPr="006E3583">
        <w:t xml:space="preserve">existing spending plans from </w:t>
      </w:r>
      <w:r w:rsidRPr="006E3583" w:rsidR="0043700B">
        <w:t>Government</w:t>
      </w:r>
      <w:r w:rsidRPr="006E3583">
        <w:t>. M</w:t>
      </w:r>
      <w:r w:rsidRPr="006E3583">
        <w:t>eanwhile, as you yourself have pointed out, there are people who are spending tens</w:t>
      </w:r>
      <w:r w:rsidRPr="006E3583">
        <w:t xml:space="preserve"> and </w:t>
      </w:r>
      <w:r w:rsidRPr="006E3583">
        <w:t>sometimes hundreds of thousands of pounds</w:t>
      </w:r>
      <w:r w:rsidRPr="006E3583">
        <w:t xml:space="preserve"> </w:t>
      </w:r>
      <w:r w:rsidRPr="006E3583">
        <w:t>on their care.</w:t>
      </w:r>
      <w:r w:rsidRPr="006E3583">
        <w:t xml:space="preserve"> T</w:t>
      </w:r>
      <w:r w:rsidRPr="006E3583">
        <w:t xml:space="preserve">he overall quantum that is being spent on social care by the public goes far beyond what </w:t>
      </w:r>
      <w:r w:rsidRPr="006E3583" w:rsidR="0043700B">
        <w:t>Government</w:t>
      </w:r>
      <w:r w:rsidRPr="006E3583">
        <w:t xml:space="preserve"> </w:t>
      </w:r>
      <w:r w:rsidRPr="006E3583">
        <w:t xml:space="preserve">are </w:t>
      </w:r>
      <w:r w:rsidRPr="006E3583">
        <w:t xml:space="preserve">spending on social care because of </w:t>
      </w:r>
      <w:r w:rsidRPr="006E3583">
        <w:t>how much the private sector, as you have said, is involved.</w:t>
      </w:r>
    </w:p>
    <w:p w:rsidR="00054BA8" w:rsidRPr="006E3583" w:rsidP="00155454">
      <w:pPr>
        <w:pStyle w:val="QuestionCont"/>
      </w:pPr>
      <w:r w:rsidRPr="006E3583">
        <w:t>W</w:t>
      </w:r>
      <w:r w:rsidRPr="006E3583">
        <w:t xml:space="preserve">hen you are looking at the settlement that you are moving towards, are you just focused on what </w:t>
      </w:r>
      <w:r w:rsidRPr="006E3583" w:rsidR="0043700B">
        <w:t>Government</w:t>
      </w:r>
      <w:r w:rsidRPr="006E3583">
        <w:t xml:space="preserve"> </w:t>
      </w:r>
      <w:r w:rsidRPr="006E3583">
        <w:t xml:space="preserve">are </w:t>
      </w:r>
      <w:r w:rsidRPr="006E3583">
        <w:t>spending or are you looking overall at how much the individuals of our country are spending on this</w:t>
      </w:r>
      <w:r w:rsidRPr="006E3583">
        <w:t>? A</w:t>
      </w:r>
      <w:r w:rsidRPr="006E3583">
        <w:t>re you going to be coming up with a funding settlement that takes all of that into account?</w:t>
      </w:r>
    </w:p>
    <w:p w:rsidR="00054BA8" w:rsidRPr="006E3583" w:rsidP="00054BA8">
      <w:pPr>
        <w:pStyle w:val="Answer"/>
      </w:pPr>
      <w:sdt>
        <w:sdtPr>
          <w:alias w:val="Witness"/>
          <w:id w:val="2006395190"/>
          <w:placeholder>
            <w:docPart w:val="9E85942631D740388392B9E895ED2666"/>
          </w:placeholder>
          <w:richText/>
        </w:sdtPr>
        <w:sdtContent>
          <w:r w:rsidRPr="006E3583" w:rsidR="00BC4152">
            <w:rPr>
              <w:b/>
              <w:i/>
            </w:rPr>
            <w:t xml:space="preserve">Baroness </w:t>
          </w:r>
          <w:r w:rsidR="00CA2214">
            <w:rPr>
              <w:b/>
              <w:i/>
            </w:rPr>
            <w:t>Casey:</w:t>
          </w:r>
        </w:sdtContent>
      </w:sdt>
      <w:r w:rsidRPr="006E3583" w:rsidR="00BC4152">
        <w:t xml:space="preserve"> </w:t>
      </w:r>
      <w:r w:rsidRPr="006E3583">
        <w:t xml:space="preserve">I will be careful about using the expression </w:t>
      </w:r>
      <w:r w:rsidRPr="006E3583" w:rsidR="00817DB8">
        <w:t>“</w:t>
      </w:r>
      <w:r w:rsidRPr="006E3583">
        <w:t>coming up with a funding settlement</w:t>
      </w:r>
      <w:r w:rsidRPr="006E3583" w:rsidR="00817DB8">
        <w:t>”</w:t>
      </w:r>
      <w:r w:rsidRPr="006E3583">
        <w:t xml:space="preserve"> because we need to have the big conversation with the public about appetites across the board</w:t>
      </w:r>
      <w:r w:rsidRPr="006E3583" w:rsidR="00817DB8">
        <w:t xml:space="preserve">. </w:t>
      </w:r>
      <w:r w:rsidRPr="006E3583">
        <w:t>It is an independent commission, but it has to work within the current fiscal rules and guidelines</w:t>
      </w:r>
      <w:r w:rsidRPr="006E3583" w:rsidR="008D1DD3">
        <w:t>. W</w:t>
      </w:r>
      <w:r w:rsidRPr="006E3583">
        <w:t>e need to be careful about over-raising expectations. It has to be very managed.</w:t>
      </w:r>
    </w:p>
    <w:p w:rsidR="00054BA8" w:rsidRPr="006E3583" w:rsidP="00054BA8">
      <w:pPr>
        <w:pStyle w:val="Answer"/>
      </w:pPr>
      <w:r w:rsidRPr="006E3583">
        <w:t xml:space="preserve">When </w:t>
      </w:r>
      <w:r w:rsidRPr="006E3583">
        <w:t>we looked at what evidence</w:t>
      </w:r>
      <w:r w:rsidRPr="006E3583" w:rsidR="008D1DD3">
        <w:t xml:space="preserve"> and</w:t>
      </w:r>
      <w:r w:rsidRPr="006E3583">
        <w:t xml:space="preserve"> information is there, the bit </w:t>
      </w:r>
      <w:r w:rsidRPr="006E3583" w:rsidR="008D1DD3">
        <w:t xml:space="preserve">that </w:t>
      </w:r>
      <w:r w:rsidRPr="006E3583">
        <w:t xml:space="preserve">I found quite interesting is </w:t>
      </w:r>
      <w:r w:rsidRPr="006E3583" w:rsidR="008D1DD3">
        <w:t xml:space="preserve">that </w:t>
      </w:r>
      <w:r w:rsidRPr="006E3583">
        <w:t xml:space="preserve">there is not a lot of information historically that has been gathered about precisely what you have just talked about. </w:t>
      </w:r>
      <w:r w:rsidRPr="006E3583" w:rsidR="008D1DD3">
        <w:t>W</w:t>
      </w:r>
      <w:r w:rsidRPr="006E3583">
        <w:t>e are dependent</w:t>
      </w:r>
      <w:r w:rsidRPr="006E3583" w:rsidR="008D1DD3">
        <w:t>—</w:t>
      </w:r>
      <w:r w:rsidRPr="006E3583">
        <w:t>by</w:t>
      </w:r>
      <w:r w:rsidRPr="006E3583" w:rsidR="008D1DD3">
        <w:t xml:space="preserve"> “</w:t>
      </w:r>
      <w:r w:rsidRPr="006E3583">
        <w:t>we</w:t>
      </w:r>
      <w:r w:rsidRPr="006E3583" w:rsidR="008D1DD3">
        <w:t xml:space="preserve">” I mean </w:t>
      </w:r>
      <w:r w:rsidRPr="006E3583">
        <w:t>the Department of Health as much as the commission</w:t>
      </w:r>
      <w:r w:rsidRPr="006E3583" w:rsidR="008D1DD3">
        <w:t>—</w:t>
      </w:r>
      <w:r w:rsidRPr="006E3583">
        <w:t>on a private organisation called</w:t>
      </w:r>
      <w:r w:rsidRPr="006E3583" w:rsidR="00551437">
        <w:t xml:space="preserve"> LaingBuisson. </w:t>
      </w:r>
      <w:r w:rsidRPr="006E3583">
        <w:t xml:space="preserve">I can only remember it because it </w:t>
      </w:r>
      <w:r w:rsidRPr="006E3583" w:rsidR="002B6C38">
        <w:t>has</w:t>
      </w:r>
      <w:r w:rsidRPr="006E3583">
        <w:t xml:space="preserve"> such a nice name</w:t>
      </w:r>
      <w:r w:rsidRPr="006E3583" w:rsidR="002B6C38">
        <w:t>. E</w:t>
      </w:r>
      <w:r w:rsidRPr="006E3583">
        <w:t>ssentially</w:t>
      </w:r>
      <w:r w:rsidRPr="006E3583" w:rsidR="002B6C38">
        <w:t xml:space="preserve">, </w:t>
      </w:r>
      <w:r w:rsidRPr="006E3583">
        <w:t xml:space="preserve">they are the people </w:t>
      </w:r>
      <w:r w:rsidRPr="006E3583" w:rsidR="002B6C38">
        <w:t xml:space="preserve">who </w:t>
      </w:r>
      <w:r w:rsidRPr="006E3583">
        <w:t>can tell you what is happening in private care homes, not anybody else.</w:t>
      </w:r>
    </w:p>
    <w:p w:rsidR="00054BA8" w:rsidRPr="006E3583" w:rsidP="00054BA8">
      <w:pPr>
        <w:pStyle w:val="Answer"/>
      </w:pPr>
      <w:r w:rsidRPr="006E3583">
        <w:t>W</w:t>
      </w:r>
      <w:r w:rsidRPr="006E3583">
        <w:t>hen you start a review like this</w:t>
      </w:r>
      <w:r w:rsidRPr="006E3583">
        <w:t xml:space="preserve"> and you know </w:t>
      </w:r>
      <w:r w:rsidRPr="006E3583">
        <w:t>lots of other good people have looked at it before</w:t>
      </w:r>
      <w:r w:rsidRPr="006E3583">
        <w:t xml:space="preserve">, </w:t>
      </w:r>
      <w:r w:rsidRPr="006E3583">
        <w:t>you go looking through all of the cupboards to try to work out what they know</w:t>
      </w:r>
      <w:r w:rsidRPr="006E3583">
        <w:t xml:space="preserve"> and </w:t>
      </w:r>
      <w:r w:rsidRPr="006E3583">
        <w:t>how they know it.</w:t>
      </w:r>
    </w:p>
    <w:p w:rsidR="00677793" w:rsidRPr="006E3583" w:rsidP="00677793">
      <w:pPr>
        <w:pStyle w:val="Question"/>
      </w:pPr>
      <w:sdt>
        <w:sdtPr>
          <w:rPr>
            <w:b/>
            <w:bCs/>
            <w:i/>
          </w:rPr>
          <w:alias w:val="Member"/>
          <w:tag w:val="&lt;Member mnisId='4870' dodsId='143979'&gt;"/>
          <w:id w:val="-775560281"/>
          <w:placeholder>
            <w:docPart w:val="884269E848274D188D75AE07602DB9A3"/>
          </w:placeholder>
          <w:richText/>
        </w:sdtPr>
        <w:sdtEndPr>
          <w:rPr>
            <w:bCs w:val="0"/>
            <w:i w:val="0"/>
            <w:iCs/>
          </w:rPr>
        </w:sdtEndPr>
        <w:sdtContent>
          <w:r w:rsidRPr="006E3583">
            <w:rPr>
              <w:b/>
              <w:iCs/>
            </w:rPr>
            <w:t>Chair:</w:t>
          </w:r>
        </w:sdtContent>
      </w:sdt>
      <w:r w:rsidRPr="006E3583">
        <w:t xml:space="preserve"> </w:t>
      </w:r>
      <w:r w:rsidRPr="006E3583" w:rsidR="00054BA8">
        <w:t xml:space="preserve">What we know from our </w:t>
      </w:r>
      <w:r w:rsidR="00D20C59">
        <w:t>“C</w:t>
      </w:r>
      <w:r w:rsidRPr="006E3583" w:rsidR="00054BA8">
        <w:t xml:space="preserve">ost of </w:t>
      </w:r>
      <w:r w:rsidR="00D20C59">
        <w:t>I</w:t>
      </w:r>
      <w:r w:rsidRPr="006E3583" w:rsidR="00054BA8">
        <w:t>naction</w:t>
      </w:r>
      <w:r w:rsidR="00D20C59">
        <w:t>”</w:t>
      </w:r>
      <w:r w:rsidRPr="006E3583" w:rsidR="00054BA8">
        <w:t xml:space="preserve"> report is that there is very little out there</w:t>
      </w:r>
      <w:r w:rsidRPr="006E3583">
        <w:t xml:space="preserve"> in terms of actual evidence.</w:t>
      </w:r>
    </w:p>
    <w:p w:rsidR="00677793" w:rsidRPr="006E3583" w:rsidP="00677793">
      <w:pPr>
        <w:pStyle w:val="Answer"/>
      </w:pPr>
      <w:sdt>
        <w:sdtPr>
          <w:alias w:val="Witness"/>
          <w:id w:val="-266236831"/>
          <w:placeholder>
            <w:docPart w:val="F3C10558919E4CDCB95B941B1A1AD1A1"/>
          </w:placeholder>
          <w:richText/>
        </w:sdtPr>
        <w:sdtContent>
          <w:r w:rsidRPr="006E3583">
            <w:rPr>
              <w:b/>
              <w:i/>
            </w:rPr>
            <w:t xml:space="preserve">Baroness </w:t>
          </w:r>
          <w:r w:rsidR="00CA2214">
            <w:rPr>
              <w:b/>
              <w:i/>
            </w:rPr>
            <w:t>Casey:</w:t>
          </w:r>
        </w:sdtContent>
      </w:sdt>
      <w:r w:rsidRPr="006E3583">
        <w:t xml:space="preserve"> </w:t>
      </w:r>
      <w:r w:rsidRPr="006E3583" w:rsidR="00054BA8">
        <w:t>There is very little out there.</w:t>
      </w:r>
    </w:p>
    <w:p w:rsidR="00054BA8" w:rsidRPr="006E3583" w:rsidP="00677793">
      <w:pPr>
        <w:pStyle w:val="Question"/>
      </w:pPr>
      <w:sdt>
        <w:sdtPr>
          <w:rPr>
            <w:b/>
            <w:bCs/>
            <w:i/>
          </w:rPr>
          <w:alias w:val="Member"/>
          <w:tag w:val="&lt;Member mnisId='4870' dodsId='143979'&gt;"/>
          <w:id w:val="262266156"/>
          <w:placeholder>
            <w:docPart w:val="24C1BB9C4A4D43DBB1697E09C1E0C325"/>
          </w:placeholder>
          <w:richText/>
        </w:sdtPr>
        <w:sdtEndPr>
          <w:rPr>
            <w:bCs w:val="0"/>
            <w:i w:val="0"/>
            <w:iCs/>
          </w:rPr>
        </w:sdtEndPr>
        <w:sdtContent>
          <w:r w:rsidRPr="006E3583" w:rsidR="00677793">
            <w:rPr>
              <w:b/>
              <w:iCs/>
            </w:rPr>
            <w:t>Chair:</w:t>
          </w:r>
        </w:sdtContent>
      </w:sdt>
      <w:r w:rsidRPr="006E3583" w:rsidR="00677793">
        <w:t xml:space="preserve"> I</w:t>
      </w:r>
      <w:r w:rsidRPr="006E3583">
        <w:t>n fact</w:t>
      </w:r>
      <w:r w:rsidRPr="006E3583" w:rsidR="00677793">
        <w:t xml:space="preserve">, </w:t>
      </w:r>
      <w:r w:rsidRPr="006E3583">
        <w:t>one of our recommendations for you guys was</w:t>
      </w:r>
      <w:r w:rsidRPr="006E3583" w:rsidR="00590E21">
        <w:t>, “C</w:t>
      </w:r>
      <w:r w:rsidRPr="006E3583">
        <w:t>an you go get it?</w:t>
      </w:r>
      <w:r w:rsidRPr="006E3583" w:rsidR="00590E21">
        <w:t>” It s</w:t>
      </w:r>
      <w:r w:rsidRPr="006E3583">
        <w:t>ounds like you are trying your best.</w:t>
      </w:r>
    </w:p>
    <w:p w:rsidR="00054BA8" w:rsidRPr="006E3583" w:rsidP="00054BA8">
      <w:pPr>
        <w:pStyle w:val="Answer"/>
      </w:pPr>
      <w:sdt>
        <w:sdtPr>
          <w:alias w:val="Witness"/>
          <w:id w:val="-597107473"/>
          <w:placeholder>
            <w:docPart w:val="F5829F0EE4814F2C8B4A37BB8FF508B6"/>
          </w:placeholder>
          <w:richText/>
        </w:sdtPr>
        <w:sdtContent>
          <w:r w:rsidRPr="006E3583" w:rsidR="00BC4152">
            <w:rPr>
              <w:b/>
              <w:i/>
            </w:rPr>
            <w:t xml:space="preserve">Baroness </w:t>
          </w:r>
          <w:r w:rsidR="00CA2214">
            <w:rPr>
              <w:b/>
              <w:i/>
            </w:rPr>
            <w:t>Casey:</w:t>
          </w:r>
        </w:sdtContent>
      </w:sdt>
      <w:r w:rsidRPr="006E3583" w:rsidR="00BC4152">
        <w:t xml:space="preserve"> </w:t>
      </w:r>
      <w:r w:rsidRPr="006E3583">
        <w:t>We are</w:t>
      </w:r>
      <w:r w:rsidRPr="006E3583" w:rsidR="00590E21">
        <w:t xml:space="preserve">. </w:t>
      </w:r>
      <w:r w:rsidRPr="006E3583">
        <w:t>I thought there would be greater financial modelling about what the population might require and need as time went on</w:t>
      </w:r>
      <w:r w:rsidRPr="006E3583" w:rsidR="00590E21">
        <w:t xml:space="preserve">. </w:t>
      </w:r>
      <w:r w:rsidRPr="006E3583" w:rsidR="00BC20EC">
        <w:t xml:space="preserve">We know that </w:t>
      </w:r>
      <w:r w:rsidRPr="006E3583">
        <w:t xml:space="preserve">we have people in hospital </w:t>
      </w:r>
      <w:r w:rsidRPr="006E3583" w:rsidR="00BC20EC">
        <w:t xml:space="preserve">who </w:t>
      </w:r>
      <w:r w:rsidRPr="006E3583">
        <w:t>we should be discharging</w:t>
      </w:r>
      <w:r w:rsidRPr="006E3583" w:rsidR="00BC20EC">
        <w:t xml:space="preserve"> </w:t>
      </w:r>
      <w:r w:rsidRPr="006E3583">
        <w:t xml:space="preserve">and </w:t>
      </w:r>
      <w:r w:rsidRPr="006E3583" w:rsidR="002C365F">
        <w:t xml:space="preserve">what </w:t>
      </w:r>
      <w:r w:rsidRPr="006E3583">
        <w:t xml:space="preserve">not discharging </w:t>
      </w:r>
      <w:r w:rsidRPr="006E3583" w:rsidR="002C365F">
        <w:t xml:space="preserve">them </w:t>
      </w:r>
      <w:r w:rsidRPr="006E3583">
        <w:t>costs us</w:t>
      </w:r>
      <w:r w:rsidRPr="006E3583" w:rsidR="00BC20EC">
        <w:t xml:space="preserve">. </w:t>
      </w:r>
      <w:r w:rsidRPr="006E3583">
        <w:t>I am making it sound slightly more extreme than it is</w:t>
      </w:r>
      <w:r w:rsidRPr="006E3583" w:rsidR="00BC20EC">
        <w:t xml:space="preserve">, but </w:t>
      </w:r>
      <w:r w:rsidRPr="006E3583" w:rsidR="00B74BCC">
        <w:t>it</w:t>
      </w:r>
      <w:r w:rsidRPr="006E3583">
        <w:t xml:space="preserve"> did not feel </w:t>
      </w:r>
      <w:r w:rsidRPr="006E3583" w:rsidR="00B74BCC">
        <w:t>like</w:t>
      </w:r>
      <w:r w:rsidRPr="006E3583">
        <w:t xml:space="preserve"> there was a lot more</w:t>
      </w:r>
      <w:r w:rsidRPr="006E3583" w:rsidR="00BC20EC">
        <w:t xml:space="preserve">, </w:t>
      </w:r>
      <w:r w:rsidRPr="006E3583">
        <w:t>which is another reason why we have had to commission and take bits of work.</w:t>
      </w:r>
    </w:p>
    <w:p w:rsidR="00AB191B" w:rsidRPr="006E3583" w:rsidP="00B76246">
      <w:pPr>
        <w:pStyle w:val="Question"/>
      </w:pPr>
      <w:sdt>
        <w:sdtPr>
          <w:rPr>
            <w:b/>
            <w:bCs/>
            <w:i/>
          </w:rPr>
          <w:alias w:val="Member"/>
          <w:tag w:val="&lt;Member mnisId='4870' dodsId='143979'&gt;"/>
          <w:id w:val="-1839523678"/>
          <w:placeholder>
            <w:docPart w:val="EB4E2A53019A419D863C98E8D37349E2"/>
          </w:placeholder>
          <w:richText/>
        </w:sdtPr>
        <w:sdtEndPr>
          <w:rPr>
            <w:bCs w:val="0"/>
            <w:i w:val="0"/>
            <w:iCs/>
          </w:rPr>
        </w:sdtEndPr>
        <w:sdtContent>
          <w:r w:rsidRPr="006E3583" w:rsidR="00B76246">
            <w:rPr>
              <w:b/>
              <w:iCs/>
            </w:rPr>
            <w:t>Chair:</w:t>
          </w:r>
        </w:sdtContent>
      </w:sdt>
      <w:r w:rsidRPr="006E3583" w:rsidR="00B76246">
        <w:t xml:space="preserve"> </w:t>
      </w:r>
      <w:r w:rsidRPr="006E3583">
        <w:t>S</w:t>
      </w:r>
      <w:r w:rsidRPr="006E3583" w:rsidR="00054BA8">
        <w:t>pecifically, I just want to understand</w:t>
      </w:r>
      <w:r w:rsidRPr="006E3583">
        <w:t xml:space="preserve">, for </w:t>
      </w:r>
      <w:r w:rsidRPr="006E3583" w:rsidR="00054BA8">
        <w:t>my own expectation management</w:t>
      </w:r>
      <w:r w:rsidRPr="006E3583">
        <w:t xml:space="preserve">, </w:t>
      </w:r>
      <w:r w:rsidRPr="006E3583" w:rsidR="00054BA8">
        <w:t xml:space="preserve">what is in scope and what is not. </w:t>
      </w:r>
      <w:r w:rsidRPr="006E3583">
        <w:t>F</w:t>
      </w:r>
      <w:r w:rsidRPr="006E3583" w:rsidR="00054BA8">
        <w:t>or example, we are looking at personal accounts that people could build up over time to pay for their social care or an insurance model</w:t>
      </w:r>
      <w:r w:rsidRPr="006E3583">
        <w:t>.</w:t>
      </w:r>
    </w:p>
    <w:p w:rsidR="00AB191B" w:rsidRPr="006E3583" w:rsidP="00AB191B">
      <w:pPr>
        <w:pStyle w:val="Answer"/>
      </w:pPr>
      <w:sdt>
        <w:sdtPr>
          <w:alias w:val="Witness"/>
          <w:id w:val="-980462164"/>
          <w:placeholder>
            <w:docPart w:val="BF9FFDAED57049E68E30C252D16F32E2"/>
          </w:placeholder>
          <w:richText/>
        </w:sdtPr>
        <w:sdtContent>
          <w:r w:rsidRPr="006E3583">
            <w:rPr>
              <w:b/>
              <w:i/>
            </w:rPr>
            <w:t xml:space="preserve">Baroness </w:t>
          </w:r>
          <w:r w:rsidR="00CA2214">
            <w:rPr>
              <w:b/>
              <w:i/>
            </w:rPr>
            <w:t>Casey:</w:t>
          </w:r>
        </w:sdtContent>
      </w:sdt>
      <w:r w:rsidRPr="006E3583">
        <w:t xml:space="preserve"> E</w:t>
      </w:r>
      <w:r w:rsidRPr="006E3583" w:rsidR="00054BA8">
        <w:t xml:space="preserve">verything </w:t>
      </w:r>
      <w:r w:rsidRPr="006E3583">
        <w:t xml:space="preserve">is </w:t>
      </w:r>
      <w:r w:rsidRPr="006E3583" w:rsidR="00054BA8">
        <w:t>in scope.</w:t>
      </w:r>
    </w:p>
    <w:p w:rsidR="00054BA8" w:rsidRPr="006E3583" w:rsidP="00B76246">
      <w:pPr>
        <w:pStyle w:val="Question"/>
      </w:pPr>
      <w:sdt>
        <w:sdtPr>
          <w:rPr>
            <w:b/>
            <w:bCs/>
            <w:i/>
          </w:rPr>
          <w:alias w:val="Member"/>
          <w:tag w:val="&lt;Member mnisId='4870' dodsId='143979'&gt;"/>
          <w:id w:val="-1313942319"/>
          <w:placeholder>
            <w:docPart w:val="70ABC755A7994E0D8B84754E3B423D1E"/>
          </w:placeholder>
          <w:richText/>
        </w:sdtPr>
        <w:sdtEndPr>
          <w:rPr>
            <w:bCs w:val="0"/>
            <w:i w:val="0"/>
            <w:iCs/>
          </w:rPr>
        </w:sdtEndPr>
        <w:sdtContent>
          <w:r w:rsidRPr="006E3583" w:rsidR="00AB191B">
            <w:rPr>
              <w:b/>
              <w:iCs/>
            </w:rPr>
            <w:t>Chair:</w:t>
          </w:r>
        </w:sdtContent>
      </w:sdt>
      <w:r w:rsidRPr="006E3583" w:rsidR="00AB191B">
        <w:t xml:space="preserve"> Is e</w:t>
      </w:r>
      <w:r w:rsidRPr="006E3583">
        <w:t>verything in scope</w:t>
      </w:r>
      <w:r w:rsidRPr="006E3583" w:rsidR="00AB191B">
        <w:t xml:space="preserve">? It </w:t>
      </w:r>
      <w:r w:rsidRPr="006E3583">
        <w:t xml:space="preserve">is possible </w:t>
      </w:r>
      <w:r w:rsidRPr="006E3583" w:rsidR="00AB191B">
        <w:t xml:space="preserve">that </w:t>
      </w:r>
      <w:r w:rsidRPr="006E3583">
        <w:t>you will look at all these as solutions</w:t>
      </w:r>
      <w:r w:rsidRPr="006E3583" w:rsidR="00AB191B">
        <w:t xml:space="preserve">. </w:t>
      </w:r>
    </w:p>
    <w:p w:rsidR="00054BA8" w:rsidRPr="006E3583" w:rsidP="00054BA8">
      <w:pPr>
        <w:pStyle w:val="Answer"/>
      </w:pPr>
      <w:sdt>
        <w:sdtPr>
          <w:alias w:val="Witness"/>
          <w:id w:val="244764643"/>
          <w:placeholder>
            <w:docPart w:val="31ADBA27D0EC4D45BCF9CF45294D4E64"/>
          </w:placeholder>
          <w:richText/>
        </w:sdtPr>
        <w:sdtContent>
          <w:r w:rsidRPr="006E3583" w:rsidR="00BC4152">
            <w:rPr>
              <w:b/>
              <w:i/>
            </w:rPr>
            <w:t xml:space="preserve">Baroness </w:t>
          </w:r>
          <w:r w:rsidR="00CA2214">
            <w:rPr>
              <w:b/>
              <w:i/>
            </w:rPr>
            <w:t>Casey:</w:t>
          </w:r>
        </w:sdtContent>
      </w:sdt>
      <w:r w:rsidRPr="006E3583" w:rsidR="00BC4152">
        <w:t xml:space="preserve"> </w:t>
      </w:r>
      <w:r w:rsidRPr="006E3583">
        <w:t>Everything</w:t>
      </w:r>
      <w:r w:rsidRPr="006E3583" w:rsidR="00AB191B">
        <w:t xml:space="preserve"> is</w:t>
      </w:r>
      <w:r w:rsidRPr="006E3583">
        <w:t xml:space="preserve"> in scope, yes</w:t>
      </w:r>
      <w:r w:rsidRPr="006E3583" w:rsidR="00AB191B">
        <w:t>. P</w:t>
      </w:r>
      <w:r w:rsidRPr="006E3583">
        <w:t>artly</w:t>
      </w:r>
      <w:r w:rsidRPr="006E3583" w:rsidR="00AB191B">
        <w:t xml:space="preserve">, </w:t>
      </w:r>
      <w:r w:rsidRPr="006E3583">
        <w:t>that is why the next job is to do this big conversation with the public</w:t>
      </w:r>
      <w:r w:rsidRPr="006E3583" w:rsidR="00AB191B">
        <w:t xml:space="preserve">. Also </w:t>
      </w:r>
      <w:r w:rsidRPr="006E3583">
        <w:t>in scope is finding out what their appetite is for helping themselves.</w:t>
      </w:r>
    </w:p>
    <w:p w:rsidR="00054BA8" w:rsidRPr="006E3583" w:rsidP="00B76246">
      <w:pPr>
        <w:pStyle w:val="Question"/>
      </w:pPr>
      <w:sdt>
        <w:sdtPr>
          <w:rPr>
            <w:b/>
            <w:bCs/>
            <w:i/>
          </w:rPr>
          <w:alias w:val="Member"/>
          <w:tag w:val="&lt;Member mnisId='4870' dodsId='143979'&gt;"/>
          <w:id w:val="14349476"/>
          <w:placeholder>
            <w:docPart w:val="6B89B83EBA5948C6BE0D73306EEC081B"/>
          </w:placeholder>
          <w:richText/>
        </w:sdtPr>
        <w:sdtEndPr>
          <w:rPr>
            <w:bCs w:val="0"/>
            <w:i w:val="0"/>
            <w:iCs/>
          </w:rPr>
        </w:sdtEndPr>
        <w:sdtContent>
          <w:r w:rsidRPr="006E3583" w:rsidR="00B76246">
            <w:rPr>
              <w:b/>
              <w:iCs/>
            </w:rPr>
            <w:t>Chair:</w:t>
          </w:r>
        </w:sdtContent>
      </w:sdt>
      <w:r w:rsidRPr="006E3583" w:rsidR="00B76246">
        <w:t xml:space="preserve"> </w:t>
      </w:r>
      <w:r w:rsidRPr="006E3583">
        <w:t>Understood</w:t>
      </w:r>
      <w:r w:rsidRPr="006E3583" w:rsidR="00B76246">
        <w:t>. Y</w:t>
      </w:r>
      <w:r w:rsidRPr="006E3583">
        <w:t>ou are having the conversation with the public</w:t>
      </w:r>
      <w:r w:rsidRPr="006E3583" w:rsidR="00D00839">
        <w:t xml:space="preserve">; </w:t>
      </w:r>
      <w:r w:rsidRPr="006E3583">
        <w:t>you have had the cross-party talks</w:t>
      </w:r>
      <w:r w:rsidRPr="006E3583" w:rsidR="00D00839">
        <w:t>. Y</w:t>
      </w:r>
      <w:r w:rsidRPr="006E3583">
        <w:t xml:space="preserve">ou are very good at answering direct questions, and so I am going to ask you one. Do you feel there is </w:t>
      </w:r>
      <w:r w:rsidRPr="006E3583" w:rsidR="009317C6">
        <w:t xml:space="preserve">genuine </w:t>
      </w:r>
      <w:r w:rsidRPr="006E3583">
        <w:t>political will, not just right now</w:t>
      </w:r>
      <w:r w:rsidRPr="006E3583" w:rsidR="00D00839">
        <w:t xml:space="preserve"> or </w:t>
      </w:r>
      <w:r w:rsidRPr="006E3583">
        <w:t>as a sticking plaster, in the medium and long term to solve this problem?</w:t>
      </w:r>
    </w:p>
    <w:p w:rsidR="008F08CF" w:rsidRPr="006E3583" w:rsidP="00054BA8">
      <w:pPr>
        <w:pStyle w:val="Answer"/>
      </w:pPr>
      <w:sdt>
        <w:sdtPr>
          <w:alias w:val="Witness"/>
          <w:id w:val="1241144274"/>
          <w:placeholder>
            <w:docPart w:val="D89ECA0394E04EEDA6E9CFD93A0F0263"/>
          </w:placeholder>
          <w:richText/>
        </w:sdtPr>
        <w:sdtContent>
          <w:r w:rsidRPr="006E3583" w:rsidR="00BC4152">
            <w:rPr>
              <w:b/>
              <w:i/>
            </w:rPr>
            <w:t xml:space="preserve">Baroness </w:t>
          </w:r>
          <w:r w:rsidR="00CA2214">
            <w:rPr>
              <w:b/>
              <w:i/>
            </w:rPr>
            <w:t>Casey:</w:t>
          </w:r>
        </w:sdtContent>
      </w:sdt>
      <w:r w:rsidRPr="006E3583" w:rsidR="00BC4152">
        <w:t xml:space="preserve"> </w:t>
      </w:r>
      <w:r w:rsidRPr="006E3583" w:rsidR="00054BA8">
        <w:t>Well</w:t>
      </w:r>
      <w:r w:rsidRPr="006E3583" w:rsidR="009317C6">
        <w:t xml:space="preserve">, </w:t>
      </w:r>
      <w:r w:rsidRPr="006E3583" w:rsidR="00054BA8">
        <w:t>the history shows that</w:t>
      </w:r>
      <w:r w:rsidRPr="006E3583" w:rsidR="009317C6">
        <w:t xml:space="preserve">, </w:t>
      </w:r>
      <w:r w:rsidRPr="006E3583" w:rsidR="00054BA8">
        <w:t>when it gets close, the answer to that question is no</w:t>
      </w:r>
      <w:r w:rsidRPr="006E3583" w:rsidR="009317C6">
        <w:t>, f</w:t>
      </w:r>
      <w:r w:rsidRPr="006E3583" w:rsidR="00054BA8">
        <w:t>rom death taxes to dementia taxes</w:t>
      </w:r>
      <w:r w:rsidRPr="006E3583" w:rsidR="009317C6">
        <w:t>. I</w:t>
      </w:r>
      <w:r w:rsidRPr="006E3583" w:rsidR="00054BA8">
        <w:t xml:space="preserve">t is largely around the money. </w:t>
      </w:r>
      <w:r w:rsidRPr="006E3583" w:rsidR="009317C6">
        <w:t>T</w:t>
      </w:r>
      <w:r w:rsidRPr="006E3583" w:rsidR="00054BA8">
        <w:t xml:space="preserve">here does appear to be this sense </w:t>
      </w:r>
      <w:r w:rsidRPr="006E3583" w:rsidR="009B6930">
        <w:t xml:space="preserve">that </w:t>
      </w:r>
      <w:r w:rsidRPr="006E3583" w:rsidR="00054BA8">
        <w:t xml:space="preserve">sometimes what you do is </w:t>
      </w:r>
      <w:r w:rsidRPr="006E3583" w:rsidR="00B74BCC">
        <w:t>to</w:t>
      </w:r>
      <w:r w:rsidRPr="006E3583" w:rsidR="00054BA8">
        <w:t xml:space="preserve"> state the bleeding obvious</w:t>
      </w:r>
      <w:r w:rsidRPr="006E3583" w:rsidR="003418FA">
        <w:t>.</w:t>
      </w:r>
    </w:p>
    <w:p w:rsidR="00587209" w:rsidRPr="006E3583" w:rsidP="00054BA8">
      <w:pPr>
        <w:pStyle w:val="Answer"/>
      </w:pPr>
      <w:r w:rsidRPr="006E3583">
        <w:t>W</w:t>
      </w:r>
      <w:r w:rsidRPr="006E3583" w:rsidR="00054BA8">
        <w:t xml:space="preserve">e have two big things happening. </w:t>
      </w:r>
      <w:r w:rsidRPr="006E3583" w:rsidR="008F08CF">
        <w:t>First, w</w:t>
      </w:r>
      <w:r w:rsidRPr="006E3583" w:rsidR="00054BA8">
        <w:t>e have the reckoning around the population</w:t>
      </w:r>
      <w:r w:rsidRPr="006E3583" w:rsidR="008F08CF">
        <w:t>. P</w:t>
      </w:r>
      <w:r w:rsidRPr="006E3583" w:rsidR="00054BA8">
        <w:t>eople now know that they are looking after or being looked after as they get older</w:t>
      </w:r>
      <w:r w:rsidRPr="006E3583" w:rsidR="008F08CF">
        <w:t xml:space="preserve">, </w:t>
      </w:r>
      <w:r w:rsidRPr="006E3583" w:rsidR="00054BA8">
        <w:t xml:space="preserve">and </w:t>
      </w:r>
      <w:r w:rsidRPr="006E3583" w:rsidR="008F08CF">
        <w:t xml:space="preserve">it </w:t>
      </w:r>
      <w:r w:rsidRPr="006E3583" w:rsidR="00054BA8">
        <w:t>does not feel good enough.</w:t>
      </w:r>
      <w:r w:rsidRPr="006E3583" w:rsidR="008F08CF">
        <w:t xml:space="preserve"> </w:t>
      </w:r>
      <w:r w:rsidRPr="006E3583" w:rsidR="00054BA8">
        <w:t xml:space="preserve">The number of people </w:t>
      </w:r>
      <w:r w:rsidRPr="006E3583">
        <w:t xml:space="preserve">now who have </w:t>
      </w:r>
      <w:r w:rsidRPr="006E3583" w:rsidR="00054BA8">
        <w:t xml:space="preserve">dementia, the number of people over the age of 65, the length </w:t>
      </w:r>
      <w:r w:rsidRPr="006E3583">
        <w:t xml:space="preserve">of time </w:t>
      </w:r>
      <w:r w:rsidRPr="006E3583" w:rsidR="00054BA8">
        <w:t>that people are still with us after 85</w:t>
      </w:r>
      <w:r w:rsidRPr="006E3583">
        <w:t xml:space="preserve">—they are </w:t>
      </w:r>
      <w:r w:rsidRPr="006E3583" w:rsidR="00054BA8">
        <w:t>the fastest growing group</w:t>
      </w:r>
      <w:r w:rsidRPr="006E3583">
        <w:t xml:space="preserve">—and </w:t>
      </w:r>
      <w:r w:rsidRPr="006E3583" w:rsidR="00054BA8">
        <w:t xml:space="preserve">the types of comorbidities and illnesses </w:t>
      </w:r>
      <w:r w:rsidRPr="006E3583">
        <w:t xml:space="preserve">that </w:t>
      </w:r>
      <w:r w:rsidRPr="006E3583" w:rsidR="00054BA8">
        <w:t>they have</w:t>
      </w:r>
      <w:r w:rsidRPr="006E3583">
        <w:t xml:space="preserve"> </w:t>
      </w:r>
      <w:r w:rsidRPr="006E3583" w:rsidR="00054BA8">
        <w:t xml:space="preserve">have become </w:t>
      </w:r>
      <w:r w:rsidR="00D92FCC">
        <w:t xml:space="preserve">in </w:t>
      </w:r>
      <w:r w:rsidRPr="006E3583" w:rsidR="00054BA8">
        <w:t xml:space="preserve">much </w:t>
      </w:r>
      <w:r w:rsidR="00D92FCC">
        <w:t>sharper</w:t>
      </w:r>
      <w:r w:rsidRPr="006E3583" w:rsidR="00054BA8">
        <w:t xml:space="preserve"> focus, which is very helpful politically</w:t>
      </w:r>
      <w:r w:rsidRPr="006E3583">
        <w:t xml:space="preserve">. </w:t>
      </w:r>
    </w:p>
    <w:p w:rsidR="00054BA8" w:rsidRPr="006E3583" w:rsidP="00054BA8">
      <w:pPr>
        <w:pStyle w:val="Answer"/>
      </w:pPr>
      <w:r w:rsidRPr="006E3583">
        <w:t>T</w:t>
      </w:r>
      <w:r w:rsidRPr="006E3583">
        <w:t>he other one that is really interesting and challenging is what is happening with working</w:t>
      </w:r>
      <w:r w:rsidRPr="006E3583">
        <w:t>-</w:t>
      </w:r>
      <w:r w:rsidRPr="006E3583">
        <w:t>age</w:t>
      </w:r>
      <w:r w:rsidRPr="006E3583">
        <w:t xml:space="preserve"> disabled</w:t>
      </w:r>
      <w:r w:rsidRPr="006E3583">
        <w:t>, to use the shorthand</w:t>
      </w:r>
      <w:r w:rsidRPr="006E3583">
        <w:t>. Y</w:t>
      </w:r>
      <w:r w:rsidRPr="006E3583">
        <w:t xml:space="preserve">ou can see just this exponential growth of people </w:t>
      </w:r>
      <w:r w:rsidRPr="006E3583" w:rsidR="00F630F3">
        <w:t>who</w:t>
      </w:r>
      <w:r w:rsidRPr="006E3583">
        <w:t xml:space="preserve"> self-define </w:t>
      </w:r>
      <w:r w:rsidRPr="006E3583" w:rsidR="00F630F3">
        <w:t xml:space="preserve">in that way: </w:t>
      </w:r>
      <w:r w:rsidRPr="006E3583">
        <w:t xml:space="preserve">16.8 million of us would </w:t>
      </w:r>
      <w:r w:rsidRPr="006E3583" w:rsidR="00F630F3">
        <w:t xml:space="preserve">now </w:t>
      </w:r>
      <w:r w:rsidRPr="006E3583">
        <w:t xml:space="preserve">say </w:t>
      </w:r>
      <w:r w:rsidRPr="006E3583" w:rsidR="00F630F3">
        <w:t xml:space="preserve">that </w:t>
      </w:r>
      <w:r w:rsidRPr="006E3583">
        <w:t>we have either a long-term condition or a disability</w:t>
      </w:r>
      <w:r w:rsidRPr="006E3583" w:rsidR="00F630F3">
        <w:t>. T</w:t>
      </w:r>
      <w:r w:rsidRPr="006E3583">
        <w:t xml:space="preserve">hat is between </w:t>
      </w:r>
      <w:r w:rsidRPr="006E3583" w:rsidR="00B74BCC">
        <w:t xml:space="preserve">a </w:t>
      </w:r>
      <w:r w:rsidRPr="006E3583">
        <w:t xml:space="preserve">quarter and </w:t>
      </w:r>
      <w:r w:rsidRPr="006E3583" w:rsidR="00B74BCC">
        <w:t xml:space="preserve">a </w:t>
      </w:r>
      <w:r w:rsidRPr="006E3583">
        <w:t>third of the population.</w:t>
      </w:r>
    </w:p>
    <w:p w:rsidR="00054BA8" w:rsidRPr="006E3583" w:rsidP="00054BA8">
      <w:pPr>
        <w:pStyle w:val="Answer"/>
      </w:pPr>
      <w:r w:rsidRPr="006E3583">
        <w:t>When you are dealing with those</w:t>
      </w:r>
      <w:r w:rsidRPr="006E3583" w:rsidR="00ED356B">
        <w:t xml:space="preserve"> </w:t>
      </w:r>
      <w:r w:rsidRPr="006E3583">
        <w:t>long-term but seismic changes, that is like a mirror</w:t>
      </w:r>
      <w:r w:rsidRPr="006E3583" w:rsidR="00ED356B">
        <w:t>. H</w:t>
      </w:r>
      <w:r w:rsidRPr="006E3583">
        <w:t xml:space="preserve">olding it up and providing, God willing, some solutions to it might make this easier. </w:t>
      </w:r>
      <w:r w:rsidRPr="006E3583" w:rsidR="00ED356B">
        <w:t xml:space="preserve">It </w:t>
      </w:r>
      <w:r w:rsidRPr="006E3583">
        <w:t>has to be a no-fail operation</w:t>
      </w:r>
      <w:r w:rsidRPr="006E3583" w:rsidR="00ED356B">
        <w:t>. T</w:t>
      </w:r>
      <w:r w:rsidRPr="006E3583">
        <w:t>hat will be hard to do, but everybody wants to do it, Chair.</w:t>
      </w:r>
    </w:p>
    <w:p w:rsidR="00054BA8" w:rsidRPr="006E3583" w:rsidP="00054BA8">
      <w:pPr>
        <w:pStyle w:val="Answer"/>
      </w:pPr>
      <w:r w:rsidRPr="006E3583">
        <w:t xml:space="preserve">People can </w:t>
      </w:r>
      <w:r w:rsidRPr="006E3583">
        <w:t>see that this is going to happen</w:t>
      </w:r>
      <w:r w:rsidRPr="006E3583">
        <w:t>. T</w:t>
      </w:r>
      <w:r w:rsidRPr="006E3583">
        <w:t xml:space="preserve">here are too many people </w:t>
      </w:r>
      <w:r w:rsidRPr="006E3583">
        <w:t xml:space="preserve">who </w:t>
      </w:r>
      <w:r w:rsidRPr="006E3583">
        <w:t xml:space="preserve">are too worried about either working-age adults </w:t>
      </w:r>
      <w:r w:rsidRPr="006E3583">
        <w:t xml:space="preserve">who </w:t>
      </w:r>
      <w:r w:rsidRPr="006E3583">
        <w:t>should be working or</w:t>
      </w:r>
      <w:r w:rsidRPr="006E3583">
        <w:t xml:space="preserve">, </w:t>
      </w:r>
      <w:r w:rsidRPr="006E3583">
        <w:t>as they get older</w:t>
      </w:r>
      <w:r w:rsidRPr="006E3583">
        <w:t xml:space="preserve">, </w:t>
      </w:r>
      <w:r w:rsidRPr="006E3583" w:rsidR="000226D3">
        <w:t xml:space="preserve">people </w:t>
      </w:r>
      <w:r w:rsidRPr="006E3583">
        <w:t>who today are on one of those wards that I can think about</w:t>
      </w:r>
      <w:r w:rsidRPr="006E3583" w:rsidR="000226D3">
        <w:t xml:space="preserve">, which </w:t>
      </w:r>
      <w:r w:rsidRPr="006E3583">
        <w:t>we were in only a couple of weeks ago</w:t>
      </w:r>
      <w:r w:rsidRPr="006E3583" w:rsidR="000226D3">
        <w:t xml:space="preserve">, </w:t>
      </w:r>
      <w:r w:rsidRPr="006E3583">
        <w:t>having a terrible time</w:t>
      </w:r>
      <w:r w:rsidRPr="006E3583" w:rsidR="00513A86">
        <w:t xml:space="preserve">. It </w:t>
      </w:r>
      <w:r w:rsidRPr="006E3583">
        <w:t xml:space="preserve">is time </w:t>
      </w:r>
      <w:r w:rsidRPr="006E3583" w:rsidR="00513A86">
        <w:t xml:space="preserve">that </w:t>
      </w:r>
      <w:r w:rsidRPr="006E3583">
        <w:t>we did something about it.</w:t>
      </w:r>
    </w:p>
    <w:p w:rsidR="00054BA8" w:rsidRPr="006E3583" w:rsidP="00054BA8">
      <w:pPr>
        <w:pStyle w:val="Answer"/>
      </w:pPr>
      <w:sdt>
        <w:sdtPr>
          <w:rPr>
            <w:b/>
            <w:bCs/>
            <w:i/>
          </w:rPr>
          <w:alias w:val="Member"/>
          <w:tag w:val="&lt;Member mnisId='4870' dodsId='143979'&gt;"/>
          <w:id w:val="1536316870"/>
          <w:placeholder>
            <w:docPart w:val="D5192EB152F640789A9D4D50423AC9F6"/>
          </w:placeholder>
          <w:richText/>
        </w:sdtPr>
        <w:sdtEndPr>
          <w:rPr>
            <w:bCs w:val="0"/>
            <w:i w:val="0"/>
            <w:iCs/>
          </w:rPr>
        </w:sdtEndPr>
        <w:sdtContent>
          <w:r w:rsidRPr="006E3583" w:rsidR="00ED356B">
            <w:rPr>
              <w:b/>
              <w:iCs/>
            </w:rPr>
            <w:t>Chair:</w:t>
          </w:r>
        </w:sdtContent>
      </w:sdt>
      <w:r w:rsidRPr="006E3583" w:rsidR="00ED356B">
        <w:t xml:space="preserve"> </w:t>
      </w:r>
      <w:r w:rsidRPr="006E3583">
        <w:t>We will end it there because we need to talk to the Minister. Thank you so much, Baroness Casey. Thank you, Sarah</w:t>
      </w:r>
      <w:r w:rsidRPr="006E3583" w:rsidR="00B14599">
        <w:t xml:space="preserve">, </w:t>
      </w:r>
      <w:r w:rsidRPr="006E3583">
        <w:t>for coming as well.</w:t>
      </w:r>
    </w:p>
    <w:p w:rsidR="00B14599" w:rsidRPr="006E3583" w:rsidP="00B14599">
      <w:pPr>
        <w:pStyle w:val="Answer"/>
        <w:ind w:left="0"/>
      </w:pPr>
    </w:p>
    <w:sdt>
      <w:sdtPr>
        <w:rPr>
          <w:sz w:val="22"/>
        </w:rPr>
        <w:alias w:val="WitnessExamination"/>
        <w:tag w:val="WitnessExamination"/>
        <w:id w:val="1435942773"/>
        <w:placeholder>
          <w:docPart w:val="0DA5052359FE4830A066B244A32331AA"/>
        </w:placeholder>
        <w:richText/>
      </w:sdtPr>
      <w:sdtEndPr>
        <w:rPr>
          <w:sz w:val="28"/>
        </w:rPr>
      </w:sdtEndPr>
      <w:sdtContent>
        <w:p w:rsidR="00E641B3" w:rsidRPr="006E3583" w:rsidP="00E641B3">
          <w:pPr>
            <w:pStyle w:val="TitlePanel0"/>
            <w:rPr>
              <w:szCs w:val="28"/>
            </w:rPr>
          </w:pPr>
          <w:r w:rsidRPr="006E3583">
            <w:rPr>
              <w:szCs w:val="28"/>
            </w:rPr>
            <w:t>Examination of witnesses</w:t>
          </w:r>
        </w:p>
        <w:p w:rsidR="00E641B3" w:rsidRPr="006E3583" w:rsidP="00E641B3">
          <w:pPr>
            <w:pStyle w:val="TitlePanel0"/>
            <w:jc w:val="left"/>
            <w:rPr>
              <w:sz w:val="22"/>
            </w:rPr>
          </w:pPr>
          <w:r w:rsidRPr="006E3583">
            <w:rPr>
              <w:sz w:val="22"/>
            </w:rPr>
            <w:t xml:space="preserve">Witnesses: </w:t>
          </w:r>
          <w:bookmarkStart w:id="1" w:name="Panel2"/>
          <w:bookmarkEnd w:id="1"/>
          <w:r w:rsidRPr="006E3583">
            <w:rPr>
              <w:sz w:val="22"/>
            </w:rPr>
            <w:t>Stephen Kinnock, Ben Dyson and Emily Roche.</w:t>
          </w:r>
        </w:p>
      </w:sdtContent>
    </w:sdt>
    <w:p w:rsidR="00054BA8" w:rsidRPr="006E3583" w:rsidP="00717049">
      <w:pPr>
        <w:pStyle w:val="Question"/>
      </w:pPr>
      <w:sdt>
        <w:sdtPr>
          <w:rPr>
            <w:b/>
            <w:bCs/>
            <w:i/>
          </w:rPr>
          <w:alias w:val="Member"/>
          <w:tag w:val="&lt;Member mnisId='4870' dodsId='143979'&gt;"/>
          <w:id w:val="-2107493558"/>
          <w:placeholder>
            <w:docPart w:val="15C633A4FF0542EB8A934C366B147316"/>
          </w:placeholder>
          <w:richText/>
        </w:sdtPr>
        <w:sdtEndPr>
          <w:rPr>
            <w:bCs w:val="0"/>
            <w:i w:val="0"/>
            <w:iCs/>
          </w:rPr>
        </w:sdtEndPr>
        <w:sdtContent>
          <w:r w:rsidRPr="006E3583" w:rsidR="00E641B3">
            <w:rPr>
              <w:b/>
              <w:iCs/>
            </w:rPr>
            <w:t>Chair:</w:t>
          </w:r>
        </w:sdtContent>
      </w:sdt>
      <w:r w:rsidRPr="006E3583" w:rsidR="00E641B3">
        <w:t xml:space="preserve"> </w:t>
      </w:r>
      <w:r w:rsidRPr="006E3583">
        <w:t xml:space="preserve">We have the Minister responsible, Stephen Kinnock. Would you mind starting by introducing yourselves and what you do? </w:t>
      </w:r>
    </w:p>
    <w:p w:rsidR="00054BA8" w:rsidRPr="006E3583" w:rsidP="00054BA8">
      <w:pPr>
        <w:pStyle w:val="Answer"/>
      </w:pPr>
      <w:sdt>
        <w:sdtPr>
          <w:alias w:val="Witness"/>
          <w:id w:val="-2089299816"/>
          <w:placeholder>
            <w:docPart w:val="36754D9EA9604FBA938A5FE5E8A0C675"/>
          </w:placeholder>
          <w:richText/>
        </w:sdtPr>
        <w:sdtContent>
          <w:r w:rsidRPr="006E3583" w:rsidR="00546821">
            <w:rPr>
              <w:b/>
              <w:i/>
            </w:rPr>
            <w:t>Stephen Kinnock:</w:t>
          </w:r>
        </w:sdtContent>
      </w:sdt>
      <w:r w:rsidRPr="006E3583" w:rsidR="00546821">
        <w:t xml:space="preserve"> </w:t>
      </w:r>
      <w:r w:rsidRPr="006E3583" w:rsidR="00E641B3">
        <w:t>Hello,</w:t>
      </w:r>
      <w:r w:rsidRPr="006E3583">
        <w:t xml:space="preserve"> I am Stephen Kinnock. I am the Minister of State for Care.</w:t>
      </w:r>
    </w:p>
    <w:p w:rsidR="00054BA8" w:rsidRPr="006E3583" w:rsidP="00054BA8">
      <w:pPr>
        <w:pStyle w:val="Answer"/>
      </w:pPr>
      <w:sdt>
        <w:sdtPr>
          <w:alias w:val="Witness"/>
          <w:id w:val="-750271452"/>
          <w:placeholder>
            <w:docPart w:val="8068699DFDEB46CFBF0789BC697D8C40"/>
          </w:placeholder>
          <w:richText/>
        </w:sdtPr>
        <w:sdtContent>
          <w:r w:rsidRPr="006E3583" w:rsidR="00D86BB0">
            <w:rPr>
              <w:b/>
              <w:i/>
            </w:rPr>
            <w:t>Emily Roche:</w:t>
          </w:r>
        </w:sdtContent>
      </w:sdt>
      <w:r w:rsidRPr="006E3583" w:rsidR="00D86BB0">
        <w:t xml:space="preserve"> </w:t>
      </w:r>
      <w:r w:rsidRPr="006E3583">
        <w:t>I am Emily Ro</w:t>
      </w:r>
      <w:r w:rsidRPr="006E3583" w:rsidR="00D86BB0">
        <w:t>che</w:t>
      </w:r>
      <w:r w:rsidRPr="006E3583">
        <w:t xml:space="preserve">. I am the </w:t>
      </w:r>
      <w:r w:rsidRPr="006E3583" w:rsidR="00717049">
        <w:t xml:space="preserve">director for adult social care workforce and policy </w:t>
      </w:r>
      <w:r w:rsidRPr="006E3583">
        <w:t xml:space="preserve">at the Department </w:t>
      </w:r>
      <w:r w:rsidRPr="006E3583" w:rsidR="002E5602">
        <w:t>of</w:t>
      </w:r>
      <w:r w:rsidRPr="006E3583">
        <w:t xml:space="preserve"> Health and Social Care.</w:t>
      </w:r>
    </w:p>
    <w:p w:rsidR="00054BA8" w:rsidRPr="006E3583" w:rsidP="00054BA8">
      <w:pPr>
        <w:pStyle w:val="Answer"/>
      </w:pPr>
      <w:sdt>
        <w:sdtPr>
          <w:alias w:val="Witness"/>
          <w:id w:val="-1325042714"/>
          <w:placeholder>
            <w:docPart w:val="833B4C79647D4F2FB0031F3A568B9BBA"/>
          </w:placeholder>
          <w:richText/>
        </w:sdtPr>
        <w:sdtContent>
          <w:r w:rsidRPr="006E3583" w:rsidR="00717049">
            <w:rPr>
              <w:b/>
              <w:i/>
            </w:rPr>
            <w:t>Ben Dyson:</w:t>
          </w:r>
        </w:sdtContent>
      </w:sdt>
      <w:r w:rsidRPr="006E3583" w:rsidR="00717049">
        <w:t xml:space="preserve"> </w:t>
      </w:r>
      <w:r w:rsidRPr="006E3583">
        <w:t>I am Ben Dyson</w:t>
      </w:r>
      <w:r w:rsidRPr="006E3583" w:rsidR="00717049">
        <w:t>.</w:t>
      </w:r>
      <w:r w:rsidRPr="006E3583">
        <w:t xml:space="preserve"> I am the </w:t>
      </w:r>
      <w:r w:rsidRPr="006E3583" w:rsidR="00717049">
        <w:t xml:space="preserve">director leading on adult social care </w:t>
      </w:r>
      <w:r w:rsidRPr="006E3583">
        <w:t>strategy</w:t>
      </w:r>
      <w:r w:rsidRPr="006E3583" w:rsidR="00504129">
        <w:t>,</w:t>
      </w:r>
      <w:r w:rsidRPr="006E3583">
        <w:t xml:space="preserve"> funding and integrated care</w:t>
      </w:r>
      <w:r w:rsidRPr="006E3583" w:rsidR="00717049">
        <w:t>.</w:t>
      </w:r>
    </w:p>
    <w:p w:rsidR="00054BA8" w:rsidRPr="006E3583" w:rsidP="00ED47B1">
      <w:pPr>
        <w:pStyle w:val="Question"/>
      </w:pPr>
      <w:sdt>
        <w:sdtPr>
          <w:alias w:val="Member"/>
          <w:tag w:val="&lt;Member mnisId='5307' dodsId='147980'&gt;"/>
          <w:id w:val="12425905"/>
          <w:placeholder>
            <w:docPart w:val="AD0C7366BD3D4FA9913CC151B75168C5"/>
          </w:placeholder>
          <w:richText/>
        </w:sdtPr>
        <w:sdtContent>
          <w:r w:rsidRPr="006E3583" w:rsidR="00ED47B1">
            <w:rPr>
              <w:b/>
            </w:rPr>
            <w:t>Dr Cooper:</w:t>
          </w:r>
        </w:sdtContent>
      </w:sdt>
      <w:r w:rsidRPr="006E3583" w:rsidR="00ED47B1">
        <w:t xml:space="preserve"> </w:t>
      </w:r>
      <w:r w:rsidRPr="006E3583" w:rsidR="00717049">
        <w:t xml:space="preserve">Good morning, everybody. </w:t>
      </w:r>
      <w:r w:rsidRPr="006E3583" w:rsidR="00ED47B1">
        <w:t xml:space="preserve">I want to ask about the </w:t>
      </w:r>
      <w:r w:rsidRPr="006E3583" w:rsidR="002E5602">
        <w:t>national care service</w:t>
      </w:r>
      <w:r w:rsidRPr="006E3583" w:rsidR="00ED47B1">
        <w:t>. W</w:t>
      </w:r>
      <w:r w:rsidRPr="006E3583">
        <w:t>e heard from Baroness Casey this morning around her commission and how that is progressing. Minister, could you give us an update from your perspective around your vision for this service and any further detail that you can provide at this time?</w:t>
      </w:r>
    </w:p>
    <w:p w:rsidR="00FC1D45" w:rsidRPr="006E3583" w:rsidP="00054BA8">
      <w:pPr>
        <w:pStyle w:val="Answer"/>
      </w:pPr>
      <w:sdt>
        <w:sdtPr>
          <w:alias w:val="Witness"/>
          <w:id w:val="-712343442"/>
          <w:placeholder>
            <w:docPart w:val="E18CE1C10BB24D20B77C7B5E6A3F397D"/>
          </w:placeholder>
          <w:richText/>
        </w:sdtPr>
        <w:sdtContent>
          <w:r w:rsidRPr="006E3583" w:rsidR="00546821">
            <w:rPr>
              <w:b/>
              <w:i/>
            </w:rPr>
            <w:t>Stephen Kinnock:</w:t>
          </w:r>
        </w:sdtContent>
      </w:sdt>
      <w:r w:rsidRPr="006E3583" w:rsidR="00546821">
        <w:t xml:space="preserve"> </w:t>
      </w:r>
      <w:r w:rsidRPr="006E3583" w:rsidR="00054BA8">
        <w:t xml:space="preserve">Yes, thank you very much for the opportunity to speak with you today. We are absolutely committed to creating a national care service. </w:t>
      </w:r>
      <w:r w:rsidRPr="006E3583" w:rsidR="002E5602">
        <w:t>O</w:t>
      </w:r>
      <w:r w:rsidRPr="006E3583" w:rsidR="00054BA8">
        <w:t>f course</w:t>
      </w:r>
      <w:r w:rsidRPr="006E3583" w:rsidR="002E5602">
        <w:t xml:space="preserve">, it </w:t>
      </w:r>
      <w:r w:rsidRPr="006E3583" w:rsidR="00054BA8">
        <w:t>needs to be fleshed out and further defined.</w:t>
      </w:r>
    </w:p>
    <w:p w:rsidR="00FC1D45" w:rsidRPr="006E3583" w:rsidP="00054BA8">
      <w:pPr>
        <w:pStyle w:val="Answer"/>
      </w:pPr>
      <w:r w:rsidRPr="006E3583">
        <w:t>As things stand, I see it as having three main planks. One is around the quality of care</w:t>
      </w:r>
      <w:r w:rsidRPr="006E3583" w:rsidR="0047567A">
        <w:t>; o</w:t>
      </w:r>
      <w:r w:rsidRPr="006E3583">
        <w:t>ne is around choice and control, so the person who is the recipient of care has that sense of choice and control</w:t>
      </w:r>
      <w:r w:rsidRPr="006E3583" w:rsidR="0047567A">
        <w:t>; and t</w:t>
      </w:r>
      <w:r w:rsidRPr="006E3583">
        <w:t xml:space="preserve">he other is about better and joined-up services, particularly around integration. </w:t>
      </w:r>
      <w:r w:rsidRPr="006E3583" w:rsidR="0047567A">
        <w:t xml:space="preserve">You </w:t>
      </w:r>
      <w:r w:rsidRPr="006E3583">
        <w:t>could summari</w:t>
      </w:r>
      <w:r w:rsidRPr="006E3583" w:rsidR="0047567A">
        <w:t>s</w:t>
      </w:r>
      <w:r w:rsidRPr="006E3583">
        <w:t>e it as quality, control and integration.</w:t>
      </w:r>
      <w:r w:rsidRPr="006E3583">
        <w:t xml:space="preserve"> </w:t>
      </w:r>
      <w:r w:rsidRPr="006E3583">
        <w:t>If we can get to a national care service that is based on those three driving principles, we will be in a much better place.</w:t>
      </w:r>
    </w:p>
    <w:p w:rsidR="00054BA8" w:rsidRPr="006E3583" w:rsidP="00054BA8">
      <w:pPr>
        <w:pStyle w:val="Answer"/>
      </w:pPr>
      <w:r w:rsidRPr="006E3583">
        <w:t>T</w:t>
      </w:r>
      <w:r w:rsidRPr="006E3583">
        <w:t xml:space="preserve">he </w:t>
      </w:r>
      <w:r w:rsidRPr="006E3583" w:rsidR="0043700B">
        <w:t>Government</w:t>
      </w:r>
      <w:r w:rsidRPr="006E3583">
        <w:t xml:space="preserve"> ha</w:t>
      </w:r>
      <w:r w:rsidRPr="006E3583">
        <w:t xml:space="preserve">ve </w:t>
      </w:r>
      <w:r w:rsidRPr="006E3583">
        <w:t xml:space="preserve">not been sitting on </w:t>
      </w:r>
      <w:r w:rsidRPr="006E3583" w:rsidR="00504129">
        <w:t>their</w:t>
      </w:r>
      <w:r w:rsidRPr="006E3583">
        <w:t xml:space="preserve"> hands and waiting for Baroness Casey to flesh out those three core principles. We have been working very hard by delivering £4.6 billion of additional funding </w:t>
      </w:r>
      <w:r w:rsidR="001E7B63">
        <w:t xml:space="preserve">for local </w:t>
      </w:r>
      <w:r w:rsidRPr="001E7B63" w:rsidR="001E7B63">
        <w:t>authority</w:t>
      </w:r>
      <w:r w:rsidRPr="006E3583">
        <w:t xml:space="preserve"> social care</w:t>
      </w:r>
      <w:r w:rsidRPr="006E3583" w:rsidR="00ED094D">
        <w:t xml:space="preserve">: </w:t>
      </w:r>
      <w:r w:rsidRPr="006E3583">
        <w:t>£1.6 billion this year</w:t>
      </w:r>
      <w:r w:rsidRPr="006E3583" w:rsidR="00ED094D">
        <w:t xml:space="preserve">, </w:t>
      </w:r>
      <w:r w:rsidRPr="006E3583">
        <w:t xml:space="preserve">rising to £4.6 billion by 2028-29. We are delivering the </w:t>
      </w:r>
      <w:r w:rsidRPr="006E3583" w:rsidR="00ED094D">
        <w:t>fair pay agreement</w:t>
      </w:r>
      <w:r w:rsidRPr="006E3583">
        <w:t>. We have given unpaid carers the biggest increase in carers allowance since the system was created in the 1970s.</w:t>
      </w:r>
      <w:r w:rsidRPr="006E3583" w:rsidR="00ED094D">
        <w:t xml:space="preserve"> </w:t>
      </w:r>
      <w:r w:rsidRPr="006E3583">
        <w:t>We are working at pace on the digital social care record. We have a neighbourhood health strategy, which is primarily about preventing avoidable admissions</w:t>
      </w:r>
      <w:r w:rsidRPr="006E3583" w:rsidR="00D10911">
        <w:t xml:space="preserve"> and </w:t>
      </w:r>
      <w:r w:rsidRPr="006E3583">
        <w:t>getting services far more joined up at a local level</w:t>
      </w:r>
      <w:r w:rsidRPr="006E3583" w:rsidR="00D10911">
        <w:t xml:space="preserve">, </w:t>
      </w:r>
      <w:r w:rsidRPr="006E3583">
        <w:t xml:space="preserve">upstream. </w:t>
      </w:r>
      <w:r w:rsidRPr="006E3583" w:rsidR="00D10911">
        <w:t>T</w:t>
      </w:r>
      <w:r w:rsidRPr="006E3583">
        <w:t xml:space="preserve">here is a range of work that is ongoing </w:t>
      </w:r>
      <w:r w:rsidRPr="006E3583" w:rsidR="00504129">
        <w:t>while</w:t>
      </w:r>
      <w:r w:rsidRPr="006E3583">
        <w:t xml:space="preserve"> Baroness Casey is developing that fundamental strategic rethink.</w:t>
      </w:r>
    </w:p>
    <w:p w:rsidR="00054BA8" w:rsidRPr="006E3583" w:rsidP="00054BA8">
      <w:pPr>
        <w:pStyle w:val="Question"/>
      </w:pPr>
      <w:sdt>
        <w:sdtPr>
          <w:alias w:val="Member"/>
          <w:tag w:val="&lt;Member mnisId='5307' dodsId='147980'&gt;"/>
          <w:id w:val="-2082287905"/>
          <w:placeholder>
            <w:docPart w:val="50A16376CFC1456AABEC6D44510A713A"/>
          </w:placeholder>
          <w:richText/>
        </w:sdtPr>
        <w:sdtContent>
          <w:r w:rsidRPr="006E3583" w:rsidR="00ED47B1">
            <w:rPr>
              <w:b/>
            </w:rPr>
            <w:t>Dr Cooper:</w:t>
          </w:r>
        </w:sdtContent>
      </w:sdt>
      <w:r w:rsidRPr="006E3583" w:rsidR="00ED47B1">
        <w:t xml:space="preserve"> </w:t>
      </w:r>
      <w:r w:rsidRPr="006E3583">
        <w:t>Thank you, Minister. That is a good</w:t>
      </w:r>
      <w:r w:rsidR="007127BB">
        <w:t>,</w:t>
      </w:r>
      <w:r w:rsidRPr="006E3583">
        <w:t xml:space="preserve"> succinct summary to start with</w:t>
      </w:r>
      <w:r w:rsidRPr="006E3583" w:rsidR="00D10911">
        <w:t>. M</w:t>
      </w:r>
      <w:r w:rsidRPr="006E3583">
        <w:t>y colleagues will come in on various parts of that. My question is around integration. When Baroness Casey was here, we were discussing the issues that we all are aware of around the health service and social care working together</w:t>
      </w:r>
      <w:r w:rsidRPr="006E3583" w:rsidR="005F6720">
        <w:t xml:space="preserve"> effectively</w:t>
      </w:r>
      <w:r w:rsidRPr="006E3583">
        <w:t xml:space="preserve">. Could you discuss what the </w:t>
      </w:r>
      <w:r w:rsidRPr="006E3583" w:rsidR="0043700B">
        <w:t>Government</w:t>
      </w:r>
      <w:r w:rsidRPr="006E3583">
        <w:t xml:space="preserve"> </w:t>
      </w:r>
      <w:r w:rsidRPr="006E3583" w:rsidR="005F6720">
        <w:t xml:space="preserve">are </w:t>
      </w:r>
      <w:r w:rsidRPr="006E3583">
        <w:t>doing at the moment, notwithstanding the Casey review, to address those issues</w:t>
      </w:r>
      <w:r w:rsidRPr="006E3583" w:rsidR="005F6720">
        <w:t xml:space="preserve"> and </w:t>
      </w:r>
      <w:r w:rsidRPr="006E3583">
        <w:t>structural divides and how we are moving forward, particularly</w:t>
      </w:r>
      <w:r w:rsidRPr="006E3583" w:rsidR="005F6720">
        <w:t xml:space="preserve"> </w:t>
      </w:r>
      <w:r w:rsidRPr="006E3583">
        <w:t>in light of</w:t>
      </w:r>
      <w:r w:rsidRPr="006E3583" w:rsidR="005F6720">
        <w:t xml:space="preserve">, perhaps, </w:t>
      </w:r>
      <w:r w:rsidRPr="006E3583">
        <w:t xml:space="preserve">the NHS </w:t>
      </w:r>
      <w:r w:rsidRPr="006E3583" w:rsidR="005F6720">
        <w:t>B</w:t>
      </w:r>
      <w:r w:rsidRPr="006E3583">
        <w:t>ill, ICB restructuring, local authority devolution</w:t>
      </w:r>
      <w:r w:rsidRPr="006E3583" w:rsidR="005F6720">
        <w:t xml:space="preserve"> and </w:t>
      </w:r>
      <w:r w:rsidRPr="006E3583">
        <w:t>reorganisation</w:t>
      </w:r>
      <w:r w:rsidRPr="006E3583" w:rsidR="005F6720">
        <w:t xml:space="preserve">? </w:t>
      </w:r>
      <w:r w:rsidRPr="006E3583">
        <w:t>Perhaps you could talk about the steps that are being made at the moment.</w:t>
      </w:r>
    </w:p>
    <w:p w:rsidR="00054BA8" w:rsidRPr="006E3583" w:rsidP="00054BA8">
      <w:pPr>
        <w:pStyle w:val="Answer"/>
      </w:pPr>
      <w:sdt>
        <w:sdtPr>
          <w:alias w:val="Witness"/>
          <w:id w:val="950359057"/>
          <w:placeholder>
            <w:docPart w:val="C1D38B9562234262982DF0CFE320544E"/>
          </w:placeholder>
          <w:richText/>
        </w:sdtPr>
        <w:sdtContent>
          <w:r w:rsidRPr="006E3583" w:rsidR="00546821">
            <w:rPr>
              <w:b/>
              <w:i/>
            </w:rPr>
            <w:t>Stephen Kinnock:</w:t>
          </w:r>
        </w:sdtContent>
      </w:sdt>
      <w:r w:rsidRPr="006E3583" w:rsidR="00546821">
        <w:t xml:space="preserve"> </w:t>
      </w:r>
      <w:r w:rsidRPr="006E3583">
        <w:t xml:space="preserve">I listened with interest to the discussions about ICBs and the role of local authorities. </w:t>
      </w:r>
      <w:r w:rsidRPr="006E3583" w:rsidR="009D6FAB">
        <w:t>T</w:t>
      </w:r>
      <w:r w:rsidRPr="006E3583">
        <w:t xml:space="preserve">he guiding principle for everything we do </w:t>
      </w:r>
      <w:r w:rsidRPr="006E3583">
        <w:t>is integration. It is almost as if you could talk about a fourth shift. In the 10-year plan, we talked about hospital to community, sickness to prevention</w:t>
      </w:r>
      <w:r w:rsidRPr="006E3583" w:rsidR="00504129">
        <w:t>,</w:t>
      </w:r>
      <w:r w:rsidRPr="006E3583" w:rsidR="009D6FAB">
        <w:t xml:space="preserve"> and </w:t>
      </w:r>
      <w:r w:rsidRPr="006E3583">
        <w:t>analogue to digital. There is a fourth shift, which is from fragmentation to integration.</w:t>
      </w:r>
    </w:p>
    <w:p w:rsidR="00054BA8" w:rsidRPr="006E3583" w:rsidP="00ED47B1">
      <w:pPr>
        <w:pStyle w:val="Question"/>
      </w:pPr>
      <w:sdt>
        <w:sdtPr>
          <w:alias w:val="Member"/>
          <w:tag w:val="&lt;Member mnisId='5307' dodsId='147980'&gt;"/>
          <w:id w:val="-1774701614"/>
          <w:placeholder>
            <w:docPart w:val="F62981A7A27E4A3A9801E0379361F88A"/>
          </w:placeholder>
          <w:richText/>
        </w:sdtPr>
        <w:sdtContent>
          <w:r w:rsidRPr="006E3583" w:rsidR="00ED47B1">
            <w:rPr>
              <w:b/>
            </w:rPr>
            <w:t>Dr Cooper:</w:t>
          </w:r>
        </w:sdtContent>
      </w:sdt>
      <w:r w:rsidRPr="006E3583" w:rsidR="00ED47B1">
        <w:t xml:space="preserve"> </w:t>
      </w:r>
      <w:r w:rsidRPr="006E3583" w:rsidR="009D6FAB">
        <w:t>That is a</w:t>
      </w:r>
      <w:r w:rsidRPr="006E3583">
        <w:t>rguably quite difficult, Minister.</w:t>
      </w:r>
    </w:p>
    <w:p w:rsidR="00054BA8" w:rsidRPr="006E3583" w:rsidP="00054BA8">
      <w:pPr>
        <w:pStyle w:val="Answer"/>
      </w:pPr>
      <w:sdt>
        <w:sdtPr>
          <w:alias w:val="Witness"/>
          <w:id w:val="754240621"/>
          <w:placeholder>
            <w:docPart w:val="9B7C2FD2A5014ABDA805590B0E542EF8"/>
          </w:placeholder>
          <w:richText/>
        </w:sdtPr>
        <w:sdtContent>
          <w:r w:rsidRPr="006E3583" w:rsidR="00546821">
            <w:rPr>
              <w:b/>
              <w:i/>
            </w:rPr>
            <w:t>Stephen Kinnock:</w:t>
          </w:r>
        </w:sdtContent>
      </w:sdt>
      <w:r w:rsidRPr="006E3583" w:rsidR="00546821">
        <w:t xml:space="preserve"> </w:t>
      </w:r>
      <w:r w:rsidRPr="006E3583">
        <w:t>It is difficult to do</w:t>
      </w:r>
      <w:r w:rsidRPr="006E3583" w:rsidR="009D6FAB">
        <w:t>. T</w:t>
      </w:r>
      <w:r w:rsidRPr="006E3583">
        <w:t xml:space="preserve">he old saying is </w:t>
      </w:r>
      <w:r w:rsidRPr="006E3583" w:rsidR="00504129">
        <w:t>“</w:t>
      </w:r>
      <w:r w:rsidRPr="006E3583">
        <w:t>culture eats structure for breakfast</w:t>
      </w:r>
      <w:r w:rsidRPr="006E3583" w:rsidR="00504129">
        <w:t>”</w:t>
      </w:r>
      <w:r w:rsidRPr="006E3583">
        <w:t xml:space="preserve">. </w:t>
      </w:r>
      <w:r w:rsidRPr="006E3583" w:rsidR="009D6FAB">
        <w:t>Y</w:t>
      </w:r>
      <w:r w:rsidRPr="006E3583">
        <w:t>ou can do as much restructuring as you like, but</w:t>
      </w:r>
      <w:r w:rsidRPr="006E3583" w:rsidR="009D6FAB">
        <w:t xml:space="preserve">, </w:t>
      </w:r>
      <w:r w:rsidRPr="006E3583">
        <w:t>fundamentally, we have to change the culture</w:t>
      </w:r>
      <w:r w:rsidRPr="006E3583" w:rsidR="009D6FAB">
        <w:t>. T</w:t>
      </w:r>
      <w:r w:rsidRPr="006E3583">
        <w:t xml:space="preserve">he culture is that there is too much dominance by acute trusts. We have to do the left shift. That means giving local authorities a really strong voice on adult social care. It means giving GPs a strong voice on primary care. Community health providers have to be at the table. That is why we have our neighbourhood health strategy, and that is going to be driven by the health and wellbeing boards. </w:t>
      </w:r>
    </w:p>
    <w:p w:rsidR="00054BA8" w:rsidRPr="006E3583" w:rsidP="00ED47B1">
      <w:pPr>
        <w:pStyle w:val="Question"/>
      </w:pPr>
      <w:sdt>
        <w:sdtPr>
          <w:alias w:val="Member"/>
          <w:tag w:val="&lt;Member mnisId='5307' dodsId='147980'&gt;"/>
          <w:id w:val="-1754499338"/>
          <w:placeholder>
            <w:docPart w:val="78C60048E14741B3941ACB44601A7FEA"/>
          </w:placeholder>
          <w:richText/>
        </w:sdtPr>
        <w:sdtContent>
          <w:r w:rsidRPr="006E3583" w:rsidR="00ED47B1">
            <w:rPr>
              <w:b/>
            </w:rPr>
            <w:t>Dr Cooper:</w:t>
          </w:r>
        </w:sdtContent>
      </w:sdt>
      <w:r w:rsidRPr="006E3583" w:rsidR="00ED47B1">
        <w:t xml:space="preserve"> </w:t>
      </w:r>
      <w:r w:rsidRPr="006E3583">
        <w:t>Just coming to that point</w:t>
      </w:r>
      <w:r w:rsidRPr="006E3583" w:rsidR="00944A95">
        <w:t>—</w:t>
      </w:r>
      <w:r w:rsidRPr="006E3583">
        <w:t>my colleague raised this earlier</w:t>
      </w:r>
      <w:r w:rsidRPr="006E3583" w:rsidR="00944A95">
        <w:t>—</w:t>
      </w:r>
      <w:r w:rsidRPr="006E3583">
        <w:t>sometimes the devil</w:t>
      </w:r>
      <w:r w:rsidRPr="006E3583" w:rsidR="00944A95">
        <w:t xml:space="preserve"> is</w:t>
      </w:r>
      <w:r w:rsidRPr="006E3583">
        <w:t xml:space="preserve"> in the detail. One of the issues that Baroness Casey did raise is</w:t>
      </w:r>
      <w:r w:rsidRPr="006E3583" w:rsidR="00944A95">
        <w:t xml:space="preserve"> that </w:t>
      </w:r>
      <w:r w:rsidRPr="006E3583">
        <w:t>within the NHS Bill our local authority colleagues are no longer statutory appointees on integrated care board</w:t>
      </w:r>
      <w:r w:rsidRPr="006E3583" w:rsidR="00944A95">
        <w:t>s. G</w:t>
      </w:r>
      <w:r w:rsidRPr="006E3583">
        <w:t xml:space="preserve">iven what you </w:t>
      </w:r>
      <w:r w:rsidRPr="006E3583" w:rsidR="0003316E">
        <w:t xml:space="preserve">have </w:t>
      </w:r>
      <w:r w:rsidRPr="006E3583">
        <w:t xml:space="preserve">said about the fourth shift </w:t>
      </w:r>
      <w:r w:rsidRPr="006E3583" w:rsidR="0003316E">
        <w:t xml:space="preserve">being </w:t>
      </w:r>
      <w:r w:rsidRPr="006E3583">
        <w:t>integration</w:t>
      </w:r>
      <w:r w:rsidRPr="006E3583" w:rsidR="00944A95">
        <w:t xml:space="preserve">, is that </w:t>
      </w:r>
      <w:r w:rsidRPr="006E3583">
        <w:t>something that should be reconsidered?</w:t>
      </w:r>
    </w:p>
    <w:p w:rsidR="0003316E" w:rsidRPr="006E3583" w:rsidP="00054BA8">
      <w:pPr>
        <w:pStyle w:val="Answer"/>
      </w:pPr>
      <w:sdt>
        <w:sdtPr>
          <w:alias w:val="Witness"/>
          <w:id w:val="466861829"/>
          <w:placeholder>
            <w:docPart w:val="59178FFA49C2422DA10BEF76BF381B0B"/>
          </w:placeholder>
          <w:richText/>
        </w:sdtPr>
        <w:sdtContent>
          <w:r w:rsidRPr="006E3583" w:rsidR="00546821">
            <w:rPr>
              <w:b/>
              <w:i/>
            </w:rPr>
            <w:t>Stephen Kinnock:</w:t>
          </w:r>
        </w:sdtContent>
      </w:sdt>
      <w:r w:rsidRPr="006E3583" w:rsidR="00546821">
        <w:t xml:space="preserve"> </w:t>
      </w:r>
      <w:r w:rsidRPr="006E3583">
        <w:t>T</w:t>
      </w:r>
      <w:r w:rsidRPr="006E3583" w:rsidR="00054BA8">
        <w:t>he NHS Bill create</w:t>
      </w:r>
      <w:r w:rsidRPr="006E3583">
        <w:t>s</w:t>
      </w:r>
      <w:r w:rsidRPr="006E3583" w:rsidR="00054BA8">
        <w:t xml:space="preserve"> much stronger integration between ICBs and strategic local authorities. </w:t>
      </w:r>
      <w:r w:rsidRPr="006E3583">
        <w:t>T</w:t>
      </w:r>
      <w:r w:rsidRPr="006E3583" w:rsidR="00054BA8">
        <w:t>here is going to be a very strong role for local authorities,</w:t>
      </w:r>
      <w:r w:rsidRPr="006E3583">
        <w:t xml:space="preserve"> </w:t>
      </w:r>
      <w:r w:rsidRPr="006E3583" w:rsidR="00054BA8">
        <w:t xml:space="preserve">articulated through strategic local authorities and the </w:t>
      </w:r>
      <w:r w:rsidRPr="006E3583" w:rsidR="00853B8C">
        <w:t>mayoralties</w:t>
      </w:r>
      <w:r w:rsidRPr="006E3583" w:rsidR="00054BA8">
        <w:t xml:space="preserve"> in particular. That is about scale. It is about </w:t>
      </w:r>
      <w:r w:rsidRPr="006E3583">
        <w:t xml:space="preserve">them </w:t>
      </w:r>
      <w:r w:rsidRPr="006E3583" w:rsidR="00054BA8">
        <w:t>enabling a much larger population oversight through this integration</w:t>
      </w:r>
      <w:r w:rsidRPr="006E3583">
        <w:t xml:space="preserve">. That </w:t>
      </w:r>
      <w:r w:rsidRPr="006E3583" w:rsidR="00054BA8">
        <w:t>will be a good thing in terms of providing better strategic commissioning and more joined-up services.</w:t>
      </w:r>
    </w:p>
    <w:p w:rsidR="00054BA8" w:rsidRPr="006E3583" w:rsidP="00054BA8">
      <w:pPr>
        <w:pStyle w:val="Answer"/>
      </w:pPr>
      <w:r w:rsidRPr="006E3583">
        <w:t>A</w:t>
      </w:r>
      <w:r w:rsidRPr="006E3583">
        <w:t>t a more operational level</w:t>
      </w:r>
      <w:r w:rsidRPr="006E3583">
        <w:t xml:space="preserve">, </w:t>
      </w:r>
      <w:r w:rsidRPr="006E3583">
        <w:t>at the coalface, the health and wellbeing boards are responsible for bringing together all the key players.</w:t>
      </w:r>
      <w:r w:rsidRPr="006E3583">
        <w:t xml:space="preserve"> </w:t>
      </w:r>
      <w:r w:rsidRPr="006E3583">
        <w:t>Local authorities are absolutely central to the health and wellbeing boards</w:t>
      </w:r>
      <w:r w:rsidRPr="006E3583">
        <w:t>. T</w:t>
      </w:r>
      <w:r w:rsidRPr="006E3583">
        <w:t>hey will be driving forward the integrated neighbourhood teams so that we have those joined-up integrated services at neighbourhood level.</w:t>
      </w:r>
    </w:p>
    <w:p w:rsidR="00853B8C" w:rsidRPr="006E3583" w:rsidP="00ED47B1">
      <w:pPr>
        <w:pStyle w:val="Question"/>
      </w:pPr>
      <w:sdt>
        <w:sdtPr>
          <w:alias w:val="Member"/>
          <w:tag w:val="&lt;Member mnisId='5307' dodsId='147980'&gt;"/>
          <w:id w:val="-1215424812"/>
          <w:placeholder>
            <w:docPart w:val="C66688A2E3E346FBBF10518D83504A09"/>
          </w:placeholder>
          <w:richText/>
        </w:sdtPr>
        <w:sdtContent>
          <w:r w:rsidRPr="006E3583" w:rsidR="00ED47B1">
            <w:rPr>
              <w:b/>
            </w:rPr>
            <w:t>Dr Cooper:</w:t>
          </w:r>
        </w:sdtContent>
      </w:sdt>
      <w:r w:rsidRPr="006E3583" w:rsidR="00ED47B1">
        <w:t xml:space="preserve"> T</w:t>
      </w:r>
      <w:r w:rsidRPr="006E3583" w:rsidR="00054BA8">
        <w:t xml:space="preserve">he health and wellbeing boards have been pretty patchy to date in terms of how effective </w:t>
      </w:r>
      <w:r w:rsidRPr="006E3583">
        <w:t xml:space="preserve">they have been </w:t>
      </w:r>
      <w:r w:rsidRPr="006E3583" w:rsidR="00054BA8">
        <w:t>and how much power they have had. Arguably, the structure that you are describing is, in effect, social care sitting in the unitary authorities</w:t>
      </w:r>
      <w:r w:rsidRPr="006E3583">
        <w:t xml:space="preserve"> and </w:t>
      </w:r>
      <w:r w:rsidRPr="006E3583" w:rsidR="00054BA8">
        <w:t>reporting into health and wellbeing boards, and then health and wellbeing boards having some sort of reporting</w:t>
      </w:r>
      <w:r w:rsidRPr="006E3583" w:rsidR="00BC7A61">
        <w:t>—TBD—</w:t>
      </w:r>
      <w:r w:rsidRPr="006E3583" w:rsidR="00054BA8">
        <w:t>into integrated care boards.</w:t>
      </w:r>
    </w:p>
    <w:p w:rsidR="00054BA8" w:rsidRPr="006E3583" w:rsidP="00853B8C">
      <w:pPr>
        <w:pStyle w:val="QuestionCont"/>
      </w:pPr>
      <w:r w:rsidRPr="006E3583">
        <w:t xml:space="preserve">That feels like we are removing that direct strategic input from the social services themselves. I absolutely appreciate </w:t>
      </w:r>
      <w:r w:rsidRPr="006E3583" w:rsidR="00853B8C">
        <w:t xml:space="preserve">the point about </w:t>
      </w:r>
      <w:r w:rsidRPr="006E3583">
        <w:t>strategic authorities</w:t>
      </w:r>
      <w:r w:rsidRPr="006E3583" w:rsidR="00853B8C">
        <w:t xml:space="preserve">—that is </w:t>
      </w:r>
      <w:r w:rsidRPr="006E3583">
        <w:t>very welcome</w:t>
      </w:r>
      <w:r w:rsidRPr="006E3583" w:rsidR="00853B8C">
        <w:t>—</w:t>
      </w:r>
      <w:r w:rsidRPr="006E3583">
        <w:t>but social services, as I understand it, unless you want to tell me differently, will sit at a unitary authority level.</w:t>
      </w:r>
    </w:p>
    <w:p w:rsidR="00081504" w:rsidRPr="006E3583" w:rsidP="00054BA8">
      <w:pPr>
        <w:pStyle w:val="Answer"/>
      </w:pPr>
      <w:sdt>
        <w:sdtPr>
          <w:alias w:val="Witness"/>
          <w:id w:val="677786299"/>
          <w:placeholder>
            <w:docPart w:val="EF2B276356844C88A0B490F879CF98AD"/>
          </w:placeholder>
          <w:richText/>
        </w:sdtPr>
        <w:sdtContent>
          <w:r w:rsidRPr="006E3583" w:rsidR="00546821">
            <w:rPr>
              <w:b/>
              <w:i/>
            </w:rPr>
            <w:t>Stephen Kinnock:</w:t>
          </w:r>
        </w:sdtContent>
      </w:sdt>
      <w:r w:rsidRPr="006E3583" w:rsidR="00546821">
        <w:t xml:space="preserve"> </w:t>
      </w:r>
      <w:r w:rsidRPr="006E3583" w:rsidR="00054BA8">
        <w:t>The local authority voice in terms of the strategic planning</w:t>
      </w:r>
      <w:r w:rsidRPr="006E3583">
        <w:t xml:space="preserve">, </w:t>
      </w:r>
      <w:r w:rsidRPr="006E3583" w:rsidR="00054BA8">
        <w:t>as articulated through the NHS Bill, will be at strategic local authority level</w:t>
      </w:r>
      <w:r w:rsidRPr="006E3583" w:rsidR="00BC7A61">
        <w:t>—</w:t>
      </w:r>
      <w:r w:rsidRPr="006E3583" w:rsidR="00054BA8">
        <w:t>unitary authorities</w:t>
      </w:r>
      <w:r w:rsidRPr="006E3583">
        <w:t xml:space="preserve">, </w:t>
      </w:r>
      <w:r w:rsidRPr="006E3583" w:rsidR="00054BA8">
        <w:t>as you describe them.</w:t>
      </w:r>
    </w:p>
    <w:p w:rsidR="00054BA8" w:rsidRPr="006E3583" w:rsidP="00054BA8">
      <w:pPr>
        <w:pStyle w:val="Answer"/>
      </w:pPr>
      <w:r w:rsidRPr="006E3583">
        <w:t>The key point is</w:t>
      </w:r>
      <w:r w:rsidRPr="006E3583" w:rsidR="00081504">
        <w:t xml:space="preserve"> </w:t>
      </w:r>
      <w:r w:rsidRPr="006E3583">
        <w:t>how you get the best possible connection between strategy and delivery</w:t>
      </w:r>
      <w:r w:rsidRPr="006E3583" w:rsidR="00BC7A61">
        <w:t>.</w:t>
      </w:r>
      <w:r w:rsidRPr="006E3583">
        <w:t xml:space="preserve"> </w:t>
      </w:r>
      <w:r w:rsidRPr="006E3583" w:rsidR="00081504">
        <w:t>O</w:t>
      </w:r>
      <w:r w:rsidRPr="006E3583">
        <w:t xml:space="preserve">ur view is that you do that with a strategic overview of </w:t>
      </w:r>
      <w:r w:rsidRPr="006E3583" w:rsidR="00081504">
        <w:t xml:space="preserve">a </w:t>
      </w:r>
      <w:r w:rsidRPr="006E3583">
        <w:t xml:space="preserve">population size of up to 1.5 million, which is what we are going to do </w:t>
      </w:r>
      <w:r w:rsidRPr="006E3583" w:rsidR="00081504">
        <w:t xml:space="preserve">by </w:t>
      </w:r>
      <w:r w:rsidRPr="006E3583">
        <w:t xml:space="preserve">giving that voice </w:t>
      </w:r>
      <w:r w:rsidRPr="006E3583" w:rsidR="001677DD">
        <w:t xml:space="preserve">to </w:t>
      </w:r>
      <w:r w:rsidRPr="006E3583">
        <w:t>strategic local authorities.</w:t>
      </w:r>
    </w:p>
    <w:p w:rsidR="00504129" w:rsidRPr="006E3583" w:rsidP="00504129">
      <w:pPr>
        <w:pStyle w:val="Question"/>
      </w:pPr>
      <w:sdt>
        <w:sdtPr>
          <w:alias w:val="Member"/>
          <w:tag w:val="&lt;Member mnisId='5307' dodsId='147980'&gt;"/>
          <w:id w:val="-918249359"/>
          <w:placeholder>
            <w:docPart w:val="C3214DC313984A8D9A163A7BDBD10F70"/>
          </w:placeholder>
          <w:richText/>
        </w:sdtPr>
        <w:sdtContent>
          <w:r w:rsidRPr="006E3583" w:rsidR="008A3CAB">
            <w:rPr>
              <w:b/>
            </w:rPr>
            <w:t>Dr Cooper:</w:t>
          </w:r>
        </w:sdtContent>
      </w:sdt>
      <w:r w:rsidRPr="006E3583" w:rsidR="008A3CAB">
        <w:t xml:space="preserve"> </w:t>
      </w:r>
      <w:r w:rsidRPr="006E3583" w:rsidR="00054BA8">
        <w:t>Just to be clear for the people listening</w:t>
      </w:r>
      <w:r w:rsidRPr="006E3583" w:rsidR="00211C3D">
        <w:t xml:space="preserve"> because </w:t>
      </w:r>
      <w:r w:rsidRPr="006E3583" w:rsidR="00054BA8">
        <w:t xml:space="preserve">it can get a bit confusing, what we are talking about </w:t>
      </w:r>
      <w:r w:rsidRPr="006E3583" w:rsidR="002E1A9C">
        <w:t xml:space="preserve">are </w:t>
      </w:r>
      <w:r w:rsidRPr="006E3583" w:rsidR="00054BA8">
        <w:t>unitary authorities</w:t>
      </w:r>
      <w:r w:rsidRPr="006E3583" w:rsidR="00211C3D">
        <w:t>, but s</w:t>
      </w:r>
      <w:r w:rsidRPr="006E3583" w:rsidR="00054BA8">
        <w:t>trategic authorities are with a region.</w:t>
      </w:r>
      <w:r w:rsidRPr="006E3583" w:rsidR="002E1A9C">
        <w:t xml:space="preserve"> </w:t>
      </w:r>
      <w:r w:rsidRPr="006E3583">
        <w:t>For example, in my area we are going to have Sussex strategic authority and four or five unitary authorities. They are different. A strategic authority is not the same as a unitary authority, which is the unit of delivery where the social care services will sit.</w:t>
      </w:r>
    </w:p>
    <w:p w:rsidR="00504129" w:rsidRPr="006E3583" w:rsidP="00504129">
      <w:pPr>
        <w:pStyle w:val="Answer"/>
      </w:pPr>
      <w:sdt>
        <w:sdtPr>
          <w:alias w:val="Witness"/>
          <w:id w:val="-1995645220"/>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Yes, that is right. We are saying that the strategic authority level is where local government will have its voice in terms of the overall planning and strategic development.</w:t>
      </w:r>
    </w:p>
    <w:p w:rsidR="00504129" w:rsidRPr="006E3583" w:rsidP="00504129">
      <w:pPr>
        <w:pStyle w:val="Question"/>
      </w:pPr>
      <w:sdt>
        <w:sdtPr>
          <w:alias w:val="Member"/>
          <w:tag w:val="&lt;Member mnisId='5307' dodsId='147980'&gt;"/>
          <w:id w:val="-1094158880"/>
          <w:placeholder>
            <w:docPart w:val="8FB1B0709D3E47C0A66EB633B7AC95B2"/>
          </w:placeholder>
          <w:richText/>
        </w:sdtPr>
        <w:sdtContent>
          <w:r w:rsidRPr="006E3583">
            <w:rPr>
              <w:b/>
            </w:rPr>
            <w:t>Dr Cooper:</w:t>
          </w:r>
        </w:sdtContent>
      </w:sdt>
      <w:r w:rsidRPr="006E3583">
        <w:t xml:space="preserve"> Forgive me, Minister, but how will that work for social care? The directors of social care will sit in the unitary authority. The health and wellbeing boards will sit in the unitary authority. At strategic authority level, where is the social care voice?</w:t>
      </w:r>
    </w:p>
    <w:p w:rsidR="00504129" w:rsidRPr="006E3583" w:rsidP="00504129">
      <w:pPr>
        <w:pStyle w:val="Answer"/>
      </w:pPr>
      <w:sdt>
        <w:sdtPr>
          <w:alias w:val="Witness"/>
          <w:id w:val="1937641014"/>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That will be through the mayoralty, which will have the overall strategic role of bringing together all the unitary authorities. I do not think that we are prescriptive about who the mayor should appoint to that planning and strategy process. That is going to be up to her or him.</w:t>
      </w:r>
    </w:p>
    <w:p w:rsidR="00504129" w:rsidRPr="006E3583" w:rsidP="00504129">
      <w:pPr>
        <w:pStyle w:val="Question"/>
      </w:pPr>
      <w:sdt>
        <w:sdtPr>
          <w:alias w:val="Member"/>
          <w:tag w:val="&lt;Member mnisId='5307' dodsId='147980'&gt;"/>
          <w:id w:val="-451945416"/>
          <w:placeholder>
            <w:docPart w:val="8FB1B0709D3E47C0A66EB633B7AC95B2"/>
          </w:placeholder>
          <w:richText/>
        </w:sdtPr>
        <w:sdtContent>
          <w:r w:rsidRPr="006E3583">
            <w:rPr>
              <w:b/>
            </w:rPr>
            <w:t>Dr Cooper:</w:t>
          </w:r>
        </w:sdtContent>
      </w:sdt>
      <w:r w:rsidRPr="006E3583">
        <w:t xml:space="preserve"> It feels like there might be some technicalities, which I appreciate, but, to be very clear again, the strategic authority will have a mayor</w:t>
      </w:r>
      <w:r w:rsidRPr="006E3583" w:rsidR="00E03801">
        <w:t>—</w:t>
      </w:r>
      <w:r w:rsidRPr="006E3583">
        <w:t>for the most part</w:t>
      </w:r>
      <w:r w:rsidRPr="006E3583" w:rsidR="00E03801">
        <w:t>, granted</w:t>
      </w:r>
      <w:r w:rsidRPr="006E3583">
        <w:t>, not in all places at the moment. Then there will be a board, which essentially will be the unitary authority leaders and deputy leaders. They will hold the mayoralty to account. That is political leadership—great—but there is a strategic piece here, where the directors of social care will sit in the unitary authorities. Are you suggesting that there will be a social care director in the strategic authority?</w:t>
      </w:r>
    </w:p>
    <w:p w:rsidR="00504129" w:rsidRPr="006E3583" w:rsidP="00504129">
      <w:pPr>
        <w:pStyle w:val="Answer"/>
      </w:pPr>
      <w:sdt>
        <w:sdtPr>
          <w:alias w:val="Witness"/>
          <w:id w:val="762343653"/>
          <w:placeholder>
            <w:docPart w:val="8FB1B0709D3E47C0A66EB633B7AC95B2"/>
          </w:placeholder>
          <w:richText/>
        </w:sdtPr>
        <w:sdtContent>
          <w:r w:rsidRPr="006E3583">
            <w:rPr>
              <w:b/>
              <w:i/>
            </w:rPr>
            <w:t>Stephen Kinnock:</w:t>
          </w:r>
          <w:r w:rsidRPr="006E3583">
            <w:rPr>
              <w:b/>
            </w:rPr>
            <w:t xml:space="preserve"> </w:t>
          </w:r>
        </w:sdtContent>
      </w:sdt>
      <w:r w:rsidRPr="006E3583">
        <w:t>Yes.</w:t>
      </w:r>
    </w:p>
    <w:p w:rsidR="00504129" w:rsidRPr="006E3583" w:rsidP="00504129">
      <w:pPr>
        <w:pStyle w:val="Remark"/>
      </w:pPr>
      <w:sdt>
        <w:sdtPr>
          <w:alias w:val="Member"/>
          <w:tag w:val="&lt;Member mnisId='5307' dodsId='147980'&gt;"/>
          <w:id w:val="-1847939184"/>
          <w:placeholder>
            <w:docPart w:val="8FB1B0709D3E47C0A66EB633B7AC95B2"/>
          </w:placeholder>
          <w:richText/>
        </w:sdtPr>
        <w:sdtContent>
          <w:r w:rsidRPr="006E3583">
            <w:rPr>
              <w:b/>
            </w:rPr>
            <w:t>Dr Cooper:</w:t>
          </w:r>
        </w:sdtContent>
      </w:sdt>
      <w:r w:rsidRPr="006E3583">
        <w:t xml:space="preserve"> Thank you for clarifying that. I have no further questions.</w:t>
      </w:r>
    </w:p>
    <w:p w:rsidR="00504129" w:rsidRPr="006E3583" w:rsidP="00504129">
      <w:pPr>
        <w:pStyle w:val="Question"/>
      </w:pPr>
      <w:sdt>
        <w:sdtPr>
          <w:alias w:val="Member"/>
          <w:tag w:val="&lt;Member mnisId='5255' dodsId='157716'&gt;"/>
          <w:id w:val="1222797400"/>
          <w:placeholder>
            <w:docPart w:val="8FB1B0709D3E47C0A66EB633B7AC95B2"/>
          </w:placeholder>
          <w:richText/>
        </w:sdtPr>
        <w:sdtContent>
          <w:r w:rsidRPr="006E3583">
            <w:rPr>
              <w:b/>
            </w:rPr>
            <w:t>Joe Robertson:</w:t>
          </w:r>
        </w:sdtContent>
      </w:sdt>
      <w:r w:rsidRPr="006E3583">
        <w:t xml:space="preserve"> Forgive me, Minister, but it seems like your plans are going to make the situation more complicated. You say that integration is crucial to delivering better social care, and I agree with you, yet you are removing local authorities from integrated care boards. For my area, the Isle of Wight </w:t>
      </w:r>
      <w:r w:rsidR="00AE5AFF">
        <w:t>c</w:t>
      </w:r>
      <w:r w:rsidRPr="006E3583">
        <w:t xml:space="preserve">ouncil will lose its position on the integrated care board, but retain all of </w:t>
      </w:r>
      <w:r w:rsidRPr="006E3583" w:rsidR="00E03801">
        <w:t>the</w:t>
      </w:r>
      <w:r w:rsidRPr="006E3583">
        <w:t xml:space="preserve"> responsibilities it currently has. How can that possibly lead to improvements? In my view, it could end up taking us backwards.</w:t>
      </w:r>
    </w:p>
    <w:p w:rsidR="00504129" w:rsidRPr="006E3583" w:rsidP="00504129">
      <w:pPr>
        <w:pStyle w:val="Answer"/>
      </w:pPr>
      <w:sdt>
        <w:sdtPr>
          <w:alias w:val="Witness"/>
          <w:id w:val="793188049"/>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We will have a clear connection between strategy and delivery. If we get the overall strategic work right through the strategic local authorities</w:t>
      </w:r>
      <w:r w:rsidRPr="006E3583" w:rsidR="00E03801">
        <w:t>,</w:t>
      </w:r>
      <w:r w:rsidRPr="006E3583">
        <w:t xml:space="preserve"> and the very clear guidance </w:t>
      </w:r>
      <w:r w:rsidRPr="006E3583" w:rsidR="00C841A3">
        <w:t xml:space="preserve">that </w:t>
      </w:r>
      <w:r w:rsidRPr="006E3583">
        <w:t>we have given on neighbourhood health that the health and wellbeing boards have to have that key role—they have to have the relevant local authority social care leadership involved in those, with a strong voice—alongside the other key players in terms of neighbourhood health, you will have that pivotal link between the strategy at the broader population level and how that filters down through the system.</w:t>
      </w:r>
    </w:p>
    <w:p w:rsidR="00504129" w:rsidRPr="006E3583" w:rsidP="00504129">
      <w:pPr>
        <w:pStyle w:val="Answer"/>
      </w:pPr>
      <w:r w:rsidRPr="006E3583">
        <w:t>You can argue that there should be a middle piece, which is the ICB and the local authority being on the ICB. I would say that it is probably best to have fewer layers rather than more layers. What we are doing here is having that key strategic development role and then the direct connection through to the health and wellbeing boards through the local authority role on the health and wellbeing boards.</w:t>
      </w:r>
    </w:p>
    <w:p w:rsidR="00504129" w:rsidRPr="006E3583" w:rsidP="00504129">
      <w:pPr>
        <w:pStyle w:val="Remark"/>
      </w:pPr>
      <w:sdt>
        <w:sdtPr>
          <w:alias w:val="Member"/>
          <w:tag w:val="&lt;Member mnisId='4656' dodsId='85122'&gt;"/>
          <w:id w:val="1421593796"/>
          <w:placeholder>
            <w:docPart w:val="8FB1B0709D3E47C0A66EB633B7AC95B2"/>
          </w:placeholder>
          <w:richText/>
        </w:sdtPr>
        <w:sdtContent>
          <w:r w:rsidRPr="006E3583">
            <w:rPr>
              <w:b/>
            </w:rPr>
            <w:t>Chair:</w:t>
          </w:r>
        </w:sdtContent>
      </w:sdt>
      <w:r w:rsidRPr="006E3583">
        <w:t xml:space="preserve"> I feel like an organogram would be useful at this stage.</w:t>
      </w:r>
    </w:p>
    <w:p w:rsidR="00504129" w:rsidRPr="006E3583" w:rsidP="00504129">
      <w:pPr>
        <w:pStyle w:val="Question"/>
      </w:pPr>
      <w:sdt>
        <w:sdtPr>
          <w:alias w:val="Member"/>
          <w:tag w:val="&lt;Member mnisId='5344' dodsId='118663'&gt;"/>
          <w:id w:val="-1563086620"/>
          <w:placeholder>
            <w:docPart w:val="8FB1B0709D3E47C0A66EB633B7AC95B2"/>
          </w:placeholder>
          <w:richText/>
        </w:sdtPr>
        <w:sdtContent>
          <w:r w:rsidRPr="006E3583">
            <w:rPr>
              <w:b/>
            </w:rPr>
            <w:t>Ben Coleman:</w:t>
          </w:r>
        </w:sdtContent>
      </w:sdt>
      <w:r w:rsidRPr="006E3583">
        <w:t xml:space="preserve"> Thank you, Minister and your colleagues, for coming today. I have to say that this little bit is desperate. There is absolutely nothing from the Department that suggests that it really understands how local authorities work. My own experience of having sat on an integrated care board for three years is that the NHS is not interested in how local authorities work. It makes these large statements</w:t>
      </w:r>
      <w:r w:rsidRPr="006E3583" w:rsidR="00DE49CA">
        <w:t>—</w:t>
      </w:r>
      <w:r w:rsidRPr="006E3583">
        <w:t>“We are going to get strategic authorities to do all this”</w:t>
      </w:r>
      <w:r w:rsidRPr="006E3583" w:rsidR="00DE49CA">
        <w:t>—</w:t>
      </w:r>
      <w:r w:rsidRPr="006E3583">
        <w:t>when you do not have the strategic authorities, or, in London, you have a strategic authority that has no responsibility or budget for social care at all. It all sits with the local authorities in London.</w:t>
      </w:r>
    </w:p>
    <w:p w:rsidR="00504129" w:rsidRPr="006E3583" w:rsidP="00504129">
      <w:pPr>
        <w:pStyle w:val="Question"/>
        <w:numPr>
          <w:ilvl w:val="0"/>
          <w:numId w:val="0"/>
        </w:numPr>
        <w:ind w:left="794"/>
      </w:pPr>
      <w:r w:rsidRPr="006E3583">
        <w:t>There is no adequate response that we have received as a Committee to the questions we have asked again and again about how you are actually going to do this. We are still waiting for a response from Penny Dash</w:t>
      </w:r>
      <w:r w:rsidRPr="006E3583" w:rsidR="00DE49CA">
        <w:t>, having</w:t>
      </w:r>
      <w:r w:rsidRPr="006E3583">
        <w:t xml:space="preserve"> raised this at our last Committee meeting. If you look at consistent meetings that we have had where we have raised this, we are not getting any comfort from the Department of Health and Social Care that you understand local authorities and that this is any more than a paper exercise that will fail. </w:t>
      </w:r>
    </w:p>
    <w:p w:rsidR="00504129" w:rsidRPr="006E3583" w:rsidP="00504129">
      <w:pPr>
        <w:pStyle w:val="Question"/>
        <w:numPr>
          <w:ilvl w:val="0"/>
          <w:numId w:val="0"/>
        </w:numPr>
        <w:ind w:left="794"/>
      </w:pPr>
      <w:r w:rsidRPr="006E3583">
        <w:t xml:space="preserve">I will come to London specifically, because I am the Member of Parliament for a London constituency. Remember that London is 16% of the population of England. You have a mayor, as I say, who has no powers in the area of social care. There is no structure between the local authorities in London and the mayor to enable him to exert the authority that you are planning, and yet you have come up with this idea. We have no details of how it is going to work. </w:t>
      </w:r>
    </w:p>
    <w:p w:rsidR="00504129" w:rsidRPr="006E3583" w:rsidP="00504129">
      <w:pPr>
        <w:pStyle w:val="Question"/>
        <w:numPr>
          <w:ilvl w:val="0"/>
          <w:numId w:val="0"/>
        </w:numPr>
        <w:ind w:left="794"/>
      </w:pPr>
      <w:r w:rsidRPr="006E3583">
        <w:t>Equally, you have a local government reorganisation that is taking place, where strategic authorities are due to come into being, but that is going to take years and the Bill comes in much more quickly. What is going to happen in the interim?</w:t>
      </w:r>
    </w:p>
    <w:p w:rsidR="00504129" w:rsidRPr="006E3583" w:rsidP="00504129">
      <w:pPr>
        <w:pStyle w:val="Question"/>
        <w:numPr>
          <w:ilvl w:val="0"/>
          <w:numId w:val="0"/>
        </w:numPr>
        <w:ind w:left="794"/>
      </w:pPr>
      <w:r w:rsidRPr="006E3583">
        <w:t>We have a system that works. I notice that neither of your colleagues here today—Ms Roche and Mr Dyson, you can come back at me—</w:t>
      </w:r>
      <w:r w:rsidRPr="006E3583" w:rsidR="00DE49CA">
        <w:t>has</w:t>
      </w:r>
      <w:r w:rsidRPr="006E3583">
        <w:t xml:space="preserve"> a local authority background. I do not know how many people in the NHS have it. My contention is that the NHS does not get local authorities. It constantly seeks to dictate to them and this is the latest example of that. Unless we get this right, as Louise Casey was saying, we will not succeed, not just in making social care better, but in a whole range of </w:t>
      </w:r>
      <w:r w:rsidRPr="006E3583" w:rsidR="00DE49CA">
        <w:t xml:space="preserve">other </w:t>
      </w:r>
      <w:r w:rsidRPr="006E3583">
        <w:t>areas. Are we going to get real, concrete detail of how you plan for this to work, including in London, where there is no structure in place that is suitable for this?</w:t>
      </w:r>
      <w:r w:rsidRPr="006E3583" w:rsidR="00DE49CA">
        <w:t xml:space="preserve"> </w:t>
      </w:r>
    </w:p>
    <w:p w:rsidR="00504129" w:rsidRPr="006E3583" w:rsidP="00504129">
      <w:pPr>
        <w:pStyle w:val="Answer"/>
      </w:pPr>
      <w:sdt>
        <w:sdtPr>
          <w:alias w:val="Witness"/>
          <w:id w:val="1998535810"/>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 xml:space="preserve">I will bring Ben and Emily in now. The one thing I would add is that it is really important to underline the importance of what we are doing on neighbourhood health. That is about bottom-up organic change. That is about changing the culture. There could not have been stronger and clearer guidance, in my view, from the Department on how we are going to design, develop and deliver neighbourhood health. I co-chair the neighbourhood health oversight board with Dr Penny Dash, and I am like a broken record on that board. We must ensure that local authorities are front and centre of the way that we do neighbourhood health. </w:t>
      </w:r>
    </w:p>
    <w:p w:rsidR="00504129" w:rsidRPr="006E3583" w:rsidP="00504129">
      <w:pPr>
        <w:pStyle w:val="Question"/>
      </w:pPr>
      <w:sdt>
        <w:sdtPr>
          <w:alias w:val="Member"/>
          <w:tag w:val="&lt;Member mnisId='5344' dodsId='118663'&gt;"/>
          <w:id w:val="769051219"/>
          <w:placeholder>
            <w:docPart w:val="8FB1B0709D3E47C0A66EB633B7AC95B2"/>
          </w:placeholder>
          <w:richText/>
        </w:sdtPr>
        <w:sdtContent>
          <w:r w:rsidRPr="006E3583">
            <w:rPr>
              <w:b/>
            </w:rPr>
            <w:t>Ben Coleman:</w:t>
          </w:r>
        </w:sdtContent>
      </w:sdt>
      <w:r w:rsidRPr="006E3583">
        <w:t xml:space="preserve"> But they are not.</w:t>
      </w:r>
    </w:p>
    <w:p w:rsidR="00504129" w:rsidRPr="006E3583" w:rsidP="00504129">
      <w:pPr>
        <w:pStyle w:val="Answer"/>
      </w:pPr>
      <w:sdt>
        <w:sdtPr>
          <w:alias w:val="Witness"/>
          <w:id w:val="-840929853"/>
          <w:placeholder>
            <w:docPart w:val="8FB1B0709D3E47C0A66EB633B7AC95B2"/>
          </w:placeholder>
          <w:richText/>
        </w:sdtPr>
        <w:sdtContent>
          <w:r w:rsidRPr="006E3583">
            <w:rPr>
              <w:b/>
              <w:i/>
            </w:rPr>
            <w:t>Stephen Kinnock:</w:t>
          </w:r>
          <w:r w:rsidRPr="006E3583">
            <w:rPr>
              <w:b/>
            </w:rPr>
            <w:t xml:space="preserve"> </w:t>
          </w:r>
        </w:sdtContent>
      </w:sdt>
      <w:r w:rsidRPr="006E3583">
        <w:t xml:space="preserve">I have been on visits. I went to the Washwood centre in Birmingham. </w:t>
      </w:r>
    </w:p>
    <w:p w:rsidR="00504129" w:rsidRPr="006E3583" w:rsidP="00F6523C">
      <w:pPr>
        <w:pStyle w:val="Question"/>
        <w:numPr>
          <w:ilvl w:val="0"/>
          <w:numId w:val="0"/>
        </w:numPr>
        <w:ind w:left="794"/>
      </w:pPr>
      <w:sdt>
        <w:sdtPr>
          <w:alias w:val="Member"/>
          <w:tag w:val="&lt;Member mnisId='5344' dodsId='118663'&gt;"/>
          <w:id w:val="1270741351"/>
          <w:placeholder>
            <w:docPart w:val="8FB1B0709D3E47C0A66EB633B7AC95B2"/>
          </w:placeholder>
          <w:richText/>
        </w:sdtPr>
        <w:sdtContent>
          <w:r w:rsidRPr="006E3583">
            <w:rPr>
              <w:b/>
            </w:rPr>
            <w:t>Ben Coleman:</w:t>
          </w:r>
        </w:sdtContent>
      </w:sdt>
      <w:r w:rsidRPr="006E3583">
        <w:t xml:space="preserve"> That is brilliant. That is terrific.</w:t>
      </w:r>
    </w:p>
    <w:p w:rsidR="00504129" w:rsidRPr="006E3583" w:rsidP="00504129">
      <w:pPr>
        <w:pStyle w:val="Answer"/>
      </w:pPr>
      <w:sdt>
        <w:sdtPr>
          <w:alias w:val="Witness"/>
          <w:id w:val="-466051953"/>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It was excellent because the local authority played a crucial role in the design and development of adult social care services.</w:t>
      </w:r>
    </w:p>
    <w:p w:rsidR="00504129" w:rsidRPr="006E3583" w:rsidP="00504129">
      <w:pPr>
        <w:pStyle w:val="Question"/>
      </w:pPr>
      <w:sdt>
        <w:sdtPr>
          <w:alias w:val="Member"/>
          <w:tag w:val="&lt;Member mnisId='5344' dodsId='118663'&gt;"/>
          <w:id w:val="-569653077"/>
          <w:placeholder>
            <w:docPart w:val="8FB1B0709D3E47C0A66EB633B7AC95B2"/>
          </w:placeholder>
          <w:richText/>
        </w:sdtPr>
        <w:sdtContent>
          <w:r w:rsidRPr="006E3583">
            <w:rPr>
              <w:b/>
            </w:rPr>
            <w:t>Ben Coleman:</w:t>
          </w:r>
        </w:sdtContent>
      </w:sdt>
      <w:r w:rsidRPr="006E3583">
        <w:t xml:space="preserve"> We are absolutely as one on that and I really respect the work you are doing there. It is tremendous, but in London the plan that the Government have come up with does not work. I have been talking about this for two years now, since one of your colleagues was in front of us. In London, you need to change fundamentally the relationship between the mayor and the local authorities. If you are going to do it in social care, you are going to want to do it in lots of other areas, and I am not aware that this has been discussed with London leaders</w:t>
      </w:r>
      <w:r w:rsidRPr="006E3583" w:rsidR="00F6523C">
        <w:t>;</w:t>
      </w:r>
      <w:r w:rsidRPr="006E3583">
        <w:t xml:space="preserve"> I do not know whether it has even been discussed with the mayor. We have no detail of what is going to happen on something that affects 16% of the population at least. There are other parts of the country that will have similar concerns. Mr Dyson, I see you are nodding here.</w:t>
      </w:r>
    </w:p>
    <w:p w:rsidR="00504129" w:rsidRPr="006E3583" w:rsidP="00504129">
      <w:pPr>
        <w:pStyle w:val="Answer"/>
      </w:pPr>
      <w:sdt>
        <w:sdtPr>
          <w:alias w:val="Witness"/>
          <w:id w:val="-536123638"/>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 xml:space="preserve">On the question of social care leadership in the Department, Emily and I are members of a team that also includes Sarah McClinton, the chief social worker, with extensive experience in local government, and Iain MacBeath, who has direct experience of running social services in a local area. Although I do not have personal experience of running social care services, I work very closely with colleagues who do. We have a very close relationship with directors of adult social services up and down the </w:t>
      </w:r>
      <w:r w:rsidRPr="006E3583">
        <w:t>country. I will not get into the territory of the debate about who should be represented on ICBs.</w:t>
      </w:r>
    </w:p>
    <w:p w:rsidR="00504129" w:rsidRPr="006E3583" w:rsidP="00504129">
      <w:pPr>
        <w:pStyle w:val="Question"/>
      </w:pPr>
      <w:sdt>
        <w:sdtPr>
          <w:alias w:val="Member"/>
          <w:tag w:val="&lt;Member mnisId='5344' dodsId='118663'&gt;"/>
          <w:id w:val="1977407259"/>
          <w:placeholder>
            <w:docPart w:val="8FB1B0709D3E47C0A66EB633B7AC95B2"/>
          </w:placeholder>
          <w:richText/>
        </w:sdtPr>
        <w:sdtContent>
          <w:r w:rsidRPr="006E3583">
            <w:rPr>
              <w:b/>
            </w:rPr>
            <w:t>Ben Coleman:</w:t>
          </w:r>
        </w:sdtContent>
      </w:sdt>
      <w:r w:rsidRPr="006E3583">
        <w:t xml:space="preserve"> Why will you not get into that? Is that not the fundamental point here? </w:t>
      </w:r>
    </w:p>
    <w:p w:rsidR="00504129" w:rsidRPr="006E3583" w:rsidP="00504129">
      <w:pPr>
        <w:pStyle w:val="Answer"/>
      </w:pPr>
      <w:sdt>
        <w:sdtPr>
          <w:alias w:val="Witness"/>
          <w:id w:val="-1309003312"/>
          <w:placeholder>
            <w:docPart w:val="8FB1B0709D3E47C0A66EB633B7AC95B2"/>
          </w:placeholder>
          <w:richText/>
        </w:sdtPr>
        <w:sdtContent>
          <w:r w:rsidRPr="006E3583">
            <w:rPr>
              <w:b/>
              <w:i/>
            </w:rPr>
            <w:t>Ben Dyson:</w:t>
          </w:r>
          <w:r w:rsidRPr="006E3583">
            <w:rPr>
              <w:b/>
            </w:rPr>
            <w:t xml:space="preserve"> </w:t>
          </w:r>
        </w:sdtContent>
      </w:sdt>
      <w:r w:rsidRPr="006E3583">
        <w:t xml:space="preserve">I do not want to prejudice the parliamentary debate that will take place on that. </w:t>
      </w:r>
    </w:p>
    <w:p w:rsidR="00504129" w:rsidRPr="006E3583" w:rsidP="00504129">
      <w:pPr>
        <w:pStyle w:val="Question"/>
      </w:pPr>
      <w:sdt>
        <w:sdtPr>
          <w:alias w:val="Member"/>
          <w:tag w:val="&lt;Member mnisId='5344' dodsId='118663'&gt;"/>
          <w:id w:val="360405877"/>
          <w:placeholder>
            <w:docPart w:val="8FB1B0709D3E47C0A66EB633B7AC95B2"/>
          </w:placeholder>
          <w:richText/>
        </w:sdtPr>
        <w:sdtContent>
          <w:r w:rsidRPr="006E3583">
            <w:rPr>
              <w:b/>
            </w:rPr>
            <w:t>Ben Coleman:</w:t>
          </w:r>
        </w:sdtContent>
      </w:sdt>
      <w:r w:rsidRPr="006E3583">
        <w:t xml:space="preserve"> You will not be prejudicing parliamentary debate. You need to spell out what you mean, surely. </w:t>
      </w:r>
    </w:p>
    <w:p w:rsidR="00504129" w:rsidRPr="006E3583" w:rsidP="00504129">
      <w:pPr>
        <w:pStyle w:val="Answer"/>
      </w:pPr>
      <w:sdt>
        <w:sdtPr>
          <w:alias w:val="Witness"/>
          <w:id w:val="-604420408"/>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 xml:space="preserve">The 10-year health plan is predicated </w:t>
      </w:r>
      <w:r w:rsidRPr="006E3583" w:rsidR="00F6523C">
        <w:t>i</w:t>
      </w:r>
      <w:r w:rsidRPr="006E3583">
        <w:t xml:space="preserve">n part on the principle that real change happens largely at a place level, as Baroness Casey described earlier. The place level is essentially the area represented by the unitary authority and the health and wellbeing board. ICBs and strategic commissioners have an important role, but much of the detailed service design and decisions about how you use resources differently, how you partner differently with the social care sector and how you involve unpaid carers and so forth happens at a much more local level. </w:t>
      </w:r>
    </w:p>
    <w:p w:rsidR="00504129" w:rsidRPr="006E3583" w:rsidP="00504129">
      <w:pPr>
        <w:pStyle w:val="Question"/>
      </w:pPr>
      <w:sdt>
        <w:sdtPr>
          <w:alias w:val="Member"/>
          <w:tag w:val="&lt;Member mnisId='5344' dodsId='118663'&gt;"/>
          <w:id w:val="-775090094"/>
          <w:placeholder>
            <w:docPart w:val="8FB1B0709D3E47C0A66EB633B7AC95B2"/>
          </w:placeholder>
          <w:richText/>
        </w:sdtPr>
        <w:sdtContent>
          <w:r w:rsidRPr="006E3583">
            <w:rPr>
              <w:b/>
            </w:rPr>
            <w:t>Ben Coleman:</w:t>
          </w:r>
        </w:sdtContent>
      </w:sdt>
      <w:r w:rsidRPr="006E3583">
        <w:t xml:space="preserve"> Forgive me for interrupting you. That is not how it works</w:t>
      </w:r>
      <w:r w:rsidRPr="006E3583" w:rsidR="00F6523C">
        <w:t>,</w:t>
      </w:r>
      <w:r w:rsidRPr="006E3583">
        <w:t xml:space="preserve"> in my experience. ICBs are going to commission services that local authorities are going to have to provide. I would have </w:t>
      </w:r>
      <w:r w:rsidRPr="006E3583" w:rsidR="00F6523C">
        <w:t>thought</w:t>
      </w:r>
      <w:r w:rsidRPr="006E3583">
        <w:t xml:space="preserve"> that local authorities need much more representation, not a reduced representation, </w:t>
      </w:r>
      <w:r w:rsidRPr="006E3583" w:rsidR="00F6523C">
        <w:t>on</w:t>
      </w:r>
      <w:r w:rsidRPr="006E3583">
        <w:t xml:space="preserve"> integrated care boards to have some sort of parity.</w:t>
      </w:r>
    </w:p>
    <w:p w:rsidR="00504129" w:rsidRPr="006E3583" w:rsidP="00504129">
      <w:pPr>
        <w:pStyle w:val="Answer"/>
      </w:pPr>
      <w:sdt>
        <w:sdtPr>
          <w:alias w:val="Witness"/>
          <w:id w:val="-1099092599"/>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Local authorities are largely responsible for commissioning social care services, with the exception of continuing healthcare.</w:t>
      </w:r>
    </w:p>
    <w:p w:rsidR="00504129" w:rsidRPr="006E3583" w:rsidP="00504129">
      <w:pPr>
        <w:pStyle w:val="Question"/>
      </w:pPr>
      <w:sdt>
        <w:sdtPr>
          <w:alias w:val="Member"/>
          <w:tag w:val="&lt;Member mnisId='5344' dodsId='118663'&gt;"/>
          <w:id w:val="-1210336375"/>
          <w:placeholder>
            <w:docPart w:val="8FB1B0709D3E47C0A66EB633B7AC95B2"/>
          </w:placeholder>
          <w:richText/>
        </w:sdtPr>
        <w:sdtContent>
          <w:r w:rsidRPr="006E3583">
            <w:rPr>
              <w:b/>
            </w:rPr>
            <w:t>Ben Coleman:</w:t>
          </w:r>
        </w:sdtContent>
      </w:sdt>
      <w:r w:rsidRPr="006E3583">
        <w:t xml:space="preserve"> A lot of the funding comes through the better care fund and the budgets do not match. The timings of the budgets do not match for that. For example, local authority budgets work to one timetable. The better care fund of the NHS works to another. I am talking from direct experience here. Are you looking at changing that? </w:t>
      </w:r>
    </w:p>
    <w:p w:rsidR="00504129" w:rsidRPr="006E3583" w:rsidP="00504129">
      <w:pPr>
        <w:pStyle w:val="Answer"/>
      </w:pPr>
      <w:sdt>
        <w:sdtPr>
          <w:alias w:val="Witness"/>
          <w:id w:val="-824505389"/>
          <w:placeholder>
            <w:docPart w:val="8FB1B0709D3E47C0A66EB633B7AC95B2"/>
          </w:placeholder>
          <w:richText/>
        </w:sdtPr>
        <w:sdtContent>
          <w:r w:rsidRPr="006E3583">
            <w:rPr>
              <w:b/>
              <w:i/>
            </w:rPr>
            <w:t>Ben Dyson:</w:t>
          </w:r>
          <w:r w:rsidRPr="006E3583">
            <w:rPr>
              <w:b/>
            </w:rPr>
            <w:t xml:space="preserve"> </w:t>
          </w:r>
        </w:sdtContent>
      </w:sdt>
      <w:r w:rsidRPr="006E3583">
        <w:t>Yes.</w:t>
      </w:r>
    </w:p>
    <w:p w:rsidR="00504129" w:rsidRPr="006E3583" w:rsidP="00504129">
      <w:pPr>
        <w:pStyle w:val="Question"/>
      </w:pPr>
      <w:sdt>
        <w:sdtPr>
          <w:alias w:val="Member"/>
          <w:tag w:val="&lt;Member mnisId='5344' dodsId='118663'&gt;"/>
          <w:id w:val="-221211965"/>
          <w:placeholder>
            <w:docPart w:val="8FB1B0709D3E47C0A66EB633B7AC95B2"/>
          </w:placeholder>
          <w:richText/>
        </w:sdtPr>
        <w:sdtContent>
          <w:r w:rsidRPr="006E3583">
            <w:rPr>
              <w:b/>
            </w:rPr>
            <w:t>Ben Coleman:</w:t>
          </w:r>
        </w:sdtContent>
      </w:sdt>
      <w:r w:rsidRPr="006E3583">
        <w:t xml:space="preserve"> You are, so the timing of the budgets would coincide.</w:t>
      </w:r>
    </w:p>
    <w:p w:rsidR="00504129" w:rsidRPr="006E3583" w:rsidP="00504129">
      <w:pPr>
        <w:pStyle w:val="Answer"/>
      </w:pPr>
      <w:sdt>
        <w:sdtPr>
          <w:alias w:val="Witness"/>
          <w:id w:val="-1376152044"/>
          <w:placeholder>
            <w:docPart w:val="8FB1B0709D3E47C0A66EB633B7AC95B2"/>
          </w:placeholder>
          <w:richText/>
        </w:sdtPr>
        <w:sdtContent>
          <w:r w:rsidRPr="006E3583">
            <w:rPr>
              <w:b/>
              <w:i/>
            </w:rPr>
            <w:t>Ben Dyson:</w:t>
          </w:r>
          <w:r w:rsidRPr="006E3583">
            <w:rPr>
              <w:b/>
            </w:rPr>
            <w:t xml:space="preserve"> </w:t>
          </w:r>
        </w:sdtContent>
      </w:sdt>
      <w:r w:rsidRPr="006E3583">
        <w:t xml:space="preserve">I completely agree that we need to align planning timetables and planning systems. </w:t>
      </w:r>
      <w:r w:rsidR="001938C5">
        <w:t xml:space="preserve">The </w:t>
      </w:r>
      <w:r w:rsidR="00113D69">
        <w:t>B</w:t>
      </w:r>
      <w:r w:rsidRPr="006E3583">
        <w:t xml:space="preserve">etter </w:t>
      </w:r>
      <w:r w:rsidR="00113D69">
        <w:t>C</w:t>
      </w:r>
      <w:r w:rsidRPr="006E3583">
        <w:t xml:space="preserve">are fund is an excellent example of that. I completely agree. </w:t>
      </w:r>
    </w:p>
    <w:p w:rsidR="00504129" w:rsidRPr="006E3583" w:rsidP="00504129">
      <w:pPr>
        <w:pStyle w:val="Answer"/>
      </w:pPr>
      <w:r w:rsidRPr="006E3583">
        <w:t>I would stress</w:t>
      </w:r>
      <w:r w:rsidRPr="006E3583" w:rsidR="00F6523C">
        <w:t>,</w:t>
      </w:r>
      <w:r w:rsidRPr="006E3583">
        <w:t xml:space="preserve"> though</w:t>
      </w:r>
      <w:r w:rsidRPr="006E3583" w:rsidR="00F6523C">
        <w:t>,</w:t>
      </w:r>
      <w:r w:rsidRPr="006E3583">
        <w:t xml:space="preserve"> that the majority of social care funding comes through local authorities. ICBs are largely responsible for commissioning healthcare services. The health and wellbeing board is the place where ICBs, local authorities and indeed social care providers and voluntary partners come together to agree</w:t>
      </w:r>
      <w:r w:rsidRPr="006E3583" w:rsidR="00F6523C">
        <w:t>,</w:t>
      </w:r>
      <w:r w:rsidRPr="006E3583">
        <w:t xml:space="preserve"> “What is the way in which we are going to design and deliver better services for people with frailty or people at end of life?”</w:t>
      </w:r>
    </w:p>
    <w:p w:rsidR="00504129" w:rsidRPr="006E3583" w:rsidP="00504129">
      <w:pPr>
        <w:pStyle w:val="Question"/>
      </w:pPr>
      <w:sdt>
        <w:sdtPr>
          <w:alias w:val="Member"/>
          <w:tag w:val="&lt;Member mnisId='5344' dodsId='118663'&gt;"/>
          <w:id w:val="1001087829"/>
          <w:placeholder>
            <w:docPart w:val="8FB1B0709D3E47C0A66EB633B7AC95B2"/>
          </w:placeholder>
          <w:richText/>
        </w:sdtPr>
        <w:sdtContent>
          <w:r w:rsidRPr="006E3583">
            <w:rPr>
              <w:b/>
            </w:rPr>
            <w:t>Ben Coleman:</w:t>
          </w:r>
        </w:sdtContent>
      </w:sdt>
      <w:r w:rsidRPr="006E3583">
        <w:t xml:space="preserve"> </w:t>
      </w:r>
      <w:r w:rsidRPr="006E3583" w:rsidR="00F6523C">
        <w:t xml:space="preserve">So it </w:t>
      </w:r>
      <w:r w:rsidRPr="006E3583">
        <w:t xml:space="preserve">does not matter whether you have a strategic authority on the integrated care board or not. That is irrelevant, because </w:t>
      </w:r>
      <w:r w:rsidRPr="006E3583">
        <w:t>it is all going to be health and wellbeing boards that decide.</w:t>
      </w:r>
    </w:p>
    <w:p w:rsidR="00504129" w:rsidRPr="006E3583" w:rsidP="00504129">
      <w:pPr>
        <w:pStyle w:val="Answer"/>
      </w:pPr>
      <w:sdt>
        <w:sdtPr>
          <w:alias w:val="Witness"/>
          <w:id w:val="-909923324"/>
          <w:placeholder>
            <w:docPart w:val="8FB1B0709D3E47C0A66EB633B7AC95B2"/>
          </w:placeholder>
          <w:richText/>
        </w:sdtPr>
        <w:sdtContent>
          <w:r w:rsidRPr="006E3583">
            <w:rPr>
              <w:b/>
              <w:i/>
            </w:rPr>
            <w:t>Ben Dyson:</w:t>
          </w:r>
          <w:r w:rsidRPr="006E3583">
            <w:rPr>
              <w:b/>
            </w:rPr>
            <w:t xml:space="preserve"> </w:t>
          </w:r>
        </w:sdtContent>
      </w:sdt>
      <w:r w:rsidRPr="006E3583">
        <w:t xml:space="preserve">I do not think that that is quite what I am saying. I am saying that both are important. </w:t>
      </w:r>
    </w:p>
    <w:p w:rsidR="00504129" w:rsidRPr="006E3583" w:rsidP="00504129">
      <w:pPr>
        <w:pStyle w:val="Question"/>
      </w:pPr>
      <w:sdt>
        <w:sdtPr>
          <w:alias w:val="Member"/>
          <w:tag w:val="&lt;Member mnisId='5344' dodsId='118663'&gt;"/>
          <w:id w:val="-1882474780"/>
          <w:placeholder>
            <w:docPart w:val="8FB1B0709D3E47C0A66EB633B7AC95B2"/>
          </w:placeholder>
          <w:richText/>
        </w:sdtPr>
        <w:sdtContent>
          <w:r w:rsidRPr="006E3583">
            <w:rPr>
              <w:b/>
            </w:rPr>
            <w:t>Ben Coleman:</w:t>
          </w:r>
        </w:sdtContent>
      </w:sdt>
      <w:r w:rsidRPr="006E3583">
        <w:t xml:space="preserve"> Why is it important to have the strategic authority on an integrated care board if it is all going to happen through health and wellbeing boards?</w:t>
      </w:r>
    </w:p>
    <w:p w:rsidR="00504129" w:rsidRPr="006E3583" w:rsidP="00504129">
      <w:pPr>
        <w:pStyle w:val="Answer"/>
      </w:pPr>
      <w:sdt>
        <w:sdtPr>
          <w:alias w:val="Witness"/>
          <w:id w:val="-2135400969"/>
          <w:placeholder>
            <w:docPart w:val="8FB1B0709D3E47C0A66EB633B7AC95B2"/>
          </w:placeholder>
          <w:richText/>
        </w:sdtPr>
        <w:sdtContent>
          <w:r w:rsidRPr="006E3583">
            <w:rPr>
              <w:b/>
              <w:i/>
            </w:rPr>
            <w:t>Ben Dyson:</w:t>
          </w:r>
          <w:r w:rsidRPr="006E3583">
            <w:rPr>
              <w:b/>
            </w:rPr>
            <w:t xml:space="preserve"> </w:t>
          </w:r>
        </w:sdtContent>
      </w:sdt>
      <w:r w:rsidRPr="006E3583">
        <w:t>I am suggesting that the 10-year health plan is predicated on the principle that much of the detailed service design happens at that place level.</w:t>
      </w:r>
    </w:p>
    <w:p w:rsidR="00504129" w:rsidRPr="006E3583" w:rsidP="00504129">
      <w:pPr>
        <w:pStyle w:val="Question"/>
      </w:pPr>
      <w:sdt>
        <w:sdtPr>
          <w:alias w:val="Member"/>
          <w:tag w:val="&lt;Member mnisId='5344' dodsId='118663'&gt;"/>
          <w:id w:val="668445790"/>
          <w:placeholder>
            <w:docPart w:val="8FB1B0709D3E47C0A66EB633B7AC95B2"/>
          </w:placeholder>
          <w:richText/>
        </w:sdtPr>
        <w:sdtContent>
          <w:r w:rsidRPr="006E3583">
            <w:rPr>
              <w:b/>
            </w:rPr>
            <w:t>Ben Coleman:</w:t>
          </w:r>
        </w:sdtContent>
      </w:sdt>
      <w:r w:rsidRPr="006E3583">
        <w:t xml:space="preserve"> Does the health and wellbeing board make a proposal to the ICB and it takes the decision?</w:t>
      </w:r>
    </w:p>
    <w:p w:rsidR="00504129" w:rsidRPr="006E3583" w:rsidP="00504129">
      <w:pPr>
        <w:pStyle w:val="Answer"/>
      </w:pPr>
      <w:sdt>
        <w:sdtPr>
          <w:alias w:val="Witness"/>
          <w:id w:val="-1237857358"/>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The ICBs are responsible for saying what those local providers should be responsible for, so what the population health outcomes are that a group of neighbourhood health providers is responsible for.</w:t>
      </w:r>
    </w:p>
    <w:p w:rsidR="00504129" w:rsidRPr="006E3583" w:rsidP="00504129">
      <w:pPr>
        <w:pStyle w:val="Question"/>
      </w:pPr>
      <w:sdt>
        <w:sdtPr>
          <w:alias w:val="Member"/>
          <w:tag w:val="&lt;Member mnisId='5344' dodsId='118663'&gt;"/>
          <w:id w:val="484908561"/>
          <w:placeholder>
            <w:docPart w:val="8FB1B0709D3E47C0A66EB633B7AC95B2"/>
          </w:placeholder>
          <w:richText/>
        </w:sdtPr>
        <w:sdtContent>
          <w:r w:rsidRPr="006E3583">
            <w:rPr>
              <w:b/>
            </w:rPr>
            <w:t>Ben Coleman:</w:t>
          </w:r>
        </w:sdtContent>
      </w:sdt>
      <w:r w:rsidRPr="006E3583">
        <w:t xml:space="preserve"> Who is responsible for budgets? Is it the health and wellbeing board or the ICB?</w:t>
      </w:r>
    </w:p>
    <w:p w:rsidR="00504129" w:rsidRPr="006E3583" w:rsidP="00504129">
      <w:pPr>
        <w:pStyle w:val="Answer"/>
      </w:pPr>
      <w:sdt>
        <w:sdtPr>
          <w:alias w:val="Witness"/>
          <w:id w:val="1295868272"/>
          <w:placeholder>
            <w:docPart w:val="8FB1B0709D3E47C0A66EB633B7AC95B2"/>
          </w:placeholder>
          <w:richText/>
        </w:sdtPr>
        <w:sdtContent>
          <w:r w:rsidRPr="006E3583">
            <w:rPr>
              <w:b/>
              <w:i/>
            </w:rPr>
            <w:t>Ben Dyson:</w:t>
          </w:r>
          <w:r w:rsidRPr="006E3583">
            <w:rPr>
              <w:b/>
            </w:rPr>
            <w:t xml:space="preserve"> </w:t>
          </w:r>
        </w:sdtContent>
      </w:sdt>
      <w:r w:rsidRPr="006E3583">
        <w:t xml:space="preserve">The ICB allocates the budget. </w:t>
      </w:r>
    </w:p>
    <w:p w:rsidR="00504129" w:rsidRPr="006E3583" w:rsidP="00504129">
      <w:pPr>
        <w:pStyle w:val="Question"/>
      </w:pPr>
      <w:sdt>
        <w:sdtPr>
          <w:alias w:val="Member"/>
          <w:tag w:val="&lt;Member mnisId='5344' dodsId='118663'&gt;"/>
          <w:id w:val="-172802480"/>
          <w:placeholder>
            <w:docPart w:val="8FB1B0709D3E47C0A66EB633B7AC95B2"/>
          </w:placeholder>
          <w:richText/>
        </w:sdtPr>
        <w:sdtContent>
          <w:r w:rsidRPr="006E3583">
            <w:rPr>
              <w:b/>
            </w:rPr>
            <w:t>Ben Coleman:</w:t>
          </w:r>
        </w:sdtContent>
      </w:sdt>
      <w:r w:rsidRPr="006E3583">
        <w:t xml:space="preserve"> In London you will have the Mayor of London allocating the budget for 41 local authorities. Is that right?</w:t>
      </w:r>
    </w:p>
    <w:p w:rsidR="00504129" w:rsidRPr="006E3583" w:rsidP="00504129">
      <w:pPr>
        <w:pStyle w:val="Answer"/>
      </w:pPr>
      <w:sdt>
        <w:sdtPr>
          <w:alias w:val="Witness"/>
          <w:id w:val="349993254"/>
          <w:placeholder>
            <w:docPart w:val="8FB1B0709D3E47C0A66EB633B7AC95B2"/>
          </w:placeholder>
          <w:richText/>
        </w:sdtPr>
        <w:sdtContent>
          <w:r w:rsidRPr="006E3583">
            <w:rPr>
              <w:b/>
              <w:i/>
            </w:rPr>
            <w:t>Ben Dyson:</w:t>
          </w:r>
          <w:r w:rsidRPr="006E3583">
            <w:rPr>
              <w:b/>
            </w:rPr>
            <w:t xml:space="preserve"> </w:t>
          </w:r>
        </w:sdtContent>
      </w:sdt>
      <w:r w:rsidRPr="006E3583">
        <w:t>Local authorities are responsible for how they use the budgets that are allocated to them.</w:t>
      </w:r>
    </w:p>
    <w:p w:rsidR="00504129" w:rsidRPr="006E3583" w:rsidP="00504129">
      <w:pPr>
        <w:pStyle w:val="Question"/>
      </w:pPr>
      <w:sdt>
        <w:sdtPr>
          <w:alias w:val="Member"/>
          <w:tag w:val="&lt;Member mnisId='5344' dodsId='118663'&gt;"/>
          <w:id w:val="-1599871651"/>
          <w:placeholder>
            <w:docPart w:val="8FB1B0709D3E47C0A66EB633B7AC95B2"/>
          </w:placeholder>
          <w:richText/>
        </w:sdtPr>
        <w:sdtContent>
          <w:r w:rsidRPr="006E3583">
            <w:rPr>
              <w:b/>
            </w:rPr>
            <w:t>Ben Coleman:</w:t>
          </w:r>
        </w:sdtContent>
      </w:sdt>
      <w:r w:rsidRPr="006E3583">
        <w:t xml:space="preserve"> </w:t>
      </w:r>
      <w:r w:rsidRPr="006E3583" w:rsidR="00F6523C">
        <w:t xml:space="preserve">Let me ask you a different question. </w:t>
      </w:r>
      <w:r w:rsidRPr="006E3583">
        <w:t>Have you looked specifically at London and the way it is structured at the moment? Have you looked at it? If you have, have you thought about how to address the challenge? Have you looked at it</w:t>
      </w:r>
      <w:r w:rsidRPr="006E3583" w:rsidR="00F6523C">
        <w:t>—</w:t>
      </w:r>
      <w:r w:rsidRPr="006E3583">
        <w:t>yes or no? It is only a yes or no question.</w:t>
      </w:r>
    </w:p>
    <w:p w:rsidR="00504129" w:rsidRPr="006E3583" w:rsidP="00504129">
      <w:pPr>
        <w:pStyle w:val="Answer"/>
      </w:pPr>
      <w:sdt>
        <w:sdtPr>
          <w:alias w:val="Witness"/>
          <w:id w:val="1731191073"/>
          <w:placeholder>
            <w:docPart w:val="8FB1B0709D3E47C0A66EB633B7AC95B2"/>
          </w:placeholder>
          <w:richText/>
        </w:sdtPr>
        <w:sdtContent>
          <w:r w:rsidRPr="006E3583">
            <w:rPr>
              <w:b/>
              <w:i/>
            </w:rPr>
            <w:t>Ben Dyson:</w:t>
          </w:r>
          <w:r w:rsidRPr="006E3583">
            <w:rPr>
              <w:b/>
            </w:rPr>
            <w:t xml:space="preserve"> </w:t>
          </w:r>
        </w:sdtContent>
      </w:sdt>
      <w:r w:rsidRPr="006E3583">
        <w:t xml:space="preserve">Yes. </w:t>
      </w:r>
    </w:p>
    <w:p w:rsidR="00504129" w:rsidRPr="006E3583" w:rsidP="00504129">
      <w:pPr>
        <w:pStyle w:val="Question"/>
      </w:pPr>
      <w:sdt>
        <w:sdtPr>
          <w:alias w:val="Member"/>
          <w:tag w:val="&lt;Member mnisId='5344' dodsId='118663'&gt;"/>
          <w:id w:val="-1891112748"/>
          <w:placeholder>
            <w:docPart w:val="8FB1B0709D3E47C0A66EB633B7AC95B2"/>
          </w:placeholder>
          <w:richText/>
        </w:sdtPr>
        <w:sdtContent>
          <w:r w:rsidRPr="006E3583">
            <w:rPr>
              <w:b/>
            </w:rPr>
            <w:t>Ben Coleman:</w:t>
          </w:r>
        </w:sdtContent>
      </w:sdt>
      <w:r w:rsidRPr="006E3583">
        <w:t xml:space="preserve"> What problems have you identified as a result of looking at London particularly, with the relationship between the </w:t>
      </w:r>
      <w:r w:rsidRPr="006E3583" w:rsidR="007A39F7">
        <w:t>mayor</w:t>
      </w:r>
      <w:r w:rsidRPr="006E3583">
        <w:t xml:space="preserve">, who has no health responsibilities except a little bit for public health, and the local authorities, which have total social care responsibility? </w:t>
      </w:r>
    </w:p>
    <w:p w:rsidR="00504129" w:rsidRPr="006E3583" w:rsidP="00504129">
      <w:pPr>
        <w:pStyle w:val="Answer"/>
      </w:pPr>
      <w:sdt>
        <w:sdtPr>
          <w:alias w:val="Witness"/>
          <w:id w:val="1012961844"/>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The challenges we are describing exist both in London and in other areas.</w:t>
      </w:r>
    </w:p>
    <w:p w:rsidR="00504129" w:rsidRPr="006E3583" w:rsidP="00504129">
      <w:pPr>
        <w:pStyle w:val="Question"/>
      </w:pPr>
      <w:sdt>
        <w:sdtPr>
          <w:alias w:val="Member"/>
          <w:tag w:val="&lt;Member mnisId='5344' dodsId='118663'&gt;"/>
          <w:id w:val="-1474744790"/>
          <w:placeholder>
            <w:docPart w:val="8FB1B0709D3E47C0A66EB633B7AC95B2"/>
          </w:placeholder>
          <w:richText/>
        </w:sdtPr>
        <w:sdtContent>
          <w:r w:rsidRPr="006E3583">
            <w:rPr>
              <w:b/>
            </w:rPr>
            <w:t>Ben Coleman:</w:t>
          </w:r>
        </w:sdtContent>
      </w:sdt>
      <w:r w:rsidRPr="006E3583">
        <w:t xml:space="preserve"> What have you looked at for London</w:t>
      </w:r>
      <w:r w:rsidR="00691D05">
        <w:t>,</w:t>
      </w:r>
      <w:r w:rsidRPr="006E3583">
        <w:t xml:space="preserve"> though? What are you looking at where strategic authorities, which do not have any responsibility for health, are going to be agreeing the budgets for local authorities, which are going to be removed from integrated care boards? Have you recognised that problem and how are you planning to address it? Are you planning to create structural changes in the relationships?</w:t>
      </w:r>
    </w:p>
    <w:p w:rsidR="00504129" w:rsidRPr="006E3583" w:rsidP="00504129">
      <w:pPr>
        <w:pStyle w:val="Answer"/>
      </w:pPr>
      <w:sdt>
        <w:sdtPr>
          <w:alias w:val="Witness"/>
          <w:id w:val="200136883"/>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 xml:space="preserve">I am going to have to come back to a policy set out in the 10-year health plan, which the Minister has described, that is predicated on </w:t>
      </w:r>
      <w:r w:rsidRPr="006E3583">
        <w:t xml:space="preserve">ICBs giving resources to local healthcare providers, </w:t>
      </w:r>
      <w:r w:rsidRPr="006E3583" w:rsidR="007A39F7">
        <w:t xml:space="preserve">Government </w:t>
      </w:r>
      <w:r w:rsidRPr="006E3583">
        <w:t>giving resources to local authorities and using the health and wellbeing board to bring those people together.</w:t>
      </w:r>
    </w:p>
    <w:p w:rsidR="00504129" w:rsidRPr="006E3583" w:rsidP="00504129">
      <w:pPr>
        <w:pStyle w:val="Question"/>
      </w:pPr>
      <w:sdt>
        <w:sdtPr>
          <w:alias w:val="Member"/>
          <w:tag w:val="&lt;Member mnisId='5344' dodsId='118663'&gt;"/>
          <w:id w:val="1813903805"/>
          <w:placeholder>
            <w:docPart w:val="8FB1B0709D3E47C0A66EB633B7AC95B2"/>
          </w:placeholder>
          <w:richText/>
        </w:sdtPr>
        <w:sdtContent>
          <w:r w:rsidRPr="006E3583">
            <w:rPr>
              <w:b/>
            </w:rPr>
            <w:t>Ben Coleman:</w:t>
          </w:r>
        </w:sdtContent>
      </w:sdt>
      <w:r w:rsidRPr="006E3583">
        <w:t xml:space="preserve"> We have all read that. I was not asking that question. I very much appreciate that you are striving to answer the question as best you can, and thank you for that. The question is that there is a particular challenge that does not seem to be explicitly addressed, which is the fact that either you do not have strategic authorities in place or you have them in place but they have no health powers. That is going to very much change the balance with the local authorities, which are not aware that they are going to, in effect, have someone else sitting on the board, taking decisions for them, who does not have formal authority in this area. Have you recognised that and are you doing anything to address that?</w:t>
      </w:r>
    </w:p>
    <w:p w:rsidR="00504129" w:rsidRPr="006E3583" w:rsidP="00504129">
      <w:pPr>
        <w:pStyle w:val="Answer"/>
      </w:pPr>
      <w:sdt>
        <w:sdtPr>
          <w:alias w:val="Witness"/>
          <w:id w:val="-1240317606"/>
          <w:placeholder>
            <w:docPart w:val="8FB1B0709D3E47C0A66EB633B7AC95B2"/>
          </w:placeholder>
          <w:richText/>
        </w:sdtPr>
        <w:sdtEndPr>
          <w:rPr>
            <w:b/>
            <w:i/>
          </w:rPr>
        </w:sdtEndPr>
        <w:sdtContent>
          <w:r w:rsidRPr="006E3583">
            <w:rPr>
              <w:b/>
              <w:i/>
            </w:rPr>
            <w:t>Ben Dyson:</w:t>
          </w:r>
        </w:sdtContent>
      </w:sdt>
      <w:r w:rsidRPr="006E3583">
        <w:rPr>
          <w:b/>
        </w:rPr>
        <w:t xml:space="preserve"> </w:t>
      </w:r>
      <w:r w:rsidRPr="006E3583">
        <w:t>I believe that the Government and the Department are addressing that.</w:t>
      </w:r>
    </w:p>
    <w:p w:rsidR="00504129" w:rsidRPr="006E3583" w:rsidP="00504129">
      <w:pPr>
        <w:pStyle w:val="Remark"/>
      </w:pPr>
      <w:sdt>
        <w:sdtPr>
          <w:alias w:val="Member"/>
          <w:tag w:val="&lt;Member mnisId='5344' dodsId='118663'&gt;"/>
          <w:id w:val="-545444329"/>
          <w:placeholder>
            <w:docPart w:val="8FB1B0709D3E47C0A66EB633B7AC95B2"/>
          </w:placeholder>
          <w:richText/>
        </w:sdtPr>
        <w:sdtContent>
          <w:r w:rsidRPr="006E3583">
            <w:rPr>
              <w:b/>
            </w:rPr>
            <w:t>Ben Coleman:</w:t>
          </w:r>
        </w:sdtContent>
      </w:sdt>
      <w:r w:rsidRPr="006E3583">
        <w:t xml:space="preserve"> Can you write to us about how you are specifically addressing that? I most appreciate that.</w:t>
      </w:r>
    </w:p>
    <w:p w:rsidR="00504129" w:rsidRPr="006E3583" w:rsidP="00504129">
      <w:pPr>
        <w:pStyle w:val="Question"/>
      </w:pPr>
      <w:sdt>
        <w:sdtPr>
          <w:alias w:val="Member"/>
          <w:tag w:val="&lt;Member mnisId='4656' dodsId='85122'&gt;"/>
          <w:id w:val="277159158"/>
          <w:placeholder>
            <w:docPart w:val="8FB1B0709D3E47C0A66EB633B7AC95B2"/>
          </w:placeholder>
          <w:richText/>
        </w:sdtPr>
        <w:sdtContent>
          <w:r w:rsidRPr="006E3583">
            <w:rPr>
              <w:b/>
            </w:rPr>
            <w:t>Chair:</w:t>
          </w:r>
        </w:sdtContent>
      </w:sdt>
      <w:r w:rsidRPr="006E3583">
        <w:t xml:space="preserve"> </w:t>
      </w:r>
      <w:r w:rsidRPr="006E3583" w:rsidR="00EA00EA">
        <w:t>I am so sorry</w:t>
      </w:r>
      <w:r w:rsidR="00390AD1">
        <w:t xml:space="preserve">, but </w:t>
      </w:r>
      <w:r w:rsidRPr="006E3583" w:rsidR="00EA00EA">
        <w:t xml:space="preserve">we really need to move on. </w:t>
      </w:r>
      <w:r w:rsidRPr="006E3583">
        <w:t xml:space="preserve">Can I </w:t>
      </w:r>
      <w:r w:rsidRPr="006E3583" w:rsidR="00EA00EA">
        <w:t xml:space="preserve">just </w:t>
      </w:r>
      <w:r w:rsidRPr="006E3583">
        <w:t xml:space="preserve">endorse that line of questioning? Minister, come on. I mean, come on. What was your response to that exchange? My colleague is absolutely correct. We are </w:t>
      </w:r>
      <w:r w:rsidR="00390AD1">
        <w:t>a</w:t>
      </w:r>
      <w:r w:rsidRPr="006E3583">
        <w:t xml:space="preserve"> broken record on this issue over and over again. All we want are some quite basic answers. This should not be rocket science</w:t>
      </w:r>
      <w:r w:rsidR="00390AD1">
        <w:t>,</w:t>
      </w:r>
      <w:r w:rsidRPr="006E3583">
        <w:t xml:space="preserve"> yet we do not get basic answers, whether it is on the Floor of the House or here.</w:t>
      </w:r>
    </w:p>
    <w:p w:rsidR="00504129" w:rsidRPr="006E3583" w:rsidP="00504129">
      <w:pPr>
        <w:pStyle w:val="Question"/>
        <w:numPr>
          <w:ilvl w:val="0"/>
          <w:numId w:val="0"/>
        </w:numPr>
        <w:ind w:left="794"/>
      </w:pPr>
      <w:r w:rsidRPr="006E3583">
        <w:t xml:space="preserve">Would you undertake to write to us this week? This should have been already thought through. This is not new stuff, I hope. We need to understand so that our colleagues on the Bill </w:t>
      </w:r>
      <w:r w:rsidRPr="006E3583" w:rsidR="006A08AA">
        <w:t xml:space="preserve">Committee </w:t>
      </w:r>
      <w:r w:rsidRPr="006E3583">
        <w:t xml:space="preserve">can relay to the Bill </w:t>
      </w:r>
      <w:r w:rsidRPr="006E3583" w:rsidR="006A08AA">
        <w:t xml:space="preserve">Committee </w:t>
      </w:r>
      <w:r w:rsidRPr="006E3583">
        <w:t>whether it should back our amendment that we have put down that you should not be removing local authorities from boards. From where I am sitting right now, we have yet to hear a cogent argument for why this should happen.</w:t>
      </w:r>
    </w:p>
    <w:p w:rsidR="00504129" w:rsidRPr="006E3583" w:rsidP="00504129">
      <w:pPr>
        <w:pStyle w:val="Answer"/>
      </w:pPr>
      <w:sdt>
        <w:sdtPr>
          <w:alias w:val="Witness"/>
          <w:id w:val="-116757609"/>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Yes, absolutely. I will do that, Chair.</w:t>
      </w:r>
    </w:p>
    <w:p w:rsidR="00504129" w:rsidRPr="006E3583" w:rsidP="006A08AA">
      <w:pPr>
        <w:pStyle w:val="Question"/>
        <w:numPr>
          <w:ilvl w:val="0"/>
          <w:numId w:val="0"/>
        </w:numPr>
        <w:ind w:left="794"/>
      </w:pPr>
      <w:sdt>
        <w:sdtPr>
          <w:alias w:val="Member"/>
          <w:tag w:val="&lt;Member mnisId='4656' dodsId='85122'&gt;"/>
          <w:id w:val="1657884716"/>
          <w:placeholder>
            <w:docPart w:val="8FB1B0709D3E47C0A66EB633B7AC95B2"/>
          </w:placeholder>
          <w:richText/>
        </w:sdtPr>
        <w:sdtContent>
          <w:r w:rsidRPr="006E3583">
            <w:rPr>
              <w:b/>
            </w:rPr>
            <w:t>Chair:</w:t>
          </w:r>
        </w:sdtContent>
      </w:sdt>
      <w:r w:rsidRPr="006E3583">
        <w:t xml:space="preserve"> I am assuming yes.</w:t>
      </w:r>
    </w:p>
    <w:p w:rsidR="00504129" w:rsidRPr="006E3583" w:rsidP="00504129">
      <w:pPr>
        <w:pStyle w:val="Answer"/>
      </w:pPr>
      <w:sdt>
        <w:sdtPr>
          <w:alias w:val="Witness"/>
          <w:id w:val="1853139732"/>
          <w:placeholder>
            <w:docPart w:val="95BA5BBDFE3B4F1ABBEFDDBF088EBBCA"/>
          </w:placeholder>
          <w:richText/>
        </w:sdtPr>
        <w:sdtEndPr>
          <w:rPr>
            <w:b/>
            <w:bCs/>
            <w:i/>
          </w:rPr>
        </w:sdtEndPr>
        <w:sdtContent>
          <w:r w:rsidRPr="006E3583">
            <w:rPr>
              <w:b/>
              <w:bCs/>
              <w:i/>
            </w:rPr>
            <w:t>Stephen Kinnock:</w:t>
          </w:r>
        </w:sdtContent>
      </w:sdt>
      <w:r w:rsidRPr="006E3583">
        <w:rPr>
          <w:b/>
          <w:bCs/>
        </w:rPr>
        <w:t xml:space="preserve"> </w:t>
      </w:r>
      <w:r w:rsidRPr="006E3583">
        <w:t xml:space="preserve">That is all very clearly noted. </w:t>
      </w:r>
    </w:p>
    <w:p w:rsidR="00504129" w:rsidRPr="006E3583" w:rsidP="00504129">
      <w:pPr>
        <w:pStyle w:val="Question"/>
      </w:pPr>
      <w:sdt>
        <w:sdtPr>
          <w:alias w:val="Member"/>
          <w:tag w:val="&lt;Member mnisId='5349' dodsId='173172'&gt;"/>
          <w:id w:val="1680465630"/>
          <w:placeholder>
            <w:docPart w:val="8FB1B0709D3E47C0A66EB633B7AC95B2"/>
          </w:placeholder>
          <w:richText/>
        </w:sdtPr>
        <w:sdtContent>
          <w:r w:rsidRPr="006E3583">
            <w:rPr>
              <w:b/>
            </w:rPr>
            <w:t>Alex McIntyre:</w:t>
          </w:r>
        </w:sdtContent>
      </w:sdt>
      <w:r w:rsidRPr="006E3583">
        <w:t xml:space="preserve"> Thank you for your answers so far</w:t>
      </w:r>
      <w:r w:rsidRPr="006E3583" w:rsidR="006A08AA">
        <w:t>,</w:t>
      </w:r>
      <w:r w:rsidRPr="006E3583">
        <w:t xml:space="preserve"> Minister. The commission has been told to operate within existing financial and fiscal constraints. That is not realistic, is it?</w:t>
      </w:r>
    </w:p>
    <w:p w:rsidR="00504129" w:rsidRPr="006E3583" w:rsidP="00504129">
      <w:pPr>
        <w:pStyle w:val="Answer"/>
      </w:pPr>
      <w:sdt>
        <w:sdtPr>
          <w:alias w:val="Witness"/>
          <w:id w:val="-888179196"/>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There are two points there. One is the phase 1 and what we can do before an overall rewiring of the way in which adult social care is funded has been agreed. Those phase 1 recommendations and changes need to take place within the existing fiscal envelope. That may well involve some reprioritising of resources though, as Baroness Casey was saying.</w:t>
      </w:r>
    </w:p>
    <w:p w:rsidR="00504129" w:rsidRPr="006E3583" w:rsidP="00504129">
      <w:pPr>
        <w:pStyle w:val="Answer"/>
      </w:pPr>
      <w:r w:rsidRPr="006E3583">
        <w:t>The fiscal envelope for adult social care is going to be the No. 1 challenge that needs to be addressed in phase 2. That is of course where we are seeking to build a national consensus and cross-party consensus, so that this issue of how to fund adult social care does not become a political football and get weaponised. Our party is just as guilty of doing that as others. We have to ensure that that does not happen. To clarify, when we talk about the fiscal envelope, phase 1 is current and phase 2 is about changing the fiscal envelope, potentially completely.</w:t>
      </w:r>
    </w:p>
    <w:p w:rsidR="00504129" w:rsidRPr="006E3583" w:rsidP="00504129">
      <w:pPr>
        <w:pStyle w:val="Question"/>
      </w:pPr>
      <w:sdt>
        <w:sdtPr>
          <w:alias w:val="Member"/>
          <w:tag w:val="&lt;Member mnisId='5349' dodsId='173172'&gt;"/>
          <w:id w:val="-202641281"/>
          <w:placeholder>
            <w:docPart w:val="8FB1B0709D3E47C0A66EB633B7AC95B2"/>
          </w:placeholder>
          <w:richText/>
        </w:sdtPr>
        <w:sdtContent>
          <w:r w:rsidRPr="006E3583">
            <w:rPr>
              <w:b/>
            </w:rPr>
            <w:t>Alex McIntyre:</w:t>
          </w:r>
        </w:sdtContent>
      </w:sdt>
      <w:r w:rsidRPr="006E3583">
        <w:t xml:space="preserve"> Are all options on the table for that phase 2 report?</w:t>
      </w:r>
    </w:p>
    <w:p w:rsidR="00504129" w:rsidRPr="006E3583" w:rsidP="00504129">
      <w:pPr>
        <w:pStyle w:val="Answer"/>
      </w:pPr>
      <w:sdt>
        <w:sdtPr>
          <w:alias w:val="Witness"/>
          <w:id w:val="1380824567"/>
          <w:placeholder>
            <w:docPart w:val="8FB1B0709D3E47C0A66EB633B7AC95B2"/>
          </w:placeholder>
          <w:richText/>
        </w:sdtPr>
        <w:sdtContent>
          <w:r w:rsidRPr="006E3583">
            <w:rPr>
              <w:b/>
              <w:i/>
            </w:rPr>
            <w:t>Stephen Kinnock:</w:t>
          </w:r>
          <w:r w:rsidRPr="006E3583">
            <w:rPr>
              <w:b/>
            </w:rPr>
            <w:t xml:space="preserve"> </w:t>
          </w:r>
        </w:sdtContent>
      </w:sdt>
      <w:r w:rsidRPr="006E3583">
        <w:t xml:space="preserve">Yes, absolutely. There are many ways of skinning that particular cat. </w:t>
      </w:r>
    </w:p>
    <w:p w:rsidR="00504129" w:rsidRPr="006E3583" w:rsidP="00504129">
      <w:pPr>
        <w:pStyle w:val="Question"/>
      </w:pPr>
      <w:sdt>
        <w:sdtPr>
          <w:alias w:val="Member"/>
          <w:tag w:val="&lt;Member mnisId='5349' dodsId='173172'&gt;"/>
          <w:id w:val="2141448036"/>
          <w:placeholder>
            <w:docPart w:val="8FB1B0709D3E47C0A66EB633B7AC95B2"/>
          </w:placeholder>
          <w:richText/>
        </w:sdtPr>
        <w:sdtContent>
          <w:r w:rsidRPr="006E3583">
            <w:rPr>
              <w:b/>
            </w:rPr>
            <w:t>Alex McIntyre:</w:t>
          </w:r>
        </w:sdtContent>
      </w:sdt>
      <w:r w:rsidRPr="006E3583">
        <w:t xml:space="preserve"> Given the emergency that we are currently facing in the social care sector, do you think that the timescales involved with dealing with that funding are the right timescales, or should we be accelerating that?</w:t>
      </w:r>
    </w:p>
    <w:p w:rsidR="00504129" w:rsidRPr="006E3583" w:rsidP="00504129">
      <w:pPr>
        <w:pStyle w:val="Answer"/>
      </w:pPr>
      <w:sdt>
        <w:sdtPr>
          <w:alias w:val="Witness"/>
          <w:id w:val="110789703"/>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As Baroness Casey made clear, it is by 2028</w:t>
      </w:r>
      <w:r w:rsidRPr="006E3583" w:rsidR="00B44867">
        <w:t xml:space="preserve">; </w:t>
      </w:r>
      <w:r w:rsidRPr="006E3583">
        <w:t>2028 is a deadline, not a target. I am absolutely clear that it needs to be quicker. I will tell you quite clearly that I did not agree with the position that the Chancellor and the Prime Minister took in terms of the timeframe that was given to Louise Casey. It needs to be brought forward. I hope that we can work at pace, as and when we have a new Prime Minister, to ensure that we have the Treasury, No. 10 and the Department of Health and Social Care working in lockstep and recognising the urgency of the issue.</w:t>
      </w:r>
    </w:p>
    <w:p w:rsidR="00504129" w:rsidRPr="006E3583" w:rsidP="00504129">
      <w:pPr>
        <w:pStyle w:val="Question"/>
      </w:pPr>
      <w:sdt>
        <w:sdtPr>
          <w:alias w:val="Member"/>
          <w:tag w:val="&lt;Member mnisId='5349' dodsId='173172'&gt;"/>
          <w:id w:val="1079633491"/>
          <w:placeholder>
            <w:docPart w:val="8FB1B0709D3E47C0A66EB633B7AC95B2"/>
          </w:placeholder>
          <w:richText/>
        </w:sdtPr>
        <w:sdtContent>
          <w:r w:rsidRPr="006E3583">
            <w:rPr>
              <w:b/>
            </w:rPr>
            <w:t>Alex McIntyre:</w:t>
          </w:r>
        </w:sdtContent>
      </w:sdt>
      <w:r w:rsidRPr="006E3583">
        <w:t xml:space="preserve"> ThinkLabour</w:t>
      </w:r>
      <w:r w:rsidRPr="006E3583" w:rsidR="00A23026">
        <w:t>,</w:t>
      </w:r>
      <w:r w:rsidRPr="006E3583">
        <w:t xml:space="preserve"> I think</w:t>
      </w:r>
      <w:r w:rsidRPr="006E3583" w:rsidR="00A23026">
        <w:t>,</w:t>
      </w:r>
      <w:r w:rsidRPr="006E3583">
        <w:t xml:space="preserve"> has published something today, and the Social Market Foundation published something earlier this year, saying quite clearly that the burden on local authorities to fund large chunks of social care is not sustainable going forward. It currently accounts for 25% of council tax revenues. Is taking that out of local authorities and funding this at a national level something that you think we should be looking at long term?</w:t>
      </w:r>
    </w:p>
    <w:p w:rsidR="00504129" w:rsidRPr="006E3583" w:rsidP="00504129">
      <w:pPr>
        <w:pStyle w:val="Answer"/>
      </w:pPr>
      <w:sdt>
        <w:sdtPr>
          <w:alias w:val="Witness"/>
          <w:id w:val="42258088"/>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 xml:space="preserve">Local authorities were hollowed out by 14 years of austerity. The way in which this issue has been constantly kicked down the road is not acceptable. All options should be on the table in terms of how we fund it. We of course have to recognise that the public finances are in a very parlous state. We are currently paying £100 billion a year just to service the interest on our debt. </w:t>
      </w:r>
    </w:p>
    <w:p w:rsidR="00504129" w:rsidRPr="006E3583" w:rsidP="00504129">
      <w:pPr>
        <w:pStyle w:val="Answer"/>
      </w:pPr>
      <w:r w:rsidRPr="006E3583">
        <w:t>We have to recognise that the financial position has to be one that is properly costed and funded</w:t>
      </w:r>
      <w:r w:rsidRPr="006E3583" w:rsidR="00A23026">
        <w:t>,</w:t>
      </w:r>
      <w:r w:rsidRPr="006E3583">
        <w:t xml:space="preserve"> and that we are not at all writing a blank cheque here. I hope that we can bring recommendations forward on how to fund this and build that cross-party consensus, so that, ideally within this Parliament, we have a fully funded and costed model that we can move forward on together, in a sustainable way, that will transcend the vagaries of the parliamentary cycle.</w:t>
      </w:r>
    </w:p>
    <w:p w:rsidR="00504129" w:rsidRPr="006E3583" w:rsidP="00504129">
      <w:pPr>
        <w:pStyle w:val="Question"/>
      </w:pPr>
      <w:sdt>
        <w:sdtPr>
          <w:alias w:val="Member"/>
          <w:tag w:val="&lt;Member mnisId='5349' dodsId='173172'&gt;"/>
          <w:id w:val="-1201478984"/>
          <w:placeholder>
            <w:docPart w:val="8FB1B0709D3E47C0A66EB633B7AC95B2"/>
          </w:placeholder>
          <w:richText/>
        </w:sdtPr>
        <w:sdtContent>
          <w:r w:rsidRPr="006E3583">
            <w:rPr>
              <w:b/>
            </w:rPr>
            <w:t>Alex McIntyre:</w:t>
          </w:r>
        </w:sdtContent>
      </w:sdt>
      <w:r w:rsidRPr="006E3583">
        <w:t xml:space="preserve"> Moving on to workforce, the fair pay agreement is not </w:t>
      </w:r>
      <w:r w:rsidRPr="006E3583">
        <w:t>expected until 2028. We have massive shortages in the meantime. How is the Department going to deal with that?</w:t>
      </w:r>
    </w:p>
    <w:p w:rsidR="00504129" w:rsidRPr="006E3583" w:rsidP="00504129">
      <w:pPr>
        <w:pStyle w:val="Answer"/>
      </w:pPr>
      <w:sdt>
        <w:sdtPr>
          <w:alias w:val="Witness"/>
          <w:id w:val="2033220167"/>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 xml:space="preserve">The £500 million for the fair pay agreement is very much a down payment. That is for one year. It is very important that, as we move into a new and reformed way of funding adult social care, or at least into the new spending review process, we continue to deliver that pay rise for care workers. </w:t>
      </w:r>
    </w:p>
    <w:p w:rsidR="00504129" w:rsidRPr="006E3583" w:rsidP="00504129">
      <w:pPr>
        <w:pStyle w:val="Answer"/>
      </w:pPr>
      <w:r w:rsidRPr="006E3583">
        <w:t xml:space="preserve">We currently have 1.6 million care workers in our country. I want to pay tribute to the amazing work that they do. It is quite encouraging to see that the number of vacancies is going down and the number of hires is going up. That is not going as fast as we would like to see, but there are some encouraging signs that we are turning it into a more attractive profession. </w:t>
      </w:r>
    </w:p>
    <w:p w:rsidR="00504129" w:rsidRPr="006E3583" w:rsidP="00504129">
      <w:pPr>
        <w:pStyle w:val="Question"/>
      </w:pPr>
      <w:sdt>
        <w:sdtPr>
          <w:alias w:val="Member"/>
          <w:tag w:val="&lt;Member mnisId='5349' dodsId='173172'&gt;"/>
          <w:id w:val="1512260576"/>
          <w:placeholder>
            <w:docPart w:val="8FB1B0709D3E47C0A66EB633B7AC95B2"/>
          </w:placeholder>
          <w:richText/>
        </w:sdtPr>
        <w:sdtContent>
          <w:r w:rsidRPr="006E3583">
            <w:rPr>
              <w:b/>
            </w:rPr>
            <w:t>Alex McIntyre:</w:t>
          </w:r>
        </w:sdtContent>
      </w:sdt>
      <w:r w:rsidRPr="006E3583">
        <w:t xml:space="preserve"> To put that into context, Minister, 335,000 people left a role in the sector last year, many of whom cited pay and conditions as the main reason for doing so. Despite the 1.6 million who are doing a very good job, we have a shortage. We have a lack of people and places. What can we do now to deliver that in advance of further changes down the line? I appreciate that the cavalry is coming, but what is the Department doing today to make sure we can fill some of those vacancies </w:t>
      </w:r>
      <w:r w:rsidRPr="006E3583" w:rsidR="00250A83">
        <w:t>more quickly</w:t>
      </w:r>
      <w:r w:rsidRPr="006E3583">
        <w:t>, not least given the comments earlier made about changes to the immigration rules? A lot of care providers in my constituency are concerned that that will mean that there will be a lot of staff leaving the sector without the replacements there ready to be hired.</w:t>
      </w:r>
    </w:p>
    <w:p w:rsidR="00504129" w:rsidRPr="006E3583" w:rsidP="00504129">
      <w:pPr>
        <w:pStyle w:val="Answer"/>
      </w:pPr>
      <w:sdt>
        <w:sdtPr>
          <w:alias w:val="Witness"/>
          <w:id w:val="569082026"/>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Given the fiscal constraints that we just discussed, there is something about making the profession more attractive</w:t>
      </w:r>
      <w:r w:rsidRPr="006E3583" w:rsidR="00E83709">
        <w:t>,</w:t>
      </w:r>
      <w:r w:rsidRPr="006E3583">
        <w:t xml:space="preserve"> valuing it and giving it the esteem that it really deserves. I believe that it should have parity of esteem with the health workforce. We are working on the care workforce pathway, which is building a career pathway for progression. </w:t>
      </w:r>
    </w:p>
    <w:p w:rsidR="00504129" w:rsidRPr="006E3583" w:rsidP="00504129">
      <w:pPr>
        <w:pStyle w:val="Question"/>
      </w:pPr>
      <w:sdt>
        <w:sdtPr>
          <w:alias w:val="Member"/>
          <w:tag w:val="&lt;Member mnisId='5349' dodsId='173172'&gt;"/>
          <w:id w:val="-654290887"/>
          <w:placeholder>
            <w:docPart w:val="8FB1B0709D3E47C0A66EB633B7AC95B2"/>
          </w:placeholder>
          <w:richText/>
        </w:sdtPr>
        <w:sdtContent>
          <w:r w:rsidRPr="006E3583">
            <w:rPr>
              <w:b/>
            </w:rPr>
            <w:t>Alex McIntyre:</w:t>
          </w:r>
        </w:sdtContent>
      </w:sdt>
      <w:r w:rsidRPr="006E3583">
        <w:t xml:space="preserve"> When can we expect to see that?</w:t>
      </w:r>
    </w:p>
    <w:p w:rsidR="00504129" w:rsidRPr="006E3583" w:rsidP="00504129">
      <w:pPr>
        <w:pStyle w:val="Answer"/>
      </w:pPr>
      <w:sdt>
        <w:sdtPr>
          <w:alias w:val="Witness"/>
          <w:id w:val="-1915153600"/>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I will hand over to Emily, who is our in-house expert on workforce issues. That is up and running. It is backed by £10 million in the 2026-27 financial year. We also have the assessed and supported year in employment. We have the adult social care learning and development support scheme. We are doing that pathway work.</w:t>
      </w:r>
    </w:p>
    <w:p w:rsidR="00504129" w:rsidRPr="006E3583" w:rsidP="00504129">
      <w:pPr>
        <w:pStyle w:val="Question"/>
      </w:pPr>
      <w:sdt>
        <w:sdtPr>
          <w:alias w:val="Member"/>
          <w:tag w:val="&lt;Member mnisId='5349' dodsId='173172'&gt;"/>
          <w:id w:val="-847643931"/>
          <w:placeholder>
            <w:docPart w:val="8FB1B0709D3E47C0A66EB633B7AC95B2"/>
          </w:placeholder>
          <w:richText/>
        </w:sdtPr>
        <w:sdtContent>
          <w:r w:rsidRPr="006E3583">
            <w:rPr>
              <w:b/>
            </w:rPr>
            <w:t>Alex McIntyre:</w:t>
          </w:r>
        </w:sdtContent>
      </w:sdt>
      <w:r w:rsidRPr="006E3583">
        <w:t xml:space="preserve"> In terms of that pathway, in practical terms, for a simple MP such as me, what does that mean this year in my constituency, for people working in the care sector in Gloucester?</w:t>
      </w:r>
    </w:p>
    <w:p w:rsidR="00504129" w:rsidRPr="006E3583" w:rsidP="00504129">
      <w:pPr>
        <w:pStyle w:val="Answer"/>
      </w:pPr>
      <w:sdt>
        <w:sdtPr>
          <w:alias w:val="Witness"/>
          <w:id w:val="-132415676"/>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 xml:space="preserve">The care workforce pathway is already out there. It is being delivered by our delivery partner, Skills for Care. For the first time ever, it sets out the set of roles that you can expect to go through in a career in care, from being brand new to care, to being a care worker, to an enhanced care worker, who might do more delegated activities, through to a </w:t>
      </w:r>
      <w:r w:rsidRPr="006E3583">
        <w:t>manager</w:t>
      </w:r>
      <w:r w:rsidR="006B5600">
        <w:t xml:space="preserve">, </w:t>
      </w:r>
      <w:r w:rsidRPr="006E3583" w:rsidR="00FB0FBA">
        <w:t>etc</w:t>
      </w:r>
      <w:r w:rsidRPr="006E3583">
        <w:t xml:space="preserve">. It sets out the kind of development and training that providers should make sure that people have at those levels. </w:t>
      </w:r>
    </w:p>
    <w:p w:rsidR="00504129" w:rsidRPr="006E3583" w:rsidP="00504129">
      <w:pPr>
        <w:pStyle w:val="Answer"/>
      </w:pPr>
      <w:r w:rsidRPr="006E3583">
        <w:t>As the Minister said, alongside that</w:t>
      </w:r>
      <w:r w:rsidRPr="006E3583" w:rsidR="001873F4">
        <w:t>,</w:t>
      </w:r>
      <w:r w:rsidRPr="006E3583">
        <w:t xml:space="preserve"> the Department provides £10 million of funding for training qualifications that providers can be reimbursed for, including the level 2 care certificate. It is a first step towards what Baroness Casey was saying about having a clear pathway, paired with the FPA. We would want to build on that and keep expanding it. In fact, it was expanded to a few extra roles earlier this year.</w:t>
      </w:r>
    </w:p>
    <w:p w:rsidR="00504129" w:rsidRPr="006E3583" w:rsidP="00504129">
      <w:pPr>
        <w:pStyle w:val="Question"/>
      </w:pPr>
      <w:sdt>
        <w:sdtPr>
          <w:alias w:val="Member"/>
          <w:tag w:val="&lt;Member mnisId='5349' dodsId='173172'&gt;"/>
          <w:id w:val="937182334"/>
          <w:placeholder>
            <w:docPart w:val="8FB1B0709D3E47C0A66EB633B7AC95B2"/>
          </w:placeholder>
          <w:richText/>
        </w:sdtPr>
        <w:sdtContent>
          <w:r w:rsidRPr="006E3583">
            <w:rPr>
              <w:b/>
            </w:rPr>
            <w:t>Alex McIntyre:</w:t>
          </w:r>
        </w:sdtContent>
      </w:sdt>
      <w:r w:rsidRPr="006E3583">
        <w:t xml:space="preserve"> We have had the report from someone the Department knows well, Alan Milburn, reporting back to the Secretary of State and Department for Work and Pensions on the number of people not in employment, education or training. What discussions is the Department having to join those work streams together? It seems that there is a real opportunity here if we have a sector with lots of vacancies and a lot of young people who are not in employment. If we are making the sector more attractive, how do we tackle that group particularly?</w:t>
      </w:r>
    </w:p>
    <w:p w:rsidR="00504129" w:rsidRPr="006E3583" w:rsidP="00504129">
      <w:pPr>
        <w:pStyle w:val="Answer"/>
      </w:pPr>
      <w:sdt>
        <w:sdtPr>
          <w:alias w:val="Witness"/>
          <w:id w:val="995920801"/>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We are in discussion with DWP and the review team about that group. I cannot share any more at the moment about where we are getting to, but I could come back to you with further details on that in due course.</w:t>
      </w:r>
    </w:p>
    <w:p w:rsidR="00504129" w:rsidRPr="006E3583" w:rsidP="00504129">
      <w:pPr>
        <w:pStyle w:val="Question"/>
      </w:pPr>
      <w:sdt>
        <w:sdtPr>
          <w:alias w:val="Member"/>
          <w:tag w:val="&lt;Member mnisId='5349' dodsId='173172'&gt;"/>
          <w:id w:val="168695775"/>
          <w:placeholder>
            <w:docPart w:val="8FB1B0709D3E47C0A66EB633B7AC95B2"/>
          </w:placeholder>
          <w:richText/>
        </w:sdtPr>
        <w:sdtContent>
          <w:r w:rsidRPr="006E3583">
            <w:rPr>
              <w:b/>
            </w:rPr>
            <w:t>Alex McIntyre:</w:t>
          </w:r>
        </w:sdtContent>
      </w:sdt>
      <w:r w:rsidRPr="006E3583">
        <w:t xml:space="preserve"> Do you know when we might have more details on that? Are you able to share that?</w:t>
      </w:r>
    </w:p>
    <w:p w:rsidR="00504129" w:rsidRPr="006E3583" w:rsidP="00504129">
      <w:pPr>
        <w:pStyle w:val="Answer"/>
      </w:pPr>
      <w:sdt>
        <w:sdtPr>
          <w:alias w:val="Witness"/>
          <w:id w:val="-1147359662"/>
          <w:placeholder>
            <w:docPart w:val="8FB1B0709D3E47C0A66EB633B7AC95B2"/>
          </w:placeholder>
          <w:richText/>
        </w:sdtPr>
        <w:sdtContent>
          <w:r w:rsidRPr="006E3583">
            <w:rPr>
              <w:b/>
              <w:i/>
            </w:rPr>
            <w:t>Emily Roche:</w:t>
          </w:r>
          <w:r w:rsidRPr="006E3583">
            <w:rPr>
              <w:b/>
            </w:rPr>
            <w:t xml:space="preserve"> </w:t>
          </w:r>
        </w:sdtContent>
      </w:sdt>
      <w:r w:rsidRPr="006E3583">
        <w:t xml:space="preserve">I do not have a date right now, but the discussions are very live at the moment. </w:t>
      </w:r>
    </w:p>
    <w:p w:rsidR="00504129" w:rsidRPr="006E3583" w:rsidP="00504129">
      <w:pPr>
        <w:pStyle w:val="Question"/>
      </w:pPr>
      <w:sdt>
        <w:sdtPr>
          <w:alias w:val="Member"/>
          <w:tag w:val="&lt;Member mnisId='5349' dodsId='173172'&gt;"/>
          <w:id w:val="-1981984311"/>
          <w:placeholder>
            <w:docPart w:val="8FB1B0709D3E47C0A66EB633B7AC95B2"/>
          </w:placeholder>
          <w:richText/>
        </w:sdtPr>
        <w:sdtContent>
          <w:r w:rsidRPr="006E3583">
            <w:rPr>
              <w:b/>
            </w:rPr>
            <w:t>Alex McIntyre:</w:t>
          </w:r>
        </w:sdtContent>
      </w:sdt>
      <w:r w:rsidRPr="006E3583">
        <w:t xml:space="preserve"> Fine, thank you. In terms of the broader workforce plan across health and care, how important do you think the future of the care workforce is going to be, not least given we are still waiting for the long-term workforce plan that has been pushed back several times now?</w:t>
      </w:r>
    </w:p>
    <w:p w:rsidR="00504129" w:rsidRPr="006E3583" w:rsidP="00504129">
      <w:pPr>
        <w:pStyle w:val="Answer"/>
      </w:pPr>
      <w:sdt>
        <w:sdtPr>
          <w:alias w:val="Witness"/>
          <w:id w:val="-1963878055"/>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It is absolutely vital. I am very pleased that adult social care workers are within the scope of the 10-year workforce plan.</w:t>
      </w:r>
    </w:p>
    <w:p w:rsidR="00504129" w:rsidRPr="006E3583" w:rsidP="00504129">
      <w:pPr>
        <w:pStyle w:val="Question"/>
      </w:pPr>
      <w:sdt>
        <w:sdtPr>
          <w:alias w:val="Member"/>
          <w:tag w:val="&lt;Member mnisId='5349' dodsId='173172'&gt;"/>
          <w:id w:val="-33360201"/>
          <w:placeholder>
            <w:docPart w:val="8FB1B0709D3E47C0A66EB633B7AC95B2"/>
          </w:placeholder>
          <w:richText/>
        </w:sdtPr>
        <w:sdtContent>
          <w:r w:rsidRPr="006E3583">
            <w:rPr>
              <w:b/>
            </w:rPr>
            <w:t>Alex McIntyre:</w:t>
          </w:r>
        </w:sdtContent>
      </w:sdt>
      <w:r w:rsidRPr="006E3583">
        <w:t xml:space="preserve"> Do you know when that is coming</w:t>
      </w:r>
      <w:r w:rsidRPr="006E3583" w:rsidR="00EE5B27">
        <w:t>?</w:t>
      </w:r>
    </w:p>
    <w:p w:rsidR="00504129" w:rsidRPr="006E3583" w:rsidP="00504129">
      <w:pPr>
        <w:pStyle w:val="Answer"/>
      </w:pPr>
      <w:sdt>
        <w:sdtPr>
          <w:alias w:val="Witness"/>
          <w:id w:val="1387147135"/>
          <w:placeholder>
            <w:docPart w:val="8FB1B0709D3E47C0A66EB633B7AC95B2"/>
          </w:placeholder>
          <w:richText/>
        </w:sdtPr>
        <w:sdtContent>
          <w:r w:rsidRPr="006E3583">
            <w:rPr>
              <w:b/>
              <w:i/>
            </w:rPr>
            <w:t>Stephen Kinnock:</w:t>
          </w:r>
          <w:r w:rsidRPr="006E3583">
            <w:rPr>
              <w:b/>
            </w:rPr>
            <w:t xml:space="preserve"> </w:t>
          </w:r>
        </w:sdtContent>
      </w:sdt>
      <w:r w:rsidRPr="006E3583" w:rsidR="00EE5B27">
        <w:t xml:space="preserve">This </w:t>
      </w:r>
      <w:r w:rsidRPr="006E3583">
        <w:t xml:space="preserve">summer. </w:t>
      </w:r>
    </w:p>
    <w:p w:rsidR="00504129" w:rsidRPr="006E3583" w:rsidP="00504129">
      <w:pPr>
        <w:pStyle w:val="Question"/>
      </w:pPr>
      <w:sdt>
        <w:sdtPr>
          <w:alias w:val="Member"/>
          <w:tag w:val="&lt;Member mnisId='5349' dodsId='173172'&gt;"/>
          <w:id w:val="-187138837"/>
          <w:placeholder>
            <w:docPart w:val="8FB1B0709D3E47C0A66EB633B7AC95B2"/>
          </w:placeholder>
          <w:richText/>
        </w:sdtPr>
        <w:sdtContent>
          <w:r w:rsidRPr="006E3583">
            <w:rPr>
              <w:b/>
            </w:rPr>
            <w:t>Alex McIntyre:</w:t>
          </w:r>
        </w:sdtContent>
      </w:sdt>
      <w:r w:rsidRPr="006E3583">
        <w:t xml:space="preserve"> </w:t>
      </w:r>
      <w:r w:rsidRPr="006E3583" w:rsidR="00EE5B27">
        <w:t xml:space="preserve">Summer </w:t>
      </w:r>
      <w:r w:rsidRPr="006E3583">
        <w:t>2026?</w:t>
      </w:r>
    </w:p>
    <w:p w:rsidR="00504129" w:rsidRPr="006E3583" w:rsidP="00504129">
      <w:pPr>
        <w:pStyle w:val="Answer"/>
      </w:pPr>
      <w:sdt>
        <w:sdtPr>
          <w:alias w:val="Witness"/>
          <w:id w:val="190573790"/>
          <w:placeholder>
            <w:docPart w:val="8FB1B0709D3E47C0A66EB633B7AC95B2"/>
          </w:placeholder>
          <w:richText/>
        </w:sdtPr>
        <w:sdtContent>
          <w:r w:rsidRPr="006E3583">
            <w:rPr>
              <w:b/>
              <w:i/>
            </w:rPr>
            <w:t>Stephen Kinnock:</w:t>
          </w:r>
          <w:r w:rsidRPr="006E3583">
            <w:rPr>
              <w:b/>
            </w:rPr>
            <w:t xml:space="preserve"> </w:t>
          </w:r>
        </w:sdtContent>
      </w:sdt>
      <w:r w:rsidRPr="006E3583">
        <w:t>It is the civil service summer.</w:t>
      </w:r>
      <w:r w:rsidRPr="006E3583" w:rsidR="00EE5B27">
        <w:t xml:space="preserve"> It is a particular meteorological year. </w:t>
      </w:r>
    </w:p>
    <w:p w:rsidR="00504129" w:rsidRPr="006E3583" w:rsidP="00504129">
      <w:pPr>
        <w:pStyle w:val="Question"/>
      </w:pPr>
      <w:sdt>
        <w:sdtPr>
          <w:alias w:val="Member"/>
          <w:tag w:val="&lt;Member mnisId='5349' dodsId='173172'&gt;"/>
          <w:id w:val="-133111517"/>
          <w:placeholder>
            <w:docPart w:val="8FB1B0709D3E47C0A66EB633B7AC95B2"/>
          </w:placeholder>
          <w:richText/>
        </w:sdtPr>
        <w:sdtContent>
          <w:r w:rsidRPr="006E3583">
            <w:rPr>
              <w:b/>
            </w:rPr>
            <w:t>Alex McIntyre:</w:t>
          </w:r>
        </w:sdtContent>
      </w:sdt>
      <w:r w:rsidRPr="006E3583">
        <w:t xml:space="preserve"> I will come back to summer definitions in a moment. I have quite a lot of questions to get through and not very much time because I am covering for a colleague. If we move on to carer’s assessments, 73% of carers have not received a carer’s assessment. Why do you think they are not receiving those assessments and what action is being taken to improve the uptake?</w:t>
      </w:r>
    </w:p>
    <w:p w:rsidR="00504129" w:rsidRPr="006E3583" w:rsidP="00504129">
      <w:pPr>
        <w:pStyle w:val="Answer"/>
      </w:pPr>
      <w:sdt>
        <w:sdtPr>
          <w:alias w:val="Witness"/>
          <w:id w:val="-1207569999"/>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This speaks to the fragmentation challenge that we were talking about earlier. The system is too fragmented. I am pleased that local authorities are committed to modernising the so-called front door, so that first point of contact. We have launched a discovery and testing programme to look at how best Government can support people in navigating the system. We are testing prototypes, in terms of web content, now with people with lived experience. We will be coming forward later this year with a proposal to create a much clearer, more accessible and user-friendly front door to the system, where you are not being sent from pillar to post on assessments</w:t>
      </w:r>
      <w:r w:rsidRPr="006E3583" w:rsidR="009B3C17">
        <w:t xml:space="preserve">; you </w:t>
      </w:r>
      <w:r w:rsidRPr="006E3583">
        <w:t>are getting it done in one single point of contact.</w:t>
      </w:r>
    </w:p>
    <w:p w:rsidR="00504129" w:rsidRPr="006E3583" w:rsidP="00504129">
      <w:pPr>
        <w:pStyle w:val="Question"/>
      </w:pPr>
      <w:sdt>
        <w:sdtPr>
          <w:alias w:val="Member"/>
          <w:tag w:val="&lt;Member mnisId='5349' dodsId='173172'&gt;"/>
          <w:id w:val="-1543049447"/>
          <w:placeholder>
            <w:docPart w:val="8FB1B0709D3E47C0A66EB633B7AC95B2"/>
          </w:placeholder>
          <w:richText/>
        </w:sdtPr>
        <w:sdtContent>
          <w:r w:rsidRPr="006E3583">
            <w:rPr>
              <w:b/>
            </w:rPr>
            <w:t>Alex McIntyre:</w:t>
          </w:r>
        </w:sdtContent>
      </w:sdt>
      <w:r w:rsidRPr="006E3583">
        <w:t xml:space="preserve"> There has been an important Supreme Court judgment recently about protecting vulnerable people at risk of abuse. It has overturned key elements of the deprivation of liberty safeguards framework. How are the Government making sure that people who lack capacity continue to have their rights and protections upheld? Importantly, previously the Department said that we were to get a consultation on the liberty protection safeguards in the first half of 2026. Given we have, by my reckoning, six days left of the first half of 2026, are we still expecting that in the next week</w:t>
      </w:r>
      <w:r w:rsidRPr="006E3583" w:rsidR="009A5C95">
        <w:t xml:space="preserve"> and, if </w:t>
      </w:r>
      <w:r w:rsidRPr="006E3583">
        <w:t>not, when?</w:t>
      </w:r>
    </w:p>
    <w:p w:rsidR="00504129" w:rsidRPr="006E3583" w:rsidP="00504129">
      <w:pPr>
        <w:pStyle w:val="Answer"/>
      </w:pPr>
      <w:sdt>
        <w:sdtPr>
          <w:alias w:val="Witness"/>
          <w:id w:val="-765614026"/>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 xml:space="preserve">You will be aware of the Cheshire West ruling, which created a radically different approach to this issue. That got challenged. The Supreme Court has, in essence, overturned Cheshire West. One reason that we have not done the deprivation of liberty work that you just mentioned is </w:t>
      </w:r>
      <w:r w:rsidRPr="006E3583" w:rsidR="009A5C95">
        <w:t>that</w:t>
      </w:r>
      <w:r w:rsidRPr="006E3583">
        <w:t xml:space="preserve">, once that challenge came in on Cheshire West, it did not make sense to launch anything until we had clarity on that piece. We now have that clarity. </w:t>
      </w:r>
    </w:p>
    <w:p w:rsidR="00504129" w:rsidRPr="006E3583" w:rsidP="00504129">
      <w:pPr>
        <w:pStyle w:val="Answer"/>
      </w:pPr>
      <w:r w:rsidRPr="006E3583">
        <w:t xml:space="preserve">We of course respect the Supreme Court’s judgment. Our job now is to put that into practice. We issued public guidance on 15 June, but there is no reason at all why people in the relevant authorities cannot start immediately to adapt their systems to the new Supreme Court ruling. I know that it is a controversial issue and there are strongly held feelings on all sides. </w:t>
      </w:r>
    </w:p>
    <w:p w:rsidR="00504129" w:rsidRPr="006E3583" w:rsidP="00504129">
      <w:pPr>
        <w:pStyle w:val="Answer"/>
      </w:pPr>
      <w:r w:rsidRPr="006E3583">
        <w:t>The point I would make is that the impact of the Cheshire West ruling was to very significantly increase the backlog of cases, because it so lowered the bar in terms of the assessments that needed to be made. It led to a lot of very intrusive assessments on people who would not necessarily need that. I am optimistic that, thanks to the Supreme Court ruling, we are going to have a more effective and humane system</w:t>
      </w:r>
      <w:r w:rsidRPr="006E3583" w:rsidR="009A5C95">
        <w:t>,</w:t>
      </w:r>
      <w:r w:rsidRPr="006E3583">
        <w:t xml:space="preserve"> and get through this backlog, which is a big problem.</w:t>
      </w:r>
    </w:p>
    <w:p w:rsidR="00504129" w:rsidRPr="006E3583" w:rsidP="00504129">
      <w:pPr>
        <w:pStyle w:val="Question"/>
      </w:pPr>
      <w:sdt>
        <w:sdtPr>
          <w:alias w:val="Member"/>
          <w:tag w:val="&lt;Member mnisId='5349' dodsId='173172'&gt;"/>
          <w:id w:val="-394664063"/>
          <w:placeholder>
            <w:docPart w:val="8FB1B0709D3E47C0A66EB633B7AC95B2"/>
          </w:placeholder>
          <w:richText/>
        </w:sdtPr>
        <w:sdtContent>
          <w:r w:rsidRPr="006E3583">
            <w:rPr>
              <w:b/>
            </w:rPr>
            <w:t>Alex McIntyre:</w:t>
          </w:r>
        </w:sdtContent>
      </w:sdt>
      <w:r w:rsidRPr="006E3583">
        <w:t xml:space="preserve"> You have just </w:t>
      </w:r>
      <w:r w:rsidRPr="006E3583" w:rsidR="009A5C95">
        <w:t>spoken</w:t>
      </w:r>
      <w:r w:rsidRPr="006E3583">
        <w:t xml:space="preserve"> about the backlog and the impact that that is having on extremely vulnerable people. Earlier this year we had absolutely horrendous news from St Andrew’s Healthcare in Northampton about the alleged treatment—there is an ongoing case there so we have to be a bit careful—of vulnerable people in its care. Do you think that the Department has got a grip of some of the challenges that are facing </w:t>
      </w:r>
      <w:r w:rsidRPr="006E3583">
        <w:t>vulnerable people in our health and care system?</w:t>
      </w:r>
    </w:p>
    <w:p w:rsidR="00504129" w:rsidRPr="006E3583" w:rsidP="00504129">
      <w:pPr>
        <w:pStyle w:val="Answer"/>
      </w:pPr>
      <w:sdt>
        <w:sdtPr>
          <w:alias w:val="Witness"/>
          <w:id w:val="1338659785"/>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One area of Baroness Casey’s speech in the Nuffield</w:t>
      </w:r>
      <w:r w:rsidR="0024785B">
        <w:t xml:space="preserve"> Trust</w:t>
      </w:r>
      <w:r w:rsidRPr="006E3583">
        <w:t xml:space="preserve"> think-tank was on safeguarding. I was really pleased to see that and I am really pleased that we have acted swiftly. We have now created a National Adult Safeguarding Board, chaired by Sarah McClinton, reporting direct to me. Its first job is going to be to do a review of all the statutory guidance on safeguarding, because there clearly is room for improvement. The answer to your question is that we need, from the centre, to get much more of a grip on this. This safeguarding board is going to play a key role in that, but we also need to </w:t>
      </w:r>
      <w:r w:rsidRPr="006E3583" w:rsidR="00CD3D39">
        <w:t>drive</w:t>
      </w:r>
      <w:r w:rsidRPr="006E3583">
        <w:t xml:space="preserve"> that culture change through the whole system.</w:t>
      </w:r>
    </w:p>
    <w:p w:rsidR="00504129" w:rsidRPr="006E3583" w:rsidP="00504129">
      <w:pPr>
        <w:pStyle w:val="Question"/>
      </w:pPr>
      <w:sdt>
        <w:sdtPr>
          <w:alias w:val="Member"/>
          <w:tag w:val="&lt;Member mnisId='5339' dodsId='118551'&gt;"/>
          <w:id w:val="1023670558"/>
          <w:placeholder>
            <w:docPart w:val="8FB1B0709D3E47C0A66EB633B7AC95B2"/>
          </w:placeholder>
          <w:richText/>
        </w:sdtPr>
        <w:sdtContent>
          <w:r w:rsidRPr="006E3583">
            <w:rPr>
              <w:b/>
            </w:rPr>
            <w:t>Danny Beales:</w:t>
          </w:r>
        </w:sdtContent>
      </w:sdt>
      <w:r w:rsidRPr="006E3583">
        <w:t xml:space="preserve"> Thank you very much, Minister. To quickly follow</w:t>
      </w:r>
      <w:r w:rsidR="004D06BE">
        <w:t xml:space="preserve"> </w:t>
      </w:r>
      <w:r w:rsidRPr="006E3583">
        <w:t>up on your point about parity of esteem between the social care and health workforce, would that extend to parity of approach around immigration and visa rules? In the present proposals health workers have one set of proposals about indefinite leave to remain and visas, while the social care workforce is on a completely different proposed pathway. Is that parity of esteem?</w:t>
      </w:r>
    </w:p>
    <w:p w:rsidR="00504129" w:rsidRPr="006E3583" w:rsidP="00504129">
      <w:pPr>
        <w:pStyle w:val="Answer"/>
      </w:pPr>
      <w:sdt>
        <w:sdtPr>
          <w:alias w:val="Witness"/>
          <w:id w:val="-1402903313"/>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 xml:space="preserve">We hugely value the role that care workers from overseas come to </w:t>
      </w:r>
      <w:r w:rsidRPr="006E3583" w:rsidR="005B7908">
        <w:t>play,</w:t>
      </w:r>
      <w:r w:rsidRPr="006E3583">
        <w:t xml:space="preserve"> provid</w:t>
      </w:r>
      <w:r w:rsidRPr="006E3583" w:rsidR="005B7908">
        <w:t xml:space="preserve">ing </w:t>
      </w:r>
      <w:r w:rsidRPr="006E3583">
        <w:t>such care and compassion. It is hugely appreciated and valued. It is the Government’s policy to reduce our overreliance on overseas labour. We want to have a system that is really attractive to our homegrown talent and to ensure that we have adult social care being something that people who are resident in this country really want to do.</w:t>
      </w:r>
    </w:p>
    <w:p w:rsidR="00504129" w:rsidRPr="006E3583" w:rsidP="00504129">
      <w:pPr>
        <w:pStyle w:val="Answer"/>
      </w:pPr>
      <w:r w:rsidRPr="006E3583">
        <w:t xml:space="preserve">We </w:t>
      </w:r>
      <w:r w:rsidRPr="006E3583">
        <w:t>have until 2028 to do a lot of the redeployment of people who have been displaced, because there are lots of abusive, unscrupulous employers out there. We have had 1,550 licence revocations, 35,000 displaced workers and 60,000 affected overall. Our top priority is those people who have been so badly treated by unscrupulous employers that have had their licences revoked</w:t>
      </w:r>
      <w:r w:rsidRPr="006E3583">
        <w:t xml:space="preserve">, </w:t>
      </w:r>
      <w:r w:rsidRPr="006E3583">
        <w:t xml:space="preserve">and </w:t>
      </w:r>
      <w:r w:rsidRPr="006E3583">
        <w:t xml:space="preserve">who </w:t>
      </w:r>
      <w:r w:rsidRPr="006E3583">
        <w:t>are now displaced. We have until 2028 to redeploy those people in the adult social care sector. That is low-hanging fruit that we should take advantage of.</w:t>
      </w:r>
    </w:p>
    <w:p w:rsidR="00504129" w:rsidRPr="006E3583" w:rsidP="00504129">
      <w:pPr>
        <w:pStyle w:val="Question"/>
      </w:pPr>
      <w:sdt>
        <w:sdtPr>
          <w:alias w:val="Member"/>
          <w:tag w:val="&lt;Member mnisId='5339' dodsId='118551'&gt;"/>
          <w:id w:val="-488869374"/>
          <w:placeholder>
            <w:docPart w:val="8FB1B0709D3E47C0A66EB633B7AC95B2"/>
          </w:placeholder>
          <w:richText/>
        </w:sdtPr>
        <w:sdtContent>
          <w:r w:rsidRPr="006E3583">
            <w:rPr>
              <w:b/>
            </w:rPr>
            <w:t>Danny Beales:</w:t>
          </w:r>
        </w:sdtContent>
      </w:sdt>
      <w:r w:rsidRPr="006E3583">
        <w:t xml:space="preserve"> I agree with you on that point, Minister. Would a single national care visa help tackle exploitation, rather than people’s employment and presence in the UK being tied to those unscrupulous employers?</w:t>
      </w:r>
    </w:p>
    <w:p w:rsidR="00504129" w:rsidRPr="006E3583" w:rsidP="00504129">
      <w:pPr>
        <w:pStyle w:val="Answer"/>
      </w:pPr>
      <w:sdt>
        <w:sdtPr>
          <w:alias w:val="Witness"/>
          <w:id w:val="662437985"/>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I am really interested in that proposal. I know that it is something that Unison is very keen on. It has done some really interesting work on this and I absolutely think that it is something we should explore. Obviously that needs to be done in lockstep with our colleagues in the Home Office.</w:t>
      </w:r>
    </w:p>
    <w:p w:rsidR="00504129" w:rsidRPr="006E3583" w:rsidP="00504129">
      <w:pPr>
        <w:pStyle w:val="Question"/>
      </w:pPr>
      <w:sdt>
        <w:sdtPr>
          <w:alias w:val="Member"/>
          <w:tag w:val="&lt;Member mnisId='5339' dodsId='118551'&gt;"/>
          <w:id w:val="-783264833"/>
          <w:placeholder>
            <w:docPart w:val="8FB1B0709D3E47C0A66EB633B7AC95B2"/>
          </w:placeholder>
          <w:richText/>
        </w:sdtPr>
        <w:sdtContent>
          <w:r w:rsidRPr="006E3583">
            <w:rPr>
              <w:b/>
            </w:rPr>
            <w:t>Danny Beales:</w:t>
          </w:r>
        </w:sdtContent>
      </w:sdt>
      <w:r w:rsidRPr="006E3583">
        <w:t xml:space="preserve"> Turning to making some of these changes happen, you have talked before at this Committee about the role and importance of modern service frameworks for dementia and frailty. There is one for </w:t>
      </w:r>
      <w:r w:rsidRPr="006E3583">
        <w:t xml:space="preserve">palliative care, which you have talked to us about before. They seem to be doing quite a lot of heavy lifting in terms of delivering the improvements that we are hoping for and that Baroness Casey may be envisaging. We understand that their development is </w:t>
      </w:r>
      <w:r w:rsidRPr="006E3583" w:rsidR="00D907CE">
        <w:t>under way</w:t>
      </w:r>
      <w:r w:rsidRPr="006E3583">
        <w:t>. How are they being aligned with Baroness Casey’s review and initial findings</w:t>
      </w:r>
      <w:r w:rsidRPr="006E3583" w:rsidR="00D907CE">
        <w:t>,</w:t>
      </w:r>
      <w:r w:rsidRPr="006E3583">
        <w:t xml:space="preserve"> and what teeth will they have?</w:t>
      </w:r>
    </w:p>
    <w:p w:rsidR="00504129" w:rsidRPr="006E3583" w:rsidP="00504129">
      <w:pPr>
        <w:pStyle w:val="Answer"/>
      </w:pPr>
      <w:sdt>
        <w:sdtPr>
          <w:alias w:val="Witness"/>
          <w:id w:val="-123160456"/>
          <w:placeholder>
            <w:docPart w:val="8FB1B0709D3E47C0A66EB633B7AC95B2"/>
          </w:placeholder>
          <w:richText/>
        </w:sdtPr>
        <w:sdtEndPr>
          <w:rPr>
            <w:b/>
            <w:i/>
          </w:rPr>
        </w:sdtEndPr>
        <w:sdtContent>
          <w:r w:rsidRPr="006E3583">
            <w:rPr>
              <w:b/>
              <w:i/>
            </w:rPr>
            <w:t>Stephen Kinnock:</w:t>
          </w:r>
        </w:sdtContent>
      </w:sdt>
      <w:r w:rsidRPr="006E3583">
        <w:rPr>
          <w:b/>
        </w:rPr>
        <w:t xml:space="preserve"> </w:t>
      </w:r>
      <w:r w:rsidRPr="006E3583">
        <w:t>On dementia specifically, we are very keen to move as quickly as possible on Baroness Casey’s recommendations on dementia. We want to get up from the 300-odd people doing these trials to 2,000. We are waiting for NICE to come back. I think on 9 July NICE is going to be giving its view on the donanemab and lecanemab. That is something that we want to move forward with as quickly as possible.</w:t>
      </w:r>
    </w:p>
    <w:p w:rsidR="00504129" w:rsidRPr="006E3583" w:rsidP="00504129">
      <w:pPr>
        <w:pStyle w:val="Answer"/>
      </w:pPr>
      <w:r w:rsidRPr="006E3583">
        <w:t>In terms of the modern service framework, we have done a lot of stakeholder engagement. We had a webinar with 200 key players on that just recently. We have to bring forward a very clear definition of what the outcome needs to be in terms of both the clinical treatment for dementia and the wraparound care that is required. That is going to be the basis for the modern service framework. We have agreed fully with Baroness Casey’s recommendation that that modern service framework needs to be published by the end of this calendar year.</w:t>
      </w:r>
    </w:p>
    <w:p w:rsidR="00504129" w:rsidRPr="006E3583" w:rsidP="00504129">
      <w:pPr>
        <w:pStyle w:val="Answer"/>
      </w:pPr>
      <w:sdt>
        <w:sdtPr>
          <w:alias w:val="Witness"/>
          <w:id w:val="498011597"/>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On the modern service frameworks, as well as setting out the “what” of the outcome and the pillars of how to get there, they will also set out which parts of the system are responsible for each part of delivery and the strategy to support delivery and oversee uptake of those standards as well. They will go further than that.</w:t>
      </w:r>
    </w:p>
    <w:p w:rsidR="00504129" w:rsidRPr="006E3583" w:rsidP="00504129">
      <w:pPr>
        <w:pStyle w:val="Question"/>
      </w:pPr>
      <w:sdt>
        <w:sdtPr>
          <w:alias w:val="Member"/>
          <w:tag w:val="&lt;Member mnisId='5339' dodsId='118551'&gt;"/>
          <w:id w:val="956761252"/>
          <w:placeholder>
            <w:docPart w:val="8FB1B0709D3E47C0A66EB633B7AC95B2"/>
          </w:placeholder>
          <w:richText/>
        </w:sdtPr>
        <w:sdtContent>
          <w:r w:rsidRPr="006E3583">
            <w:rPr>
              <w:b/>
            </w:rPr>
            <w:t>Danny Beales:</w:t>
          </w:r>
        </w:sdtContent>
      </w:sdt>
      <w:r w:rsidRPr="006E3583">
        <w:t xml:space="preserve"> Do they speak to local authorities as well as the NHS?</w:t>
      </w:r>
    </w:p>
    <w:p w:rsidR="00504129" w:rsidRPr="006E3583" w:rsidP="00504129">
      <w:pPr>
        <w:pStyle w:val="Answer"/>
      </w:pPr>
      <w:sdt>
        <w:sdtPr>
          <w:alias w:val="Witness"/>
          <w:id w:val="1496145552"/>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Certainly the dementia and frailty one, which I am closest to, is going across social care and health</w:t>
      </w:r>
      <w:r w:rsidRPr="006E3583" w:rsidR="005543D3">
        <w:t>,</w:t>
      </w:r>
      <w:r w:rsidRPr="006E3583">
        <w:t xml:space="preserve"> and looking at all the partners involved in delivery as part of that.</w:t>
      </w:r>
    </w:p>
    <w:p w:rsidR="00504129" w:rsidRPr="006E3583" w:rsidP="00504129">
      <w:pPr>
        <w:pStyle w:val="Question"/>
      </w:pPr>
      <w:sdt>
        <w:sdtPr>
          <w:alias w:val="Member"/>
          <w:tag w:val="&lt;Member mnisId='5339' dodsId='118551'&gt;"/>
          <w:id w:val="1506012261"/>
          <w:placeholder>
            <w:docPart w:val="8FB1B0709D3E47C0A66EB633B7AC95B2"/>
          </w:placeholder>
          <w:richText/>
        </w:sdtPr>
        <w:sdtContent>
          <w:r w:rsidRPr="006E3583">
            <w:rPr>
              <w:b/>
            </w:rPr>
            <w:t>Danny Beales:</w:t>
          </w:r>
        </w:sdtContent>
      </w:sdt>
      <w:r w:rsidRPr="006E3583">
        <w:t xml:space="preserve"> Will there be specific requirements and recommendations for action from local authorities?</w:t>
      </w:r>
    </w:p>
    <w:p w:rsidR="00504129" w:rsidRPr="006E3583" w:rsidP="00504129">
      <w:pPr>
        <w:pStyle w:val="Answer"/>
      </w:pPr>
      <w:sdt>
        <w:sdtPr>
          <w:alias w:val="Witness"/>
          <w:id w:val="-2090300156"/>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 xml:space="preserve">I cannot go as far as to say that we are going to have a definite list of actions for local authorities, but we are looking at the full set of partners involved in delivering social care. </w:t>
      </w:r>
    </w:p>
    <w:p w:rsidR="00504129" w:rsidRPr="006E3583" w:rsidP="00504129">
      <w:pPr>
        <w:pStyle w:val="Question"/>
      </w:pPr>
      <w:sdt>
        <w:sdtPr>
          <w:alias w:val="Member"/>
          <w:tag w:val="&lt;Member mnisId='5339' dodsId='118551'&gt;"/>
          <w:id w:val="1671527665"/>
          <w:placeholder>
            <w:docPart w:val="8FB1B0709D3E47C0A66EB633B7AC95B2"/>
          </w:placeholder>
          <w:richText/>
        </w:sdtPr>
        <w:sdtContent>
          <w:r w:rsidRPr="006E3583">
            <w:rPr>
              <w:b/>
            </w:rPr>
            <w:t>Danny Beales:</w:t>
          </w:r>
        </w:sdtContent>
      </w:sdt>
      <w:r w:rsidRPr="006E3583">
        <w:t xml:space="preserve"> They are responsible for social care.</w:t>
      </w:r>
    </w:p>
    <w:p w:rsidR="00504129" w:rsidRPr="006E3583" w:rsidP="00504129">
      <w:pPr>
        <w:pStyle w:val="Answer"/>
      </w:pPr>
      <w:sdt>
        <w:sdtPr>
          <w:alias w:val="Witness"/>
          <w:id w:val="-150140662"/>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 xml:space="preserve">Yes, so I would expect that they probably will be. I just cannot tell you right now, 100%, “Yes, I have a list” yet. </w:t>
      </w:r>
    </w:p>
    <w:p w:rsidR="00504129" w:rsidRPr="006E3583" w:rsidP="00504129">
      <w:pPr>
        <w:pStyle w:val="Question"/>
      </w:pPr>
      <w:sdt>
        <w:sdtPr>
          <w:alias w:val="Member"/>
          <w:tag w:val="&lt;Member mnisId='5339' dodsId='118551'&gt;"/>
          <w:id w:val="1157575929"/>
          <w:placeholder>
            <w:docPart w:val="8FB1B0709D3E47C0A66EB633B7AC95B2"/>
          </w:placeholder>
          <w:richText/>
        </w:sdtPr>
        <w:sdtContent>
          <w:r w:rsidRPr="006E3583">
            <w:rPr>
              <w:b/>
            </w:rPr>
            <w:t>Danny Beales:</w:t>
          </w:r>
        </w:sdtContent>
      </w:sdt>
      <w:r w:rsidRPr="006E3583">
        <w:t xml:space="preserve"> Are local authorities engaged in the development? Is the LGA, for instance, engaged in the development of them? </w:t>
      </w:r>
    </w:p>
    <w:p w:rsidR="00504129" w:rsidRPr="006E3583" w:rsidP="00504129">
      <w:pPr>
        <w:pStyle w:val="Answer"/>
      </w:pPr>
      <w:sdt>
        <w:sdtPr>
          <w:alias w:val="Witness"/>
          <w:id w:val="-291525692"/>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 xml:space="preserve">Yes. We have a really wide set of stakeholders. To what Baroness Casey was saying earlier about the medical model and social model, this is one of the places, in the dementia and frailty MSF, where </w:t>
      </w:r>
      <w:r w:rsidRPr="006E3583">
        <w:t>those two are really coming together. We are debating how the two come together best for people who have these conditions.</w:t>
      </w:r>
    </w:p>
    <w:p w:rsidR="00504129" w:rsidRPr="006E3583" w:rsidP="00504129">
      <w:pPr>
        <w:pStyle w:val="Question"/>
      </w:pPr>
      <w:sdt>
        <w:sdtPr>
          <w:alias w:val="Member"/>
          <w:tag w:val="&lt;Member mnisId='5339' dodsId='118551'&gt;"/>
          <w:id w:val="-1235242373"/>
          <w:placeholder>
            <w:docPart w:val="8FB1B0709D3E47C0A66EB633B7AC95B2"/>
          </w:placeholder>
          <w:richText/>
        </w:sdtPr>
        <w:sdtContent>
          <w:r w:rsidRPr="006E3583">
            <w:rPr>
              <w:b/>
            </w:rPr>
            <w:t>Danny Beales:</w:t>
          </w:r>
        </w:sdtContent>
      </w:sdt>
      <w:r w:rsidRPr="006E3583">
        <w:t xml:space="preserve"> In terms of their development—Baroness Casey touched upon this earlier around some of the specifics—we have had concerns raised from Alzheimer’s Society, Alzheimer’s Research UK and Dementia UK about what the content of the modern service frameworks may be. Could you, yes or no, confirm that three key areas are going to be covered in the MSF? One is around times to diagnosis and clear standards and targets. Will that be included in the MSF?</w:t>
      </w:r>
    </w:p>
    <w:p w:rsidR="00504129" w:rsidRPr="006E3583" w:rsidP="00504129">
      <w:pPr>
        <w:pStyle w:val="Answer"/>
      </w:pPr>
      <w:sdt>
        <w:sdtPr>
          <w:alias w:val="Witness"/>
          <w:id w:val="-1459868827"/>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First, I will say that Alzheimer’s Society and the other charities are part of our task and finish group on the MSF.</w:t>
      </w:r>
    </w:p>
    <w:p w:rsidR="00504129" w:rsidRPr="006E3583" w:rsidP="00504129">
      <w:pPr>
        <w:pStyle w:val="Question"/>
      </w:pPr>
      <w:sdt>
        <w:sdtPr>
          <w:alias w:val="Member"/>
          <w:tag w:val="&lt;Member mnisId='5339' dodsId='118551'&gt;"/>
          <w:id w:val="-861672677"/>
          <w:placeholder>
            <w:docPart w:val="8FB1B0709D3E47C0A66EB633B7AC95B2"/>
          </w:placeholder>
          <w:richText/>
        </w:sdtPr>
        <w:sdtContent>
          <w:r w:rsidRPr="006E3583">
            <w:rPr>
              <w:b/>
            </w:rPr>
            <w:t>Danny Beales:</w:t>
          </w:r>
        </w:sdtContent>
      </w:sdt>
      <w:r w:rsidRPr="006E3583">
        <w:t xml:space="preserve"> They are very concerned and they have written publicly. </w:t>
      </w:r>
    </w:p>
    <w:p w:rsidR="00504129" w:rsidRPr="006E3583" w:rsidP="00504129">
      <w:pPr>
        <w:pStyle w:val="Answer"/>
      </w:pPr>
      <w:sdt>
        <w:sdtPr>
          <w:alias w:val="Witness"/>
          <w:id w:val="102393478"/>
          <w:placeholder>
            <w:docPart w:val="8FB1B0709D3E47C0A66EB633B7AC95B2"/>
          </w:placeholder>
          <w:richText/>
        </w:sdtPr>
        <w:sdtContent>
          <w:r w:rsidRPr="006E3583">
            <w:rPr>
              <w:b/>
              <w:i/>
            </w:rPr>
            <w:t>Emily Roche:</w:t>
          </w:r>
          <w:r w:rsidRPr="006E3583">
            <w:rPr>
              <w:b/>
            </w:rPr>
            <w:t xml:space="preserve"> </w:t>
          </w:r>
        </w:sdtContent>
      </w:sdt>
      <w:r w:rsidRPr="006E3583">
        <w:t>I am aware of that.</w:t>
      </w:r>
    </w:p>
    <w:p w:rsidR="00504129" w:rsidRPr="006E3583" w:rsidP="00504129">
      <w:pPr>
        <w:pStyle w:val="Question"/>
      </w:pPr>
      <w:sdt>
        <w:sdtPr>
          <w:alias w:val="Member"/>
          <w:tag w:val="&lt;Member mnisId='5339' dodsId='118551'&gt;"/>
          <w:id w:val="1842652981"/>
          <w:placeholder>
            <w:docPart w:val="8FB1B0709D3E47C0A66EB633B7AC95B2"/>
          </w:placeholder>
          <w:richText/>
        </w:sdtPr>
        <w:sdtContent>
          <w:r w:rsidRPr="006E3583">
            <w:rPr>
              <w:b/>
            </w:rPr>
            <w:t>Danny Beales:</w:t>
          </w:r>
        </w:sdtContent>
      </w:sdt>
      <w:r w:rsidRPr="006E3583">
        <w:t xml:space="preserve"> They are involved, but not necessarily happy with the involvement, it would seem.</w:t>
      </w:r>
    </w:p>
    <w:p w:rsidR="00504129" w:rsidRPr="006E3583" w:rsidP="00504129">
      <w:pPr>
        <w:pStyle w:val="Answer"/>
      </w:pPr>
      <w:sdt>
        <w:sdtPr>
          <w:alias w:val="Witness"/>
          <w:id w:val="1971863212"/>
          <w:placeholder>
            <w:docPart w:val="8FB1B0709D3E47C0A66EB633B7AC95B2"/>
          </w:placeholder>
          <w:richText/>
        </w:sdtPr>
        <w:sdtEndPr>
          <w:rPr>
            <w:b/>
            <w:i/>
          </w:rPr>
        </w:sdtEndPr>
        <w:sdtContent>
          <w:r w:rsidRPr="006E3583">
            <w:rPr>
              <w:b/>
              <w:i/>
            </w:rPr>
            <w:t>Emily Roche:</w:t>
          </w:r>
        </w:sdtContent>
      </w:sdt>
      <w:r w:rsidRPr="006E3583">
        <w:rPr>
          <w:b/>
        </w:rPr>
        <w:t xml:space="preserve"> </w:t>
      </w:r>
      <w:r w:rsidRPr="006E3583">
        <w:t xml:space="preserve">I am pleased to say that each of the areas that they have written to you on, which I think are around earlier diagnosis, the pathway and the push on research, are all being covered by the MSF. I am not going to commit to you today that we are going to go for an 18-week target. Going back to what Baroness Casey said, we are looking at a range of outcomes and metrics as part of that. </w:t>
      </w:r>
    </w:p>
    <w:p w:rsidR="00504129" w:rsidRPr="006E3583" w:rsidP="00504129">
      <w:pPr>
        <w:pStyle w:val="Question"/>
      </w:pPr>
      <w:sdt>
        <w:sdtPr>
          <w:alias w:val="Member"/>
          <w:tag w:val="&lt;Member mnisId='5339' dodsId='118551'&gt;"/>
          <w:id w:val="1153562068"/>
          <w:placeholder>
            <w:docPart w:val="8FB1B0709D3E47C0A66EB633B7AC95B2"/>
          </w:placeholder>
          <w:richText/>
        </w:sdtPr>
        <w:sdtContent>
          <w:r w:rsidRPr="006E3583">
            <w:rPr>
              <w:b/>
            </w:rPr>
            <w:t>Danny Beales:</w:t>
          </w:r>
        </w:sdtContent>
      </w:sdt>
      <w:r w:rsidRPr="006E3583">
        <w:t xml:space="preserve"> My question was whether there will be specific targets around times for diagnosis, not 18 weeks per se. Will there be metrics and clear standards or targets around the time of diagnosis?</w:t>
      </w:r>
    </w:p>
    <w:p w:rsidR="00504129" w:rsidRPr="006E3583" w:rsidP="00504129">
      <w:pPr>
        <w:pStyle w:val="Answer"/>
      </w:pPr>
      <w:sdt>
        <w:sdtPr>
          <w:alias w:val="Witness"/>
          <w:id w:val="-1483614557"/>
          <w:placeholder>
            <w:docPart w:val="8FB1B0709D3E47C0A66EB633B7AC95B2"/>
          </w:placeholder>
          <w:richText/>
        </w:sdtPr>
        <w:sdtContent>
          <w:r w:rsidRPr="006E3583">
            <w:rPr>
              <w:b/>
              <w:i/>
            </w:rPr>
            <w:t>Emily Roche:</w:t>
          </w:r>
          <w:r w:rsidRPr="006E3583">
            <w:rPr>
              <w:b/>
            </w:rPr>
            <w:t xml:space="preserve"> </w:t>
          </w:r>
        </w:sdtContent>
      </w:sdt>
      <w:r w:rsidRPr="006E3583">
        <w:t>We are considering them at the moment, yes.</w:t>
      </w:r>
    </w:p>
    <w:p w:rsidR="00504129" w:rsidRPr="006E3583" w:rsidP="00504129">
      <w:pPr>
        <w:pStyle w:val="Question"/>
        <w:numPr>
          <w:ilvl w:val="0"/>
          <w:numId w:val="9"/>
        </w:numPr>
      </w:pPr>
      <w:sdt>
        <w:sdtPr>
          <w:alias w:val="Member"/>
          <w:tag w:val="&lt;Member mnisId='5339' dodsId='118551'&gt;"/>
          <w:id w:val="-54164751"/>
          <w:placeholder>
            <w:docPart w:val="8FB1B0709D3E47C0A66EB633B7AC95B2"/>
          </w:placeholder>
          <w:richText/>
        </w:sdtPr>
        <w:sdtContent>
          <w:r w:rsidRPr="006E3583">
            <w:rPr>
              <w:b/>
            </w:rPr>
            <w:t>Danny Beales:</w:t>
          </w:r>
        </w:sdtContent>
      </w:sdt>
      <w:r w:rsidRPr="006E3583">
        <w:t xml:space="preserve"> You are considering it</w:t>
      </w:r>
      <w:r w:rsidRPr="006E3583" w:rsidR="003E1FE9">
        <w:t>, okay</w:t>
      </w:r>
      <w:r w:rsidRPr="006E3583">
        <w:t>. On the point about pathways, Baroness Casey touched upon how she was uncomfortable about the word “pathway”. Will there be specifics about what the follow-up support and the journey will be rather than generic terms such as “pathways”?</w:t>
      </w:r>
    </w:p>
    <w:p w:rsidR="00504129" w:rsidRPr="006E3583" w:rsidP="00504129">
      <w:pPr>
        <w:pStyle w:val="Answer"/>
      </w:pPr>
      <w:sdt>
        <w:sdtPr>
          <w:alias w:val="Witness"/>
          <w:id w:val="384767009"/>
          <w:placeholder>
            <w:docPart w:val="292B09959A5B4941AD26189454FD252A"/>
          </w:placeholder>
          <w:richText/>
        </w:sdtPr>
        <w:sdtContent>
          <w:r w:rsidRPr="006E3583">
            <w:rPr>
              <w:b/>
              <w:i/>
            </w:rPr>
            <w:t>Emily Roche:</w:t>
          </w:r>
        </w:sdtContent>
      </w:sdt>
      <w:r w:rsidRPr="006E3583">
        <w:t xml:space="preserve"> Yes. The MSF is looking at, post</w:t>
      </w:r>
      <w:r w:rsidR="007E083C">
        <w:t>-</w:t>
      </w:r>
      <w:r w:rsidRPr="006E3583">
        <w:t>diagnosis, how we can have a common set of expectations as to what service users can expect in terms of ongoing treatment as well as the social support in the settings that they live in. We are looking at that fully as part of the MSF.</w:t>
      </w:r>
    </w:p>
    <w:p w:rsidR="00504129" w:rsidRPr="006E3583" w:rsidP="00504129">
      <w:pPr>
        <w:pStyle w:val="Question"/>
        <w:numPr>
          <w:ilvl w:val="0"/>
          <w:numId w:val="9"/>
        </w:numPr>
      </w:pPr>
      <w:sdt>
        <w:sdtPr>
          <w:alias w:val="Member"/>
          <w:tag w:val="&lt;Member mnisId='5339' dodsId='118551'&gt;"/>
          <w:id w:val="-1058017611"/>
          <w:placeholder>
            <w:docPart w:val="292B09959A5B4941AD26189454FD252A"/>
          </w:placeholder>
          <w:richText/>
        </w:sdtPr>
        <w:sdtContent>
          <w:r w:rsidRPr="006E3583">
            <w:rPr>
              <w:b/>
            </w:rPr>
            <w:t>Danny Beales:</w:t>
          </w:r>
        </w:sdtContent>
      </w:sdt>
      <w:r w:rsidRPr="006E3583">
        <w:t xml:space="preserve"> Will there be specifics about what the pathway will be rather than just recommending one?</w:t>
      </w:r>
    </w:p>
    <w:p w:rsidR="00504129" w:rsidRPr="006E3583" w:rsidP="00504129">
      <w:pPr>
        <w:pStyle w:val="Answer"/>
      </w:pPr>
      <w:sdt>
        <w:sdtPr>
          <w:alias w:val="Witness"/>
          <w:id w:val="2061743872"/>
          <w:placeholder>
            <w:docPart w:val="292B09959A5B4941AD26189454FD252A"/>
          </w:placeholder>
          <w:richText/>
        </w:sdtPr>
        <w:sdtContent>
          <w:r w:rsidRPr="006E3583">
            <w:rPr>
              <w:b/>
              <w:i/>
            </w:rPr>
            <w:t>Emily Roche:</w:t>
          </w:r>
        </w:sdtContent>
      </w:sdt>
      <w:r w:rsidRPr="006E3583">
        <w:t xml:space="preserve"> I expect so, yes.</w:t>
      </w:r>
    </w:p>
    <w:p w:rsidR="00504129" w:rsidRPr="006E3583" w:rsidP="00504129">
      <w:pPr>
        <w:pStyle w:val="Question"/>
        <w:numPr>
          <w:ilvl w:val="0"/>
          <w:numId w:val="9"/>
        </w:numPr>
      </w:pPr>
      <w:sdt>
        <w:sdtPr>
          <w:alias w:val="Member"/>
          <w:tag w:val="&lt;Member mnisId='5339' dodsId='118551'&gt;"/>
          <w:id w:val="-1684353094"/>
          <w:placeholder>
            <w:docPart w:val="292B09959A5B4941AD26189454FD252A"/>
          </w:placeholder>
          <w:richText/>
        </w:sdtPr>
        <w:sdtContent>
          <w:r w:rsidRPr="006E3583">
            <w:rPr>
              <w:b/>
            </w:rPr>
            <w:t>Danny Beales:</w:t>
          </w:r>
        </w:sdtContent>
      </w:sdt>
      <w:r w:rsidRPr="006E3583">
        <w:t xml:space="preserve"> You have mentioned access to research and new emerging treatments. Will there be clear measures to provide access to those to patients?</w:t>
      </w:r>
    </w:p>
    <w:p w:rsidR="00504129" w:rsidRPr="006E3583" w:rsidP="00504129">
      <w:pPr>
        <w:pStyle w:val="Answer"/>
      </w:pPr>
      <w:sdt>
        <w:sdtPr>
          <w:alias w:val="Witness"/>
          <w:id w:val="473022906"/>
          <w:placeholder>
            <w:docPart w:val="292B09959A5B4941AD26189454FD252A"/>
          </w:placeholder>
          <w:richText/>
        </w:sdtPr>
        <w:sdtContent>
          <w:r w:rsidRPr="006E3583">
            <w:rPr>
              <w:b/>
              <w:i/>
            </w:rPr>
            <w:t>Emily Roche:</w:t>
          </w:r>
        </w:sdtContent>
      </w:sdt>
      <w:r w:rsidRPr="006E3583">
        <w:t xml:space="preserve"> Yes. Do you want to come in on this?</w:t>
      </w:r>
    </w:p>
    <w:p w:rsidR="00504129" w:rsidRPr="006E3583" w:rsidP="00504129">
      <w:pPr>
        <w:pStyle w:val="Answer"/>
      </w:pPr>
      <w:sdt>
        <w:sdtPr>
          <w:alias w:val="Witness"/>
          <w:id w:val="325795055"/>
          <w:placeholder>
            <w:docPart w:val="292B09959A5B4941AD26189454FD252A"/>
          </w:placeholder>
          <w:richText/>
        </w:sdtPr>
        <w:sdtContent>
          <w:r w:rsidRPr="006E3583">
            <w:rPr>
              <w:b/>
              <w:i/>
            </w:rPr>
            <w:t>Stephen Kinnock:</w:t>
          </w:r>
        </w:sdtContent>
      </w:sdt>
      <w:r w:rsidRPr="006E3583">
        <w:t xml:space="preserve"> The MSF is a work in progress, as you will have picked up from Emily’s comments, but we are absolutely committed. We have a task and finish group that is bringing together key partners from across health, adult social care, the voluntary sector, and people with lived experience. It is absolutely clear that the issues that you raise, Mr Beales, are front and centre of how we are going to get a modern service framework for dementia and frailty.</w:t>
      </w:r>
    </w:p>
    <w:p w:rsidR="00504129" w:rsidRPr="006E3583" w:rsidP="00504129">
      <w:pPr>
        <w:pStyle w:val="Question"/>
        <w:numPr>
          <w:ilvl w:val="0"/>
          <w:numId w:val="9"/>
        </w:numPr>
      </w:pPr>
      <w:sdt>
        <w:sdtPr>
          <w:alias w:val="Member"/>
          <w:tag w:val="&lt;Member mnisId='5339' dodsId='118551'&gt;"/>
          <w:id w:val="448129101"/>
          <w:placeholder>
            <w:docPart w:val="292B09959A5B4941AD26189454FD252A"/>
          </w:placeholder>
          <w:richText/>
        </w:sdtPr>
        <w:sdtContent>
          <w:r w:rsidRPr="006E3583">
            <w:rPr>
              <w:b/>
            </w:rPr>
            <w:t>Danny Beales:</w:t>
          </w:r>
        </w:sdtContent>
      </w:sdt>
      <w:r w:rsidRPr="006E3583">
        <w:t xml:space="preserve"> If those are in there, if people are happy, and if this is the major step forward that we hope it is and </w:t>
      </w:r>
      <w:r w:rsidRPr="006E3583" w:rsidR="003E1FE9">
        <w:t xml:space="preserve">that it </w:t>
      </w:r>
      <w:r w:rsidRPr="006E3583">
        <w:t>has been suggested to us that it will be, there will be the importance of implementation in the system. How will the MSF have teeth in terms of its adoption? How will the dementia tsar that has been talked about and adopted have teeth? What powers will they have in ensuring that the MSF is adopted?</w:t>
      </w:r>
    </w:p>
    <w:p w:rsidR="00504129" w:rsidRPr="006E3583" w:rsidP="00504129">
      <w:pPr>
        <w:pStyle w:val="Answer"/>
      </w:pPr>
      <w:sdt>
        <w:sdtPr>
          <w:alias w:val="Witness"/>
          <w:id w:val="-1871600588"/>
          <w:placeholder>
            <w:docPart w:val="292B09959A5B4941AD26189454FD252A"/>
          </w:placeholder>
          <w:richText/>
        </w:sdtPr>
        <w:sdtContent>
          <w:r w:rsidRPr="006E3583">
            <w:rPr>
              <w:b/>
              <w:i/>
            </w:rPr>
            <w:t>Stephen Kinnock:</w:t>
          </w:r>
        </w:sdtContent>
      </w:sdt>
      <w:r w:rsidRPr="006E3583">
        <w:t xml:space="preserve"> My experience of being a Minister over the last two years is that you absolutely have to have targets and metrics, and a mechanism in place to monitor and ensure that those targets and metrics are being delivered. That is what I do across my portfolio. I have a monthly meeting with every one of the senior teams, from GPs to pharmacy</w:t>
      </w:r>
      <w:r w:rsidRPr="006E3583" w:rsidR="00810031">
        <w:t>,</w:t>
      </w:r>
      <w:r w:rsidRPr="006E3583">
        <w:t xml:space="preserve"> adult social care</w:t>
      </w:r>
      <w:r w:rsidRPr="006E3583" w:rsidR="00810031">
        <w:t xml:space="preserve"> and </w:t>
      </w:r>
      <w:r w:rsidRPr="006E3583">
        <w:t>dentistry.</w:t>
      </w:r>
    </w:p>
    <w:p w:rsidR="00504129" w:rsidRPr="006E3583" w:rsidP="00504129">
      <w:pPr>
        <w:pStyle w:val="Answer"/>
      </w:pPr>
      <w:r w:rsidRPr="006E3583">
        <w:t>The job of a Minister is to ensure that, when the system has agreed that this is the way we are going, that is the way that we have to go, and it is our job to hold the system’s feet to the fire and make sure that happens. Part of this is about leadership and about culture. Defining the targets, of course, is not the be-all and end-all. You do also have to ensure that those targets do not become perverse incentives.</w:t>
      </w:r>
    </w:p>
    <w:p w:rsidR="00504129" w:rsidRPr="006E3583" w:rsidP="00504129">
      <w:pPr>
        <w:pStyle w:val="Question"/>
        <w:numPr>
          <w:ilvl w:val="0"/>
          <w:numId w:val="9"/>
        </w:numPr>
      </w:pPr>
      <w:sdt>
        <w:sdtPr>
          <w:alias w:val="Member"/>
          <w:tag w:val="&lt;Member mnisId='5339' dodsId='118551'&gt;"/>
          <w:id w:val="-1254439950"/>
          <w:placeholder>
            <w:docPart w:val="292B09959A5B4941AD26189454FD252A"/>
          </w:placeholder>
          <w:richText/>
        </w:sdtPr>
        <w:sdtContent>
          <w:r w:rsidRPr="006E3583">
            <w:rPr>
              <w:b/>
            </w:rPr>
            <w:t>Danny Beales:</w:t>
          </w:r>
        </w:sdtContent>
      </w:sdt>
      <w:r w:rsidRPr="006E3583">
        <w:t xml:space="preserve"> So there will be clear targets and leadership. Will there be any reporting on the MSF that is required from delivery partners to the centre? Will there be a reporting mechanism such as an annual publication of that data? Will the tsar have any powers? Those may be mechanisms, but I would be interested in what they will or will not be.</w:t>
      </w:r>
    </w:p>
    <w:p w:rsidR="00504129" w:rsidRPr="006E3583" w:rsidP="00504129">
      <w:pPr>
        <w:pStyle w:val="Answer"/>
      </w:pPr>
      <w:sdt>
        <w:sdtPr>
          <w:alias w:val="Witness"/>
          <w:id w:val="1999609269"/>
          <w:placeholder>
            <w:docPart w:val="292B09959A5B4941AD26189454FD252A"/>
          </w:placeholder>
          <w:richText/>
        </w:sdtPr>
        <w:sdtContent>
          <w:r w:rsidRPr="006E3583">
            <w:rPr>
              <w:b/>
              <w:i/>
            </w:rPr>
            <w:t>Stephen Kinnock:</w:t>
          </w:r>
        </w:sdtContent>
      </w:sdt>
      <w:r w:rsidRPr="006E3583">
        <w:t xml:space="preserve"> I will hand over to Emily on that, but the broad point I would make is that, where parts of the system are failing, you need to intervene and provide support to make them work more effectively. I do not think it is about going around with a big stick and clobbering people on the head. It is about identifying where support may be needed where some parts of the system are doing much better than others, so that we eliminate all of that unwarranted variation.</w:t>
      </w:r>
    </w:p>
    <w:p w:rsidR="00504129" w:rsidRPr="006E3583" w:rsidP="00504129">
      <w:pPr>
        <w:pStyle w:val="Answer"/>
      </w:pPr>
      <w:r w:rsidRPr="006E3583">
        <w:t>Any MSF worth the paper it is written on has to have those mechanisms in place. You have to have a delivery plan. You have to have a monitoring and evaluation plan. You have to have a reporting back plan. I fully welcome the idea of having the dementia tsar, because that will give a bit of extra day-to-day force to the Minister’s ability to ensure that there is accountability in the system, but Emily may wish to add to that.</w:t>
      </w:r>
    </w:p>
    <w:p w:rsidR="00504129" w:rsidRPr="006E3583" w:rsidP="00504129">
      <w:pPr>
        <w:pStyle w:val="Answer"/>
      </w:pPr>
      <w:sdt>
        <w:sdtPr>
          <w:alias w:val="Witness"/>
          <w:id w:val="-1717273100"/>
          <w:placeholder>
            <w:docPart w:val="292B09959A5B4941AD26189454FD252A"/>
          </w:placeholder>
          <w:richText/>
        </w:sdtPr>
        <w:sdtContent>
          <w:r w:rsidRPr="006E3583">
            <w:rPr>
              <w:b/>
              <w:i/>
            </w:rPr>
            <w:t>Emily Roche:</w:t>
          </w:r>
        </w:sdtContent>
      </w:sdt>
      <w:r w:rsidRPr="006E3583">
        <w:t xml:space="preserve"> All I would add is that, at the stage of development that we are at with the MSF at the moment, having gone through the evidence base for the different interventions across diagnosis, treatment and support, those questions about how we report on metrics and the role description of the tsar are very live things that we are working on at the moment. It might be wise for us to write back to you when those things are a little clearer.</w:t>
      </w:r>
    </w:p>
    <w:p w:rsidR="00504129" w:rsidRPr="006E3583" w:rsidP="00504129">
      <w:pPr>
        <w:pStyle w:val="Question"/>
        <w:numPr>
          <w:ilvl w:val="0"/>
          <w:numId w:val="9"/>
        </w:numPr>
      </w:pPr>
      <w:sdt>
        <w:sdtPr>
          <w:alias w:val="Member"/>
          <w:tag w:val="&lt;Member mnisId='4656' dodsId='85122'&gt;"/>
          <w:id w:val="-1763291358"/>
          <w:placeholder>
            <w:docPart w:val="292B09959A5B4941AD26189454FD252A"/>
          </w:placeholder>
          <w:richText/>
        </w:sdtPr>
        <w:sdtContent>
          <w:r w:rsidRPr="006E3583">
            <w:rPr>
              <w:b/>
            </w:rPr>
            <w:t>Chair:</w:t>
          </w:r>
        </w:sdtContent>
      </w:sdt>
      <w:r w:rsidRPr="006E3583">
        <w:t xml:space="preserve"> That is very helpful. Minister, can I start</w:t>
      </w:r>
      <w:r w:rsidRPr="006E3583" w:rsidR="00B07189">
        <w:t xml:space="preserve"> the last set of questions</w:t>
      </w:r>
      <w:r w:rsidRPr="006E3583">
        <w:t xml:space="preserve"> by asking you to flesh out a little the comments that you made about your disappointment that the Chancellor and the Prime Minister had pushed the date? We share that disappointment, and the urgency could not be more real. Given that the restraint in the Casey commission is that </w:t>
      </w:r>
      <w:r w:rsidRPr="006E3583" w:rsidR="00B07189">
        <w:t>it</w:t>
      </w:r>
      <w:r w:rsidRPr="006E3583">
        <w:t xml:space="preserve"> cannot recommend things that are outside of current spending plans, what does the Treasury have to do with this anyway?</w:t>
      </w:r>
    </w:p>
    <w:p w:rsidR="00504129" w:rsidRPr="006E3583" w:rsidP="00504129">
      <w:pPr>
        <w:pStyle w:val="Answer"/>
      </w:pPr>
      <w:sdt>
        <w:sdtPr>
          <w:alias w:val="Witness"/>
          <w:id w:val="1290170556"/>
          <w:placeholder>
            <w:docPart w:val="292B09959A5B4941AD26189454FD252A"/>
          </w:placeholder>
          <w:richText/>
        </w:sdtPr>
        <w:sdtContent>
          <w:r w:rsidRPr="006E3583">
            <w:rPr>
              <w:b/>
              <w:i/>
            </w:rPr>
            <w:t>Stephen Kinnock:</w:t>
          </w:r>
        </w:sdtContent>
      </w:sdt>
      <w:r w:rsidRPr="006E3583">
        <w:t xml:space="preserve"> The Treasury had a particularly hands-on role in terms of phase 2 of Baroness Casey’s work. That is fundamentally about how you rewire the funding of adult social care, and that is where the Treasury was very keen to put in a timeframe that would, effectively, have meant that you are going into the 2029 general election with a manifesto pledge rather than having agreement much earlier in this Parliament.</w:t>
      </w:r>
    </w:p>
    <w:p w:rsidR="00504129" w:rsidRPr="006E3583" w:rsidP="00504129">
      <w:pPr>
        <w:pStyle w:val="Answer"/>
      </w:pPr>
      <w:r w:rsidRPr="006E3583">
        <w:t>The reason why I just did not agree with the Treasury’s position on this is that, the closer you get to the 2029 general election, the more politically fraught and acute the debate becomes and the less likely it is that you are going to get that consensus. It was simply self-defeating, so we really need to look at that. I was very pleased to hear Baroness Casey’s views today that she is ready to move in a more accelerated fashion, and I would fully support that.</w:t>
      </w:r>
    </w:p>
    <w:p w:rsidR="00504129" w:rsidRPr="006E3583" w:rsidP="00504129">
      <w:pPr>
        <w:pStyle w:val="Question"/>
        <w:numPr>
          <w:ilvl w:val="0"/>
          <w:numId w:val="9"/>
        </w:numPr>
      </w:pPr>
      <w:sdt>
        <w:sdtPr>
          <w:alias w:val="Member"/>
          <w:tag w:val="&lt;Member mnisId='4656' dodsId='85122'&gt;"/>
          <w:id w:val="-1526851962"/>
          <w:placeholder>
            <w:docPart w:val="292B09959A5B4941AD26189454FD252A"/>
          </w:placeholder>
          <w:richText/>
        </w:sdtPr>
        <w:sdtContent>
          <w:r w:rsidRPr="006E3583">
            <w:rPr>
              <w:b/>
            </w:rPr>
            <w:t>Chair:</w:t>
          </w:r>
        </w:sdtContent>
      </w:sdt>
      <w:r w:rsidRPr="006E3583">
        <w:t xml:space="preserve"> To that end, do you believe that there is the political will to deliver the changes needed as quickly as possible?</w:t>
      </w:r>
    </w:p>
    <w:p w:rsidR="00504129" w:rsidRPr="006E3583" w:rsidP="00504129">
      <w:pPr>
        <w:pStyle w:val="Answer"/>
      </w:pPr>
      <w:sdt>
        <w:sdtPr>
          <w:alias w:val="Witness"/>
          <w:id w:val="1086195396"/>
          <w:placeholder>
            <w:docPart w:val="292B09959A5B4941AD26189454FD252A"/>
          </w:placeholder>
          <w:richText/>
        </w:sdtPr>
        <w:sdtContent>
          <w:r w:rsidRPr="006E3583">
            <w:rPr>
              <w:b/>
              <w:i/>
            </w:rPr>
            <w:t>Stephen Kinnock:</w:t>
          </w:r>
        </w:sdtContent>
      </w:sdt>
      <w:r w:rsidRPr="006E3583">
        <w:t xml:space="preserve"> I am 100% convinced that there is.</w:t>
      </w:r>
    </w:p>
    <w:p w:rsidR="00504129" w:rsidRPr="006E3583" w:rsidP="00504129">
      <w:pPr>
        <w:pStyle w:val="Question"/>
        <w:numPr>
          <w:ilvl w:val="0"/>
          <w:numId w:val="9"/>
        </w:numPr>
      </w:pPr>
      <w:sdt>
        <w:sdtPr>
          <w:alias w:val="Member"/>
          <w:tag w:val="&lt;Member mnisId='4656' dodsId='85122'&gt;"/>
          <w:id w:val="-792588694"/>
          <w:placeholder>
            <w:docPart w:val="292B09959A5B4941AD26189454FD252A"/>
          </w:placeholder>
          <w:richText/>
        </w:sdtPr>
        <w:sdtContent>
          <w:r w:rsidRPr="006E3583">
            <w:rPr>
              <w:b/>
            </w:rPr>
            <w:t>Chair:</w:t>
          </w:r>
        </w:sdtContent>
      </w:sdt>
      <w:r w:rsidRPr="006E3583">
        <w:t xml:space="preserve"> I believe you do, but that is not really my question, and I think you know that too.</w:t>
      </w:r>
    </w:p>
    <w:p w:rsidR="00504129" w:rsidRPr="006E3583" w:rsidP="00504129">
      <w:pPr>
        <w:pStyle w:val="Answer"/>
      </w:pPr>
      <w:sdt>
        <w:sdtPr>
          <w:alias w:val="Witness"/>
          <w:id w:val="-1251575085"/>
          <w:placeholder>
            <w:docPart w:val="292B09959A5B4941AD26189454FD252A"/>
          </w:placeholder>
          <w:richText/>
        </w:sdtPr>
        <w:sdtContent>
          <w:r w:rsidRPr="006E3583">
            <w:rPr>
              <w:b/>
              <w:i/>
            </w:rPr>
            <w:t>Stephen Kinnock:</w:t>
          </w:r>
        </w:sdtContent>
      </w:sdt>
      <w:r w:rsidRPr="006E3583">
        <w:t xml:space="preserve"> Yes. I think there is very clear public support for change. It is a deeply difficult and fraught situation for families who may have a relative or loved one who gets Alzheimer’s relatively early in their lives, and who start looking at how on earth they are going to be paying for care for what could be 15, 20 or 25 years. There are others who are much more fortunate and not in that position, and everybody can see the unfairness of that.</w:t>
      </w:r>
    </w:p>
    <w:p w:rsidR="00504129" w:rsidRPr="006E3583" w:rsidP="00504129">
      <w:pPr>
        <w:pStyle w:val="Answer"/>
      </w:pPr>
      <w:r w:rsidRPr="006E3583">
        <w:t>We all, I hope, agree that every political party in this place, and every person who cares about their family and their community out there, understands that you have to pool risks in life. You have to find a way of having fairness and social justice at the heart of how we pool risks to fund the public services that we need. We can all start from that principle.</w:t>
      </w:r>
    </w:p>
    <w:p w:rsidR="00504129" w:rsidRPr="006E3583" w:rsidP="00504129">
      <w:pPr>
        <w:pStyle w:val="Answer"/>
      </w:pPr>
      <w:r w:rsidRPr="006E3583">
        <w:t>Where the rubber will hit the road is</w:t>
      </w:r>
      <w:r w:rsidRPr="006E3583" w:rsidR="00B07189">
        <w:t>,</w:t>
      </w:r>
      <w:r w:rsidRPr="006E3583">
        <w:t xml:space="preserve"> when Baroness Casey comes forward with a proposal on the funding model</w:t>
      </w:r>
      <w:r w:rsidRPr="006E3583" w:rsidR="00B07189">
        <w:t>,</w:t>
      </w:r>
      <w:r w:rsidRPr="006E3583">
        <w:t xml:space="preserve"> how we socialise that with the other political parties. As she said, a lot of important work will go on behind the scenes. We cannot have all of those discussions out in the public. It has to be a discussion between political parties in a very grown-up way about settling on a way forward and developing that consensus. </w:t>
      </w:r>
    </w:p>
    <w:p w:rsidR="00504129" w:rsidRPr="006E3583" w:rsidP="00504129">
      <w:pPr>
        <w:pStyle w:val="Answer"/>
      </w:pPr>
      <w:r w:rsidRPr="006E3583">
        <w:t>Then I hope that there would still be time within this Parliament to develop and communicate that consensus, and engage with the public and all of the key players—local authorities, the voluntary sector, and community health providers—on how we tie it up with our neighbourhood health strategy. There are some really exciting opportunities to change the game here, and I would just urge every political party in this place to see the opportunity and not to weaponise this.</w:t>
      </w:r>
    </w:p>
    <w:p w:rsidR="00504129" w:rsidRPr="006E3583" w:rsidP="00504129">
      <w:pPr>
        <w:pStyle w:val="Question"/>
        <w:numPr>
          <w:ilvl w:val="0"/>
          <w:numId w:val="9"/>
        </w:numPr>
      </w:pPr>
      <w:sdt>
        <w:sdtPr>
          <w:alias w:val="Member"/>
          <w:tag w:val="&lt;Member mnisId='4656' dodsId='85122'&gt;"/>
          <w:id w:val="-452781103"/>
          <w:placeholder>
            <w:docPart w:val="292B09959A5B4941AD26189454FD252A"/>
          </w:placeholder>
          <w:richText/>
        </w:sdtPr>
        <w:sdtContent>
          <w:r w:rsidRPr="006E3583">
            <w:rPr>
              <w:b/>
            </w:rPr>
            <w:t>Chair:</w:t>
          </w:r>
        </w:sdtContent>
      </w:sdt>
      <w:r w:rsidRPr="006E3583">
        <w:t xml:space="preserve"> As you know, this is a cross-party Committee, and we do</w:t>
      </w:r>
      <w:r w:rsidRPr="006E3583" w:rsidR="00B07189">
        <w:t xml:space="preserve"> see it</w:t>
      </w:r>
      <w:r w:rsidRPr="006E3583">
        <w:t xml:space="preserve"> and are impatient for it. Just so that I can really nail this down, the way the terms of reference are written </w:t>
      </w:r>
      <w:r w:rsidRPr="006E3583" w:rsidR="00B07189">
        <w:t>is to</w:t>
      </w:r>
      <w:r w:rsidRPr="006E3583">
        <w:t xml:space="preserve"> say “by 2028”</w:t>
      </w:r>
      <w:r w:rsidRPr="006E3583" w:rsidR="00B07189">
        <w:t>.</w:t>
      </w:r>
      <w:r w:rsidRPr="006E3583">
        <w:t xml:space="preserve"> </w:t>
      </w:r>
      <w:r w:rsidRPr="006E3583" w:rsidR="00B07189">
        <w:t>There is the</w:t>
      </w:r>
      <w:r w:rsidRPr="006E3583">
        <w:t xml:space="preserve"> national conversation</w:t>
      </w:r>
      <w:r w:rsidRPr="006E3583" w:rsidR="00B07189">
        <w:t xml:space="preserve"> that</w:t>
      </w:r>
      <w:r w:rsidRPr="006E3583">
        <w:t xml:space="preserve"> may or may not be launched in July and over the summer. If it comes back and she gets conclusions by the end of 2026, let us say, if she wanted to publish them, could she?</w:t>
      </w:r>
    </w:p>
    <w:p w:rsidR="00504129" w:rsidRPr="006E3583" w:rsidP="00504129">
      <w:pPr>
        <w:pStyle w:val="Answer"/>
      </w:pPr>
      <w:sdt>
        <w:sdtPr>
          <w:alias w:val="Witness"/>
          <w:id w:val="1428776348"/>
          <w:placeholder>
            <w:docPart w:val="292B09959A5B4941AD26189454FD252A"/>
          </w:placeholder>
          <w:richText/>
        </w:sdtPr>
        <w:sdtContent>
          <w:r w:rsidRPr="006E3583">
            <w:rPr>
              <w:b/>
              <w:i/>
            </w:rPr>
            <w:t>Stephen Kinnock:</w:t>
          </w:r>
        </w:sdtContent>
      </w:sdt>
      <w:r w:rsidRPr="006E3583">
        <w:t xml:space="preserve"> Yes.</w:t>
      </w:r>
    </w:p>
    <w:p w:rsidR="00504129" w:rsidRPr="006E3583" w:rsidP="00504129">
      <w:pPr>
        <w:pStyle w:val="Question"/>
        <w:numPr>
          <w:ilvl w:val="0"/>
          <w:numId w:val="9"/>
        </w:numPr>
      </w:pPr>
      <w:sdt>
        <w:sdtPr>
          <w:alias w:val="Member"/>
          <w:tag w:val="&lt;Member mnisId='4656' dodsId='85122'&gt;"/>
          <w:id w:val="1467551169"/>
          <w:placeholder>
            <w:docPart w:val="292B09959A5B4941AD26189454FD252A"/>
          </w:placeholder>
          <w:richText/>
        </w:sdtPr>
        <w:sdtContent>
          <w:r w:rsidRPr="006E3583">
            <w:rPr>
              <w:b/>
            </w:rPr>
            <w:t>Chair:</w:t>
          </w:r>
        </w:sdtContent>
      </w:sdt>
      <w:r w:rsidRPr="006E3583">
        <w:t xml:space="preserve"> Regardless of what the Treasury and the PM—as then was</w:t>
      </w:r>
      <w:r w:rsidRPr="006E3583" w:rsidR="00B07189">
        <w:t xml:space="preserve">, although it </w:t>
      </w:r>
      <w:r w:rsidRPr="006E3583">
        <w:t xml:space="preserve">looks like there might be </w:t>
      </w:r>
      <w:r w:rsidR="000D5ADD">
        <w:t xml:space="preserve">a </w:t>
      </w:r>
      <w:r w:rsidRPr="006E3583">
        <w:t>change</w:t>
      </w:r>
      <w:r w:rsidRPr="006E3583" w:rsidR="00B07189">
        <w:t xml:space="preserve">; who </w:t>
      </w:r>
      <w:r w:rsidRPr="006E3583">
        <w:t>knows?—want, she could and will publish, and she has your blessing to do that. Is that where we are?</w:t>
      </w:r>
    </w:p>
    <w:p w:rsidR="00504129" w:rsidRPr="006E3583" w:rsidP="00504129">
      <w:pPr>
        <w:pStyle w:val="Answer"/>
      </w:pPr>
      <w:sdt>
        <w:sdtPr>
          <w:alias w:val="Witness"/>
          <w:id w:val="-408612545"/>
          <w:placeholder>
            <w:docPart w:val="292B09959A5B4941AD26189454FD252A"/>
          </w:placeholder>
          <w:richText/>
        </w:sdtPr>
        <w:sdtContent>
          <w:r w:rsidRPr="006E3583">
            <w:rPr>
              <w:b/>
              <w:i/>
            </w:rPr>
            <w:t>Stephen Kinnock:</w:t>
          </w:r>
        </w:sdtContent>
      </w:sdt>
      <w:r w:rsidRPr="006E3583">
        <w:t xml:space="preserve"> Yes. That is why the inclusion of the word “by” around the dates was very important. You know Baroness Casey. She is not backward in coming forward. This is an independent commission. </w:t>
      </w:r>
      <w:r w:rsidRPr="006E3583" w:rsidR="00B07189">
        <w:t>It</w:t>
      </w:r>
      <w:r w:rsidRPr="006E3583">
        <w:t xml:space="preserve"> is really important to stress that there is a strong firewall between the commission, the DHSC and m</w:t>
      </w:r>
      <w:r w:rsidRPr="006E3583" w:rsidR="00475AD3">
        <w:t>e</w:t>
      </w:r>
      <w:r w:rsidRPr="006E3583">
        <w:t>. I have been involved in the cross-party talks, but I have had no involvement in terms of the timeframe and the timeline. There is no point in setting up an independent commission and then not enabling it to be independent. That is why it is so good that we have Baroness Casey as such an independent and strong voice. She will bring forward recommendations as and when she sees fit, but, of course, she does have to ensure that her recommendations are landed with the Treasury and with No. 10.</w:t>
      </w:r>
    </w:p>
    <w:p w:rsidR="00504129" w:rsidRPr="006E3583" w:rsidP="00504129">
      <w:pPr>
        <w:pStyle w:val="Question"/>
        <w:numPr>
          <w:ilvl w:val="0"/>
          <w:numId w:val="9"/>
        </w:numPr>
      </w:pPr>
      <w:sdt>
        <w:sdtPr>
          <w:alias w:val="Member"/>
          <w:tag w:val="&lt;Member mnisId='4656' dodsId='85122'&gt;"/>
          <w:id w:val="1935931380"/>
          <w:placeholder>
            <w:docPart w:val="292B09959A5B4941AD26189454FD252A"/>
          </w:placeholder>
          <w:richText/>
        </w:sdtPr>
        <w:sdtContent>
          <w:r w:rsidRPr="006E3583">
            <w:rPr>
              <w:b/>
            </w:rPr>
            <w:t>Chair:</w:t>
          </w:r>
        </w:sdtContent>
      </w:sdt>
      <w:r w:rsidRPr="006E3583">
        <w:t xml:space="preserve"> So they could still delay if they wanted to. There is still a mechanism by which they could delay this.</w:t>
      </w:r>
    </w:p>
    <w:p w:rsidR="00504129" w:rsidRPr="006E3583" w:rsidP="00504129">
      <w:pPr>
        <w:pStyle w:val="Answer"/>
      </w:pPr>
      <w:sdt>
        <w:sdtPr>
          <w:alias w:val="Witness"/>
          <w:id w:val="968088719"/>
          <w:placeholder>
            <w:docPart w:val="292B09959A5B4941AD26189454FD252A"/>
          </w:placeholder>
          <w:richText/>
        </w:sdtPr>
        <w:sdtContent>
          <w:r w:rsidRPr="006E3583">
            <w:rPr>
              <w:b/>
              <w:i/>
            </w:rPr>
            <w:t>Stephen Kinnock:</w:t>
          </w:r>
        </w:sdtContent>
      </w:sdt>
      <w:r w:rsidRPr="006E3583">
        <w:t xml:space="preserve"> They could. Of course, Baroness Casey’s work is independent, but I think she would agree that there is not a huge amount of point in bringing something forward that the entire machinery of government then does not agree with, so there is going to be a navigation process through all of this.</w:t>
      </w:r>
    </w:p>
    <w:p w:rsidR="00504129" w:rsidRPr="006E3583" w:rsidP="00504129">
      <w:pPr>
        <w:pStyle w:val="Question"/>
        <w:numPr>
          <w:ilvl w:val="0"/>
          <w:numId w:val="9"/>
        </w:numPr>
      </w:pPr>
      <w:sdt>
        <w:sdtPr>
          <w:alias w:val="Member"/>
          <w:tag w:val="&lt;Member mnisId='4656' dodsId='85122'&gt;"/>
          <w:id w:val="971336355"/>
          <w:placeholder>
            <w:docPart w:val="292B09959A5B4941AD26189454FD252A"/>
          </w:placeholder>
          <w:richText/>
        </w:sdtPr>
        <w:sdtContent>
          <w:r w:rsidRPr="006E3583">
            <w:rPr>
              <w:b/>
            </w:rPr>
            <w:t>Chair:</w:t>
          </w:r>
        </w:sdtContent>
      </w:sdt>
      <w:r w:rsidRPr="006E3583">
        <w:t xml:space="preserve"> This comes back to my point about political will, but we will see what happens at the top of Government. Who knows? There might be a </w:t>
      </w:r>
      <w:r w:rsidRPr="006E3583">
        <w:t>change of heart.</w:t>
      </w:r>
    </w:p>
    <w:p w:rsidR="00504129" w:rsidRPr="006E3583" w:rsidP="00504129">
      <w:pPr>
        <w:pStyle w:val="Question"/>
        <w:numPr>
          <w:ilvl w:val="0"/>
          <w:numId w:val="0"/>
        </w:numPr>
        <w:ind w:left="794"/>
      </w:pPr>
      <w:r w:rsidRPr="006E3583">
        <w:t xml:space="preserve">As my very final question, </w:t>
      </w:r>
      <w:r w:rsidRPr="006E3583" w:rsidR="00BE051E">
        <w:t>there are</w:t>
      </w:r>
      <w:r w:rsidRPr="006E3583">
        <w:t xml:space="preserve"> ordinary people out there who are currently perhaps looking for assessments, or are worried that mum and dad are getting to that stage</w:t>
      </w:r>
      <w:r w:rsidRPr="006E3583" w:rsidR="00BE051E">
        <w:t>.</w:t>
      </w:r>
      <w:r w:rsidRPr="006E3583">
        <w:t xml:space="preserve"> </w:t>
      </w:r>
      <w:r w:rsidRPr="006E3583" w:rsidR="00BE051E">
        <w:t xml:space="preserve">What </w:t>
      </w:r>
      <w:r w:rsidRPr="006E3583">
        <w:t xml:space="preserve">will they see that is tangibly different by the end of this Parliament? If we are on our current trajectory, what is going to be different, </w:t>
      </w:r>
      <w:r w:rsidRPr="006E3583" w:rsidR="00E83708">
        <w:t>not</w:t>
      </w:r>
      <w:r w:rsidRPr="006E3583">
        <w:t xml:space="preserve"> planned to be different, by the end of this Parliament?</w:t>
      </w:r>
    </w:p>
    <w:p w:rsidR="00504129" w:rsidRPr="006E3583" w:rsidP="00504129">
      <w:pPr>
        <w:pStyle w:val="Answer"/>
      </w:pPr>
      <w:sdt>
        <w:sdtPr>
          <w:alias w:val="Witness"/>
          <w:id w:val="1504318736"/>
          <w:placeholder>
            <w:docPart w:val="292B09959A5B4941AD26189454FD252A"/>
          </w:placeholder>
          <w:richText/>
        </w:sdtPr>
        <w:sdtContent>
          <w:r w:rsidRPr="006E3583">
            <w:rPr>
              <w:b/>
              <w:i/>
            </w:rPr>
            <w:t>Stephen Kinnock:</w:t>
          </w:r>
        </w:sdtContent>
      </w:sdt>
      <w:r w:rsidRPr="006E3583">
        <w:t xml:space="preserve"> I started off by talking about quality, control and joined-upness. On quality, it is about care workers who are motivated, properly remunerated and respected. The fair pay agreement is very important for that.</w:t>
      </w:r>
    </w:p>
    <w:p w:rsidR="00504129" w:rsidRPr="006E3583" w:rsidP="00504129">
      <w:pPr>
        <w:pStyle w:val="Answer"/>
      </w:pPr>
      <w:r w:rsidRPr="006E3583">
        <w:t>On choice and control, there are 4.7 million unpaid carers. What an incredible job they do in our society. We have given them the uplift, but we have also launched the review on paid leave for unpaid carers. That is an example of increasing choice and quality.</w:t>
      </w:r>
    </w:p>
    <w:p w:rsidR="00504129" w:rsidRPr="006E3583" w:rsidP="00504129">
      <w:pPr>
        <w:pStyle w:val="Answer"/>
      </w:pPr>
      <w:r w:rsidRPr="006E3583">
        <w:t xml:space="preserve">On integration, we </w:t>
      </w:r>
      <w:r w:rsidRPr="006E3583" w:rsidR="0022466B">
        <w:t xml:space="preserve">have work </w:t>
      </w:r>
      <w:r w:rsidRPr="006E3583">
        <w:t xml:space="preserve">to do on the front door and the digital offer to people so that they are not being sent from pillar to post, and </w:t>
      </w:r>
      <w:r w:rsidRPr="006E3583" w:rsidR="00444ABF">
        <w:t>on</w:t>
      </w:r>
      <w:r w:rsidRPr="006E3583">
        <w:t xml:space="preserve"> neighbourhood health. We need that really strong role for local authorities in the health and wellbeing boards, defining what an integrated neighbourhood team is, and working with local authorities and care providers to ensure that people are not going into hospital when they do not need to be there. The best way to deal with the downstream problem that we have of delayed discharge—</w:t>
      </w:r>
    </w:p>
    <w:p w:rsidR="00504129" w:rsidRPr="006E3583" w:rsidP="00504129">
      <w:pPr>
        <w:pStyle w:val="Question"/>
        <w:numPr>
          <w:ilvl w:val="0"/>
          <w:numId w:val="0"/>
        </w:numPr>
        <w:ind w:left="794"/>
      </w:pPr>
      <w:sdt>
        <w:sdtPr>
          <w:alias w:val="Member"/>
          <w:tag w:val="&lt;Member mnisId='4656' dodsId='85122'&gt;"/>
          <w:id w:val="326024571"/>
          <w:placeholder>
            <w:docPart w:val="292B09959A5B4941AD26189454FD252A"/>
          </w:placeholder>
          <w:richText/>
        </w:sdtPr>
        <w:sdtContent>
          <w:r w:rsidRPr="006E3583">
            <w:rPr>
              <w:b/>
            </w:rPr>
            <w:t>Chair:</w:t>
          </w:r>
        </w:sdtContent>
      </w:sdt>
      <w:r w:rsidRPr="006E3583">
        <w:t xml:space="preserve"> It is social care, absolutely.</w:t>
      </w:r>
    </w:p>
    <w:p w:rsidR="00504129" w:rsidRPr="006E3583" w:rsidP="00504129">
      <w:pPr>
        <w:pStyle w:val="Answer"/>
      </w:pPr>
      <w:sdt>
        <w:sdtPr>
          <w:alias w:val="Witness"/>
          <w:id w:val="-1325580616"/>
          <w:placeholder>
            <w:docPart w:val="292B09959A5B4941AD26189454FD252A"/>
          </w:placeholder>
          <w:richText/>
        </w:sdtPr>
        <w:sdtContent>
          <w:r w:rsidRPr="006E3583">
            <w:rPr>
              <w:b/>
              <w:i/>
            </w:rPr>
            <w:t>Stephen Kinnock:</w:t>
          </w:r>
        </w:sdtContent>
      </w:sdt>
      <w:r w:rsidRPr="006E3583">
        <w:t xml:space="preserve"> —is to solve the upstream problem, and that is through the neighbourhood health service.</w:t>
      </w:r>
    </w:p>
    <w:p w:rsidR="00504129" w:rsidRPr="006E3583" w:rsidP="00504129">
      <w:pPr>
        <w:pStyle w:val="Question"/>
        <w:numPr>
          <w:ilvl w:val="0"/>
          <w:numId w:val="9"/>
        </w:numPr>
      </w:pPr>
      <w:sdt>
        <w:sdtPr>
          <w:alias w:val="Member"/>
          <w:tag w:val="&lt;Member mnisId='4656' dodsId='85122'&gt;"/>
          <w:id w:val="246073395"/>
          <w:placeholder>
            <w:docPart w:val="292B09959A5B4941AD26189454FD252A"/>
          </w:placeholder>
          <w:richText/>
        </w:sdtPr>
        <w:sdtContent>
          <w:r w:rsidRPr="006E3583">
            <w:rPr>
              <w:b/>
            </w:rPr>
            <w:t>Chair:</w:t>
          </w:r>
        </w:sdtContent>
      </w:sdt>
      <w:r w:rsidRPr="006E3583">
        <w:t xml:space="preserve"> Do you genuinely think that all of that is going to be changed for everyone in this country by the end of this Parliament?</w:t>
      </w:r>
    </w:p>
    <w:p w:rsidR="00504129" w:rsidRPr="006E3583" w:rsidP="00504129">
      <w:pPr>
        <w:pStyle w:val="Answer"/>
      </w:pPr>
      <w:sdt>
        <w:sdtPr>
          <w:alias w:val="Witness"/>
          <w:id w:val="1795940422"/>
          <w:placeholder>
            <w:docPart w:val="292B09959A5B4941AD26189454FD252A"/>
          </w:placeholder>
          <w:richText/>
        </w:sdtPr>
        <w:sdtContent>
          <w:r w:rsidRPr="006E3583">
            <w:rPr>
              <w:b/>
              <w:i/>
            </w:rPr>
            <w:t>Stephen Kinnock:</w:t>
          </w:r>
        </w:sdtContent>
      </w:sdt>
      <w:r w:rsidRPr="006E3583">
        <w:t xml:space="preserve"> It is our responsibility to make that happen. In order to make it happen, we need everybody to roll up their sleeves and strain every sinew to deliver it. I think that the will is there. The ambition is there. The desire to achieve those quality of life-changing improvements for people is there. Of course, we now need to make sure that we pull the levers and make it happen.</w:t>
      </w:r>
    </w:p>
    <w:p w:rsidR="002E1A9C" w:rsidP="00444ABF">
      <w:pPr>
        <w:pStyle w:val="Question"/>
        <w:numPr>
          <w:ilvl w:val="0"/>
          <w:numId w:val="0"/>
        </w:numPr>
        <w:ind w:left="794"/>
      </w:pPr>
      <w:sdt>
        <w:sdtPr>
          <w:alias w:val="Member"/>
          <w:tag w:val="&lt;Member mnisId='4656' dodsId='85122'&gt;"/>
          <w:id w:val="-283424493"/>
          <w:placeholder>
            <w:docPart w:val="292B09959A5B4941AD26189454FD252A"/>
          </w:placeholder>
          <w:richText/>
        </w:sdtPr>
        <w:sdtContent>
          <w:r w:rsidRPr="006E3583" w:rsidR="00504129">
            <w:rPr>
              <w:b/>
            </w:rPr>
            <w:t>Chair:</w:t>
          </w:r>
        </w:sdtContent>
      </w:sdt>
      <w:r w:rsidRPr="006E3583" w:rsidR="00504129">
        <w:t xml:space="preserve"> Thank you very much. Thank you for your time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F75E0E094294092B8FC95E5E99E0D65"/>
      </w:placeholder>
      <w:richText/>
    </w:sdtPr>
    <w:sdtContent>
      <w:p w:rsidR="003736A1" w:rsidP="009277D8">
        <w:pPr>
          <w:pStyle w:val="Para"/>
          <w:rPr>
            <w:color w:val="808080"/>
          </w:rPr>
        </w:pPr>
        <w:r w:rsidRPr="004D17E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506EDBB4BC44ABBFBCC6E4B4F7D07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D17E5"/>
    <w:rPr>
      <w:color w:val="605E5C"/>
      <w:shd w:val="clear" w:color="auto" w:fill="E1DFDD"/>
    </w:rPr>
  </w:style>
  <w:style w:type="paragraph" w:styleId="Title">
    <w:name w:val="Title"/>
    <w:basedOn w:val="Normal"/>
    <w:next w:val="Normal"/>
    <w:link w:val="TitleChar"/>
    <w:uiPriority w:val="10"/>
    <w:qFormat/>
    <w:rsid w:val="00054BA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054BA8"/>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054BA8"/>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054BA8"/>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054BA8"/>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054BA8"/>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F75E0E094294092B8FC95E5E99E0D65"/>
        <w:category>
          <w:name w:val="General"/>
          <w:gallery w:val="placeholder"/>
        </w:category>
        <w:types>
          <w:type w:val="bbPlcHdr"/>
        </w:types>
        <w:behaviors>
          <w:behavior w:val="content"/>
        </w:behaviors>
        <w:guid w:val="{E532D323-BDBA-45ED-8DCB-CEE1442BCABF}"/>
      </w:docPartPr>
      <w:docPartBody>
        <w:p w:rsidR="00486D12" w:rsidP="001744C5">
          <w:pPr>
            <w:pStyle w:val="CF75E0E094294092B8FC95E5E99E0D65"/>
          </w:pPr>
          <w:r w:rsidRPr="000753FC">
            <w:rPr>
              <w:rStyle w:val="PlaceholderText"/>
            </w:rPr>
            <w:t>Click here to enter text.</w:t>
          </w:r>
        </w:p>
      </w:docPartBody>
    </w:docPart>
    <w:docPart>
      <w:docPartPr>
        <w:name w:val="FA94A0EA07CB4633AFC0DDD104DC2019"/>
        <w:category>
          <w:name w:val="General"/>
          <w:gallery w:val="placeholder"/>
        </w:category>
        <w:types>
          <w:type w:val="bbPlcHdr"/>
        </w:types>
        <w:behaviors>
          <w:behavior w:val="content"/>
        </w:behaviors>
        <w:guid w:val="{6FADA587-65D5-4775-A75D-2C203939BF29}"/>
      </w:docPartPr>
      <w:docPartBody>
        <w:p w:rsidR="00486D12" w:rsidP="001744C5">
          <w:pPr>
            <w:pStyle w:val="FA94A0EA07CB4633AFC0DDD104DC2019"/>
          </w:pPr>
          <w:r w:rsidRPr="002B3926">
            <w:rPr>
              <w:rStyle w:val="PlaceholderText"/>
            </w:rPr>
            <w:t>Click here to enter text.</w:t>
          </w:r>
        </w:p>
      </w:docPartBody>
    </w:docPart>
    <w:docPart>
      <w:docPartPr>
        <w:name w:val="E8506EDBB4BC44ABBFBCC6E4B4F7D074"/>
        <w:category>
          <w:name w:val="General"/>
          <w:gallery w:val="placeholder"/>
        </w:category>
        <w:types>
          <w:type w:val="bbPlcHdr"/>
        </w:types>
        <w:behaviors>
          <w:behavior w:val="content"/>
        </w:behaviors>
        <w:guid w:val="{BF187F79-31CF-478C-873F-263E7A5CD729}"/>
      </w:docPartPr>
      <w:docPartBody>
        <w:p w:rsidR="00486D12" w:rsidP="001744C5">
          <w:pPr>
            <w:pStyle w:val="E8506EDBB4BC44ABBFBCC6E4B4F7D07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3982A94-F1C1-4EFC-86A2-9B2CF13604FC}"/>
      </w:docPartPr>
      <w:docPartBody>
        <w:p w:rsidR="00486D12">
          <w:r w:rsidRPr="008D0DC4">
            <w:rPr>
              <w:rStyle w:val="PlaceholderText"/>
            </w:rPr>
            <w:t>Click or tap here to enter text.</w:t>
          </w:r>
        </w:p>
      </w:docPartBody>
    </w:docPart>
    <w:docPart>
      <w:docPartPr>
        <w:name w:val="8000E8F3C1C14327971A07D4D9B6B582"/>
        <w:category>
          <w:name w:val="General"/>
          <w:gallery w:val="placeholder"/>
        </w:category>
        <w:types>
          <w:type w:val="bbPlcHdr"/>
        </w:types>
        <w:behaviors>
          <w:behavior w:val="content"/>
        </w:behaviors>
        <w:guid w:val="{0DF12681-0A2C-47F3-BC82-6FA26D87DA71}"/>
      </w:docPartPr>
      <w:docPartBody>
        <w:p w:rsidR="00486D12" w:rsidP="001744C5">
          <w:pPr>
            <w:pStyle w:val="8000E8F3C1C14327971A07D4D9B6B582"/>
          </w:pPr>
          <w:r w:rsidRPr="002B3926">
            <w:rPr>
              <w:rStyle w:val="PlaceholderText"/>
            </w:rPr>
            <w:t>Click here to enter text.</w:t>
          </w:r>
        </w:p>
      </w:docPartBody>
    </w:docPart>
    <w:docPart>
      <w:docPartPr>
        <w:name w:val="302C4D0D37064A44B1159A00FD44DB7D"/>
        <w:category>
          <w:name w:val="General"/>
          <w:gallery w:val="placeholder"/>
        </w:category>
        <w:types>
          <w:type w:val="bbPlcHdr"/>
        </w:types>
        <w:behaviors>
          <w:behavior w:val="content"/>
        </w:behaviors>
        <w:guid w:val="{CE5B76F2-0B0F-4A03-8833-7E917F006874}"/>
      </w:docPartPr>
      <w:docPartBody>
        <w:p w:rsidR="00752D55" w:rsidP="00486D12">
          <w:pPr>
            <w:pStyle w:val="302C4D0D37064A44B1159A00FD44DB7D"/>
          </w:pPr>
          <w:r w:rsidRPr="008D0DC4">
            <w:rPr>
              <w:rStyle w:val="PlaceholderText"/>
            </w:rPr>
            <w:t>Click or tap here to enter text.</w:t>
          </w:r>
        </w:p>
      </w:docPartBody>
    </w:docPart>
    <w:docPart>
      <w:docPartPr>
        <w:name w:val="F38C9DF7DDAC424FB4AE646F0B695B41"/>
        <w:category>
          <w:name w:val="General"/>
          <w:gallery w:val="placeholder"/>
        </w:category>
        <w:types>
          <w:type w:val="bbPlcHdr"/>
        </w:types>
        <w:behaviors>
          <w:behavior w:val="content"/>
        </w:behaviors>
        <w:guid w:val="{626CB552-636D-473B-8691-F33157B1C637}"/>
      </w:docPartPr>
      <w:docPartBody>
        <w:p w:rsidR="00752D55" w:rsidP="00486D12">
          <w:pPr>
            <w:pStyle w:val="F38C9DF7DDAC424FB4AE646F0B695B41"/>
          </w:pPr>
          <w:r w:rsidRPr="00EA3F96">
            <w:rPr>
              <w:rStyle w:val="PlaceholderText"/>
            </w:rPr>
            <w:t>Click or tap here to enter text.</w:t>
          </w:r>
        </w:p>
      </w:docPartBody>
    </w:docPart>
    <w:docPart>
      <w:docPartPr>
        <w:name w:val="DAAB2077E0714217BB8F226FB463C938"/>
        <w:category>
          <w:name w:val="General"/>
          <w:gallery w:val="placeholder"/>
        </w:category>
        <w:types>
          <w:type w:val="bbPlcHdr"/>
        </w:types>
        <w:behaviors>
          <w:behavior w:val="content"/>
        </w:behaviors>
        <w:guid w:val="{F2B39DB7-9027-4F5A-95D9-64C95D9083F9}"/>
      </w:docPartPr>
      <w:docPartBody>
        <w:p w:rsidR="00752D55" w:rsidP="00486D12">
          <w:pPr>
            <w:pStyle w:val="DAAB2077E0714217BB8F226FB463C938"/>
          </w:pPr>
          <w:r w:rsidRPr="00EA3F96">
            <w:rPr>
              <w:rStyle w:val="PlaceholderText"/>
            </w:rPr>
            <w:t>Click or tap here to enter text.</w:t>
          </w:r>
        </w:p>
      </w:docPartBody>
    </w:docPart>
    <w:docPart>
      <w:docPartPr>
        <w:name w:val="2A2B0840A7B84E8D9C1D768B3C808ABE"/>
        <w:category>
          <w:name w:val="General"/>
          <w:gallery w:val="placeholder"/>
        </w:category>
        <w:types>
          <w:type w:val="bbPlcHdr"/>
        </w:types>
        <w:behaviors>
          <w:behavior w:val="content"/>
        </w:behaviors>
        <w:guid w:val="{D69A97DA-5117-4AFE-85D1-A9AD2BB7B329}"/>
      </w:docPartPr>
      <w:docPartBody>
        <w:p w:rsidR="00752D55" w:rsidP="00486D12">
          <w:pPr>
            <w:pStyle w:val="2A2B0840A7B84E8D9C1D768B3C808ABE"/>
          </w:pPr>
          <w:r>
            <w:rPr>
              <w:rStyle w:val="PlaceholderText"/>
            </w:rPr>
            <w:t>Click or tap here to enter text.</w:t>
          </w:r>
        </w:p>
      </w:docPartBody>
    </w:docPart>
    <w:docPart>
      <w:docPartPr>
        <w:name w:val="CCA94181C3384B8F826078D86E3B0DA4"/>
        <w:category>
          <w:name w:val="General"/>
          <w:gallery w:val="placeholder"/>
        </w:category>
        <w:types>
          <w:type w:val="bbPlcHdr"/>
        </w:types>
        <w:behaviors>
          <w:behavior w:val="content"/>
        </w:behaviors>
        <w:guid w:val="{5CCD6F30-6060-4590-9FCC-4AB5C9772337}"/>
      </w:docPartPr>
      <w:docPartBody>
        <w:p w:rsidR="00752D55" w:rsidP="00486D12">
          <w:pPr>
            <w:pStyle w:val="CCA94181C3384B8F826078D86E3B0DA4"/>
          </w:pPr>
          <w:r>
            <w:rPr>
              <w:rStyle w:val="PlaceholderText"/>
            </w:rPr>
            <w:t>Click or tap here to enter text.</w:t>
          </w:r>
        </w:p>
      </w:docPartBody>
    </w:docPart>
    <w:docPart>
      <w:docPartPr>
        <w:name w:val="38B4B22D68EC43C8868E07B2E7D7D9E8"/>
        <w:category>
          <w:name w:val="General"/>
          <w:gallery w:val="placeholder"/>
        </w:category>
        <w:types>
          <w:type w:val="bbPlcHdr"/>
        </w:types>
        <w:behaviors>
          <w:behavior w:val="content"/>
        </w:behaviors>
        <w:guid w:val="{B0BBEB75-03D7-4E9D-9911-DEA76EF51273}"/>
      </w:docPartPr>
      <w:docPartBody>
        <w:p w:rsidR="00752D55" w:rsidP="00486D12">
          <w:pPr>
            <w:pStyle w:val="38B4B22D68EC43C8868E07B2E7D7D9E8"/>
          </w:pPr>
          <w:r>
            <w:rPr>
              <w:rStyle w:val="PlaceholderText"/>
            </w:rPr>
            <w:t>Click or tap here to enter text.</w:t>
          </w:r>
        </w:p>
      </w:docPartBody>
    </w:docPart>
    <w:docPart>
      <w:docPartPr>
        <w:name w:val="D68B1E1817B745B5BA01634AE448C44D"/>
        <w:category>
          <w:name w:val="General"/>
          <w:gallery w:val="placeholder"/>
        </w:category>
        <w:types>
          <w:type w:val="bbPlcHdr"/>
        </w:types>
        <w:behaviors>
          <w:behavior w:val="content"/>
        </w:behaviors>
        <w:guid w:val="{6A63CDE4-D675-44C4-BF72-07B36BFEC1BB}"/>
      </w:docPartPr>
      <w:docPartBody>
        <w:p w:rsidR="00752D55" w:rsidP="00486D12">
          <w:pPr>
            <w:pStyle w:val="D68B1E1817B745B5BA01634AE448C44D"/>
          </w:pPr>
          <w:r>
            <w:rPr>
              <w:rStyle w:val="PlaceholderText"/>
            </w:rPr>
            <w:t>Click or tap here to enter text.</w:t>
          </w:r>
        </w:p>
      </w:docPartBody>
    </w:docPart>
    <w:docPart>
      <w:docPartPr>
        <w:name w:val="C6A16B3B3A88476994A9023BA5B014F3"/>
        <w:category>
          <w:name w:val="General"/>
          <w:gallery w:val="placeholder"/>
        </w:category>
        <w:types>
          <w:type w:val="bbPlcHdr"/>
        </w:types>
        <w:behaviors>
          <w:behavior w:val="content"/>
        </w:behaviors>
        <w:guid w:val="{F653E965-7DB6-4BFB-A569-314B479058F4}"/>
      </w:docPartPr>
      <w:docPartBody>
        <w:p w:rsidR="00752D55" w:rsidP="00486D12">
          <w:pPr>
            <w:pStyle w:val="C6A16B3B3A88476994A9023BA5B014F3"/>
          </w:pPr>
          <w:r>
            <w:rPr>
              <w:rStyle w:val="PlaceholderText"/>
            </w:rPr>
            <w:t>Click or tap here to enter text.</w:t>
          </w:r>
        </w:p>
      </w:docPartBody>
    </w:docPart>
    <w:docPart>
      <w:docPartPr>
        <w:name w:val="2DCFD2C101B646028423FE52248DA73E"/>
        <w:category>
          <w:name w:val="General"/>
          <w:gallery w:val="placeholder"/>
        </w:category>
        <w:types>
          <w:type w:val="bbPlcHdr"/>
        </w:types>
        <w:behaviors>
          <w:behavior w:val="content"/>
        </w:behaviors>
        <w:guid w:val="{62F3760F-C664-4302-B71E-413E18AE090A}"/>
      </w:docPartPr>
      <w:docPartBody>
        <w:p w:rsidR="00752D55" w:rsidP="00486D12">
          <w:pPr>
            <w:pStyle w:val="2DCFD2C101B646028423FE52248DA73E"/>
          </w:pPr>
          <w:r>
            <w:rPr>
              <w:rStyle w:val="PlaceholderText"/>
            </w:rPr>
            <w:t>Click or tap here to enter text.</w:t>
          </w:r>
        </w:p>
      </w:docPartBody>
    </w:docPart>
    <w:docPart>
      <w:docPartPr>
        <w:name w:val="9E2992674B854CC7B5219332707566D5"/>
        <w:category>
          <w:name w:val="General"/>
          <w:gallery w:val="placeholder"/>
        </w:category>
        <w:types>
          <w:type w:val="bbPlcHdr"/>
        </w:types>
        <w:behaviors>
          <w:behavior w:val="content"/>
        </w:behaviors>
        <w:guid w:val="{56D68385-6F60-47C3-A29C-A6D152C1A279}"/>
      </w:docPartPr>
      <w:docPartBody>
        <w:p w:rsidR="00752D55" w:rsidP="00486D12">
          <w:pPr>
            <w:pStyle w:val="9E2992674B854CC7B5219332707566D5"/>
          </w:pPr>
          <w:r>
            <w:rPr>
              <w:rStyle w:val="PlaceholderText"/>
            </w:rPr>
            <w:t>Click or tap here to enter text.</w:t>
          </w:r>
        </w:p>
      </w:docPartBody>
    </w:docPart>
    <w:docPart>
      <w:docPartPr>
        <w:name w:val="8724B4154C9C41A8A6A37D97F7EE5D8A"/>
        <w:category>
          <w:name w:val="General"/>
          <w:gallery w:val="placeholder"/>
        </w:category>
        <w:types>
          <w:type w:val="bbPlcHdr"/>
        </w:types>
        <w:behaviors>
          <w:behavior w:val="content"/>
        </w:behaviors>
        <w:guid w:val="{141A6FBE-913B-4BC9-B7C8-08D7EB112F0D}"/>
      </w:docPartPr>
      <w:docPartBody>
        <w:p w:rsidR="00752D55" w:rsidP="00486D12">
          <w:pPr>
            <w:pStyle w:val="8724B4154C9C41A8A6A37D97F7EE5D8A"/>
          </w:pPr>
          <w:r>
            <w:rPr>
              <w:rStyle w:val="PlaceholderText"/>
            </w:rPr>
            <w:t>Click or tap here to enter text.</w:t>
          </w:r>
        </w:p>
      </w:docPartBody>
    </w:docPart>
    <w:docPart>
      <w:docPartPr>
        <w:name w:val="68F4BFFD35FB46FE9EAEAB0EFF399C3D"/>
        <w:category>
          <w:name w:val="General"/>
          <w:gallery w:val="placeholder"/>
        </w:category>
        <w:types>
          <w:type w:val="bbPlcHdr"/>
        </w:types>
        <w:behaviors>
          <w:behavior w:val="content"/>
        </w:behaviors>
        <w:guid w:val="{6AF4F69C-AAD6-4936-8129-EB6E173A0AD0}"/>
      </w:docPartPr>
      <w:docPartBody>
        <w:p w:rsidR="00752D55" w:rsidP="00486D12">
          <w:pPr>
            <w:pStyle w:val="68F4BFFD35FB46FE9EAEAB0EFF399C3D"/>
          </w:pPr>
          <w:r>
            <w:rPr>
              <w:rStyle w:val="PlaceholderText"/>
            </w:rPr>
            <w:t>Click or tap here to enter text.</w:t>
          </w:r>
        </w:p>
      </w:docPartBody>
    </w:docPart>
    <w:docPart>
      <w:docPartPr>
        <w:name w:val="3891691095A04349A34B3F11452017FC"/>
        <w:category>
          <w:name w:val="General"/>
          <w:gallery w:val="placeholder"/>
        </w:category>
        <w:types>
          <w:type w:val="bbPlcHdr"/>
        </w:types>
        <w:behaviors>
          <w:behavior w:val="content"/>
        </w:behaviors>
        <w:guid w:val="{71F4E470-6B63-4BA7-BABE-217C53999FB7}"/>
      </w:docPartPr>
      <w:docPartBody>
        <w:p w:rsidR="00752D55" w:rsidP="00486D12">
          <w:pPr>
            <w:pStyle w:val="3891691095A04349A34B3F11452017FC"/>
          </w:pPr>
          <w:r>
            <w:rPr>
              <w:rStyle w:val="PlaceholderText"/>
            </w:rPr>
            <w:t>Click or tap here to enter text.</w:t>
          </w:r>
        </w:p>
      </w:docPartBody>
    </w:docPart>
    <w:docPart>
      <w:docPartPr>
        <w:name w:val="357EA4C91CB54367B94103FC74C6549C"/>
        <w:category>
          <w:name w:val="General"/>
          <w:gallery w:val="placeholder"/>
        </w:category>
        <w:types>
          <w:type w:val="bbPlcHdr"/>
        </w:types>
        <w:behaviors>
          <w:behavior w:val="content"/>
        </w:behaviors>
        <w:guid w:val="{78583883-1C5F-4224-83C5-C9143C17D931}"/>
      </w:docPartPr>
      <w:docPartBody>
        <w:p w:rsidR="00752D55" w:rsidP="00486D12">
          <w:pPr>
            <w:pStyle w:val="357EA4C91CB54367B94103FC74C6549C"/>
          </w:pPr>
          <w:r>
            <w:rPr>
              <w:rStyle w:val="PlaceholderText"/>
            </w:rPr>
            <w:t>Click or tap here to enter text.</w:t>
          </w:r>
        </w:p>
      </w:docPartBody>
    </w:docPart>
    <w:docPart>
      <w:docPartPr>
        <w:name w:val="AB3789E3245E45A4A7109DA45DAF5591"/>
        <w:category>
          <w:name w:val="General"/>
          <w:gallery w:val="placeholder"/>
        </w:category>
        <w:types>
          <w:type w:val="bbPlcHdr"/>
        </w:types>
        <w:behaviors>
          <w:behavior w:val="content"/>
        </w:behaviors>
        <w:guid w:val="{F761968A-AB04-47AC-9746-5918B2EA2CAB}"/>
      </w:docPartPr>
      <w:docPartBody>
        <w:p w:rsidR="00752D55" w:rsidP="00486D12">
          <w:pPr>
            <w:pStyle w:val="AB3789E3245E45A4A7109DA45DAF5591"/>
          </w:pPr>
          <w:r>
            <w:rPr>
              <w:rStyle w:val="PlaceholderText"/>
            </w:rPr>
            <w:t>Click or tap here to enter text.</w:t>
          </w:r>
        </w:p>
      </w:docPartBody>
    </w:docPart>
    <w:docPart>
      <w:docPartPr>
        <w:name w:val="3851189B17EA4C57B0B66DF4D7CD4590"/>
        <w:category>
          <w:name w:val="General"/>
          <w:gallery w:val="placeholder"/>
        </w:category>
        <w:types>
          <w:type w:val="bbPlcHdr"/>
        </w:types>
        <w:behaviors>
          <w:behavior w:val="content"/>
        </w:behaviors>
        <w:guid w:val="{A09D2B13-7A82-45E5-8219-D9D114452E27}"/>
      </w:docPartPr>
      <w:docPartBody>
        <w:p w:rsidR="00752D55" w:rsidP="00486D12">
          <w:pPr>
            <w:pStyle w:val="3851189B17EA4C57B0B66DF4D7CD4590"/>
          </w:pPr>
          <w:r>
            <w:rPr>
              <w:rStyle w:val="PlaceholderText"/>
            </w:rPr>
            <w:t>Click or tap here to enter text.</w:t>
          </w:r>
        </w:p>
      </w:docPartBody>
    </w:docPart>
    <w:docPart>
      <w:docPartPr>
        <w:name w:val="6769DEAE5821479C83F3CBFCE84D7723"/>
        <w:category>
          <w:name w:val="General"/>
          <w:gallery w:val="placeholder"/>
        </w:category>
        <w:types>
          <w:type w:val="bbPlcHdr"/>
        </w:types>
        <w:behaviors>
          <w:behavior w:val="content"/>
        </w:behaviors>
        <w:guid w:val="{8FAAE0EF-CFB5-43C0-B298-B3540CEAB708}"/>
      </w:docPartPr>
      <w:docPartBody>
        <w:p w:rsidR="00752D55" w:rsidP="00486D12">
          <w:pPr>
            <w:pStyle w:val="6769DEAE5821479C83F3CBFCE84D7723"/>
          </w:pPr>
          <w:r>
            <w:rPr>
              <w:rStyle w:val="PlaceholderText"/>
            </w:rPr>
            <w:t>Click or tap here to enter text.</w:t>
          </w:r>
        </w:p>
      </w:docPartBody>
    </w:docPart>
    <w:docPart>
      <w:docPartPr>
        <w:name w:val="F765BAB9972945969209F255B75908A2"/>
        <w:category>
          <w:name w:val="General"/>
          <w:gallery w:val="placeholder"/>
        </w:category>
        <w:types>
          <w:type w:val="bbPlcHdr"/>
        </w:types>
        <w:behaviors>
          <w:behavior w:val="content"/>
        </w:behaviors>
        <w:guid w:val="{84F7A2A2-A389-4482-AB78-D58A336C1F1B}"/>
      </w:docPartPr>
      <w:docPartBody>
        <w:p w:rsidR="00752D55" w:rsidP="00486D12">
          <w:pPr>
            <w:pStyle w:val="F765BAB9972945969209F255B75908A2"/>
          </w:pPr>
          <w:r>
            <w:rPr>
              <w:rStyle w:val="PlaceholderText"/>
            </w:rPr>
            <w:t>Click or tap here to enter text.</w:t>
          </w:r>
        </w:p>
      </w:docPartBody>
    </w:docPart>
    <w:docPart>
      <w:docPartPr>
        <w:name w:val="E4AB8BE34DF64959A06639E6E588F467"/>
        <w:category>
          <w:name w:val="General"/>
          <w:gallery w:val="placeholder"/>
        </w:category>
        <w:types>
          <w:type w:val="bbPlcHdr"/>
        </w:types>
        <w:behaviors>
          <w:behavior w:val="content"/>
        </w:behaviors>
        <w:guid w:val="{82A765E2-390A-4DC5-A398-16C1CBDF5BE0}"/>
      </w:docPartPr>
      <w:docPartBody>
        <w:p w:rsidR="00752D55" w:rsidP="00486D12">
          <w:pPr>
            <w:pStyle w:val="E4AB8BE34DF64959A06639E6E588F467"/>
          </w:pPr>
          <w:r>
            <w:rPr>
              <w:rStyle w:val="PlaceholderText"/>
            </w:rPr>
            <w:t>Click or tap here to enter text.</w:t>
          </w:r>
        </w:p>
      </w:docPartBody>
    </w:docPart>
    <w:docPart>
      <w:docPartPr>
        <w:name w:val="FA5A96A7FDD14991B257D6C1EB1F09DF"/>
        <w:category>
          <w:name w:val="General"/>
          <w:gallery w:val="placeholder"/>
        </w:category>
        <w:types>
          <w:type w:val="bbPlcHdr"/>
        </w:types>
        <w:behaviors>
          <w:behavior w:val="content"/>
        </w:behaviors>
        <w:guid w:val="{EAD8CEE1-B164-42B1-B437-E99B4771684E}"/>
      </w:docPartPr>
      <w:docPartBody>
        <w:p w:rsidR="00752D55" w:rsidP="00486D12">
          <w:pPr>
            <w:pStyle w:val="FA5A96A7FDD14991B257D6C1EB1F09DF"/>
          </w:pPr>
          <w:r>
            <w:rPr>
              <w:rStyle w:val="PlaceholderText"/>
            </w:rPr>
            <w:t>Click or tap here to enter text.</w:t>
          </w:r>
        </w:p>
      </w:docPartBody>
    </w:docPart>
    <w:docPart>
      <w:docPartPr>
        <w:name w:val="8B89637216E44D7F862329183C813604"/>
        <w:category>
          <w:name w:val="General"/>
          <w:gallery w:val="placeholder"/>
        </w:category>
        <w:types>
          <w:type w:val="bbPlcHdr"/>
        </w:types>
        <w:behaviors>
          <w:behavior w:val="content"/>
        </w:behaviors>
        <w:guid w:val="{C6EC0B9B-8E42-4D6E-8F72-88403DDFD34A}"/>
      </w:docPartPr>
      <w:docPartBody>
        <w:p w:rsidR="00752D55" w:rsidP="00486D12">
          <w:pPr>
            <w:pStyle w:val="8B89637216E44D7F862329183C813604"/>
          </w:pPr>
          <w:r>
            <w:rPr>
              <w:rStyle w:val="PlaceholderText"/>
            </w:rPr>
            <w:t>Click or tap here to enter text.</w:t>
          </w:r>
        </w:p>
      </w:docPartBody>
    </w:docPart>
    <w:docPart>
      <w:docPartPr>
        <w:name w:val="8C48FF9C65DE4F87A77A63BE0573D090"/>
        <w:category>
          <w:name w:val="General"/>
          <w:gallery w:val="placeholder"/>
        </w:category>
        <w:types>
          <w:type w:val="bbPlcHdr"/>
        </w:types>
        <w:behaviors>
          <w:behavior w:val="content"/>
        </w:behaviors>
        <w:guid w:val="{11A9BBF0-DBE4-440B-9BCA-39A95DAE283C}"/>
      </w:docPartPr>
      <w:docPartBody>
        <w:p w:rsidR="00752D55" w:rsidP="00486D12">
          <w:pPr>
            <w:pStyle w:val="8C48FF9C65DE4F87A77A63BE0573D090"/>
          </w:pPr>
          <w:r>
            <w:rPr>
              <w:rStyle w:val="PlaceholderText"/>
            </w:rPr>
            <w:t>Click or tap here to enter text.</w:t>
          </w:r>
        </w:p>
      </w:docPartBody>
    </w:docPart>
    <w:docPart>
      <w:docPartPr>
        <w:name w:val="3ACA5696E317469DB473CAD9C76B4570"/>
        <w:category>
          <w:name w:val="General"/>
          <w:gallery w:val="placeholder"/>
        </w:category>
        <w:types>
          <w:type w:val="bbPlcHdr"/>
        </w:types>
        <w:behaviors>
          <w:behavior w:val="content"/>
        </w:behaviors>
        <w:guid w:val="{0A53B52B-48E7-40E1-AF81-C04B88B5E0DC}"/>
      </w:docPartPr>
      <w:docPartBody>
        <w:p w:rsidR="00752D55" w:rsidP="00486D12">
          <w:pPr>
            <w:pStyle w:val="3ACA5696E317469DB473CAD9C76B4570"/>
          </w:pPr>
          <w:r>
            <w:rPr>
              <w:rStyle w:val="PlaceholderText"/>
            </w:rPr>
            <w:t>Click or tap here to enter text.</w:t>
          </w:r>
        </w:p>
      </w:docPartBody>
    </w:docPart>
    <w:docPart>
      <w:docPartPr>
        <w:name w:val="153F529A751841919CE6937863DA26E8"/>
        <w:category>
          <w:name w:val="General"/>
          <w:gallery w:val="placeholder"/>
        </w:category>
        <w:types>
          <w:type w:val="bbPlcHdr"/>
        </w:types>
        <w:behaviors>
          <w:behavior w:val="content"/>
        </w:behaviors>
        <w:guid w:val="{F30A01E9-C3BF-4AEC-8421-518D0A7DB91D}"/>
      </w:docPartPr>
      <w:docPartBody>
        <w:p w:rsidR="00752D55" w:rsidP="00486D12">
          <w:pPr>
            <w:pStyle w:val="153F529A751841919CE6937863DA26E8"/>
          </w:pPr>
          <w:r>
            <w:rPr>
              <w:rStyle w:val="PlaceholderText"/>
            </w:rPr>
            <w:t>Click or tap here to enter text.</w:t>
          </w:r>
        </w:p>
      </w:docPartBody>
    </w:docPart>
    <w:docPart>
      <w:docPartPr>
        <w:name w:val="132184C973404B708E1A8CED21ADF0FC"/>
        <w:category>
          <w:name w:val="General"/>
          <w:gallery w:val="placeholder"/>
        </w:category>
        <w:types>
          <w:type w:val="bbPlcHdr"/>
        </w:types>
        <w:behaviors>
          <w:behavior w:val="content"/>
        </w:behaviors>
        <w:guid w:val="{0819E31C-5EB5-4669-8BDA-3297D9921879}"/>
      </w:docPartPr>
      <w:docPartBody>
        <w:p w:rsidR="00752D55" w:rsidP="00486D12">
          <w:pPr>
            <w:pStyle w:val="132184C973404B708E1A8CED21ADF0FC"/>
          </w:pPr>
          <w:r>
            <w:rPr>
              <w:rStyle w:val="PlaceholderText"/>
            </w:rPr>
            <w:t>Click or tap here to enter text.</w:t>
          </w:r>
        </w:p>
      </w:docPartBody>
    </w:docPart>
    <w:docPart>
      <w:docPartPr>
        <w:name w:val="052AC821A40B43EA89ACA60AB790C970"/>
        <w:category>
          <w:name w:val="General"/>
          <w:gallery w:val="placeholder"/>
        </w:category>
        <w:types>
          <w:type w:val="bbPlcHdr"/>
        </w:types>
        <w:behaviors>
          <w:behavior w:val="content"/>
        </w:behaviors>
        <w:guid w:val="{3BD4EE82-5D95-4655-8D83-5544F0AFD9C4}"/>
      </w:docPartPr>
      <w:docPartBody>
        <w:p w:rsidR="00752D55" w:rsidP="00486D12">
          <w:pPr>
            <w:pStyle w:val="052AC821A40B43EA89ACA60AB790C970"/>
          </w:pPr>
          <w:r>
            <w:rPr>
              <w:rStyle w:val="PlaceholderText"/>
            </w:rPr>
            <w:t>Click or tap here to enter text.</w:t>
          </w:r>
        </w:p>
      </w:docPartBody>
    </w:docPart>
    <w:docPart>
      <w:docPartPr>
        <w:name w:val="320A461BBE7844EEBBA46709EC94633C"/>
        <w:category>
          <w:name w:val="General"/>
          <w:gallery w:val="placeholder"/>
        </w:category>
        <w:types>
          <w:type w:val="bbPlcHdr"/>
        </w:types>
        <w:behaviors>
          <w:behavior w:val="content"/>
        </w:behaviors>
        <w:guid w:val="{B0B5D011-28BD-4E4B-840A-23393E0C2E3E}"/>
      </w:docPartPr>
      <w:docPartBody>
        <w:p w:rsidR="00752D55" w:rsidP="00486D12">
          <w:pPr>
            <w:pStyle w:val="320A461BBE7844EEBBA46709EC94633C"/>
          </w:pPr>
          <w:r>
            <w:rPr>
              <w:rStyle w:val="PlaceholderText"/>
            </w:rPr>
            <w:t>Click or tap here to enter text.</w:t>
          </w:r>
        </w:p>
      </w:docPartBody>
    </w:docPart>
    <w:docPart>
      <w:docPartPr>
        <w:name w:val="47198AE8AE2445F88FC267CB360AA382"/>
        <w:category>
          <w:name w:val="General"/>
          <w:gallery w:val="placeholder"/>
        </w:category>
        <w:types>
          <w:type w:val="bbPlcHdr"/>
        </w:types>
        <w:behaviors>
          <w:behavior w:val="content"/>
        </w:behaviors>
        <w:guid w:val="{94B1BEC4-FDF2-42F6-BB1B-21EFC113F664}"/>
      </w:docPartPr>
      <w:docPartBody>
        <w:p w:rsidR="00752D55" w:rsidP="00486D12">
          <w:pPr>
            <w:pStyle w:val="47198AE8AE2445F88FC267CB360AA382"/>
          </w:pPr>
          <w:r>
            <w:rPr>
              <w:rStyle w:val="PlaceholderText"/>
            </w:rPr>
            <w:t>Click or tap here to enter text.</w:t>
          </w:r>
        </w:p>
      </w:docPartBody>
    </w:docPart>
    <w:docPart>
      <w:docPartPr>
        <w:name w:val="9CB71C24340249D78B0E3CEF7324C354"/>
        <w:category>
          <w:name w:val="General"/>
          <w:gallery w:val="placeholder"/>
        </w:category>
        <w:types>
          <w:type w:val="bbPlcHdr"/>
        </w:types>
        <w:behaviors>
          <w:behavior w:val="content"/>
        </w:behaviors>
        <w:guid w:val="{A7B9F3E9-7108-4841-8F8A-1D1CEED13FFE}"/>
      </w:docPartPr>
      <w:docPartBody>
        <w:p w:rsidR="00752D55" w:rsidP="00486D12">
          <w:pPr>
            <w:pStyle w:val="9CB71C24340249D78B0E3CEF7324C354"/>
          </w:pPr>
          <w:r>
            <w:rPr>
              <w:rStyle w:val="PlaceholderText"/>
            </w:rPr>
            <w:t>Click or tap here to enter text.</w:t>
          </w:r>
        </w:p>
      </w:docPartBody>
    </w:docPart>
    <w:docPart>
      <w:docPartPr>
        <w:name w:val="F34CC4BF15DB4937AD64E0704AE07E55"/>
        <w:category>
          <w:name w:val="General"/>
          <w:gallery w:val="placeholder"/>
        </w:category>
        <w:types>
          <w:type w:val="bbPlcHdr"/>
        </w:types>
        <w:behaviors>
          <w:behavior w:val="content"/>
        </w:behaviors>
        <w:guid w:val="{0581317D-723C-4DF8-9D9C-3F6C7FA89010}"/>
      </w:docPartPr>
      <w:docPartBody>
        <w:p w:rsidR="00752D55" w:rsidP="00486D12">
          <w:pPr>
            <w:pStyle w:val="F34CC4BF15DB4937AD64E0704AE07E55"/>
          </w:pPr>
          <w:r>
            <w:rPr>
              <w:rStyle w:val="PlaceholderText"/>
            </w:rPr>
            <w:t>Click or tap here to enter text.</w:t>
          </w:r>
        </w:p>
      </w:docPartBody>
    </w:docPart>
    <w:docPart>
      <w:docPartPr>
        <w:name w:val="67224947486B4B69BA837FA3AB04803B"/>
        <w:category>
          <w:name w:val="General"/>
          <w:gallery w:val="placeholder"/>
        </w:category>
        <w:types>
          <w:type w:val="bbPlcHdr"/>
        </w:types>
        <w:behaviors>
          <w:behavior w:val="content"/>
        </w:behaviors>
        <w:guid w:val="{C902B61E-B96B-4049-95DE-BA91EB9F8403}"/>
      </w:docPartPr>
      <w:docPartBody>
        <w:p w:rsidR="00752D55" w:rsidP="00486D12">
          <w:pPr>
            <w:pStyle w:val="67224947486B4B69BA837FA3AB04803B"/>
          </w:pPr>
          <w:r>
            <w:rPr>
              <w:rStyle w:val="PlaceholderText"/>
            </w:rPr>
            <w:t>Click or tap here to enter text.</w:t>
          </w:r>
        </w:p>
      </w:docPartBody>
    </w:docPart>
    <w:docPart>
      <w:docPartPr>
        <w:name w:val="05E233CA0BA94E7486A760E84D836A07"/>
        <w:category>
          <w:name w:val="General"/>
          <w:gallery w:val="placeholder"/>
        </w:category>
        <w:types>
          <w:type w:val="bbPlcHdr"/>
        </w:types>
        <w:behaviors>
          <w:behavior w:val="content"/>
        </w:behaviors>
        <w:guid w:val="{42AC3D59-B283-479A-9111-7C86B8F6D207}"/>
      </w:docPartPr>
      <w:docPartBody>
        <w:p w:rsidR="00752D55" w:rsidP="00486D12">
          <w:pPr>
            <w:pStyle w:val="05E233CA0BA94E7486A760E84D836A07"/>
          </w:pPr>
          <w:r>
            <w:rPr>
              <w:rStyle w:val="PlaceholderText"/>
            </w:rPr>
            <w:t>Click or tap here to enter text.</w:t>
          </w:r>
        </w:p>
      </w:docPartBody>
    </w:docPart>
    <w:docPart>
      <w:docPartPr>
        <w:name w:val="E550FF75AD1A4B8EB1E469DFB214B8E9"/>
        <w:category>
          <w:name w:val="General"/>
          <w:gallery w:val="placeholder"/>
        </w:category>
        <w:types>
          <w:type w:val="bbPlcHdr"/>
        </w:types>
        <w:behaviors>
          <w:behavior w:val="content"/>
        </w:behaviors>
        <w:guid w:val="{619A6FD3-B5F5-4410-883D-A31124984CA4}"/>
      </w:docPartPr>
      <w:docPartBody>
        <w:p w:rsidR="00752D55" w:rsidP="00486D12">
          <w:pPr>
            <w:pStyle w:val="E550FF75AD1A4B8EB1E469DFB214B8E9"/>
          </w:pPr>
          <w:r>
            <w:rPr>
              <w:rStyle w:val="PlaceholderText"/>
            </w:rPr>
            <w:t>Click or tap here to enter text.</w:t>
          </w:r>
        </w:p>
      </w:docPartBody>
    </w:docPart>
    <w:docPart>
      <w:docPartPr>
        <w:name w:val="BA844A860295460DABE7D428511EBDE9"/>
        <w:category>
          <w:name w:val="General"/>
          <w:gallery w:val="placeholder"/>
        </w:category>
        <w:types>
          <w:type w:val="bbPlcHdr"/>
        </w:types>
        <w:behaviors>
          <w:behavior w:val="content"/>
        </w:behaviors>
        <w:guid w:val="{5C2176D6-ED94-421E-911C-D47E4FBE4764}"/>
      </w:docPartPr>
      <w:docPartBody>
        <w:p w:rsidR="00752D55" w:rsidP="00486D12">
          <w:pPr>
            <w:pStyle w:val="BA844A860295460DABE7D428511EBDE9"/>
          </w:pPr>
          <w:r>
            <w:rPr>
              <w:rStyle w:val="PlaceholderText"/>
            </w:rPr>
            <w:t>Click or tap here to enter text.</w:t>
          </w:r>
        </w:p>
      </w:docPartBody>
    </w:docPart>
    <w:docPart>
      <w:docPartPr>
        <w:name w:val="B7AB91C5519343A89660CE010C4F7722"/>
        <w:category>
          <w:name w:val="General"/>
          <w:gallery w:val="placeholder"/>
        </w:category>
        <w:types>
          <w:type w:val="bbPlcHdr"/>
        </w:types>
        <w:behaviors>
          <w:behavior w:val="content"/>
        </w:behaviors>
        <w:guid w:val="{9915FBD1-A711-4F66-B763-153E2A84EABF}"/>
      </w:docPartPr>
      <w:docPartBody>
        <w:p w:rsidR="00752D55" w:rsidP="00486D12">
          <w:pPr>
            <w:pStyle w:val="B7AB91C5519343A89660CE010C4F7722"/>
          </w:pPr>
          <w:r>
            <w:rPr>
              <w:rStyle w:val="PlaceholderText"/>
            </w:rPr>
            <w:t>Click or tap here to enter text.</w:t>
          </w:r>
        </w:p>
      </w:docPartBody>
    </w:docPart>
    <w:docPart>
      <w:docPartPr>
        <w:name w:val="485CE630B8D14089AA005157A32BEB6E"/>
        <w:category>
          <w:name w:val="General"/>
          <w:gallery w:val="placeholder"/>
        </w:category>
        <w:types>
          <w:type w:val="bbPlcHdr"/>
        </w:types>
        <w:behaviors>
          <w:behavior w:val="content"/>
        </w:behaviors>
        <w:guid w:val="{97333D49-B0EC-4021-82AB-B53002BA958D}"/>
      </w:docPartPr>
      <w:docPartBody>
        <w:p w:rsidR="00752D55" w:rsidP="00486D12">
          <w:pPr>
            <w:pStyle w:val="485CE630B8D14089AA005157A32BEB6E"/>
          </w:pPr>
          <w:r>
            <w:rPr>
              <w:rStyle w:val="PlaceholderText"/>
            </w:rPr>
            <w:t>Click or tap here to enter text.</w:t>
          </w:r>
        </w:p>
      </w:docPartBody>
    </w:docPart>
    <w:docPart>
      <w:docPartPr>
        <w:name w:val="BDAD9663B3014DFC9679E719972A1353"/>
        <w:category>
          <w:name w:val="General"/>
          <w:gallery w:val="placeholder"/>
        </w:category>
        <w:types>
          <w:type w:val="bbPlcHdr"/>
        </w:types>
        <w:behaviors>
          <w:behavior w:val="content"/>
        </w:behaviors>
        <w:guid w:val="{2CFEF8A7-B61C-4A01-92CE-4011A20F1F25}"/>
      </w:docPartPr>
      <w:docPartBody>
        <w:p w:rsidR="00752D55" w:rsidP="00486D12">
          <w:pPr>
            <w:pStyle w:val="BDAD9663B3014DFC9679E719972A1353"/>
          </w:pPr>
          <w:r>
            <w:rPr>
              <w:rStyle w:val="PlaceholderText"/>
            </w:rPr>
            <w:t>Click or tap here to enter text.</w:t>
          </w:r>
        </w:p>
      </w:docPartBody>
    </w:docPart>
    <w:docPart>
      <w:docPartPr>
        <w:name w:val="909653AF985E485896C18D0BB8EB8626"/>
        <w:category>
          <w:name w:val="General"/>
          <w:gallery w:val="placeholder"/>
        </w:category>
        <w:types>
          <w:type w:val="bbPlcHdr"/>
        </w:types>
        <w:behaviors>
          <w:behavior w:val="content"/>
        </w:behaviors>
        <w:guid w:val="{B1837ADA-9A07-473B-A790-5BEC93F17F4F}"/>
      </w:docPartPr>
      <w:docPartBody>
        <w:p w:rsidR="00752D55" w:rsidP="00486D12">
          <w:pPr>
            <w:pStyle w:val="909653AF985E485896C18D0BB8EB8626"/>
          </w:pPr>
          <w:r>
            <w:rPr>
              <w:rStyle w:val="PlaceholderText"/>
            </w:rPr>
            <w:t>Click or tap here to enter text.</w:t>
          </w:r>
        </w:p>
      </w:docPartBody>
    </w:docPart>
    <w:docPart>
      <w:docPartPr>
        <w:name w:val="FD75155B494940D2A23FDDD5214F0B49"/>
        <w:category>
          <w:name w:val="General"/>
          <w:gallery w:val="placeholder"/>
        </w:category>
        <w:types>
          <w:type w:val="bbPlcHdr"/>
        </w:types>
        <w:behaviors>
          <w:behavior w:val="content"/>
        </w:behaviors>
        <w:guid w:val="{46748491-8E07-48C1-939A-7593B36CBE24}"/>
      </w:docPartPr>
      <w:docPartBody>
        <w:p w:rsidR="00752D55" w:rsidP="00486D12">
          <w:pPr>
            <w:pStyle w:val="FD75155B494940D2A23FDDD5214F0B49"/>
          </w:pPr>
          <w:r>
            <w:rPr>
              <w:rStyle w:val="PlaceholderText"/>
            </w:rPr>
            <w:t>Click or tap here to enter text.</w:t>
          </w:r>
        </w:p>
      </w:docPartBody>
    </w:docPart>
    <w:docPart>
      <w:docPartPr>
        <w:name w:val="C7CA6354033A45998905B037D3CF843E"/>
        <w:category>
          <w:name w:val="General"/>
          <w:gallery w:val="placeholder"/>
        </w:category>
        <w:types>
          <w:type w:val="bbPlcHdr"/>
        </w:types>
        <w:behaviors>
          <w:behavior w:val="content"/>
        </w:behaviors>
        <w:guid w:val="{7C71A919-AD3E-49F7-B9A9-5873EF75600A}"/>
      </w:docPartPr>
      <w:docPartBody>
        <w:p w:rsidR="00752D55" w:rsidP="00486D12">
          <w:pPr>
            <w:pStyle w:val="C7CA6354033A45998905B037D3CF843E"/>
          </w:pPr>
          <w:r>
            <w:rPr>
              <w:rStyle w:val="PlaceholderText"/>
            </w:rPr>
            <w:t>Click or tap here to enter text.</w:t>
          </w:r>
        </w:p>
      </w:docPartBody>
    </w:docPart>
    <w:docPart>
      <w:docPartPr>
        <w:name w:val="5FCCF9FF682441AD9C060ED7EBDE1FB6"/>
        <w:category>
          <w:name w:val="General"/>
          <w:gallery w:val="placeholder"/>
        </w:category>
        <w:types>
          <w:type w:val="bbPlcHdr"/>
        </w:types>
        <w:behaviors>
          <w:behavior w:val="content"/>
        </w:behaviors>
        <w:guid w:val="{F41E0450-EDF7-44E0-BC4D-53EE44972FAD}"/>
      </w:docPartPr>
      <w:docPartBody>
        <w:p w:rsidR="00752D55" w:rsidP="00486D12">
          <w:pPr>
            <w:pStyle w:val="5FCCF9FF682441AD9C060ED7EBDE1FB6"/>
          </w:pPr>
          <w:r>
            <w:rPr>
              <w:rStyle w:val="PlaceholderText"/>
            </w:rPr>
            <w:t>Click or tap here to enter text.</w:t>
          </w:r>
        </w:p>
      </w:docPartBody>
    </w:docPart>
    <w:docPart>
      <w:docPartPr>
        <w:name w:val="3EC302AC1D8F4FAEBC60FBC102D6300A"/>
        <w:category>
          <w:name w:val="General"/>
          <w:gallery w:val="placeholder"/>
        </w:category>
        <w:types>
          <w:type w:val="bbPlcHdr"/>
        </w:types>
        <w:behaviors>
          <w:behavior w:val="content"/>
        </w:behaviors>
        <w:guid w:val="{F0A21FCA-C3A7-45DB-9661-8756BD8C4ED4}"/>
      </w:docPartPr>
      <w:docPartBody>
        <w:p w:rsidR="00752D55" w:rsidP="00486D12">
          <w:pPr>
            <w:pStyle w:val="3EC302AC1D8F4FAEBC60FBC102D6300A"/>
          </w:pPr>
          <w:r>
            <w:rPr>
              <w:rStyle w:val="PlaceholderText"/>
            </w:rPr>
            <w:t>Click or tap here to enter text.</w:t>
          </w:r>
        </w:p>
      </w:docPartBody>
    </w:docPart>
    <w:docPart>
      <w:docPartPr>
        <w:name w:val="FF156DC553D54000BDB221651D921495"/>
        <w:category>
          <w:name w:val="General"/>
          <w:gallery w:val="placeholder"/>
        </w:category>
        <w:types>
          <w:type w:val="bbPlcHdr"/>
        </w:types>
        <w:behaviors>
          <w:behavior w:val="content"/>
        </w:behaviors>
        <w:guid w:val="{F75FB29E-9BFE-4342-95DC-78E780BD78EF}"/>
      </w:docPartPr>
      <w:docPartBody>
        <w:p w:rsidR="00752D55" w:rsidP="00486D12">
          <w:pPr>
            <w:pStyle w:val="FF156DC553D54000BDB221651D921495"/>
          </w:pPr>
          <w:r>
            <w:rPr>
              <w:rStyle w:val="PlaceholderText"/>
            </w:rPr>
            <w:t>Click or tap here to enter text.</w:t>
          </w:r>
        </w:p>
      </w:docPartBody>
    </w:docPart>
    <w:docPart>
      <w:docPartPr>
        <w:name w:val="CF46828463C447299A4FC3B41C500442"/>
        <w:category>
          <w:name w:val="General"/>
          <w:gallery w:val="placeholder"/>
        </w:category>
        <w:types>
          <w:type w:val="bbPlcHdr"/>
        </w:types>
        <w:behaviors>
          <w:behavior w:val="content"/>
        </w:behaviors>
        <w:guid w:val="{8AD12424-B886-42DB-965F-BAA99A43A2AD}"/>
      </w:docPartPr>
      <w:docPartBody>
        <w:p w:rsidR="00752D55" w:rsidP="00486D12">
          <w:pPr>
            <w:pStyle w:val="CF46828463C447299A4FC3B41C500442"/>
          </w:pPr>
          <w:r>
            <w:rPr>
              <w:rStyle w:val="PlaceholderText"/>
            </w:rPr>
            <w:t>Click or tap here to enter text.</w:t>
          </w:r>
        </w:p>
      </w:docPartBody>
    </w:docPart>
    <w:docPart>
      <w:docPartPr>
        <w:name w:val="ED448C445F9C421DB6C4777087092FAF"/>
        <w:category>
          <w:name w:val="General"/>
          <w:gallery w:val="placeholder"/>
        </w:category>
        <w:types>
          <w:type w:val="bbPlcHdr"/>
        </w:types>
        <w:behaviors>
          <w:behavior w:val="content"/>
        </w:behaviors>
        <w:guid w:val="{738783EC-4997-437A-861A-D18CFFAD33FA}"/>
      </w:docPartPr>
      <w:docPartBody>
        <w:p w:rsidR="00752D55" w:rsidP="00486D12">
          <w:pPr>
            <w:pStyle w:val="ED448C445F9C421DB6C4777087092FAF"/>
          </w:pPr>
          <w:r>
            <w:rPr>
              <w:rStyle w:val="PlaceholderText"/>
            </w:rPr>
            <w:t>Click or tap here to enter text.</w:t>
          </w:r>
        </w:p>
      </w:docPartBody>
    </w:docPart>
    <w:docPart>
      <w:docPartPr>
        <w:name w:val="152476DB4DCD4D1C8FA2A497FD25C6CB"/>
        <w:category>
          <w:name w:val="General"/>
          <w:gallery w:val="placeholder"/>
        </w:category>
        <w:types>
          <w:type w:val="bbPlcHdr"/>
        </w:types>
        <w:behaviors>
          <w:behavior w:val="content"/>
        </w:behaviors>
        <w:guid w:val="{78D21DAA-49A0-4C51-BA73-DD0983DF9CE3}"/>
      </w:docPartPr>
      <w:docPartBody>
        <w:p w:rsidR="00752D55" w:rsidP="00486D12">
          <w:pPr>
            <w:pStyle w:val="152476DB4DCD4D1C8FA2A497FD25C6CB"/>
          </w:pPr>
          <w:r>
            <w:rPr>
              <w:rStyle w:val="PlaceholderText"/>
            </w:rPr>
            <w:t>Click or tap here to enter text.</w:t>
          </w:r>
        </w:p>
      </w:docPartBody>
    </w:docPart>
    <w:docPart>
      <w:docPartPr>
        <w:name w:val="1BD5CB7AE76A4BAFBBFA5E18EA79C090"/>
        <w:category>
          <w:name w:val="General"/>
          <w:gallery w:val="placeholder"/>
        </w:category>
        <w:types>
          <w:type w:val="bbPlcHdr"/>
        </w:types>
        <w:behaviors>
          <w:behavior w:val="content"/>
        </w:behaviors>
        <w:guid w:val="{212409CC-5ADD-467B-9A27-4203FABD35D9}"/>
      </w:docPartPr>
      <w:docPartBody>
        <w:p w:rsidR="00752D55" w:rsidP="00486D12">
          <w:pPr>
            <w:pStyle w:val="1BD5CB7AE76A4BAFBBFA5E18EA79C090"/>
          </w:pPr>
          <w:r>
            <w:rPr>
              <w:rStyle w:val="PlaceholderText"/>
            </w:rPr>
            <w:t>Click or tap here to enter text.</w:t>
          </w:r>
        </w:p>
      </w:docPartBody>
    </w:docPart>
    <w:docPart>
      <w:docPartPr>
        <w:name w:val="26CA1CD5F004460AB98DC8201FA9D7F7"/>
        <w:category>
          <w:name w:val="General"/>
          <w:gallery w:val="placeholder"/>
        </w:category>
        <w:types>
          <w:type w:val="bbPlcHdr"/>
        </w:types>
        <w:behaviors>
          <w:behavior w:val="content"/>
        </w:behaviors>
        <w:guid w:val="{F2A6296D-909C-454B-A74C-F157267D9117}"/>
      </w:docPartPr>
      <w:docPartBody>
        <w:p w:rsidR="00752D55" w:rsidP="00486D12">
          <w:pPr>
            <w:pStyle w:val="26CA1CD5F004460AB98DC8201FA9D7F7"/>
          </w:pPr>
          <w:r>
            <w:rPr>
              <w:rStyle w:val="PlaceholderText"/>
            </w:rPr>
            <w:t>Click or tap here to enter text.</w:t>
          </w:r>
        </w:p>
      </w:docPartBody>
    </w:docPart>
    <w:docPart>
      <w:docPartPr>
        <w:name w:val="CE53C85095634FB791C8E139DB7399A5"/>
        <w:category>
          <w:name w:val="General"/>
          <w:gallery w:val="placeholder"/>
        </w:category>
        <w:types>
          <w:type w:val="bbPlcHdr"/>
        </w:types>
        <w:behaviors>
          <w:behavior w:val="content"/>
        </w:behaviors>
        <w:guid w:val="{C35B4D2B-2582-4FCB-8E49-2EBBF15CF2DA}"/>
      </w:docPartPr>
      <w:docPartBody>
        <w:p w:rsidR="00752D55" w:rsidP="00486D12">
          <w:pPr>
            <w:pStyle w:val="CE53C85095634FB791C8E139DB7399A5"/>
          </w:pPr>
          <w:r>
            <w:rPr>
              <w:rStyle w:val="PlaceholderText"/>
            </w:rPr>
            <w:t>Click or tap here to enter text.</w:t>
          </w:r>
        </w:p>
      </w:docPartBody>
    </w:docPart>
    <w:docPart>
      <w:docPartPr>
        <w:name w:val="CB61EA4EBC0C402AB22F8BA972CB3946"/>
        <w:category>
          <w:name w:val="General"/>
          <w:gallery w:val="placeholder"/>
        </w:category>
        <w:types>
          <w:type w:val="bbPlcHdr"/>
        </w:types>
        <w:behaviors>
          <w:behavior w:val="content"/>
        </w:behaviors>
        <w:guid w:val="{24AE3570-57F4-48FA-82A5-D7588747824E}"/>
      </w:docPartPr>
      <w:docPartBody>
        <w:p w:rsidR="00752D55" w:rsidP="00486D12">
          <w:pPr>
            <w:pStyle w:val="CB61EA4EBC0C402AB22F8BA972CB3946"/>
          </w:pPr>
          <w:r>
            <w:rPr>
              <w:rStyle w:val="PlaceholderText"/>
            </w:rPr>
            <w:t>Click or tap here to enter text.</w:t>
          </w:r>
        </w:p>
      </w:docPartBody>
    </w:docPart>
    <w:docPart>
      <w:docPartPr>
        <w:name w:val="649D2A298D254F4C861F281F2567B174"/>
        <w:category>
          <w:name w:val="General"/>
          <w:gallery w:val="placeholder"/>
        </w:category>
        <w:types>
          <w:type w:val="bbPlcHdr"/>
        </w:types>
        <w:behaviors>
          <w:behavior w:val="content"/>
        </w:behaviors>
        <w:guid w:val="{8E34A364-C661-4DC4-B2A3-7A23E9625B60}"/>
      </w:docPartPr>
      <w:docPartBody>
        <w:p w:rsidR="00752D55" w:rsidP="00486D12">
          <w:pPr>
            <w:pStyle w:val="649D2A298D254F4C861F281F2567B174"/>
          </w:pPr>
          <w:r>
            <w:rPr>
              <w:rStyle w:val="PlaceholderText"/>
            </w:rPr>
            <w:t>Click or tap here to enter text.</w:t>
          </w:r>
        </w:p>
      </w:docPartBody>
    </w:docPart>
    <w:docPart>
      <w:docPartPr>
        <w:name w:val="9E85942631D740388392B9E895ED2666"/>
        <w:category>
          <w:name w:val="General"/>
          <w:gallery w:val="placeholder"/>
        </w:category>
        <w:types>
          <w:type w:val="bbPlcHdr"/>
        </w:types>
        <w:behaviors>
          <w:behavior w:val="content"/>
        </w:behaviors>
        <w:guid w:val="{DC0EA968-7770-4766-A78C-7D3AC2A4E87A}"/>
      </w:docPartPr>
      <w:docPartBody>
        <w:p w:rsidR="00752D55" w:rsidP="00486D12">
          <w:pPr>
            <w:pStyle w:val="9E85942631D740388392B9E895ED2666"/>
          </w:pPr>
          <w:r>
            <w:rPr>
              <w:rStyle w:val="PlaceholderText"/>
            </w:rPr>
            <w:t>Click or tap here to enter text.</w:t>
          </w:r>
        </w:p>
      </w:docPartBody>
    </w:docPart>
    <w:docPart>
      <w:docPartPr>
        <w:name w:val="F5829F0EE4814F2C8B4A37BB8FF508B6"/>
        <w:category>
          <w:name w:val="General"/>
          <w:gallery w:val="placeholder"/>
        </w:category>
        <w:types>
          <w:type w:val="bbPlcHdr"/>
        </w:types>
        <w:behaviors>
          <w:behavior w:val="content"/>
        </w:behaviors>
        <w:guid w:val="{B3F51CD4-4BEA-4257-95FD-7B9F23773A68}"/>
      </w:docPartPr>
      <w:docPartBody>
        <w:p w:rsidR="00752D55" w:rsidP="00486D12">
          <w:pPr>
            <w:pStyle w:val="F5829F0EE4814F2C8B4A37BB8FF508B6"/>
          </w:pPr>
          <w:r>
            <w:rPr>
              <w:rStyle w:val="PlaceholderText"/>
            </w:rPr>
            <w:t>Click or tap here to enter text.</w:t>
          </w:r>
        </w:p>
      </w:docPartBody>
    </w:docPart>
    <w:docPart>
      <w:docPartPr>
        <w:name w:val="31ADBA27D0EC4D45BCF9CF45294D4E64"/>
        <w:category>
          <w:name w:val="General"/>
          <w:gallery w:val="placeholder"/>
        </w:category>
        <w:types>
          <w:type w:val="bbPlcHdr"/>
        </w:types>
        <w:behaviors>
          <w:behavior w:val="content"/>
        </w:behaviors>
        <w:guid w:val="{08933098-B83A-48C5-A715-6382C2B994B2}"/>
      </w:docPartPr>
      <w:docPartBody>
        <w:p w:rsidR="00752D55" w:rsidP="00486D12">
          <w:pPr>
            <w:pStyle w:val="31ADBA27D0EC4D45BCF9CF45294D4E64"/>
          </w:pPr>
          <w:r>
            <w:rPr>
              <w:rStyle w:val="PlaceholderText"/>
            </w:rPr>
            <w:t>Click or tap here to enter text.</w:t>
          </w:r>
        </w:p>
      </w:docPartBody>
    </w:docPart>
    <w:docPart>
      <w:docPartPr>
        <w:name w:val="D89ECA0394E04EEDA6E9CFD93A0F0263"/>
        <w:category>
          <w:name w:val="General"/>
          <w:gallery w:val="placeholder"/>
        </w:category>
        <w:types>
          <w:type w:val="bbPlcHdr"/>
        </w:types>
        <w:behaviors>
          <w:behavior w:val="content"/>
        </w:behaviors>
        <w:guid w:val="{48A7111D-DFAF-4A2F-AF11-8721FB0BD5DE}"/>
      </w:docPartPr>
      <w:docPartBody>
        <w:p w:rsidR="00752D55" w:rsidP="00486D12">
          <w:pPr>
            <w:pStyle w:val="D89ECA0394E04EEDA6E9CFD93A0F0263"/>
          </w:pPr>
          <w:r>
            <w:rPr>
              <w:rStyle w:val="PlaceholderText"/>
            </w:rPr>
            <w:t>Click or tap here to enter text.</w:t>
          </w:r>
        </w:p>
      </w:docPartBody>
    </w:docPart>
    <w:docPart>
      <w:docPartPr>
        <w:name w:val="0B1294E435E14ABA9C0F67B143BB1C17"/>
        <w:category>
          <w:name w:val="General"/>
          <w:gallery w:val="placeholder"/>
        </w:category>
        <w:types>
          <w:type w:val="bbPlcHdr"/>
        </w:types>
        <w:behaviors>
          <w:behavior w:val="content"/>
        </w:behaviors>
        <w:guid w:val="{4DA9484E-1A56-43E6-BA52-617BACA52486}"/>
      </w:docPartPr>
      <w:docPartBody>
        <w:p w:rsidR="00752D55" w:rsidP="00486D12">
          <w:pPr>
            <w:pStyle w:val="0B1294E435E14ABA9C0F67B143BB1C17"/>
          </w:pPr>
          <w:r w:rsidRPr="008D0DC4">
            <w:rPr>
              <w:rStyle w:val="PlaceholderText"/>
            </w:rPr>
            <w:t>Click or tap here to enter text.</w:t>
          </w:r>
        </w:p>
      </w:docPartBody>
    </w:docPart>
    <w:docPart>
      <w:docPartPr>
        <w:name w:val="2A11096336234C5C83E91866411FB73A"/>
        <w:category>
          <w:name w:val="General"/>
          <w:gallery w:val="placeholder"/>
        </w:category>
        <w:types>
          <w:type w:val="bbPlcHdr"/>
        </w:types>
        <w:behaviors>
          <w:behavior w:val="content"/>
        </w:behaviors>
        <w:guid w:val="{D7C85A40-CB87-474F-81E1-E9586075336D}"/>
      </w:docPartPr>
      <w:docPartBody>
        <w:p w:rsidR="00752D55" w:rsidP="00486D12">
          <w:pPr>
            <w:pStyle w:val="2A11096336234C5C83E91866411FB73A"/>
          </w:pPr>
          <w:r w:rsidRPr="008D0DC4">
            <w:rPr>
              <w:rStyle w:val="PlaceholderText"/>
            </w:rPr>
            <w:t>Click or tap here to enter text.</w:t>
          </w:r>
        </w:p>
      </w:docPartBody>
    </w:docPart>
    <w:docPart>
      <w:docPartPr>
        <w:name w:val="0987FFDFDAC1424EA7F811EF5A21F4AA"/>
        <w:category>
          <w:name w:val="General"/>
          <w:gallery w:val="placeholder"/>
        </w:category>
        <w:types>
          <w:type w:val="bbPlcHdr"/>
        </w:types>
        <w:behaviors>
          <w:behavior w:val="content"/>
        </w:behaviors>
        <w:guid w:val="{41AB142F-B624-45B0-85DF-D93709169D87}"/>
      </w:docPartPr>
      <w:docPartBody>
        <w:p w:rsidR="00752D55" w:rsidP="00486D12">
          <w:pPr>
            <w:pStyle w:val="0987FFDFDAC1424EA7F811EF5A21F4AA"/>
          </w:pPr>
          <w:r w:rsidRPr="008D0DC4">
            <w:rPr>
              <w:rStyle w:val="PlaceholderText"/>
            </w:rPr>
            <w:t>Click or tap here to enter text.</w:t>
          </w:r>
        </w:p>
      </w:docPartBody>
    </w:docPart>
    <w:docPart>
      <w:docPartPr>
        <w:name w:val="191D31B0E356482FB82F46D71DDF1BC9"/>
        <w:category>
          <w:name w:val="General"/>
          <w:gallery w:val="placeholder"/>
        </w:category>
        <w:types>
          <w:type w:val="bbPlcHdr"/>
        </w:types>
        <w:behaviors>
          <w:behavior w:val="content"/>
        </w:behaviors>
        <w:guid w:val="{0177368F-6A04-4550-BBC3-E027BECA09A9}"/>
      </w:docPartPr>
      <w:docPartBody>
        <w:p w:rsidR="00752D55" w:rsidP="00486D12">
          <w:pPr>
            <w:pStyle w:val="191D31B0E356482FB82F46D71DDF1BC9"/>
          </w:pPr>
          <w:r w:rsidRPr="00EA3F96">
            <w:rPr>
              <w:rStyle w:val="PlaceholderText"/>
            </w:rPr>
            <w:t>Click or tap here to enter text.</w:t>
          </w:r>
        </w:p>
      </w:docPartBody>
    </w:docPart>
    <w:docPart>
      <w:docPartPr>
        <w:name w:val="A4B03041890E4D69A20BCBC7105E5D96"/>
        <w:category>
          <w:name w:val="General"/>
          <w:gallery w:val="placeholder"/>
        </w:category>
        <w:types>
          <w:type w:val="bbPlcHdr"/>
        </w:types>
        <w:behaviors>
          <w:behavior w:val="content"/>
        </w:behaviors>
        <w:guid w:val="{BBFE2E6C-3DC8-499B-84AA-12E1D7367D66}"/>
      </w:docPartPr>
      <w:docPartBody>
        <w:p w:rsidR="00752D55" w:rsidP="00486D12">
          <w:pPr>
            <w:pStyle w:val="A4B03041890E4D69A20BCBC7105E5D96"/>
          </w:pPr>
          <w:r w:rsidRPr="00EA3F96">
            <w:rPr>
              <w:rStyle w:val="PlaceholderText"/>
            </w:rPr>
            <w:t>Click or tap here to enter text.</w:t>
          </w:r>
        </w:p>
      </w:docPartBody>
    </w:docPart>
    <w:docPart>
      <w:docPartPr>
        <w:name w:val="6D396E38BE424C9B92B2E91E1FD16963"/>
        <w:category>
          <w:name w:val="General"/>
          <w:gallery w:val="placeholder"/>
        </w:category>
        <w:types>
          <w:type w:val="bbPlcHdr"/>
        </w:types>
        <w:behaviors>
          <w:behavior w:val="content"/>
        </w:behaviors>
        <w:guid w:val="{5058F6D1-6310-44B1-AEE3-3BF48703E371}"/>
      </w:docPartPr>
      <w:docPartBody>
        <w:p w:rsidR="00752D55" w:rsidP="00486D12">
          <w:pPr>
            <w:pStyle w:val="6D396E38BE424C9B92B2E91E1FD16963"/>
          </w:pPr>
          <w:r w:rsidRPr="00EA3F96">
            <w:rPr>
              <w:rStyle w:val="PlaceholderText"/>
            </w:rPr>
            <w:t>Click or tap here to enter text.</w:t>
          </w:r>
        </w:p>
      </w:docPartBody>
    </w:docPart>
    <w:docPart>
      <w:docPartPr>
        <w:name w:val="3455D98D85424AADA6104E80EB5E45F0"/>
        <w:category>
          <w:name w:val="General"/>
          <w:gallery w:val="placeholder"/>
        </w:category>
        <w:types>
          <w:type w:val="bbPlcHdr"/>
        </w:types>
        <w:behaviors>
          <w:behavior w:val="content"/>
        </w:behaviors>
        <w:guid w:val="{E5412BFE-A64C-4D18-A0EC-36C6599F1766}"/>
      </w:docPartPr>
      <w:docPartBody>
        <w:p w:rsidR="00752D55" w:rsidP="00486D12">
          <w:pPr>
            <w:pStyle w:val="3455D98D85424AADA6104E80EB5E45F0"/>
          </w:pPr>
          <w:r>
            <w:rPr>
              <w:rStyle w:val="PlaceholderText"/>
            </w:rPr>
            <w:t>Click or tap here to enter text.</w:t>
          </w:r>
        </w:p>
      </w:docPartBody>
    </w:docPart>
    <w:docPart>
      <w:docPartPr>
        <w:name w:val="A423CAAF2082418C8311CE625AE243F7"/>
        <w:category>
          <w:name w:val="General"/>
          <w:gallery w:val="placeholder"/>
        </w:category>
        <w:types>
          <w:type w:val="bbPlcHdr"/>
        </w:types>
        <w:behaviors>
          <w:behavior w:val="content"/>
        </w:behaviors>
        <w:guid w:val="{27A97DA6-D883-47B3-94A4-C0D7E14DBCA1}"/>
      </w:docPartPr>
      <w:docPartBody>
        <w:p w:rsidR="00752D55" w:rsidP="00486D12">
          <w:pPr>
            <w:pStyle w:val="A423CAAF2082418C8311CE625AE243F7"/>
          </w:pPr>
          <w:r w:rsidRPr="00EA3F96">
            <w:rPr>
              <w:rStyle w:val="PlaceholderText"/>
            </w:rPr>
            <w:t>Click or tap here to enter text.</w:t>
          </w:r>
        </w:p>
      </w:docPartBody>
    </w:docPart>
    <w:docPart>
      <w:docPartPr>
        <w:name w:val="0D3E1B80A4F74BA494CC004A90198BC5"/>
        <w:category>
          <w:name w:val="General"/>
          <w:gallery w:val="placeholder"/>
        </w:category>
        <w:types>
          <w:type w:val="bbPlcHdr"/>
        </w:types>
        <w:behaviors>
          <w:behavior w:val="content"/>
        </w:behaviors>
        <w:guid w:val="{271CC496-7C75-4FCB-A33E-CAF63560CE10}"/>
      </w:docPartPr>
      <w:docPartBody>
        <w:p w:rsidR="00752D55" w:rsidP="00486D12">
          <w:pPr>
            <w:pStyle w:val="0D3E1B80A4F74BA494CC004A90198BC5"/>
          </w:pPr>
          <w:r w:rsidRPr="00EA3F96">
            <w:rPr>
              <w:rStyle w:val="PlaceholderText"/>
            </w:rPr>
            <w:t>Click or tap here to enter text.</w:t>
          </w:r>
        </w:p>
      </w:docPartBody>
    </w:docPart>
    <w:docPart>
      <w:docPartPr>
        <w:name w:val="744C36A9135C4E4DBE7F4E054AECD8E3"/>
        <w:category>
          <w:name w:val="General"/>
          <w:gallery w:val="placeholder"/>
        </w:category>
        <w:types>
          <w:type w:val="bbPlcHdr"/>
        </w:types>
        <w:behaviors>
          <w:behavior w:val="content"/>
        </w:behaviors>
        <w:guid w:val="{F9426D35-8D17-4F93-BA3B-9F4A29AC9CE8}"/>
      </w:docPartPr>
      <w:docPartBody>
        <w:p w:rsidR="00752D55" w:rsidP="00486D12">
          <w:pPr>
            <w:pStyle w:val="744C36A9135C4E4DBE7F4E054AECD8E3"/>
          </w:pPr>
          <w:r w:rsidRPr="008D0DC4">
            <w:rPr>
              <w:rStyle w:val="PlaceholderText"/>
            </w:rPr>
            <w:t>Click or tap here to enter text.</w:t>
          </w:r>
        </w:p>
      </w:docPartBody>
    </w:docPart>
    <w:docPart>
      <w:docPartPr>
        <w:name w:val="C89B2A50CD45447A957A605D6094E60D"/>
        <w:category>
          <w:name w:val="General"/>
          <w:gallery w:val="placeholder"/>
        </w:category>
        <w:types>
          <w:type w:val="bbPlcHdr"/>
        </w:types>
        <w:behaviors>
          <w:behavior w:val="content"/>
        </w:behaviors>
        <w:guid w:val="{C4D78811-4C6F-4F25-8FF3-6F04EF8EC943}"/>
      </w:docPartPr>
      <w:docPartBody>
        <w:p w:rsidR="00752D55" w:rsidP="00486D12">
          <w:pPr>
            <w:pStyle w:val="C89B2A50CD45447A957A605D6094E60D"/>
          </w:pPr>
          <w:r w:rsidRPr="008D0DC4">
            <w:rPr>
              <w:rStyle w:val="PlaceholderText"/>
            </w:rPr>
            <w:t>Click or tap here to enter text.</w:t>
          </w:r>
        </w:p>
      </w:docPartBody>
    </w:docPart>
    <w:docPart>
      <w:docPartPr>
        <w:name w:val="5B741B1016F341819BBE9D4EA4C93719"/>
        <w:category>
          <w:name w:val="General"/>
          <w:gallery w:val="placeholder"/>
        </w:category>
        <w:types>
          <w:type w:val="bbPlcHdr"/>
        </w:types>
        <w:behaviors>
          <w:behavior w:val="content"/>
        </w:behaviors>
        <w:guid w:val="{AF441FE6-EB07-41F9-B47C-FEA0FCC39712}"/>
      </w:docPartPr>
      <w:docPartBody>
        <w:p w:rsidR="00752D55" w:rsidP="00486D12">
          <w:pPr>
            <w:pStyle w:val="5B741B1016F341819BBE9D4EA4C93719"/>
          </w:pPr>
          <w:r w:rsidRPr="008D0DC4">
            <w:rPr>
              <w:rStyle w:val="PlaceholderText"/>
            </w:rPr>
            <w:t>Click or tap here to enter text.</w:t>
          </w:r>
        </w:p>
      </w:docPartBody>
    </w:docPart>
    <w:docPart>
      <w:docPartPr>
        <w:name w:val="9A3CEC910F4B494AAB34E835CFC046CB"/>
        <w:category>
          <w:name w:val="General"/>
          <w:gallery w:val="placeholder"/>
        </w:category>
        <w:types>
          <w:type w:val="bbPlcHdr"/>
        </w:types>
        <w:behaviors>
          <w:behavior w:val="content"/>
        </w:behaviors>
        <w:guid w:val="{9FDE0C9F-3EBA-4118-91B2-6EEB0D2D670D}"/>
      </w:docPartPr>
      <w:docPartBody>
        <w:p w:rsidR="00752D55" w:rsidP="00486D12">
          <w:pPr>
            <w:pStyle w:val="9A3CEC910F4B494AAB34E835CFC046CB"/>
          </w:pPr>
          <w:r w:rsidRPr="008D0DC4">
            <w:rPr>
              <w:rStyle w:val="PlaceholderText"/>
            </w:rPr>
            <w:t>Click or tap here to enter text.</w:t>
          </w:r>
        </w:p>
      </w:docPartBody>
    </w:docPart>
    <w:docPart>
      <w:docPartPr>
        <w:name w:val="6ED6A6216EB0475182CB1243648AC0D2"/>
        <w:category>
          <w:name w:val="General"/>
          <w:gallery w:val="placeholder"/>
        </w:category>
        <w:types>
          <w:type w:val="bbPlcHdr"/>
        </w:types>
        <w:behaviors>
          <w:behavior w:val="content"/>
        </w:behaviors>
        <w:guid w:val="{8AC0DD64-D194-4BBD-94D8-A6AF24DB99A5}"/>
      </w:docPartPr>
      <w:docPartBody>
        <w:p w:rsidR="00752D55" w:rsidP="00486D12">
          <w:pPr>
            <w:pStyle w:val="6ED6A6216EB0475182CB1243648AC0D2"/>
          </w:pPr>
          <w:r w:rsidRPr="008D0DC4">
            <w:rPr>
              <w:rStyle w:val="PlaceholderText"/>
            </w:rPr>
            <w:t>Click or tap here to enter text.</w:t>
          </w:r>
        </w:p>
      </w:docPartBody>
    </w:docPart>
    <w:docPart>
      <w:docPartPr>
        <w:name w:val="9357838D2B654F91AFDAB003B1FEFE59"/>
        <w:category>
          <w:name w:val="General"/>
          <w:gallery w:val="placeholder"/>
        </w:category>
        <w:types>
          <w:type w:val="bbPlcHdr"/>
        </w:types>
        <w:behaviors>
          <w:behavior w:val="content"/>
        </w:behaviors>
        <w:guid w:val="{BFB79D6E-F78A-44A8-B962-087A54EA8A6C}"/>
      </w:docPartPr>
      <w:docPartBody>
        <w:p w:rsidR="00752D55" w:rsidP="00486D12">
          <w:pPr>
            <w:pStyle w:val="9357838D2B654F91AFDAB003B1FEFE59"/>
          </w:pPr>
          <w:r w:rsidRPr="008D0DC4">
            <w:rPr>
              <w:rStyle w:val="PlaceholderText"/>
            </w:rPr>
            <w:t>Click or tap here to enter text.</w:t>
          </w:r>
        </w:p>
      </w:docPartBody>
    </w:docPart>
    <w:docPart>
      <w:docPartPr>
        <w:name w:val="CA02A15826F947CDA100E23413DC658C"/>
        <w:category>
          <w:name w:val="General"/>
          <w:gallery w:val="placeholder"/>
        </w:category>
        <w:types>
          <w:type w:val="bbPlcHdr"/>
        </w:types>
        <w:behaviors>
          <w:behavior w:val="content"/>
        </w:behaviors>
        <w:guid w:val="{16FD7C99-A71D-47D4-A56B-99A8A1A76D6F}"/>
      </w:docPartPr>
      <w:docPartBody>
        <w:p w:rsidR="00752D55" w:rsidP="00486D12">
          <w:pPr>
            <w:pStyle w:val="CA02A15826F947CDA100E23413DC658C"/>
          </w:pPr>
          <w:r w:rsidRPr="008D0DC4">
            <w:rPr>
              <w:rStyle w:val="PlaceholderText"/>
            </w:rPr>
            <w:t>Click or tap here to enter text.</w:t>
          </w:r>
        </w:p>
      </w:docPartBody>
    </w:docPart>
    <w:docPart>
      <w:docPartPr>
        <w:name w:val="7EB5D4C4DAC44DDC911352F3B8085508"/>
        <w:category>
          <w:name w:val="General"/>
          <w:gallery w:val="placeholder"/>
        </w:category>
        <w:types>
          <w:type w:val="bbPlcHdr"/>
        </w:types>
        <w:behaviors>
          <w:behavior w:val="content"/>
        </w:behaviors>
        <w:guid w:val="{04CF6812-F11A-489A-9748-C7DF697640F8}"/>
      </w:docPartPr>
      <w:docPartBody>
        <w:p w:rsidR="00752D55" w:rsidP="00486D12">
          <w:pPr>
            <w:pStyle w:val="7EB5D4C4DAC44DDC911352F3B8085508"/>
          </w:pPr>
          <w:r>
            <w:rPr>
              <w:rStyle w:val="PlaceholderText"/>
            </w:rPr>
            <w:t>Click or tap here to enter text.</w:t>
          </w:r>
        </w:p>
      </w:docPartBody>
    </w:docPart>
    <w:docPart>
      <w:docPartPr>
        <w:name w:val="41396B5256DF4089B7935884C66D7CD9"/>
        <w:category>
          <w:name w:val="General"/>
          <w:gallery w:val="placeholder"/>
        </w:category>
        <w:types>
          <w:type w:val="bbPlcHdr"/>
        </w:types>
        <w:behaviors>
          <w:behavior w:val="content"/>
        </w:behaviors>
        <w:guid w:val="{0F94B6D3-BA3D-47F2-BF3F-9C9F51351229}"/>
      </w:docPartPr>
      <w:docPartBody>
        <w:p w:rsidR="00752D55" w:rsidP="00486D12">
          <w:pPr>
            <w:pStyle w:val="41396B5256DF4089B7935884C66D7CD9"/>
          </w:pPr>
          <w:r>
            <w:rPr>
              <w:rStyle w:val="PlaceholderText"/>
            </w:rPr>
            <w:t>Click or tap here to enter text.</w:t>
          </w:r>
        </w:p>
      </w:docPartBody>
    </w:docPart>
    <w:docPart>
      <w:docPartPr>
        <w:name w:val="41377F827B4F4AA5ABC9679DF55F259F"/>
        <w:category>
          <w:name w:val="General"/>
          <w:gallery w:val="placeholder"/>
        </w:category>
        <w:types>
          <w:type w:val="bbPlcHdr"/>
        </w:types>
        <w:behaviors>
          <w:behavior w:val="content"/>
        </w:behaviors>
        <w:guid w:val="{982FB8CF-6EE1-4B64-AC27-ECDC658CDAAE}"/>
      </w:docPartPr>
      <w:docPartBody>
        <w:p w:rsidR="00752D55" w:rsidP="00486D12">
          <w:pPr>
            <w:pStyle w:val="41377F827B4F4AA5ABC9679DF55F259F"/>
          </w:pPr>
          <w:r>
            <w:rPr>
              <w:rStyle w:val="PlaceholderText"/>
            </w:rPr>
            <w:t>Click or tap here to enter text.</w:t>
          </w:r>
        </w:p>
      </w:docPartBody>
    </w:docPart>
    <w:docPart>
      <w:docPartPr>
        <w:name w:val="4715B5D87761488CBF68C5023C4AF17C"/>
        <w:category>
          <w:name w:val="General"/>
          <w:gallery w:val="placeholder"/>
        </w:category>
        <w:types>
          <w:type w:val="bbPlcHdr"/>
        </w:types>
        <w:behaviors>
          <w:behavior w:val="content"/>
        </w:behaviors>
        <w:guid w:val="{52A5C627-342A-41A9-B389-3130542001C5}"/>
      </w:docPartPr>
      <w:docPartBody>
        <w:p w:rsidR="00752D55" w:rsidP="00486D12">
          <w:pPr>
            <w:pStyle w:val="4715B5D87761488CBF68C5023C4AF17C"/>
          </w:pPr>
          <w:r>
            <w:rPr>
              <w:rStyle w:val="PlaceholderText"/>
            </w:rPr>
            <w:t>Click or tap here to enter text.</w:t>
          </w:r>
        </w:p>
      </w:docPartBody>
    </w:docPart>
    <w:docPart>
      <w:docPartPr>
        <w:name w:val="C5013C95F57241F8ADD517A970DDA59E"/>
        <w:category>
          <w:name w:val="General"/>
          <w:gallery w:val="placeholder"/>
        </w:category>
        <w:types>
          <w:type w:val="bbPlcHdr"/>
        </w:types>
        <w:behaviors>
          <w:behavior w:val="content"/>
        </w:behaviors>
        <w:guid w:val="{6C974F0B-21C9-4017-B94A-4A95E185CCF8}"/>
      </w:docPartPr>
      <w:docPartBody>
        <w:p w:rsidR="00752D55" w:rsidP="00486D12">
          <w:pPr>
            <w:pStyle w:val="C5013C95F57241F8ADD517A970DDA59E"/>
          </w:pPr>
          <w:r>
            <w:rPr>
              <w:rStyle w:val="PlaceholderText"/>
            </w:rPr>
            <w:t>Click or tap here to enter text.</w:t>
          </w:r>
        </w:p>
      </w:docPartBody>
    </w:docPart>
    <w:docPart>
      <w:docPartPr>
        <w:name w:val="F175F8A3E7A2404AA97F2E8E8ABC86C1"/>
        <w:category>
          <w:name w:val="General"/>
          <w:gallery w:val="placeholder"/>
        </w:category>
        <w:types>
          <w:type w:val="bbPlcHdr"/>
        </w:types>
        <w:behaviors>
          <w:behavior w:val="content"/>
        </w:behaviors>
        <w:guid w:val="{495E2F71-6441-4A77-A494-F5E1C7944451}"/>
      </w:docPartPr>
      <w:docPartBody>
        <w:p w:rsidR="00752D55" w:rsidP="00486D12">
          <w:pPr>
            <w:pStyle w:val="F175F8A3E7A2404AA97F2E8E8ABC86C1"/>
          </w:pPr>
          <w:r>
            <w:rPr>
              <w:rStyle w:val="PlaceholderText"/>
            </w:rPr>
            <w:t>Click or tap here to enter text.</w:t>
          </w:r>
        </w:p>
      </w:docPartBody>
    </w:docPart>
    <w:docPart>
      <w:docPartPr>
        <w:name w:val="00DED5BCF88F4047AB09ECBFE2C0E661"/>
        <w:category>
          <w:name w:val="General"/>
          <w:gallery w:val="placeholder"/>
        </w:category>
        <w:types>
          <w:type w:val="bbPlcHdr"/>
        </w:types>
        <w:behaviors>
          <w:behavior w:val="content"/>
        </w:behaviors>
        <w:guid w:val="{57C8CC18-8089-48DD-AFFC-7A1821247090}"/>
      </w:docPartPr>
      <w:docPartBody>
        <w:p w:rsidR="00752D55" w:rsidP="00486D12">
          <w:pPr>
            <w:pStyle w:val="00DED5BCF88F4047AB09ECBFE2C0E661"/>
          </w:pPr>
          <w:r>
            <w:rPr>
              <w:rStyle w:val="PlaceholderText"/>
            </w:rPr>
            <w:t>Click or tap here to enter text.</w:t>
          </w:r>
        </w:p>
      </w:docPartBody>
    </w:docPart>
    <w:docPart>
      <w:docPartPr>
        <w:name w:val="B7397671B5FE4356802D785A2EA1CA1A"/>
        <w:category>
          <w:name w:val="General"/>
          <w:gallery w:val="placeholder"/>
        </w:category>
        <w:types>
          <w:type w:val="bbPlcHdr"/>
        </w:types>
        <w:behaviors>
          <w:behavior w:val="content"/>
        </w:behaviors>
        <w:guid w:val="{C41098A1-601B-48D3-B6BA-8C4B826F1E42}"/>
      </w:docPartPr>
      <w:docPartBody>
        <w:p w:rsidR="00752D55" w:rsidP="00486D12">
          <w:pPr>
            <w:pStyle w:val="B7397671B5FE4356802D785A2EA1CA1A"/>
          </w:pPr>
          <w:r w:rsidRPr="008D0DC4">
            <w:rPr>
              <w:rStyle w:val="PlaceholderText"/>
            </w:rPr>
            <w:t>Click or tap here to enter text.</w:t>
          </w:r>
        </w:p>
      </w:docPartBody>
    </w:docPart>
    <w:docPart>
      <w:docPartPr>
        <w:name w:val="00A2D5178E5D44FDA5FD9FE063CF26A5"/>
        <w:category>
          <w:name w:val="General"/>
          <w:gallery w:val="placeholder"/>
        </w:category>
        <w:types>
          <w:type w:val="bbPlcHdr"/>
        </w:types>
        <w:behaviors>
          <w:behavior w:val="content"/>
        </w:behaviors>
        <w:guid w:val="{5629DD4E-6448-4C72-981D-6801877600F5}"/>
      </w:docPartPr>
      <w:docPartBody>
        <w:p w:rsidR="00752D55" w:rsidP="00486D12">
          <w:pPr>
            <w:pStyle w:val="00A2D5178E5D44FDA5FD9FE063CF26A5"/>
          </w:pPr>
          <w:r w:rsidRPr="008D0DC4">
            <w:rPr>
              <w:rStyle w:val="PlaceholderText"/>
            </w:rPr>
            <w:t>Click or tap here to enter text.</w:t>
          </w:r>
        </w:p>
      </w:docPartBody>
    </w:docPart>
    <w:docPart>
      <w:docPartPr>
        <w:name w:val="8DE6E3A78D0244DCB7057B28D626D0F8"/>
        <w:category>
          <w:name w:val="General"/>
          <w:gallery w:val="placeholder"/>
        </w:category>
        <w:types>
          <w:type w:val="bbPlcHdr"/>
        </w:types>
        <w:behaviors>
          <w:behavior w:val="content"/>
        </w:behaviors>
        <w:guid w:val="{B0AEE560-2753-42CC-8752-37DD63DE040E}"/>
      </w:docPartPr>
      <w:docPartBody>
        <w:p w:rsidR="00752D55" w:rsidP="00486D12">
          <w:pPr>
            <w:pStyle w:val="8DE6E3A78D0244DCB7057B28D626D0F8"/>
          </w:pPr>
          <w:r w:rsidRPr="008D0DC4">
            <w:rPr>
              <w:rStyle w:val="PlaceholderText"/>
            </w:rPr>
            <w:t>Click or tap here to enter text.</w:t>
          </w:r>
        </w:p>
      </w:docPartBody>
    </w:docPart>
    <w:docPart>
      <w:docPartPr>
        <w:name w:val="78836CCFAF9245859C04986E63E3B741"/>
        <w:category>
          <w:name w:val="General"/>
          <w:gallery w:val="placeholder"/>
        </w:category>
        <w:types>
          <w:type w:val="bbPlcHdr"/>
        </w:types>
        <w:behaviors>
          <w:behavior w:val="content"/>
        </w:behaviors>
        <w:guid w:val="{E8DF5009-5D06-4F90-95A6-CDC1ADC930B3}"/>
      </w:docPartPr>
      <w:docPartBody>
        <w:p w:rsidR="00752D55" w:rsidP="00486D12">
          <w:pPr>
            <w:pStyle w:val="78836CCFAF9245859C04986E63E3B741"/>
          </w:pPr>
          <w:r w:rsidRPr="008D0DC4">
            <w:rPr>
              <w:rStyle w:val="PlaceholderText"/>
            </w:rPr>
            <w:t>Click or tap here to enter text.</w:t>
          </w:r>
        </w:p>
      </w:docPartBody>
    </w:docPart>
    <w:docPart>
      <w:docPartPr>
        <w:name w:val="90E537D81F7F4BA0A1806B7A951AF5D6"/>
        <w:category>
          <w:name w:val="General"/>
          <w:gallery w:val="placeholder"/>
        </w:category>
        <w:types>
          <w:type w:val="bbPlcHdr"/>
        </w:types>
        <w:behaviors>
          <w:behavior w:val="content"/>
        </w:behaviors>
        <w:guid w:val="{FB4171FC-DE33-41D8-93F1-575B9AF0F911}"/>
      </w:docPartPr>
      <w:docPartBody>
        <w:p w:rsidR="00752D55" w:rsidP="00486D12">
          <w:pPr>
            <w:pStyle w:val="90E537D81F7F4BA0A1806B7A951AF5D6"/>
          </w:pPr>
          <w:r w:rsidRPr="008D0DC4">
            <w:rPr>
              <w:rStyle w:val="PlaceholderText"/>
            </w:rPr>
            <w:t>Click or tap here to enter text.</w:t>
          </w:r>
        </w:p>
      </w:docPartBody>
    </w:docPart>
    <w:docPart>
      <w:docPartPr>
        <w:name w:val="CD42AD8FCD9B4314B626195C48F2222B"/>
        <w:category>
          <w:name w:val="General"/>
          <w:gallery w:val="placeholder"/>
        </w:category>
        <w:types>
          <w:type w:val="bbPlcHdr"/>
        </w:types>
        <w:behaviors>
          <w:behavior w:val="content"/>
        </w:behaviors>
        <w:guid w:val="{EBB63B95-6E44-4556-83DD-C995298D116C}"/>
      </w:docPartPr>
      <w:docPartBody>
        <w:p w:rsidR="00752D55" w:rsidP="00486D12">
          <w:pPr>
            <w:pStyle w:val="CD42AD8FCD9B4314B626195C48F2222B"/>
          </w:pPr>
          <w:r w:rsidRPr="008D0DC4">
            <w:rPr>
              <w:rStyle w:val="PlaceholderText"/>
            </w:rPr>
            <w:t>Click or tap here to enter text.</w:t>
          </w:r>
        </w:p>
      </w:docPartBody>
    </w:docPart>
    <w:docPart>
      <w:docPartPr>
        <w:name w:val="F0C69A6F78324A2599DD2DB6585B3F27"/>
        <w:category>
          <w:name w:val="General"/>
          <w:gallery w:val="placeholder"/>
        </w:category>
        <w:types>
          <w:type w:val="bbPlcHdr"/>
        </w:types>
        <w:behaviors>
          <w:behavior w:val="content"/>
        </w:behaviors>
        <w:guid w:val="{429593E7-BBAE-49D2-B4E3-D87341D12E53}"/>
      </w:docPartPr>
      <w:docPartBody>
        <w:p w:rsidR="00752D55" w:rsidP="00486D12">
          <w:pPr>
            <w:pStyle w:val="F0C69A6F78324A2599DD2DB6585B3F27"/>
          </w:pPr>
          <w:r w:rsidRPr="008D0DC4">
            <w:rPr>
              <w:rStyle w:val="PlaceholderText"/>
            </w:rPr>
            <w:t>Click or tap here to enter text.</w:t>
          </w:r>
        </w:p>
      </w:docPartBody>
    </w:docPart>
    <w:docPart>
      <w:docPartPr>
        <w:name w:val="9B6240651F234BB99F255127188BBEDE"/>
        <w:category>
          <w:name w:val="General"/>
          <w:gallery w:val="placeholder"/>
        </w:category>
        <w:types>
          <w:type w:val="bbPlcHdr"/>
        </w:types>
        <w:behaviors>
          <w:behavior w:val="content"/>
        </w:behaviors>
        <w:guid w:val="{A5F052BF-4155-4753-ADC9-25CE5EBF2C38}"/>
      </w:docPartPr>
      <w:docPartBody>
        <w:p w:rsidR="00752D55" w:rsidP="00486D12">
          <w:pPr>
            <w:pStyle w:val="9B6240651F234BB99F255127188BBEDE"/>
          </w:pPr>
          <w:r w:rsidRPr="008D0DC4">
            <w:rPr>
              <w:rStyle w:val="PlaceholderText"/>
            </w:rPr>
            <w:t>Click or tap here to enter text.</w:t>
          </w:r>
        </w:p>
      </w:docPartBody>
    </w:docPart>
    <w:docPart>
      <w:docPartPr>
        <w:name w:val="55A6994E430F4F5893080C9334AB031F"/>
        <w:category>
          <w:name w:val="General"/>
          <w:gallery w:val="placeholder"/>
        </w:category>
        <w:types>
          <w:type w:val="bbPlcHdr"/>
        </w:types>
        <w:behaviors>
          <w:behavior w:val="content"/>
        </w:behaviors>
        <w:guid w:val="{05E0E032-0F24-4D60-BE01-C078F176145A}"/>
      </w:docPartPr>
      <w:docPartBody>
        <w:p w:rsidR="00752D55" w:rsidP="00486D12">
          <w:pPr>
            <w:pStyle w:val="55A6994E430F4F5893080C9334AB031F"/>
          </w:pPr>
          <w:r w:rsidRPr="008D0DC4">
            <w:rPr>
              <w:rStyle w:val="PlaceholderText"/>
            </w:rPr>
            <w:t>Click or tap here to enter text.</w:t>
          </w:r>
        </w:p>
      </w:docPartBody>
    </w:docPart>
    <w:docPart>
      <w:docPartPr>
        <w:name w:val="F728B21360DC46979F80AA84BD32E60A"/>
        <w:category>
          <w:name w:val="General"/>
          <w:gallery w:val="placeholder"/>
        </w:category>
        <w:types>
          <w:type w:val="bbPlcHdr"/>
        </w:types>
        <w:behaviors>
          <w:behavior w:val="content"/>
        </w:behaviors>
        <w:guid w:val="{A9032FF9-97B2-4FB2-ACFC-F76BB29AC6E3}"/>
      </w:docPartPr>
      <w:docPartBody>
        <w:p w:rsidR="00752D55" w:rsidP="00486D12">
          <w:pPr>
            <w:pStyle w:val="F728B21360DC46979F80AA84BD32E60A"/>
          </w:pPr>
          <w:r>
            <w:rPr>
              <w:rStyle w:val="PlaceholderText"/>
            </w:rPr>
            <w:t>Click or tap here to enter text.</w:t>
          </w:r>
        </w:p>
      </w:docPartBody>
    </w:docPart>
    <w:docPart>
      <w:docPartPr>
        <w:name w:val="72D182B3F9D6433D89F691474C35D906"/>
        <w:category>
          <w:name w:val="General"/>
          <w:gallery w:val="placeholder"/>
        </w:category>
        <w:types>
          <w:type w:val="bbPlcHdr"/>
        </w:types>
        <w:behaviors>
          <w:behavior w:val="content"/>
        </w:behaviors>
        <w:guid w:val="{191D1066-C5B4-47D0-BA60-51E174C5808B}"/>
      </w:docPartPr>
      <w:docPartBody>
        <w:p w:rsidR="00752D55" w:rsidP="00486D12">
          <w:pPr>
            <w:pStyle w:val="72D182B3F9D6433D89F691474C35D906"/>
          </w:pPr>
          <w:r>
            <w:rPr>
              <w:rStyle w:val="PlaceholderText"/>
            </w:rPr>
            <w:t>Click or tap here to enter text.</w:t>
          </w:r>
        </w:p>
      </w:docPartBody>
    </w:docPart>
    <w:docPart>
      <w:docPartPr>
        <w:name w:val="86AB2196D0404E17BB3EC874E9DE9C3C"/>
        <w:category>
          <w:name w:val="General"/>
          <w:gallery w:val="placeholder"/>
        </w:category>
        <w:types>
          <w:type w:val="bbPlcHdr"/>
        </w:types>
        <w:behaviors>
          <w:behavior w:val="content"/>
        </w:behaviors>
        <w:guid w:val="{4055E8FF-92BE-4933-BEA5-98A837402148}"/>
      </w:docPartPr>
      <w:docPartBody>
        <w:p w:rsidR="00752D55" w:rsidP="00486D12">
          <w:pPr>
            <w:pStyle w:val="86AB2196D0404E17BB3EC874E9DE9C3C"/>
          </w:pPr>
          <w:r w:rsidRPr="008D0DC4">
            <w:rPr>
              <w:rStyle w:val="PlaceholderText"/>
            </w:rPr>
            <w:t>Click or tap here to enter text.</w:t>
          </w:r>
        </w:p>
      </w:docPartBody>
    </w:docPart>
    <w:docPart>
      <w:docPartPr>
        <w:name w:val="A78DB63D853E4C079D5E496C319D108D"/>
        <w:category>
          <w:name w:val="General"/>
          <w:gallery w:val="placeholder"/>
        </w:category>
        <w:types>
          <w:type w:val="bbPlcHdr"/>
        </w:types>
        <w:behaviors>
          <w:behavior w:val="content"/>
        </w:behaviors>
        <w:guid w:val="{E6A68E7B-D012-4DD9-B32C-44045CCEB42B}"/>
      </w:docPartPr>
      <w:docPartBody>
        <w:p w:rsidR="00752D55" w:rsidP="00486D12">
          <w:pPr>
            <w:pStyle w:val="A78DB63D853E4C079D5E496C319D108D"/>
          </w:pPr>
          <w:r w:rsidRPr="008D0DC4">
            <w:rPr>
              <w:rStyle w:val="PlaceholderText"/>
            </w:rPr>
            <w:t>Click or tap here to enter text.</w:t>
          </w:r>
        </w:p>
      </w:docPartBody>
    </w:docPart>
    <w:docPart>
      <w:docPartPr>
        <w:name w:val="9527873A16154F72B3A6B93ED35A070C"/>
        <w:category>
          <w:name w:val="General"/>
          <w:gallery w:val="placeholder"/>
        </w:category>
        <w:types>
          <w:type w:val="bbPlcHdr"/>
        </w:types>
        <w:behaviors>
          <w:behavior w:val="content"/>
        </w:behaviors>
        <w:guid w:val="{C2A35919-1863-4C7A-97C4-D22BC4A9659B}"/>
      </w:docPartPr>
      <w:docPartBody>
        <w:p w:rsidR="00752D55" w:rsidP="00486D12">
          <w:pPr>
            <w:pStyle w:val="9527873A16154F72B3A6B93ED35A070C"/>
          </w:pPr>
          <w:r w:rsidRPr="008D0DC4">
            <w:rPr>
              <w:rStyle w:val="PlaceholderText"/>
            </w:rPr>
            <w:t>Click or tap here to enter text.</w:t>
          </w:r>
        </w:p>
      </w:docPartBody>
    </w:docPart>
    <w:docPart>
      <w:docPartPr>
        <w:name w:val="364674763F8040D29EAC4F1AD2516D7C"/>
        <w:category>
          <w:name w:val="General"/>
          <w:gallery w:val="placeholder"/>
        </w:category>
        <w:types>
          <w:type w:val="bbPlcHdr"/>
        </w:types>
        <w:behaviors>
          <w:behavior w:val="content"/>
        </w:behaviors>
        <w:guid w:val="{307FCEC1-CC06-45A3-927A-0356B59FC429}"/>
      </w:docPartPr>
      <w:docPartBody>
        <w:p w:rsidR="00752D55" w:rsidP="00486D12">
          <w:pPr>
            <w:pStyle w:val="364674763F8040D29EAC4F1AD2516D7C"/>
          </w:pPr>
          <w:r w:rsidRPr="008D0DC4">
            <w:rPr>
              <w:rStyle w:val="PlaceholderText"/>
            </w:rPr>
            <w:t>Click or tap here to enter text.</w:t>
          </w:r>
        </w:p>
      </w:docPartBody>
    </w:docPart>
    <w:docPart>
      <w:docPartPr>
        <w:name w:val="8777B1F2889A4C1A8B7AD067302D4CED"/>
        <w:category>
          <w:name w:val="General"/>
          <w:gallery w:val="placeholder"/>
        </w:category>
        <w:types>
          <w:type w:val="bbPlcHdr"/>
        </w:types>
        <w:behaviors>
          <w:behavior w:val="content"/>
        </w:behaviors>
        <w:guid w:val="{C358CD7B-F462-4B6E-8BB5-61729EB10E65}"/>
      </w:docPartPr>
      <w:docPartBody>
        <w:p w:rsidR="00752D55" w:rsidP="00486D12">
          <w:pPr>
            <w:pStyle w:val="8777B1F2889A4C1A8B7AD067302D4CED"/>
          </w:pPr>
          <w:r w:rsidRPr="008D0DC4">
            <w:rPr>
              <w:rStyle w:val="PlaceholderText"/>
            </w:rPr>
            <w:t>Click or tap here to enter text.</w:t>
          </w:r>
        </w:p>
      </w:docPartBody>
    </w:docPart>
    <w:docPart>
      <w:docPartPr>
        <w:name w:val="34E5B424809B40C1B85ED9FA67A15CCC"/>
        <w:category>
          <w:name w:val="General"/>
          <w:gallery w:val="placeholder"/>
        </w:category>
        <w:types>
          <w:type w:val="bbPlcHdr"/>
        </w:types>
        <w:behaviors>
          <w:behavior w:val="content"/>
        </w:behaviors>
        <w:guid w:val="{76453D62-B3A6-4302-8584-B916A6D3FF5E}"/>
      </w:docPartPr>
      <w:docPartBody>
        <w:p w:rsidR="00752D55" w:rsidP="00486D12">
          <w:pPr>
            <w:pStyle w:val="34E5B424809B40C1B85ED9FA67A15CCC"/>
          </w:pPr>
          <w:r>
            <w:rPr>
              <w:rStyle w:val="PlaceholderText"/>
            </w:rPr>
            <w:t>Click or tap here to enter text.</w:t>
          </w:r>
        </w:p>
      </w:docPartBody>
    </w:docPart>
    <w:docPart>
      <w:docPartPr>
        <w:name w:val="49F55E60577A4309AAC2C7D61B42886A"/>
        <w:category>
          <w:name w:val="General"/>
          <w:gallery w:val="placeholder"/>
        </w:category>
        <w:types>
          <w:type w:val="bbPlcHdr"/>
        </w:types>
        <w:behaviors>
          <w:behavior w:val="content"/>
        </w:behaviors>
        <w:guid w:val="{D0E6BFE9-0383-4971-83C3-90DD834404B7}"/>
      </w:docPartPr>
      <w:docPartBody>
        <w:p w:rsidR="00752D55" w:rsidP="00486D12">
          <w:pPr>
            <w:pStyle w:val="49F55E60577A4309AAC2C7D61B42886A"/>
          </w:pPr>
          <w:r>
            <w:rPr>
              <w:rStyle w:val="PlaceholderText"/>
            </w:rPr>
            <w:t>Click or tap here to enter text.</w:t>
          </w:r>
        </w:p>
      </w:docPartBody>
    </w:docPart>
    <w:docPart>
      <w:docPartPr>
        <w:name w:val="6C403DF4968648F0B1E1C13B836F713C"/>
        <w:category>
          <w:name w:val="General"/>
          <w:gallery w:val="placeholder"/>
        </w:category>
        <w:types>
          <w:type w:val="bbPlcHdr"/>
        </w:types>
        <w:behaviors>
          <w:behavior w:val="content"/>
        </w:behaviors>
        <w:guid w:val="{FE81840E-C79C-45A6-9A3F-D2D59ADD4EBA}"/>
      </w:docPartPr>
      <w:docPartBody>
        <w:p w:rsidR="00752D55" w:rsidP="00486D12">
          <w:pPr>
            <w:pStyle w:val="6C403DF4968648F0B1E1C13B836F713C"/>
          </w:pPr>
          <w:r w:rsidRPr="00EA3F96">
            <w:rPr>
              <w:rStyle w:val="PlaceholderText"/>
            </w:rPr>
            <w:t>Click or tap here to enter text.</w:t>
          </w:r>
        </w:p>
      </w:docPartBody>
    </w:docPart>
    <w:docPart>
      <w:docPartPr>
        <w:name w:val="F62685E700B34E58BF0138F6A7ABEB0B"/>
        <w:category>
          <w:name w:val="General"/>
          <w:gallery w:val="placeholder"/>
        </w:category>
        <w:types>
          <w:type w:val="bbPlcHdr"/>
        </w:types>
        <w:behaviors>
          <w:behavior w:val="content"/>
        </w:behaviors>
        <w:guid w:val="{B4212B71-CA0A-494C-8ED5-8901B94E19CD}"/>
      </w:docPartPr>
      <w:docPartBody>
        <w:p w:rsidR="00752D55" w:rsidP="00486D12">
          <w:pPr>
            <w:pStyle w:val="F62685E700B34E58BF0138F6A7ABEB0B"/>
          </w:pPr>
          <w:r w:rsidRPr="008D0DC4">
            <w:rPr>
              <w:rStyle w:val="PlaceholderText"/>
            </w:rPr>
            <w:t>Click or tap here to enter text.</w:t>
          </w:r>
        </w:p>
      </w:docPartBody>
    </w:docPart>
    <w:docPart>
      <w:docPartPr>
        <w:name w:val="FABE441EDE0942969D11461761799247"/>
        <w:category>
          <w:name w:val="General"/>
          <w:gallery w:val="placeholder"/>
        </w:category>
        <w:types>
          <w:type w:val="bbPlcHdr"/>
        </w:types>
        <w:behaviors>
          <w:behavior w:val="content"/>
        </w:behaviors>
        <w:guid w:val="{9D9C7D3F-07C7-4AA6-8240-0876A6D2C81B}"/>
      </w:docPartPr>
      <w:docPartBody>
        <w:p w:rsidR="00752D55" w:rsidP="00486D12">
          <w:pPr>
            <w:pStyle w:val="FABE441EDE0942969D11461761799247"/>
          </w:pPr>
          <w:r w:rsidRPr="008D0DC4">
            <w:rPr>
              <w:rStyle w:val="PlaceholderText"/>
            </w:rPr>
            <w:t>Click or tap here to enter text.</w:t>
          </w:r>
        </w:p>
      </w:docPartBody>
    </w:docPart>
    <w:docPart>
      <w:docPartPr>
        <w:name w:val="85A74C466C29447A829CF0E60F338941"/>
        <w:category>
          <w:name w:val="General"/>
          <w:gallery w:val="placeholder"/>
        </w:category>
        <w:types>
          <w:type w:val="bbPlcHdr"/>
        </w:types>
        <w:behaviors>
          <w:behavior w:val="content"/>
        </w:behaviors>
        <w:guid w:val="{6F94E7C7-CFD8-42AF-BBB4-ADB655D525B8}"/>
      </w:docPartPr>
      <w:docPartBody>
        <w:p w:rsidR="00752D55" w:rsidP="00486D12">
          <w:pPr>
            <w:pStyle w:val="85A74C466C29447A829CF0E60F338941"/>
          </w:pPr>
          <w:r w:rsidRPr="008D0DC4">
            <w:rPr>
              <w:rStyle w:val="PlaceholderText"/>
            </w:rPr>
            <w:t>Click or tap here to enter text.</w:t>
          </w:r>
        </w:p>
      </w:docPartBody>
    </w:docPart>
    <w:docPart>
      <w:docPartPr>
        <w:name w:val="C0EF2218DF944357A6480D11A037A3FA"/>
        <w:category>
          <w:name w:val="General"/>
          <w:gallery w:val="placeholder"/>
        </w:category>
        <w:types>
          <w:type w:val="bbPlcHdr"/>
        </w:types>
        <w:behaviors>
          <w:behavior w:val="content"/>
        </w:behaviors>
        <w:guid w:val="{36D5CC8E-A8FE-4731-92C3-9DC12552BC35}"/>
      </w:docPartPr>
      <w:docPartBody>
        <w:p w:rsidR="00752D55" w:rsidP="00486D12">
          <w:pPr>
            <w:pStyle w:val="C0EF2218DF944357A6480D11A037A3FA"/>
          </w:pPr>
          <w:r w:rsidRPr="008D0DC4">
            <w:rPr>
              <w:rStyle w:val="PlaceholderText"/>
            </w:rPr>
            <w:t>Click or tap here to enter text.</w:t>
          </w:r>
        </w:p>
      </w:docPartBody>
    </w:docPart>
    <w:docPart>
      <w:docPartPr>
        <w:name w:val="809F593500184D8DAF2410582431755A"/>
        <w:category>
          <w:name w:val="General"/>
          <w:gallery w:val="placeholder"/>
        </w:category>
        <w:types>
          <w:type w:val="bbPlcHdr"/>
        </w:types>
        <w:behaviors>
          <w:behavior w:val="content"/>
        </w:behaviors>
        <w:guid w:val="{F2576D48-DDA6-4C7F-B786-BED156F0C21D}"/>
      </w:docPartPr>
      <w:docPartBody>
        <w:p w:rsidR="00752D55" w:rsidP="00486D12">
          <w:pPr>
            <w:pStyle w:val="809F593500184D8DAF2410582431755A"/>
          </w:pPr>
          <w:r w:rsidRPr="008D0DC4">
            <w:rPr>
              <w:rStyle w:val="PlaceholderText"/>
            </w:rPr>
            <w:t>Click or tap here to enter text.</w:t>
          </w:r>
        </w:p>
      </w:docPartBody>
    </w:docPart>
    <w:docPart>
      <w:docPartPr>
        <w:name w:val="E31F456BCC3E445C913ADEA24459ABE2"/>
        <w:category>
          <w:name w:val="General"/>
          <w:gallery w:val="placeholder"/>
        </w:category>
        <w:types>
          <w:type w:val="bbPlcHdr"/>
        </w:types>
        <w:behaviors>
          <w:behavior w:val="content"/>
        </w:behaviors>
        <w:guid w:val="{8F84368B-ACF9-4313-8CC1-A66B88C8B43B}"/>
      </w:docPartPr>
      <w:docPartBody>
        <w:p w:rsidR="00752D55" w:rsidP="00486D12">
          <w:pPr>
            <w:pStyle w:val="E31F456BCC3E445C913ADEA24459ABE2"/>
          </w:pPr>
          <w:r w:rsidRPr="00EA3F96">
            <w:rPr>
              <w:rStyle w:val="PlaceholderText"/>
            </w:rPr>
            <w:t>Click or tap here to enter text.</w:t>
          </w:r>
        </w:p>
      </w:docPartBody>
    </w:docPart>
    <w:docPart>
      <w:docPartPr>
        <w:name w:val="4F9E155B60D340A6AD33B9AB6BE77B4C"/>
        <w:category>
          <w:name w:val="General"/>
          <w:gallery w:val="placeholder"/>
        </w:category>
        <w:types>
          <w:type w:val="bbPlcHdr"/>
        </w:types>
        <w:behaviors>
          <w:behavior w:val="content"/>
        </w:behaviors>
        <w:guid w:val="{895F53DD-2A2B-46B1-9452-B78A4E604B36}"/>
      </w:docPartPr>
      <w:docPartBody>
        <w:p w:rsidR="00752D55" w:rsidP="00486D12">
          <w:pPr>
            <w:pStyle w:val="4F9E155B60D340A6AD33B9AB6BE77B4C"/>
          </w:pPr>
          <w:r w:rsidRPr="008D0DC4">
            <w:rPr>
              <w:rStyle w:val="PlaceholderText"/>
            </w:rPr>
            <w:t>Click or tap here to enter text.</w:t>
          </w:r>
        </w:p>
      </w:docPartBody>
    </w:docPart>
    <w:docPart>
      <w:docPartPr>
        <w:name w:val="BDE381EA493047DD827AB3FC66243967"/>
        <w:category>
          <w:name w:val="General"/>
          <w:gallery w:val="placeholder"/>
        </w:category>
        <w:types>
          <w:type w:val="bbPlcHdr"/>
        </w:types>
        <w:behaviors>
          <w:behavior w:val="content"/>
        </w:behaviors>
        <w:guid w:val="{CE35FCEE-DED7-49EF-98C7-4F6E0601AF4D}"/>
      </w:docPartPr>
      <w:docPartBody>
        <w:p w:rsidR="00752D55" w:rsidP="00486D12">
          <w:pPr>
            <w:pStyle w:val="BDE381EA493047DD827AB3FC66243967"/>
          </w:pPr>
          <w:r w:rsidRPr="008D0DC4">
            <w:rPr>
              <w:rStyle w:val="PlaceholderText"/>
            </w:rPr>
            <w:t>Click or tap here to enter text.</w:t>
          </w:r>
        </w:p>
      </w:docPartBody>
    </w:docPart>
    <w:docPart>
      <w:docPartPr>
        <w:name w:val="4742ACBFBFB7456E9B0B6DFD0BCE4E68"/>
        <w:category>
          <w:name w:val="General"/>
          <w:gallery w:val="placeholder"/>
        </w:category>
        <w:types>
          <w:type w:val="bbPlcHdr"/>
        </w:types>
        <w:behaviors>
          <w:behavior w:val="content"/>
        </w:behaviors>
        <w:guid w:val="{3D07B615-CB0B-4639-964F-17E15968E7D6}"/>
      </w:docPartPr>
      <w:docPartBody>
        <w:p w:rsidR="00752D55" w:rsidP="00486D12">
          <w:pPr>
            <w:pStyle w:val="4742ACBFBFB7456E9B0B6DFD0BCE4E68"/>
          </w:pPr>
          <w:r w:rsidRPr="008D0DC4">
            <w:rPr>
              <w:rStyle w:val="PlaceholderText"/>
            </w:rPr>
            <w:t>Click or tap here to enter text.</w:t>
          </w:r>
        </w:p>
      </w:docPartBody>
    </w:docPart>
    <w:docPart>
      <w:docPartPr>
        <w:name w:val="5FF2ABA2FDAA4F9381BF49E479AB052A"/>
        <w:category>
          <w:name w:val="General"/>
          <w:gallery w:val="placeholder"/>
        </w:category>
        <w:types>
          <w:type w:val="bbPlcHdr"/>
        </w:types>
        <w:behaviors>
          <w:behavior w:val="content"/>
        </w:behaviors>
        <w:guid w:val="{92F202C1-A209-443B-BE3D-03B8B8BCAE3E}"/>
      </w:docPartPr>
      <w:docPartBody>
        <w:p w:rsidR="00752D55" w:rsidP="00486D12">
          <w:pPr>
            <w:pStyle w:val="5FF2ABA2FDAA4F9381BF49E479AB052A"/>
          </w:pPr>
          <w:r w:rsidRPr="008D0DC4">
            <w:rPr>
              <w:rStyle w:val="PlaceholderText"/>
            </w:rPr>
            <w:t>Click or tap here to enter text.</w:t>
          </w:r>
        </w:p>
      </w:docPartBody>
    </w:docPart>
    <w:docPart>
      <w:docPartPr>
        <w:name w:val="1B62B0A69C9744BD8CCC7F9F10EA941A"/>
        <w:category>
          <w:name w:val="General"/>
          <w:gallery w:val="placeholder"/>
        </w:category>
        <w:types>
          <w:type w:val="bbPlcHdr"/>
        </w:types>
        <w:behaviors>
          <w:behavior w:val="content"/>
        </w:behaviors>
        <w:guid w:val="{DF21EAB8-4056-43DB-9169-193026E71F6F}"/>
      </w:docPartPr>
      <w:docPartBody>
        <w:p w:rsidR="00752D55" w:rsidP="00486D12">
          <w:pPr>
            <w:pStyle w:val="1B62B0A69C9744BD8CCC7F9F10EA941A"/>
          </w:pPr>
          <w:r w:rsidRPr="008D0DC4">
            <w:rPr>
              <w:rStyle w:val="PlaceholderText"/>
            </w:rPr>
            <w:t>Click or tap here to enter text.</w:t>
          </w:r>
        </w:p>
      </w:docPartBody>
    </w:docPart>
    <w:docPart>
      <w:docPartPr>
        <w:name w:val="33F3CA12F24644AE8CD90C03752CA342"/>
        <w:category>
          <w:name w:val="General"/>
          <w:gallery w:val="placeholder"/>
        </w:category>
        <w:types>
          <w:type w:val="bbPlcHdr"/>
        </w:types>
        <w:behaviors>
          <w:behavior w:val="content"/>
        </w:behaviors>
        <w:guid w:val="{1C8B2AA8-B10E-4FCC-A5D2-76FADEB8D84B}"/>
      </w:docPartPr>
      <w:docPartBody>
        <w:p w:rsidR="00752D55" w:rsidP="00486D12">
          <w:pPr>
            <w:pStyle w:val="33F3CA12F24644AE8CD90C03752CA342"/>
          </w:pPr>
          <w:r w:rsidRPr="008D0DC4">
            <w:rPr>
              <w:rStyle w:val="PlaceholderText"/>
            </w:rPr>
            <w:t>Click or tap here to enter text.</w:t>
          </w:r>
        </w:p>
      </w:docPartBody>
    </w:docPart>
    <w:docPart>
      <w:docPartPr>
        <w:name w:val="AD0C7366BD3D4FA9913CC151B75168C5"/>
        <w:category>
          <w:name w:val="General"/>
          <w:gallery w:val="placeholder"/>
        </w:category>
        <w:types>
          <w:type w:val="bbPlcHdr"/>
        </w:types>
        <w:behaviors>
          <w:behavior w:val="content"/>
        </w:behaviors>
        <w:guid w:val="{CA117071-2380-4578-BBF4-937B82FD7CA2}"/>
      </w:docPartPr>
      <w:docPartBody>
        <w:p w:rsidR="00752D55" w:rsidP="00486D12">
          <w:pPr>
            <w:pStyle w:val="AD0C7366BD3D4FA9913CC151B75168C5"/>
          </w:pPr>
          <w:r w:rsidRPr="008D0DC4">
            <w:rPr>
              <w:rStyle w:val="PlaceholderText"/>
            </w:rPr>
            <w:t>Click or tap here to enter text.</w:t>
          </w:r>
        </w:p>
      </w:docPartBody>
    </w:docPart>
    <w:docPart>
      <w:docPartPr>
        <w:name w:val="50A16376CFC1456AABEC6D44510A713A"/>
        <w:category>
          <w:name w:val="General"/>
          <w:gallery w:val="placeholder"/>
        </w:category>
        <w:types>
          <w:type w:val="bbPlcHdr"/>
        </w:types>
        <w:behaviors>
          <w:behavior w:val="content"/>
        </w:behaviors>
        <w:guid w:val="{E6B1EC54-5F88-41A1-913B-F2BD88042000}"/>
      </w:docPartPr>
      <w:docPartBody>
        <w:p w:rsidR="00752D55" w:rsidP="00486D12">
          <w:pPr>
            <w:pStyle w:val="50A16376CFC1456AABEC6D44510A713A"/>
          </w:pPr>
          <w:r w:rsidRPr="008D0DC4">
            <w:rPr>
              <w:rStyle w:val="PlaceholderText"/>
            </w:rPr>
            <w:t>Click or tap here to enter text.</w:t>
          </w:r>
        </w:p>
      </w:docPartBody>
    </w:docPart>
    <w:docPart>
      <w:docPartPr>
        <w:name w:val="F62981A7A27E4A3A9801E0379361F88A"/>
        <w:category>
          <w:name w:val="General"/>
          <w:gallery w:val="placeholder"/>
        </w:category>
        <w:types>
          <w:type w:val="bbPlcHdr"/>
        </w:types>
        <w:behaviors>
          <w:behavior w:val="content"/>
        </w:behaviors>
        <w:guid w:val="{B6DC48B5-A2A0-4E17-A91E-EE19C2DC971F}"/>
      </w:docPartPr>
      <w:docPartBody>
        <w:p w:rsidR="00752D55" w:rsidP="00486D12">
          <w:pPr>
            <w:pStyle w:val="F62981A7A27E4A3A9801E0379361F88A"/>
          </w:pPr>
          <w:r w:rsidRPr="008D0DC4">
            <w:rPr>
              <w:rStyle w:val="PlaceholderText"/>
            </w:rPr>
            <w:t>Click or tap here to enter text.</w:t>
          </w:r>
        </w:p>
      </w:docPartBody>
    </w:docPart>
    <w:docPart>
      <w:docPartPr>
        <w:name w:val="78C60048E14741B3941ACB44601A7FEA"/>
        <w:category>
          <w:name w:val="General"/>
          <w:gallery w:val="placeholder"/>
        </w:category>
        <w:types>
          <w:type w:val="bbPlcHdr"/>
        </w:types>
        <w:behaviors>
          <w:behavior w:val="content"/>
        </w:behaviors>
        <w:guid w:val="{60B1FB91-95E5-4530-B445-C3AE5E0D279C}"/>
      </w:docPartPr>
      <w:docPartBody>
        <w:p w:rsidR="00752D55" w:rsidP="00486D12">
          <w:pPr>
            <w:pStyle w:val="78C60048E14741B3941ACB44601A7FEA"/>
          </w:pPr>
          <w:r w:rsidRPr="008D0DC4">
            <w:rPr>
              <w:rStyle w:val="PlaceholderText"/>
            </w:rPr>
            <w:t>Click or tap here to enter text.</w:t>
          </w:r>
        </w:p>
      </w:docPartBody>
    </w:docPart>
    <w:docPart>
      <w:docPartPr>
        <w:name w:val="C66688A2E3E346FBBF10518D83504A09"/>
        <w:category>
          <w:name w:val="General"/>
          <w:gallery w:val="placeholder"/>
        </w:category>
        <w:types>
          <w:type w:val="bbPlcHdr"/>
        </w:types>
        <w:behaviors>
          <w:behavior w:val="content"/>
        </w:behaviors>
        <w:guid w:val="{2F72376C-934B-434A-A375-F9CD006627BA}"/>
      </w:docPartPr>
      <w:docPartBody>
        <w:p w:rsidR="00752D55" w:rsidP="00486D12">
          <w:pPr>
            <w:pStyle w:val="C66688A2E3E346FBBF10518D83504A09"/>
          </w:pPr>
          <w:r w:rsidRPr="008D0DC4">
            <w:rPr>
              <w:rStyle w:val="PlaceholderText"/>
            </w:rPr>
            <w:t>Click or tap here to enter text.</w:t>
          </w:r>
        </w:p>
      </w:docPartBody>
    </w:docPart>
    <w:docPart>
      <w:docPartPr>
        <w:name w:val="C3214DC313984A8D9A163A7BDBD10F70"/>
        <w:category>
          <w:name w:val="General"/>
          <w:gallery w:val="placeholder"/>
        </w:category>
        <w:types>
          <w:type w:val="bbPlcHdr"/>
        </w:types>
        <w:behaviors>
          <w:behavior w:val="content"/>
        </w:behaviors>
        <w:guid w:val="{ECB53470-BF0E-43FC-9F55-CB8601E2AC7B}"/>
      </w:docPartPr>
      <w:docPartBody>
        <w:p w:rsidR="00752D55" w:rsidP="00486D12">
          <w:pPr>
            <w:pStyle w:val="C3214DC313984A8D9A163A7BDBD10F70"/>
          </w:pPr>
          <w:r w:rsidRPr="008D0DC4">
            <w:rPr>
              <w:rStyle w:val="PlaceholderText"/>
            </w:rPr>
            <w:t>Click or tap here to enter text.</w:t>
          </w:r>
        </w:p>
      </w:docPartBody>
    </w:docPart>
    <w:docPart>
      <w:docPartPr>
        <w:name w:val="81A2C157477B4C65978D2534B180681F"/>
        <w:category>
          <w:name w:val="General"/>
          <w:gallery w:val="placeholder"/>
        </w:category>
        <w:types>
          <w:type w:val="bbPlcHdr"/>
        </w:types>
        <w:behaviors>
          <w:behavior w:val="content"/>
        </w:behaviors>
        <w:guid w:val="{13A4069B-416B-4164-9887-31A53504CFD5}"/>
      </w:docPartPr>
      <w:docPartBody>
        <w:p w:rsidR="00752D55" w:rsidP="00486D12">
          <w:pPr>
            <w:pStyle w:val="81A2C157477B4C65978D2534B180681F"/>
          </w:pPr>
          <w:r>
            <w:rPr>
              <w:rStyle w:val="PlaceholderText"/>
            </w:rPr>
            <w:t>Click or tap here to enter text.</w:t>
          </w:r>
        </w:p>
      </w:docPartBody>
    </w:docPart>
    <w:docPart>
      <w:docPartPr>
        <w:name w:val="B16DA86032F64E528B8572C1A97DE098"/>
        <w:category>
          <w:name w:val="General"/>
          <w:gallery w:val="placeholder"/>
        </w:category>
        <w:types>
          <w:type w:val="bbPlcHdr"/>
        </w:types>
        <w:behaviors>
          <w:behavior w:val="content"/>
        </w:behaviors>
        <w:guid w:val="{1B4A46B6-8141-4C86-8B1A-B8F55EE64138}"/>
      </w:docPartPr>
      <w:docPartBody>
        <w:p w:rsidR="00752D55" w:rsidP="00486D12">
          <w:pPr>
            <w:pStyle w:val="B16DA86032F64E528B8572C1A97DE098"/>
          </w:pPr>
          <w:r>
            <w:rPr>
              <w:rStyle w:val="PlaceholderText"/>
            </w:rPr>
            <w:t>Click or tap here to enter text.</w:t>
          </w:r>
        </w:p>
      </w:docPartBody>
    </w:docPart>
    <w:docPart>
      <w:docPartPr>
        <w:name w:val="7759210B2DA341E091141A4B3A20A225"/>
        <w:category>
          <w:name w:val="General"/>
          <w:gallery w:val="placeholder"/>
        </w:category>
        <w:types>
          <w:type w:val="bbPlcHdr"/>
        </w:types>
        <w:behaviors>
          <w:behavior w:val="content"/>
        </w:behaviors>
        <w:guid w:val="{A3800DB3-C4D0-4651-A515-C883E0A74DE7}"/>
      </w:docPartPr>
      <w:docPartBody>
        <w:p w:rsidR="00752D55" w:rsidP="00486D12">
          <w:pPr>
            <w:pStyle w:val="7759210B2DA341E091141A4B3A20A225"/>
          </w:pPr>
          <w:r w:rsidRPr="008D0DC4">
            <w:rPr>
              <w:rStyle w:val="PlaceholderText"/>
            </w:rPr>
            <w:t>Click or tap here to enter text.</w:t>
          </w:r>
        </w:p>
      </w:docPartBody>
    </w:docPart>
    <w:docPart>
      <w:docPartPr>
        <w:name w:val="43B3FB0BAE054603915DF34DB3B21BEA"/>
        <w:category>
          <w:name w:val="General"/>
          <w:gallery w:val="placeholder"/>
        </w:category>
        <w:types>
          <w:type w:val="bbPlcHdr"/>
        </w:types>
        <w:behaviors>
          <w:behavior w:val="content"/>
        </w:behaviors>
        <w:guid w:val="{C4B7DCE3-2167-4DE9-91A2-6BA51B6CC5E5}"/>
      </w:docPartPr>
      <w:docPartBody>
        <w:p w:rsidR="00752D55" w:rsidP="00486D12">
          <w:pPr>
            <w:pStyle w:val="43B3FB0BAE054603915DF34DB3B21BEA"/>
          </w:pPr>
          <w:r w:rsidRPr="008D0DC4">
            <w:rPr>
              <w:rStyle w:val="PlaceholderText"/>
            </w:rPr>
            <w:t>Click or tap here to enter text.</w:t>
          </w:r>
        </w:p>
      </w:docPartBody>
    </w:docPart>
    <w:docPart>
      <w:docPartPr>
        <w:name w:val="47C5429CFC184838BACAA47E7E566A77"/>
        <w:category>
          <w:name w:val="General"/>
          <w:gallery w:val="placeholder"/>
        </w:category>
        <w:types>
          <w:type w:val="bbPlcHdr"/>
        </w:types>
        <w:behaviors>
          <w:behavior w:val="content"/>
        </w:behaviors>
        <w:guid w:val="{AD20BBA4-0D6F-490D-B765-1A027173F6A4}"/>
      </w:docPartPr>
      <w:docPartBody>
        <w:p w:rsidR="00752D55" w:rsidP="00486D12">
          <w:pPr>
            <w:pStyle w:val="47C5429CFC184838BACAA47E7E566A77"/>
          </w:pPr>
          <w:r w:rsidRPr="008D0DC4">
            <w:rPr>
              <w:rStyle w:val="PlaceholderText"/>
            </w:rPr>
            <w:t>Click or tap here to enter text.</w:t>
          </w:r>
        </w:p>
      </w:docPartBody>
    </w:docPart>
    <w:docPart>
      <w:docPartPr>
        <w:name w:val="BEFC1DC33B2A4314B8E4DEFC6E25A85E"/>
        <w:category>
          <w:name w:val="General"/>
          <w:gallery w:val="placeholder"/>
        </w:category>
        <w:types>
          <w:type w:val="bbPlcHdr"/>
        </w:types>
        <w:behaviors>
          <w:behavior w:val="content"/>
        </w:behaviors>
        <w:guid w:val="{E34CEBA3-E2A9-4C85-865E-D7222C8EEB6D}"/>
      </w:docPartPr>
      <w:docPartBody>
        <w:p w:rsidR="00752D55" w:rsidP="00486D12">
          <w:pPr>
            <w:pStyle w:val="BEFC1DC33B2A4314B8E4DEFC6E25A85E"/>
          </w:pPr>
          <w:r w:rsidRPr="008D0DC4">
            <w:rPr>
              <w:rStyle w:val="PlaceholderText"/>
            </w:rPr>
            <w:t>Click or tap here to enter text.</w:t>
          </w:r>
        </w:p>
      </w:docPartBody>
    </w:docPart>
    <w:docPart>
      <w:docPartPr>
        <w:name w:val="7C9941E5BE56464681C51F959FC54FBB"/>
        <w:category>
          <w:name w:val="General"/>
          <w:gallery w:val="placeholder"/>
        </w:category>
        <w:types>
          <w:type w:val="bbPlcHdr"/>
        </w:types>
        <w:behaviors>
          <w:behavior w:val="content"/>
        </w:behaviors>
        <w:guid w:val="{97335CC7-8D23-46C9-A304-8D7F96EC0B49}"/>
      </w:docPartPr>
      <w:docPartBody>
        <w:p w:rsidR="00752D55" w:rsidP="00486D12">
          <w:pPr>
            <w:pStyle w:val="7C9941E5BE56464681C51F959FC54FBB"/>
          </w:pPr>
          <w:r w:rsidRPr="008D0DC4">
            <w:rPr>
              <w:rStyle w:val="PlaceholderText"/>
            </w:rPr>
            <w:t>Click or tap here to enter text.</w:t>
          </w:r>
        </w:p>
      </w:docPartBody>
    </w:docPart>
    <w:docPart>
      <w:docPartPr>
        <w:name w:val="811FB1C378B448E598791203CA2637D8"/>
        <w:category>
          <w:name w:val="General"/>
          <w:gallery w:val="placeholder"/>
        </w:category>
        <w:types>
          <w:type w:val="bbPlcHdr"/>
        </w:types>
        <w:behaviors>
          <w:behavior w:val="content"/>
        </w:behaviors>
        <w:guid w:val="{29D70F25-DCEE-4C36-BC8D-3479D76174F9}"/>
      </w:docPartPr>
      <w:docPartBody>
        <w:p w:rsidR="00752D55" w:rsidP="00486D12">
          <w:pPr>
            <w:pStyle w:val="811FB1C378B448E598791203CA2637D8"/>
          </w:pPr>
          <w:r w:rsidRPr="008D0DC4">
            <w:rPr>
              <w:rStyle w:val="PlaceholderText"/>
            </w:rPr>
            <w:t>Click or tap here to enter text.</w:t>
          </w:r>
        </w:p>
      </w:docPartBody>
    </w:docPart>
    <w:docPart>
      <w:docPartPr>
        <w:name w:val="91E8E2E29BC147DCBDB0BABF08A5D845"/>
        <w:category>
          <w:name w:val="General"/>
          <w:gallery w:val="placeholder"/>
        </w:category>
        <w:types>
          <w:type w:val="bbPlcHdr"/>
        </w:types>
        <w:behaviors>
          <w:behavior w:val="content"/>
        </w:behaviors>
        <w:guid w:val="{683709D9-F2AF-4B24-864A-28BCBC1A1717}"/>
      </w:docPartPr>
      <w:docPartBody>
        <w:p w:rsidR="00752D55" w:rsidP="00486D12">
          <w:pPr>
            <w:pStyle w:val="91E8E2E29BC147DCBDB0BABF08A5D845"/>
          </w:pPr>
          <w:r>
            <w:rPr>
              <w:rStyle w:val="PlaceholderText"/>
            </w:rPr>
            <w:t>Click or tap here to enter text.</w:t>
          </w:r>
        </w:p>
      </w:docPartBody>
    </w:docPart>
    <w:docPart>
      <w:docPartPr>
        <w:name w:val="2D840A83C94447BC8DFD1D378302FA5F"/>
        <w:category>
          <w:name w:val="General"/>
          <w:gallery w:val="placeholder"/>
        </w:category>
        <w:types>
          <w:type w:val="bbPlcHdr"/>
        </w:types>
        <w:behaviors>
          <w:behavior w:val="content"/>
        </w:behaviors>
        <w:guid w:val="{9A039749-20FC-407D-A710-B36EF1F001D8}"/>
      </w:docPartPr>
      <w:docPartBody>
        <w:p w:rsidR="00752D55" w:rsidP="00486D12">
          <w:pPr>
            <w:pStyle w:val="2D840A83C94447BC8DFD1D378302FA5F"/>
          </w:pPr>
          <w:r>
            <w:rPr>
              <w:rStyle w:val="PlaceholderText"/>
            </w:rPr>
            <w:t>Click or tap here to enter text.</w:t>
          </w:r>
        </w:p>
      </w:docPartBody>
    </w:docPart>
    <w:docPart>
      <w:docPartPr>
        <w:name w:val="6B0C3D956DC144CEA48D1026889AB9D5"/>
        <w:category>
          <w:name w:val="General"/>
          <w:gallery w:val="placeholder"/>
        </w:category>
        <w:types>
          <w:type w:val="bbPlcHdr"/>
        </w:types>
        <w:behaviors>
          <w:behavior w:val="content"/>
        </w:behaviors>
        <w:guid w:val="{57C3CF18-ED44-4AA5-9914-2FAFE2A102F9}"/>
      </w:docPartPr>
      <w:docPartBody>
        <w:p w:rsidR="00752D55" w:rsidP="00486D12">
          <w:pPr>
            <w:pStyle w:val="6B0C3D956DC144CEA48D1026889AB9D5"/>
          </w:pPr>
          <w:r w:rsidRPr="008D0DC4">
            <w:rPr>
              <w:rStyle w:val="PlaceholderText"/>
            </w:rPr>
            <w:t>Click or tap here to enter text.</w:t>
          </w:r>
        </w:p>
      </w:docPartBody>
    </w:docPart>
    <w:docPart>
      <w:docPartPr>
        <w:name w:val="D14B0A8B866C4687A3F85DC3C79138F8"/>
        <w:category>
          <w:name w:val="General"/>
          <w:gallery w:val="placeholder"/>
        </w:category>
        <w:types>
          <w:type w:val="bbPlcHdr"/>
        </w:types>
        <w:behaviors>
          <w:behavior w:val="content"/>
        </w:behaviors>
        <w:guid w:val="{07CB87F9-0118-488A-9CA3-AFC741B93D32}"/>
      </w:docPartPr>
      <w:docPartBody>
        <w:p w:rsidR="00752D55" w:rsidP="00486D12">
          <w:pPr>
            <w:pStyle w:val="D14B0A8B866C4687A3F85DC3C79138F8"/>
          </w:pPr>
          <w:r>
            <w:rPr>
              <w:rStyle w:val="PlaceholderText"/>
            </w:rPr>
            <w:t>Click or tap here to enter text.</w:t>
          </w:r>
        </w:p>
      </w:docPartBody>
    </w:docPart>
    <w:docPart>
      <w:docPartPr>
        <w:name w:val="2EF18942D340436CBE3A73A6EA1A93B0"/>
        <w:category>
          <w:name w:val="General"/>
          <w:gallery w:val="placeholder"/>
        </w:category>
        <w:types>
          <w:type w:val="bbPlcHdr"/>
        </w:types>
        <w:behaviors>
          <w:behavior w:val="content"/>
        </w:behaviors>
        <w:guid w:val="{3B96B5DC-C507-4F35-9AC7-330023C58214}"/>
      </w:docPartPr>
      <w:docPartBody>
        <w:p w:rsidR="00752D55" w:rsidP="00486D12">
          <w:pPr>
            <w:pStyle w:val="2EF18942D340436CBE3A73A6EA1A93B0"/>
          </w:pPr>
          <w:r w:rsidRPr="008D0DC4">
            <w:rPr>
              <w:rStyle w:val="PlaceholderText"/>
            </w:rPr>
            <w:t>Click or tap here to enter text.</w:t>
          </w:r>
        </w:p>
      </w:docPartBody>
    </w:docPart>
    <w:docPart>
      <w:docPartPr>
        <w:name w:val="92118804A11C49ECBE46F8EF1A57BFBE"/>
        <w:category>
          <w:name w:val="General"/>
          <w:gallery w:val="placeholder"/>
        </w:category>
        <w:types>
          <w:type w:val="bbPlcHdr"/>
        </w:types>
        <w:behaviors>
          <w:behavior w:val="content"/>
        </w:behaviors>
        <w:guid w:val="{B9E073DB-1A3A-4D77-BB27-73BC185DE29B}"/>
      </w:docPartPr>
      <w:docPartBody>
        <w:p w:rsidR="00752D55" w:rsidP="00486D12">
          <w:pPr>
            <w:pStyle w:val="92118804A11C49ECBE46F8EF1A57BFBE"/>
          </w:pPr>
          <w:r w:rsidRPr="008D0DC4">
            <w:rPr>
              <w:rStyle w:val="PlaceholderText"/>
            </w:rPr>
            <w:t>Click or tap here to enter text.</w:t>
          </w:r>
        </w:p>
      </w:docPartBody>
    </w:docPart>
    <w:docPart>
      <w:docPartPr>
        <w:name w:val="4BB8BC5F929747BBA5724FFD3E269689"/>
        <w:category>
          <w:name w:val="General"/>
          <w:gallery w:val="placeholder"/>
        </w:category>
        <w:types>
          <w:type w:val="bbPlcHdr"/>
        </w:types>
        <w:behaviors>
          <w:behavior w:val="content"/>
        </w:behaviors>
        <w:guid w:val="{C68F4014-57DF-4BAE-BD97-C905EFDB8421}"/>
      </w:docPartPr>
      <w:docPartBody>
        <w:p w:rsidR="00752D55" w:rsidP="00486D12">
          <w:pPr>
            <w:pStyle w:val="4BB8BC5F929747BBA5724FFD3E269689"/>
          </w:pPr>
          <w:r w:rsidRPr="008D0DC4">
            <w:rPr>
              <w:rStyle w:val="PlaceholderText"/>
            </w:rPr>
            <w:t>Click or tap here to enter text.</w:t>
          </w:r>
        </w:p>
      </w:docPartBody>
    </w:docPart>
    <w:docPart>
      <w:docPartPr>
        <w:name w:val="2F46C54623134B6BA6C1DF63F47B7BB4"/>
        <w:category>
          <w:name w:val="General"/>
          <w:gallery w:val="placeholder"/>
        </w:category>
        <w:types>
          <w:type w:val="bbPlcHdr"/>
        </w:types>
        <w:behaviors>
          <w:behavior w:val="content"/>
        </w:behaviors>
        <w:guid w:val="{53608610-9CA5-44FD-81F9-3FBEE7B95263}"/>
      </w:docPartPr>
      <w:docPartBody>
        <w:p w:rsidR="00752D55" w:rsidP="00486D12">
          <w:pPr>
            <w:pStyle w:val="2F46C54623134B6BA6C1DF63F47B7BB4"/>
          </w:pPr>
          <w:r w:rsidRPr="008D0DC4">
            <w:rPr>
              <w:rStyle w:val="PlaceholderText"/>
            </w:rPr>
            <w:t>Click or tap here to enter text.</w:t>
          </w:r>
        </w:p>
      </w:docPartBody>
    </w:docPart>
    <w:docPart>
      <w:docPartPr>
        <w:name w:val="33077F0328C249F387464AE40B7F3AC6"/>
        <w:category>
          <w:name w:val="General"/>
          <w:gallery w:val="placeholder"/>
        </w:category>
        <w:types>
          <w:type w:val="bbPlcHdr"/>
        </w:types>
        <w:behaviors>
          <w:behavior w:val="content"/>
        </w:behaviors>
        <w:guid w:val="{03314F3E-D2FD-4BD1-9426-532786F2B931}"/>
      </w:docPartPr>
      <w:docPartBody>
        <w:p w:rsidR="00752D55" w:rsidP="00486D12">
          <w:pPr>
            <w:pStyle w:val="33077F0328C249F387464AE40B7F3AC6"/>
          </w:pPr>
          <w:r w:rsidRPr="00EA3F96">
            <w:rPr>
              <w:rStyle w:val="PlaceholderText"/>
            </w:rPr>
            <w:t>Click or tap here to enter text.</w:t>
          </w:r>
        </w:p>
      </w:docPartBody>
    </w:docPart>
    <w:docPart>
      <w:docPartPr>
        <w:name w:val="F300A2F30D9C428D8C47807D53FEA293"/>
        <w:category>
          <w:name w:val="General"/>
          <w:gallery w:val="placeholder"/>
        </w:category>
        <w:types>
          <w:type w:val="bbPlcHdr"/>
        </w:types>
        <w:behaviors>
          <w:behavior w:val="content"/>
        </w:behaviors>
        <w:guid w:val="{20402C68-AFFA-434D-A253-BD39D0FC925C}"/>
      </w:docPartPr>
      <w:docPartBody>
        <w:p w:rsidR="00752D55" w:rsidP="00486D12">
          <w:pPr>
            <w:pStyle w:val="F300A2F30D9C428D8C47807D53FEA293"/>
          </w:pPr>
          <w:r w:rsidRPr="00EA3F96">
            <w:rPr>
              <w:rStyle w:val="PlaceholderText"/>
            </w:rPr>
            <w:t>Click or tap here to enter text.</w:t>
          </w:r>
        </w:p>
      </w:docPartBody>
    </w:docPart>
    <w:docPart>
      <w:docPartPr>
        <w:name w:val="9866830F9F4D4EFEB4CB9D2A7C1E68CB"/>
        <w:category>
          <w:name w:val="General"/>
          <w:gallery w:val="placeholder"/>
        </w:category>
        <w:types>
          <w:type w:val="bbPlcHdr"/>
        </w:types>
        <w:behaviors>
          <w:behavior w:val="content"/>
        </w:behaviors>
        <w:guid w:val="{245B2E75-79DF-445D-93CC-2522246DB0F9}"/>
      </w:docPartPr>
      <w:docPartBody>
        <w:p w:rsidR="00752D55" w:rsidP="00486D12">
          <w:pPr>
            <w:pStyle w:val="9866830F9F4D4EFEB4CB9D2A7C1E68CB"/>
          </w:pPr>
          <w:r w:rsidRPr="00EA3F96">
            <w:rPr>
              <w:rStyle w:val="PlaceholderText"/>
            </w:rPr>
            <w:t>Click or tap here to enter text.</w:t>
          </w:r>
        </w:p>
      </w:docPartBody>
    </w:docPart>
    <w:docPart>
      <w:docPartPr>
        <w:name w:val="562908BE82E44DB0AE0944A840A14893"/>
        <w:category>
          <w:name w:val="General"/>
          <w:gallery w:val="placeholder"/>
        </w:category>
        <w:types>
          <w:type w:val="bbPlcHdr"/>
        </w:types>
        <w:behaviors>
          <w:behavior w:val="content"/>
        </w:behaviors>
        <w:guid w:val="{1EE5DD6E-F840-4EF7-AC04-C6B1DFD01148}"/>
      </w:docPartPr>
      <w:docPartBody>
        <w:p w:rsidR="00752D55" w:rsidP="00486D12">
          <w:pPr>
            <w:pStyle w:val="562908BE82E44DB0AE0944A840A14893"/>
          </w:pPr>
          <w:r w:rsidRPr="00EA3F96">
            <w:rPr>
              <w:rStyle w:val="PlaceholderText"/>
            </w:rPr>
            <w:t>Click or tap here to enter text.</w:t>
          </w:r>
        </w:p>
      </w:docPartBody>
    </w:docPart>
    <w:docPart>
      <w:docPartPr>
        <w:name w:val="8D9EFC0BC3D444DDBB5D03BA985D2EE7"/>
        <w:category>
          <w:name w:val="General"/>
          <w:gallery w:val="placeholder"/>
        </w:category>
        <w:types>
          <w:type w:val="bbPlcHdr"/>
        </w:types>
        <w:behaviors>
          <w:behavior w:val="content"/>
        </w:behaviors>
        <w:guid w:val="{B80CB867-FEA0-4FE9-8859-613DA1273CD4}"/>
      </w:docPartPr>
      <w:docPartBody>
        <w:p w:rsidR="00752D55" w:rsidP="00486D12">
          <w:pPr>
            <w:pStyle w:val="8D9EFC0BC3D444DDBB5D03BA985D2EE7"/>
          </w:pPr>
          <w:r>
            <w:rPr>
              <w:rStyle w:val="PlaceholderText"/>
            </w:rPr>
            <w:t>Click or tap here to enter text.</w:t>
          </w:r>
        </w:p>
      </w:docPartBody>
    </w:docPart>
    <w:docPart>
      <w:docPartPr>
        <w:name w:val="F35B0FE709D147B0B212656ABCB6CB0C"/>
        <w:category>
          <w:name w:val="General"/>
          <w:gallery w:val="placeholder"/>
        </w:category>
        <w:types>
          <w:type w:val="bbPlcHdr"/>
        </w:types>
        <w:behaviors>
          <w:behavior w:val="content"/>
        </w:behaviors>
        <w:guid w:val="{C30B1BB7-311E-4DF0-A3F7-05E4537ECF53}"/>
      </w:docPartPr>
      <w:docPartBody>
        <w:p w:rsidR="00752D55" w:rsidP="00486D12">
          <w:pPr>
            <w:pStyle w:val="F35B0FE709D147B0B212656ABCB6CB0C"/>
          </w:pPr>
          <w:r w:rsidRPr="00EA3F96">
            <w:rPr>
              <w:rStyle w:val="PlaceholderText"/>
            </w:rPr>
            <w:t>Click or tap here to enter text.</w:t>
          </w:r>
        </w:p>
      </w:docPartBody>
    </w:docPart>
    <w:docPart>
      <w:docPartPr>
        <w:name w:val="0556D3D17C204E3E88852B76A0CB6F36"/>
        <w:category>
          <w:name w:val="General"/>
          <w:gallery w:val="placeholder"/>
        </w:category>
        <w:types>
          <w:type w:val="bbPlcHdr"/>
        </w:types>
        <w:behaviors>
          <w:behavior w:val="content"/>
        </w:behaviors>
        <w:guid w:val="{B7EE4DBA-C931-4CAC-8E8B-B22392E8137D}"/>
      </w:docPartPr>
      <w:docPartBody>
        <w:p w:rsidR="00752D55" w:rsidP="00486D12">
          <w:pPr>
            <w:pStyle w:val="0556D3D17C204E3E88852B76A0CB6F36"/>
          </w:pPr>
          <w:r w:rsidRPr="00EA3F96">
            <w:rPr>
              <w:rStyle w:val="PlaceholderText"/>
            </w:rPr>
            <w:t>Click or tap here to enter text.</w:t>
          </w:r>
        </w:p>
      </w:docPartBody>
    </w:docPart>
    <w:docPart>
      <w:docPartPr>
        <w:name w:val="B83920B8E2C744AD8537014826648778"/>
        <w:category>
          <w:name w:val="General"/>
          <w:gallery w:val="placeholder"/>
        </w:category>
        <w:types>
          <w:type w:val="bbPlcHdr"/>
        </w:types>
        <w:behaviors>
          <w:behavior w:val="content"/>
        </w:behaviors>
        <w:guid w:val="{0EE4CA9E-8C81-48A2-8C55-BA1D4B389FC7}"/>
      </w:docPartPr>
      <w:docPartBody>
        <w:p w:rsidR="00752D55" w:rsidP="00486D12">
          <w:pPr>
            <w:pStyle w:val="B83920B8E2C744AD8537014826648778"/>
          </w:pPr>
          <w:r w:rsidRPr="00EA3F96">
            <w:rPr>
              <w:rStyle w:val="PlaceholderText"/>
            </w:rPr>
            <w:t>Click or tap here to enter text.</w:t>
          </w:r>
        </w:p>
      </w:docPartBody>
    </w:docPart>
    <w:docPart>
      <w:docPartPr>
        <w:name w:val="884269E848274D188D75AE07602DB9A3"/>
        <w:category>
          <w:name w:val="General"/>
          <w:gallery w:val="placeholder"/>
        </w:category>
        <w:types>
          <w:type w:val="bbPlcHdr"/>
        </w:types>
        <w:behaviors>
          <w:behavior w:val="content"/>
        </w:behaviors>
        <w:guid w:val="{8A68A8F9-784B-4F79-ACB3-5455ED32AE1E}"/>
      </w:docPartPr>
      <w:docPartBody>
        <w:p w:rsidR="00752D55" w:rsidP="00486D12">
          <w:pPr>
            <w:pStyle w:val="884269E848274D188D75AE07602DB9A3"/>
          </w:pPr>
          <w:r w:rsidRPr="00EA3F96">
            <w:rPr>
              <w:rStyle w:val="PlaceholderText"/>
            </w:rPr>
            <w:t>Click or tap here to enter text.</w:t>
          </w:r>
        </w:p>
      </w:docPartBody>
    </w:docPart>
    <w:docPart>
      <w:docPartPr>
        <w:name w:val="24C1BB9C4A4D43DBB1697E09C1E0C325"/>
        <w:category>
          <w:name w:val="General"/>
          <w:gallery w:val="placeholder"/>
        </w:category>
        <w:types>
          <w:type w:val="bbPlcHdr"/>
        </w:types>
        <w:behaviors>
          <w:behavior w:val="content"/>
        </w:behaviors>
        <w:guid w:val="{F4AB828A-CC36-436B-A309-F53478FA3A12}"/>
      </w:docPartPr>
      <w:docPartBody>
        <w:p w:rsidR="00752D55" w:rsidP="00486D12">
          <w:pPr>
            <w:pStyle w:val="24C1BB9C4A4D43DBB1697E09C1E0C325"/>
          </w:pPr>
          <w:r w:rsidRPr="00EA3F96">
            <w:rPr>
              <w:rStyle w:val="PlaceholderText"/>
            </w:rPr>
            <w:t>Click or tap here to enter text.</w:t>
          </w:r>
        </w:p>
      </w:docPartBody>
    </w:docPart>
    <w:docPart>
      <w:docPartPr>
        <w:name w:val="F3C10558919E4CDCB95B941B1A1AD1A1"/>
        <w:category>
          <w:name w:val="General"/>
          <w:gallery w:val="placeholder"/>
        </w:category>
        <w:types>
          <w:type w:val="bbPlcHdr"/>
        </w:types>
        <w:behaviors>
          <w:behavior w:val="content"/>
        </w:behaviors>
        <w:guid w:val="{7D334F3E-D5FF-467A-8933-B38A14D3E008}"/>
      </w:docPartPr>
      <w:docPartBody>
        <w:p w:rsidR="00752D55" w:rsidP="00486D12">
          <w:pPr>
            <w:pStyle w:val="F3C10558919E4CDCB95B941B1A1AD1A1"/>
          </w:pPr>
          <w:r>
            <w:rPr>
              <w:rStyle w:val="PlaceholderText"/>
            </w:rPr>
            <w:t>Click or tap here to enter text.</w:t>
          </w:r>
        </w:p>
      </w:docPartBody>
    </w:docPart>
    <w:docPart>
      <w:docPartPr>
        <w:name w:val="EB4E2A53019A419D863C98E8D37349E2"/>
        <w:category>
          <w:name w:val="General"/>
          <w:gallery w:val="placeholder"/>
        </w:category>
        <w:types>
          <w:type w:val="bbPlcHdr"/>
        </w:types>
        <w:behaviors>
          <w:behavior w:val="content"/>
        </w:behaviors>
        <w:guid w:val="{090E7B1E-46A9-4C7B-9F52-DD6081FB2F29}"/>
      </w:docPartPr>
      <w:docPartBody>
        <w:p w:rsidR="00752D55" w:rsidP="00486D12">
          <w:pPr>
            <w:pStyle w:val="EB4E2A53019A419D863C98E8D37349E2"/>
          </w:pPr>
          <w:r w:rsidRPr="00EA3F96">
            <w:rPr>
              <w:rStyle w:val="PlaceholderText"/>
            </w:rPr>
            <w:t>Click or tap here to enter text.</w:t>
          </w:r>
        </w:p>
      </w:docPartBody>
    </w:docPart>
    <w:docPart>
      <w:docPartPr>
        <w:name w:val="6B89B83EBA5948C6BE0D73306EEC081B"/>
        <w:category>
          <w:name w:val="General"/>
          <w:gallery w:val="placeholder"/>
        </w:category>
        <w:types>
          <w:type w:val="bbPlcHdr"/>
        </w:types>
        <w:behaviors>
          <w:behavior w:val="content"/>
        </w:behaviors>
        <w:guid w:val="{E2F78198-AE81-4A43-A18F-3CFC56492822}"/>
      </w:docPartPr>
      <w:docPartBody>
        <w:p w:rsidR="00752D55" w:rsidP="00486D12">
          <w:pPr>
            <w:pStyle w:val="6B89B83EBA5948C6BE0D73306EEC081B"/>
          </w:pPr>
          <w:r w:rsidRPr="00EA3F96">
            <w:rPr>
              <w:rStyle w:val="PlaceholderText"/>
            </w:rPr>
            <w:t>Click or tap here to enter text.</w:t>
          </w:r>
        </w:p>
      </w:docPartBody>
    </w:docPart>
    <w:docPart>
      <w:docPartPr>
        <w:name w:val="70ABC755A7994E0D8B84754E3B423D1E"/>
        <w:category>
          <w:name w:val="General"/>
          <w:gallery w:val="placeholder"/>
        </w:category>
        <w:types>
          <w:type w:val="bbPlcHdr"/>
        </w:types>
        <w:behaviors>
          <w:behavior w:val="content"/>
        </w:behaviors>
        <w:guid w:val="{8C4CD1F9-F2B4-4644-BBD7-7A212B54221B}"/>
      </w:docPartPr>
      <w:docPartBody>
        <w:p w:rsidR="00752D55" w:rsidP="00486D12">
          <w:pPr>
            <w:pStyle w:val="70ABC755A7994E0D8B84754E3B423D1E"/>
          </w:pPr>
          <w:r w:rsidRPr="00EA3F96">
            <w:rPr>
              <w:rStyle w:val="PlaceholderText"/>
            </w:rPr>
            <w:t>Click or tap here to enter text.</w:t>
          </w:r>
        </w:p>
      </w:docPartBody>
    </w:docPart>
    <w:docPart>
      <w:docPartPr>
        <w:name w:val="BF9FFDAED57049E68E30C252D16F32E2"/>
        <w:category>
          <w:name w:val="General"/>
          <w:gallery w:val="placeholder"/>
        </w:category>
        <w:types>
          <w:type w:val="bbPlcHdr"/>
        </w:types>
        <w:behaviors>
          <w:behavior w:val="content"/>
        </w:behaviors>
        <w:guid w:val="{260FB6BD-47A6-4C0F-8935-3829092E3B53}"/>
      </w:docPartPr>
      <w:docPartBody>
        <w:p w:rsidR="00752D55" w:rsidP="00486D12">
          <w:pPr>
            <w:pStyle w:val="BF9FFDAED57049E68E30C252D16F32E2"/>
          </w:pPr>
          <w:r>
            <w:rPr>
              <w:rStyle w:val="PlaceholderText"/>
            </w:rPr>
            <w:t>Click or tap here to enter text.</w:t>
          </w:r>
        </w:p>
      </w:docPartBody>
    </w:docPart>
    <w:docPart>
      <w:docPartPr>
        <w:name w:val="D5192EB152F640789A9D4D50423AC9F6"/>
        <w:category>
          <w:name w:val="General"/>
          <w:gallery w:val="placeholder"/>
        </w:category>
        <w:types>
          <w:type w:val="bbPlcHdr"/>
        </w:types>
        <w:behaviors>
          <w:behavior w:val="content"/>
        </w:behaviors>
        <w:guid w:val="{D1EE2CB2-B78D-4D9A-94CE-42926015953B}"/>
      </w:docPartPr>
      <w:docPartBody>
        <w:p w:rsidR="00752D55" w:rsidP="00486D12">
          <w:pPr>
            <w:pStyle w:val="D5192EB152F640789A9D4D50423AC9F6"/>
          </w:pPr>
          <w:r w:rsidRPr="00EA3F96">
            <w:rPr>
              <w:rStyle w:val="PlaceholderText"/>
            </w:rPr>
            <w:t>Click or tap here to enter text.</w:t>
          </w:r>
        </w:p>
      </w:docPartBody>
    </w:docPart>
    <w:docPart>
      <w:docPartPr>
        <w:name w:val="0DA5052359FE4830A066B244A32331AA"/>
        <w:category>
          <w:name w:val="General"/>
          <w:gallery w:val="placeholder"/>
        </w:category>
        <w:types>
          <w:type w:val="bbPlcHdr"/>
        </w:types>
        <w:behaviors>
          <w:behavior w:val="content"/>
        </w:behaviors>
        <w:guid w:val="{CFDFF84A-1DF3-4B50-BF1F-3DC4A7EBD988}"/>
      </w:docPartPr>
      <w:docPartBody>
        <w:p w:rsidR="00752D55" w:rsidP="00486D12">
          <w:pPr>
            <w:pStyle w:val="0DA5052359FE4830A066B244A32331AA"/>
          </w:pPr>
          <w:r w:rsidRPr="002B3926">
            <w:rPr>
              <w:rStyle w:val="PlaceholderText"/>
            </w:rPr>
            <w:t>Click here to enter text.</w:t>
          </w:r>
        </w:p>
      </w:docPartBody>
    </w:docPart>
    <w:docPart>
      <w:docPartPr>
        <w:name w:val="15C633A4FF0542EB8A934C366B147316"/>
        <w:category>
          <w:name w:val="General"/>
          <w:gallery w:val="placeholder"/>
        </w:category>
        <w:types>
          <w:type w:val="bbPlcHdr"/>
        </w:types>
        <w:behaviors>
          <w:behavior w:val="content"/>
        </w:behaviors>
        <w:guid w:val="{6201CFD9-F62E-4D8F-8ED8-83AEB0835ED4}"/>
      </w:docPartPr>
      <w:docPartBody>
        <w:p w:rsidR="00752D55" w:rsidP="00486D12">
          <w:pPr>
            <w:pStyle w:val="15C633A4FF0542EB8A934C366B147316"/>
          </w:pPr>
          <w:r w:rsidRPr="00EA3F96">
            <w:rPr>
              <w:rStyle w:val="PlaceholderText"/>
            </w:rPr>
            <w:t>Click or tap here to enter text.</w:t>
          </w:r>
        </w:p>
      </w:docPartBody>
    </w:docPart>
    <w:docPart>
      <w:docPartPr>
        <w:name w:val="36754D9EA9604FBA938A5FE5E8A0C675"/>
        <w:category>
          <w:name w:val="General"/>
          <w:gallery w:val="placeholder"/>
        </w:category>
        <w:types>
          <w:type w:val="bbPlcHdr"/>
        </w:types>
        <w:behaviors>
          <w:behavior w:val="content"/>
        </w:behaviors>
        <w:guid w:val="{0E2E1F73-AA4A-448C-A7B5-C1F2DAC818D2}"/>
      </w:docPartPr>
      <w:docPartBody>
        <w:p w:rsidR="00752D55" w:rsidP="00486D12">
          <w:pPr>
            <w:pStyle w:val="36754D9EA9604FBA938A5FE5E8A0C675"/>
          </w:pPr>
          <w:r w:rsidRPr="008D0DC4">
            <w:rPr>
              <w:rStyle w:val="PlaceholderText"/>
            </w:rPr>
            <w:t>Click or tap here to enter text.</w:t>
          </w:r>
        </w:p>
      </w:docPartBody>
    </w:docPart>
    <w:docPart>
      <w:docPartPr>
        <w:name w:val="E18CE1C10BB24D20B77C7B5E6A3F397D"/>
        <w:category>
          <w:name w:val="General"/>
          <w:gallery w:val="placeholder"/>
        </w:category>
        <w:types>
          <w:type w:val="bbPlcHdr"/>
        </w:types>
        <w:behaviors>
          <w:behavior w:val="content"/>
        </w:behaviors>
        <w:guid w:val="{DFDFBB42-2922-4C18-BD56-3A68EA3F627E}"/>
      </w:docPartPr>
      <w:docPartBody>
        <w:p w:rsidR="00752D55" w:rsidP="00486D12">
          <w:pPr>
            <w:pStyle w:val="E18CE1C10BB24D20B77C7B5E6A3F397D"/>
          </w:pPr>
          <w:r w:rsidRPr="008D0DC4">
            <w:rPr>
              <w:rStyle w:val="PlaceholderText"/>
            </w:rPr>
            <w:t>Click or tap here to enter text.</w:t>
          </w:r>
        </w:p>
      </w:docPartBody>
    </w:docPart>
    <w:docPart>
      <w:docPartPr>
        <w:name w:val="C1D38B9562234262982DF0CFE320544E"/>
        <w:category>
          <w:name w:val="General"/>
          <w:gallery w:val="placeholder"/>
        </w:category>
        <w:types>
          <w:type w:val="bbPlcHdr"/>
        </w:types>
        <w:behaviors>
          <w:behavior w:val="content"/>
        </w:behaviors>
        <w:guid w:val="{88838760-179A-4DB0-AB8A-0EE3AB8D0E05}"/>
      </w:docPartPr>
      <w:docPartBody>
        <w:p w:rsidR="00752D55" w:rsidP="00486D12">
          <w:pPr>
            <w:pStyle w:val="C1D38B9562234262982DF0CFE320544E"/>
          </w:pPr>
          <w:r w:rsidRPr="008D0DC4">
            <w:rPr>
              <w:rStyle w:val="PlaceholderText"/>
            </w:rPr>
            <w:t>Click or tap here to enter text.</w:t>
          </w:r>
        </w:p>
      </w:docPartBody>
    </w:docPart>
    <w:docPart>
      <w:docPartPr>
        <w:name w:val="9B7C2FD2A5014ABDA805590B0E542EF8"/>
        <w:category>
          <w:name w:val="General"/>
          <w:gallery w:val="placeholder"/>
        </w:category>
        <w:types>
          <w:type w:val="bbPlcHdr"/>
        </w:types>
        <w:behaviors>
          <w:behavior w:val="content"/>
        </w:behaviors>
        <w:guid w:val="{57E626E5-477B-4540-AC34-6E103553617A}"/>
      </w:docPartPr>
      <w:docPartBody>
        <w:p w:rsidR="00752D55" w:rsidP="00486D12">
          <w:pPr>
            <w:pStyle w:val="9B7C2FD2A5014ABDA805590B0E542EF8"/>
          </w:pPr>
          <w:r w:rsidRPr="008D0DC4">
            <w:rPr>
              <w:rStyle w:val="PlaceholderText"/>
            </w:rPr>
            <w:t>Click or tap here to enter text.</w:t>
          </w:r>
        </w:p>
      </w:docPartBody>
    </w:docPart>
    <w:docPart>
      <w:docPartPr>
        <w:name w:val="59178FFA49C2422DA10BEF76BF381B0B"/>
        <w:category>
          <w:name w:val="General"/>
          <w:gallery w:val="placeholder"/>
        </w:category>
        <w:types>
          <w:type w:val="bbPlcHdr"/>
        </w:types>
        <w:behaviors>
          <w:behavior w:val="content"/>
        </w:behaviors>
        <w:guid w:val="{96870ED0-9068-4CCE-BDEF-6BDF6FBEA2CF}"/>
      </w:docPartPr>
      <w:docPartBody>
        <w:p w:rsidR="00752D55" w:rsidP="00486D12">
          <w:pPr>
            <w:pStyle w:val="59178FFA49C2422DA10BEF76BF381B0B"/>
          </w:pPr>
          <w:r w:rsidRPr="008D0DC4">
            <w:rPr>
              <w:rStyle w:val="PlaceholderText"/>
            </w:rPr>
            <w:t>Click or tap here to enter text.</w:t>
          </w:r>
        </w:p>
      </w:docPartBody>
    </w:docPart>
    <w:docPart>
      <w:docPartPr>
        <w:name w:val="EF2B276356844C88A0B490F879CF98AD"/>
        <w:category>
          <w:name w:val="General"/>
          <w:gallery w:val="placeholder"/>
        </w:category>
        <w:types>
          <w:type w:val="bbPlcHdr"/>
        </w:types>
        <w:behaviors>
          <w:behavior w:val="content"/>
        </w:behaviors>
        <w:guid w:val="{E097C2B1-6103-4A3A-9C8D-07EB3EE6FA8C}"/>
      </w:docPartPr>
      <w:docPartBody>
        <w:p w:rsidR="00752D55" w:rsidP="00486D12">
          <w:pPr>
            <w:pStyle w:val="EF2B276356844C88A0B490F879CF98AD"/>
          </w:pPr>
          <w:r w:rsidRPr="008D0DC4">
            <w:rPr>
              <w:rStyle w:val="PlaceholderText"/>
            </w:rPr>
            <w:t>Click or tap here to enter text.</w:t>
          </w:r>
        </w:p>
      </w:docPartBody>
    </w:docPart>
    <w:docPart>
      <w:docPartPr>
        <w:name w:val="8068699DFDEB46CFBF0789BC697D8C40"/>
        <w:category>
          <w:name w:val="General"/>
          <w:gallery w:val="placeholder"/>
        </w:category>
        <w:types>
          <w:type w:val="bbPlcHdr"/>
        </w:types>
        <w:behaviors>
          <w:behavior w:val="content"/>
        </w:behaviors>
        <w:guid w:val="{2687D0F8-DC08-4A04-AB35-478A8DD49A3C}"/>
      </w:docPartPr>
      <w:docPartBody>
        <w:p w:rsidR="00752D55" w:rsidP="00486D12">
          <w:pPr>
            <w:pStyle w:val="8068699DFDEB46CFBF0789BC697D8C40"/>
          </w:pPr>
          <w:r w:rsidRPr="008D0DC4">
            <w:rPr>
              <w:rStyle w:val="PlaceholderText"/>
            </w:rPr>
            <w:t>Click or tap here to enter text.</w:t>
          </w:r>
        </w:p>
      </w:docPartBody>
    </w:docPart>
    <w:docPart>
      <w:docPartPr>
        <w:name w:val="833B4C79647D4F2FB0031F3A568B9BBA"/>
        <w:category>
          <w:name w:val="General"/>
          <w:gallery w:val="placeholder"/>
        </w:category>
        <w:types>
          <w:type w:val="bbPlcHdr"/>
        </w:types>
        <w:behaviors>
          <w:behavior w:val="content"/>
        </w:behaviors>
        <w:guid w:val="{36E7ACDA-A9A7-490D-A08F-511F62DF9C81}"/>
      </w:docPartPr>
      <w:docPartBody>
        <w:p w:rsidR="00752D55" w:rsidP="00486D12">
          <w:pPr>
            <w:pStyle w:val="833B4C79647D4F2FB0031F3A568B9BBA"/>
          </w:pPr>
          <w:r w:rsidRPr="008D0DC4">
            <w:rPr>
              <w:rStyle w:val="PlaceholderText"/>
            </w:rPr>
            <w:t>Click or tap here to enter text.</w:t>
          </w:r>
        </w:p>
      </w:docPartBody>
    </w:docPart>
    <w:docPart>
      <w:docPartPr>
        <w:name w:val="8FB1B0709D3E47C0A66EB633B7AC95B2"/>
        <w:category>
          <w:name w:val="General"/>
          <w:gallery w:val="placeholder"/>
        </w:category>
        <w:types>
          <w:type w:val="bbPlcHdr"/>
        </w:types>
        <w:behaviors>
          <w:behavior w:val="content"/>
        </w:behaviors>
        <w:guid w:val="{9526EF96-0442-4A9E-A6E6-27083D9D7045}"/>
      </w:docPartPr>
      <w:docPartBody>
        <w:p w:rsidR="00F30366" w:rsidP="00652E7E">
          <w:pPr>
            <w:pStyle w:val="8FB1B0709D3E47C0A66EB633B7AC95B2"/>
          </w:pPr>
          <w:r w:rsidRPr="008D0DC4">
            <w:rPr>
              <w:rStyle w:val="PlaceholderText"/>
            </w:rPr>
            <w:t>Click or tap here to enter text.</w:t>
          </w:r>
        </w:p>
      </w:docPartBody>
    </w:docPart>
    <w:docPart>
      <w:docPartPr>
        <w:name w:val="95BA5BBDFE3B4F1ABBEFDDBF088EBBCA"/>
        <w:category>
          <w:name w:val="General"/>
          <w:gallery w:val="placeholder"/>
        </w:category>
        <w:types>
          <w:type w:val="bbPlcHdr"/>
        </w:types>
        <w:behaviors>
          <w:behavior w:val="content"/>
        </w:behaviors>
        <w:guid w:val="{7F84EBCE-1544-46DB-84F7-33A9E0EB0F3A}"/>
      </w:docPartPr>
      <w:docPartBody>
        <w:p w:rsidR="00F30366" w:rsidP="00652E7E">
          <w:pPr>
            <w:pStyle w:val="95BA5BBDFE3B4F1ABBEFDDBF088EBBCA"/>
          </w:pPr>
          <w:r w:rsidRPr="008D0DC4">
            <w:rPr>
              <w:rStyle w:val="PlaceholderText"/>
            </w:rPr>
            <w:t>Click or tap here to enter text.</w:t>
          </w:r>
        </w:p>
      </w:docPartBody>
    </w:docPart>
    <w:docPart>
      <w:docPartPr>
        <w:name w:val="292B09959A5B4941AD26189454FD252A"/>
        <w:category>
          <w:name w:val="General"/>
          <w:gallery w:val="placeholder"/>
        </w:category>
        <w:types>
          <w:type w:val="bbPlcHdr"/>
        </w:types>
        <w:behaviors>
          <w:behavior w:val="content"/>
        </w:behaviors>
        <w:guid w:val="{FC036D22-4EA4-4150-A4E2-E02502A139AA}"/>
      </w:docPartPr>
      <w:docPartBody>
        <w:p w:rsidR="00F30366" w:rsidP="00652E7E">
          <w:pPr>
            <w:pStyle w:val="292B09959A5B4941AD26189454FD252A"/>
          </w:pPr>
          <w:r w:rsidRPr="00671C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66"/>
    <w:rPr>
      <w:color w:val="808080"/>
    </w:rPr>
  </w:style>
  <w:style w:type="paragraph" w:customStyle="1" w:styleId="CF75E0E094294092B8FC95E5E99E0D65">
    <w:name w:val="CF75E0E094294092B8FC95E5E99E0D65"/>
    <w:rsid w:val="001744C5"/>
  </w:style>
  <w:style w:type="paragraph" w:customStyle="1" w:styleId="FA94A0EA07CB4633AFC0DDD104DC2019">
    <w:name w:val="FA94A0EA07CB4633AFC0DDD104DC2019"/>
    <w:rsid w:val="001744C5"/>
  </w:style>
  <w:style w:type="paragraph" w:customStyle="1" w:styleId="E8506EDBB4BC44ABBFBCC6E4B4F7D074">
    <w:name w:val="E8506EDBB4BC44ABBFBCC6E4B4F7D074"/>
    <w:rsid w:val="001744C5"/>
  </w:style>
  <w:style w:type="paragraph" w:customStyle="1" w:styleId="302C4D0D37064A44B1159A00FD44DB7D">
    <w:name w:val="302C4D0D37064A44B1159A00FD44DB7D"/>
    <w:rsid w:val="00486D12"/>
  </w:style>
  <w:style w:type="paragraph" w:customStyle="1" w:styleId="F38C9DF7DDAC424FB4AE646F0B695B41">
    <w:name w:val="F38C9DF7DDAC424FB4AE646F0B695B41"/>
    <w:rsid w:val="00486D12"/>
  </w:style>
  <w:style w:type="paragraph" w:customStyle="1" w:styleId="DAAB2077E0714217BB8F226FB463C938">
    <w:name w:val="DAAB2077E0714217BB8F226FB463C938"/>
    <w:rsid w:val="00486D12"/>
  </w:style>
  <w:style w:type="paragraph" w:customStyle="1" w:styleId="8FB1B0709D3E47C0A66EB633B7AC95B2">
    <w:name w:val="8FB1B0709D3E47C0A66EB633B7AC95B2"/>
    <w:rsid w:val="00652E7E"/>
  </w:style>
  <w:style w:type="paragraph" w:customStyle="1" w:styleId="8000E8F3C1C14327971A07D4D9B6B582">
    <w:name w:val="8000E8F3C1C14327971A07D4D9B6B582"/>
    <w:rsid w:val="001744C5"/>
  </w:style>
  <w:style w:type="paragraph" w:customStyle="1" w:styleId="95BA5BBDFE3B4F1ABBEFDDBF088EBBCA">
    <w:name w:val="95BA5BBDFE3B4F1ABBEFDDBF088EBBCA"/>
    <w:rsid w:val="00652E7E"/>
  </w:style>
  <w:style w:type="paragraph" w:customStyle="1" w:styleId="2A2B0840A7B84E8D9C1D768B3C808ABE">
    <w:name w:val="2A2B0840A7B84E8D9C1D768B3C808ABE"/>
    <w:rsid w:val="00486D12"/>
  </w:style>
  <w:style w:type="paragraph" w:customStyle="1" w:styleId="CCA94181C3384B8F826078D86E3B0DA4">
    <w:name w:val="CCA94181C3384B8F826078D86E3B0DA4"/>
    <w:rsid w:val="00486D12"/>
  </w:style>
  <w:style w:type="paragraph" w:customStyle="1" w:styleId="292B09959A5B4941AD26189454FD252A">
    <w:name w:val="292B09959A5B4941AD26189454FD252A"/>
    <w:rsid w:val="00652E7E"/>
  </w:style>
  <w:style w:type="paragraph" w:customStyle="1" w:styleId="38B4B22D68EC43C8868E07B2E7D7D9E8">
    <w:name w:val="38B4B22D68EC43C8868E07B2E7D7D9E8"/>
    <w:rsid w:val="00486D12"/>
  </w:style>
  <w:style w:type="paragraph" w:customStyle="1" w:styleId="D68B1E1817B745B5BA01634AE448C44D">
    <w:name w:val="D68B1E1817B745B5BA01634AE448C44D"/>
    <w:rsid w:val="00486D12"/>
  </w:style>
  <w:style w:type="paragraph" w:customStyle="1" w:styleId="C6A16B3B3A88476994A9023BA5B014F3">
    <w:name w:val="C6A16B3B3A88476994A9023BA5B014F3"/>
    <w:rsid w:val="00486D12"/>
  </w:style>
  <w:style w:type="paragraph" w:customStyle="1" w:styleId="2DCFD2C101B646028423FE52248DA73E">
    <w:name w:val="2DCFD2C101B646028423FE52248DA73E"/>
    <w:rsid w:val="00486D12"/>
  </w:style>
  <w:style w:type="paragraph" w:customStyle="1" w:styleId="9E2992674B854CC7B5219332707566D5">
    <w:name w:val="9E2992674B854CC7B5219332707566D5"/>
    <w:rsid w:val="00486D12"/>
  </w:style>
  <w:style w:type="paragraph" w:customStyle="1" w:styleId="8724B4154C9C41A8A6A37D97F7EE5D8A">
    <w:name w:val="8724B4154C9C41A8A6A37D97F7EE5D8A"/>
    <w:rsid w:val="00486D12"/>
  </w:style>
  <w:style w:type="paragraph" w:customStyle="1" w:styleId="68F4BFFD35FB46FE9EAEAB0EFF399C3D">
    <w:name w:val="68F4BFFD35FB46FE9EAEAB0EFF399C3D"/>
    <w:rsid w:val="00486D12"/>
  </w:style>
  <w:style w:type="paragraph" w:customStyle="1" w:styleId="3891691095A04349A34B3F11452017FC">
    <w:name w:val="3891691095A04349A34B3F11452017FC"/>
    <w:rsid w:val="00486D12"/>
  </w:style>
  <w:style w:type="paragraph" w:customStyle="1" w:styleId="357EA4C91CB54367B94103FC74C6549C">
    <w:name w:val="357EA4C91CB54367B94103FC74C6549C"/>
    <w:rsid w:val="00486D12"/>
  </w:style>
  <w:style w:type="paragraph" w:customStyle="1" w:styleId="AB3789E3245E45A4A7109DA45DAF5591">
    <w:name w:val="AB3789E3245E45A4A7109DA45DAF5591"/>
    <w:rsid w:val="00486D12"/>
  </w:style>
  <w:style w:type="paragraph" w:customStyle="1" w:styleId="3851189B17EA4C57B0B66DF4D7CD4590">
    <w:name w:val="3851189B17EA4C57B0B66DF4D7CD4590"/>
    <w:rsid w:val="00486D12"/>
  </w:style>
  <w:style w:type="paragraph" w:customStyle="1" w:styleId="6769DEAE5821479C83F3CBFCE84D7723">
    <w:name w:val="6769DEAE5821479C83F3CBFCE84D7723"/>
    <w:rsid w:val="00486D12"/>
  </w:style>
  <w:style w:type="paragraph" w:customStyle="1" w:styleId="F765BAB9972945969209F255B75908A2">
    <w:name w:val="F765BAB9972945969209F255B75908A2"/>
    <w:rsid w:val="00486D12"/>
  </w:style>
  <w:style w:type="paragraph" w:customStyle="1" w:styleId="E4AB8BE34DF64959A06639E6E588F467">
    <w:name w:val="E4AB8BE34DF64959A06639E6E588F467"/>
    <w:rsid w:val="00486D12"/>
  </w:style>
  <w:style w:type="paragraph" w:customStyle="1" w:styleId="FA5A96A7FDD14991B257D6C1EB1F09DF">
    <w:name w:val="FA5A96A7FDD14991B257D6C1EB1F09DF"/>
    <w:rsid w:val="00486D12"/>
  </w:style>
  <w:style w:type="paragraph" w:customStyle="1" w:styleId="8B89637216E44D7F862329183C813604">
    <w:name w:val="8B89637216E44D7F862329183C813604"/>
    <w:rsid w:val="00486D12"/>
  </w:style>
  <w:style w:type="paragraph" w:customStyle="1" w:styleId="8C48FF9C65DE4F87A77A63BE0573D090">
    <w:name w:val="8C48FF9C65DE4F87A77A63BE0573D090"/>
    <w:rsid w:val="00486D12"/>
  </w:style>
  <w:style w:type="paragraph" w:customStyle="1" w:styleId="3ACA5696E317469DB473CAD9C76B4570">
    <w:name w:val="3ACA5696E317469DB473CAD9C76B4570"/>
    <w:rsid w:val="00486D12"/>
  </w:style>
  <w:style w:type="paragraph" w:customStyle="1" w:styleId="153F529A751841919CE6937863DA26E8">
    <w:name w:val="153F529A751841919CE6937863DA26E8"/>
    <w:rsid w:val="00486D12"/>
  </w:style>
  <w:style w:type="paragraph" w:customStyle="1" w:styleId="132184C973404B708E1A8CED21ADF0FC">
    <w:name w:val="132184C973404B708E1A8CED21ADF0FC"/>
    <w:rsid w:val="00486D12"/>
  </w:style>
  <w:style w:type="paragraph" w:customStyle="1" w:styleId="052AC821A40B43EA89ACA60AB790C970">
    <w:name w:val="052AC821A40B43EA89ACA60AB790C970"/>
    <w:rsid w:val="00486D12"/>
  </w:style>
  <w:style w:type="paragraph" w:customStyle="1" w:styleId="320A461BBE7844EEBBA46709EC94633C">
    <w:name w:val="320A461BBE7844EEBBA46709EC94633C"/>
    <w:rsid w:val="00486D12"/>
  </w:style>
  <w:style w:type="paragraph" w:customStyle="1" w:styleId="47198AE8AE2445F88FC267CB360AA382">
    <w:name w:val="47198AE8AE2445F88FC267CB360AA382"/>
    <w:rsid w:val="00486D12"/>
  </w:style>
  <w:style w:type="paragraph" w:customStyle="1" w:styleId="9CB71C24340249D78B0E3CEF7324C354">
    <w:name w:val="9CB71C24340249D78B0E3CEF7324C354"/>
    <w:rsid w:val="00486D12"/>
  </w:style>
  <w:style w:type="paragraph" w:customStyle="1" w:styleId="F34CC4BF15DB4937AD64E0704AE07E55">
    <w:name w:val="F34CC4BF15DB4937AD64E0704AE07E55"/>
    <w:rsid w:val="00486D12"/>
  </w:style>
  <w:style w:type="paragraph" w:customStyle="1" w:styleId="67224947486B4B69BA837FA3AB04803B">
    <w:name w:val="67224947486B4B69BA837FA3AB04803B"/>
    <w:rsid w:val="00486D12"/>
  </w:style>
  <w:style w:type="paragraph" w:customStyle="1" w:styleId="05E233CA0BA94E7486A760E84D836A07">
    <w:name w:val="05E233CA0BA94E7486A760E84D836A07"/>
    <w:rsid w:val="00486D12"/>
  </w:style>
  <w:style w:type="paragraph" w:customStyle="1" w:styleId="E550FF75AD1A4B8EB1E469DFB214B8E9">
    <w:name w:val="E550FF75AD1A4B8EB1E469DFB214B8E9"/>
    <w:rsid w:val="00486D12"/>
  </w:style>
  <w:style w:type="paragraph" w:customStyle="1" w:styleId="BA844A860295460DABE7D428511EBDE9">
    <w:name w:val="BA844A860295460DABE7D428511EBDE9"/>
    <w:rsid w:val="00486D12"/>
  </w:style>
  <w:style w:type="paragraph" w:customStyle="1" w:styleId="B7AB91C5519343A89660CE010C4F7722">
    <w:name w:val="B7AB91C5519343A89660CE010C4F7722"/>
    <w:rsid w:val="00486D12"/>
  </w:style>
  <w:style w:type="paragraph" w:customStyle="1" w:styleId="485CE630B8D14089AA005157A32BEB6E">
    <w:name w:val="485CE630B8D14089AA005157A32BEB6E"/>
    <w:rsid w:val="00486D12"/>
  </w:style>
  <w:style w:type="paragraph" w:customStyle="1" w:styleId="BDAD9663B3014DFC9679E719972A1353">
    <w:name w:val="BDAD9663B3014DFC9679E719972A1353"/>
    <w:rsid w:val="00486D12"/>
  </w:style>
  <w:style w:type="paragraph" w:customStyle="1" w:styleId="909653AF985E485896C18D0BB8EB8626">
    <w:name w:val="909653AF985E485896C18D0BB8EB8626"/>
    <w:rsid w:val="00486D12"/>
  </w:style>
  <w:style w:type="paragraph" w:customStyle="1" w:styleId="FD75155B494940D2A23FDDD5214F0B49">
    <w:name w:val="FD75155B494940D2A23FDDD5214F0B49"/>
    <w:rsid w:val="00486D12"/>
  </w:style>
  <w:style w:type="paragraph" w:customStyle="1" w:styleId="C7CA6354033A45998905B037D3CF843E">
    <w:name w:val="C7CA6354033A45998905B037D3CF843E"/>
    <w:rsid w:val="00486D12"/>
  </w:style>
  <w:style w:type="paragraph" w:customStyle="1" w:styleId="5FCCF9FF682441AD9C060ED7EBDE1FB6">
    <w:name w:val="5FCCF9FF682441AD9C060ED7EBDE1FB6"/>
    <w:rsid w:val="00486D12"/>
  </w:style>
  <w:style w:type="paragraph" w:customStyle="1" w:styleId="3EC302AC1D8F4FAEBC60FBC102D6300A">
    <w:name w:val="3EC302AC1D8F4FAEBC60FBC102D6300A"/>
    <w:rsid w:val="00486D12"/>
  </w:style>
  <w:style w:type="paragraph" w:customStyle="1" w:styleId="FF156DC553D54000BDB221651D921495">
    <w:name w:val="FF156DC553D54000BDB221651D921495"/>
    <w:rsid w:val="00486D12"/>
  </w:style>
  <w:style w:type="paragraph" w:customStyle="1" w:styleId="CF46828463C447299A4FC3B41C500442">
    <w:name w:val="CF46828463C447299A4FC3B41C500442"/>
    <w:rsid w:val="00486D12"/>
  </w:style>
  <w:style w:type="paragraph" w:customStyle="1" w:styleId="ED448C445F9C421DB6C4777087092FAF">
    <w:name w:val="ED448C445F9C421DB6C4777087092FAF"/>
    <w:rsid w:val="00486D12"/>
  </w:style>
  <w:style w:type="paragraph" w:customStyle="1" w:styleId="152476DB4DCD4D1C8FA2A497FD25C6CB">
    <w:name w:val="152476DB4DCD4D1C8FA2A497FD25C6CB"/>
    <w:rsid w:val="00486D12"/>
  </w:style>
  <w:style w:type="paragraph" w:customStyle="1" w:styleId="1BD5CB7AE76A4BAFBBFA5E18EA79C090">
    <w:name w:val="1BD5CB7AE76A4BAFBBFA5E18EA79C090"/>
    <w:rsid w:val="00486D12"/>
  </w:style>
  <w:style w:type="paragraph" w:customStyle="1" w:styleId="26CA1CD5F004460AB98DC8201FA9D7F7">
    <w:name w:val="26CA1CD5F004460AB98DC8201FA9D7F7"/>
    <w:rsid w:val="00486D12"/>
  </w:style>
  <w:style w:type="paragraph" w:customStyle="1" w:styleId="CE53C85095634FB791C8E139DB7399A5">
    <w:name w:val="CE53C85095634FB791C8E139DB7399A5"/>
    <w:rsid w:val="00486D12"/>
  </w:style>
  <w:style w:type="paragraph" w:customStyle="1" w:styleId="CB61EA4EBC0C402AB22F8BA972CB3946">
    <w:name w:val="CB61EA4EBC0C402AB22F8BA972CB3946"/>
    <w:rsid w:val="00486D12"/>
  </w:style>
  <w:style w:type="paragraph" w:customStyle="1" w:styleId="649D2A298D254F4C861F281F2567B174">
    <w:name w:val="649D2A298D254F4C861F281F2567B174"/>
    <w:rsid w:val="00486D12"/>
  </w:style>
  <w:style w:type="paragraph" w:customStyle="1" w:styleId="9E85942631D740388392B9E895ED2666">
    <w:name w:val="9E85942631D740388392B9E895ED2666"/>
    <w:rsid w:val="00486D12"/>
  </w:style>
  <w:style w:type="paragraph" w:customStyle="1" w:styleId="F5829F0EE4814F2C8B4A37BB8FF508B6">
    <w:name w:val="F5829F0EE4814F2C8B4A37BB8FF508B6"/>
    <w:rsid w:val="00486D12"/>
  </w:style>
  <w:style w:type="paragraph" w:customStyle="1" w:styleId="31ADBA27D0EC4D45BCF9CF45294D4E64">
    <w:name w:val="31ADBA27D0EC4D45BCF9CF45294D4E64"/>
    <w:rsid w:val="00486D12"/>
  </w:style>
  <w:style w:type="paragraph" w:customStyle="1" w:styleId="D89ECA0394E04EEDA6E9CFD93A0F0263">
    <w:name w:val="D89ECA0394E04EEDA6E9CFD93A0F0263"/>
    <w:rsid w:val="00486D12"/>
  </w:style>
  <w:style w:type="paragraph" w:customStyle="1" w:styleId="0B1294E435E14ABA9C0F67B143BB1C17">
    <w:name w:val="0B1294E435E14ABA9C0F67B143BB1C17"/>
    <w:rsid w:val="00486D12"/>
  </w:style>
  <w:style w:type="paragraph" w:customStyle="1" w:styleId="2A11096336234C5C83E91866411FB73A">
    <w:name w:val="2A11096336234C5C83E91866411FB73A"/>
    <w:rsid w:val="00486D12"/>
  </w:style>
  <w:style w:type="paragraph" w:customStyle="1" w:styleId="0987FFDFDAC1424EA7F811EF5A21F4AA">
    <w:name w:val="0987FFDFDAC1424EA7F811EF5A21F4AA"/>
    <w:rsid w:val="00486D12"/>
  </w:style>
  <w:style w:type="paragraph" w:customStyle="1" w:styleId="191D31B0E356482FB82F46D71DDF1BC9">
    <w:name w:val="191D31B0E356482FB82F46D71DDF1BC9"/>
    <w:rsid w:val="00486D12"/>
  </w:style>
  <w:style w:type="paragraph" w:customStyle="1" w:styleId="A4B03041890E4D69A20BCBC7105E5D96">
    <w:name w:val="A4B03041890E4D69A20BCBC7105E5D96"/>
    <w:rsid w:val="00486D12"/>
  </w:style>
  <w:style w:type="paragraph" w:customStyle="1" w:styleId="6D396E38BE424C9B92B2E91E1FD16963">
    <w:name w:val="6D396E38BE424C9B92B2E91E1FD16963"/>
    <w:rsid w:val="00486D12"/>
  </w:style>
  <w:style w:type="paragraph" w:customStyle="1" w:styleId="3455D98D85424AADA6104E80EB5E45F0">
    <w:name w:val="3455D98D85424AADA6104E80EB5E45F0"/>
    <w:rsid w:val="00486D12"/>
  </w:style>
  <w:style w:type="paragraph" w:customStyle="1" w:styleId="A423CAAF2082418C8311CE625AE243F7">
    <w:name w:val="A423CAAF2082418C8311CE625AE243F7"/>
    <w:rsid w:val="00486D12"/>
  </w:style>
  <w:style w:type="paragraph" w:customStyle="1" w:styleId="0D3E1B80A4F74BA494CC004A90198BC5">
    <w:name w:val="0D3E1B80A4F74BA494CC004A90198BC5"/>
    <w:rsid w:val="00486D12"/>
  </w:style>
  <w:style w:type="paragraph" w:customStyle="1" w:styleId="744C36A9135C4E4DBE7F4E054AECD8E3">
    <w:name w:val="744C36A9135C4E4DBE7F4E054AECD8E3"/>
    <w:rsid w:val="00486D12"/>
  </w:style>
  <w:style w:type="paragraph" w:customStyle="1" w:styleId="C89B2A50CD45447A957A605D6094E60D">
    <w:name w:val="C89B2A50CD45447A957A605D6094E60D"/>
    <w:rsid w:val="00486D12"/>
  </w:style>
  <w:style w:type="paragraph" w:customStyle="1" w:styleId="5B741B1016F341819BBE9D4EA4C93719">
    <w:name w:val="5B741B1016F341819BBE9D4EA4C93719"/>
    <w:rsid w:val="00486D12"/>
  </w:style>
  <w:style w:type="paragraph" w:customStyle="1" w:styleId="9A3CEC910F4B494AAB34E835CFC046CB">
    <w:name w:val="9A3CEC910F4B494AAB34E835CFC046CB"/>
    <w:rsid w:val="00486D12"/>
  </w:style>
  <w:style w:type="paragraph" w:customStyle="1" w:styleId="6ED6A6216EB0475182CB1243648AC0D2">
    <w:name w:val="6ED6A6216EB0475182CB1243648AC0D2"/>
    <w:rsid w:val="00486D12"/>
  </w:style>
  <w:style w:type="paragraph" w:customStyle="1" w:styleId="9357838D2B654F91AFDAB003B1FEFE59">
    <w:name w:val="9357838D2B654F91AFDAB003B1FEFE59"/>
    <w:rsid w:val="00486D12"/>
  </w:style>
  <w:style w:type="paragraph" w:customStyle="1" w:styleId="CA02A15826F947CDA100E23413DC658C">
    <w:name w:val="CA02A15826F947CDA100E23413DC658C"/>
    <w:rsid w:val="00486D12"/>
  </w:style>
  <w:style w:type="paragraph" w:customStyle="1" w:styleId="7EB5D4C4DAC44DDC911352F3B8085508">
    <w:name w:val="7EB5D4C4DAC44DDC911352F3B8085508"/>
    <w:rsid w:val="00486D12"/>
  </w:style>
  <w:style w:type="paragraph" w:customStyle="1" w:styleId="41396B5256DF4089B7935884C66D7CD9">
    <w:name w:val="41396B5256DF4089B7935884C66D7CD9"/>
    <w:rsid w:val="00486D12"/>
  </w:style>
  <w:style w:type="paragraph" w:customStyle="1" w:styleId="41377F827B4F4AA5ABC9679DF55F259F">
    <w:name w:val="41377F827B4F4AA5ABC9679DF55F259F"/>
    <w:rsid w:val="00486D12"/>
  </w:style>
  <w:style w:type="paragraph" w:customStyle="1" w:styleId="4715B5D87761488CBF68C5023C4AF17C">
    <w:name w:val="4715B5D87761488CBF68C5023C4AF17C"/>
    <w:rsid w:val="00486D12"/>
  </w:style>
  <w:style w:type="paragraph" w:customStyle="1" w:styleId="C5013C95F57241F8ADD517A970DDA59E">
    <w:name w:val="C5013C95F57241F8ADD517A970DDA59E"/>
    <w:rsid w:val="00486D12"/>
  </w:style>
  <w:style w:type="paragraph" w:customStyle="1" w:styleId="F175F8A3E7A2404AA97F2E8E8ABC86C1">
    <w:name w:val="F175F8A3E7A2404AA97F2E8E8ABC86C1"/>
    <w:rsid w:val="00486D12"/>
  </w:style>
  <w:style w:type="paragraph" w:customStyle="1" w:styleId="00DED5BCF88F4047AB09ECBFE2C0E661">
    <w:name w:val="00DED5BCF88F4047AB09ECBFE2C0E661"/>
    <w:rsid w:val="00486D12"/>
  </w:style>
  <w:style w:type="paragraph" w:customStyle="1" w:styleId="B7397671B5FE4356802D785A2EA1CA1A">
    <w:name w:val="B7397671B5FE4356802D785A2EA1CA1A"/>
    <w:rsid w:val="00486D12"/>
  </w:style>
  <w:style w:type="paragraph" w:customStyle="1" w:styleId="00A2D5178E5D44FDA5FD9FE063CF26A5">
    <w:name w:val="00A2D5178E5D44FDA5FD9FE063CF26A5"/>
    <w:rsid w:val="00486D12"/>
  </w:style>
  <w:style w:type="paragraph" w:customStyle="1" w:styleId="8DE6E3A78D0244DCB7057B28D626D0F8">
    <w:name w:val="8DE6E3A78D0244DCB7057B28D626D0F8"/>
    <w:rsid w:val="00486D12"/>
  </w:style>
  <w:style w:type="paragraph" w:customStyle="1" w:styleId="78836CCFAF9245859C04986E63E3B741">
    <w:name w:val="78836CCFAF9245859C04986E63E3B741"/>
    <w:rsid w:val="00486D12"/>
  </w:style>
  <w:style w:type="paragraph" w:customStyle="1" w:styleId="90E537D81F7F4BA0A1806B7A951AF5D6">
    <w:name w:val="90E537D81F7F4BA0A1806B7A951AF5D6"/>
    <w:rsid w:val="00486D12"/>
  </w:style>
  <w:style w:type="paragraph" w:customStyle="1" w:styleId="CD42AD8FCD9B4314B626195C48F2222B">
    <w:name w:val="CD42AD8FCD9B4314B626195C48F2222B"/>
    <w:rsid w:val="00486D12"/>
  </w:style>
  <w:style w:type="paragraph" w:customStyle="1" w:styleId="F0C69A6F78324A2599DD2DB6585B3F27">
    <w:name w:val="F0C69A6F78324A2599DD2DB6585B3F27"/>
    <w:rsid w:val="00486D12"/>
  </w:style>
  <w:style w:type="paragraph" w:customStyle="1" w:styleId="9B6240651F234BB99F255127188BBEDE">
    <w:name w:val="9B6240651F234BB99F255127188BBEDE"/>
    <w:rsid w:val="00486D12"/>
  </w:style>
  <w:style w:type="paragraph" w:customStyle="1" w:styleId="55A6994E430F4F5893080C9334AB031F">
    <w:name w:val="55A6994E430F4F5893080C9334AB031F"/>
    <w:rsid w:val="00486D12"/>
  </w:style>
  <w:style w:type="paragraph" w:customStyle="1" w:styleId="F728B21360DC46979F80AA84BD32E60A">
    <w:name w:val="F728B21360DC46979F80AA84BD32E60A"/>
    <w:rsid w:val="00486D12"/>
  </w:style>
  <w:style w:type="paragraph" w:customStyle="1" w:styleId="72D182B3F9D6433D89F691474C35D906">
    <w:name w:val="72D182B3F9D6433D89F691474C35D906"/>
    <w:rsid w:val="00486D12"/>
  </w:style>
  <w:style w:type="paragraph" w:customStyle="1" w:styleId="86AB2196D0404E17BB3EC874E9DE9C3C">
    <w:name w:val="86AB2196D0404E17BB3EC874E9DE9C3C"/>
    <w:rsid w:val="00486D12"/>
  </w:style>
  <w:style w:type="paragraph" w:customStyle="1" w:styleId="A78DB63D853E4C079D5E496C319D108D">
    <w:name w:val="A78DB63D853E4C079D5E496C319D108D"/>
    <w:rsid w:val="00486D12"/>
  </w:style>
  <w:style w:type="paragraph" w:customStyle="1" w:styleId="9527873A16154F72B3A6B93ED35A070C">
    <w:name w:val="9527873A16154F72B3A6B93ED35A070C"/>
    <w:rsid w:val="00486D12"/>
  </w:style>
  <w:style w:type="paragraph" w:customStyle="1" w:styleId="364674763F8040D29EAC4F1AD2516D7C">
    <w:name w:val="364674763F8040D29EAC4F1AD2516D7C"/>
    <w:rsid w:val="00486D12"/>
  </w:style>
  <w:style w:type="paragraph" w:customStyle="1" w:styleId="8777B1F2889A4C1A8B7AD067302D4CED">
    <w:name w:val="8777B1F2889A4C1A8B7AD067302D4CED"/>
    <w:rsid w:val="00486D12"/>
  </w:style>
  <w:style w:type="paragraph" w:customStyle="1" w:styleId="34E5B424809B40C1B85ED9FA67A15CCC">
    <w:name w:val="34E5B424809B40C1B85ED9FA67A15CCC"/>
    <w:rsid w:val="00486D12"/>
  </w:style>
  <w:style w:type="paragraph" w:customStyle="1" w:styleId="49F55E60577A4309AAC2C7D61B42886A">
    <w:name w:val="49F55E60577A4309AAC2C7D61B42886A"/>
    <w:rsid w:val="00486D12"/>
  </w:style>
  <w:style w:type="paragraph" w:customStyle="1" w:styleId="6C403DF4968648F0B1E1C13B836F713C">
    <w:name w:val="6C403DF4968648F0B1E1C13B836F713C"/>
    <w:rsid w:val="00486D12"/>
  </w:style>
  <w:style w:type="paragraph" w:customStyle="1" w:styleId="F62685E700B34E58BF0138F6A7ABEB0B">
    <w:name w:val="F62685E700B34E58BF0138F6A7ABEB0B"/>
    <w:rsid w:val="00486D12"/>
  </w:style>
  <w:style w:type="paragraph" w:customStyle="1" w:styleId="FABE441EDE0942969D11461761799247">
    <w:name w:val="FABE441EDE0942969D11461761799247"/>
    <w:rsid w:val="00486D12"/>
  </w:style>
  <w:style w:type="paragraph" w:customStyle="1" w:styleId="85A74C466C29447A829CF0E60F338941">
    <w:name w:val="85A74C466C29447A829CF0E60F338941"/>
    <w:rsid w:val="00486D12"/>
  </w:style>
  <w:style w:type="paragraph" w:customStyle="1" w:styleId="C0EF2218DF944357A6480D11A037A3FA">
    <w:name w:val="C0EF2218DF944357A6480D11A037A3FA"/>
    <w:rsid w:val="00486D12"/>
  </w:style>
  <w:style w:type="paragraph" w:customStyle="1" w:styleId="809F593500184D8DAF2410582431755A">
    <w:name w:val="809F593500184D8DAF2410582431755A"/>
    <w:rsid w:val="00486D12"/>
  </w:style>
  <w:style w:type="paragraph" w:customStyle="1" w:styleId="E31F456BCC3E445C913ADEA24459ABE2">
    <w:name w:val="E31F456BCC3E445C913ADEA24459ABE2"/>
    <w:rsid w:val="00486D12"/>
  </w:style>
  <w:style w:type="paragraph" w:customStyle="1" w:styleId="4F9E155B60D340A6AD33B9AB6BE77B4C">
    <w:name w:val="4F9E155B60D340A6AD33B9AB6BE77B4C"/>
    <w:rsid w:val="00486D12"/>
  </w:style>
  <w:style w:type="paragraph" w:customStyle="1" w:styleId="BDE381EA493047DD827AB3FC66243967">
    <w:name w:val="BDE381EA493047DD827AB3FC66243967"/>
    <w:rsid w:val="00486D12"/>
  </w:style>
  <w:style w:type="paragraph" w:customStyle="1" w:styleId="4742ACBFBFB7456E9B0B6DFD0BCE4E68">
    <w:name w:val="4742ACBFBFB7456E9B0B6DFD0BCE4E68"/>
    <w:rsid w:val="00486D12"/>
  </w:style>
  <w:style w:type="paragraph" w:customStyle="1" w:styleId="5FF2ABA2FDAA4F9381BF49E479AB052A">
    <w:name w:val="5FF2ABA2FDAA4F9381BF49E479AB052A"/>
    <w:rsid w:val="00486D12"/>
  </w:style>
  <w:style w:type="paragraph" w:customStyle="1" w:styleId="1B62B0A69C9744BD8CCC7F9F10EA941A">
    <w:name w:val="1B62B0A69C9744BD8CCC7F9F10EA941A"/>
    <w:rsid w:val="00486D12"/>
  </w:style>
  <w:style w:type="paragraph" w:customStyle="1" w:styleId="33F3CA12F24644AE8CD90C03752CA342">
    <w:name w:val="33F3CA12F24644AE8CD90C03752CA342"/>
    <w:rsid w:val="00486D12"/>
  </w:style>
  <w:style w:type="paragraph" w:customStyle="1" w:styleId="AD0C7366BD3D4FA9913CC151B75168C5">
    <w:name w:val="AD0C7366BD3D4FA9913CC151B75168C5"/>
    <w:rsid w:val="00486D12"/>
  </w:style>
  <w:style w:type="paragraph" w:customStyle="1" w:styleId="50A16376CFC1456AABEC6D44510A713A">
    <w:name w:val="50A16376CFC1456AABEC6D44510A713A"/>
    <w:rsid w:val="00486D12"/>
  </w:style>
  <w:style w:type="paragraph" w:customStyle="1" w:styleId="F62981A7A27E4A3A9801E0379361F88A">
    <w:name w:val="F62981A7A27E4A3A9801E0379361F88A"/>
    <w:rsid w:val="00486D12"/>
  </w:style>
  <w:style w:type="paragraph" w:customStyle="1" w:styleId="78C60048E14741B3941ACB44601A7FEA">
    <w:name w:val="78C60048E14741B3941ACB44601A7FEA"/>
    <w:rsid w:val="00486D12"/>
  </w:style>
  <w:style w:type="paragraph" w:customStyle="1" w:styleId="C66688A2E3E346FBBF10518D83504A09">
    <w:name w:val="C66688A2E3E346FBBF10518D83504A09"/>
    <w:rsid w:val="00486D12"/>
  </w:style>
  <w:style w:type="paragraph" w:customStyle="1" w:styleId="C3214DC313984A8D9A163A7BDBD10F70">
    <w:name w:val="C3214DC313984A8D9A163A7BDBD10F70"/>
    <w:rsid w:val="00486D12"/>
  </w:style>
  <w:style w:type="paragraph" w:customStyle="1" w:styleId="81A2C157477B4C65978D2534B180681F">
    <w:name w:val="81A2C157477B4C65978D2534B180681F"/>
    <w:rsid w:val="00486D12"/>
  </w:style>
  <w:style w:type="paragraph" w:customStyle="1" w:styleId="B16DA86032F64E528B8572C1A97DE098">
    <w:name w:val="B16DA86032F64E528B8572C1A97DE098"/>
    <w:rsid w:val="00486D12"/>
  </w:style>
  <w:style w:type="paragraph" w:customStyle="1" w:styleId="7759210B2DA341E091141A4B3A20A225">
    <w:name w:val="7759210B2DA341E091141A4B3A20A225"/>
    <w:rsid w:val="00486D12"/>
  </w:style>
  <w:style w:type="paragraph" w:customStyle="1" w:styleId="43B3FB0BAE054603915DF34DB3B21BEA">
    <w:name w:val="43B3FB0BAE054603915DF34DB3B21BEA"/>
    <w:rsid w:val="00486D12"/>
  </w:style>
  <w:style w:type="paragraph" w:customStyle="1" w:styleId="47C5429CFC184838BACAA47E7E566A77">
    <w:name w:val="47C5429CFC184838BACAA47E7E566A77"/>
    <w:rsid w:val="00486D12"/>
  </w:style>
  <w:style w:type="paragraph" w:customStyle="1" w:styleId="BEFC1DC33B2A4314B8E4DEFC6E25A85E">
    <w:name w:val="BEFC1DC33B2A4314B8E4DEFC6E25A85E"/>
    <w:rsid w:val="00486D12"/>
  </w:style>
  <w:style w:type="paragraph" w:customStyle="1" w:styleId="7C9941E5BE56464681C51F959FC54FBB">
    <w:name w:val="7C9941E5BE56464681C51F959FC54FBB"/>
    <w:rsid w:val="00486D12"/>
  </w:style>
  <w:style w:type="paragraph" w:customStyle="1" w:styleId="811FB1C378B448E598791203CA2637D8">
    <w:name w:val="811FB1C378B448E598791203CA2637D8"/>
    <w:rsid w:val="00486D12"/>
  </w:style>
  <w:style w:type="paragraph" w:customStyle="1" w:styleId="91E8E2E29BC147DCBDB0BABF08A5D845">
    <w:name w:val="91E8E2E29BC147DCBDB0BABF08A5D845"/>
    <w:rsid w:val="00486D12"/>
  </w:style>
  <w:style w:type="paragraph" w:customStyle="1" w:styleId="2D840A83C94447BC8DFD1D378302FA5F">
    <w:name w:val="2D840A83C94447BC8DFD1D378302FA5F"/>
    <w:rsid w:val="00486D12"/>
  </w:style>
  <w:style w:type="paragraph" w:customStyle="1" w:styleId="6B0C3D956DC144CEA48D1026889AB9D5">
    <w:name w:val="6B0C3D956DC144CEA48D1026889AB9D5"/>
    <w:rsid w:val="00486D12"/>
  </w:style>
  <w:style w:type="paragraph" w:customStyle="1" w:styleId="D14B0A8B866C4687A3F85DC3C79138F8">
    <w:name w:val="D14B0A8B866C4687A3F85DC3C79138F8"/>
    <w:rsid w:val="00486D12"/>
  </w:style>
  <w:style w:type="paragraph" w:customStyle="1" w:styleId="2EF18942D340436CBE3A73A6EA1A93B0">
    <w:name w:val="2EF18942D340436CBE3A73A6EA1A93B0"/>
    <w:rsid w:val="00486D12"/>
  </w:style>
  <w:style w:type="paragraph" w:customStyle="1" w:styleId="92118804A11C49ECBE46F8EF1A57BFBE">
    <w:name w:val="92118804A11C49ECBE46F8EF1A57BFBE"/>
    <w:rsid w:val="00486D12"/>
  </w:style>
  <w:style w:type="paragraph" w:customStyle="1" w:styleId="4BB8BC5F929747BBA5724FFD3E269689">
    <w:name w:val="4BB8BC5F929747BBA5724FFD3E269689"/>
    <w:rsid w:val="00486D12"/>
  </w:style>
  <w:style w:type="paragraph" w:customStyle="1" w:styleId="2F46C54623134B6BA6C1DF63F47B7BB4">
    <w:name w:val="2F46C54623134B6BA6C1DF63F47B7BB4"/>
    <w:rsid w:val="00486D12"/>
  </w:style>
  <w:style w:type="paragraph" w:customStyle="1" w:styleId="33077F0328C249F387464AE40B7F3AC6">
    <w:name w:val="33077F0328C249F387464AE40B7F3AC6"/>
    <w:rsid w:val="00486D12"/>
  </w:style>
  <w:style w:type="paragraph" w:customStyle="1" w:styleId="F300A2F30D9C428D8C47807D53FEA293">
    <w:name w:val="F300A2F30D9C428D8C47807D53FEA293"/>
    <w:rsid w:val="00486D12"/>
  </w:style>
  <w:style w:type="paragraph" w:customStyle="1" w:styleId="9866830F9F4D4EFEB4CB9D2A7C1E68CB">
    <w:name w:val="9866830F9F4D4EFEB4CB9D2A7C1E68CB"/>
    <w:rsid w:val="00486D12"/>
  </w:style>
  <w:style w:type="paragraph" w:customStyle="1" w:styleId="562908BE82E44DB0AE0944A840A14893">
    <w:name w:val="562908BE82E44DB0AE0944A840A14893"/>
    <w:rsid w:val="00486D12"/>
  </w:style>
  <w:style w:type="paragraph" w:customStyle="1" w:styleId="8D9EFC0BC3D444DDBB5D03BA985D2EE7">
    <w:name w:val="8D9EFC0BC3D444DDBB5D03BA985D2EE7"/>
    <w:rsid w:val="00486D12"/>
  </w:style>
  <w:style w:type="paragraph" w:customStyle="1" w:styleId="F35B0FE709D147B0B212656ABCB6CB0C">
    <w:name w:val="F35B0FE709D147B0B212656ABCB6CB0C"/>
    <w:rsid w:val="00486D12"/>
  </w:style>
  <w:style w:type="paragraph" w:customStyle="1" w:styleId="0556D3D17C204E3E88852B76A0CB6F36">
    <w:name w:val="0556D3D17C204E3E88852B76A0CB6F36"/>
    <w:rsid w:val="00486D12"/>
  </w:style>
  <w:style w:type="paragraph" w:customStyle="1" w:styleId="B83920B8E2C744AD8537014826648778">
    <w:name w:val="B83920B8E2C744AD8537014826648778"/>
    <w:rsid w:val="00486D12"/>
  </w:style>
  <w:style w:type="paragraph" w:customStyle="1" w:styleId="884269E848274D188D75AE07602DB9A3">
    <w:name w:val="884269E848274D188D75AE07602DB9A3"/>
    <w:rsid w:val="00486D12"/>
  </w:style>
  <w:style w:type="paragraph" w:customStyle="1" w:styleId="24C1BB9C4A4D43DBB1697E09C1E0C325">
    <w:name w:val="24C1BB9C4A4D43DBB1697E09C1E0C325"/>
    <w:rsid w:val="00486D12"/>
  </w:style>
  <w:style w:type="paragraph" w:customStyle="1" w:styleId="F3C10558919E4CDCB95B941B1A1AD1A1">
    <w:name w:val="F3C10558919E4CDCB95B941B1A1AD1A1"/>
    <w:rsid w:val="00486D12"/>
  </w:style>
  <w:style w:type="paragraph" w:customStyle="1" w:styleId="EB4E2A53019A419D863C98E8D37349E2">
    <w:name w:val="EB4E2A53019A419D863C98E8D37349E2"/>
    <w:rsid w:val="00486D12"/>
  </w:style>
  <w:style w:type="paragraph" w:customStyle="1" w:styleId="6B89B83EBA5948C6BE0D73306EEC081B">
    <w:name w:val="6B89B83EBA5948C6BE0D73306EEC081B"/>
    <w:rsid w:val="00486D12"/>
  </w:style>
  <w:style w:type="paragraph" w:customStyle="1" w:styleId="70ABC755A7994E0D8B84754E3B423D1E">
    <w:name w:val="70ABC755A7994E0D8B84754E3B423D1E"/>
    <w:rsid w:val="00486D12"/>
  </w:style>
  <w:style w:type="paragraph" w:customStyle="1" w:styleId="BF9FFDAED57049E68E30C252D16F32E2">
    <w:name w:val="BF9FFDAED57049E68E30C252D16F32E2"/>
    <w:rsid w:val="00486D12"/>
  </w:style>
  <w:style w:type="paragraph" w:customStyle="1" w:styleId="D5192EB152F640789A9D4D50423AC9F6">
    <w:name w:val="D5192EB152F640789A9D4D50423AC9F6"/>
    <w:rsid w:val="00486D12"/>
  </w:style>
  <w:style w:type="paragraph" w:customStyle="1" w:styleId="0DA5052359FE4830A066B244A32331AA">
    <w:name w:val="0DA5052359FE4830A066B244A32331AA"/>
    <w:rsid w:val="00486D12"/>
  </w:style>
  <w:style w:type="paragraph" w:customStyle="1" w:styleId="15C633A4FF0542EB8A934C366B147316">
    <w:name w:val="15C633A4FF0542EB8A934C366B147316"/>
    <w:rsid w:val="00486D12"/>
  </w:style>
  <w:style w:type="paragraph" w:customStyle="1" w:styleId="36754D9EA9604FBA938A5FE5E8A0C675">
    <w:name w:val="36754D9EA9604FBA938A5FE5E8A0C675"/>
    <w:rsid w:val="00486D12"/>
  </w:style>
  <w:style w:type="paragraph" w:customStyle="1" w:styleId="E18CE1C10BB24D20B77C7B5E6A3F397D">
    <w:name w:val="E18CE1C10BB24D20B77C7B5E6A3F397D"/>
    <w:rsid w:val="00486D12"/>
  </w:style>
  <w:style w:type="paragraph" w:customStyle="1" w:styleId="C1D38B9562234262982DF0CFE320544E">
    <w:name w:val="C1D38B9562234262982DF0CFE320544E"/>
    <w:rsid w:val="00486D12"/>
  </w:style>
  <w:style w:type="paragraph" w:customStyle="1" w:styleId="9B7C2FD2A5014ABDA805590B0E542EF8">
    <w:name w:val="9B7C2FD2A5014ABDA805590B0E542EF8"/>
    <w:rsid w:val="00486D12"/>
  </w:style>
  <w:style w:type="paragraph" w:customStyle="1" w:styleId="59178FFA49C2422DA10BEF76BF381B0B">
    <w:name w:val="59178FFA49C2422DA10BEF76BF381B0B"/>
    <w:rsid w:val="00486D12"/>
  </w:style>
  <w:style w:type="paragraph" w:customStyle="1" w:styleId="EF2B276356844C88A0B490F879CF98AD">
    <w:name w:val="EF2B276356844C88A0B490F879CF98AD"/>
    <w:rsid w:val="00486D12"/>
  </w:style>
  <w:style w:type="paragraph" w:customStyle="1" w:styleId="8068699DFDEB46CFBF0789BC697D8C40">
    <w:name w:val="8068699DFDEB46CFBF0789BC697D8C40"/>
    <w:rsid w:val="00486D12"/>
  </w:style>
  <w:style w:type="paragraph" w:customStyle="1" w:styleId="833B4C79647D4F2FB0031F3A568B9BBA">
    <w:name w:val="833B4C79647D4F2FB0031F3A568B9BBA"/>
    <w:rsid w:val="00486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