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CF0BBA">
      <w:pPr>
        <w:pStyle w:val="TitleCommittee0"/>
      </w:pPr>
      <w:r>
        <w:t>H</w:t>
      </w:r>
      <w:r w:rsidR="005C455D">
        <w:t>ealth and Social Care Committee</w:t>
      </w:r>
    </w:p>
    <w:p w:rsidR="00463BAC" w:rsidP="00156A60">
      <w:pPr>
        <w:pStyle w:val="TitleInquiry0"/>
      </w:pPr>
      <w:r>
        <w:t>Oral e</w:t>
      </w:r>
      <w:r w:rsidR="000E7C1C">
        <w:t>vidence: Department</w:t>
      </w:r>
      <w:r w:rsidR="00A17A97">
        <w:t>’</w:t>
      </w:r>
      <w:r w:rsidR="000E7C1C">
        <w:t>s White Paper on Health and Social Care</w:t>
      </w:r>
      <w:r w:rsidR="00474D2F">
        <w:t>, HC</w:t>
      </w:r>
      <w:r w:rsidR="004B6778">
        <w:t xml:space="preserve"> 1274</w:t>
      </w:r>
    </w:p>
    <w:sdt>
      <w:sdtPr>
        <w:alias w:val="SittingDate"/>
        <w:tag w:val="SittingDate"/>
        <w:id w:val="-1160222926"/>
        <w:placeholder>
          <w:docPart w:val="9B3C3C9387814160A689E90CF091D6AB"/>
        </w:placeholder>
        <w:richText/>
      </w:sdtPr>
      <w:sdtContent>
        <w:p w:rsidR="00463BAC" w:rsidP="00156A60">
          <w:pPr>
            <w:pStyle w:val="Para"/>
          </w:pPr>
          <w:r>
            <w:t>Tuesday 2 March</w:t>
          </w:r>
          <w:r>
            <w:t xml:space="preserve"> 202</w:t>
          </w:r>
          <w:r w:rsidR="00397F78">
            <w:t>1</w:t>
          </w:r>
        </w:p>
      </w:sdtContent>
    </w:sdt>
    <w:p w:rsidR="00463BAC" w:rsidP="00156A60">
      <w:pPr>
        <w:pStyle w:val="Para"/>
      </w:pPr>
      <w:r>
        <w:t xml:space="preserve">Ordered by the House of </w:t>
      </w:r>
      <w:sdt>
        <w:sdtPr>
          <w:alias w:val="House"/>
          <w:tag w:val="House"/>
          <w:id w:val="809213435"/>
          <w:placeholder>
            <w:docPart w:val="9B3C3C9387814160A689E90CF091D6AB"/>
          </w:placeholder>
          <w:richText/>
        </w:sdtPr>
        <w:sdtContent>
          <w:r w:rsidRPr="00615759">
            <w:t>Commons</w:t>
          </w:r>
        </w:sdtContent>
      </w:sdt>
      <w:r w:rsidRPr="00615759">
        <w:t xml:space="preserve"> to be published on </w:t>
      </w:r>
      <w:r w:rsidR="00694F34">
        <w:t>2 March</w:t>
      </w:r>
      <w:r w:rsidR="00397F78">
        <w:t xml:space="preserve"> 2021</w:t>
      </w:r>
      <w:r w:rsidRPr="00615759">
        <w:t>.</w:t>
      </w:r>
    </w:p>
    <w:p w:rsidR="00463BAC" w:rsidP="00421864">
      <w:pPr>
        <w:pStyle w:val="Para"/>
      </w:pPr>
      <w:sdt>
        <w:sdtPr>
          <w:alias w:val="VideoHyperlink"/>
          <w:tag w:val="VideoHyperlink"/>
          <w:id w:val="703995351"/>
          <w:placeholder>
            <w:docPart w:val="9B3C3C9387814160A689E90CF091D6AB"/>
          </w:placeholder>
          <w:richText/>
        </w:sdtPr>
        <w:sdtContent>
          <w:r>
            <w:fldChar w:fldCharType="begin"/>
          </w:r>
          <w:r>
            <w:instrText xml:space="preserve"> HYPERLINK "https://www.parliamentlive.tv/Event/Index/186dcb3d-70fa-4a78-972b-722c0b080b4b" </w:instrText>
          </w:r>
          <w:r>
            <w:fldChar w:fldCharType="separate"/>
          </w:r>
          <w:r w:rsidRPr="00CF76BD">
            <w:rPr>
              <w:rStyle w:val="Hyperlink"/>
            </w:rPr>
            <w:t>Watch the meeting</w:t>
          </w:r>
          <w:r>
            <w:fldChar w:fldCharType="end"/>
          </w:r>
        </w:sdtContent>
      </w:sdt>
    </w:p>
    <w:p w:rsidR="00463BAC" w:rsidP="00156A60">
      <w:r>
        <w:t xml:space="preserve">Members present: </w:t>
      </w:r>
      <w:sdt>
        <w:sdtPr>
          <w:alias w:val="MembersPresent"/>
          <w:tag w:val="MembersPresent"/>
          <w:id w:val="366340316"/>
          <w:placeholder>
            <w:docPart w:val="9B3C3C9387814160A689E90CF091D6AB"/>
          </w:placeholder>
          <w:richText/>
        </w:sdtPr>
        <w:sdtContent>
          <w:r w:rsidRPr="00397F78" w:rsidR="00397F78">
            <w:t>Jeremy Hunt (Chair); Paul Bristow; Rosie Cooper; Dr James Davies; Dr Luke Evans; Barbara Keeley; Taiwo Owatemi; Laura Trott</w:t>
          </w:r>
          <w:r w:rsidR="004749B5">
            <w:t>.</w:t>
          </w:r>
        </w:sdtContent>
      </w:sdt>
    </w:p>
    <w:p w:rsidR="00463BAC" w:rsidP="00427893">
      <w:pPr>
        <w:pStyle w:val="ParaCentre"/>
      </w:pPr>
      <w:r w:rsidRPr="00156A60">
        <w:t xml:space="preserve">Questions </w:t>
      </w:r>
      <w:r w:rsidR="00397F78">
        <w:t>1</w:t>
      </w:r>
      <w:r>
        <w:t xml:space="preserve"> </w:t>
      </w:r>
      <w:r w:rsidR="00155695">
        <w:t>-</w:t>
      </w:r>
      <w:r>
        <w:t xml:space="preserve"> </w:t>
      </w:r>
      <w:r w:rsidR="00AE549F">
        <w:t>6</w:t>
      </w:r>
      <w:r w:rsidR="00566A27">
        <w:t>4</w:t>
      </w:r>
    </w:p>
    <w:p w:rsidR="00463BAC" w:rsidP="00427893">
      <w:pPr>
        <w:pStyle w:val="TitleWitnesses0"/>
      </w:pPr>
      <w:r>
        <w:t>Witness</w:t>
      </w:r>
      <w:r w:rsidR="00B14420">
        <w:t>es</w:t>
      </w:r>
    </w:p>
    <w:p w:rsidR="00463BAC" w:rsidP="00B14420">
      <w:pPr>
        <w:pStyle w:val="Para"/>
      </w:pPr>
      <w:r>
        <w:fldChar w:fldCharType="begin"/>
      </w:r>
      <w:r>
        <w:instrText xml:space="preserve"> HYPERLINK \l "Panel1" </w:instrText>
      </w:r>
      <w:r>
        <w:fldChar w:fldCharType="separate"/>
      </w:r>
      <w:r w:rsidRPr="00463BAC">
        <w:rPr>
          <w:rStyle w:val="Hyperlink"/>
        </w:rPr>
        <w:t>I</w:t>
      </w:r>
      <w:r>
        <w:fldChar w:fldCharType="end"/>
      </w:r>
      <w:r>
        <w:t xml:space="preserve">: </w:t>
      </w:r>
      <w:r w:rsidR="00694F34">
        <w:t>Richard Murray, Chief Executive, The King</w:t>
      </w:r>
      <w:r w:rsidR="00A17A97">
        <w:t>’</w:t>
      </w:r>
      <w:r w:rsidR="00694F34">
        <w:t xml:space="preserve">s Fund; Hugh Alderwick, Head of Policy, The Health Foundation; </w:t>
      </w:r>
      <w:r w:rsidR="00F30A98">
        <w:t xml:space="preserve">and </w:t>
      </w:r>
      <w:r w:rsidR="00694F34">
        <w:t>Nigel Edwards, Chief Executive, The Nuffield Trust.</w:t>
      </w:r>
    </w:p>
    <w:p w:rsidR="00694F34" w:rsidRPr="00BD6D45" w:rsidP="00B14420">
      <w:pPr>
        <w:pStyle w:val="Para"/>
      </w:pPr>
      <w:r>
        <w:fldChar w:fldCharType="begin"/>
      </w:r>
      <w:r>
        <w:instrText xml:space="preserve"> HYPERLINK \l "Panel2" </w:instrText>
      </w:r>
      <w:r>
        <w:fldChar w:fldCharType="separate"/>
      </w:r>
      <w:r w:rsidRPr="00986F03">
        <w:rPr>
          <w:rStyle w:val="Hyperlink"/>
        </w:rPr>
        <w:t>I</w:t>
      </w:r>
      <w:r w:rsidRPr="00986F03" w:rsidR="00986F03">
        <w:rPr>
          <w:rStyle w:val="Hyperlink"/>
        </w:rPr>
        <w:t>I</w:t>
      </w:r>
      <w:r>
        <w:fldChar w:fldCharType="end"/>
      </w:r>
      <w:r>
        <w:t>:</w:t>
      </w:r>
      <w:r w:rsidR="00A17A97">
        <w:t xml:space="preserve"> </w:t>
      </w:r>
      <w:r>
        <w:t xml:space="preserve">Danny Mortimer, Chief Executive, NHS Confederation; Sarah Pickup, Deputy Chief Executive, Local Government Association; Sir Robert Francis, Chair, Healthwatch England; </w:t>
      </w:r>
      <w:r w:rsidR="00DA7339">
        <w:t xml:space="preserve">and </w:t>
      </w:r>
      <w:r>
        <w:t>Chris Hopson, Chief Executive, NHS Providers.</w:t>
      </w:r>
    </w:p>
    <w:p w:rsidR="00CF76BD" w:rsidP="00316298">
      <w:pPr>
        <w:pStyle w:val="TitlePanel0"/>
      </w:pPr>
      <w:bookmarkStart w:id="0" w:name="Panel1"/>
    </w:p>
    <w:p w:rsidR="00CF76BD" w:rsidP="00316298">
      <w:pPr>
        <w:pStyle w:val="TitlePanel0"/>
      </w:pPr>
    </w:p>
    <w:p w:rsidR="00CF76BD" w:rsidP="00316298">
      <w:pPr>
        <w:pStyle w:val="TitlePanel0"/>
      </w:pPr>
    </w:p>
    <w:p w:rsidR="00463BAC" w:rsidP="00316298">
      <w:pPr>
        <w:pStyle w:val="TitlePanel0"/>
      </w:pPr>
      <w:r>
        <w:t>Examination of witnesses</w:t>
      </w:r>
    </w:p>
    <w:p w:rsidR="00694F34" w:rsidP="00694F34">
      <w:pPr>
        <w:pStyle w:val="Para"/>
      </w:pPr>
      <w:bookmarkEnd w:id="0"/>
      <w:r>
        <w:t xml:space="preserve">Witnesses: </w:t>
      </w:r>
      <w:r>
        <w:t>Richard Murray, Hugh Alderwick and Nigel Edwards.</w:t>
      </w:r>
    </w:p>
    <w:p w:rsidR="00A17A97" w:rsidP="000E7C1C">
      <w:pPr>
        <w:pStyle w:val="Question"/>
      </w:pPr>
      <w:sdt>
        <w:sdtPr>
          <w:alias w:val="Member"/>
          <w:tag w:val="&lt;Member mnisId='1572' dodsId='35446'&gt;"/>
          <w:id w:val="1718314237"/>
          <w:placeholder>
            <w:docPart w:val="DefaultPlaceholder_-1854013440"/>
          </w:placeholder>
          <w:richText/>
        </w:sdtPr>
        <w:sdtContent>
          <w:r w:rsidRPr="000E7C1C" w:rsidR="000E7C1C">
            <w:rPr>
              <w:b/>
            </w:rPr>
            <w:t>Chair:</w:t>
          </w:r>
        </w:sdtContent>
      </w:sdt>
      <w:r w:rsidRPr="00694F34" w:rsidR="00694F34">
        <w:t xml:space="preserve"> Good morning.</w:t>
      </w:r>
      <w:r>
        <w:t xml:space="preserve"> </w:t>
      </w:r>
      <w:r w:rsidRPr="00694F34" w:rsidR="00694F34">
        <w:t>Welcome to the Health and Social Care Select Committee.</w:t>
      </w:r>
      <w:r>
        <w:t xml:space="preserve"> O</w:t>
      </w:r>
      <w:r w:rsidRPr="00694F34" w:rsidR="00694F34">
        <w:t xml:space="preserve">ur evidence session this morning </w:t>
      </w:r>
      <w:r>
        <w:t xml:space="preserve">is </w:t>
      </w:r>
      <w:r w:rsidRPr="00694F34" w:rsidR="00694F34">
        <w:t>on the Government</w:t>
      </w:r>
      <w:r>
        <w:t>’</w:t>
      </w:r>
      <w:r w:rsidRPr="00694F34" w:rsidR="00694F34">
        <w:t>s White Paper on NHS reform, which is likely to lead to a brand new health and care Bill expected to be introduced to the House of Commons at the start of the next parliamentary session.</w:t>
      </w:r>
      <w:r>
        <w:t xml:space="preserve"> </w:t>
      </w:r>
      <w:r w:rsidRPr="00694F34" w:rsidR="00694F34">
        <w:t>As everyone knows, me perhaps more than many people, it is a very risky business making structural changes to the NHS</w:t>
      </w:r>
      <w:r>
        <w:t>. Th</w:t>
      </w:r>
      <w:r w:rsidRPr="00694F34" w:rsidR="00694F34">
        <w:t>e Covid</w:t>
      </w:r>
      <w:r w:rsidRPr="00694F34" w:rsidR="00694F34">
        <w:noBreakHyphen/>
        <w:t xml:space="preserve">19 pandemic has brought into sharp relief the things that are working well and </w:t>
      </w:r>
      <w:r>
        <w:t xml:space="preserve">the </w:t>
      </w:r>
      <w:r w:rsidRPr="00694F34" w:rsidR="00694F34">
        <w:t>things that are working less well in the current system.</w:t>
      </w:r>
      <w:r>
        <w:t xml:space="preserve"> </w:t>
      </w:r>
      <w:r w:rsidRPr="00694F34" w:rsidR="00694F34">
        <w:t>It is a very important area.</w:t>
      </w:r>
      <w:r>
        <w:t xml:space="preserve"> </w:t>
      </w:r>
      <w:r w:rsidRPr="00694F34" w:rsidR="00694F34">
        <w:t>We will be looking at the short</w:t>
      </w:r>
      <w:r w:rsidRPr="00694F34" w:rsidR="00694F34">
        <w:noBreakHyphen/>
        <w:t>term lessons for the NHS and the long</w:t>
      </w:r>
      <w:r w:rsidRPr="00694F34" w:rsidR="00694F34">
        <w:noBreakHyphen/>
        <w:t>term challenge of delivering integrated care as part of our three evidence sessions.</w:t>
      </w:r>
      <w:r>
        <w:t xml:space="preserve"> </w:t>
      </w:r>
    </w:p>
    <w:p w:rsidR="00A17A97" w:rsidP="00A17A97">
      <w:pPr>
        <w:pStyle w:val="Question"/>
        <w:numPr>
          <w:ilvl w:val="0"/>
          <w:numId w:val="0"/>
        </w:numPr>
        <w:ind w:left="794"/>
      </w:pPr>
      <w:r w:rsidRPr="00694F34">
        <w:t>This morning</w:t>
      </w:r>
      <w:r w:rsidR="00B35374">
        <w:t>,</w:t>
      </w:r>
      <w:r w:rsidRPr="00694F34">
        <w:t xml:space="preserve"> we have a group of experts.</w:t>
      </w:r>
      <w:r>
        <w:t xml:space="preserve"> </w:t>
      </w:r>
      <w:r w:rsidRPr="00694F34">
        <w:t>Next week</w:t>
      </w:r>
      <w:r w:rsidR="00B35374">
        <w:t>,</w:t>
      </w:r>
      <w:r w:rsidRPr="00694F34">
        <w:t xml:space="preserve"> we will have Sir Simon Stevens, and the week after that </w:t>
      </w:r>
      <w:r>
        <w:t xml:space="preserve">we will have </w:t>
      </w:r>
      <w:r w:rsidRPr="00694F34">
        <w:t>the Health Secretary Matt Hancock.</w:t>
      </w:r>
      <w:r>
        <w:t xml:space="preserve"> </w:t>
      </w:r>
      <w:r w:rsidRPr="00694F34">
        <w:t xml:space="preserve">Our intention is to produce a report ahead of the Second Reading </w:t>
      </w:r>
      <w:r w:rsidR="00AF44A8">
        <w:t>d</w:t>
      </w:r>
      <w:r w:rsidRPr="00694F34">
        <w:t>ebate in the House of Commons.</w:t>
      </w:r>
      <w:r>
        <w:t xml:space="preserve"> </w:t>
      </w:r>
      <w:r w:rsidRPr="00694F34">
        <w:t>We have two panels this morning.</w:t>
      </w:r>
      <w:r>
        <w:t xml:space="preserve"> </w:t>
      </w:r>
      <w:r w:rsidRPr="00694F34">
        <w:t>In the second panel</w:t>
      </w:r>
      <w:r w:rsidR="00B35374">
        <w:t>,</w:t>
      </w:r>
      <w:r w:rsidRPr="00694F34">
        <w:t xml:space="preserve"> we will hear from Chris Ho</w:t>
      </w:r>
      <w:r>
        <w:t>p</w:t>
      </w:r>
      <w:r w:rsidRPr="00694F34">
        <w:t>son, the chief executive of NHS Providers</w:t>
      </w:r>
      <w:r w:rsidR="00A4329D">
        <w:t>;</w:t>
      </w:r>
      <w:r w:rsidRPr="00694F34">
        <w:t xml:space="preserve"> Danny Mortimer, the chief </w:t>
      </w:r>
      <w:r w:rsidR="00BC484C">
        <w:t xml:space="preserve">executive </w:t>
      </w:r>
      <w:r w:rsidRPr="00694F34">
        <w:t xml:space="preserve">of </w:t>
      </w:r>
      <w:r>
        <w:t xml:space="preserve">the </w:t>
      </w:r>
      <w:r w:rsidRPr="00694F34">
        <w:t>NHS</w:t>
      </w:r>
      <w:r>
        <w:t xml:space="preserve"> </w:t>
      </w:r>
      <w:r w:rsidRPr="00694F34">
        <w:t>Confederation, which represents NHS organisations</w:t>
      </w:r>
      <w:r w:rsidR="00A4329D">
        <w:t>;</w:t>
      </w:r>
      <w:r w:rsidRPr="00694F34">
        <w:t xml:space="preserve"> Sir Robert Francis, who did the Mid Staffs inquiry and is </w:t>
      </w:r>
      <w:r>
        <w:t xml:space="preserve">the </w:t>
      </w:r>
      <w:r w:rsidRPr="00694F34">
        <w:t>chair of Healthwatch England</w:t>
      </w:r>
      <w:r w:rsidR="00A4329D">
        <w:t>;</w:t>
      </w:r>
      <w:r w:rsidRPr="00694F34">
        <w:t xml:space="preserve"> and Sarah Pickup, who is the deputy chief executive of the Local Government Association, and very </w:t>
      </w:r>
      <w:r w:rsidRPr="00694F34" w:rsidR="005C455D">
        <w:t>knowled</w:t>
      </w:r>
      <w:r w:rsidR="005C455D">
        <w:t>g</w:t>
      </w:r>
      <w:r w:rsidRPr="00694F34" w:rsidR="005C455D">
        <w:t>eable</w:t>
      </w:r>
      <w:r w:rsidRPr="00694F34">
        <w:t xml:space="preserve"> on social care issues.</w:t>
      </w:r>
      <w:r>
        <w:t xml:space="preserve"> </w:t>
      </w:r>
    </w:p>
    <w:p w:rsidR="00A17A97" w:rsidP="00A17A97">
      <w:pPr>
        <w:pStyle w:val="Question"/>
        <w:numPr>
          <w:ilvl w:val="0"/>
          <w:numId w:val="0"/>
        </w:numPr>
        <w:ind w:left="794"/>
      </w:pPr>
      <w:r>
        <w:t>F</w:t>
      </w:r>
      <w:r w:rsidRPr="00694F34" w:rsidR="00694F34">
        <w:t>irst this morning</w:t>
      </w:r>
      <w:r w:rsidR="00AD64FD">
        <w:t>,</w:t>
      </w:r>
      <w:r w:rsidRPr="00694F34" w:rsidR="00694F34">
        <w:t xml:space="preserve"> I give a warm welcome to our opening panel</w:t>
      </w:r>
      <w:r>
        <w:t>. They are</w:t>
      </w:r>
      <w:r w:rsidRPr="00694F34" w:rsidR="00694F34">
        <w:t xml:space="preserve"> regular vis</w:t>
      </w:r>
      <w:r>
        <w:t>i</w:t>
      </w:r>
      <w:r w:rsidRPr="00694F34" w:rsidR="00694F34">
        <w:t>tors to the Select Committee:</w:t>
      </w:r>
      <w:r>
        <w:t xml:space="preserve"> </w:t>
      </w:r>
      <w:r w:rsidRPr="00694F34" w:rsidR="00694F34">
        <w:t>Richard Murray, the chief executive of the King</w:t>
      </w:r>
      <w:r>
        <w:t>’</w:t>
      </w:r>
      <w:r w:rsidRPr="00694F34" w:rsidR="00694F34">
        <w:t>s Fund, Hugh Alderwick, head of policy at the Health Foundation, and Nigel Edwards,</w:t>
      </w:r>
      <w:r w:rsidR="009C3654">
        <w:t xml:space="preserve"> </w:t>
      </w:r>
      <w:r w:rsidRPr="00694F34" w:rsidR="00694F34">
        <w:t>the chief executive of the Nuffield Trust. Thank you all very much for joining us.</w:t>
      </w:r>
      <w:r>
        <w:t xml:space="preserve"> </w:t>
      </w:r>
    </w:p>
    <w:p w:rsidR="00ED5B11" w:rsidP="00A17A97">
      <w:pPr>
        <w:pStyle w:val="Question"/>
        <w:numPr>
          <w:ilvl w:val="0"/>
          <w:numId w:val="0"/>
        </w:numPr>
        <w:ind w:left="794"/>
      </w:pPr>
      <w:r w:rsidRPr="00694F34">
        <w:t>I want to start</w:t>
      </w:r>
      <w:r w:rsidR="009C3654">
        <w:t>, if I may,</w:t>
      </w:r>
      <w:r w:rsidRPr="00694F34">
        <w:t xml:space="preserve"> with a question to Richard Murray about the core change proposed by the Government</w:t>
      </w:r>
      <w:r w:rsidR="00BC484C">
        <w:t>,</w:t>
      </w:r>
      <w:r w:rsidRPr="00694F34">
        <w:t xml:space="preserve"> which is the replacement of clinical commission</w:t>
      </w:r>
      <w:r w:rsidR="00BC484C">
        <w:t>ing</w:t>
      </w:r>
      <w:r w:rsidRPr="00694F34">
        <w:t xml:space="preserve"> groups set up in the Lansley reforms with integrated care systems as the core statutory plumbing of the NHS, the part of the NHS that will get all the money for every area in the country</w:t>
      </w:r>
      <w:r w:rsidR="00BC484C">
        <w:t>,</w:t>
      </w:r>
      <w:r w:rsidRPr="00694F34">
        <w:t xml:space="preserve"> and decide how to distribute it.</w:t>
      </w:r>
      <w:r w:rsidR="00A17A97">
        <w:t xml:space="preserve"> </w:t>
      </w:r>
    </w:p>
    <w:p w:rsidR="00A17A97" w:rsidP="00A17A97">
      <w:pPr>
        <w:pStyle w:val="Question"/>
        <w:numPr>
          <w:ilvl w:val="0"/>
          <w:numId w:val="0"/>
        </w:numPr>
        <w:ind w:left="794"/>
      </w:pPr>
      <w:r w:rsidRPr="00694F34">
        <w:t>Richard, when the Lansley reforms were introduced in 2012, your predecessor Chris Ham led the charge against them</w:t>
      </w:r>
      <w:r w:rsidR="00EB4C85">
        <w:t>,</w:t>
      </w:r>
      <w:r w:rsidRPr="00694F34">
        <w:t xml:space="preserve"> saying that we needed structures that allowed joined</w:t>
      </w:r>
      <w:r w:rsidRPr="00694F34">
        <w:noBreakHyphen/>
        <w:t xml:space="preserve">up integrated care rather than more competition. These reforms </w:t>
      </w:r>
      <w:r w:rsidR="00247EFE">
        <w:t xml:space="preserve">would </w:t>
      </w:r>
      <w:r w:rsidRPr="00694F34">
        <w:t>put integrated care systems on a statutory footing an</w:t>
      </w:r>
      <w:r w:rsidR="00247EFE">
        <w:t>d</w:t>
      </w:r>
      <w:r w:rsidRPr="00694F34">
        <w:t xml:space="preserve"> remove many of the competition requirements.</w:t>
      </w:r>
      <w:r>
        <w:t xml:space="preserve"> </w:t>
      </w:r>
      <w:r w:rsidRPr="00694F34">
        <w:t xml:space="preserve">Are you broadly happy that they address the concerns </w:t>
      </w:r>
      <w:r w:rsidR="00437BB2">
        <w:t>that</w:t>
      </w:r>
      <w:r w:rsidRPr="00694F34">
        <w:t xml:space="preserve"> have been expressed by the King</w:t>
      </w:r>
      <w:r>
        <w:t>’</w:t>
      </w:r>
      <w:r w:rsidRPr="00694F34">
        <w:t>s Fund and many others over recent years?</w:t>
      </w:r>
    </w:p>
    <w:p w:rsidR="00A17A97" w:rsidP="00A17A97">
      <w:pPr>
        <w:pStyle w:val="Answer"/>
      </w:pPr>
      <w:sdt>
        <w:sdtPr>
          <w:alias w:val="Witness"/>
          <w:id w:val="-571280289"/>
          <w:placeholder>
            <w:docPart w:val="DefaultPlaceholder_-1854013440"/>
          </w:placeholder>
          <w:richText/>
        </w:sdtPr>
        <w:sdtContent>
          <w:r w:rsidRPr="00A17A97">
            <w:rPr>
              <w:b/>
              <w:i/>
            </w:rPr>
            <w:t>Richard Murray:</w:t>
          </w:r>
        </w:sdtContent>
      </w:sdt>
      <w:r w:rsidR="00001122">
        <w:t xml:space="preserve"> </w:t>
      </w:r>
      <w:r w:rsidRPr="00694F34" w:rsidR="00694F34">
        <w:t>They are certainly moving in the right direction.</w:t>
      </w:r>
      <w:r>
        <w:t xml:space="preserve"> </w:t>
      </w:r>
      <w:r w:rsidRPr="00694F34" w:rsidR="00694F34">
        <w:t xml:space="preserve">It is best to think about these changes as a way to enable better integrated care. They cannot by themselves force it. That lies </w:t>
      </w:r>
      <w:r w:rsidR="00303DA2">
        <w:t>i</w:t>
      </w:r>
      <w:r>
        <w:t>n</w:t>
      </w:r>
      <w:r w:rsidRPr="00694F34" w:rsidR="00694F34">
        <w:t xml:space="preserve"> a change </w:t>
      </w:r>
      <w:r>
        <w:t>in</w:t>
      </w:r>
      <w:r w:rsidRPr="00694F34" w:rsidR="00694F34">
        <w:t xml:space="preserve"> behaviours, and in the way that people work together</w:t>
      </w:r>
      <w:r w:rsidR="00AF44A8">
        <w:t>,</w:t>
      </w:r>
      <w:r w:rsidRPr="00694F34" w:rsidR="00694F34">
        <w:t xml:space="preserve"> across </w:t>
      </w:r>
      <w:r w:rsidR="00C641AB">
        <w:t xml:space="preserve">both </w:t>
      </w:r>
      <w:r w:rsidRPr="00694F34" w:rsidR="00694F34">
        <w:t>the health service and local government</w:t>
      </w:r>
      <w:r w:rsidR="008A3155">
        <w:t>,</w:t>
      </w:r>
      <w:r w:rsidRPr="00694F34" w:rsidR="00694F34">
        <w:t xml:space="preserve"> and other partners in the voluntary sector. This is </w:t>
      </w:r>
      <w:r w:rsidRPr="00694F34" w:rsidR="00694F34">
        <w:t xml:space="preserve">certainly a structure that makes it easier for areas to work together in that way. There will be some disruption that will come through from it, and, as I say, you cannot rely on legislation alone to deliver all the gains </w:t>
      </w:r>
      <w:r>
        <w:t xml:space="preserve">that </w:t>
      </w:r>
      <w:r w:rsidRPr="00694F34" w:rsidR="00694F34">
        <w:t>you are looking for from integration</w:t>
      </w:r>
      <w:r w:rsidR="00AF44A8">
        <w:t>;</w:t>
      </w:r>
      <w:r w:rsidRPr="00694F34" w:rsidR="00694F34">
        <w:t xml:space="preserve"> not least because much of the heavy lifting on integration is not done at ICS level</w:t>
      </w:r>
      <w:r w:rsidR="004B74DA">
        <w:t xml:space="preserve"> but a</w:t>
      </w:r>
      <w:r w:rsidRPr="00694F34" w:rsidR="00694F34">
        <w:t xml:space="preserve">t place level, often on </w:t>
      </w:r>
      <w:r w:rsidR="004B74DA">
        <w:t xml:space="preserve">a </w:t>
      </w:r>
      <w:r w:rsidRPr="00694F34" w:rsidR="00694F34">
        <w:t>local government footprint</w:t>
      </w:r>
      <w:r>
        <w:t>,</w:t>
      </w:r>
      <w:r w:rsidRPr="00694F34" w:rsidR="00694F34">
        <w:t xml:space="preserve"> and that is not really in this legislation. There is a lot ou</w:t>
      </w:r>
      <w:r>
        <w:t>t</w:t>
      </w:r>
      <w:r w:rsidRPr="00694F34" w:rsidR="00694F34">
        <w:t>side it that needs to be done as well.</w:t>
      </w:r>
      <w:r>
        <w:t xml:space="preserve"> </w:t>
      </w:r>
    </w:p>
    <w:p w:rsidR="00A17A97" w:rsidP="00A17A97">
      <w:pPr>
        <w:pStyle w:val="Question"/>
      </w:pPr>
      <w:sdt>
        <w:sdtPr>
          <w:alias w:val="Member"/>
          <w:tag w:val="&lt;Member mnisId='1572' dodsId='35446'&gt;"/>
          <w:id w:val="1948647330"/>
          <w:placeholder>
            <w:docPart w:val="DefaultPlaceholder_-1854013440"/>
          </w:placeholder>
          <w:richText/>
        </w:sdtPr>
        <w:sdtContent>
          <w:r w:rsidRPr="00A17A97">
            <w:rPr>
              <w:b/>
            </w:rPr>
            <w:t>Chair:</w:t>
          </w:r>
        </w:sdtContent>
      </w:sdt>
      <w:r>
        <w:t xml:space="preserve"> O</w:t>
      </w:r>
      <w:r w:rsidRPr="00694F34" w:rsidR="00694F34">
        <w:t xml:space="preserve">ne of the criticisms that you often hear </w:t>
      </w:r>
      <w:r w:rsidR="00590F2D">
        <w:t xml:space="preserve">inside the system </w:t>
      </w:r>
      <w:r w:rsidR="004B74DA">
        <w:t>about</w:t>
      </w:r>
      <w:r w:rsidRPr="00694F34" w:rsidR="00694F34">
        <w:t xml:space="preserve"> what is happening with ICSs at the moment is </w:t>
      </w:r>
      <w:r>
        <w:t xml:space="preserve">that </w:t>
      </w:r>
      <w:r w:rsidRPr="00694F34" w:rsidR="00694F34">
        <w:t>they can only go at the pace of the slowest party, the least willing person</w:t>
      </w:r>
      <w:r w:rsidR="00590F2D">
        <w:t>,</w:t>
      </w:r>
      <w:r w:rsidRPr="00694F34" w:rsidR="00694F34">
        <w:t xml:space="preserve"> because they have no statutory powers. Will this legislation help deal with that issue at least?</w:t>
      </w:r>
      <w:r>
        <w:t xml:space="preserve"> </w:t>
      </w:r>
    </w:p>
    <w:p w:rsidR="00A17A97" w:rsidP="00A17A97">
      <w:pPr>
        <w:pStyle w:val="Answer"/>
      </w:pPr>
      <w:sdt>
        <w:sdtPr>
          <w:alias w:val="Witness"/>
          <w:id w:val="-1955311464"/>
          <w:placeholder>
            <w:docPart w:val="DefaultPlaceholder_-1854013440"/>
          </w:placeholder>
          <w:richText/>
        </w:sdtPr>
        <w:sdtContent>
          <w:r w:rsidRPr="00A17A97">
            <w:rPr>
              <w:b/>
              <w:i/>
            </w:rPr>
            <w:t>Richard Murray:</w:t>
          </w:r>
        </w:sdtContent>
      </w:sdt>
      <w:r>
        <w:t xml:space="preserve"> </w:t>
      </w:r>
      <w:r w:rsidRPr="00694F34" w:rsidR="00694F34">
        <w:t xml:space="preserve">It will certainly help </w:t>
      </w:r>
      <w:r w:rsidR="000D1ECD">
        <w:t xml:space="preserve">to </w:t>
      </w:r>
      <w:r w:rsidRPr="00694F34" w:rsidR="00694F34">
        <w:t xml:space="preserve">make some of </w:t>
      </w:r>
      <w:r w:rsidR="004B74DA">
        <w:t xml:space="preserve">the </w:t>
      </w:r>
      <w:r w:rsidRPr="00694F34" w:rsidR="00694F34">
        <w:t>relationships easier</w:t>
      </w:r>
      <w:r w:rsidR="004B74DA">
        <w:t>,</w:t>
      </w:r>
      <w:r w:rsidRPr="00694F34" w:rsidR="00694F34">
        <w:t xml:space="preserve"> in the sense of giving foundation trusts the power to delegate more of their authority and more of their control.</w:t>
      </w:r>
      <w:r>
        <w:t xml:space="preserve"> </w:t>
      </w:r>
      <w:r w:rsidRPr="00694F34" w:rsidR="00694F34">
        <w:t xml:space="preserve">It gives a structure for areas </w:t>
      </w:r>
      <w:r w:rsidR="004B74DA">
        <w:t>that</w:t>
      </w:r>
      <w:r w:rsidRPr="00694F34" w:rsidR="00694F34">
        <w:t xml:space="preserve"> are struggling </w:t>
      </w:r>
      <w:r w:rsidR="004B74DA">
        <w:t>with</w:t>
      </w:r>
      <w:r w:rsidRPr="00694F34" w:rsidR="00694F34">
        <w:t xml:space="preserve"> how to set themselves up, </w:t>
      </w:r>
      <w:r w:rsidR="00590F2D">
        <w:t xml:space="preserve">and </w:t>
      </w:r>
      <w:r w:rsidRPr="00694F34" w:rsidR="00694F34">
        <w:t>how to work with local government</w:t>
      </w:r>
      <w:r w:rsidR="007D5577">
        <w:t xml:space="preserve">, but </w:t>
      </w:r>
      <w:r w:rsidRPr="00694F34" w:rsidR="00694F34">
        <w:t xml:space="preserve">I do not think you can force people to integrate care. I do not think that what we have seen through Covid </w:t>
      </w:r>
      <w:r w:rsidR="008A3155">
        <w:t>wa</w:t>
      </w:r>
      <w:r w:rsidRPr="00694F34" w:rsidR="00694F34">
        <w:t xml:space="preserve">s </w:t>
      </w:r>
      <w:r w:rsidR="007D5577">
        <w:t>G</w:t>
      </w:r>
      <w:r w:rsidRPr="00694F34" w:rsidR="00694F34">
        <w:t>overnment ordering all parts of the country to work toget</w:t>
      </w:r>
      <w:r>
        <w:t>h</w:t>
      </w:r>
      <w:r w:rsidRPr="00694F34" w:rsidR="00694F34">
        <w:t>er better.</w:t>
      </w:r>
      <w:r>
        <w:t xml:space="preserve"> </w:t>
      </w:r>
      <w:r w:rsidRPr="00694F34" w:rsidR="00694F34">
        <w:t xml:space="preserve">It was the fact </w:t>
      </w:r>
      <w:r w:rsidR="004B74DA">
        <w:t xml:space="preserve">that </w:t>
      </w:r>
      <w:r w:rsidRPr="00694F34" w:rsidR="00694F34">
        <w:t>at local level people saw the need</w:t>
      </w:r>
      <w:r w:rsidR="006244BB">
        <w:t>,</w:t>
      </w:r>
      <w:r w:rsidRPr="00694F34" w:rsidR="00694F34">
        <w:t xml:space="preserve"> and saw </w:t>
      </w:r>
      <w:r>
        <w:t>a</w:t>
      </w:r>
      <w:r w:rsidRPr="00694F34" w:rsidR="00694F34">
        <w:t xml:space="preserve"> way through some of the difficulties in working together, and that is what changed it.</w:t>
      </w:r>
      <w:r>
        <w:t xml:space="preserve"> </w:t>
      </w:r>
      <w:r w:rsidRPr="00694F34" w:rsidR="00694F34">
        <w:t>I see these as helping.</w:t>
      </w:r>
      <w:r>
        <w:t xml:space="preserve"> </w:t>
      </w:r>
      <w:r w:rsidRPr="00694F34" w:rsidR="00694F34">
        <w:t>I do not think on their own they would help some</w:t>
      </w:r>
      <w:r w:rsidR="007F79C6">
        <w:t xml:space="preserve"> of the</w:t>
      </w:r>
      <w:r w:rsidRPr="00694F34" w:rsidR="00694F34">
        <w:t xml:space="preserve"> parts of </w:t>
      </w:r>
      <w:r w:rsidR="007F79C6">
        <w:t xml:space="preserve">the </w:t>
      </w:r>
      <w:r w:rsidRPr="00694F34" w:rsidR="00694F34">
        <w:t xml:space="preserve">country that have struggled to integrate care </w:t>
      </w:r>
      <w:r w:rsidR="003E2556">
        <w:t xml:space="preserve">to </w:t>
      </w:r>
      <w:r w:rsidRPr="00694F34" w:rsidR="00694F34">
        <w:t>suddenly ma</w:t>
      </w:r>
      <w:r>
        <w:t>k</w:t>
      </w:r>
      <w:r w:rsidRPr="00694F34" w:rsidR="00694F34">
        <w:t xml:space="preserve">e </w:t>
      </w:r>
      <w:r>
        <w:t xml:space="preserve">a </w:t>
      </w:r>
      <w:r w:rsidRPr="00694F34" w:rsidR="00694F34">
        <w:t xml:space="preserve">tremendous </w:t>
      </w:r>
      <w:r>
        <w:t>leap</w:t>
      </w:r>
      <w:r w:rsidRPr="00694F34" w:rsidR="00694F34">
        <w:t>.</w:t>
      </w:r>
      <w:r>
        <w:t xml:space="preserve"> </w:t>
      </w:r>
      <w:r w:rsidRPr="00694F34" w:rsidR="00694F34">
        <w:t>You just cannot order people in that way</w:t>
      </w:r>
      <w:r w:rsidR="001A75F2">
        <w:t>.</w:t>
      </w:r>
      <w:r w:rsidRPr="00694F34" w:rsidR="00694F34">
        <w:t xml:space="preserve"> I think </w:t>
      </w:r>
      <w:r w:rsidR="001A75F2">
        <w:t>they</w:t>
      </w:r>
      <w:r w:rsidRPr="00694F34" w:rsidR="00694F34">
        <w:t xml:space="preserve"> will make it easier. </w:t>
      </w:r>
    </w:p>
    <w:p w:rsidR="00A17A97" w:rsidP="004D2CE6">
      <w:pPr>
        <w:pStyle w:val="Question"/>
      </w:pPr>
      <w:sdt>
        <w:sdtPr>
          <w:alias w:val="Member"/>
          <w:tag w:val="&lt;Member mnisId='1572' dodsId='35446'&gt;"/>
          <w:id w:val="-1192682668"/>
          <w:placeholder>
            <w:docPart w:val="DefaultPlaceholder_-1854013440"/>
          </w:placeholder>
          <w:richText/>
        </w:sdtPr>
        <w:sdtContent>
          <w:r w:rsidRPr="004D2CE6">
            <w:rPr>
              <w:b/>
            </w:rPr>
            <w:t>Chair:</w:t>
          </w:r>
        </w:sdtContent>
      </w:sdt>
      <w:r>
        <w:t xml:space="preserve"> </w:t>
      </w:r>
      <w:r w:rsidRPr="00694F34" w:rsidR="00694F34">
        <w:t>Let me bring in Hugh Alderwick.</w:t>
      </w:r>
      <w:r>
        <w:t xml:space="preserve"> </w:t>
      </w:r>
      <w:r w:rsidRPr="00694F34" w:rsidR="00694F34">
        <w:t>The Health Foundation has traditionally done a lot of work on the quality and safety of care</w:t>
      </w:r>
      <w:r>
        <w:t>. W</w:t>
      </w:r>
      <w:r w:rsidRPr="00694F34" w:rsidR="00694F34">
        <w:t xml:space="preserve">hen care is not joined up </w:t>
      </w:r>
      <w:r w:rsidR="004D2CE6">
        <w:t>i</w:t>
      </w:r>
      <w:r w:rsidRPr="00694F34" w:rsidR="00694F34">
        <w:t>t</w:t>
      </w:r>
      <w:r>
        <w:t xml:space="preserve"> </w:t>
      </w:r>
      <w:r w:rsidRPr="00694F34" w:rsidR="00694F34">
        <w:t xml:space="preserve">creates a lot </w:t>
      </w:r>
      <w:r w:rsidR="004D2CE6">
        <w:t xml:space="preserve">of </w:t>
      </w:r>
      <w:r w:rsidRPr="00694F34" w:rsidR="00694F34">
        <w:t>problems for patients.</w:t>
      </w:r>
      <w:r>
        <w:t xml:space="preserve"> </w:t>
      </w:r>
      <w:r w:rsidRPr="00694F34" w:rsidR="00694F34">
        <w:t>Putting that perspective on it, what is your view of the reforms</w:t>
      </w:r>
      <w:r>
        <w:t>?</w:t>
      </w:r>
    </w:p>
    <w:p w:rsidR="005E4954" w:rsidP="00A17A97">
      <w:pPr>
        <w:pStyle w:val="Answer"/>
      </w:pPr>
      <w:sdt>
        <w:sdtPr>
          <w:alias w:val="Witness"/>
          <w:id w:val="1592353664"/>
          <w:placeholder>
            <w:docPart w:val="DefaultPlaceholder_-1854013440"/>
          </w:placeholder>
          <w:richText/>
        </w:sdtPr>
        <w:sdtContent>
          <w:r w:rsidRPr="00A17A97" w:rsidR="00A17A97">
            <w:rPr>
              <w:b/>
              <w:i/>
            </w:rPr>
            <w:t>Hugh Alderwick:</w:t>
          </w:r>
        </w:sdtContent>
      </w:sdt>
      <w:r w:rsidR="00A17A97">
        <w:t xml:space="preserve"> </w:t>
      </w:r>
      <w:r w:rsidRPr="00694F34" w:rsidR="00694F34">
        <w:t>I echo a lot of the points Richard made.</w:t>
      </w:r>
      <w:r w:rsidR="00A17A97">
        <w:t xml:space="preserve"> </w:t>
      </w:r>
      <w:r w:rsidRPr="00694F34" w:rsidR="00694F34">
        <w:t>I ha</w:t>
      </w:r>
      <w:r w:rsidR="00A17A97">
        <w:t>v</w:t>
      </w:r>
      <w:r w:rsidRPr="00694F34" w:rsidR="00694F34">
        <w:t>e three reflections on integrated care systems</w:t>
      </w:r>
      <w:r w:rsidR="009D5A41">
        <w:t>,</w:t>
      </w:r>
      <w:r w:rsidRPr="00694F34" w:rsidR="00694F34">
        <w:t xml:space="preserve"> which, as you say, are one core part. The emphasis on collaboration between the NHS, local government and other partners is clearly right</w:t>
      </w:r>
      <w:r w:rsidR="004B74DA">
        <w:t>,</w:t>
      </w:r>
      <w:r w:rsidRPr="00694F34" w:rsidR="00694F34">
        <w:t xml:space="preserve"> and largely follows the direction the system is already heading</w:t>
      </w:r>
      <w:r w:rsidR="006A38AF">
        <w:t xml:space="preserve"> in</w:t>
      </w:r>
      <w:r w:rsidRPr="00694F34" w:rsidR="00694F34">
        <w:t>.</w:t>
      </w:r>
      <w:r w:rsidR="00A17A97">
        <w:t xml:space="preserve"> </w:t>
      </w:r>
      <w:r>
        <w:t>It</w:t>
      </w:r>
      <w:r w:rsidRPr="00694F34" w:rsidR="00694F34">
        <w:t xml:space="preserve"> builds on what has been </w:t>
      </w:r>
      <w:r w:rsidR="00A17A97">
        <w:t xml:space="preserve">done </w:t>
      </w:r>
      <w:r w:rsidRPr="00694F34" w:rsidR="00694F34">
        <w:t xml:space="preserve">and </w:t>
      </w:r>
      <w:r w:rsidR="00A17A97">
        <w:t>i</w:t>
      </w:r>
      <w:r w:rsidRPr="00694F34" w:rsidR="00694F34">
        <w:t>s being done despite the legislation.</w:t>
      </w:r>
      <w:r w:rsidR="00A17A97">
        <w:t xml:space="preserve"> </w:t>
      </w:r>
      <w:r w:rsidRPr="00694F34" w:rsidR="00694F34">
        <w:t>As you pointed out, it has long been recognised that changes are needed to the Health and Social Care Act to help integrated care happen.</w:t>
      </w:r>
    </w:p>
    <w:p w:rsidR="004B74DA" w:rsidP="00A17A97">
      <w:pPr>
        <w:pStyle w:val="Answer"/>
      </w:pPr>
      <w:r w:rsidRPr="00694F34">
        <w:t>The fli</w:t>
      </w:r>
      <w:r w:rsidR="008A3155">
        <w:t>p</w:t>
      </w:r>
      <w:r w:rsidR="009D5A41">
        <w:t xml:space="preserve"> </w:t>
      </w:r>
      <w:r w:rsidRPr="00694F34">
        <w:t xml:space="preserve">side, </w:t>
      </w:r>
      <w:r w:rsidR="005E4954">
        <w:t>which</w:t>
      </w:r>
      <w:r w:rsidRPr="00694F34">
        <w:t xml:space="preserve"> Richard touched on, is </w:t>
      </w:r>
      <w:r w:rsidR="005E4954">
        <w:t xml:space="preserve">that </w:t>
      </w:r>
      <w:r w:rsidRPr="00694F34">
        <w:t>the benefits of the kind of integration on offer in the White Paper</w:t>
      </w:r>
      <w:r w:rsidR="00A17A97">
        <w:t>,</w:t>
      </w:r>
      <w:r w:rsidRPr="00694F34">
        <w:t xml:space="preserve"> which is really about structures and formal rules</w:t>
      </w:r>
      <w:r w:rsidR="00A17A97">
        <w:t>,</w:t>
      </w:r>
      <w:r w:rsidRPr="00694F34">
        <w:t xml:space="preserve"> risk being way overstated.</w:t>
      </w:r>
      <w:r w:rsidR="00A17A97">
        <w:t xml:space="preserve"> </w:t>
      </w:r>
      <w:r w:rsidRPr="00694F34">
        <w:t>Formal duties to collaborate</w:t>
      </w:r>
      <w:r w:rsidR="00A17A97">
        <w:t xml:space="preserve"> and </w:t>
      </w:r>
      <w:r w:rsidRPr="00694F34">
        <w:t>merger</w:t>
      </w:r>
      <w:r w:rsidR="00A50CEE">
        <w:t>s</w:t>
      </w:r>
      <w:r w:rsidRPr="00694F34">
        <w:t xml:space="preserve"> of functions do not necessa</w:t>
      </w:r>
      <w:r w:rsidR="00A17A97">
        <w:t>r</w:t>
      </w:r>
      <w:r w:rsidRPr="00694F34">
        <w:t xml:space="preserve">ily produce collaboration in practice. Integration </w:t>
      </w:r>
      <w:r w:rsidR="00A50CEE">
        <w:t>that</w:t>
      </w:r>
      <w:r w:rsidRPr="00694F34">
        <w:t xml:space="preserve"> can potentially improve some aspects of quality depends on culture, management, sufficient resources, trust, </w:t>
      </w:r>
      <w:r w:rsidR="00A50CEE">
        <w:t xml:space="preserve">and </w:t>
      </w:r>
      <w:r w:rsidRPr="00694F34">
        <w:t xml:space="preserve">time to develop new care models much more than </w:t>
      </w:r>
      <w:r w:rsidR="005B34B9">
        <w:t xml:space="preserve">on </w:t>
      </w:r>
      <w:r w:rsidRPr="00694F34">
        <w:t>structures and rules. Even then, I think the benefits risk being overstated by some because, as we know, adult social care</w:t>
      </w:r>
      <w:r w:rsidR="008A3155">
        <w:t xml:space="preserve"> </w:t>
      </w:r>
      <w:r w:rsidR="0008125C">
        <w:t xml:space="preserve">and </w:t>
      </w:r>
      <w:r w:rsidRPr="00694F34">
        <w:t>public health</w:t>
      </w:r>
      <w:r w:rsidR="003443AB">
        <w:t>,</w:t>
      </w:r>
      <w:r w:rsidRPr="00694F34">
        <w:t xml:space="preserve"> which the NHS is supposed to be integrat</w:t>
      </w:r>
      <w:r w:rsidR="008A3155">
        <w:t>ing</w:t>
      </w:r>
      <w:r w:rsidR="003443AB">
        <w:t xml:space="preserve"> with, </w:t>
      </w:r>
      <w:r w:rsidRPr="00694F34">
        <w:t>remain chronically underfunded.</w:t>
      </w:r>
    </w:p>
    <w:p w:rsidR="00A17A97" w:rsidP="00A17A97">
      <w:pPr>
        <w:pStyle w:val="Answer"/>
      </w:pPr>
      <w:r w:rsidRPr="00694F34">
        <w:t>Secondly, there are still lots of questions about what ICSs are and what they will do.</w:t>
      </w:r>
      <w:r>
        <w:t xml:space="preserve"> </w:t>
      </w:r>
      <w:r w:rsidRPr="00694F34">
        <w:t>On the one hand, they are a big opportunity to improve some of the pretty murky accountabilit</w:t>
      </w:r>
      <w:r>
        <w:t xml:space="preserve">ies </w:t>
      </w:r>
      <w:r w:rsidRPr="00694F34">
        <w:t xml:space="preserve">at local level, </w:t>
      </w:r>
      <w:r w:rsidR="004B74DA">
        <w:t xml:space="preserve">and </w:t>
      </w:r>
      <w:r w:rsidRPr="00694F34">
        <w:t>to provide more clarity about who is in charge, but at the moment it is not clear how much power ICSs will have over providers, for instance.</w:t>
      </w:r>
      <w:r>
        <w:t xml:space="preserve"> </w:t>
      </w:r>
      <w:r w:rsidRPr="00694F34">
        <w:t>We now look like we have two ICSs, one NHS ICS</w:t>
      </w:r>
      <w:r>
        <w:t xml:space="preserve"> and</w:t>
      </w:r>
      <w:r w:rsidRPr="00694F34">
        <w:t xml:space="preserve"> a local government partnership ICS </w:t>
      </w:r>
      <w:r w:rsidR="009D5A41">
        <w:t>that</w:t>
      </w:r>
      <w:r w:rsidRPr="00694F34">
        <w:t xml:space="preserve"> involves local government and others.</w:t>
      </w:r>
      <w:r>
        <w:t xml:space="preserve"> </w:t>
      </w:r>
      <w:r w:rsidRPr="00694F34">
        <w:t>What is the relationship between those two?</w:t>
      </w:r>
      <w:r>
        <w:t xml:space="preserve"> </w:t>
      </w:r>
      <w:r w:rsidRPr="00694F34">
        <w:t xml:space="preserve">Is there a risk </w:t>
      </w:r>
      <w:r>
        <w:t xml:space="preserve">that </w:t>
      </w:r>
      <w:r w:rsidRPr="00694F34">
        <w:t>the NHS dominates</w:t>
      </w:r>
      <w:r>
        <w:t xml:space="preserve">? </w:t>
      </w:r>
    </w:p>
    <w:p w:rsidR="00DE7110" w:rsidP="00A17A97">
      <w:pPr>
        <w:pStyle w:val="Answer"/>
      </w:pPr>
      <w:r w:rsidRPr="00694F34">
        <w:t>The third</w:t>
      </w:r>
      <w:r w:rsidR="0023104B">
        <w:t xml:space="preserve"> thing</w:t>
      </w:r>
      <w:r w:rsidRPr="00694F34">
        <w:t xml:space="preserve">, as Richard pointed out, </w:t>
      </w:r>
      <w:r w:rsidR="00A17A97">
        <w:t>is</w:t>
      </w:r>
      <w:r w:rsidR="0023104B">
        <w:t xml:space="preserve"> that it</w:t>
      </w:r>
      <w:r w:rsidRPr="00694F34">
        <w:t xml:space="preserve"> is another NHS reorganisation</w:t>
      </w:r>
      <w:r w:rsidR="00A17A97">
        <w:t>,</w:t>
      </w:r>
      <w:r w:rsidRPr="00694F34">
        <w:t xml:space="preserve"> so there are the obvious risks that go with that of disruption and distraction.</w:t>
      </w:r>
      <w:r w:rsidR="00A17A97">
        <w:t xml:space="preserve"> </w:t>
      </w:r>
      <w:r w:rsidRPr="00694F34">
        <w:t>Creating agencies is much easier on paper than it is in practice.</w:t>
      </w:r>
      <w:r w:rsidR="00A17A97">
        <w:t xml:space="preserve"> </w:t>
      </w:r>
      <w:r w:rsidR="00696055">
        <w:t>E</w:t>
      </w:r>
      <w:r w:rsidRPr="00694F34">
        <w:t xml:space="preserve">xperience from the long history of NHS reorganisations can tell us that moving agencies around, changing who is </w:t>
      </w:r>
      <w:r w:rsidR="009D5A41">
        <w:t xml:space="preserve">in </w:t>
      </w:r>
      <w:r w:rsidRPr="00694F34">
        <w:t>charge</w:t>
      </w:r>
      <w:r w:rsidR="00DA42D0">
        <w:t xml:space="preserve"> and</w:t>
      </w:r>
      <w:r w:rsidRPr="00694F34">
        <w:t xml:space="preserve"> setting up new governance can distr</w:t>
      </w:r>
      <w:r>
        <w:t>a</w:t>
      </w:r>
      <w:r w:rsidRPr="00694F34">
        <w:t>ct from service improvements.</w:t>
      </w:r>
      <w:r w:rsidR="00A17A97">
        <w:t xml:space="preserve"> </w:t>
      </w:r>
      <w:r w:rsidRPr="00694F34">
        <w:t>Th</w:t>
      </w:r>
      <w:r>
        <w:t>at</w:t>
      </w:r>
      <w:r w:rsidRPr="00694F34">
        <w:t xml:space="preserve"> is a big risk</w:t>
      </w:r>
      <w:r w:rsidR="00ED4634">
        <w:t xml:space="preserve"> and</w:t>
      </w:r>
      <w:r w:rsidRPr="00694F34">
        <w:t xml:space="preserve"> will need a close eye kept on </w:t>
      </w:r>
      <w:r w:rsidR="00ED4634">
        <w:t xml:space="preserve">it </w:t>
      </w:r>
      <w:r w:rsidRPr="00694F34">
        <w:t>when we think about the implementation of the proposals.</w:t>
      </w:r>
      <w:r w:rsidR="00A17A97">
        <w:t xml:space="preserve"> </w:t>
      </w:r>
    </w:p>
    <w:p w:rsidR="00DE7110" w:rsidP="00DE7110">
      <w:pPr>
        <w:pStyle w:val="Question"/>
      </w:pPr>
      <w:sdt>
        <w:sdtPr>
          <w:alias w:val="Member"/>
          <w:tag w:val="&lt;Member mnisId='1572' dodsId='35446'&gt;"/>
          <w:id w:val="-147600735"/>
          <w:placeholder>
            <w:docPart w:val="DefaultPlaceholder_-1854013440"/>
          </w:placeholder>
          <w:richText/>
        </w:sdtPr>
        <w:sdtContent>
          <w:r w:rsidRPr="00DE7110">
            <w:rPr>
              <w:b/>
            </w:rPr>
            <w:t>Chair:</w:t>
          </w:r>
        </w:sdtContent>
      </w:sdt>
      <w:r>
        <w:t xml:space="preserve"> </w:t>
      </w:r>
      <w:r w:rsidRPr="00694F34" w:rsidR="00694F34">
        <w:t xml:space="preserve">Let me ask Nigel Edwards </w:t>
      </w:r>
      <w:r w:rsidR="008A3155">
        <w:t xml:space="preserve">about that risk </w:t>
      </w:r>
      <w:r w:rsidRPr="00694F34" w:rsidR="00694F34">
        <w:t>in particular</w:t>
      </w:r>
      <w:r w:rsidR="004B74DA">
        <w:t>. Y</w:t>
      </w:r>
      <w:r w:rsidRPr="00694F34" w:rsidR="00694F34">
        <w:t>ou have talked many times about the importance of integrating the care that we give people</w:t>
      </w:r>
      <w:r>
        <w:t>,</w:t>
      </w:r>
      <w:r w:rsidRPr="00694F34" w:rsidR="00694F34">
        <w:t xml:space="preserve"> but right after the pandemic </w:t>
      </w:r>
      <w:r w:rsidR="00391BEF">
        <w:t xml:space="preserve">when </w:t>
      </w:r>
      <w:r w:rsidRPr="00694F34" w:rsidR="00694F34">
        <w:t>people are exhausted</w:t>
      </w:r>
      <w:r w:rsidR="00391BEF">
        <w:t xml:space="preserve"> and</w:t>
      </w:r>
      <w:r w:rsidRPr="00694F34" w:rsidR="00694F34">
        <w:t xml:space="preserve"> pretty bruised</w:t>
      </w:r>
      <w:r w:rsidR="004B74DA">
        <w:t>, e</w:t>
      </w:r>
      <w:r w:rsidRPr="00694F34" w:rsidR="00694F34">
        <w:t xml:space="preserve">ven if the general direction </w:t>
      </w:r>
      <w:r>
        <w:t xml:space="preserve">of </w:t>
      </w:r>
      <w:r w:rsidRPr="00694F34" w:rsidR="00694F34">
        <w:t>these reforms is right</w:t>
      </w:r>
      <w:r>
        <w:t>,</w:t>
      </w:r>
      <w:r w:rsidRPr="00694F34" w:rsidR="00694F34">
        <w:t xml:space="preserve"> is there any validity in the criticism that the timing is not right? </w:t>
      </w:r>
    </w:p>
    <w:p w:rsidR="00D777F4" w:rsidP="00DE7110">
      <w:pPr>
        <w:pStyle w:val="Answer"/>
      </w:pPr>
      <w:sdt>
        <w:sdtPr>
          <w:alias w:val="Witness"/>
          <w:id w:val="-2085440818"/>
          <w:placeholder>
            <w:docPart w:val="DefaultPlaceholder_-1854013440"/>
          </w:placeholder>
          <w:richText/>
        </w:sdtPr>
        <w:sdtContent>
          <w:r w:rsidRPr="00DE7110" w:rsidR="00DE7110">
            <w:rPr>
              <w:b/>
              <w:i/>
            </w:rPr>
            <w:t>Nigel Edwards:</w:t>
          </w:r>
        </w:sdtContent>
      </w:sdt>
      <w:r w:rsidR="00DE7110">
        <w:t xml:space="preserve"> </w:t>
      </w:r>
      <w:r w:rsidRPr="00694F34" w:rsidR="00694F34">
        <w:t xml:space="preserve">It might be worth saying </w:t>
      </w:r>
      <w:r w:rsidR="00DE7110">
        <w:t xml:space="preserve">that </w:t>
      </w:r>
      <w:r w:rsidRPr="00694F34" w:rsidR="00694F34">
        <w:t xml:space="preserve">this change is probably the </w:t>
      </w:r>
      <w:r w:rsidR="00E272E3">
        <w:t>culmination</w:t>
      </w:r>
      <w:r w:rsidR="00593351">
        <w:t xml:space="preserve"> of</w:t>
      </w:r>
      <w:r w:rsidR="00715E2E">
        <w:t xml:space="preserve"> or perhaps a way</w:t>
      </w:r>
      <w:r w:rsidRPr="00694F34" w:rsidR="00694F34">
        <w:t xml:space="preserve">point </w:t>
      </w:r>
      <w:r w:rsidR="00715E2E">
        <w:t>i</w:t>
      </w:r>
      <w:r w:rsidRPr="00694F34" w:rsidR="00694F34">
        <w:t>n a process that has been going on since the formation of what were then called sustainability and transformation partnerships</w:t>
      </w:r>
      <w:r w:rsidR="00A17A97">
        <w:t>—</w:t>
      </w:r>
      <w:r w:rsidRPr="00694F34" w:rsidR="00694F34">
        <w:t>S</w:t>
      </w:r>
      <w:r w:rsidR="004B74DA">
        <w:t>T</w:t>
      </w:r>
      <w:r w:rsidRPr="00694F34" w:rsidR="00694F34">
        <w:t>Ps</w:t>
      </w:r>
      <w:r w:rsidR="00A17A97">
        <w:t>—</w:t>
      </w:r>
      <w:r w:rsidRPr="00694F34" w:rsidR="00694F34">
        <w:t>about four or five years ago.</w:t>
      </w:r>
      <w:r w:rsidR="00A17A97">
        <w:t xml:space="preserve"> </w:t>
      </w:r>
      <w:r w:rsidRPr="00694F34" w:rsidR="00694F34">
        <w:t>Other witnesses have made the point tha</w:t>
      </w:r>
      <w:r w:rsidR="00DE7110">
        <w:t>t</w:t>
      </w:r>
      <w:r w:rsidRPr="00694F34" w:rsidR="00694F34">
        <w:t xml:space="preserve"> integration is quite a slow relationship</w:t>
      </w:r>
      <w:r w:rsidRPr="00694F34" w:rsidR="00694F34">
        <w:noBreakHyphen/>
        <w:t>based process</w:t>
      </w:r>
      <w:r w:rsidR="00872793">
        <w:t>, so t</w:t>
      </w:r>
      <w:r w:rsidRPr="00694F34" w:rsidR="00694F34">
        <w:t>he legislation is a w</w:t>
      </w:r>
      <w:r w:rsidR="00872793">
        <w:t>ay</w:t>
      </w:r>
      <w:r w:rsidRPr="00694F34" w:rsidR="00694F34">
        <w:t>point.</w:t>
      </w:r>
      <w:r w:rsidR="00A17A97">
        <w:t xml:space="preserve"> </w:t>
      </w:r>
      <w:r w:rsidRPr="00694F34" w:rsidR="00694F34">
        <w:t>The actual implementation of it, I guess, will probably be some time after the legislation is passed.</w:t>
      </w:r>
      <w:r w:rsidR="00A17A97">
        <w:t xml:space="preserve"> </w:t>
      </w:r>
      <w:r w:rsidRPr="00694F34" w:rsidR="00694F34">
        <w:t>In many ways</w:t>
      </w:r>
      <w:r>
        <w:t>,</w:t>
      </w:r>
      <w:r w:rsidRPr="00694F34" w:rsidR="00694F34">
        <w:t xml:space="preserve"> the legislation will form</w:t>
      </w:r>
      <w:r w:rsidR="00DE7110">
        <w:t>a</w:t>
      </w:r>
      <w:r w:rsidRPr="00694F34" w:rsidR="00694F34">
        <w:t>lis</w:t>
      </w:r>
      <w:r>
        <w:t>e</w:t>
      </w:r>
      <w:r w:rsidRPr="00694F34" w:rsidR="00694F34">
        <w:t xml:space="preserve"> arrangements that people already largely </w:t>
      </w:r>
      <w:r w:rsidR="004B74DA">
        <w:t>have</w:t>
      </w:r>
      <w:r w:rsidRPr="00694F34" w:rsidR="00694F34">
        <w:t xml:space="preserve"> in place.</w:t>
      </w:r>
      <w:r w:rsidR="00A17A97">
        <w:t xml:space="preserve"> </w:t>
      </w:r>
      <w:r w:rsidRPr="00694F34" w:rsidR="00694F34">
        <w:t>Probably there is not a big</w:t>
      </w:r>
      <w:r w:rsidR="00932C3A">
        <w:t>-</w:t>
      </w:r>
      <w:r w:rsidRPr="00694F34" w:rsidR="00694F34">
        <w:t>bang change.</w:t>
      </w:r>
    </w:p>
    <w:p w:rsidR="00DE7110" w:rsidP="00DE7110">
      <w:pPr>
        <w:pStyle w:val="Answer"/>
      </w:pPr>
      <w:r w:rsidRPr="00694F34">
        <w:t xml:space="preserve">I know NHS England is very aware of </w:t>
      </w:r>
      <w:r w:rsidR="0063443A">
        <w:t xml:space="preserve">our, </w:t>
      </w:r>
      <w:r w:rsidRPr="00694F34">
        <w:t>the King</w:t>
      </w:r>
      <w:r w:rsidR="00A17A97">
        <w:t>’</w:t>
      </w:r>
      <w:r w:rsidRPr="00694F34">
        <w:t xml:space="preserve">s </w:t>
      </w:r>
      <w:r>
        <w:t>F</w:t>
      </w:r>
      <w:r w:rsidRPr="00694F34">
        <w:t>und</w:t>
      </w:r>
      <w:r w:rsidR="00932C3A">
        <w:t>’s</w:t>
      </w:r>
      <w:r>
        <w:t xml:space="preserve"> </w:t>
      </w:r>
      <w:r w:rsidRPr="00694F34">
        <w:t>and others</w:t>
      </w:r>
      <w:r w:rsidR="00A17A97">
        <w:t>’</w:t>
      </w:r>
      <w:r w:rsidRPr="00694F34">
        <w:t xml:space="preserve"> concern</w:t>
      </w:r>
      <w:r w:rsidR="004B74DA">
        <w:t>s</w:t>
      </w:r>
      <w:r w:rsidR="0063443A">
        <w:t xml:space="preserve">, as </w:t>
      </w:r>
      <w:r w:rsidRPr="00694F34">
        <w:t>Hugh mentioned</w:t>
      </w:r>
      <w:r w:rsidR="0063443A">
        <w:t xml:space="preserve">, </w:t>
      </w:r>
      <w:r w:rsidRPr="00694F34">
        <w:t xml:space="preserve">about the potential for a cascade </w:t>
      </w:r>
      <w:r>
        <w:t xml:space="preserve">of </w:t>
      </w:r>
      <w:r w:rsidRPr="00694F34">
        <w:t>reorganisation as people look for jobs</w:t>
      </w:r>
      <w:r>
        <w:t>,</w:t>
      </w:r>
      <w:r w:rsidRPr="00694F34">
        <w:t xml:space="preserve"> and people at senior levels move around.</w:t>
      </w:r>
      <w:r w:rsidR="00A17A97">
        <w:t xml:space="preserve"> </w:t>
      </w:r>
      <w:r w:rsidRPr="00694F34">
        <w:t>It has to be said that most reorganisations in the NHS do not affect frontline staff very much.</w:t>
      </w:r>
      <w:r w:rsidR="00A17A97">
        <w:t xml:space="preserve"> </w:t>
      </w:r>
      <w:r w:rsidRPr="00694F34">
        <w:t xml:space="preserve">One of the paradoxes is that reorganisation is supposed to fundamentally change the NHS, but most frontline staff get on with what they are doing </w:t>
      </w:r>
      <w:r w:rsidR="004B74DA">
        <w:t xml:space="preserve">and are </w:t>
      </w:r>
      <w:r w:rsidRPr="00694F34">
        <w:t>relatively unaffected.</w:t>
      </w:r>
      <w:r w:rsidR="00A17A97">
        <w:t xml:space="preserve"> </w:t>
      </w:r>
      <w:r w:rsidRPr="00694F34">
        <w:t>I am reasonably optimistic that</w:t>
      </w:r>
      <w:r w:rsidR="004B74DA">
        <w:t>,</w:t>
      </w:r>
      <w:r w:rsidRPr="00694F34">
        <w:t xml:space="preserve"> although the timing</w:t>
      </w:r>
      <w:r w:rsidR="005E5262">
        <w:t xml:space="preserve"> </w:t>
      </w:r>
      <w:r w:rsidRPr="00694F34">
        <w:t>look</w:t>
      </w:r>
      <w:r w:rsidR="005E5262">
        <w:t>s</w:t>
      </w:r>
      <w:r w:rsidRPr="00694F34">
        <w:t xml:space="preserve"> a little risky, many of those risks are mitigated by the fact that a lot of the change has already happened and some of the impact</w:t>
      </w:r>
      <w:r w:rsidR="004B74DA">
        <w:t>s</w:t>
      </w:r>
      <w:r w:rsidRPr="00694F34">
        <w:t xml:space="preserve"> will not be seen for some significant time anyway.</w:t>
      </w:r>
      <w:r w:rsidR="00A17A97">
        <w:t xml:space="preserve"> </w:t>
      </w:r>
    </w:p>
    <w:p w:rsidR="00DE7110" w:rsidP="00DE7110">
      <w:pPr>
        <w:pStyle w:val="Remark"/>
      </w:pPr>
      <w:sdt>
        <w:sdtPr>
          <w:alias w:val="Member"/>
          <w:tag w:val="&lt;Member mnisId='1572' dodsId='35446'&gt;"/>
          <w:id w:val="1260102445"/>
          <w:placeholder>
            <w:docPart w:val="DefaultPlaceholder_-1854013440"/>
          </w:placeholder>
          <w:richText/>
        </w:sdtPr>
        <w:sdtContent>
          <w:r w:rsidRPr="00DE7110">
            <w:rPr>
              <w:b/>
            </w:rPr>
            <w:t>Chair:</w:t>
          </w:r>
        </w:sdtContent>
      </w:sdt>
      <w:r>
        <w:t xml:space="preserve"> </w:t>
      </w:r>
      <w:r w:rsidRPr="00694F34" w:rsidR="00694F34">
        <w:t xml:space="preserve">Thank you. </w:t>
      </w:r>
    </w:p>
    <w:p w:rsidR="00DE7110" w:rsidP="00DE7110">
      <w:pPr>
        <w:pStyle w:val="Question"/>
      </w:pPr>
      <w:sdt>
        <w:sdtPr>
          <w:alias w:val="Member"/>
          <w:tag w:val="&lt;Member mnisId='4779' dodsId=''&gt;"/>
          <w:id w:val="1487744965"/>
          <w:placeholder>
            <w:docPart w:val="DefaultPlaceholder_-1854013440"/>
          </w:placeholder>
          <w:richText/>
        </w:sdtPr>
        <w:sdtContent>
          <w:r w:rsidRPr="00DE7110">
            <w:rPr>
              <w:b/>
            </w:rPr>
            <w:t>Taiwo Owatemi:</w:t>
          </w:r>
        </w:sdtContent>
      </w:sdt>
      <w:r>
        <w:t xml:space="preserve"> </w:t>
      </w:r>
      <w:r w:rsidRPr="00694F34" w:rsidR="00694F34">
        <w:t xml:space="preserve">I am interested to know what the risks are </w:t>
      </w:r>
      <w:r w:rsidR="008A3155">
        <w:t>of</w:t>
      </w:r>
      <w:r w:rsidRPr="00694F34" w:rsidR="00694F34">
        <w:t xml:space="preserve"> placing </w:t>
      </w:r>
      <w:r w:rsidR="008A3155">
        <w:t xml:space="preserve">the </w:t>
      </w:r>
      <w:r w:rsidRPr="00694F34" w:rsidR="00694F34">
        <w:t>functions of CCGs within ICSs.</w:t>
      </w:r>
      <w:r w:rsidR="00A17A97">
        <w:t xml:space="preserve"> </w:t>
      </w:r>
      <w:r w:rsidRPr="00694F34" w:rsidR="00694F34">
        <w:t>Richard, would you mind explaining</w:t>
      </w:r>
      <w:r>
        <w:t>?</w:t>
      </w:r>
    </w:p>
    <w:p w:rsidR="00DE7110" w:rsidP="00DE7110">
      <w:pPr>
        <w:pStyle w:val="Answer"/>
      </w:pPr>
      <w:sdt>
        <w:sdtPr>
          <w:alias w:val="Witness"/>
          <w:id w:val="805426526"/>
          <w:placeholder>
            <w:docPart w:val="DefaultPlaceholder_-1854013440"/>
          </w:placeholder>
          <w:richText/>
        </w:sdtPr>
        <w:sdtContent>
          <w:r w:rsidRPr="00DE7110">
            <w:rPr>
              <w:b/>
              <w:i/>
            </w:rPr>
            <w:t>Richard Murray:</w:t>
          </w:r>
        </w:sdtContent>
      </w:sdt>
      <w:r w:rsidR="00001122">
        <w:t xml:space="preserve"> </w:t>
      </w:r>
      <w:r w:rsidR="004B53C7">
        <w:t>I didn’t quite hear that</w:t>
      </w:r>
      <w:r w:rsidR="006322F8">
        <w:t>—</w:t>
      </w:r>
      <w:r w:rsidRPr="00694F34" w:rsidR="00694F34">
        <w:t>the risks of placing CCG functions into ICSs?</w:t>
      </w:r>
      <w:r w:rsidR="00A17A97">
        <w:t xml:space="preserve"> </w:t>
      </w:r>
    </w:p>
    <w:p w:rsidR="00DE7110" w:rsidP="00DE7110">
      <w:pPr>
        <w:pStyle w:val="Remark"/>
      </w:pPr>
      <w:sdt>
        <w:sdtPr>
          <w:alias w:val="Member"/>
          <w:tag w:val="&lt;Member mnisId='1572' dodsId='35446'&gt;"/>
          <w:id w:val="-1529563673"/>
          <w:placeholder>
            <w:docPart w:val="DefaultPlaceholder_-1854013440"/>
          </w:placeholder>
          <w:richText/>
        </w:sdtPr>
        <w:sdtContent>
          <w:r w:rsidRPr="00DE7110">
            <w:rPr>
              <w:b/>
            </w:rPr>
            <w:t>Chair:</w:t>
          </w:r>
        </w:sdtContent>
      </w:sdt>
      <w:r>
        <w:t xml:space="preserve"> </w:t>
      </w:r>
      <w:r w:rsidRPr="00694F34" w:rsidR="00694F34">
        <w:t>Yes, that</w:t>
      </w:r>
      <w:r w:rsidR="006322F8">
        <w:t>’</w:t>
      </w:r>
      <w:r w:rsidRPr="00694F34" w:rsidR="00694F34">
        <w:t>s right.</w:t>
      </w:r>
      <w:r w:rsidR="00A17A97">
        <w:t xml:space="preserve"> </w:t>
      </w:r>
    </w:p>
    <w:p w:rsidR="00DE7110" w:rsidP="00DE7110">
      <w:pPr>
        <w:pStyle w:val="Answer"/>
      </w:pPr>
      <w:sdt>
        <w:sdtPr>
          <w:alias w:val="Witness"/>
          <w:id w:val="-23563724"/>
          <w:placeholder>
            <w:docPart w:val="DefaultPlaceholder_-1854013440"/>
          </w:placeholder>
          <w:richText/>
        </w:sdtPr>
        <w:sdtContent>
          <w:r w:rsidRPr="00DE7110">
            <w:rPr>
              <w:b/>
              <w:i/>
            </w:rPr>
            <w:t>Richard Murray:</w:t>
          </w:r>
        </w:sdtContent>
      </w:sdt>
      <w:r>
        <w:t xml:space="preserve"> </w:t>
      </w:r>
      <w:r w:rsidRPr="00694F34" w:rsidR="00694F34">
        <w:t>We do not want ICSs to be just big CCGs.</w:t>
      </w:r>
      <w:r w:rsidR="00A17A97">
        <w:t xml:space="preserve"> </w:t>
      </w:r>
      <w:r w:rsidRPr="00694F34" w:rsidR="00694F34">
        <w:t>That was not really the point</w:t>
      </w:r>
      <w:r>
        <w:t>. I</w:t>
      </w:r>
      <w:r w:rsidRPr="00694F34" w:rsidR="00694F34">
        <w:t>f that is what happens</w:t>
      </w:r>
      <w:r w:rsidR="008A3155">
        <w:t>,</w:t>
      </w:r>
      <w:r w:rsidRPr="00694F34" w:rsidR="00694F34">
        <w:t xml:space="preserve"> all we will have done</w:t>
      </w:r>
      <w:r w:rsidR="004B74DA">
        <w:t>,</w:t>
      </w:r>
      <w:r w:rsidRPr="00694F34" w:rsidR="00694F34">
        <w:t xml:space="preserve"> as Nigel said</w:t>
      </w:r>
      <w:r w:rsidR="004B74DA">
        <w:t>, is</w:t>
      </w:r>
      <w:r w:rsidRPr="00694F34" w:rsidR="00694F34">
        <w:t xml:space="preserve"> move some of the deck chairs around for some of the senior staff</w:t>
      </w:r>
      <w:r w:rsidR="004B74DA">
        <w:t>,</w:t>
      </w:r>
      <w:r w:rsidRPr="00694F34" w:rsidR="00694F34">
        <w:t xml:space="preserve"> but not much more than that. We want ICSs to be different.</w:t>
      </w:r>
      <w:r w:rsidR="00A17A97">
        <w:t xml:space="preserve"> </w:t>
      </w:r>
      <w:r w:rsidRPr="00694F34" w:rsidR="00694F34">
        <w:t xml:space="preserve">They are supposed to </w:t>
      </w:r>
      <w:r>
        <w:t xml:space="preserve">be able to </w:t>
      </w:r>
      <w:r w:rsidRPr="00694F34" w:rsidR="00694F34">
        <w:t xml:space="preserve">work more closely with NHS </w:t>
      </w:r>
      <w:r w:rsidR="00986F03">
        <w:t>p</w:t>
      </w:r>
      <w:r w:rsidRPr="00694F34" w:rsidR="00694F34">
        <w:t>roviders and other providers.</w:t>
      </w:r>
      <w:r w:rsidR="00A17A97">
        <w:t xml:space="preserve"> </w:t>
      </w:r>
      <w:r w:rsidRPr="00694F34" w:rsidR="00694F34">
        <w:t>Some of the divisions created by th</w:t>
      </w:r>
      <w:r w:rsidR="00613D5C">
        <w:t>e</w:t>
      </w:r>
      <w:r w:rsidRPr="00694F34" w:rsidR="00694F34">
        <w:t xml:space="preserve"> split of purchasers and providers do not disappear</w:t>
      </w:r>
      <w:r>
        <w:t>,</w:t>
      </w:r>
      <w:r w:rsidRPr="00694F34" w:rsidR="00694F34">
        <w:t xml:space="preserve"> but they are less stark than they were.</w:t>
      </w:r>
      <w:r w:rsidR="00A17A97">
        <w:t xml:space="preserve"> </w:t>
      </w:r>
      <w:r w:rsidRPr="00694F34" w:rsidR="00694F34">
        <w:t xml:space="preserve">We want </w:t>
      </w:r>
      <w:r w:rsidR="008A3155">
        <w:t xml:space="preserve">the </w:t>
      </w:r>
      <w:r w:rsidRPr="00694F34" w:rsidR="00694F34">
        <w:t>closer working between the NHS, local government, the voluntary sector and other parts of the private sector</w:t>
      </w:r>
      <w:r w:rsidR="008A3155">
        <w:t xml:space="preserve"> that </w:t>
      </w:r>
      <w:r w:rsidRPr="00694F34" w:rsidR="00694F34">
        <w:t>the partnership board can help create.</w:t>
      </w:r>
      <w:r w:rsidR="00A17A97">
        <w:t xml:space="preserve"> </w:t>
      </w:r>
    </w:p>
    <w:p w:rsidR="00DE7110" w:rsidP="00DE7110">
      <w:pPr>
        <w:pStyle w:val="Answer"/>
      </w:pPr>
      <w:r w:rsidRPr="00694F34">
        <w:t xml:space="preserve">A lot of that comes at place level, at </w:t>
      </w:r>
      <w:r>
        <w:t>a</w:t>
      </w:r>
      <w:r w:rsidRPr="00694F34">
        <w:t xml:space="preserve"> geographical level below the level of an ICS.</w:t>
      </w:r>
      <w:r w:rsidR="00A17A97">
        <w:t xml:space="preserve"> </w:t>
      </w:r>
      <w:r w:rsidRPr="00694F34">
        <w:t>ICSs are so big.</w:t>
      </w:r>
      <w:r w:rsidR="00A17A97">
        <w:t xml:space="preserve"> </w:t>
      </w:r>
      <w:r w:rsidRPr="00694F34">
        <w:t xml:space="preserve">One </w:t>
      </w:r>
      <w:r w:rsidR="00E8231F">
        <w:t xml:space="preserve">of the </w:t>
      </w:r>
      <w:r w:rsidRPr="00694F34">
        <w:t>thing</w:t>
      </w:r>
      <w:r w:rsidR="00E8231F">
        <w:t>s</w:t>
      </w:r>
      <w:r w:rsidRPr="00694F34">
        <w:t xml:space="preserve"> we have to watch </w:t>
      </w:r>
      <w:r>
        <w:t>for</w:t>
      </w:r>
      <w:r w:rsidRPr="00694F34">
        <w:t xml:space="preserve"> is</w:t>
      </w:r>
      <w:r w:rsidR="00C21CAB">
        <w:t xml:space="preserve"> that</w:t>
      </w:r>
      <w:r>
        <w:t>,</w:t>
      </w:r>
      <w:r w:rsidRPr="00694F34">
        <w:t xml:space="preserve"> as all of the attention switches to ICSs on their very large footprints</w:t>
      </w:r>
      <w:r>
        <w:t xml:space="preserve">, </w:t>
      </w:r>
      <w:r w:rsidRPr="00694F34">
        <w:t>we do not lose sight of the fact that</w:t>
      </w:r>
      <w:r w:rsidR="00593351">
        <w:t>,</w:t>
      </w:r>
      <w:r w:rsidRPr="00694F34">
        <w:t xml:space="preserve"> for frontline staff and for patients, often what matters is what goes on locally at place level.</w:t>
      </w:r>
      <w:r w:rsidR="00A17A97">
        <w:t xml:space="preserve"> </w:t>
      </w:r>
      <w:r w:rsidRPr="00694F34">
        <w:t>There is a bit of a risk that as you merge CCGs</w:t>
      </w:r>
      <w:r w:rsidR="00C21CAB">
        <w:t>, which</w:t>
      </w:r>
      <w:r w:rsidRPr="00694F34">
        <w:t xml:space="preserve"> were sometimes closer to local government colleagues</w:t>
      </w:r>
      <w:r w:rsidR="00C21CAB">
        <w:t>,</w:t>
      </w:r>
      <w:r w:rsidRPr="00694F34">
        <w:t xml:space="preserve"> you lose that.</w:t>
      </w:r>
      <w:r w:rsidR="00A17A97">
        <w:t xml:space="preserve"> </w:t>
      </w:r>
      <w:r w:rsidR="008A3155">
        <w:t>As ICSs form</w:t>
      </w:r>
      <w:r w:rsidR="005B1249">
        <w:t>,</w:t>
      </w:r>
      <w:r w:rsidR="008A3155">
        <w:t xml:space="preserve"> w</w:t>
      </w:r>
      <w:r w:rsidRPr="00694F34">
        <w:t>e will need to see that they keep some function and can devolve spending and budgets down to th</w:t>
      </w:r>
      <w:r w:rsidR="005B1249">
        <w:t>e</w:t>
      </w:r>
      <w:r w:rsidRPr="00694F34">
        <w:t xml:space="preserve"> more local level to work with GPs and to work with communities.</w:t>
      </w:r>
      <w:r w:rsidR="00A17A97">
        <w:t xml:space="preserve"> </w:t>
      </w:r>
    </w:p>
    <w:p w:rsidR="00DE7110" w:rsidP="00DE7110">
      <w:pPr>
        <w:pStyle w:val="Question"/>
      </w:pPr>
      <w:sdt>
        <w:sdtPr>
          <w:alias w:val="Member"/>
          <w:tag w:val="&lt;Member mnisId='4779' dodsId=''&gt;"/>
          <w:id w:val="-1498413657"/>
          <w:placeholder>
            <w:docPart w:val="DefaultPlaceholder_-1854013440"/>
          </w:placeholder>
          <w:richText/>
        </w:sdtPr>
        <w:sdtContent>
          <w:r w:rsidRPr="00DE7110">
            <w:rPr>
              <w:b/>
            </w:rPr>
            <w:t>Taiwo Owatemi:</w:t>
          </w:r>
        </w:sdtContent>
      </w:sdt>
      <w:r>
        <w:t xml:space="preserve"> T</w:t>
      </w:r>
      <w:r w:rsidRPr="00694F34" w:rsidR="00694F34">
        <w:t>hank you. Hugh, what are your views on that?</w:t>
      </w:r>
      <w:r w:rsidR="00A17A97">
        <w:t xml:space="preserve"> </w:t>
      </w:r>
    </w:p>
    <w:p w:rsidR="001D0E52" w:rsidP="00DE7110">
      <w:pPr>
        <w:pStyle w:val="Answer"/>
      </w:pPr>
      <w:sdt>
        <w:sdtPr>
          <w:alias w:val="Witness"/>
          <w:id w:val="-1608192598"/>
          <w:placeholder>
            <w:docPart w:val="DefaultPlaceholder_-1854013440"/>
          </w:placeholder>
          <w:richText/>
        </w:sdtPr>
        <w:sdtContent>
          <w:r w:rsidRPr="00DE7110" w:rsidR="00DE7110">
            <w:rPr>
              <w:b/>
              <w:i/>
            </w:rPr>
            <w:t>Hugh Alderwick:</w:t>
          </w:r>
        </w:sdtContent>
      </w:sdt>
      <w:r w:rsidR="00DE7110">
        <w:t xml:space="preserve"> I agree with much of what</w:t>
      </w:r>
      <w:r w:rsidRPr="00694F34" w:rsidR="00694F34">
        <w:t xml:space="preserve"> Richard said</w:t>
      </w:r>
      <w:r w:rsidR="00DE7110">
        <w:t xml:space="preserve">. </w:t>
      </w:r>
      <w:r w:rsidRPr="00694F34" w:rsidR="00694F34">
        <w:t>I think there are three risks.</w:t>
      </w:r>
      <w:r w:rsidR="00A17A97">
        <w:t xml:space="preserve"> </w:t>
      </w:r>
      <w:r w:rsidRPr="00694F34" w:rsidR="00694F34">
        <w:t xml:space="preserve">One is </w:t>
      </w:r>
      <w:r w:rsidR="005C455D">
        <w:t>l</w:t>
      </w:r>
      <w:r w:rsidRPr="00694F34" w:rsidR="00694F34">
        <w:t>ack of clarity about what they are supposed to do.</w:t>
      </w:r>
      <w:r w:rsidR="00A17A97">
        <w:t xml:space="preserve"> </w:t>
      </w:r>
      <w:r w:rsidRPr="00694F34" w:rsidR="00694F34">
        <w:t>As Richard says, we do not want ICSs just to be a bigger commission</w:t>
      </w:r>
      <w:r w:rsidR="00DE7110">
        <w:t>er. Th</w:t>
      </w:r>
      <w:r w:rsidRPr="00694F34" w:rsidR="00694F34">
        <w:t>e original idea behind S</w:t>
      </w:r>
      <w:r w:rsidR="00DE7110">
        <w:t>TP</w:t>
      </w:r>
      <w:r w:rsidRPr="00694F34" w:rsidR="00694F34">
        <w:t>s</w:t>
      </w:r>
      <w:r w:rsidR="00DE7110">
        <w:t>,</w:t>
      </w:r>
      <w:r w:rsidRPr="00694F34" w:rsidR="00694F34">
        <w:t xml:space="preserve"> which became ICSs</w:t>
      </w:r>
      <w:r w:rsidR="00DE7110">
        <w:t>,</w:t>
      </w:r>
      <w:r w:rsidRPr="00694F34" w:rsidR="00694F34">
        <w:t xml:space="preserve"> </w:t>
      </w:r>
      <w:r w:rsidR="008A3155">
        <w:t>wa</w:t>
      </w:r>
      <w:r w:rsidRPr="00694F34" w:rsidR="00694F34">
        <w:t xml:space="preserve">s that commissioners, providers in the NHS and local government could come together to plan services </w:t>
      </w:r>
      <w:r w:rsidR="005E3BDB">
        <w:t xml:space="preserve">collectively </w:t>
      </w:r>
      <w:r w:rsidRPr="00694F34" w:rsidR="00694F34">
        <w:t>and make the best use of resources.</w:t>
      </w:r>
      <w:r w:rsidR="00A17A97">
        <w:t xml:space="preserve"> </w:t>
      </w:r>
      <w:r w:rsidRPr="00694F34" w:rsidR="00694F34">
        <w:t>If this turns into a bigger commissioner</w:t>
      </w:r>
      <w:r w:rsidR="00DE7110">
        <w:t>,</w:t>
      </w:r>
      <w:r w:rsidRPr="00694F34" w:rsidR="00694F34">
        <w:t xml:space="preserve"> or a body </w:t>
      </w:r>
      <w:r w:rsidR="005B1249">
        <w:t>that</w:t>
      </w:r>
      <w:r w:rsidRPr="00694F34" w:rsidR="00694F34">
        <w:t xml:space="preserve"> is not quite sure what its role in the system is, there is a challenge about its effectiveness</w:t>
      </w:r>
      <w:r w:rsidR="005B7A0E">
        <w:t>.</w:t>
      </w:r>
    </w:p>
    <w:p w:rsidR="00DE7110" w:rsidP="00DE7110">
      <w:pPr>
        <w:pStyle w:val="Answer"/>
      </w:pPr>
      <w:r>
        <w:t>It is</w:t>
      </w:r>
      <w:r w:rsidRPr="00694F34" w:rsidR="00694F34">
        <w:t xml:space="preserve"> also </w:t>
      </w:r>
      <w:r>
        <w:t xml:space="preserve">about </w:t>
      </w:r>
      <w:r w:rsidRPr="00694F34" w:rsidR="00694F34">
        <w:t xml:space="preserve">how they relate to </w:t>
      </w:r>
      <w:r>
        <w:t xml:space="preserve">the </w:t>
      </w:r>
      <w:r w:rsidRPr="00694F34" w:rsidR="00694F34">
        <w:t xml:space="preserve">new provider </w:t>
      </w:r>
      <w:r>
        <w:t xml:space="preserve">collaboratives </w:t>
      </w:r>
      <w:r>
        <w:t>that</w:t>
      </w:r>
      <w:r w:rsidRPr="00694F34" w:rsidR="00694F34">
        <w:t xml:space="preserve"> NHS England wants to establish, which </w:t>
      </w:r>
      <w:r>
        <w:t>are</w:t>
      </w:r>
      <w:r w:rsidRPr="00694F34" w:rsidR="00694F34">
        <w:t xml:space="preserve"> groups of providers that will get together</w:t>
      </w:r>
      <w:r w:rsidR="001D0E52">
        <w:t>. W</w:t>
      </w:r>
      <w:r w:rsidRPr="00694F34" w:rsidR="00694F34">
        <w:t xml:space="preserve">hat is the relationship between providers </w:t>
      </w:r>
      <w:r w:rsidR="001D0E52">
        <w:t>that</w:t>
      </w:r>
      <w:r w:rsidRPr="00694F34" w:rsidR="00694F34">
        <w:t xml:space="preserve"> are getting together and the ICS</w:t>
      </w:r>
      <w:r w:rsidR="001D0E52">
        <w:t>? W</w:t>
      </w:r>
      <w:r w:rsidRPr="00694F34" w:rsidR="00694F34">
        <w:t>ho really holds the power</w:t>
      </w:r>
      <w:r>
        <w:t>?</w:t>
      </w:r>
      <w:r w:rsidR="00A17A97">
        <w:t xml:space="preserve"> </w:t>
      </w:r>
      <w:r w:rsidRPr="00694F34" w:rsidR="00694F34">
        <w:t>At the moment</w:t>
      </w:r>
      <w:r w:rsidR="001D0E52">
        <w:t>,</w:t>
      </w:r>
      <w:r w:rsidRPr="00694F34" w:rsidR="00694F34">
        <w:t xml:space="preserve"> it is difficult to draw a diagram of how </w:t>
      </w:r>
      <w:r w:rsidR="001D0E52">
        <w:t xml:space="preserve">it is </w:t>
      </w:r>
      <w:r w:rsidRPr="00694F34" w:rsidR="00694F34">
        <w:t>all</w:t>
      </w:r>
      <w:r w:rsidR="001D0E52">
        <w:t xml:space="preserve"> </w:t>
      </w:r>
      <w:r w:rsidR="004B74DA">
        <w:t xml:space="preserve">going to </w:t>
      </w:r>
      <w:r w:rsidRPr="00694F34" w:rsidR="00694F34">
        <w:t>work</w:t>
      </w:r>
      <w:r w:rsidR="004B74DA">
        <w:t xml:space="preserve"> and</w:t>
      </w:r>
      <w:r w:rsidRPr="00694F34" w:rsidR="00694F34">
        <w:t xml:space="preserve"> how the different boards </w:t>
      </w:r>
      <w:r w:rsidR="001D0E52">
        <w:t xml:space="preserve">will </w:t>
      </w:r>
      <w:r w:rsidRPr="00694F34" w:rsidR="00694F34">
        <w:t>relate to each other.</w:t>
      </w:r>
      <w:r w:rsidR="00A17A97">
        <w:t xml:space="preserve"> </w:t>
      </w:r>
      <w:r w:rsidRPr="00694F34" w:rsidR="00694F34">
        <w:t>Even the best civil servant</w:t>
      </w:r>
      <w:r w:rsidR="004B74DA">
        <w:t>s</w:t>
      </w:r>
      <w:r w:rsidRPr="00694F34" w:rsidR="00694F34">
        <w:t xml:space="preserve"> in DH would find it difficult to draw the relationships between th</w:t>
      </w:r>
      <w:r w:rsidR="00EE77B5">
        <w:t>o</w:t>
      </w:r>
      <w:r w:rsidRPr="00694F34" w:rsidR="00694F34">
        <w:t>se bodies.</w:t>
      </w:r>
    </w:p>
    <w:p w:rsidR="00DE7110" w:rsidP="00DE7110">
      <w:pPr>
        <w:pStyle w:val="Answer"/>
      </w:pPr>
      <w:r w:rsidRPr="00694F34">
        <w:t>We also have existing partnership boards</w:t>
      </w:r>
      <w:r w:rsidR="00C54895">
        <w:t xml:space="preserve"> and</w:t>
      </w:r>
      <w:r w:rsidRPr="00694F34">
        <w:t xml:space="preserve"> health and wellbeing boards</w:t>
      </w:r>
      <w:r w:rsidR="00C54895">
        <w:t>;</w:t>
      </w:r>
      <w:r w:rsidR="004B74DA">
        <w:t xml:space="preserve"> t</w:t>
      </w:r>
      <w:r w:rsidRPr="00694F34">
        <w:t>here is a proliferation of boards</w:t>
      </w:r>
      <w:r w:rsidR="00C54895">
        <w:t>.</w:t>
      </w:r>
      <w:r w:rsidR="00F85ACB">
        <w:t xml:space="preserve"> Which</w:t>
      </w:r>
      <w:r w:rsidRPr="00694F34">
        <w:t xml:space="preserve"> partnership board is in charge</w:t>
      </w:r>
      <w:r w:rsidR="00F85ACB">
        <w:t>?</w:t>
      </w:r>
      <w:r w:rsidRPr="00694F34">
        <w:t xml:space="preserve"> I think </w:t>
      </w:r>
      <w:r w:rsidR="00F85ACB">
        <w:t xml:space="preserve">that </w:t>
      </w:r>
      <w:r w:rsidRPr="00694F34">
        <w:t>relates to the second risk.</w:t>
      </w:r>
      <w:r w:rsidR="00A17A97">
        <w:t xml:space="preserve"> </w:t>
      </w:r>
      <w:r w:rsidRPr="00694F34">
        <w:t>There are two ICSs in th</w:t>
      </w:r>
      <w:r w:rsidR="00233F9E">
        <w:t>e</w:t>
      </w:r>
      <w:r w:rsidRPr="00694F34">
        <w:t xml:space="preserve"> draft proposal</w:t>
      </w:r>
      <w:r>
        <w:t>,</w:t>
      </w:r>
      <w:r w:rsidRPr="00694F34">
        <w:t xml:space="preserve"> which makes sense to ensure local government involvement</w:t>
      </w:r>
      <w:r>
        <w:t>,</w:t>
      </w:r>
      <w:r w:rsidRPr="00694F34">
        <w:t xml:space="preserve"> but the risk is that the NHS ICS becomes much more about integrating NHS services and local government</w:t>
      </w:r>
      <w:r>
        <w:t>,</w:t>
      </w:r>
      <w:r w:rsidRPr="00694F34">
        <w:t xml:space="preserve"> and other partners in the community get sidelined</w:t>
      </w:r>
      <w:r w:rsidR="004B74DA">
        <w:t>,</w:t>
      </w:r>
      <w:r w:rsidRPr="00694F34">
        <w:t xml:space="preserve"> and it becomes an NHS</w:t>
      </w:r>
      <w:r w:rsidRPr="00694F34">
        <w:noBreakHyphen/>
        <w:t>dominated thing.</w:t>
      </w:r>
      <w:r w:rsidR="00A17A97">
        <w:t xml:space="preserve"> </w:t>
      </w:r>
      <w:r w:rsidR="004B74DA">
        <w:t>A</w:t>
      </w:r>
      <w:r w:rsidRPr="00694F34">
        <w:t>gain</w:t>
      </w:r>
      <w:r w:rsidR="004B74DA">
        <w:t>, that</w:t>
      </w:r>
      <w:r w:rsidRPr="00694F34">
        <w:t xml:space="preserve"> would undermine the original objectives. </w:t>
      </w:r>
    </w:p>
    <w:p w:rsidR="00DE7110" w:rsidP="00DE7110">
      <w:pPr>
        <w:pStyle w:val="Answer"/>
      </w:pPr>
      <w:r>
        <w:t>T</w:t>
      </w:r>
      <w:r w:rsidRPr="00694F34" w:rsidR="00694F34">
        <w:t>he third</w:t>
      </w:r>
      <w:r w:rsidR="00233F9E">
        <w:t xml:space="preserve"> risk is at place level</w:t>
      </w:r>
      <w:r w:rsidRPr="00694F34" w:rsidR="00694F34">
        <w:t>, as Richard rightly identified</w:t>
      </w:r>
      <w:r w:rsidR="00A17A97">
        <w:t>—</w:t>
      </w:r>
      <w:r w:rsidRPr="00694F34" w:rsidR="00694F34">
        <w:t>local authorities, neighbourhoods</w:t>
      </w:r>
      <w:r w:rsidR="00835BD6">
        <w:t xml:space="preserve">. That </w:t>
      </w:r>
      <w:r w:rsidRPr="00694F34" w:rsidR="00694F34">
        <w:t>is where the action is with integrating services, particularly integrating health and social care and primary care services.</w:t>
      </w:r>
      <w:r w:rsidR="00A17A97">
        <w:t xml:space="preserve"> </w:t>
      </w:r>
      <w:r w:rsidRPr="00694F34" w:rsidR="00694F34">
        <w:t>There coul</w:t>
      </w:r>
      <w:r>
        <w:t>d</w:t>
      </w:r>
      <w:r w:rsidRPr="00694F34" w:rsidR="00694F34">
        <w:t xml:space="preserve"> be an absence of an NHS leader there. A lot of the documents produced by NHS England seem to suggest that primary care networks, which are groups of GPs, might play that role, but they are much smaller, they are earl</w:t>
      </w:r>
      <w:r>
        <w:t>y</w:t>
      </w:r>
      <w:r w:rsidRPr="00694F34" w:rsidR="00694F34">
        <w:t xml:space="preserve"> in their development</w:t>
      </w:r>
      <w:r>
        <w:t>,</w:t>
      </w:r>
      <w:r w:rsidRPr="00694F34" w:rsidR="00694F34">
        <w:t xml:space="preserve"> and changing their functions now risks derailing the progress they have made.</w:t>
      </w:r>
      <w:r w:rsidR="00A17A97">
        <w:t xml:space="preserve"> </w:t>
      </w:r>
      <w:r w:rsidRPr="00694F34" w:rsidR="00694F34">
        <w:t xml:space="preserve">Which is the body at a place level </w:t>
      </w:r>
      <w:r w:rsidR="008A3155">
        <w:t>that</w:t>
      </w:r>
      <w:r w:rsidRPr="00694F34" w:rsidR="00694F34">
        <w:t xml:space="preserve"> will hold the delegated budgets for care</w:t>
      </w:r>
      <w:r>
        <w:t>?</w:t>
      </w:r>
      <w:r w:rsidR="00A17A97">
        <w:t xml:space="preserve"> </w:t>
      </w:r>
      <w:r w:rsidRPr="00694F34" w:rsidR="00694F34">
        <w:t>That is not very clear at the moment.</w:t>
      </w:r>
      <w:r w:rsidR="00A17A97">
        <w:t xml:space="preserve"> </w:t>
      </w:r>
      <w:r>
        <w:t>The</w:t>
      </w:r>
      <w:r w:rsidR="003769DA">
        <w:t xml:space="preserve"> risks are</w:t>
      </w:r>
      <w:r w:rsidRPr="00694F34" w:rsidR="00694F34">
        <w:t xml:space="preserve"> lack of clarity, NHS domination and</w:t>
      </w:r>
      <w:r>
        <w:t xml:space="preserve"> a question over</w:t>
      </w:r>
      <w:r w:rsidRPr="00694F34" w:rsidR="00694F34">
        <w:t xml:space="preserve"> what happens at a place level</w:t>
      </w:r>
      <w:r>
        <w:t>,</w:t>
      </w:r>
      <w:r w:rsidRPr="00694F34" w:rsidR="00694F34">
        <w:t xml:space="preserve"> and how that </w:t>
      </w:r>
      <w:r w:rsidR="001350C1">
        <w:t xml:space="preserve">is </w:t>
      </w:r>
      <w:r w:rsidRPr="00694F34" w:rsidR="00694F34">
        <w:t>strengthened.</w:t>
      </w:r>
      <w:r w:rsidR="00A17A97">
        <w:t xml:space="preserve"> </w:t>
      </w:r>
    </w:p>
    <w:p w:rsidR="00DE7110" w:rsidP="00DE7110">
      <w:pPr>
        <w:pStyle w:val="Question"/>
      </w:pPr>
      <w:sdt>
        <w:sdtPr>
          <w:alias w:val="Member"/>
          <w:tag w:val="&lt;Member mnisId='4779' dodsId=''&gt;"/>
          <w:id w:val="992835061"/>
          <w:placeholder>
            <w:docPart w:val="DefaultPlaceholder_-1854013440"/>
          </w:placeholder>
          <w:richText/>
        </w:sdtPr>
        <w:sdtContent>
          <w:r w:rsidRPr="00DE7110">
            <w:rPr>
              <w:b/>
            </w:rPr>
            <w:t>Taiwo Owatemi:</w:t>
          </w:r>
        </w:sdtContent>
      </w:sdt>
      <w:r>
        <w:t xml:space="preserve"> </w:t>
      </w:r>
      <w:r w:rsidRPr="00694F34" w:rsidR="00694F34">
        <w:t>Nigel, how do you think some of the risks can be mitigated?</w:t>
      </w:r>
      <w:r w:rsidR="00A17A97">
        <w:t xml:space="preserve"> </w:t>
      </w:r>
    </w:p>
    <w:p w:rsidR="00DE7110" w:rsidP="00DE7110">
      <w:pPr>
        <w:pStyle w:val="Answer"/>
      </w:pPr>
      <w:sdt>
        <w:sdtPr>
          <w:alias w:val="Witness"/>
          <w:id w:val="79573853"/>
          <w:placeholder>
            <w:docPart w:val="DefaultPlaceholder_-1854013440"/>
          </w:placeholder>
          <w:richText/>
        </w:sdtPr>
        <w:sdtContent>
          <w:r w:rsidRPr="00DE7110">
            <w:rPr>
              <w:b/>
              <w:i/>
            </w:rPr>
            <w:t>Nigel Edwards:</w:t>
          </w:r>
        </w:sdtContent>
      </w:sdt>
      <w:r>
        <w:t xml:space="preserve"> </w:t>
      </w:r>
      <w:r w:rsidRPr="00694F34" w:rsidR="00694F34">
        <w:t>As Hugh has just said, quite a lot of things are not clear.</w:t>
      </w:r>
      <w:r w:rsidR="00A17A97">
        <w:t xml:space="preserve"> </w:t>
      </w:r>
      <w:r w:rsidRPr="00694F34" w:rsidR="00694F34">
        <w:t xml:space="preserve">I suspect </w:t>
      </w:r>
      <w:r w:rsidR="001350C1">
        <w:t xml:space="preserve">that </w:t>
      </w:r>
      <w:r w:rsidRPr="00694F34" w:rsidR="00694F34">
        <w:t>people will have to discover the answer to some of these questions as they go along.</w:t>
      </w:r>
      <w:r w:rsidR="00A17A97">
        <w:t xml:space="preserve"> </w:t>
      </w:r>
      <w:r w:rsidRPr="00694F34" w:rsidR="00694F34">
        <w:t>They will probably be different in different places.</w:t>
      </w:r>
      <w:r w:rsidR="00A17A97">
        <w:t xml:space="preserve"> </w:t>
      </w:r>
      <w:r>
        <w:t>One</w:t>
      </w:r>
      <w:r w:rsidRPr="00694F34" w:rsidR="00694F34">
        <w:t xml:space="preserve"> </w:t>
      </w:r>
      <w:r w:rsidR="00B56F18">
        <w:t xml:space="preserve">of the </w:t>
      </w:r>
      <w:r w:rsidRPr="00694F34" w:rsidR="00694F34">
        <w:t>streng</w:t>
      </w:r>
      <w:r w:rsidR="00B56F18">
        <w:t>t</w:t>
      </w:r>
      <w:r w:rsidRPr="00694F34" w:rsidR="00694F34">
        <w:t>h</w:t>
      </w:r>
      <w:r w:rsidR="00B56F18">
        <w:t>s</w:t>
      </w:r>
      <w:r w:rsidRPr="00694F34" w:rsidR="00694F34">
        <w:t xml:space="preserve"> of the White Paper </w:t>
      </w:r>
      <w:r>
        <w:t>is</w:t>
      </w:r>
      <w:r w:rsidR="00B56F18">
        <w:t xml:space="preserve"> that</w:t>
      </w:r>
      <w:r>
        <w:t xml:space="preserve"> </w:t>
      </w:r>
      <w:r w:rsidRPr="00694F34" w:rsidR="00694F34">
        <w:t xml:space="preserve">it does something some previous reorganisations of the NHS have not done, which is </w:t>
      </w:r>
      <w:r>
        <w:t xml:space="preserve">to </w:t>
      </w:r>
      <w:r w:rsidRPr="00694F34" w:rsidR="00694F34">
        <w:t>recognise</w:t>
      </w:r>
      <w:r w:rsidR="00771F4A">
        <w:t xml:space="preserve"> that</w:t>
      </w:r>
      <w:r w:rsidRPr="00694F34" w:rsidR="00694F34">
        <w:t xml:space="preserve"> it serv</w:t>
      </w:r>
      <w:r w:rsidR="00B56F18">
        <w:t>es</w:t>
      </w:r>
      <w:r w:rsidRPr="00694F34" w:rsidR="00694F34">
        <w:t xml:space="preserve"> very diverse areas with very different characteristics</w:t>
      </w:r>
      <w:r>
        <w:t>,</w:t>
      </w:r>
      <w:r w:rsidRPr="00694F34" w:rsidR="00694F34">
        <w:t xml:space="preserve"> and different geographies.</w:t>
      </w:r>
      <w:r w:rsidR="00A17A97">
        <w:t xml:space="preserve"> </w:t>
      </w:r>
      <w:r w:rsidRPr="00694F34" w:rsidR="00694F34">
        <w:t xml:space="preserve">The downside of that is </w:t>
      </w:r>
      <w:r w:rsidR="006F0B4D">
        <w:t xml:space="preserve">that </w:t>
      </w:r>
      <w:r w:rsidRPr="00694F34" w:rsidR="00694F34">
        <w:t>it makes it very difficult to specify an answer about how to deal with the issues and mitigate the risks.</w:t>
      </w:r>
      <w:r w:rsidR="00A17A97">
        <w:t xml:space="preserve"> </w:t>
      </w:r>
      <w:r w:rsidRPr="00694F34" w:rsidR="00694F34">
        <w:t xml:space="preserve">One of the mitigations will be a degree of patience as local systems work their way through </w:t>
      </w:r>
      <w:r w:rsidR="00427094">
        <w:t>it</w:t>
      </w:r>
      <w:r w:rsidRPr="00694F34" w:rsidR="00694F34">
        <w:t>.</w:t>
      </w:r>
      <w:r w:rsidR="00A17A97">
        <w:t xml:space="preserve"> </w:t>
      </w:r>
    </w:p>
    <w:p w:rsidR="00DE7110" w:rsidP="00DE7110">
      <w:pPr>
        <w:pStyle w:val="Answer"/>
      </w:pPr>
      <w:r>
        <w:t>A</w:t>
      </w:r>
      <w:r w:rsidRPr="00694F34" w:rsidR="00694F34">
        <w:t xml:space="preserve"> second issue </w:t>
      </w:r>
      <w:r>
        <w:t>will be</w:t>
      </w:r>
      <w:r w:rsidRPr="00694F34" w:rsidR="00694F34">
        <w:t xml:space="preserve"> getting to the bottom of </w:t>
      </w:r>
      <w:r w:rsidR="00CF5985">
        <w:t xml:space="preserve">the </w:t>
      </w:r>
      <w:r w:rsidRPr="00694F34" w:rsidR="00694F34">
        <w:t xml:space="preserve">question of where the primary care voice </w:t>
      </w:r>
      <w:r>
        <w:t xml:space="preserve">is </w:t>
      </w:r>
      <w:r w:rsidRPr="00694F34" w:rsidR="00694F34">
        <w:t>in these systems.</w:t>
      </w:r>
      <w:r w:rsidR="00A17A97">
        <w:t xml:space="preserve"> </w:t>
      </w:r>
      <w:r>
        <w:t xml:space="preserve">It </w:t>
      </w:r>
      <w:r w:rsidRPr="00694F34" w:rsidR="00694F34">
        <w:t>need</w:t>
      </w:r>
      <w:r>
        <w:t>s</w:t>
      </w:r>
      <w:r w:rsidRPr="00694F34" w:rsidR="00694F34">
        <w:t xml:space="preserve"> to be very strong at place level.</w:t>
      </w:r>
      <w:r w:rsidR="00A17A97">
        <w:t xml:space="preserve"> </w:t>
      </w:r>
      <w:r w:rsidRPr="00694F34" w:rsidR="00694F34">
        <w:t>It is not clear how it relates to the ICS</w:t>
      </w:r>
      <w:r w:rsidR="00CF5985">
        <w:t>,</w:t>
      </w:r>
      <w:r w:rsidRPr="00694F34" w:rsidR="00694F34">
        <w:t xml:space="preserve"> and that will need to be worked through.</w:t>
      </w:r>
      <w:r w:rsidR="00A17A97">
        <w:t xml:space="preserve"> </w:t>
      </w:r>
      <w:r>
        <w:t>W</w:t>
      </w:r>
      <w:r w:rsidRPr="00694F34" w:rsidR="00694F34">
        <w:t>e should probably avoid trying to specify the answer to all the questions</w:t>
      </w:r>
      <w:r w:rsidR="00C479C5">
        <w:t>,</w:t>
      </w:r>
      <w:r w:rsidRPr="00694F34" w:rsidR="00694F34">
        <w:t xml:space="preserve"> but </w:t>
      </w:r>
      <w:r w:rsidR="00AC7EA2">
        <w:t xml:space="preserve">make </w:t>
      </w:r>
      <w:r w:rsidRPr="00694F34" w:rsidR="00694F34">
        <w:t>sure that we put in place a process that allows people to learn and develop some of those answers</w:t>
      </w:r>
      <w:r>
        <w:t xml:space="preserve">, </w:t>
      </w:r>
      <w:r w:rsidRPr="00694F34" w:rsidR="00694F34">
        <w:t>and to be ready to intervene and help where things are not going right.</w:t>
      </w:r>
      <w:r w:rsidR="00A17A97">
        <w:t xml:space="preserve"> </w:t>
      </w:r>
      <w:r w:rsidRPr="00694F34" w:rsidR="00694F34">
        <w:t>I am afraid I cannot give you a prospective</w:t>
      </w:r>
      <w:r w:rsidR="00CF5985">
        <w:t xml:space="preserve">, </w:t>
      </w:r>
      <w:r w:rsidR="00A17A97">
        <w:t>“</w:t>
      </w:r>
      <w:r w:rsidR="00CF5985">
        <w:t>T</w:t>
      </w:r>
      <w:r w:rsidRPr="00694F34" w:rsidR="00694F34">
        <w:t>his is how you are going solve it</w:t>
      </w:r>
      <w:r w:rsidR="00A17A97">
        <w:t>”</w:t>
      </w:r>
      <w:r w:rsidR="00593351">
        <w:t>,</w:t>
      </w:r>
      <w:r w:rsidRPr="00694F34" w:rsidR="00694F34">
        <w:t xml:space="preserve"> other than that.</w:t>
      </w:r>
      <w:r w:rsidR="00A17A97">
        <w:t xml:space="preserve"> </w:t>
      </w:r>
    </w:p>
    <w:p w:rsidR="00DE7110" w:rsidP="00DE7110">
      <w:pPr>
        <w:pStyle w:val="Question"/>
      </w:pPr>
      <w:sdt>
        <w:sdtPr>
          <w:alias w:val="Member"/>
          <w:tag w:val="&lt;Member mnisId='4781' dodsId=''&gt;"/>
          <w:id w:val="1212381256"/>
          <w:placeholder>
            <w:docPart w:val="DefaultPlaceholder_-1854013440"/>
          </w:placeholder>
          <w:richText/>
        </w:sdtPr>
        <w:sdtContent>
          <w:r w:rsidRPr="00DE7110">
            <w:rPr>
              <w:b/>
            </w:rPr>
            <w:t>Dr Evans:</w:t>
          </w:r>
        </w:sdtContent>
      </w:sdt>
      <w:r>
        <w:t xml:space="preserve"> Ten years on from the l</w:t>
      </w:r>
      <w:r w:rsidRPr="00694F34" w:rsidR="00694F34">
        <w:t>ast big reorganis</w:t>
      </w:r>
      <w:r>
        <w:t>a</w:t>
      </w:r>
      <w:r w:rsidRPr="00694F34" w:rsidR="00694F34">
        <w:t>tion, it is not often we have the think</w:t>
      </w:r>
      <w:r w:rsidR="00CF5985">
        <w:t>-</w:t>
      </w:r>
      <w:r w:rsidRPr="00694F34" w:rsidR="00694F34">
        <w:t>tanks here to be able to blue</w:t>
      </w:r>
      <w:r w:rsidRPr="00694F34" w:rsidR="00694F34">
        <w:noBreakHyphen/>
        <w:t>sky think about what should be coming ahead.</w:t>
      </w:r>
      <w:r w:rsidR="00A17A97">
        <w:t xml:space="preserve"> </w:t>
      </w:r>
      <w:r w:rsidRPr="00694F34" w:rsidR="00694F34">
        <w:t xml:space="preserve">What I am particularly interested in </w:t>
      </w:r>
      <w:r>
        <w:t xml:space="preserve">is </w:t>
      </w:r>
      <w:r w:rsidRPr="00694F34" w:rsidR="00694F34">
        <w:t>the triple aim within the NHS.</w:t>
      </w:r>
      <w:r w:rsidR="00A17A97">
        <w:t xml:space="preserve"> </w:t>
      </w:r>
      <w:r w:rsidRPr="00694F34" w:rsidR="00694F34">
        <w:t>For those watching at home, the triple aim is better health and wellbeing for the population</w:t>
      </w:r>
      <w:r w:rsidR="00626CF9">
        <w:t>;</w:t>
      </w:r>
      <w:r w:rsidRPr="00694F34" w:rsidR="00694F34">
        <w:t xml:space="preserve"> quality health services and wellbeing for the individual</w:t>
      </w:r>
      <w:r w:rsidR="00626CF9">
        <w:t>;</w:t>
      </w:r>
      <w:r w:rsidRPr="00694F34" w:rsidR="00694F34">
        <w:t xml:space="preserve"> and sustainable use of NHS resources</w:t>
      </w:r>
      <w:r>
        <w:t>,</w:t>
      </w:r>
      <w:r w:rsidRPr="00694F34" w:rsidR="00694F34">
        <w:t xml:space="preserve"> as a triad.</w:t>
      </w:r>
      <w:r w:rsidR="00A17A97">
        <w:t xml:space="preserve"> </w:t>
      </w:r>
      <w:r w:rsidRPr="00694F34" w:rsidR="00694F34">
        <w:t xml:space="preserve">That is really important as a basis, but I would be grateful for your comments on whether you think that is even attainable </w:t>
      </w:r>
      <w:r w:rsidR="0043002B">
        <w:t xml:space="preserve">within the legislation </w:t>
      </w:r>
      <w:r w:rsidRPr="00694F34" w:rsidR="00694F34">
        <w:t>at the current place we are in, and what structure th</w:t>
      </w:r>
      <w:r w:rsidR="00366455">
        <w:t>e</w:t>
      </w:r>
      <w:r w:rsidRPr="00694F34" w:rsidR="00694F34">
        <w:t xml:space="preserve"> legislation brings to help try to reinforce that. Nigel, </w:t>
      </w:r>
      <w:r w:rsidR="00B94943">
        <w:t>c</w:t>
      </w:r>
      <w:r w:rsidRPr="00694F34" w:rsidR="00694F34">
        <w:t>ould you answer that question first and give us your thoughts?</w:t>
      </w:r>
      <w:r w:rsidR="00A17A97">
        <w:t xml:space="preserve"> </w:t>
      </w:r>
    </w:p>
    <w:p w:rsidR="00381AFD" w:rsidP="00A56D5E">
      <w:pPr>
        <w:pStyle w:val="Answer"/>
      </w:pPr>
      <w:sdt>
        <w:sdtPr>
          <w:alias w:val="Witness"/>
          <w:id w:val="829647823"/>
          <w:placeholder>
            <w:docPart w:val="DefaultPlaceholder_-1854013440"/>
          </w:placeholder>
          <w:richText/>
        </w:sdtPr>
        <w:sdtContent>
          <w:r w:rsidRPr="00DE7110" w:rsidR="00DE7110">
            <w:rPr>
              <w:b/>
              <w:i/>
            </w:rPr>
            <w:t>Nigel Edwards:</w:t>
          </w:r>
        </w:sdtContent>
      </w:sdt>
      <w:r w:rsidR="00E9527A">
        <w:t xml:space="preserve"> </w:t>
      </w:r>
      <w:r w:rsidRPr="00694F34" w:rsidR="00694F34">
        <w:t>You will probably see from the Local Government Association response that there is an interesting debate about where responsibility for the entire health of the population sit</w:t>
      </w:r>
      <w:r w:rsidR="00A56D5E">
        <w:t>s</w:t>
      </w:r>
      <w:r w:rsidRPr="00694F34" w:rsidR="00694F34">
        <w:t>.</w:t>
      </w:r>
      <w:r w:rsidR="00A17A97">
        <w:t xml:space="preserve"> </w:t>
      </w:r>
      <w:r w:rsidR="00A56D5E">
        <w:t>T</w:t>
      </w:r>
      <w:r w:rsidRPr="00694F34" w:rsidR="00694F34">
        <w:t>here has been a bit of ambiguity</w:t>
      </w:r>
      <w:r w:rsidR="00B94943">
        <w:t xml:space="preserve">, </w:t>
      </w:r>
      <w:r w:rsidRPr="00694F34" w:rsidR="00694F34">
        <w:t xml:space="preserve">with the NHS feeling that </w:t>
      </w:r>
      <w:r w:rsidR="00B94943">
        <w:t>maybe</w:t>
      </w:r>
      <w:r w:rsidRPr="00694F34" w:rsidR="00694F34">
        <w:t xml:space="preserve"> it needs to take the lead on everything. </w:t>
      </w:r>
      <w:r w:rsidR="00A56D5E">
        <w:t>I think</w:t>
      </w:r>
      <w:r w:rsidRPr="00694F34" w:rsidR="00694F34">
        <w:t xml:space="preserve"> there is a very clear role for local government to have a big leadership role in developing population health.</w:t>
      </w:r>
      <w:r w:rsidR="00A17A97">
        <w:t xml:space="preserve"> </w:t>
      </w:r>
      <w:r w:rsidRPr="00694F34" w:rsidR="00694F34">
        <w:t xml:space="preserve">As Hugh alluded to, there is </w:t>
      </w:r>
      <w:r>
        <w:t>a</w:t>
      </w:r>
      <w:r w:rsidRPr="00694F34" w:rsidR="00694F34">
        <w:t xml:space="preserve"> slightly confusing system of multiple committees that allows a focus on population health in one place without allowing people to be diverted and sucked into the rabbit hole of thinking about NHS services.</w:t>
      </w:r>
      <w:r w:rsidR="00A17A97">
        <w:t xml:space="preserve"> </w:t>
      </w:r>
      <w:r w:rsidRPr="00694F34" w:rsidR="00694F34">
        <w:t>The two obviously need to come together at some point.</w:t>
      </w:r>
    </w:p>
    <w:p w:rsidR="00A56D5E" w:rsidP="00A56D5E">
      <w:pPr>
        <w:pStyle w:val="Answer"/>
      </w:pPr>
      <w:r w:rsidRPr="00694F34">
        <w:t xml:space="preserve">The machinery to do the population health aspects of the triple aim is in place. The question </w:t>
      </w:r>
      <w:r>
        <w:t xml:space="preserve">is </w:t>
      </w:r>
      <w:r w:rsidRPr="00694F34">
        <w:t>about the driver of efficiency</w:t>
      </w:r>
      <w:r>
        <w:t>. W</w:t>
      </w:r>
      <w:r w:rsidRPr="00694F34">
        <w:t>e have moved away from the use of more market</w:t>
      </w:r>
      <w:r w:rsidRPr="00694F34">
        <w:noBreakHyphen/>
        <w:t>based mechanisms for driving efficiency</w:t>
      </w:r>
      <w:r w:rsidR="00C479C5">
        <w:t>,</w:t>
      </w:r>
      <w:r w:rsidRPr="00694F34">
        <w:t xml:space="preserve"> using a tariff and prices, although there will still be those mechanisms for planned elective care.</w:t>
      </w:r>
      <w:r w:rsidR="00A17A97">
        <w:t xml:space="preserve"> </w:t>
      </w:r>
      <w:r>
        <w:t>T</w:t>
      </w:r>
      <w:r w:rsidRPr="00694F34">
        <w:t xml:space="preserve">he question of what the engine for change for improving efficiency </w:t>
      </w:r>
      <w:r w:rsidR="00777EC5">
        <w:t>will be</w:t>
      </w:r>
      <w:r>
        <w:t xml:space="preserve"> </w:t>
      </w:r>
      <w:r w:rsidRPr="00694F34">
        <w:t>is not so clear</w:t>
      </w:r>
      <w:r>
        <w:t>,</w:t>
      </w:r>
      <w:r w:rsidRPr="00694F34">
        <w:t xml:space="preserve"> and thought will need to be given to that. </w:t>
      </w:r>
    </w:p>
    <w:p w:rsidR="00A56D5E" w:rsidP="00A56D5E">
      <w:pPr>
        <w:pStyle w:val="Answer"/>
      </w:pPr>
      <w:r>
        <w:t>On t</w:t>
      </w:r>
      <w:r w:rsidRPr="00694F34" w:rsidR="00694F34">
        <w:t xml:space="preserve">he question </w:t>
      </w:r>
      <w:r w:rsidR="00CF5985">
        <w:t xml:space="preserve">of </w:t>
      </w:r>
      <w:r w:rsidRPr="00694F34" w:rsidR="00694F34">
        <w:t>quality of care, the ICS machinery allows for a degree of standardisation, mutual accountability and self</w:t>
      </w:r>
      <w:r>
        <w:t>-</w:t>
      </w:r>
      <w:r w:rsidRPr="00694F34" w:rsidR="00694F34">
        <w:t>scrutiny</w:t>
      </w:r>
      <w:r w:rsidR="00CF5985">
        <w:t xml:space="preserve">, </w:t>
      </w:r>
      <w:r w:rsidR="00DE5DE8">
        <w:t>and</w:t>
      </w:r>
      <w:r w:rsidR="00C479C5">
        <w:t xml:space="preserve"> </w:t>
      </w:r>
      <w:r w:rsidR="00CF5985">
        <w:t>i</w:t>
      </w:r>
      <w:r w:rsidRPr="00694F34" w:rsidR="00694F34">
        <w:t>f they put in the systems</w:t>
      </w:r>
      <w:r w:rsidR="00986F03">
        <w:t>—</w:t>
      </w:r>
      <w:r w:rsidRPr="00694F34" w:rsidR="00694F34">
        <w:t>sometimes called learning systems</w:t>
      </w:r>
      <w:r w:rsidR="00986F03">
        <w:t>—</w:t>
      </w:r>
      <w:r w:rsidR="00C479C5">
        <w:t>t</w:t>
      </w:r>
      <w:r w:rsidR="00CF5985">
        <w:t xml:space="preserve">hey will be able to </w:t>
      </w:r>
      <w:r w:rsidRPr="00694F34" w:rsidR="00694F34">
        <w:t>us</w:t>
      </w:r>
      <w:r w:rsidR="00CF5985">
        <w:t>e</w:t>
      </w:r>
      <w:r w:rsidRPr="00694F34" w:rsidR="00694F34">
        <w:t xml:space="preserve"> the fact that there will be</w:t>
      </w:r>
      <w:r w:rsidR="00CF5985">
        <w:t xml:space="preserve">, </w:t>
      </w:r>
      <w:r w:rsidRPr="00694F34" w:rsidR="00694F34">
        <w:t>hopefully, as a consequence of the changes</w:t>
      </w:r>
      <w:r>
        <w:t>,</w:t>
      </w:r>
      <w:r w:rsidRPr="00694F34" w:rsidR="00694F34">
        <w:t xml:space="preserve"> much better data about the nature of both the population and services within an area</w:t>
      </w:r>
      <w:r w:rsidR="00CF5985">
        <w:t xml:space="preserve">. </w:t>
      </w:r>
      <w:r w:rsidR="000E40E0">
        <w:t>That</w:t>
      </w:r>
      <w:r w:rsidRPr="00694F34" w:rsidR="00694F34">
        <w:t xml:space="preserve"> is a cultural </w:t>
      </w:r>
      <w:r w:rsidR="000E40E0">
        <w:t>thing,</w:t>
      </w:r>
      <w:r w:rsidR="00CF5985">
        <w:t xml:space="preserve"> and it</w:t>
      </w:r>
      <w:r w:rsidRPr="00694F34" w:rsidR="00694F34">
        <w:t xml:space="preserve"> is hard to legislate for.</w:t>
      </w:r>
      <w:r w:rsidR="00A17A97">
        <w:t xml:space="preserve"> </w:t>
      </w:r>
      <w:r w:rsidRPr="00694F34" w:rsidR="00694F34">
        <w:t xml:space="preserve">We still have, and I think there is an ongoing debate about </w:t>
      </w:r>
      <w:r w:rsidR="00387227">
        <w:t>its</w:t>
      </w:r>
      <w:r w:rsidRPr="00694F34" w:rsidR="00694F34">
        <w:t xml:space="preserve"> appropriateness, a fairly rigorous performance management system in the NHS </w:t>
      </w:r>
      <w:r w:rsidR="00DE7560">
        <w:t>that</w:t>
      </w:r>
      <w:r w:rsidRPr="00694F34" w:rsidR="00694F34">
        <w:t xml:space="preserve"> could substitute for the drivers on both quality and efficiency</w:t>
      </w:r>
      <w:r>
        <w:t>,</w:t>
      </w:r>
      <w:r w:rsidRPr="00694F34" w:rsidR="00694F34">
        <w:t xml:space="preserve"> and of course the CQC is still there.</w:t>
      </w:r>
      <w:r w:rsidR="00A17A97">
        <w:t xml:space="preserve"> </w:t>
      </w:r>
      <w:r w:rsidRPr="00694F34" w:rsidR="00694F34">
        <w:t>There is quite a lot of machinery.</w:t>
      </w:r>
      <w:r w:rsidR="00A17A97">
        <w:t xml:space="preserve"> </w:t>
      </w:r>
      <w:r w:rsidRPr="00694F34" w:rsidR="00694F34">
        <w:t>As Hugh was saying</w:t>
      </w:r>
      <w:r>
        <w:t>,</w:t>
      </w:r>
      <w:r w:rsidRPr="00694F34" w:rsidR="00694F34">
        <w:t xml:space="preserve"> how it all joins together is not quite so clear.</w:t>
      </w:r>
      <w:r w:rsidR="00A17A97">
        <w:t xml:space="preserve"> </w:t>
      </w:r>
      <w:r w:rsidRPr="00694F34" w:rsidR="00694F34">
        <w:t>We will need to watch for whether we have lost some of the spark that can drive some of the efficien</w:t>
      </w:r>
      <w:r>
        <w:t>c</w:t>
      </w:r>
      <w:r w:rsidRPr="00694F34" w:rsidR="00694F34">
        <w:t>y and productivity improvements we will undoubtedly need to see over the next few years.</w:t>
      </w:r>
    </w:p>
    <w:p w:rsidR="00A56D5E" w:rsidP="00A56D5E">
      <w:pPr>
        <w:pStyle w:val="Question"/>
      </w:pPr>
      <w:sdt>
        <w:sdtPr>
          <w:alias w:val="Member"/>
          <w:tag w:val="&lt;Member mnisId='4781' dodsId=''&gt;"/>
          <w:id w:val="-755201660"/>
          <w:placeholder>
            <w:docPart w:val="DefaultPlaceholder_-1854013440"/>
          </w:placeholder>
          <w:richText/>
        </w:sdtPr>
        <w:sdtContent>
          <w:r w:rsidRPr="00A56D5E">
            <w:rPr>
              <w:b/>
            </w:rPr>
            <w:t>Dr Evans:</w:t>
          </w:r>
        </w:sdtContent>
      </w:sdt>
      <w:r w:rsidR="00001122">
        <w:t xml:space="preserve"> </w:t>
      </w:r>
      <w:r>
        <w:t>Thank you, Nigel.</w:t>
      </w:r>
      <w:r w:rsidR="00001122">
        <w:t xml:space="preserve"> </w:t>
      </w:r>
      <w:r w:rsidRPr="00694F34" w:rsidR="00694F34">
        <w:t>Richard, do you have thoughts on this?</w:t>
      </w:r>
      <w:r w:rsidR="00A17A97">
        <w:t xml:space="preserve"> </w:t>
      </w:r>
    </w:p>
    <w:p w:rsidR="00414912" w:rsidP="00A56D5E">
      <w:pPr>
        <w:pStyle w:val="Answer"/>
      </w:pPr>
      <w:sdt>
        <w:sdtPr>
          <w:alias w:val="Witness"/>
          <w:id w:val="1479036777"/>
          <w:placeholder>
            <w:docPart w:val="DefaultPlaceholder_-1854013440"/>
          </w:placeholder>
          <w:richText/>
        </w:sdtPr>
        <w:sdtContent>
          <w:r w:rsidRPr="00A56D5E" w:rsidR="00A56D5E">
            <w:rPr>
              <w:b/>
              <w:i/>
            </w:rPr>
            <w:t>Richard Murray:</w:t>
          </w:r>
        </w:sdtContent>
      </w:sdt>
      <w:r w:rsidR="00A56D5E">
        <w:t xml:space="preserve"> </w:t>
      </w:r>
      <w:r w:rsidRPr="00694F34" w:rsidR="00694F34">
        <w:t>I would start by noting that the system as it is now is pretty unclear.</w:t>
      </w:r>
      <w:r w:rsidR="00A17A97">
        <w:t xml:space="preserve"> </w:t>
      </w:r>
      <w:r w:rsidRPr="00694F34" w:rsidR="00694F34">
        <w:t>We have evolved a large number of work</w:t>
      </w:r>
      <w:r w:rsidR="003F3256">
        <w:t>-</w:t>
      </w:r>
      <w:r w:rsidRPr="00694F34" w:rsidR="00694F34">
        <w:t>arounds.</w:t>
      </w:r>
      <w:r w:rsidR="00A17A97">
        <w:t xml:space="preserve"> </w:t>
      </w:r>
      <w:r w:rsidRPr="00694F34" w:rsidR="00694F34">
        <w:t xml:space="preserve">The way things are done in Cornwall </w:t>
      </w:r>
      <w:r w:rsidR="00484FCE">
        <w:t>is</w:t>
      </w:r>
      <w:r w:rsidRPr="00694F34" w:rsidR="00694F34">
        <w:t xml:space="preserve"> not the same as they are done in Harrogate.</w:t>
      </w:r>
      <w:r w:rsidR="00A17A97">
        <w:t xml:space="preserve"> </w:t>
      </w:r>
      <w:r w:rsidRPr="00694F34" w:rsidR="00694F34">
        <w:t>Although this might not give a single blueprint about how the triple aim will be delivered, it is clearer than the system we have left.</w:t>
      </w:r>
      <w:r w:rsidR="00A17A97">
        <w:t xml:space="preserve"> </w:t>
      </w:r>
      <w:r w:rsidRPr="00694F34" w:rsidR="00694F34">
        <w:t>I think the goal was to try to bring a little more consistency in those structures</w:t>
      </w:r>
      <w:r w:rsidR="00484FCE">
        <w:t>,</w:t>
      </w:r>
      <w:r w:rsidRPr="00694F34" w:rsidR="00694F34">
        <w:t xml:space="preserve"> without squashing</w:t>
      </w:r>
      <w:r w:rsidR="00484FCE">
        <w:t xml:space="preserve"> everybody</w:t>
      </w:r>
      <w:r>
        <w:t xml:space="preserve"> </w:t>
      </w:r>
      <w:r w:rsidRPr="00694F34" w:rsidR="00694F34">
        <w:t>into the same cookie</w:t>
      </w:r>
      <w:r w:rsidR="00C479C5">
        <w:t>-</w:t>
      </w:r>
      <w:r w:rsidRPr="00694F34" w:rsidR="00694F34">
        <w:t xml:space="preserve">cutter shape across the whole country, </w:t>
      </w:r>
      <w:r w:rsidR="0005161A">
        <w:t>as we have done in the past</w:t>
      </w:r>
      <w:r w:rsidR="00DE7560">
        <w:t>,</w:t>
      </w:r>
      <w:r w:rsidR="0005161A">
        <w:t xml:space="preserve"> I am afraid, </w:t>
      </w:r>
      <w:r>
        <w:t>and</w:t>
      </w:r>
      <w:r w:rsidRPr="00694F34" w:rsidR="00694F34">
        <w:t xml:space="preserve"> we know </w:t>
      </w:r>
      <w:r>
        <w:t xml:space="preserve">that </w:t>
      </w:r>
      <w:r w:rsidRPr="00694F34" w:rsidR="00694F34">
        <w:t>does not work.</w:t>
      </w:r>
      <w:r w:rsidR="00A17A97">
        <w:t xml:space="preserve"> </w:t>
      </w:r>
      <w:r w:rsidRPr="00694F34" w:rsidR="00694F34">
        <w:t>That is a tension between a little more consistency around governance an</w:t>
      </w:r>
      <w:r w:rsidR="00DF3034">
        <w:t>d</w:t>
      </w:r>
      <w:r w:rsidRPr="00694F34" w:rsidR="00694F34">
        <w:t xml:space="preserve"> accountability while retaining some of the local flexibility.</w:t>
      </w:r>
    </w:p>
    <w:p w:rsidR="00A56D5E" w:rsidP="00A56D5E">
      <w:pPr>
        <w:pStyle w:val="Answer"/>
      </w:pPr>
      <w:r w:rsidRPr="00694F34">
        <w:t xml:space="preserve">I think the triple aim is helpful in guiding the system. It may be a </w:t>
      </w:r>
      <w:r w:rsidRPr="00694F34" w:rsidR="005C455D">
        <w:t>caricature</w:t>
      </w:r>
      <w:r w:rsidRPr="00694F34">
        <w:t xml:space="preserve"> of some foundation trusts in the past</w:t>
      </w:r>
      <w:r w:rsidR="0057106D">
        <w:t xml:space="preserve"> that </w:t>
      </w:r>
      <w:r w:rsidR="00484FCE">
        <w:t>t</w:t>
      </w:r>
      <w:r w:rsidRPr="00694F34">
        <w:t>hey cared about the quality of care they delivered to their patients</w:t>
      </w:r>
      <w:r w:rsidR="00484FCE">
        <w:t>,</w:t>
      </w:r>
      <w:r w:rsidRPr="00694F34">
        <w:t xml:space="preserve"> but </w:t>
      </w:r>
      <w:r w:rsidR="0057106D">
        <w:t>things</w:t>
      </w:r>
      <w:r w:rsidRPr="00694F34">
        <w:t xml:space="preserve"> about the wider population and </w:t>
      </w:r>
      <w:r w:rsidR="0057106D">
        <w:t>their</w:t>
      </w:r>
      <w:r w:rsidRPr="00694F34">
        <w:t xml:space="preserve"> health were not really their business</w:t>
      </w:r>
      <w:r>
        <w:t>,</w:t>
      </w:r>
      <w:r w:rsidRPr="00694F34">
        <w:t xml:space="preserve"> and what happened to the finances of their commissioner and what happened to the finances of the people they competed against, even if it was in different sectors, again was none of their business. This helpfully tries to reset the tone for the system. </w:t>
      </w:r>
    </w:p>
    <w:p w:rsidR="00A56D5E" w:rsidP="00A56D5E">
      <w:pPr>
        <w:pStyle w:val="Answer"/>
      </w:pPr>
      <w:r w:rsidRPr="00694F34">
        <w:t xml:space="preserve">What I would not lose is that </w:t>
      </w:r>
      <w:r w:rsidR="00346C41">
        <w:t>it</w:t>
      </w:r>
      <w:r w:rsidRPr="00694F34">
        <w:t xml:space="preserve"> is a piece about the wiring of the system.</w:t>
      </w:r>
      <w:r w:rsidR="00A17A97">
        <w:t xml:space="preserve"> </w:t>
      </w:r>
      <w:r w:rsidRPr="00694F34">
        <w:t>There are deep workforce shortages.</w:t>
      </w:r>
      <w:r w:rsidR="00A17A97">
        <w:t xml:space="preserve"> </w:t>
      </w:r>
      <w:r w:rsidRPr="00694F34">
        <w:t>Social care fac</w:t>
      </w:r>
      <w:r w:rsidR="00346C41">
        <w:t>es</w:t>
      </w:r>
      <w:r w:rsidRPr="00694F34">
        <w:t xml:space="preserve"> very severe long</w:t>
      </w:r>
      <w:r w:rsidRPr="00694F34">
        <w:noBreakHyphen/>
        <w:t xml:space="preserve">term challenges to the way it is funded and the way it is delivered. This is a toolbox that might help </w:t>
      </w:r>
      <w:r w:rsidR="00AD3BB4">
        <w:t>to</w:t>
      </w:r>
      <w:r w:rsidRPr="00694F34">
        <w:t xml:space="preserve"> deal with some of th</w:t>
      </w:r>
      <w:r w:rsidR="00A72E7C">
        <w:t>o</w:t>
      </w:r>
      <w:r w:rsidRPr="00694F34">
        <w:t>se issues</w:t>
      </w:r>
      <w:r>
        <w:t>,</w:t>
      </w:r>
      <w:r w:rsidRPr="00694F34">
        <w:t xml:space="preserve"> but on its own it is not an answer to some of the challenges, particularly some of th</w:t>
      </w:r>
      <w:r w:rsidR="00956759">
        <w:t>ose</w:t>
      </w:r>
      <w:r w:rsidRPr="00694F34">
        <w:t xml:space="preserve"> that have come through Covid.</w:t>
      </w:r>
      <w:r w:rsidR="00A17A97">
        <w:t xml:space="preserve"> </w:t>
      </w:r>
      <w:r w:rsidRPr="00694F34">
        <w:t xml:space="preserve">There is something </w:t>
      </w:r>
      <w:r w:rsidR="00956759">
        <w:t xml:space="preserve">that is </w:t>
      </w:r>
      <w:r w:rsidRPr="00694F34">
        <w:t>try</w:t>
      </w:r>
      <w:r w:rsidR="00484FCE">
        <w:t>ing</w:t>
      </w:r>
      <w:r w:rsidRPr="00694F34">
        <w:t xml:space="preserve"> to lean against the tendency towards an NHS view of the world</w:t>
      </w:r>
      <w:r w:rsidR="000C0EBB">
        <w:t>—</w:t>
      </w:r>
      <w:r w:rsidRPr="00694F34">
        <w:t>that the NHS part of ICS will just wander off and do its own thing</w:t>
      </w:r>
      <w:r w:rsidR="00484FCE">
        <w:t>. I</w:t>
      </w:r>
      <w:r w:rsidRPr="00694F34">
        <w:t>f you think about th</w:t>
      </w:r>
      <w:r w:rsidR="000058D4">
        <w:t>e</w:t>
      </w:r>
      <w:r w:rsidRPr="00694F34">
        <w:t xml:space="preserve"> triple aim</w:t>
      </w:r>
      <w:r w:rsidR="000058D4">
        <w:t>s</w:t>
      </w:r>
      <w:r w:rsidRPr="00694F34">
        <w:t xml:space="preserve"> and apply </w:t>
      </w:r>
      <w:r w:rsidR="000058D4">
        <w:t>them</w:t>
      </w:r>
      <w:r w:rsidRPr="00694F34">
        <w:t xml:space="preserve"> to some of the critical issues </w:t>
      </w:r>
      <w:r w:rsidR="00484FCE">
        <w:t xml:space="preserve">like </w:t>
      </w:r>
      <w:r w:rsidRPr="00694F34">
        <w:t>inequalities in mental health</w:t>
      </w:r>
      <w:r w:rsidR="00484FCE">
        <w:t xml:space="preserve"> or</w:t>
      </w:r>
      <w:r w:rsidRPr="00694F34">
        <w:t xml:space="preserve"> how you support child health</w:t>
      </w:r>
      <w:r>
        <w:t>, t</w:t>
      </w:r>
      <w:r w:rsidRPr="00694F34">
        <w:t>hese are issues</w:t>
      </w:r>
      <w:r w:rsidR="000C0EBB">
        <w:t xml:space="preserve"> that</w:t>
      </w:r>
      <w:r w:rsidRPr="00694F34">
        <w:t xml:space="preserve"> the NHS cannot </w:t>
      </w:r>
      <w:r w:rsidR="00484FCE">
        <w:t>address</w:t>
      </w:r>
      <w:r w:rsidRPr="00694F34">
        <w:t xml:space="preserve"> on its own.</w:t>
      </w:r>
      <w:r w:rsidR="00A17A97">
        <w:t xml:space="preserve"> </w:t>
      </w:r>
      <w:r w:rsidRPr="00694F34">
        <w:t>It would recognise th</w:t>
      </w:r>
      <w:r w:rsidR="000058D4">
        <w:t>em</w:t>
      </w:r>
      <w:r w:rsidRPr="00694F34">
        <w:t xml:space="preserve"> as priorities and bring together local government and other part</w:t>
      </w:r>
      <w:r w:rsidR="00484FCE">
        <w:t>s</w:t>
      </w:r>
      <w:r w:rsidRPr="00694F34">
        <w:t xml:space="preserve"> of the system</w:t>
      </w:r>
      <w:r w:rsidR="00484FCE">
        <w:t>,</w:t>
      </w:r>
      <w:r w:rsidRPr="00694F34">
        <w:t xml:space="preserve"> and try to work through what it means to do the triple aim.</w:t>
      </w:r>
      <w:r w:rsidR="00A17A97">
        <w:t xml:space="preserve"> </w:t>
      </w:r>
    </w:p>
    <w:p w:rsidR="00257A23" w:rsidP="00A56D5E">
      <w:pPr>
        <w:pStyle w:val="Question"/>
      </w:pPr>
      <w:sdt>
        <w:sdtPr>
          <w:alias w:val="Member"/>
          <w:tag w:val="&lt;Member mnisId='4781' dodsId=''&gt;"/>
          <w:id w:val="1826011280"/>
          <w:placeholder>
            <w:docPart w:val="DefaultPlaceholder_-1854013440"/>
          </w:placeholder>
          <w:richText/>
        </w:sdtPr>
        <w:sdtContent>
          <w:r w:rsidRPr="00A56D5E" w:rsidR="00A56D5E">
            <w:rPr>
              <w:b/>
            </w:rPr>
            <w:t>Dr Evans:</w:t>
          </w:r>
        </w:sdtContent>
      </w:sdt>
      <w:r w:rsidR="00A56D5E">
        <w:t xml:space="preserve"> Richard and Nigel, t</w:t>
      </w:r>
      <w:r w:rsidRPr="00694F34" w:rsidR="00694F34">
        <w:t>hat is really helpful</w:t>
      </w:r>
      <w:r w:rsidR="00C479C5">
        <w:t xml:space="preserve"> because b</w:t>
      </w:r>
      <w:r w:rsidRPr="00694F34" w:rsidR="00694F34">
        <w:t>oth of you picked up on pop</w:t>
      </w:r>
      <w:r w:rsidR="00A56D5E">
        <w:t>u</w:t>
      </w:r>
      <w:r w:rsidRPr="00694F34" w:rsidR="00694F34">
        <w:t>lation aspects</w:t>
      </w:r>
      <w:r w:rsidR="00484FCE">
        <w:t>. T</w:t>
      </w:r>
      <w:r w:rsidRPr="00694F34" w:rsidR="00694F34">
        <w:t>he paper particularly targets obesity and fluoride in water</w:t>
      </w:r>
      <w:r w:rsidR="00BA268E">
        <w:t>; t</w:t>
      </w:r>
      <w:r w:rsidRPr="00694F34" w:rsidR="00694F34">
        <w:t>hose two have been singled out.</w:t>
      </w:r>
      <w:r w:rsidR="00A17A97">
        <w:t xml:space="preserve"> </w:t>
      </w:r>
      <w:r w:rsidRPr="00694F34" w:rsidR="00694F34">
        <w:t xml:space="preserve">There is a mechanism for other directions </w:t>
      </w:r>
      <w:r w:rsidR="00C479C5">
        <w:t xml:space="preserve">that </w:t>
      </w:r>
      <w:r w:rsidRPr="00694F34" w:rsidR="00694F34">
        <w:t xml:space="preserve">the Secretary of State could decide </w:t>
      </w:r>
      <w:r w:rsidR="00484FCE">
        <w:t>in</w:t>
      </w:r>
      <w:r w:rsidRPr="00694F34" w:rsidR="00694F34">
        <w:t xml:space="preserve"> public health.</w:t>
      </w:r>
      <w:r w:rsidR="00A17A97">
        <w:t xml:space="preserve"> </w:t>
      </w:r>
      <w:r w:rsidRPr="00694F34" w:rsidR="00694F34">
        <w:t>What are your thoughts with regard</w:t>
      </w:r>
      <w:r w:rsidR="00A56D5E">
        <w:t>s</w:t>
      </w:r>
      <w:r w:rsidRPr="00694F34" w:rsidR="00694F34">
        <w:t xml:space="preserve"> to that?</w:t>
      </w:r>
    </w:p>
    <w:p w:rsidR="00A56D5E" w:rsidP="00257A23">
      <w:pPr>
        <w:pStyle w:val="Question"/>
        <w:numPr>
          <w:ilvl w:val="0"/>
          <w:numId w:val="0"/>
        </w:numPr>
        <w:ind w:left="794"/>
      </w:pPr>
      <w:r w:rsidRPr="00694F34">
        <w:t>It is interesting, Richard</w:t>
      </w:r>
      <w:r>
        <w:t>,</w:t>
      </w:r>
      <w:r w:rsidRPr="00694F34">
        <w:t xml:space="preserve"> </w:t>
      </w:r>
      <w:r w:rsidR="00257A23">
        <w:t xml:space="preserve">that </w:t>
      </w:r>
      <w:r w:rsidRPr="00694F34">
        <w:t>you picked up</w:t>
      </w:r>
      <w:r w:rsidR="00ED757A">
        <w:t xml:space="preserve"> on</w:t>
      </w:r>
      <w:r w:rsidRPr="00694F34">
        <w:t xml:space="preserve"> mental health.</w:t>
      </w:r>
      <w:r w:rsidR="00A17A97">
        <w:t xml:space="preserve"> </w:t>
      </w:r>
      <w:r w:rsidRPr="00694F34">
        <w:t>For me</w:t>
      </w:r>
      <w:r w:rsidR="00257A23">
        <w:t>,</w:t>
      </w:r>
      <w:r w:rsidRPr="00694F34">
        <w:t xml:space="preserve"> mental wellbeing seems not to be in there</w:t>
      </w:r>
      <w:r w:rsidR="000D4C4A">
        <w:t>,</w:t>
      </w:r>
      <w:r w:rsidRPr="00694F34">
        <w:t xml:space="preserve"> when we have given so much credibility to bringing parity with physical health.</w:t>
      </w:r>
      <w:r w:rsidR="00A17A97">
        <w:t xml:space="preserve"> </w:t>
      </w:r>
      <w:r w:rsidRPr="00694F34">
        <w:t>Is that just because of the emphasis at the moment and the problems</w:t>
      </w:r>
      <w:r>
        <w:t>?</w:t>
      </w:r>
      <w:r w:rsidR="00A17A97">
        <w:t xml:space="preserve"> </w:t>
      </w:r>
      <w:r w:rsidRPr="00694F34">
        <w:t>Do you think the framework allows us to tackle mental wellbeing as a population issue?</w:t>
      </w:r>
      <w:r w:rsidR="00A17A97">
        <w:t xml:space="preserve"> </w:t>
      </w:r>
      <w:r w:rsidRPr="00694F34">
        <w:t>If so, who should that responsibility fall to?</w:t>
      </w:r>
      <w:r w:rsidR="00A17A97">
        <w:t xml:space="preserve"> </w:t>
      </w:r>
      <w:r w:rsidRPr="00694F34">
        <w:t>Richard, would you like to come back on that?</w:t>
      </w:r>
      <w:r w:rsidR="00A17A97">
        <w:t xml:space="preserve"> </w:t>
      </w:r>
    </w:p>
    <w:p w:rsidR="00A56D5E" w:rsidP="00A56D5E">
      <w:pPr>
        <w:pStyle w:val="Answer"/>
      </w:pPr>
      <w:sdt>
        <w:sdtPr>
          <w:alias w:val="Witness"/>
          <w:id w:val="821397188"/>
          <w:placeholder>
            <w:docPart w:val="DefaultPlaceholder_-1854013440"/>
          </w:placeholder>
          <w:richText/>
        </w:sdtPr>
        <w:sdtContent>
          <w:r w:rsidRPr="00A56D5E">
            <w:rPr>
              <w:b/>
              <w:i/>
            </w:rPr>
            <w:t>Richard Murray:</w:t>
          </w:r>
        </w:sdtContent>
      </w:sdt>
      <w:r>
        <w:t xml:space="preserve"> </w:t>
      </w:r>
      <w:r w:rsidRPr="00694F34" w:rsidR="00694F34">
        <w:t>The structure that has been set out should make it easier for issues like that to be focused on at a population level</w:t>
      </w:r>
      <w:r>
        <w:t>,</w:t>
      </w:r>
      <w:r w:rsidRPr="00694F34" w:rsidR="00694F34">
        <w:t xml:space="preserve"> if the partnership board really does its business and brings the NHS side of the house along with it.</w:t>
      </w:r>
      <w:r w:rsidR="00A17A97">
        <w:t xml:space="preserve"> </w:t>
      </w:r>
      <w:r w:rsidRPr="00694F34" w:rsidR="00694F34">
        <w:t>The NHS clearly cannot do things about housing or transport. Loads of other levers</w:t>
      </w:r>
      <w:r w:rsidR="00C479C5">
        <w:t>,</w:t>
      </w:r>
      <w:r w:rsidRPr="00694F34" w:rsidR="00694F34">
        <w:t xml:space="preserve"> </w:t>
      </w:r>
      <w:r>
        <w:t xml:space="preserve">including </w:t>
      </w:r>
      <w:r w:rsidRPr="00694F34" w:rsidR="00694F34">
        <w:t>access to green space</w:t>
      </w:r>
      <w:r w:rsidR="00C479C5">
        <w:t>,</w:t>
      </w:r>
      <w:r w:rsidRPr="00694F34" w:rsidR="00694F34">
        <w:t xml:space="preserve"> sit with local authorities. It has the ability to focus on some of the bigger population issues better than its predecessor.</w:t>
      </w:r>
      <w:r w:rsidR="00A17A97">
        <w:t xml:space="preserve"> </w:t>
      </w:r>
      <w:r w:rsidRPr="00694F34" w:rsidR="00694F34">
        <w:t xml:space="preserve">We have to note that public health is not </w:t>
      </w:r>
      <w:r w:rsidR="009142F9">
        <w:t>t</w:t>
      </w:r>
      <w:r w:rsidRPr="00694F34" w:rsidR="00694F34">
        <w:t>here.</w:t>
      </w:r>
      <w:r w:rsidR="00A17A97">
        <w:t xml:space="preserve"> </w:t>
      </w:r>
      <w:r w:rsidRPr="00694F34" w:rsidR="00694F34">
        <w:t>There are separate proposals coming on public health.</w:t>
      </w:r>
      <w:r w:rsidR="00A17A97">
        <w:t xml:space="preserve"> </w:t>
      </w:r>
      <w:r w:rsidRPr="00694F34" w:rsidR="00694F34">
        <w:t>There is a bit of an anxiety that we are settling the NHS and</w:t>
      </w:r>
      <w:r w:rsidR="00E320C6">
        <w:t>,</w:t>
      </w:r>
      <w:r w:rsidRPr="00694F34" w:rsidR="00694F34">
        <w:t xml:space="preserve"> perhaps partly</w:t>
      </w:r>
      <w:r w:rsidR="00E320C6">
        <w:t>,</w:t>
      </w:r>
      <w:r w:rsidRPr="00694F34" w:rsidR="00694F34">
        <w:t xml:space="preserve"> the local government role</w:t>
      </w:r>
      <w:r>
        <w:t>,</w:t>
      </w:r>
      <w:r w:rsidRPr="00694F34" w:rsidR="00694F34">
        <w:t xml:space="preserve"> but somewhere off in the wings something else will come on wider public health</w:t>
      </w:r>
      <w:r w:rsidR="00C479C5">
        <w:t>,</w:t>
      </w:r>
      <w:r w:rsidRPr="00694F34" w:rsidR="00694F34">
        <w:t xml:space="preserve"> and that would pick </w:t>
      </w:r>
      <w:r w:rsidR="00391427">
        <w:t xml:space="preserve">up </w:t>
      </w:r>
      <w:r w:rsidRPr="00694F34" w:rsidR="00694F34">
        <w:t>some of the wider wellbeing issues.</w:t>
      </w:r>
      <w:r w:rsidR="00A17A97">
        <w:t xml:space="preserve"> </w:t>
      </w:r>
    </w:p>
    <w:p w:rsidR="00A56D5E" w:rsidP="00A56D5E">
      <w:pPr>
        <w:pStyle w:val="Answer"/>
      </w:pPr>
      <w:r w:rsidRPr="00694F34">
        <w:t>There is a risk.</w:t>
      </w:r>
      <w:r w:rsidR="00A17A97">
        <w:t xml:space="preserve"> </w:t>
      </w:r>
      <w:r w:rsidRPr="00694F34">
        <w:t>It is almost inevitable</w:t>
      </w:r>
      <w:r w:rsidR="009142F9">
        <w:t xml:space="preserve"> that y</w:t>
      </w:r>
      <w:r w:rsidRPr="00694F34">
        <w:t>ou have to have an NHS body. You cannot give control over NHS spending either to local government or to the voluntary sector</w:t>
      </w:r>
      <w:r>
        <w:t xml:space="preserve"> </w:t>
      </w:r>
      <w:r w:rsidRPr="00694F34">
        <w:t>without changing the very fundamentals of the way our public sector works</w:t>
      </w:r>
      <w:r w:rsidR="00250BEF">
        <w:t>, so t</w:t>
      </w:r>
      <w:r w:rsidRPr="00694F34">
        <w:t>here is a risk that the NHS will disappear off into its own world.</w:t>
      </w:r>
      <w:r w:rsidR="00A17A97">
        <w:t xml:space="preserve"> </w:t>
      </w:r>
      <w:r w:rsidRPr="00694F34">
        <w:t xml:space="preserve">The real risk </w:t>
      </w:r>
      <w:r w:rsidR="00250BEF">
        <w:t>i</w:t>
      </w:r>
      <w:r w:rsidRPr="00694F34">
        <w:t>n that comes from aggressive performance management, particularly on waiting times.</w:t>
      </w:r>
      <w:r w:rsidR="00A17A97">
        <w:t xml:space="preserve"> </w:t>
      </w:r>
      <w:r w:rsidRPr="00694F34">
        <w:t>If we really mean mental health, and wider wellbeing</w:t>
      </w:r>
      <w:r>
        <w:t>,</w:t>
      </w:r>
      <w:r w:rsidRPr="00694F34">
        <w:t xml:space="preserve"> and supporting children, particularly </w:t>
      </w:r>
      <w:r>
        <w:t xml:space="preserve">given </w:t>
      </w:r>
      <w:r w:rsidRPr="00694F34">
        <w:t xml:space="preserve">what has gone on through Covid, we have to remember </w:t>
      </w:r>
      <w:r w:rsidR="00986F03">
        <w:t>that</w:t>
      </w:r>
      <w:r w:rsidRPr="00694F34">
        <w:t xml:space="preserve"> when the NHS gets asked to try to deal with some of the waiting time issues </w:t>
      </w:r>
      <w:r w:rsidR="00C21BCB">
        <w:t xml:space="preserve">that </w:t>
      </w:r>
      <w:r w:rsidRPr="00694F34">
        <w:t>have built up.</w:t>
      </w:r>
      <w:r w:rsidR="00A17A97">
        <w:t xml:space="preserve"> </w:t>
      </w:r>
      <w:r w:rsidRPr="00694F34">
        <w:t>We need to do something about waiting times, but if it becomes a very narrow message</w:t>
      </w:r>
      <w:r w:rsidR="0010072F">
        <w:t>, “D</w:t>
      </w:r>
      <w:r w:rsidRPr="00694F34">
        <w:t>o whatever you can to reduce acute sector waiting times,</w:t>
      </w:r>
      <w:r w:rsidR="0010072F">
        <w:t>”</w:t>
      </w:r>
      <w:r w:rsidRPr="00694F34">
        <w:t xml:space="preserve"> I am afraid some of those issues </w:t>
      </w:r>
      <w:r w:rsidR="00484FCE">
        <w:t>such as</w:t>
      </w:r>
      <w:r w:rsidRPr="00694F34">
        <w:t xml:space="preserve"> mental health will fall by the wayside</w:t>
      </w:r>
      <w:r w:rsidR="00C479C5">
        <w:t>,</w:t>
      </w:r>
      <w:r w:rsidRPr="00694F34">
        <w:t xml:space="preserve"> as they have before.</w:t>
      </w:r>
      <w:r w:rsidR="00A17A97">
        <w:t xml:space="preserve"> </w:t>
      </w:r>
    </w:p>
    <w:p w:rsidR="00A56D5E" w:rsidP="00A56D5E">
      <w:pPr>
        <w:pStyle w:val="Question"/>
      </w:pPr>
      <w:sdt>
        <w:sdtPr>
          <w:alias w:val="Member"/>
          <w:tag w:val="&lt;Member mnisId='4781' dodsId=''&gt;"/>
          <w:id w:val="442969956"/>
          <w:placeholder>
            <w:docPart w:val="DefaultPlaceholder_-1854013440"/>
          </w:placeholder>
          <w:richText/>
        </w:sdtPr>
        <w:sdtContent>
          <w:r w:rsidRPr="00A56D5E">
            <w:rPr>
              <w:b/>
            </w:rPr>
            <w:t>Dr Evans:</w:t>
          </w:r>
        </w:sdtContent>
      </w:sdt>
      <w:r>
        <w:t xml:space="preserve"> </w:t>
      </w:r>
      <w:r w:rsidRPr="00694F34" w:rsidR="00694F34">
        <w:t>That is really helpful</w:t>
      </w:r>
      <w:r>
        <w:t>, Richard</w:t>
      </w:r>
      <w:r w:rsidRPr="00694F34" w:rsidR="00694F34">
        <w:t>.</w:t>
      </w:r>
      <w:r w:rsidR="00A17A97">
        <w:t xml:space="preserve"> </w:t>
      </w:r>
      <w:r>
        <w:t>I have a</w:t>
      </w:r>
      <w:r w:rsidRPr="00694F34" w:rsidR="00694F34">
        <w:t xml:space="preserve"> final question to Nigel around this topic.</w:t>
      </w:r>
      <w:r w:rsidR="00A17A97">
        <w:t xml:space="preserve"> </w:t>
      </w:r>
      <w:r w:rsidRPr="00694F34" w:rsidR="00694F34">
        <w:t>Richard hinted about the financial implications.</w:t>
      </w:r>
      <w:r w:rsidR="00A17A97">
        <w:t xml:space="preserve"> </w:t>
      </w:r>
      <w:r w:rsidR="009C49B7">
        <w:t>The paper</w:t>
      </w:r>
      <w:r w:rsidRPr="00694F34" w:rsidR="00694F34">
        <w:t xml:space="preserve"> talks about imposing capital spending limits on foundation trusts </w:t>
      </w:r>
      <w:r w:rsidR="00C479C5">
        <w:t xml:space="preserve">with regard to </w:t>
      </w:r>
      <w:r w:rsidRPr="00694F34" w:rsidR="00694F34">
        <w:t>managing resources.</w:t>
      </w:r>
      <w:r w:rsidR="00A17A97">
        <w:t xml:space="preserve"> </w:t>
      </w:r>
      <w:r w:rsidRPr="00694F34" w:rsidR="00694F34">
        <w:t>I can see pros and cons of doing such a thing. How do we incentivise the system, provide it with the money</w:t>
      </w:r>
      <w:r w:rsidR="00484FCE">
        <w:t>,</w:t>
      </w:r>
      <w:r>
        <w:t xml:space="preserve"> but</w:t>
      </w:r>
      <w:r w:rsidRPr="00694F34" w:rsidR="00694F34">
        <w:t xml:space="preserve"> at the same time reprimand, for want of a better word, those who are struggling or have poor performance?</w:t>
      </w:r>
      <w:r w:rsidR="00A17A97">
        <w:t xml:space="preserve"> </w:t>
      </w:r>
      <w:r w:rsidRPr="00694F34" w:rsidR="00694F34">
        <w:t>How do you see the relationship going?</w:t>
      </w:r>
      <w:r w:rsidR="00A17A97">
        <w:t xml:space="preserve"> </w:t>
      </w:r>
      <w:r w:rsidRPr="00694F34" w:rsidR="00694F34">
        <w:t xml:space="preserve">In healthcare </w:t>
      </w:r>
      <w:r w:rsidR="00FE3B6A">
        <w:t>i</w:t>
      </w:r>
      <w:r w:rsidRPr="00694F34" w:rsidR="00694F34">
        <w:t>t is very difficult</w:t>
      </w:r>
      <w:r w:rsidR="00C479C5">
        <w:t>,</w:t>
      </w:r>
      <w:r w:rsidRPr="00694F34" w:rsidR="00694F34">
        <w:t xml:space="preserve"> </w:t>
      </w:r>
      <w:r w:rsidR="00FE3B6A">
        <w:t>as</w:t>
      </w:r>
      <w:r w:rsidRPr="00694F34" w:rsidR="00694F34">
        <w:t xml:space="preserve"> in education.</w:t>
      </w:r>
      <w:r w:rsidR="00A17A97">
        <w:t xml:space="preserve"> </w:t>
      </w:r>
      <w:r w:rsidRPr="00694F34" w:rsidR="00694F34">
        <w:t>Would you be able to address that side,</w:t>
      </w:r>
      <w:r w:rsidR="00A17A97">
        <w:t xml:space="preserve"> </w:t>
      </w:r>
      <w:r w:rsidRPr="00694F34" w:rsidR="00694F34">
        <w:t>Nigel</w:t>
      </w:r>
      <w:r>
        <w:t>?</w:t>
      </w:r>
    </w:p>
    <w:p w:rsidR="00C545DC" w:rsidP="00A56D5E">
      <w:pPr>
        <w:pStyle w:val="Answer"/>
      </w:pPr>
      <w:sdt>
        <w:sdtPr>
          <w:alias w:val="Witness"/>
          <w:id w:val="24610343"/>
          <w:placeholder>
            <w:docPart w:val="DefaultPlaceholder_-1854013440"/>
          </w:placeholder>
          <w:richText/>
        </w:sdtPr>
        <w:sdtContent>
          <w:r w:rsidRPr="00A56D5E" w:rsidR="00A56D5E">
            <w:rPr>
              <w:b/>
              <w:i/>
            </w:rPr>
            <w:t>Nigel Edwards:</w:t>
          </w:r>
        </w:sdtContent>
      </w:sdt>
      <w:r w:rsidR="00A56D5E">
        <w:t xml:space="preserve"> </w:t>
      </w:r>
      <w:r w:rsidRPr="00694F34" w:rsidR="00694F34">
        <w:t xml:space="preserve">For background, the previous settlement meant that the Department of Health, now </w:t>
      </w:r>
      <w:r w:rsidR="00FE3B6A">
        <w:t xml:space="preserve">the </w:t>
      </w:r>
      <w:r w:rsidRPr="00694F34" w:rsidR="00694F34">
        <w:t>DHSC, was responsible for capital spending for the entire vote</w:t>
      </w:r>
      <w:r w:rsidR="00484FCE">
        <w:t>,</w:t>
      </w:r>
      <w:r w:rsidRPr="00694F34" w:rsidR="00694F34">
        <w:t xml:space="preserve"> but was unable to control the foundation trust components. In a sense</w:t>
      </w:r>
      <w:r>
        <w:t>,</w:t>
      </w:r>
      <w:r w:rsidRPr="00694F34" w:rsidR="00694F34">
        <w:t xml:space="preserve"> this brings back capital controls.</w:t>
      </w:r>
      <w:r w:rsidR="00A17A97">
        <w:t xml:space="preserve"> </w:t>
      </w:r>
      <w:r w:rsidRPr="00694F34" w:rsidR="00694F34">
        <w:t xml:space="preserve">I suspect the other reason for it is that it provides a lever, albeit rather a nuclear one, </w:t>
      </w:r>
      <w:r w:rsidR="00C479C5">
        <w:t>over</w:t>
      </w:r>
      <w:r w:rsidR="00246716">
        <w:t xml:space="preserve"> recalcitrant</w:t>
      </w:r>
      <w:r w:rsidRPr="00694F34" w:rsidR="00694F34">
        <w:t xml:space="preserve"> foundation trusts.</w:t>
      </w:r>
    </w:p>
    <w:p w:rsidR="005012FD" w:rsidP="00A56D5E">
      <w:pPr>
        <w:pStyle w:val="Answer"/>
      </w:pPr>
      <w:r w:rsidRPr="00694F34">
        <w:t xml:space="preserve">What it potentially also allows </w:t>
      </w:r>
      <w:r w:rsidRPr="00694F34" w:rsidR="005C455D">
        <w:t>is for</w:t>
      </w:r>
      <w:r w:rsidRPr="00694F34">
        <w:t xml:space="preserve"> the ICSs to do something that started with the STPs</w:t>
      </w:r>
      <w:r w:rsidR="00484FCE">
        <w:t>,</w:t>
      </w:r>
      <w:r w:rsidRPr="00694F34">
        <w:t xml:space="preserve"> which is to take a better approach to the planning of resources</w:t>
      </w:r>
      <w:r w:rsidR="00246716">
        <w:t>,</w:t>
      </w:r>
      <w:r w:rsidRPr="00694F34">
        <w:t xml:space="preserve"> the planning of capital</w:t>
      </w:r>
      <w:r w:rsidR="00775F6B">
        <w:t>,</w:t>
      </w:r>
      <w:r w:rsidRPr="00694F34">
        <w:t xml:space="preserve"> and</w:t>
      </w:r>
      <w:r w:rsidR="00775F6B">
        <w:t>,</w:t>
      </w:r>
      <w:r w:rsidRPr="00694F34">
        <w:t xml:space="preserve"> indeed</w:t>
      </w:r>
      <w:r w:rsidR="00484FCE">
        <w:t>,</w:t>
      </w:r>
      <w:r w:rsidRPr="00694F34">
        <w:t xml:space="preserve"> the workforce. I see it as part of that suite of changes.</w:t>
      </w:r>
      <w:r w:rsidR="00A17A97">
        <w:t xml:space="preserve"> </w:t>
      </w:r>
      <w:r w:rsidRPr="00694F34">
        <w:t>Some of the missing components are</w:t>
      </w:r>
      <w:r w:rsidR="000B1F69">
        <w:t xml:space="preserve"> probably</w:t>
      </w:r>
      <w:r w:rsidRPr="00694F34">
        <w:t xml:space="preserve"> a bit of investment in people and skills to do that planning. A lot of it is currently outsourced to management consultants.</w:t>
      </w:r>
    </w:p>
    <w:p w:rsidR="00246716" w:rsidP="00A56D5E">
      <w:pPr>
        <w:pStyle w:val="Answer"/>
      </w:pPr>
      <w:r w:rsidRPr="00694F34">
        <w:t xml:space="preserve">If you </w:t>
      </w:r>
      <w:r w:rsidR="000B1F69">
        <w:t>have</w:t>
      </w:r>
      <w:r w:rsidRPr="00694F34">
        <w:t xml:space="preserve"> to rely on tools to discipline people to get them back in line, which</w:t>
      </w:r>
      <w:r w:rsidR="000B1F69">
        <w:t xml:space="preserve"> I think</w:t>
      </w:r>
      <w:r w:rsidRPr="00694F34">
        <w:t xml:space="preserve"> is the underlying bit of your question</w:t>
      </w:r>
      <w:r>
        <w:t>,</w:t>
      </w:r>
      <w:r w:rsidRPr="00694F34">
        <w:t xml:space="preserve"> you have probably already failed as a system. The</w:t>
      </w:r>
      <w:r w:rsidR="00A17A97">
        <w:t xml:space="preserve"> </w:t>
      </w:r>
      <w:r w:rsidRPr="00694F34">
        <w:t>intervention point probably ought to be before that</w:t>
      </w:r>
      <w:r w:rsidR="00180E32">
        <w:t>,</w:t>
      </w:r>
      <w:r w:rsidRPr="00694F34">
        <w:t xml:space="preserve"> with the NHS </w:t>
      </w:r>
      <w:r>
        <w:t xml:space="preserve">England and </w:t>
      </w:r>
      <w:r w:rsidR="00484FCE">
        <w:t xml:space="preserve">NHS </w:t>
      </w:r>
      <w:r w:rsidRPr="00694F34">
        <w:t>Improvement regions keeping a close eye on ICSs</w:t>
      </w:r>
      <w:r w:rsidR="00C479C5">
        <w:t>,</w:t>
      </w:r>
      <w:r w:rsidRPr="00694F34">
        <w:t xml:space="preserve"> and watching out for where relationship problems are developing</w:t>
      </w:r>
      <w:r>
        <w:t>,</w:t>
      </w:r>
      <w:r w:rsidRPr="00694F34">
        <w:t xml:space="preserve"> and try</w:t>
      </w:r>
      <w:r>
        <w:t>ing</w:t>
      </w:r>
      <w:r w:rsidRPr="00694F34">
        <w:t xml:space="preserve"> to avoid the need to use rather big sticks like the capital controls</w:t>
      </w:r>
      <w:r>
        <w:t xml:space="preserve"> to bring </w:t>
      </w:r>
      <w:r w:rsidR="00180E32">
        <w:t>people</w:t>
      </w:r>
      <w:r>
        <w:t xml:space="preserve"> back into line</w:t>
      </w:r>
      <w:r w:rsidRPr="00694F34">
        <w:t>.</w:t>
      </w:r>
      <w:r w:rsidR="00A17A97">
        <w:t xml:space="preserve"> </w:t>
      </w:r>
    </w:p>
    <w:p w:rsidR="00246716" w:rsidP="00246716">
      <w:pPr>
        <w:pStyle w:val="Question"/>
      </w:pPr>
      <w:sdt>
        <w:sdtPr>
          <w:alias w:val="Member"/>
          <w:tag w:val="&lt;Member mnisId='4781' dodsId=''&gt;"/>
          <w:id w:val="1704587120"/>
          <w:placeholder>
            <w:docPart w:val="DefaultPlaceholder_-1854013440"/>
          </w:placeholder>
          <w:richText/>
        </w:sdtPr>
        <w:sdtContent>
          <w:r w:rsidRPr="00246716">
            <w:rPr>
              <w:b/>
            </w:rPr>
            <w:t>Dr Evans:</w:t>
          </w:r>
        </w:sdtContent>
      </w:sdt>
      <w:r>
        <w:t xml:space="preserve"> </w:t>
      </w:r>
      <w:r w:rsidRPr="00694F34" w:rsidR="00694F34">
        <w:t>Do you think th</w:t>
      </w:r>
      <w:r w:rsidR="00180E32">
        <w:t>e</w:t>
      </w:r>
      <w:r w:rsidRPr="00694F34" w:rsidR="00694F34">
        <w:t xml:space="preserve"> new framework provides that early intervention enough?</w:t>
      </w:r>
      <w:r w:rsidR="00A17A97">
        <w:t xml:space="preserve"> </w:t>
      </w:r>
    </w:p>
    <w:p w:rsidR="00FF1F47" w:rsidP="00246716">
      <w:pPr>
        <w:pStyle w:val="Answer"/>
      </w:pPr>
      <w:sdt>
        <w:sdtPr>
          <w:alias w:val="Witness"/>
          <w:id w:val="1144161602"/>
          <w:placeholder>
            <w:docPart w:val="DefaultPlaceholder_-1854013440"/>
          </w:placeholder>
          <w:richText/>
        </w:sdtPr>
        <w:sdtContent>
          <w:r w:rsidRPr="00246716" w:rsidR="00246716">
            <w:rPr>
              <w:b/>
              <w:i/>
            </w:rPr>
            <w:t>Nigel Edwards:</w:t>
          </w:r>
        </w:sdtContent>
      </w:sdt>
      <w:r w:rsidR="00246716">
        <w:t xml:space="preserve"> </w:t>
      </w:r>
      <w:r w:rsidRPr="00694F34" w:rsidR="00694F34">
        <w:t>I think it should</w:t>
      </w:r>
      <w:r w:rsidR="00246716">
        <w:t>,</w:t>
      </w:r>
      <w:r w:rsidRPr="00694F34" w:rsidR="00694F34">
        <w:t xml:space="preserve"> yes.</w:t>
      </w:r>
      <w:r w:rsidR="00A17A97">
        <w:t xml:space="preserve"> </w:t>
      </w:r>
      <w:r w:rsidRPr="00694F34" w:rsidR="00694F34">
        <w:t>As Richard was saying, the legislation only provides a framework</w:t>
      </w:r>
      <w:r w:rsidR="00484FCE">
        <w:t>,</w:t>
      </w:r>
      <w:r w:rsidRPr="00694F34" w:rsidR="00694F34">
        <w:t xml:space="preserve"> and</w:t>
      </w:r>
      <w:r w:rsidR="00775F6B">
        <w:t>,</w:t>
      </w:r>
      <w:r w:rsidRPr="00694F34" w:rsidR="00694F34">
        <w:t xml:space="preserve"> therefore</w:t>
      </w:r>
      <w:r w:rsidR="00484FCE">
        <w:t>,</w:t>
      </w:r>
      <w:r w:rsidRPr="00694F34" w:rsidR="00694F34">
        <w:t xml:space="preserve"> it is only as good as the people who are operating within it</w:t>
      </w:r>
      <w:r w:rsidR="00246716">
        <w:t>,</w:t>
      </w:r>
      <w:r w:rsidRPr="00694F34" w:rsidR="00694F34">
        <w:t xml:space="preserve"> and how they discharge their role.</w:t>
      </w:r>
      <w:r w:rsidR="00A17A97">
        <w:t xml:space="preserve"> </w:t>
      </w:r>
      <w:r>
        <w:t>T</w:t>
      </w:r>
      <w:r w:rsidRPr="00694F34" w:rsidR="00694F34">
        <w:t>here is enough of that framework at the ICS level.</w:t>
      </w:r>
    </w:p>
    <w:p w:rsidR="00854500" w:rsidP="00246716">
      <w:pPr>
        <w:pStyle w:val="Answer"/>
      </w:pPr>
      <w:r w:rsidRPr="00694F34">
        <w:t>There is a tricky question</w:t>
      </w:r>
      <w:r w:rsidR="00246716">
        <w:t xml:space="preserve"> in that t</w:t>
      </w:r>
      <w:r w:rsidRPr="00694F34">
        <w:t xml:space="preserve">here are some providers </w:t>
      </w:r>
      <w:r w:rsidR="00FF1F47">
        <w:t>that</w:t>
      </w:r>
      <w:r w:rsidR="00484FCE">
        <w:t xml:space="preserve"> </w:t>
      </w:r>
      <w:r w:rsidRPr="00694F34">
        <w:t xml:space="preserve">sit across multiple ICSs </w:t>
      </w:r>
      <w:r w:rsidR="00484FCE">
        <w:t xml:space="preserve">but </w:t>
      </w:r>
      <w:r w:rsidR="00FF1F47">
        <w:t>d</w:t>
      </w:r>
      <w:r w:rsidRPr="00694F34">
        <w:t>o not have a particular share in any one of them.</w:t>
      </w:r>
      <w:r w:rsidR="00A17A97">
        <w:t xml:space="preserve"> </w:t>
      </w:r>
      <w:r w:rsidRPr="00694F34">
        <w:t>Mental health trusts particularly may well sit in more than one</w:t>
      </w:r>
      <w:r w:rsidR="00746FF8">
        <w:t>, as may s</w:t>
      </w:r>
      <w:r w:rsidRPr="00694F34">
        <w:t xml:space="preserve">ome of </w:t>
      </w:r>
      <w:r w:rsidR="00484FCE">
        <w:t xml:space="preserve">the </w:t>
      </w:r>
      <w:r w:rsidRPr="00694F34">
        <w:t>big specialist trusts.</w:t>
      </w:r>
      <w:r w:rsidR="00A17A97">
        <w:t xml:space="preserve"> </w:t>
      </w:r>
      <w:r w:rsidRPr="00694F34">
        <w:t>How they are brought into line has never been an easy question.</w:t>
      </w:r>
      <w:r w:rsidR="00A17A97">
        <w:t xml:space="preserve"> </w:t>
      </w:r>
      <w:r w:rsidRPr="00694F34">
        <w:t>Getting alignment on what the strategy is and what the goals are</w:t>
      </w:r>
      <w:r w:rsidR="00484FCE">
        <w:t>,</w:t>
      </w:r>
      <w:r w:rsidRPr="00694F34">
        <w:t xml:space="preserve"> and having a system to have a proper dialogue about that</w:t>
      </w:r>
      <w:r w:rsidR="00C2263C">
        <w:t>,</w:t>
      </w:r>
      <w:r w:rsidRPr="00694F34">
        <w:t xml:space="preserve"> is probably the mechanism</w:t>
      </w:r>
      <w:r w:rsidR="00FE403C">
        <w:t>,</w:t>
      </w:r>
      <w:r w:rsidRPr="00694F34">
        <w:t xml:space="preserve"> rather than trying to construct too many statutory levers </w:t>
      </w:r>
      <w:r w:rsidR="006B0611">
        <w:t>that</w:t>
      </w:r>
      <w:r w:rsidRPr="00694F34">
        <w:t xml:space="preserve"> can be used to compel people in the right direction.</w:t>
      </w:r>
      <w:r w:rsidR="00A17A97">
        <w:t xml:space="preserve"> </w:t>
      </w:r>
    </w:p>
    <w:p w:rsidR="00854500" w:rsidP="00854500">
      <w:pPr>
        <w:pStyle w:val="Remark"/>
      </w:pPr>
      <w:sdt>
        <w:sdtPr>
          <w:alias w:val="Member"/>
          <w:tag w:val="&lt;Member mnisId='1572' dodsId='35446'&gt;"/>
          <w:id w:val="2037462325"/>
          <w:placeholder>
            <w:docPart w:val="DefaultPlaceholder_-1854013440"/>
          </w:placeholder>
          <w:richText/>
        </w:sdtPr>
        <w:sdtContent>
          <w:r w:rsidRPr="00854500">
            <w:rPr>
              <w:b/>
            </w:rPr>
            <w:t>Chair:</w:t>
          </w:r>
        </w:sdtContent>
      </w:sdt>
      <w:r>
        <w:t xml:space="preserve"> </w:t>
      </w:r>
      <w:r w:rsidRPr="00694F34" w:rsidR="00694F34">
        <w:t>We have lots to get on to and we want to talk about social care and workforce issues in much more detail</w:t>
      </w:r>
      <w:r w:rsidR="00484FCE">
        <w:t>.</w:t>
      </w:r>
      <w:r w:rsidR="00001122">
        <w:t xml:space="preserve"> </w:t>
      </w:r>
      <w:r w:rsidR="00484FCE">
        <w:t>O</w:t>
      </w:r>
      <w:r w:rsidRPr="00694F34" w:rsidR="00694F34">
        <w:t>n this issu</w:t>
      </w:r>
      <w:r w:rsidR="00FE403C">
        <w:t>e,</w:t>
      </w:r>
      <w:r w:rsidRPr="00694F34" w:rsidR="00694F34">
        <w:t xml:space="preserve"> let me bring in Laura Trott for a final question.</w:t>
      </w:r>
      <w:r>
        <w:t xml:space="preserve"> </w:t>
      </w:r>
    </w:p>
    <w:p w:rsidR="00854500" w:rsidP="00854500">
      <w:pPr>
        <w:pStyle w:val="Question"/>
      </w:pPr>
      <w:sdt>
        <w:sdtPr>
          <w:alias w:val="Member"/>
          <w:tag w:val="&lt;Member mnisId='4780' dodsId=''&gt;"/>
          <w:id w:val="-1690447301"/>
          <w:placeholder>
            <w:docPart w:val="DefaultPlaceholder_-1854013440"/>
          </w:placeholder>
          <w:richText/>
        </w:sdtPr>
        <w:sdtContent>
          <w:r w:rsidRPr="00854500">
            <w:rPr>
              <w:b/>
            </w:rPr>
            <w:t>Laura Trott:</w:t>
          </w:r>
        </w:sdtContent>
      </w:sdt>
      <w:r w:rsidR="00A17A97">
        <w:t xml:space="preserve"> </w:t>
      </w:r>
      <w:r w:rsidRPr="00694F34" w:rsidR="00694F34">
        <w:t>I want to ask about accountability</w:t>
      </w:r>
      <w:r>
        <w:t>,</w:t>
      </w:r>
      <w:r w:rsidRPr="00694F34" w:rsidR="00694F34">
        <w:t xml:space="preserve"> building on Luke</w:t>
      </w:r>
      <w:r w:rsidR="00A17A97">
        <w:t>’</w:t>
      </w:r>
      <w:r w:rsidRPr="00694F34" w:rsidR="00694F34">
        <w:t>s last question.</w:t>
      </w:r>
      <w:r w:rsidR="00A17A97">
        <w:t xml:space="preserve"> </w:t>
      </w:r>
      <w:r w:rsidRPr="00694F34" w:rsidR="00694F34">
        <w:t xml:space="preserve">We have talked a lot this morning about the very broad powers the ICSs </w:t>
      </w:r>
      <w:r>
        <w:t>will</w:t>
      </w:r>
      <w:r w:rsidRPr="00694F34" w:rsidR="00694F34">
        <w:t xml:space="preserve"> have.</w:t>
      </w:r>
      <w:r w:rsidR="00A17A97">
        <w:t xml:space="preserve"> </w:t>
      </w:r>
      <w:r w:rsidRPr="00694F34" w:rsidR="00694F34">
        <w:t>We have seen recently what happen</w:t>
      </w:r>
      <w:r>
        <w:t>s</w:t>
      </w:r>
      <w:r w:rsidRPr="00694F34" w:rsidR="00694F34">
        <w:t xml:space="preserve"> when CCGs fail.</w:t>
      </w:r>
      <w:r w:rsidR="00A17A97">
        <w:t xml:space="preserve"> </w:t>
      </w:r>
      <w:r w:rsidRPr="00694F34" w:rsidR="00694F34">
        <w:t xml:space="preserve">Is there an improved accountability mechanism </w:t>
      </w:r>
      <w:r w:rsidR="001449E1">
        <w:t xml:space="preserve">that </w:t>
      </w:r>
      <w:r w:rsidRPr="00694F34" w:rsidR="00694F34">
        <w:t xml:space="preserve">we can bring in for ICSs </w:t>
      </w:r>
      <w:r w:rsidR="001449E1">
        <w:t>to</w:t>
      </w:r>
      <w:r w:rsidRPr="00694F34" w:rsidR="00694F34">
        <w:t xml:space="preserve"> help guard against that?</w:t>
      </w:r>
      <w:r w:rsidR="00A17A97">
        <w:t xml:space="preserve"> </w:t>
      </w:r>
      <w:r w:rsidRPr="00694F34" w:rsidR="00694F34">
        <w:t xml:space="preserve">That question is </w:t>
      </w:r>
      <w:r w:rsidR="00940D3D">
        <w:t>for</w:t>
      </w:r>
      <w:r w:rsidRPr="00694F34" w:rsidR="00694F34">
        <w:t xml:space="preserve"> Richard in the first instance. </w:t>
      </w:r>
    </w:p>
    <w:p w:rsidR="004F4362" w:rsidP="00854500">
      <w:pPr>
        <w:pStyle w:val="Answer"/>
      </w:pPr>
      <w:sdt>
        <w:sdtPr>
          <w:alias w:val="Witness"/>
          <w:id w:val="-721445245"/>
          <w:placeholder>
            <w:docPart w:val="DefaultPlaceholder_-1854013440"/>
          </w:placeholder>
          <w:richText/>
        </w:sdtPr>
        <w:sdtContent>
          <w:r w:rsidRPr="00854500" w:rsidR="00854500">
            <w:rPr>
              <w:b/>
              <w:i/>
            </w:rPr>
            <w:t>Richard Murray:</w:t>
          </w:r>
        </w:sdtContent>
      </w:sdt>
      <w:r w:rsidR="00854500">
        <w:t xml:space="preserve"> </w:t>
      </w:r>
      <w:r w:rsidR="00940D3D">
        <w:t>I</w:t>
      </w:r>
      <w:r w:rsidRPr="00694F34" w:rsidR="00694F34">
        <w:t>t is a really tough question.</w:t>
      </w:r>
      <w:r w:rsidR="00A17A97">
        <w:t xml:space="preserve"> </w:t>
      </w:r>
      <w:r w:rsidRPr="00694F34" w:rsidR="00694F34">
        <w:t>An improved accountability structure</w:t>
      </w:r>
      <w:r w:rsidR="00940D3D">
        <w:t>?</w:t>
      </w:r>
      <w:r w:rsidRPr="00694F34" w:rsidR="00694F34">
        <w:t xml:space="preserve"> Certainly</w:t>
      </w:r>
      <w:r w:rsidR="00940D3D">
        <w:t>,</w:t>
      </w:r>
      <w:r w:rsidRPr="00694F34" w:rsidR="00694F34">
        <w:t xml:space="preserve"> a </w:t>
      </w:r>
      <w:r w:rsidR="00995A9B">
        <w:t>bit more</w:t>
      </w:r>
      <w:r w:rsidRPr="00694F34" w:rsidR="00694F34">
        <w:t xml:space="preserve"> national clarity about where the rules and accountabilities lie will help.</w:t>
      </w:r>
      <w:r w:rsidR="00A17A97">
        <w:t xml:space="preserve"> </w:t>
      </w:r>
      <w:r w:rsidRPr="00694F34" w:rsidR="00694F34">
        <w:t>Tidying up some of the work</w:t>
      </w:r>
      <w:r w:rsidRPr="00694F34" w:rsidR="00694F34">
        <w:noBreakHyphen/>
        <w:t>arounds that have emerged since 2012 will help.</w:t>
      </w:r>
      <w:r w:rsidR="00A17A97">
        <w:t xml:space="preserve"> </w:t>
      </w:r>
      <w:r w:rsidRPr="00694F34" w:rsidR="00694F34">
        <w:t xml:space="preserve">The merger issue between finally getting NHS England </w:t>
      </w:r>
      <w:r w:rsidR="00854500">
        <w:t xml:space="preserve">and NHS </w:t>
      </w:r>
      <w:r w:rsidRPr="00694F34" w:rsidR="00694F34">
        <w:t xml:space="preserve">Improvement into one organisation </w:t>
      </w:r>
      <w:r w:rsidR="00854500">
        <w:t xml:space="preserve">also </w:t>
      </w:r>
      <w:r w:rsidRPr="00694F34" w:rsidR="00694F34">
        <w:t>helps.</w:t>
      </w:r>
    </w:p>
    <w:p w:rsidR="00FB63CC" w:rsidP="00854500">
      <w:pPr>
        <w:pStyle w:val="Answer"/>
      </w:pPr>
      <w:r w:rsidRPr="00694F34">
        <w:t>In the NHS</w:t>
      </w:r>
      <w:r w:rsidR="00484FCE">
        <w:t>,</w:t>
      </w:r>
      <w:r w:rsidRPr="00694F34">
        <w:t xml:space="preserve"> though</w:t>
      </w:r>
      <w:r w:rsidR="00484FCE">
        <w:t>,</w:t>
      </w:r>
      <w:r w:rsidRPr="00694F34">
        <w:t xml:space="preserve"> the risk in the past has been </w:t>
      </w:r>
      <w:r w:rsidR="004F4362">
        <w:t xml:space="preserve">that </w:t>
      </w:r>
      <w:r w:rsidRPr="00694F34">
        <w:t>many chief executives/leaders feel incredibly accountable to NHS England</w:t>
      </w:r>
      <w:r w:rsidR="00854500">
        <w:t>,</w:t>
      </w:r>
      <w:r w:rsidRPr="00694F34">
        <w:t xml:space="preserve"> or to whoever is </w:t>
      </w:r>
      <w:r w:rsidR="00484FCE">
        <w:t xml:space="preserve">in </w:t>
      </w:r>
      <w:r w:rsidRPr="00694F34">
        <w:t>the system above them.</w:t>
      </w:r>
      <w:r w:rsidR="00A17A97">
        <w:t xml:space="preserve"> </w:t>
      </w:r>
      <w:r w:rsidR="00484FCE">
        <w:t>T</w:t>
      </w:r>
      <w:r w:rsidRPr="00694F34">
        <w:t>h</w:t>
      </w:r>
      <w:r w:rsidR="00854500">
        <w:t xml:space="preserve">at </w:t>
      </w:r>
      <w:r w:rsidRPr="00694F34">
        <w:t>power of performance management and the power to end your career is quite dramatic.</w:t>
      </w:r>
      <w:r w:rsidR="00A17A97">
        <w:t xml:space="preserve"> </w:t>
      </w:r>
      <w:r w:rsidRPr="00694F34">
        <w:t xml:space="preserve">The problem has been </w:t>
      </w:r>
      <w:r w:rsidR="00484FCE">
        <w:t xml:space="preserve">with </w:t>
      </w:r>
      <w:r w:rsidRPr="00694F34">
        <w:t xml:space="preserve">their accountability to their communities and to other partners such as local authorities. I hope we could see a </w:t>
      </w:r>
      <w:r w:rsidR="00CB4D06">
        <w:t>bit</w:t>
      </w:r>
      <w:r w:rsidRPr="00694F34">
        <w:t xml:space="preserve"> less accountability upwards and a bit more accountability outwards.</w:t>
      </w:r>
      <w:r w:rsidR="00A17A97">
        <w:t xml:space="preserve"> </w:t>
      </w:r>
      <w:r w:rsidRPr="00694F34">
        <w:t>Again, the partnership</w:t>
      </w:r>
      <w:r w:rsidR="00CB4D06">
        <w:t xml:space="preserve"> board</w:t>
      </w:r>
      <w:r w:rsidRPr="00694F34">
        <w:t>s might give some element of that</w:t>
      </w:r>
      <w:r w:rsidR="00001122">
        <w:t>—</w:t>
      </w:r>
      <w:r w:rsidRPr="00694F34">
        <w:t>what happens, what powers can we give to the partnership structure</w:t>
      </w:r>
      <w:r>
        <w:t>—</w:t>
      </w:r>
      <w:r w:rsidRPr="00694F34">
        <w:t xml:space="preserve">so that </w:t>
      </w:r>
      <w:r>
        <w:t>they</w:t>
      </w:r>
      <w:r w:rsidRPr="00694F34">
        <w:t xml:space="preserve"> can try to deliver some degree of accountability over the NHS and</w:t>
      </w:r>
      <w:r w:rsidR="00775F6B">
        <w:t>,</w:t>
      </w:r>
      <w:r w:rsidRPr="00694F34">
        <w:t xml:space="preserve"> indeed</w:t>
      </w:r>
      <w:r w:rsidR="00854500">
        <w:t>,</w:t>
      </w:r>
      <w:r w:rsidRPr="00694F34">
        <w:t xml:space="preserve"> possibly on the other side as well.</w:t>
      </w:r>
      <w:r w:rsidR="00A17A97">
        <w:t xml:space="preserve"> </w:t>
      </w:r>
      <w:r w:rsidRPr="00694F34">
        <w:t>The NHS is sometimes portrayed as the villain of the piece</w:t>
      </w:r>
      <w:r w:rsidR="00854500">
        <w:t>,</w:t>
      </w:r>
      <w:r w:rsidRPr="00694F34">
        <w:t xml:space="preserve"> but of course that is often not </w:t>
      </w:r>
      <w:r w:rsidR="00854500">
        <w:t xml:space="preserve">the </w:t>
      </w:r>
      <w:r w:rsidRPr="00694F34">
        <w:t>case.</w:t>
      </w:r>
    </w:p>
    <w:p w:rsidR="00854500" w:rsidP="00854500">
      <w:pPr>
        <w:pStyle w:val="Answer"/>
      </w:pPr>
      <w:r>
        <w:t>We need m</w:t>
      </w:r>
      <w:r w:rsidRPr="00694F34" w:rsidR="00694F34">
        <w:t>ore accountability outwards and a little less upwards.</w:t>
      </w:r>
      <w:r w:rsidR="00A17A97">
        <w:t xml:space="preserve"> </w:t>
      </w:r>
      <w:r w:rsidRPr="00694F34" w:rsidR="00694F34">
        <w:t xml:space="preserve">We have an incredibly nationally dominated system </w:t>
      </w:r>
      <w:r w:rsidR="00FB63CC">
        <w:t>that</w:t>
      </w:r>
      <w:r w:rsidRPr="00694F34" w:rsidR="00694F34">
        <w:t xml:space="preserve"> has a lot of accountability upwards, but I think we need more towards patients, the public and other stakeholders who are also working on health and care.</w:t>
      </w:r>
      <w:r w:rsidR="00A17A97">
        <w:t xml:space="preserve"> </w:t>
      </w:r>
    </w:p>
    <w:p w:rsidR="00854500" w:rsidP="00854500">
      <w:pPr>
        <w:pStyle w:val="Question"/>
      </w:pPr>
      <w:sdt>
        <w:sdtPr>
          <w:alias w:val="Member"/>
          <w:tag w:val="&lt;Member mnisId='4780' dodsId=''&gt;"/>
          <w:id w:val="675997222"/>
          <w:placeholder>
            <w:docPart w:val="DefaultPlaceholder_-1854013440"/>
          </w:placeholder>
          <w:richText/>
        </w:sdtPr>
        <w:sdtContent>
          <w:r w:rsidRPr="00854500">
            <w:rPr>
              <w:b/>
            </w:rPr>
            <w:t>Laura Trott:</w:t>
          </w:r>
        </w:sdtContent>
      </w:sdt>
      <w:r>
        <w:t xml:space="preserve"> </w:t>
      </w:r>
      <w:r w:rsidR="00C72C9E">
        <w:t xml:space="preserve">That is a very interesting point. </w:t>
      </w:r>
      <w:r w:rsidRPr="00694F34" w:rsidR="00694F34">
        <w:t>Nigel, is there anything</w:t>
      </w:r>
      <w:r w:rsidR="00A17A97">
        <w:t xml:space="preserve"> </w:t>
      </w:r>
      <w:r w:rsidRPr="00694F34" w:rsidR="00694F34">
        <w:t>further from you on that?</w:t>
      </w:r>
      <w:r w:rsidR="00A17A97">
        <w:t xml:space="preserve"> </w:t>
      </w:r>
    </w:p>
    <w:p w:rsidR="00240230" w:rsidP="00854500">
      <w:pPr>
        <w:pStyle w:val="Answer"/>
      </w:pPr>
      <w:sdt>
        <w:sdtPr>
          <w:alias w:val="Witness"/>
          <w:id w:val="-1911214882"/>
          <w:placeholder>
            <w:docPart w:val="DefaultPlaceholder_-1854013440"/>
          </w:placeholder>
          <w:richText/>
        </w:sdtPr>
        <w:sdtContent>
          <w:r w:rsidRPr="00854500" w:rsidR="00854500">
            <w:rPr>
              <w:b/>
              <w:i/>
            </w:rPr>
            <w:t>Nigel Edwards:</w:t>
          </w:r>
        </w:sdtContent>
      </w:sdt>
      <w:r w:rsidR="00854500">
        <w:t xml:space="preserve"> </w:t>
      </w:r>
      <w:r w:rsidRPr="00694F34" w:rsidR="00694F34">
        <w:t>I agree with that analysis.</w:t>
      </w:r>
      <w:r w:rsidR="00A17A97">
        <w:t xml:space="preserve"> </w:t>
      </w:r>
      <w:r w:rsidRPr="00694F34" w:rsidR="00694F34">
        <w:t>Internationally</w:t>
      </w:r>
      <w:r w:rsidR="00484FCE">
        <w:t>,</w:t>
      </w:r>
      <w:r w:rsidRPr="00694F34" w:rsidR="00694F34">
        <w:t xml:space="preserve"> we are an outlier in that sense particularly.</w:t>
      </w:r>
      <w:r w:rsidR="00A17A97">
        <w:t xml:space="preserve"> </w:t>
      </w:r>
      <w:r w:rsidRPr="00694F34" w:rsidR="00694F34">
        <w:t>There is no shortage of vertical accountability.</w:t>
      </w:r>
    </w:p>
    <w:p w:rsidR="00854500" w:rsidP="00854500">
      <w:pPr>
        <w:pStyle w:val="Answer"/>
      </w:pPr>
      <w:r w:rsidRPr="00694F34">
        <w:t>Over the last few years</w:t>
      </w:r>
      <w:r w:rsidR="00240230">
        <w:t>,</w:t>
      </w:r>
      <w:r w:rsidRPr="00694F34">
        <w:t xml:space="preserve"> the systems to try to identify organisations that are running into trouble </w:t>
      </w:r>
      <w:r w:rsidR="00240230">
        <w:t>have been</w:t>
      </w:r>
      <w:r w:rsidRPr="00694F34">
        <w:t xml:space="preserve"> reasonably well developed.</w:t>
      </w:r>
      <w:r w:rsidR="00A17A97">
        <w:t xml:space="preserve"> </w:t>
      </w:r>
      <w:r w:rsidRPr="00694F34">
        <w:t xml:space="preserve">There is a risk of being too ready to </w:t>
      </w:r>
      <w:r w:rsidR="00951709">
        <w:t xml:space="preserve">intervene </w:t>
      </w:r>
      <w:r w:rsidRPr="00694F34">
        <w:t>centrally.</w:t>
      </w:r>
      <w:r w:rsidR="00A17A97">
        <w:t xml:space="preserve"> </w:t>
      </w:r>
      <w:r>
        <w:t>W</w:t>
      </w:r>
      <w:r w:rsidRPr="00694F34">
        <w:t>e learn</w:t>
      </w:r>
      <w:r w:rsidR="00986F03">
        <w:t>ed</w:t>
      </w:r>
      <w:r w:rsidRPr="00694F34">
        <w:t xml:space="preserve"> in the 2006</w:t>
      </w:r>
      <w:r w:rsidRPr="00694F34">
        <w:noBreakHyphen/>
        <w:t>07 financial crisis that it is very important that local leaders of systems feel that they are responsible and there is not someone doing th</w:t>
      </w:r>
      <w:r w:rsidR="00393839">
        <w:t>e</w:t>
      </w:r>
      <w:r w:rsidRPr="00694F34">
        <w:t xml:space="preserve"> job for them.</w:t>
      </w:r>
      <w:r w:rsidR="00A17A97">
        <w:t xml:space="preserve"> </w:t>
      </w:r>
      <w:r w:rsidRPr="00694F34">
        <w:t xml:space="preserve">I am not sure that lack of accountability is the problem with the current system. </w:t>
      </w:r>
      <w:r w:rsidR="00393839">
        <w:t>T</w:t>
      </w:r>
      <w:r w:rsidRPr="00694F34">
        <w:t xml:space="preserve">here is an interesting question at the top of the system about the new powers for the Secretary of State that are proposed in the White Paper, but I suspect we may well </w:t>
      </w:r>
      <w:r w:rsidR="00393839">
        <w:t>come</w:t>
      </w:r>
      <w:r w:rsidRPr="00694F34">
        <w:t xml:space="preserve"> on to those.</w:t>
      </w:r>
      <w:r w:rsidR="00A17A97">
        <w:t xml:space="preserve"> </w:t>
      </w:r>
    </w:p>
    <w:p w:rsidR="00854500" w:rsidP="00145213">
      <w:pPr>
        <w:pStyle w:val="Question"/>
      </w:pPr>
      <w:sdt>
        <w:sdtPr>
          <w:alias w:val="Member"/>
          <w:tag w:val="&lt;Member mnisId='1572' dodsId='35446'&gt;"/>
          <w:id w:val="787349"/>
          <w:placeholder>
            <w:docPart w:val="DefaultPlaceholder_-1854013440"/>
          </w:placeholder>
          <w:richText/>
        </w:sdtPr>
        <w:sdtContent>
          <w:r w:rsidRPr="00145213">
            <w:rPr>
              <w:b/>
            </w:rPr>
            <w:t>Chair:</w:t>
          </w:r>
        </w:sdtContent>
      </w:sdt>
      <w:r>
        <w:t xml:space="preserve"> </w:t>
      </w:r>
      <w:r w:rsidRPr="00694F34" w:rsidR="00694F34">
        <w:t>Thank you very much.</w:t>
      </w:r>
      <w:r w:rsidR="00A17A97">
        <w:t xml:space="preserve"> </w:t>
      </w:r>
      <w:r w:rsidRPr="00694F34" w:rsidR="00694F34">
        <w:t>We will indeed. I want to talk about social care though.</w:t>
      </w:r>
      <w:r w:rsidR="00A17A97">
        <w:t xml:space="preserve"> </w:t>
      </w:r>
      <w:r w:rsidRPr="00694F34" w:rsidR="00694F34">
        <w:t>Let me ask Hugh</w:t>
      </w:r>
      <w:r w:rsidR="00986F03">
        <w:t>,</w:t>
      </w:r>
      <w:r w:rsidRPr="00694F34" w:rsidR="00694F34">
        <w:t xml:space="preserve"> because we have not heard from you for a while.</w:t>
      </w:r>
      <w:r w:rsidR="00A17A97">
        <w:t xml:space="preserve"> </w:t>
      </w:r>
      <w:r w:rsidRPr="00694F34" w:rsidR="00694F34">
        <w:t>There was not a great deal in th</w:t>
      </w:r>
      <w:r w:rsidR="00145213">
        <w:t>e</w:t>
      </w:r>
      <w:r w:rsidRPr="00694F34" w:rsidR="00694F34">
        <w:t xml:space="preserve"> White Paper on social care</w:t>
      </w:r>
      <w:r>
        <w:t>,</w:t>
      </w:r>
      <w:r w:rsidRPr="00694F34" w:rsidR="00694F34">
        <w:t xml:space="preserve"> beyond a pledge to bring forward more proposals later this year. Is that a missed opportunity</w:t>
      </w:r>
      <w:r w:rsidR="00951709">
        <w:t>,</w:t>
      </w:r>
      <w:r w:rsidRPr="00694F34" w:rsidR="00694F34">
        <w:t xml:space="preserve"> given the concerns in the social care sector that </w:t>
      </w:r>
      <w:r w:rsidR="00145213">
        <w:t>they are</w:t>
      </w:r>
      <w:r w:rsidRPr="00694F34" w:rsidR="00694F34">
        <w:t xml:space="preserve"> always having </w:t>
      </w:r>
      <w:r w:rsidR="00145213">
        <w:t>their</w:t>
      </w:r>
      <w:r w:rsidRPr="00694F34" w:rsidR="00694F34">
        <w:t xml:space="preserve"> issues put on the back burner in favour of sorting out NHS issues first</w:t>
      </w:r>
      <w:r>
        <w:t>?</w:t>
      </w:r>
      <w:r w:rsidR="00A17A97">
        <w:t xml:space="preserve"> </w:t>
      </w:r>
    </w:p>
    <w:p w:rsidR="00956D1D" w:rsidP="00854500">
      <w:pPr>
        <w:pStyle w:val="Answer"/>
      </w:pPr>
      <w:sdt>
        <w:sdtPr>
          <w:alias w:val="Witness"/>
          <w:id w:val="-1776945429"/>
          <w:placeholder>
            <w:docPart w:val="DefaultPlaceholder_-1854013440"/>
          </w:placeholder>
          <w:richText/>
        </w:sdtPr>
        <w:sdtContent>
          <w:r w:rsidRPr="00854500" w:rsidR="00854500">
            <w:rPr>
              <w:b/>
              <w:i/>
            </w:rPr>
            <w:t>Hugh Alderwick:</w:t>
          </w:r>
        </w:sdtContent>
      </w:sdt>
      <w:r w:rsidR="00854500">
        <w:t xml:space="preserve"> </w:t>
      </w:r>
      <w:r w:rsidRPr="00694F34" w:rsidR="00694F34">
        <w:t>It absolutely is, Jeremy. The</w:t>
      </w:r>
      <w:r w:rsidR="00A17A97">
        <w:t xml:space="preserve"> </w:t>
      </w:r>
      <w:r w:rsidRPr="00694F34" w:rsidR="00694F34">
        <w:t>White Paper is pretty silent on reform of social care in England.</w:t>
      </w:r>
      <w:r w:rsidR="00A17A97">
        <w:t xml:space="preserve"> </w:t>
      </w:r>
      <w:r w:rsidRPr="00694F34" w:rsidR="00694F34">
        <w:t xml:space="preserve">There are some limited policy measures in </w:t>
      </w:r>
      <w:r>
        <w:t>it</w:t>
      </w:r>
      <w:r w:rsidRPr="00694F34" w:rsidR="00694F34">
        <w:t xml:space="preserve"> which, without additional funding</w:t>
      </w:r>
      <w:r w:rsidR="009315E8">
        <w:t>,</w:t>
      </w:r>
      <w:r w:rsidRPr="00694F34" w:rsidR="00694F34">
        <w:t xml:space="preserve"> look a little perverse in places.</w:t>
      </w:r>
      <w:r w:rsidR="00A17A97">
        <w:t xml:space="preserve"> </w:t>
      </w:r>
      <w:r w:rsidRPr="00694F34" w:rsidR="00694F34">
        <w:t>It is such a long way from adding up to comprehensive reform.</w:t>
      </w:r>
    </w:p>
    <w:p w:rsidR="00A404F0" w:rsidP="00854500">
      <w:pPr>
        <w:pStyle w:val="Answer"/>
      </w:pPr>
      <w:r w:rsidRPr="00694F34">
        <w:t xml:space="preserve">We all know </w:t>
      </w:r>
      <w:r w:rsidR="00956D1D">
        <w:t xml:space="preserve">that </w:t>
      </w:r>
      <w:r w:rsidRPr="00694F34">
        <w:t>the current system is a threadbare safety net.</w:t>
      </w:r>
      <w:r w:rsidR="00A17A97">
        <w:t xml:space="preserve"> </w:t>
      </w:r>
      <w:r w:rsidRPr="00694F34">
        <w:t>It struggl</w:t>
      </w:r>
      <w:r w:rsidR="00956D1D">
        <w:t>es</w:t>
      </w:r>
      <w:r w:rsidRPr="00694F34">
        <w:t xml:space="preserve"> to provide effective support to lots of vulnerable people and their families.</w:t>
      </w:r>
      <w:r w:rsidR="00A17A97">
        <w:t xml:space="preserve"> </w:t>
      </w:r>
      <w:r w:rsidR="00AC2F79">
        <w:t>There</w:t>
      </w:r>
      <w:r w:rsidRPr="00694F34">
        <w:t xml:space="preserve"> is ongoing political failure, to be frank, which </w:t>
      </w:r>
      <w:r w:rsidR="00AC2F79">
        <w:t>the G</w:t>
      </w:r>
      <w:r w:rsidRPr="00694F34">
        <w:t>overnment appear to be choosing to prolong.</w:t>
      </w:r>
      <w:r w:rsidR="00A17A97">
        <w:t xml:space="preserve"> </w:t>
      </w:r>
      <w:r w:rsidRPr="00694F34">
        <w:t>We have been promised reform lots of times</w:t>
      </w:r>
      <w:r w:rsidR="00854500">
        <w:t>; i</w:t>
      </w:r>
      <w:r w:rsidRPr="00694F34">
        <w:t>t has been ducked lots of times.</w:t>
      </w:r>
      <w:r w:rsidR="00A17A97">
        <w:t xml:space="preserve"> </w:t>
      </w:r>
      <w:r w:rsidRPr="00694F34">
        <w:t xml:space="preserve">Without adequate funding for social care, without thinking comprehensively about the workforce and other challenges facing the system, the rest of the objectives in the White Paper around the NHS </w:t>
      </w:r>
      <w:r>
        <w:t xml:space="preserve">on </w:t>
      </w:r>
      <w:r w:rsidRPr="00694F34">
        <w:t xml:space="preserve">improving population health </w:t>
      </w:r>
      <w:r>
        <w:t>will be</w:t>
      </w:r>
      <w:r w:rsidRPr="00694F34">
        <w:t xml:space="preserve"> very, very difficult to meet.</w:t>
      </w:r>
    </w:p>
    <w:p w:rsidR="00854500" w:rsidP="00854500">
      <w:pPr>
        <w:pStyle w:val="Answer"/>
      </w:pPr>
      <w:r w:rsidRPr="00694F34">
        <w:t>The NHS is clearly only one small part of what keeps us healthy.</w:t>
      </w:r>
      <w:r w:rsidR="00A17A97">
        <w:t xml:space="preserve"> </w:t>
      </w:r>
      <w:r w:rsidRPr="00694F34">
        <w:t>If social care</w:t>
      </w:r>
      <w:r w:rsidR="00951709">
        <w:t xml:space="preserve"> and </w:t>
      </w:r>
      <w:r w:rsidRPr="00694F34">
        <w:t xml:space="preserve">public health </w:t>
      </w:r>
      <w:r w:rsidR="00A404F0">
        <w:t>are</w:t>
      </w:r>
      <w:r w:rsidRPr="00694F34">
        <w:t xml:space="preserve"> underfunded, what is the NHS integrating with?</w:t>
      </w:r>
      <w:r w:rsidR="00A17A97">
        <w:t xml:space="preserve"> </w:t>
      </w:r>
      <w:r w:rsidRPr="00694F34">
        <w:t>Yes, this is a clear missed opportunity.</w:t>
      </w:r>
      <w:r w:rsidR="00A17A97">
        <w:t xml:space="preserve"> </w:t>
      </w:r>
      <w:r w:rsidRPr="00694F34">
        <w:t>The case for reform is so strong.</w:t>
      </w:r>
      <w:r w:rsidR="00A17A97">
        <w:t xml:space="preserve"> </w:t>
      </w:r>
      <w:r w:rsidRPr="00694F34">
        <w:t xml:space="preserve">What is missing is political will. It is extraordinary </w:t>
      </w:r>
      <w:r>
        <w:t xml:space="preserve">that </w:t>
      </w:r>
      <w:r w:rsidR="00A404F0">
        <w:t>it</w:t>
      </w:r>
      <w:r w:rsidRPr="00694F34">
        <w:t xml:space="preserve"> is not being done, particularly </w:t>
      </w:r>
      <w:r w:rsidR="00951709">
        <w:t xml:space="preserve">after </w:t>
      </w:r>
      <w:r w:rsidRPr="00694F34">
        <w:t>what has happened over the last year.</w:t>
      </w:r>
      <w:r w:rsidR="00A17A97">
        <w:t xml:space="preserve"> </w:t>
      </w:r>
      <w:r w:rsidRPr="00694F34">
        <w:t>I cannot put it in stronger terms.</w:t>
      </w:r>
      <w:r w:rsidR="00A17A97">
        <w:t xml:space="preserve"> </w:t>
      </w:r>
    </w:p>
    <w:p w:rsidR="00854500" w:rsidP="00854500">
      <w:pPr>
        <w:pStyle w:val="Question"/>
      </w:pPr>
      <w:sdt>
        <w:sdtPr>
          <w:alias w:val="Member"/>
          <w:tag w:val="&lt;Member mnisId='1572' dodsId='35446'&gt;"/>
          <w:id w:val="-458959939"/>
          <w:placeholder>
            <w:docPart w:val="DefaultPlaceholder_-1854013440"/>
          </w:placeholder>
          <w:richText/>
        </w:sdtPr>
        <w:sdtContent>
          <w:r w:rsidRPr="00854500">
            <w:rPr>
              <w:b/>
            </w:rPr>
            <w:t>Chair:</w:t>
          </w:r>
        </w:sdtContent>
      </w:sdt>
      <w:r>
        <w:t xml:space="preserve"> </w:t>
      </w:r>
      <w:r w:rsidRPr="00694F34" w:rsidR="00694F34">
        <w:t>I will bring in my colleague Barbara Keel</w:t>
      </w:r>
      <w:r w:rsidR="00D70E8E">
        <w:t>e</w:t>
      </w:r>
      <w:r w:rsidRPr="00694F34" w:rsidR="00694F34">
        <w:t>y on this</w:t>
      </w:r>
      <w:r>
        <w:t>,</w:t>
      </w:r>
      <w:r w:rsidRPr="00694F34" w:rsidR="00694F34">
        <w:t xml:space="preserve"> but I have a quick question to Richard from the King</w:t>
      </w:r>
      <w:r w:rsidR="00A17A97">
        <w:t>’</w:t>
      </w:r>
      <w:r w:rsidRPr="00694F34" w:rsidR="00694F34">
        <w:t>s Fund.</w:t>
      </w:r>
      <w:r w:rsidR="00A17A97">
        <w:t xml:space="preserve"> </w:t>
      </w:r>
      <w:r w:rsidRPr="00694F34" w:rsidR="00694F34">
        <w:t>The NHS had its 10</w:t>
      </w:r>
      <w:r w:rsidRPr="00694F34" w:rsidR="00694F34">
        <w:noBreakHyphen/>
        <w:t>year plan two years ago.</w:t>
      </w:r>
      <w:r w:rsidR="00A17A97">
        <w:t xml:space="preserve"> </w:t>
      </w:r>
      <w:r w:rsidRPr="00694F34" w:rsidR="00694F34">
        <w:t xml:space="preserve">Do we need something similar for the social care system </w:t>
      </w:r>
      <w:r w:rsidR="005F70B7">
        <w:t>that</w:t>
      </w:r>
      <w:r w:rsidRPr="00694F34" w:rsidR="00694F34">
        <w:t xml:space="preserve"> allows </w:t>
      </w:r>
      <w:r w:rsidR="00951709">
        <w:t xml:space="preserve">for </w:t>
      </w:r>
      <w:r w:rsidRPr="00694F34" w:rsidR="00694F34">
        <w:t>a long</w:t>
      </w:r>
      <w:r w:rsidRPr="00694F34" w:rsidR="00694F34">
        <w:noBreakHyphen/>
        <w:t>term view and long</w:t>
      </w:r>
      <w:r w:rsidRPr="00694F34" w:rsidR="00694F34">
        <w:noBreakHyphen/>
        <w:t xml:space="preserve">term planning on </w:t>
      </w:r>
      <w:r w:rsidR="002A677A">
        <w:t>things</w:t>
      </w:r>
      <w:r w:rsidRPr="00694F34" w:rsidR="00694F34">
        <w:t xml:space="preserve"> </w:t>
      </w:r>
      <w:r w:rsidR="00951709">
        <w:t xml:space="preserve">such as </w:t>
      </w:r>
      <w:r w:rsidRPr="00694F34" w:rsidR="00694F34">
        <w:t>the workforce issues that bedevil the social care system even more than the NHS</w:t>
      </w:r>
      <w:r>
        <w:t xml:space="preserve">? </w:t>
      </w:r>
    </w:p>
    <w:p w:rsidR="0028657B" w:rsidP="00854500">
      <w:pPr>
        <w:pStyle w:val="Answer"/>
      </w:pPr>
      <w:sdt>
        <w:sdtPr>
          <w:alias w:val="Witness"/>
          <w:id w:val="1147869895"/>
          <w:placeholder>
            <w:docPart w:val="DefaultPlaceholder_-1854013440"/>
          </w:placeholder>
          <w:richText/>
        </w:sdtPr>
        <w:sdtContent>
          <w:r w:rsidRPr="00854500" w:rsidR="00854500">
            <w:rPr>
              <w:b/>
              <w:i/>
            </w:rPr>
            <w:t>Richard Murray:</w:t>
          </w:r>
        </w:sdtContent>
      </w:sdt>
      <w:r w:rsidR="00854500">
        <w:t xml:space="preserve"> </w:t>
      </w:r>
      <w:r w:rsidRPr="00694F34" w:rsidR="00694F34">
        <w:t>That would be the gold standard</w:t>
      </w:r>
      <w:r w:rsidR="005F70B7">
        <w:t>,</w:t>
      </w:r>
      <w:r w:rsidRPr="00694F34" w:rsidR="00694F34">
        <w:t xml:space="preserve"> and a huge landmark victory for any Government </w:t>
      </w:r>
      <w:r w:rsidR="009315E8">
        <w:t>who</w:t>
      </w:r>
      <w:r w:rsidRPr="00694F34" w:rsidR="00694F34">
        <w:t xml:space="preserve"> could bring </w:t>
      </w:r>
      <w:r w:rsidR="00AF7996">
        <w:t>i</w:t>
      </w:r>
      <w:r w:rsidRPr="00694F34" w:rsidR="00694F34">
        <w:t>t off.</w:t>
      </w:r>
      <w:r w:rsidR="00A17A97">
        <w:t xml:space="preserve"> </w:t>
      </w:r>
      <w:r w:rsidRPr="00694F34" w:rsidR="00694F34">
        <w:t>You are right that it needs to be more long term.</w:t>
      </w:r>
      <w:r w:rsidR="00A17A97">
        <w:t xml:space="preserve"> </w:t>
      </w:r>
      <w:r w:rsidRPr="00694F34" w:rsidR="00694F34">
        <w:t xml:space="preserve">That is because any major funding reform </w:t>
      </w:r>
      <w:r w:rsidR="00951709">
        <w:t xml:space="preserve">is going to </w:t>
      </w:r>
      <w:r w:rsidRPr="00694F34" w:rsidR="00694F34">
        <w:t xml:space="preserve">take a while to get through the Commons and a while to enact </w:t>
      </w:r>
      <w:r w:rsidR="00854500">
        <w:t>a</w:t>
      </w:r>
      <w:r w:rsidRPr="00694F34" w:rsidR="00694F34">
        <w:t>cross</w:t>
      </w:r>
      <w:r w:rsidR="00854500">
        <w:t xml:space="preserve"> the</w:t>
      </w:r>
      <w:r w:rsidRPr="00694F34" w:rsidR="00694F34">
        <w:t xml:space="preserve"> country</w:t>
      </w:r>
      <w:r w:rsidR="00AF7996">
        <w:t>, so y</w:t>
      </w:r>
      <w:r w:rsidRPr="00694F34" w:rsidR="00694F34">
        <w:t>ou need something in the interim</w:t>
      </w:r>
      <w:r w:rsidR="00854500">
        <w:t xml:space="preserve">. </w:t>
      </w:r>
      <w:r w:rsidR="00951709">
        <w:t>A</w:t>
      </w:r>
      <w:r w:rsidRPr="00694F34" w:rsidR="00694F34">
        <w:t xml:space="preserve"> 10</w:t>
      </w:r>
      <w:r w:rsidRPr="00694F34" w:rsidR="00694F34">
        <w:noBreakHyphen/>
        <w:t xml:space="preserve">year plan </w:t>
      </w:r>
      <w:r w:rsidR="00951709">
        <w:t xml:space="preserve">gives the ability </w:t>
      </w:r>
      <w:r w:rsidR="00854500">
        <w:t xml:space="preserve">to </w:t>
      </w:r>
      <w:r w:rsidRPr="00694F34" w:rsidR="00694F34">
        <w:t>take the long</w:t>
      </w:r>
      <w:r w:rsidRPr="00694F34" w:rsidR="00694F34">
        <w:noBreakHyphen/>
        <w:t>term view over workforce</w:t>
      </w:r>
      <w:r w:rsidR="009315E8">
        <w:t>. W</w:t>
      </w:r>
      <w:r w:rsidRPr="00694F34" w:rsidR="00694F34">
        <w:t>e saw the weaknesses in the social care workforce exposed in the worst possible way through Covid, despite the incredible efforts of many of the staff.</w:t>
      </w:r>
    </w:p>
    <w:p w:rsidR="00854500" w:rsidP="00854500">
      <w:pPr>
        <w:pStyle w:val="Answer"/>
      </w:pPr>
      <w:r>
        <w:t>There needs to be a</w:t>
      </w:r>
      <w:r>
        <w:t xml:space="preserve"> short-term bridge between the</w:t>
      </w:r>
      <w:r w:rsidRPr="00694F34" w:rsidR="00694F34">
        <w:t xml:space="preserve"> short</w:t>
      </w:r>
      <w:r w:rsidRPr="00694F34" w:rsidR="00694F34">
        <w:noBreakHyphen/>
        <w:t xml:space="preserve">term pressures </w:t>
      </w:r>
      <w:r>
        <w:t xml:space="preserve">the </w:t>
      </w:r>
      <w:r w:rsidRPr="00694F34" w:rsidR="00694F34">
        <w:t>system is under into the medium term</w:t>
      </w:r>
      <w:r>
        <w:t>,</w:t>
      </w:r>
      <w:r w:rsidRPr="00694F34" w:rsidR="00694F34">
        <w:t xml:space="preserve"> and into the longer term when the funding solution could</w:t>
      </w:r>
      <w:r w:rsidR="0028657B">
        <w:t>,</w:t>
      </w:r>
      <w:r w:rsidRPr="00694F34" w:rsidR="00694F34">
        <w:t xml:space="preserve"> hopefully</w:t>
      </w:r>
      <w:r w:rsidR="0028657B">
        <w:t>,</w:t>
      </w:r>
      <w:r w:rsidRPr="00694F34" w:rsidR="00694F34">
        <w:t xml:space="preserve"> be in place and working</w:t>
      </w:r>
      <w:r>
        <w:t>. Th</w:t>
      </w:r>
      <w:r w:rsidRPr="00694F34" w:rsidR="00694F34">
        <w:t>at kind of long</w:t>
      </w:r>
      <w:r w:rsidRPr="00694F34" w:rsidR="00694F34">
        <w:noBreakHyphen/>
        <w:t xml:space="preserve">term view could </w:t>
      </w:r>
      <w:r w:rsidR="00D9228A">
        <w:t xml:space="preserve">then </w:t>
      </w:r>
      <w:r w:rsidRPr="00694F34" w:rsidR="00694F34">
        <w:t>be brought alongside the NHS.</w:t>
      </w:r>
      <w:r w:rsidR="00A17A97">
        <w:t xml:space="preserve"> </w:t>
      </w:r>
      <w:r w:rsidRPr="00694F34" w:rsidR="00694F34">
        <w:t>There is a good case for making that public health as well.</w:t>
      </w:r>
      <w:r w:rsidR="00A17A97">
        <w:t xml:space="preserve"> </w:t>
      </w:r>
      <w:r w:rsidRPr="00694F34" w:rsidR="00694F34">
        <w:t>The more you go into the long term, the more chance you have to influence some of the very basic reasons why we are unwell.</w:t>
      </w:r>
      <w:r w:rsidR="00A17A97">
        <w:t xml:space="preserve"> </w:t>
      </w:r>
      <w:r w:rsidRPr="00694F34" w:rsidR="00694F34">
        <w:t>Trying to connect all three would be amazing, but I would absolutely accept your offer, Jeremy, of a 10</w:t>
      </w:r>
      <w:r w:rsidRPr="00694F34" w:rsidR="00694F34">
        <w:noBreakHyphen/>
        <w:t xml:space="preserve">year social care piece. That has to be </w:t>
      </w:r>
      <w:r w:rsidR="00D9228A">
        <w:t>the</w:t>
      </w:r>
      <w:r w:rsidRPr="00694F34" w:rsidR="00694F34">
        <w:t xml:space="preserve"> highest priority.</w:t>
      </w:r>
      <w:r w:rsidR="00A17A97">
        <w:t xml:space="preserve"> </w:t>
      </w:r>
    </w:p>
    <w:p w:rsidR="00854500" w:rsidP="00854500">
      <w:pPr>
        <w:pStyle w:val="Remark"/>
      </w:pPr>
      <w:sdt>
        <w:sdtPr>
          <w:alias w:val="Member"/>
          <w:tag w:val="&lt;Member mnisId='1572' dodsId='35446'&gt;"/>
          <w:id w:val="-19163845"/>
          <w:placeholder>
            <w:docPart w:val="DefaultPlaceholder_-1854013440"/>
          </w:placeholder>
          <w:richText/>
        </w:sdtPr>
        <w:sdtContent>
          <w:r w:rsidRPr="00854500">
            <w:rPr>
              <w:b/>
            </w:rPr>
            <w:t>Chair:</w:t>
          </w:r>
        </w:sdtContent>
      </w:sdt>
      <w:r>
        <w:t xml:space="preserve"> </w:t>
      </w:r>
      <w:r w:rsidRPr="00694F34" w:rsidR="00694F34">
        <w:t>Sadly</w:t>
      </w:r>
      <w:r>
        <w:t xml:space="preserve">, </w:t>
      </w:r>
      <w:r w:rsidR="007545E6">
        <w:t>i</w:t>
      </w:r>
      <w:r w:rsidR="00D9228A">
        <w:t xml:space="preserve">t is not my offer. </w:t>
      </w:r>
      <w:r w:rsidRPr="00694F34" w:rsidR="00694F34">
        <w:t>I am not in a position to make these offers</w:t>
      </w:r>
      <w:r>
        <w:t>,</w:t>
      </w:r>
      <w:r w:rsidRPr="00694F34" w:rsidR="00694F34">
        <w:t xml:space="preserve"> but it is certainly my suggestion.</w:t>
      </w:r>
      <w:r w:rsidR="00A17A97">
        <w:t xml:space="preserve"> </w:t>
      </w:r>
    </w:p>
    <w:p w:rsidR="00854500" w:rsidP="00854500">
      <w:pPr>
        <w:pStyle w:val="Question"/>
      </w:pPr>
      <w:sdt>
        <w:sdtPr>
          <w:alias w:val="Member"/>
          <w:tag w:val="&lt;Member mnisId='1588' dodsId='36036'&gt;"/>
          <w:id w:val="376895120"/>
          <w:placeholder>
            <w:docPart w:val="DefaultPlaceholder_-1854013440"/>
          </w:placeholder>
          <w:richText/>
        </w:sdtPr>
        <w:sdtContent>
          <w:r w:rsidRPr="00854500">
            <w:rPr>
              <w:b/>
            </w:rPr>
            <w:t>Barbara Keeley:</w:t>
          </w:r>
        </w:sdtContent>
      </w:sdt>
      <w:r>
        <w:t xml:space="preserve"> </w:t>
      </w:r>
      <w:r w:rsidRPr="00694F34" w:rsidR="00694F34">
        <w:t>Nigel, you have not given us your view yet on social care with respect to the Bill.</w:t>
      </w:r>
      <w:r w:rsidR="00A17A97">
        <w:t xml:space="preserve"> </w:t>
      </w:r>
      <w:r w:rsidRPr="00694F34" w:rsidR="00694F34">
        <w:t>You highlight</w:t>
      </w:r>
      <w:r w:rsidR="00951709">
        <w:t>ed</w:t>
      </w:r>
      <w:r w:rsidRPr="00694F34" w:rsidR="00694F34">
        <w:t xml:space="preserve"> the duty of the CQC to assess local authorities</w:t>
      </w:r>
      <w:r w:rsidR="00A17A97">
        <w:t>’</w:t>
      </w:r>
      <w:r w:rsidRPr="00694F34" w:rsidR="00694F34">
        <w:t xml:space="preserve"> delivery of social care</w:t>
      </w:r>
      <w:r w:rsidR="00D9228A">
        <w:t>,</w:t>
      </w:r>
      <w:r w:rsidRPr="00694F34" w:rsidR="00694F34">
        <w:t xml:space="preserve"> and argue for bolstering the role of the CQC in relating </w:t>
      </w:r>
      <w:r w:rsidR="00F3634E">
        <w:t xml:space="preserve">to </w:t>
      </w:r>
      <w:r w:rsidRPr="00694F34" w:rsidR="00694F34">
        <w:t>the provider market.</w:t>
      </w:r>
      <w:r w:rsidR="00A17A97">
        <w:t xml:space="preserve"> </w:t>
      </w:r>
      <w:r w:rsidR="00AC0BC1">
        <w:t>Do you want to speak more broadly about that, and</w:t>
      </w:r>
      <w:r w:rsidR="00951709">
        <w:t xml:space="preserve"> </w:t>
      </w:r>
      <w:r w:rsidR="009315E8">
        <w:t xml:space="preserve">could you </w:t>
      </w:r>
      <w:r w:rsidRPr="00694F34" w:rsidR="00694F34">
        <w:t xml:space="preserve">tell us </w:t>
      </w:r>
      <w:r w:rsidR="00AC0BC1">
        <w:t xml:space="preserve">what you think are </w:t>
      </w:r>
      <w:r w:rsidRPr="00694F34" w:rsidR="00694F34">
        <w:t>the benefits of extending the CQC</w:t>
      </w:r>
      <w:r w:rsidR="00A17A97">
        <w:t>’</w:t>
      </w:r>
      <w:r w:rsidRPr="00694F34" w:rsidR="00694F34">
        <w:t xml:space="preserve">s role in </w:t>
      </w:r>
      <w:r>
        <w:t>that</w:t>
      </w:r>
      <w:r w:rsidRPr="00694F34" w:rsidR="00694F34">
        <w:t xml:space="preserve"> way</w:t>
      </w:r>
      <w:r>
        <w:t xml:space="preserve">? </w:t>
      </w:r>
      <w:r w:rsidRPr="00694F34" w:rsidR="00694F34">
        <w:t>There is a view that it could be tinkering without additional funding or a plan for reform.</w:t>
      </w:r>
      <w:r w:rsidR="00A17A97">
        <w:t xml:space="preserve"> </w:t>
      </w:r>
    </w:p>
    <w:p w:rsidR="00283AFB" w:rsidP="00854500">
      <w:pPr>
        <w:pStyle w:val="Answer"/>
      </w:pPr>
      <w:sdt>
        <w:sdtPr>
          <w:alias w:val="Witness"/>
          <w:id w:val="-1044521164"/>
          <w:placeholder>
            <w:docPart w:val="DefaultPlaceholder_-1854013440"/>
          </w:placeholder>
          <w:richText/>
        </w:sdtPr>
        <w:sdtContent>
          <w:r w:rsidRPr="00854500" w:rsidR="00854500">
            <w:rPr>
              <w:b/>
              <w:i/>
            </w:rPr>
            <w:t>Nigel Edwards:</w:t>
          </w:r>
        </w:sdtContent>
      </w:sdt>
      <w:r w:rsidR="00854500">
        <w:t xml:space="preserve"> </w:t>
      </w:r>
      <w:r w:rsidRPr="00694F34" w:rsidR="00694F34">
        <w:t>Certainly</w:t>
      </w:r>
      <w:r w:rsidR="00AC0BC1">
        <w:t>,</w:t>
      </w:r>
      <w:r w:rsidRPr="00694F34" w:rsidR="00694F34">
        <w:t xml:space="preserve"> more oversight and tinkering, as you put it</w:t>
      </w:r>
      <w:r w:rsidR="00854500">
        <w:t>,</w:t>
      </w:r>
      <w:r w:rsidRPr="00694F34" w:rsidR="00694F34">
        <w:t xml:space="preserve"> would </w:t>
      </w:r>
      <w:r w:rsidR="009315E8">
        <w:t xml:space="preserve">probably </w:t>
      </w:r>
      <w:r w:rsidRPr="00694F34" w:rsidR="00694F34">
        <w:t>be unhelpful</w:t>
      </w:r>
      <w:r w:rsidR="009315E8">
        <w:t xml:space="preserve"> </w:t>
      </w:r>
      <w:r w:rsidRPr="00694F34" w:rsidR="00694F34">
        <w:t>anyway, but in the absence of proper reform</w:t>
      </w:r>
      <w:r w:rsidR="009315E8">
        <w:t xml:space="preserve"> </w:t>
      </w:r>
      <w:r w:rsidRPr="00694F34" w:rsidR="00694F34">
        <w:t>it</w:t>
      </w:r>
      <w:r w:rsidR="00854500">
        <w:t xml:space="preserve"> </w:t>
      </w:r>
      <w:r>
        <w:t>will not</w:t>
      </w:r>
      <w:r w:rsidR="00854500">
        <w:t xml:space="preserve"> </w:t>
      </w:r>
      <w:r w:rsidRPr="00694F34" w:rsidR="00694F34">
        <w:t>solve the fundamental problem.</w:t>
      </w:r>
    </w:p>
    <w:p w:rsidR="00C654F8" w:rsidP="00854500">
      <w:pPr>
        <w:pStyle w:val="Answer"/>
      </w:pPr>
      <w:r w:rsidRPr="00694F34">
        <w:t>We are concerned about the state of the provider sector in the social care system.</w:t>
      </w:r>
      <w:r w:rsidR="00A17A97">
        <w:t xml:space="preserve"> </w:t>
      </w:r>
      <w:r w:rsidRPr="00694F34">
        <w:t>As you know</w:t>
      </w:r>
      <w:r w:rsidR="00854500">
        <w:t>,</w:t>
      </w:r>
      <w:r w:rsidRPr="00694F34">
        <w:t xml:space="preserve"> it is very fragmented</w:t>
      </w:r>
      <w:r w:rsidR="00854500">
        <w:t>,</w:t>
      </w:r>
      <w:r w:rsidRPr="00694F34">
        <w:t xml:space="preserve"> and often quite financially precarious.</w:t>
      </w:r>
      <w:r w:rsidR="00A17A97">
        <w:t xml:space="preserve"> </w:t>
      </w:r>
      <w:r w:rsidRPr="00694F34">
        <w:t>It has major workforce problems</w:t>
      </w:r>
      <w:r w:rsidR="00283AFB">
        <w:t>,</w:t>
      </w:r>
      <w:r w:rsidRPr="00694F34">
        <w:t xml:space="preserve"> and there are significant quality problems.</w:t>
      </w:r>
      <w:r w:rsidR="00A17A97">
        <w:t xml:space="preserve"> </w:t>
      </w:r>
      <w:r w:rsidR="00B22643">
        <w:t>A</w:t>
      </w:r>
      <w:r w:rsidRPr="00694F34">
        <w:t xml:space="preserve"> lot of the emphasis </w:t>
      </w:r>
      <w:r w:rsidR="00B22643">
        <w:t>i</w:t>
      </w:r>
      <w:r w:rsidRPr="00694F34">
        <w:t>n social care has been on older people</w:t>
      </w:r>
      <w:r>
        <w:t>,</w:t>
      </w:r>
      <w:r w:rsidRPr="00694F34">
        <w:t xml:space="preserve"> but these problems are also true for younger adults</w:t>
      </w:r>
      <w:r w:rsidR="00951709">
        <w:t>. I</w:t>
      </w:r>
      <w:r w:rsidRPr="00694F34">
        <w:t>n some cases</w:t>
      </w:r>
      <w:r w:rsidR="00951709">
        <w:t xml:space="preserve">, </w:t>
      </w:r>
      <w:r w:rsidR="00B22643">
        <w:t>they are</w:t>
      </w:r>
      <w:r w:rsidRPr="00694F34">
        <w:t xml:space="preserve"> even worse.</w:t>
      </w:r>
      <w:r w:rsidR="00A17A97">
        <w:t xml:space="preserve"> </w:t>
      </w:r>
    </w:p>
    <w:p w:rsidR="00C654F8" w:rsidP="00854500">
      <w:pPr>
        <w:pStyle w:val="Answer"/>
      </w:pPr>
      <w:r w:rsidRPr="00694F34">
        <w:t>Our feeling is that local authorities are not well placed to do this at the moment</w:t>
      </w:r>
      <w:r w:rsidR="009315E8">
        <w:t>,</w:t>
      </w:r>
      <w:r>
        <w:t xml:space="preserve"> and </w:t>
      </w:r>
      <w:r w:rsidR="00F6245B">
        <w:t xml:space="preserve">are </w:t>
      </w:r>
      <w:r w:rsidRPr="00694F34">
        <w:t>certainly without the resources and skills to do it</w:t>
      </w:r>
      <w:r>
        <w:t xml:space="preserve">, </w:t>
      </w:r>
      <w:r w:rsidR="00A547D3">
        <w:t xml:space="preserve">so </w:t>
      </w:r>
      <w:r>
        <w:t>t</w:t>
      </w:r>
      <w:r w:rsidRPr="00694F34">
        <w:t>here is an issue.</w:t>
      </w:r>
      <w:r w:rsidR="00A17A97">
        <w:t xml:space="preserve"> </w:t>
      </w:r>
      <w:r w:rsidRPr="00694F34">
        <w:t>The CQC already ha</w:t>
      </w:r>
      <w:r>
        <w:t>s</w:t>
      </w:r>
      <w:r w:rsidRPr="00694F34">
        <w:t xml:space="preserve"> a role</w:t>
      </w:r>
      <w:r w:rsidR="00A547D3">
        <w:t>,</w:t>
      </w:r>
      <w:r w:rsidRPr="00694F34">
        <w:t xml:space="preserve"> and keep</w:t>
      </w:r>
      <w:r>
        <w:t>s</w:t>
      </w:r>
      <w:r w:rsidRPr="00694F34">
        <w:t xml:space="preserve"> an eye on the financial state </w:t>
      </w:r>
      <w:r w:rsidR="00951709">
        <w:t>of</w:t>
      </w:r>
      <w:r w:rsidR="00F6245B">
        <w:t xml:space="preserve"> </w:t>
      </w:r>
      <w:r w:rsidRPr="00694F34">
        <w:t>the larger providers</w:t>
      </w:r>
      <w:r w:rsidR="00F6245B">
        <w:t xml:space="preserve"> particularly</w:t>
      </w:r>
      <w:r>
        <w:t>.</w:t>
      </w:r>
      <w:r w:rsidR="00001122">
        <w:t xml:space="preserve"> </w:t>
      </w:r>
      <w:r>
        <w:t xml:space="preserve">This </w:t>
      </w:r>
      <w:r w:rsidRPr="00694F34">
        <w:t>follow</w:t>
      </w:r>
      <w:r>
        <w:t>ed</w:t>
      </w:r>
      <w:r w:rsidRPr="00694F34">
        <w:t xml:space="preserve"> the Southern Cross problems </w:t>
      </w:r>
      <w:r w:rsidR="009315E8">
        <w:t xml:space="preserve">of </w:t>
      </w:r>
      <w:r w:rsidRPr="00694F34">
        <w:t xml:space="preserve">a few years ago, which you may remember. There is an infrastructure </w:t>
      </w:r>
      <w:r w:rsidR="00A547D3">
        <w:t>that</w:t>
      </w:r>
      <w:r w:rsidRPr="00694F34">
        <w:t xml:space="preserve"> could be built on</w:t>
      </w:r>
      <w:r w:rsidR="009315E8">
        <w:t>,</w:t>
      </w:r>
      <w:r>
        <w:t xml:space="preserve"> and i</w:t>
      </w:r>
      <w:r w:rsidRPr="00694F34">
        <w:t xml:space="preserve">t is important </w:t>
      </w:r>
      <w:r w:rsidR="009315E8">
        <w:t>tha</w:t>
      </w:r>
      <w:r w:rsidR="00951709">
        <w:t>t</w:t>
      </w:r>
      <w:r w:rsidR="009315E8">
        <w:t xml:space="preserve"> </w:t>
      </w:r>
      <w:r w:rsidRPr="00694F34">
        <w:t>someone is watching th</w:t>
      </w:r>
      <w:r w:rsidR="00F503FA">
        <w:t>at</w:t>
      </w:r>
      <w:r w:rsidRPr="00694F34">
        <w:t xml:space="preserve"> market.</w:t>
      </w:r>
      <w:r w:rsidR="00A17A97">
        <w:t xml:space="preserve"> </w:t>
      </w:r>
      <w:r w:rsidRPr="00694F34">
        <w:t>We are not convinced that the White Paper proposals</w:t>
      </w:r>
      <w:r w:rsidR="00F503FA">
        <w:t>,</w:t>
      </w:r>
      <w:r w:rsidRPr="00694F34">
        <w:t xml:space="preserve"> as they are currently put</w:t>
      </w:r>
      <w:r w:rsidR="00F503FA">
        <w:t>,</w:t>
      </w:r>
      <w:r w:rsidRPr="00694F34">
        <w:t xml:space="preserve"> solve that particular problem. </w:t>
      </w:r>
    </w:p>
    <w:p w:rsidR="00C654F8" w:rsidP="00854500">
      <w:pPr>
        <w:pStyle w:val="Answer"/>
      </w:pPr>
      <w:r>
        <w:t xml:space="preserve">On </w:t>
      </w:r>
      <w:r w:rsidRPr="00694F34" w:rsidR="00694F34">
        <w:t>your wider question on social care, I do not have much to add to what my colleagues have said</w:t>
      </w:r>
      <w:r>
        <w:t>,</w:t>
      </w:r>
      <w:r w:rsidRPr="00694F34" w:rsidR="00694F34">
        <w:t xml:space="preserve"> other than th</w:t>
      </w:r>
      <w:r>
        <w:t>e</w:t>
      </w:r>
      <w:r w:rsidRPr="00694F34" w:rsidR="00694F34">
        <w:t xml:space="preserve"> point</w:t>
      </w:r>
      <w:r>
        <w:t xml:space="preserve"> that</w:t>
      </w:r>
      <w:r w:rsidRPr="00694F34" w:rsidR="00694F34">
        <w:t xml:space="preserve"> a lot of the policy attention has focused on the funding settlement</w:t>
      </w:r>
      <w:r w:rsidR="00247C8C">
        <w:t>. It</w:t>
      </w:r>
      <w:r w:rsidRPr="00694F34" w:rsidR="00694F34">
        <w:t xml:space="preserve"> is massively important</w:t>
      </w:r>
      <w:r w:rsidR="00247C8C">
        <w:t>, but m</w:t>
      </w:r>
      <w:r w:rsidRPr="00694F34" w:rsidR="00694F34">
        <w:t>y experience of work on universal health coverage in other countries is</w:t>
      </w:r>
      <w:r w:rsidR="00247C8C">
        <w:t xml:space="preserve"> that</w:t>
      </w:r>
      <w:r w:rsidR="00775F6B">
        <w:t>,</w:t>
      </w:r>
      <w:r w:rsidRPr="00694F34" w:rsidR="00694F34">
        <w:t xml:space="preserve"> if you only fix the funding system and do not fix the provider system</w:t>
      </w:r>
      <w:r>
        <w:t>,</w:t>
      </w:r>
      <w:r w:rsidRPr="00694F34" w:rsidR="00694F34">
        <w:t xml:space="preserve"> you have not solved the problem at all. In fact, you may produce some pretty perverse </w:t>
      </w:r>
      <w:r w:rsidR="00951709">
        <w:t xml:space="preserve">and </w:t>
      </w:r>
      <w:r w:rsidRPr="00694F34" w:rsidR="00694F34">
        <w:t>unintended consequences as a result.</w:t>
      </w:r>
      <w:r w:rsidR="00A17A97">
        <w:t xml:space="preserve"> </w:t>
      </w:r>
    </w:p>
    <w:p w:rsidR="00C654F8" w:rsidP="00C654F8">
      <w:pPr>
        <w:pStyle w:val="Question"/>
      </w:pPr>
      <w:sdt>
        <w:sdtPr>
          <w:alias w:val="Member"/>
          <w:tag w:val="&lt;Member mnisId='1588' dodsId='36036'&gt;"/>
          <w:id w:val="540402642"/>
          <w:placeholder>
            <w:docPart w:val="DefaultPlaceholder_-1854013440"/>
          </w:placeholder>
          <w:richText/>
        </w:sdtPr>
        <w:sdtContent>
          <w:r w:rsidRPr="00C654F8">
            <w:rPr>
              <w:b/>
            </w:rPr>
            <w:t>Barbara Keeley:</w:t>
          </w:r>
        </w:sdtContent>
      </w:sdt>
      <w:r>
        <w:t xml:space="preserve"> </w:t>
      </w:r>
      <w:r w:rsidRPr="00694F34" w:rsidR="00694F34">
        <w:t>The Secretary of State will have a power to intervene where the CQC finds a local authorit</w:t>
      </w:r>
      <w:r>
        <w:t xml:space="preserve">y </w:t>
      </w:r>
      <w:r w:rsidRPr="00694F34" w:rsidR="00694F34">
        <w:t>is failing to meet its duties.</w:t>
      </w:r>
      <w:r w:rsidR="00A17A97">
        <w:t xml:space="preserve"> </w:t>
      </w:r>
      <w:r>
        <w:t xml:space="preserve">Could you </w:t>
      </w:r>
      <w:r w:rsidRPr="00694F34" w:rsidR="00694F34">
        <w:t>comment on what form that intervention should take</w:t>
      </w:r>
      <w:r>
        <w:t>?</w:t>
      </w:r>
      <w:r w:rsidR="00A17A97">
        <w:t xml:space="preserve"> </w:t>
      </w:r>
      <w:r w:rsidRPr="00694F34" w:rsidR="00694F34">
        <w:t>Should the criteria for intervention be set independently</w:t>
      </w:r>
      <w:r>
        <w:t>?</w:t>
      </w:r>
      <w:r w:rsidR="00A17A97">
        <w:t xml:space="preserve"> </w:t>
      </w:r>
      <w:r w:rsidRPr="00694F34" w:rsidR="00694F34">
        <w:t>Again</w:t>
      </w:r>
      <w:r>
        <w:t>,</w:t>
      </w:r>
      <w:r w:rsidRPr="00694F34" w:rsidR="00694F34">
        <w:t xml:space="preserve"> given the funding situation of local authorit</w:t>
      </w:r>
      <w:r>
        <w:t xml:space="preserve">ies, </w:t>
      </w:r>
      <w:r w:rsidR="00AA50FB">
        <w:t xml:space="preserve">it seems </w:t>
      </w:r>
      <w:r w:rsidRPr="00694F34" w:rsidR="00694F34">
        <w:t>a massively incomplete new power.</w:t>
      </w:r>
      <w:r w:rsidR="00A17A97">
        <w:t xml:space="preserve"> </w:t>
      </w:r>
    </w:p>
    <w:p w:rsidR="00C654F8" w:rsidP="00C654F8">
      <w:pPr>
        <w:pStyle w:val="Answer"/>
      </w:pPr>
      <w:sdt>
        <w:sdtPr>
          <w:alias w:val="Witness"/>
          <w:id w:val="-741249014"/>
          <w:placeholder>
            <w:docPart w:val="DefaultPlaceholder_-1854013440"/>
          </w:placeholder>
          <w:richText/>
        </w:sdtPr>
        <w:sdtContent>
          <w:r w:rsidRPr="00C654F8">
            <w:rPr>
              <w:b/>
              <w:i/>
            </w:rPr>
            <w:t>Nigel Edwards:</w:t>
          </w:r>
        </w:sdtContent>
      </w:sdt>
      <w:r>
        <w:t xml:space="preserve"> </w:t>
      </w:r>
      <w:r w:rsidRPr="00694F34" w:rsidR="00694F34">
        <w:t>Our feeling is</w:t>
      </w:r>
      <w:r w:rsidR="004E4516">
        <w:t xml:space="preserve"> that</w:t>
      </w:r>
      <w:r w:rsidRPr="00694F34" w:rsidR="00694F34">
        <w:t xml:space="preserve"> in many cases local authorities are effectively being set up to fail.</w:t>
      </w:r>
      <w:r w:rsidR="00A17A97">
        <w:t xml:space="preserve"> </w:t>
      </w:r>
      <w:r w:rsidRPr="00694F34" w:rsidR="00694F34">
        <w:t xml:space="preserve">The general principle with intervention powers is what you </w:t>
      </w:r>
      <w:r>
        <w:t xml:space="preserve">have </w:t>
      </w:r>
      <w:r w:rsidRPr="00694F34" w:rsidR="00694F34">
        <w:t>just put your finger on, to be honest</w:t>
      </w:r>
      <w:r w:rsidR="00951709">
        <w:t xml:space="preserve">. There needs to be </w:t>
      </w:r>
      <w:r w:rsidRPr="00694F34" w:rsidR="00694F34">
        <w:t>absolute clarity about what the criteria are</w:t>
      </w:r>
      <w:r>
        <w:t>,</w:t>
      </w:r>
      <w:r w:rsidRPr="00694F34" w:rsidR="00694F34">
        <w:t xml:space="preserve"> and transparency about how they are then applied and exercised</w:t>
      </w:r>
      <w:r w:rsidR="009315E8">
        <w:t>. That</w:t>
      </w:r>
      <w:r w:rsidRPr="00694F34" w:rsidR="00694F34">
        <w:t xml:space="preserve"> w</w:t>
      </w:r>
      <w:r w:rsidR="008A7B70">
        <w:t>ill</w:t>
      </w:r>
      <w:r w:rsidRPr="00694F34" w:rsidR="00694F34">
        <w:t xml:space="preserve"> be a very important part.</w:t>
      </w:r>
      <w:r w:rsidR="00A17A97">
        <w:t xml:space="preserve"> </w:t>
      </w:r>
      <w:r w:rsidRPr="00694F34" w:rsidR="00694F34">
        <w:t xml:space="preserve">I am back to a similar point </w:t>
      </w:r>
      <w:r w:rsidR="008A7B70">
        <w:t xml:space="preserve">that </w:t>
      </w:r>
      <w:r w:rsidRPr="00694F34" w:rsidR="00694F34">
        <w:t>I was making earlier</w:t>
      </w:r>
      <w:r w:rsidR="008A7B70">
        <w:t>;</w:t>
      </w:r>
      <w:r w:rsidRPr="00694F34" w:rsidR="00694F34">
        <w:t xml:space="preserve"> if you are intervening, you </w:t>
      </w:r>
      <w:r w:rsidR="009315E8">
        <w:t>have</w:t>
      </w:r>
      <w:r w:rsidRPr="00694F34" w:rsidR="00694F34">
        <w:t xml:space="preserve"> already failed.</w:t>
      </w:r>
      <w:r w:rsidR="00A17A97">
        <w:t xml:space="preserve"> </w:t>
      </w:r>
      <w:r w:rsidRPr="00694F34" w:rsidR="00694F34">
        <w:t>Yes, it is quite helpful to have</w:t>
      </w:r>
      <w:r w:rsidR="00986F03">
        <w:t>—</w:t>
      </w:r>
      <w:r w:rsidRPr="00694F34" w:rsidR="00694F34">
        <w:t>I guess as a last resort</w:t>
      </w:r>
      <w:r w:rsidR="00986F03">
        <w:t>—</w:t>
      </w:r>
      <w:r w:rsidRPr="00694F34" w:rsidR="00694F34">
        <w:t xml:space="preserve">an intervention power, but we would like a rather more fundamental change in the nature of the funding and the social care system </w:t>
      </w:r>
      <w:r w:rsidR="008D30B2">
        <w:t>that</w:t>
      </w:r>
      <w:r w:rsidR="009315E8">
        <w:t xml:space="preserve"> </w:t>
      </w:r>
      <w:r w:rsidRPr="00694F34" w:rsidR="00694F34">
        <w:t xml:space="preserve">obviates the need for intervention. Having </w:t>
      </w:r>
      <w:r>
        <w:t xml:space="preserve">the </w:t>
      </w:r>
      <w:r w:rsidRPr="00694F34" w:rsidR="00694F34">
        <w:t xml:space="preserve">Secretary of State sucked into </w:t>
      </w:r>
      <w:r w:rsidR="008D30B2">
        <w:t>it</w:t>
      </w:r>
      <w:r w:rsidRPr="00694F34" w:rsidR="00694F34">
        <w:t xml:space="preserve"> regularly would be a real mark of failure, I think.</w:t>
      </w:r>
      <w:r w:rsidR="00A17A97">
        <w:t xml:space="preserve"> </w:t>
      </w:r>
    </w:p>
    <w:p w:rsidR="00C654F8" w:rsidP="00C654F8">
      <w:pPr>
        <w:pStyle w:val="Question"/>
      </w:pPr>
      <w:sdt>
        <w:sdtPr>
          <w:alias w:val="Member"/>
          <w:tag w:val="&lt;Member mnisId='1588' dodsId='36036'&gt;"/>
          <w:id w:val="-128553975"/>
          <w:placeholder>
            <w:docPart w:val="DefaultPlaceholder_-1854013440"/>
          </w:placeholder>
          <w:richText/>
        </w:sdtPr>
        <w:sdtContent>
          <w:r w:rsidRPr="00C654F8">
            <w:rPr>
              <w:b/>
            </w:rPr>
            <w:t>Barbara Keeley:</w:t>
          </w:r>
        </w:sdtContent>
      </w:sdt>
      <w:r>
        <w:t xml:space="preserve"> </w:t>
      </w:r>
      <w:r w:rsidR="008D30B2">
        <w:t>Do you see t</w:t>
      </w:r>
      <w:r w:rsidRPr="00694F34" w:rsidR="00694F34">
        <w:t>he power of the Secretary of State to make payments directly to adult social care providers as facilitating integrated care any more than the other power</w:t>
      </w:r>
      <w:r w:rsidR="008C4A8D">
        <w:t>s</w:t>
      </w:r>
      <w:r>
        <w:t>?</w:t>
      </w:r>
    </w:p>
    <w:p w:rsidR="00C654F8" w:rsidP="00C654F8">
      <w:pPr>
        <w:pStyle w:val="Answer"/>
      </w:pPr>
      <w:sdt>
        <w:sdtPr>
          <w:alias w:val="Witness"/>
          <w:id w:val="-1470206408"/>
          <w:placeholder>
            <w:docPart w:val="DefaultPlaceholder_-1854013440"/>
          </w:placeholder>
          <w:richText/>
        </w:sdtPr>
        <w:sdtContent>
          <w:r w:rsidRPr="00C654F8">
            <w:rPr>
              <w:b/>
              <w:i/>
            </w:rPr>
            <w:t>Nigel Edwards:</w:t>
          </w:r>
        </w:sdtContent>
      </w:sdt>
      <w:r w:rsidR="00001122">
        <w:t xml:space="preserve"> </w:t>
      </w:r>
      <w:r w:rsidRPr="00694F34" w:rsidR="00694F34">
        <w:t>Again, it seems something of a sticking plaster.</w:t>
      </w:r>
      <w:r w:rsidR="00A17A97">
        <w:t xml:space="preserve"> </w:t>
      </w:r>
      <w:r w:rsidRPr="00694F34" w:rsidR="00694F34">
        <w:t xml:space="preserve">Someone perhaps ought to check whether payments of that sort </w:t>
      </w:r>
      <w:r>
        <w:t>are going to be</w:t>
      </w:r>
      <w:r w:rsidRPr="00694F34" w:rsidR="00694F34">
        <w:t xml:space="preserve"> possible for commercial providers.</w:t>
      </w:r>
      <w:r w:rsidR="00A17A97">
        <w:t xml:space="preserve"> </w:t>
      </w:r>
      <w:r w:rsidRPr="00694F34" w:rsidR="00694F34">
        <w:t>It is helpful to be able to rescue, I guess, but</w:t>
      </w:r>
      <w:r w:rsidR="00775F6B">
        <w:t>,</w:t>
      </w:r>
      <w:r w:rsidRPr="00694F34" w:rsidR="00694F34">
        <w:t xml:space="preserve"> absent a proper funding solution, again it feels like a sticking plaster when we need major surgery.</w:t>
      </w:r>
      <w:r w:rsidR="00A17A97">
        <w:t xml:space="preserve"> </w:t>
      </w:r>
    </w:p>
    <w:p w:rsidR="00C654F8" w:rsidP="00C654F8">
      <w:pPr>
        <w:pStyle w:val="Question"/>
      </w:pPr>
      <w:sdt>
        <w:sdtPr>
          <w:alias w:val="Member"/>
          <w:tag w:val="&lt;Member mnisId='1588' dodsId='36036'&gt;"/>
          <w:id w:val="1681468532"/>
          <w:placeholder>
            <w:docPart w:val="DefaultPlaceholder_-1854013440"/>
          </w:placeholder>
          <w:richText/>
        </w:sdtPr>
        <w:sdtContent>
          <w:r w:rsidRPr="00C654F8">
            <w:rPr>
              <w:b/>
            </w:rPr>
            <w:t>Barbara Keeley:</w:t>
          </w:r>
        </w:sdtContent>
      </w:sdt>
      <w:r>
        <w:t xml:space="preserve"> </w:t>
      </w:r>
      <w:r w:rsidRPr="00694F34" w:rsidR="00694F34">
        <w:t>Richard or Hugh, do you want to add to that</w:t>
      </w:r>
      <w:r>
        <w:t>?</w:t>
      </w:r>
    </w:p>
    <w:p w:rsidR="00FB1F6B" w:rsidP="00C654F8">
      <w:pPr>
        <w:pStyle w:val="Answer"/>
      </w:pPr>
      <w:sdt>
        <w:sdtPr>
          <w:alias w:val="Witness"/>
          <w:id w:val="743373697"/>
          <w:placeholder>
            <w:docPart w:val="DefaultPlaceholder_-1854013440"/>
          </w:placeholder>
          <w:richText/>
        </w:sdtPr>
        <w:sdtContent>
          <w:r w:rsidRPr="00C654F8" w:rsidR="00C654F8">
            <w:rPr>
              <w:b/>
              <w:i/>
            </w:rPr>
            <w:t>Richard Murray:</w:t>
          </w:r>
        </w:sdtContent>
      </w:sdt>
      <w:r w:rsidR="00001122">
        <w:t xml:space="preserve"> </w:t>
      </w:r>
      <w:r w:rsidRPr="00694F34" w:rsidR="00694F34">
        <w:t>The ability to fund social care providers directly may be a helpful emergency measure should Covid come again</w:t>
      </w:r>
      <w:r w:rsidR="00951709">
        <w:t>,</w:t>
      </w:r>
      <w:r w:rsidRPr="00694F34" w:rsidR="00694F34">
        <w:t xml:space="preserve"> or </w:t>
      </w:r>
      <w:r w:rsidR="00986F03">
        <w:t xml:space="preserve">if </w:t>
      </w:r>
      <w:r w:rsidRPr="00694F34" w:rsidR="00694F34">
        <w:t>we get another pandemic or some other financial crisis</w:t>
      </w:r>
      <w:r w:rsidR="00C654F8">
        <w:t>,</w:t>
      </w:r>
      <w:r w:rsidRPr="00694F34" w:rsidR="00694F34">
        <w:t xml:space="preserve"> but it is not an answer, and I doubt it is meant to be an answer</w:t>
      </w:r>
      <w:r w:rsidR="006B081F">
        <w:t>,</w:t>
      </w:r>
      <w:r w:rsidRPr="00694F34" w:rsidR="00694F34">
        <w:t xml:space="preserve"> to the underlying funding problem.</w:t>
      </w:r>
    </w:p>
    <w:p w:rsidR="00C654F8" w:rsidP="00C654F8">
      <w:pPr>
        <w:pStyle w:val="Answer"/>
      </w:pPr>
      <w:r>
        <w:t xml:space="preserve">As regards </w:t>
      </w:r>
      <w:r w:rsidR="00FB1F6B">
        <w:t>the</w:t>
      </w:r>
      <w:r w:rsidR="009315E8">
        <w:t xml:space="preserve"> </w:t>
      </w:r>
      <w:r w:rsidRPr="00694F34" w:rsidR="00694F34">
        <w:t xml:space="preserve">ability to intervene on local authorities, I do not wish to draw too many times on analogies with the NHS, but when NHS providers </w:t>
      </w:r>
      <w:r>
        <w:t xml:space="preserve">all </w:t>
      </w:r>
      <w:r w:rsidRPr="00694F34" w:rsidR="00694F34">
        <w:t>began to get into financial difficulty, the intervention regime was used in spades.</w:t>
      </w:r>
      <w:r w:rsidR="00A17A97">
        <w:t xml:space="preserve"> </w:t>
      </w:r>
      <w:r w:rsidRPr="00694F34" w:rsidR="00694F34">
        <w:t>Half of them were in special measures.</w:t>
      </w:r>
      <w:r w:rsidR="00A17A97">
        <w:t xml:space="preserve"> </w:t>
      </w:r>
      <w:r>
        <w:t xml:space="preserve">All </w:t>
      </w:r>
      <w:r w:rsidRPr="00694F34" w:rsidR="00694F34">
        <w:t>of them were having their accounts qualified.</w:t>
      </w:r>
      <w:r w:rsidR="00A17A97">
        <w:t xml:space="preserve"> </w:t>
      </w:r>
      <w:r w:rsidRPr="00694F34" w:rsidR="00694F34">
        <w:t>It did not really do any good because</w:t>
      </w:r>
      <w:r>
        <w:t>,</w:t>
      </w:r>
      <w:r w:rsidRPr="00694F34" w:rsidR="00694F34">
        <w:t xml:space="preserve"> fundamentally</w:t>
      </w:r>
      <w:r>
        <w:t>,</w:t>
      </w:r>
      <w:r w:rsidRPr="00694F34" w:rsidR="00694F34">
        <w:t xml:space="preserve"> the problem was not one of bad management</w:t>
      </w:r>
      <w:r>
        <w:t>; i</w:t>
      </w:r>
      <w:r w:rsidRPr="00694F34" w:rsidR="00694F34">
        <w:t>t was being asked to do things they could not do.</w:t>
      </w:r>
      <w:r w:rsidR="00A17A97">
        <w:t xml:space="preserve"> </w:t>
      </w:r>
      <w:r w:rsidR="00333ED0">
        <w:t>I am sure there will be occasional examples when</w:t>
      </w:r>
      <w:r w:rsidRPr="00694F34" w:rsidR="00694F34">
        <w:t xml:space="preserve"> th</w:t>
      </w:r>
      <w:r w:rsidR="00333ED0">
        <w:t>e</w:t>
      </w:r>
      <w:r w:rsidRPr="00694F34" w:rsidR="00694F34">
        <w:t xml:space="preserve"> ability to intervene with local authorities may be helpful, but </w:t>
      </w:r>
      <w:r w:rsidR="00333ED0">
        <w:t>it</w:t>
      </w:r>
      <w:r w:rsidRPr="00694F34" w:rsidR="00694F34">
        <w:t xml:space="preserve"> is no</w:t>
      </w:r>
      <w:r>
        <w:t>t</w:t>
      </w:r>
      <w:r w:rsidRPr="00694F34" w:rsidR="00694F34">
        <w:t xml:space="preserve"> an answer to the question of social care, and I do not think it is an answer to the question of integration either.</w:t>
      </w:r>
      <w:r w:rsidR="00A17A97">
        <w:t xml:space="preserve"> </w:t>
      </w:r>
    </w:p>
    <w:p w:rsidR="00C654F8" w:rsidP="00C654F8">
      <w:pPr>
        <w:pStyle w:val="Question"/>
      </w:pPr>
      <w:sdt>
        <w:sdtPr>
          <w:alias w:val="Member"/>
          <w:tag w:val="&lt;Member mnisId='1588' dodsId='36036'&gt;"/>
          <w:id w:val="-155540478"/>
          <w:placeholder>
            <w:docPart w:val="DefaultPlaceholder_-1854013440"/>
          </w:placeholder>
          <w:richText/>
        </w:sdtPr>
        <w:sdtContent>
          <w:r w:rsidRPr="00C654F8">
            <w:rPr>
              <w:b/>
            </w:rPr>
            <w:t>Barbara Keeley:</w:t>
          </w:r>
        </w:sdtContent>
      </w:sdt>
      <w:r>
        <w:t xml:space="preserve"> </w:t>
      </w:r>
      <w:r w:rsidRPr="00694F34" w:rsidR="00694F34">
        <w:t>Do you have any thoughts about the role of the CQC</w:t>
      </w:r>
      <w:r w:rsidR="00492029">
        <w:t>,</w:t>
      </w:r>
      <w:r w:rsidRPr="00694F34" w:rsidR="00694F34">
        <w:t xml:space="preserve"> and the suggestion of the CQC regulating the provider market? Clearly, it is not being managed.</w:t>
      </w:r>
      <w:r w:rsidR="00A17A97">
        <w:t xml:space="preserve"> </w:t>
      </w:r>
      <w:r w:rsidRPr="00694F34" w:rsidR="00694F34">
        <w:t>We know how fragile it is</w:t>
      </w:r>
      <w:r w:rsidR="00E6787B">
        <w:t>,</w:t>
      </w:r>
      <w:r w:rsidRPr="00694F34" w:rsidR="00694F34">
        <w:t xml:space="preserve"> and it is not being managed at the moment.</w:t>
      </w:r>
      <w:r w:rsidR="00A17A97">
        <w:t xml:space="preserve"> </w:t>
      </w:r>
    </w:p>
    <w:p w:rsidR="00C654F8" w:rsidP="00C654F8">
      <w:pPr>
        <w:pStyle w:val="Answer"/>
      </w:pPr>
      <w:sdt>
        <w:sdtPr>
          <w:alias w:val="Witness"/>
          <w:id w:val="1356690345"/>
          <w:placeholder>
            <w:docPart w:val="DefaultPlaceholder_-1854013440"/>
          </w:placeholder>
          <w:richText/>
        </w:sdtPr>
        <w:sdtContent>
          <w:r w:rsidRPr="00C654F8">
            <w:rPr>
              <w:b/>
              <w:i/>
            </w:rPr>
            <w:t>Richard Murray:</w:t>
          </w:r>
        </w:sdtContent>
      </w:sdt>
      <w:r>
        <w:t xml:space="preserve"> </w:t>
      </w:r>
      <w:r w:rsidRPr="00694F34" w:rsidR="00694F34">
        <w:t>Either for local authorities or for the CQC</w:t>
      </w:r>
      <w:r w:rsidR="00951709">
        <w:t>,</w:t>
      </w:r>
      <w:r w:rsidRPr="00694F34" w:rsidR="00694F34">
        <w:t xml:space="preserve"> it is incredibly difficult to do more than identify cases where there is poor management and </w:t>
      </w:r>
      <w:r>
        <w:t>do w</w:t>
      </w:r>
      <w:r w:rsidRPr="00694F34" w:rsidR="00694F34">
        <w:t xml:space="preserve">hat they can on that, </w:t>
      </w:r>
      <w:r w:rsidR="009315E8">
        <w:t xml:space="preserve">and </w:t>
      </w:r>
      <w:r w:rsidRPr="00694F34" w:rsidR="00694F34">
        <w:t>provide information to the public about the quality of the services around</w:t>
      </w:r>
      <w:r w:rsidR="00C05A28">
        <w:t xml:space="preserve"> them. S</w:t>
      </w:r>
      <w:r w:rsidRPr="00694F34" w:rsidR="00694F34">
        <w:t>ometimes</w:t>
      </w:r>
      <w:r w:rsidR="00C05A28">
        <w:t>,</w:t>
      </w:r>
      <w:r w:rsidRPr="00694F34" w:rsidR="00694F34">
        <w:t xml:space="preserve"> through the things that </w:t>
      </w:r>
      <w:r w:rsidR="00C05A28">
        <w:t>they</w:t>
      </w:r>
      <w:r w:rsidRPr="00694F34" w:rsidR="00694F34">
        <w:t xml:space="preserve"> publish</w:t>
      </w:r>
      <w:r w:rsidR="00C05A28">
        <w:t>, they</w:t>
      </w:r>
      <w:r w:rsidRPr="00694F34" w:rsidR="00694F34">
        <w:t xml:space="preserve"> can help with learning</w:t>
      </w:r>
      <w:r w:rsidR="00C05A28">
        <w:t xml:space="preserve">, but they </w:t>
      </w:r>
      <w:r w:rsidRPr="00694F34" w:rsidR="00694F34">
        <w:t xml:space="preserve">cannot fundamentally alter the pay for people who work in social care. </w:t>
      </w:r>
      <w:r w:rsidR="00166D38">
        <w:t xml:space="preserve">They </w:t>
      </w:r>
      <w:r w:rsidRPr="00694F34" w:rsidR="00694F34">
        <w:t xml:space="preserve">cannot commission new training. </w:t>
      </w:r>
      <w:r w:rsidR="00166D38">
        <w:t>They</w:t>
      </w:r>
      <w:r>
        <w:t xml:space="preserve"> </w:t>
      </w:r>
      <w:r w:rsidRPr="00694F34" w:rsidR="00694F34">
        <w:t>cannot alter the balance between public and private sector funding or for those</w:t>
      </w:r>
      <w:r w:rsidR="00166D38">
        <w:t xml:space="preserve"> th</w:t>
      </w:r>
      <w:r w:rsidR="005E4B5B">
        <w:t>at</w:t>
      </w:r>
      <w:r w:rsidRPr="00694F34" w:rsidR="00694F34">
        <w:t xml:space="preserve"> get no funding at all.</w:t>
      </w:r>
      <w:r w:rsidR="00A17A97">
        <w:t xml:space="preserve"> </w:t>
      </w:r>
      <w:r w:rsidR="00166D38">
        <w:t>They are</w:t>
      </w:r>
      <w:r w:rsidRPr="00694F34" w:rsidR="00694F34">
        <w:t xml:space="preserve"> leaning on a piece of </w:t>
      </w:r>
      <w:r>
        <w:t>s</w:t>
      </w:r>
      <w:r w:rsidRPr="00694F34" w:rsidR="00694F34">
        <w:t>tring</w:t>
      </w:r>
      <w:r w:rsidR="00AA2695">
        <w:t>; they are</w:t>
      </w:r>
      <w:r w:rsidR="009315E8">
        <w:t xml:space="preserve"> </w:t>
      </w:r>
      <w:r w:rsidRPr="00694F34" w:rsidR="00694F34">
        <w:t>trying to use regulatory le</w:t>
      </w:r>
      <w:r w:rsidR="00AA2695">
        <w:t>v</w:t>
      </w:r>
      <w:r w:rsidRPr="00694F34" w:rsidR="00694F34">
        <w:t>ers for something that is not a regulatory issue.</w:t>
      </w:r>
      <w:r w:rsidR="00A17A97">
        <w:t xml:space="preserve"> </w:t>
      </w:r>
    </w:p>
    <w:p w:rsidR="00C654F8" w:rsidP="00C654F8">
      <w:pPr>
        <w:pStyle w:val="Question"/>
      </w:pPr>
      <w:sdt>
        <w:sdtPr>
          <w:alias w:val="Member"/>
          <w:tag w:val="&lt;Member mnisId='1588' dodsId='36036'&gt;"/>
          <w:id w:val="-1794822399"/>
          <w:placeholder>
            <w:docPart w:val="DefaultPlaceholder_-1854013440"/>
          </w:placeholder>
          <w:richText/>
        </w:sdtPr>
        <w:sdtContent>
          <w:r w:rsidRPr="00C654F8">
            <w:rPr>
              <w:b/>
            </w:rPr>
            <w:t>Barbara Keeley:</w:t>
          </w:r>
        </w:sdtContent>
      </w:sdt>
      <w:r>
        <w:t xml:space="preserve"> </w:t>
      </w:r>
      <w:r w:rsidRPr="00694F34" w:rsidR="00694F34">
        <w:t xml:space="preserve">Hugh, do you want to add </w:t>
      </w:r>
      <w:r w:rsidR="00AA2695">
        <w:t>to</w:t>
      </w:r>
      <w:r w:rsidRPr="00694F34" w:rsidR="00694F34">
        <w:t xml:space="preserve"> that?</w:t>
      </w:r>
      <w:r w:rsidR="00A17A97">
        <w:t xml:space="preserve"> </w:t>
      </w:r>
    </w:p>
    <w:p w:rsidR="00C654F8" w:rsidP="00C654F8">
      <w:pPr>
        <w:pStyle w:val="Answer"/>
      </w:pPr>
      <w:sdt>
        <w:sdtPr>
          <w:alias w:val="Witness"/>
          <w:id w:val="-1666007729"/>
          <w:placeholder>
            <w:docPart w:val="DefaultPlaceholder_-1854013440"/>
          </w:placeholder>
          <w:richText/>
        </w:sdtPr>
        <w:sdtContent>
          <w:r w:rsidRPr="00C654F8">
            <w:rPr>
              <w:b/>
              <w:i/>
            </w:rPr>
            <w:t>Hugh Alderwick:</w:t>
          </w:r>
        </w:sdtContent>
      </w:sdt>
      <w:r>
        <w:t xml:space="preserve"> </w:t>
      </w:r>
      <w:r w:rsidRPr="00694F34" w:rsidR="00694F34">
        <w:t>I agree with much of what Richard said.</w:t>
      </w:r>
      <w:r w:rsidR="00A17A97">
        <w:t xml:space="preserve"> </w:t>
      </w:r>
      <w:r w:rsidRPr="00694F34" w:rsidR="00694F34">
        <w:t>There is clearly a role for stronger nat</w:t>
      </w:r>
      <w:r>
        <w:t xml:space="preserve">ional </w:t>
      </w:r>
      <w:r w:rsidRPr="00694F34" w:rsidR="00694F34">
        <w:t>support for learning improvement in the sector</w:t>
      </w:r>
      <w:r w:rsidR="009315E8">
        <w:t>,</w:t>
      </w:r>
      <w:r w:rsidRPr="00694F34" w:rsidR="00694F34">
        <w:t xml:space="preserve"> but </w:t>
      </w:r>
      <w:r w:rsidR="0076552B">
        <w:t xml:space="preserve">not </w:t>
      </w:r>
      <w:r w:rsidR="00483EF3">
        <w:t xml:space="preserve">for </w:t>
      </w:r>
      <w:r w:rsidRPr="00694F34" w:rsidR="00694F34">
        <w:t>intervention and stronger national oversight when a lot of the problems are systemic</w:t>
      </w:r>
      <w:r w:rsidR="003E701F">
        <w:t>,</w:t>
      </w:r>
      <w:r w:rsidRPr="00694F34" w:rsidR="00694F34">
        <w:t xml:space="preserve"> about funding and pay in the system</w:t>
      </w:r>
      <w:r w:rsidR="0076552B">
        <w:t>. I</w:t>
      </w:r>
      <w:r w:rsidRPr="00694F34" w:rsidR="00694F34">
        <w:t xml:space="preserve">t would </w:t>
      </w:r>
      <w:r w:rsidR="00951709">
        <w:t xml:space="preserve">be </w:t>
      </w:r>
      <w:r w:rsidRPr="00694F34" w:rsidR="00694F34">
        <w:t xml:space="preserve">better for the </w:t>
      </w:r>
      <w:r w:rsidR="00483EF3">
        <w:t>D</w:t>
      </w:r>
      <w:r w:rsidRPr="00694F34" w:rsidR="00694F34">
        <w:t xml:space="preserve">epartment to focus on intervention in </w:t>
      </w:r>
      <w:r w:rsidR="003716D6">
        <w:t>G</w:t>
      </w:r>
      <w:r w:rsidRPr="00694F34" w:rsidR="00694F34">
        <w:t>overnment to release the funding to support the system effectively</w:t>
      </w:r>
      <w:r w:rsidR="00451B2C">
        <w:t>,</w:t>
      </w:r>
      <w:r w:rsidRPr="00694F34" w:rsidR="00694F34">
        <w:t xml:space="preserve"> rather than looking at top</w:t>
      </w:r>
      <w:r w:rsidRPr="00694F34" w:rsidR="00694F34">
        <w:noBreakHyphen/>
        <w:t xml:space="preserve">down performance management for a system </w:t>
      </w:r>
      <w:r w:rsidR="00451B2C">
        <w:t>that</w:t>
      </w:r>
      <w:r w:rsidRPr="00694F34" w:rsidR="00694F34">
        <w:t xml:space="preserve"> is being set up to fail at the moment.</w:t>
      </w:r>
      <w:r w:rsidR="00A17A97">
        <w:t xml:space="preserve"> </w:t>
      </w:r>
      <w:r w:rsidRPr="00694F34" w:rsidR="00694F34">
        <w:t xml:space="preserve">I agree with both Nigel and Richard. </w:t>
      </w:r>
    </w:p>
    <w:p w:rsidR="00C654F8" w:rsidP="00C654F8">
      <w:pPr>
        <w:pStyle w:val="Question"/>
      </w:pPr>
      <w:sdt>
        <w:sdtPr>
          <w:alias w:val="Member"/>
          <w:tag w:val="&lt;Member mnisId='1572' dodsId='35446'&gt;"/>
          <w:id w:val="917062818"/>
          <w:placeholder>
            <w:docPart w:val="DefaultPlaceholder_-1854013440"/>
          </w:placeholder>
          <w:richText/>
        </w:sdtPr>
        <w:sdtContent>
          <w:r w:rsidRPr="00C654F8">
            <w:rPr>
              <w:b/>
            </w:rPr>
            <w:t>Chair:</w:t>
          </w:r>
        </w:sdtContent>
      </w:sdt>
      <w:r>
        <w:t xml:space="preserve"> </w:t>
      </w:r>
      <w:r w:rsidRPr="00694F34" w:rsidR="00694F34">
        <w:t>I want to move on to another incredibly important</w:t>
      </w:r>
      <w:r w:rsidR="0076552B">
        <w:t xml:space="preserve"> area</w:t>
      </w:r>
      <w:r>
        <w:t xml:space="preserve">: </w:t>
      </w:r>
      <w:r w:rsidRPr="00694F34" w:rsidR="00694F34">
        <w:t>workforce and long</w:t>
      </w:r>
      <w:r w:rsidRPr="00694F34" w:rsidR="00694F34">
        <w:noBreakHyphen/>
        <w:t>term workforce plan</w:t>
      </w:r>
      <w:r>
        <w:t>n</w:t>
      </w:r>
      <w:r w:rsidRPr="00694F34" w:rsidR="00694F34">
        <w:t xml:space="preserve">ing. </w:t>
      </w:r>
      <w:r w:rsidR="00986F03">
        <w:t>You all</w:t>
      </w:r>
      <w:r w:rsidRPr="00694F34" w:rsidR="00694F34">
        <w:t xml:space="preserve"> said in response to the last question that you cannot necessarily solve problems at a stroke with new legislation. None the less</w:t>
      </w:r>
      <w:r>
        <w:t>,</w:t>
      </w:r>
      <w:r w:rsidRPr="00694F34" w:rsidR="00694F34">
        <w:t xml:space="preserve"> Richard Murray from the King</w:t>
      </w:r>
      <w:r w:rsidR="00A17A97">
        <w:t>’</w:t>
      </w:r>
      <w:r w:rsidRPr="00694F34" w:rsidR="00694F34">
        <w:t>s Fund</w:t>
      </w:r>
      <w:r w:rsidR="00951709">
        <w:t>,</w:t>
      </w:r>
      <w:r w:rsidRPr="00694F34" w:rsidR="00694F34">
        <w:t xml:space="preserve"> you describe the workforce pla</w:t>
      </w:r>
      <w:r>
        <w:t>n</w:t>
      </w:r>
      <w:r w:rsidRPr="00694F34" w:rsidR="00694F34">
        <w:t>ning side of the White Paper as very disappointing.</w:t>
      </w:r>
      <w:r w:rsidR="00A17A97">
        <w:t xml:space="preserve"> </w:t>
      </w:r>
      <w:r w:rsidRPr="00694F34" w:rsidR="00694F34">
        <w:t>In fact</w:t>
      </w:r>
      <w:r w:rsidR="00614CEC">
        <w:t>,</w:t>
      </w:r>
      <w:r w:rsidRPr="00694F34" w:rsidR="00694F34">
        <w:t xml:space="preserve"> you said the duty for the Government to publish a document on workforce planning every five years was </w:t>
      </w:r>
      <w:r w:rsidR="005C391C">
        <w:t>“</w:t>
      </w:r>
      <w:r w:rsidRPr="00694F34" w:rsidR="00694F34">
        <w:t>wholly inadequate.</w:t>
      </w:r>
      <w:r w:rsidR="005C391C">
        <w:t>”</w:t>
      </w:r>
      <w:r w:rsidRPr="00694F34" w:rsidR="00694F34">
        <w:t xml:space="preserve"> When it comes to workforce planning</w:t>
      </w:r>
      <w:r w:rsidR="0076552B">
        <w:t>,</w:t>
      </w:r>
      <w:r w:rsidRPr="00694F34" w:rsidR="00694F34">
        <w:t xml:space="preserve"> what, in your view</w:t>
      </w:r>
      <w:r w:rsidR="0076552B">
        <w:t>,</w:t>
      </w:r>
      <w:r w:rsidRPr="00694F34" w:rsidR="00694F34">
        <w:t xml:space="preserve"> is missing?</w:t>
      </w:r>
      <w:r w:rsidR="00A17A97">
        <w:t xml:space="preserve"> </w:t>
      </w:r>
    </w:p>
    <w:p w:rsidR="00C654F8" w:rsidP="00C654F8">
      <w:pPr>
        <w:pStyle w:val="Answer"/>
      </w:pPr>
      <w:sdt>
        <w:sdtPr>
          <w:alias w:val="Witness"/>
          <w:id w:val="1396399268"/>
          <w:placeholder>
            <w:docPart w:val="DefaultPlaceholder_-1854013440"/>
          </w:placeholder>
          <w:richText/>
        </w:sdtPr>
        <w:sdtContent>
          <w:r w:rsidRPr="00C654F8">
            <w:rPr>
              <w:b/>
              <w:i/>
            </w:rPr>
            <w:t>Richard Murray:</w:t>
          </w:r>
        </w:sdtContent>
      </w:sdt>
      <w:r w:rsidRPr="00694F34" w:rsidR="00694F34">
        <w:t xml:space="preserve"> We need a workforce plan </w:t>
      </w:r>
      <w:r w:rsidR="00F47EDE">
        <w:t>that</w:t>
      </w:r>
      <w:r w:rsidRPr="00694F34" w:rsidR="00694F34">
        <w:t xml:space="preserve"> combines measures you would take in the s</w:t>
      </w:r>
      <w:r>
        <w:t>h</w:t>
      </w:r>
      <w:r w:rsidRPr="00694F34" w:rsidR="00694F34">
        <w:t xml:space="preserve">orter term to support employers to improve retention, </w:t>
      </w:r>
      <w:r w:rsidR="0076552B">
        <w:t xml:space="preserve">and </w:t>
      </w:r>
      <w:r w:rsidRPr="00694F34" w:rsidR="00694F34">
        <w:t xml:space="preserve">to improve </w:t>
      </w:r>
      <w:r w:rsidR="00F47EDE">
        <w:t>people’s</w:t>
      </w:r>
      <w:r>
        <w:t xml:space="preserve"> </w:t>
      </w:r>
      <w:r w:rsidRPr="00694F34" w:rsidR="00694F34">
        <w:t xml:space="preserve">skills </w:t>
      </w:r>
      <w:r w:rsidR="00F47EDE">
        <w:t>in</w:t>
      </w:r>
      <w:r>
        <w:t xml:space="preserve"> </w:t>
      </w:r>
      <w:r w:rsidRPr="00694F34" w:rsidR="00694F34">
        <w:t xml:space="preserve">the workforce we already have, linking to the longer term as regards new training and increases of supply </w:t>
      </w:r>
      <w:r w:rsidR="00411655">
        <w:t>in</w:t>
      </w:r>
      <w:r w:rsidRPr="00694F34" w:rsidR="00694F34">
        <w:t xml:space="preserve"> the workforce, and, potentially</w:t>
      </w:r>
      <w:r>
        <w:t>,</w:t>
      </w:r>
      <w:r w:rsidRPr="00694F34" w:rsidR="00694F34">
        <w:t xml:space="preserve"> new professional groups that could fill need both from shortages and from new ways of delivering care.</w:t>
      </w:r>
      <w:r w:rsidR="00A17A97">
        <w:t xml:space="preserve"> </w:t>
      </w:r>
    </w:p>
    <w:p w:rsidR="00C654F8" w:rsidP="00C654F8">
      <w:pPr>
        <w:pStyle w:val="Answer"/>
      </w:pPr>
      <w:r w:rsidRPr="00694F34">
        <w:t>We have struggled</w:t>
      </w:r>
      <w:r w:rsidR="00FF1000">
        <w:t>,</w:t>
      </w:r>
      <w:r w:rsidRPr="00694F34">
        <w:t xml:space="preserve"> particularly since 2012</w:t>
      </w:r>
      <w:r w:rsidR="00FF1000">
        <w:t>,</w:t>
      </w:r>
      <w:r w:rsidRPr="00694F34">
        <w:t xml:space="preserve"> in that it was never clear where that sat.</w:t>
      </w:r>
      <w:r w:rsidR="00A17A97">
        <w:t xml:space="preserve"> </w:t>
      </w:r>
      <w:r w:rsidRPr="00694F34">
        <w:t>NHS England was a commissioner and</w:t>
      </w:r>
      <w:r>
        <w:t>,</w:t>
      </w:r>
      <w:r w:rsidRPr="00694F34">
        <w:t xml:space="preserve"> for the most part</w:t>
      </w:r>
      <w:r>
        <w:t>,</w:t>
      </w:r>
      <w:r w:rsidRPr="00694F34">
        <w:t xml:space="preserve"> stood aside from workforce issues.</w:t>
      </w:r>
      <w:r w:rsidR="00A17A97">
        <w:t xml:space="preserve"> </w:t>
      </w:r>
      <w:r w:rsidRPr="00694F34">
        <w:t>Health Education England would do some of the longer</w:t>
      </w:r>
      <w:r w:rsidRPr="00694F34">
        <w:noBreakHyphen/>
        <w:t>term thinking about the commissioning of training in the long term</w:t>
      </w:r>
      <w:r>
        <w:t xml:space="preserve">. </w:t>
      </w:r>
      <w:r w:rsidRPr="00694F34">
        <w:t>NHS Improvement</w:t>
      </w:r>
      <w:r w:rsidR="00FF1000">
        <w:t xml:space="preserve">, or Monitor </w:t>
      </w:r>
      <w:r w:rsidRPr="00694F34">
        <w:t>at the start</w:t>
      </w:r>
      <w:r w:rsidR="00FF1000">
        <w:t>,</w:t>
      </w:r>
      <w:r w:rsidRPr="00694F34">
        <w:t xml:space="preserve"> ha</w:t>
      </w:r>
      <w:r>
        <w:t>d</w:t>
      </w:r>
      <w:r w:rsidRPr="00694F34">
        <w:t xml:space="preserve"> no workforce responsibility and slowly moved into it because</w:t>
      </w:r>
      <w:r>
        <w:t xml:space="preserve"> </w:t>
      </w:r>
      <w:r w:rsidRPr="00694F34">
        <w:t xml:space="preserve">nature </w:t>
      </w:r>
      <w:r>
        <w:t>abhors</w:t>
      </w:r>
      <w:r w:rsidRPr="00694F34">
        <w:t xml:space="preserve"> </w:t>
      </w:r>
      <w:r w:rsidR="00951709">
        <w:t xml:space="preserve">a </w:t>
      </w:r>
      <w:r w:rsidRPr="00694F34">
        <w:t>vacuum.</w:t>
      </w:r>
      <w:r w:rsidR="00A17A97">
        <w:t xml:space="preserve"> </w:t>
      </w:r>
      <w:r w:rsidRPr="00694F34">
        <w:t>That tries to deal with the health side.</w:t>
      </w:r>
      <w:r w:rsidR="00A17A97">
        <w:t xml:space="preserve"> </w:t>
      </w:r>
    </w:p>
    <w:p w:rsidR="00C654F8" w:rsidP="00C654F8">
      <w:pPr>
        <w:pStyle w:val="Answer"/>
      </w:pPr>
      <w:r w:rsidRPr="00694F34">
        <w:t>Meanwhile on social care, we have spoken to parts of the NHS which, on occasion, I am afraid, w</w:t>
      </w:r>
      <w:r>
        <w:t>e</w:t>
      </w:r>
      <w:r w:rsidR="00951709">
        <w:t>re</w:t>
      </w:r>
      <w:r w:rsidRPr="00694F34">
        <w:t xml:space="preserve"> targeting nursing homes to recruit nurses.</w:t>
      </w:r>
      <w:r w:rsidR="00A17A97">
        <w:t xml:space="preserve"> </w:t>
      </w:r>
      <w:r w:rsidRPr="00694F34">
        <w:t xml:space="preserve">We thought, </w:t>
      </w:r>
      <w:r w:rsidR="00A17A97">
        <w:t>“</w:t>
      </w:r>
      <w:r w:rsidRPr="00694F34">
        <w:t>You</w:t>
      </w:r>
      <w:r w:rsidR="00A17A97">
        <w:t>’</w:t>
      </w:r>
      <w:r w:rsidRPr="00694F34">
        <w:t>ll be really sorry if you succeed and you push your nursing homes out of business.</w:t>
      </w:r>
      <w:r>
        <w:t>”</w:t>
      </w:r>
      <w:r w:rsidR="0076552B">
        <w:t xml:space="preserve"> </w:t>
      </w:r>
      <w:r w:rsidR="00B01234">
        <w:t>We</w:t>
      </w:r>
      <w:r w:rsidRPr="00694F34">
        <w:t xml:space="preserve"> need </w:t>
      </w:r>
      <w:r w:rsidR="00B01234">
        <w:t>a</w:t>
      </w:r>
      <w:r w:rsidRPr="00694F34">
        <w:t xml:space="preserve"> wider health and care approach to the workforce that balances both the short term and the long term</w:t>
      </w:r>
      <w:r>
        <w:t>,</w:t>
      </w:r>
      <w:r w:rsidRPr="00694F34">
        <w:t xml:space="preserve"> and recognises</w:t>
      </w:r>
      <w:r w:rsidR="00B01234">
        <w:t xml:space="preserve"> that</w:t>
      </w:r>
      <w:r w:rsidRPr="00694F34">
        <w:t xml:space="preserve"> there is a bit of a gap and too many powers spread across to</w:t>
      </w:r>
      <w:r>
        <w:t>o</w:t>
      </w:r>
      <w:r w:rsidRPr="00694F34">
        <w:t xml:space="preserve"> many different parts of the system. </w:t>
      </w:r>
    </w:p>
    <w:p w:rsidR="00C654F8" w:rsidP="00C654F8">
      <w:pPr>
        <w:pStyle w:val="Answer"/>
      </w:pPr>
      <w:r w:rsidRPr="00694F34">
        <w:t xml:space="preserve">I am glad </w:t>
      </w:r>
      <w:r w:rsidR="00B81C73">
        <w:t xml:space="preserve">that </w:t>
      </w:r>
      <w:r w:rsidRPr="00694F34">
        <w:t xml:space="preserve">there would be a report once every five years, but that is not the effort and the importance </w:t>
      </w:r>
      <w:r w:rsidR="00B81C73">
        <w:t>we</w:t>
      </w:r>
      <w:r w:rsidRPr="00694F34">
        <w:t xml:space="preserve"> need </w:t>
      </w:r>
      <w:r w:rsidR="00B81C73">
        <w:t xml:space="preserve">for the </w:t>
      </w:r>
      <w:r w:rsidRPr="00694F34">
        <w:t>issue right now. We saw through Covid</w:t>
      </w:r>
      <w:r w:rsidR="00B075C5">
        <w:t>,</w:t>
      </w:r>
      <w:r w:rsidRPr="00694F34">
        <w:t xml:space="preserve"> over and over and over again, </w:t>
      </w:r>
      <w:r w:rsidR="00B075C5">
        <w:t xml:space="preserve">that </w:t>
      </w:r>
      <w:r w:rsidRPr="00694F34">
        <w:t>it is the workforce</w:t>
      </w:r>
      <w:r w:rsidR="00B075C5">
        <w:t xml:space="preserve"> who matter</w:t>
      </w:r>
      <w:r w:rsidRPr="00694F34">
        <w:t>.</w:t>
      </w:r>
      <w:r w:rsidR="00A17A97">
        <w:t xml:space="preserve"> </w:t>
      </w:r>
      <w:r w:rsidRPr="00694F34">
        <w:t>You can buy as many ventilators as you want, but if you do not have intensive care nurses to work them, it does not help.</w:t>
      </w:r>
      <w:r w:rsidR="00A17A97">
        <w:t xml:space="preserve"> </w:t>
      </w:r>
      <w:r w:rsidRPr="00694F34">
        <w:t>It is the workforce.</w:t>
      </w:r>
      <w:r w:rsidR="00A17A97">
        <w:t xml:space="preserve"> </w:t>
      </w:r>
    </w:p>
    <w:p w:rsidR="00C654F8" w:rsidP="00C654F8">
      <w:pPr>
        <w:pStyle w:val="Question"/>
      </w:pPr>
      <w:sdt>
        <w:sdtPr>
          <w:alias w:val="Member"/>
          <w:tag w:val="&lt;Member mnisId='1572' dodsId='35446'&gt;"/>
          <w:id w:val="-1803220019"/>
          <w:placeholder>
            <w:docPart w:val="DefaultPlaceholder_-1854013440"/>
          </w:placeholder>
          <w:richText/>
        </w:sdtPr>
        <w:sdtContent>
          <w:r w:rsidRPr="00C654F8">
            <w:rPr>
              <w:b/>
            </w:rPr>
            <w:t>Chair:</w:t>
          </w:r>
        </w:sdtContent>
      </w:sdt>
      <w:r>
        <w:t xml:space="preserve"> </w:t>
      </w:r>
      <w:r w:rsidRPr="00694F34" w:rsidR="00694F34">
        <w:t>One</w:t>
      </w:r>
      <w:r w:rsidR="00B075C5">
        <w:t xml:space="preserve"> of the</w:t>
      </w:r>
      <w:r w:rsidRPr="00694F34" w:rsidR="00694F34">
        <w:t xml:space="preserve"> issue</w:t>
      </w:r>
      <w:r w:rsidR="00B075C5">
        <w:t>s</w:t>
      </w:r>
      <w:r w:rsidRPr="00694F34" w:rsidR="00694F34">
        <w:t xml:space="preserve"> that has come up in many of our other Select Committee inquiries is the timescales involved</w:t>
      </w:r>
      <w:r w:rsidR="00A17A97">
        <w:t>—</w:t>
      </w:r>
      <w:r w:rsidRPr="00694F34" w:rsidR="00694F34">
        <w:t>seven years to train a doctor and three years to train a nurse</w:t>
      </w:r>
      <w:r w:rsidR="0076552B">
        <w:t>—</w:t>
      </w:r>
      <w:r w:rsidRPr="00694F34" w:rsidR="00694F34">
        <w:t>and the need for long</w:t>
      </w:r>
      <w:r w:rsidRPr="00694F34" w:rsidR="00694F34">
        <w:noBreakHyphen/>
        <w:t>term planning whe</w:t>
      </w:r>
      <w:r w:rsidR="005F20AE">
        <w:t>n</w:t>
      </w:r>
      <w:r w:rsidRPr="00694F34" w:rsidR="00694F34">
        <w:t xml:space="preserve"> you are estimating how many doctors and nurses you are going to need in 10, 15, 20 years</w:t>
      </w:r>
      <w:r>
        <w:t>’</w:t>
      </w:r>
      <w:r w:rsidRPr="00694F34" w:rsidR="00694F34">
        <w:t xml:space="preserve"> time.</w:t>
      </w:r>
      <w:r w:rsidR="00A17A97">
        <w:t xml:space="preserve"> </w:t>
      </w:r>
      <w:r w:rsidRPr="00694F34" w:rsidR="00694F34">
        <w:t xml:space="preserve">Anita Charlesworth told the </w:t>
      </w:r>
      <w:r w:rsidR="00026F12">
        <w:t>C</w:t>
      </w:r>
      <w:r w:rsidRPr="00694F34" w:rsidR="00694F34">
        <w:t xml:space="preserve">ommittee last week </w:t>
      </w:r>
      <w:r w:rsidR="005F20AE">
        <w:t xml:space="preserve">that </w:t>
      </w:r>
      <w:r w:rsidRPr="00694F34" w:rsidR="00694F34">
        <w:t>there ought to be a legal obligation on Health Education England</w:t>
      </w:r>
      <w:r w:rsidR="00026F12">
        <w:t>,</w:t>
      </w:r>
      <w:r w:rsidRPr="00694F34" w:rsidR="00694F34">
        <w:t xml:space="preserve"> or some NHS body</w:t>
      </w:r>
      <w:r w:rsidR="00026F12">
        <w:t>,</w:t>
      </w:r>
      <w:r w:rsidRPr="00694F34" w:rsidR="00694F34">
        <w:t xml:space="preserve"> to publish independent estimates of those long</w:t>
      </w:r>
      <w:r w:rsidRPr="00694F34" w:rsidR="00694F34">
        <w:noBreakHyphen/>
        <w:t>term needs every year</w:t>
      </w:r>
      <w:r w:rsidR="0076552B">
        <w:t>,</w:t>
      </w:r>
      <w:r w:rsidRPr="00694F34" w:rsidR="00694F34">
        <w:t xml:space="preserve"> revising them</w:t>
      </w:r>
      <w:r w:rsidR="00471203">
        <w:t xml:space="preserve"> and</w:t>
      </w:r>
      <w:r w:rsidRPr="00694F34" w:rsidR="00694F34">
        <w:t xml:space="preserve"> continually updating them</w:t>
      </w:r>
      <w:r w:rsidR="0076552B">
        <w:t>,</w:t>
      </w:r>
      <w:r w:rsidRPr="00694F34" w:rsidR="00694F34">
        <w:t xml:space="preserve"> but they need to be independent forecasts</w:t>
      </w:r>
      <w:r w:rsidR="0076552B">
        <w:t>,</w:t>
      </w:r>
      <w:r w:rsidRPr="00694F34" w:rsidR="00694F34">
        <w:t xml:space="preserve"> so </w:t>
      </w:r>
      <w:r w:rsidR="00BB3F4F">
        <w:t xml:space="preserve">that </w:t>
      </w:r>
      <w:r w:rsidRPr="00694F34" w:rsidR="00694F34">
        <w:t>we can really check whether we are training enough doctors and nurses.</w:t>
      </w:r>
      <w:r w:rsidR="00A17A97">
        <w:t xml:space="preserve"> </w:t>
      </w:r>
      <w:r w:rsidRPr="00694F34" w:rsidR="00694F34">
        <w:t>Does that have merit in the view of the King</w:t>
      </w:r>
      <w:r w:rsidR="00A17A97">
        <w:t>’</w:t>
      </w:r>
      <w:r w:rsidRPr="00694F34" w:rsidR="00694F34">
        <w:t>s Fund?</w:t>
      </w:r>
      <w:r w:rsidR="00A17A97">
        <w:t xml:space="preserve"> </w:t>
      </w:r>
    </w:p>
    <w:p w:rsidR="00C654F8" w:rsidP="00C654F8">
      <w:pPr>
        <w:pStyle w:val="Answer"/>
      </w:pPr>
      <w:sdt>
        <w:sdtPr>
          <w:alias w:val="Witness"/>
          <w:id w:val="333425108"/>
          <w:placeholder>
            <w:docPart w:val="DefaultPlaceholder_-1854013440"/>
          </w:placeholder>
          <w:richText/>
        </w:sdtPr>
        <w:sdtContent>
          <w:r w:rsidRPr="00C654F8">
            <w:rPr>
              <w:b/>
              <w:i/>
            </w:rPr>
            <w:t>Richard Murray:</w:t>
          </w:r>
        </w:sdtContent>
      </w:sdt>
      <w:r>
        <w:t xml:space="preserve"> </w:t>
      </w:r>
      <w:r w:rsidRPr="00694F34" w:rsidR="00694F34">
        <w:t xml:space="preserve">If you particularly link it to funding, the challenge </w:t>
      </w:r>
      <w:r w:rsidR="0076552B">
        <w:t xml:space="preserve">with the </w:t>
      </w:r>
      <w:r w:rsidRPr="00694F34" w:rsidR="00694F34">
        <w:t xml:space="preserve">training </w:t>
      </w:r>
      <w:r w:rsidR="0076552B">
        <w:t xml:space="preserve">of </w:t>
      </w:r>
      <w:r w:rsidRPr="00694F34" w:rsidR="00694F34">
        <w:t>the workforce over many years is that</w:t>
      </w:r>
      <w:r>
        <w:t xml:space="preserve"> </w:t>
      </w:r>
      <w:r w:rsidRPr="00694F34" w:rsidR="00694F34">
        <w:t xml:space="preserve">the body responsible for it, whether it is Health Education England or the </w:t>
      </w:r>
      <w:r w:rsidR="008F0008">
        <w:t>D</w:t>
      </w:r>
      <w:r w:rsidRPr="00694F34" w:rsidR="00694F34">
        <w:t xml:space="preserve">epartment before </w:t>
      </w:r>
      <w:r w:rsidR="008F0008">
        <w:t>that</w:t>
      </w:r>
      <w:r>
        <w:t>,</w:t>
      </w:r>
      <w:r w:rsidRPr="00694F34" w:rsidR="00694F34">
        <w:t xml:space="preserve"> </w:t>
      </w:r>
      <w:r w:rsidR="0076552B">
        <w:t>is</w:t>
      </w:r>
      <w:r w:rsidRPr="00694F34" w:rsidR="00694F34">
        <w:t xml:space="preserve"> constrained by HM Treasury to come up with numbers that look quite low in order to keep the bill down on training</w:t>
      </w:r>
      <w:r w:rsidR="008F0008">
        <w:t>,</w:t>
      </w:r>
      <w:r w:rsidRPr="00694F34" w:rsidR="00694F34">
        <w:t xml:space="preserve"> and to keep the future forecasts of the workforce down</w:t>
      </w:r>
      <w:r w:rsidR="0076552B">
        <w:t>,</w:t>
      </w:r>
      <w:r w:rsidRPr="00694F34" w:rsidR="00694F34">
        <w:t xml:space="preserve"> because that directly backs into public spending.</w:t>
      </w:r>
      <w:r w:rsidR="00A17A97">
        <w:t xml:space="preserve"> </w:t>
      </w:r>
      <w:r w:rsidRPr="00694F34" w:rsidR="00694F34">
        <w:t>Of course</w:t>
      </w:r>
      <w:r>
        <w:t>,</w:t>
      </w:r>
      <w:r w:rsidRPr="00694F34" w:rsidR="00694F34">
        <w:t xml:space="preserve"> we only find out when the future finally arrives that we do not have enough workforce groups. </w:t>
      </w:r>
    </w:p>
    <w:p w:rsidR="00C654F8" w:rsidP="00C654F8">
      <w:pPr>
        <w:pStyle w:val="Answer"/>
      </w:pPr>
      <w:r w:rsidRPr="00694F34">
        <w:t>That long</w:t>
      </w:r>
      <w:r w:rsidRPr="00694F34">
        <w:noBreakHyphen/>
        <w:t>term view</w:t>
      </w:r>
      <w:r>
        <w:t>,</w:t>
      </w:r>
      <w:r w:rsidRPr="00694F34">
        <w:t xml:space="preserve"> if we could find a way of doing it</w:t>
      </w:r>
      <w:r w:rsidR="0076552B">
        <w:t>, would be useful</w:t>
      </w:r>
      <w:r>
        <w:t>. W</w:t>
      </w:r>
      <w:r w:rsidRPr="00694F34">
        <w:t xml:space="preserve">e have from </w:t>
      </w:r>
      <w:r w:rsidR="00F521F3">
        <w:t xml:space="preserve">the </w:t>
      </w:r>
      <w:r w:rsidRPr="00694F34">
        <w:t>OBR long</w:t>
      </w:r>
      <w:r w:rsidRPr="00694F34">
        <w:noBreakHyphen/>
        <w:t xml:space="preserve">term forecasts of spending now. It provides them and </w:t>
      </w:r>
      <w:r w:rsidR="00026F12">
        <w:t>it is</w:t>
      </w:r>
      <w:r>
        <w:t xml:space="preserve"> </w:t>
      </w:r>
      <w:r w:rsidRPr="00694F34">
        <w:t>independent. You could ask HE</w:t>
      </w:r>
      <w:r w:rsidR="002B719B">
        <w:t>E</w:t>
      </w:r>
      <w:r w:rsidRPr="00694F34">
        <w:t xml:space="preserve"> to convert that into workforce numbers.</w:t>
      </w:r>
      <w:r w:rsidR="00A17A97">
        <w:t xml:space="preserve"> </w:t>
      </w:r>
      <w:r w:rsidRPr="00694F34">
        <w:t>The bit we need to keep</w:t>
      </w:r>
      <w:r w:rsidR="00026F12">
        <w:t>,</w:t>
      </w:r>
      <w:r w:rsidRPr="00694F34">
        <w:t xml:space="preserve"> though</w:t>
      </w:r>
      <w:r w:rsidR="00026F12">
        <w:t>,</w:t>
      </w:r>
      <w:r w:rsidRPr="00694F34">
        <w:t xml:space="preserve"> is that</w:t>
      </w:r>
      <w:r w:rsidR="002B719B">
        <w:t xml:space="preserve"> it</w:t>
      </w:r>
      <w:r w:rsidRPr="00694F34">
        <w:t xml:space="preserve"> is quite a strategic role</w:t>
      </w:r>
      <w:r w:rsidR="002B719B">
        <w:t>. T</w:t>
      </w:r>
      <w:r w:rsidRPr="00694F34">
        <w:t xml:space="preserve">he temptation would be to convert the current workforce and </w:t>
      </w:r>
      <w:r w:rsidR="00453AC1">
        <w:t xml:space="preserve">just </w:t>
      </w:r>
      <w:r w:rsidRPr="00694F34">
        <w:t>make it bigger.</w:t>
      </w:r>
      <w:r w:rsidR="00A17A97">
        <w:t xml:space="preserve"> </w:t>
      </w:r>
      <w:r w:rsidRPr="00694F34">
        <w:t>Sometimes you want a different workforce.</w:t>
      </w:r>
      <w:r w:rsidR="00A17A97">
        <w:t xml:space="preserve"> </w:t>
      </w:r>
      <w:r w:rsidRPr="00694F34">
        <w:t>You might want doctors</w:t>
      </w:r>
      <w:r w:rsidR="00453AC1">
        <w:t>,</w:t>
      </w:r>
      <w:r w:rsidRPr="00694F34">
        <w:t xml:space="preserve"> but you might </w:t>
      </w:r>
      <w:r w:rsidR="00115241">
        <w:t xml:space="preserve">also </w:t>
      </w:r>
      <w:r w:rsidRPr="00694F34">
        <w:t>want physician associates</w:t>
      </w:r>
      <w:r>
        <w:t xml:space="preserve"> or</w:t>
      </w:r>
      <w:r w:rsidRPr="00694F34">
        <w:t xml:space="preserve"> nursing associates; you might need a different kind </w:t>
      </w:r>
      <w:r>
        <w:t>of</w:t>
      </w:r>
      <w:r w:rsidRPr="00694F34">
        <w:t xml:space="preserve"> workforce.</w:t>
      </w:r>
      <w:r w:rsidR="00A17A97">
        <w:t xml:space="preserve"> </w:t>
      </w:r>
      <w:r w:rsidRPr="00694F34">
        <w:t xml:space="preserve">The workforce body on its own needs to </w:t>
      </w:r>
      <w:r w:rsidR="00453AC1">
        <w:t xml:space="preserve">make </w:t>
      </w:r>
      <w:r w:rsidRPr="00694F34">
        <w:t>sure</w:t>
      </w:r>
      <w:r w:rsidR="007176BB">
        <w:t xml:space="preserve"> that</w:t>
      </w:r>
      <w:r w:rsidRPr="00694F34">
        <w:t xml:space="preserve"> it has links to NHS England</w:t>
      </w:r>
      <w:r w:rsidR="0076552B">
        <w:t>,</w:t>
      </w:r>
      <w:r w:rsidRPr="00694F34">
        <w:t xml:space="preserve"> and </w:t>
      </w:r>
      <w:r>
        <w:t xml:space="preserve">to </w:t>
      </w:r>
      <w:r w:rsidRPr="00694F34">
        <w:t xml:space="preserve">the </w:t>
      </w:r>
      <w:r w:rsidR="00453AC1">
        <w:t>D</w:t>
      </w:r>
      <w:r w:rsidRPr="00694F34">
        <w:t>epartment and the other players as well.</w:t>
      </w:r>
      <w:r w:rsidR="00A17A97">
        <w:t xml:space="preserve"> </w:t>
      </w:r>
    </w:p>
    <w:p w:rsidR="00C654F8" w:rsidP="00FC12B8">
      <w:pPr>
        <w:pStyle w:val="Question"/>
      </w:pPr>
      <w:sdt>
        <w:sdtPr>
          <w:alias w:val="Member"/>
          <w:tag w:val="&lt;Member mnisId='1572' dodsId='35446'&gt;"/>
          <w:id w:val="1092509163"/>
          <w:placeholder>
            <w:docPart w:val="DefaultPlaceholder_-1854013440"/>
          </w:placeholder>
          <w:richText/>
        </w:sdtPr>
        <w:sdtContent>
          <w:r w:rsidRPr="00FC12B8">
            <w:rPr>
              <w:b/>
            </w:rPr>
            <w:t>Chair:</w:t>
          </w:r>
        </w:sdtContent>
      </w:sdt>
      <w:r>
        <w:t xml:space="preserve"> </w:t>
      </w:r>
      <w:r w:rsidRPr="00694F34" w:rsidR="00694F34">
        <w:t>Let me bring in Nigel. What would your argument be to Treasury officials</w:t>
      </w:r>
      <w:r w:rsidR="0076552B">
        <w:t xml:space="preserve">? </w:t>
      </w:r>
      <w:r w:rsidR="003D0814">
        <w:t>They say that because we</w:t>
      </w:r>
      <w:r w:rsidRPr="00694F34" w:rsidR="00694F34">
        <w:t xml:space="preserve"> are always going to employ everyone we train,</w:t>
      </w:r>
      <w:r w:rsidR="00D53137">
        <w:t xml:space="preserve"> </w:t>
      </w:r>
      <w:r w:rsidRPr="00694F34" w:rsidR="00694F34">
        <w:t>if you make a long</w:t>
      </w:r>
      <w:r w:rsidRPr="00694F34" w:rsidR="00694F34">
        <w:noBreakHyphen/>
        <w:t>term commitment to train more doctors and nurses</w:t>
      </w:r>
      <w:r w:rsidR="00D53137">
        <w:t>,</w:t>
      </w:r>
      <w:r w:rsidRPr="00694F34" w:rsidR="00694F34">
        <w:t xml:space="preserve"> you are</w:t>
      </w:r>
      <w:r w:rsidR="007176BB">
        <w:t>,</w:t>
      </w:r>
      <w:r w:rsidRPr="00694F34" w:rsidR="00694F34">
        <w:t xml:space="preserve"> effectively</w:t>
      </w:r>
      <w:r w:rsidR="007176BB">
        <w:t>,</w:t>
      </w:r>
      <w:r w:rsidRPr="00694F34" w:rsidR="00694F34">
        <w:t xml:space="preserve"> making a long</w:t>
      </w:r>
      <w:r w:rsidR="007017BC">
        <w:t>-</w:t>
      </w:r>
      <w:r w:rsidRPr="00694F34" w:rsidR="00694F34">
        <w:t>term commitment to expand the NHS and care budget beyond the spending review period</w:t>
      </w:r>
      <w:r>
        <w:t>,</w:t>
      </w:r>
      <w:r w:rsidRPr="00694F34" w:rsidR="00694F34">
        <w:t xml:space="preserve"> and the Treasury can never sign up to that</w:t>
      </w:r>
      <w:r w:rsidR="0076552B">
        <w:t>.</w:t>
      </w:r>
      <w:r w:rsidR="00A17A97">
        <w:t xml:space="preserve"> </w:t>
      </w:r>
    </w:p>
    <w:p w:rsidR="00C654F8" w:rsidP="00C654F8">
      <w:pPr>
        <w:pStyle w:val="Answer"/>
      </w:pPr>
      <w:sdt>
        <w:sdtPr>
          <w:alias w:val="Witness"/>
          <w:id w:val="-1866044974"/>
          <w:placeholder>
            <w:docPart w:val="DefaultPlaceholder_-1854013440"/>
          </w:placeholder>
          <w:richText/>
        </w:sdtPr>
        <w:sdtContent>
          <w:r w:rsidRPr="00C654F8">
            <w:rPr>
              <w:b/>
              <w:i/>
            </w:rPr>
            <w:t>Nigel Edwards:</w:t>
          </w:r>
        </w:sdtContent>
      </w:sdt>
      <w:r>
        <w:t xml:space="preserve"> </w:t>
      </w:r>
      <w:r w:rsidRPr="00694F34" w:rsidR="00694F34">
        <w:t>I have some sympathy with that view</w:t>
      </w:r>
      <w:r>
        <w:t>,</w:t>
      </w:r>
      <w:r w:rsidRPr="00694F34" w:rsidR="00694F34">
        <w:t xml:space="preserve"> except </w:t>
      </w:r>
      <w:r w:rsidR="00D53137">
        <w:t xml:space="preserve">that </w:t>
      </w:r>
      <w:r w:rsidRPr="00694F34" w:rsidR="00694F34">
        <w:t>not all doctors and nurses end up working for the NHS. They work in life sciences</w:t>
      </w:r>
      <w:r>
        <w:t xml:space="preserve"> or </w:t>
      </w:r>
      <w:r w:rsidRPr="00694F34" w:rsidR="00694F34">
        <w:t>the social care sector, for example.</w:t>
      </w:r>
      <w:r w:rsidR="00A17A97">
        <w:t xml:space="preserve"> </w:t>
      </w:r>
      <w:r w:rsidRPr="00694F34" w:rsidR="00694F34">
        <w:t>They are very employable in a number of other sectors of the economy. We are creating human capital</w:t>
      </w:r>
      <w:r w:rsidR="00DE6FEF">
        <w:t>, and that</w:t>
      </w:r>
      <w:r w:rsidRPr="00694F34" w:rsidR="00694F34">
        <w:t xml:space="preserve"> is perhaps </w:t>
      </w:r>
      <w:r w:rsidR="00026F12">
        <w:t xml:space="preserve">the way </w:t>
      </w:r>
      <w:r w:rsidRPr="00694F34" w:rsidR="00694F34">
        <w:t>the Treasury should look at it.</w:t>
      </w:r>
    </w:p>
    <w:p w:rsidR="00C654F8" w:rsidP="00C654F8">
      <w:pPr>
        <w:pStyle w:val="Answer"/>
      </w:pPr>
      <w:r w:rsidRPr="00694F34">
        <w:t>The other point that never seems to be considered is that</w:t>
      </w:r>
      <w:r w:rsidR="007017BC">
        <w:t>,</w:t>
      </w:r>
      <w:r w:rsidRPr="00694F34">
        <w:t xml:space="preserve"> if you think a surplus is expensive</w:t>
      </w:r>
      <w:r>
        <w:t>,</w:t>
      </w:r>
      <w:r w:rsidRPr="00694F34">
        <w:t xml:space="preserve"> you should try having a shortage</w:t>
      </w:r>
      <w:r w:rsidR="0076552B">
        <w:t>. M</w:t>
      </w:r>
      <w:r w:rsidRPr="00694F34">
        <w:t xml:space="preserve">arkets </w:t>
      </w:r>
      <w:r w:rsidR="0076552B">
        <w:t xml:space="preserve">will </w:t>
      </w:r>
      <w:r w:rsidRPr="00694F34">
        <w:t>operate, and we have seen huge growth, for example, in locum usage in shortage specialties</w:t>
      </w:r>
      <w:r w:rsidR="0076552B">
        <w:t>,</w:t>
      </w:r>
      <w:r w:rsidRPr="00694F34">
        <w:t xml:space="preserve"> at very high expense. I am not sure I have actually seen </w:t>
      </w:r>
      <w:r w:rsidR="009C3475">
        <w:t>a</w:t>
      </w:r>
      <w:r w:rsidRPr="00694F34">
        <w:t xml:space="preserve"> proper cost</w:t>
      </w:r>
      <w:r w:rsidR="00A1709E">
        <w:t>-</w:t>
      </w:r>
      <w:r w:rsidRPr="00694F34">
        <w:t>benefit analysis of what would have happened if we had had a bit of a surplus.</w:t>
      </w:r>
      <w:r w:rsidR="00A17A97">
        <w:t xml:space="preserve"> </w:t>
      </w:r>
      <w:r w:rsidR="00026F12">
        <w:t>In</w:t>
      </w:r>
      <w:r w:rsidR="009C3475">
        <w:t xml:space="preserve"> </w:t>
      </w:r>
      <w:r w:rsidRPr="00694F34">
        <w:t>international comparisons</w:t>
      </w:r>
      <w:r w:rsidR="0076552B">
        <w:t>,</w:t>
      </w:r>
      <w:r w:rsidRPr="00694F34">
        <w:t xml:space="preserve"> England would have tens of thousands more doctors than it does currently if we were France or Germany, perhaps even more than tens.</w:t>
      </w:r>
      <w:r w:rsidR="00A17A97">
        <w:t xml:space="preserve"> </w:t>
      </w:r>
      <w:r w:rsidR="009C3475">
        <w:t>A</w:t>
      </w:r>
      <w:r w:rsidRPr="00694F34">
        <w:t xml:space="preserve"> bit of</w:t>
      </w:r>
      <w:r w:rsidR="009C3475">
        <w:t xml:space="preserve"> a</w:t>
      </w:r>
      <w:r w:rsidRPr="00694F34">
        <w:t xml:space="preserve"> surplus also has knock</w:t>
      </w:r>
      <w:r w:rsidRPr="00694F34">
        <w:noBreakHyphen/>
        <w:t>on effects for improving quality and efficiency</w:t>
      </w:r>
      <w:r w:rsidR="0076552B">
        <w:t>, b</w:t>
      </w:r>
      <w:r w:rsidRPr="00694F34">
        <w:t>ecause if you are appointing to a job</w:t>
      </w:r>
      <w:r w:rsidR="009C3475">
        <w:t>,</w:t>
      </w:r>
      <w:r w:rsidRPr="00694F34">
        <w:t xml:space="preserve"> </w:t>
      </w:r>
      <w:r w:rsidR="003212A4">
        <w:t xml:space="preserve">it is good </w:t>
      </w:r>
      <w:r w:rsidRPr="00694F34">
        <w:t>to have more than one applicant.</w:t>
      </w:r>
      <w:r w:rsidR="00A17A97">
        <w:t xml:space="preserve"> </w:t>
      </w:r>
    </w:p>
    <w:p w:rsidR="00A1709E" w:rsidP="00C654F8">
      <w:pPr>
        <w:pStyle w:val="Question"/>
      </w:pPr>
      <w:sdt>
        <w:sdtPr>
          <w:alias w:val="Member"/>
          <w:tag w:val="&lt;Member mnisId='1572' dodsId='35446'&gt;"/>
          <w:id w:val="600613539"/>
          <w:placeholder>
            <w:docPart w:val="DefaultPlaceholder_-1854013440"/>
          </w:placeholder>
          <w:richText/>
        </w:sdtPr>
        <w:sdtContent>
          <w:r w:rsidRPr="00C654F8" w:rsidR="00C654F8">
            <w:rPr>
              <w:b/>
            </w:rPr>
            <w:t>Chair:</w:t>
          </w:r>
        </w:sdtContent>
      </w:sdt>
      <w:r w:rsidR="00C654F8">
        <w:t xml:space="preserve"> </w:t>
      </w:r>
      <w:r w:rsidRPr="00694F34" w:rsidR="00694F34">
        <w:t>Let me bring in Hugh on a slightly different but related</w:t>
      </w:r>
      <w:r>
        <w:t xml:space="preserve"> point</w:t>
      </w:r>
      <w:r w:rsidRPr="00694F34" w:rsidR="00694F34">
        <w:t>.</w:t>
      </w:r>
      <w:r w:rsidR="00A17A97">
        <w:t xml:space="preserve"> </w:t>
      </w:r>
      <w:r w:rsidRPr="00694F34" w:rsidR="00694F34">
        <w:t>We all know about the absolutely brilliant contribution made to the NHS and care system by foreign</w:t>
      </w:r>
      <w:r w:rsidRPr="00694F34" w:rsidR="00694F34">
        <w:noBreakHyphen/>
        <w:t>born doctors and nurses over the last year. We would have fallen over without their help.</w:t>
      </w:r>
      <w:r w:rsidR="00A17A97">
        <w:t xml:space="preserve"> </w:t>
      </w:r>
      <w:r w:rsidRPr="00694F34" w:rsidR="00694F34">
        <w:t>Over the last decades</w:t>
      </w:r>
      <w:r w:rsidR="009F7CA5">
        <w:t>,</w:t>
      </w:r>
      <w:r w:rsidRPr="00694F34" w:rsidR="00694F34">
        <w:t xml:space="preserve"> this has sometimes meant that we are recruiting doctors and nurses from very poor countries </w:t>
      </w:r>
      <w:r w:rsidR="009F7CA5">
        <w:t>that</w:t>
      </w:r>
      <w:r w:rsidRPr="00694F34" w:rsidR="00694F34">
        <w:t xml:space="preserve"> need those doctors and nurses at home. Do you think </w:t>
      </w:r>
      <w:r w:rsidR="0076552B">
        <w:t xml:space="preserve">that </w:t>
      </w:r>
      <w:r w:rsidRPr="00694F34" w:rsidR="00694F34">
        <w:t xml:space="preserve">the NHS and care system should aim </w:t>
      </w:r>
      <w:r w:rsidR="0076552B">
        <w:t xml:space="preserve">broadly </w:t>
      </w:r>
      <w:r w:rsidRPr="00694F34" w:rsidR="00694F34">
        <w:t>to be self</w:t>
      </w:r>
      <w:r>
        <w:t>-</w:t>
      </w:r>
      <w:r w:rsidRPr="00694F34" w:rsidR="00694F34">
        <w:t>sufficient</w:t>
      </w:r>
      <w:r w:rsidR="004D6EEB">
        <w:t>—</w:t>
      </w:r>
      <w:r w:rsidRPr="00694F34" w:rsidR="00694F34">
        <w:t>in other words, training the numbers of doctors and nurses that we are actually going to need in the future?</w:t>
      </w:r>
      <w:r w:rsidR="00A17A97">
        <w:t xml:space="preserve"> </w:t>
      </w:r>
    </w:p>
    <w:p w:rsidR="002332D2" w:rsidP="00A1709E">
      <w:pPr>
        <w:pStyle w:val="Answer"/>
      </w:pPr>
      <w:sdt>
        <w:sdtPr>
          <w:alias w:val="Witness"/>
          <w:id w:val="73244603"/>
          <w:placeholder>
            <w:docPart w:val="DefaultPlaceholder_-1854013440"/>
          </w:placeholder>
          <w:richText/>
        </w:sdtPr>
        <w:sdtContent>
          <w:r w:rsidRPr="00A1709E" w:rsidR="00A1709E">
            <w:rPr>
              <w:b/>
              <w:i/>
            </w:rPr>
            <w:t>Hugh Alderwick:</w:t>
          </w:r>
        </w:sdtContent>
      </w:sdt>
      <w:r w:rsidR="00A1709E">
        <w:t xml:space="preserve"> </w:t>
      </w:r>
      <w:r w:rsidRPr="00694F34" w:rsidR="00694F34">
        <w:t>It needs both.</w:t>
      </w:r>
      <w:r w:rsidR="00A17A97">
        <w:t xml:space="preserve"> </w:t>
      </w:r>
      <w:r w:rsidRPr="00694F34" w:rsidR="00694F34">
        <w:t>If we look, for instance, at the Government</w:t>
      </w:r>
      <w:r w:rsidR="00A17A97">
        <w:t>’</w:t>
      </w:r>
      <w:r w:rsidRPr="00694F34" w:rsidR="00694F34">
        <w:t>s target of employing 50,000 extra nurses by the end of the Parliament, it w</w:t>
      </w:r>
      <w:r w:rsidR="00F32CB9">
        <w:t>ill</w:t>
      </w:r>
      <w:r w:rsidRPr="00694F34" w:rsidR="00694F34">
        <w:t xml:space="preserve"> clearly need sustained investment</w:t>
      </w:r>
      <w:r w:rsidR="00F32CB9">
        <w:t xml:space="preserve"> and</w:t>
      </w:r>
      <w:r w:rsidRPr="00694F34" w:rsidR="00694F34">
        <w:t xml:space="preserve"> policy action on domestic supply</w:t>
      </w:r>
      <w:r w:rsidR="0076552B">
        <w:t>,</w:t>
      </w:r>
      <w:r w:rsidRPr="00694F34" w:rsidR="00694F34">
        <w:t xml:space="preserve"> </w:t>
      </w:r>
      <w:r w:rsidR="00A1709E">
        <w:t>but also</w:t>
      </w:r>
      <w:r w:rsidRPr="00694F34" w:rsidR="00694F34">
        <w:t xml:space="preserve"> co</w:t>
      </w:r>
      <w:r w:rsidRPr="00694F34" w:rsidR="00694F34">
        <w:noBreakHyphen/>
        <w:t>ordinated ethical recruitment from overseas. We benefit enormous</w:t>
      </w:r>
      <w:r w:rsidR="00CB6E1B">
        <w:t>ly</w:t>
      </w:r>
      <w:r w:rsidRPr="00694F34" w:rsidR="00694F34">
        <w:t xml:space="preserve"> from overseas staff.</w:t>
      </w:r>
      <w:r w:rsidR="00A17A97">
        <w:t xml:space="preserve"> </w:t>
      </w:r>
      <w:r w:rsidRPr="00694F34" w:rsidR="00694F34">
        <w:t>The question is about the balance</w:t>
      </w:r>
      <w:r w:rsidR="00A1709E">
        <w:t>,</w:t>
      </w:r>
      <w:r w:rsidRPr="00694F34" w:rsidR="00694F34">
        <w:t xml:space="preserve"> particularly as Nigel set out</w:t>
      </w:r>
      <w:r w:rsidR="0076552B">
        <w:t>. T</w:t>
      </w:r>
      <w:r w:rsidRPr="00694F34" w:rsidR="00694F34">
        <w:t>he experience of the last year</w:t>
      </w:r>
      <w:r w:rsidR="00026F12">
        <w:t>,</w:t>
      </w:r>
      <w:r w:rsidRPr="00694F34" w:rsidR="00694F34">
        <w:t xml:space="preserve"> not just in terms of staff but </w:t>
      </w:r>
      <w:r w:rsidR="00CB6E1B">
        <w:t xml:space="preserve">in </w:t>
      </w:r>
      <w:r w:rsidRPr="00694F34" w:rsidR="00694F34">
        <w:t>NHS capacity</w:t>
      </w:r>
      <w:r w:rsidR="00026F12">
        <w:t>,</w:t>
      </w:r>
      <w:r w:rsidRPr="00694F34" w:rsidR="00694F34">
        <w:t xml:space="preserve"> is that we have to plan for over</w:t>
      </w:r>
      <w:r w:rsidR="00F7299B">
        <w:t>-</w:t>
      </w:r>
      <w:r w:rsidRPr="00694F34" w:rsidR="00694F34">
        <w:t>supply.</w:t>
      </w:r>
    </w:p>
    <w:p w:rsidR="00A1709E" w:rsidP="00A1709E">
      <w:pPr>
        <w:pStyle w:val="Answer"/>
      </w:pPr>
      <w:r w:rsidRPr="00694F34">
        <w:t xml:space="preserve">There is no way that in the short term or medium term we </w:t>
      </w:r>
      <w:r w:rsidR="002332D2">
        <w:t>can train</w:t>
      </w:r>
      <w:r w:rsidRPr="00694F34">
        <w:t xml:space="preserve"> our way domestically out of </w:t>
      </w:r>
      <w:r w:rsidR="00F7299B">
        <w:t>our</w:t>
      </w:r>
      <w:r w:rsidRPr="00694F34">
        <w:t xml:space="preserve"> huge chronic workforce challenges.</w:t>
      </w:r>
      <w:r w:rsidR="00A17A97">
        <w:t xml:space="preserve"> </w:t>
      </w:r>
      <w:r w:rsidRPr="00694F34">
        <w:t>We have to look at boosting domestic recruitment and the actions needed to retain staff once they are in the NHS, particularly given levels of bullying and discrimination.</w:t>
      </w:r>
      <w:r w:rsidR="00A17A97">
        <w:t xml:space="preserve"> </w:t>
      </w:r>
      <w:r w:rsidRPr="00694F34">
        <w:t xml:space="preserve">We also have to look at ethical effective international recruitment. There has to be both to fill the gaps we have. </w:t>
      </w:r>
    </w:p>
    <w:p w:rsidR="00A1709E" w:rsidP="00A1709E">
      <w:pPr>
        <w:pStyle w:val="Question"/>
      </w:pPr>
      <w:sdt>
        <w:sdtPr>
          <w:alias w:val="Member"/>
          <w:tag w:val="&lt;Member mnisId='1572' dodsId='35446'&gt;"/>
          <w:id w:val="363253845"/>
          <w:placeholder>
            <w:docPart w:val="DefaultPlaceholder_-1854013440"/>
          </w:placeholder>
          <w:richText/>
        </w:sdtPr>
        <w:sdtContent>
          <w:r w:rsidRPr="00A1709E">
            <w:rPr>
              <w:b/>
            </w:rPr>
            <w:t>Chair:</w:t>
          </w:r>
        </w:sdtContent>
      </w:sdt>
      <w:r>
        <w:t xml:space="preserve"> </w:t>
      </w:r>
      <w:r w:rsidRPr="00694F34" w:rsidR="00694F34">
        <w:t xml:space="preserve">Is one </w:t>
      </w:r>
      <w:r w:rsidR="002B7B1E">
        <w:t xml:space="preserve">of the </w:t>
      </w:r>
      <w:r w:rsidRPr="00694F34" w:rsidR="00694F34">
        <w:t>way</w:t>
      </w:r>
      <w:r w:rsidR="002B7B1E">
        <w:t>s</w:t>
      </w:r>
      <w:r w:rsidRPr="00694F34" w:rsidR="00694F34">
        <w:t xml:space="preserve"> we could address those issues by lifting the cap on the number of graduates that medical schools are allowed to train?</w:t>
      </w:r>
    </w:p>
    <w:p w:rsidR="006A341D" w:rsidP="00A1709E">
      <w:pPr>
        <w:pStyle w:val="Answer"/>
      </w:pPr>
      <w:sdt>
        <w:sdtPr>
          <w:alias w:val="Witness"/>
          <w:id w:val="-1108270856"/>
          <w:placeholder>
            <w:docPart w:val="DefaultPlaceholder_-1854013440"/>
          </w:placeholder>
          <w:richText/>
        </w:sdtPr>
        <w:sdtContent>
          <w:r w:rsidRPr="00A1709E" w:rsidR="00A1709E">
            <w:rPr>
              <w:b/>
              <w:i/>
            </w:rPr>
            <w:t>Hugh Alderwick:</w:t>
          </w:r>
        </w:sdtContent>
      </w:sdt>
      <w:r w:rsidR="00001122">
        <w:t xml:space="preserve"> </w:t>
      </w:r>
      <w:r w:rsidR="00A1709E">
        <w:t>T</w:t>
      </w:r>
      <w:r w:rsidRPr="00694F34" w:rsidR="00694F34">
        <w:t xml:space="preserve">he challenge at the moment </w:t>
      </w:r>
      <w:r w:rsidR="00A1709E">
        <w:t xml:space="preserve">is </w:t>
      </w:r>
      <w:r w:rsidR="002B7B1E">
        <w:t xml:space="preserve">that </w:t>
      </w:r>
      <w:r w:rsidRPr="00694F34" w:rsidR="00694F34">
        <w:t>we do not have decent projections about what we need over the longer term.</w:t>
      </w:r>
      <w:r w:rsidR="00A17A97">
        <w:t xml:space="preserve"> </w:t>
      </w:r>
      <w:r w:rsidRPr="00694F34" w:rsidR="00694F34">
        <w:t xml:space="preserve">We have to look not just </w:t>
      </w:r>
      <w:r w:rsidR="00171169">
        <w:t xml:space="preserve">at </w:t>
      </w:r>
      <w:r w:rsidRPr="00694F34" w:rsidR="00694F34">
        <w:t xml:space="preserve">things like </w:t>
      </w:r>
      <w:r w:rsidR="00814E80">
        <w:t xml:space="preserve">whether there </w:t>
      </w:r>
      <w:r w:rsidRPr="00694F34" w:rsidR="00694F34">
        <w:t>should be a cap</w:t>
      </w:r>
      <w:r w:rsidR="00A1709E">
        <w:t xml:space="preserve"> and </w:t>
      </w:r>
      <w:r w:rsidR="00814E80">
        <w:t xml:space="preserve">whether there </w:t>
      </w:r>
      <w:r w:rsidRPr="00694F34" w:rsidR="00694F34">
        <w:t>should be clarification of roles in the legislation around who is doing workforce projections</w:t>
      </w:r>
      <w:r w:rsidR="00171169">
        <w:t>; w</w:t>
      </w:r>
      <w:r w:rsidRPr="00694F34" w:rsidR="00694F34">
        <w:t>e have to stop biting off different pieces of the workforce policy puzzle and try to look at it as a whole.</w:t>
      </w:r>
      <w:r w:rsidR="00A17A97">
        <w:t xml:space="preserve"> </w:t>
      </w:r>
      <w:r w:rsidRPr="00694F34" w:rsidR="00694F34">
        <w:t>I think there are four chunks.</w:t>
      </w:r>
    </w:p>
    <w:p w:rsidR="00A1709E" w:rsidP="00A1709E">
      <w:pPr>
        <w:pStyle w:val="Answer"/>
      </w:pPr>
      <w:r>
        <w:t>First are</w:t>
      </w:r>
      <w:r w:rsidRPr="00694F34" w:rsidR="00694F34">
        <w:t xml:space="preserve"> </w:t>
      </w:r>
      <w:r w:rsidR="006A341D">
        <w:t xml:space="preserve">actual </w:t>
      </w:r>
      <w:r w:rsidRPr="00694F34" w:rsidR="00694F34">
        <w:t>projections that we can stand behind</w:t>
      </w:r>
      <w:r w:rsidR="00026F12">
        <w:t>,</w:t>
      </w:r>
      <w:r w:rsidRPr="00694F34" w:rsidR="00694F34">
        <w:t xml:space="preserve"> to say what we need </w:t>
      </w:r>
      <w:r>
        <w:t xml:space="preserve">as regards </w:t>
      </w:r>
      <w:r w:rsidRPr="00694F34" w:rsidR="00694F34">
        <w:t>staff over the short and medium term.</w:t>
      </w:r>
      <w:r w:rsidR="00A17A97">
        <w:t xml:space="preserve"> </w:t>
      </w:r>
      <w:r w:rsidRPr="00694F34" w:rsidR="00694F34">
        <w:t xml:space="preserve">That needs to go hand in hand with planning new care models. </w:t>
      </w:r>
      <w:r>
        <w:t xml:space="preserve">It needs </w:t>
      </w:r>
      <w:r w:rsidRPr="00694F34" w:rsidR="00694F34">
        <w:t>NHS England involved and others involved</w:t>
      </w:r>
      <w:r>
        <w:t>, and</w:t>
      </w:r>
      <w:r w:rsidR="00986F03">
        <w:t xml:space="preserve"> it</w:t>
      </w:r>
      <w:r w:rsidRPr="00694F34" w:rsidR="00694F34">
        <w:t xml:space="preserve"> cannot be done without</w:t>
      </w:r>
      <w:r>
        <w:t>,</w:t>
      </w:r>
      <w:r w:rsidRPr="00694F34" w:rsidR="00694F34">
        <w:t xml:space="preserve"> secondly</w:t>
      </w:r>
      <w:r>
        <w:t>,</w:t>
      </w:r>
      <w:r w:rsidRPr="00694F34" w:rsidR="00694F34">
        <w:t xml:space="preserve"> a long</w:t>
      </w:r>
      <w:r w:rsidRPr="00694F34" w:rsidR="00694F34">
        <w:noBreakHyphen/>
        <w:t xml:space="preserve">term funding settlement from </w:t>
      </w:r>
      <w:r>
        <w:t>G</w:t>
      </w:r>
      <w:r w:rsidRPr="00694F34" w:rsidR="00694F34">
        <w:t>overnment.</w:t>
      </w:r>
      <w:r w:rsidR="00A17A97">
        <w:t xml:space="preserve"> </w:t>
      </w:r>
      <w:r w:rsidRPr="00694F34" w:rsidR="00694F34">
        <w:t>Thirdly, it has to be about health and social care together.</w:t>
      </w:r>
      <w:r w:rsidR="00A17A97">
        <w:t xml:space="preserve"> </w:t>
      </w:r>
      <w:r w:rsidRPr="00694F34" w:rsidR="00694F34">
        <w:t>Looking at one particular policy intervention without a strategy for the health and social care workforce as a whole is taking us down the wrong track and could have unintended consequences.</w:t>
      </w:r>
      <w:r w:rsidR="00A17A97">
        <w:t xml:space="preserve"> </w:t>
      </w:r>
    </w:p>
    <w:p w:rsidR="00A1709E" w:rsidP="00A1709E">
      <w:pPr>
        <w:pStyle w:val="Question"/>
      </w:pPr>
      <w:sdt>
        <w:sdtPr>
          <w:alias w:val="Member"/>
          <w:tag w:val="&lt;Member mnisId='1538' dodsId='38898'&gt;"/>
          <w:id w:val="-1475218231"/>
          <w:placeholder>
            <w:docPart w:val="DefaultPlaceholder_-1854013440"/>
          </w:placeholder>
          <w:richText/>
        </w:sdtPr>
        <w:sdtContent>
          <w:r w:rsidRPr="00A1709E">
            <w:rPr>
              <w:b/>
            </w:rPr>
            <w:t>Rosie Cooper:</w:t>
          </w:r>
        </w:sdtContent>
      </w:sdt>
      <w:r>
        <w:t xml:space="preserve"> </w:t>
      </w:r>
      <w:r w:rsidRPr="00694F34" w:rsidR="00694F34">
        <w:t xml:space="preserve">I would like to join </w:t>
      </w:r>
      <w:r w:rsidR="00375E68">
        <w:t xml:space="preserve">up </w:t>
      </w:r>
      <w:r w:rsidRPr="00694F34" w:rsidR="00694F34">
        <w:t xml:space="preserve">some workforce </w:t>
      </w:r>
      <w:r>
        <w:t xml:space="preserve">and </w:t>
      </w:r>
      <w:r w:rsidRPr="00694F34" w:rsidR="00694F34">
        <w:t>governance issues</w:t>
      </w:r>
      <w:r>
        <w:t>,</w:t>
      </w:r>
      <w:r w:rsidRPr="00694F34" w:rsidR="00694F34">
        <w:t xml:space="preserve"> if I ma</w:t>
      </w:r>
      <w:r w:rsidR="0076552B">
        <w:t>y</w:t>
      </w:r>
      <w:r>
        <w:t>,</w:t>
      </w:r>
      <w:r w:rsidRPr="00694F34" w:rsidR="00694F34">
        <w:t xml:space="preserve"> and ask whether there will be open competition for all ICS jobs</w:t>
      </w:r>
      <w:r>
        <w:t>,</w:t>
      </w:r>
      <w:r w:rsidRPr="00694F34" w:rsidR="00694F34">
        <w:t xml:space="preserve"> including chief execs and chairs.</w:t>
      </w:r>
      <w:r w:rsidR="00A17A97">
        <w:t xml:space="preserve"> </w:t>
      </w:r>
      <w:r w:rsidRPr="00694F34" w:rsidR="00694F34">
        <w:t>I understan</w:t>
      </w:r>
      <w:r>
        <w:t>d</w:t>
      </w:r>
      <w:r w:rsidRPr="00694F34" w:rsidR="00694F34">
        <w:t xml:space="preserve"> that embryo partner</w:t>
      </w:r>
      <w:r w:rsidR="00026F12">
        <w:t>ship</w:t>
      </w:r>
      <w:r w:rsidRPr="00694F34" w:rsidR="00694F34">
        <w:t xml:space="preserve"> organisations seem to have made permanent appointments.</w:t>
      </w:r>
      <w:r w:rsidR="00A17A97">
        <w:t xml:space="preserve"> </w:t>
      </w:r>
      <w:r w:rsidRPr="00694F34" w:rsidR="00694F34">
        <w:t xml:space="preserve">Are you picking up any concern from CCG employees who may find </w:t>
      </w:r>
      <w:r w:rsidR="002E0322">
        <w:t xml:space="preserve">that </w:t>
      </w:r>
      <w:r w:rsidRPr="00694F34" w:rsidR="00694F34">
        <w:t>they have limited opportunities because of th</w:t>
      </w:r>
      <w:r w:rsidR="002E0322">
        <w:t>e</w:t>
      </w:r>
      <w:r w:rsidRPr="00694F34" w:rsidR="00694F34">
        <w:t xml:space="preserve"> mismatch </w:t>
      </w:r>
      <w:r w:rsidR="00026F12">
        <w:t>in</w:t>
      </w:r>
      <w:r w:rsidRPr="00694F34" w:rsidR="00694F34">
        <w:t xml:space="preserve"> going from one body to the other</w:t>
      </w:r>
      <w:r w:rsidR="00026F12">
        <w:t xml:space="preserve">? To </w:t>
      </w:r>
      <w:r w:rsidRPr="00694F34" w:rsidR="00694F34">
        <w:t xml:space="preserve">whom </w:t>
      </w:r>
      <w:r w:rsidR="00026F12">
        <w:t xml:space="preserve">are </w:t>
      </w:r>
      <w:r w:rsidRPr="00694F34" w:rsidR="00694F34">
        <w:t>ICSs directly accountable?</w:t>
      </w:r>
      <w:r w:rsidR="00A17A97">
        <w:t xml:space="preserve"> </w:t>
      </w:r>
      <w:r w:rsidRPr="00694F34" w:rsidR="00694F34">
        <w:t>I am very concerned that if it is just the Secretary of State</w:t>
      </w:r>
      <w:r w:rsidR="00986F03">
        <w:t>,</w:t>
      </w:r>
      <w:r w:rsidRPr="00694F34" w:rsidR="00694F34">
        <w:t xml:space="preserve"> </w:t>
      </w:r>
      <w:r w:rsidR="002E0322">
        <w:t>i</w:t>
      </w:r>
      <w:r w:rsidRPr="00694F34" w:rsidR="00694F34">
        <w:t xml:space="preserve">t will </w:t>
      </w:r>
      <w:r w:rsidR="002E0322">
        <w:t xml:space="preserve">be </w:t>
      </w:r>
      <w:r w:rsidRPr="00694F34" w:rsidR="00694F34">
        <w:t>almost as unworkable</w:t>
      </w:r>
      <w:r w:rsidR="00026F12">
        <w:t>,</w:t>
      </w:r>
      <w:r w:rsidRPr="00694F34" w:rsidR="00694F34">
        <w:t xml:space="preserve"> and as useless</w:t>
      </w:r>
      <w:r w:rsidR="00026F12">
        <w:t>,</w:t>
      </w:r>
      <w:r w:rsidRPr="00694F34" w:rsidR="00694F34">
        <w:t xml:space="preserve"> as NHSE being the commissioning body for CCGs.</w:t>
      </w:r>
      <w:r w:rsidR="00A17A97">
        <w:t xml:space="preserve"> </w:t>
      </w:r>
      <w:r w:rsidRPr="00694F34" w:rsidR="00694F34">
        <w:t>Perhaps Nigel could start with that, please.</w:t>
      </w:r>
      <w:r w:rsidR="00A17A97">
        <w:t xml:space="preserve"> </w:t>
      </w:r>
    </w:p>
    <w:p w:rsidR="00A1709E" w:rsidP="00A1709E">
      <w:pPr>
        <w:pStyle w:val="Answer"/>
      </w:pPr>
      <w:sdt>
        <w:sdtPr>
          <w:alias w:val="Witness"/>
          <w:id w:val="-1418012725"/>
          <w:placeholder>
            <w:docPart w:val="DefaultPlaceholder_-1854013440"/>
          </w:placeholder>
          <w:richText/>
        </w:sdtPr>
        <w:sdtContent>
          <w:r w:rsidRPr="00A1709E">
            <w:rPr>
              <w:b/>
              <w:i/>
            </w:rPr>
            <w:t>Nigel Edwards:</w:t>
          </w:r>
        </w:sdtContent>
      </w:sdt>
      <w:r>
        <w:t xml:space="preserve"> </w:t>
      </w:r>
      <w:r w:rsidRPr="00694F34" w:rsidR="00694F34">
        <w:t>I have not picked up anxiety.</w:t>
      </w:r>
      <w:r w:rsidR="00A17A97">
        <w:t xml:space="preserve"> </w:t>
      </w:r>
      <w:r w:rsidRPr="00694F34" w:rsidR="00694F34">
        <w:t xml:space="preserve">I am probably not moving in quite the right circles necessarily </w:t>
      </w:r>
      <w:r w:rsidR="00DF29F2">
        <w:t xml:space="preserve">to </w:t>
      </w:r>
      <w:r w:rsidRPr="00694F34" w:rsidR="00694F34">
        <w:t>be able to answer the first part of your question.</w:t>
      </w:r>
      <w:r w:rsidR="00A17A97">
        <w:t xml:space="preserve"> </w:t>
      </w:r>
      <w:r w:rsidRPr="00694F34" w:rsidR="00694F34">
        <w:t xml:space="preserve">The ICSs I have worked with </w:t>
      </w:r>
      <w:r>
        <w:t xml:space="preserve">now </w:t>
      </w:r>
      <w:r w:rsidRPr="00694F34" w:rsidR="00694F34">
        <w:t>have, as you say, fairly stable leadership teams.</w:t>
      </w:r>
      <w:r w:rsidR="00A17A97">
        <w:t xml:space="preserve"> </w:t>
      </w:r>
      <w:r w:rsidRPr="00694F34" w:rsidR="00694F34">
        <w:t>Quite a few of them have almost completed the process of folding the CCG into the ICS</w:t>
      </w:r>
      <w:r w:rsidR="0076552B">
        <w:t>, although t</w:t>
      </w:r>
      <w:r w:rsidRPr="00694F34" w:rsidR="00694F34">
        <w:t>here are</w:t>
      </w:r>
      <w:r w:rsidR="0076552B">
        <w:t xml:space="preserve"> </w:t>
      </w:r>
      <w:r w:rsidRPr="00694F34" w:rsidR="00694F34">
        <w:t xml:space="preserve">a few places around the country where that process is still not completed. </w:t>
      </w:r>
    </w:p>
    <w:p w:rsidR="00C540AD" w:rsidP="00A1709E">
      <w:pPr>
        <w:pStyle w:val="Answer"/>
      </w:pPr>
      <w:r w:rsidRPr="00694F34">
        <w:t>On the accountability point</w:t>
      </w:r>
      <w:r w:rsidR="00A1709E">
        <w:t>,</w:t>
      </w:r>
      <w:r w:rsidRPr="00694F34">
        <w:t xml:space="preserve"> my understanding is that </w:t>
      </w:r>
      <w:r w:rsidR="00A1709E">
        <w:t xml:space="preserve">they will be </w:t>
      </w:r>
      <w:r w:rsidRPr="00694F34">
        <w:t>accountab</w:t>
      </w:r>
      <w:r w:rsidR="00A1709E">
        <w:t>le</w:t>
      </w:r>
      <w:r w:rsidRPr="00694F34">
        <w:t xml:space="preserve"> through the regions of </w:t>
      </w:r>
      <w:r w:rsidR="00A1709E">
        <w:t xml:space="preserve">what is now </w:t>
      </w:r>
      <w:r w:rsidRPr="00694F34">
        <w:t xml:space="preserve">NHS </w:t>
      </w:r>
      <w:r w:rsidR="00A1709E">
        <w:t>England</w:t>
      </w:r>
      <w:r w:rsidR="00CA4498">
        <w:t>/</w:t>
      </w:r>
      <w:r w:rsidRPr="00694F34">
        <w:t>Improvement to the chief executive of the NHS.</w:t>
      </w:r>
      <w:r w:rsidR="00A17A97">
        <w:t xml:space="preserve"> </w:t>
      </w:r>
      <w:r w:rsidRPr="00694F34">
        <w:t>Eventually</w:t>
      </w:r>
      <w:r w:rsidR="00A1709E">
        <w:t>,</w:t>
      </w:r>
      <w:r w:rsidRPr="00694F34">
        <w:t xml:space="preserve"> of course they are accountab</w:t>
      </w:r>
      <w:r w:rsidR="00A1709E">
        <w:t>le</w:t>
      </w:r>
      <w:r w:rsidRPr="00694F34">
        <w:t xml:space="preserve"> to the Secretary of State under the way that</w:t>
      </w:r>
      <w:r w:rsidR="00A1709E">
        <w:t xml:space="preserve"> the</w:t>
      </w:r>
      <w:r w:rsidRPr="00694F34">
        <w:t xml:space="preserve"> legislation is proposed to be set up</w:t>
      </w:r>
      <w:r w:rsidR="00DC2CD7">
        <w:t>, but t</w:t>
      </w:r>
      <w:r w:rsidRPr="00694F34">
        <w:t xml:space="preserve">he accountability system </w:t>
      </w:r>
      <w:r w:rsidR="00A1709E">
        <w:t xml:space="preserve">that </w:t>
      </w:r>
      <w:r w:rsidRPr="00694F34">
        <w:t>we currently have probably still applies</w:t>
      </w:r>
      <w:r w:rsidR="00A1709E">
        <w:t>,</w:t>
      </w:r>
      <w:r w:rsidRPr="00694F34">
        <w:t xml:space="preserve"> with some additional powers</w:t>
      </w:r>
      <w:r w:rsidR="007F7F85">
        <w:t>,</w:t>
      </w:r>
      <w:r w:rsidRPr="00694F34">
        <w:t xml:space="preserve"> in that CCGs could not be directed by NHS England unless they were </w:t>
      </w:r>
      <w:r>
        <w:t xml:space="preserve">in </w:t>
      </w:r>
      <w:r w:rsidRPr="00694F34">
        <w:t>a fail</w:t>
      </w:r>
      <w:r w:rsidR="0076552B">
        <w:t>ing</w:t>
      </w:r>
      <w:r w:rsidRPr="00694F34">
        <w:t xml:space="preserve"> regime.</w:t>
      </w:r>
    </w:p>
    <w:p w:rsidR="00A1709E" w:rsidP="00A1709E">
      <w:pPr>
        <w:pStyle w:val="Answer"/>
      </w:pPr>
      <w:r w:rsidRPr="00694F34">
        <w:t xml:space="preserve">I understand </w:t>
      </w:r>
      <w:r w:rsidR="0076552B">
        <w:t>that under</w:t>
      </w:r>
      <w:r w:rsidRPr="00694F34">
        <w:t xml:space="preserve"> the new regime there are more powers of direction. Richard</w:t>
      </w:r>
      <w:r w:rsidR="00A17A97">
        <w:t>’</w:t>
      </w:r>
      <w:r w:rsidRPr="00694F34">
        <w:t>s caveat about the potentially overbearing nature and upward direction of the performance management system is perhaps more of an anxiety than a lack of accountability</w:t>
      </w:r>
      <w:r>
        <w:t>,</w:t>
      </w:r>
      <w:r w:rsidRPr="00694F34">
        <w:t xml:space="preserve"> but I cannot shed much more light on the first part of your question.</w:t>
      </w:r>
      <w:r w:rsidR="00A17A97">
        <w:t xml:space="preserve"> </w:t>
      </w:r>
      <w:r w:rsidRPr="00694F34">
        <w:t>As far as I can see at the moment, most senior staff seem to be settled.</w:t>
      </w:r>
      <w:r w:rsidR="00A17A97">
        <w:t xml:space="preserve"> </w:t>
      </w:r>
      <w:r w:rsidRPr="00694F34">
        <w:t>The more middle and junior staff have been given a guarantee of keeping their jobs.</w:t>
      </w:r>
      <w:r w:rsidR="00A17A97">
        <w:t xml:space="preserve"> </w:t>
      </w:r>
      <w:r w:rsidRPr="00694F34">
        <w:t>Tasks are still there to be done mostly</w:t>
      </w:r>
      <w:r>
        <w:t>,</w:t>
      </w:r>
      <w:r w:rsidRPr="00694F34">
        <w:t xml:space="preserve"> so</w:t>
      </w:r>
      <w:r>
        <w:t>,</w:t>
      </w:r>
      <w:r w:rsidRPr="00694F34">
        <w:t xml:space="preserve"> hopefully, the level of disruption that is implied by th</w:t>
      </w:r>
      <w:r w:rsidR="00B611F4">
        <w:t>e</w:t>
      </w:r>
      <w:r w:rsidR="00901EB7">
        <w:t xml:space="preserve"> question</w:t>
      </w:r>
      <w:r w:rsidRPr="00694F34">
        <w:t xml:space="preserve"> can be contained, but it remains an anxiety</w:t>
      </w:r>
      <w:r>
        <w:t>,</w:t>
      </w:r>
      <w:r w:rsidRPr="00694F34">
        <w:t xml:space="preserve"> I think.</w:t>
      </w:r>
      <w:r w:rsidR="00A17A97">
        <w:t xml:space="preserve"> </w:t>
      </w:r>
    </w:p>
    <w:p w:rsidR="00A1709E" w:rsidP="00A1709E">
      <w:pPr>
        <w:pStyle w:val="Question"/>
      </w:pPr>
      <w:sdt>
        <w:sdtPr>
          <w:alias w:val="Member"/>
          <w:tag w:val="&lt;Member mnisId='1538' dodsId='38898'&gt;"/>
          <w:id w:val="1837878649"/>
          <w:placeholder>
            <w:docPart w:val="DefaultPlaceholder_-1854013440"/>
          </w:placeholder>
          <w:richText/>
        </w:sdtPr>
        <w:sdtContent>
          <w:r w:rsidRPr="00A1709E">
            <w:rPr>
              <w:b/>
            </w:rPr>
            <w:t>Rosie Cooper:</w:t>
          </w:r>
        </w:sdtContent>
      </w:sdt>
      <w:r>
        <w:t xml:space="preserve"> </w:t>
      </w:r>
      <w:r w:rsidRPr="00694F34" w:rsidR="00694F34">
        <w:t>Absolutely.</w:t>
      </w:r>
      <w:r w:rsidR="00A17A97">
        <w:t xml:space="preserve"> </w:t>
      </w:r>
      <w:r w:rsidRPr="00694F34" w:rsidR="00694F34">
        <w:t xml:space="preserve">In Cheshire </w:t>
      </w:r>
      <w:r w:rsidR="001F388B">
        <w:t xml:space="preserve">and </w:t>
      </w:r>
      <w:r w:rsidRPr="00694F34" w:rsidR="00694F34">
        <w:t>Mersey</w:t>
      </w:r>
      <w:r>
        <w:t>,</w:t>
      </w:r>
      <w:r w:rsidRPr="00694F34" w:rsidR="00694F34">
        <w:t xml:space="preserve"> to my knowledge</w:t>
      </w:r>
      <w:r>
        <w:t>,</w:t>
      </w:r>
      <w:r w:rsidRPr="00694F34" w:rsidR="00694F34">
        <w:t xml:space="preserve"> those mergers have taken place</w:t>
      </w:r>
      <w:r w:rsidR="00901EB7">
        <w:t>,</w:t>
      </w:r>
      <w:r w:rsidRPr="00694F34" w:rsidR="00694F34">
        <w:t xml:space="preserve"> and we now have permanent appointments being made and CCGs still as they were</w:t>
      </w:r>
      <w:r>
        <w:t xml:space="preserve">. There are </w:t>
      </w:r>
      <w:r w:rsidRPr="00694F34" w:rsidR="00694F34">
        <w:t>a number of CCGs in the area. Richard</w:t>
      </w:r>
      <w:r w:rsidR="00CE7461">
        <w:t>, would you</w:t>
      </w:r>
      <w:r w:rsidRPr="00694F34" w:rsidR="00694F34">
        <w:t xml:space="preserve"> be able to shed any light on some of this?</w:t>
      </w:r>
      <w:r w:rsidR="00A17A97">
        <w:t xml:space="preserve"> </w:t>
      </w:r>
    </w:p>
    <w:p w:rsidR="00945008" w:rsidP="00A1709E">
      <w:pPr>
        <w:pStyle w:val="Answer"/>
      </w:pPr>
      <w:sdt>
        <w:sdtPr>
          <w:alias w:val="Witness"/>
          <w:id w:val="-1963801296"/>
          <w:placeholder>
            <w:docPart w:val="DefaultPlaceholder_-1854013440"/>
          </w:placeholder>
          <w:richText/>
        </w:sdtPr>
        <w:sdtContent>
          <w:r w:rsidRPr="00A1709E" w:rsidR="00A1709E">
            <w:rPr>
              <w:b/>
              <w:i/>
            </w:rPr>
            <w:t>Richard Murray:</w:t>
          </w:r>
        </w:sdtContent>
      </w:sdt>
      <w:r w:rsidR="00A1709E">
        <w:t xml:space="preserve"> </w:t>
      </w:r>
      <w:r w:rsidRPr="00694F34" w:rsidR="00694F34">
        <w:t xml:space="preserve">My understanding from the document NHS England published </w:t>
      </w:r>
      <w:r w:rsidR="00CE7461">
        <w:t>that w</w:t>
      </w:r>
      <w:r w:rsidR="00901EB7">
        <w:t xml:space="preserve">as </w:t>
      </w:r>
      <w:r w:rsidR="00CE7461">
        <w:t>the</w:t>
      </w:r>
      <w:r w:rsidR="00901EB7">
        <w:t xml:space="preserve"> </w:t>
      </w:r>
      <w:r w:rsidRPr="00694F34" w:rsidR="00694F34">
        <w:t>precursor to the White Paper is that CCG staff</w:t>
      </w:r>
      <w:r w:rsidR="00E45FC3">
        <w:t>,</w:t>
      </w:r>
      <w:r w:rsidRPr="00694F34" w:rsidR="00694F34">
        <w:t xml:space="preserve"> away from the most senior leadership</w:t>
      </w:r>
      <w:r w:rsidR="00E45FC3">
        <w:t>,</w:t>
      </w:r>
      <w:r w:rsidRPr="00694F34" w:rsidR="00694F34">
        <w:t xml:space="preserve"> had a guarantee of employment</w:t>
      </w:r>
      <w:r w:rsidR="00A1709E">
        <w:t>,</w:t>
      </w:r>
      <w:r w:rsidRPr="00694F34" w:rsidR="00694F34">
        <w:t xml:space="preserve"> not fo</w:t>
      </w:r>
      <w:r w:rsidR="004D6EEB">
        <w:t>r</w:t>
      </w:r>
      <w:r w:rsidRPr="00694F34" w:rsidR="00694F34">
        <w:t>ever</w:t>
      </w:r>
      <w:r w:rsidR="00A1709E">
        <w:t>,</w:t>
      </w:r>
      <w:r w:rsidRPr="00694F34" w:rsidR="00694F34">
        <w:t xml:space="preserve"> </w:t>
      </w:r>
      <w:r w:rsidR="00A1709E">
        <w:t xml:space="preserve">but </w:t>
      </w:r>
      <w:r w:rsidRPr="00694F34" w:rsidR="00694F34">
        <w:t>at least for the next few years</w:t>
      </w:r>
      <w:r w:rsidR="00026F12">
        <w:t>,</w:t>
      </w:r>
      <w:r w:rsidRPr="00694F34" w:rsidR="00694F34">
        <w:t xml:space="preserve"> </w:t>
      </w:r>
      <w:r w:rsidR="00D04E38">
        <w:t>and</w:t>
      </w:r>
      <w:r w:rsidRPr="00694F34" w:rsidR="00694F34">
        <w:t xml:space="preserve"> </w:t>
      </w:r>
      <w:r w:rsidR="00E45FC3">
        <w:t>that</w:t>
      </w:r>
      <w:r w:rsidRPr="00694F34" w:rsidR="00694F34">
        <w:t xml:space="preserve"> senior staff, particularly the accounting officers</w:t>
      </w:r>
      <w:r w:rsidR="00A1709E">
        <w:t>,</w:t>
      </w:r>
      <w:r w:rsidRPr="00694F34" w:rsidR="00694F34">
        <w:t xml:space="preserve"> did not. I think that is still the case.</w:t>
      </w:r>
    </w:p>
    <w:p w:rsidR="00A1709E" w:rsidP="00A1709E">
      <w:pPr>
        <w:pStyle w:val="Answer"/>
      </w:pPr>
      <w:r w:rsidRPr="00694F34">
        <w:t>Whe</w:t>
      </w:r>
      <w:r w:rsidR="004C6267">
        <w:t xml:space="preserve">re </w:t>
      </w:r>
      <w:r w:rsidR="00026F12">
        <w:t>you have</w:t>
      </w:r>
      <w:r w:rsidR="00901EB7">
        <w:t xml:space="preserve"> </w:t>
      </w:r>
      <w:r w:rsidRPr="00694F34">
        <w:t>a settled leadership in your ICS</w:t>
      </w:r>
      <w:r w:rsidR="00901EB7">
        <w:t>,</w:t>
      </w:r>
      <w:r w:rsidRPr="00694F34">
        <w:t xml:space="preserve"> which may be the same as the CCG, that is before the legislation changes and u</w:t>
      </w:r>
      <w:r>
        <w:t>n</w:t>
      </w:r>
      <w:r w:rsidRPr="00694F34">
        <w:t>settles them again.</w:t>
      </w:r>
      <w:r w:rsidR="00A17A97">
        <w:t xml:space="preserve"> </w:t>
      </w:r>
      <w:r w:rsidRPr="00694F34">
        <w:t>NHS England</w:t>
      </w:r>
      <w:r w:rsidR="00945008">
        <w:t>,</w:t>
      </w:r>
      <w:r w:rsidRPr="00694F34">
        <w:t xml:space="preserve"> </w:t>
      </w:r>
      <w:r>
        <w:t>with the</w:t>
      </w:r>
      <w:r w:rsidRPr="00694F34">
        <w:t xml:space="preserve"> </w:t>
      </w:r>
      <w:r w:rsidR="00945008">
        <w:t>D</w:t>
      </w:r>
      <w:r w:rsidRPr="00694F34">
        <w:t>epartment</w:t>
      </w:r>
      <w:r w:rsidR="00945008">
        <w:t>, will</w:t>
      </w:r>
      <w:r w:rsidR="00026F12">
        <w:t xml:space="preserve"> </w:t>
      </w:r>
      <w:r w:rsidRPr="00694F34">
        <w:t>have to set out what the appointment process is</w:t>
      </w:r>
      <w:r w:rsidR="00901EB7">
        <w:t>,</w:t>
      </w:r>
      <w:r w:rsidRPr="00694F34">
        <w:t xml:space="preserve"> both for </w:t>
      </w:r>
      <w:r w:rsidR="00986F03">
        <w:t xml:space="preserve">the </w:t>
      </w:r>
      <w:r w:rsidRPr="00694F34">
        <w:t>accounting officers on the NHS body</w:t>
      </w:r>
      <w:r w:rsidR="00901EB7">
        <w:t xml:space="preserve"> and the </w:t>
      </w:r>
      <w:r w:rsidRPr="00694F34">
        <w:t>chairs and non</w:t>
      </w:r>
      <w:r w:rsidRPr="00694F34">
        <w:noBreakHyphen/>
        <w:t>exec</w:t>
      </w:r>
      <w:r w:rsidR="00974351">
        <w:t>utive</w:t>
      </w:r>
      <w:r w:rsidRPr="00694F34">
        <w:t xml:space="preserve">s </w:t>
      </w:r>
      <w:r w:rsidR="00901EB7">
        <w:t xml:space="preserve">who are </w:t>
      </w:r>
      <w:r w:rsidRPr="00694F34">
        <w:t>there as well</w:t>
      </w:r>
      <w:r w:rsidR="00974351">
        <w:t>. How do</w:t>
      </w:r>
      <w:r w:rsidRPr="00694F34">
        <w:t xml:space="preserve"> these people get appointed</w:t>
      </w:r>
      <w:r>
        <w:t>,</w:t>
      </w:r>
      <w:r w:rsidRPr="00694F34">
        <w:t xml:space="preserve"> and to whom </w:t>
      </w:r>
      <w:r w:rsidR="004D6EEB">
        <w:t xml:space="preserve">are </w:t>
      </w:r>
      <w:r w:rsidRPr="00694F34">
        <w:t>they responsible</w:t>
      </w:r>
      <w:r w:rsidR="00974351">
        <w:t>?</w:t>
      </w:r>
      <w:r w:rsidR="00A17A97">
        <w:t xml:space="preserve"> </w:t>
      </w:r>
      <w:r w:rsidR="007C7AA6">
        <w:t>T</w:t>
      </w:r>
      <w:r w:rsidRPr="00694F34">
        <w:t>hat is what we are waiting for next.</w:t>
      </w:r>
      <w:r w:rsidR="00A17A97">
        <w:t xml:space="preserve"> </w:t>
      </w:r>
      <w:r w:rsidRPr="00694F34">
        <w:t>I do not want to spread anxiety</w:t>
      </w:r>
      <w:r>
        <w:t>,</w:t>
      </w:r>
      <w:r w:rsidRPr="00694F34">
        <w:t xml:space="preserve"> </w:t>
      </w:r>
      <w:r>
        <w:t>b</w:t>
      </w:r>
      <w:r w:rsidRPr="00694F34">
        <w:t xml:space="preserve">ut if that NHS England document from December still stands, people who think </w:t>
      </w:r>
      <w:r>
        <w:t xml:space="preserve">that </w:t>
      </w:r>
      <w:r w:rsidRPr="00694F34">
        <w:t>they are in secure employment now in senior roles at the top of CCGs and ICSs may need to think again.</w:t>
      </w:r>
      <w:r w:rsidR="00A17A97">
        <w:t xml:space="preserve"> </w:t>
      </w:r>
    </w:p>
    <w:p w:rsidR="00A1709E" w:rsidP="00A1709E">
      <w:pPr>
        <w:pStyle w:val="Question"/>
      </w:pPr>
      <w:sdt>
        <w:sdtPr>
          <w:alias w:val="Member"/>
          <w:tag w:val="&lt;Member mnisId='1538' dodsId='38898'&gt;"/>
          <w:id w:val="-1113748271"/>
          <w:placeholder>
            <w:docPart w:val="DefaultPlaceholder_-1854013440"/>
          </w:placeholder>
          <w:richText/>
        </w:sdtPr>
        <w:sdtContent>
          <w:r w:rsidRPr="00A1709E">
            <w:rPr>
              <w:b/>
            </w:rPr>
            <w:t>Rosie Cooper:</w:t>
          </w:r>
        </w:sdtContent>
      </w:sdt>
      <w:r>
        <w:t xml:space="preserve"> </w:t>
      </w:r>
      <w:r w:rsidRPr="00694F34" w:rsidR="00694F34">
        <w:t xml:space="preserve">Do you think, Richard, that we </w:t>
      </w:r>
      <w:r w:rsidR="00782B32">
        <w:t xml:space="preserve">have </w:t>
      </w:r>
      <w:r w:rsidRPr="00694F34" w:rsidR="00694F34">
        <w:t>been clear to executives of CCGs</w:t>
      </w:r>
      <w:r w:rsidR="00196BD7">
        <w:t>,</w:t>
      </w:r>
      <w:r w:rsidRPr="00694F34" w:rsidR="00694F34">
        <w:t xml:space="preserve"> who have not applied for volatile partnership jobs because nobody knew where they were going</w:t>
      </w:r>
      <w:r w:rsidR="00196BD7">
        <w:t>,</w:t>
      </w:r>
      <w:r>
        <w:t xml:space="preserve"> that they </w:t>
      </w:r>
      <w:r w:rsidRPr="00694F34" w:rsidR="00694F34">
        <w:t xml:space="preserve">may now find that </w:t>
      </w:r>
      <w:r>
        <w:t xml:space="preserve">unless </w:t>
      </w:r>
      <w:r w:rsidRPr="00694F34" w:rsidR="00694F34">
        <w:t>the ICS jobs are advertised as new organisations</w:t>
      </w:r>
      <w:r w:rsidR="00196BD7">
        <w:t>—</w:t>
      </w:r>
      <w:r w:rsidRPr="00694F34" w:rsidR="00694F34">
        <w:t>indeed</w:t>
      </w:r>
      <w:r w:rsidR="00986F03">
        <w:t>,</w:t>
      </w:r>
      <w:r w:rsidRPr="00694F34" w:rsidR="00694F34">
        <w:t xml:space="preserve"> chairs </w:t>
      </w:r>
      <w:r>
        <w:t xml:space="preserve">and chief execs </w:t>
      </w:r>
      <w:r w:rsidRPr="00694F34" w:rsidR="00694F34">
        <w:t xml:space="preserve">may </w:t>
      </w:r>
      <w:r>
        <w:t>have</w:t>
      </w:r>
      <w:r w:rsidRPr="00694F34" w:rsidR="00694F34">
        <w:t xml:space="preserve"> be</w:t>
      </w:r>
      <w:r>
        <w:t xml:space="preserve">en </w:t>
      </w:r>
      <w:r w:rsidRPr="00694F34" w:rsidR="00694F34">
        <w:t>appointed when the competition was not great</w:t>
      </w:r>
      <w:r w:rsidR="00196BD7">
        <w:t>—</w:t>
      </w:r>
      <w:r w:rsidRPr="00694F34" w:rsidR="00694F34">
        <w:t xml:space="preserve">those people </w:t>
      </w:r>
      <w:r w:rsidR="00901EB7">
        <w:t>will</w:t>
      </w:r>
      <w:r w:rsidRPr="00694F34" w:rsidR="00694F34">
        <w:t xml:space="preserve"> </w:t>
      </w:r>
      <w:r w:rsidR="001177B8">
        <w:t xml:space="preserve">be seen to </w:t>
      </w:r>
      <w:r w:rsidRPr="00694F34" w:rsidR="00694F34">
        <w:t xml:space="preserve">keep permanent jobs in </w:t>
      </w:r>
      <w:r w:rsidR="00F53310">
        <w:t>the</w:t>
      </w:r>
      <w:r w:rsidRPr="00694F34" w:rsidR="00694F34">
        <w:t xml:space="preserve"> move towards ICSs</w:t>
      </w:r>
      <w:r w:rsidR="00F53310">
        <w:t>?</w:t>
      </w:r>
      <w:r w:rsidR="00A17A97">
        <w:t xml:space="preserve"> </w:t>
      </w:r>
      <w:r w:rsidRPr="00694F34" w:rsidR="00694F34">
        <w:t>It is just not fair.</w:t>
      </w:r>
      <w:r w:rsidR="00A17A97">
        <w:t xml:space="preserve"> </w:t>
      </w:r>
    </w:p>
    <w:p w:rsidR="00937287" w:rsidP="00A1709E">
      <w:pPr>
        <w:pStyle w:val="Answer"/>
      </w:pPr>
      <w:sdt>
        <w:sdtPr>
          <w:alias w:val="Witness"/>
          <w:id w:val="1839960311"/>
          <w:placeholder>
            <w:docPart w:val="DefaultPlaceholder_-1854013440"/>
          </w:placeholder>
          <w:richText/>
        </w:sdtPr>
        <w:sdtContent>
          <w:r w:rsidRPr="00A1709E" w:rsidR="00A1709E">
            <w:rPr>
              <w:b/>
              <w:i/>
            </w:rPr>
            <w:t>Richard Murray:</w:t>
          </w:r>
        </w:sdtContent>
      </w:sdt>
      <w:r w:rsidR="00A1709E">
        <w:t xml:space="preserve"> Rosie, </w:t>
      </w:r>
      <w:r w:rsidRPr="00694F34" w:rsidR="00694F34">
        <w:t>I think what you are correctly pointing to is</w:t>
      </w:r>
      <w:r w:rsidR="00030AB5">
        <w:t xml:space="preserve"> that</w:t>
      </w:r>
      <w:r w:rsidRPr="00694F34" w:rsidR="00694F34">
        <w:t xml:space="preserve"> there is an objective both from the </w:t>
      </w:r>
      <w:r w:rsidR="00030AB5">
        <w:t>D</w:t>
      </w:r>
      <w:r w:rsidRPr="00694F34" w:rsidR="00694F34">
        <w:t xml:space="preserve">epartment and </w:t>
      </w:r>
      <w:r w:rsidR="00F53310">
        <w:t xml:space="preserve">from </w:t>
      </w:r>
      <w:r w:rsidRPr="00694F34" w:rsidR="00694F34">
        <w:t>NHS England to keep the level of disruption as low as possible.</w:t>
      </w:r>
      <w:r w:rsidR="00A17A97">
        <w:t xml:space="preserve"> </w:t>
      </w:r>
      <w:r w:rsidRPr="00694F34" w:rsidR="00694F34">
        <w:t>In point of fact</w:t>
      </w:r>
      <w:r w:rsidR="00F53310">
        <w:t>,</w:t>
      </w:r>
      <w:r w:rsidRPr="00694F34" w:rsidR="00694F34">
        <w:t xml:space="preserve"> when you are changing organisations</w:t>
      </w:r>
      <w:r w:rsidR="00F53310">
        <w:t>,</w:t>
      </w:r>
      <w:r w:rsidRPr="00694F34" w:rsidR="00694F34">
        <w:t xml:space="preserve"> there is a limit to how far you can do that.</w:t>
      </w:r>
      <w:r w:rsidR="00A17A97">
        <w:t xml:space="preserve"> </w:t>
      </w:r>
      <w:r w:rsidRPr="00694F34" w:rsidR="00694F34">
        <w:t>Some of the real pain of reorganisations in the past</w:t>
      </w:r>
      <w:r w:rsidR="0076552B">
        <w:t>—</w:t>
      </w:r>
      <w:r w:rsidRPr="00694F34" w:rsidR="00694F34">
        <w:t>I have lived through some of them</w:t>
      </w:r>
      <w:r w:rsidR="0048311A">
        <w:t>;</w:t>
      </w:r>
      <w:r w:rsidR="00A17A97">
        <w:t xml:space="preserve"> </w:t>
      </w:r>
      <w:r w:rsidRPr="00694F34" w:rsidR="00694F34">
        <w:t xml:space="preserve">I have been </w:t>
      </w:r>
      <w:r w:rsidR="0048311A">
        <w:t xml:space="preserve">in </w:t>
      </w:r>
      <w:r w:rsidRPr="00694F34" w:rsidR="00694F34">
        <w:t xml:space="preserve">them and </w:t>
      </w:r>
      <w:r w:rsidR="0048311A">
        <w:t xml:space="preserve">I have </w:t>
      </w:r>
      <w:r w:rsidRPr="00694F34" w:rsidR="00694F34">
        <w:t>done them to other people</w:t>
      </w:r>
      <w:r w:rsidR="0076552B">
        <w:t>—</w:t>
      </w:r>
      <w:r w:rsidR="00F53310">
        <w:t xml:space="preserve">is </w:t>
      </w:r>
      <w:r>
        <w:t xml:space="preserve">that </w:t>
      </w:r>
      <w:r w:rsidR="00F53310">
        <w:t>y</w:t>
      </w:r>
      <w:r w:rsidRPr="00694F34" w:rsidR="00694F34">
        <w:t>ou get trapped by HR rules</w:t>
      </w:r>
      <w:r w:rsidR="00F53310">
        <w:t>,</w:t>
      </w:r>
      <w:r w:rsidRPr="00694F34" w:rsidR="00694F34">
        <w:t xml:space="preserve"> and there is not much room for manoeuvre.</w:t>
      </w:r>
    </w:p>
    <w:p w:rsidR="00882681" w:rsidP="00A1709E">
      <w:pPr>
        <w:pStyle w:val="Answer"/>
      </w:pPr>
      <w:r w:rsidRPr="00694F34">
        <w:t xml:space="preserve">We need to see exactly how NHS England and the </w:t>
      </w:r>
      <w:r w:rsidR="00937287">
        <w:t>D</w:t>
      </w:r>
      <w:r w:rsidRPr="00694F34">
        <w:t>epartment plan to fill those roles, for the people who think they are in them at the moment</w:t>
      </w:r>
      <w:r w:rsidR="00937287">
        <w:t>, although</w:t>
      </w:r>
      <w:r w:rsidR="00901EB7">
        <w:t xml:space="preserve"> </w:t>
      </w:r>
      <w:r w:rsidRPr="00694F34">
        <w:t xml:space="preserve">in </w:t>
      </w:r>
      <w:r w:rsidR="00F53310">
        <w:t>some</w:t>
      </w:r>
      <w:r w:rsidRPr="00694F34">
        <w:t xml:space="preserve"> sense</w:t>
      </w:r>
      <w:r w:rsidR="00F53310">
        <w:t>s</w:t>
      </w:r>
      <w:r w:rsidRPr="00694F34">
        <w:t xml:space="preserve"> they cannot be because the ICS does not exist</w:t>
      </w:r>
      <w:r w:rsidR="00901EB7">
        <w:t>,</w:t>
      </w:r>
      <w:r w:rsidRPr="00694F34">
        <w:t xml:space="preserve"> so</w:t>
      </w:r>
      <w:r w:rsidR="00901EB7">
        <w:t>,</w:t>
      </w:r>
      <w:r w:rsidRPr="00694F34">
        <w:t xml:space="preserve"> even if you are the ICS lead you must have a host employer </w:t>
      </w:r>
      <w:r w:rsidR="00E91AB5">
        <w:t>that</w:t>
      </w:r>
      <w:r w:rsidRPr="00694F34">
        <w:t xml:space="preserve"> is somebody else.</w:t>
      </w:r>
      <w:r w:rsidR="00A17A97">
        <w:t xml:space="preserve"> </w:t>
      </w:r>
      <w:r w:rsidRPr="00694F34">
        <w:t>That will be a job to unravel</w:t>
      </w:r>
      <w:r w:rsidR="00001122">
        <w:t xml:space="preserve">. </w:t>
      </w:r>
      <w:r w:rsidR="00435E1A">
        <w:t>It is also</w:t>
      </w:r>
      <w:r w:rsidR="00001122">
        <w:t xml:space="preserve"> what you do about </w:t>
      </w:r>
      <w:r w:rsidR="00901EB7">
        <w:t>the</w:t>
      </w:r>
      <w:r w:rsidRPr="00694F34">
        <w:t xml:space="preserve"> leaders of CCGs, some of whom may </w:t>
      </w:r>
      <w:r w:rsidR="00F53310">
        <w:t xml:space="preserve">only </w:t>
      </w:r>
      <w:r w:rsidRPr="00694F34">
        <w:t>very recently have been appoin</w:t>
      </w:r>
      <w:r w:rsidR="00F53310">
        <w:t>t</w:t>
      </w:r>
      <w:r w:rsidRPr="00694F34">
        <w:t>ed</w:t>
      </w:r>
      <w:r w:rsidR="00901EB7">
        <w:t>,</w:t>
      </w:r>
      <w:r w:rsidRPr="00694F34">
        <w:t xml:space="preserve"> because CCGs have been merging</w:t>
      </w:r>
      <w:r w:rsidR="00F10CA8">
        <w:t>. W</w:t>
      </w:r>
      <w:r w:rsidRPr="00694F34">
        <w:t>hat role</w:t>
      </w:r>
      <w:r w:rsidR="00F10CA8">
        <w:t xml:space="preserve"> do</w:t>
      </w:r>
      <w:r w:rsidRPr="00694F34">
        <w:t xml:space="preserve"> </w:t>
      </w:r>
      <w:r w:rsidR="00001122">
        <w:t>t</w:t>
      </w:r>
      <w:r w:rsidRPr="00694F34">
        <w:t>hey get</w:t>
      </w:r>
      <w:r w:rsidR="00F10CA8">
        <w:t>?</w:t>
      </w:r>
      <w:r w:rsidRPr="00694F34">
        <w:t xml:space="preserve"> This has been a problem in reorganisations in the past</w:t>
      </w:r>
      <w:r w:rsidR="00F53310">
        <w:t>.</w:t>
      </w:r>
    </w:p>
    <w:p w:rsidR="00F53310" w:rsidP="00A1709E">
      <w:pPr>
        <w:pStyle w:val="Answer"/>
      </w:pPr>
      <w:r>
        <w:t>T</w:t>
      </w:r>
      <w:r w:rsidRPr="00694F34" w:rsidR="00694F34">
        <w:t xml:space="preserve">raditionally, quite a few of them pop up in </w:t>
      </w:r>
      <w:r w:rsidR="00F10CA8">
        <w:t>the D</w:t>
      </w:r>
      <w:r w:rsidRPr="00694F34" w:rsidR="00694F34">
        <w:t xml:space="preserve">epartment </w:t>
      </w:r>
      <w:r w:rsidR="00F10CA8">
        <w:t xml:space="preserve">in temporary </w:t>
      </w:r>
      <w:r w:rsidRPr="00694F34" w:rsidR="00694F34">
        <w:t>roles</w:t>
      </w:r>
      <w:r>
        <w:t>. P</w:t>
      </w:r>
      <w:r w:rsidRPr="00694F34" w:rsidR="00694F34">
        <w:t xml:space="preserve">eople try to find homes for </w:t>
      </w:r>
      <w:r w:rsidR="00901EB7">
        <w:t>some</w:t>
      </w:r>
      <w:r w:rsidRPr="00694F34" w:rsidR="00694F34">
        <w:t xml:space="preserve"> and do not find them for others; it is messy.</w:t>
      </w:r>
      <w:r w:rsidR="00A17A97">
        <w:t xml:space="preserve"> </w:t>
      </w:r>
      <w:r w:rsidRPr="00694F34" w:rsidR="00694F34">
        <w:t xml:space="preserve">The good thing is </w:t>
      </w:r>
      <w:r w:rsidR="00901EB7">
        <w:t xml:space="preserve">that </w:t>
      </w:r>
      <w:r w:rsidRPr="00694F34" w:rsidR="00694F34">
        <w:t>they are trying to protect the bulk of staff from going through t</w:t>
      </w:r>
      <w:r w:rsidR="00882681">
        <w:t>hat</w:t>
      </w:r>
      <w:r w:rsidRPr="00694F34" w:rsidR="00694F34">
        <w:t>. That really is different from what we have seen in the past</w:t>
      </w:r>
      <w:r>
        <w:t>,</w:t>
      </w:r>
      <w:r w:rsidRPr="00694F34" w:rsidR="00694F34">
        <w:t xml:space="preserve"> whe</w:t>
      </w:r>
      <w:r w:rsidR="00882681">
        <w:t>n</w:t>
      </w:r>
      <w:r w:rsidRPr="00694F34" w:rsidR="00694F34">
        <w:t xml:space="preserve"> it came as a great cascade across all grades</w:t>
      </w:r>
      <w:r>
        <w:t>,</w:t>
      </w:r>
      <w:r w:rsidRPr="00694F34" w:rsidR="00694F34">
        <w:t xml:space="preserve"> and everybody was involved.</w:t>
      </w:r>
      <w:r w:rsidR="00A17A97">
        <w:t xml:space="preserve"> </w:t>
      </w:r>
      <w:r w:rsidRPr="00694F34" w:rsidR="00694F34">
        <w:t>This time</w:t>
      </w:r>
      <w:r w:rsidR="00882681">
        <w:t>,</w:t>
      </w:r>
      <w:r w:rsidRPr="00694F34" w:rsidR="00694F34">
        <w:t xml:space="preserve"> they are trying to limit some of the pain. Remember </w:t>
      </w:r>
      <w:r w:rsidR="00882681">
        <w:t>that</w:t>
      </w:r>
      <w:r w:rsidRPr="00694F34" w:rsidR="00694F34">
        <w:t xml:space="preserve"> </w:t>
      </w:r>
      <w:r w:rsidR="00001122">
        <w:t xml:space="preserve">ICSs </w:t>
      </w:r>
      <w:r w:rsidRPr="00694F34" w:rsidR="00694F34">
        <w:t>are incredibly important bodies.</w:t>
      </w:r>
      <w:r w:rsidR="00A17A97">
        <w:t xml:space="preserve"> </w:t>
      </w:r>
      <w:r w:rsidRPr="00694F34" w:rsidR="00694F34">
        <w:t>They will control huge amounts of public spending</w:t>
      </w:r>
      <w:r w:rsidR="00001122">
        <w:t>,</w:t>
      </w:r>
      <w:r w:rsidRPr="00694F34" w:rsidR="00694F34">
        <w:t xml:space="preserve"> and the public and MPs will want to know how those people are appointed.</w:t>
      </w:r>
      <w:r w:rsidR="00A17A97">
        <w:t xml:space="preserve"> </w:t>
      </w:r>
    </w:p>
    <w:p w:rsidR="008E7EF3" w:rsidP="008E7EF3">
      <w:pPr>
        <w:pStyle w:val="Question"/>
        <w:numPr>
          <w:ilvl w:val="0"/>
          <w:numId w:val="0"/>
        </w:numPr>
        <w:ind w:left="794"/>
      </w:pPr>
      <w:sdt>
        <w:sdtPr>
          <w:alias w:val="Member"/>
          <w:tag w:val="&lt;Member mnisId='1572' dodsId='35446'&gt;"/>
          <w:id w:val="-1932575302"/>
          <w:placeholder>
            <w:docPart w:val="DefaultPlaceholder_-1854013440"/>
          </w:placeholder>
          <w:richText/>
        </w:sdtPr>
        <w:sdtContent>
          <w:r w:rsidRPr="00F53310" w:rsidR="00F53310">
            <w:rPr>
              <w:b/>
            </w:rPr>
            <w:t>Chair:</w:t>
          </w:r>
        </w:sdtContent>
      </w:sdt>
      <w:r w:rsidR="00F53310">
        <w:t xml:space="preserve"> </w:t>
      </w:r>
      <w:r w:rsidRPr="00694F34" w:rsidR="00694F34">
        <w:t>Thank you very much indeed. That brings us to the end of our first panel this morning</w:t>
      </w:r>
      <w:r w:rsidR="00901EB7">
        <w:t>. A</w:t>
      </w:r>
      <w:r w:rsidRPr="00694F34" w:rsidR="00694F34">
        <w:t xml:space="preserve"> very big thank you to our three pane</w:t>
      </w:r>
      <w:r w:rsidR="00F53310">
        <w:t>l</w:t>
      </w:r>
      <w:r w:rsidRPr="00694F34" w:rsidR="00694F34">
        <w:t>lists</w:t>
      </w:r>
      <w:r w:rsidR="0076552B">
        <w:t>—</w:t>
      </w:r>
      <w:r w:rsidR="00F53310">
        <w:t>R</w:t>
      </w:r>
      <w:r w:rsidRPr="00694F34" w:rsidR="00694F34">
        <w:t>ichard, Nigel and Hugh</w:t>
      </w:r>
      <w:r w:rsidR="0076552B">
        <w:t>—</w:t>
      </w:r>
      <w:r w:rsidRPr="00694F34" w:rsidR="00694F34">
        <w:t>for very insightful answers on very important topics. I think what I am sensing is broad support for</w:t>
      </w:r>
      <w:r w:rsidR="00A17A97">
        <w:t xml:space="preserve"> </w:t>
      </w:r>
      <w:r w:rsidRPr="00694F34" w:rsidR="00694F34">
        <w:t>the direction of travel, concern about some of the details, and real concerns about some of the things that are not mentioned in th</w:t>
      </w:r>
      <w:r w:rsidR="008B4EAD">
        <w:t>e</w:t>
      </w:r>
      <w:r w:rsidRPr="00694F34" w:rsidR="00694F34">
        <w:t xml:space="preserve"> Bill that need attention</w:t>
      </w:r>
      <w:r w:rsidR="00901EB7">
        <w:t>,</w:t>
      </w:r>
      <w:r w:rsidRPr="00694F34" w:rsidR="00694F34">
        <w:t xml:space="preserve"> such as social care and workforce.</w:t>
      </w:r>
      <w:r w:rsidR="00A17A97">
        <w:t xml:space="preserve"> </w:t>
      </w:r>
      <w:r w:rsidRPr="00694F34" w:rsidR="00694F34">
        <w:t>We</w:t>
      </w:r>
      <w:r w:rsidR="00F53310">
        <w:t xml:space="preserve"> are </w:t>
      </w:r>
      <w:r w:rsidRPr="00694F34" w:rsidR="00694F34">
        <w:t xml:space="preserve">now </w:t>
      </w:r>
      <w:r w:rsidR="00F53310">
        <w:t xml:space="preserve">going to </w:t>
      </w:r>
      <w:r w:rsidRPr="00694F34" w:rsidR="00694F34">
        <w:t xml:space="preserve">move on to </w:t>
      </w:r>
      <w:r w:rsidR="00901EB7">
        <w:t>the</w:t>
      </w:r>
      <w:r w:rsidRPr="00694F34" w:rsidR="00694F34">
        <w:t xml:space="preserve"> second panel and we will test out some of that as well.</w:t>
      </w:r>
      <w:r w:rsidR="00A17A97">
        <w:t xml:space="preserve"> </w:t>
      </w:r>
      <w:r w:rsidR="008B4EAD">
        <w:t>We t</w:t>
      </w:r>
      <w:r w:rsidRPr="00694F34" w:rsidR="00694F34">
        <w:t>hank all three of you for joining us this morning.</w:t>
      </w:r>
      <w:r w:rsidRPr="005417EC" w:rsidR="005417EC">
        <w:t xml:space="preserve"> </w:t>
      </w:r>
    </w:p>
    <w:p w:rsidR="005417EC" w:rsidP="008E7EF3">
      <w:pPr>
        <w:pStyle w:val="TitlePanel0"/>
      </w:pPr>
      <w:bookmarkStart w:id="1" w:name="Panel2"/>
      <w:bookmarkEnd w:id="1"/>
      <w:r>
        <w:t>Examination of witnesses</w:t>
      </w:r>
    </w:p>
    <w:p w:rsidR="005417EC" w:rsidP="005417EC">
      <w:pPr>
        <w:pStyle w:val="Para"/>
      </w:pPr>
      <w:r>
        <w:t>Witnesses: Danny Mortimer, Sarah Pickup, Sir Robert Francis and Chris Hopson.</w:t>
      </w:r>
    </w:p>
    <w:p w:rsidR="005417EC" w:rsidP="005417EC">
      <w:pPr>
        <w:pStyle w:val="Question"/>
        <w:numPr>
          <w:ilvl w:val="0"/>
          <w:numId w:val="9"/>
        </w:numPr>
      </w:pPr>
      <w:sdt>
        <w:sdtPr>
          <w:alias w:val="Member"/>
          <w:tag w:val="&lt;Member mnisId='1572' dodsId='35446'&gt;"/>
          <w:id w:val="591749474"/>
          <w:placeholder>
            <w:docPart w:val="FDF5CEA473F646559D0F98A65F69833C"/>
          </w:placeholder>
          <w:richText/>
        </w:sdtPr>
        <w:sdtContent>
          <w:r w:rsidRPr="00427A70">
            <w:rPr>
              <w:b/>
            </w:rPr>
            <w:t>Chair:</w:t>
          </w:r>
        </w:sdtContent>
      </w:sdt>
      <w:r>
        <w:t xml:space="preserve"> A very warm welcome to our second set of witnesses this morning, which includes Chris Hopson from NHS Providers and his familiar fireplace, which we have seen on many occasions in these virtual Select Committee sessions. Sir Robert Francis is of course very well known for his inquiry into Mid Staffs</w:t>
      </w:r>
      <w:r w:rsidR="0046240F">
        <w:t>,</w:t>
      </w:r>
      <w:r>
        <w:t xml:space="preserve"> which has had such a huge impact on improving the focus on safety and quality in the NHS. He is now responsible for Healthwatch as its chair. Danny Mortimer is chief executive of the NHS Confederation, an organisation that represents NHS bodies. He is temporarily away from NHS Employers where, as chief executive, he had very close involvement in NHS workforce issues. A very warm welcome to you as well, Danny.</w:t>
      </w:r>
    </w:p>
    <w:p w:rsidR="005417EC" w:rsidP="005417EC">
      <w:pPr>
        <w:pStyle w:val="QuestionCont"/>
      </w:pPr>
      <w:r>
        <w:t>For the record, Sir Robert is also a member of the advisory board of Patient Safety Watch, which is a charity that I set up and am a trustee of. A very warm welcome to everyone. Thank you for joining us this morning.</w:t>
      </w:r>
    </w:p>
    <w:p w:rsidR="005417EC" w:rsidP="005417EC">
      <w:pPr>
        <w:pStyle w:val="QuestionCont"/>
      </w:pPr>
      <w:r>
        <w:t xml:space="preserve">I would like to start, if I may, with Sir Robert. You will have heard the evidence that we have just had about the idea of integrated care systems being generally welcomed, but there are quite a few questions about accountability and how we are going to know how well they are doing. Richard Murray from </w:t>
      </w:r>
      <w:r w:rsidR="00F46361">
        <w:t>t</w:t>
      </w:r>
      <w:r>
        <w:t xml:space="preserve">he King’s Fund talked about the need for more accountability outwards to patients and not upwards to NHS England and Ministers. </w:t>
      </w:r>
    </w:p>
    <w:p w:rsidR="005417EC" w:rsidP="005417EC">
      <w:pPr>
        <w:pStyle w:val="QuestionCont"/>
      </w:pPr>
      <w:r>
        <w:t xml:space="preserve">You are on the board of the CQC, where that problem has been addressed for hospitals, GP surgeries and care homes by having the Ofsted rating system. Do you think that having Ofsted ratings for the new integrated care systems done by the CQC might be a way of providing that outward accountability? </w:t>
      </w:r>
    </w:p>
    <w:p w:rsidR="005417EC" w:rsidP="005417EC">
      <w:pPr>
        <w:pStyle w:val="Answer"/>
      </w:pPr>
      <w:sdt>
        <w:sdtPr>
          <w:alias w:val="Witness"/>
          <w:id w:val="1372956945"/>
          <w:placeholder>
            <w:docPart w:val="FDF5CEA473F646559D0F98A65F69833C"/>
          </w:placeholder>
          <w:richText/>
        </w:sdtPr>
        <w:sdtContent>
          <w:r w:rsidRPr="00427A70">
            <w:rPr>
              <w:b/>
              <w:i/>
            </w:rPr>
            <w:t>Sir Robert Francis:</w:t>
          </w:r>
        </w:sdtContent>
      </w:sdt>
      <w:r>
        <w:t xml:space="preserve"> First, I agree with the previous panellists that accountability is necessary and</w:t>
      </w:r>
      <w:r w:rsidR="00C315CD">
        <w:t xml:space="preserve"> that it</w:t>
      </w:r>
      <w:r>
        <w:t xml:space="preserve"> is very unclear in relation to how the integrated systems work. I should say that I and Healthwatch England welcome the direction of travel, but</w:t>
      </w:r>
      <w:r w:rsidR="00AD4499">
        <w:t>,</w:t>
      </w:r>
      <w:r>
        <w:t xml:space="preserve"> from a public and a patient point of view, it remains very unclear what an ICS is, what it does and how it </w:t>
      </w:r>
      <w:r w:rsidR="00CB36F8">
        <w:t>will</w:t>
      </w:r>
      <w:r>
        <w:t xml:space="preserve"> relate to social care and matters of that nature. First, there is a job to be done explaining to the public how their NHS and social care will work in the future.</w:t>
      </w:r>
    </w:p>
    <w:p w:rsidR="005417EC" w:rsidP="005417EC">
      <w:pPr>
        <w:pStyle w:val="Answer"/>
      </w:pPr>
      <w:r>
        <w:t>Quite rightly, there is not an over</w:t>
      </w:r>
      <w:r w:rsidR="00F221CC">
        <w:t>-</w:t>
      </w:r>
      <w:r>
        <w:t>degree of prescription about how they are going to work. They will work differently, and they are currently working differently, in different parts of the country. It is important that the public and the patient voice is involved, and that can happen in two ways.</w:t>
      </w:r>
    </w:p>
    <w:p w:rsidR="005417EC" w:rsidP="005417EC">
      <w:pPr>
        <w:pStyle w:val="Answer"/>
      </w:pPr>
      <w:r>
        <w:t>The first suggestion, which I welcome, is that there should be some form of oversight, probably by the Care Quality Commission, of the system. The value of that has already been demonstrated by the system reviews that the Secretary of State commissions from time to time, as indeed you did,</w:t>
      </w:r>
      <w:r w:rsidR="00F221CC">
        <w:t xml:space="preserve"> Chair,</w:t>
      </w:r>
      <w:r>
        <w:t xml:space="preserve"> when you were there. As far as a rating is concerned, we need to consider who the audience is for that rating. There can be two audiences. One is the taxpayer and those that represent the taxpayer. Are we getting what we are paying for? </w:t>
      </w:r>
    </w:p>
    <w:p w:rsidR="005417EC" w:rsidP="005417EC">
      <w:pPr>
        <w:pStyle w:val="Answer"/>
      </w:pPr>
      <w:r>
        <w:t xml:space="preserve">One thing that has not featured very much in the conversation so far has been the performance of systems in relation to providing quality and safety of care to patients, and the reflection of their needs. There are conversations that need to go on between patients and the system. In that sense, a rating that summarises the performance of an organisation to the public is a form of accountability. It does not affect patient choice in quite the same way as a provider rating does, but it may be a way of explaining to the public how their system is doing. </w:t>
      </w:r>
    </w:p>
    <w:p w:rsidR="005417EC" w:rsidP="005417EC">
      <w:pPr>
        <w:pStyle w:val="Question"/>
        <w:numPr>
          <w:ilvl w:val="0"/>
          <w:numId w:val="9"/>
        </w:numPr>
      </w:pPr>
      <w:sdt>
        <w:sdtPr>
          <w:alias w:val="Member"/>
          <w:tag w:val="&lt;Member mnisId='1572' dodsId='35446'&gt;"/>
          <w:id w:val="364409219"/>
          <w:placeholder>
            <w:docPart w:val="FDF5CEA473F646559D0F98A65F69833C"/>
          </w:placeholder>
          <w:richText/>
        </w:sdtPr>
        <w:sdtContent>
          <w:r w:rsidRPr="00AD5597">
            <w:rPr>
              <w:b/>
            </w:rPr>
            <w:t>Chair:</w:t>
          </w:r>
        </w:sdtContent>
      </w:sdt>
      <w:r>
        <w:t xml:space="preserve"> Thank you. You mentioned that the Secretary of State currently has the power to ask the CQC to do system reviews. </w:t>
      </w:r>
      <w:r w:rsidR="00550585">
        <w:t>I</w:t>
      </w:r>
      <w:r>
        <w:t>f they have that power already, does it need to become a regular part of the CQC’s work or could you just stick with what we have at the moment?</w:t>
      </w:r>
    </w:p>
    <w:p w:rsidR="005417EC" w:rsidP="005417EC">
      <w:pPr>
        <w:pStyle w:val="Answer"/>
      </w:pPr>
      <w:sdt>
        <w:sdtPr>
          <w:alias w:val="Witness"/>
          <w:id w:val="-632861731"/>
          <w:placeholder>
            <w:docPart w:val="FDF5CEA473F646559D0F98A65F69833C"/>
          </w:placeholder>
          <w:richText/>
        </w:sdtPr>
        <w:sdtContent>
          <w:r w:rsidRPr="00AD5597">
            <w:rPr>
              <w:b/>
              <w:i/>
            </w:rPr>
            <w:t>Sir Robert Francis:</w:t>
          </w:r>
        </w:sdtContent>
      </w:sdt>
      <w:r>
        <w:t xml:space="preserve"> The importance is how the CQC chooses where to go when it is acting independently, who it looks at and what it says. If it is continually being directed to go to places that the Secretary of State chooses, that may not have quite the authority or credibility of an independent judgment made on the same basis. As the CQC moves more towards an intelligence/insight-led format, there is the chance that </w:t>
      </w:r>
      <w:r w:rsidR="00912E8C">
        <w:t>it</w:t>
      </w:r>
      <w:r>
        <w:t xml:space="preserve"> can act as a warning whe</w:t>
      </w:r>
      <w:r w:rsidR="00912E8C">
        <w:t>n</w:t>
      </w:r>
      <w:r>
        <w:t xml:space="preserve"> things are going wrong, as opposed to getting there, as </w:t>
      </w:r>
      <w:r w:rsidR="00C736C9">
        <w:t>a</w:t>
      </w:r>
      <w:r>
        <w:t xml:space="preserve"> previous panellist suggested, when it is too late. In other words, if you have regulatory intervention, you already have a failure.</w:t>
      </w:r>
    </w:p>
    <w:p w:rsidR="005417EC" w:rsidP="005417EC">
      <w:pPr>
        <w:pStyle w:val="Answer"/>
      </w:pPr>
      <w:r>
        <w:t xml:space="preserve">Mention was made of the market oversight system, which I have to say would need very considerable development to go wider than it is at the moment, and </w:t>
      </w:r>
      <w:r w:rsidR="00C736C9">
        <w:t xml:space="preserve">would need </w:t>
      </w:r>
      <w:r>
        <w:t xml:space="preserve">to be resourced. I think there is a role that the CQC plays now in relation to responding to concerns, going and having a look, if you will, and then reporting on what it finds. The ability to do that would potentially be a powerful assurance to the public that the ICS, instead of being a rather nebulous organisation that may be doing this or that, is doing a job, and someone is actually looking to see whether that job is being done safely and meeting local patients’ needs. </w:t>
      </w:r>
    </w:p>
    <w:p w:rsidR="005417EC" w:rsidP="005417EC">
      <w:pPr>
        <w:pStyle w:val="Question"/>
        <w:numPr>
          <w:ilvl w:val="0"/>
          <w:numId w:val="9"/>
        </w:numPr>
      </w:pPr>
      <w:sdt>
        <w:sdtPr>
          <w:alias w:val="Member"/>
          <w:tag w:val="&lt;Member mnisId='1572' dodsId='35446'&gt;"/>
          <w:id w:val="-1233007865"/>
          <w:placeholder>
            <w:docPart w:val="FDF5CEA473F646559D0F98A65F69833C"/>
          </w:placeholder>
          <w:richText/>
        </w:sdtPr>
        <w:sdtContent>
          <w:r w:rsidRPr="00585ED7">
            <w:rPr>
              <w:b/>
            </w:rPr>
            <w:t>Chair:</w:t>
          </w:r>
        </w:sdtContent>
      </w:sdt>
      <w:r>
        <w:t xml:space="preserve"> Let me bring in Chris Hopson on that point. Do you agree with Sir Robert’s views on that, and do you have any other general comments about the proposed reforms?</w:t>
      </w:r>
    </w:p>
    <w:p w:rsidR="005417EC" w:rsidP="005417EC">
      <w:pPr>
        <w:pStyle w:val="Answer"/>
      </w:pPr>
      <w:sdt>
        <w:sdtPr>
          <w:alias w:val="Witness"/>
          <w:id w:val="-173649938"/>
          <w:placeholder>
            <w:docPart w:val="FDF5CEA473F646559D0F98A65F69833C"/>
          </w:placeholder>
          <w:richText/>
        </w:sdtPr>
        <w:sdtContent>
          <w:r w:rsidRPr="00585ED7">
            <w:rPr>
              <w:b/>
              <w:i/>
            </w:rPr>
            <w:t>Chris Hopson:</w:t>
          </w:r>
        </w:sdtContent>
      </w:sdt>
      <w:r>
        <w:t xml:space="preserve"> In terms of ICSs, I think the accountability question is very important. For us, it is a classic illustration of the huge amount of detailed work that still needs to be done. When we asked the question of some officials working on the Bill last week, the immediate response was that of course accountability was to NHS England and Improvement. Our view is that we need a much more sophisticated model of accountability than that.</w:t>
      </w:r>
    </w:p>
    <w:p w:rsidR="005417EC" w:rsidP="005417EC">
      <w:pPr>
        <w:pStyle w:val="Answer"/>
      </w:pPr>
      <w:r>
        <w:t xml:space="preserve">For example, we are putting £100 billion of public money through ICSs. That is 11% of total UK public expenditure, so my assumption would be that ICSs would have to be responsible to Parliament, through the Department and through NHS England and Improvement. We are asking ICSs to produce plans </w:t>
      </w:r>
      <w:r w:rsidR="00116E4F">
        <w:t>that</w:t>
      </w:r>
      <w:r>
        <w:t xml:space="preserve"> their local providers are, effectively, seeking to deliver. I would assume that in that planning process the ICS has to have an element of accountability to, and close co-operation with, the providers who are to deliver those plans.</w:t>
      </w:r>
    </w:p>
    <w:p w:rsidR="005417EC" w:rsidP="005417EC">
      <w:pPr>
        <w:pStyle w:val="Answer"/>
      </w:pPr>
      <w:r>
        <w:t>We have said that we want ICSs to deliver the right service, commission the right services and deliver improvements in healthcare for their local populations. There presumably must be an element of accountability to those local populations. If that is right</w:t>
      </w:r>
      <w:r w:rsidR="00BA59C2">
        <w:t xml:space="preserve">, and </w:t>
      </w:r>
      <w:r>
        <w:t>we think it is</w:t>
      </w:r>
      <w:r w:rsidR="00BA59C2">
        <w:t>, it</w:t>
      </w:r>
      <w:r>
        <w:t xml:space="preserve"> immediately raises the question of what the governance needs to look like in order to take account of that range of different accountabilities. All of that still needs to be worked through in a level </w:t>
      </w:r>
      <w:r w:rsidR="00BA59C2">
        <w:t xml:space="preserve">of </w:t>
      </w:r>
      <w:r>
        <w:t>detail that we have not got to yet.</w:t>
      </w:r>
    </w:p>
    <w:p w:rsidR="005417EC" w:rsidP="005417EC">
      <w:pPr>
        <w:pStyle w:val="Answer"/>
      </w:pPr>
      <w:r>
        <w:t xml:space="preserve">On the question about regulation and oversight of ICSs, I think we would all agree that ICSs need an appropriate degree of transparency </w:t>
      </w:r>
      <w:r w:rsidR="00F17127">
        <w:t>on</w:t>
      </w:r>
      <w:r>
        <w:t xml:space="preserve"> how well they are doing. I could not agree more with Robert that service quality and patient safety, as well as improvements in population health, are really important.</w:t>
      </w:r>
    </w:p>
    <w:p w:rsidR="005417EC" w:rsidP="005417EC">
      <w:pPr>
        <w:pStyle w:val="Answer"/>
      </w:pPr>
      <w:r>
        <w:t xml:space="preserve">It is important to remember that we have providers actually providing the detailed services. If we are to measure ICSs for one thing, we have to ensure that it is appropriately aligned with how we are measuring the providers in the system. As to who does that, exactly as Robert says, the CQC has played a valuable role in those system reviews. It makes sense to regularise them, as you have already implied, but we should not forget that NHSEI also have an important role. They already have an existing ICS assessment regime in place. They have also been helpfully developing a system-led improvement approach. </w:t>
      </w:r>
    </w:p>
    <w:p w:rsidR="005417EC" w:rsidP="005417EC">
      <w:pPr>
        <w:pStyle w:val="Answer"/>
      </w:pPr>
      <w:r>
        <w:t>We agree with you, Chair, that an important quick piece of work needs to be done to design a proportionate and aligned regulatory and oversight approach to ICSs</w:t>
      </w:r>
      <w:r w:rsidR="00640675">
        <w:t>,</w:t>
      </w:r>
      <w:r>
        <w:t xml:space="preserve"> which looks at how well they are doing on whole population health, patient quality and safety and some other things, such as use of resources. When that piece of work is done, we can see what needs to be put in the Bill, and whether ratings or other things are the appropriate mechanism for delivering that oversight and assurance. </w:t>
      </w:r>
    </w:p>
    <w:p w:rsidR="005417EC" w:rsidP="005417EC">
      <w:pPr>
        <w:pStyle w:val="Question"/>
        <w:numPr>
          <w:ilvl w:val="0"/>
          <w:numId w:val="0"/>
        </w:numPr>
        <w:ind w:left="794"/>
      </w:pPr>
      <w:sdt>
        <w:sdtPr>
          <w:alias w:val="Member"/>
          <w:tag w:val="&lt;Member mnisId='1572' dodsId='35446'&gt;"/>
          <w:id w:val="-507750559"/>
          <w:placeholder>
            <w:docPart w:val="FDF5CEA473F646559D0F98A65F69833C"/>
          </w:placeholder>
          <w:richText/>
        </w:sdtPr>
        <w:sdtContent>
          <w:r w:rsidRPr="00FC772A">
            <w:rPr>
              <w:b/>
            </w:rPr>
            <w:t>Chair:</w:t>
          </w:r>
        </w:sdtContent>
      </w:sdt>
      <w:r>
        <w:t xml:space="preserve"> Thank you. I want to come back to other issues, particularly an operational independence issue that I know you will have views on. On transparency, I want to bring in my colleagues Paul Bristow and Laura Trott.</w:t>
      </w:r>
    </w:p>
    <w:p w:rsidR="005417EC" w:rsidP="005417EC">
      <w:pPr>
        <w:pStyle w:val="Question"/>
        <w:numPr>
          <w:ilvl w:val="0"/>
          <w:numId w:val="9"/>
        </w:numPr>
      </w:pPr>
      <w:sdt>
        <w:sdtPr>
          <w:alias w:val="Member"/>
          <w:tag w:val="&lt;Member mnisId='4792' dodsId=''&gt;"/>
          <w:id w:val="694346636"/>
          <w:placeholder>
            <w:docPart w:val="FDF5CEA473F646559D0F98A65F69833C"/>
          </w:placeholder>
          <w:richText/>
        </w:sdtPr>
        <w:sdtContent>
          <w:r w:rsidRPr="00FC772A">
            <w:rPr>
              <w:b/>
            </w:rPr>
            <w:t>Paul Bristow:</w:t>
          </w:r>
        </w:sdtContent>
      </w:sdt>
      <w:r>
        <w:t xml:space="preserve"> I am particularly concerned about how we learn the lessons from the previous system. On bureaucracy, for example, what provisions do you think should be in the Bill to ensure that the existing bureaucratic burdens encountered by various NHS institutions at the moment are not replaced by new burdens on the ICS body and the ICS health and care partnership?</w:t>
      </w:r>
    </w:p>
    <w:p w:rsidR="005417EC" w:rsidP="005417EC">
      <w:pPr>
        <w:pStyle w:val="Answer"/>
      </w:pPr>
      <w:sdt>
        <w:sdtPr>
          <w:alias w:val="Witness"/>
          <w:id w:val="-45987838"/>
          <w:placeholder>
            <w:docPart w:val="FDF5CEA473F646559D0F98A65F69833C"/>
          </w:placeholder>
          <w:richText/>
        </w:sdtPr>
        <w:sdtContent>
          <w:r w:rsidRPr="00FC772A">
            <w:rPr>
              <w:b/>
              <w:i/>
            </w:rPr>
            <w:t>Chris Hopson:</w:t>
          </w:r>
        </w:sdtContent>
      </w:sdt>
      <w:r>
        <w:t xml:space="preserve"> We have a worry there, if I am honest. What we appear to have now is a system in which we are going to have primary care networks, and we are going to have trusts and foundation trusts that the paper is very clear will continue to deliver secondary care services. </w:t>
      </w:r>
    </w:p>
    <w:p w:rsidR="005417EC" w:rsidP="005417EC">
      <w:pPr>
        <w:pStyle w:val="Answer"/>
      </w:pPr>
      <w:r>
        <w:t>We talk quite rightly about the importance of places. We are saying that we want providers to work together in provider collaboratives. We are now going to put ICSs on a statutory footing, but with a two-part governance structure: a health and care partnership and an ICS NHS board. We also have NHS England and Improvement, both at national and regional level.</w:t>
      </w:r>
    </w:p>
    <w:p w:rsidR="005417EC" w:rsidP="005417EC">
      <w:pPr>
        <w:pStyle w:val="Answer"/>
      </w:pPr>
      <w:r>
        <w:t xml:space="preserve">One of our observations would be—we have said this to the Department very clearly—that we will need to be very clear about what the accountabilities of each </w:t>
      </w:r>
      <w:r w:rsidR="005A5BC2">
        <w:t xml:space="preserve">of </w:t>
      </w:r>
      <w:r>
        <w:t>those bodies are. Some of them will not have formal governance around them. How will all of that work together? There is a danger that</w:t>
      </w:r>
      <w:r w:rsidR="003D53E1">
        <w:t>,</w:t>
      </w:r>
      <w:r>
        <w:t xml:space="preserve"> if you have that many players on the pitch, there is an opportunity for duplication and overlap. To pull out one very specific example, we are asking trusts and foundation trusts to be responsible for the delivery of care services</w:t>
      </w:r>
      <w:r w:rsidR="0087442B">
        <w:t>,</w:t>
      </w:r>
      <w:r>
        <w:t xml:space="preserve"> and for the management and successful use of probably £90 billion of the £130 billion that we spend in the NHS, but we are also asking ICSs to have responsibility for overall system performance, which you might regard as the aggregation of the work that each of the providers in that system does. </w:t>
      </w:r>
    </w:p>
    <w:p w:rsidR="005417EC" w:rsidP="005417EC">
      <w:pPr>
        <w:pStyle w:val="Answer"/>
      </w:pPr>
      <w:r>
        <w:t>We need to be sure about exactly how we are going to define those accountabilities and responsibilities. I look at Sir Robert</w:t>
      </w:r>
      <w:r w:rsidR="000535AD">
        <w:t>:</w:t>
      </w:r>
      <w:r>
        <w:t xml:space="preserve"> one of the things he was absolutely clear about in his report on Mid Staffordshire was that one of the anchor points in the NHS was the fact that the trust was always responsible for everything that it did in the care that was provided. He then went on to say that it was unclear who was meant to be holding trusts to account. Was it a bit of the CQC? Was it a bit of Parliament? Was it a bit of, at that point, Monitor and potentially the CCG as well?</w:t>
      </w:r>
    </w:p>
    <w:p w:rsidR="005417EC" w:rsidP="005417EC">
      <w:pPr>
        <w:pStyle w:val="Answer"/>
      </w:pPr>
      <w:r>
        <w:t xml:space="preserve">The bit that is really important is that, given the level of risk that the NHS is responsible for and given the amount of money and the number of people for whom trusts and foundation trusts are involved in care delivery, we need to be absolutely precise about who is responsible and accountable for what. That is why I say that there is still an awful lot of detail to work through. Nobody has yet set out clearly exactly how the different accountabilities for the different bits of the system will work going forward. </w:t>
      </w:r>
    </w:p>
    <w:p w:rsidR="005417EC" w:rsidP="005417EC">
      <w:pPr>
        <w:pStyle w:val="Question"/>
        <w:numPr>
          <w:ilvl w:val="0"/>
          <w:numId w:val="9"/>
        </w:numPr>
      </w:pPr>
      <w:sdt>
        <w:sdtPr>
          <w:alias w:val="Member"/>
          <w:tag w:val="&lt;Member mnisId='4792' dodsId=''&gt;"/>
          <w:id w:val="101694814"/>
          <w:placeholder>
            <w:docPart w:val="FDF5CEA473F646559D0F98A65F69833C"/>
          </w:placeholder>
          <w:richText/>
        </w:sdtPr>
        <w:sdtContent>
          <w:r w:rsidRPr="00F272F9">
            <w:rPr>
              <w:b/>
            </w:rPr>
            <w:t>Paul Bristow:</w:t>
          </w:r>
        </w:sdtContent>
      </w:sdt>
      <w:r>
        <w:t xml:space="preserve"> Danny, from the NHS Confederation, do you want to comment? </w:t>
      </w:r>
    </w:p>
    <w:p w:rsidR="005417EC" w:rsidP="005417EC">
      <w:pPr>
        <w:pStyle w:val="Answer"/>
      </w:pPr>
      <w:sdt>
        <w:sdtPr>
          <w:alias w:val="Witness"/>
          <w:id w:val="76259088"/>
          <w:placeholder>
            <w:docPart w:val="FDF5CEA473F646559D0F98A65F69833C"/>
          </w:placeholder>
          <w:richText/>
        </w:sdtPr>
        <w:sdtContent>
          <w:r w:rsidRPr="00F272F9">
            <w:rPr>
              <w:b/>
              <w:i/>
            </w:rPr>
            <w:t>Danny Mortimer:</w:t>
          </w:r>
        </w:sdtContent>
      </w:sdt>
      <w:r>
        <w:t xml:space="preserve"> Thanks very much. I do. The first thing to say is that we have seen some very different ways of working over recent years, with some sharing of accountability. The collaboration that Chris touched on is desirable and is intended by the Act. It is described by our members as being of enormous benefit over recent years, not least during the pandemic. </w:t>
      </w:r>
    </w:p>
    <w:p w:rsidR="005417EC" w:rsidP="005417EC">
      <w:pPr>
        <w:pStyle w:val="Answer"/>
      </w:pPr>
      <w:r>
        <w:t>The previous Act envisaged a system of hundreds, if not thousands, of separate organisations working together. I do not think the accountability in that process was terribly clear either. The Chair touched upon that in terms of the need to find some sensible way of providing oversight to systems as a whole. We have had situations where you may have individual organisations getting strong ratings from the CQC, but the experience of the population as a whole has not been where we would want it to be.</w:t>
      </w:r>
    </w:p>
    <w:p w:rsidR="005417EC" w:rsidP="005417EC">
      <w:pPr>
        <w:pStyle w:val="Answer"/>
      </w:pPr>
      <w:r>
        <w:t>We need to take these steps, and I think we can work them through. What our members describe to us as their biggest area of concern</w:t>
      </w:r>
      <w:r w:rsidR="000C2270">
        <w:t>,</w:t>
      </w:r>
      <w:r>
        <w:t xml:space="preserve"> and the biggest opportunity in implementing the Act</w:t>
      </w:r>
      <w:r w:rsidR="000C2270">
        <w:t>,</w:t>
      </w:r>
      <w:r>
        <w:t xml:space="preserve"> is that we now have a very centralised and very performance management-driven system. I think you touched on this in your question. The level of oversight and interaction that there is now between our regulators and those providing health services in particular has reached a point where it needs serious rethinking. ICSs absolutely need to be held to account in the way that the Chair and Sir Robert talked about, but they also need some freedom to set local priorities related to the health needs of their population. Those will vary around the country. The centralised system that we have seen develop over the last 10 years needs to be revisited and rethought in light of these reforms.</w:t>
      </w:r>
    </w:p>
    <w:p w:rsidR="005417EC" w:rsidP="005417EC">
      <w:pPr>
        <w:pStyle w:val="Answer"/>
      </w:pPr>
      <w:r>
        <w:t>The opportunity to do that is in the guidance that will be developed. The conversations that we have had over recent months with both NHS England and the CQC have given us some assurance that those organisations recognise that they need to revisit and change their ways of working. It is very prominent in the new strategy that the CQC are currently consulting on, and</w:t>
      </w:r>
      <w:r w:rsidR="002E6714">
        <w:t>,</w:t>
      </w:r>
      <w:r>
        <w:t xml:space="preserve"> as I have said</w:t>
      </w:r>
      <w:r w:rsidR="00B50180">
        <w:t>,</w:t>
      </w:r>
      <w:r>
        <w:t xml:space="preserve"> we have had some very good exchanges with Sir Simon and his team at NHS England on how they will revisit their approach to managing the NHS in light of the Act and its implementation. </w:t>
      </w:r>
    </w:p>
    <w:p w:rsidR="005417EC" w:rsidP="005417EC">
      <w:pPr>
        <w:pStyle w:val="Question"/>
        <w:numPr>
          <w:ilvl w:val="0"/>
          <w:numId w:val="9"/>
        </w:numPr>
      </w:pPr>
      <w:sdt>
        <w:sdtPr>
          <w:alias w:val="Member"/>
          <w:tag w:val="&lt;Member mnisId='4792' dodsId=''&gt;"/>
          <w:id w:val="-1151900595"/>
          <w:placeholder>
            <w:docPart w:val="FDF5CEA473F646559D0F98A65F69833C"/>
          </w:placeholder>
          <w:richText/>
        </w:sdtPr>
        <w:sdtContent>
          <w:r w:rsidRPr="00B42A46">
            <w:rPr>
              <w:b/>
            </w:rPr>
            <w:t>Paul Bristow:</w:t>
          </w:r>
        </w:sdtContent>
      </w:sdt>
      <w:r>
        <w:t xml:space="preserve"> Thank you; that is very helpful. NHS organisations are likely to dominate the membership of ICS bodies. What steps do you think should be taken to ensure that all members have equal input </w:t>
      </w:r>
      <w:r w:rsidR="00986F03">
        <w:t>in</w:t>
      </w:r>
      <w:r>
        <w:t xml:space="preserve">to collaboration across the ICS? Maybe Sarah could start. </w:t>
      </w:r>
    </w:p>
    <w:p w:rsidR="005417EC" w:rsidP="005417EC">
      <w:pPr>
        <w:pStyle w:val="Answer"/>
      </w:pPr>
      <w:sdt>
        <w:sdtPr>
          <w:alias w:val="Witness"/>
          <w:id w:val="1674608575"/>
          <w:placeholder>
            <w:docPart w:val="FDF5CEA473F646559D0F98A65F69833C"/>
          </w:placeholder>
          <w:richText/>
        </w:sdtPr>
        <w:sdtContent>
          <w:r w:rsidRPr="00E72C68">
            <w:rPr>
              <w:b/>
              <w:i/>
            </w:rPr>
            <w:t>Sarah Pickup:</w:t>
          </w:r>
        </w:sdtContent>
      </w:sdt>
      <w:r>
        <w:t xml:space="preserve"> Thank you very much. There is a lot of discussion about the mechanics of the operation of the NHS body. We were very pleased to work with the NHS and the Department to say that we cannot manage partnerships of equals managing population health through the board of a statutory NHS body, and therefore the health and care partnerships are crucial. If what we are about is improving population health, which must be what we are about overall, those partnerships are absolutely critical.</w:t>
      </w:r>
    </w:p>
    <w:p w:rsidR="005417EC" w:rsidP="005417EC">
      <w:pPr>
        <w:pStyle w:val="Answer"/>
      </w:pPr>
      <w:r>
        <w:t xml:space="preserve">There is a risk, as an earlier contributor said, of so much focus going on to the NHS body that we neglect those partnerships. We neglect them at our peril. They build on what is already there by way of health and wellbeing boards and system-level partnerships that were operating well in some places. There is primacy of place built into the White Paper, in annexe B, which should not be forgotten. Most of the integration and most of the partnerships should still take place at more local level, with flexibility about exactly what the footprint is within systems. </w:t>
      </w:r>
    </w:p>
    <w:p w:rsidR="005417EC" w:rsidP="005417EC">
      <w:pPr>
        <w:pStyle w:val="Answer"/>
      </w:pPr>
      <w:r>
        <w:t>What is really important is that, yes, the NHS board needs to be established properly and all the mechanics need to be working</w:t>
      </w:r>
      <w:r w:rsidR="002E6714">
        <w:t>,</w:t>
      </w:r>
      <w:r>
        <w:t xml:space="preserve"> and, as I understand it, local government will have a place on that board, which we are pleased about</w:t>
      </w:r>
      <w:r w:rsidR="003F7E3D">
        <w:t>;</w:t>
      </w:r>
      <w:r>
        <w:t xml:space="preserve"> but the constitution of the partnerships needs to be jointly agreed between local government and the NHS and to bring in other partners like the community and voluntary sector, and the patient and public voice. It is in those places where we should be using the existing mechanics of things like section 75 agreements to pull budgets and push forward on the delivery of the long-term plan in relation to prevention, community services and helping people </w:t>
      </w:r>
      <w:r w:rsidR="00DF305C">
        <w:t xml:space="preserve">to </w:t>
      </w:r>
      <w:r>
        <w:t>stay healthy and well. Those partnerships need to be expected to succeed.</w:t>
      </w:r>
    </w:p>
    <w:p w:rsidR="005417EC" w:rsidP="005417EC">
      <w:pPr>
        <w:pStyle w:val="Answer"/>
      </w:pPr>
      <w:r>
        <w:t>We have talked a lot about accountability in the NHS and how what is decreed at the top flows down and happens. We need to expect, enable and empower the partnerships, and the place-based partnerships within them—the health and wellbeing boards and others—to succeed. What is expected and what is empowered should be done. If the NHS turns a blind eye to the partnerships and is tokenistically involved in them, they will not succeed. They have to be seen with equal importance.</w:t>
      </w:r>
    </w:p>
    <w:p w:rsidR="005417EC" w:rsidP="005417EC">
      <w:pPr>
        <w:pStyle w:val="Question"/>
        <w:numPr>
          <w:ilvl w:val="0"/>
          <w:numId w:val="0"/>
        </w:numPr>
        <w:ind w:left="794"/>
      </w:pPr>
      <w:sdt>
        <w:sdtPr>
          <w:alias w:val="Member"/>
          <w:tag w:val="&lt;Member mnisId='4792' dodsId=''&gt;"/>
          <w:id w:val="-481081036"/>
          <w:placeholder>
            <w:docPart w:val="FDF5CEA473F646559D0F98A65F69833C"/>
          </w:placeholder>
          <w:richText/>
        </w:sdtPr>
        <w:sdtContent>
          <w:r w:rsidRPr="006A731B">
            <w:rPr>
              <w:b/>
            </w:rPr>
            <w:t>Paul Bristow:</w:t>
          </w:r>
        </w:sdtContent>
      </w:sdt>
      <w:r>
        <w:t xml:space="preserve"> That was very helpful, Sarah; thank you very much.</w:t>
      </w:r>
    </w:p>
    <w:p w:rsidR="005417EC" w:rsidP="005417EC">
      <w:pPr>
        <w:pStyle w:val="Question"/>
        <w:numPr>
          <w:ilvl w:val="0"/>
          <w:numId w:val="0"/>
        </w:numPr>
        <w:ind w:left="794"/>
      </w:pPr>
      <w:sdt>
        <w:sdtPr>
          <w:alias w:val="Member"/>
          <w:tag w:val="&lt;Member mnisId='1572' dodsId='35446'&gt;"/>
          <w:id w:val="-2040192384"/>
          <w:placeholder>
            <w:docPart w:val="FDF5CEA473F646559D0F98A65F69833C"/>
          </w:placeholder>
          <w:richText/>
        </w:sdtPr>
        <w:sdtContent>
          <w:r w:rsidRPr="00844ADA">
            <w:rPr>
              <w:b/>
            </w:rPr>
            <w:t>Chair:</w:t>
          </w:r>
        </w:sdtContent>
      </w:sdt>
      <w:r>
        <w:t xml:space="preserve"> I want to interrupt, Paul, if I may, because I forgot to introduce Sarah Pickup at the start of this session. She is deputy chief executive of the Local Government Association and a regular contributor to this Committee. She is a great expert on social care, so we are delighted to have her with us. </w:t>
      </w:r>
    </w:p>
    <w:p w:rsidR="005417EC" w:rsidP="005417EC">
      <w:pPr>
        <w:pStyle w:val="QuestionCont"/>
      </w:pPr>
      <w:r>
        <w:t xml:space="preserve">Paul, do you have any more questions? </w:t>
      </w:r>
    </w:p>
    <w:p w:rsidR="005417EC" w:rsidP="005417EC">
      <w:pPr>
        <w:pStyle w:val="Question"/>
        <w:numPr>
          <w:ilvl w:val="0"/>
          <w:numId w:val="9"/>
        </w:numPr>
      </w:pPr>
      <w:sdt>
        <w:sdtPr>
          <w:alias w:val="Member"/>
          <w:tag w:val="&lt;Member mnisId='4792' dodsId=''&gt;"/>
          <w:id w:val="1457458511"/>
          <w:placeholder>
            <w:docPart w:val="FDF5CEA473F646559D0F98A65F69833C"/>
          </w:placeholder>
          <w:richText/>
        </w:sdtPr>
        <w:sdtContent>
          <w:r w:rsidRPr="00844ADA">
            <w:rPr>
              <w:b/>
            </w:rPr>
            <w:t>Paul Bristow:</w:t>
          </w:r>
        </w:sdtContent>
      </w:sdt>
      <w:r>
        <w:t xml:space="preserve"> I do. Sir Robert, are you satisfied with the composition of the boards of the new ICS bodies? </w:t>
      </w:r>
    </w:p>
    <w:p w:rsidR="005417EC" w:rsidP="005417EC">
      <w:pPr>
        <w:pStyle w:val="Answer"/>
      </w:pPr>
      <w:sdt>
        <w:sdtPr>
          <w:alias w:val="Witness"/>
          <w:id w:val="1462851146"/>
          <w:placeholder>
            <w:docPart w:val="FDF5CEA473F646559D0F98A65F69833C"/>
          </w:placeholder>
          <w:richText/>
        </w:sdtPr>
        <w:sdtContent>
          <w:r w:rsidRPr="00447CA5">
            <w:rPr>
              <w:b/>
              <w:i/>
            </w:rPr>
            <w:t>Sir Robert Francis:</w:t>
          </w:r>
        </w:sdtContent>
      </w:sdt>
      <w:r>
        <w:t xml:space="preserve"> I am not sure I have seen the full composition, but the gap</w:t>
      </w:r>
      <w:r w:rsidR="000430D5">
        <w:t xml:space="preserve"> I see</w:t>
      </w:r>
      <w:r>
        <w:t xml:space="preserve">—if it is a gap—is </w:t>
      </w:r>
      <w:r w:rsidR="00412BCE">
        <w:t>in</w:t>
      </w:r>
      <w:r>
        <w:t xml:space="preserve"> patient and public engagement. It seems to me that we have a reasonably recognised structure for that now at local place level. We have a pretty recognised working structure at national level for it, but it has not been fully fleshed out yet. I think it is capable of being fleshed out at ICS level.</w:t>
      </w:r>
    </w:p>
    <w:p w:rsidR="005417EC" w:rsidP="005417EC">
      <w:pPr>
        <w:pStyle w:val="Answer"/>
      </w:pPr>
      <w:r>
        <w:t xml:space="preserve">It seems to me that if you want integrated care, which is what the public want, by the way—they want seamless care—they need to be involved and their needs listened to at ICS level. As Sarah says, they need to be part of the partnership working. Our bit as Healthwatch would be that we need a similar arrangement at ICS level to the one we currently have at local level in order for the public to say what they need to be taken into account, and to be a channel through which the ICS can explain to the public what it is actually doing. </w:t>
      </w:r>
    </w:p>
    <w:p w:rsidR="005417EC" w:rsidP="005417EC">
      <w:pPr>
        <w:pStyle w:val="Answer"/>
      </w:pPr>
      <w:r>
        <w:t xml:space="preserve">I would advocate that as a means forward. That does not mean that the public need to take responsibility or be personally accountable for what happens, by the way, but they need to be there. I think transparency is really important. The public will expect all the partners to work together. If this, as has been suggested, becomes a conversation about the NHS within the NHS, we will not have </w:t>
      </w:r>
      <w:r w:rsidR="00BF220A">
        <w:t xml:space="preserve">the </w:t>
      </w:r>
      <w:r>
        <w:t xml:space="preserve">true integration </w:t>
      </w:r>
      <w:r w:rsidR="00BF220A">
        <w:t>that</w:t>
      </w:r>
      <w:r>
        <w:t xml:space="preserve"> is the aim, difficult though that aim is. </w:t>
      </w:r>
    </w:p>
    <w:p w:rsidR="005417EC" w:rsidP="005417EC">
      <w:pPr>
        <w:pStyle w:val="Answer"/>
      </w:pPr>
      <w:r>
        <w:t xml:space="preserve">What worries me a bit is that there has not been much of an explanation as to how the relationship between the NHS board and the partnership board will actually work. Of course, it may work in different ways in different places, but I have heard it suggested that in some places a partnership board may be the dominant body. I have heard that they may have identical membership in some places. Those sorts of questions need ironing out because, from a public point of view, if someone moves from Doncaster to Cornwall, it would be good if they found that what they think of as the NHS is working in </w:t>
      </w:r>
      <w:r w:rsidR="005E07B6">
        <w:t xml:space="preserve">a </w:t>
      </w:r>
      <w:r>
        <w:t xml:space="preserve">roughly similar way, albeit with special responsiveness towards local need. </w:t>
      </w:r>
    </w:p>
    <w:p w:rsidR="005417EC" w:rsidP="005417EC">
      <w:pPr>
        <w:pStyle w:val="Question"/>
        <w:numPr>
          <w:ilvl w:val="0"/>
          <w:numId w:val="9"/>
        </w:numPr>
      </w:pPr>
      <w:sdt>
        <w:sdtPr>
          <w:alias w:val="Member"/>
          <w:tag w:val="&lt;Member mnisId='4780' dodsId=''&gt;"/>
          <w:id w:val="-1922176077"/>
          <w:placeholder>
            <w:docPart w:val="FDF5CEA473F646559D0F98A65F69833C"/>
          </w:placeholder>
          <w:richText/>
        </w:sdtPr>
        <w:sdtContent>
          <w:r w:rsidRPr="00FD21B5">
            <w:rPr>
              <w:b/>
            </w:rPr>
            <w:t>Laura Trott:</w:t>
          </w:r>
        </w:sdtContent>
      </w:sdt>
      <w:r>
        <w:t xml:space="preserve"> I want to pick up some of the discussions we were having earlier around accountability and patient choice to talk about the specifics in the White Paper around patient choice. Do you think they are strong enough?</w:t>
      </w:r>
    </w:p>
    <w:p w:rsidR="005417EC" w:rsidP="005417EC">
      <w:pPr>
        <w:pStyle w:val="Answer"/>
      </w:pPr>
      <w:sdt>
        <w:sdtPr>
          <w:alias w:val="Witness"/>
          <w:id w:val="-2141255325"/>
          <w:placeholder>
            <w:docPart w:val="FDF5CEA473F646559D0F98A65F69833C"/>
          </w:placeholder>
          <w:richText/>
        </w:sdtPr>
        <w:sdtContent>
          <w:r w:rsidRPr="00FD21B5">
            <w:rPr>
              <w:b/>
              <w:i/>
            </w:rPr>
            <w:t>Chris Hopson:</w:t>
          </w:r>
        </w:sdtContent>
      </w:sdt>
      <w:r>
        <w:t xml:space="preserve"> There has been a long history, embodied in the NHS constitution, that people should have the ability to choose which provider they use. The Government have made it clear that they want that choice to carry on.</w:t>
      </w:r>
    </w:p>
    <w:p w:rsidR="005417EC" w:rsidP="005417EC">
      <w:pPr>
        <w:pStyle w:val="Answer"/>
      </w:pPr>
      <w:r>
        <w:t>Patient choice is done in a number of different ways. It can be done at an individual level, as I have just described, but there has also been a regime in which clinical commissioning groups can have a procurement exercise to identify which provider should be delivering services. One of the helpful proposals</w:t>
      </w:r>
      <w:r w:rsidR="00B3677E">
        <w:t xml:space="preserve"> in the paper</w:t>
      </w:r>
      <w:r>
        <w:t>, in our view, is about the fact that that has turned into, in a sense, enforcement and requirement to do regular procurement for certain services and has been very debilitating, particularly in the community services sector, where our members have said they are on an incredibly disruptive regular cycle every two or three years of having to spend huge amounts of effort having competitions, often with private sector providers who tend to bid low. They find themselves spending huge amounts of management time on processes that they believe are not necessary.</w:t>
      </w:r>
    </w:p>
    <w:p w:rsidR="005417EC" w:rsidP="005417EC">
      <w:pPr>
        <w:pStyle w:val="Answer"/>
      </w:pPr>
      <w:r>
        <w:t xml:space="preserve">One of the things that we would flag to you that we think is helpful is that there is a new approach to procurement outlined in the process. There is  consultation going on about exactly how the provider selection regime would work going forward, but that sits alongside the basic right of an individual to decide which particular provider they want to use. For us, that is a happy mix of the two. </w:t>
      </w:r>
    </w:p>
    <w:p w:rsidR="005417EC" w:rsidP="005417EC">
      <w:pPr>
        <w:pStyle w:val="Question"/>
        <w:numPr>
          <w:ilvl w:val="0"/>
          <w:numId w:val="9"/>
        </w:numPr>
      </w:pPr>
      <w:sdt>
        <w:sdtPr>
          <w:alias w:val="Member"/>
          <w:tag w:val="&lt;Member mnisId='4780' dodsId=''&gt;"/>
          <w:id w:val="380366736"/>
          <w:placeholder>
            <w:docPart w:val="FDF5CEA473F646559D0F98A65F69833C"/>
          </w:placeholder>
          <w:richText/>
        </w:sdtPr>
        <w:sdtContent>
          <w:r w:rsidRPr="00FD21B5">
            <w:rPr>
              <w:b/>
            </w:rPr>
            <w:t>Laura Trott:</w:t>
          </w:r>
        </w:sdtContent>
      </w:sdt>
      <w:r>
        <w:t xml:space="preserve"> Yes, that makes sense. Sir Robert, what are your views on the patient choice provisions in the White Paper?</w:t>
      </w:r>
    </w:p>
    <w:p w:rsidR="005417EC" w:rsidP="005417EC">
      <w:pPr>
        <w:pStyle w:val="Answer"/>
      </w:pPr>
      <w:sdt>
        <w:sdtPr>
          <w:alias w:val="Witness"/>
          <w:id w:val="-20407106"/>
          <w:placeholder>
            <w:docPart w:val="FDF5CEA473F646559D0F98A65F69833C"/>
          </w:placeholder>
          <w:richText/>
        </w:sdtPr>
        <w:sdtContent>
          <w:r w:rsidRPr="00DB6F95">
            <w:rPr>
              <w:b/>
              <w:i/>
            </w:rPr>
            <w:t>Sir Robert Francis:</w:t>
          </w:r>
        </w:sdtContent>
      </w:sdt>
      <w:r>
        <w:t xml:space="preserve"> It is important that patient choice continues to be recognised as it is, as Chris said. What worries us a little is what happens at the boundaries of ICSs and the extent to which the patient has the choice to go somewhere that is not within their ICS. That is one issue that needs looking at because it can become a little complicated, it seems to me.</w:t>
      </w:r>
    </w:p>
    <w:p w:rsidR="005417EC" w:rsidP="005417EC">
      <w:pPr>
        <w:pStyle w:val="Answer"/>
      </w:pPr>
      <w:r>
        <w:t xml:space="preserve">Although I think it is extremely necessary, I wonder how the ICSs will build into their strategies the idea that the patient has </w:t>
      </w:r>
      <w:r w:rsidR="0049411C">
        <w:t>the</w:t>
      </w:r>
      <w:r>
        <w:t xml:space="preserve"> right to choose</w:t>
      </w:r>
      <w:r w:rsidR="0000694A">
        <w:t>; i</w:t>
      </w:r>
      <w:r>
        <w:t xml:space="preserve">n other words, there should not be dictation from the top as to where the patient goes. That is part of the listening that ICSs need to do as to what their patients need and want and, in particular, their ability to reach out to the seldom heard communities such as the economically deprived, ethnic minorities and so on. At the moment, they sometimes have no choice and no service. That needs to be looked at as well. </w:t>
      </w:r>
    </w:p>
    <w:p w:rsidR="005417EC" w:rsidP="005417EC">
      <w:pPr>
        <w:pStyle w:val="Answer"/>
      </w:pPr>
      <w:r>
        <w:t xml:space="preserve">Whatever the rules say, it requires real dialogue, and continuing dialogue, with the people who need services in order to cater for what they want to happen. Of course, they do not dictate what can happen, but if you do not actually provide the service that people want and would choose, you are not providing a service at all. </w:t>
      </w:r>
    </w:p>
    <w:p w:rsidR="005417EC" w:rsidP="005417EC">
      <w:pPr>
        <w:pStyle w:val="Question"/>
        <w:numPr>
          <w:ilvl w:val="0"/>
          <w:numId w:val="9"/>
        </w:numPr>
      </w:pPr>
      <w:sdt>
        <w:sdtPr>
          <w:alias w:val="Member"/>
          <w:tag w:val="&lt;Member mnisId='4780' dodsId=''&gt;"/>
          <w:id w:val="-1461563428"/>
          <w:placeholder>
            <w:docPart w:val="FDF5CEA473F646559D0F98A65F69833C"/>
          </w:placeholder>
          <w:richText/>
        </w:sdtPr>
        <w:sdtContent>
          <w:r w:rsidRPr="00C41BA8">
            <w:rPr>
              <w:b/>
            </w:rPr>
            <w:t>Laura Trott:</w:t>
          </w:r>
        </w:sdtContent>
      </w:sdt>
      <w:r>
        <w:t xml:space="preserve"> Sir Robert, I want to ask you a specific question about the difference between the patient choice that is available and parental choice over where and what treatment their children get. There has always been a bit of a gulf. Is this something you think should be looked at as part of the White Paper?</w:t>
      </w:r>
    </w:p>
    <w:p w:rsidR="005417EC" w:rsidP="005417EC">
      <w:pPr>
        <w:pStyle w:val="Answer"/>
      </w:pPr>
      <w:sdt>
        <w:sdtPr>
          <w:alias w:val="Witness"/>
          <w:id w:val="-548691976"/>
          <w:placeholder>
            <w:docPart w:val="FDF5CEA473F646559D0F98A65F69833C"/>
          </w:placeholder>
          <w:richText/>
        </w:sdtPr>
        <w:sdtContent>
          <w:r w:rsidRPr="00C41BA8">
            <w:rPr>
              <w:b/>
              <w:i/>
            </w:rPr>
            <w:t>Sir Robert Francis:</w:t>
          </w:r>
        </w:sdtContent>
      </w:sdt>
      <w:r>
        <w:t xml:space="preserve"> It depends on the area you are talking about. The potential conflict between the patient’s choice and parental choice can be quite acute. There are laws that deal with that. If, in general terms, you are talking about parental choice in relation to how their children are treated—</w:t>
      </w:r>
    </w:p>
    <w:p w:rsidR="005417EC" w:rsidP="005417EC">
      <w:pPr>
        <w:pStyle w:val="Question"/>
        <w:numPr>
          <w:ilvl w:val="0"/>
          <w:numId w:val="9"/>
        </w:numPr>
      </w:pPr>
      <w:sdt>
        <w:sdtPr>
          <w:alias w:val="Member"/>
          <w:tag w:val="&lt;Member mnisId='4780' dodsId=''&gt;"/>
          <w:id w:val="-1868748449"/>
          <w:placeholder>
            <w:docPart w:val="FDF5CEA473F646559D0F98A65F69833C"/>
          </w:placeholder>
          <w:richText/>
        </w:sdtPr>
        <w:sdtContent>
          <w:r w:rsidRPr="00C41BA8">
            <w:rPr>
              <w:b/>
            </w:rPr>
            <w:t>Laura Trott:</w:t>
          </w:r>
        </w:sdtContent>
      </w:sdt>
      <w:r>
        <w:t xml:space="preserve"> And where as well. </w:t>
      </w:r>
    </w:p>
    <w:p w:rsidR="005417EC" w:rsidP="005417EC">
      <w:pPr>
        <w:pStyle w:val="Answer"/>
      </w:pPr>
      <w:sdt>
        <w:sdtPr>
          <w:alias w:val="Witness"/>
          <w:id w:val="-1260750813"/>
          <w:placeholder>
            <w:docPart w:val="FDF5CEA473F646559D0F98A65F69833C"/>
          </w:placeholder>
          <w:richText/>
        </w:sdtPr>
        <w:sdtContent>
          <w:r w:rsidRPr="00C41BA8">
            <w:rPr>
              <w:b/>
              <w:i/>
            </w:rPr>
            <w:t>Sir Robert Francis:</w:t>
          </w:r>
        </w:sdtContent>
      </w:sdt>
      <w:r>
        <w:t xml:space="preserve"> And where? </w:t>
      </w:r>
    </w:p>
    <w:p w:rsidR="005417EC" w:rsidP="005417EC">
      <w:pPr>
        <w:pStyle w:val="Question"/>
        <w:numPr>
          <w:ilvl w:val="0"/>
          <w:numId w:val="0"/>
        </w:numPr>
        <w:ind w:left="794"/>
      </w:pPr>
      <w:sdt>
        <w:sdtPr>
          <w:alias w:val="Member"/>
          <w:tag w:val="&lt;Member mnisId='4780' dodsId=''&gt;"/>
          <w:id w:val="-559945916"/>
          <w:placeholder>
            <w:docPart w:val="FDF5CEA473F646559D0F98A65F69833C"/>
          </w:placeholder>
          <w:richText/>
        </w:sdtPr>
        <w:sdtContent>
          <w:r w:rsidRPr="00FB3B06">
            <w:rPr>
              <w:b/>
            </w:rPr>
            <w:t>Laura Trott:</w:t>
          </w:r>
        </w:sdtContent>
      </w:sdt>
      <w:r>
        <w:t xml:space="preserve"> Yes. </w:t>
      </w:r>
    </w:p>
    <w:p w:rsidR="005417EC" w:rsidP="005417EC">
      <w:pPr>
        <w:pStyle w:val="Answer"/>
      </w:pPr>
      <w:sdt>
        <w:sdtPr>
          <w:alias w:val="Witness"/>
          <w:id w:val="-411319190"/>
          <w:placeholder>
            <w:docPart w:val="FDF5CEA473F646559D0F98A65F69833C"/>
          </w:placeholder>
          <w:richText/>
        </w:sdtPr>
        <w:sdtContent>
          <w:r w:rsidRPr="00FB3B06">
            <w:rPr>
              <w:b/>
              <w:i/>
            </w:rPr>
            <w:t>Sir Robert Francis:</w:t>
          </w:r>
        </w:sdtContent>
      </w:sdt>
      <w:r>
        <w:t xml:space="preserve"> It is really important. The place of treatment is something </w:t>
      </w:r>
      <w:r w:rsidR="002E6714">
        <w:t>that</w:t>
      </w:r>
      <w:r>
        <w:t>, far too often</w:t>
      </w:r>
      <w:r w:rsidR="00986F03">
        <w:t>,</w:t>
      </w:r>
      <w:r>
        <w:t xml:space="preserve"> it seems to me</w:t>
      </w:r>
      <w:r w:rsidR="00986F03">
        <w:t>,</w:t>
      </w:r>
      <w:r>
        <w:t xml:space="preserve"> in the past in the NHS has been arranged for the convenience of the service rather than the service being arranged for the convenience of the patients. That is true for parents; it is true for children; it is true for adults; and it is true, perhaps particularly, in the disability sector</w:t>
      </w:r>
      <w:r w:rsidR="00986F03">
        <w:t>,</w:t>
      </w:r>
      <w:r>
        <w:t xml:space="preserve"> where horrendous stories are told about people being put miles away from home. All those things need to be taken into account.</w:t>
      </w:r>
    </w:p>
    <w:p w:rsidR="005417EC" w:rsidP="005417EC">
      <w:pPr>
        <w:pStyle w:val="Answer"/>
      </w:pPr>
      <w:r>
        <w:t xml:space="preserve">It is an area where an ICS is potentially a better solution. First, there are fewer of them than there are of providers and CCGs and so on. Secondly, a more holistic view can be taken of where it is appropriate for people to go. A system that ignores what people want to happen and what is good for them is not a system that is doing its job at all. </w:t>
      </w:r>
    </w:p>
    <w:p w:rsidR="005417EC" w:rsidP="005417EC">
      <w:pPr>
        <w:pStyle w:val="Question"/>
        <w:numPr>
          <w:ilvl w:val="0"/>
          <w:numId w:val="0"/>
        </w:numPr>
        <w:ind w:left="794"/>
      </w:pPr>
      <w:sdt>
        <w:sdtPr>
          <w:alias w:val="Member"/>
          <w:tag w:val="&lt;Member mnisId='4780' dodsId=''&gt;"/>
          <w:id w:val="-388580033"/>
          <w:placeholder>
            <w:docPart w:val="FDF5CEA473F646559D0F98A65F69833C"/>
          </w:placeholder>
          <w:richText/>
        </w:sdtPr>
        <w:sdtContent>
          <w:r w:rsidRPr="00C41BA8">
            <w:rPr>
              <w:b/>
            </w:rPr>
            <w:t>Laura Trott:</w:t>
          </w:r>
        </w:sdtContent>
      </w:sdt>
      <w:r>
        <w:t xml:space="preserve"> Thank you.</w:t>
      </w:r>
    </w:p>
    <w:p w:rsidR="005417EC" w:rsidP="005417EC">
      <w:pPr>
        <w:pStyle w:val="Question"/>
        <w:numPr>
          <w:ilvl w:val="0"/>
          <w:numId w:val="9"/>
        </w:numPr>
      </w:pPr>
      <w:sdt>
        <w:sdtPr>
          <w:alias w:val="Member"/>
          <w:tag w:val="&lt;Member mnisId='1572' dodsId='35446'&gt;"/>
          <w:id w:val="-1407294002"/>
          <w:placeholder>
            <w:docPart w:val="FDF5CEA473F646559D0F98A65F69833C"/>
          </w:placeholder>
          <w:richText/>
        </w:sdtPr>
        <w:sdtContent>
          <w:r w:rsidRPr="00693367">
            <w:rPr>
              <w:b/>
            </w:rPr>
            <w:t>Chair:</w:t>
          </w:r>
        </w:sdtContent>
      </w:sdt>
      <w:r>
        <w:t xml:space="preserve"> I want to move on to workforce issues, which we discussed in the earlier session. Before that, I have a question on operational independence for Chris Hopson.</w:t>
      </w:r>
    </w:p>
    <w:p w:rsidR="005417EC" w:rsidP="005417EC">
      <w:pPr>
        <w:pStyle w:val="QuestionCont"/>
      </w:pPr>
      <w:r>
        <w:t xml:space="preserve">The Lansley reforms were very controversial, but many people would say that the one bit of those reforms that has proved a success is giving operational independence to NHS England. Do you worry that some of the provisions allowing the Secretary of State to intervene could undermine that progress? </w:t>
      </w:r>
    </w:p>
    <w:p w:rsidR="005417EC" w:rsidP="005417EC">
      <w:pPr>
        <w:pStyle w:val="Answer"/>
      </w:pPr>
      <w:sdt>
        <w:sdtPr>
          <w:alias w:val="Witness"/>
          <w:id w:val="756418187"/>
          <w:placeholder>
            <w:docPart w:val="2E5AE9F1A2304681928F6C2078EB361A"/>
          </w:placeholder>
          <w:richText/>
        </w:sdtPr>
        <w:sdtContent>
          <w:r w:rsidRPr="00FF73FD">
            <w:rPr>
              <w:b/>
              <w:i/>
            </w:rPr>
            <w:t>Chris Hopson:</w:t>
          </w:r>
        </w:sdtContent>
      </w:sdt>
      <w:r>
        <w:t xml:space="preserve"> It is impossible to tell at this point because we do not know what is proposed. If the power of direction became a very general power to direct any activity undertaken by NHS England, with no consultation before use of that power and no transparency on when and how the power was used, I think we would all agree that </w:t>
      </w:r>
      <w:r w:rsidR="00B1089A">
        <w:t xml:space="preserve">it </w:t>
      </w:r>
      <w:r>
        <w:t>would be very difficult. If, on the other hand, it was a very tightly defined power to direct in very specific areas that were central to the Secretary of State’s parliamentary accountability, and there was appropriate consultation on how th</w:t>
      </w:r>
      <w:r w:rsidR="00517087">
        <w:t>e</w:t>
      </w:r>
      <w:r>
        <w:t xml:space="preserve"> power was used and transparency around it, that would be very different.</w:t>
      </w:r>
    </w:p>
    <w:p w:rsidR="005417EC" w:rsidP="005417EC">
      <w:pPr>
        <w:pStyle w:val="Answer"/>
      </w:pPr>
      <w:r>
        <w:t>I think we would all agree, wouldn’t we, that it cannot be right for a Secretary of State to have power to direct money to flow to certain areas of the country</w:t>
      </w:r>
      <w:r w:rsidR="002E6714">
        <w:t>?</w:t>
      </w:r>
      <w:r>
        <w:t xml:space="preserve"> It is better to have an independent formula. It cannot be right for a Secretary of State to be able to stop on their own initiative a very carefully and well worked up local reconfiguration plan because he or she is coming under inappropriate pressure from, let’s say, a fellow Cabinet Minister or a Speaker of the House of Commons. </w:t>
      </w:r>
    </w:p>
    <w:p w:rsidR="005417EC" w:rsidP="005417EC">
      <w:pPr>
        <w:pStyle w:val="Answer"/>
      </w:pPr>
      <w:r>
        <w:t>It would be inappropriate for a Secretary of State to direct that whole services should be, effectively, farmed out to the private sector. It would be wrong for the Secretary of State to have the power to hire and fire NHS chairs and chief executives. It would also be inappropriate for them to have the power to give in</w:t>
      </w:r>
      <w:r w:rsidR="006142BE">
        <w:t xml:space="preserve"> </w:t>
      </w:r>
      <w:r>
        <w:t>to very extensive lobbying by single-condition pressure groups to overturn NICE’s guidance on how drugs should be used.</w:t>
      </w:r>
    </w:p>
    <w:p w:rsidR="005417EC" w:rsidP="005417EC">
      <w:pPr>
        <w:pStyle w:val="Answer"/>
      </w:pPr>
      <w:r>
        <w:t xml:space="preserve">There are clearly a number of areas where the NHS’s operational independence is absolutely fundamental, but we cannot really assess how much that is under threat until we see the detail of the power that is being proposed. That is why we </w:t>
      </w:r>
      <w:r w:rsidR="00914C6E">
        <w:t>are being</w:t>
      </w:r>
      <w:r>
        <w:t xml:space="preserve"> deliberately silent on that until we </w:t>
      </w:r>
      <w:r w:rsidR="006142BE">
        <w:t>see</w:t>
      </w:r>
      <w:r>
        <w:t xml:space="preserve"> what the detailed proposal is. </w:t>
      </w:r>
    </w:p>
    <w:p w:rsidR="005417EC" w:rsidP="005417EC">
      <w:pPr>
        <w:pStyle w:val="Question"/>
        <w:numPr>
          <w:ilvl w:val="0"/>
          <w:numId w:val="9"/>
        </w:numPr>
      </w:pPr>
      <w:sdt>
        <w:sdtPr>
          <w:alias w:val="Member"/>
          <w:tag w:val="&lt;Member mnisId='1572' dodsId='35446'&gt;"/>
          <w:id w:val="1065676124"/>
          <w:placeholder>
            <w:docPart w:val="2E5AE9F1A2304681928F6C2078EB361A"/>
          </w:placeholder>
          <w:richText/>
        </w:sdtPr>
        <w:sdtContent>
          <w:r w:rsidRPr="00DB6FAE">
            <w:rPr>
              <w:b/>
            </w:rPr>
            <w:t>Chair:</w:t>
          </w:r>
        </w:sdtContent>
      </w:sdt>
      <w:r>
        <w:t xml:space="preserve"> There is one area where they have been very specific about the power that they are going to give the Secretary of State. That is to reconstitute the powers of arm’s length bodies without having to go back to Parliament. That is a very specific power that the Secretary of State will be taking for himself or herself in this White Paper. What do you think about that?</w:t>
      </w:r>
    </w:p>
    <w:p w:rsidR="005417EC" w:rsidP="005417EC">
      <w:pPr>
        <w:pStyle w:val="Answer"/>
      </w:pPr>
      <w:sdt>
        <w:sdtPr>
          <w:alias w:val="Witness"/>
          <w:id w:val="-1880225084"/>
          <w:placeholder>
            <w:docPart w:val="2E5AE9F1A2304681928F6C2078EB361A"/>
          </w:placeholder>
          <w:richText/>
        </w:sdtPr>
        <w:sdtContent>
          <w:r w:rsidRPr="00DB6FAE">
            <w:rPr>
              <w:b/>
              <w:i/>
            </w:rPr>
            <w:t>Chris Hopson:</w:t>
          </w:r>
        </w:sdtContent>
      </w:sdt>
      <w:r>
        <w:t xml:space="preserve"> Again, it would depend on how it is defined. I do not think anybody would have a massive problem if the Secretary of State wanted to move a single, tightly defined function that everybody agreed made sense to be moved, for example, between the MHRA and NHS England or wherever. Having a bit more flexibility to do that seems to us perfectly sensible. However, if you take that power to its logical extreme, as some are suggesting, which is, for example, the ability of the Secretary of State to abolish NHS England without coming back to Parliament, that clearly cannot be right.</w:t>
      </w:r>
    </w:p>
    <w:p w:rsidR="005417EC" w:rsidP="005417EC">
      <w:pPr>
        <w:pStyle w:val="Answer"/>
      </w:pPr>
      <w:r>
        <w:t>I am sorry not to be specific, Chair, but it really depends on—as so much in this Bill does—the real detail of what will actually be in the clauses. That is why we are engaged, and we think it is incredibly important that the Department engages, in a sensible and detailed debate with the sector before it brings the Bill to Parliament.</w:t>
      </w:r>
    </w:p>
    <w:p w:rsidR="005417EC" w:rsidP="005417EC">
      <w:pPr>
        <w:pStyle w:val="Answer"/>
      </w:pPr>
      <w:r>
        <w:t>To make one final point, the Department will say, quite rightly, that a fair bit of the Bill was discussed in detail and agreed with the NHS in 2019, but there are significant new areas—this is exactly one of them—where, to be frank, the issues were not discussed at the time. It is very important, if we are not to have formal pre-legislative scrutiny, as I understand we are not, that the Department should develop its proposals in deep and significant collaboration with the sector so that we do not have what we had with the Lansley reforms, which was the sector holding up its hands in horror and saying, “No, we simply don’t agree with this.”</w:t>
      </w:r>
    </w:p>
    <w:p w:rsidR="005417EC" w:rsidP="005417EC">
      <w:pPr>
        <w:pStyle w:val="Question"/>
        <w:numPr>
          <w:ilvl w:val="0"/>
          <w:numId w:val="9"/>
        </w:numPr>
      </w:pPr>
      <w:sdt>
        <w:sdtPr>
          <w:alias w:val="Member"/>
          <w:tag w:val="&lt;Member mnisId='1572' dodsId='35446'&gt;"/>
          <w:id w:val="-138888685"/>
          <w:placeholder>
            <w:docPart w:val="2E5AE9F1A2304681928F6C2078EB361A"/>
          </w:placeholder>
          <w:richText/>
        </w:sdtPr>
        <w:sdtContent>
          <w:r w:rsidRPr="008C57D4">
            <w:rPr>
              <w:b/>
            </w:rPr>
            <w:t>Chair:</w:t>
          </w:r>
        </w:sdtContent>
      </w:sdt>
      <w:r>
        <w:t xml:space="preserve"> Thank you. Let me move on to the workforce. I would like to bring in Danny Mortimer. You and I worked together very closely when you ran NHS Employers, and I know that you have thought long and hard about the issues around workforce planning. We heard from the three think-tanks in the earlier session that the Bill is a missed opportunity to sort out long-term workforce planning issues. Do you think they have a point? </w:t>
      </w:r>
    </w:p>
    <w:p w:rsidR="005417EC" w:rsidP="005417EC">
      <w:pPr>
        <w:pStyle w:val="Answer"/>
      </w:pPr>
      <w:sdt>
        <w:sdtPr>
          <w:alias w:val="Witness"/>
          <w:id w:val="1642688078"/>
          <w:placeholder>
            <w:docPart w:val="2E5AE9F1A2304681928F6C2078EB361A"/>
          </w:placeholder>
          <w:richText/>
        </w:sdtPr>
        <w:sdtContent>
          <w:r w:rsidRPr="00225C82">
            <w:rPr>
              <w:b/>
              <w:i/>
            </w:rPr>
            <w:t>Danny Mortimer:</w:t>
          </w:r>
        </w:sdtContent>
      </w:sdt>
      <w:r>
        <w:t xml:space="preserve"> Yes, but I also think there is an opportunity for the role of ICSs in addressing that, Chair. What we have not had are properly costed and properly resourced long-term plans for the workforce, for health and social care. That is another opportunity that needs to be picked up as well. </w:t>
      </w:r>
    </w:p>
    <w:p w:rsidR="005417EC" w:rsidP="005417EC">
      <w:pPr>
        <w:pStyle w:val="Answer"/>
      </w:pPr>
      <w:r>
        <w:t>The role of ICSs gives the opportunity to devolve some of the work that is currently vested in Health Education England and NHS England around the workforce plan—the people plan that has been developed for England. I think ICSs, with their ability to relate workforce needs in the longer term to the needs of their population and the needs of their services, can become an engine for producing the plan.</w:t>
      </w:r>
    </w:p>
    <w:p w:rsidR="005417EC" w:rsidP="005417EC">
      <w:pPr>
        <w:pStyle w:val="Answer"/>
      </w:pPr>
      <w:r>
        <w:t>I echo the comments that I heard colleagues make earlier about the fact that the plan needs to be developed in a way that is rooted in the need of patients, and is not conditioned and restrained by the short-term view of the Treasury in terms of the resource that is currently available. It needs to speak to the long-term needs of patients and populations.</w:t>
      </w:r>
    </w:p>
    <w:p w:rsidR="005417EC" w:rsidP="005417EC">
      <w:pPr>
        <w:pStyle w:val="Answer"/>
      </w:pPr>
      <w:r>
        <w:t>It needs to build in innovation. I think the ICSs are the best place to identify potential innovation in how our people work</w:t>
      </w:r>
      <w:r w:rsidR="005108C5">
        <w:t>,</w:t>
      </w:r>
      <w:r>
        <w:t xml:space="preserve"> and speak to the longer term. There have been steps over the years to invest in the workforce. There was the medical school expansion and the commitments made after the last election on funding degree-level study, but they have not been done in the context of a whole plan. There is a real opportunity for ICSs to provide leadership </w:t>
      </w:r>
      <w:r w:rsidR="00C81E5E">
        <w:t>in</w:t>
      </w:r>
      <w:r>
        <w:t xml:space="preserve"> doing that and aggregating it nationally.</w:t>
      </w:r>
    </w:p>
    <w:p w:rsidR="005417EC" w:rsidP="005417EC">
      <w:pPr>
        <w:pStyle w:val="Question"/>
        <w:numPr>
          <w:ilvl w:val="0"/>
          <w:numId w:val="9"/>
        </w:numPr>
      </w:pPr>
      <w:sdt>
        <w:sdtPr>
          <w:alias w:val="Member"/>
          <w:tag w:val="&lt;Member mnisId='1572' dodsId='35446'&gt;"/>
          <w:id w:val="-1663700963"/>
          <w:placeholder>
            <w:docPart w:val="2E5AE9F1A2304681928F6C2078EB361A"/>
          </w:placeholder>
          <w:richText/>
        </w:sdtPr>
        <w:sdtContent>
          <w:r w:rsidRPr="00A773F2">
            <w:rPr>
              <w:b/>
            </w:rPr>
            <w:t>Chair:</w:t>
          </w:r>
        </w:sdtContent>
      </w:sdt>
      <w:r>
        <w:t xml:space="preserve"> Let me ask you about the Treasury, as you have mentioned it. I will ask you the same question that I asked Nigel Edwards. The Treasury has th</w:t>
      </w:r>
      <w:r w:rsidR="00C81E5E">
        <w:t>e</w:t>
      </w:r>
      <w:r>
        <w:t xml:space="preserve"> view that</w:t>
      </w:r>
      <w:r w:rsidR="002E6714">
        <w:t>,</w:t>
      </w:r>
      <w:r>
        <w:t xml:space="preserve"> if you commit to training more doctors and nurses, it is a bit like building the M25. Build it and they will come. The Treasury view is that constraining the number of doctors and nurses that we train is the best way to contain long-term growth in NHS spending. Do you think that is the right view?</w:t>
      </w:r>
    </w:p>
    <w:p w:rsidR="005417EC" w:rsidP="005417EC">
      <w:pPr>
        <w:pStyle w:val="Answer"/>
      </w:pPr>
      <w:sdt>
        <w:sdtPr>
          <w:alias w:val="Witness"/>
          <w:id w:val="1283851408"/>
          <w:placeholder>
            <w:docPart w:val="2E5AE9F1A2304681928F6C2078EB361A"/>
          </w:placeholder>
          <w:richText/>
        </w:sdtPr>
        <w:sdtContent>
          <w:r w:rsidRPr="00A773F2">
            <w:rPr>
              <w:b/>
              <w:i/>
            </w:rPr>
            <w:t>Danny Mortimer:</w:t>
          </w:r>
        </w:sdtContent>
      </w:sdt>
      <w:r>
        <w:t xml:space="preserve"> No. My direct experience</w:t>
      </w:r>
      <w:r w:rsidR="00D74A84">
        <w:t>,</w:t>
      </w:r>
      <w:r>
        <w:t xml:space="preserve"> and my experience in recent years working on behalf of members, is that actually in times of shortage</w:t>
      </w:r>
      <w:r w:rsidR="00F55828">
        <w:t>—</w:t>
      </w:r>
      <w:r w:rsidR="00933601">
        <w:t xml:space="preserve"> and </w:t>
      </w:r>
      <w:r>
        <w:t>we have had shortages for many</w:t>
      </w:r>
      <w:r w:rsidR="00933601">
        <w:t>, many</w:t>
      </w:r>
      <w:r>
        <w:t xml:space="preserve"> years</w:t>
      </w:r>
      <w:r w:rsidR="00F55828">
        <w:t>—</w:t>
      </w:r>
      <w:r>
        <w:t>there is an additional cost for the NHS and for our colleagues in social care because of the use of premium-cost labour. There are additional costs of having to recruit at considerable scale abroad. We need, albeit over quite a significant length of time, to reach points where there is over</w:t>
      </w:r>
      <w:r w:rsidR="00A82FA3">
        <w:t>-</w:t>
      </w:r>
      <w:r>
        <w:t>supply in some of our key degree</w:t>
      </w:r>
      <w:r w:rsidR="00CF4839">
        <w:t>-</w:t>
      </w:r>
      <w:r>
        <w:t>educated job markets. That will, in the longer term</w:t>
      </w:r>
      <w:r w:rsidR="00E26C3C">
        <w:t>,</w:t>
      </w:r>
      <w:r>
        <w:t xml:space="preserve"> help us to avoid th</w:t>
      </w:r>
      <w:r w:rsidR="00E26C3C">
        <w:t>e</w:t>
      </w:r>
      <w:r>
        <w:t xml:space="preserve"> additional premium cost that has been such a challenge for the NH</w:t>
      </w:r>
      <w:r w:rsidR="00C65DB6">
        <w:t xml:space="preserve">S </w:t>
      </w:r>
      <w:r>
        <w:t xml:space="preserve">for 10 years or more. </w:t>
      </w:r>
    </w:p>
    <w:p w:rsidR="005417EC" w:rsidP="005417EC">
      <w:pPr>
        <w:pStyle w:val="Question"/>
        <w:numPr>
          <w:ilvl w:val="0"/>
          <w:numId w:val="0"/>
        </w:numPr>
        <w:ind w:left="794"/>
      </w:pPr>
      <w:sdt>
        <w:sdtPr>
          <w:alias w:val="Member"/>
          <w:tag w:val="&lt;Member mnisId='1572' dodsId='35446'&gt;"/>
          <w:id w:val="1769654388"/>
          <w:placeholder>
            <w:docPart w:val="2E5AE9F1A2304681928F6C2078EB361A"/>
          </w:placeholder>
          <w:richText/>
        </w:sdtPr>
        <w:sdtContent>
          <w:r w:rsidRPr="00F212C1">
            <w:rPr>
              <w:b/>
            </w:rPr>
            <w:t>Chair:</w:t>
          </w:r>
        </w:sdtContent>
      </w:sdt>
      <w:r>
        <w:t xml:space="preserve"> Thank you. Let me bring in James Davies.</w:t>
      </w:r>
    </w:p>
    <w:p w:rsidR="005417EC" w:rsidP="005417EC">
      <w:pPr>
        <w:pStyle w:val="Question"/>
        <w:numPr>
          <w:ilvl w:val="0"/>
          <w:numId w:val="9"/>
        </w:numPr>
      </w:pPr>
      <w:sdt>
        <w:sdtPr>
          <w:alias w:val="Member"/>
          <w:tag w:val="&lt;Member mnisId='4476' dodsId='60557'&gt;"/>
          <w:id w:val="-617689923"/>
          <w:placeholder>
            <w:docPart w:val="2E5AE9F1A2304681928F6C2078EB361A"/>
          </w:placeholder>
          <w:richText/>
        </w:sdtPr>
        <w:sdtContent>
          <w:r w:rsidRPr="00F212C1">
            <w:rPr>
              <w:b/>
            </w:rPr>
            <w:t>Dr Davies:</w:t>
          </w:r>
        </w:sdtContent>
      </w:sdt>
      <w:r>
        <w:t xml:space="preserve"> </w:t>
      </w:r>
      <w:r w:rsidR="00E26C3C">
        <w:t>Chris Hopson, r</w:t>
      </w:r>
      <w:r>
        <w:t>eturning to the operational independence question</w:t>
      </w:r>
      <w:r w:rsidR="00E26C3C">
        <w:t xml:space="preserve">, </w:t>
      </w:r>
      <w:r>
        <w:t>do you think there is an extent to which currently there are informal arrangements</w:t>
      </w:r>
      <w:r w:rsidR="00F55828">
        <w:t>—</w:t>
      </w:r>
      <w:r w:rsidR="00880333">
        <w:t>for instance</w:t>
      </w:r>
      <w:r w:rsidR="000965F7">
        <w:t>,</w:t>
      </w:r>
      <w:r>
        <w:t xml:space="preserve"> opaque discussions between politicians and NHS England? Is there an argument that the White Paper proposals might increase transparency?</w:t>
      </w:r>
    </w:p>
    <w:p w:rsidR="005417EC" w:rsidP="005417EC">
      <w:pPr>
        <w:pStyle w:val="Answer"/>
      </w:pPr>
      <w:sdt>
        <w:sdtPr>
          <w:alias w:val="Witness"/>
          <w:id w:val="405730549"/>
          <w:placeholder>
            <w:docPart w:val="2E5AE9F1A2304681928F6C2078EB361A"/>
          </w:placeholder>
          <w:richText/>
        </w:sdtPr>
        <w:sdtContent>
          <w:r w:rsidRPr="00F212C1">
            <w:rPr>
              <w:b/>
              <w:i/>
            </w:rPr>
            <w:t>Chris Hopson:</w:t>
          </w:r>
        </w:sdtContent>
      </w:sdt>
      <w:r>
        <w:t xml:space="preserve"> Transparency is really important. The Chair and I have had lots of conversations about the nature of the relationship between the Secretary of State and NHS England. The reality is that the Secretary of State </w:t>
      </w:r>
      <w:r w:rsidR="00880333">
        <w:t>has</w:t>
      </w:r>
      <w:r>
        <w:t xml:space="preserve"> full parliamentary accountability, quite rightly, for the spending of £130 billion of public money. This is one of our major public services.</w:t>
      </w:r>
    </w:p>
    <w:p w:rsidR="005417EC" w:rsidP="005417EC">
      <w:pPr>
        <w:pStyle w:val="Answer"/>
      </w:pPr>
      <w:r>
        <w:t>Equally</w:t>
      </w:r>
      <w:r w:rsidR="00F55828">
        <w:t>,</w:t>
      </w:r>
      <w:r>
        <w:t xml:space="preserve"> though, the 2012 Act quite deliberately g</w:t>
      </w:r>
      <w:r w:rsidR="00494CE5">
        <w:t>a</w:t>
      </w:r>
      <w:r>
        <w:t xml:space="preserve">ve a degree of operational independence to the NHS. </w:t>
      </w:r>
      <w:r w:rsidR="00494CE5">
        <w:t>O</w:t>
      </w:r>
      <w:r>
        <w:t>ur observation</w:t>
      </w:r>
      <w:r w:rsidR="00494CE5">
        <w:t>,</w:t>
      </w:r>
      <w:r>
        <w:t xml:space="preserve"> looking in from the outside</w:t>
      </w:r>
      <w:r w:rsidR="00494CE5">
        <w:t>,</w:t>
      </w:r>
      <w:r>
        <w:t xml:space="preserve"> </w:t>
      </w:r>
      <w:r w:rsidR="00494CE5">
        <w:t>is</w:t>
      </w:r>
      <w:r>
        <w:t xml:space="preserve"> that there is, as you would expect, a day-by-day and week-by-week dialogue between the Secretary of State and NHS England about what should happen. We have tried to bring transparency to that through the publication of a clear mandate that effectively sets out what needs to be delivered. That seems to us to be a very important mechanism.</w:t>
      </w:r>
    </w:p>
    <w:p w:rsidR="005417EC" w:rsidP="005417EC">
      <w:pPr>
        <w:pStyle w:val="Answer"/>
      </w:pPr>
      <w:r>
        <w:t>As I was saying earlier, in relation to what is proposed</w:t>
      </w:r>
      <w:r w:rsidR="00F30D7C">
        <w:t>,</w:t>
      </w:r>
      <w:r>
        <w:t xml:space="preserve"> the bit that feels uncomfortable is the idea that the Secretary of State should be able to direct the </w:t>
      </w:r>
      <w:r w:rsidR="00F30D7C">
        <w:t>c</w:t>
      </w:r>
      <w:r>
        <w:t xml:space="preserve">hief </w:t>
      </w:r>
      <w:r w:rsidR="00F30D7C">
        <w:t>e</w:t>
      </w:r>
      <w:r>
        <w:t xml:space="preserve">xecutive of NHS England to do things that the </w:t>
      </w:r>
      <w:r w:rsidR="00F30D7C">
        <w:t>c</w:t>
      </w:r>
      <w:r>
        <w:t xml:space="preserve">hief </w:t>
      </w:r>
      <w:r w:rsidR="00F30D7C">
        <w:t>e</w:t>
      </w:r>
      <w:r>
        <w:t xml:space="preserve">xecutive and the leaders of NHS England feel </w:t>
      </w:r>
      <w:r w:rsidR="00F910E5">
        <w:t>are</w:t>
      </w:r>
      <w:r>
        <w:t xml:space="preserve"> inappropriate without there being a degree of transparency.</w:t>
      </w:r>
      <w:r w:rsidR="00F30D7C">
        <w:t xml:space="preserve"> </w:t>
      </w:r>
      <w:r>
        <w:t>As you well know, James, there is a formal system in Whitehall that</w:t>
      </w:r>
      <w:r w:rsidR="00F55828">
        <w:t>,</w:t>
      </w:r>
      <w:r>
        <w:t xml:space="preserve"> if you get to the point where you need to instruct somebody to do something, you</w:t>
      </w:r>
      <w:r w:rsidR="008436BB">
        <w:t xml:space="preserve"> </w:t>
      </w:r>
      <w:r>
        <w:t xml:space="preserve">need to make </w:t>
      </w:r>
      <w:r w:rsidR="008436BB">
        <w:t>i</w:t>
      </w:r>
      <w:r>
        <w:t xml:space="preserve">t transparent. I see the argument that that can end up being a very high threshold, and therefore </w:t>
      </w:r>
      <w:r w:rsidR="003158B7">
        <w:t xml:space="preserve">that </w:t>
      </w:r>
      <w:r>
        <w:t xml:space="preserve">means it is quite difficult to use if you are a politician, but if politicians are to have the power to direct NHS England to do things they do not want to do, there should be a degree of transparency around it. That is how it should work. </w:t>
      </w:r>
    </w:p>
    <w:p w:rsidR="005417EC" w:rsidP="005417EC">
      <w:pPr>
        <w:pStyle w:val="Question"/>
        <w:numPr>
          <w:ilvl w:val="0"/>
          <w:numId w:val="9"/>
        </w:numPr>
      </w:pPr>
      <w:sdt>
        <w:sdtPr>
          <w:alias w:val="Member"/>
          <w:tag w:val="&lt;Member mnisId='4476' dodsId='60557'&gt;"/>
          <w:id w:val="776221297"/>
          <w:placeholder>
            <w:docPart w:val="2E5AE9F1A2304681928F6C2078EB361A"/>
          </w:placeholder>
          <w:richText/>
        </w:sdtPr>
        <w:sdtContent>
          <w:r w:rsidRPr="00F212C1">
            <w:rPr>
              <w:b/>
            </w:rPr>
            <w:t>Dr Davies:</w:t>
          </w:r>
        </w:sdtContent>
      </w:sdt>
      <w:r>
        <w:t xml:space="preserve"> </w:t>
      </w:r>
      <w:r w:rsidR="003158B7">
        <w:t>Understood, but a</w:t>
      </w:r>
      <w:r>
        <w:t>s the No. 1 domestic priority for many voters, is it not right that</w:t>
      </w:r>
      <w:r w:rsidR="00E84FF8">
        <w:t>,</w:t>
      </w:r>
      <w:r>
        <w:t xml:space="preserve"> if the Secretary of State is essentially held to account for the operation and performance of the NHS, they should have the ability to intervene more?</w:t>
      </w:r>
    </w:p>
    <w:p w:rsidR="005417EC" w:rsidP="005417EC">
      <w:pPr>
        <w:pStyle w:val="Answer"/>
      </w:pPr>
      <w:sdt>
        <w:sdtPr>
          <w:alias w:val="Witness"/>
          <w:id w:val="-1058078245"/>
          <w:placeholder>
            <w:docPart w:val="2E5AE9F1A2304681928F6C2078EB361A"/>
          </w:placeholder>
          <w:richText/>
        </w:sdtPr>
        <w:sdtContent>
          <w:r w:rsidRPr="00F212C1">
            <w:rPr>
              <w:b/>
              <w:i/>
            </w:rPr>
            <w:t>Chris Hopson:</w:t>
          </w:r>
        </w:sdtContent>
      </w:sdt>
      <w:r>
        <w:t xml:space="preserve"> This is where the terms of the debate are, which is why we have not come out and said, “No, we are opposed full stop to the idea of the Secretary of State having more powers in this area.” The key is, as I have said on a couple of occasions, that the devil is in the detail. I hope you would agree that with the five areas I listed around resource allocation, use of drugs, service reconfigurations</w:t>
      </w:r>
      <w:r w:rsidR="00A64BD7">
        <w:t xml:space="preserve"> and so on</w:t>
      </w:r>
      <w:r>
        <w:t xml:space="preserve">, we need to be very careful </w:t>
      </w:r>
      <w:r w:rsidR="00A64BD7">
        <w:t xml:space="preserve">about allowing </w:t>
      </w:r>
      <w:r>
        <w:t>single, individual politicians</w:t>
      </w:r>
      <w:r w:rsidR="00057859">
        <w:t>,</w:t>
      </w:r>
      <w:r>
        <w:t xml:space="preserve"> who</w:t>
      </w:r>
      <w:r w:rsidR="00A64BD7">
        <w:t xml:space="preserve"> inevitably and</w:t>
      </w:r>
      <w:r>
        <w:t xml:space="preserve"> quite understandably</w:t>
      </w:r>
      <w:r w:rsidR="00057859">
        <w:t xml:space="preserve"> </w:t>
      </w:r>
      <w:r>
        <w:t>have party political interests</w:t>
      </w:r>
      <w:r w:rsidR="00057859">
        <w:t>,</w:t>
      </w:r>
      <w:r>
        <w:t xml:space="preserve"> to have excessive power over exactly how the NHS operates day to day. There is a really important debate. We are very keen to join it, but we cannot do so until we see what the detail of the proposal is. </w:t>
      </w:r>
    </w:p>
    <w:p w:rsidR="005417EC" w:rsidP="005417EC">
      <w:pPr>
        <w:pStyle w:val="Question"/>
        <w:numPr>
          <w:ilvl w:val="0"/>
          <w:numId w:val="9"/>
        </w:numPr>
      </w:pPr>
      <w:sdt>
        <w:sdtPr>
          <w:alias w:val="Member"/>
          <w:tag w:val="&lt;Member mnisId='4476' dodsId='60557'&gt;"/>
          <w:id w:val="1367404430"/>
          <w:placeholder>
            <w:docPart w:val="2E5AE9F1A2304681928F6C2078EB361A"/>
          </w:placeholder>
          <w:richText/>
        </w:sdtPr>
        <w:sdtContent>
          <w:r w:rsidRPr="00F212C1">
            <w:rPr>
              <w:b/>
            </w:rPr>
            <w:t>Dr Davies:</w:t>
          </w:r>
        </w:sdtContent>
      </w:sdt>
      <w:r>
        <w:t xml:space="preserve"> </w:t>
      </w:r>
      <w:r w:rsidR="004B1647">
        <w:t xml:space="preserve">Fair enough. </w:t>
      </w:r>
      <w:r>
        <w:t>Danny Mortimer, do you have any comments to add?</w:t>
      </w:r>
    </w:p>
    <w:p w:rsidR="005417EC" w:rsidP="005417EC">
      <w:pPr>
        <w:pStyle w:val="Answer"/>
      </w:pPr>
      <w:sdt>
        <w:sdtPr>
          <w:alias w:val="Witness"/>
          <w:id w:val="1680853366"/>
          <w:placeholder>
            <w:docPart w:val="2E5AE9F1A2304681928F6C2078EB361A"/>
          </w:placeholder>
          <w:richText/>
        </w:sdtPr>
        <w:sdtContent>
          <w:r w:rsidRPr="00F212C1">
            <w:rPr>
              <w:b/>
              <w:i/>
            </w:rPr>
            <w:t>Danny Mortimer:</w:t>
          </w:r>
        </w:sdtContent>
      </w:sdt>
      <w:r>
        <w:t xml:space="preserve"> Clearly</w:t>
      </w:r>
      <w:r w:rsidR="004B1647">
        <w:t>,</w:t>
      </w:r>
      <w:r>
        <w:t xml:space="preserve"> there is an element in which the Act has to tidy up some fairly complicated arrangements </w:t>
      </w:r>
      <w:r w:rsidR="004B1647">
        <w:t>l</w:t>
      </w:r>
      <w:r>
        <w:t>eft over from the previous Act. The three national regulators that were established</w:t>
      </w:r>
      <w:r w:rsidR="001A5FB0">
        <w:t>—</w:t>
      </w:r>
      <w:r w:rsidR="00552F25">
        <w:t>M</w:t>
      </w:r>
      <w:r>
        <w:t>onitor</w:t>
      </w:r>
      <w:r w:rsidR="00552F25">
        <w:t>,</w:t>
      </w:r>
      <w:r>
        <w:t xml:space="preserve"> the Trust Development Authority and the NHS </w:t>
      </w:r>
      <w:r w:rsidR="009067FA">
        <w:t>C</w:t>
      </w:r>
      <w:r>
        <w:t xml:space="preserve">ommissioning </w:t>
      </w:r>
      <w:r w:rsidR="009067FA">
        <w:t>B</w:t>
      </w:r>
      <w:r>
        <w:t>oard</w:t>
      </w:r>
      <w:r w:rsidR="001A5FB0">
        <w:t>—</w:t>
      </w:r>
      <w:r>
        <w:t>all have different lines of accountability. It is important that that is made properly clear and tidied up.</w:t>
      </w:r>
    </w:p>
    <w:p w:rsidR="00AA1B15" w:rsidP="005417EC">
      <w:pPr>
        <w:pStyle w:val="Answer"/>
      </w:pPr>
      <w:r>
        <w:t>T</w:t>
      </w:r>
      <w:r w:rsidR="005417EC">
        <w:t>he points about transparency are important. There has to be absolute clarity. You are right that there may well be a certain opaqueness at the moment to conversations that the Secretary of State and his team have with NHS England and others. It is important that the Act sets that transparency.</w:t>
      </w:r>
      <w:r>
        <w:t xml:space="preserve"> </w:t>
      </w:r>
      <w:r w:rsidR="005417EC">
        <w:t>The NHS can also be clear about times when, particularly for population health and clinical quality reasons, it disagrees with the instruction that is given.</w:t>
      </w:r>
    </w:p>
    <w:p w:rsidR="005417EC" w:rsidP="005417EC">
      <w:pPr>
        <w:pStyle w:val="Answer"/>
      </w:pPr>
      <w:r>
        <w:t xml:space="preserve">The most successful reconfigurations I have experienced in my career </w:t>
      </w:r>
      <w:r w:rsidR="0030491C">
        <w:t>we</w:t>
      </w:r>
      <w:r>
        <w:t>re probably the ones around cardiovascular and cancer services in particular. They are ones that have led to demonstrable benefits, improvements and outcomes for communities</w:t>
      </w:r>
      <w:r w:rsidR="00AA1B15">
        <w:t>, but</w:t>
      </w:r>
      <w:r>
        <w:t xml:space="preserve"> have involved services being delivered differently between organisations. On some of the anticipated interventions that there may be around reconfigurations, the experience that I have directly</w:t>
      </w:r>
      <w:r w:rsidR="009A4CAD">
        <w:t>,</w:t>
      </w:r>
      <w:r>
        <w:t xml:space="preserve"> and with our members</w:t>
      </w:r>
      <w:r w:rsidR="009A4CAD">
        <w:t>,</w:t>
      </w:r>
      <w:r>
        <w:t xml:space="preserve"> is that th</w:t>
      </w:r>
      <w:r w:rsidR="007320A4">
        <w:t>ey</w:t>
      </w:r>
      <w:r>
        <w:t xml:space="preserve"> are always motivated by what clinicians in particular believe is in the best interests of their patients and what they can deliver safely for their communities. There has to be transparency </w:t>
      </w:r>
      <w:r w:rsidR="00F57020">
        <w:t>on</w:t>
      </w:r>
      <w:r>
        <w:t xml:space="preserve"> any differences of opinion, and about the resource implications as well as the quality and safety implications that flow from that. </w:t>
      </w:r>
    </w:p>
    <w:p w:rsidR="005417EC" w:rsidP="005417EC">
      <w:pPr>
        <w:pStyle w:val="Question"/>
        <w:numPr>
          <w:ilvl w:val="0"/>
          <w:numId w:val="9"/>
        </w:numPr>
      </w:pPr>
      <w:sdt>
        <w:sdtPr>
          <w:alias w:val="Member"/>
          <w:tag w:val="&lt;Member mnisId='4779' dodsId=''&gt;"/>
          <w:id w:val="445509996"/>
          <w:placeholder>
            <w:docPart w:val="2E5AE9F1A2304681928F6C2078EB361A"/>
          </w:placeholder>
          <w:richText/>
        </w:sdtPr>
        <w:sdtContent>
          <w:r w:rsidRPr="008F2B58">
            <w:rPr>
              <w:b/>
            </w:rPr>
            <w:t>Taiwo Owatemi:</w:t>
          </w:r>
        </w:sdtContent>
      </w:sdt>
      <w:r>
        <w:t xml:space="preserve"> I am particularly interested in the proposed changes to procurement. Chris, how do you think the changes will benefit health organisations in the delivery of services?</w:t>
      </w:r>
    </w:p>
    <w:p w:rsidR="005417EC" w:rsidP="005417EC">
      <w:pPr>
        <w:pStyle w:val="Answer"/>
      </w:pPr>
      <w:sdt>
        <w:sdtPr>
          <w:alias w:val="Witness"/>
          <w:id w:val="-1138482113"/>
          <w:placeholder>
            <w:docPart w:val="2E5AE9F1A2304681928F6C2078EB361A"/>
          </w:placeholder>
          <w:richText/>
        </w:sdtPr>
        <w:sdtContent>
          <w:r w:rsidRPr="000F42F5">
            <w:rPr>
              <w:b/>
              <w:i/>
            </w:rPr>
            <w:t>Chris Hopson:</w:t>
          </w:r>
        </w:sdtContent>
      </w:sdt>
      <w:r>
        <w:t xml:space="preserve"> As I was saying earlier, Taiwo, one of the problems that a lot of our members have raised, particularly in the community services sector, is that they have been completely tied up in th</w:t>
      </w:r>
      <w:r w:rsidR="00A50AC6">
        <w:t>e</w:t>
      </w:r>
      <w:r>
        <w:t xml:space="preserve"> formal requirement</w:t>
      </w:r>
      <w:r w:rsidR="00304633">
        <w:t>,</w:t>
      </w:r>
      <w:r>
        <w:t xml:space="preserve"> under section 75</w:t>
      </w:r>
      <w:r w:rsidR="00A50AC6">
        <w:t xml:space="preserve">, </w:t>
      </w:r>
      <w:r>
        <w:t xml:space="preserve">basically </w:t>
      </w:r>
      <w:r w:rsidR="00A50AC6">
        <w:t xml:space="preserve">to </w:t>
      </w:r>
      <w:r>
        <w:t>retender services on a very regular basis. It is hugely time consuming</w:t>
      </w:r>
      <w:r w:rsidR="00A50AC6">
        <w:t xml:space="preserve"> and,</w:t>
      </w:r>
      <w:r>
        <w:t xml:space="preserve"> on occasions, awful for the staff.</w:t>
      </w:r>
      <w:r w:rsidR="00304633">
        <w:t xml:space="preserve"> </w:t>
      </w:r>
      <w:r>
        <w:t>I came across a group of staff the other day who, I think, had been employed by three different organisations over a 10-year period. Staff are TUPE</w:t>
      </w:r>
      <w:r w:rsidR="00117F4F">
        <w:t>-e</w:t>
      </w:r>
      <w:r>
        <w:t>d across with formal undertakings, but to swap employer three times whil</w:t>
      </w:r>
      <w:r w:rsidR="00304633">
        <w:t>e</w:t>
      </w:r>
      <w:r>
        <w:t xml:space="preserve"> still doing the same work seems </w:t>
      </w:r>
      <w:r w:rsidR="00304633">
        <w:t xml:space="preserve">to us </w:t>
      </w:r>
      <w:r>
        <w:t xml:space="preserve">far from ideal. </w:t>
      </w:r>
    </w:p>
    <w:p w:rsidR="005417EC" w:rsidP="005417EC">
      <w:pPr>
        <w:pStyle w:val="Answer"/>
      </w:pPr>
      <w:r>
        <w:t>We think, as we said, that there is still more to do to work through exactly how th</w:t>
      </w:r>
      <w:r w:rsidR="000413B5">
        <w:t>e formal selection regime is</w:t>
      </w:r>
      <w:r>
        <w:t xml:space="preserve"> to be structured. We think there is an opportunity to give an appropriate degree of discretion to ICS and NHS bodies that replace CCGs to not have to go through forced retendering for contracts that it simply </w:t>
      </w:r>
      <w:r w:rsidR="005E1214">
        <w:t xml:space="preserve">does not </w:t>
      </w:r>
      <w:r>
        <w:t xml:space="preserve">make sense to retender. </w:t>
      </w:r>
    </w:p>
    <w:p w:rsidR="005417EC" w:rsidP="005417EC">
      <w:pPr>
        <w:pStyle w:val="Answer"/>
      </w:pPr>
      <w:r>
        <w:t>T</w:t>
      </w:r>
      <w:r>
        <w:t>he Chair has been clear about this</w:t>
      </w:r>
      <w:r>
        <w:t>. W</w:t>
      </w:r>
      <w:r>
        <w:t xml:space="preserve">e must </w:t>
      </w:r>
      <w:r w:rsidR="00E84FF8">
        <w:t xml:space="preserve">not </w:t>
      </w:r>
      <w:r>
        <w:t>ensure that the NHS somehow becomes a closed shop in which the existing providers are frozen in time forever. It seems to us that there is a happy medium, where you do not have to go through constant retendering, but you</w:t>
      </w:r>
      <w:r w:rsidR="009838B9">
        <w:t xml:space="preserve"> </w:t>
      </w:r>
      <w:r>
        <w:t>have the ability, if you wish, to look at innovative and different ways of doing things and bring in different providers. That is what we hop</w:t>
      </w:r>
      <w:r w:rsidR="009838B9">
        <w:t>e</w:t>
      </w:r>
      <w:r>
        <w:t xml:space="preserve"> th</w:t>
      </w:r>
      <w:r w:rsidR="00151FBB">
        <w:t>e</w:t>
      </w:r>
      <w:r>
        <w:t xml:space="preserve"> new provider selection regime will enable us to do. We think these are an important set of changes </w:t>
      </w:r>
      <w:r w:rsidR="00151FBB">
        <w:t>in the Bill</w:t>
      </w:r>
      <w:r w:rsidR="000021EB">
        <w:t>, and</w:t>
      </w:r>
      <w:r>
        <w:t xml:space="preserve"> we support</w:t>
      </w:r>
      <w:r w:rsidR="000021EB">
        <w:t xml:space="preserve"> them</w:t>
      </w:r>
      <w:r>
        <w:t xml:space="preserve">. </w:t>
      </w:r>
    </w:p>
    <w:p w:rsidR="005417EC" w:rsidP="005417EC">
      <w:pPr>
        <w:pStyle w:val="Question"/>
        <w:numPr>
          <w:ilvl w:val="0"/>
          <w:numId w:val="9"/>
        </w:numPr>
      </w:pPr>
      <w:sdt>
        <w:sdtPr>
          <w:alias w:val="Member"/>
          <w:tag w:val="&lt;Member mnisId='4779' dodsId=''&gt;"/>
          <w:id w:val="272908392"/>
          <w:placeholder>
            <w:docPart w:val="2E5AE9F1A2304681928F6C2078EB361A"/>
          </w:placeholder>
          <w:richText/>
        </w:sdtPr>
        <w:sdtContent>
          <w:r w:rsidRPr="00AD00B7">
            <w:rPr>
              <w:b/>
            </w:rPr>
            <w:t>Taiwo Owatemi:</w:t>
          </w:r>
        </w:sdtContent>
      </w:sdt>
      <w:r>
        <w:t xml:space="preserve"> Following up on that, as you are aware</w:t>
      </w:r>
      <w:r w:rsidR="00E84FF8">
        <w:t>,</w:t>
      </w:r>
      <w:r>
        <w:t xml:space="preserve"> some parts of the health and social care sector have been disproportionately impacted by procurement regimes. Do you think that the new proposals will help to improve that? If so, how do you see </w:t>
      </w:r>
      <w:r w:rsidR="00151FBB">
        <w:t>i</w:t>
      </w:r>
      <w:r>
        <w:t>t happening?</w:t>
      </w:r>
    </w:p>
    <w:p w:rsidR="005417EC" w:rsidP="005417EC">
      <w:pPr>
        <w:pStyle w:val="Answer"/>
      </w:pPr>
      <w:sdt>
        <w:sdtPr>
          <w:alias w:val="Witness"/>
          <w:id w:val="-430426640"/>
          <w:placeholder>
            <w:docPart w:val="2E5AE9F1A2304681928F6C2078EB361A"/>
          </w:placeholder>
          <w:richText/>
        </w:sdtPr>
        <w:sdtContent>
          <w:r w:rsidRPr="00AD00B7">
            <w:rPr>
              <w:b/>
              <w:i/>
            </w:rPr>
            <w:t>Chris Hopson:</w:t>
          </w:r>
        </w:sdtContent>
      </w:sdt>
      <w:r>
        <w:t xml:space="preserve"> Yes, we think it will. As I said, people will not need to spend what they regard at the moment as far too much of their time not improving services, supporting their staff, </w:t>
      </w:r>
      <w:r w:rsidR="00A93327">
        <w:t xml:space="preserve">and </w:t>
      </w:r>
      <w:r>
        <w:t>ensuring that they are listening carefully to what the needs of their local people are</w:t>
      </w:r>
      <w:r w:rsidR="00AD5151">
        <w:t>,</w:t>
      </w:r>
      <w:r>
        <w:t xml:space="preserve"> and are not distracted from that task by going through what can be very onerous, time-consuming and, they believe, unnecessary retendering processes.</w:t>
      </w:r>
      <w:r w:rsidR="00D74AC2">
        <w:t xml:space="preserve"> </w:t>
      </w:r>
      <w:r>
        <w:t xml:space="preserve">You will see that the White Paper is divided into a number of different sections. </w:t>
      </w:r>
      <w:r w:rsidR="00E63073">
        <w:t>I think t</w:t>
      </w:r>
      <w:r>
        <w:t>here is a section called “</w:t>
      </w:r>
      <w:r w:rsidR="00E63073">
        <w:t>R</w:t>
      </w:r>
      <w:r>
        <w:t>educing bureaucracy”</w:t>
      </w:r>
      <w:r w:rsidR="00E84FF8">
        <w:t>.</w:t>
      </w:r>
      <w:r>
        <w:t xml:space="preserve"> </w:t>
      </w:r>
      <w:r w:rsidR="00D74AC2">
        <w:t>For us, t</w:t>
      </w:r>
      <w:r>
        <w:t>h</w:t>
      </w:r>
      <w:r w:rsidR="00D74AC2">
        <w:t>at</w:t>
      </w:r>
      <w:r>
        <w:t xml:space="preserve"> fits very successfully in that section because it will reduce unnecessary bureaucracy. We think it is a very good and important step. </w:t>
      </w:r>
    </w:p>
    <w:p w:rsidR="005417EC" w:rsidP="005417EC">
      <w:pPr>
        <w:pStyle w:val="Question"/>
        <w:numPr>
          <w:ilvl w:val="0"/>
          <w:numId w:val="0"/>
        </w:numPr>
        <w:ind w:left="794"/>
      </w:pPr>
      <w:sdt>
        <w:sdtPr>
          <w:alias w:val="Member"/>
          <w:tag w:val="&lt;Member mnisId='4779' dodsId=''&gt;"/>
          <w:id w:val="-950002834"/>
          <w:placeholder>
            <w:docPart w:val="2E5AE9F1A2304681928F6C2078EB361A"/>
          </w:placeholder>
          <w:richText/>
        </w:sdtPr>
        <w:sdtContent>
          <w:r w:rsidRPr="00AD00B7">
            <w:rPr>
              <w:b/>
            </w:rPr>
            <w:t>Taiwo Owatemi:</w:t>
          </w:r>
        </w:sdtContent>
      </w:sdt>
      <w:r>
        <w:t xml:space="preserve"> Thank you, Chris. </w:t>
      </w:r>
    </w:p>
    <w:p w:rsidR="005417EC" w:rsidP="005417EC">
      <w:pPr>
        <w:pStyle w:val="Question"/>
        <w:numPr>
          <w:ilvl w:val="0"/>
          <w:numId w:val="9"/>
        </w:numPr>
      </w:pPr>
      <w:sdt>
        <w:sdtPr>
          <w:alias w:val="Member"/>
          <w:tag w:val="&lt;Member mnisId='1572' dodsId='35446'&gt;"/>
          <w:id w:val="1557898065"/>
          <w:placeholder>
            <w:docPart w:val="2E5AE9F1A2304681928F6C2078EB361A"/>
          </w:placeholder>
          <w:richText/>
        </w:sdtPr>
        <w:sdtContent>
          <w:r w:rsidRPr="00C47A2E">
            <w:rPr>
              <w:b/>
            </w:rPr>
            <w:t>Chair:</w:t>
          </w:r>
        </w:sdtContent>
      </w:sdt>
      <w:r>
        <w:t xml:space="preserve"> Let us move on to social care. Barbara Keeley </w:t>
      </w:r>
      <w:r w:rsidR="00D74AC2">
        <w:t>will</w:t>
      </w:r>
      <w:r>
        <w:t xml:space="preserve"> ask a few questions </w:t>
      </w:r>
      <w:r w:rsidR="00D74AC2">
        <w:t>of</w:t>
      </w:r>
      <w:r>
        <w:t xml:space="preserve"> Sarah Pickup. It is a very big priority for the Committee to make sure that we do right by social care with this new legislation.</w:t>
      </w:r>
      <w:r w:rsidR="00C47A2E">
        <w:t xml:space="preserve"> First, Sarah, c</w:t>
      </w:r>
      <w:r>
        <w:t>an I ask how you feel</w:t>
      </w:r>
      <w:r w:rsidR="002D729D">
        <w:t>,</w:t>
      </w:r>
      <w:r>
        <w:t xml:space="preserve"> and how the social care sector feels</w:t>
      </w:r>
      <w:r w:rsidR="002D729D">
        <w:t>,</w:t>
      </w:r>
      <w:r>
        <w:t xml:space="preserve"> about the fact that the NHS has had a 10-year plan for two years, but we still do not have one for the social care sector?</w:t>
      </w:r>
    </w:p>
    <w:p w:rsidR="005417EC" w:rsidP="005417EC">
      <w:pPr>
        <w:pStyle w:val="Answer"/>
      </w:pPr>
      <w:sdt>
        <w:sdtPr>
          <w:alias w:val="Witness"/>
          <w:id w:val="-2056922400"/>
          <w:placeholder>
            <w:docPart w:val="2E5AE9F1A2304681928F6C2078EB361A"/>
          </w:placeholder>
          <w:richText/>
        </w:sdtPr>
        <w:sdtContent>
          <w:r w:rsidRPr="00AD00B7">
            <w:rPr>
              <w:b/>
              <w:i/>
            </w:rPr>
            <w:t>Sarah Pickup:</w:t>
          </w:r>
        </w:sdtContent>
      </w:sdt>
      <w:r>
        <w:t xml:space="preserve"> I suppose the sector is beyond distraught. It is not just two years; it is decades that we have been waiting for a solution to the social care challenge. I think this legislation is being used to pick up a couple of things that the Government see as important post</w:t>
      </w:r>
      <w:r w:rsidR="00E84FF8">
        <w:t xml:space="preserve"> </w:t>
      </w:r>
      <w:r>
        <w:t>pandemic in relation to social care, but what could be more important than the overall reform of both the way it is delivered and the funding? Why is this, albeit important</w:t>
      </w:r>
      <w:r w:rsidR="00A4338D">
        <w:t>,</w:t>
      </w:r>
      <w:r>
        <w:t xml:space="preserve"> change and consolidation in the NHS more important than the adult social care challenge that faces this country?</w:t>
      </w:r>
    </w:p>
    <w:p w:rsidR="005417EC" w:rsidP="005417EC">
      <w:pPr>
        <w:pStyle w:val="Answer"/>
      </w:pPr>
      <w:r>
        <w:t>W</w:t>
      </w:r>
      <w:r>
        <w:t>e are disappointed. We worked collaboratively in the production of th</w:t>
      </w:r>
      <w:r>
        <w:t>e</w:t>
      </w:r>
      <w:r>
        <w:t xml:space="preserve"> White Paper because we believe that the ICS component of it is really important to local government. It is important to local people because of the integration that is offered, but the social care reform is missing. </w:t>
      </w:r>
    </w:p>
    <w:p w:rsidR="005417EC" w:rsidP="005417EC">
      <w:pPr>
        <w:pStyle w:val="Answer"/>
      </w:pPr>
      <w:r>
        <w:t xml:space="preserve">One of the challenges is </w:t>
      </w:r>
      <w:r w:rsidR="00BB6D8F">
        <w:t xml:space="preserve">in </w:t>
      </w:r>
      <w:r>
        <w:t>some of the things that have been talked about</w:t>
      </w:r>
      <w:r w:rsidR="00BB6D8F">
        <w:t>—</w:t>
      </w:r>
      <w:r>
        <w:t>propping up providers and so on. We do not want the same provider market in the future. We want to enable people to be supported differently. There is a lack of focus on personalisation and person-centred care in th</w:t>
      </w:r>
      <w:r w:rsidR="00BB6D8F">
        <w:t>e</w:t>
      </w:r>
      <w:r>
        <w:t xml:space="preserve"> White Paper. I get it, because it is not at that level of detail. It is quite a high level paper and guidance will be all, but we must not lose the intention of personalising care. That means integrating care and social care around people and their needs. It means that we need a properly funded social care system. </w:t>
      </w:r>
    </w:p>
    <w:p w:rsidR="005417EC" w:rsidP="005417EC">
      <w:pPr>
        <w:pStyle w:val="Answer"/>
      </w:pPr>
      <w:r>
        <w:t xml:space="preserve">Going back to the workforce </w:t>
      </w:r>
      <w:r w:rsidR="008B4C9F">
        <w:t>question</w:t>
      </w:r>
      <w:r>
        <w:t xml:space="preserve"> and a new deal for the social care workforce, we are way off having a strategy and a long-term plan. We need a deal for the current workforce that pays them and rewards them well for the very difficult work they do. </w:t>
      </w:r>
    </w:p>
    <w:p w:rsidR="005417EC" w:rsidP="005417EC">
      <w:pPr>
        <w:pStyle w:val="Question"/>
        <w:numPr>
          <w:ilvl w:val="0"/>
          <w:numId w:val="9"/>
        </w:numPr>
      </w:pPr>
      <w:sdt>
        <w:sdtPr>
          <w:alias w:val="Member"/>
          <w:tag w:val="&lt;Member mnisId='1588' dodsId='36036'&gt;"/>
          <w:id w:val="1534065910"/>
          <w:placeholder>
            <w:docPart w:val="2E5AE9F1A2304681928F6C2078EB361A"/>
          </w:placeholder>
          <w:richText/>
        </w:sdtPr>
        <w:sdtContent>
          <w:r w:rsidRPr="001849CD">
            <w:rPr>
              <w:b/>
            </w:rPr>
            <w:t>Barbara Keeley:</w:t>
          </w:r>
        </w:sdtContent>
      </w:sdt>
      <w:r>
        <w:t xml:space="preserve"> What do you think will be the impact on the effectiveness of ICSs of the Government not setting out a long-term plan for social care? </w:t>
      </w:r>
      <w:r w:rsidR="00ED3D18">
        <w:t>T</w:t>
      </w:r>
      <w:r>
        <w:t>he long-term proposals are only suggested as being brought forward “later this year</w:t>
      </w:r>
      <w:r w:rsidR="001F7BFA">
        <w:t>.</w:t>
      </w:r>
      <w:r>
        <w:t xml:space="preserve">” </w:t>
      </w:r>
    </w:p>
    <w:p w:rsidR="005417EC" w:rsidP="005417EC">
      <w:pPr>
        <w:pStyle w:val="Answer"/>
      </w:pPr>
      <w:sdt>
        <w:sdtPr>
          <w:alias w:val="Witness"/>
          <w:id w:val="-414313326"/>
          <w:placeholder>
            <w:docPart w:val="2E5AE9F1A2304681928F6C2078EB361A"/>
          </w:placeholder>
          <w:richText/>
        </w:sdtPr>
        <w:sdtContent>
          <w:r w:rsidRPr="008325B7">
            <w:rPr>
              <w:b/>
              <w:i/>
            </w:rPr>
            <w:t>Sarah Pickup:</w:t>
          </w:r>
        </w:sdtContent>
      </w:sdt>
      <w:r>
        <w:t xml:space="preserve"> I think all commentators would say—</w:t>
      </w:r>
      <w:r w:rsidR="00EC63BD">
        <w:t xml:space="preserve">I think </w:t>
      </w:r>
      <w:r>
        <w:t xml:space="preserve">Danny’s organisation today said as part of the Health for Care </w:t>
      </w:r>
      <w:r w:rsidR="00573B84">
        <w:t>c</w:t>
      </w:r>
      <w:r>
        <w:t>oalition—that the long-term plan for health</w:t>
      </w:r>
      <w:r w:rsidR="00EC63BD">
        <w:t>,</w:t>
      </w:r>
      <w:r>
        <w:t xml:space="preserve"> and the aspirations for health</w:t>
      </w:r>
      <w:r w:rsidR="00EC63BD">
        <w:t>,</w:t>
      </w:r>
      <w:r>
        <w:t xml:space="preserve"> can only be delivered if social care and other public services like housing and public health services are developed and funded appropriately in line.</w:t>
      </w:r>
      <w:r w:rsidR="00C82339">
        <w:t xml:space="preserve"> </w:t>
      </w:r>
      <w:r>
        <w:t xml:space="preserve">Some people have called </w:t>
      </w:r>
      <w:r w:rsidR="00EC63BD">
        <w:t xml:space="preserve">recently </w:t>
      </w:r>
      <w:r>
        <w:t>for public health to be transferred back to the NHS because it is not well funded in local government. That is not the right solution. The solution is to fund it properly in local government, wh</w:t>
      </w:r>
      <w:r w:rsidR="00F47C13">
        <w:t>ich has</w:t>
      </w:r>
      <w:r>
        <w:t xml:space="preserve"> done a good job with public health but without sufficient resources.</w:t>
      </w:r>
    </w:p>
    <w:p w:rsidR="005417EC" w:rsidP="005417EC">
      <w:pPr>
        <w:pStyle w:val="Answer"/>
      </w:pPr>
      <w:r>
        <w:t xml:space="preserve">On adult social care, we know that we need to work in partnership to prevent people from going into hospital and having escalating health needs. We need to work on the prevention </w:t>
      </w:r>
      <w:r w:rsidR="00761620">
        <w:t>of</w:t>
      </w:r>
      <w:r>
        <w:t xml:space="preserve"> escalation of long-term conditions. All of this helps the health service. It is a false economy not to sort out the social care challenge while trying to sort out the health service. It will not work. </w:t>
      </w:r>
    </w:p>
    <w:p w:rsidR="005417EC" w:rsidP="005417EC">
      <w:pPr>
        <w:pStyle w:val="Question"/>
        <w:numPr>
          <w:ilvl w:val="0"/>
          <w:numId w:val="9"/>
        </w:numPr>
      </w:pPr>
      <w:sdt>
        <w:sdtPr>
          <w:alias w:val="Member"/>
          <w:tag w:val="&lt;Member mnisId='1588' dodsId='36036'&gt;"/>
          <w:id w:val="207457427"/>
          <w:placeholder>
            <w:docPart w:val="2E5AE9F1A2304681928F6C2078EB361A"/>
          </w:placeholder>
          <w:richText/>
        </w:sdtPr>
        <w:sdtContent>
          <w:r w:rsidRPr="008325B7">
            <w:rPr>
              <w:b/>
            </w:rPr>
            <w:t>Barbara Keeley:</w:t>
          </w:r>
        </w:sdtContent>
      </w:sdt>
      <w:r>
        <w:t xml:space="preserve"> The Secretary of State will have the power to intervene whe</w:t>
      </w:r>
      <w:r w:rsidR="001C4D13">
        <w:t>re</w:t>
      </w:r>
      <w:r>
        <w:t xml:space="preserve"> the CQC finds that a local authority is failing to meet its duties. What model of assurance do you think should be implemented to avoid the need for such interventions? Should the criteria for intervention be independently set rather than at the Government’s discretion? Do you think it should perhaps be by the CQC?</w:t>
      </w:r>
    </w:p>
    <w:p w:rsidR="005417EC" w:rsidP="005417EC">
      <w:pPr>
        <w:pStyle w:val="Answer"/>
      </w:pPr>
      <w:sdt>
        <w:sdtPr>
          <w:alias w:val="Witness"/>
          <w:id w:val="-406616591"/>
          <w:placeholder>
            <w:docPart w:val="2E5AE9F1A2304681928F6C2078EB361A"/>
          </w:placeholder>
          <w:richText/>
        </w:sdtPr>
        <w:sdtContent>
          <w:r w:rsidRPr="008325B7">
            <w:rPr>
              <w:b/>
              <w:i/>
            </w:rPr>
            <w:t>Sarah Pickup:</w:t>
          </w:r>
        </w:sdtContent>
      </w:sdt>
      <w:r>
        <w:t xml:space="preserve"> I definitely would approach it that way round, as you said. I would start with what assurance is needed</w:t>
      </w:r>
      <w:r w:rsidR="006514C9">
        <w:t xml:space="preserve">: </w:t>
      </w:r>
      <w:r>
        <w:t xml:space="preserve">what better transparency do we need in the system? I know that there is a concern in the Government about transparency </w:t>
      </w:r>
      <w:r w:rsidR="004F33E8">
        <w:t>in</w:t>
      </w:r>
      <w:r>
        <w:t xml:space="preserve"> the adult social care system, but it is locally accountable to </w:t>
      </w:r>
      <w:r w:rsidR="006514C9">
        <w:t xml:space="preserve">democratically </w:t>
      </w:r>
      <w:r>
        <w:t xml:space="preserve">elected councillors. We need to make sure that we do not neglect local democratic accountability, and the accountability to population and people in local places, while looking at what we need to put in place to </w:t>
      </w:r>
      <w:r w:rsidR="00A92EAE">
        <w:t>re</w:t>
      </w:r>
      <w:r>
        <w:t xml:space="preserve">assure national </w:t>
      </w:r>
      <w:r w:rsidR="00A92EAE">
        <w:t>G</w:t>
      </w:r>
      <w:r>
        <w:t xml:space="preserve">overnment. </w:t>
      </w:r>
    </w:p>
    <w:p w:rsidR="005417EC" w:rsidP="005417EC">
      <w:pPr>
        <w:pStyle w:val="Answer"/>
      </w:pPr>
      <w:r>
        <w:t xml:space="preserve">We are in favour of working with the Care Quality Commission to design something </w:t>
      </w:r>
      <w:r w:rsidR="00A92EAE">
        <w:t>that</w:t>
      </w:r>
      <w:r>
        <w:t xml:space="preserve"> builds on what we already have, which is a good sector-led improvement system. It has tools that help us assess how well people are doing, and then go on to help them improve. We think that the improvement part is very much in the remit of the sector itself. We are great users of peers, which provide great support, one organisation to the next, to help with improvement. It has worked.</w:t>
      </w:r>
    </w:p>
    <w:p w:rsidR="005417EC" w:rsidP="005417EC">
      <w:pPr>
        <w:pStyle w:val="Answer"/>
      </w:pPr>
      <w:r>
        <w:t xml:space="preserve">Intervention should always be a very last step. In fact, there are powers of intervention for local government more generally </w:t>
      </w:r>
      <w:r w:rsidR="009A305E">
        <w:t>with</w:t>
      </w:r>
      <w:r>
        <w:t xml:space="preserve"> another Secretary of State, but they are used rarely and that is as it should be. </w:t>
      </w:r>
    </w:p>
    <w:p w:rsidR="005417EC" w:rsidP="005417EC">
      <w:pPr>
        <w:pStyle w:val="Question"/>
        <w:numPr>
          <w:ilvl w:val="0"/>
          <w:numId w:val="9"/>
        </w:numPr>
      </w:pPr>
      <w:sdt>
        <w:sdtPr>
          <w:alias w:val="Member"/>
          <w:tag w:val="&lt;Member mnisId='1588' dodsId='36036'&gt;"/>
          <w:id w:val="-1632088258"/>
          <w:placeholder>
            <w:docPart w:val="2E5AE9F1A2304681928F6C2078EB361A"/>
          </w:placeholder>
          <w:richText/>
        </w:sdtPr>
        <w:sdtContent>
          <w:r w:rsidRPr="009A132E">
            <w:rPr>
              <w:b/>
            </w:rPr>
            <w:t>Barbara Keeley:</w:t>
          </w:r>
        </w:sdtContent>
      </w:sdt>
      <w:r>
        <w:t xml:space="preserve"> What about the fragile provider market that we have? A suggestion was made in the earlier panel that the CQC’s powers should be extended to that. How do you react to that idea? </w:t>
      </w:r>
    </w:p>
    <w:p w:rsidR="005417EC" w:rsidP="005417EC">
      <w:pPr>
        <w:pStyle w:val="Answer"/>
      </w:pPr>
      <w:sdt>
        <w:sdtPr>
          <w:alias w:val="Witness"/>
          <w:id w:val="-2087751249"/>
          <w:placeholder>
            <w:docPart w:val="2E5AE9F1A2304681928F6C2078EB361A"/>
          </w:placeholder>
          <w:richText/>
        </w:sdtPr>
        <w:sdtContent>
          <w:r w:rsidRPr="009A132E">
            <w:rPr>
              <w:b/>
              <w:i/>
            </w:rPr>
            <w:t>Sarah Pickup:</w:t>
          </w:r>
        </w:sdtContent>
      </w:sdt>
      <w:r>
        <w:t xml:space="preserve"> The CQC regulate the provider market in the quality of care that they deliver. They have </w:t>
      </w:r>
      <w:r w:rsidR="0089710D">
        <w:t>a</w:t>
      </w:r>
      <w:r>
        <w:t xml:space="preserve"> market oversight role for the biggest providers</w:t>
      </w:r>
      <w:r w:rsidR="0089710D">
        <w:t xml:space="preserve"> that</w:t>
      </w:r>
      <w:r>
        <w:t xml:space="preserve"> would cause a national challenge if they failed. </w:t>
      </w:r>
      <w:r w:rsidR="0089710D">
        <w:t>It</w:t>
      </w:r>
      <w:r>
        <w:t xml:space="preserve"> all stems </w:t>
      </w:r>
      <w:r w:rsidR="0089710D">
        <w:t>from</w:t>
      </w:r>
      <w:r>
        <w:t xml:space="preserve"> whether the system is properly funded or not. There is a thread of questions from why the workforce is paid at the minimum wage level through to why not all councils pay sufficient fees to care providers, and some self-funders probably pa</w:t>
      </w:r>
      <w:r w:rsidR="00B267B5">
        <w:t>y</w:t>
      </w:r>
      <w:r>
        <w:t xml:space="preserve"> care providers</w:t>
      </w:r>
      <w:r w:rsidR="00B267B5">
        <w:t xml:space="preserve"> fees that are too high</w:t>
      </w:r>
      <w:r>
        <w:t>.</w:t>
      </w:r>
    </w:p>
    <w:p w:rsidR="005417EC" w:rsidP="005417EC">
      <w:pPr>
        <w:pStyle w:val="Answer"/>
      </w:pPr>
      <w:r>
        <w:t xml:space="preserve">We do not want to perpetuate the model of care we have. Of course, there is a </w:t>
      </w:r>
      <w:r w:rsidR="00B267B5">
        <w:t>place</w:t>
      </w:r>
      <w:r>
        <w:t xml:space="preserve"> for care homes and traditional domiciliary care, but people want to be more empowered to choose the way they are supported. We need more development of personal assistan</w:t>
      </w:r>
      <w:r w:rsidR="00B267B5">
        <w:t>ts</w:t>
      </w:r>
      <w:r>
        <w:t xml:space="preserve"> and more diverse ways of helping people to design their own support. Choice, control and personalisation are things that have been through this Committee time and again. We must not forget them as we go through another set of changes. </w:t>
      </w:r>
    </w:p>
    <w:p w:rsidR="005417EC" w:rsidP="005417EC">
      <w:pPr>
        <w:pStyle w:val="Question"/>
        <w:numPr>
          <w:ilvl w:val="0"/>
          <w:numId w:val="9"/>
        </w:numPr>
      </w:pPr>
      <w:sdt>
        <w:sdtPr>
          <w:alias w:val="Member"/>
          <w:tag w:val="&lt;Member mnisId='1588' dodsId='36036'&gt;"/>
          <w:id w:val="1226727225"/>
          <w:placeholder>
            <w:docPart w:val="2E5AE9F1A2304681928F6C2078EB361A"/>
          </w:placeholder>
          <w:richText/>
        </w:sdtPr>
        <w:sdtContent>
          <w:r w:rsidRPr="009A132E">
            <w:rPr>
              <w:b/>
            </w:rPr>
            <w:t>Barbara Keeley:</w:t>
          </w:r>
        </w:sdtContent>
      </w:sdt>
      <w:r>
        <w:t xml:space="preserve"> How do you feel about the power of the CQC to rate local authorities and the delivery of social care services? Do you see that driving improvement? Is there a feeling that there is going to be a scapegoating of local authorities, when in fact all the things you have just highlighted—the funding </w:t>
      </w:r>
      <w:r w:rsidR="001B4147">
        <w:t xml:space="preserve">issues </w:t>
      </w:r>
      <w:r>
        <w:t xml:space="preserve">and </w:t>
      </w:r>
      <w:r w:rsidR="001B4147">
        <w:t xml:space="preserve">the </w:t>
      </w:r>
      <w:r>
        <w:t>market issues—are the ones getting in the way?</w:t>
      </w:r>
    </w:p>
    <w:p w:rsidR="00106273" w:rsidP="005417EC">
      <w:pPr>
        <w:pStyle w:val="Answer"/>
      </w:pPr>
      <w:sdt>
        <w:sdtPr>
          <w:alias w:val="Witness"/>
          <w:id w:val="198987182"/>
          <w:placeholder>
            <w:docPart w:val="2E5AE9F1A2304681928F6C2078EB361A"/>
          </w:placeholder>
          <w:richText/>
        </w:sdtPr>
        <w:sdtContent>
          <w:r w:rsidRPr="009A132E" w:rsidR="005417EC">
            <w:rPr>
              <w:b/>
              <w:i/>
            </w:rPr>
            <w:t>Sarah Pickup:</w:t>
          </w:r>
        </w:sdtContent>
      </w:sdt>
      <w:r w:rsidR="005417EC">
        <w:t xml:space="preserve"> We do not yet know whether there will be a rating system. We are in discussions with CQC and DHSC about the design of th</w:t>
      </w:r>
      <w:r w:rsidR="00D440DA">
        <w:t>e</w:t>
      </w:r>
      <w:r w:rsidR="005417EC">
        <w:t xml:space="preserve"> assurance system. What is disappointing is that the thing that has been picked up as being needed at this point in time, through this legislation, is more assurance of a system </w:t>
      </w:r>
      <w:r w:rsidR="00D440DA">
        <w:t>that</w:t>
      </w:r>
      <w:r w:rsidR="005417EC">
        <w:t xml:space="preserve"> is not funded to deliver its responsibilities as set out in the Care Act. It is the wrong way round. It gives the wrong message to the sector.</w:t>
      </w:r>
      <w:r>
        <w:t xml:space="preserve"> </w:t>
      </w:r>
      <w:r w:rsidR="005417EC">
        <w:t>The only thing you can think of to do with adult social care is to look at it a bit harder to see how well it is doing.</w:t>
      </w:r>
    </w:p>
    <w:p w:rsidR="005417EC" w:rsidP="005417EC">
      <w:pPr>
        <w:pStyle w:val="Answer"/>
      </w:pPr>
      <w:r>
        <w:t>We are hopeful that we can work on a review basis</w:t>
      </w:r>
      <w:r w:rsidR="00106273">
        <w:t>,</w:t>
      </w:r>
      <w:r>
        <w:t xml:space="preserve"> linked to some of the system reviews that </w:t>
      </w:r>
      <w:r w:rsidR="00E84FF8">
        <w:t xml:space="preserve">the </w:t>
      </w:r>
      <w:r>
        <w:t>CQC ha</w:t>
      </w:r>
      <w:r w:rsidR="00CB1D50">
        <w:t>s</w:t>
      </w:r>
      <w:r>
        <w:t xml:space="preserve"> done in the past. We co-operated and collaborated on those, and they were really helpful. We are hopeful that we will not be in a situation where there is </w:t>
      </w:r>
      <w:r w:rsidR="00457BBC">
        <w:t>a</w:t>
      </w:r>
      <w:r>
        <w:t xml:space="preserve"> punitive rating arrangement. We do not think it is helpful.</w:t>
      </w:r>
      <w:r w:rsidR="00457BBC">
        <w:t xml:space="preserve"> </w:t>
      </w:r>
      <w:r>
        <w:t xml:space="preserve">It is a bit like the ICS question: what exactly are </w:t>
      </w:r>
      <w:r w:rsidR="00756E61">
        <w:t xml:space="preserve">you </w:t>
      </w:r>
      <w:r>
        <w:t xml:space="preserve">rating? Everything from public health through to housing and all the social care in between—community capacity building—is all part of the offer that councils have. </w:t>
      </w:r>
    </w:p>
    <w:p w:rsidR="005417EC" w:rsidP="005417EC">
      <w:pPr>
        <w:pStyle w:val="Question"/>
        <w:numPr>
          <w:ilvl w:val="0"/>
          <w:numId w:val="9"/>
        </w:numPr>
      </w:pPr>
      <w:sdt>
        <w:sdtPr>
          <w:alias w:val="Member"/>
          <w:tag w:val="&lt;Member mnisId='1588' dodsId='36036'&gt;"/>
          <w:id w:val="-1310014289"/>
          <w:placeholder>
            <w:docPart w:val="2E5AE9F1A2304681928F6C2078EB361A"/>
          </w:placeholder>
          <w:richText/>
        </w:sdtPr>
        <w:sdtContent>
          <w:r w:rsidRPr="009A132E">
            <w:rPr>
              <w:b/>
            </w:rPr>
            <w:t>Barbara Keeley:</w:t>
          </w:r>
        </w:sdtContent>
      </w:sdt>
      <w:r>
        <w:t xml:space="preserve"> Do you think it would focus the mind of the Department to include in the Bill a duty on the Secretary of State to publish a fully funded 10-year plan for social care? </w:t>
      </w:r>
    </w:p>
    <w:p w:rsidR="00C510CB" w:rsidP="005417EC">
      <w:pPr>
        <w:pStyle w:val="Answer"/>
      </w:pPr>
      <w:sdt>
        <w:sdtPr>
          <w:alias w:val="Witness"/>
          <w:id w:val="1464919454"/>
          <w:placeholder>
            <w:docPart w:val="2E5AE9F1A2304681928F6C2078EB361A"/>
          </w:placeholder>
          <w:richText/>
        </w:sdtPr>
        <w:sdtContent>
          <w:r w:rsidRPr="009A132E" w:rsidR="005417EC">
            <w:rPr>
              <w:b/>
              <w:i/>
            </w:rPr>
            <w:t>Sarah Pickup:</w:t>
          </w:r>
        </w:sdtContent>
      </w:sdt>
      <w:r w:rsidR="005417EC">
        <w:t xml:space="preserve"> It probably would focus the mind. We would not object.</w:t>
      </w:r>
    </w:p>
    <w:p w:rsidR="005417EC" w:rsidP="00E84FF8">
      <w:pPr>
        <w:pStyle w:val="Question"/>
        <w:numPr>
          <w:ilvl w:val="0"/>
          <w:numId w:val="0"/>
        </w:numPr>
        <w:ind w:left="794"/>
      </w:pPr>
      <w:sdt>
        <w:sdtPr>
          <w:alias w:val="Member"/>
          <w:tag w:val="&lt;Member mnisId='1588' dodsId='36036'&gt;"/>
          <w:id w:val="1089658406"/>
          <w:placeholder>
            <w:docPart w:val="DefaultPlaceholder_-1854013440"/>
          </w:placeholder>
          <w:richText/>
        </w:sdtPr>
        <w:sdtContent>
          <w:r w:rsidRPr="00C510CB" w:rsidR="00C510CB">
            <w:rPr>
              <w:b/>
            </w:rPr>
            <w:t>Barbara Keeley:</w:t>
          </w:r>
        </w:sdtContent>
      </w:sdt>
      <w:r w:rsidR="00C510CB">
        <w:t xml:space="preserve"> Thanks, Sarah.</w:t>
      </w:r>
    </w:p>
    <w:p w:rsidR="005417EC" w:rsidP="005417EC">
      <w:pPr>
        <w:pStyle w:val="Question"/>
        <w:numPr>
          <w:ilvl w:val="0"/>
          <w:numId w:val="9"/>
        </w:numPr>
      </w:pPr>
      <w:sdt>
        <w:sdtPr>
          <w:alias w:val="Member"/>
          <w:tag w:val="&lt;Member mnisId='1572' dodsId='35446'&gt;"/>
          <w:id w:val="1130979884"/>
          <w:placeholder>
            <w:docPart w:val="2E5AE9F1A2304681928F6C2078EB361A"/>
          </w:placeholder>
          <w:richText/>
        </w:sdtPr>
        <w:sdtContent>
          <w:r w:rsidRPr="009A132E">
            <w:rPr>
              <w:b/>
            </w:rPr>
            <w:t>Chair:</w:t>
          </w:r>
        </w:sdtContent>
      </w:sdt>
      <w:r>
        <w:t xml:space="preserve"> Let</w:t>
      </w:r>
      <w:r w:rsidR="00C510CB">
        <w:t>’</w:t>
      </w:r>
      <w:r>
        <w:t>s move on to some patient safety issues. The White Paper puts the new Healthcare Safety Investigation Branch on to a statutory footing. In particular, it puts on</w:t>
      </w:r>
      <w:r w:rsidR="004D202F">
        <w:t xml:space="preserve"> </w:t>
      </w:r>
      <w:r>
        <w:t>to a statutory basis the concept of a safe space for doctors, nurses, midwives and professionals to speak confidentially to investigators without having to worry that they may be disclosed as a source. That is modelled on what happens in the airline industry.</w:t>
      </w:r>
    </w:p>
    <w:p w:rsidR="005417EC" w:rsidP="005417EC">
      <w:pPr>
        <w:pStyle w:val="QuestionCont"/>
      </w:pPr>
      <w:r>
        <w:t xml:space="preserve">I want to bring </w:t>
      </w:r>
      <w:r w:rsidR="00487C80">
        <w:t>you in on this point,</w:t>
      </w:r>
      <w:r>
        <w:t xml:space="preserve"> Sir Robert, given your background as an eminent clinical negligence lawyer. What is your view on safe spaces and how they need to work if it is to be a successful reform? </w:t>
      </w:r>
    </w:p>
    <w:p w:rsidR="005417EC" w:rsidP="005417EC">
      <w:pPr>
        <w:pStyle w:val="Answer"/>
      </w:pPr>
      <w:sdt>
        <w:sdtPr>
          <w:alias w:val="Witness"/>
          <w:id w:val="388462153"/>
          <w:placeholder>
            <w:docPart w:val="2E5AE9F1A2304681928F6C2078EB361A"/>
          </w:placeholder>
          <w:richText/>
        </w:sdtPr>
        <w:sdtContent>
          <w:r w:rsidRPr="00194C76">
            <w:rPr>
              <w:b/>
              <w:i/>
            </w:rPr>
            <w:t>Sir Robert Francis:</w:t>
          </w:r>
        </w:sdtContent>
      </w:sdt>
      <w:r>
        <w:t xml:space="preserve"> The first point is that it is vital for patient safety and the learning from accidents and incidents that there is an investigation </w:t>
      </w:r>
      <w:r w:rsidR="00487C80">
        <w:t>that</w:t>
      </w:r>
      <w:r>
        <w:t xml:space="preserve"> is able to have full access to all the information. That requires people who sometimes have made mistakes themselves to be open and honest about those. A punitive atmosphere or the threat of sanction clearly inhibits people from necessarily giving full disclosure.</w:t>
      </w:r>
      <w:r w:rsidR="00932C8E">
        <w:t xml:space="preserve"> </w:t>
      </w:r>
      <w:r>
        <w:t>Some concept of a safe space is very welcome, in that people should feel free to be able to talk to the investigator without the fear that their very own words will be played back to them in some form of disciplinary proceedings or, worse, criminal prosecution.</w:t>
      </w:r>
    </w:p>
    <w:p w:rsidR="005417EC" w:rsidP="005417EC">
      <w:pPr>
        <w:pStyle w:val="Answer"/>
      </w:pPr>
      <w:r>
        <w:t xml:space="preserve">What worries me a bit about the way in which </w:t>
      </w:r>
      <w:r w:rsidR="00932C8E">
        <w:t>it</w:t>
      </w:r>
      <w:r>
        <w:t xml:space="preserve"> might be put into force</w:t>
      </w:r>
      <w:r w:rsidR="00D21800">
        <w:t xml:space="preserve"> is that t</w:t>
      </w:r>
      <w:r>
        <w:t>hose who are most closely affected by an incident being investigated—the patient or, sadly</w:t>
      </w:r>
      <w:r w:rsidR="008D6E2E">
        <w:t>,</w:t>
      </w:r>
      <w:r>
        <w:t xml:space="preserve"> often the bereaved famil</w:t>
      </w:r>
      <w:r w:rsidR="00D21800">
        <w:t>y</w:t>
      </w:r>
      <w:r>
        <w:t xml:space="preserve">—have a right to know what has happened. They have </w:t>
      </w:r>
      <w:r w:rsidR="00D21800">
        <w:t>a</w:t>
      </w:r>
      <w:r>
        <w:t xml:space="preserve"> right to know what has happened in detail. While it may be, therefore, quite right that the actual identities of people who have provided information should be a matter of confidentiality, what has happened cannot be so far as the families are concerned. If you do not have their trust that the investigation has come up with the answer, </w:t>
      </w:r>
      <w:r w:rsidR="00D439BB">
        <w:t>it</w:t>
      </w:r>
      <w:r>
        <w:t xml:space="preserve"> is a system that is not going to work. If you do not satisfy as best you can those who have suffered, all the learning in the world </w:t>
      </w:r>
      <w:r w:rsidR="00D439BB">
        <w:t>will not</w:t>
      </w:r>
      <w:r>
        <w:t xml:space="preserve"> produce confidence in the system. </w:t>
      </w:r>
    </w:p>
    <w:p w:rsidR="005417EC" w:rsidP="005417EC">
      <w:pPr>
        <w:pStyle w:val="Answer"/>
      </w:pPr>
      <w:r>
        <w:t>How you square those two things is, of course, a matter of detail</w:t>
      </w:r>
      <w:r w:rsidR="00D439BB">
        <w:t>, but</w:t>
      </w:r>
      <w:r>
        <w:t xml:space="preserve"> I believe it can be done. </w:t>
      </w:r>
      <w:r w:rsidR="00D439BB">
        <w:t>T</w:t>
      </w:r>
      <w:r>
        <w:t>he principle</w:t>
      </w:r>
      <w:r w:rsidR="00473D78">
        <w:t>,</w:t>
      </w:r>
      <w:r>
        <w:t xml:space="preserve"> whatever anyone says to an investigator in one o</w:t>
      </w:r>
      <w:r w:rsidR="00473D78">
        <w:t>f those</w:t>
      </w:r>
      <w:r>
        <w:t xml:space="preserve"> investigations,</w:t>
      </w:r>
      <w:r w:rsidR="006E6FBB">
        <w:t xml:space="preserve"> is that</w:t>
      </w:r>
      <w:r>
        <w:t xml:space="preserve"> that in itself cannot be used to prosecute or discipline them. That is the protection. Of course, it does not mean that a similar result cannot possibly be obtained in other ways. If their identity is not disclosed in a way</w:t>
      </w:r>
      <w:r w:rsidR="00473D78">
        <w:t xml:space="preserve"> that</w:t>
      </w:r>
      <w:r>
        <w:t xml:space="preserve"> means they can be pilloried in the media, that is valuable as well.</w:t>
      </w:r>
      <w:r w:rsidR="006E6FBB">
        <w:t xml:space="preserve"> </w:t>
      </w:r>
      <w:r>
        <w:t xml:space="preserve">It is important that the principle of openness and transparency with the families and the patient is somehow respected. </w:t>
      </w:r>
    </w:p>
    <w:p w:rsidR="005417EC" w:rsidP="005417EC">
      <w:pPr>
        <w:pStyle w:val="Question"/>
        <w:numPr>
          <w:ilvl w:val="0"/>
          <w:numId w:val="9"/>
        </w:numPr>
      </w:pPr>
      <w:sdt>
        <w:sdtPr>
          <w:alias w:val="Member"/>
          <w:tag w:val="&lt;Member mnisId='1572' dodsId='35446'&gt;"/>
          <w:id w:val="443275878"/>
          <w:placeholder>
            <w:docPart w:val="2E5AE9F1A2304681928F6C2078EB361A"/>
          </w:placeholder>
          <w:richText/>
        </w:sdtPr>
        <w:sdtContent>
          <w:r w:rsidRPr="004D358A">
            <w:rPr>
              <w:b/>
            </w:rPr>
            <w:t>Chair:</w:t>
          </w:r>
        </w:sdtContent>
      </w:sdt>
      <w:r>
        <w:t xml:space="preserve"> Thank you; that is very thoughtful. There is a reference in the Bill to the Secretary of State having the power to determine when safe spaces do and do not apply. Some people have expressed real concern about that, notably Shaun Lintern</w:t>
      </w:r>
      <w:r w:rsidR="00E84FF8">
        <w:t>,</w:t>
      </w:r>
      <w:r>
        <w:t xml:space="preserve"> who did a lot of campaigning around Mid Staffs.</w:t>
      </w:r>
      <w:r w:rsidR="004D358A">
        <w:t xml:space="preserve"> </w:t>
      </w:r>
      <w:r>
        <w:t>What is your view on that, Sir Robert?</w:t>
      </w:r>
    </w:p>
    <w:p w:rsidR="00E26F37" w:rsidP="005417EC">
      <w:pPr>
        <w:pStyle w:val="Answer"/>
      </w:pPr>
      <w:sdt>
        <w:sdtPr>
          <w:alias w:val="Witness"/>
          <w:id w:val="-1506507723"/>
          <w:placeholder>
            <w:docPart w:val="2E5AE9F1A2304681928F6C2078EB361A"/>
          </w:placeholder>
          <w:richText/>
        </w:sdtPr>
        <w:sdtContent>
          <w:r w:rsidRPr="00194C76" w:rsidR="005417EC">
            <w:rPr>
              <w:b/>
              <w:i/>
            </w:rPr>
            <w:t>Sir Robert Francis:</w:t>
          </w:r>
        </w:sdtContent>
      </w:sdt>
      <w:r w:rsidR="005417EC">
        <w:t xml:space="preserve"> It is important that people know where they stand in advance</w:t>
      </w:r>
      <w:r>
        <w:t>,</w:t>
      </w:r>
      <w:r w:rsidR="005417EC">
        <w:t xml:space="preserve"> rather than something being taken away retrospectively. There needs to be consistency. HSIB is being set up in order to be an independent investigator. I am not sure of the extent to which political power to change the rules</w:t>
      </w:r>
      <w:r>
        <w:t>,</w:t>
      </w:r>
      <w:r w:rsidR="005417EC">
        <w:t xml:space="preserve"> or the playing field</w:t>
      </w:r>
      <w:r>
        <w:t>,</w:t>
      </w:r>
      <w:r w:rsidR="005417EC">
        <w:t xml:space="preserve"> is necessarily beneficial. I can see, as in other areas of the Secretary of State’s power, that there may be extreme examples where that might be appropriate, but it is quite difficult to envisage what they are. </w:t>
      </w:r>
    </w:p>
    <w:p w:rsidR="005417EC" w:rsidP="00E26F37">
      <w:pPr>
        <w:pStyle w:val="Question"/>
      </w:pPr>
      <w:sdt>
        <w:sdtPr>
          <w:alias w:val="Member"/>
          <w:tag w:val="&lt;Member mnisId='1572' dodsId='35446'&gt;"/>
          <w:id w:val="855157781"/>
          <w:placeholder>
            <w:docPart w:val="DefaultPlaceholder_-1854013440"/>
          </w:placeholder>
          <w:richText/>
        </w:sdtPr>
        <w:sdtContent>
          <w:r w:rsidRPr="00E26F37" w:rsidR="00E26F37">
            <w:rPr>
              <w:b/>
            </w:rPr>
            <w:t>Chair:</w:t>
          </w:r>
        </w:sdtContent>
      </w:sdt>
      <w:r w:rsidR="00E26F37">
        <w:t xml:space="preserve"> Thank you. Chris Hopson?</w:t>
      </w:r>
    </w:p>
    <w:p w:rsidR="005417EC" w:rsidP="005417EC">
      <w:pPr>
        <w:pStyle w:val="Answer"/>
      </w:pPr>
      <w:sdt>
        <w:sdtPr>
          <w:alias w:val="Witness"/>
          <w:id w:val="-1939292608"/>
          <w:placeholder>
            <w:docPart w:val="2E5AE9F1A2304681928F6C2078EB361A"/>
          </w:placeholder>
          <w:richText/>
        </w:sdtPr>
        <w:sdtContent>
          <w:r w:rsidRPr="00E65002">
            <w:rPr>
              <w:b/>
              <w:i/>
            </w:rPr>
            <w:t>Chris Hopson:</w:t>
          </w:r>
        </w:sdtContent>
      </w:sdt>
      <w:r>
        <w:t xml:space="preserve"> Chair, you will remember that you and I had debates about this when you were working on the set</w:t>
      </w:r>
      <w:r w:rsidR="00E26F37">
        <w:t>-</w:t>
      </w:r>
      <w:r>
        <w:t>up of HSIB. There are two or three areas that we would be concerned about, a couple of which echo Robert’s.</w:t>
      </w:r>
    </w:p>
    <w:p w:rsidR="005417EC" w:rsidP="005417EC">
      <w:pPr>
        <w:pStyle w:val="Answer"/>
      </w:pPr>
      <w:r>
        <w:t>The first is that we are very nervous about th</w:t>
      </w:r>
      <w:r w:rsidR="00E26F37">
        <w:t>e</w:t>
      </w:r>
      <w:r>
        <w:t xml:space="preserve"> relationship between the Secretary of State and HSIB. In order for it to be an effective, independent organisation it need</w:t>
      </w:r>
      <w:r w:rsidR="00E26F37">
        <w:t>s</w:t>
      </w:r>
      <w:r>
        <w:t xml:space="preserve"> to be free f</w:t>
      </w:r>
      <w:r w:rsidR="00E26F37">
        <w:t>ro</w:t>
      </w:r>
      <w:r>
        <w:t>m the appearance of, and actual, political control.</w:t>
      </w:r>
      <w:r w:rsidR="00122D77">
        <w:t xml:space="preserve"> </w:t>
      </w:r>
      <w:r>
        <w:t>There is a very high degree of nervousness about the ability to somehow switch safe space on and off. As Robert says, people need to know where they stand.</w:t>
      </w:r>
    </w:p>
    <w:p w:rsidR="005417EC" w:rsidP="005417EC">
      <w:pPr>
        <w:pStyle w:val="Answer"/>
      </w:pPr>
      <w:r>
        <w:t>The third bit</w:t>
      </w:r>
      <w:r w:rsidR="005D515E">
        <w:t>, which</w:t>
      </w:r>
      <w:r>
        <w:t xml:space="preserve"> Robert has not mentioned</w:t>
      </w:r>
      <w:r w:rsidR="005D515E">
        <w:t>,</w:t>
      </w:r>
      <w:r>
        <w:t xml:space="preserve"> is that</w:t>
      </w:r>
      <w:r w:rsidR="00122D77">
        <w:t>,</w:t>
      </w:r>
      <w:r>
        <w:t xml:space="preserve"> from the original Bill, when the write-</w:t>
      </w:r>
      <w:r w:rsidR="00D70E99">
        <w:t>a</w:t>
      </w:r>
      <w:r>
        <w:t xml:space="preserve">round across Government occurred, there were some quite difficult negotiations with the Ministry of Justice around exactly what powers </w:t>
      </w:r>
      <w:r w:rsidR="00357A73">
        <w:t>c</w:t>
      </w:r>
      <w:r>
        <w:t>oroners</w:t>
      </w:r>
      <w:r w:rsidR="00E84FF8">
        <w:t>’</w:t>
      </w:r>
      <w:r>
        <w:t xml:space="preserve"> </w:t>
      </w:r>
      <w:r w:rsidR="00122D77">
        <w:t>c</w:t>
      </w:r>
      <w:r>
        <w:t>ourts should have over information that was provided under safe space. We were very concerned about the clause in the original Bill</w:t>
      </w:r>
      <w:r w:rsidR="00D70E99">
        <w:t>,</w:t>
      </w:r>
      <w:r>
        <w:t xml:space="preserve"> when it was introduced a couple of years ago, in which we thought there w</w:t>
      </w:r>
      <w:r w:rsidR="00016E77">
        <w:t>ere</w:t>
      </w:r>
      <w:r>
        <w:t xml:space="preserve"> far too wide powers for information that had been provided under safe space to be shared with </w:t>
      </w:r>
      <w:r w:rsidR="00016E77">
        <w:t>c</w:t>
      </w:r>
      <w:r>
        <w:t>oroners</w:t>
      </w:r>
      <w:r w:rsidR="00E84FF8">
        <w:t>’</w:t>
      </w:r>
      <w:r>
        <w:t xml:space="preserve"> </w:t>
      </w:r>
      <w:r w:rsidR="00016E77">
        <w:t>c</w:t>
      </w:r>
      <w:r>
        <w:t>ourts. We think it is important that we look at the details very carefully when they come forward</w:t>
      </w:r>
      <w:r w:rsidR="00016E77">
        <w:t>,</w:t>
      </w:r>
      <w:r>
        <w:t xml:space="preserve"> to ensure </w:t>
      </w:r>
      <w:r w:rsidR="00EB7E95">
        <w:t xml:space="preserve">that </w:t>
      </w:r>
      <w:r>
        <w:t>HSIB does the job it is meant to be doing.</w:t>
      </w:r>
    </w:p>
    <w:p w:rsidR="005417EC" w:rsidP="005417EC">
      <w:pPr>
        <w:pStyle w:val="Question"/>
        <w:numPr>
          <w:ilvl w:val="0"/>
          <w:numId w:val="0"/>
        </w:numPr>
        <w:ind w:left="794"/>
      </w:pPr>
      <w:sdt>
        <w:sdtPr>
          <w:alias w:val="Member"/>
          <w:tag w:val="&lt;Member mnisId='1572' dodsId='35446'&gt;"/>
          <w:id w:val="-301382231"/>
          <w:placeholder>
            <w:docPart w:val="2E5AE9F1A2304681928F6C2078EB361A"/>
          </w:placeholder>
          <w:richText/>
        </w:sdtPr>
        <w:sdtContent>
          <w:r w:rsidRPr="00CB2851">
            <w:rPr>
              <w:b/>
            </w:rPr>
            <w:t>Chair:</w:t>
          </w:r>
        </w:sdtContent>
      </w:sdt>
      <w:r>
        <w:t xml:space="preserve"> We are coming to a close</w:t>
      </w:r>
      <w:r w:rsidR="00853408">
        <w:t xml:space="preserve">. There are </w:t>
      </w:r>
      <w:r>
        <w:t>some final points that Laura Trott and Luke Evans want to ask</w:t>
      </w:r>
      <w:r w:rsidR="00853408">
        <w:t xml:space="preserve"> about</w:t>
      </w:r>
      <w:r>
        <w:t xml:space="preserve">. </w:t>
      </w:r>
    </w:p>
    <w:p w:rsidR="005417EC" w:rsidP="005417EC">
      <w:pPr>
        <w:pStyle w:val="Question"/>
        <w:numPr>
          <w:ilvl w:val="0"/>
          <w:numId w:val="9"/>
        </w:numPr>
      </w:pPr>
      <w:sdt>
        <w:sdtPr>
          <w:alias w:val="Member"/>
          <w:tag w:val="&lt;Member mnisId='4780' dodsId=''&gt;"/>
          <w:id w:val="207993649"/>
          <w:placeholder>
            <w:docPart w:val="2E5AE9F1A2304681928F6C2078EB361A"/>
          </w:placeholder>
          <w:richText/>
        </w:sdtPr>
        <w:sdtContent>
          <w:r w:rsidRPr="00CB2851">
            <w:rPr>
              <w:b/>
            </w:rPr>
            <w:t>Laura Trott:</w:t>
          </w:r>
        </w:sdtContent>
      </w:sdt>
      <w:r>
        <w:t xml:space="preserve"> I want to ask about the output of HSIB investigations. </w:t>
      </w:r>
      <w:r w:rsidR="00ED277B">
        <w:t>Sir Robert, i</w:t>
      </w:r>
      <w:r>
        <w:t>s there more that we can do to give the</w:t>
      </w:r>
      <w:r w:rsidR="00853408">
        <w:t>m</w:t>
      </w:r>
      <w:r>
        <w:t xml:space="preserve"> teeth</w:t>
      </w:r>
      <w:r w:rsidR="00853408">
        <w:t>,</w:t>
      </w:r>
      <w:r>
        <w:t xml:space="preserve"> to make sure that people on the ground see real change when there have been clear recommendations from reports?</w:t>
      </w:r>
    </w:p>
    <w:p w:rsidR="00D11DB2" w:rsidP="005417EC">
      <w:pPr>
        <w:pStyle w:val="Answer"/>
      </w:pPr>
      <w:sdt>
        <w:sdtPr>
          <w:alias w:val="Witness"/>
          <w:id w:val="640235757"/>
          <w:placeholder>
            <w:docPart w:val="2E5AE9F1A2304681928F6C2078EB361A"/>
          </w:placeholder>
          <w:richText/>
        </w:sdtPr>
        <w:sdtContent>
          <w:r w:rsidRPr="000F131F" w:rsidR="005417EC">
            <w:rPr>
              <w:b/>
              <w:i/>
            </w:rPr>
            <w:t>Sir Robert Francis:</w:t>
          </w:r>
        </w:sdtContent>
      </w:sdt>
      <w:r w:rsidR="005417EC">
        <w:t xml:space="preserve"> I</w:t>
      </w:r>
      <w:r w:rsidR="00ED277B">
        <w:t xml:space="preserve"> think i</w:t>
      </w:r>
      <w:r w:rsidR="005417EC">
        <w:t>t is really important, as the writer of a few reports, that</w:t>
      </w:r>
      <w:r w:rsidR="00E84FF8">
        <w:t>,</w:t>
      </w:r>
      <w:r w:rsidR="005417EC">
        <w:t xml:space="preserve"> when reports are issued</w:t>
      </w:r>
      <w:r w:rsidR="00ED277B">
        <w:t>,</w:t>
      </w:r>
      <w:r w:rsidR="005417EC">
        <w:t xml:space="preserve"> there is a follow-up to ensure that the recommendations are implemented, or that</w:t>
      </w:r>
      <w:r w:rsidR="00E84FF8">
        <w:t>,</w:t>
      </w:r>
      <w:r w:rsidR="005417EC">
        <w:t xml:space="preserve"> if they are not</w:t>
      </w:r>
      <w:r w:rsidR="00ED277B">
        <w:t xml:space="preserve">, </w:t>
      </w:r>
      <w:r w:rsidR="005417EC">
        <w:t>good reasons are given why they are not or cannot be. That requires a public and transparent process. In the new world</w:t>
      </w:r>
      <w:r w:rsidR="00C62A81">
        <w:t>,</w:t>
      </w:r>
      <w:r w:rsidR="005417EC">
        <w:t xml:space="preserve"> one asks politely, where is that going to happen? Clearly, your august Committee cannot follow up every single report. It needs to be done as near the point of learning as is possible, where necessary.</w:t>
      </w:r>
    </w:p>
    <w:p w:rsidR="005417EC" w:rsidP="005417EC">
      <w:pPr>
        <w:pStyle w:val="Answer"/>
      </w:pPr>
      <w:r>
        <w:t>Yes, I think it is important that that is baked into the system. Perhaps not just HSIB can follow up its own recommendations; perhaps the regulator can as well. Again, there needs to be accountability in the form of reports.</w:t>
      </w:r>
      <w:r w:rsidR="00D11DB2">
        <w:t xml:space="preserve"> </w:t>
      </w:r>
      <w:r>
        <w:t>One thing I would suggest</w:t>
      </w:r>
      <w:r w:rsidR="00492BE7">
        <w:t xml:space="preserve"> is that</w:t>
      </w:r>
      <w:r w:rsidR="00D35D80">
        <w:t>,</w:t>
      </w:r>
      <w:r>
        <w:t xml:space="preserve"> as</w:t>
      </w:r>
      <w:r w:rsidR="00492BE7">
        <w:t xml:space="preserve"> it</w:t>
      </w:r>
      <w:r>
        <w:t xml:space="preserve"> is often the case with accident reports</w:t>
      </w:r>
      <w:r w:rsidR="00D35D80">
        <w:t xml:space="preserve"> and </w:t>
      </w:r>
      <w:r>
        <w:t>public inquiry reports</w:t>
      </w:r>
      <w:r w:rsidR="00D35D80">
        <w:t xml:space="preserve"> </w:t>
      </w:r>
      <w:r>
        <w:t>that the same recommendations are made at the end of each of them, the consolidated lessons need to be kept track of. That, I am afraid, is not just a question of having one response saying, “We welcome this, and this is what we are going to do</w:t>
      </w:r>
      <w:r w:rsidR="00D11DB2">
        <w:t>.</w:t>
      </w:r>
      <w:r>
        <w:t>” It requires a regular process of making sure that those actions continu</w:t>
      </w:r>
      <w:r w:rsidR="008B503F">
        <w:t>e</w:t>
      </w:r>
      <w:r>
        <w:t xml:space="preserve"> to be made. </w:t>
      </w:r>
      <w:r w:rsidR="00ED7DBA">
        <w:t>I</w:t>
      </w:r>
      <w:r>
        <w:t xml:space="preserve">t is not just a matter of what I hate to hear called </w:t>
      </w:r>
      <w:r w:rsidR="00530166">
        <w:t>a</w:t>
      </w:r>
      <w:r>
        <w:t xml:space="preserve"> “robust action plan” being looked at by </w:t>
      </w:r>
      <w:r w:rsidR="008B503F">
        <w:t>the</w:t>
      </w:r>
      <w:r>
        <w:t xml:space="preserve"> board of an organisation. It is actually something that must involve public scrutiny.</w:t>
      </w:r>
    </w:p>
    <w:p w:rsidR="005417EC" w:rsidP="005417EC">
      <w:pPr>
        <w:pStyle w:val="Question"/>
        <w:numPr>
          <w:ilvl w:val="0"/>
          <w:numId w:val="9"/>
        </w:numPr>
      </w:pPr>
      <w:sdt>
        <w:sdtPr>
          <w:alias w:val="Member"/>
          <w:tag w:val="&lt;Member mnisId='4780' dodsId=''&gt;"/>
          <w:id w:val="764266339"/>
          <w:placeholder>
            <w:docPart w:val="2E5AE9F1A2304681928F6C2078EB361A"/>
          </w:placeholder>
          <w:richText/>
        </w:sdtPr>
        <w:sdtContent>
          <w:r w:rsidRPr="000F131F">
            <w:rPr>
              <w:b/>
            </w:rPr>
            <w:t>Laura Trott:</w:t>
          </w:r>
        </w:sdtContent>
      </w:sdt>
      <w:r>
        <w:t xml:space="preserve"> </w:t>
      </w:r>
      <w:r w:rsidR="00416DFE">
        <w:t>D</w:t>
      </w:r>
      <w:r>
        <w:t>o you think that role at system-wide level should be done by the regulator or someone else?</w:t>
      </w:r>
    </w:p>
    <w:p w:rsidR="005417EC" w:rsidP="005417EC">
      <w:pPr>
        <w:pStyle w:val="Answer"/>
      </w:pPr>
      <w:sdt>
        <w:sdtPr>
          <w:alias w:val="Witness"/>
          <w:id w:val="948594576"/>
          <w:placeholder>
            <w:docPart w:val="2E5AE9F1A2304681928F6C2078EB361A"/>
          </w:placeholder>
          <w:richText/>
        </w:sdtPr>
        <w:sdtContent>
          <w:r w:rsidRPr="000F131F">
            <w:rPr>
              <w:b/>
              <w:i/>
            </w:rPr>
            <w:t>Sir Robert Francis:</w:t>
          </w:r>
        </w:sdtContent>
      </w:sdt>
      <w:r>
        <w:t xml:space="preserve"> The primary responsibility is </w:t>
      </w:r>
      <w:r w:rsidR="00D81ECB">
        <w:t xml:space="preserve">with </w:t>
      </w:r>
      <w:r>
        <w:t>whichever body has the recommendation addressed to them. Who outside that has to look at it may depend on which body</w:t>
      </w:r>
      <w:r w:rsidR="00530166">
        <w:t xml:space="preserve"> it</w:t>
      </w:r>
      <w:r>
        <w:t xml:space="preserve"> is. I am sorry that is not a very specific answer. It could be the Care Quality Commission in the course of its work. We are building up quite a lot of extra jobs for the Care Quality Commission, so</w:t>
      </w:r>
      <w:r w:rsidR="00566A27">
        <w:t>,</w:t>
      </w:r>
      <w:r>
        <w:t xml:space="preserve"> if I can plead on their behalf, please do not give us jobs unless there is the resource to do them properly.</w:t>
      </w:r>
    </w:p>
    <w:p w:rsidR="00CA2C2C" w:rsidP="005417EC">
      <w:pPr>
        <w:pStyle w:val="Answer"/>
      </w:pPr>
      <w:r>
        <w:t>If it is a local matter, why not the</w:t>
      </w:r>
      <w:r w:rsidR="008F0C27">
        <w:t xml:space="preserve"> over</w:t>
      </w:r>
      <w:r w:rsidR="00D11319">
        <w:t>view</w:t>
      </w:r>
      <w:r w:rsidR="008F0C27">
        <w:t xml:space="preserve"> and</w:t>
      </w:r>
      <w:r>
        <w:t xml:space="preserve"> </w:t>
      </w:r>
      <w:r w:rsidR="008F0C27">
        <w:t>s</w:t>
      </w:r>
      <w:r>
        <w:t xml:space="preserve">crutiny </w:t>
      </w:r>
      <w:r w:rsidR="008F0C27">
        <w:t>b</w:t>
      </w:r>
      <w:r>
        <w:t>oard or something of that nature</w:t>
      </w:r>
      <w:r w:rsidR="00F478A5">
        <w:t>?</w:t>
      </w:r>
      <w:r>
        <w:t xml:space="preserve"> You need both local and national bodies. Maybe Healthwatch has a role to play in some of the matters that affect the public, but perhaps not so much </w:t>
      </w:r>
      <w:r>
        <w:t xml:space="preserve">on </w:t>
      </w:r>
      <w:r>
        <w:t>the internal workings of an operating theatre or whatever else.</w:t>
      </w:r>
    </w:p>
    <w:p w:rsidR="005417EC" w:rsidP="00CA2C2C">
      <w:pPr>
        <w:pStyle w:val="Question"/>
        <w:numPr>
          <w:ilvl w:val="0"/>
          <w:numId w:val="0"/>
        </w:numPr>
        <w:ind w:left="794"/>
      </w:pPr>
      <w:sdt>
        <w:sdtPr>
          <w:alias w:val="Member"/>
          <w:tag w:val="&lt;Member mnisId='4780' dodsId=''&gt;"/>
          <w:id w:val="349538842"/>
          <w:placeholder>
            <w:docPart w:val="DefaultPlaceholder_-1854013440"/>
          </w:placeholder>
          <w:richText/>
        </w:sdtPr>
        <w:sdtContent>
          <w:r w:rsidRPr="00CA2C2C" w:rsidR="00CA2C2C">
            <w:rPr>
              <w:b/>
            </w:rPr>
            <w:t>Laura Trott:</w:t>
          </w:r>
        </w:sdtContent>
      </w:sdt>
      <w:r w:rsidR="00CA2C2C">
        <w:t xml:space="preserve"> Thank you, Sir Robert.</w:t>
      </w:r>
    </w:p>
    <w:p w:rsidR="005417EC" w:rsidP="005417EC">
      <w:pPr>
        <w:pStyle w:val="Question"/>
        <w:numPr>
          <w:ilvl w:val="0"/>
          <w:numId w:val="0"/>
        </w:numPr>
        <w:ind w:left="794"/>
      </w:pPr>
      <w:sdt>
        <w:sdtPr>
          <w:alias w:val="Member"/>
          <w:tag w:val="&lt;Member mnisId='1572' dodsId='35446'&gt;"/>
          <w:id w:val="-1374840454"/>
          <w:placeholder>
            <w:docPart w:val="2E5AE9F1A2304681928F6C2078EB361A"/>
          </w:placeholder>
          <w:richText/>
        </w:sdtPr>
        <w:sdtContent>
          <w:r w:rsidRPr="00A32259">
            <w:rPr>
              <w:b/>
            </w:rPr>
            <w:t>Chair:</w:t>
          </w:r>
        </w:sdtContent>
      </w:sdt>
      <w:r>
        <w:t xml:space="preserve"> Last, but absolutely not least, Dr Luke Evans.</w:t>
      </w:r>
    </w:p>
    <w:p w:rsidR="005417EC" w:rsidP="005417EC">
      <w:pPr>
        <w:pStyle w:val="Question"/>
        <w:numPr>
          <w:ilvl w:val="0"/>
          <w:numId w:val="9"/>
        </w:numPr>
      </w:pPr>
      <w:sdt>
        <w:sdtPr>
          <w:alias w:val="Member"/>
          <w:tag w:val="&lt;Member mnisId='4781' dodsId=''&gt;"/>
          <w:id w:val="-59483896"/>
          <w:placeholder>
            <w:docPart w:val="2E5AE9F1A2304681928F6C2078EB361A"/>
          </w:placeholder>
          <w:richText/>
        </w:sdtPr>
        <w:sdtContent>
          <w:r w:rsidRPr="00A32259">
            <w:rPr>
              <w:b/>
            </w:rPr>
            <w:t>Dr Evans:</w:t>
          </w:r>
        </w:sdtContent>
      </w:sdt>
      <w:r>
        <w:t xml:space="preserve"> I have two questions.</w:t>
      </w:r>
      <w:r w:rsidR="00363F68">
        <w:t xml:space="preserve"> </w:t>
      </w:r>
      <w:r>
        <w:t>Both are on education and professional regulation. Danny, in the White Paper</w:t>
      </w:r>
      <w:r w:rsidR="00363F68">
        <w:t>,</w:t>
      </w:r>
      <w:r>
        <w:t xml:space="preserve"> the recommendation was not put forward by NHSE, but they are removing the local education and training boards and putting </w:t>
      </w:r>
      <w:r w:rsidR="00363F68">
        <w:t>them</w:t>
      </w:r>
      <w:r>
        <w:t xml:space="preserve"> under Health Education England to allow regional structure. Do you see any concerns </w:t>
      </w:r>
      <w:r w:rsidR="00563153">
        <w:t>with</w:t>
      </w:r>
      <w:r>
        <w:t xml:space="preserve"> that? </w:t>
      </w:r>
    </w:p>
    <w:p w:rsidR="005417EC" w:rsidP="005417EC">
      <w:pPr>
        <w:pStyle w:val="Answer"/>
      </w:pPr>
      <w:sdt>
        <w:sdtPr>
          <w:alias w:val="Witness"/>
          <w:id w:val="-723827459"/>
          <w:placeholder>
            <w:docPart w:val="2E5AE9F1A2304681928F6C2078EB361A"/>
          </w:placeholder>
          <w:richText/>
        </w:sdtPr>
        <w:sdtContent>
          <w:r w:rsidRPr="00A32259">
            <w:rPr>
              <w:b/>
              <w:i/>
            </w:rPr>
            <w:t>Danny Mortimer:</w:t>
          </w:r>
        </w:sdtContent>
      </w:sdt>
      <w:r>
        <w:t xml:space="preserve"> As I touched on with the Chair, the opportunity is for ICSs to take much more of a leadership role, as was originally intended with the</w:t>
      </w:r>
      <w:r w:rsidR="0033588B">
        <w:t xml:space="preserve"> LETBs. </w:t>
      </w:r>
      <w:r>
        <w:t>One of the things that was a genuine intent of the Lansley Act was to give much greater local ownership of workforce planning to address exactly the kind of issues that the Chair and I talked about. That is the opportunity for ICSs.</w:t>
      </w:r>
    </w:p>
    <w:p w:rsidR="005417EC" w:rsidP="005417EC">
      <w:pPr>
        <w:pStyle w:val="Answer"/>
      </w:pPr>
      <w:r>
        <w:t xml:space="preserve">In the conversations we have had over recent years, we see real support from NHS England </w:t>
      </w:r>
      <w:r w:rsidR="00101618">
        <w:t>and</w:t>
      </w:r>
      <w:r>
        <w:t xml:space="preserve"> HEE for engagement with ICSs and for a recognition that </w:t>
      </w:r>
      <w:r w:rsidR="00C214E1">
        <w:t>a</w:t>
      </w:r>
      <w:r>
        <w:t xml:space="preserve"> range of local partners need</w:t>
      </w:r>
      <w:r w:rsidR="00C214E1">
        <w:t>s</w:t>
      </w:r>
      <w:r>
        <w:t xml:space="preserve"> to be the engine for the workforce planning discussion. In losing</w:t>
      </w:r>
      <w:r w:rsidR="00101618">
        <w:t xml:space="preserve"> LETBs</w:t>
      </w:r>
      <w:r>
        <w:t>, which were never</w:t>
      </w:r>
      <w:r w:rsidR="00101618">
        <w:t>,</w:t>
      </w:r>
      <w:r>
        <w:t xml:space="preserve"> in truth</w:t>
      </w:r>
      <w:r w:rsidR="00101618">
        <w:t>,</w:t>
      </w:r>
      <w:r>
        <w:t xml:space="preserve"> given the opportunity to flourish, we need to give ICSs the equivalent role. </w:t>
      </w:r>
    </w:p>
    <w:p w:rsidR="005417EC" w:rsidP="005417EC">
      <w:pPr>
        <w:pStyle w:val="Question"/>
        <w:numPr>
          <w:ilvl w:val="0"/>
          <w:numId w:val="9"/>
        </w:numPr>
      </w:pPr>
      <w:sdt>
        <w:sdtPr>
          <w:alias w:val="Member"/>
          <w:tag w:val="&lt;Member mnisId='4781' dodsId=''&gt;"/>
          <w:id w:val="-343784402"/>
          <w:placeholder>
            <w:docPart w:val="2E5AE9F1A2304681928F6C2078EB361A"/>
          </w:placeholder>
          <w:richText/>
        </w:sdtPr>
        <w:sdtContent>
          <w:r w:rsidRPr="006062FD">
            <w:rPr>
              <w:b/>
            </w:rPr>
            <w:t>Dr Evans:</w:t>
          </w:r>
        </w:sdtContent>
      </w:sdt>
      <w:r>
        <w:t xml:space="preserve"> My final question is for Chris on accountability. It draws in safety </w:t>
      </w:r>
      <w:r w:rsidR="00101618">
        <w:t>and</w:t>
      </w:r>
      <w:r>
        <w:t xml:space="preserve"> personal accountability for leaders. </w:t>
      </w:r>
      <w:r w:rsidR="00101618">
        <w:t>T</w:t>
      </w:r>
      <w:r>
        <w:t>he plan says</w:t>
      </w:r>
      <w:r w:rsidR="00D669DD">
        <w:t xml:space="preserve">, “there are </w:t>
      </w:r>
      <w:r>
        <w:t>no plan</w:t>
      </w:r>
      <w:r w:rsidR="00D669DD">
        <w:t>s</w:t>
      </w:r>
      <w:r>
        <w:t xml:space="preserve"> at this stage to statutorily regulate senior NHS</w:t>
      </w:r>
      <w:r w:rsidR="00960535">
        <w:t>”</w:t>
      </w:r>
      <w:r>
        <w:t xml:space="preserve"> managers and leaders.</w:t>
      </w:r>
      <w:r w:rsidR="006062FD">
        <w:t xml:space="preserve"> </w:t>
      </w:r>
      <w:r>
        <w:t>Following the Kark review, which looked into fit people for the correct position, should there be?</w:t>
      </w:r>
    </w:p>
    <w:p w:rsidR="005417EC" w:rsidP="005417EC">
      <w:pPr>
        <w:pStyle w:val="Answer"/>
      </w:pPr>
      <w:sdt>
        <w:sdtPr>
          <w:alias w:val="Witness"/>
          <w:id w:val="54141561"/>
          <w:placeholder>
            <w:docPart w:val="2E5AE9F1A2304681928F6C2078EB361A"/>
          </w:placeholder>
          <w:richText/>
        </w:sdtPr>
        <w:sdtContent>
          <w:r w:rsidRPr="00D97C12">
            <w:rPr>
              <w:b/>
              <w:i/>
            </w:rPr>
            <w:t>Chris Hopson:</w:t>
          </w:r>
        </w:sdtContent>
      </w:sdt>
      <w:r>
        <w:t xml:space="preserve"> That is a debate that has been ongoing for the last three or four years. There are clearly some people who feel very strongly that there ought to be. Equally, there is a wide range of leaders and managers who believe that the work they do is very different from the work that you have frontline clinicians doing, and that therefore you need to be careful about drawing them into a more formal system of professional regulation where it may be much more difficult to draw judgments around when it is appropriate, for example, </w:t>
      </w:r>
      <w:r w:rsidR="00B50AF7">
        <w:t xml:space="preserve">to </w:t>
      </w:r>
      <w:r>
        <w:t>disbar people from undertaking the work that they do.</w:t>
      </w:r>
      <w:r w:rsidR="00173178">
        <w:t xml:space="preserve"> Th</w:t>
      </w:r>
      <w:r>
        <w:t xml:space="preserve">is is going to be an ongoing debate. </w:t>
      </w:r>
    </w:p>
    <w:p w:rsidR="005417EC" w:rsidP="005417EC">
      <w:pPr>
        <w:pStyle w:val="Question"/>
        <w:numPr>
          <w:ilvl w:val="0"/>
          <w:numId w:val="9"/>
        </w:numPr>
      </w:pPr>
      <w:sdt>
        <w:sdtPr>
          <w:alias w:val="Member"/>
          <w:tag w:val="&lt;Member mnisId='4781' dodsId=''&gt;"/>
          <w:id w:val="-1763214648"/>
          <w:placeholder>
            <w:docPart w:val="2E5AE9F1A2304681928F6C2078EB361A"/>
          </w:placeholder>
          <w:richText/>
        </w:sdtPr>
        <w:sdtContent>
          <w:r w:rsidRPr="00D97C12">
            <w:rPr>
              <w:b/>
            </w:rPr>
            <w:t>Dr Evans:</w:t>
          </w:r>
        </w:sdtContent>
      </w:sdt>
      <w:r>
        <w:t xml:space="preserve"> Does your organisation have a position on that, given that this is a chance for 10 years’ reform?</w:t>
      </w:r>
    </w:p>
    <w:p w:rsidR="005417EC" w:rsidP="005417EC">
      <w:pPr>
        <w:pStyle w:val="Answer"/>
      </w:pPr>
      <w:sdt>
        <w:sdtPr>
          <w:alias w:val="Witness"/>
          <w:id w:val="1068383071"/>
          <w:placeholder>
            <w:docPart w:val="2E5AE9F1A2304681928F6C2078EB361A"/>
          </w:placeholder>
          <w:richText/>
        </w:sdtPr>
        <w:sdtContent>
          <w:r w:rsidRPr="00D97C12">
            <w:rPr>
              <w:b/>
              <w:i/>
            </w:rPr>
            <w:t>Chris Hopson:</w:t>
          </w:r>
        </w:sdtContent>
      </w:sdt>
      <w:r>
        <w:t xml:space="preserve"> The position of our organisation in response to the Kark review is that we need to be very careful about creating, for example, statutory registers of individuals</w:t>
      </w:r>
      <w:r w:rsidR="00236ADB">
        <w:t>,</w:t>
      </w:r>
      <w:r>
        <w:t xml:space="preserve"> given the issues that are involved in that, and how you make judgment</w:t>
      </w:r>
      <w:r w:rsidR="00922E69">
        <w:t>s</w:t>
      </w:r>
      <w:r>
        <w:t xml:space="preserve"> about fitness to practise when you are a leader and a manager.</w:t>
      </w:r>
    </w:p>
    <w:p w:rsidR="005417EC" w:rsidP="005417EC">
      <w:pPr>
        <w:pStyle w:val="Answer"/>
      </w:pPr>
      <w:r>
        <w:t>If I am honest, Luke, there are differing views inside the sector. There are some people who believe that actually moving towards statutory regulation of leaders and managers would</w:t>
      </w:r>
      <w:r w:rsidR="00922E69">
        <w:t xml:space="preserve"> help</w:t>
      </w:r>
      <w:r>
        <w:t xml:space="preserve"> in a sense</w:t>
      </w:r>
      <w:r w:rsidR="00236ADB">
        <w:t>,</w:t>
      </w:r>
      <w:r>
        <w:t xml:space="preserve"> because leaders and managers have nothing to hide. Equally, there are people who feel very strongly that it is very easy to jump on people and say, “Something has gone wrong in your </w:t>
      </w:r>
      <w:r w:rsidR="00236ADB">
        <w:t>t</w:t>
      </w:r>
      <w:r>
        <w:t>rust and it</w:t>
      </w:r>
      <w:r w:rsidR="00705F7F">
        <w:t>’</w:t>
      </w:r>
      <w:r>
        <w:t>s your personal responsibility</w:t>
      </w:r>
      <w:r w:rsidR="00F16959">
        <w:t>,</w:t>
      </w:r>
      <w:r>
        <w:t>” when the ability to identify an individual’s contribution to something going wrong is much more difficult when you are talking about management and leadership issues</w:t>
      </w:r>
      <w:r w:rsidR="00705F7F">
        <w:t>,</w:t>
      </w:r>
      <w:r>
        <w:t xml:space="preserve"> as opposed to issues of clinical practice. </w:t>
      </w:r>
    </w:p>
    <w:p w:rsidR="005417EC" w:rsidP="005417EC">
      <w:pPr>
        <w:pStyle w:val="Question"/>
        <w:numPr>
          <w:ilvl w:val="0"/>
          <w:numId w:val="0"/>
        </w:numPr>
        <w:ind w:left="794"/>
      </w:pPr>
      <w:sdt>
        <w:sdtPr>
          <w:alias w:val="Member"/>
          <w:tag w:val="&lt;Member mnisId='4781' dodsId=''&gt;"/>
          <w:id w:val="-879397121"/>
          <w:placeholder>
            <w:docPart w:val="2E5AE9F1A2304681928F6C2078EB361A"/>
          </w:placeholder>
          <w:richText/>
        </w:sdtPr>
        <w:sdtContent>
          <w:r w:rsidRPr="00D97C12">
            <w:rPr>
              <w:b/>
            </w:rPr>
            <w:t>Dr Evans:</w:t>
          </w:r>
        </w:sdtContent>
      </w:sdt>
      <w:r>
        <w:t xml:space="preserve"> Many thanks. I could go on for hours. </w:t>
      </w:r>
    </w:p>
    <w:p w:rsidR="00705F7F" w:rsidP="005417EC">
      <w:pPr>
        <w:pStyle w:val="Question"/>
        <w:numPr>
          <w:ilvl w:val="0"/>
          <w:numId w:val="0"/>
        </w:numPr>
        <w:ind w:left="794"/>
      </w:pPr>
      <w:sdt>
        <w:sdtPr>
          <w:alias w:val="Member"/>
          <w:tag w:val="&lt;Member mnisId='1572' dodsId='35446'&gt;"/>
          <w:id w:val="39410000"/>
          <w:placeholder>
            <w:docPart w:val="2E5AE9F1A2304681928F6C2078EB361A"/>
          </w:placeholder>
          <w:richText/>
        </w:sdtPr>
        <w:sdtContent>
          <w:r w:rsidRPr="00D97C12" w:rsidR="005417EC">
            <w:rPr>
              <w:b/>
            </w:rPr>
            <w:t>Chair:</w:t>
          </w:r>
        </w:sdtContent>
      </w:sdt>
      <w:r w:rsidR="005417EC">
        <w:t xml:space="preserve"> I think we could go on for a very long time on all of these topics</w:t>
      </w:r>
      <w:r w:rsidR="00986F03">
        <w:t>,</w:t>
      </w:r>
      <w:r w:rsidR="005417EC">
        <w:t xml:space="preserve"> because they are so important. We have had a very productive start.</w:t>
      </w:r>
    </w:p>
    <w:p w:rsidR="005417EC" w:rsidP="005417EC">
      <w:pPr>
        <w:pStyle w:val="Question"/>
        <w:numPr>
          <w:ilvl w:val="0"/>
          <w:numId w:val="0"/>
        </w:numPr>
        <w:ind w:left="794"/>
      </w:pPr>
      <w:r>
        <w:t>I thank both sets of panellists</w:t>
      </w:r>
      <w:r w:rsidR="00705F7F">
        <w:t xml:space="preserve">. </w:t>
      </w:r>
      <w:r w:rsidR="00A13CCB">
        <w:t>You</w:t>
      </w:r>
      <w:r>
        <w:t xml:space="preserve"> have helped us frame the questions that we are going to ask Sir Simon Stevens next week and the Secretary of State the week after that. Thank you for your very insightful and thoughtful answers. </w:t>
      </w:r>
    </w:p>
    <w:p w:rsidR="00C360A5" w:rsidP="00C077A9">
      <w:pPr>
        <w:pStyle w:val="QuestionCont"/>
      </w:pPr>
      <w:r>
        <w:t>Thank you, particularly on this panel, Chris Hopson, Sarah Pickup, Danny Mortimer and Sir Robert Francis. It is much appreciated. I am sure we will see you again on th</w:t>
      </w:r>
      <w:r w:rsidR="00A13CCB">
        <w:t>e</w:t>
      </w:r>
      <w:r>
        <w:t xml:space="preserve"> Committee before too long. For now, that concludes this morning’s session.</w:t>
      </w:r>
    </w:p>
    <w:sectPr w:rsidSect="00D63435">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6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6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6B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6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84FF8"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76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A20141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B3C3C9387814160A689E90CF091D6AB"/>
        <w:category>
          <w:name w:val="General"/>
          <w:gallery w:val="placeholder"/>
        </w:category>
        <w:types>
          <w:type w:val="bbPlcHdr"/>
        </w:types>
        <w:behaviors>
          <w:behavior w:val="content"/>
        </w:behaviors>
        <w:guid w:val="{ED2330D0-7D85-478E-80DA-15BEADF38169}"/>
      </w:docPartPr>
      <w:docPartBody>
        <w:p w:rsidR="001A48A8" w:rsidP="0012725B">
          <w:pPr>
            <w:pStyle w:val="9B3C3C9387814160A689E90CF091D6A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65CFD3E-736C-47C0-99E9-1A0BEE4057EA}"/>
      </w:docPartPr>
      <w:docPartBody>
        <w:p w:rsidR="00F74434">
          <w:r w:rsidRPr="00B76E2F">
            <w:rPr>
              <w:rStyle w:val="PlaceholderText"/>
            </w:rPr>
            <w:t>Click or tap here to enter text.</w:t>
          </w:r>
        </w:p>
      </w:docPartBody>
    </w:docPart>
    <w:docPart>
      <w:docPartPr>
        <w:name w:val="FDF5CEA473F646559D0F98A65F69833C"/>
        <w:category>
          <w:name w:val="General"/>
          <w:gallery w:val="placeholder"/>
        </w:category>
        <w:types>
          <w:type w:val="bbPlcHdr"/>
        </w:types>
        <w:behaviors>
          <w:behavior w:val="content"/>
        </w:behaviors>
        <w:guid w:val="{957D1D3A-8C37-47B2-A5E3-8565E122D66D}"/>
      </w:docPartPr>
      <w:docPartBody>
        <w:p w:rsidR="000C6960" w:rsidP="001C486C">
          <w:pPr>
            <w:pStyle w:val="FDF5CEA473F646559D0F98A65F69833C"/>
          </w:pPr>
          <w:r w:rsidRPr="00295D58">
            <w:rPr>
              <w:rStyle w:val="PlaceholderText"/>
            </w:rPr>
            <w:t>Click or tap here to enter text.</w:t>
          </w:r>
        </w:p>
      </w:docPartBody>
    </w:docPart>
    <w:docPart>
      <w:docPartPr>
        <w:name w:val="2E5AE9F1A2304681928F6C2078EB361A"/>
        <w:category>
          <w:name w:val="General"/>
          <w:gallery w:val="placeholder"/>
        </w:category>
        <w:types>
          <w:type w:val="bbPlcHdr"/>
        </w:types>
        <w:behaviors>
          <w:behavior w:val="content"/>
        </w:behaviors>
        <w:guid w:val="{DE980B22-B4E4-4233-BE09-7A47898E9CE3}"/>
      </w:docPartPr>
      <w:docPartBody>
        <w:p w:rsidR="000C6960" w:rsidP="001C486C">
          <w:pPr>
            <w:pStyle w:val="2E5AE9F1A2304681928F6C2078EB361A"/>
          </w:pPr>
          <w:r w:rsidRPr="00295D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486C"/>
    <w:rPr>
      <w:color w:val="808080"/>
    </w:rPr>
  </w:style>
  <w:style w:type="paragraph" w:customStyle="1" w:styleId="9B3C3C9387814160A689E90CF091D6AB">
    <w:name w:val="9B3C3C9387814160A689E90CF091D6AB"/>
    <w:rsid w:val="0012725B"/>
  </w:style>
  <w:style w:type="paragraph" w:customStyle="1" w:styleId="95CFB9C0EE3A4ADD99C721B0A6053298">
    <w:name w:val="95CFB9C0EE3A4ADD99C721B0A6053298"/>
    <w:rsid w:val="0012725B"/>
  </w:style>
  <w:style w:type="paragraph" w:customStyle="1" w:styleId="FDF5CEA473F646559D0F98A65F69833C">
    <w:name w:val="FDF5CEA473F646559D0F98A65F69833C"/>
    <w:rsid w:val="001C486C"/>
  </w:style>
  <w:style w:type="paragraph" w:customStyle="1" w:styleId="2E5AE9F1A2304681928F6C2078EB361A">
    <w:name w:val="2E5AE9F1A2304681928F6C2078EB361A"/>
    <w:rsid w:val="001C4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