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B55243" w:rsidRPr="00BC4615" w:rsidP="00B55243">
      <w:pPr>
        <w:pStyle w:val="TitleCommittee0"/>
      </w:pPr>
      <w:r w:rsidRPr="00BC4615">
        <w:t>Economic</w:t>
      </w:r>
      <w:r w:rsidR="00784000">
        <w:t xml:space="preserve"> </w:t>
      </w:r>
      <w:r w:rsidRPr="00BC4615">
        <w:t>Affairs</w:t>
      </w:r>
      <w:r w:rsidR="00784000">
        <w:t xml:space="preserve"> </w:t>
      </w:r>
      <w:r w:rsidRPr="00BC4615">
        <w:t>Committee</w:t>
      </w:r>
    </w:p>
    <w:p w:rsidR="00B55243" w:rsidRPr="00BC4615" w:rsidP="00B55243">
      <w:pPr>
        <w:pStyle w:val="TitleInquiry0"/>
      </w:pPr>
      <w:r w:rsidRPr="00BC4615">
        <w:t>Uncorrected</w:t>
      </w:r>
      <w:r w:rsidR="00784000">
        <w:t xml:space="preserve"> </w:t>
      </w:r>
      <w:r w:rsidRPr="00BC4615">
        <w:t>oral</w:t>
      </w:r>
      <w:r w:rsidR="00784000">
        <w:t xml:space="preserve"> </w:t>
      </w:r>
      <w:r w:rsidRPr="00BC4615">
        <w:t>evidence:</w:t>
      </w:r>
      <w:r w:rsidR="00784000">
        <w:t xml:space="preserve"> </w:t>
      </w:r>
      <w:r w:rsidRPr="00BC4615">
        <w:t>Fiscal</w:t>
      </w:r>
      <w:r w:rsidR="00784000">
        <w:t xml:space="preserve"> </w:t>
      </w:r>
      <w:r w:rsidRPr="00BC4615">
        <w:t>devolution</w:t>
      </w:r>
      <w:r w:rsidR="00784000">
        <w:t xml:space="preserve"> </w:t>
      </w:r>
      <w:r w:rsidRPr="00BC4615">
        <w:t>in</w:t>
      </w:r>
      <w:r w:rsidR="00784000">
        <w:t xml:space="preserve"> </w:t>
      </w:r>
      <w:r w:rsidRPr="00BC4615">
        <w:t>England</w:t>
      </w:r>
    </w:p>
    <w:p w:rsidR="00B55243" w:rsidRPr="00BC4615" w:rsidP="00B55243">
      <w:pPr>
        <w:pStyle w:val="Para"/>
      </w:pPr>
      <w:r w:rsidRPr="00BC4615">
        <w:t>Tuesday</w:t>
      </w:r>
      <w:r w:rsidR="00784000">
        <w:t xml:space="preserve"> </w:t>
      </w:r>
      <w:r w:rsidRPr="00BC4615">
        <w:t>23</w:t>
      </w:r>
      <w:r w:rsidR="00784000">
        <w:t xml:space="preserve"> </w:t>
      </w:r>
      <w:r w:rsidRPr="00BC4615">
        <w:t>June</w:t>
      </w:r>
      <w:r w:rsidR="00784000">
        <w:t xml:space="preserve"> </w:t>
      </w:r>
      <w:r w:rsidRPr="00BC4615">
        <w:t>2026</w:t>
      </w:r>
    </w:p>
    <w:p w:rsidR="00B55243" w:rsidRPr="00BC4615" w:rsidP="00B55243">
      <w:pPr>
        <w:pStyle w:val="Para"/>
      </w:pPr>
      <w:r w:rsidRPr="00BC4615">
        <w:t>3.15</w:t>
      </w:r>
      <w:r w:rsidR="00784000">
        <w:t xml:space="preserve"> </w:t>
      </w:r>
      <w:r w:rsidRPr="00BC4615">
        <w:t>pm</w:t>
      </w:r>
    </w:p>
    <w:p w:rsidR="00B55243" w:rsidRPr="00BC4615" w:rsidP="00B55243">
      <w:pPr>
        <w:pStyle w:val="Para"/>
      </w:pPr>
    </w:p>
    <w:p w:rsidR="00B55243" w:rsidRPr="00BC4615" w:rsidP="00B55243">
      <w:r w:rsidRPr="00BC4615">
        <w:t>Watch</w:t>
      </w:r>
      <w:r w:rsidR="00784000">
        <w:t xml:space="preserve"> </w:t>
      </w:r>
      <w:r w:rsidRPr="00BC4615">
        <w:t>the</w:t>
      </w:r>
      <w:r w:rsidR="00784000">
        <w:t xml:space="preserve"> </w:t>
      </w:r>
      <w:r w:rsidRPr="00BC4615">
        <w:t>meeting</w:t>
      </w:r>
    </w:p>
    <w:p w:rsidR="00B55243" w:rsidRPr="00BC4615" w:rsidP="00B55243">
      <w:r w:rsidRPr="00BC4615">
        <w:t>Members</w:t>
      </w:r>
      <w:r w:rsidR="00784000">
        <w:t xml:space="preserve"> </w:t>
      </w:r>
      <w:r w:rsidRPr="00BC4615">
        <w:t>present:</w:t>
      </w:r>
      <w:r w:rsidR="00784000">
        <w:t xml:space="preserve"> </w:t>
      </w:r>
      <w:bookmarkStart w:id="0" w:name="_Hlk213147360"/>
      <w:r w:rsidRPr="00BC4615">
        <w:t>Lord</w:t>
      </w:r>
      <w:r w:rsidR="00784000">
        <w:t xml:space="preserve"> </w:t>
      </w:r>
      <w:r w:rsidRPr="00BC4615">
        <w:t>Wood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Anfield</w:t>
      </w:r>
      <w:r w:rsidR="00784000">
        <w:t xml:space="preserve"> </w:t>
      </w:r>
      <w:r w:rsidRPr="00BC4615">
        <w:t>(The</w:t>
      </w:r>
      <w:r w:rsidR="00784000">
        <w:t xml:space="preserve"> </w:t>
      </w:r>
      <w:r w:rsidRPr="00BC4615">
        <w:t>Chair)</w:t>
      </w:r>
      <w:bookmarkEnd w:id="0"/>
      <w:r w:rsidRPr="00BC4615">
        <w:t>;</w:t>
      </w:r>
      <w:r w:rsidR="00784000">
        <w:t xml:space="preserve"> </w:t>
      </w:r>
      <w:r w:rsidRPr="00BC4615">
        <w:t>Lord</w:t>
      </w:r>
      <w:r w:rsidR="00784000">
        <w:t xml:space="preserve"> </w:t>
      </w:r>
      <w:r w:rsidRPr="00BC4615">
        <w:t>Burns;</w:t>
      </w:r>
      <w:r w:rsidR="00784000">
        <w:t xml:space="preserve"> </w:t>
      </w:r>
      <w:r w:rsidRPr="00BC4615">
        <w:t>Lord</w:t>
      </w:r>
      <w:r w:rsidR="00784000">
        <w:t xml:space="preserve"> </w:t>
      </w:r>
      <w:r w:rsidRPr="00BC4615">
        <w:t>Butler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Brockwell;</w:t>
      </w:r>
      <w:r w:rsidR="00784000">
        <w:t xml:space="preserve"> </w:t>
      </w:r>
      <w:r w:rsidRPr="00BC4615">
        <w:t>Lord</w:t>
      </w:r>
      <w:r w:rsidR="00784000">
        <w:t xml:space="preserve"> </w:t>
      </w:r>
      <w:r w:rsidRPr="00BC4615">
        <w:t>Carrington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Fulham;</w:t>
      </w:r>
      <w:r w:rsidR="00784000">
        <w:t xml:space="preserve"> </w:t>
      </w:r>
      <w:r w:rsidRPr="00BC4615">
        <w:t>Lord</w:t>
      </w:r>
      <w:r w:rsidR="00784000">
        <w:t xml:space="preserve"> </w:t>
      </w:r>
      <w:r w:rsidRPr="00BC4615">
        <w:t>Newby;</w:t>
      </w:r>
      <w:r w:rsidR="00784000">
        <w:t xml:space="preserve"> </w:t>
      </w:r>
      <w:r w:rsidRPr="00BC4615">
        <w:t>Lord</w:t>
      </w:r>
      <w:r w:rsidR="00784000">
        <w:t xml:space="preserve"> </w:t>
      </w:r>
      <w:r w:rsidRPr="00BC4615">
        <w:t>Petitgas;</w:t>
      </w:r>
      <w:r w:rsidR="00784000">
        <w:t xml:space="preserve"> </w:t>
      </w:r>
      <w:r w:rsidRPr="00BC4615">
        <w:t>Lord</w:t>
      </w:r>
      <w:r w:rsidR="00784000">
        <w:t xml:space="preserve"> </w:t>
      </w:r>
      <w:r w:rsidRPr="00BC4615">
        <w:t>Prentis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Leeds;</w:t>
      </w:r>
      <w:r w:rsidR="00784000">
        <w:t xml:space="preserve"> </w:t>
      </w:r>
      <w:r w:rsidRPr="00BC4615">
        <w:t>Lord</w:t>
      </w:r>
      <w:r w:rsidR="00784000">
        <w:t xml:space="preserve"> </w:t>
      </w:r>
      <w:r w:rsidRPr="00BC4615">
        <w:t>Razzall;</w:t>
      </w:r>
      <w:r w:rsidR="00784000">
        <w:t xml:space="preserve"> </w:t>
      </w:r>
      <w:r w:rsidRPr="00BC4615">
        <w:t>Lord</w:t>
      </w:r>
      <w:r w:rsidR="00784000">
        <w:t xml:space="preserve"> </w:t>
      </w:r>
      <w:r w:rsidRPr="00BC4615">
        <w:t>Reid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Cardowan;</w:t>
      </w:r>
      <w:r w:rsidR="00784000">
        <w:t xml:space="preserve"> </w:t>
      </w:r>
      <w:r w:rsidRPr="00BC4615">
        <w:t>Baroness</w:t>
      </w:r>
      <w:r w:rsidR="00784000">
        <w:t xml:space="preserve"> </w:t>
      </w:r>
      <w:r w:rsidRPr="00BC4615">
        <w:t>Wheatcroft;</w:t>
      </w:r>
      <w:r w:rsidR="00784000">
        <w:t xml:space="preserve"> </w:t>
      </w:r>
      <w:r w:rsidRPr="00BC4615">
        <w:t>Baroness</w:t>
      </w:r>
      <w:r w:rsidR="00784000">
        <w:t xml:space="preserve"> </w:t>
      </w:r>
      <w:r w:rsidRPr="00BC4615">
        <w:t>Wolf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Dulwich;</w:t>
      </w:r>
      <w:r w:rsidR="00784000">
        <w:t xml:space="preserve"> </w:t>
      </w:r>
      <w:r w:rsidRPr="00BC4615">
        <w:t>Lord</w:t>
      </w:r>
      <w:r w:rsidR="00784000">
        <w:t xml:space="preserve"> </w:t>
      </w:r>
      <w:r w:rsidRPr="00BC4615">
        <w:t>Young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Cookham.</w:t>
      </w:r>
    </w:p>
    <w:p w:rsidR="00B55243" w:rsidRPr="00BC4615" w:rsidP="00B55243">
      <w:pPr>
        <w:pStyle w:val="Para"/>
        <w:tabs>
          <w:tab w:val="center" w:pos="4536"/>
          <w:tab w:val="right" w:pos="8931"/>
        </w:tabs>
      </w:pPr>
      <w:r w:rsidRPr="00BC4615">
        <w:t>Evidence</w:t>
      </w:r>
      <w:r w:rsidR="00784000">
        <w:t xml:space="preserve"> </w:t>
      </w:r>
      <w:r w:rsidRPr="00BC4615">
        <w:t>Session</w:t>
      </w:r>
      <w:r w:rsidR="00784000">
        <w:t xml:space="preserve"> </w:t>
      </w:r>
      <w:r w:rsidRPr="00BC4615">
        <w:t>No.</w:t>
      </w:r>
      <w:r w:rsidR="00784000">
        <w:t xml:space="preserve"> </w:t>
      </w:r>
      <w:r w:rsidRPr="00BC4615">
        <w:t>4</w:t>
      </w:r>
      <w:r w:rsidRPr="00BC4615">
        <w:tab/>
        <w:t>Heard</w:t>
      </w:r>
      <w:r w:rsidR="00784000">
        <w:t xml:space="preserve"> </w:t>
      </w:r>
      <w:r w:rsidRPr="00BC4615">
        <w:t>in</w:t>
      </w:r>
      <w:r w:rsidR="00784000">
        <w:t xml:space="preserve"> </w:t>
      </w:r>
      <w:r w:rsidRPr="00BC4615">
        <w:t>Public</w:t>
      </w:r>
      <w:r w:rsidRPr="00BC4615">
        <w:tab/>
        <w:t>Questions</w:t>
      </w:r>
      <w:r w:rsidR="00784000">
        <w:t xml:space="preserve"> </w:t>
      </w:r>
      <w:r w:rsidRPr="00BC4615">
        <w:t>56</w:t>
      </w:r>
      <w:r w:rsidR="00784000">
        <w:t xml:space="preserve"> </w:t>
      </w:r>
      <w:r w:rsidRPr="00BC4615">
        <w:t>–</w:t>
      </w:r>
      <w:r w:rsidR="00784000">
        <w:t xml:space="preserve"> </w:t>
      </w:r>
      <w:r>
        <w:t>6</w:t>
      </w:r>
      <w:r w:rsidR="00306494">
        <w:t>8</w:t>
      </w:r>
    </w:p>
    <w:p w:rsidR="00B55243" w:rsidRPr="00BC4615" w:rsidP="00B55243">
      <w:pPr>
        <w:pStyle w:val="TitleWitnesses0"/>
      </w:pPr>
    </w:p>
    <w:p w:rsidR="00B55243" w:rsidRPr="00BC4615" w:rsidP="00B55243">
      <w:pPr>
        <w:pStyle w:val="TitleWitnesses0"/>
      </w:pPr>
      <w:r w:rsidRPr="00BC4615">
        <w:t>Witnesses</w:t>
      </w:r>
    </w:p>
    <w:p w:rsidR="00B55243" w:rsidRPr="00BC4615" w:rsidP="00B55243">
      <w:pPr>
        <w:pStyle w:val="Para"/>
      </w:pPr>
      <w:r w:rsidRPr="00BC4615">
        <w:t>Sue</w:t>
      </w:r>
      <w:r w:rsidR="00784000">
        <w:t xml:space="preserve"> </w:t>
      </w:r>
      <w:r w:rsidRPr="00BC4615">
        <w:t>Jarvis,</w:t>
      </w:r>
      <w:r w:rsidR="00784000">
        <w:t xml:space="preserve"> </w:t>
      </w:r>
      <w:r w:rsidRPr="00BC4615">
        <w:t>Co-Director,</w:t>
      </w:r>
      <w:r w:rsidR="00784000">
        <w:t xml:space="preserve"> </w:t>
      </w:r>
      <w:r w:rsidRPr="00BC4615">
        <w:t>Heseltine</w:t>
      </w:r>
      <w:r w:rsidR="00784000">
        <w:t xml:space="preserve"> </w:t>
      </w:r>
      <w:r w:rsidRPr="00BC4615">
        <w:t>Institute</w:t>
      </w:r>
      <w:r w:rsidR="00784000">
        <w:t xml:space="preserve"> </w:t>
      </w:r>
      <w:r w:rsidRPr="00BC4615">
        <w:t>for</w:t>
      </w:r>
      <w:r w:rsidR="00784000">
        <w:t xml:space="preserve"> </w:t>
      </w:r>
      <w:r w:rsidRPr="00BC4615">
        <w:t>Public</w:t>
      </w:r>
      <w:r w:rsidR="00784000">
        <w:t xml:space="preserve"> </w:t>
      </w:r>
      <w:r w:rsidRPr="00BC4615">
        <w:t>Policy,</w:t>
      </w:r>
      <w:r w:rsidR="00784000">
        <w:t xml:space="preserve"> </w:t>
      </w:r>
      <w:r w:rsidRPr="00BC4615">
        <w:t>Practice</w:t>
      </w:r>
      <w:r w:rsidR="00784000">
        <w:t xml:space="preserve"> </w:t>
      </w:r>
      <w:r w:rsidRPr="00BC4615">
        <w:t>and</w:t>
      </w:r>
      <w:r w:rsidR="00784000">
        <w:t xml:space="preserve"> </w:t>
      </w:r>
      <w:r w:rsidRPr="00BC4615">
        <w:t>Place,</w:t>
      </w:r>
      <w:r w:rsidR="00784000">
        <w:t xml:space="preserve"> </w:t>
      </w:r>
      <w:r w:rsidRPr="00BC4615">
        <w:t>University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Liverpool;</w:t>
      </w:r>
      <w:r w:rsidR="00784000">
        <w:t xml:space="preserve"> </w:t>
      </w:r>
      <w:r w:rsidRPr="00BC4615">
        <w:t>Professor</w:t>
      </w:r>
      <w:r w:rsidR="00784000">
        <w:t xml:space="preserve"> </w:t>
      </w:r>
      <w:r w:rsidRPr="00BC4615">
        <w:t>Iain</w:t>
      </w:r>
      <w:r w:rsidR="00784000">
        <w:t xml:space="preserve"> </w:t>
      </w:r>
      <w:r w:rsidRPr="00BC4615">
        <w:t>McLean,</w:t>
      </w:r>
      <w:r w:rsidR="00784000">
        <w:t xml:space="preserve"> </w:t>
      </w:r>
      <w:r w:rsidRPr="00BC4615">
        <w:t>Emeritus</w:t>
      </w:r>
      <w:r w:rsidR="00784000">
        <w:t xml:space="preserve"> </w:t>
      </w:r>
      <w:r w:rsidRPr="00BC4615">
        <w:t>Professor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Politics,</w:t>
      </w:r>
      <w:r w:rsidR="00784000">
        <w:t xml:space="preserve"> </w:t>
      </w:r>
      <w:r w:rsidRPr="00BC4615">
        <w:t>University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Oxford;</w:t>
      </w:r>
      <w:r w:rsidR="00784000">
        <w:t xml:space="preserve"> </w:t>
      </w:r>
      <w:r w:rsidRPr="00BC4615">
        <w:t>Professor</w:t>
      </w:r>
      <w:r w:rsidR="00784000">
        <w:t xml:space="preserve"> </w:t>
      </w:r>
      <w:r w:rsidRPr="00BC4615">
        <w:t>Tony</w:t>
      </w:r>
      <w:r w:rsidR="00784000">
        <w:t xml:space="preserve"> </w:t>
      </w:r>
      <w:r w:rsidRPr="00BC4615">
        <w:t>Travers</w:t>
      </w:r>
      <w:r w:rsidR="00784000">
        <w:t xml:space="preserve"> </w:t>
      </w:r>
      <w:r w:rsidRPr="00BC4615">
        <w:t>CBE,</w:t>
      </w:r>
      <w:r w:rsidR="00784000">
        <w:t xml:space="preserve"> </w:t>
      </w:r>
      <w:r w:rsidRPr="00BC4615">
        <w:t>Professor</w:t>
      </w:r>
      <w:r w:rsidR="00784000">
        <w:t xml:space="preserve"> </w:t>
      </w:r>
      <w:r w:rsidRPr="00BC4615">
        <w:t>in</w:t>
      </w:r>
      <w:r w:rsidR="00784000">
        <w:t xml:space="preserve"> </w:t>
      </w:r>
      <w:r w:rsidRPr="00BC4615">
        <w:t>Practice</w:t>
      </w:r>
      <w:r w:rsidR="00784000">
        <w:t xml:space="preserve"> </w:t>
      </w:r>
      <w:r w:rsidRPr="00BC4615">
        <w:t>and</w:t>
      </w:r>
      <w:r w:rsidR="00784000">
        <w:t xml:space="preserve"> </w:t>
      </w:r>
      <w:r w:rsidRPr="00BC4615">
        <w:t>Associate</w:t>
      </w:r>
      <w:r w:rsidR="00784000">
        <w:t xml:space="preserve"> </w:t>
      </w:r>
      <w:r w:rsidRPr="00BC4615">
        <w:t>Dean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the</w:t>
      </w:r>
      <w:r w:rsidR="00784000">
        <w:t xml:space="preserve"> </w:t>
      </w:r>
      <w:r w:rsidRPr="00BC4615">
        <w:t>School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Public</w:t>
      </w:r>
      <w:r w:rsidR="00784000">
        <w:t xml:space="preserve"> </w:t>
      </w:r>
      <w:r w:rsidRPr="00BC4615">
        <w:t>Policy,</w:t>
      </w:r>
      <w:r w:rsidR="00784000">
        <w:t xml:space="preserve"> </w:t>
      </w:r>
      <w:r w:rsidRPr="00BC4615">
        <w:t>London</w:t>
      </w:r>
      <w:r w:rsidR="00784000">
        <w:t xml:space="preserve"> </w:t>
      </w:r>
      <w:r w:rsidRPr="00BC4615">
        <w:t>School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Economics</w:t>
      </w:r>
      <w:r w:rsidR="00784000">
        <w:t xml:space="preserve"> </w:t>
      </w:r>
      <w:r w:rsidRPr="00BC4615">
        <w:t>(LSE).</w:t>
      </w:r>
    </w:p>
    <w:p w:rsidR="00B55243" w:rsidRPr="00BC4615" w:rsidP="00B55243">
      <w:pPr>
        <w:pStyle w:val="Para"/>
      </w:pPr>
      <w:r w:rsidRPr="00BC4615">
        <w:t>USE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THE</w:t>
      </w:r>
      <w:r w:rsidR="00784000">
        <w:t xml:space="preserve"> </w:t>
      </w:r>
      <w:r w:rsidRPr="00BC4615">
        <w:t>TRANSCRIPT</w:t>
      </w:r>
    </w:p>
    <w:p w:rsidR="00B55243" w:rsidRPr="00BC4615" w:rsidP="00B55243">
      <w:pPr>
        <w:pStyle w:val="Para"/>
        <w:numPr>
          <w:ilvl w:val="0"/>
          <w:numId w:val="11"/>
        </w:numPr>
      </w:pPr>
      <w:r w:rsidRPr="00BC4615">
        <w:t>This</w:t>
      </w:r>
      <w:r w:rsidR="00784000">
        <w:t xml:space="preserve"> </w:t>
      </w:r>
      <w:r w:rsidRPr="00BC4615">
        <w:t>is</w:t>
      </w:r>
      <w:r w:rsidR="00784000">
        <w:t xml:space="preserve"> </w:t>
      </w:r>
      <w:r w:rsidRPr="00BC4615">
        <w:t>an</w:t>
      </w:r>
      <w:r w:rsidR="00784000">
        <w:t xml:space="preserve"> </w:t>
      </w:r>
      <w:r w:rsidRPr="00BC4615">
        <w:t>uncorrected</w:t>
      </w:r>
      <w:r w:rsidR="00784000">
        <w:t xml:space="preserve"> </w:t>
      </w:r>
      <w:r w:rsidRPr="00BC4615">
        <w:t>transcript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evidence</w:t>
      </w:r>
      <w:r w:rsidR="00784000">
        <w:t xml:space="preserve"> </w:t>
      </w:r>
      <w:r w:rsidRPr="00BC4615">
        <w:t>taken</w:t>
      </w:r>
      <w:r w:rsidR="00784000">
        <w:t xml:space="preserve"> </w:t>
      </w:r>
      <w:r w:rsidRPr="00BC4615">
        <w:t>in</w:t>
      </w:r>
      <w:r w:rsidR="00784000">
        <w:t xml:space="preserve"> </w:t>
      </w:r>
      <w:r w:rsidRPr="00BC4615">
        <w:t>public</w:t>
      </w:r>
      <w:r w:rsidR="00784000">
        <w:t xml:space="preserve"> </w:t>
      </w:r>
      <w:r w:rsidRPr="00BC4615">
        <w:t>and</w:t>
      </w:r>
      <w:r w:rsidR="00784000">
        <w:t xml:space="preserve"> </w:t>
      </w:r>
      <w:r w:rsidRPr="00BC4615">
        <w:t>webcast</w:t>
      </w:r>
      <w:r w:rsidR="00784000">
        <w:t xml:space="preserve"> </w:t>
      </w:r>
      <w:r w:rsidRPr="00BC4615">
        <w:t>on</w:t>
      </w:r>
      <w:r w:rsidR="00784000">
        <w:t xml:space="preserve"> </w:t>
      </w:r>
      <w:r>
        <w:fldChar w:fldCharType="begin"/>
      </w:r>
      <w:r>
        <w:instrText xml:space="preserve"> HYPERLINK "http://www.parliamentlive.tv" </w:instrText>
      </w:r>
      <w:r>
        <w:fldChar w:fldCharType="separate"/>
      </w:r>
      <w:r w:rsidRPr="00BC4615">
        <w:rPr>
          <w:rStyle w:val="Hyperlink"/>
        </w:rPr>
        <w:t>www.parliamentlive.tv</w:t>
      </w:r>
      <w:r>
        <w:fldChar w:fldCharType="end"/>
      </w:r>
      <w:r w:rsidRPr="00BC4615">
        <w:t>.</w:t>
      </w:r>
    </w:p>
    <w:p w:rsidR="00B55243" w:rsidRPr="00BC4615" w:rsidP="00B55243">
      <w:pPr>
        <w:pStyle w:val="Para"/>
        <w:numPr>
          <w:ilvl w:val="0"/>
          <w:numId w:val="11"/>
        </w:numPr>
      </w:pPr>
      <w:r w:rsidRPr="00BC4615">
        <w:t>Any</w:t>
      </w:r>
      <w:r w:rsidR="00784000">
        <w:t xml:space="preserve"> </w:t>
      </w:r>
      <w:r w:rsidRPr="00BC4615">
        <w:t>public</w:t>
      </w:r>
      <w:r w:rsidR="00784000">
        <w:t xml:space="preserve"> </w:t>
      </w:r>
      <w:r w:rsidRPr="00BC4615">
        <w:t>use</w:t>
      </w:r>
      <w:r w:rsidR="00784000">
        <w:t xml:space="preserve"> </w:t>
      </w:r>
      <w:r w:rsidRPr="00BC4615">
        <w:t>of,</w:t>
      </w:r>
      <w:r w:rsidR="00784000">
        <w:t xml:space="preserve"> </w:t>
      </w:r>
      <w:r w:rsidRPr="00BC4615">
        <w:t>or</w:t>
      </w:r>
      <w:r w:rsidR="00784000">
        <w:t xml:space="preserve"> </w:t>
      </w:r>
      <w:r w:rsidRPr="00BC4615">
        <w:t>reference</w:t>
      </w:r>
      <w:r w:rsidR="00784000">
        <w:t xml:space="preserve"> </w:t>
      </w:r>
      <w:r w:rsidRPr="00BC4615">
        <w:t>to,</w:t>
      </w:r>
      <w:r w:rsidR="00784000">
        <w:t xml:space="preserve"> </w:t>
      </w:r>
      <w:r w:rsidRPr="00BC4615">
        <w:t>the</w:t>
      </w:r>
      <w:r w:rsidR="00784000">
        <w:t xml:space="preserve"> </w:t>
      </w:r>
      <w:r w:rsidRPr="00BC4615">
        <w:t>contents</w:t>
      </w:r>
      <w:r w:rsidR="00784000">
        <w:t xml:space="preserve"> </w:t>
      </w:r>
      <w:r w:rsidRPr="00BC4615">
        <w:t>should</w:t>
      </w:r>
      <w:r w:rsidR="00784000">
        <w:t xml:space="preserve"> </w:t>
      </w:r>
      <w:r w:rsidRPr="00BC4615">
        <w:t>make</w:t>
      </w:r>
      <w:r w:rsidR="00784000">
        <w:t xml:space="preserve"> </w:t>
      </w:r>
      <w:r w:rsidRPr="00BC4615">
        <w:t>clear</w:t>
      </w:r>
      <w:r w:rsidR="00784000">
        <w:t xml:space="preserve"> </w:t>
      </w:r>
      <w:r w:rsidRPr="00BC4615">
        <w:t>that</w:t>
      </w:r>
      <w:r w:rsidR="00784000">
        <w:t xml:space="preserve"> </w:t>
      </w:r>
      <w:r w:rsidRPr="00BC4615">
        <w:t>neither</w:t>
      </w:r>
      <w:r w:rsidR="00784000">
        <w:t xml:space="preserve"> </w:t>
      </w:r>
      <w:r w:rsidRPr="00BC4615">
        <w:t>Members</w:t>
      </w:r>
      <w:r w:rsidR="00784000">
        <w:t xml:space="preserve"> </w:t>
      </w:r>
      <w:r w:rsidRPr="00BC4615">
        <w:t>nor</w:t>
      </w:r>
      <w:r w:rsidR="00784000">
        <w:t xml:space="preserve"> </w:t>
      </w:r>
      <w:r w:rsidRPr="00BC4615">
        <w:t>witnesses</w:t>
      </w:r>
      <w:r w:rsidR="00784000">
        <w:t xml:space="preserve"> </w:t>
      </w:r>
      <w:r w:rsidRPr="00BC4615">
        <w:t>have</w:t>
      </w:r>
      <w:r w:rsidR="00784000">
        <w:t xml:space="preserve"> </w:t>
      </w:r>
      <w:r w:rsidRPr="00BC4615">
        <w:t>had</w:t>
      </w:r>
      <w:r w:rsidR="00784000">
        <w:t xml:space="preserve"> </w:t>
      </w:r>
      <w:r w:rsidRPr="00BC4615">
        <w:t>the</w:t>
      </w:r>
      <w:r w:rsidR="00784000">
        <w:t xml:space="preserve"> </w:t>
      </w:r>
      <w:r w:rsidRPr="00BC4615">
        <w:t>opportunity</w:t>
      </w:r>
      <w:r w:rsidR="00784000">
        <w:t xml:space="preserve"> </w:t>
      </w:r>
      <w:r w:rsidRPr="00BC4615">
        <w:t>to</w:t>
      </w:r>
      <w:r w:rsidR="00784000">
        <w:t xml:space="preserve"> </w:t>
      </w:r>
      <w:r w:rsidRPr="00BC4615">
        <w:t>correct</w:t>
      </w:r>
      <w:r w:rsidR="00784000">
        <w:t xml:space="preserve"> </w:t>
      </w:r>
      <w:r w:rsidRPr="00BC4615">
        <w:t>the</w:t>
      </w:r>
      <w:r w:rsidR="00784000">
        <w:t xml:space="preserve"> </w:t>
      </w:r>
      <w:r w:rsidRPr="00BC4615">
        <w:t>record.</w:t>
      </w:r>
      <w:r w:rsidR="00784000">
        <w:t xml:space="preserve"> </w:t>
      </w:r>
      <w:r w:rsidRPr="00BC4615">
        <w:t>If</w:t>
      </w:r>
      <w:r w:rsidR="00784000">
        <w:t xml:space="preserve"> </w:t>
      </w:r>
      <w:r w:rsidRPr="00BC4615">
        <w:t>in</w:t>
      </w:r>
      <w:r w:rsidR="00784000">
        <w:t xml:space="preserve"> </w:t>
      </w:r>
      <w:r w:rsidRPr="00BC4615">
        <w:t>doubt</w:t>
      </w:r>
      <w:r w:rsidR="00784000">
        <w:t xml:space="preserve"> </w:t>
      </w:r>
      <w:r w:rsidRPr="00BC4615">
        <w:t>as</w:t>
      </w:r>
      <w:r w:rsidR="00784000">
        <w:t xml:space="preserve"> </w:t>
      </w:r>
      <w:r w:rsidRPr="00BC4615">
        <w:t>to</w:t>
      </w:r>
      <w:r w:rsidR="00784000">
        <w:t xml:space="preserve"> </w:t>
      </w:r>
      <w:r w:rsidRPr="00BC4615">
        <w:t>the</w:t>
      </w:r>
      <w:r w:rsidR="00784000">
        <w:t xml:space="preserve"> </w:t>
      </w:r>
      <w:r w:rsidRPr="00BC4615">
        <w:t>propriety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using</w:t>
      </w:r>
      <w:r w:rsidR="00784000">
        <w:t xml:space="preserve"> </w:t>
      </w:r>
      <w:r w:rsidRPr="00BC4615">
        <w:t>the</w:t>
      </w:r>
      <w:r w:rsidR="00784000">
        <w:t xml:space="preserve"> </w:t>
      </w:r>
      <w:r w:rsidRPr="00BC4615">
        <w:t>transcript,</w:t>
      </w:r>
      <w:r w:rsidR="00784000">
        <w:t xml:space="preserve"> </w:t>
      </w:r>
      <w:r w:rsidRPr="00BC4615">
        <w:t>please</w:t>
      </w:r>
      <w:r w:rsidR="00784000">
        <w:t xml:space="preserve"> </w:t>
      </w:r>
      <w:r w:rsidRPr="00BC4615">
        <w:t>contact</w:t>
      </w:r>
      <w:r w:rsidR="00784000">
        <w:t xml:space="preserve"> </w:t>
      </w:r>
      <w:r w:rsidRPr="00BC4615">
        <w:t>the</w:t>
      </w:r>
      <w:r w:rsidR="00784000">
        <w:t xml:space="preserve"> </w:t>
      </w:r>
      <w:r w:rsidRPr="00BC4615">
        <w:t>Clerk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the</w:t>
      </w:r>
      <w:r w:rsidR="00784000">
        <w:t xml:space="preserve"> </w:t>
      </w:r>
      <w:r w:rsidRPr="00BC4615">
        <w:t>Committee.</w:t>
      </w:r>
    </w:p>
    <w:p w:rsidR="00B55243" w:rsidRPr="00BC4615" w:rsidP="00B55243">
      <w:pPr>
        <w:pStyle w:val="Para"/>
        <w:numPr>
          <w:ilvl w:val="0"/>
          <w:numId w:val="11"/>
        </w:numPr>
      </w:pPr>
      <w:r w:rsidRPr="00BC4615">
        <w:t>Members</w:t>
      </w:r>
      <w:r w:rsidR="00784000">
        <w:t xml:space="preserve"> </w:t>
      </w:r>
      <w:r w:rsidRPr="00BC4615">
        <w:t>and</w:t>
      </w:r>
      <w:r w:rsidR="00784000">
        <w:t xml:space="preserve"> </w:t>
      </w:r>
      <w:r w:rsidRPr="00BC4615">
        <w:t>witnesses</w:t>
      </w:r>
      <w:r w:rsidR="00784000">
        <w:t xml:space="preserve"> </w:t>
      </w:r>
      <w:r w:rsidRPr="00BC4615">
        <w:t>are</w:t>
      </w:r>
      <w:r w:rsidR="00784000">
        <w:t xml:space="preserve"> </w:t>
      </w:r>
      <w:r w:rsidRPr="00BC4615">
        <w:t>asked</w:t>
      </w:r>
      <w:r w:rsidR="00784000">
        <w:t xml:space="preserve"> </w:t>
      </w:r>
      <w:r w:rsidRPr="00BC4615">
        <w:t>to</w:t>
      </w:r>
      <w:r w:rsidR="00784000">
        <w:t xml:space="preserve"> </w:t>
      </w:r>
      <w:r w:rsidRPr="00BC4615">
        <w:t>send</w:t>
      </w:r>
      <w:r w:rsidR="00784000">
        <w:t xml:space="preserve"> </w:t>
      </w:r>
      <w:r w:rsidRPr="00BC4615">
        <w:t>corrections</w:t>
      </w:r>
      <w:r w:rsidR="00784000">
        <w:t xml:space="preserve"> </w:t>
      </w:r>
      <w:r w:rsidRPr="00BC4615">
        <w:t>to</w:t>
      </w:r>
      <w:r w:rsidR="00784000">
        <w:t xml:space="preserve"> </w:t>
      </w:r>
      <w:r w:rsidRPr="00BC4615">
        <w:t>the</w:t>
      </w:r>
      <w:r w:rsidR="00784000">
        <w:t xml:space="preserve"> </w:t>
      </w:r>
      <w:r w:rsidRPr="00BC4615">
        <w:t>Clerk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the</w:t>
      </w:r>
      <w:r w:rsidR="00784000">
        <w:t xml:space="preserve"> </w:t>
      </w:r>
      <w:r w:rsidRPr="00BC4615">
        <w:t>Committee</w:t>
      </w:r>
      <w:r w:rsidR="00784000">
        <w:t xml:space="preserve"> </w:t>
      </w:r>
      <w:r w:rsidRPr="00BC4615">
        <w:t>within</w:t>
      </w:r>
      <w:r w:rsidR="00784000">
        <w:t xml:space="preserve"> </w:t>
      </w:r>
      <w:r w:rsidRPr="00BC4615">
        <w:t>14</w:t>
      </w:r>
      <w:r w:rsidR="00784000">
        <w:t xml:space="preserve"> </w:t>
      </w:r>
      <w:r w:rsidRPr="00BC4615">
        <w:t>days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receipt.</w:t>
      </w:r>
    </w:p>
    <w:p w:rsidR="00B55243" w:rsidRPr="00BC4615" w:rsidP="00B55243">
      <w:pPr>
        <w:pStyle w:val="Para"/>
        <w:numPr>
          <w:ilvl w:val="0"/>
          <w:numId w:val="11"/>
        </w:numPr>
        <w:sectPr w:rsidSect="00B55243">
          <w:headerReference w:type="default" r:id="rId9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</w:p>
    <w:p w:rsidR="00B55243" w:rsidRPr="00BC4615" w:rsidP="00B55243">
      <w:pPr>
        <w:pStyle w:val="TitlePanel0"/>
      </w:pPr>
      <w:bookmarkStart w:id="1" w:name="Panel1"/>
      <w:r w:rsidRPr="00BC4615">
        <w:t>Examination</w:t>
      </w:r>
      <w:r w:rsidR="00784000">
        <w:t xml:space="preserve"> </w:t>
      </w:r>
      <w:r w:rsidRPr="00BC4615">
        <w:t>of</w:t>
      </w:r>
      <w:r w:rsidR="00784000">
        <w:t xml:space="preserve"> </w:t>
      </w:r>
      <w:r w:rsidRPr="00BC4615">
        <w:t>witnesses</w:t>
      </w:r>
    </w:p>
    <w:p w:rsidR="00B55243" w:rsidRPr="00BC4615" w:rsidP="00B55243">
      <w:pPr>
        <w:pStyle w:val="Para"/>
      </w:pPr>
      <w:bookmarkEnd w:id="1"/>
      <w:r w:rsidRPr="00BC4615">
        <w:t>Sue</w:t>
      </w:r>
      <w:r w:rsidR="00784000">
        <w:t xml:space="preserve"> </w:t>
      </w:r>
      <w:r w:rsidRPr="00BC4615">
        <w:t>Jarvis,</w:t>
      </w:r>
      <w:r w:rsidR="00784000">
        <w:t xml:space="preserve"> </w:t>
      </w:r>
      <w:r w:rsidRPr="00BC4615">
        <w:t>Professor</w:t>
      </w:r>
      <w:r w:rsidR="00784000">
        <w:t xml:space="preserve"> </w:t>
      </w:r>
      <w:r w:rsidRPr="00BC4615">
        <w:t>Iain</w:t>
      </w:r>
      <w:r w:rsidR="00784000">
        <w:t xml:space="preserve"> </w:t>
      </w:r>
      <w:r w:rsidRPr="00BC4615">
        <w:t>McLean</w:t>
      </w:r>
      <w:r w:rsidR="00784000">
        <w:t xml:space="preserve"> </w:t>
      </w:r>
      <w:r w:rsidRPr="00BC4615">
        <w:t>and</w:t>
      </w:r>
      <w:r w:rsidR="00784000">
        <w:t xml:space="preserve"> </w:t>
      </w:r>
      <w:r w:rsidRPr="00BC4615">
        <w:t>Professor</w:t>
      </w:r>
      <w:r w:rsidR="00784000">
        <w:t xml:space="preserve"> </w:t>
      </w:r>
      <w:r w:rsidRPr="00BC4615">
        <w:t>Tony</w:t>
      </w:r>
      <w:r w:rsidR="00784000">
        <w:t xml:space="preserve"> </w:t>
      </w:r>
      <w:r w:rsidRPr="00BC4615">
        <w:t>Travers.</w:t>
      </w:r>
    </w:p>
    <w:p w:rsidR="00B55243" w:rsidRPr="00BC4615" w:rsidP="00B55243">
      <w:pPr>
        <w:pStyle w:val="Question"/>
        <w:rPr>
          <w:rFonts w:eastAsia="Verdana"/>
        </w:rPr>
      </w:pPr>
      <w:r w:rsidRPr="00BC4615">
        <w:rPr>
          <w:rFonts w:eastAsia="Verdana"/>
          <w:b/>
          <w:bCs/>
        </w:rPr>
        <w:t>The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Chair: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Welcome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fourth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evidence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Affairs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Committee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inquiry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delighted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witnesses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academia: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Susan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Jarvis,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co-director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Heseltine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Institute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Public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Practice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University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Liverpool;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McLean,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online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Oxford,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emeritus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University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Oxford,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Nuffield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College;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Travers,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practice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associate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School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Public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meeting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broadcast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Parliament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TV,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transcript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shortly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after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corrections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factual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remarks.</w:t>
      </w:r>
      <w:r w:rsidR="00784000">
        <w:rPr>
          <w:rFonts w:eastAsia="Verdana"/>
        </w:rPr>
        <w:t xml:space="preserve"> </w:t>
      </w:r>
    </w:p>
    <w:p w:rsidR="00B55243" w:rsidRPr="00BC4615" w:rsidP="00C93859">
      <w:pPr>
        <w:pStyle w:val="Remark"/>
        <w:rPr>
          <w:rFonts w:eastAsia="Verdana"/>
        </w:rPr>
      </w:pP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general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Susan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Iain.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strongest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solve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address?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specific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help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solve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suggest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public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delivery?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Thank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inviting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evidence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today.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two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First,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implied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UK,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centralised,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extent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relationship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between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dependent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extent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infantilises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impossible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building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resources,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independent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enormous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demands</w:t>
      </w:r>
      <w:r w:rsidR="00784000">
        <w:rPr>
          <w:rFonts w:eastAsia="Verdana"/>
        </w:rPr>
        <w:t xml:space="preserve"> </w:t>
      </w:r>
      <w:r w:rsidR="00AA3D32">
        <w:rPr>
          <w:rFonts w:eastAsia="Verdana"/>
        </w:rPr>
        <w:t>placed</w:t>
      </w:r>
      <w:r w:rsidR="00784000">
        <w:rPr>
          <w:rFonts w:eastAsia="Verdana"/>
        </w:rPr>
        <w:t xml:space="preserve"> </w:t>
      </w:r>
      <w:r w:rsidR="00AA3D32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="00AA3D32">
        <w:rPr>
          <w:rFonts w:eastAsia="Verdana"/>
        </w:rPr>
        <w:t>it.</w:t>
      </w:r>
      <w:r w:rsidR="00784000">
        <w:rPr>
          <w:rFonts w:eastAsia="Verdana"/>
        </w:rPr>
        <w:t xml:space="preserve"> </w:t>
      </w:r>
      <w:r w:rsidR="00AA3D32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judge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="00AA3D32">
        <w:rPr>
          <w:rFonts w:eastAsia="Verdana"/>
        </w:rPr>
        <w:t>g</w:t>
      </w:r>
      <w:r w:rsidRPr="00BC4615">
        <w:rPr>
          <w:rFonts w:eastAsia="Verdana"/>
        </w:rPr>
        <w:t>overnment.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outside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door;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judge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="00F259A1">
        <w:rPr>
          <w:rFonts w:eastAsia="Verdana"/>
        </w:rPr>
        <w:t>g</w:t>
      </w:r>
      <w:r w:rsidRPr="00BC4615">
        <w:rPr>
          <w:rFonts w:eastAsia="Verdana"/>
        </w:rPr>
        <w:t>overnment.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current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relationship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utterly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dependent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system.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</w:rPr>
        <w:t>Beyond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effective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distribution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public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resources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otherwise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case.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matters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locally.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opinion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evidence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popular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Polling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absolutely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planning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committees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access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politicians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actually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necessary;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meetings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whatever,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made.</w:t>
      </w:r>
      <w:r w:rsidR="00784000">
        <w:rPr>
          <w:rFonts w:eastAsia="Verdana"/>
        </w:rPr>
        <w:t xml:space="preserve"> 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second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towards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efficient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public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risk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beyond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committee’s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interests,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profile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major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projects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</w:t>
      </w:r>
      <w:r w:rsidR="00C50738"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="00C50738">
        <w:rPr>
          <w:rFonts w:eastAsia="Verdana"/>
        </w:rPr>
        <w:t>T</w:t>
      </w:r>
      <w:r w:rsidRPr="00BC4615">
        <w:rPr>
          <w:rFonts w:eastAsia="Verdana"/>
        </w:rPr>
        <w:t>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projects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smaller,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never</w:t>
      </w:r>
      <w:r w:rsidR="00CD57AE">
        <w:rPr>
          <w:rFonts w:eastAsia="Verdana"/>
        </w:rPr>
        <w:t>the</w:t>
      </w:r>
      <w:r w:rsidRPr="00BC4615">
        <w:rPr>
          <w:rFonts w:eastAsia="Verdana"/>
        </w:rPr>
        <w:t>less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subject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degrees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oversight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control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politicians.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arguments—I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colleagues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reasons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devolution—but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begin.</w:t>
      </w:r>
      <w:r w:rsidR="00784000">
        <w:rPr>
          <w:rFonts w:eastAsia="Verdana"/>
        </w:rPr>
        <w:t xml:space="preserve"> </w:t>
      </w:r>
    </w:p>
    <w:p w:rsidR="00B55243" w:rsidRPr="00BC4615" w:rsidP="00B5524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Thank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</w:t>
      </w:r>
      <w:r w:rsidR="00845784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thanks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invited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speak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today.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place-based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perspective.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opportunities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challenges,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412600">
        <w:rPr>
          <w:rFonts w:eastAsia="Verdana"/>
        </w:rPr>
        <w:t>/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effective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centralised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approach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delivery.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progress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10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numerous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positive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long-term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flexibility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autonomy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important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address</w:t>
      </w:r>
      <w:r w:rsidR="00784000">
        <w:rPr>
          <w:rFonts w:eastAsia="Verdana"/>
        </w:rPr>
        <w:t xml:space="preserve"> </w:t>
      </w:r>
      <w:r w:rsidR="000E0AFB">
        <w:rPr>
          <w:rFonts w:eastAsia="Verdana"/>
        </w:rPr>
        <w:t>long-standing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inequalities.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McLean: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pick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infantilising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current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objective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bringing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closer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together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responsibility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marginal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spending</w:t>
      </w:r>
      <w:r w:rsidR="00784000">
        <w:rPr>
          <w:rFonts w:eastAsia="Verdana"/>
        </w:rPr>
        <w:t xml:space="preserve"> </w:t>
      </w:r>
      <w:r w:rsidR="00851402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marginal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present,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sub-national</w:t>
      </w:r>
      <w:r w:rsidR="00784000">
        <w:rPr>
          <w:rFonts w:eastAsia="Verdana"/>
        </w:rPr>
        <w:t xml:space="preserve"> </w:t>
      </w:r>
      <w:r w:rsidR="00244EC9">
        <w:rPr>
          <w:rFonts w:eastAsia="Verdana"/>
        </w:rPr>
        <w:t>g</w:t>
      </w:r>
      <w:r w:rsidRPr="00BC4615">
        <w:rPr>
          <w:rFonts w:eastAsia="Verdana"/>
        </w:rPr>
        <w:t>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pathetically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small,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badly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designed,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know—this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questions—and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experiment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reform,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panellists,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elaborate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questions.</w:t>
      </w:r>
    </w:p>
    <w:p w:rsidR="00B55243" w:rsidRPr="00BC4615" w:rsidP="00B55243">
      <w:pPr>
        <w:pStyle w:val="Question"/>
        <w:rPr>
          <w:rFonts w:eastAsia="Verdana"/>
        </w:rPr>
      </w:pPr>
      <w:r w:rsidRPr="00BC4615">
        <w:rPr>
          <w:rFonts w:eastAsia="Verdana"/>
          <w:b/>
          <w:bCs/>
        </w:rPr>
        <w:t>Baroness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Wolf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Dulwich: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first</w:t>
      </w:r>
      <w:r w:rsidR="00784000">
        <w:rPr>
          <w:rFonts w:eastAsia="Verdana"/>
        </w:rPr>
        <w:t xml:space="preserve"> </w:t>
      </w:r>
      <w:r w:rsidR="004B1F8E">
        <w:rPr>
          <w:rFonts w:eastAsia="Verdana"/>
        </w:rPr>
        <w:t>say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thanks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="004A10B0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pick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already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roadmap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next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Budget,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consist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largely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opposed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actually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changing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Chancellor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George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Osborne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approach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4A10B0">
        <w:rPr>
          <w:rFonts w:eastAsia="Verdana"/>
        </w:rPr>
        <w:t>—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piecemeal,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gradualist,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individual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capacity.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wonder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achieve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“Okay,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fine;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responsibilities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statute;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="000C7FE0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="000C7FE0">
        <w:rPr>
          <w:rFonts w:eastAsia="Verdana"/>
        </w:rPr>
        <w:t>case</w:t>
      </w:r>
      <w:r w:rsidR="00784000">
        <w:rPr>
          <w:rFonts w:eastAsia="Verdana"/>
        </w:rPr>
        <w:t xml:space="preserve"> </w:t>
      </w:r>
      <w:r w:rsidR="000C7FE0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Chancellors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away</w:t>
      </w:r>
      <w:r w:rsidR="00FF1139"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="00FF1139">
        <w:rPr>
          <w:rFonts w:eastAsia="Verdana"/>
        </w:rPr>
        <w:t>S</w:t>
      </w:r>
      <w:r w:rsidRPr="00BC4615">
        <w:rPr>
          <w:rFonts w:eastAsia="Verdana"/>
        </w:rPr>
        <w:t>o</w:t>
      </w:r>
      <w:r w:rsidR="00FF1139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bang”.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preferable?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McLean: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disagree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Chancellor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argue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piecemeal.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First,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structure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covers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weeds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reform.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structure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present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pretty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unsatisfactory</w:t>
      </w:r>
      <w:r w:rsidR="00FB23FC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Manchester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reform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completed.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reasons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equity,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basis.</w:t>
      </w:r>
      <w:r w:rsidR="00784000">
        <w:rPr>
          <w:rFonts w:eastAsia="Verdana"/>
        </w:rPr>
        <w:t xml:space="preserve"> 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second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responsibility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domestic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commercial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freedom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restructure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patch.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present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badly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designed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yield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burdening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A43375">
        <w:rPr>
          <w:rFonts w:eastAsia="Verdana"/>
        </w:rPr>
        <w:t>—</w:t>
      </w:r>
      <w:r w:rsidRPr="00BC4615">
        <w:rPr>
          <w:rFonts w:eastAsia="Verdana"/>
        </w:rPr>
        <w:t>indeed,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reducing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burden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10,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subjects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after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colleagues.</w:t>
      </w:r>
    </w:p>
    <w:p w:rsidR="00B55243" w:rsidRPr="00BC4615" w:rsidP="00B55243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Baroness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Wolf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Dulwich: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clarify</w:t>
      </w:r>
      <w:r w:rsidR="00944B23">
        <w:rPr>
          <w:rFonts w:eastAsia="Verdana"/>
        </w:rPr>
        <w:t>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freedom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restructured?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McLean: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Yes,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radical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subject.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1960s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1970s,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mooted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Labour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picked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Blair’s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David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Cameron’s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today,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</w:t>
      </w:r>
      <w:r w:rsidR="00BD638A">
        <w:rPr>
          <w:rFonts w:eastAsia="Verdana"/>
        </w:rPr>
        <w:t>ve</w:t>
      </w:r>
      <w:r w:rsidRPr="00BC4615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varying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degrees,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interested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period,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doubt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deep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souls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Ministers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Ministers</w:t>
      </w:r>
      <w:r w:rsidR="002168D2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done.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period,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business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rate</w:t>
      </w:r>
      <w:r w:rsidR="0079285F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F2315E">
        <w:rPr>
          <w:rFonts w:eastAsia="Verdana"/>
        </w:rPr>
        <w:t>—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before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domestic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9285F">
        <w:rPr>
          <w:rFonts w:eastAsia="Verdana"/>
        </w:rPr>
        <w:t>—</w:t>
      </w:r>
      <w:r w:rsidRPr="00BC4615">
        <w:rPr>
          <w:rFonts w:eastAsia="Verdana"/>
        </w:rPr>
        <w:t>capped</w:t>
      </w:r>
      <w:r w:rsidR="0079285F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subject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enormous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degrees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control.</w:t>
      </w:r>
      <w:r w:rsidR="00784000">
        <w:rPr>
          <w:rFonts w:eastAsia="Verdana"/>
        </w:rPr>
        <w:t xml:space="preserve"> 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exactly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opposite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direction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period.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major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represented,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coalition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towards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structural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first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London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metropolitan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counties.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service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experimentation.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Britain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emerging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democracy.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particularly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Whitehall,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</w:t>
      </w:r>
      <w:r w:rsidR="006E7C1A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institutions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beyond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outside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building.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</w:t>
      </w:r>
      <w:r w:rsidR="007F7FAC">
        <w:rPr>
          <w:rFonts w:eastAsia="Verdana"/>
        </w:rPr>
        <w:t>ere</w:t>
      </w:r>
      <w:r w:rsidR="00784000">
        <w:rPr>
          <w:rFonts w:eastAsia="Verdana"/>
        </w:rPr>
        <w:t xml:space="preserve"> </w:t>
      </w:r>
      <w:r w:rsidR="007F7FAC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="007F7FAC">
        <w:rPr>
          <w:rFonts w:eastAsia="Verdana"/>
        </w:rPr>
        <w:t>th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disbelief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democracy,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metropolitan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districts,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London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boroughs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balance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budgets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run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reasonably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well,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evidence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convince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somehow</w:t>
      </w:r>
      <w:r w:rsidR="008632E8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skies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falling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day.</w:t>
      </w:r>
    </w:p>
    <w:p w:rsidR="00B55243" w:rsidRPr="00BC4615" w:rsidP="00B5524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current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10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generally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programmes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competitive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bidding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co-functions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necessarily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pick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approach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transition,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available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across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pick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winners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delivered</w:t>
      </w:r>
      <w:r w:rsidR="003D1438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reasons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heard.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important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emphasise</w:t>
      </w:r>
      <w:r w:rsidR="00784000">
        <w:rPr>
          <w:rFonts w:eastAsia="Verdana"/>
        </w:rPr>
        <w:t xml:space="preserve"> </w:t>
      </w:r>
      <w:r w:rsidR="003D1438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probably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process,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capacity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deliver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intergovernmental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relations.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roles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responsibilities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achieve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vertical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integration.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directly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regards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gradualist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direct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approach.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difficulty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gradualist,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gradual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actually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arrive.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unless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jump—heroic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potentially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downsides—without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change,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simply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happen.</w:t>
      </w:r>
    </w:p>
    <w:p w:rsidR="00B55243" w:rsidRPr="00BC4615" w:rsidP="00B55243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Baroness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Wolf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Dulwich: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follow-up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first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genuine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roadmap,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="00280200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certain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certain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doubt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create</w:t>
      </w:r>
      <w:r w:rsidR="00784000">
        <w:rPr>
          <w:rFonts w:eastAsia="Verdana"/>
        </w:rPr>
        <w:t xml:space="preserve"> </w:t>
      </w:r>
      <w:r w:rsidR="00B7335A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="00B7335A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credibility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accountability</w:t>
      </w:r>
      <w:r w:rsidR="00B7335A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something,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it”?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completely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everybody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idea”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happens.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difference?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life,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A57A13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</w:t>
      </w:r>
      <w:r w:rsidR="00784000">
        <w:rPr>
          <w:rFonts w:eastAsia="Verdana"/>
        </w:rPr>
        <w:t xml:space="preserve"> </w:t>
      </w:r>
      <w:r w:rsidR="00A57A13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first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types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initial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step.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often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tangled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keep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uplift,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doubt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that.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McLean: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jump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nerdy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possible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="00656B23">
        <w:rPr>
          <w:rFonts w:eastAsia="Verdana"/>
        </w:rPr>
        <w:t>g</w:t>
      </w:r>
      <w:r w:rsidRPr="00BC4615">
        <w:rPr>
          <w:rFonts w:eastAsia="Verdana"/>
        </w:rPr>
        <w:t>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office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proportion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present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lowest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="00656B23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OECD,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closer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OECD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average.</w:t>
      </w:r>
    </w:p>
    <w:p w:rsidR="00B55243" w:rsidRPr="00BC4615" w:rsidP="00B55243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Baroness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Wolf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Dulwich: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definitely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achievement.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currently,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4.5%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taxes—certainly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England—are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collected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locally</w:t>
      </w:r>
      <w:r w:rsidR="00A6743F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heavily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circumscribed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capping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rules.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outlier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OECD,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said.</w:t>
      </w:r>
    </w:p>
    <w:p w:rsidR="00B55243" w:rsidRPr="00BC4615" w:rsidP="00B55243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Butler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Brockwell: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reply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Travers,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accept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culpability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failure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major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always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politicians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blame,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Thatcher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tax?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="00333890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="00333890">
        <w:rPr>
          <w:rFonts w:eastAsia="Verdana"/>
        </w:rPr>
        <w:t>p</w:t>
      </w:r>
      <w:r w:rsidRPr="00BC4615">
        <w:rPr>
          <w:rFonts w:eastAsia="Verdana"/>
        </w:rPr>
        <w:t>oll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reform,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rightly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pushed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agreement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Famously,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community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charge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fought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too.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occasion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that,</w:t>
      </w:r>
      <w:r w:rsidR="00784000">
        <w:rPr>
          <w:rFonts w:eastAsia="Verdana"/>
        </w:rPr>
        <w:t xml:space="preserve"> </w:t>
      </w:r>
      <w:r w:rsidR="00333890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="00333890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ministry</w:t>
      </w:r>
      <w:r w:rsidR="001F251D">
        <w:rPr>
          <w:rFonts w:eastAsia="Verdana"/>
        </w:rPr>
        <w:t>:</w:t>
      </w:r>
      <w:r w:rsidR="00784000">
        <w:rPr>
          <w:rFonts w:eastAsia="Verdana"/>
        </w:rPr>
        <w:t xml:space="preserve"> </w:t>
      </w:r>
      <w:r w:rsidR="001F251D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="001F251D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1F251D">
        <w:rPr>
          <w:rFonts w:eastAsia="Verdana"/>
        </w:rPr>
        <w:t>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wrong;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</w:t>
      </w:r>
      <w:r w:rsidR="00784000">
        <w:rPr>
          <w:rFonts w:eastAsia="Verdana"/>
        </w:rPr>
        <w:t xml:space="preserve"> </w:t>
      </w:r>
      <w:r w:rsidR="001F251D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="001F251D">
        <w:rPr>
          <w:rFonts w:eastAsia="Verdana"/>
        </w:rPr>
        <w:t>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unwillingness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impediment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progress.</w:t>
      </w:r>
    </w:p>
    <w:p w:rsidR="00B55243" w:rsidRPr="00BC4615" w:rsidP="00B55243">
      <w:pPr>
        <w:pStyle w:val="Question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Young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Cookham: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drill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Wolf’s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mentions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assigning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Lecture,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Chancellor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</w:t>
      </w:r>
      <w:r w:rsidR="00784000">
        <w:rPr>
          <w:rFonts w:eastAsia="Verdana"/>
        </w:rPr>
        <w:t xml:space="preserve"> </w:t>
      </w:r>
      <w:r w:rsidR="0057448E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Bristol.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keep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20%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area”,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reduce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proportionally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Bristol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well,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approach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election,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suddenly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Bristol’s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budget.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route,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first,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Secondly,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influence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exert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prosperity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totally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outweighed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macroeconomic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circumstances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beyond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control?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runner;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devolution?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McLean: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model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argued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bargained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Calman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2009,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adviser.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provision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assign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proportion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receipts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technical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academic—this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entire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committee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session—could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wrong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Scottish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settlement,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Bristol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Technically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possible,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="006111AB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drawback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alluded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2839D8">
        <w:rPr>
          <w:rFonts w:eastAsia="Verdana"/>
        </w:rPr>
        <w:t>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although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biggest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capacity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Bristol,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wherever,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PAYE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residents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pretty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damn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limited,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limited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foreseeable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transfer.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although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assigning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easiest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large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lumps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available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authorities—it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happened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Ireland—easiest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best.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panellists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think.</w:t>
      </w:r>
    </w:p>
    <w:p w:rsidR="00B55243" w:rsidRPr="00BC4615" w:rsidP="00B5524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always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debates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implement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“assignment”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called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current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documents.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tax-varying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relevant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Liverpool,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tourism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lends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itself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Liverpool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argue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probably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Bristol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across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geographies,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factors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there.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technicality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communication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understanding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small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huge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transformational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change.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grander.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members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public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available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except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constraints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profound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barely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Pr="00BC4615">
        <w:rPr>
          <w:rFonts w:eastAsia="Verdana"/>
        </w:rPr>
        <w:t>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matter.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Layfield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Committee,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reported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50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tax—shockingly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radical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today’s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standards—of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Scandinavia.</w:t>
      </w:r>
      <w:r w:rsidR="00784000">
        <w:rPr>
          <w:rFonts w:eastAsia="Verdana"/>
        </w:rPr>
        <w:t xml:space="preserve"> 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</w:rPr>
        <w:t>Assigned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commonly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overseas—I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later—were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effectively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F253F9"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="00F253F9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replaces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grants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receive</w:t>
      </w:r>
      <w:r w:rsidR="00F253F9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="00F253F9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receive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="00022687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="00022687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down;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Chancellor’s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Lecture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closely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365007">
        <w:rPr>
          <w:rFonts w:eastAsia="Verdana"/>
        </w:rPr>
        <w:t>—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obviously</w:t>
      </w:r>
      <w:r w:rsidR="00365007">
        <w:rPr>
          <w:rFonts w:eastAsia="Verdana"/>
        </w:rPr>
        <w:t>—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keep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uplift”.</w:t>
      </w:r>
      <w:r w:rsidR="00784000">
        <w:rPr>
          <w:rFonts w:eastAsia="Verdana"/>
        </w:rPr>
        <w:t xml:space="preserve"> 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twice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before,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business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rates</w:t>
      </w:r>
      <w:r w:rsidR="00231C08"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="00231C08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business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scheme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Labour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1990s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early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2000s.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coalition,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homes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bonus,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keep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uplift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delivered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homes.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away.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F24A7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incentivised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keep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behaviour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assigned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10383A">
        <w:rPr>
          <w:rFonts w:eastAsia="Verdana"/>
        </w:rPr>
        <w:t>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slightly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tangled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broadly.</w:t>
      </w:r>
    </w:p>
    <w:p w:rsidR="00B55243" w:rsidRPr="00BC4615" w:rsidP="00B55243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Young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Cookham: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supplemental.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capping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incompatible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devolution?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remark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capping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competitive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between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parties.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higher,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weft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gone.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capping,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Britain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tried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away.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justifications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capping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1980s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1990s,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exactly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opposite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direction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holding.</w:t>
      </w:r>
    </w:p>
    <w:p w:rsidR="00B55243" w:rsidRPr="00BC4615" w:rsidP="0009535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Young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Cookham:</w:t>
      </w:r>
      <w:r w:rsidR="00784000">
        <w:rPr>
          <w:rFonts w:eastAsia="Verdana"/>
          <w:b/>
          <w:bCs/>
        </w:rPr>
        <w:t xml:space="preserve"> </w:t>
      </w:r>
      <w:r w:rsidRPr="003A6C43" w:rsidR="003A6C43">
        <w:rPr>
          <w:rFonts w:eastAsia="Verdana"/>
        </w:rPr>
        <w:t>May</w:t>
      </w:r>
      <w:r w:rsidR="00784000">
        <w:rPr>
          <w:rFonts w:eastAsia="Verdana"/>
          <w:b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3A6C43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Susan?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mentioned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alternative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levers.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vehicle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excise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duty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locally?</w:t>
      </w:r>
    </w:p>
    <w:p w:rsidR="00B55243" w:rsidRPr="00BC4615" w:rsidP="00B55243">
      <w:pPr>
        <w:pStyle w:val="Answer"/>
        <w:rPr>
          <w:rFonts w:eastAsia="Verdana" w:cs="Verdana"/>
        </w:rPr>
      </w:pPr>
      <w:r>
        <w:rPr>
          <w:rFonts w:eastAsia="Verdana" w:cs="Verdana"/>
          <w:b/>
          <w:bCs/>
          <w:i/>
          <w:iCs/>
        </w:rPr>
        <w:t>Sue Jarvis:</w:t>
      </w:r>
      <w:r w:rsidR="00784000">
        <w:rPr>
          <w:rFonts w:eastAsia="Verdana" w:cs="Verdana"/>
          <w:b/>
          <w:bCs/>
          <w:i/>
          <w:iCs/>
        </w:rPr>
        <w:t xml:space="preserve"> </w:t>
      </w:r>
      <w:r w:rsidRPr="00BC4615">
        <w:rPr>
          <w:rFonts w:eastAsia="Verdana" w:cs="Verdana"/>
        </w:rPr>
        <w:t>It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could.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Again,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is</w:t>
      </w:r>
      <w:r w:rsidR="00784000">
        <w:rPr>
          <w:rFonts w:eastAsia="Verdana" w:cs="Verdana"/>
        </w:rPr>
        <w:t xml:space="preserve"> </w:t>
      </w:r>
      <w:r w:rsidR="00A743B5">
        <w:rPr>
          <w:rFonts w:eastAsia="Verdana" w:cs="Verdana"/>
        </w:rPr>
        <w:t>a</w:t>
      </w:r>
      <w:r w:rsidR="00784000">
        <w:rPr>
          <w:rFonts w:eastAsia="Verdana" w:cs="Verdana"/>
        </w:rPr>
        <w:t xml:space="preserve"> </w:t>
      </w:r>
      <w:r w:rsidR="00A743B5">
        <w:rPr>
          <w:rFonts w:eastAsia="Verdana" w:cs="Verdana"/>
        </w:rPr>
        <w:t>question</w:t>
      </w:r>
      <w:r w:rsidR="00784000">
        <w:rPr>
          <w:rFonts w:eastAsia="Verdana" w:cs="Verdana"/>
        </w:rPr>
        <w:t xml:space="preserve"> </w:t>
      </w:r>
      <w:r w:rsidR="00A743B5">
        <w:rPr>
          <w:rFonts w:eastAsia="Verdana" w:cs="Verdana"/>
        </w:rPr>
        <w:t>of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thinking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about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what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sits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within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that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and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being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up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to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date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to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how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relevant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that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would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be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if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there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were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shifts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towards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electric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vehicles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in</w:t>
      </w:r>
      <w:r w:rsidR="00784000">
        <w:rPr>
          <w:rFonts w:eastAsia="Verdana" w:cs="Verdana"/>
        </w:rPr>
        <w:t xml:space="preserve"> </w:t>
      </w:r>
      <w:r w:rsidR="00A743B5">
        <w:rPr>
          <w:rFonts w:eastAsia="Verdana" w:cs="Verdana"/>
        </w:rPr>
        <w:t>certain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areas.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lot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of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this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about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definitions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starting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point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of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fiscal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devolution</w:t>
      </w:r>
      <w:r w:rsidR="0071419D">
        <w:rPr>
          <w:rFonts w:eastAsia="Verdana" w:cs="Verdana"/>
        </w:rPr>
        <w:t>,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or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what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within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envelope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for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an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area.</w:t>
      </w:r>
    </w:p>
    <w:p w:rsidR="00B55243" w:rsidRPr="00BC4615" w:rsidP="00B55243">
      <w:pPr>
        <w:pStyle w:val="Answer"/>
        <w:rPr>
          <w:rFonts w:eastAsia="Verdana" w:cs="Verdana"/>
        </w:rPr>
      </w:pPr>
      <w:r w:rsidRPr="00BC4615">
        <w:rPr>
          <w:rFonts w:eastAsia="Verdana" w:cs="Verdana"/>
          <w:b/>
          <w:bCs/>
          <w:i/>
          <w:iCs/>
        </w:rPr>
        <w:t>Professor</w:t>
      </w:r>
      <w:r w:rsidR="00784000">
        <w:rPr>
          <w:rFonts w:eastAsia="Verdana" w:cs="Verdana"/>
          <w:b/>
          <w:bCs/>
          <w:i/>
          <w:iCs/>
        </w:rPr>
        <w:t xml:space="preserve"> </w:t>
      </w:r>
      <w:r w:rsidRPr="00BC4615">
        <w:rPr>
          <w:rFonts w:eastAsia="Verdana" w:cs="Verdana"/>
          <w:b/>
          <w:bCs/>
          <w:i/>
          <w:iCs/>
        </w:rPr>
        <w:t>Tony</w:t>
      </w:r>
      <w:r w:rsidR="00784000">
        <w:rPr>
          <w:rFonts w:eastAsia="Verdana" w:cs="Verdana"/>
          <w:b/>
          <w:bCs/>
          <w:i/>
          <w:iCs/>
        </w:rPr>
        <w:t xml:space="preserve"> </w:t>
      </w:r>
      <w:r w:rsidRPr="00BC4615">
        <w:rPr>
          <w:rFonts w:eastAsia="Verdana" w:cs="Verdana"/>
          <w:b/>
          <w:bCs/>
          <w:i/>
          <w:iCs/>
        </w:rPr>
        <w:t>Travers:</w:t>
      </w:r>
      <w:r w:rsidR="00784000">
        <w:rPr>
          <w:rFonts w:eastAsia="Verdana" w:cs="Verdana"/>
          <w:b/>
          <w:bCs/>
          <w:i/>
          <w:iCs/>
        </w:rPr>
        <w:t xml:space="preserve"> </w:t>
      </w:r>
      <w:r w:rsidRPr="00BC4615">
        <w:rPr>
          <w:rFonts w:eastAsia="Verdana" w:cs="Verdana"/>
        </w:rPr>
        <w:t>To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your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point,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Lord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Young,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difficulty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of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vehicle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excise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duty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has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slight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implication,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if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you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are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trying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to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grow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tax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base,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of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increasing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amount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of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vehicles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on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roads,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or</w:t>
      </w:r>
      <w:r w:rsidR="00784000">
        <w:rPr>
          <w:rFonts w:eastAsia="Verdana" w:cs="Verdana"/>
        </w:rPr>
        <w:t xml:space="preserve"> </w:t>
      </w:r>
      <w:r w:rsidR="00590B76">
        <w:rPr>
          <w:rFonts w:eastAsia="Verdana" w:cs="Verdana"/>
        </w:rPr>
        <w:t>the</w:t>
      </w:r>
      <w:r w:rsidR="00784000">
        <w:rPr>
          <w:rFonts w:eastAsia="Verdana" w:cs="Verdana"/>
        </w:rPr>
        <w:t xml:space="preserve"> </w:t>
      </w:r>
      <w:r w:rsidR="00590B76">
        <w:rPr>
          <w:rFonts w:eastAsia="Verdana" w:cs="Verdana"/>
        </w:rPr>
        <w:t>consumption</w:t>
      </w:r>
      <w:r w:rsidR="00784000">
        <w:rPr>
          <w:rFonts w:eastAsia="Verdana" w:cs="Verdana"/>
        </w:rPr>
        <w:t xml:space="preserve"> </w:t>
      </w:r>
      <w:r w:rsidR="00590B76">
        <w:rPr>
          <w:rFonts w:eastAsia="Verdana" w:cs="Verdana"/>
        </w:rPr>
        <w:t>of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petrol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or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whatever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you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are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taxing.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we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try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to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drift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in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direction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of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more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electric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vehicles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and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fewer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vehicles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in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cities,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it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might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not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be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great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choice.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McLean: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congestion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charging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excellent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choice;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place.</w:t>
      </w:r>
    </w:p>
    <w:p w:rsidR="00B55243" w:rsidRPr="00BC4615" w:rsidP="00B55243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Young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Cookham: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road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pricing.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McLean: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road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pricing.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essentially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thing.</w:t>
      </w:r>
    </w:p>
    <w:p w:rsidR="00B55243" w:rsidRPr="00BC4615" w:rsidP="00B55243">
      <w:pPr>
        <w:pStyle w:val="Question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Razzall: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Leaving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argument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assignment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proposals,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major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motivation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provide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source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investment?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both?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certainly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both.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Government,</w:t>
      </w:r>
      <w:r w:rsidR="00784000">
        <w:rPr>
          <w:rFonts w:eastAsia="Verdana"/>
        </w:rPr>
        <w:t xml:space="preserve"> </w:t>
      </w:r>
      <w:r w:rsidR="00976DE7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predecessors,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drive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axiomatic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survival,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learning.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number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tools,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including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reform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planning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current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development—let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that—which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wider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delivering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thought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individual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incentivised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keeping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tax-based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generate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produce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booms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upturns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downturns.</w:t>
      </w:r>
      <w:r w:rsidR="00784000">
        <w:rPr>
          <w:rFonts w:eastAsia="Verdana"/>
        </w:rPr>
        <w:t xml:space="preserve"> </w:t>
      </w:r>
      <w:r w:rsidR="00EF7ACF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="00EF7ACF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="00EF7ACF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section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106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Community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Infrastructure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Levy,</w:t>
      </w:r>
      <w:r w:rsidR="00784000">
        <w:rPr>
          <w:rFonts w:eastAsia="Verdana"/>
        </w:rPr>
        <w:t xml:space="preserve"> </w:t>
      </w:r>
      <w:r w:rsidR="00BC7007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development</w:t>
      </w:r>
      <w:r w:rsidR="00BC7007"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="00BC7007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yield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fallen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two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housing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office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development.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manage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manage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times</w:t>
      </w:r>
      <w:r w:rsidR="00FB166E">
        <w:rPr>
          <w:rFonts w:eastAsia="Verdana"/>
        </w:rPr>
        <w:t>—</w:t>
      </w:r>
      <w:r w:rsidRPr="00BC4615">
        <w:rPr>
          <w:rFonts w:eastAsia="Verdana"/>
        </w:rPr>
        <w:t>proper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Keynesianism.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manage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separate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unique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long-term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structural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decline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treated.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broadly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produce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stream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time.</w:t>
      </w:r>
    </w:p>
    <w:p w:rsidR="00B55243" w:rsidRPr="00BC4615" w:rsidP="00B55243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Razzall: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enabling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creative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means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separate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issue.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Yes,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favour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higher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sake;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="00676EC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="004E3F3C">
        <w:rPr>
          <w:rFonts w:eastAsia="Verdana"/>
        </w:rPr>
        <w:t>g</w:t>
      </w:r>
      <w:r w:rsidRPr="00BC4615">
        <w:rPr>
          <w:rFonts w:eastAsia="Verdana"/>
        </w:rPr>
        <w:t>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appropriate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drive,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inhibit,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growth—there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flexibility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available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regions—</w:t>
      </w:r>
      <w:r w:rsidR="00C00A18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="00C00A18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allows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judgments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place.</w:t>
      </w:r>
      <w:r w:rsidR="00784000">
        <w:rPr>
          <w:rFonts w:eastAsia="Verdana"/>
        </w:rPr>
        <w:t xml:space="preserve"> </w:t>
      </w:r>
    </w:p>
    <w:p w:rsidR="00B55243" w:rsidRPr="00BC4615" w:rsidP="00B5524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agree.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long-term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planning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assurance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certain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programmes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minute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piecemeal,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together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timelines,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rules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regulations,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barrier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help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support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longer-term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planning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implement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policies.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Liverpool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prosperity,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inclusive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pursuing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agenda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redistributed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constituent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region.</w:t>
      </w:r>
    </w:p>
    <w:p w:rsidR="00B55243" w:rsidRPr="00BC4615" w:rsidP="00B55243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Razzall: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invest?</w:t>
      </w:r>
    </w:p>
    <w:p w:rsidR="00B55243" w:rsidRPr="00BC4615" w:rsidP="00B5524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Major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regeneration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schemes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definitely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investment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pension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like.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successful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recent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infrastructure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projects,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Crossrail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Elizabeth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Line,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third</w:t>
      </w:r>
      <w:r w:rsidR="00784000">
        <w:rPr>
          <w:rFonts w:eastAsia="Verdana"/>
        </w:rPr>
        <w:t xml:space="preserve"> </w:t>
      </w:r>
      <w:r w:rsidR="00F059FB">
        <w:rPr>
          <w:rFonts w:eastAsia="Verdana"/>
        </w:rPr>
        <w:t>came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businesses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London,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stream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additional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passengers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generated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project.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Battersea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Nine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Elms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extension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Line—not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London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examples—both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creative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capturing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either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value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uplift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order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repay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infrastructure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model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desired.</w:t>
      </w:r>
    </w:p>
    <w:p w:rsidR="00B55243" w:rsidRPr="00BC4615" w:rsidP="00B55243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Razzall: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Yes,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unfortunately,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Hammersmith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Bridge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rebuilt.</w:t>
      </w:r>
    </w:p>
    <w:p w:rsidR="00B55243" w:rsidRPr="00BC4615" w:rsidP="00B55243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McLean:</w:t>
      </w:r>
      <w:r w:rsidR="00784000">
        <w:rPr>
          <w:rFonts w:eastAsia="Verdana"/>
          <w:b/>
          <w:bCs/>
          <w:i/>
          <w:iCs/>
        </w:rPr>
        <w:t xml:space="preserve"> </w:t>
      </w:r>
      <w:r w:rsidR="00C2339A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50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Jubilee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extension,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entire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depressed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restructuring.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potential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levied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region—my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colleague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Liverpool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believe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Mersey</w:t>
      </w:r>
      <w:r w:rsidR="00B14502">
        <w:rPr>
          <w:rFonts w:eastAsia="Verdana"/>
        </w:rPr>
        <w:t>r</w:t>
      </w:r>
      <w:r w:rsidRPr="00BC4615">
        <w:rPr>
          <w:rFonts w:eastAsia="Verdana"/>
        </w:rPr>
        <w:t>ail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successful,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defer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expert—has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capacity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mentioned.</w:t>
      </w:r>
    </w:p>
    <w:p w:rsidR="00577991" w:rsidRPr="00BC4615" w:rsidP="00577991">
      <w:pPr>
        <w:pStyle w:val="Question"/>
        <w:rPr>
          <w:rFonts w:eastAsia="Verdana"/>
        </w:rPr>
      </w:pPr>
      <w:r w:rsidRPr="00B607F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607F5">
        <w:rPr>
          <w:rFonts w:eastAsia="Verdana"/>
          <w:b/>
          <w:bCs/>
        </w:rPr>
        <w:t>Burns:</w:t>
      </w:r>
      <w:r w:rsidR="00784000">
        <w:rPr>
          <w:rFonts w:eastAsia="Verdana"/>
          <w:b/>
          <w:bCs/>
        </w:rPr>
        <w:t xml:space="preserve"> </w:t>
      </w:r>
      <w:r w:rsidRPr="0027469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her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Mansion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House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speech,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mentioned,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Chancellor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said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roadmap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envisaged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“to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regional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leaders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control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share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have,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too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long,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allocated</w:t>
      </w:r>
      <w:r w:rsidR="00784000">
        <w:rPr>
          <w:rFonts w:eastAsia="Verdana"/>
        </w:rPr>
        <w:t xml:space="preserve"> </w:t>
      </w:r>
      <w:r w:rsidRPr="00274695">
        <w:rPr>
          <w:rFonts w:eastAsia="Verdana"/>
        </w:rPr>
        <w:t>b</w:t>
      </w:r>
      <w:r w:rsidRPr="00BC4615">
        <w:rPr>
          <w:rFonts w:eastAsia="Verdana"/>
        </w:rPr>
        <w:t>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government”.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taxpayers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more”.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applying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wider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too.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arrangements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mechanism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surely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means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capacity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relatively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cancel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effects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</w:t>
      </w:r>
      <w:r>
        <w:rPr>
          <w:rFonts w:eastAsia="Verdana"/>
        </w:rPr>
        <w:t>-</w:t>
      </w:r>
      <w:r w:rsidRPr="00BC4615">
        <w:rPr>
          <w:rFonts w:eastAsia="Verdana"/>
        </w:rPr>
        <w:t>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struggled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capacity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effects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surprisingly,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course,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lowest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number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square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particular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McLean: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jump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subject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heart.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15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pertinent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Burns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Australia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study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operations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Commonwealth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Grants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Commission,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1930s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tackled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destroying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complicated.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simplified,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model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regime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90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attempted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difficult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Burns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mentioned.</w:t>
      </w:r>
    </w:p>
    <w:p w:rsidR="00577991" w:rsidRPr="00BC4615" w:rsidP="0057799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challenge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correct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balance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sufficient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pursue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safety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disadvantage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reliant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public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services.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challenge.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world,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Europe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elsewhere,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resolved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parameters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BC4615">
        <w:rPr>
          <w:rFonts w:eastAsia="Verdana"/>
        </w:rPr>
        <w:t>overnment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decided.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Part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BC4615">
        <w:rPr>
          <w:rFonts w:eastAsia="Verdana"/>
        </w:rPr>
        <w:t>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>
        <w:rPr>
          <w:rFonts w:eastAsia="Verdana"/>
        </w:rPr>
        <w:t>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pinch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points?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accept?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earlier,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resolve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inequality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challenges.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particularly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vertically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address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Similar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similar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regional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</w:t>
      </w:r>
      <w:r>
        <w:rPr>
          <w:rFonts w:eastAsia="Verdana"/>
        </w:rPr>
        <w:t>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certain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threshold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safety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net.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doubt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purest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mortal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enemies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simply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exactly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opposite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London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School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founders,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Webbs,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degree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popularism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behind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sophisticated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complete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occasionally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drift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ceases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uprated.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uprating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resources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Suddenly,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massive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redistribution,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either.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100%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provide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zero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sensible.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</w:rPr>
        <w:t>Full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equalisation—this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controversial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view,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suggest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everybody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me—within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operates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means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>
        <w:rPr>
          <w:rFonts w:eastAsia="Verdana"/>
        </w:rPr>
        <w:t>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down,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amount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measured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BC4615">
        <w:rPr>
          <w:rFonts w:eastAsia="Verdana"/>
        </w:rPr>
        <w:t>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matter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funded.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risk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help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investment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easy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“Oh,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that”.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towns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cities,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long-term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BC4615">
        <w:rPr>
          <w:rFonts w:eastAsia="Verdana"/>
        </w:rPr>
        <w:t>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investment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direct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itself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deliver.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economist,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forward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incentives—as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do—they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perceptible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Councillors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locally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piece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planning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promise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happen.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Otherwise,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complicated,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long-winded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Burns: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minute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present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solves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either,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McLean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advocating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redesign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wish,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dramatic.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require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surely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break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rule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brought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north-east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comparison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days,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involved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restrictions?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turns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enormous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potential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suffered,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therefore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process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restrictions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capping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type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issue.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BC4615">
        <w:rPr>
          <w:rFonts w:eastAsia="Verdana"/>
        </w:rPr>
        <w:t>dentify</w:t>
      </w:r>
      <w:r>
        <w:rPr>
          <w:rFonts w:eastAsia="Verdana"/>
        </w:rPr>
        <w:t>ing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Chancellor’s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speech</w:t>
      </w:r>
      <w:r>
        <w:rPr>
          <w:rFonts w:eastAsia="Verdana"/>
        </w:rPr>
        <w:t>—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putting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>
        <w:rPr>
          <w:rFonts w:eastAsia="Verdana"/>
        </w:rPr>
        <w:t>—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difficult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both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objectives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delivered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devastating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impacts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risk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“Why,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why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haven’t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reformed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system”;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certainly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prices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1991.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separate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nightmare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complex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totally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agree;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catch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inquiry.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trouble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interact,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possible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smaller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buoyant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retained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there”.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akin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capita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particular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proportion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Civil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servants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Burns: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simplification.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Burns: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McLean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proposal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bizarre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effective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McLean: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Permanent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Secretary,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suggestions.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Burns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theoretical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literature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wash.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committee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Tiebout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effect,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Burns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members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familiar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radical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Charles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Tiebout,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“Let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levies”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favour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freedom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present.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absurdity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1991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valuations.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dared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revaluation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introduced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extra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band.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grief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undoubtedly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incentivised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absorb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equitable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equitable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between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inter-authority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realise—in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favourite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colleague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John</w:t>
      </w:r>
      <w:r w:rsidR="00784000">
        <w:rPr>
          <w:rFonts w:eastAsia="Verdana"/>
        </w:rPr>
        <w:t xml:space="preserve"> </w:t>
      </w:r>
      <w:r w:rsidRPr="008E0BCB">
        <w:rPr>
          <w:rFonts w:eastAsia="Verdana"/>
        </w:rPr>
        <w:t>Muellbauer</w:t>
      </w:r>
      <w:r w:rsidRPr="00BC4615">
        <w:rPr>
          <w:rFonts w:eastAsia="Verdana"/>
        </w:rPr>
        <w:t>—that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yield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domestic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Kensington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London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</w:t>
      </w:r>
      <w:r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equivalent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Kensington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Liverpool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current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arrangements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residents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Kensington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Liverpool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considerably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higher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proportion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residents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Kensington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London.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England-wide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account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huge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capacity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London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south-east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country.</w:t>
      </w:r>
    </w:p>
    <w:p w:rsidR="00577991" w:rsidRPr="00BC4615" w:rsidP="00784000">
      <w:pPr>
        <w:pStyle w:val="Question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Reid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Cardowan: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apparent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ir</w:t>
      </w:r>
      <w:r w:rsidRPr="00BC4615">
        <w:rPr>
          <w:rFonts w:eastAsia="Verdana"/>
        </w:rPr>
        <w:t>reconcilability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purest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McLean,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teased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Australia”,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elaborated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complex”.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researchers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look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Australia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Google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Maps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complexities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possible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little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trailer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synopsis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sitting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waiting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grasp?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McLean: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Luckily,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Reid,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paper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called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Federalism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Australia”,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clerks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researchers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committee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seriously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date.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attempt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viva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voce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supply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clerks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paper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changed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since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wrote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paper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principle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Australian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era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Calman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BC4615">
        <w:rPr>
          <w:rFonts w:eastAsia="Verdana"/>
        </w:rPr>
        <w:t>ommission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</w:t>
      </w:r>
      <w:r>
        <w:rPr>
          <w:rFonts w:eastAsia="Verdana"/>
        </w:rPr>
        <w:t>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commission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brought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Australian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grants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opposite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number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Canada.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BC4615">
        <w:rPr>
          <w:rFonts w:eastAsia="Verdana"/>
        </w:rPr>
        <w:t>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also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reports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Calman,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number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clerks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details.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Reid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Cardowan: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Thank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list.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The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Chair: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Australia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Reid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Cardowan: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weeks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there.</w:t>
      </w:r>
    </w:p>
    <w:p w:rsidR="00577991" w:rsidRPr="00BC4615" w:rsidP="00784000">
      <w:pPr>
        <w:pStyle w:val="Question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Prentis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Leeds: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mark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judge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workable.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stopping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perceived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responsibility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toward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separate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game.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mentioned,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number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absolute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crisis,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Birmingham,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Northampton,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Croydon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caused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large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extent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latter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definitely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for—what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this?</w:t>
      </w:r>
    </w:p>
    <w:p w:rsidR="00577991" w:rsidRPr="00BC4615" w:rsidP="0057799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Emergency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The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Chair: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Exceptional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financial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support.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Exceptional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financial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support,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you—is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product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across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England—it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Wales—has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faced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16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constraints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capital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managed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>
        <w:rPr>
          <w:rFonts w:eastAsia="Verdana"/>
        </w:rPr>
        <w:t>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today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2010.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health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service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40%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2010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population.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backdrop,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amazing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required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exceptional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financial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support.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committee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initiating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overwhelmingly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gradually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bringing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Manchester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model,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spread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model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rolled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everywhere.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say—my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colleagues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correct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wrong—that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envisaged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happens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Blackpool,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either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Liverpool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Manchester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think,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Blackburn,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Darwen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Lancashire.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Rural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urban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ones.</w:t>
      </w:r>
    </w:p>
    <w:p w:rsidR="00577991" w:rsidRPr="00BC4615" w:rsidP="0057799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Following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premise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early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days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functional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labour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market,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bigger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individual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argument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linked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driving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around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functions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across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labour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market</w:t>
      </w:r>
      <w:r>
        <w:rPr>
          <w:rFonts w:eastAsia="Verdana"/>
        </w:rPr>
        <w:t>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transport,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skills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wider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investments.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rationale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focus.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challenge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linked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specific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statutory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services.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definition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dealing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everything,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challenge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budget.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McLean: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earlier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sufficient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uniformity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across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receive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either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assigned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particular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circling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around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difficult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north-west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Manchester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Liverpool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BC4615">
        <w:rPr>
          <w:rFonts w:eastAsia="Verdana"/>
        </w:rPr>
        <w:t>ity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BC4615">
        <w:rPr>
          <w:rFonts w:eastAsia="Verdana"/>
        </w:rPr>
        <w:t>egion.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Preston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Carlisle,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including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Blackpool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Barrow-in-Furness.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scheme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serious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attempt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north-west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north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two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conurbations.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North-east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easier,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incorporate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Northumberland,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Durham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Tyne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Wear—I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declare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interest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50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councillor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there—into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North-west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probably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single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difficult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pattern.</w:t>
      </w:r>
    </w:p>
    <w:p w:rsidR="00577991" w:rsidRPr="00BC4615" w:rsidP="00784000">
      <w:pPr>
        <w:pStyle w:val="Question"/>
        <w:rPr>
          <w:rFonts w:eastAsia="Verdana"/>
        </w:rPr>
      </w:pPr>
      <w:r w:rsidRPr="00BC4615">
        <w:rPr>
          <w:rFonts w:eastAsia="Verdana"/>
          <w:b/>
          <w:bCs/>
        </w:rPr>
        <w:t>Baroness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Wolf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Dulwich: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Coming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solve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single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instrument;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normally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idea.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earlier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alluded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idea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Australia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manages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all-singing,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all-dancing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effort,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unusual.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America,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courts.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arrive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genuine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means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others—that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after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point—how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realistic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serious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identify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certain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Pr="00BC4615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help”?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Politically,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difficult.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anybody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else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noting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agreed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centralised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UK</w:t>
      </w:r>
      <w:r>
        <w:rPr>
          <w:rFonts w:eastAsia="Verdana"/>
        </w:rPr>
        <w:t>—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separately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</w:t>
      </w:r>
      <w:r>
        <w:rPr>
          <w:rFonts w:eastAsia="Verdana"/>
        </w:rPr>
        <w:t>—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terribly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unequal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regionally.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considered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centralised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N</w:t>
      </w:r>
      <w:r w:rsidRPr="00BC4615">
        <w:rPr>
          <w:rFonts w:eastAsia="Verdana"/>
        </w:rPr>
        <w:t>ational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BC4615">
        <w:rPr>
          <w:rFonts w:eastAsia="Verdana"/>
        </w:rPr>
        <w:t>ealth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BC4615">
        <w:rPr>
          <w:rFonts w:eastAsia="Verdana"/>
        </w:rPr>
        <w:t>ervice,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loads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provision,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huge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inequalities?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worse.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remind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Baroness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Wolf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Dulwich: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single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instrument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carried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separately?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credibly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effectively?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job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centralised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Australia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manages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slightly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imagine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comparable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Australian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model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overnight.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builds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always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hoc?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person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indirectly,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long-term,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deep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structural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weakness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de-industrialisation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1950s.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small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such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UK,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agency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BC4615">
        <w:rPr>
          <w:rFonts w:eastAsia="Verdana"/>
        </w:rPr>
        <w:t>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firepower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Baroness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Wolf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Dulwich: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disagree.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specific;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sorry,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keep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equalisation.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Suppose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introduced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Iain’s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bang</w:t>
      </w:r>
      <w:r>
        <w:rPr>
          <w:rFonts w:eastAsia="Verdana"/>
        </w:rPr>
        <w:t>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immediately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screams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equalisation.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BC4615">
        <w:rPr>
          <w:rFonts w:eastAsia="Verdana"/>
        </w:rPr>
        <w:t>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feasible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parallel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instrument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piece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legislation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policy-making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identified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number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help”,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described?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After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uniquely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challenge.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specific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struggle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foreseeable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future,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themselves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bootstraps.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anybody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coherent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offsetting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inside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actually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coherent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offsetting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approach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certain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specified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recipient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McLean: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difficulties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uniform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structure.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nine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standard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ghostly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anybody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transfer,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although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Australia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already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regimes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Canada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province,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Germany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Land.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administrative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units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vary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enormously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population,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structures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before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huge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debate.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earlier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prerequisite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divided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size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regarded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units,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deprivation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</w:t>
      </w:r>
      <w:r>
        <w:rPr>
          <w:rFonts w:eastAsia="Verdana"/>
        </w:rPr>
        <w:t>-</w:t>
      </w:r>
      <w:r w:rsidRPr="00BC4615">
        <w:rPr>
          <w:rFonts w:eastAsia="Verdana"/>
        </w:rPr>
        <w:t>industrialisation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tackled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regionally.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standard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gone,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metropolitan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provide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England.</w:t>
      </w:r>
    </w:p>
    <w:p w:rsidR="00577991" w:rsidRPr="00BC4615" w:rsidP="00577991">
      <w:pPr>
        <w:pStyle w:val="Question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Butler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Brockwell: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Drawing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earlier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conversation,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summarise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principles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either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assigned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bodies?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Applying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principles,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assigned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UK?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  <w:b/>
          <w:bCs/>
          <w:i/>
          <w:iCs/>
        </w:rPr>
        <w:t>McLean</w:t>
      </w:r>
      <w:r w:rsidRPr="00BC4615">
        <w:rPr>
          <w:rFonts w:eastAsia="Verdana"/>
          <w:b/>
          <w:bCs/>
          <w:i/>
          <w:iCs/>
        </w:rPr>
        <w:t>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first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strong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opinions;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moderate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opinion.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first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  <w:b/>
          <w:bCs/>
          <w:i/>
          <w:iCs/>
        </w:rPr>
        <w:t>McLean</w:t>
      </w:r>
      <w:r w:rsidRPr="00BC4615">
        <w:rPr>
          <w:rFonts w:eastAsia="Verdana"/>
          <w:b/>
          <w:bCs/>
          <w:i/>
          <w:iCs/>
        </w:rPr>
        <w:t>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academic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consensus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suitable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subnational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reason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land</w:t>
      </w:r>
      <w:r>
        <w:rPr>
          <w:rFonts w:eastAsia="Verdana"/>
        </w:rPr>
        <w:t>—o</w:t>
      </w:r>
      <w:r w:rsidRPr="00BC4615">
        <w:rPr>
          <w:rFonts w:eastAsia="Verdana"/>
        </w:rPr>
        <w:t>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course,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houses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businesses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land</w:t>
      </w:r>
      <w:r>
        <w:rPr>
          <w:rFonts w:eastAsia="Verdana"/>
        </w:rPr>
        <w:t>—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incentive-compatible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difficult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conceive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of</w:t>
      </w:r>
      <w:r w:rsidRPr="00BC4615"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Indeed,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conceiving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days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David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Lloyd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George.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commissions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this—Calman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Holtham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Ireland—have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suitable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clerk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citations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suitable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basis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reason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minutes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ago.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small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suitable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tourist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paper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yield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trivial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suitable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consolation.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recent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checklist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suitable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reference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hard-working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clerks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researchers.</w:t>
      </w:r>
    </w:p>
    <w:p w:rsidR="00577991" w:rsidRPr="00BC4615" w:rsidP="0057799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cautious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approach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guiding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principle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ensure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certain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degree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predictability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Notwithstanding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proponent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differentials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certainly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struggle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means: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challenges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bidding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appraisals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suchlike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often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cautious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approach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Iain’s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truth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understandably,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Chancellor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backdrop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desperately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reform.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always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risk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"Well,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can’t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until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reformed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other"</w:t>
      </w:r>
      <w:r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trouble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reforming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domestic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Burns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referred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distance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only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aware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4%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5%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themselves,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pretty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£1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£19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notice.</w:t>
      </w:r>
    </w:p>
    <w:p w:rsidR="00577991" w:rsidP="00577991">
      <w:pPr>
        <w:pStyle w:val="Answer"/>
        <w:rPr>
          <w:rFonts w:eastAsia="Verdana"/>
        </w:rPr>
      </w:pP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Google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Trends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search,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searched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Reforming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especially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after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nearly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40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revaluing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produce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enormous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impact,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reforming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perfectly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academics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argue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Pr="00BC4615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massive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further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redistribution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before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thought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</w:t>
      </w:r>
      <w:r>
        <w:rPr>
          <w:rFonts w:eastAsia="Verdana"/>
        </w:rPr>
        <w:t>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extra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</w:t>
      </w:r>
      <w:r>
        <w:rPr>
          <w:rFonts w:eastAsia="Verdana"/>
        </w:rPr>
        <w:t>—I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saying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anybody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saying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it</w:t>
      </w:r>
      <w:r>
        <w:rPr>
          <w:rFonts w:eastAsia="Verdana"/>
        </w:rPr>
        <w:t>—</w:t>
      </w:r>
      <w:r w:rsidRPr="00BC4615">
        <w:rPr>
          <w:rFonts w:eastAsia="Verdana"/>
        </w:rPr>
        <w:t>“</w:t>
      </w:r>
      <w:r w:rsidRPr="00BC4615">
        <w:rPr>
          <w:rFonts w:eastAsia="Verdana"/>
        </w:rPr>
        <w:t>Let’s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reform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operates,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that”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two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suspect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Chancellor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thought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lighting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>
        <w:rPr>
          <w:rFonts w:eastAsia="Verdana"/>
        </w:rPr>
        <w:t>—although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discussion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value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added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itself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regressive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tax—</w:t>
      </w:r>
      <w:r w:rsidRPr="00BC4615">
        <w:rPr>
          <w:rFonts w:eastAsia="Verdana"/>
        </w:rPr>
        <w:t>because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worked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keep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separate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dismal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failure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keep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possible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encourage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Butler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Brockwell: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current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idea: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empowering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mayors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tourist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  <w:b/>
          <w:bCs/>
          <w:i/>
          <w:iCs/>
        </w:rPr>
        <w:t>McLean</w:t>
      </w:r>
      <w:r w:rsidRPr="00BC4615">
        <w:rPr>
          <w:rFonts w:eastAsia="Verdana"/>
          <w:b/>
          <w:bCs/>
          <w:i/>
          <w:iCs/>
        </w:rPr>
        <w:t>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trivial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yield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Butler.</w:t>
      </w:r>
    </w:p>
    <w:p w:rsidR="00577991" w:rsidRPr="00BC4615" w:rsidP="0057799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</w:rPr>
        <w:t xml:space="preserve"> </w:t>
      </w:r>
      <w:r w:rsidRPr="00F2284C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tourist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small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amount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tourism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sector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Liverpool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BC4615">
        <w:rPr>
          <w:rFonts w:eastAsia="Verdana"/>
        </w:rPr>
        <w:t>ity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BC4615">
        <w:rPr>
          <w:rFonts w:eastAsia="Verdana"/>
        </w:rPr>
        <w:t>egion,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beneficial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help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redistribute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costs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businesses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Liverpool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visited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UK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costs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itself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purpose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visitors.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earlier,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tourism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understand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hotels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tourist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establishments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such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Airbnb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straitened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in—I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slightly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mixing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here—at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margin,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€4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$5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night,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personal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view.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probably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damaging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tourism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disagree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number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revenues: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congestion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charging,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off-street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Nottingham,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fares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public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transport,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BC4615">
        <w:rPr>
          <w:rFonts w:eastAsia="Verdana"/>
        </w:rPr>
        <w:t>ection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106,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community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infrastructure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charges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</w:t>
      </w:r>
      <w:r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outside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describing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BC4615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total,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produce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housing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rents.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streams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Flexible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alongside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advocating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higher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flexibility.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tourism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levy?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big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amount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said.</w:t>
      </w:r>
    </w:p>
    <w:p w:rsidR="00577991" w:rsidRPr="00BC4615" w:rsidP="00784000">
      <w:pPr>
        <w:pStyle w:val="Question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Newby: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extremely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confusing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important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quantum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therefore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appropriate.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grappling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largely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demand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varies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considerably.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control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therefore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responsibility.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structure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basically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involves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transport,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training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development,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mayors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moment,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seems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narrower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range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long-term,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chronic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underfunding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remain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unless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quantum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resource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available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  <w:b/>
          <w:bCs/>
          <w:i/>
          <w:iCs/>
        </w:rPr>
        <w:t>McLean</w:t>
      </w:r>
      <w:r w:rsidRPr="00BC4615">
        <w:rPr>
          <w:rFonts w:eastAsia="Verdana"/>
          <w:b/>
          <w:bCs/>
          <w:i/>
          <w:iCs/>
        </w:rPr>
        <w:t>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speak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colleagues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here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field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sitting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wrong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health.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Nye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Bevan,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even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since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Lloyd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George,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politicians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accepted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principle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health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citizens,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access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health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present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situation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proportion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budgets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unaware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unless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themselves,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therefore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grumble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missed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week,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aware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are—Tony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probably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amount—somewhere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5%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expenditure,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proportion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indeed.</w:t>
      </w:r>
    </w:p>
    <w:p w:rsidR="00577991" w:rsidRPr="00BC4615" w:rsidP="0057799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confusing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definition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rationale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aims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objectives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outset,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spectrum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dogged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argue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enhances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democracy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promotes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policy-making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Others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say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disrupts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concentration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Whitehall.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situations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definitions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interchangeably,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potential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confusion.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risk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complicated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beyond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technicalities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definition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members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public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understand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them.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challenge.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course,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deeper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wider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Chancellor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generally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mayors,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Leeds,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Calderdale,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Bradford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Yorkshire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bigger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authority.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BC4615">
        <w:rPr>
          <w:rFonts w:eastAsia="Verdana"/>
        </w:rPr>
        <w:t>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Yorkshire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wonderful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person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truth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affect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hands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metropolitan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district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London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boroughs,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hands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fair?</w:t>
      </w:r>
    </w:p>
    <w:p w:rsidR="00577991" w:rsidRPr="00BC4615" w:rsidP="0057799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Yes.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commissioner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sense.</w:t>
      </w:r>
    </w:p>
    <w:p w:rsidR="00577991" w:rsidP="00577991">
      <w:pPr>
        <w:pStyle w:val="Question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Carrington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Fulham: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fascinating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left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view,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answers,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forward.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actually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impact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democratic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responsibility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unless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tax-raising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certainly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4%.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suspect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30%,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40%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order.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Assuming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forward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actually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significant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proportion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budgets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require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already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touched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Travers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essentially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project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finance.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particular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stream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easily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identifiable,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responsibility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service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significant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proportion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expenditure,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cash</w:t>
      </w:r>
      <w:r>
        <w:rPr>
          <w:rFonts w:eastAsia="Verdana"/>
        </w:rPr>
        <w:t>-</w:t>
      </w:r>
      <w:r w:rsidRPr="00BC4615">
        <w:rPr>
          <w:rFonts w:eastAsia="Verdana"/>
        </w:rPr>
        <w:t>flow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management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view,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require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access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flow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actually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match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Therefore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authorities?</w:t>
      </w:r>
    </w:p>
    <w:p w:rsidR="00577991" w:rsidRPr="00BC4615" w:rsidP="0057799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linked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investment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programmes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sense</w:t>
      </w:r>
      <w:r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tends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linked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medium-term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objective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business-as-usual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type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mixing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agendas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challenge.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two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operating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deliver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specific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statutory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services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bodies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rules,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regulations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objectives.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Existing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officers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aiming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exceptional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financial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support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itself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dismal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failure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public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effectively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empowers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day-to-day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dreadful.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officers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management.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keep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squirrel-like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tendency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keep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spare.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Overall,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fairly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substantial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reserves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generally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mayoral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generally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that?</w:t>
      </w:r>
    </w:p>
    <w:p w:rsidR="00577991" w:rsidRPr="00BC4615" w:rsidP="0057799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Yes.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managing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downs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often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difficult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counties,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generally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flow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budget.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necessary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slightly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provisions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certainly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dealing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projects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flows.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course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investment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capital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purposes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along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rules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  <w:b/>
          <w:bCs/>
          <w:i/>
          <w:iCs/>
        </w:rPr>
        <w:t>McLean</w:t>
      </w:r>
      <w:r w:rsidRPr="00BC4615">
        <w:rPr>
          <w:rFonts w:eastAsia="Verdana"/>
          <w:b/>
          <w:bCs/>
          <w:i/>
          <w:iCs/>
        </w:rPr>
        <w:t>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continue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self-assigned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role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improve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ratio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receipts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expenditure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either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increasing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numerator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reducing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denominator.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latter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ago.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responsibility,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national-level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integrated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Health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Service,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proportion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expenditure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immediately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automatically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substantial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amount.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distinguish,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colleagues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between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maintain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current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extremely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idea,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projects,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district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can—the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say—issue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bonds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market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credibility.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Victorians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States,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model.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Carrington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Fulham: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suppose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wherever,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bonds,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instance,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presumably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creditworthiness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result,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animal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current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structure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projects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build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industrial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estate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transport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</w:t>
      </w:r>
      <w:r>
        <w:rPr>
          <w:rFonts w:eastAsia="Verdana"/>
        </w:rPr>
        <w:t>ff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happens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debt?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obligations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bondholders</w:t>
      </w:r>
      <w:r>
        <w:rPr>
          <w:rFonts w:eastAsia="Verdana"/>
        </w:rPr>
        <w:t>—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debt</w:t>
      </w:r>
      <w:r>
        <w:rPr>
          <w:rFonts w:eastAsia="Verdana"/>
        </w:rPr>
        <w:t>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obligation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borrowers</w:t>
      </w:r>
      <w:r>
        <w:rPr>
          <w:rFonts w:eastAsia="Verdana"/>
        </w:rPr>
        <w:t>—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bondholders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foreclose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assets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implied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guarantee</w:t>
      </w:r>
      <w:r>
        <w:rPr>
          <w:rFonts w:eastAsia="Verdana"/>
        </w:rPr>
        <w:t>?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BC4615">
        <w:rPr>
          <w:rFonts w:eastAsia="Verdana"/>
        </w:rPr>
        <w:t>n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case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actually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independent,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done.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situation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debt?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  <w:b/>
          <w:bCs/>
          <w:i/>
          <w:iCs/>
        </w:rPr>
        <w:t>McLean</w:t>
      </w:r>
      <w:r w:rsidRPr="00BC4615">
        <w:rPr>
          <w:rFonts w:eastAsia="Verdana"/>
          <w:b/>
          <w:bCs/>
          <w:i/>
          <w:iCs/>
        </w:rPr>
        <w:t>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inescapable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dilemma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evade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Permanent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Secretary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room.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prudent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finance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only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projects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plausible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return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calculation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creditors,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instance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“Well,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criteria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Book”</w:t>
      </w:r>
      <w:r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background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criteria,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>
        <w:rPr>
          <w:rFonts w:eastAsia="Verdana"/>
        </w:rPr>
        <w:t>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accept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adequate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Kingdom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defaulted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debt;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failed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payment.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However,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recent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two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managed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indebtedness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another,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especially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reorganisation</w:t>
      </w:r>
      <w:r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behind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Thurrock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Woking,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terrible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trouble,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imagine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restructuring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taxpayers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debts.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advisers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advise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exactly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write-off,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provisions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write-off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involve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default.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Crucially,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involve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default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yet.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Carrington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Fulham: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</w:t>
      </w:r>
      <w:r>
        <w:rPr>
          <w:rFonts w:eastAsia="Verdana"/>
        </w:rPr>
        <w:t>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happened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America.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unique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UK,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behind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anything?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b/>
          <w:bCs/>
          <w:color w:val="000000"/>
          <w:lang w:eastAsia="en-GB"/>
        </w:rPr>
        <w:t>Lord</w:t>
      </w:r>
      <w:r w:rsidR="00784000">
        <w:rPr>
          <w:b/>
          <w:bCs/>
          <w:color w:val="000000"/>
          <w:lang w:eastAsia="en-GB"/>
        </w:rPr>
        <w:t xml:space="preserve"> </w:t>
      </w:r>
      <w:r w:rsidRPr="00BC4615">
        <w:rPr>
          <w:b/>
          <w:bCs/>
          <w:color w:val="000000"/>
          <w:lang w:eastAsia="en-GB"/>
        </w:rPr>
        <w:t>Razzall:</w:t>
      </w:r>
      <w:r w:rsidR="00784000">
        <w:rPr>
          <w:b/>
          <w:bCs/>
          <w:color w:val="000000"/>
          <w:lang w:eastAsia="en-GB"/>
        </w:rPr>
        <w:t xml:space="preserve"> </w:t>
      </w:r>
      <w:r w:rsidRPr="00BC4615">
        <w:rPr>
          <w:rFonts w:eastAsia="Verdana"/>
        </w:rPr>
        <w:t>Thames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Exactly</w:t>
      </w:r>
      <w:r>
        <w:rPr>
          <w:rFonts w:eastAsia="Verdana"/>
        </w:rPr>
        <w:t>—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names.</w:t>
      </w:r>
    </w:p>
    <w:p w:rsidR="00577991" w:rsidRPr="00BC4615" w:rsidP="0057799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further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education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past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always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insolvent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college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guarantee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applies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ways.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Baroness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Wheatcroft: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cases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invest,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actually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mistakes?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true.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Although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bonds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credit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ratings,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majority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BC4615">
        <w:rPr>
          <w:rFonts w:eastAsia="Verdana"/>
        </w:rPr>
        <w:t>reasury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agency: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Public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Board.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indebtedness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PWLB,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Baroness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Wheatcroft: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world,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intermediary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BC4615">
        <w:rPr>
          <w:rFonts w:eastAsia="Verdana"/>
        </w:rPr>
        <w:t>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“No,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do”</w:t>
      </w:r>
      <w:r>
        <w:rPr>
          <w:rFonts w:eastAsia="Verdana"/>
        </w:rPr>
        <w:t>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Almost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certainly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Audit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Commission,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abolished.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creating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Audit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Office,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analogous.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declare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member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Audit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Commission,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although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abolished.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information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agency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individual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important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running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forward.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mistakes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made.</w:t>
      </w:r>
    </w:p>
    <w:p w:rsidR="00577991" w:rsidRPr="00BC4615" w:rsidP="00577991">
      <w:pPr>
        <w:pStyle w:val="Question"/>
        <w:rPr>
          <w:rFonts w:eastAsia="Verdana"/>
        </w:rPr>
      </w:pPr>
      <w:r w:rsidRPr="00BC4615">
        <w:rPr>
          <w:rFonts w:eastAsia="Verdana"/>
          <w:b/>
          <w:bCs/>
        </w:rPr>
        <w:t>Baroness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Wheatcroft: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beginning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seemed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relatively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simple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exercise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before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terribly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confusing.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earlier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Jarvis,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generally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centrally,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true.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McLean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equalisation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measure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cases.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Travers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actually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district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powerful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interested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various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decision-making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potentially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ability,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bearing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lowest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stage,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perhaps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nimby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tendency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powerful.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model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potentially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financial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lie?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divide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up?</w:t>
      </w:r>
    </w:p>
    <w:p w:rsidR="00577991" w:rsidRPr="00BC4615" w:rsidP="0057799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consistent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message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sufficient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scale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operate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across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labour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market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setting,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constituent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make-up.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Liverpool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BC4615">
        <w:rPr>
          <w:rFonts w:eastAsia="Verdana"/>
        </w:rPr>
        <w:t>ity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R</w:t>
      </w:r>
      <w:r w:rsidRPr="00BC4615">
        <w:rPr>
          <w:rFonts w:eastAsia="Verdana"/>
        </w:rPr>
        <w:t>egion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constituent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Manchester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10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varies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covers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accountability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below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plan: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achieve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locality,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investment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retained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used</w:t>
      </w:r>
      <w:r>
        <w:rPr>
          <w:rFonts w:eastAsia="Verdana"/>
        </w:rPr>
        <w:t>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</w:t>
      </w:r>
      <w:r>
        <w:rPr>
          <w:rFonts w:eastAsia="Verdana"/>
        </w:rPr>
        <w:t>?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involve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be.</w:t>
      </w:r>
    </w:p>
    <w:p w:rsidR="00577991" w:rsidRPr="00BC4615" w:rsidP="00577991">
      <w:pPr>
        <w:pStyle w:val="Remark"/>
        <w:rPr>
          <w:rFonts w:eastAsia="Verdana" w:cs="Verdana"/>
        </w:rPr>
      </w:pPr>
      <w:r w:rsidRPr="00BC4615">
        <w:rPr>
          <w:rFonts w:eastAsia="Verdana" w:cs="Verdana"/>
          <w:b/>
          <w:bCs/>
        </w:rPr>
        <w:t>Baroness</w:t>
      </w:r>
      <w:r w:rsidR="00784000">
        <w:rPr>
          <w:rFonts w:eastAsia="Verdana" w:cs="Verdana"/>
          <w:b/>
          <w:bCs/>
        </w:rPr>
        <w:t xml:space="preserve"> </w:t>
      </w:r>
      <w:r w:rsidRPr="00BC4615">
        <w:rPr>
          <w:rFonts w:eastAsia="Verdana" w:cs="Verdana"/>
          <w:b/>
          <w:bCs/>
        </w:rPr>
        <w:t>Wheatcroft:</w:t>
      </w:r>
      <w:r w:rsidR="00784000">
        <w:rPr>
          <w:rFonts w:eastAsia="Verdana" w:cs="Verdana"/>
          <w:b/>
          <w:bCs/>
        </w:rPr>
        <w:t xml:space="preserve"> </w:t>
      </w:r>
      <w:r w:rsidRPr="00BC4615">
        <w:rPr>
          <w:rFonts w:eastAsia="Verdana" w:cs="Verdana"/>
        </w:rPr>
        <w:t>Professor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Travers,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do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you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see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potential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friction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between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districts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and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the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regional</w:t>
      </w:r>
      <w:r w:rsidR="00784000">
        <w:rPr>
          <w:rFonts w:eastAsia="Verdana" w:cs="Verdana"/>
        </w:rPr>
        <w:t xml:space="preserve"> </w:t>
      </w:r>
      <w:r w:rsidRPr="00BC4615">
        <w:rPr>
          <w:rFonts w:eastAsia="Verdana" w:cs="Verdana"/>
        </w:rPr>
        <w:t>authority?</w:t>
      </w:r>
    </w:p>
    <w:p w:rsidR="00577991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Yes,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London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model,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Manchester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model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models,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cases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relatively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powerful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mayors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plans.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districts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supposed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produce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conform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citywide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challenges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drives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nimbyism—people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development—is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housing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estate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factory,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office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block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>
        <w:rPr>
          <w:rFonts w:eastAsia="Verdana"/>
        </w:rPr>
        <w:t>—</w:t>
      </w:r>
      <w:r w:rsidRPr="00BC4615">
        <w:rPr>
          <w:rFonts w:eastAsia="Verdana"/>
        </w:rPr>
        <w:t>surprise,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surprise</w:t>
      </w:r>
      <w:r>
        <w:rPr>
          <w:rFonts w:eastAsia="Verdana"/>
        </w:rPr>
        <w:t>—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genuine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council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neighbourhood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guarantee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money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development”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produce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positive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dynamic.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Human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rationally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“We</w:t>
      </w:r>
      <w:r>
        <w:rPr>
          <w:rFonts w:eastAsia="Verdana"/>
        </w:rPr>
        <w:t>’</w:t>
      </w:r>
      <w:r w:rsidRPr="00BC4615">
        <w:rPr>
          <w:rFonts w:eastAsia="Verdana"/>
        </w:rPr>
        <w:t>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>
        <w:rPr>
          <w:rFonts w:eastAsia="Verdana"/>
        </w:rPr>
        <w:t>;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l</w:t>
      </w:r>
      <w:r w:rsidRPr="00BC4615">
        <w:rPr>
          <w:rFonts w:eastAsia="Verdana"/>
        </w:rPr>
        <w:t>et’s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oppose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it”</w:t>
      </w:r>
      <w:r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Baroness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Wheatcroft: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certainly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stations,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instance.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Yes.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advocating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York,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Australia,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York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zoning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planning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preset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anybody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rules;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checked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building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inspector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keeps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produced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help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famous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Line,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linear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railway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changing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zoning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rules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around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linear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park.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produced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city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borrow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help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project.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increment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Battersea.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  <w:b/>
          <w:bCs/>
          <w:i/>
          <w:iCs/>
        </w:rPr>
        <w:t>McLean</w:t>
      </w:r>
      <w:r w:rsidRPr="00BC4615">
        <w:rPr>
          <w:rFonts w:eastAsia="Verdana"/>
          <w:b/>
          <w:bCs/>
          <w:i/>
          <w:iCs/>
        </w:rPr>
        <w:t>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colleagues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mayoral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nimbyism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possible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desirable.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housing,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houses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opposing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developments.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supporting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developments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fundamental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inequity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colleagues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alluded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strategic-level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among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highway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transport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“Okay,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housing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downside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already.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However,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schools,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roads,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stations”</w:t>
      </w:r>
      <w:r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body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position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deliver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consensus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strategic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Burns: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position—I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Newby’s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earlier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today—that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BC4615">
        <w:rPr>
          <w:rFonts w:eastAsia="Verdana"/>
        </w:rPr>
        <w:t>round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complexity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levels?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particular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district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funding?</w:t>
      </w:r>
    </w:p>
    <w:p w:rsidR="00577991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Inevitably,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trouble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starting</w:t>
      </w:r>
      <w:r>
        <w:rPr>
          <w:rFonts w:eastAsia="Verdana"/>
        </w:rPr>
        <w:t>—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difficulty.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patent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absurdity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19th-century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Birmingham,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collected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broadly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homes;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homes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businesses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broadly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relationship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between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cleaning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streets,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collection,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services,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housing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factories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course,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welfare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services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government’s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up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welfare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services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>
        <w:rPr>
          <w:rFonts w:eastAsia="Verdana"/>
        </w:rPr>
        <w:t>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Burns,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trouble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convinced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Treasury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health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service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higher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stuck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funded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date,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graft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saying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here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reality.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design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scratch.</w:t>
      </w:r>
    </w:p>
    <w:p w:rsidR="00577991" w:rsidRPr="00BC4615" w:rsidP="00577991">
      <w:pPr>
        <w:pStyle w:val="Question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Reid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Cardowan:</w:t>
      </w:r>
      <w:r w:rsidR="00784000">
        <w:rPr>
          <w:rFonts w:eastAsia="Verdana"/>
          <w:b/>
          <w:bCs/>
        </w:rPr>
        <w:t xml:space="preserve"> </w:t>
      </w:r>
      <w:r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said</w:t>
      </w:r>
      <w:r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BC4615">
        <w:rPr>
          <w:rFonts w:eastAsia="Verdana"/>
        </w:rPr>
        <w:t>ithout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anticipating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developments,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foresee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circumstances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health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expenditure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well,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Minister,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closer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together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consistency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views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expressed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past,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course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highly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problematic.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ranged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today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York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Canada</w:t>
      </w:r>
      <w:r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Germany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mentioned,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Australia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featured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previous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interviews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discussed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two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experiments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Kingdom,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course.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25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years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experience,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draw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conclusions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criticisms.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simple: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lessons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regards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future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experience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merits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experiments</w:t>
      </w:r>
      <w:r>
        <w:rPr>
          <w:rFonts w:eastAsia="Verdana"/>
        </w:rPr>
        <w:t>—</w:t>
      </w:r>
      <w:r w:rsidRPr="00BC4615">
        <w:rPr>
          <w:rFonts w:eastAsia="Verdana"/>
        </w:rPr>
        <w:t>although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hope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rigidly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embedded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conclusions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draw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assist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designing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McLean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probably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start.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  <w:b/>
          <w:bCs/>
          <w:i/>
          <w:iCs/>
        </w:rPr>
        <w:t>McLean</w:t>
      </w:r>
      <w:r w:rsidRPr="00BC4615">
        <w:rPr>
          <w:rFonts w:eastAsia="Verdana"/>
          <w:b/>
          <w:bCs/>
          <w:i/>
          <w:iCs/>
        </w:rPr>
        <w:t>: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BC4615">
        <w:rPr>
          <w:rFonts w:eastAsia="Verdana"/>
        </w:rPr>
        <w:t>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swansong.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First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brief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three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territories</w:t>
      </w:r>
      <w:r w:rsidRPr="00BC4615"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involved.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helpful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undoubtedly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abolished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around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remember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experiment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extended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domestic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extremely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efficient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valuation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shown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impressed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wanted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property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valuation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Ireland.</w:t>
      </w:r>
    </w:p>
    <w:p w:rsidR="00577991" w:rsidP="00577991">
      <w:pPr>
        <w:pStyle w:val="Answer"/>
        <w:rPr>
          <w:rFonts w:eastAsia="Verdana"/>
        </w:rPr>
      </w:pP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mentioned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earlier,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boldest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raise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equitable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baby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steps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contemplated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bigger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matter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first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introduce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paper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100%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successful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consequence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yield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zero.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innovation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directly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help.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20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mph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limits,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outside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province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committee.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successful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innovation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blue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because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Calman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evidence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groundswell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opinion,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BC4615">
        <w:rPr>
          <w:rFonts w:eastAsia="Verdana"/>
        </w:rPr>
        <w:t>alman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Smith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built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revenues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Crown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Estate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Scottish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incentive-compatible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arrangement.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little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each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territories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policymakers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Reid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Cardowan: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Before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guests,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apologies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watching.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reason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mention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experience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declared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enjoyable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circumstances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unique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individual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elements—one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mentioned</w:t>
      </w:r>
      <w:r>
        <w:rPr>
          <w:rFonts w:eastAsia="Verdana"/>
        </w:rPr>
        <w:t>—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useful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one-off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compared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run-of-the-mill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drama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excitement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Ireland.</w:t>
      </w:r>
    </w:p>
    <w:p w:rsidR="00577991" w:rsidRPr="00BC4615" w:rsidP="0057799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contexts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compared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Northern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Ireland.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responsibilities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currently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mayoral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combined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authorities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responsibility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health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education,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situation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delivered.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conversations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underlying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observations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deals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challenge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underlying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deprivation.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respect,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definitely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learning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happened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et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cetera.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tried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address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challenges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presents</w:t>
      </w:r>
      <w:r w:rsidRPr="00BC4615">
        <w:rPr>
          <w:rFonts w:eastAsia="Verdana"/>
        </w:rPr>
        <w:t>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debate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done.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definitely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marginal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interest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off-set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through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Barnett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formula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means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margin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policies,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their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policies,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affect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exists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England.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Again,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Iain,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Scottish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ensure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protects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base;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right?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  <w:b/>
          <w:bCs/>
          <w:i/>
          <w:iCs/>
        </w:rPr>
        <w:t>McLean</w:t>
      </w:r>
      <w:r w:rsidRPr="00BC4615">
        <w:rPr>
          <w:rFonts w:eastAsia="Verdana"/>
          <w:b/>
          <w:bCs/>
          <w:i/>
          <w:iCs/>
        </w:rPr>
        <w:t>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Yes</w:t>
      </w:r>
      <w:r>
        <w:rPr>
          <w:rFonts w:eastAsia="Verdana"/>
        </w:rPr>
        <w:t>—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Scottish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Commission.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reason,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individual.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control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incomes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indirectly,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protect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differently.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incentive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important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individual.</w:t>
      </w:r>
    </w:p>
    <w:p w:rsidR="00577991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Reid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Cardowan: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interesting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Previous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witnesses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suggested,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outside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specific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purpose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first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enhance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economic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growth</w:t>
      </w:r>
      <w:r>
        <w:rPr>
          <w:rFonts w:eastAsia="Verdana"/>
        </w:rPr>
        <w:t>;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BC4615">
        <w:rPr>
          <w:rFonts w:eastAsia="Verdana"/>
        </w:rPr>
        <w:t>econdly,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greater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sensitivity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Scottish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values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implementation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>
        <w:rPr>
          <w:rFonts w:eastAsia="Verdana"/>
        </w:rPr>
        <w:t>;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and,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BC4615">
        <w:rPr>
          <w:rFonts w:eastAsia="Verdana"/>
        </w:rPr>
        <w:t>hirdly,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politicians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transparent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accountable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Personally,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those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questionable,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doubt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own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direct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reason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inside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Kingdom.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words,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absent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consciousness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tested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absolute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limits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different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result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referendum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Scottish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Parliament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Scottish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Scottish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supporter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pretty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substantial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convinced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general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applicability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lessons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learned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transferable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tactical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McLean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mentioned.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Apart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anything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else,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consciousness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national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consciousness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Scottish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rightly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wrongly.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another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got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wrong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avoid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considering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regions?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  <w:b/>
          <w:bCs/>
          <w:i/>
          <w:iCs/>
        </w:rPr>
        <w:t>McLean</w:t>
      </w:r>
      <w:r w:rsidRPr="00BC4615">
        <w:rPr>
          <w:rFonts w:eastAsia="Verdana"/>
          <w:b/>
          <w:bCs/>
          <w:i/>
          <w:iCs/>
        </w:rPr>
        <w:t>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nerdy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relation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hurried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negotiations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place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immediately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before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referendum,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Smith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BC4615">
        <w:rPr>
          <w:rFonts w:eastAsia="Verdana"/>
        </w:rPr>
        <w:t>ommission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recommendations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attempted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please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everybody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therefore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unworkable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no-detriment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principle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transfers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between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two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remains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unsorted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defect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Scottish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settlement.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However,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advantages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Travers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alluded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Scottish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public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idea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English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public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delivers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services.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Scottish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example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familiar,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escape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utter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total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fiasco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made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ferries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Western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books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Scottish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nobody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else,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good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accountability.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give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Lord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minus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plus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answer.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totally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agree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accountability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point.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understand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complicating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committee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possible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system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Scotland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Wales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blame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failure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extent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Kingdom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broader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but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sure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unitary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state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Kingdom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possible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fully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avoid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federal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country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individual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BC4615">
        <w:rPr>
          <w:rFonts w:eastAsia="Verdana"/>
        </w:rPr>
        <w:t>tate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States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well,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blame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President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BC4615">
        <w:rPr>
          <w:rFonts w:eastAsia="Verdana"/>
        </w:rPr>
        <w:t>ederal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works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UK.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Perhaps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inevitably,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Cardiff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Edinburgh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always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extent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“Well,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we’d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United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Kingdom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Government”</w:t>
      </w:r>
      <w:r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just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artefact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politics,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will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know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better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Reid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Cardowan: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voters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Makefield,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instance.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Yes.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Lord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Reid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of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Cardowan: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same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phenomenon.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The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Chair: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Thank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time.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final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quickie: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headline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recommendations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report?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two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urge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us?</w:t>
      </w:r>
    </w:p>
    <w:p w:rsidR="00577991" w:rsidRPr="00BC4615" w:rsidP="00577991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>Sue Jarvis: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clarity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terms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technicalities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geography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talking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about</w:t>
      </w:r>
      <w:r>
        <w:rPr>
          <w:rFonts w:eastAsia="Verdana"/>
        </w:rPr>
        <w:t>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confusion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multiple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levels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this.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Tony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Travers: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deliver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fiscal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public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understand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benefits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devolution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tax-raising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tax-yielding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powers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flow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back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people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local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understand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makes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sense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democratically.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liberal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democracy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issue,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need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see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benefit.</w:t>
      </w:r>
    </w:p>
    <w:p w:rsidR="00577991" w:rsidRPr="00BC4615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The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Chair: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Thank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declare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interest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Iain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university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tutor,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feel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asking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university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tutor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essay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should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look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like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question.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Professor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McLean,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what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>
        <w:rPr>
          <w:rFonts w:eastAsia="Verdana"/>
        </w:rPr>
        <w:t>say?</w:t>
      </w:r>
    </w:p>
    <w:p w:rsidR="00577991" w:rsidRPr="00BC4615" w:rsidP="00577991">
      <w:pPr>
        <w:pStyle w:val="Answer"/>
        <w:rPr>
          <w:rFonts w:eastAsia="Verdana"/>
        </w:rPr>
      </w:pPr>
      <w:r w:rsidRPr="00BC4615">
        <w:rPr>
          <w:rFonts w:eastAsia="Verdana"/>
          <w:b/>
          <w:bCs/>
          <w:i/>
          <w:iCs/>
        </w:rPr>
        <w:t>Professor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  <w:b/>
          <w:bCs/>
          <w:i/>
          <w:iCs/>
        </w:rPr>
        <w:t>Iain</w:t>
      </w:r>
      <w:r w:rsidR="00784000">
        <w:rPr>
          <w:rFonts w:eastAsia="Verdana"/>
          <w:b/>
          <w:bCs/>
          <w:i/>
          <w:iCs/>
        </w:rPr>
        <w:t xml:space="preserve"> </w:t>
      </w:r>
      <w:r>
        <w:rPr>
          <w:rFonts w:eastAsia="Verdana"/>
          <w:b/>
          <w:bCs/>
          <w:i/>
          <w:iCs/>
        </w:rPr>
        <w:t>McLean</w:t>
      </w:r>
      <w:r w:rsidRPr="00BC4615">
        <w:rPr>
          <w:rFonts w:eastAsia="Verdana"/>
          <w:b/>
          <w:bCs/>
          <w:i/>
          <w:iCs/>
        </w:rPr>
        <w:t>:</w:t>
      </w:r>
      <w:r w:rsidR="00784000">
        <w:rPr>
          <w:rFonts w:eastAsia="Verdana"/>
          <w:b/>
          <w:bCs/>
          <w:i/>
          <w:iCs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would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say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get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far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margin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aligning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responsibility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taxing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with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responsibility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spending.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last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couple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hours,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covered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many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ways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which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might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happen.</w:t>
      </w:r>
    </w:p>
    <w:p w:rsidR="00577991" w:rsidRPr="00577991" w:rsidP="00577991">
      <w:pPr>
        <w:pStyle w:val="Remark"/>
        <w:rPr>
          <w:rFonts w:eastAsia="Verdana"/>
        </w:rPr>
      </w:pPr>
      <w:r w:rsidRPr="00BC4615">
        <w:rPr>
          <w:rFonts w:eastAsia="Verdana"/>
          <w:b/>
          <w:bCs/>
        </w:rPr>
        <w:t>The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  <w:b/>
          <w:bCs/>
        </w:rPr>
        <w:t>Chair:</w:t>
      </w:r>
      <w:r w:rsidR="00784000">
        <w:rPr>
          <w:rFonts w:eastAsia="Verdana"/>
          <w:b/>
          <w:bCs/>
        </w:rPr>
        <w:t xml:space="preserve"> </w:t>
      </w:r>
      <w:r w:rsidRPr="00BC4615">
        <w:rPr>
          <w:rFonts w:eastAsia="Verdana"/>
        </w:rPr>
        <w:t>Thank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much.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appreciate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range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of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things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covered</w:t>
      </w:r>
      <w:r>
        <w:rPr>
          <w:rFonts w:eastAsia="Verdana"/>
        </w:rPr>
        <w:t>,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frank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responses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have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been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really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interesting.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special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thank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you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Tony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and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Susan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for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suffering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very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warm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room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we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moment.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can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now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declare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that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this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meeting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is</w:t>
      </w:r>
      <w:r w:rsidR="00784000">
        <w:rPr>
          <w:rFonts w:eastAsia="Verdana"/>
        </w:rPr>
        <w:t xml:space="preserve"> </w:t>
      </w:r>
      <w:r w:rsidRPr="00BC4615">
        <w:rPr>
          <w:rFonts w:eastAsia="Verdana"/>
        </w:rPr>
        <w:t>ended.</w:t>
      </w:r>
    </w:p>
    <w:sectPr w:rsidSect="00A11C7A">
      <w:headerReference w:type="default" r:id="rId10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B55243" w:rsidRPr="00BC4615" w:rsidP="009277D8">
        <w:pPr>
          <w:pStyle w:val="Para"/>
          <w:rPr>
            <w:color w:val="808080"/>
          </w:rPr>
        </w:pPr>
        <w:r w:rsidRPr="00BC4615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3" name="Picture 3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B55243" w:rsidRPr="00BC4615" w:rsidP="007B7907">
        <w:pPr>
          <w:pStyle w:val="Para"/>
          <w:rPr>
            <w:color w:val="808080"/>
          </w:rPr>
        </w:pPr>
        <w:r w:rsidRPr="00BC4615"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00189307"/>
      <w:docPartObj>
        <w:docPartGallery w:val="Page Numbers (Top of Page)"/>
        <w:docPartUnique/>
      </w:docPartObj>
    </w:sdtPr>
    <w:sdtEndPr>
      <w:rPr>
        <w:noProof/>
      </w:rPr>
    </w:sdtEndPr>
    <w:sdtContent>
      <w:p w:rsidR="00D2163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1637" w:rsidRPr="00836195" w:rsidP="008361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916570"/>
    <w:multiLevelType w:val="hybridMultilevel"/>
    <w:tmpl w:val="0E6EF15E"/>
    <w:lvl w:ilvl="0">
      <w:start w:val="56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5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6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2347DB"/>
    <w:multiLevelType w:val="hybridMultilevel"/>
    <w:tmpl w:val="A148E2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2"/>
  </w:num>
  <w:num w:numId="11">
    <w:abstractNumId w:val="7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"/>
    <w:lvlOverride w:ilvl="0">
      <w:startOverride w:val="1"/>
    </w:lvlOverride>
  </w:num>
  <w:num w:numId="16">
    <w:abstractNumId w:val="4"/>
  </w:num>
  <w:num w:numId="17">
    <w:abstractNumId w:val="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15F9"/>
    <w:pPr>
      <w:spacing w:after="120"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qFormat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  <w:pPr>
      <w:spacing w:after="200"/>
    </w:pPr>
  </w:style>
  <w:style w:type="paragraph" w:customStyle="1" w:styleId="ParaCentre">
    <w:name w:val="Para Centre"/>
    <w:basedOn w:val="Normal"/>
    <w:next w:val="TitleWitnesses"/>
    <w:qFormat/>
    <w:rsid w:val="00521D0A"/>
    <w:pPr>
      <w:spacing w:after="200"/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</w:pPr>
  </w:style>
  <w:style w:type="paragraph" w:customStyle="1" w:styleId="Answer">
    <w:name w:val="Answer"/>
    <w:basedOn w:val="Normal"/>
    <w:qFormat/>
    <w:rsid w:val="0014463F"/>
    <w:pPr>
      <w:spacing w:after="200"/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spacing w:after="200"/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380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EE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EE1"/>
    <w:rPr>
      <w:rFonts w:ascii="Tahoma" w:hAnsi="Tahoma" w:cs="Tahoma"/>
      <w:sz w:val="16"/>
      <w:szCs w:val="16"/>
    </w:rPr>
  </w:style>
  <w:style w:type="character" w:customStyle="1" w:styleId="legds2">
    <w:name w:val="legds2"/>
    <w:basedOn w:val="DefaultParagraphFont"/>
    <w:rsid w:val="00253EE1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253EE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3EE1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53EE1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253EE1"/>
    <w:pPr>
      <w:numPr>
        <w:numId w:val="14"/>
      </w:numPr>
      <w:spacing w:after="200"/>
      <w:contextualSpacing/>
    </w:pPr>
  </w:style>
  <w:style w:type="table" w:styleId="TableGrid">
    <w:name w:val="Table Grid"/>
    <w:basedOn w:val="TableNormal"/>
    <w:uiPriority w:val="59"/>
    <w:rsid w:val="00253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253EE1"/>
    <w:pPr>
      <w:keepNext/>
      <w:spacing w:before="24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253EE1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253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EE1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EE1"/>
    <w:rPr>
      <w:rFonts w:ascii="Verdana" w:hAnsi="Verdana"/>
      <w:sz w:val="20"/>
      <w:szCs w:val="20"/>
    </w:rPr>
  </w:style>
  <w:style w:type="paragraph" w:customStyle="1" w:styleId="Colloquy1">
    <w:name w:val="Colloquy 1"/>
    <w:basedOn w:val="Normal"/>
    <w:next w:val="Normal"/>
    <w:uiPriority w:val="99"/>
    <w:rsid w:val="00253EE1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253EE1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253EE1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253EE1"/>
  </w:style>
  <w:style w:type="character" w:customStyle="1" w:styleId="eop">
    <w:name w:val="eop"/>
    <w:basedOn w:val="DefaultParagraphFont"/>
    <w:rsid w:val="00253EE1"/>
  </w:style>
  <w:style w:type="paragraph" w:styleId="BodyTextIndent3">
    <w:name w:val="Body Text Indent 3"/>
    <w:basedOn w:val="Normal"/>
    <w:link w:val="BodyTextIndent3Char"/>
    <w:semiHidden/>
    <w:rsid w:val="00253EE1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53EE1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253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akerspeaker-S2">
    <w:name w:val="speaker speaker-S2"/>
    <w:basedOn w:val="DefaultParagraphFont"/>
    <w:rsid w:val="00253EE1"/>
  </w:style>
  <w:style w:type="character" w:customStyle="1" w:styleId="srword">
    <w:name w:val="srword"/>
    <w:basedOn w:val="DefaultParagraphFont"/>
    <w:rsid w:val="00253EE1"/>
  </w:style>
  <w:style w:type="character" w:customStyle="1" w:styleId="speakerspeaker-S3">
    <w:name w:val="speaker speaker-S3"/>
    <w:basedOn w:val="DefaultParagraphFont"/>
    <w:rsid w:val="00253EE1"/>
  </w:style>
  <w:style w:type="character" w:customStyle="1" w:styleId="speakerspeaker-S4">
    <w:name w:val="speaker speaker-S4"/>
    <w:basedOn w:val="DefaultParagraphFont"/>
    <w:rsid w:val="00253EE1"/>
  </w:style>
  <w:style w:type="character" w:customStyle="1" w:styleId="speakerspeaker-S5">
    <w:name w:val="speaker speaker-S5"/>
    <w:basedOn w:val="DefaultParagraphFont"/>
    <w:rsid w:val="00253EE1"/>
  </w:style>
  <w:style w:type="character" w:customStyle="1" w:styleId="speakerspeaker-S6">
    <w:name w:val="speaker speaker-S6"/>
    <w:basedOn w:val="DefaultParagraphFont"/>
    <w:rsid w:val="00253EE1"/>
  </w:style>
  <w:style w:type="character" w:customStyle="1" w:styleId="speakerspeaker-S7">
    <w:name w:val="speaker speaker-S7"/>
    <w:basedOn w:val="DefaultParagraphFont"/>
    <w:rsid w:val="00253EE1"/>
  </w:style>
  <w:style w:type="character" w:customStyle="1" w:styleId="speakerspeaker-S8">
    <w:name w:val="speaker speaker-S8"/>
    <w:basedOn w:val="DefaultParagraphFont"/>
    <w:rsid w:val="00253EE1"/>
  </w:style>
  <w:style w:type="character" w:customStyle="1" w:styleId="speakerspeaker-S11">
    <w:name w:val="speaker speaker-S11"/>
    <w:basedOn w:val="DefaultParagraphFont"/>
    <w:rsid w:val="00253EE1"/>
  </w:style>
  <w:style w:type="character" w:customStyle="1" w:styleId="audioposition">
    <w:name w:val="audioposition"/>
    <w:basedOn w:val="DefaultParagraphFont"/>
    <w:rsid w:val="00253EE1"/>
  </w:style>
  <w:style w:type="character" w:customStyle="1" w:styleId="speakerspeaker-S12">
    <w:name w:val="speaker speaker-S12"/>
    <w:basedOn w:val="DefaultParagraphFont"/>
    <w:rsid w:val="00253EE1"/>
  </w:style>
  <w:style w:type="character" w:customStyle="1" w:styleId="speakerspeaker-S10">
    <w:name w:val="speaker speaker-S10"/>
    <w:basedOn w:val="DefaultParagraphFont"/>
    <w:rsid w:val="00253EE1"/>
  </w:style>
  <w:style w:type="character" w:customStyle="1" w:styleId="speakerspeaker-S13">
    <w:name w:val="speaker speaker-S13"/>
    <w:basedOn w:val="DefaultParagraphFont"/>
    <w:rsid w:val="00253EE1"/>
  </w:style>
  <w:style w:type="character" w:customStyle="1" w:styleId="speakerspeaker-S14">
    <w:name w:val="speaker speaker-S14"/>
    <w:basedOn w:val="DefaultParagraphFont"/>
    <w:rsid w:val="00253EE1"/>
  </w:style>
  <w:style w:type="character" w:customStyle="1" w:styleId="speakerspeaker-S16">
    <w:name w:val="speaker speaker-S16"/>
    <w:basedOn w:val="DefaultParagraphFont"/>
    <w:rsid w:val="00253EE1"/>
  </w:style>
  <w:style w:type="character" w:customStyle="1" w:styleId="speakerspeaker-S17">
    <w:name w:val="speaker speaker-S17"/>
    <w:basedOn w:val="DefaultParagraphFont"/>
    <w:rsid w:val="00253EE1"/>
  </w:style>
  <w:style w:type="paragraph" w:styleId="Revision">
    <w:name w:val="Revision"/>
    <w:hidden/>
    <w:uiPriority w:val="99"/>
    <w:semiHidden/>
    <w:rsid w:val="00253EE1"/>
    <w:pPr>
      <w:spacing w:after="0" w:line="240" w:lineRule="auto"/>
    </w:pPr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2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2FF8"/>
    <w:rPr>
      <w:rFonts w:ascii="Verdana" w:hAnsi="Verdana"/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36147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A7D00"/>
    <w:rPr>
      <w:color w:val="605E5C"/>
      <w:shd w:val="clear" w:color="auto" w:fill="E1DFDD"/>
    </w:rPr>
  </w:style>
  <w:style w:type="character" w:customStyle="1" w:styleId="contentcontrolboundarysink">
    <w:name w:val="contentcontrolboundarysink"/>
    <w:basedOn w:val="DefaultParagraphFont"/>
    <w:rsid w:val="00F564B3"/>
  </w:style>
  <w:style w:type="character" w:customStyle="1" w:styleId="findhit">
    <w:name w:val="findhit"/>
    <w:basedOn w:val="DefaultParagraphFont"/>
    <w:rsid w:val="00294A07"/>
  </w:style>
  <w:style w:type="paragraph" w:styleId="NormalWeb">
    <w:name w:val="Normal (Web)"/>
    <w:basedOn w:val="Normal"/>
    <w:uiPriority w:val="99"/>
    <w:semiHidden/>
    <w:unhideWhenUsed/>
    <w:rsid w:val="0042174D"/>
    <w:pPr>
      <w:spacing w:after="200"/>
    </w:pPr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02DDF"/>
    <w:pPr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302D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DDF"/>
    <w:pPr>
      <w:numPr>
        <w:ilvl w:val="1"/>
      </w:numPr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/>
    </w:rPr>
  </w:style>
  <w:style w:type="character" w:customStyle="1" w:styleId="SubtitleChar">
    <w:name w:val="Subtitle Char"/>
    <w:basedOn w:val="DefaultParagraphFont"/>
    <w:link w:val="Subtitle"/>
    <w:uiPriority w:val="11"/>
    <w:rsid w:val="00302D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/>
    </w:rPr>
  </w:style>
  <w:style w:type="paragraph" w:styleId="NoSpacing">
    <w:name w:val="No Spacing"/>
    <w:link w:val="NoSpacingChar"/>
    <w:uiPriority w:val="1"/>
    <w:qFormat/>
    <w:rsid w:val="00302DDF"/>
    <w:pPr>
      <w:spacing w:after="0" w:line="240" w:lineRule="auto"/>
    </w:pPr>
    <w:rPr>
      <w:rFonts w:eastAsiaTheme="minorEastAsia"/>
      <w:lang w:val="fr-FR"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302DDF"/>
    <w:rPr>
      <w:rFonts w:eastAsiaTheme="minorEastAsia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7EF14A3C97B4BABFAEB701501CD0E" ma:contentTypeVersion="129" ma:contentTypeDescription="Create a new document." ma:contentTypeScope="" ma:versionID="27bd01b386080472c7ea4f7538b3e65c">
  <xsd:schema xmlns:xsd="http://www.w3.org/2001/XMLSchema" xmlns:xs="http://www.w3.org/2001/XMLSchema" xmlns:p="http://schemas.microsoft.com/office/2006/metadata/properties" xmlns:ns2="4600776d-0a3c-44b4-bff2-0ceaafb13046" xmlns:ns3="a0f35381-b20f-4b7e-853c-b41d8f18bdf5" xmlns:ns4="d87a8a2b-f21c-4b49-9188-3b219837a791" targetNamespace="http://schemas.microsoft.com/office/2006/metadata/properties" ma:root="true" ma:fieldsID="4ec5fbc7def045a45a707f4c572c91d2" ns2:_="" ns3:_="" ns4:_="">
    <xsd:import namespace="4600776d-0a3c-44b4-bff2-0ceaafb13046"/>
    <xsd:import namespace="a0f35381-b20f-4b7e-853c-b41d8f18bdf5"/>
    <xsd:import namespace="d87a8a2b-f21c-4b49-9188-3b219837a79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RetentionTriggerDate" minOccurs="0"/>
                <xsd:element ref="ns2:TransfertoArchives" minOccurs="0"/>
                <xsd:element ref="ns3:_dlc_DocIdPersistId" minOccurs="0"/>
                <xsd:element ref="ns2:TaxCatchAll" minOccurs="0"/>
                <xsd:element ref="ns2:c4838c65c76546ae93d5703426802f7f" minOccurs="0"/>
                <xsd:element ref="ns2:g3ef09377e3444258679b6035a1ff93a" minOccurs="0"/>
                <xsd:element ref="ns2:j6c5b17cd04246da82e5604daf08bc68" minOccurs="0"/>
                <xsd:element ref="ns2:cd0fc526a5c840319a97fd94028e9904" minOccurs="0"/>
                <xsd:element ref="ns2:k5b153ee974a4a57a7568e533217f2cb" minOccurs="0"/>
                <xsd:element ref="ns3:_dlc_DocId" minOccurs="0"/>
                <xsd:element ref="ns3:_dlc_DocIdUrl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7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8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9" nillable="true" ma:displayName="Transfer to Archives" ma:default="0" ma:internalName="TransfertoArchives" ma:readOnly="false">
      <xsd:simpleType>
        <xsd:restriction base="dms:Boolean"/>
      </xsd:simpleType>
    </xsd:element>
    <xsd:element name="TaxCatchAll" ma:index="11" nillable="true" ma:displayName="Taxonomy Catch All Column" ma:hidden="true" ma:list="{b7f947fa-15ec-4823-a953-4c1e68c62244}" ma:internalName="TaxCatchAll" ma:showField="CatchAllData" ma:web="a0f35381-b20f-4b7e-853c-b41d8f18bd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4838c65c76546ae93d5703426802f7f" ma:index="12" nillable="true" ma:taxonomy="true" ma:internalName="c4838c65c76546ae93d5703426802f7f" ma:taxonomyFieldName="RMKeyword1" ma:displayName="RM Keyword 1" ma:readOnly="false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4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16" nillable="true" ma:taxonomy="true" ma:internalName="j6c5b17cd04246da82e5604daf08bc68" ma:taxonomyFieldName="RMKeyword2" ma:displayName="RM Keyword 2" ma:readOnly="false" ma:default="1;#Production|61057d0e-cc34-4be6-8594-e900bd084d69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18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0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35381-b20f-4b7e-853c-b41d8f18bdf5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a8a2b-f21c-4b49-9188-3b219837a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eb37f91c-4bb8-4ab3-bc5a-cd8753815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1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lcf76f155ced4ddcb4097134ff3c332f xmlns="d87a8a2b-f21c-4b49-9188-3b219837a791">
      <Terms xmlns="http://schemas.microsoft.com/office/infopath/2007/PartnerControls"/>
    </lcf76f155ced4ddcb4097134ff3c332f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61057d0e-cc34-4be6-8594-e900bd084d69</TermId>
        </TermInfo>
      </Terms>
    </j6c5b17cd04246da82e5604daf08bc68>
    <TransfertoArchives xmlns="4600776d-0a3c-44b4-bff2-0ceaafb13046">false</TransfertoArchives>
    <cd0fc526a5c840319a97fd94028e9904 xmlns="4600776d-0a3c-44b4-bff2-0ceaafb13046">
      <Terms xmlns="http://schemas.microsoft.com/office/infopath/2007/PartnerControls"/>
    </cd0fc526a5c840319a97fd94028e9904>
    <RetentionTriggerDate xmlns="4600776d-0a3c-44b4-bff2-0ceaafb13046" xsi:nil="true"/>
    <c4838c65c76546ae93d5703426802f7f xmlns="4600776d-0a3c-44b4-bff2-0ceaafb13046">
      <Terms xmlns="http://schemas.microsoft.com/office/infopath/2007/PartnerControls"/>
    </c4838c65c76546ae93d5703426802f7f>
    <_dlc_DocIdUrl xmlns="a0f35381-b20f-4b7e-853c-b41d8f18bdf5">
      <Url>https://hopuk.sharepoint.com/sites/hlt-Hansard/_layouts/15/DocIdRedir.aspx?ID=S27KMSC5QHV6-668151925-12739</Url>
      <Description>S27KMSC5QHV6-668151925-12739</Description>
    </_dlc_DocIdUrl>
    <_dlc_DocId xmlns="a0f35381-b20f-4b7e-853c-b41d8f18bdf5">S27KMSC5QHV6-668151925-12739</_dlc_DocId>
  </documentManagement>
</p:properties>
</file>

<file path=customXml/itemProps1.xml><?xml version="1.0" encoding="utf-8"?>
<ds:datastoreItem xmlns:ds="http://schemas.openxmlformats.org/officeDocument/2006/customXml" ds:itemID="{C2E9761D-9CE5-4CC6-95A2-1C2AEB0490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F36AEB-CAFB-4CFF-9E84-4F0DA4AB3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a0f35381-b20f-4b7e-853c-b41d8f18bdf5"/>
    <ds:schemaRef ds:uri="d87a8a2b-f21c-4b49-9188-3b219837a7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CF5434-BF21-477B-AE8E-85168DBD16F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E17C023-2AEE-4518-BA8C-9CE8297C1AAF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d87a8a2b-f21c-4b49-9188-3b219837a791"/>
    <ds:schemaRef ds:uri="a0f35381-b20f-4b7e-853c-b41d8f18bdf5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Oral evidence - 23 Jun 2026</dc:title>
  <cp:revision>0</cp:revision>
</cp:coreProperties>
</file>