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sdt>
      <w:sdtPr>
        <w:alias w:val="CommitteeName"/>
        <w:tag w:val="CommitteeName"/>
        <w:id w:val="1869951332"/>
        <w:placeholder>
          <w:docPart w:val="18CACB6826B04C2D9960A49DFC998FE8"/>
        </w:placeholder>
        <w:richText/>
      </w:sdtPr>
      <w:sdtContent>
        <w:p w:rsidR="002C2186" w:rsidP="00E04F6D">
          <w:pPr>
            <w:pStyle w:val="TitleCommittee0"/>
          </w:pPr>
          <w:r>
            <w:t>Business and Trade Sub-Committee</w:t>
          </w:r>
          <w:r w:rsidR="00AB6DDE">
            <w:t xml:space="preserve"> </w:t>
          </w:r>
          <w:r>
            <w:t>on Economic Security, Arms and</w:t>
          </w:r>
          <w:r w:rsidR="00AB6DDE">
            <w:t xml:space="preserve"> </w:t>
          </w:r>
          <w:r>
            <w:t>Export Controls</w:t>
          </w:r>
        </w:p>
      </w:sdtContent>
    </w:sdt>
    <w:p w:rsidR="002C2186" w:rsidP="00E04F6D">
      <w:pPr>
        <w:pStyle w:val="TitleInquiry0"/>
      </w:pPr>
      <w:r>
        <w:t xml:space="preserve">Oral evidence: </w:t>
      </w:r>
      <w:sdt>
        <w:sdtPr>
          <w:alias w:val="InquiryName"/>
          <w:tag w:val="InquiryName"/>
          <w:id w:val="377371847"/>
          <w:placeholder>
            <w:docPart w:val="18CACB6826B04C2D9960A49DFC998FE8"/>
          </w:placeholder>
          <w:richText/>
        </w:sdtPr>
        <w:sdtContent>
          <w:r>
            <w:t xml:space="preserve">Critical </w:t>
          </w:r>
          <w:r w:rsidR="00AB6DDE">
            <w:t>Minerals</w:t>
          </w:r>
        </w:sdtContent>
      </w:sdt>
      <w:r>
        <w:t xml:space="preserve">, HC </w:t>
      </w:r>
      <w:sdt>
        <w:sdtPr>
          <w:alias w:val="InquiryRefNo"/>
          <w:tag w:val="InquiryRefNo"/>
          <w:id w:val="-281725174"/>
          <w:placeholder>
            <w:docPart w:val="18CACB6826B04C2D9960A49DFC998FE8"/>
          </w:placeholder>
          <w:richText/>
        </w:sdtPr>
        <w:sdtContent>
          <w:r>
            <w:t>132</w:t>
          </w:r>
        </w:sdtContent>
      </w:sdt>
    </w:p>
    <w:sdt>
      <w:sdtPr>
        <w:alias w:val="SittingDate"/>
        <w:tag w:val="SittingDate"/>
        <w:id w:val="-1160222926"/>
        <w:placeholder>
          <w:docPart w:val="18CACB6826B04C2D9960A49DFC998FE8"/>
        </w:placeholder>
        <w:richText/>
      </w:sdtPr>
      <w:sdtContent>
        <w:p w:rsidR="002C2186" w:rsidP="00E04F6D">
          <w:pPr>
            <w:pStyle w:val="Para"/>
          </w:pPr>
          <w:r>
            <w:t>Wednesday 20 May 2026</w:t>
          </w:r>
        </w:p>
      </w:sdtContent>
    </w:sdt>
    <w:p w:rsidR="002C2186" w:rsidP="00E04F6D">
      <w:pPr>
        <w:pStyle w:val="Para"/>
      </w:pPr>
      <w:r>
        <w:t xml:space="preserve">Ordered by the House of </w:t>
      </w:r>
      <w:sdt>
        <w:sdtPr>
          <w:alias w:val="House"/>
          <w:tag w:val="House"/>
          <w:id w:val="809213435"/>
          <w:placeholder>
            <w:docPart w:val="18CACB6826B04C2D9960A49DFC998FE8"/>
          </w:placeholder>
          <w:richText/>
        </w:sdtPr>
        <w:sdtContent>
          <w:r w:rsidRPr="00615759">
            <w:t>Commons</w:t>
          </w:r>
        </w:sdtContent>
      </w:sdt>
      <w:r w:rsidRPr="00615759">
        <w:t xml:space="preserve"> to be published on </w:t>
      </w:r>
      <w:sdt>
        <w:sdtPr>
          <w:alias w:val="PublishDate"/>
          <w:tag w:val="PublishDate"/>
          <w:id w:val="217021599"/>
          <w:placeholder>
            <w:docPart w:val="18CACB6826B04C2D9960A49DFC998FE8"/>
          </w:placeholder>
          <w:richText/>
        </w:sdtPr>
        <w:sdtContent>
          <w:r>
            <w:t>20 May 2026</w:t>
          </w:r>
        </w:sdtContent>
      </w:sdt>
      <w:r w:rsidRPr="00615759">
        <w:t>.</w:t>
      </w:r>
    </w:p>
    <w:p w:rsidR="002C2186" w:rsidP="00E04F6D">
      <w:sdt>
        <w:sdtPr>
          <w:alias w:val="VideoHyperlink"/>
          <w:tag w:val="VideoHyperlink"/>
          <w:id w:val="703995351"/>
          <w:placeholder>
            <w:docPart w:val="18CACB6826B04C2D9960A49DFC998FE8"/>
          </w:placeholder>
          <w:richText/>
        </w:sdtPr>
        <w:sdtContent>
          <w:r>
            <w:fldChar w:fldCharType="begin"/>
          </w:r>
          <w:r>
            <w:instrText xml:space="preserve"> HYPERLINK "https://www.parliamentlive.tv/Event/Index/8beb755f-23b5-4ac4-8216-7562dba05323" </w:instrText>
          </w:r>
          <w:r>
            <w:fldChar w:fldCharType="separate"/>
          </w:r>
          <w:r w:rsidRPr="00EF73B2">
            <w:rPr>
              <w:rStyle w:val="Hyperlink"/>
            </w:rPr>
            <w:t>Watch the meeting</w:t>
          </w:r>
          <w:r>
            <w:fldChar w:fldCharType="end"/>
          </w:r>
        </w:sdtContent>
      </w:sdt>
    </w:p>
    <w:p w:rsidR="002C2186" w:rsidP="002C2186">
      <w:r>
        <w:t xml:space="preserve">Members present: </w:t>
      </w:r>
      <w:sdt>
        <w:sdtPr>
          <w:alias w:val="MembersPresent"/>
          <w:tag w:val="MembersPresent"/>
          <w:id w:val="366340316"/>
          <w:placeholder>
            <w:docPart w:val="18CACB6826B04C2D9960A49DFC998FE8"/>
          </w:placeholder>
          <w:richText/>
        </w:sdtPr>
        <w:sdtContent>
          <w:r w:rsidRPr="002C2186">
            <w:t>Liam Byrne (Chair);</w:t>
          </w:r>
          <w:r>
            <w:t xml:space="preserve"> </w:t>
          </w:r>
          <w:r w:rsidRPr="002C2186">
            <w:t>Dan Aldridge;</w:t>
          </w:r>
          <w:r>
            <w:t xml:space="preserve"> </w:t>
          </w:r>
          <w:r w:rsidRPr="002C2186">
            <w:t>John Cooper;</w:t>
          </w:r>
          <w:r>
            <w:t xml:space="preserve"> </w:t>
          </w:r>
          <w:r w:rsidRPr="005159E3" w:rsidR="005159E3">
            <w:t>Alison Griffiths;</w:t>
          </w:r>
          <w:r w:rsidR="005159E3">
            <w:t xml:space="preserve"> </w:t>
          </w:r>
          <w:r w:rsidRPr="00826A15" w:rsidR="00826A15">
            <w:t>Justin Madders;</w:t>
          </w:r>
          <w:r w:rsidR="00826A15">
            <w:t xml:space="preserve"> </w:t>
          </w:r>
          <w:r>
            <w:t>Mr Joshua Reynolds.</w:t>
          </w:r>
        </w:sdtContent>
      </w:sdt>
    </w:p>
    <w:p w:rsidR="002C2186" w:rsidRPr="00751D66" w:rsidP="002C2186">
      <w:r w:rsidRPr="002C2186">
        <w:t>International Devel</w:t>
      </w:r>
      <w:r w:rsidRPr="00751D66">
        <w:t>opment Committee member present: Noah Law</w:t>
      </w:r>
      <w:r w:rsidRPr="00751D66" w:rsidR="00AB6DDE">
        <w:t>.</w:t>
      </w:r>
    </w:p>
    <w:p w:rsidR="002C2186" w:rsidRPr="00751D66" w:rsidP="00E04F6D">
      <w:pPr>
        <w:pStyle w:val="ParaCentre"/>
      </w:pPr>
      <w:r w:rsidRPr="00751D66">
        <w:t xml:space="preserve">Questions </w:t>
      </w:r>
      <w:sdt>
        <w:sdtPr>
          <w:alias w:val="QuestionNumbers"/>
          <w:tag w:val="QuestionNumbers"/>
          <w:id w:val="-1223666168"/>
          <w:placeholder>
            <w:docPart w:val="18CACB6826B04C2D9960A49DFC998FE8"/>
          </w:placeholder>
          <w:richText/>
        </w:sdtPr>
        <w:sdtContent>
          <w:r w:rsidR="002D6F33">
            <w:t>145</w:t>
          </w:r>
          <w:r w:rsidRPr="00751D66">
            <w:t xml:space="preserve"> - </w:t>
          </w:r>
          <w:r w:rsidRPr="00751D66" w:rsidR="00751D66">
            <w:t>1</w:t>
          </w:r>
          <w:r w:rsidR="003423E0">
            <w:t>78</w:t>
          </w:r>
        </w:sdtContent>
      </w:sdt>
    </w:p>
    <w:p w:rsidR="002C2186" w:rsidRPr="00751D66" w:rsidP="00E04F6D">
      <w:pPr>
        <w:pStyle w:val="TitleWitnesses0"/>
      </w:pPr>
      <w:r w:rsidRPr="00751D66">
        <w:t>Witnesses</w:t>
      </w:r>
    </w:p>
    <w:sdt>
      <w:sdtPr>
        <w:alias w:val="WitnessSet"/>
        <w:tag w:val="WitnessSet"/>
        <w:id w:val="1213463000"/>
        <w:placeholder>
          <w:docPart w:val="0BF5F3A30FE7465180F82B8ECC528544"/>
        </w:placeholder>
        <w:richText/>
      </w:sdtPr>
      <w:sdtContent>
        <w:p w:rsidR="002C2186" w:rsidP="002C2186">
          <w:pPr>
            <w:pStyle w:val="Para"/>
          </w:pPr>
          <w:r>
            <w:fldChar w:fldCharType="begin"/>
          </w:r>
          <w:r>
            <w:instrText xml:space="preserve"> HYPERLINK \l "Panel3" </w:instrText>
          </w:r>
          <w:r>
            <w:fldChar w:fldCharType="separate"/>
          </w:r>
          <w:r w:rsidRPr="00D823EC">
            <w:rPr>
              <w:rStyle w:val="Hyperlink"/>
            </w:rPr>
            <w:t>III</w:t>
          </w:r>
          <w:r>
            <w:fldChar w:fldCharType="end"/>
          </w:r>
          <w:r>
            <w:t xml:space="preserve">: Chris McDonald, Parliamentary Under-Secretary of State (Minister for Industry), Department for Business and Trade and Department for Energy Security and Net Zero; </w:t>
          </w:r>
          <w:r w:rsidR="006F6EF0">
            <w:t xml:space="preserve">and </w:t>
          </w:r>
          <w:r>
            <w:t>Mike Hill, Deputy Director Critical Minerals and Mining, Department for Business and Trade.</w:t>
          </w:r>
        </w:p>
      </w:sdtContent>
    </w:sdt>
    <w:p w:rsidR="002C2186" w:rsidP="00E04F6D">
      <w:pPr>
        <w:rPr>
          <w:rFonts w:eastAsia="Times New Roman"/>
          <w:szCs w:val="20"/>
        </w:rPr>
      </w:pPr>
      <w:r>
        <w:br w:type="page"/>
      </w:r>
    </w:p>
    <w:p w:rsidR="00AB6DDE" w:rsidP="00AB6DDE">
      <w:pPr>
        <w:pStyle w:val="Remark"/>
      </w:pPr>
    </w:p>
    <w:sdt>
      <w:sdtPr>
        <w:rPr>
          <w:sz w:val="22"/>
        </w:rPr>
        <w:alias w:val="WitnessExamination"/>
        <w:tag w:val="WitnessExamination"/>
        <w:id w:val="1316766443"/>
        <w:placeholder>
          <w:docPart w:val="2649B81316AF43F4932FF3CFA540538B"/>
        </w:placeholder>
        <w:richText/>
      </w:sdtPr>
      <w:sdtEndPr>
        <w:rPr>
          <w:sz w:val="28"/>
        </w:rPr>
      </w:sdtEndPr>
      <w:sdtContent>
        <w:p w:rsidR="00AB6DDE" w:rsidRPr="00826A15" w:rsidP="00AB6DDE">
          <w:pPr>
            <w:pStyle w:val="TitlePanel0"/>
            <w:rPr>
              <w:szCs w:val="28"/>
            </w:rPr>
          </w:pPr>
          <w:r w:rsidRPr="00826A15">
            <w:rPr>
              <w:szCs w:val="28"/>
            </w:rPr>
            <w:t>Examination of witnesses</w:t>
          </w:r>
        </w:p>
        <w:p w:rsidR="00AB6DDE" w:rsidP="00AB6DDE">
          <w:pPr>
            <w:pStyle w:val="TitlePanel0"/>
            <w:jc w:val="left"/>
          </w:pPr>
          <w:bookmarkStart w:id="0" w:name="Panel3"/>
          <w:bookmarkEnd w:id="0"/>
          <w:r>
            <w:rPr>
              <w:sz w:val="22"/>
            </w:rPr>
            <w:t>Witnesses: Chris McDonald</w:t>
          </w:r>
          <w:r w:rsidR="00D823EC">
            <w:rPr>
              <w:sz w:val="22"/>
            </w:rPr>
            <w:t xml:space="preserve"> and Mike Hill</w:t>
          </w:r>
          <w:r>
            <w:rPr>
              <w:sz w:val="22"/>
            </w:rPr>
            <w:t>.</w:t>
          </w:r>
        </w:p>
      </w:sdtContent>
    </w:sdt>
    <w:p w:rsidR="00AB6DDE" w:rsidP="002D6F33">
      <w:pPr>
        <w:pStyle w:val="Question"/>
      </w:pPr>
      <w:sdt>
        <w:sdtPr>
          <w:alias w:val="Member"/>
          <w:tag w:val="&lt;Member mnisId='1516' dodsId='35897'&gt;"/>
          <w:id w:val="-1961484029"/>
          <w:placeholder>
            <w:docPart w:val="730B379006DA4FC099C5453FB18790ED"/>
          </w:placeholder>
          <w:richText/>
        </w:sdtPr>
        <w:sdtContent>
          <w:r w:rsidRPr="00FF4959">
            <w:rPr>
              <w:b/>
            </w:rPr>
            <w:t>Chair:</w:t>
          </w:r>
        </w:sdtContent>
      </w:sdt>
      <w:r>
        <w:t xml:space="preserve"> </w:t>
      </w:r>
      <w:r w:rsidRPr="000C74AB">
        <w:t>Welcome to the final hearing in our inquiry on critical minerals. Minister, thank you so much for joining us</w:t>
      </w:r>
      <w:r>
        <w:t xml:space="preserve">. </w:t>
      </w:r>
      <w:r w:rsidRPr="000C74AB">
        <w:t>Mike Hill, thank you for coming along as well. Minister, I know you are deep in preparation for the Second Reading tomorrow, so we will canter through this as quickly as possible.</w:t>
      </w:r>
    </w:p>
    <w:p w:rsidR="00AB6DDE" w:rsidP="00AB6DDE">
      <w:pPr>
        <w:pStyle w:val="QuestionCont"/>
      </w:pPr>
      <w:r w:rsidRPr="008659AB">
        <w:rPr>
          <w:bCs/>
        </w:rPr>
        <w:t>L</w:t>
      </w:r>
      <w:r w:rsidRPr="000C74AB">
        <w:t xml:space="preserve">et me start off with this basic question about whether we understand our needs. </w:t>
      </w:r>
      <w:r>
        <w:t>A</w:t>
      </w:r>
      <w:r w:rsidRPr="000C74AB">
        <w:t xml:space="preserve"> lot of the evidence that we have taken basically tells us that we have a reasonable picture of what is needed today or in the recent past.</w:t>
      </w:r>
      <w:r>
        <w:t xml:space="preserve"> </w:t>
      </w:r>
      <w:r w:rsidRPr="000C74AB">
        <w:t xml:space="preserve">What we are worried about is our grasp on the critical minerals requirements for the economy in the future, </w:t>
      </w:r>
      <w:r w:rsidR="00AA0B60">
        <w:t xml:space="preserve">and particularly </w:t>
      </w:r>
      <w:r w:rsidRPr="000C74AB">
        <w:t xml:space="preserve">in those industrial strategy priorities. We </w:t>
      </w:r>
      <w:r>
        <w:t>we</w:t>
      </w:r>
      <w:r w:rsidRPr="000C74AB">
        <w:t>re a bit surprised to understand that we have a geological survey that is more than 50 years out of date.</w:t>
      </w:r>
    </w:p>
    <w:p w:rsidR="00F47C4F" w:rsidRPr="000C74AB" w:rsidP="00AB6DDE">
      <w:pPr>
        <w:pStyle w:val="QuestionCont"/>
      </w:pPr>
      <w:r w:rsidRPr="000C74AB">
        <w:t>Help us understand how</w:t>
      </w:r>
      <w:r>
        <w:t xml:space="preserve">, </w:t>
      </w:r>
      <w:r w:rsidRPr="000C74AB">
        <w:t>as a nation</w:t>
      </w:r>
      <w:r>
        <w:t xml:space="preserve">, </w:t>
      </w:r>
      <w:r w:rsidRPr="000C74AB">
        <w:t>we get a grasp</w:t>
      </w:r>
      <w:r>
        <w:t xml:space="preserve">, </w:t>
      </w:r>
      <w:r w:rsidRPr="000C74AB">
        <w:t>and how you get a grasp</w:t>
      </w:r>
      <w:r>
        <w:t>,</w:t>
      </w:r>
      <w:r w:rsidRPr="000C74AB">
        <w:t xml:space="preserve"> on the critical mineral requirements </w:t>
      </w:r>
      <w:r w:rsidR="00ED51CB">
        <w:t>of</w:t>
      </w:r>
      <w:r w:rsidRPr="000C74AB">
        <w:t xml:space="preserve"> the economy over the next 10 to 15 years. I know it is not clear, but I want to understand how you think about it.</w:t>
      </w:r>
    </w:p>
    <w:p w:rsidR="00AB6DDE" w:rsidP="00AB6DDE">
      <w:pPr>
        <w:pStyle w:val="Answer"/>
      </w:pPr>
      <w:sdt>
        <w:sdtPr>
          <w:alias w:val="Witness"/>
          <w:id w:val="1526218734"/>
          <w:placeholder>
            <w:docPart w:val="6232189E5AE8413FB4928797C92F78D3"/>
          </w:placeholder>
          <w:richText/>
        </w:sdtPr>
        <w:sdtContent>
          <w:r w:rsidRPr="00FE62D3">
            <w:rPr>
              <w:b/>
              <w:i/>
            </w:rPr>
            <w:t>Chris McDonald:</w:t>
          </w:r>
        </w:sdtContent>
      </w:sdt>
      <w:r w:rsidRPr="000C74AB">
        <w:t xml:space="preserve"> You were surprised that we have a geological survey that is 50 years out of date. </w:t>
      </w:r>
      <w:r>
        <w:t>W</w:t>
      </w:r>
      <w:r w:rsidRPr="000C74AB">
        <w:t>hen I called in the British Geological Survey to meet with me</w:t>
      </w:r>
      <w:r>
        <w:t xml:space="preserve">, </w:t>
      </w:r>
      <w:r w:rsidRPr="000C74AB">
        <w:t>I pulled my geological map off my bookshelf at home from 1962</w:t>
      </w:r>
      <w:r>
        <w:t xml:space="preserve"> and it was </w:t>
      </w:r>
      <w:r w:rsidRPr="000C74AB">
        <w:t xml:space="preserve">pretty much the same as the data </w:t>
      </w:r>
      <w:r>
        <w:t xml:space="preserve">that </w:t>
      </w:r>
      <w:r w:rsidR="00593F98">
        <w:t>it has</w:t>
      </w:r>
      <w:r w:rsidRPr="000C74AB">
        <w:t xml:space="preserve"> now. In the meantime, foreign </w:t>
      </w:r>
      <w:r>
        <w:t>G</w:t>
      </w:r>
      <w:r w:rsidRPr="000C74AB">
        <w:t>overnments have been paying the British Geological Survey to do extensive work in their own countries.</w:t>
      </w:r>
    </w:p>
    <w:p w:rsidR="00AB6DDE" w:rsidRPr="000C74AB" w:rsidP="00AB6DDE">
      <w:pPr>
        <w:pStyle w:val="Answer"/>
      </w:pPr>
      <w:r>
        <w:t>T</w:t>
      </w:r>
      <w:r w:rsidRPr="000C74AB">
        <w:t xml:space="preserve">he reason that a lot of </w:t>
      </w:r>
      <w:r>
        <w:t xml:space="preserve">it </w:t>
      </w:r>
      <w:r w:rsidRPr="000C74AB">
        <w:t xml:space="preserve">is so out of date is </w:t>
      </w:r>
      <w:r w:rsidR="00593F98">
        <w:t>that</w:t>
      </w:r>
      <w:r w:rsidRPr="000C74AB">
        <w:t xml:space="preserve"> many parts of the UK have been very well mapped</w:t>
      </w:r>
      <w:r>
        <w:t>. I</w:t>
      </w:r>
      <w:r w:rsidR="00593F98">
        <w:t>f</w:t>
      </w:r>
      <w:r w:rsidRPr="000C74AB">
        <w:t xml:space="preserve"> you take Cornwall, </w:t>
      </w:r>
      <w:r>
        <w:t xml:space="preserve">it was </w:t>
      </w:r>
      <w:r w:rsidRPr="000C74AB">
        <w:t>very well mapped for tin, for instance</w:t>
      </w:r>
      <w:r>
        <w:t xml:space="preserve">, </w:t>
      </w:r>
      <w:r w:rsidRPr="000C74AB">
        <w:t>but at that time not really paying particular attention to what we would</w:t>
      </w:r>
      <w:r w:rsidR="00593F98">
        <w:t xml:space="preserve"> now</w:t>
      </w:r>
      <w:r w:rsidRPr="000C74AB">
        <w:t xml:space="preserve"> term critical minerals</w:t>
      </w:r>
      <w:r>
        <w:t>. T</w:t>
      </w:r>
      <w:r w:rsidRPr="000C74AB">
        <w:t xml:space="preserve">hese </w:t>
      </w:r>
      <w:r>
        <w:t xml:space="preserve">are quite often </w:t>
      </w:r>
      <w:r w:rsidRPr="000C74AB">
        <w:t>by</w:t>
      </w:r>
      <w:r w:rsidR="00E14E6C">
        <w:t>-</w:t>
      </w:r>
      <w:r w:rsidRPr="000C74AB">
        <w:t>products of the main mining process</w:t>
      </w:r>
      <w:r>
        <w:t>, but</w:t>
      </w:r>
      <w:r w:rsidRPr="000C74AB">
        <w:t xml:space="preserve"> of course they have additional value now.</w:t>
      </w:r>
    </w:p>
    <w:p w:rsidR="00AB6DDE" w:rsidRPr="000C74AB" w:rsidP="00AB6DDE">
      <w:pPr>
        <w:pStyle w:val="Answer"/>
      </w:pPr>
      <w:r>
        <w:t>W</w:t>
      </w:r>
      <w:r w:rsidRPr="000C74AB">
        <w:t>hen I called BGS in</w:t>
      </w:r>
      <w:r>
        <w:t xml:space="preserve">, </w:t>
      </w:r>
      <w:r w:rsidRPr="000C74AB">
        <w:t xml:space="preserve">I asked </w:t>
      </w:r>
      <w:r w:rsidR="00593F98">
        <w:t>it</w:t>
      </w:r>
      <w:r w:rsidRPr="000C74AB">
        <w:t xml:space="preserve"> to go away and have a look at what </w:t>
      </w:r>
      <w:r w:rsidR="00593F98">
        <w:t>it</w:t>
      </w:r>
      <w:r w:rsidRPr="000C74AB">
        <w:t xml:space="preserve"> might need to do to enhance the data that we have. </w:t>
      </w:r>
    </w:p>
    <w:p w:rsidR="00AB6DDE" w:rsidRPr="000C74AB" w:rsidP="00AB6DDE">
      <w:pPr>
        <w:pStyle w:val="Question"/>
      </w:pPr>
      <w:sdt>
        <w:sdtPr>
          <w:alias w:val="Member"/>
          <w:tag w:val="&lt;Member mnisId='1516' dodsId='35897'&gt;"/>
          <w:id w:val="-332147779"/>
          <w:placeholder>
            <w:docPart w:val="3B8FF681255343D588964822EA3D873A"/>
          </w:placeholder>
          <w:richText/>
        </w:sdtPr>
        <w:sdtContent>
          <w:r w:rsidRPr="00FF4959">
            <w:rPr>
              <w:b/>
            </w:rPr>
            <w:t>Chair:</w:t>
          </w:r>
        </w:sdtContent>
      </w:sdt>
      <w:r>
        <w:t xml:space="preserve"> It </w:t>
      </w:r>
      <w:r w:rsidRPr="000C74AB">
        <w:t>is not free, is it?</w:t>
      </w:r>
      <w:r>
        <w:t xml:space="preserve"> F</w:t>
      </w:r>
      <w:r w:rsidRPr="000C74AB">
        <w:t xml:space="preserve">igures of about </w:t>
      </w:r>
      <w:r>
        <w:t>£</w:t>
      </w:r>
      <w:r w:rsidRPr="000C74AB">
        <w:t>50 million were talked about.</w:t>
      </w:r>
    </w:p>
    <w:p w:rsidR="00AB6DDE" w:rsidP="00AB6DDE">
      <w:pPr>
        <w:pStyle w:val="Answer"/>
      </w:pPr>
      <w:sdt>
        <w:sdtPr>
          <w:alias w:val="Witness"/>
          <w:id w:val="-1747483536"/>
          <w:placeholder>
            <w:docPart w:val="482E3DCD130644AF906F9BFA7BE062DB"/>
          </w:placeholder>
          <w:richText/>
        </w:sdtPr>
        <w:sdtContent>
          <w:r w:rsidRPr="00FE62D3">
            <w:rPr>
              <w:b/>
              <w:i/>
            </w:rPr>
            <w:t>Chris McDonald:</w:t>
          </w:r>
        </w:sdtContent>
      </w:sdt>
      <w:r w:rsidRPr="000C74AB">
        <w:t xml:space="preserve"> It is not free but</w:t>
      </w:r>
      <w:r>
        <w:t xml:space="preserve">, </w:t>
      </w:r>
      <w:r w:rsidRPr="000C74AB">
        <w:t>for a start</w:t>
      </w:r>
      <w:r>
        <w:t xml:space="preserve">, </w:t>
      </w:r>
      <w:r w:rsidRPr="000C74AB">
        <w:t>you can be focused</w:t>
      </w:r>
      <w:r>
        <w:t xml:space="preserve">. </w:t>
      </w:r>
      <w:r w:rsidRPr="000C74AB">
        <w:t>BGS ha</w:t>
      </w:r>
      <w:r>
        <w:t>s</w:t>
      </w:r>
      <w:r w:rsidRPr="000C74AB">
        <w:t xml:space="preserve"> started to think about the places </w:t>
      </w:r>
      <w:r>
        <w:t xml:space="preserve">in the UK where there is </w:t>
      </w:r>
      <w:r w:rsidRPr="000C74AB">
        <w:t xml:space="preserve">the greatest opportunity </w:t>
      </w:r>
      <w:r>
        <w:t xml:space="preserve">to do </w:t>
      </w:r>
      <w:r w:rsidRPr="000C74AB">
        <w:t xml:space="preserve">that enhanced research. </w:t>
      </w:r>
      <w:r>
        <w:t>A</w:t>
      </w:r>
      <w:r w:rsidRPr="000C74AB">
        <w:t>s I mentioned, in Cornwall it is not about lifting the lid on the whole thing. It is about looking at already well</w:t>
      </w:r>
      <w:r w:rsidR="00593F98">
        <w:noBreakHyphen/>
      </w:r>
      <w:r w:rsidRPr="000C74AB">
        <w:t xml:space="preserve">mapped areas and refining the data. </w:t>
      </w:r>
      <w:r>
        <w:t>T</w:t>
      </w:r>
      <w:r w:rsidRPr="000C74AB">
        <w:t>here are parts of Scotland, for instance, or the north-west</w:t>
      </w:r>
      <w:r>
        <w:t xml:space="preserve">, in </w:t>
      </w:r>
      <w:r w:rsidRPr="000C74AB">
        <w:t>the Pennines</w:t>
      </w:r>
      <w:r>
        <w:t xml:space="preserve">, </w:t>
      </w:r>
      <w:r w:rsidRPr="000C74AB">
        <w:t>where there is a real scarcity of data but perhaps some opportunity.</w:t>
      </w:r>
      <w:r>
        <w:t xml:space="preserve"> T</w:t>
      </w:r>
      <w:r w:rsidRPr="000C74AB">
        <w:t xml:space="preserve">he first step is to set BGS off and ask </w:t>
      </w:r>
      <w:r w:rsidR="00D4605F">
        <w:t>it</w:t>
      </w:r>
      <w:r w:rsidRPr="000C74AB">
        <w:t xml:space="preserve"> to go and have a look</w:t>
      </w:r>
      <w:r>
        <w:t xml:space="preserve">. </w:t>
      </w:r>
      <w:r w:rsidR="00D4605F">
        <w:t>It</w:t>
      </w:r>
      <w:r w:rsidRPr="000C74AB">
        <w:t xml:space="preserve"> will need to go </w:t>
      </w:r>
      <w:r w:rsidRPr="000C74AB">
        <w:t>and talk to the research councils and UKRI about the priority of funding there.</w:t>
      </w:r>
    </w:p>
    <w:p w:rsidR="00AB6DDE" w:rsidP="00AB6DDE">
      <w:pPr>
        <w:pStyle w:val="Answer"/>
      </w:pPr>
      <w:r>
        <w:t>T</w:t>
      </w:r>
      <w:r w:rsidRPr="000C74AB">
        <w:t>here is a base level of data there, but we do not need the data to tell us what industry is doing and what industry’s demands are. That is the thing.</w:t>
      </w:r>
      <w:r>
        <w:t xml:space="preserve"> </w:t>
      </w:r>
      <w:r w:rsidRPr="000C74AB">
        <w:t xml:space="preserve">You have already had someone from BGS come in and talk a bit about how they do the planning for the critical minerals strategy through the Critical Minerals Intelligence Centre. You will be aware that </w:t>
      </w:r>
      <w:r>
        <w:t xml:space="preserve">they took </w:t>
      </w:r>
      <w:r w:rsidRPr="000C74AB">
        <w:t>a snapshot in 2024</w:t>
      </w:r>
      <w:r w:rsidR="00E06FBE">
        <w:t>, just as they</w:t>
      </w:r>
      <w:r w:rsidRPr="000C74AB">
        <w:t xml:space="preserve"> did in 2021</w:t>
      </w:r>
      <w:r w:rsidR="00E06FBE">
        <w:t>—</w:t>
      </w:r>
      <w:r w:rsidRPr="000C74AB">
        <w:t>and they will do it again in three years’ time</w:t>
      </w:r>
      <w:r>
        <w:t>—</w:t>
      </w:r>
      <w:r w:rsidR="001C2F4C">
        <w:t xml:space="preserve">and </w:t>
      </w:r>
      <w:r>
        <w:t xml:space="preserve">that </w:t>
      </w:r>
      <w:r w:rsidRPr="000C74AB">
        <w:t>gives us our critical minerals list.</w:t>
      </w:r>
    </w:p>
    <w:p w:rsidR="00AB6DDE" w:rsidRPr="000C74AB" w:rsidP="00AB6DDE">
      <w:pPr>
        <w:pStyle w:val="Answer"/>
      </w:pPr>
      <w:r>
        <w:t>Q</w:t>
      </w:r>
      <w:r w:rsidRPr="000C74AB">
        <w:t>uite rightly</w:t>
      </w:r>
      <w:r>
        <w:t xml:space="preserve">, </w:t>
      </w:r>
      <w:r w:rsidRPr="000C74AB">
        <w:t xml:space="preserve">they said it is not their job to forecast on that basis. They are scientists who are interpreting data. </w:t>
      </w:r>
      <w:r>
        <w:t>T</w:t>
      </w:r>
      <w:r w:rsidRPr="000C74AB">
        <w:t>hat is fine</w:t>
      </w:r>
      <w:r w:rsidR="003A7CAD">
        <w:t>; w</w:t>
      </w:r>
      <w:r w:rsidRPr="000C74AB">
        <w:t xml:space="preserve">e have </w:t>
      </w:r>
      <w:r>
        <w:t xml:space="preserve">got </w:t>
      </w:r>
      <w:r w:rsidRPr="000C74AB">
        <w:t>that.</w:t>
      </w:r>
      <w:r>
        <w:t xml:space="preserve"> T</w:t>
      </w:r>
      <w:r w:rsidRPr="000C74AB">
        <w:t xml:space="preserve">hat is why this time there is the add-on of the growth minerals. </w:t>
      </w:r>
      <w:r>
        <w:t>F</w:t>
      </w:r>
      <w:r w:rsidRPr="000C74AB">
        <w:t xml:space="preserve">or instance, I was very keen to see copper in that growth minerals list. That is something </w:t>
      </w:r>
      <w:r>
        <w:t xml:space="preserve">that </w:t>
      </w:r>
      <w:r w:rsidRPr="000C74AB">
        <w:t>I have been calling for for nearly 10 years now.</w:t>
      </w:r>
      <w:r>
        <w:t xml:space="preserve"> </w:t>
      </w:r>
      <w:r w:rsidRPr="000C74AB">
        <w:t>As a result, we have quite an expansive list</w:t>
      </w:r>
      <w:r>
        <w:t xml:space="preserve">. It is </w:t>
      </w:r>
      <w:r w:rsidRPr="000C74AB">
        <w:t xml:space="preserve">a slightly different approach to the approach </w:t>
      </w:r>
      <w:r>
        <w:t xml:space="preserve">that </w:t>
      </w:r>
      <w:r w:rsidRPr="000C74AB">
        <w:t xml:space="preserve">the EU has taken. </w:t>
      </w:r>
      <w:r>
        <w:t xml:space="preserve">We </w:t>
      </w:r>
      <w:r w:rsidRPr="000C74AB">
        <w:t>have a graded list rather than having cut-off thresholds.</w:t>
      </w:r>
    </w:p>
    <w:p w:rsidR="00AB6DDE" w:rsidP="0027714E">
      <w:pPr>
        <w:pStyle w:val="Question"/>
      </w:pPr>
      <w:sdt>
        <w:sdtPr>
          <w:alias w:val="Member"/>
          <w:tag w:val="&lt;Member mnisId='1516' dodsId='35897'&gt;"/>
          <w:id w:val="-1132248356"/>
          <w:placeholder>
            <w:docPart w:val="896812D5197A4D748E4D003691DBF7FD"/>
          </w:placeholder>
          <w:richText/>
        </w:sdtPr>
        <w:sdtContent>
          <w:r w:rsidRPr="00FF4959">
            <w:rPr>
              <w:b/>
            </w:rPr>
            <w:t>Chair:</w:t>
          </w:r>
        </w:sdtContent>
      </w:sdt>
      <w:r w:rsidRPr="000C74AB">
        <w:t xml:space="preserve"> </w:t>
      </w:r>
      <w:r>
        <w:t>L</w:t>
      </w:r>
      <w:r w:rsidRPr="000C74AB">
        <w:t xml:space="preserve">et me just make sure </w:t>
      </w:r>
      <w:r>
        <w:t xml:space="preserve">that </w:t>
      </w:r>
      <w:r w:rsidRPr="000C74AB">
        <w:t xml:space="preserve">I have understood this. </w:t>
      </w:r>
      <w:r>
        <w:t xml:space="preserve">We </w:t>
      </w:r>
      <w:r w:rsidRPr="000C74AB">
        <w:t>have a bunch of industrial strategy priority sectors. I am assuming that the critical minerals strategy is basically in the foundational industries</w:t>
      </w:r>
      <w:r>
        <w:t xml:space="preserve"> t</w:t>
      </w:r>
      <w:r w:rsidRPr="000C74AB">
        <w:t xml:space="preserve">hat underpin </w:t>
      </w:r>
      <w:r>
        <w:t>those</w:t>
      </w:r>
      <w:r w:rsidRPr="000C74AB">
        <w:t xml:space="preserve">. </w:t>
      </w:r>
    </w:p>
    <w:p w:rsidR="00AB6DDE" w:rsidP="00AB6DDE">
      <w:pPr>
        <w:pStyle w:val="Answer"/>
      </w:pPr>
      <w:sdt>
        <w:sdtPr>
          <w:alias w:val="Witness"/>
          <w:id w:val="-1629776810"/>
          <w:placeholder>
            <w:docPart w:val="CAEF417E58CC4232AABBBB68F3A76AB8"/>
          </w:placeholder>
          <w:richText/>
        </w:sdtPr>
        <w:sdtContent>
          <w:r w:rsidRPr="00FE62D3">
            <w:rPr>
              <w:b/>
              <w:i/>
            </w:rPr>
            <w:t>Chris McDonald:</w:t>
          </w:r>
        </w:sdtContent>
      </w:sdt>
      <w:r>
        <w:t xml:space="preserve"> Yes, exactly. </w:t>
      </w:r>
    </w:p>
    <w:p w:rsidR="00AB6DDE" w:rsidRPr="000C74AB" w:rsidP="00AB6DDE">
      <w:pPr>
        <w:pStyle w:val="Question"/>
      </w:pPr>
      <w:sdt>
        <w:sdtPr>
          <w:alias w:val="Member"/>
          <w:tag w:val="&lt;Member mnisId='1516' dodsId='35897'&gt;"/>
          <w:id w:val="834183424"/>
          <w:placeholder>
            <w:docPart w:val="3873ED787317425F9821E9CEA32E0AF2"/>
          </w:placeholder>
          <w:richText/>
        </w:sdtPr>
        <w:sdtContent>
          <w:r w:rsidRPr="00FF4959">
            <w:rPr>
              <w:b/>
            </w:rPr>
            <w:t>Chair:</w:t>
          </w:r>
        </w:sdtContent>
      </w:sdt>
      <w:r>
        <w:t xml:space="preserve"> </w:t>
      </w:r>
      <w:r w:rsidRPr="000C74AB">
        <w:t>Are you aiming to get</w:t>
      </w:r>
      <w:r w:rsidR="00101684">
        <w:t>,</w:t>
      </w:r>
      <w:r w:rsidRPr="000C74AB">
        <w:t xml:space="preserve"> or do you have</w:t>
      </w:r>
      <w:r w:rsidR="00101684">
        <w:t xml:space="preserve">, </w:t>
      </w:r>
      <w:r w:rsidRPr="000C74AB">
        <w:t>a sense of the critical mineral</w:t>
      </w:r>
      <w:r>
        <w:t>s</w:t>
      </w:r>
      <w:r w:rsidRPr="000C74AB">
        <w:t xml:space="preserve"> requirements for each of those industrial strategy sectors for the years to come? </w:t>
      </w:r>
      <w:r>
        <w:t xml:space="preserve">Is </w:t>
      </w:r>
      <w:r w:rsidRPr="000C74AB">
        <w:t>that where you are trying to get to?</w:t>
      </w:r>
    </w:p>
    <w:p w:rsidR="00AB6DDE" w:rsidRPr="000C74AB" w:rsidP="00AB6DDE">
      <w:pPr>
        <w:pStyle w:val="Answer"/>
      </w:pPr>
      <w:sdt>
        <w:sdtPr>
          <w:alias w:val="Witness"/>
          <w:id w:val="129764985"/>
          <w:placeholder>
            <w:docPart w:val="B37511C485E74B8DBE286E2B78B6EFD0"/>
          </w:placeholder>
          <w:richText/>
        </w:sdtPr>
        <w:sdtContent>
          <w:r w:rsidRPr="00FE62D3">
            <w:rPr>
              <w:b/>
              <w:i/>
            </w:rPr>
            <w:t>Chris McDonald:</w:t>
          </w:r>
        </w:sdtContent>
      </w:sdt>
      <w:r w:rsidRPr="000C74AB">
        <w:t xml:space="preserve"> It is an iterative process. </w:t>
      </w:r>
      <w:r>
        <w:t>T</w:t>
      </w:r>
      <w:r w:rsidRPr="000C74AB">
        <w:t>he latest version is better than the previous one. The next one will be even better. I cannot remember exactly who it was now</w:t>
      </w:r>
      <w:r>
        <w:t xml:space="preserve">, but one </w:t>
      </w:r>
      <w:r w:rsidRPr="000C74AB">
        <w:t xml:space="preserve">of your previous witnesses was talking about the development of battery technology. </w:t>
      </w:r>
      <w:r>
        <w:t>A</w:t>
      </w:r>
      <w:r w:rsidRPr="000C74AB">
        <w:t xml:space="preserve"> lot of critical mineral</w:t>
      </w:r>
      <w:r>
        <w:t>s</w:t>
      </w:r>
      <w:r w:rsidRPr="000C74AB">
        <w:t xml:space="preserve"> demand is driven by battery demand. I</w:t>
      </w:r>
      <w:r w:rsidR="00C7102F">
        <w:t xml:space="preserve"> think i</w:t>
      </w:r>
      <w:r w:rsidRPr="000C74AB">
        <w:t>t was Professor Freer from the Faraday Institut</w:t>
      </w:r>
      <w:r w:rsidR="00AA7472">
        <w:t>ion</w:t>
      </w:r>
      <w:r w:rsidRPr="000C74AB">
        <w:t xml:space="preserve">. There is a lot of work going on </w:t>
      </w:r>
      <w:r>
        <w:t xml:space="preserve">on this </w:t>
      </w:r>
      <w:r w:rsidRPr="000C74AB">
        <w:t>at Oxford University. He was pointing to the development of solid</w:t>
      </w:r>
      <w:r w:rsidR="00B71034">
        <w:t>-</w:t>
      </w:r>
      <w:r w:rsidRPr="000C74AB">
        <w:t>state bat</w:t>
      </w:r>
      <w:r w:rsidRPr="00C7102F">
        <w:t xml:space="preserve">teries and the increased demand for sulphur from sulphates, </w:t>
      </w:r>
      <w:r w:rsidR="00C7102F">
        <w:t>essentially</w:t>
      </w:r>
      <w:r w:rsidRPr="000C74AB">
        <w:t>.</w:t>
      </w:r>
      <w:r>
        <w:t xml:space="preserve"> O</w:t>
      </w:r>
      <w:r w:rsidRPr="000C74AB">
        <w:t>ver time</w:t>
      </w:r>
      <w:r>
        <w:t xml:space="preserve">, </w:t>
      </w:r>
      <w:r w:rsidRPr="000C74AB">
        <w:t xml:space="preserve">you would expect that forecast </w:t>
      </w:r>
      <w:r>
        <w:t>to</w:t>
      </w:r>
      <w:r w:rsidRPr="000C74AB">
        <w:t xml:space="preserve"> change, but it will change as a result of the technology development.</w:t>
      </w:r>
    </w:p>
    <w:p w:rsidR="00AB6DDE" w:rsidP="00AB6DDE">
      <w:pPr>
        <w:pStyle w:val="Answer"/>
      </w:pPr>
      <w:r>
        <w:t xml:space="preserve">If </w:t>
      </w:r>
      <w:r w:rsidRPr="000C74AB">
        <w:t>we just took a very basic approach</w:t>
      </w:r>
      <w:r>
        <w:t xml:space="preserve"> and said that </w:t>
      </w:r>
      <w:r w:rsidRPr="000C74AB">
        <w:t>the demand for critical minerals will primarily be driven by the demands of electrification, batter</w:t>
      </w:r>
      <w:r w:rsidR="000E4DAF">
        <w:t>ies</w:t>
      </w:r>
      <w:r w:rsidRPr="000C74AB">
        <w:t>, artificial intelligence, data centres</w:t>
      </w:r>
      <w:r w:rsidR="008D3C0C">
        <w:t xml:space="preserve"> and s</w:t>
      </w:r>
      <w:r w:rsidR="000E4DAF">
        <w:t>o on</w:t>
      </w:r>
      <w:r w:rsidRPr="000C74AB">
        <w:t xml:space="preserve">, that gives you a very core group of critical minerals. </w:t>
      </w:r>
      <w:r>
        <w:t>I</w:t>
      </w:r>
      <w:r w:rsidRPr="000C74AB">
        <w:t xml:space="preserve">f you add your infrastructure </w:t>
      </w:r>
      <w:r w:rsidR="00C7102F">
        <w:t>on to</w:t>
      </w:r>
      <w:r w:rsidRPr="000C74AB">
        <w:t xml:space="preserve"> that, which is where alumini</w:t>
      </w:r>
      <w:r>
        <w:t xml:space="preserve">um, </w:t>
      </w:r>
      <w:r w:rsidRPr="000C74AB">
        <w:t>steel</w:t>
      </w:r>
      <w:r w:rsidR="00C7102F">
        <w:t>,</w:t>
      </w:r>
      <w:r w:rsidRPr="000C74AB">
        <w:t xml:space="preserve"> copper</w:t>
      </w:r>
      <w:r>
        <w:t xml:space="preserve"> and </w:t>
      </w:r>
      <w:r w:rsidRPr="000C74AB">
        <w:t>titanium come</w:t>
      </w:r>
      <w:r>
        <w:t xml:space="preserve"> in, </w:t>
      </w:r>
      <w:r w:rsidRPr="000C74AB">
        <w:t>you have captured the bulk of it there really.</w:t>
      </w:r>
    </w:p>
    <w:p w:rsidR="00AB6DDE" w:rsidRPr="00C7102F" w:rsidP="00AB6DDE">
      <w:pPr>
        <w:pStyle w:val="Answer"/>
      </w:pPr>
      <w:r w:rsidRPr="000C74AB">
        <w:t xml:space="preserve">The ones that could </w:t>
      </w:r>
      <w:r w:rsidRPr="00C7102F">
        <w:t>potentially catch us out are where there is a new technology that leads to sharp growth and it comes around the side.</w:t>
      </w:r>
    </w:p>
    <w:p w:rsidR="00AB6DDE" w:rsidP="00AB6DDE">
      <w:pPr>
        <w:pStyle w:val="Question"/>
      </w:pPr>
      <w:sdt>
        <w:sdtPr>
          <w:alias w:val="Member"/>
          <w:tag w:val="&lt;Member mnisId='1516' dodsId='35897'&gt;"/>
          <w:id w:val="1668824342"/>
          <w:placeholder>
            <w:docPart w:val="BB7FE73E94B04CFF99C3F640F5FA7FA1"/>
          </w:placeholder>
          <w:richText/>
        </w:sdtPr>
        <w:sdtContent>
          <w:r w:rsidRPr="00C7102F">
            <w:rPr>
              <w:b/>
            </w:rPr>
            <w:t>Chair:</w:t>
          </w:r>
        </w:sdtContent>
      </w:sdt>
      <w:r w:rsidRPr="00C7102F">
        <w:t xml:space="preserve"> That is almost</w:t>
      </w:r>
      <w:r w:rsidRPr="000C74AB">
        <w:t xml:space="preserve"> an answer to the question. </w:t>
      </w:r>
      <w:r>
        <w:t>T</w:t>
      </w:r>
      <w:r w:rsidRPr="000C74AB">
        <w:t xml:space="preserve">he question that recurs through this </w:t>
      </w:r>
      <w:r>
        <w:t>C</w:t>
      </w:r>
      <w:r w:rsidRPr="000C74AB">
        <w:t>ommittee a lot is</w:t>
      </w:r>
      <w:r>
        <w:t xml:space="preserve"> </w:t>
      </w:r>
      <w:r w:rsidRPr="000C74AB">
        <w:t xml:space="preserve">what </w:t>
      </w:r>
      <w:r w:rsidRPr="000C74AB" w:rsidR="00C7102F">
        <w:t xml:space="preserve">we </w:t>
      </w:r>
      <w:r>
        <w:t xml:space="preserve">can </w:t>
      </w:r>
      <w:r w:rsidRPr="000C74AB">
        <w:t>learn from China’s very long-term vertically integrated development of industrial capabilities</w:t>
      </w:r>
      <w:r w:rsidR="00C7102F">
        <w:t>.</w:t>
      </w:r>
      <w:r w:rsidRPr="000C74AB">
        <w:t xml:space="preserve"> </w:t>
      </w:r>
      <w:r>
        <w:t>I</w:t>
      </w:r>
      <w:r w:rsidRPr="000C74AB">
        <w:t xml:space="preserve">s there something to learn from that? Can a small open island economy </w:t>
      </w:r>
      <w:r>
        <w:t xml:space="preserve">such as </w:t>
      </w:r>
      <w:r w:rsidRPr="000C74AB">
        <w:t xml:space="preserve">ours get close to that? What is the approach that we should </w:t>
      </w:r>
      <w:r>
        <w:t xml:space="preserve">take to </w:t>
      </w:r>
      <w:r w:rsidRPr="000C74AB">
        <w:t>approximate</w:t>
      </w:r>
      <w:r>
        <w:t xml:space="preserve"> it</w:t>
      </w:r>
      <w:r w:rsidRPr="000C74AB">
        <w:t>?</w:t>
      </w:r>
    </w:p>
    <w:p w:rsidR="00AB6DDE" w:rsidRPr="000C74AB" w:rsidP="00AB6DDE">
      <w:pPr>
        <w:pStyle w:val="QuestionCont"/>
      </w:pPr>
      <w:r>
        <w:t>I</w:t>
      </w:r>
      <w:r w:rsidRPr="000C74AB">
        <w:t xml:space="preserve">f we take demand curves that we know are going to change radically, </w:t>
      </w:r>
      <w:r>
        <w:t xml:space="preserve">such as </w:t>
      </w:r>
      <w:r w:rsidRPr="000C74AB">
        <w:t>defence</w:t>
      </w:r>
      <w:r>
        <w:t xml:space="preserve">, </w:t>
      </w:r>
      <w:r w:rsidRPr="000C74AB">
        <w:t>we know that we are going to rearm. We are even now anticipating a defence equipment plan</w:t>
      </w:r>
      <w:r w:rsidR="00C7102F">
        <w:t>—</w:t>
      </w:r>
      <w:r w:rsidRPr="000C74AB" w:rsidR="00C7102F">
        <w:t>let</w:t>
      </w:r>
      <w:r w:rsidR="00C7102F">
        <w:t>’s</w:t>
      </w:r>
      <w:r w:rsidRPr="000C74AB">
        <w:t xml:space="preserve"> see.</w:t>
      </w:r>
      <w:r>
        <w:t xml:space="preserve"> N</w:t>
      </w:r>
      <w:r w:rsidRPr="000C74AB">
        <w:t>one</w:t>
      </w:r>
      <w:r>
        <w:t xml:space="preserve"> </w:t>
      </w:r>
      <w:r w:rsidRPr="000C74AB">
        <w:t>the</w:t>
      </w:r>
      <w:r>
        <w:t xml:space="preserve"> </w:t>
      </w:r>
      <w:r w:rsidRPr="000C74AB">
        <w:t>less, you have some sectors where there are some quite punchy growth forecasts in the future. How do you think about de-risking critical mineral</w:t>
      </w:r>
      <w:r>
        <w:t>s</w:t>
      </w:r>
      <w:r w:rsidRPr="000C74AB">
        <w:t xml:space="preserve"> supplies for</w:t>
      </w:r>
      <w:r>
        <w:t xml:space="preserve"> rearmament, </w:t>
      </w:r>
      <w:r w:rsidRPr="000C74AB">
        <w:t>for example?</w:t>
      </w:r>
    </w:p>
    <w:p w:rsidR="00AB6DDE" w:rsidRPr="000C74AB" w:rsidP="00AB6DDE">
      <w:pPr>
        <w:pStyle w:val="Answer"/>
      </w:pPr>
      <w:sdt>
        <w:sdtPr>
          <w:alias w:val="Witness"/>
          <w:id w:val="106010479"/>
          <w:placeholder>
            <w:docPart w:val="C793580B89E34FAC93BCE733A60B9A48"/>
          </w:placeholder>
          <w:richText/>
        </w:sdtPr>
        <w:sdtContent>
          <w:r w:rsidRPr="00FE62D3">
            <w:rPr>
              <w:b/>
              <w:i/>
            </w:rPr>
            <w:t>Chris McDonald:</w:t>
          </w:r>
        </w:sdtContent>
      </w:sdt>
      <w:r w:rsidRPr="000C74AB">
        <w:t xml:space="preserve"> </w:t>
      </w:r>
      <w:r>
        <w:t>T</w:t>
      </w:r>
      <w:r w:rsidRPr="000C74AB">
        <w:t xml:space="preserve">here </w:t>
      </w:r>
      <w:r>
        <w:t xml:space="preserve">are </w:t>
      </w:r>
      <w:r w:rsidRPr="000C74AB">
        <w:t>quite a lot of questions in there.</w:t>
      </w:r>
    </w:p>
    <w:p w:rsidR="00AB6DDE" w:rsidRPr="000C74AB" w:rsidP="00DA1F22">
      <w:pPr>
        <w:pStyle w:val="Question"/>
        <w:numPr>
          <w:ilvl w:val="0"/>
          <w:numId w:val="0"/>
        </w:numPr>
        <w:ind w:left="794"/>
      </w:pPr>
      <w:sdt>
        <w:sdtPr>
          <w:alias w:val="Member"/>
          <w:tag w:val="&lt;Member mnisId='1516' dodsId='35897'&gt;"/>
          <w:id w:val="-195999691"/>
          <w:placeholder>
            <w:docPart w:val="AB21CA1F40A24771A6448264F35742EB"/>
          </w:placeholder>
          <w:richText/>
        </w:sdtPr>
        <w:sdtContent>
          <w:r w:rsidRPr="00FF4959">
            <w:rPr>
              <w:b/>
            </w:rPr>
            <w:t>Chair:</w:t>
          </w:r>
        </w:sdtContent>
      </w:sdt>
      <w:r w:rsidRPr="000C74AB">
        <w:t xml:space="preserve"> </w:t>
      </w:r>
      <w:r>
        <w:t>H</w:t>
      </w:r>
      <w:r w:rsidRPr="000C74AB">
        <w:t xml:space="preserve">ow are you forecasting demand for critical minerals in the industrial strategy sectors? </w:t>
      </w:r>
      <w:r>
        <w:t>T</w:t>
      </w:r>
      <w:r w:rsidRPr="000C74AB">
        <w:t>hat is ultimately what it comes down to.</w:t>
      </w:r>
    </w:p>
    <w:p w:rsidR="00AB6DDE" w:rsidP="00AB6DDE">
      <w:pPr>
        <w:pStyle w:val="Answer"/>
      </w:pPr>
      <w:sdt>
        <w:sdtPr>
          <w:alias w:val="Witness"/>
          <w:id w:val="-687910258"/>
          <w:placeholder>
            <w:docPart w:val="81AE6D8229FF4F30BAA1EF4167F24D63"/>
          </w:placeholder>
          <w:richText/>
        </w:sdtPr>
        <w:sdtContent>
          <w:r w:rsidRPr="00FE62D3">
            <w:rPr>
              <w:b/>
              <w:i/>
            </w:rPr>
            <w:t>Chris McDonald:</w:t>
          </w:r>
        </w:sdtContent>
      </w:sdt>
      <w:r w:rsidRPr="000C74AB">
        <w:t xml:space="preserve"> Those demand forecasts, you can see them now and they are quite extreme. In fact, in the </w:t>
      </w:r>
      <w:r w:rsidRPr="003153F1">
        <w:rPr>
          <w:i/>
          <w:iCs/>
        </w:rPr>
        <w:t>FT</w:t>
      </w:r>
      <w:r w:rsidRPr="000C74AB">
        <w:t xml:space="preserve"> today there was an article about the acceleration of lithium demand, which is well over 1,000%. Copper demand is going to double over the next few years. </w:t>
      </w:r>
      <w:r>
        <w:t xml:space="preserve">It is </w:t>
      </w:r>
      <w:r w:rsidRPr="000C74AB">
        <w:t>not</w:t>
      </w:r>
      <w:r>
        <w:t>, “Is</w:t>
      </w:r>
      <w:r w:rsidRPr="000C74AB">
        <w:t xml:space="preserve"> it 3% or 5%?</w:t>
      </w:r>
      <w:r>
        <w:t xml:space="preserve">” </w:t>
      </w:r>
      <w:r w:rsidRPr="000C74AB">
        <w:t>It is</w:t>
      </w:r>
      <w:r>
        <w:t xml:space="preserve">, “Is </w:t>
      </w:r>
      <w:r w:rsidRPr="000C74AB">
        <w:t>it twice as big or five times as big</w:t>
      </w:r>
      <w:r>
        <w:t xml:space="preserve">?” It </w:t>
      </w:r>
      <w:r w:rsidRPr="000C74AB">
        <w:t>is way beyond what we are currently producing.</w:t>
      </w:r>
    </w:p>
    <w:p w:rsidR="00AB6DDE" w:rsidRPr="00AF6561" w:rsidP="00AB6DDE">
      <w:pPr>
        <w:pStyle w:val="Answer"/>
      </w:pPr>
      <w:r>
        <w:t>F</w:t>
      </w:r>
      <w:r w:rsidRPr="000C74AB">
        <w:t xml:space="preserve">rom our perspective, what we need to do as a country is </w:t>
      </w:r>
      <w:r w:rsidR="00C4412E">
        <w:t xml:space="preserve">to </w:t>
      </w:r>
      <w:r w:rsidRPr="000C74AB">
        <w:t>determine what our strengths are</w:t>
      </w:r>
      <w:r>
        <w:t xml:space="preserve"> and</w:t>
      </w:r>
      <w:r w:rsidRPr="000C74AB">
        <w:t xml:space="preserve"> where our competitive advantages are</w:t>
      </w:r>
      <w:r w:rsidR="00052F58">
        <w:t xml:space="preserve">, </w:t>
      </w:r>
      <w:r w:rsidRPr="000C74AB">
        <w:t xml:space="preserve">so </w:t>
      </w:r>
      <w:r w:rsidR="00052F58">
        <w:t xml:space="preserve">that </w:t>
      </w:r>
      <w:r w:rsidRPr="000C74AB">
        <w:t xml:space="preserve">we can go out into the world and decide where we are going to trade. </w:t>
      </w:r>
      <w:r>
        <w:t>C</w:t>
      </w:r>
      <w:r w:rsidRPr="000C74AB">
        <w:t>learly, a great point of our strategy is to reduce our dependence on China.</w:t>
      </w:r>
      <w:r>
        <w:t xml:space="preserve"> The </w:t>
      </w:r>
      <w:r w:rsidRPr="000C74AB">
        <w:t xml:space="preserve">group of nations </w:t>
      </w:r>
      <w:r>
        <w:t xml:space="preserve">with </w:t>
      </w:r>
      <w:r w:rsidRPr="000C74AB">
        <w:t>which we want to trade is the G20</w:t>
      </w:r>
      <w:r>
        <w:t xml:space="preserve"> and </w:t>
      </w:r>
      <w:r w:rsidRPr="000C74AB">
        <w:t>the G7</w:t>
      </w:r>
      <w:r w:rsidR="00AF6561">
        <w:t>,</w:t>
      </w:r>
      <w:r w:rsidRPr="000C74AB">
        <w:t xml:space="preserve"> and </w:t>
      </w:r>
      <w:r>
        <w:t xml:space="preserve">we want to have </w:t>
      </w:r>
      <w:r w:rsidRPr="000C74AB">
        <w:t xml:space="preserve">bilateral relationships with countries </w:t>
      </w:r>
      <w:r>
        <w:t xml:space="preserve">such as </w:t>
      </w:r>
      <w:r w:rsidRPr="00AF6561">
        <w:t xml:space="preserve">Canada and Australia, which have some wealth in critical minerals, </w:t>
      </w:r>
      <w:r w:rsidR="00AF6561">
        <w:t>so we can</w:t>
      </w:r>
      <w:r w:rsidRPr="00AF6561">
        <w:t xml:space="preserve"> de-risk through that means.</w:t>
      </w:r>
    </w:p>
    <w:p w:rsidR="00AB6DDE" w:rsidP="00AB6DDE">
      <w:pPr>
        <w:pStyle w:val="Answer"/>
      </w:pPr>
      <w:r w:rsidRPr="00AF6561">
        <w:t>I am really keen</w:t>
      </w:r>
      <w:r>
        <w:t>—</w:t>
      </w:r>
      <w:r w:rsidRPr="000C74AB">
        <w:t>this goes back to your initial point about China</w:t>
      </w:r>
      <w:r>
        <w:t>—</w:t>
      </w:r>
      <w:r w:rsidRPr="000C74AB">
        <w:t>that we do not lose sight of the potential that we have to be competitive in some of these areas by ensuring that we make the right investments. China has a stranglehold on critical minerals</w:t>
      </w:r>
      <w:r w:rsidR="006B20BB">
        <w:t>,</w:t>
      </w:r>
      <w:r w:rsidRPr="000C74AB">
        <w:t xml:space="preserve"> not </w:t>
      </w:r>
      <w:r>
        <w:t xml:space="preserve">necessarily </w:t>
      </w:r>
      <w:r w:rsidRPr="000C74AB">
        <w:t>because it has access to huge numbers of mines</w:t>
      </w:r>
      <w:r w:rsidR="005013A1">
        <w:t>,</w:t>
      </w:r>
      <w:r w:rsidRPr="000C74AB">
        <w:t xml:space="preserve"> but because it </w:t>
      </w:r>
      <w:r>
        <w:t xml:space="preserve">has </w:t>
      </w:r>
      <w:r w:rsidRPr="000C74AB">
        <w:t>a grip on processing.</w:t>
      </w:r>
    </w:p>
    <w:p w:rsidR="00AB6DDE" w:rsidP="00AB6DDE">
      <w:pPr>
        <w:pStyle w:val="Answer"/>
      </w:pPr>
      <w:r w:rsidRPr="000C74AB">
        <w:t xml:space="preserve">There are essentially two potential strategies that we could deploy. One is to say </w:t>
      </w:r>
      <w:r>
        <w:t xml:space="preserve">that </w:t>
      </w:r>
      <w:r w:rsidRPr="000C74AB">
        <w:t>we will go into the market, sign deals and trade, which I do not favour as a strategy because it leaves us very weak and exposed.</w:t>
      </w:r>
      <w:r>
        <w:t xml:space="preserve"> </w:t>
      </w:r>
      <w:r w:rsidRPr="000C74AB">
        <w:t xml:space="preserve">The other is to get a grip on the opportunity </w:t>
      </w:r>
      <w:r>
        <w:t xml:space="preserve">that </w:t>
      </w:r>
      <w:r w:rsidRPr="000C74AB">
        <w:t xml:space="preserve">we have for midstream processing, </w:t>
      </w:r>
      <w:r w:rsidRPr="000C74AB" w:rsidR="00894B0E">
        <w:t xml:space="preserve">from </w:t>
      </w:r>
      <w:r w:rsidRPr="000C74AB">
        <w:t>both mining and recycling, to give us something sensible to go out into the market and trade with</w:t>
      </w:r>
      <w:r>
        <w:t>. T</w:t>
      </w:r>
      <w:r w:rsidRPr="000C74AB">
        <w:t>hose relationships will be better when they are of mutual benefit</w:t>
      </w:r>
      <w:r>
        <w:t xml:space="preserve">, </w:t>
      </w:r>
      <w:r w:rsidRPr="000C74AB">
        <w:t>when we have something to trade with.</w:t>
      </w:r>
    </w:p>
    <w:p w:rsidR="00AB6DDE" w:rsidRPr="000C74AB" w:rsidP="00AB6DDE">
      <w:pPr>
        <w:pStyle w:val="Answer"/>
      </w:pPr>
      <w:r>
        <w:t>I</w:t>
      </w:r>
      <w:r w:rsidRPr="000C74AB">
        <w:t xml:space="preserve">n relation to what you </w:t>
      </w:r>
      <w:r>
        <w:t>we</w:t>
      </w:r>
      <w:r w:rsidRPr="000C74AB">
        <w:t xml:space="preserve">re saying, </w:t>
      </w:r>
      <w:r>
        <w:t>i</w:t>
      </w:r>
      <w:r w:rsidRPr="000C74AB">
        <w:t>n tungsten, which is the major defence metal</w:t>
      </w:r>
      <w:r>
        <w:t xml:space="preserve">, </w:t>
      </w:r>
      <w:r w:rsidRPr="000C74AB">
        <w:t xml:space="preserve">we have the biggest reserve outside of China. </w:t>
      </w:r>
      <w:r>
        <w:t>T</w:t>
      </w:r>
      <w:r w:rsidRPr="000C74AB">
        <w:t>hat is a big opportunity for us.</w:t>
      </w:r>
    </w:p>
    <w:p w:rsidR="00AB6DDE" w:rsidRPr="000C74AB" w:rsidP="00AB6DDE">
      <w:pPr>
        <w:pStyle w:val="Question"/>
      </w:pPr>
      <w:sdt>
        <w:sdtPr>
          <w:alias w:val="Member"/>
          <w:tag w:val="&lt;Member mnisId='1516' dodsId='35897'&gt;"/>
          <w:id w:val="-1822498398"/>
          <w:placeholder>
            <w:docPart w:val="CC531EF1BE974CFEB6B661E59ACD137A"/>
          </w:placeholder>
          <w:richText/>
        </w:sdtPr>
        <w:sdtContent>
          <w:r w:rsidRPr="00FF4959">
            <w:rPr>
              <w:b/>
            </w:rPr>
            <w:t>Chair:</w:t>
          </w:r>
        </w:sdtContent>
      </w:sdt>
      <w:r w:rsidRPr="000C74AB">
        <w:t xml:space="preserve"> </w:t>
      </w:r>
      <w:r>
        <w:t xml:space="preserve">Could you document for </w:t>
      </w:r>
      <w:r w:rsidRPr="000C74AB">
        <w:t xml:space="preserve">this </w:t>
      </w:r>
      <w:r>
        <w:t>C</w:t>
      </w:r>
      <w:r w:rsidRPr="000C74AB">
        <w:t>ommittee your assumptions about demands for critical minerals in industrial strategy sectors over the next 10 years?</w:t>
      </w:r>
    </w:p>
    <w:p w:rsidR="00AB6DDE" w:rsidRPr="000C74AB" w:rsidP="00AB6DDE">
      <w:pPr>
        <w:pStyle w:val="Answer"/>
      </w:pPr>
      <w:sdt>
        <w:sdtPr>
          <w:alias w:val="Witness"/>
          <w:id w:val="-81453918"/>
          <w:placeholder>
            <w:docPart w:val="548603BB275B45098B4C35DA95F0C8E9"/>
          </w:placeholder>
          <w:richText/>
        </w:sdtPr>
        <w:sdtContent>
          <w:r w:rsidRPr="00FE62D3">
            <w:rPr>
              <w:b/>
              <w:i/>
            </w:rPr>
            <w:t>Chris McDonald:</w:t>
          </w:r>
        </w:sdtContent>
      </w:sdt>
      <w:r w:rsidRPr="000C74AB">
        <w:t xml:space="preserve"> You could pick those numbers up in the press.</w:t>
      </w:r>
    </w:p>
    <w:p w:rsidR="00AB6DDE" w:rsidRPr="000C74AB" w:rsidP="00AB6DDE">
      <w:pPr>
        <w:pStyle w:val="Answer"/>
      </w:pPr>
      <w:sdt>
        <w:sdtPr>
          <w:alias w:val="Witness"/>
          <w:id w:val="18981511"/>
          <w:placeholder>
            <w:docPart w:val="903EB47D87914F638EC493349DBE7008"/>
          </w:placeholder>
          <w:richText/>
        </w:sdtPr>
        <w:sdtContent>
          <w:r w:rsidRPr="00FE62D3">
            <w:rPr>
              <w:b/>
              <w:i/>
            </w:rPr>
            <w:t>Mike Hill:</w:t>
          </w:r>
        </w:sdtContent>
      </w:sdt>
      <w:r w:rsidRPr="000C74AB">
        <w:t xml:space="preserve"> Yes, </w:t>
      </w:r>
      <w:r>
        <w:t xml:space="preserve">it is in the </w:t>
      </w:r>
      <w:r w:rsidRPr="000C74AB">
        <w:t>published strategy</w:t>
      </w:r>
      <w:r>
        <w:t>. T</w:t>
      </w:r>
      <w:r w:rsidRPr="000C74AB">
        <w:t xml:space="preserve">he </w:t>
      </w:r>
      <w:r>
        <w:t>a</w:t>
      </w:r>
      <w:r w:rsidRPr="000C74AB">
        <w:t>nnex</w:t>
      </w:r>
      <w:r w:rsidR="00894B0E">
        <w:t>e</w:t>
      </w:r>
      <w:r w:rsidRPr="000C74AB">
        <w:t xml:space="preserve"> has a view </w:t>
      </w:r>
      <w:r>
        <w:t xml:space="preserve">on </w:t>
      </w:r>
      <w:r w:rsidRPr="000C74AB">
        <w:t>what the critical mineral</w:t>
      </w:r>
      <w:r>
        <w:t>s</w:t>
      </w:r>
      <w:r w:rsidRPr="000C74AB">
        <w:t xml:space="preserve"> demand is over the next 10 years. </w:t>
      </w:r>
      <w:r>
        <w:t>I</w:t>
      </w:r>
      <w:r w:rsidRPr="000C74AB">
        <w:t xml:space="preserve">n line with the eight high-growth sectors in </w:t>
      </w:r>
      <w:r w:rsidR="00894B0E">
        <w:t xml:space="preserve">the </w:t>
      </w:r>
      <w:r w:rsidRPr="000C74AB">
        <w:t xml:space="preserve">industrial strategy, we say, </w:t>
      </w:r>
      <w:r>
        <w:t>“T</w:t>
      </w:r>
      <w:r w:rsidRPr="000C74AB">
        <w:t>his is what we think the critical mineral</w:t>
      </w:r>
      <w:r>
        <w:t>s</w:t>
      </w:r>
      <w:r w:rsidRPr="000C74AB">
        <w:t xml:space="preserve"> demand will be</w:t>
      </w:r>
      <w:r>
        <w:t xml:space="preserve">, </w:t>
      </w:r>
      <w:r w:rsidRPr="000C74AB">
        <w:t xml:space="preserve">based on </w:t>
      </w:r>
      <w:r>
        <w:t xml:space="preserve">the </w:t>
      </w:r>
      <w:r w:rsidRPr="000C74AB">
        <w:t>available evidence today</w:t>
      </w:r>
      <w:r>
        <w:t xml:space="preserve">, </w:t>
      </w:r>
      <w:r w:rsidR="00894B0E">
        <w:t>for</w:t>
      </w:r>
      <w:r>
        <w:t xml:space="preserve"> the next 10 years</w:t>
      </w:r>
      <w:r w:rsidR="005979C5">
        <w:t>.</w:t>
      </w:r>
      <w:r>
        <w:t>” That</w:t>
      </w:r>
      <w:r w:rsidRPr="000C74AB">
        <w:t xml:space="preserve"> is split out by sector. </w:t>
      </w:r>
      <w:r>
        <w:t>In defence, s</w:t>
      </w:r>
      <w:r w:rsidRPr="000C74AB">
        <w:t xml:space="preserve">ome of </w:t>
      </w:r>
      <w:r>
        <w:t xml:space="preserve">that </w:t>
      </w:r>
      <w:r w:rsidRPr="000C74AB">
        <w:t>is a bit more sensitive</w:t>
      </w:r>
      <w:r>
        <w:t xml:space="preserve">. </w:t>
      </w:r>
      <w:r w:rsidRPr="000C74AB">
        <w:t xml:space="preserve">I am not sure </w:t>
      </w:r>
      <w:r>
        <w:t xml:space="preserve">all of it </w:t>
      </w:r>
      <w:r w:rsidRPr="000C74AB">
        <w:t xml:space="preserve">is published in the </w:t>
      </w:r>
      <w:r>
        <w:t>a</w:t>
      </w:r>
      <w:r w:rsidRPr="000C74AB">
        <w:t>nnex</w:t>
      </w:r>
      <w:r w:rsidR="00894B0E">
        <w:t>e</w:t>
      </w:r>
      <w:r w:rsidRPr="000C74AB">
        <w:t xml:space="preserve">, but some of that data exists in the </w:t>
      </w:r>
      <w:r>
        <w:t>a</w:t>
      </w:r>
      <w:r w:rsidRPr="000C74AB">
        <w:t>nnex</w:t>
      </w:r>
      <w:r w:rsidR="00894B0E">
        <w:t>e</w:t>
      </w:r>
      <w:r w:rsidRPr="000C74AB">
        <w:t xml:space="preserve"> to the critical mineral</w:t>
      </w:r>
      <w:r w:rsidR="00BE3158">
        <w:t>s</w:t>
      </w:r>
      <w:r w:rsidRPr="000C74AB">
        <w:t xml:space="preserve"> strategy.</w:t>
      </w:r>
    </w:p>
    <w:p w:rsidR="00AB6DDE" w:rsidRPr="000C74AB" w:rsidP="00AB6DDE">
      <w:pPr>
        <w:pStyle w:val="Question"/>
      </w:pPr>
      <w:sdt>
        <w:sdtPr>
          <w:alias w:val="Member"/>
          <w:tag w:val="&lt;Member mnisId='1516' dodsId='35897'&gt;"/>
          <w:id w:val="-669868446"/>
          <w:placeholder>
            <w:docPart w:val="6FCE8335C15E43E69AD071C02700683D"/>
          </w:placeholder>
          <w:richText/>
        </w:sdtPr>
        <w:sdtContent>
          <w:r w:rsidRPr="00FF4959">
            <w:rPr>
              <w:b/>
            </w:rPr>
            <w:t>Chair:</w:t>
          </w:r>
        </w:sdtContent>
      </w:sdt>
      <w:r w:rsidRPr="000C74AB">
        <w:t xml:space="preserve"> You are happy </w:t>
      </w:r>
      <w:r>
        <w:t xml:space="preserve">that </w:t>
      </w:r>
      <w:r w:rsidRPr="000C74AB">
        <w:t xml:space="preserve">we have a good grip on </w:t>
      </w:r>
      <w:r>
        <w:t xml:space="preserve">the </w:t>
      </w:r>
      <w:r w:rsidRPr="000C74AB">
        <w:t>future critical minerals requirements for the industrial strategy sectors</w:t>
      </w:r>
      <w:r>
        <w:t xml:space="preserve">. </w:t>
      </w:r>
    </w:p>
    <w:p w:rsidR="00AB6DDE" w:rsidP="00AB6DDE">
      <w:pPr>
        <w:pStyle w:val="Answer"/>
      </w:pPr>
      <w:sdt>
        <w:sdtPr>
          <w:alias w:val="Witness"/>
          <w:id w:val="240755973"/>
          <w:placeholder>
            <w:docPart w:val="02FC02803BB94E9E9CD0D8837AC69D63"/>
          </w:placeholder>
          <w:richText/>
        </w:sdtPr>
        <w:sdtContent>
          <w:r w:rsidRPr="00FE62D3">
            <w:rPr>
              <w:b/>
              <w:i/>
            </w:rPr>
            <w:t>Chris McDonald:</w:t>
          </w:r>
        </w:sdtContent>
      </w:sdt>
      <w:r w:rsidRPr="000C74AB">
        <w:t xml:space="preserve"> Yes, I am</w:t>
      </w:r>
      <w:r>
        <w:t>. A</w:t>
      </w:r>
      <w:r w:rsidRPr="000C74AB">
        <w:t>s I said, it is an iterative process</w:t>
      </w:r>
      <w:r>
        <w:t xml:space="preserve">. </w:t>
      </w:r>
      <w:r w:rsidRPr="000C74AB">
        <w:t>I would expect it will improve every time as a result of getting better data and th</w:t>
      </w:r>
      <w:r>
        <w:t>e</w:t>
      </w:r>
      <w:r w:rsidRPr="000C74AB">
        <w:t xml:space="preserve"> shift in technology, which is a really important thing.</w:t>
      </w:r>
    </w:p>
    <w:p w:rsidR="00AB6DDE" w:rsidRPr="000C74AB" w:rsidP="00AB6DDE">
      <w:pPr>
        <w:pStyle w:val="Answer"/>
      </w:pPr>
      <w:r>
        <w:t>Let us</w:t>
      </w:r>
      <w:r>
        <w:t xml:space="preserve"> </w:t>
      </w:r>
      <w:r w:rsidR="00F51031">
        <w:t xml:space="preserve">say </w:t>
      </w:r>
      <w:r>
        <w:t xml:space="preserve">I am </w:t>
      </w:r>
      <w:r w:rsidRPr="000C74AB">
        <w:t>sat here in three years’ time</w:t>
      </w:r>
      <w:r w:rsidR="00766DF0">
        <w:t>—w</w:t>
      </w:r>
      <w:r w:rsidRPr="000C74AB">
        <w:t xml:space="preserve">ho </w:t>
      </w:r>
      <w:r w:rsidRPr="000C74AB">
        <w:t>knows</w:t>
      </w:r>
      <w:r>
        <w:t xml:space="preserve">? </w:t>
      </w:r>
      <w:r w:rsidRPr="000C74AB">
        <w:t xml:space="preserve">I do not know </w:t>
      </w:r>
      <w:r>
        <w:t xml:space="preserve">whether I will be </w:t>
      </w:r>
      <w:r w:rsidRPr="000C74AB">
        <w:t xml:space="preserve">lucky </w:t>
      </w:r>
      <w:r>
        <w:t xml:space="preserve">enough </w:t>
      </w:r>
      <w:r w:rsidRPr="000C74AB">
        <w:t>to be able to do that</w:t>
      </w:r>
      <w:r>
        <w:t xml:space="preserve">. </w:t>
      </w:r>
      <w:r w:rsidRPr="000C74AB">
        <w:t xml:space="preserve">There </w:t>
      </w:r>
      <w:r>
        <w:t xml:space="preserve">may be </w:t>
      </w:r>
      <w:r w:rsidRPr="000C74AB">
        <w:t xml:space="preserve">a new mineral that we have not considered </w:t>
      </w:r>
      <w:r>
        <w:t xml:space="preserve">that </w:t>
      </w:r>
      <w:r w:rsidRPr="000C74AB">
        <w:t>comes in then</w:t>
      </w:r>
      <w:r>
        <w:t xml:space="preserve">. That </w:t>
      </w:r>
      <w:r w:rsidRPr="000C74AB">
        <w:t>is really possible</w:t>
      </w:r>
      <w:r w:rsidR="00C77460">
        <w:t xml:space="preserve">, </w:t>
      </w:r>
      <w:r w:rsidRPr="000C74AB">
        <w:t>because it could be due to a shift in battery technology</w:t>
      </w:r>
      <w:r>
        <w:t xml:space="preserve">. </w:t>
      </w:r>
      <w:r w:rsidRPr="000C74AB">
        <w:t xml:space="preserve">I just want to make the </w:t>
      </w:r>
      <w:r>
        <w:t>C</w:t>
      </w:r>
      <w:r w:rsidRPr="000C74AB">
        <w:t>ommittee aware of that</w:t>
      </w:r>
      <w:r>
        <w:t>.</w:t>
      </w:r>
      <w:r w:rsidRPr="000C74AB">
        <w:t xml:space="preserve"> </w:t>
      </w:r>
    </w:p>
    <w:p w:rsidR="00AB6DDE" w:rsidRPr="000C74AB" w:rsidP="00AB6DDE">
      <w:pPr>
        <w:pStyle w:val="Question"/>
      </w:pPr>
      <w:sdt>
        <w:sdtPr>
          <w:alias w:val="Member"/>
          <w:tag w:val="&lt;Member mnisId='5172' dodsId='173280'&gt;"/>
          <w:id w:val="1254935378"/>
          <w:placeholder>
            <w:docPart w:val="3FFFCC286CF64D67B15BB75D1BFF4C37"/>
          </w:placeholder>
          <w:richText/>
        </w:sdtPr>
        <w:sdtContent>
          <w:r w:rsidRPr="00FE62D3">
            <w:rPr>
              <w:b/>
            </w:rPr>
            <w:t>Dan Aldridge:</w:t>
          </w:r>
        </w:sdtContent>
      </w:sdt>
      <w:r w:rsidRPr="000C74AB">
        <w:t xml:space="preserve"> </w:t>
      </w:r>
      <w:r>
        <w:t>T</w:t>
      </w:r>
      <w:r w:rsidRPr="000C74AB">
        <w:t>he strategy does not mention the primary threats to UK supply</w:t>
      </w:r>
      <w:r>
        <w:t xml:space="preserve">. </w:t>
      </w:r>
      <w:r w:rsidRPr="000C74AB">
        <w:t>Christopher Vandom</w:t>
      </w:r>
      <w:r>
        <w:t>e</w:t>
      </w:r>
      <w:r w:rsidRPr="000C74AB">
        <w:t xml:space="preserve"> from Chatham House talked about </w:t>
      </w:r>
      <w:r>
        <w:t xml:space="preserve">how </w:t>
      </w:r>
      <w:r w:rsidRPr="000C74AB">
        <w:t>the strategy shies away from the inherently geopolitical challenge presented by critical minerals. In your view, what are the UK’s most pressing dependencies here?</w:t>
      </w:r>
    </w:p>
    <w:p w:rsidR="00AB6DDE" w:rsidP="00AB6DDE">
      <w:pPr>
        <w:pStyle w:val="Answer"/>
      </w:pPr>
      <w:sdt>
        <w:sdtPr>
          <w:alias w:val="Witness"/>
          <w:id w:val="1192653988"/>
          <w:placeholder>
            <w:docPart w:val="F3B6B3AEFECA4C0F81A0D066A34F1510"/>
          </w:placeholder>
          <w:richText/>
        </w:sdtPr>
        <w:sdtContent>
          <w:r w:rsidRPr="00FE62D3">
            <w:rPr>
              <w:b/>
              <w:i/>
            </w:rPr>
            <w:t>Chris McDonald:</w:t>
          </w:r>
        </w:sdtContent>
      </w:sdt>
      <w:r w:rsidRPr="000C74AB">
        <w:t xml:space="preserve"> </w:t>
      </w:r>
      <w:r>
        <w:t>C</w:t>
      </w:r>
      <w:r w:rsidRPr="000C74AB">
        <w:t>learly, it is the dependency on China, particularly on processing</w:t>
      </w:r>
      <w:r>
        <w:t>. A</w:t>
      </w:r>
      <w:r w:rsidRPr="000C74AB">
        <w:t>s I mentioned, China</w:t>
      </w:r>
      <w:r>
        <w:t xml:space="preserve"> has</w:t>
      </w:r>
      <w:r w:rsidRPr="000C74AB">
        <w:t xml:space="preserve"> a grip o</w:t>
      </w:r>
      <w:r w:rsidR="008B5F70">
        <w:t>n</w:t>
      </w:r>
      <w:r>
        <w:t xml:space="preserve"> </w:t>
      </w:r>
      <w:r w:rsidRPr="000C74AB">
        <w:t xml:space="preserve">70% to 90% of </w:t>
      </w:r>
      <w:r>
        <w:t xml:space="preserve">the </w:t>
      </w:r>
      <w:r w:rsidRPr="000C74AB">
        <w:t>processing capacity in a number of critical minerals</w:t>
      </w:r>
      <w:r>
        <w:t>. T</w:t>
      </w:r>
      <w:r w:rsidRPr="000C74AB">
        <w:t>he UK</w:t>
      </w:r>
      <w:r>
        <w:t xml:space="preserve"> has </w:t>
      </w:r>
      <w:r w:rsidRPr="000C74AB">
        <w:t>two sources of material inbound, the primary resource that we can dig out the ground</w:t>
      </w:r>
      <w:r>
        <w:t xml:space="preserve"> and </w:t>
      </w:r>
      <w:r w:rsidRPr="000C74AB">
        <w:t>the secondary resource</w:t>
      </w:r>
      <w:r>
        <w:t xml:space="preserve"> that</w:t>
      </w:r>
      <w:r w:rsidRPr="000C74AB">
        <w:t xml:space="preserve"> is circulating in our economy</w:t>
      </w:r>
      <w:r>
        <w:t xml:space="preserve">. </w:t>
      </w:r>
    </w:p>
    <w:p w:rsidR="00AB6DDE" w:rsidP="00AB6DDE">
      <w:pPr>
        <w:pStyle w:val="Answer"/>
      </w:pPr>
      <w:r w:rsidRPr="000C74AB">
        <w:t>I</w:t>
      </w:r>
      <w:r>
        <w:t xml:space="preserve">f I can </w:t>
      </w:r>
      <w:r w:rsidRPr="000C74AB">
        <w:t xml:space="preserve">explain how bad </w:t>
      </w:r>
      <w:r>
        <w:t xml:space="preserve">it </w:t>
      </w:r>
      <w:r w:rsidRPr="000C74AB">
        <w:t>is, the vast majority of our aluminium is shipped over to Germany or elsewhere in Europe for remelting and coming back.</w:t>
      </w:r>
      <w:r>
        <w:t xml:space="preserve"> </w:t>
      </w:r>
      <w:r w:rsidRPr="000C74AB">
        <w:t>We do not have copper-melting facilities</w:t>
      </w:r>
      <w:r>
        <w:t>. T</w:t>
      </w:r>
      <w:r w:rsidRPr="000C74AB">
        <w:t xml:space="preserve">hat is primarily due to the uncompetitive business environment </w:t>
      </w:r>
      <w:r>
        <w:t xml:space="preserve">that </w:t>
      </w:r>
      <w:r w:rsidRPr="000C74AB">
        <w:t>we have</w:t>
      </w:r>
      <w:r w:rsidR="004E3695">
        <w:t xml:space="preserve"> and</w:t>
      </w:r>
      <w:r>
        <w:t xml:space="preserve"> </w:t>
      </w:r>
      <w:r w:rsidRPr="000C74AB">
        <w:t>the high energy prices that we have had in the UK</w:t>
      </w:r>
      <w:r>
        <w:t xml:space="preserve">. That has </w:t>
      </w:r>
      <w:r w:rsidRPr="000C74AB">
        <w:t>driven a lot of that stuff overseas</w:t>
      </w:r>
      <w:r>
        <w:t>.</w:t>
      </w:r>
    </w:p>
    <w:p w:rsidR="00AB6DDE" w:rsidP="00AB6DDE">
      <w:pPr>
        <w:pStyle w:val="Answer"/>
      </w:pPr>
      <w:r>
        <w:t>T</w:t>
      </w:r>
      <w:r w:rsidRPr="000C74AB">
        <w:t>he success of this critical mineral</w:t>
      </w:r>
      <w:r>
        <w:t>s</w:t>
      </w:r>
      <w:r w:rsidRPr="000C74AB">
        <w:t xml:space="preserve"> strategy cannot be just about securing critical mineral</w:t>
      </w:r>
      <w:r>
        <w:t>s</w:t>
      </w:r>
      <w:r w:rsidRPr="000C74AB">
        <w:t xml:space="preserve"> supply. It also has</w:t>
      </w:r>
      <w:r w:rsidR="005840B9">
        <w:t xml:space="preserve"> </w:t>
      </w:r>
      <w:r w:rsidRPr="000C74AB">
        <w:t>to be about securing economic activity</w:t>
      </w:r>
      <w:r>
        <w:t xml:space="preserve">. In some areas, that </w:t>
      </w:r>
      <w:r w:rsidRPr="000C74AB">
        <w:t xml:space="preserve">economic activity will be mining, but </w:t>
      </w:r>
      <w:r>
        <w:t xml:space="preserve">it will be </w:t>
      </w:r>
      <w:r w:rsidRPr="000C74AB">
        <w:t>mining combined with processing or processing of recycled product</w:t>
      </w:r>
      <w:r>
        <w:t>. T</w:t>
      </w:r>
      <w:r w:rsidRPr="000C74AB">
        <w:t>hat has the additional benefit of</w:t>
      </w:r>
      <w:r>
        <w:t xml:space="preserve"> breaking </w:t>
      </w:r>
      <w:r w:rsidRPr="000C74AB">
        <w:t xml:space="preserve">that link </w:t>
      </w:r>
      <w:r>
        <w:t xml:space="preserve">in </w:t>
      </w:r>
      <w:r w:rsidRPr="000C74AB">
        <w:t>the supply chain.</w:t>
      </w:r>
    </w:p>
    <w:p w:rsidR="00AB6DDE" w:rsidP="00AB6DDE">
      <w:pPr>
        <w:pStyle w:val="Answer"/>
      </w:pPr>
      <w:r>
        <w:t>T</w:t>
      </w:r>
      <w:r w:rsidRPr="000C74AB">
        <w:t xml:space="preserve">he reason </w:t>
      </w:r>
      <w:r>
        <w:t xml:space="preserve">that </w:t>
      </w:r>
      <w:r w:rsidRPr="000C74AB">
        <w:t xml:space="preserve">it has been really difficult to do that in the past is </w:t>
      </w:r>
      <w:r w:rsidR="00877511">
        <w:t>that</w:t>
      </w:r>
      <w:r>
        <w:t xml:space="preserve">, </w:t>
      </w:r>
      <w:r w:rsidRPr="000C74AB">
        <w:t xml:space="preserve">if one country owns 70% of the processing capacity for lithium and a private company tries to start up a lithium refinery, </w:t>
      </w:r>
      <w:r>
        <w:t xml:space="preserve">there </w:t>
      </w:r>
      <w:r w:rsidRPr="000C74AB">
        <w:t>is price control, essentially. They cannot hit the floor on that</w:t>
      </w:r>
      <w:r>
        <w:t>. I</w:t>
      </w:r>
      <w:r w:rsidRPr="000C74AB">
        <w:t xml:space="preserve">t is no coincidence that the only aluminium-melting facility </w:t>
      </w:r>
      <w:r>
        <w:t xml:space="preserve">that </w:t>
      </w:r>
      <w:r w:rsidRPr="000C74AB">
        <w:t>we have left in Scotland has its own hydroelectric power plant</w:t>
      </w:r>
      <w:r>
        <w:t xml:space="preserve">, which means </w:t>
      </w:r>
      <w:r w:rsidRPr="000C74AB">
        <w:t>it is essentially immune from th</w:t>
      </w:r>
      <w:r>
        <w:t>e</w:t>
      </w:r>
      <w:r w:rsidRPr="000C74AB">
        <w:t xml:space="preserve"> energy shock.</w:t>
      </w:r>
    </w:p>
    <w:p w:rsidR="00AB6DDE" w:rsidP="00AB6DDE">
      <w:pPr>
        <w:pStyle w:val="Answer"/>
      </w:pPr>
      <w:r>
        <w:t xml:space="preserve">Clearly, we need to </w:t>
      </w:r>
      <w:r w:rsidRPr="000C74AB">
        <w:t xml:space="preserve">sort out the energy situation, which </w:t>
      </w:r>
      <w:r>
        <w:t xml:space="preserve">we are doing </w:t>
      </w:r>
      <w:r w:rsidRPr="000C74AB">
        <w:t>through BIC</w:t>
      </w:r>
      <w:r>
        <w:t>S</w:t>
      </w:r>
      <w:r w:rsidR="00877511">
        <w:t>,</w:t>
      </w:r>
      <w:r w:rsidRPr="000C74AB">
        <w:t xml:space="preserve"> </w:t>
      </w:r>
      <w:r w:rsidR="005A3692">
        <w:t xml:space="preserve">the </w:t>
      </w:r>
      <w:r>
        <w:t xml:space="preserve">British </w:t>
      </w:r>
      <w:r w:rsidR="00877511">
        <w:t>industry s</w:t>
      </w:r>
      <w:r w:rsidRPr="000C74AB" w:rsidR="00877511">
        <w:t xml:space="preserve">upercharger </w:t>
      </w:r>
      <w:r w:rsidRPr="000C74AB">
        <w:t>and so on</w:t>
      </w:r>
      <w:r>
        <w:t xml:space="preserve">, but </w:t>
      </w:r>
      <w:r w:rsidRPr="000C74AB">
        <w:t xml:space="preserve">it is </w:t>
      </w:r>
      <w:r>
        <w:t xml:space="preserve">also </w:t>
      </w:r>
      <w:r w:rsidRPr="000C74AB">
        <w:t xml:space="preserve">about making </w:t>
      </w:r>
      <w:r>
        <w:t>s</w:t>
      </w:r>
      <w:r w:rsidRPr="000C74AB">
        <w:t>ure you have the right trade arrangements to make that work</w:t>
      </w:r>
      <w:r>
        <w:t>. T</w:t>
      </w:r>
      <w:r w:rsidRPr="000C74AB">
        <w:t xml:space="preserve">here is a recognition, </w:t>
      </w:r>
      <w:r>
        <w:t xml:space="preserve">clearly </w:t>
      </w:r>
      <w:r w:rsidRPr="000C74AB">
        <w:t xml:space="preserve">not just in the UK but </w:t>
      </w:r>
      <w:r w:rsidR="00877511">
        <w:t>among</w:t>
      </w:r>
      <w:r w:rsidRPr="000C74AB">
        <w:t xml:space="preserve"> the G7</w:t>
      </w:r>
      <w:r>
        <w:t xml:space="preserve"> and</w:t>
      </w:r>
      <w:r w:rsidRPr="000C74AB">
        <w:t xml:space="preserve"> the G20, that we have to do that to break th</w:t>
      </w:r>
      <w:r>
        <w:t xml:space="preserve">e </w:t>
      </w:r>
      <w:r w:rsidRPr="000C74AB">
        <w:t xml:space="preserve">stranglehold </w:t>
      </w:r>
      <w:r>
        <w:t xml:space="preserve">from </w:t>
      </w:r>
      <w:r w:rsidRPr="000C74AB">
        <w:t>a single supplier.</w:t>
      </w:r>
    </w:p>
    <w:p w:rsidR="00AB6DDE" w:rsidRPr="000C74AB" w:rsidP="00AB6DDE">
      <w:pPr>
        <w:pStyle w:val="Answer"/>
      </w:pPr>
      <w:r w:rsidRPr="000C74AB">
        <w:t xml:space="preserve">To my mind, it </w:t>
      </w:r>
      <w:r w:rsidR="00877511">
        <w:t>does</w:t>
      </w:r>
      <w:r>
        <w:t xml:space="preserve"> not </w:t>
      </w:r>
      <w:r w:rsidRPr="000C74AB">
        <w:t xml:space="preserve">matter whether it </w:t>
      </w:r>
      <w:r w:rsidR="00877511">
        <w:t xml:space="preserve">is </w:t>
      </w:r>
      <w:r w:rsidRPr="000C74AB">
        <w:t>China or any country</w:t>
      </w:r>
      <w:r w:rsidR="00166D9F">
        <w:t>: f</w:t>
      </w:r>
      <w:r>
        <w:t xml:space="preserve">or </w:t>
      </w:r>
      <w:r w:rsidRPr="000C74AB">
        <w:t>these really important elements</w:t>
      </w:r>
      <w:r>
        <w:t xml:space="preserve">, we </w:t>
      </w:r>
      <w:r w:rsidRPr="000C74AB">
        <w:t xml:space="preserve">do </w:t>
      </w:r>
      <w:r>
        <w:t xml:space="preserve">not </w:t>
      </w:r>
      <w:r w:rsidRPr="000C74AB">
        <w:t xml:space="preserve">want to be 70% to 90% </w:t>
      </w:r>
      <w:r>
        <w:t xml:space="preserve">dependent </w:t>
      </w:r>
      <w:r w:rsidRPr="000C74AB">
        <w:t>on any country in the world.</w:t>
      </w:r>
    </w:p>
    <w:p w:rsidR="00AB6DDE" w:rsidRPr="000C74AB" w:rsidP="00AB6DDE">
      <w:pPr>
        <w:pStyle w:val="Question"/>
      </w:pPr>
      <w:sdt>
        <w:sdtPr>
          <w:alias w:val="Member"/>
          <w:tag w:val="&lt;Member mnisId='5172' dodsId='173280'&gt;"/>
          <w:id w:val="279377766"/>
          <w:placeholder>
            <w:docPart w:val="F815D86B7FBB457488386EE36D20E20B"/>
          </w:placeholder>
          <w:richText/>
        </w:sdtPr>
        <w:sdtContent>
          <w:r w:rsidRPr="00FE62D3">
            <w:rPr>
              <w:b/>
            </w:rPr>
            <w:t>Dan Aldridge:</w:t>
          </w:r>
        </w:sdtContent>
      </w:sdt>
      <w:r w:rsidRPr="000C74AB">
        <w:t xml:space="preserve"> I appreciate that. You have touched on this slightly, but is there a cross-</w:t>
      </w:r>
      <w:r w:rsidR="00122175">
        <w:t>G</w:t>
      </w:r>
      <w:r w:rsidRPr="000C74AB" w:rsidR="00877511">
        <w:t xml:space="preserve">overnment </w:t>
      </w:r>
      <w:r w:rsidRPr="000C74AB">
        <w:t xml:space="preserve">strategy for de-risking supply chains? I know you are having conversations with specific </w:t>
      </w:r>
      <w:r>
        <w:t>D</w:t>
      </w:r>
      <w:r w:rsidRPr="000C74AB">
        <w:t>epartments</w:t>
      </w:r>
      <w:r>
        <w:t xml:space="preserve">, such as </w:t>
      </w:r>
      <w:r w:rsidRPr="000C74AB">
        <w:t xml:space="preserve">the MOD when it comes to UK defence capabilities </w:t>
      </w:r>
      <w:r>
        <w:t xml:space="preserve">and </w:t>
      </w:r>
      <w:r w:rsidRPr="000C74AB">
        <w:t>specifically Chinese export controls.</w:t>
      </w:r>
    </w:p>
    <w:p w:rsidR="00AB6DDE" w:rsidP="00AB6DDE">
      <w:pPr>
        <w:pStyle w:val="Answer"/>
      </w:pPr>
      <w:sdt>
        <w:sdtPr>
          <w:alias w:val="Witness"/>
          <w:id w:val="739291419"/>
          <w:placeholder>
            <w:docPart w:val="9BD9872F55264C099A5B3709639D051D"/>
          </w:placeholder>
          <w:richText/>
        </w:sdtPr>
        <w:sdtContent>
          <w:r w:rsidRPr="00FE62D3">
            <w:rPr>
              <w:b/>
              <w:i/>
            </w:rPr>
            <w:t>Chris McDonald:</w:t>
          </w:r>
        </w:sdtContent>
      </w:sdt>
      <w:r w:rsidRPr="000C74AB">
        <w:t xml:space="preserve"> </w:t>
      </w:r>
      <w:r>
        <w:t xml:space="preserve">On </w:t>
      </w:r>
      <w:r w:rsidRPr="000C74AB">
        <w:t xml:space="preserve">MOD specifically, yes. I was talking to one of the MOD </w:t>
      </w:r>
      <w:r>
        <w:t>M</w:t>
      </w:r>
      <w:r w:rsidRPr="000C74AB">
        <w:t>inisters yesterday about this</w:t>
      </w:r>
      <w:r>
        <w:t>. T</w:t>
      </w:r>
      <w:r w:rsidRPr="000C74AB">
        <w:t xml:space="preserve">he MOD </w:t>
      </w:r>
      <w:r>
        <w:t xml:space="preserve">is </w:t>
      </w:r>
      <w:r w:rsidRPr="000C74AB">
        <w:t xml:space="preserve">developing </w:t>
      </w:r>
      <w:r>
        <w:t xml:space="preserve">its </w:t>
      </w:r>
      <w:r w:rsidRPr="000C74AB">
        <w:t>own plans</w:t>
      </w:r>
      <w:r>
        <w:t xml:space="preserve">, which </w:t>
      </w:r>
      <w:r w:rsidRPr="000C74AB">
        <w:t>will then feed into demand</w:t>
      </w:r>
      <w:r>
        <w:t>. T</w:t>
      </w:r>
      <w:r w:rsidRPr="000C74AB">
        <w:t xml:space="preserve">hat </w:t>
      </w:r>
      <w:r>
        <w:t xml:space="preserve">will </w:t>
      </w:r>
      <w:r w:rsidRPr="000C74AB">
        <w:t>feed into some of the bilateral arrangements you will be aware we are discussing. There is the opportunity to access stockpiles with friendly nations</w:t>
      </w:r>
      <w:r>
        <w:t xml:space="preserve">. </w:t>
      </w:r>
      <w:r w:rsidRPr="000C74AB">
        <w:t>MOD demand will certainly fill into that.</w:t>
      </w:r>
    </w:p>
    <w:p w:rsidR="00AB6DDE" w:rsidRPr="000C74AB" w:rsidP="00AB6DDE">
      <w:pPr>
        <w:pStyle w:val="Answer"/>
      </w:pPr>
      <w:r w:rsidRPr="000C74AB">
        <w:t>A lot of the other requirements come through my own area</w:t>
      </w:r>
      <w:r>
        <w:t xml:space="preserve">, such as </w:t>
      </w:r>
      <w:r w:rsidRPr="000C74AB">
        <w:t>advanced manufacturing</w:t>
      </w:r>
      <w:r>
        <w:t xml:space="preserve"> or </w:t>
      </w:r>
      <w:r w:rsidRPr="000C74AB">
        <w:t xml:space="preserve">semiconductor supply. </w:t>
      </w:r>
      <w:r>
        <w:t xml:space="preserve">It is particularly the case for </w:t>
      </w:r>
      <w:r w:rsidRPr="000C74AB">
        <w:t>advanced manufacturing</w:t>
      </w:r>
      <w:r>
        <w:t>.</w:t>
      </w:r>
      <w:r w:rsidRPr="000C74AB">
        <w:t xml:space="preserve"> I get that intelligence that comes back through the Automotive Council</w:t>
      </w:r>
      <w:r>
        <w:t xml:space="preserve">, which </w:t>
      </w:r>
      <w:r w:rsidRPr="000C74AB">
        <w:t xml:space="preserve">I chair. </w:t>
      </w:r>
      <w:r>
        <w:t xml:space="preserve">The </w:t>
      </w:r>
      <w:r w:rsidRPr="000C74AB">
        <w:t>key link for me</w:t>
      </w:r>
      <w:r>
        <w:t xml:space="preserve"> </w:t>
      </w:r>
      <w:r w:rsidRPr="000C74AB">
        <w:t>is with MOD.</w:t>
      </w:r>
    </w:p>
    <w:p w:rsidR="00AB6DDE" w:rsidRPr="000C74AB" w:rsidP="00AB6DDE">
      <w:pPr>
        <w:pStyle w:val="Question"/>
      </w:pPr>
      <w:sdt>
        <w:sdtPr>
          <w:alias w:val="Member"/>
          <w:tag w:val="&lt;Member mnisId='5172' dodsId='173280'&gt;"/>
          <w:id w:val="1146787594"/>
          <w:placeholder>
            <w:docPart w:val="86056388F04648F696E2339A91E4AD26"/>
          </w:placeholder>
          <w:richText/>
        </w:sdtPr>
        <w:sdtContent>
          <w:r w:rsidRPr="00FE62D3">
            <w:rPr>
              <w:b/>
            </w:rPr>
            <w:t>Dan Aldridge:</w:t>
          </w:r>
        </w:sdtContent>
      </w:sdt>
      <w:r w:rsidRPr="000C74AB">
        <w:t xml:space="preserve"> The one </w:t>
      </w:r>
      <w:r>
        <w:t xml:space="preserve">area where </w:t>
      </w:r>
      <w:r w:rsidRPr="000C74AB">
        <w:t xml:space="preserve">I would push slightly is </w:t>
      </w:r>
      <w:r>
        <w:t xml:space="preserve">around having a </w:t>
      </w:r>
      <w:r w:rsidRPr="000C74AB">
        <w:t xml:space="preserve">specific plan </w:t>
      </w:r>
      <w:r>
        <w:t xml:space="preserve">for </w:t>
      </w:r>
      <w:r w:rsidRPr="000C74AB">
        <w:t xml:space="preserve">de-risking those supply chains. </w:t>
      </w:r>
      <w:r>
        <w:t>D</w:t>
      </w:r>
      <w:r w:rsidRPr="000C74AB">
        <w:t xml:space="preserve">oes the </w:t>
      </w:r>
      <w:r>
        <w:t>D</w:t>
      </w:r>
      <w:r w:rsidRPr="000C74AB">
        <w:t>epartment have that</w:t>
      </w:r>
      <w:r>
        <w:t xml:space="preserve">? Is </w:t>
      </w:r>
      <w:r w:rsidRPr="000C74AB">
        <w:t>there a co</w:t>
      </w:r>
      <w:r>
        <w:t>-</w:t>
      </w:r>
      <w:r w:rsidRPr="000C74AB">
        <w:t>ordinated plan on that</w:t>
      </w:r>
      <w:r>
        <w:t>? I</w:t>
      </w:r>
      <w:r w:rsidRPr="000C74AB">
        <w:t xml:space="preserve">s it something that is happening incidentally? </w:t>
      </w:r>
      <w:r>
        <w:t>I</w:t>
      </w:r>
      <w:r w:rsidRPr="000C74AB">
        <w:t>t would be useful to know explicitly</w:t>
      </w:r>
      <w:r w:rsidR="00877511">
        <w:t>,</w:t>
      </w:r>
      <w:r w:rsidRPr="000C74AB">
        <w:t xml:space="preserve"> if that is the case.</w:t>
      </w:r>
    </w:p>
    <w:p w:rsidR="00AB6DDE" w:rsidRPr="000C74AB" w:rsidP="00AB6DDE">
      <w:pPr>
        <w:pStyle w:val="Answer"/>
      </w:pPr>
      <w:sdt>
        <w:sdtPr>
          <w:alias w:val="Witness"/>
          <w:id w:val="-1760354904"/>
          <w:placeholder>
            <w:docPart w:val="71AD546850E84396831B033D6BE6E32A"/>
          </w:placeholder>
          <w:richText/>
        </w:sdtPr>
        <w:sdtContent>
          <w:r w:rsidRPr="00FE62D3">
            <w:rPr>
              <w:b/>
              <w:i/>
            </w:rPr>
            <w:t>Chris McDonald:</w:t>
          </w:r>
        </w:sdtContent>
      </w:sdt>
      <w:r w:rsidRPr="000C74AB">
        <w:t xml:space="preserve"> No, it is </w:t>
      </w:r>
      <w:r>
        <w:t xml:space="preserve">not </w:t>
      </w:r>
      <w:r w:rsidRPr="000C74AB">
        <w:t xml:space="preserve">happening incidentally. It is very much the focus of what we are doing through the strategy. </w:t>
      </w:r>
      <w:r>
        <w:t>A</w:t>
      </w:r>
      <w:r w:rsidRPr="000C74AB">
        <w:t>s I said, there are really two ways to do that</w:t>
      </w:r>
      <w:r w:rsidR="00C81723">
        <w:t>:</w:t>
      </w:r>
      <w:r w:rsidRPr="000C74AB">
        <w:t xml:space="preserve"> UK processing and bilaterals. There was a point where we could have pretty much decided, </w:t>
      </w:r>
      <w:r>
        <w:t>“W</w:t>
      </w:r>
      <w:r w:rsidRPr="000C74AB">
        <w:t>e will use the bilateral or multilateral arrangements as the primary supply chain de-risking tool</w:t>
      </w:r>
      <w:r w:rsidR="00E54FBA">
        <w:t>,</w:t>
      </w:r>
      <w:r>
        <w:t>” b</w:t>
      </w:r>
      <w:r w:rsidRPr="000C74AB">
        <w:t xml:space="preserve">ut we have moved beyond that now to recognise the importance of keeping that processing here. </w:t>
      </w:r>
      <w:r>
        <w:t>A</w:t>
      </w:r>
      <w:r w:rsidRPr="000C74AB">
        <w:t>nother way</w:t>
      </w:r>
      <w:r>
        <w:t xml:space="preserve"> that </w:t>
      </w:r>
      <w:r w:rsidRPr="000C74AB">
        <w:t>we are doing that is</w:t>
      </w:r>
      <w:r>
        <w:t>—</w:t>
      </w:r>
    </w:p>
    <w:p w:rsidR="00AB6DDE" w:rsidRPr="000C74AB" w:rsidP="00E54FBA">
      <w:pPr>
        <w:pStyle w:val="Question"/>
        <w:numPr>
          <w:ilvl w:val="0"/>
          <w:numId w:val="0"/>
        </w:numPr>
        <w:ind w:left="794"/>
      </w:pPr>
      <w:sdt>
        <w:sdtPr>
          <w:alias w:val="Member"/>
          <w:tag w:val="&lt;Member mnisId='5172' dodsId='173280'&gt;"/>
          <w:id w:val="571392649"/>
          <w:placeholder>
            <w:docPart w:val="7E133EAE03FD403F86482540D4C0139A"/>
          </w:placeholder>
          <w:richText/>
        </w:sdtPr>
        <w:sdtContent>
          <w:r w:rsidRPr="00FE62D3">
            <w:rPr>
              <w:b/>
            </w:rPr>
            <w:t>Dan Aldridge:</w:t>
          </w:r>
        </w:sdtContent>
      </w:sdt>
      <w:r>
        <w:t xml:space="preserve"> You mean here i</w:t>
      </w:r>
      <w:r w:rsidRPr="000C74AB">
        <w:t>n the UK</w:t>
      </w:r>
      <w:r>
        <w:t xml:space="preserve">. </w:t>
      </w:r>
    </w:p>
    <w:p w:rsidR="00A8598A" w:rsidP="00AB6DDE">
      <w:pPr>
        <w:pStyle w:val="Answer"/>
      </w:pPr>
      <w:sdt>
        <w:sdtPr>
          <w:alias w:val="Witness"/>
          <w:id w:val="1328021561"/>
          <w:placeholder>
            <w:docPart w:val="DAE426D2B91C45C393201AB5BC040BC9"/>
          </w:placeholder>
          <w:richText/>
        </w:sdtPr>
        <w:sdtContent>
          <w:r w:rsidRPr="00FE62D3" w:rsidR="00AB6DDE">
            <w:rPr>
              <w:b/>
              <w:i/>
            </w:rPr>
            <w:t>Chris McDonald:</w:t>
          </w:r>
        </w:sdtContent>
      </w:sdt>
      <w:r w:rsidRPr="000C74AB" w:rsidR="00AB6DDE">
        <w:t xml:space="preserve"> Yes, here in the UK, </w:t>
      </w:r>
      <w:r w:rsidR="00877511">
        <w:t>in so far</w:t>
      </w:r>
      <w:r w:rsidRPr="000C74AB" w:rsidR="00AB6DDE">
        <w:t xml:space="preserve"> as possible. </w:t>
      </w:r>
    </w:p>
    <w:p w:rsidR="00AB6DDE" w:rsidP="00AB6DDE">
      <w:pPr>
        <w:pStyle w:val="Answer"/>
      </w:pPr>
      <w:r>
        <w:t>A</w:t>
      </w:r>
      <w:r w:rsidRPr="000C74AB">
        <w:t>nother example of that</w:t>
      </w:r>
      <w:r>
        <w:t xml:space="preserve"> </w:t>
      </w:r>
      <w:r w:rsidRPr="000C74AB">
        <w:t>is on the technology development side</w:t>
      </w:r>
      <w:r>
        <w:t>. T</w:t>
      </w:r>
      <w:r w:rsidRPr="000C74AB">
        <w:t xml:space="preserve">ake a business </w:t>
      </w:r>
      <w:r>
        <w:t xml:space="preserve">such as </w:t>
      </w:r>
      <w:r w:rsidR="00A53E2F">
        <w:t>HyProMag</w:t>
      </w:r>
      <w:r w:rsidRPr="000C74AB">
        <w:t xml:space="preserve">, which is a </w:t>
      </w:r>
      <w:r>
        <w:t>spin-out</w:t>
      </w:r>
      <w:r w:rsidRPr="000C74AB">
        <w:t xml:space="preserve"> from Birmingham University</w:t>
      </w:r>
      <w:r>
        <w:t xml:space="preserve">. </w:t>
      </w:r>
      <w:r w:rsidRPr="000C74AB">
        <w:t xml:space="preserve">I opened </w:t>
      </w:r>
      <w:r w:rsidR="00877511">
        <w:t>its</w:t>
      </w:r>
      <w:r w:rsidRPr="000C74AB">
        <w:t xml:space="preserve"> pilot plant in Birmingham, which was great. </w:t>
      </w:r>
      <w:r w:rsidR="00877511">
        <w:t>It is</w:t>
      </w:r>
      <w:r w:rsidRPr="000C74AB">
        <w:t xml:space="preserve"> building a plant in Germany. </w:t>
      </w:r>
      <w:r>
        <w:t>W</w:t>
      </w:r>
      <w:r w:rsidRPr="000C74AB">
        <w:t xml:space="preserve">e have the processing here and </w:t>
      </w:r>
      <w:r w:rsidR="00877511">
        <w:t>it</w:t>
      </w:r>
      <w:r w:rsidRPr="000C74AB">
        <w:t xml:space="preserve"> </w:t>
      </w:r>
      <w:r w:rsidR="00877511">
        <w:t>is</w:t>
      </w:r>
      <w:r w:rsidRPr="000C74AB">
        <w:t xml:space="preserve"> building the plant in Germany. That is great</w:t>
      </w:r>
      <w:r>
        <w:t>, but w</w:t>
      </w:r>
      <w:r w:rsidRPr="000C74AB">
        <w:t>e could have gone down the technology licensing and sale route.</w:t>
      </w:r>
    </w:p>
    <w:p w:rsidR="00AB6DDE" w:rsidRPr="000C74AB" w:rsidP="00AB6DDE">
      <w:pPr>
        <w:pStyle w:val="Answer"/>
      </w:pPr>
      <w:r w:rsidRPr="000C74AB">
        <w:t xml:space="preserve">I would not regard </w:t>
      </w:r>
      <w:r>
        <w:t xml:space="preserve">it </w:t>
      </w:r>
      <w:r w:rsidRPr="000C74AB">
        <w:t>as being a success</w:t>
      </w:r>
      <w:r w:rsidR="00877511">
        <w:t>,</w:t>
      </w:r>
      <w:r w:rsidRPr="000C74AB">
        <w:t xml:space="preserve"> if </w:t>
      </w:r>
      <w:r>
        <w:t xml:space="preserve">the </w:t>
      </w:r>
      <w:r w:rsidRPr="000C74AB">
        <w:t>technology is bought and commercialised overseas</w:t>
      </w:r>
      <w:r w:rsidR="00877511">
        <w:t>,</w:t>
      </w:r>
      <w:r>
        <w:t xml:space="preserve"> and </w:t>
      </w:r>
      <w:r w:rsidRPr="000C74AB">
        <w:t xml:space="preserve">all the product of the mines in Cornwall is bought and processed overseas. </w:t>
      </w:r>
      <w:r>
        <w:t xml:space="preserve">That is not </w:t>
      </w:r>
      <w:r w:rsidRPr="000C74AB">
        <w:t xml:space="preserve">economically beneficial </w:t>
      </w:r>
      <w:r>
        <w:t xml:space="preserve">to </w:t>
      </w:r>
      <w:r w:rsidRPr="000C74AB">
        <w:t>the UK</w:t>
      </w:r>
      <w:r>
        <w:t xml:space="preserve">, but it is also not </w:t>
      </w:r>
      <w:r w:rsidRPr="000C74AB">
        <w:t>the best answer to de-risking our supply chains.</w:t>
      </w:r>
    </w:p>
    <w:p w:rsidR="00AB6DDE" w:rsidRPr="000C74AB" w:rsidP="00AB6DDE">
      <w:pPr>
        <w:pStyle w:val="Answer"/>
      </w:pPr>
      <w:r w:rsidRPr="000C74AB">
        <w:t>To be clear about it, if we sign an agreement with someone to take all the product of a South Crofty tin mine overseas and process it</w:t>
      </w:r>
      <w:r>
        <w:t xml:space="preserve">, </w:t>
      </w:r>
      <w:r w:rsidRPr="000C74AB">
        <w:t>in extremis we need to be sure we are going to get that back here</w:t>
      </w:r>
      <w:r>
        <w:t xml:space="preserve">, </w:t>
      </w:r>
      <w:r w:rsidRPr="000C74AB">
        <w:t xml:space="preserve">if we need it. The best way to do that is to ensure that we have a processing plant here as well. </w:t>
      </w:r>
      <w:r>
        <w:t>I</w:t>
      </w:r>
      <w:r w:rsidRPr="000C74AB">
        <w:t xml:space="preserve">t is part of the role of the National Wealth Fund and </w:t>
      </w:r>
      <w:r w:rsidR="00877511">
        <w:t>others</w:t>
      </w:r>
      <w:r w:rsidRPr="000C74AB">
        <w:t xml:space="preserve"> to provide the support to do that</w:t>
      </w:r>
      <w:r>
        <w:t xml:space="preserve">, </w:t>
      </w:r>
      <w:r w:rsidRPr="000C74AB">
        <w:t>as they are.</w:t>
      </w:r>
    </w:p>
    <w:p w:rsidR="00AB6DDE" w:rsidRPr="000C74AB" w:rsidP="00AB6DDE">
      <w:pPr>
        <w:pStyle w:val="Answer"/>
      </w:pPr>
      <w:sdt>
        <w:sdtPr>
          <w:alias w:val="Witness"/>
          <w:id w:val="-152066329"/>
          <w:placeholder>
            <w:docPart w:val="FC0F209F08D54D9DBCCCADF6EC5766C1"/>
          </w:placeholder>
          <w:richText/>
        </w:sdtPr>
        <w:sdtContent>
          <w:r w:rsidRPr="00FE62D3">
            <w:rPr>
              <w:b/>
              <w:i/>
            </w:rPr>
            <w:t>Mike Hill:</w:t>
          </w:r>
        </w:sdtContent>
      </w:sdt>
      <w:r w:rsidRPr="000C74AB">
        <w:t xml:space="preserve"> </w:t>
      </w:r>
      <w:r>
        <w:t>J</w:t>
      </w:r>
      <w:r w:rsidRPr="000C74AB">
        <w:t xml:space="preserve">ust to add, in DBT </w:t>
      </w:r>
      <w:r>
        <w:t xml:space="preserve">we have </w:t>
      </w:r>
      <w:r w:rsidRPr="000C74AB">
        <w:t xml:space="preserve">the </w:t>
      </w:r>
      <w:r w:rsidR="00877511">
        <w:t xml:space="preserve">global </w:t>
      </w:r>
      <w:r w:rsidRPr="000C74AB" w:rsidR="00877511">
        <w:t>supply chain centre</w:t>
      </w:r>
      <w:r>
        <w:t xml:space="preserve">, which </w:t>
      </w:r>
      <w:r w:rsidRPr="000C74AB">
        <w:t>is set up to track some of these supply chains beyond critical minerals</w:t>
      </w:r>
      <w:r>
        <w:t>,</w:t>
      </w:r>
      <w:r w:rsidRPr="000C74AB">
        <w:t xml:space="preserve"> look at some of the challenges and work closely with businesses to help them understand their particular challenges and how they can tackle that in a bit more of a co</w:t>
      </w:r>
      <w:r>
        <w:t>-</w:t>
      </w:r>
      <w:r w:rsidRPr="000C74AB">
        <w:t>ordinated fashion beyond just critical minerals.</w:t>
      </w:r>
    </w:p>
    <w:p w:rsidR="00AB6DDE" w:rsidP="00AB6DDE">
      <w:pPr>
        <w:pStyle w:val="Question"/>
      </w:pPr>
      <w:sdt>
        <w:sdtPr>
          <w:alias w:val="Member"/>
          <w:tag w:val="&lt;Member mnisId='1516' dodsId='35897'&gt;"/>
          <w:id w:val="197824501"/>
          <w:placeholder>
            <w:docPart w:val="9165AF81DD4F42C492DB25E8944D7A4C"/>
          </w:placeholder>
          <w:richText/>
        </w:sdtPr>
        <w:sdtContent>
          <w:r w:rsidRPr="00A55EC9">
            <w:rPr>
              <w:b/>
            </w:rPr>
            <w:t>Chair:</w:t>
          </w:r>
        </w:sdtContent>
      </w:sdt>
      <w:r w:rsidRPr="000C74AB">
        <w:t xml:space="preserve"> </w:t>
      </w:r>
      <w:r>
        <w:t>O</w:t>
      </w:r>
      <w:r w:rsidRPr="000C74AB">
        <w:t xml:space="preserve">ur challenge here, Minister, is </w:t>
      </w:r>
      <w:r>
        <w:t xml:space="preserve">that </w:t>
      </w:r>
      <w:r w:rsidRPr="000C74AB">
        <w:t>we cannot yet see the connection between the projected demand for critical minerals or growth minerals and the spending plans for securing those minerals, processing them and rendering them safe to UK</w:t>
      </w:r>
      <w:r>
        <w:t xml:space="preserve"> plc</w:t>
      </w:r>
      <w:r w:rsidRPr="000C74AB">
        <w:t>.</w:t>
      </w:r>
    </w:p>
    <w:p w:rsidR="00AB6DDE" w:rsidRPr="00A53E2F" w:rsidP="00AB6DDE">
      <w:pPr>
        <w:pStyle w:val="QuestionCont"/>
      </w:pPr>
      <w:r>
        <w:t>L</w:t>
      </w:r>
      <w:r w:rsidRPr="000C74AB">
        <w:t>et us just take a couple of examples</w:t>
      </w:r>
      <w:r>
        <w:t xml:space="preserve">: </w:t>
      </w:r>
      <w:r w:rsidRPr="000C74AB">
        <w:t>graphite, rare earth elements</w:t>
      </w:r>
      <w:r>
        <w:t xml:space="preserve"> and </w:t>
      </w:r>
      <w:r w:rsidRPr="000C74AB">
        <w:t>phosphate. Those are three sets of critical minerals that we know are super</w:t>
      </w:r>
      <w:r>
        <w:t>-</w:t>
      </w:r>
      <w:r w:rsidRPr="000C74AB">
        <w:t>important for the UK economy</w:t>
      </w:r>
      <w:r>
        <w:t xml:space="preserve"> and a m</w:t>
      </w:r>
      <w:r w:rsidRPr="000C74AB">
        <w:t xml:space="preserve">assive </w:t>
      </w:r>
      <w:r w:rsidR="00E86C9E">
        <w:t>chokepoint</w:t>
      </w:r>
      <w:r w:rsidRPr="000C74AB">
        <w:t xml:space="preserve"> in China.</w:t>
      </w:r>
      <w:r>
        <w:t xml:space="preserve"> </w:t>
      </w:r>
      <w:r w:rsidRPr="000C74AB">
        <w:t xml:space="preserve">Where and when </w:t>
      </w:r>
      <w:r w:rsidRPr="00A53E2F">
        <w:t>will we see the kind of investment that is going to be needed to build out the ambition you have just articulated, which is to maximise onshore processing?</w:t>
      </w:r>
    </w:p>
    <w:p w:rsidR="00AB6DDE" w:rsidP="00AB6DDE">
      <w:pPr>
        <w:pStyle w:val="Answer"/>
      </w:pPr>
      <w:sdt>
        <w:sdtPr>
          <w:alias w:val="Witness"/>
          <w:id w:val="-979309587"/>
          <w:placeholder>
            <w:docPart w:val="C5A3450E7C5944F2ABEE1D1A545A8818"/>
          </w:placeholder>
          <w:richText/>
        </w:sdtPr>
        <w:sdtContent>
          <w:r w:rsidRPr="00A53E2F">
            <w:rPr>
              <w:b/>
              <w:i/>
            </w:rPr>
            <w:t>Chris McDonald:</w:t>
          </w:r>
        </w:sdtContent>
      </w:sdt>
      <w:r w:rsidRPr="00A53E2F">
        <w:t xml:space="preserve"> For two out of three of those, there will not</w:t>
      </w:r>
      <w:r w:rsidRPr="000C74AB">
        <w:t xml:space="preserve"> be any onshore processing. </w:t>
      </w:r>
      <w:r>
        <w:t xml:space="preserve">It </w:t>
      </w:r>
      <w:r w:rsidRPr="000C74AB">
        <w:t xml:space="preserve">is on a case-by-case basis with the particular element. </w:t>
      </w:r>
      <w:r>
        <w:t>F</w:t>
      </w:r>
      <w:r w:rsidRPr="000C74AB">
        <w:t xml:space="preserve">or instance, we are not going to be processing </w:t>
      </w:r>
      <w:r>
        <w:t xml:space="preserve">graphite </w:t>
      </w:r>
      <w:r w:rsidRPr="000C74AB">
        <w:t xml:space="preserve">here particularly, but this week I have had a conversation with an official from the </w:t>
      </w:r>
      <w:r w:rsidRPr="000C74AB" w:rsidR="00A53E2F">
        <w:t>high commission</w:t>
      </w:r>
      <w:r w:rsidRPr="000C74AB">
        <w:t xml:space="preserve"> of Canada</w:t>
      </w:r>
      <w:r w:rsidR="00A53E2F">
        <w:t>, where t</w:t>
      </w:r>
      <w:r w:rsidRPr="000C74AB" w:rsidR="00A53E2F">
        <w:t xml:space="preserve">hey </w:t>
      </w:r>
      <w:r w:rsidRPr="000C74AB">
        <w:t>not only have graphite, but they are developing a graphite stockpile</w:t>
      </w:r>
      <w:r>
        <w:t>. T</w:t>
      </w:r>
      <w:r w:rsidRPr="000C74AB">
        <w:t xml:space="preserve">hey are offering G7 and G20 members the opportunity to buy into that stockpile. </w:t>
      </w:r>
      <w:r>
        <w:t>It is a</w:t>
      </w:r>
      <w:r w:rsidRPr="000C74AB">
        <w:t xml:space="preserve"> similar situation with gallium in Australia.</w:t>
      </w:r>
      <w:r>
        <w:t xml:space="preserve"> </w:t>
      </w:r>
      <w:r w:rsidRPr="00DC66FA">
        <w:rPr>
          <w:bCs/>
          <w:iCs/>
        </w:rPr>
        <w:t xml:space="preserve">On </w:t>
      </w:r>
      <w:r w:rsidRPr="000C74AB">
        <w:t>rare earth elements</w:t>
      </w:r>
      <w:r>
        <w:t xml:space="preserve">, neodymium in </w:t>
      </w:r>
      <w:r w:rsidRPr="000C74AB">
        <w:t xml:space="preserve">permanent magnets is exactly the </w:t>
      </w:r>
      <w:r w:rsidR="00A53E2F">
        <w:t>HyProMag</w:t>
      </w:r>
      <w:r>
        <w:t xml:space="preserve"> </w:t>
      </w:r>
      <w:r w:rsidRPr="000C74AB">
        <w:t>example that I was describing.</w:t>
      </w:r>
    </w:p>
    <w:p w:rsidR="00AB6DDE" w:rsidP="00AB6DDE">
      <w:pPr>
        <w:pStyle w:val="Answer"/>
      </w:pPr>
      <w:r>
        <w:t xml:space="preserve">We </w:t>
      </w:r>
      <w:r w:rsidRPr="000C74AB">
        <w:t>have to be clear about the fact that we cannot do everything. That is a bit of an obvious statement, I realise.</w:t>
      </w:r>
      <w:r>
        <w:t xml:space="preserve"> W</w:t>
      </w:r>
      <w:r w:rsidRPr="000C74AB">
        <w:t>here we can do something, we should try to do it</w:t>
      </w:r>
      <w:r>
        <w:t xml:space="preserve">. That is </w:t>
      </w:r>
      <w:r w:rsidRPr="000C74AB">
        <w:t xml:space="preserve">essentially my point. </w:t>
      </w:r>
      <w:r>
        <w:t>On t</w:t>
      </w:r>
      <w:r w:rsidRPr="000C74AB">
        <w:t>in, tungsten</w:t>
      </w:r>
      <w:r>
        <w:t xml:space="preserve"> and </w:t>
      </w:r>
      <w:r w:rsidRPr="000C74AB">
        <w:t>lithi</w:t>
      </w:r>
      <w:r>
        <w:t xml:space="preserve">um, </w:t>
      </w:r>
      <w:r w:rsidRPr="000C74AB">
        <w:t>we have recycled and primary. There are maybe half a dozen where we have real scale</w:t>
      </w:r>
      <w:r>
        <w:t>. There is c</w:t>
      </w:r>
      <w:r w:rsidRPr="000C74AB">
        <w:t>opper on the recycling side and aluminium as well. Those are the areas where we will invest more and we will be able to grow those capabilities</w:t>
      </w:r>
      <w:r>
        <w:t>. I</w:t>
      </w:r>
      <w:r w:rsidRPr="000C74AB">
        <w:t>n many cases, we will have more than we need for the UK economy.</w:t>
      </w:r>
    </w:p>
    <w:p w:rsidR="00AB6DDE" w:rsidRPr="000C74AB" w:rsidP="00AB6DDE">
      <w:pPr>
        <w:pStyle w:val="Answer"/>
      </w:pPr>
      <w:r>
        <w:t xml:space="preserve">The </w:t>
      </w:r>
      <w:r w:rsidRPr="000C74AB">
        <w:t>idea is</w:t>
      </w:r>
      <w:r>
        <w:t xml:space="preserve"> that</w:t>
      </w:r>
      <w:r w:rsidRPr="000C74AB">
        <w:t>, once you have developed that capability</w:t>
      </w:r>
      <w:r>
        <w:t xml:space="preserve">, </w:t>
      </w:r>
      <w:r w:rsidRPr="000C74AB">
        <w:t xml:space="preserve">with </w:t>
      </w:r>
      <w:r w:rsidR="00A53E2F">
        <w:t xml:space="preserve">trusted </w:t>
      </w:r>
      <w:r w:rsidRPr="000C74AB">
        <w:t xml:space="preserve">international partners, whether it is the EU, </w:t>
      </w:r>
      <w:r>
        <w:t xml:space="preserve">the </w:t>
      </w:r>
      <w:r w:rsidRPr="000C74AB">
        <w:t>G7</w:t>
      </w:r>
      <w:r>
        <w:t xml:space="preserve"> or the </w:t>
      </w:r>
      <w:r w:rsidRPr="000C74AB">
        <w:t xml:space="preserve">G20, you can trade </w:t>
      </w:r>
      <w:r>
        <w:t xml:space="preserve">for </w:t>
      </w:r>
      <w:r w:rsidRPr="000C74AB">
        <w:t>the other elements that you need as well.</w:t>
      </w:r>
      <w:r>
        <w:t xml:space="preserve"> </w:t>
      </w:r>
      <w:r w:rsidRPr="000C74AB">
        <w:t>There are not many countries in the world that are blessed in the same way that Canada is in terms of supplies.</w:t>
      </w:r>
    </w:p>
    <w:p w:rsidR="00AB6DDE" w:rsidRPr="000C74AB" w:rsidP="00AB6DDE">
      <w:pPr>
        <w:pStyle w:val="Question"/>
      </w:pPr>
      <w:sdt>
        <w:sdtPr>
          <w:alias w:val="Member"/>
          <w:tag w:val="&lt;Member mnisId='1516' dodsId='35897'&gt;"/>
          <w:id w:val="-1845075368"/>
          <w:placeholder>
            <w:docPart w:val="21524C3069114DCB878A2735B6DA238E"/>
          </w:placeholder>
          <w:richText/>
        </w:sdtPr>
        <w:sdtContent>
          <w:r w:rsidRPr="00A55EC9">
            <w:rPr>
              <w:b/>
            </w:rPr>
            <w:t>Chair:</w:t>
          </w:r>
        </w:sdtContent>
      </w:sdt>
      <w:r w:rsidRPr="000C74AB">
        <w:t xml:space="preserve"> </w:t>
      </w:r>
      <w:r>
        <w:t>Before we con</w:t>
      </w:r>
      <w:r w:rsidRPr="000C74AB">
        <w:t>clude our report</w:t>
      </w:r>
      <w:r>
        <w:t xml:space="preserve">, maybe we </w:t>
      </w:r>
      <w:r w:rsidRPr="000C74AB">
        <w:t xml:space="preserve">could write to you and try to get a kind of </w:t>
      </w:r>
      <w:r>
        <w:t>“</w:t>
      </w:r>
      <w:r w:rsidRPr="000C74AB">
        <w:t>state of the nation</w:t>
      </w:r>
      <w:r>
        <w:t>”</w:t>
      </w:r>
      <w:r w:rsidRPr="000C74AB">
        <w:t xml:space="preserve"> for where we are.</w:t>
      </w:r>
    </w:p>
    <w:p w:rsidR="00AB6DDE" w:rsidRPr="000C74AB" w:rsidP="00AB6DDE">
      <w:pPr>
        <w:pStyle w:val="Answer"/>
      </w:pPr>
      <w:sdt>
        <w:sdtPr>
          <w:alias w:val="Witness"/>
          <w:id w:val="-1639179075"/>
          <w:placeholder>
            <w:docPart w:val="224863350E9F48D7BB7125B358B99086"/>
          </w:placeholder>
          <w:richText/>
        </w:sdtPr>
        <w:sdtContent>
          <w:r w:rsidRPr="00FE62D3">
            <w:rPr>
              <w:b/>
              <w:i/>
            </w:rPr>
            <w:t>Chris McDonald:</w:t>
          </w:r>
        </w:sdtContent>
      </w:sdt>
      <w:r w:rsidRPr="000C74AB">
        <w:t xml:space="preserve"> Yes, that would be really good. I would be pleased to do that. </w:t>
      </w:r>
    </w:p>
    <w:p w:rsidR="00AB6DDE" w:rsidRPr="000C74AB" w:rsidP="00AB6DDE">
      <w:pPr>
        <w:pStyle w:val="Question"/>
      </w:pPr>
      <w:sdt>
        <w:sdtPr>
          <w:alias w:val="Member"/>
          <w:tag w:val="&lt;Member mnisId='1516' dodsId='35897'&gt;"/>
          <w:id w:val="-39516321"/>
          <w:placeholder>
            <w:docPart w:val="2A195E9231634CC9B51E1FBCB970988C"/>
          </w:placeholder>
          <w:richText/>
        </w:sdtPr>
        <w:sdtContent>
          <w:r w:rsidRPr="00FF4959">
            <w:rPr>
              <w:b/>
            </w:rPr>
            <w:t>Chair:</w:t>
          </w:r>
        </w:sdtContent>
      </w:sdt>
      <w:r w:rsidRPr="000C74AB">
        <w:t xml:space="preserve"> </w:t>
      </w:r>
      <w:r>
        <w:t xml:space="preserve">It would be good to </w:t>
      </w:r>
      <w:r w:rsidRPr="000C74AB">
        <w:t>have it documented.</w:t>
      </w:r>
      <w:r>
        <w:t xml:space="preserve"> We want to do everything </w:t>
      </w:r>
      <w:r w:rsidRPr="000C74AB">
        <w:t>we can to help you in your negotiations with the Treasury</w:t>
      </w:r>
      <w:r>
        <w:t xml:space="preserve">. That </w:t>
      </w:r>
      <w:r w:rsidRPr="000C74AB">
        <w:t xml:space="preserve">is an important part of what we do on this </w:t>
      </w:r>
      <w:r>
        <w:t>C</w:t>
      </w:r>
      <w:r w:rsidRPr="000C74AB">
        <w:t>ommittee.</w:t>
      </w:r>
    </w:p>
    <w:p w:rsidR="00AB6DDE" w:rsidRPr="000C74AB" w:rsidP="00AB6DDE">
      <w:pPr>
        <w:pStyle w:val="Answer"/>
      </w:pPr>
      <w:sdt>
        <w:sdtPr>
          <w:alias w:val="Witness"/>
          <w:id w:val="-347333154"/>
          <w:placeholder>
            <w:docPart w:val="3BB013E354294A309187CB92F1B317AC"/>
          </w:placeholder>
          <w:richText/>
        </w:sdtPr>
        <w:sdtContent>
          <w:r w:rsidRPr="00FE62D3">
            <w:rPr>
              <w:b/>
              <w:i/>
            </w:rPr>
            <w:t>Chris McDonald:</w:t>
          </w:r>
        </w:sdtContent>
      </w:sdt>
      <w:r w:rsidRPr="000C74AB">
        <w:t xml:space="preserve"> </w:t>
      </w:r>
      <w:r>
        <w:t>T</w:t>
      </w:r>
      <w:r w:rsidRPr="000C74AB">
        <w:t>hat would be good. I will tell you what we could do on that, just to create a bit of work for Mike</w:t>
      </w:r>
      <w:r>
        <w:t xml:space="preserve">. On </w:t>
      </w:r>
      <w:r w:rsidRPr="000C74AB">
        <w:t>some of those</w:t>
      </w:r>
      <w:r>
        <w:t xml:space="preserve">, we </w:t>
      </w:r>
      <w:r w:rsidRPr="000C74AB">
        <w:t xml:space="preserve">could highlight what the opportunity is. </w:t>
      </w:r>
      <w:r>
        <w:t xml:space="preserve">Do we </w:t>
      </w:r>
      <w:r w:rsidRPr="000C74AB">
        <w:t>have a mining opportunity</w:t>
      </w:r>
      <w:r>
        <w:t xml:space="preserve">? Do we </w:t>
      </w:r>
      <w:r w:rsidRPr="000C74AB">
        <w:t>have a processing opportunity</w:t>
      </w:r>
      <w:r>
        <w:t>? I</w:t>
      </w:r>
      <w:r w:rsidRPr="000C74AB">
        <w:t xml:space="preserve">t is not easy to land that. It is a </w:t>
      </w:r>
      <w:r w:rsidR="00A53E2F">
        <w:t>cross-</w:t>
      </w:r>
      <w:r w:rsidR="00E84195">
        <w:t>G</w:t>
      </w:r>
      <w:r w:rsidR="00A53E2F">
        <w:t>overnment</w:t>
      </w:r>
      <w:r w:rsidRPr="000C74AB">
        <w:t xml:space="preserve"> effort.</w:t>
      </w:r>
      <w:r>
        <w:t xml:space="preserve"> If </w:t>
      </w:r>
      <w:r w:rsidRPr="000C74AB">
        <w:t xml:space="preserve">the </w:t>
      </w:r>
      <w:r>
        <w:t>C</w:t>
      </w:r>
      <w:r w:rsidRPr="000C74AB">
        <w:t>ommittee would be interested in that</w:t>
      </w:r>
      <w:r>
        <w:t>, I would very much welcome it.</w:t>
      </w:r>
    </w:p>
    <w:p w:rsidR="00AB6DDE" w:rsidP="00AB6DDE">
      <w:pPr>
        <w:pStyle w:val="Remark"/>
      </w:pPr>
      <w:sdt>
        <w:sdtPr>
          <w:alias w:val="Member"/>
          <w:tag w:val="&lt;Member mnisId='1516' dodsId='35897'&gt;"/>
          <w:id w:val="1656256552"/>
          <w:placeholder>
            <w:docPart w:val="745E9B7E67ED494FAB61A8F157088036"/>
          </w:placeholder>
          <w:richText/>
        </w:sdtPr>
        <w:sdtContent>
          <w:r w:rsidRPr="00FF4959">
            <w:rPr>
              <w:b/>
            </w:rPr>
            <w:t>Chair:</w:t>
          </w:r>
        </w:sdtContent>
      </w:sdt>
      <w:r w:rsidRPr="000C74AB">
        <w:t xml:space="preserve"> You will have clocked that we are just a little bit anxious about whether the National Wealth Fund is in the right place on some of this.</w:t>
      </w:r>
    </w:p>
    <w:p w:rsidR="00AB6DDE" w:rsidRPr="000C74AB" w:rsidP="00AB6DDE">
      <w:pPr>
        <w:pStyle w:val="Remark"/>
      </w:pPr>
      <w:sdt>
        <w:sdtPr>
          <w:alias w:val="Witness"/>
          <w:id w:val="984827231"/>
          <w:placeholder>
            <w:docPart w:val="0611E95D16D04817A666DACB0990B1B9"/>
          </w:placeholder>
          <w:richText/>
        </w:sdtPr>
        <w:sdtContent>
          <w:r w:rsidRPr="00C441C1">
            <w:rPr>
              <w:b/>
              <w:i/>
            </w:rPr>
            <w:t>Chris McDonald:</w:t>
          </w:r>
        </w:sdtContent>
      </w:sdt>
      <w:r>
        <w:t xml:space="preserve"> Yes, I have.</w:t>
      </w:r>
    </w:p>
    <w:p w:rsidR="00AB6DDE" w:rsidRPr="000C74AB" w:rsidP="00AB6DDE">
      <w:pPr>
        <w:pStyle w:val="Question"/>
      </w:pPr>
      <w:sdt>
        <w:sdtPr>
          <w:alias w:val="Member"/>
          <w:tag w:val="&lt;Member mnisId='4418' dodsId='36008'&gt;"/>
          <w:id w:val="233358235"/>
          <w:placeholder>
            <w:docPart w:val="6E7B2A675203499BA674A1CF61164B46"/>
          </w:placeholder>
          <w:richText/>
        </w:sdtPr>
        <w:sdtContent>
          <w:r w:rsidRPr="00FE62D3">
            <w:rPr>
              <w:b/>
            </w:rPr>
            <w:t>Justin Madders:</w:t>
          </w:r>
        </w:sdtContent>
      </w:sdt>
      <w:r w:rsidRPr="000C74AB">
        <w:t xml:space="preserve"> </w:t>
      </w:r>
      <w:r>
        <w:t xml:space="preserve">We </w:t>
      </w:r>
      <w:r w:rsidRPr="000C74AB">
        <w:t>heard from some of the lithium miners that they certainly feel that the targets you have in the strategy are achievable, but there is a bit of a block in terms of getting to deliver on that. What are you able to do to help them achieve those targets?</w:t>
      </w:r>
    </w:p>
    <w:p w:rsidR="00AB6DDE" w:rsidP="00AB6DDE">
      <w:pPr>
        <w:pStyle w:val="Answer"/>
      </w:pPr>
      <w:sdt>
        <w:sdtPr>
          <w:alias w:val="Witness"/>
          <w:id w:val="1879426032"/>
          <w:placeholder>
            <w:docPart w:val="205D1E3A99C8497998328BE3D29E7086"/>
          </w:placeholder>
          <w:richText/>
        </w:sdtPr>
        <w:sdtContent>
          <w:r w:rsidRPr="00FE62D3">
            <w:rPr>
              <w:b/>
              <w:i/>
            </w:rPr>
            <w:t>Chris McDonald:</w:t>
          </w:r>
        </w:sdtContent>
      </w:sdt>
      <w:r w:rsidRPr="000C74AB">
        <w:t xml:space="preserve"> Thanks</w:t>
      </w:r>
      <w:r w:rsidR="00A53E2F">
        <w:t>, Justin,</w:t>
      </w:r>
      <w:r w:rsidRPr="000C74AB">
        <w:t xml:space="preserve"> for all the work that you did on this when you were in the </w:t>
      </w:r>
      <w:r>
        <w:t>D</w:t>
      </w:r>
      <w:r w:rsidRPr="000C74AB">
        <w:t>epartment as well. I appreciate it. I do feel slightly guilty about coming in and just picking it up, but there we are</w:t>
      </w:r>
      <w:r w:rsidR="003350CE">
        <w:t>—</w:t>
      </w:r>
      <w:r w:rsidRPr="000C74AB">
        <w:t>I did say that when we launched it in the House.</w:t>
      </w:r>
    </w:p>
    <w:p w:rsidR="00AB6DDE" w:rsidP="00AB6DDE">
      <w:pPr>
        <w:pStyle w:val="Answer"/>
      </w:pPr>
      <w:r>
        <w:t>I</w:t>
      </w:r>
      <w:r w:rsidRPr="000C74AB">
        <w:t>f you look at lithium particularly, there is a combination of the miners and the recyclers</w:t>
      </w:r>
      <w:r>
        <w:t xml:space="preserve"> there. </w:t>
      </w:r>
      <w:r w:rsidRPr="000C74AB">
        <w:t>I also want to declare an interest now</w:t>
      </w:r>
      <w:r>
        <w:t>. A</w:t>
      </w:r>
      <w:r w:rsidRPr="000C74AB">
        <w:t xml:space="preserve"> couple of the companies that you will be aware of are interested in setting up facilities in my constituency, including Tees Valley Lithium or Green Lithium. We can give you a list of the four or five businesses that might be interested in doing that</w:t>
      </w:r>
      <w:r>
        <w:t>. Y</w:t>
      </w:r>
      <w:r w:rsidRPr="000C74AB">
        <w:t>ou could register that in the report perhaps.</w:t>
      </w:r>
    </w:p>
    <w:p w:rsidR="00AB6DDE" w:rsidP="00AB6DDE">
      <w:pPr>
        <w:pStyle w:val="Answer"/>
      </w:pPr>
      <w:r>
        <w:t>L</w:t>
      </w:r>
      <w:r w:rsidRPr="000C74AB">
        <w:t xml:space="preserve">et us look at </w:t>
      </w:r>
      <w:r>
        <w:t xml:space="preserve">the two types of business </w:t>
      </w:r>
      <w:r w:rsidRPr="000C74AB">
        <w:t>separately.</w:t>
      </w:r>
      <w:r>
        <w:t xml:space="preserve"> For </w:t>
      </w:r>
      <w:r w:rsidRPr="000C74AB">
        <w:t>the recycling businesses</w:t>
      </w:r>
      <w:r>
        <w:t xml:space="preserve">, </w:t>
      </w:r>
      <w:r w:rsidRPr="000C74AB">
        <w:t>to make their business model work they are trying to secure a</w:t>
      </w:r>
      <w:r>
        <w:t xml:space="preserve">n </w:t>
      </w:r>
      <w:r w:rsidRPr="000C74AB">
        <w:t>appropriately priced site</w:t>
      </w:r>
      <w:r>
        <w:t xml:space="preserve"> and </w:t>
      </w:r>
      <w:r w:rsidRPr="000C74AB">
        <w:t>energy supply</w:t>
      </w:r>
      <w:r w:rsidR="00A53E2F">
        <w:t>,</w:t>
      </w:r>
      <w:r w:rsidRPr="000C74AB">
        <w:t xml:space="preserve"> and a commercial contract on the other end. </w:t>
      </w:r>
      <w:r>
        <w:t xml:space="preserve">They </w:t>
      </w:r>
      <w:r w:rsidRPr="000C74AB">
        <w:t>have to get hold of th</w:t>
      </w:r>
      <w:r>
        <w:t>e material</w:t>
      </w:r>
      <w:r w:rsidRPr="000C74AB">
        <w:t xml:space="preserve"> as well, but </w:t>
      </w:r>
      <w:r>
        <w:t xml:space="preserve">that is </w:t>
      </w:r>
      <w:r w:rsidRPr="000C74AB">
        <w:t>a slightly lesser point.</w:t>
      </w:r>
      <w:r>
        <w:t xml:space="preserve"> T</w:t>
      </w:r>
      <w:r w:rsidRPr="000C74AB">
        <w:t xml:space="preserve">hey are </w:t>
      </w:r>
      <w:r>
        <w:t xml:space="preserve">then </w:t>
      </w:r>
      <w:r w:rsidRPr="000C74AB">
        <w:t>progressing through financing.</w:t>
      </w:r>
    </w:p>
    <w:p w:rsidR="00AB6DDE" w:rsidP="00AB6DDE">
      <w:pPr>
        <w:pStyle w:val="Answer"/>
      </w:pPr>
      <w:r>
        <w:t>W</w:t>
      </w:r>
      <w:r w:rsidRPr="000C74AB">
        <w:t xml:space="preserve">hat can </w:t>
      </w:r>
      <w:r w:rsidR="00A53E2F">
        <w:t xml:space="preserve">we </w:t>
      </w:r>
      <w:r w:rsidRPr="000C74AB">
        <w:t>do to help</w:t>
      </w:r>
      <w:r w:rsidR="00A53E2F">
        <w:t>?</w:t>
      </w:r>
      <w:r w:rsidRPr="000C74AB">
        <w:t xml:space="preserve"> </w:t>
      </w:r>
      <w:r w:rsidRPr="000C74AB" w:rsidR="00A53E2F">
        <w:t xml:space="preserve">We </w:t>
      </w:r>
      <w:r w:rsidRPr="000C74AB">
        <w:t>can ease them through the planning process</w:t>
      </w:r>
      <w:r>
        <w:t xml:space="preserve">. That </w:t>
      </w:r>
      <w:r w:rsidRPr="000C74AB">
        <w:t>is where the direction that we have given to the Environment Agency might come in handy. We can give them access to R&amp;D funding, which some of them have access to through R&amp;D partners.</w:t>
      </w:r>
      <w:r>
        <w:t xml:space="preserve"> We </w:t>
      </w:r>
      <w:r w:rsidRPr="000C74AB">
        <w:t xml:space="preserve">can </w:t>
      </w:r>
      <w:r>
        <w:t xml:space="preserve">also </w:t>
      </w:r>
      <w:r w:rsidRPr="000C74AB">
        <w:t>help them a bit with some of the requirements that they have on financing through public finance institutions.</w:t>
      </w:r>
      <w:r>
        <w:t xml:space="preserve"> </w:t>
      </w:r>
      <w:r w:rsidRPr="000C74AB">
        <w:t xml:space="preserve">Some of them have been successful. </w:t>
      </w:r>
      <w:r>
        <w:t>F</w:t>
      </w:r>
      <w:r w:rsidRPr="000C74AB">
        <w:t>or instance</w:t>
      </w:r>
      <w:r>
        <w:t xml:space="preserve">, Altilium </w:t>
      </w:r>
      <w:r w:rsidRPr="000C74AB">
        <w:t>was successful in accessing some finance.</w:t>
      </w:r>
    </w:p>
    <w:p w:rsidR="00AB6DDE" w:rsidP="00AB6DDE">
      <w:pPr>
        <w:pStyle w:val="Answer"/>
      </w:pPr>
      <w:r>
        <w:t>O</w:t>
      </w:r>
      <w:r w:rsidRPr="000C74AB">
        <w:t xml:space="preserve">n the mining side, that is a bit of a different model. </w:t>
      </w:r>
      <w:r>
        <w:t>W</w:t>
      </w:r>
      <w:r w:rsidRPr="000C74AB">
        <w:t>e have two clusters</w:t>
      </w:r>
      <w:r>
        <w:t xml:space="preserve">, </w:t>
      </w:r>
      <w:r w:rsidRPr="000C74AB">
        <w:t>the north</w:t>
      </w:r>
      <w:r>
        <w:t>-</w:t>
      </w:r>
      <w:r w:rsidRPr="000C74AB">
        <w:t>east and Cornwall</w:t>
      </w:r>
      <w:r w:rsidR="003E0A99">
        <w:t>, and o</w:t>
      </w:r>
      <w:r w:rsidRPr="000C74AB">
        <w:t>n mining</w:t>
      </w:r>
      <w:r>
        <w:t xml:space="preserve"> </w:t>
      </w:r>
      <w:r w:rsidRPr="000C74AB">
        <w:t>it is Weardale and Cornwall. On the mining side, right now they are focused on extraction. They are slightly less focused on the processing. They are also operating some different processes.</w:t>
      </w:r>
      <w:r>
        <w:t xml:space="preserve"> </w:t>
      </w:r>
      <w:r w:rsidRPr="000C74AB">
        <w:t>I was in Cornwall before Christmas and I saw both the Im</w:t>
      </w:r>
      <w:r>
        <w:t>erys</w:t>
      </w:r>
      <w:r w:rsidRPr="000C74AB">
        <w:t xml:space="preserve"> and Cornish </w:t>
      </w:r>
      <w:r>
        <w:t>L</w:t>
      </w:r>
      <w:r w:rsidRPr="000C74AB">
        <w:t>ithium plant</w:t>
      </w:r>
      <w:r>
        <w:t>s</w:t>
      </w:r>
      <w:r w:rsidRPr="000C74AB">
        <w:t xml:space="preserve">, which are operating slightly different processes. </w:t>
      </w:r>
      <w:r>
        <w:t>I</w:t>
      </w:r>
      <w:r w:rsidRPr="000C74AB">
        <w:t>nevitably</w:t>
      </w:r>
      <w:r>
        <w:t xml:space="preserve">, </w:t>
      </w:r>
      <w:r w:rsidRPr="000C74AB">
        <w:t>there will be a bit of competition about which of those processes ultimately becomes the most efficient</w:t>
      </w:r>
      <w:r w:rsidR="004C140A">
        <w:t>,</w:t>
      </w:r>
      <w:r w:rsidRPr="000C74AB">
        <w:t xml:space="preserve"> regardless of where the mining comes from.</w:t>
      </w:r>
    </w:p>
    <w:p w:rsidR="00AB6DDE" w:rsidRPr="000C74AB" w:rsidP="00AB6DDE">
      <w:pPr>
        <w:pStyle w:val="Answer"/>
      </w:pPr>
      <w:r>
        <w:t>I</w:t>
      </w:r>
      <w:r w:rsidRPr="000C74AB">
        <w:t xml:space="preserve">t depends to some extent </w:t>
      </w:r>
      <w:r>
        <w:t xml:space="preserve">on where </w:t>
      </w:r>
      <w:r w:rsidRPr="000C74AB">
        <w:t>they are in terms of their technology readiness level</w:t>
      </w:r>
      <w:r>
        <w:t xml:space="preserve"> and </w:t>
      </w:r>
      <w:r w:rsidRPr="000C74AB">
        <w:t>how close they are to market</w:t>
      </w:r>
      <w:r>
        <w:t xml:space="preserve">, but </w:t>
      </w:r>
      <w:r w:rsidRPr="000C74AB">
        <w:t>the challenges are the same regardless. They have to get access to a site, access to energy, access to R&amp;D funding and then</w:t>
      </w:r>
      <w:r>
        <w:t xml:space="preserve">, </w:t>
      </w:r>
      <w:r w:rsidRPr="000C74AB">
        <w:t>fundamentally</w:t>
      </w:r>
      <w:r>
        <w:t xml:space="preserve">, </w:t>
      </w:r>
      <w:r w:rsidRPr="000C74AB">
        <w:t xml:space="preserve">some capital to help them access the market as well. </w:t>
      </w:r>
      <w:r>
        <w:t>W</w:t>
      </w:r>
      <w:r w:rsidRPr="000C74AB">
        <w:t>e have little things in place that help along the way.</w:t>
      </w:r>
    </w:p>
    <w:p w:rsidR="00AB6DDE" w:rsidRPr="000C74AB" w:rsidP="00AB6DDE">
      <w:pPr>
        <w:pStyle w:val="Question"/>
      </w:pPr>
      <w:sdt>
        <w:sdtPr>
          <w:alias w:val="Member"/>
          <w:tag w:val="&lt;Member mnisId='4418' dodsId='36008'&gt;"/>
          <w:id w:val="729189757"/>
          <w:placeholder>
            <w:docPart w:val="845ECB2C034B429784AD6DEFD6D6AA37"/>
          </w:placeholder>
          <w:richText/>
        </w:sdtPr>
        <w:sdtContent>
          <w:r w:rsidRPr="00FE62D3">
            <w:rPr>
              <w:b/>
            </w:rPr>
            <w:t>Justin Madders:</w:t>
          </w:r>
        </w:sdtContent>
      </w:sdt>
      <w:r w:rsidRPr="000C74AB">
        <w:t xml:space="preserve"> In terms of </w:t>
      </w:r>
      <w:r w:rsidR="00A53E2F">
        <w:t>cross-</w:t>
      </w:r>
      <w:r w:rsidR="00672B92">
        <w:t>G</w:t>
      </w:r>
      <w:r w:rsidR="00A53E2F">
        <w:t>overnment</w:t>
      </w:r>
      <w:r w:rsidRPr="000C74AB">
        <w:t xml:space="preserve"> public agencies, you are the man to tie it all together and drive it through.</w:t>
      </w:r>
    </w:p>
    <w:p w:rsidR="00AB6DDE" w:rsidRPr="000C74AB" w:rsidP="00AB6DDE">
      <w:pPr>
        <w:pStyle w:val="Answer"/>
      </w:pPr>
      <w:sdt>
        <w:sdtPr>
          <w:alias w:val="Witness"/>
          <w:id w:val="808673723"/>
          <w:placeholder>
            <w:docPart w:val="F42EFEF5BFDF4259BE46AD3E33FE24C5"/>
          </w:placeholder>
          <w:richText/>
        </w:sdtPr>
        <w:sdtContent>
          <w:r w:rsidRPr="00FE62D3">
            <w:rPr>
              <w:b/>
              <w:i/>
            </w:rPr>
            <w:t>Chris McDonald:</w:t>
          </w:r>
        </w:sdtContent>
      </w:sdt>
      <w:r w:rsidRPr="000C74AB">
        <w:t xml:space="preserve"> I am a bit averse to </w:t>
      </w:r>
      <w:r w:rsidR="00A53E2F">
        <w:t>cross-</w:t>
      </w:r>
      <w:r w:rsidR="009E0157">
        <w:t>G</w:t>
      </w:r>
      <w:r w:rsidR="00A53E2F">
        <w:t>overnment</w:t>
      </w:r>
      <w:r w:rsidRPr="000C74AB">
        <w:t xml:space="preserve"> ministerial working groups because I feel as though they can get tied up in bureaucracy. </w:t>
      </w:r>
      <w:r>
        <w:t>I</w:t>
      </w:r>
      <w:r w:rsidRPr="000C74AB">
        <w:t xml:space="preserve">t is clear that the </w:t>
      </w:r>
      <w:r>
        <w:t>Department for Business and Trade</w:t>
      </w:r>
      <w:r w:rsidRPr="000C74AB">
        <w:t xml:space="preserve"> is </w:t>
      </w:r>
      <w:r w:rsidRPr="000C74AB">
        <w:t>leading on this</w:t>
      </w:r>
      <w:r>
        <w:t xml:space="preserve">. </w:t>
      </w:r>
      <w:r w:rsidRPr="000C74AB">
        <w:t xml:space="preserve">I feel as though I have good relationships with both MOD and MHCLG. </w:t>
      </w:r>
      <w:r>
        <w:t>M</w:t>
      </w:r>
      <w:r w:rsidRPr="000C74AB">
        <w:t>ore importantly</w:t>
      </w:r>
      <w:r w:rsidR="00A53E2F">
        <w:t>,</w:t>
      </w:r>
      <w:r w:rsidRPr="000C74AB">
        <w:t xml:space="preserve"> Mike and the team have their ears to the ground with the businesses and speak to them very regularly.</w:t>
      </w:r>
    </w:p>
    <w:p w:rsidR="00AB6DDE" w:rsidRPr="000C74AB" w:rsidP="00AB6DDE">
      <w:pPr>
        <w:pStyle w:val="Question"/>
      </w:pPr>
      <w:sdt>
        <w:sdtPr>
          <w:alias w:val="Member"/>
          <w:tag w:val="&lt;Member mnisId='4418' dodsId='36008'&gt;"/>
          <w:id w:val="1383057300"/>
          <w:placeholder>
            <w:docPart w:val="9BCB5C5C1CA54DCCB7665B9407E28E78"/>
          </w:placeholder>
          <w:richText/>
        </w:sdtPr>
        <w:sdtContent>
          <w:r w:rsidRPr="00FE62D3">
            <w:rPr>
              <w:b/>
            </w:rPr>
            <w:t>Justin Madders:</w:t>
          </w:r>
        </w:sdtContent>
      </w:sdt>
      <w:r w:rsidRPr="000C74AB">
        <w:t xml:space="preserve"> In terms of the funding that </w:t>
      </w:r>
      <w:r>
        <w:t>has</w:t>
      </w:r>
      <w:r w:rsidRPr="000C74AB">
        <w:t xml:space="preserve"> been allocated in the strategy, are you able to give us an indication of whether any of that </w:t>
      </w:r>
      <w:r>
        <w:t xml:space="preserve">has </w:t>
      </w:r>
      <w:r w:rsidRPr="000C74AB">
        <w:t>been spent, what you are planning to use it for</w:t>
      </w:r>
      <w:r>
        <w:t xml:space="preserve"> or </w:t>
      </w:r>
      <w:r w:rsidRPr="000C74AB">
        <w:t>what the priorities will be?</w:t>
      </w:r>
    </w:p>
    <w:p w:rsidR="00AB6DDE" w:rsidRPr="000C74AB" w:rsidP="00AB6DDE">
      <w:pPr>
        <w:pStyle w:val="Answer"/>
      </w:pPr>
      <w:sdt>
        <w:sdtPr>
          <w:alias w:val="Witness"/>
          <w:id w:val="1049964160"/>
          <w:placeholder>
            <w:docPart w:val="8B030D430EDC40D988910A3F2FA5B63A"/>
          </w:placeholder>
          <w:richText/>
        </w:sdtPr>
        <w:sdtContent>
          <w:r w:rsidRPr="00FE62D3">
            <w:rPr>
              <w:b/>
              <w:i/>
            </w:rPr>
            <w:t>Chris McDonald:</w:t>
          </w:r>
        </w:sdtContent>
      </w:sdt>
      <w:r w:rsidRPr="000C74AB">
        <w:t xml:space="preserve"> Yes</w:t>
      </w:r>
      <w:r>
        <w:t xml:space="preserve">, </w:t>
      </w:r>
      <w:r w:rsidRPr="000C74AB">
        <w:t>I can. I am going to ask Mike to come in on the £50 million in a moment</w:t>
      </w:r>
      <w:r>
        <w:t xml:space="preserve">, </w:t>
      </w:r>
      <w:r w:rsidRPr="000C74AB">
        <w:t>but I just wanted to point out that the total amount of funding allocated for critical minerals is around £270 million</w:t>
      </w:r>
      <w:r w:rsidR="00A53E2F">
        <w:t>. It is</w:t>
      </w:r>
      <w:r w:rsidRPr="000C74AB">
        <w:t xml:space="preserve"> £268 million at the moment</w:t>
      </w:r>
      <w:r>
        <w:t>, i</w:t>
      </w:r>
      <w:r w:rsidRPr="000C74AB">
        <w:t>f you take into account the National Wealth Fund</w:t>
      </w:r>
      <w:r w:rsidR="00A53E2F">
        <w:t>,</w:t>
      </w:r>
      <w:r>
        <w:t xml:space="preserve"> </w:t>
      </w:r>
      <w:r w:rsidRPr="000C74AB">
        <w:t xml:space="preserve">DRIVE35 and so on. </w:t>
      </w:r>
      <w:r>
        <w:t>We</w:t>
      </w:r>
      <w:r w:rsidRPr="000C74AB">
        <w:t xml:space="preserve"> are pretty much at the point of being ready with </w:t>
      </w:r>
      <w:r>
        <w:t xml:space="preserve">the £50 million, </w:t>
      </w:r>
      <w:r w:rsidR="00D150F3">
        <w:t>aren’t we</w:t>
      </w:r>
      <w:r w:rsidRPr="000C74AB">
        <w:t>?</w:t>
      </w:r>
    </w:p>
    <w:p w:rsidR="00AB6DDE" w:rsidP="00AB6DDE">
      <w:pPr>
        <w:pStyle w:val="Answer"/>
      </w:pPr>
      <w:sdt>
        <w:sdtPr>
          <w:alias w:val="Witness"/>
          <w:id w:val="-515612894"/>
          <w:placeholder>
            <w:docPart w:val="03DEFE9035AD43789DC93FA02E8CABCE"/>
          </w:placeholder>
          <w:richText/>
        </w:sdtPr>
        <w:sdtContent>
          <w:r w:rsidRPr="00FE62D3">
            <w:rPr>
              <w:b/>
              <w:i/>
            </w:rPr>
            <w:t>Mike Hill:</w:t>
          </w:r>
        </w:sdtContent>
      </w:sdt>
      <w:r w:rsidRPr="000C74AB">
        <w:t xml:space="preserve"> I do not want to steal any future announcements from the Secretary of State</w:t>
      </w:r>
      <w:r>
        <w:t xml:space="preserve">, </w:t>
      </w:r>
      <w:r w:rsidRPr="000C74AB">
        <w:t>but are we helping businesses scale up feasibility studies</w:t>
      </w:r>
      <w:r>
        <w:t xml:space="preserve"> and </w:t>
      </w:r>
      <w:r w:rsidRPr="000C74AB">
        <w:t>pilots where we have identified gaps in funding as companies progress to public or private finance</w:t>
      </w:r>
      <w:r>
        <w:t>. S</w:t>
      </w:r>
      <w:r w:rsidRPr="000C74AB">
        <w:t>ome of that early</w:t>
      </w:r>
      <w:r>
        <w:t>-</w:t>
      </w:r>
      <w:r w:rsidRPr="000C74AB">
        <w:t>stage activity is difficult to attract funding for</w:t>
      </w:r>
      <w:r>
        <w:t>.</w:t>
      </w:r>
    </w:p>
    <w:p w:rsidR="00AB6DDE" w:rsidP="00AB6DDE">
      <w:pPr>
        <w:pStyle w:val="Question"/>
      </w:pPr>
      <w:sdt>
        <w:sdtPr>
          <w:alias w:val="Member"/>
          <w:tag w:val="&lt;Member mnisId='4418' dodsId='36008'&gt;"/>
          <w:id w:val="1569376604"/>
          <w:placeholder>
            <w:docPart w:val="76E88461438D486A89CBC88B1AD05DF1"/>
          </w:placeholder>
          <w:richText/>
        </w:sdtPr>
        <w:sdtContent>
          <w:r w:rsidRPr="00FE62D3">
            <w:rPr>
              <w:b/>
            </w:rPr>
            <w:t>Justin Madders:</w:t>
          </w:r>
        </w:sdtContent>
      </w:sdt>
      <w:r>
        <w:t xml:space="preserve"> This is for </w:t>
      </w:r>
      <w:r w:rsidRPr="000C74AB">
        <w:t>the sort of things the Minister has just been alluding to</w:t>
      </w:r>
      <w:r>
        <w:t xml:space="preserve">. </w:t>
      </w:r>
    </w:p>
    <w:p w:rsidR="00AB6DDE" w:rsidRPr="000C74AB" w:rsidP="00AB6DDE">
      <w:pPr>
        <w:pStyle w:val="Answer"/>
      </w:pPr>
      <w:sdt>
        <w:sdtPr>
          <w:alias w:val="Witness"/>
          <w:id w:val="1318762901"/>
          <w:placeholder>
            <w:docPart w:val="FCB6CC963C974EE5B1C73D76AB6E2675"/>
          </w:placeholder>
          <w:richText/>
        </w:sdtPr>
        <w:sdtContent>
          <w:r w:rsidRPr="00B40AC0">
            <w:rPr>
              <w:b/>
              <w:i/>
            </w:rPr>
            <w:t>Mike Hill:</w:t>
          </w:r>
        </w:sdtContent>
      </w:sdt>
      <w:r>
        <w:t xml:space="preserve"> Yes, it is across </w:t>
      </w:r>
      <w:r w:rsidRPr="000C74AB">
        <w:t>mining, recycling</w:t>
      </w:r>
      <w:r>
        <w:t xml:space="preserve"> and processing.</w:t>
      </w:r>
    </w:p>
    <w:p w:rsidR="00AB6DDE" w:rsidRPr="000C74AB" w:rsidP="00AB6DDE">
      <w:pPr>
        <w:pStyle w:val="Question"/>
      </w:pPr>
      <w:sdt>
        <w:sdtPr>
          <w:alias w:val="Member"/>
          <w:tag w:val="&lt;Member mnisId='4418' dodsId='36008'&gt;"/>
          <w:id w:val="1548029676"/>
          <w:placeholder>
            <w:docPart w:val="FDEEC99B9E004AC9AE7EFBD99BF34C0D"/>
          </w:placeholder>
          <w:richText/>
        </w:sdtPr>
        <w:sdtContent>
          <w:r w:rsidRPr="00FE62D3">
            <w:rPr>
              <w:b/>
            </w:rPr>
            <w:t>Justin Madders:</w:t>
          </w:r>
        </w:sdtContent>
      </w:sdt>
      <w:r w:rsidRPr="000C74AB">
        <w:t xml:space="preserve"> </w:t>
      </w:r>
      <w:r>
        <w:t>A</w:t>
      </w:r>
      <w:r w:rsidRPr="000C74AB">
        <w:t>n announcement on that is imminent</w:t>
      </w:r>
      <w:r>
        <w:t xml:space="preserve">, </w:t>
      </w:r>
      <w:r w:rsidRPr="000C74AB">
        <w:t>is it?</w:t>
      </w:r>
    </w:p>
    <w:p w:rsidR="00AB6DDE" w:rsidRPr="000C74AB" w:rsidP="00AB6DDE">
      <w:pPr>
        <w:pStyle w:val="Answer"/>
      </w:pPr>
      <w:sdt>
        <w:sdtPr>
          <w:alias w:val="Witness"/>
          <w:id w:val="745617915"/>
          <w:placeholder>
            <w:docPart w:val="9DEB5CE32A4C49CDAA0763B3EE1D471C"/>
          </w:placeholder>
          <w:richText/>
        </w:sdtPr>
        <w:sdtContent>
          <w:r w:rsidRPr="00FE62D3">
            <w:rPr>
              <w:b/>
              <w:i/>
            </w:rPr>
            <w:t>Chris McDonald:</w:t>
          </w:r>
        </w:sdtContent>
      </w:sdt>
      <w:r w:rsidRPr="000C74AB">
        <w:t xml:space="preserve"> Yes. We are not particularly far away from being able to explain how that money</w:t>
      </w:r>
      <w:r>
        <w:t xml:space="preserve"> i</w:t>
      </w:r>
      <w:r w:rsidRPr="000C74AB">
        <w:t>s going to get out into the market.</w:t>
      </w:r>
    </w:p>
    <w:p w:rsidR="00AB6DDE" w:rsidRPr="000C74AB" w:rsidP="00AB6DDE">
      <w:pPr>
        <w:pStyle w:val="Question"/>
      </w:pPr>
      <w:sdt>
        <w:sdtPr>
          <w:alias w:val="Member"/>
          <w:tag w:val="&lt;Member mnisId='5358' dodsId='162571'&gt;"/>
          <w:id w:val="1714773493"/>
          <w:placeholder>
            <w:docPart w:val="C2BDF38F36EF437D9A8E731EE96CB0D0"/>
          </w:placeholder>
          <w:richText/>
        </w:sdtPr>
        <w:sdtContent>
          <w:r w:rsidRPr="00FE62D3">
            <w:rPr>
              <w:b/>
            </w:rPr>
            <w:t>John Cooper:</w:t>
          </w:r>
        </w:sdtContent>
      </w:sdt>
      <w:r w:rsidRPr="000C74AB">
        <w:t xml:space="preserve"> Minister, you are committed to building a resilient UK and global supply network, which is great. You have also committed </w:t>
      </w:r>
      <w:r>
        <w:t xml:space="preserve">that </w:t>
      </w:r>
      <w:r w:rsidRPr="000C74AB">
        <w:t xml:space="preserve">the Government will take a more active role in helping facilitate offtake contracts. I just wonder </w:t>
      </w:r>
      <w:r>
        <w:t xml:space="preserve">whether </w:t>
      </w:r>
      <w:r w:rsidRPr="000C74AB">
        <w:t>you could put some flesh on the bones</w:t>
      </w:r>
      <w:r>
        <w:t xml:space="preserve"> of that</w:t>
      </w:r>
      <w:r w:rsidRPr="000C74AB">
        <w:t xml:space="preserve">. What is going to be different about the bilateral agreements that we have when it comes to critical minerals? </w:t>
      </w:r>
      <w:r>
        <w:t>W</w:t>
      </w:r>
      <w:r w:rsidRPr="000C74AB">
        <w:t>e have lots of very strong links with lots of countries around the world</w:t>
      </w:r>
      <w:r>
        <w:t>. W</w:t>
      </w:r>
      <w:r w:rsidRPr="000C74AB">
        <w:t>hat is different in this relationship?</w:t>
      </w:r>
    </w:p>
    <w:p w:rsidR="00AB6DDE" w:rsidP="00AB6DDE">
      <w:pPr>
        <w:pStyle w:val="Answer"/>
      </w:pPr>
      <w:sdt>
        <w:sdtPr>
          <w:alias w:val="Witness"/>
          <w:id w:val="39095358"/>
          <w:placeholder>
            <w:docPart w:val="C8811F5527DB448BB527BDEE32E04990"/>
          </w:placeholder>
          <w:richText/>
        </w:sdtPr>
        <w:sdtContent>
          <w:r w:rsidRPr="00FE62D3">
            <w:rPr>
              <w:b/>
              <w:i/>
            </w:rPr>
            <w:t>Chris McDonald:</w:t>
          </w:r>
        </w:sdtContent>
      </w:sdt>
      <w:r w:rsidRPr="000C74AB">
        <w:t xml:space="preserve"> I do not know that it necessarily has to be different. It is more about ensuring </w:t>
      </w:r>
      <w:r>
        <w:t xml:space="preserve">that </w:t>
      </w:r>
      <w:r w:rsidRPr="000C74AB">
        <w:t xml:space="preserve">we know what our objectives are when we go into these discussions. </w:t>
      </w:r>
      <w:r>
        <w:t xml:space="preserve">In </w:t>
      </w:r>
      <w:r w:rsidRPr="000C74AB">
        <w:t>th</w:t>
      </w:r>
      <w:r>
        <w:t>e</w:t>
      </w:r>
      <w:r w:rsidRPr="000C74AB">
        <w:t xml:space="preserve"> area of critical minerals</w:t>
      </w:r>
      <w:r>
        <w:t>—</w:t>
      </w:r>
      <w:r w:rsidRPr="000C74AB">
        <w:t>again</w:t>
      </w:r>
      <w:r>
        <w:t xml:space="preserve">, </w:t>
      </w:r>
      <w:r w:rsidRPr="000C74AB">
        <w:t xml:space="preserve">I have read through the evidence that people have given when they have come to the </w:t>
      </w:r>
      <w:r>
        <w:t>C</w:t>
      </w:r>
      <w:r w:rsidRPr="000C74AB">
        <w:t>ommittee</w:t>
      </w:r>
      <w:r>
        <w:t>—t</w:t>
      </w:r>
      <w:r w:rsidRPr="000C74AB">
        <w:t xml:space="preserve">here are lots of people who see this as a tool to do lots of different things. </w:t>
      </w:r>
      <w:r>
        <w:t xml:space="preserve">It is </w:t>
      </w:r>
      <w:r w:rsidRPr="000C74AB">
        <w:t>a tool for economic development, a tool for diplomacy</w:t>
      </w:r>
      <w:r>
        <w:t xml:space="preserve"> and </w:t>
      </w:r>
      <w:r w:rsidRPr="000C74AB">
        <w:t>all these various things.</w:t>
      </w:r>
    </w:p>
    <w:p w:rsidR="00AB6DDE" w:rsidP="00AB6DDE">
      <w:pPr>
        <w:pStyle w:val="Answer"/>
      </w:pPr>
      <w:r>
        <w:t>W</w:t>
      </w:r>
      <w:r w:rsidRPr="000C74AB">
        <w:t>e need to be very clear about this. The opportunity that we have in critical minerals is a security opportunity for the UK, a prosperity opportunity for the UK and a development opportunity</w:t>
      </w:r>
      <w:r>
        <w:t xml:space="preserve"> </w:t>
      </w:r>
      <w:r w:rsidRPr="000C74AB">
        <w:t>primarily for the UK</w:t>
      </w:r>
      <w:r>
        <w:t>. I</w:t>
      </w:r>
      <w:r w:rsidRPr="000C74AB">
        <w:t xml:space="preserve">t is important to develop the Democratic Republic of </w:t>
      </w:r>
      <w:r>
        <w:t xml:space="preserve">the </w:t>
      </w:r>
      <w:r w:rsidRPr="000C74AB">
        <w:t>Congo</w:t>
      </w:r>
      <w:r>
        <w:t xml:space="preserve">; </w:t>
      </w:r>
      <w:r w:rsidRPr="000C74AB">
        <w:t xml:space="preserve">it is </w:t>
      </w:r>
      <w:r w:rsidRPr="000C74AB">
        <w:t>also important to develop Cornwall.</w:t>
      </w:r>
      <w:r>
        <w:t xml:space="preserve"> </w:t>
      </w:r>
      <w:r w:rsidRPr="000C74AB">
        <w:t>I am not primarily using this as a means of overseas development</w:t>
      </w:r>
      <w:r w:rsidR="0080201A">
        <w:t>,</w:t>
      </w:r>
      <w:r w:rsidRPr="000C74AB">
        <w:t xml:space="preserve"> because we want to see investment here too.</w:t>
      </w:r>
      <w:r>
        <w:t xml:space="preserve"> </w:t>
      </w:r>
      <w:r w:rsidRPr="000C74AB">
        <w:t>That is the approach that</w:t>
      </w:r>
      <w:r>
        <w:t xml:space="preserve">, </w:t>
      </w:r>
      <w:r w:rsidRPr="000C74AB">
        <w:t>as Industry Minister</w:t>
      </w:r>
      <w:r>
        <w:t xml:space="preserve">, </w:t>
      </w:r>
      <w:r w:rsidRPr="000C74AB">
        <w:t xml:space="preserve">I am taking on this. </w:t>
      </w:r>
      <w:r>
        <w:t>T</w:t>
      </w:r>
      <w:r w:rsidRPr="000C74AB">
        <w:t>here is an opportunity to improve our industrial capacity and capability, and we will tick all those boxes as well.</w:t>
      </w:r>
    </w:p>
    <w:p w:rsidR="00AB6DDE" w:rsidRPr="000C74AB" w:rsidP="00AB6DDE">
      <w:pPr>
        <w:pStyle w:val="Answer"/>
      </w:pPr>
      <w:r w:rsidRPr="000C74AB">
        <w:t>That also is really helpful for me when I am meeting my counterpart</w:t>
      </w:r>
      <w:r w:rsidR="00B00B47">
        <w:t>s</w:t>
      </w:r>
      <w:r w:rsidRPr="000C74AB">
        <w:t xml:space="preserve"> </w:t>
      </w:r>
      <w:r>
        <w:t xml:space="preserve">from </w:t>
      </w:r>
      <w:r w:rsidRPr="000C74AB">
        <w:t>Canada</w:t>
      </w:r>
      <w:r>
        <w:t xml:space="preserve">, </w:t>
      </w:r>
      <w:r w:rsidRPr="000C74AB">
        <w:t>Australia</w:t>
      </w:r>
      <w:r>
        <w:t xml:space="preserve"> or </w:t>
      </w:r>
      <w:r w:rsidRPr="000C74AB">
        <w:t>wherever else</w:t>
      </w:r>
      <w:r>
        <w:t xml:space="preserve">. </w:t>
      </w:r>
      <w:r w:rsidRPr="000C74AB">
        <w:t>I have something solid I can go in and trade with them</w:t>
      </w:r>
      <w:r w:rsidR="002B61CB">
        <w:t>,</w:t>
      </w:r>
      <w:r w:rsidRPr="000C74AB">
        <w:t xml:space="preserve"> rather than just opening a cheque book and writing a cheque to buy some of their minerals</w:t>
      </w:r>
      <w:r>
        <w:t>. T</w:t>
      </w:r>
      <w:r w:rsidRPr="000C74AB">
        <w:t xml:space="preserve">hey would see </w:t>
      </w:r>
      <w:r>
        <w:t xml:space="preserve">that </w:t>
      </w:r>
      <w:r w:rsidRPr="000C74AB">
        <w:t xml:space="preserve">as a very positive relationship, I am sure. </w:t>
      </w:r>
      <w:r>
        <w:t>I</w:t>
      </w:r>
      <w:r w:rsidRPr="000C74AB">
        <w:t>n the past</w:t>
      </w:r>
      <w:r>
        <w:t xml:space="preserve">, </w:t>
      </w:r>
      <w:r w:rsidRPr="000C74AB">
        <w:t xml:space="preserve">we might </w:t>
      </w:r>
      <w:r>
        <w:t xml:space="preserve">also </w:t>
      </w:r>
      <w:r w:rsidRPr="000C74AB">
        <w:t xml:space="preserve">have </w:t>
      </w:r>
      <w:r>
        <w:t>seen it that way. We</w:t>
      </w:r>
      <w:r w:rsidRPr="000C74AB">
        <w:t xml:space="preserve"> might have thought, </w:t>
      </w:r>
      <w:r>
        <w:t xml:space="preserve">“Well, </w:t>
      </w:r>
      <w:r w:rsidRPr="000C74AB">
        <w:t>that works well for us</w:t>
      </w:r>
      <w:r>
        <w:t>. W</w:t>
      </w:r>
      <w:r w:rsidRPr="000C74AB">
        <w:t>e are a rich country</w:t>
      </w:r>
      <w:r w:rsidR="000550A0">
        <w:t>;</w:t>
      </w:r>
      <w:r w:rsidRPr="000C74AB">
        <w:t xml:space="preserve"> we can buy this stuff</w:t>
      </w:r>
      <w:r w:rsidR="00E331FA">
        <w:t>.</w:t>
      </w:r>
      <w:r>
        <w:t>”</w:t>
      </w:r>
    </w:p>
    <w:p w:rsidR="00AB6DDE" w:rsidP="00AB6DDE">
      <w:pPr>
        <w:pStyle w:val="Answer"/>
      </w:pPr>
      <w:r w:rsidRPr="000C74AB">
        <w:t>I am taking quite a different approach with this, which is to say that this is a big lever for us to create some industrial development. It is important that we grasp this opportunity because this is a huge shift in how the economy is going to work for generations, certainly in our lifetime.</w:t>
      </w:r>
    </w:p>
    <w:p w:rsidR="00AB6DDE" w:rsidP="00AB6DDE">
      <w:pPr>
        <w:pStyle w:val="Answer"/>
      </w:pPr>
      <w:r w:rsidRPr="000C74AB">
        <w:t>I spoke about this when I gave the statement to the House around the launch of the critical mineral</w:t>
      </w:r>
      <w:r w:rsidR="000550A0">
        <w:t>s</w:t>
      </w:r>
      <w:r w:rsidRPr="000C74AB">
        <w:t xml:space="preserve"> strategy. This is a new era in human development</w:t>
      </w:r>
      <w:r w:rsidR="000550A0">
        <w:t xml:space="preserve">, where we </w:t>
      </w:r>
      <w:r>
        <w:t xml:space="preserve">are relying </w:t>
      </w:r>
      <w:r w:rsidRPr="000C74AB">
        <w:t>on these materials.</w:t>
      </w:r>
      <w:r>
        <w:t xml:space="preserve"> </w:t>
      </w:r>
      <w:r w:rsidRPr="000C74AB">
        <w:t xml:space="preserve">The history of man has always been associated with metals, but this is a new class of metals that is opening up </w:t>
      </w:r>
      <w:r>
        <w:t xml:space="preserve">and on which we </w:t>
      </w:r>
      <w:r w:rsidRPr="000C74AB">
        <w:t>will be dependent</w:t>
      </w:r>
      <w:r>
        <w:t>. I</w:t>
      </w:r>
      <w:r w:rsidRPr="000C74AB">
        <w:t xml:space="preserve">n the past, </w:t>
      </w:r>
      <w:r>
        <w:t xml:space="preserve">our wealth and </w:t>
      </w:r>
      <w:r w:rsidRPr="000C74AB">
        <w:t xml:space="preserve">our security </w:t>
      </w:r>
      <w:r>
        <w:t xml:space="preserve">as a country was </w:t>
      </w:r>
      <w:r w:rsidRPr="000C74AB">
        <w:t xml:space="preserve">built around the control of metals, whether </w:t>
      </w:r>
      <w:r>
        <w:t xml:space="preserve">it </w:t>
      </w:r>
      <w:r w:rsidRPr="000C74AB">
        <w:t xml:space="preserve">was iron or tin. </w:t>
      </w:r>
      <w:r>
        <w:t>T</w:t>
      </w:r>
      <w:r w:rsidRPr="000C74AB">
        <w:t>aking a trading approach to this will fundamentally leave Britain weaker for generations to come.</w:t>
      </w:r>
    </w:p>
    <w:p w:rsidR="00AB6DDE" w:rsidRPr="000C74AB" w:rsidP="00AB6DDE">
      <w:pPr>
        <w:pStyle w:val="Answer"/>
      </w:pPr>
      <w:r>
        <w:t xml:space="preserve">Yes, </w:t>
      </w:r>
      <w:r w:rsidRPr="000C74AB">
        <w:t xml:space="preserve">maybe that is the difference. </w:t>
      </w:r>
      <w:r>
        <w:t xml:space="preserve">For me, </w:t>
      </w:r>
      <w:r w:rsidRPr="000C74AB">
        <w:t xml:space="preserve">this is not just about trade. It is a much bigger issue about the future of the country </w:t>
      </w:r>
      <w:r>
        <w:t xml:space="preserve">and </w:t>
      </w:r>
      <w:r w:rsidRPr="000C74AB">
        <w:t xml:space="preserve">our national security. It is also a really important opportunity for us to generate some development </w:t>
      </w:r>
      <w:r>
        <w:t xml:space="preserve">and some </w:t>
      </w:r>
      <w:r w:rsidRPr="000C74AB">
        <w:t>well-paid jobs in parts of the country that really desperately need</w:t>
      </w:r>
      <w:r>
        <w:t xml:space="preserve"> it.</w:t>
      </w:r>
    </w:p>
    <w:p w:rsidR="00AB6DDE" w:rsidRPr="000C74AB" w:rsidP="00AB6DDE">
      <w:pPr>
        <w:pStyle w:val="Question"/>
      </w:pPr>
      <w:sdt>
        <w:sdtPr>
          <w:alias w:val="Member"/>
          <w:tag w:val="&lt;Member mnisId='5358' dodsId='162571'&gt;"/>
          <w:id w:val="1995602055"/>
          <w:placeholder>
            <w:docPart w:val="3D776E0D14F34E358A02EE8B83F33584"/>
          </w:placeholder>
          <w:richText/>
        </w:sdtPr>
        <w:sdtContent>
          <w:r w:rsidRPr="00FE62D3">
            <w:rPr>
              <w:b/>
            </w:rPr>
            <w:t>John Cooper:</w:t>
          </w:r>
        </w:sdtContent>
      </w:sdt>
      <w:r w:rsidRPr="000C74AB">
        <w:t xml:space="preserve"> You talked there about evidence that you have </w:t>
      </w:r>
      <w:r w:rsidR="000550A0">
        <w:t>seen</w:t>
      </w:r>
      <w:r>
        <w:t>. S</w:t>
      </w:r>
      <w:r w:rsidRPr="000C74AB">
        <w:t xml:space="preserve">takeholders </w:t>
      </w:r>
      <w:r>
        <w:t xml:space="preserve">have told </w:t>
      </w:r>
      <w:r w:rsidRPr="000C74AB">
        <w:t>us that they are very keen on this new focus on securing supply, but they were a little concerned about some of the vagueness around it</w:t>
      </w:r>
      <w:r>
        <w:t>. T</w:t>
      </w:r>
      <w:r w:rsidRPr="000C74AB">
        <w:t xml:space="preserve">hey wonder </w:t>
      </w:r>
      <w:r>
        <w:t>whether—</w:t>
      </w:r>
      <w:r w:rsidRPr="000C74AB">
        <w:t>you touched on it there</w:t>
      </w:r>
      <w:r>
        <w:t>—</w:t>
      </w:r>
      <w:r w:rsidRPr="000C74AB">
        <w:t xml:space="preserve">you </w:t>
      </w:r>
      <w:r>
        <w:t xml:space="preserve">are </w:t>
      </w:r>
      <w:r w:rsidRPr="000C74AB">
        <w:t xml:space="preserve">going to specific countries and talking </w:t>
      </w:r>
      <w:r>
        <w:t xml:space="preserve">about </w:t>
      </w:r>
      <w:r w:rsidRPr="000C74AB">
        <w:t>specifics</w:t>
      </w:r>
      <w:r>
        <w:t xml:space="preserve">. </w:t>
      </w:r>
      <w:r w:rsidRPr="000C74AB">
        <w:t>You mentioned Canada</w:t>
      </w:r>
      <w:r>
        <w:t xml:space="preserve">. Are </w:t>
      </w:r>
      <w:r w:rsidRPr="000C74AB">
        <w:t xml:space="preserve">you going there </w:t>
      </w:r>
      <w:r>
        <w:t xml:space="preserve">and </w:t>
      </w:r>
      <w:r w:rsidRPr="000C74AB">
        <w:t>saying</w:t>
      </w:r>
      <w:r>
        <w:t>, “W</w:t>
      </w:r>
      <w:r w:rsidRPr="000C74AB">
        <w:t>e want to talk to you about urani</w:t>
      </w:r>
      <w:r>
        <w:t xml:space="preserve">um, </w:t>
      </w:r>
      <w:r w:rsidRPr="000C74AB">
        <w:t>nickel</w:t>
      </w:r>
      <w:r>
        <w:t xml:space="preserve"> and </w:t>
      </w:r>
      <w:r w:rsidRPr="000C74AB">
        <w:t>copper?</w:t>
      </w:r>
      <w:r>
        <w:t xml:space="preserve">” </w:t>
      </w:r>
      <w:r w:rsidRPr="000C74AB">
        <w:t xml:space="preserve">Are you being that specific? Are we looking at </w:t>
      </w:r>
      <w:r>
        <w:t xml:space="preserve">almost </w:t>
      </w:r>
      <w:r w:rsidRPr="000C74AB">
        <w:t>individual sectoral deals with different countries?</w:t>
      </w:r>
    </w:p>
    <w:p w:rsidR="00AB6DDE" w:rsidP="00AB6DDE">
      <w:pPr>
        <w:pStyle w:val="Answer"/>
      </w:pPr>
      <w:sdt>
        <w:sdtPr>
          <w:alias w:val="Witness"/>
          <w:id w:val="-856045776"/>
          <w:placeholder>
            <w:docPart w:val="9B1B397E19B545458B4E4E712ED3BBA9"/>
          </w:placeholder>
          <w:richText/>
        </w:sdtPr>
        <w:sdtContent>
          <w:r w:rsidRPr="00FE62D3">
            <w:rPr>
              <w:b/>
              <w:i/>
            </w:rPr>
            <w:t>Chris McDonald:</w:t>
          </w:r>
        </w:sdtContent>
      </w:sdt>
      <w:r w:rsidRPr="000C74AB">
        <w:t xml:space="preserve"> The short answer is yes, essentially. I do not want to downplay the multilateral aspect</w:t>
      </w:r>
      <w:r w:rsidR="00F37FB3">
        <w:t xml:space="preserve">, </w:t>
      </w:r>
      <w:r w:rsidRPr="000C74AB">
        <w:t>because that is really important. If there is the opportunity for multilateral trading frameworks in the EU</w:t>
      </w:r>
      <w:r w:rsidR="008206BF">
        <w:t xml:space="preserve">, </w:t>
      </w:r>
      <w:r>
        <w:t xml:space="preserve">the </w:t>
      </w:r>
      <w:r w:rsidRPr="000C74AB">
        <w:t>G7</w:t>
      </w:r>
      <w:r w:rsidR="008206BF">
        <w:t xml:space="preserve"> and so on, </w:t>
      </w:r>
      <w:r w:rsidRPr="000C74AB">
        <w:t>we are very keen to be supportive of that.</w:t>
      </w:r>
    </w:p>
    <w:p w:rsidR="00AB6DDE" w:rsidRPr="000C74AB" w:rsidP="00AB6DDE">
      <w:pPr>
        <w:pStyle w:val="Answer"/>
      </w:pPr>
      <w:r>
        <w:t>It</w:t>
      </w:r>
      <w:r w:rsidRPr="000C74AB">
        <w:t xml:space="preserve"> is also true</w:t>
      </w:r>
      <w:r>
        <w:t xml:space="preserve"> t</w:t>
      </w:r>
      <w:r w:rsidRPr="000C74AB">
        <w:t>hat there are individual countries that are seeking bilateral arrangements.</w:t>
      </w:r>
      <w:r>
        <w:t xml:space="preserve"> </w:t>
      </w:r>
      <w:r w:rsidRPr="000C74AB">
        <w:t xml:space="preserve">I have been involved in those discussions. The Secretary of State recently met his German counterpart. We are absolutely </w:t>
      </w:r>
      <w:r w:rsidRPr="000C74AB">
        <w:t>interested in those. I</w:t>
      </w:r>
      <w:r>
        <w:t xml:space="preserve"> </w:t>
      </w:r>
      <w:r w:rsidRPr="000C74AB">
        <w:t>sign</w:t>
      </w:r>
      <w:r>
        <w:t>ed</w:t>
      </w:r>
      <w:r w:rsidRPr="000C74AB">
        <w:t xml:space="preserve"> the MOU with Quebec. In fact, every territory in Canada has an abundance of critical minerals. </w:t>
      </w:r>
      <w:r>
        <w:t>W</w:t>
      </w:r>
      <w:r w:rsidRPr="000C74AB">
        <w:t>e are very happy to engage in those individual bilateral</w:t>
      </w:r>
      <w:r w:rsidR="000550A0">
        <w:t>s.</w:t>
      </w:r>
    </w:p>
    <w:p w:rsidR="00AB6DDE" w:rsidRPr="000C74AB" w:rsidP="00AB6DDE">
      <w:pPr>
        <w:pStyle w:val="Question"/>
      </w:pPr>
      <w:sdt>
        <w:sdtPr>
          <w:alias w:val="Member"/>
          <w:tag w:val="&lt;Member mnisId='5358' dodsId='162571'&gt;"/>
          <w:id w:val="418144011"/>
          <w:placeholder>
            <w:docPart w:val="D0DE0C9368B74BF8A69573E11350D287"/>
          </w:placeholder>
          <w:richText/>
        </w:sdtPr>
        <w:sdtContent>
          <w:r w:rsidRPr="00FE62D3">
            <w:rPr>
              <w:b/>
            </w:rPr>
            <w:t>John Cooper:</w:t>
          </w:r>
        </w:sdtContent>
      </w:sdt>
      <w:r w:rsidRPr="000C74AB">
        <w:t xml:space="preserve"> </w:t>
      </w:r>
      <w:r>
        <w:t xml:space="preserve">With these growth partnerships </w:t>
      </w:r>
      <w:r w:rsidRPr="000C74AB">
        <w:t>that you are talking about, you are quite agnostic about the shape of th</w:t>
      </w:r>
      <w:r w:rsidR="008E0602">
        <w:t>em</w:t>
      </w:r>
      <w:r w:rsidRPr="000C74AB">
        <w:t>. You are happy if it is multi-country</w:t>
      </w:r>
      <w:r>
        <w:t xml:space="preserve"> or </w:t>
      </w:r>
      <w:r w:rsidRPr="000C74AB">
        <w:t>bilateral. You are quite relaxed about that.</w:t>
      </w:r>
    </w:p>
    <w:p w:rsidR="00AB6DDE" w:rsidP="00AB6DDE">
      <w:pPr>
        <w:pStyle w:val="Answer"/>
      </w:pPr>
      <w:sdt>
        <w:sdtPr>
          <w:alias w:val="Witness"/>
          <w:id w:val="-1258284103"/>
          <w:placeholder>
            <w:docPart w:val="FA1AF1824FBA450C9FD3FFCA7DCD2FB3"/>
          </w:placeholder>
          <w:richText/>
        </w:sdtPr>
        <w:sdtContent>
          <w:r w:rsidRPr="00FE62D3">
            <w:rPr>
              <w:b/>
              <w:i/>
            </w:rPr>
            <w:t>Chris McDonald:</w:t>
          </w:r>
        </w:sdtContent>
      </w:sdt>
      <w:r w:rsidRPr="000C74AB">
        <w:t xml:space="preserve"> Yes, we are. It would be different if we were in a situation where there was a view that those things were mutually exclusive</w:t>
      </w:r>
      <w:r>
        <w:t xml:space="preserve">, but </w:t>
      </w:r>
      <w:r w:rsidRPr="000C74AB">
        <w:t>that does not really seem to be where we are. There is not a central grip on this at the moment</w:t>
      </w:r>
      <w:r w:rsidR="0047047C">
        <w:t>,</w:t>
      </w:r>
      <w:r w:rsidRPr="000C74AB">
        <w:t xml:space="preserve"> where these things are mutually exclusive</w:t>
      </w:r>
      <w:r w:rsidR="0047047C">
        <w:t>—</w:t>
      </w:r>
      <w:r>
        <w:t>f</w:t>
      </w:r>
      <w:r w:rsidRPr="000C74AB">
        <w:t xml:space="preserve">ar from it. </w:t>
      </w:r>
    </w:p>
    <w:p w:rsidR="00AB6DDE" w:rsidRPr="000C74AB" w:rsidP="00AB6DDE">
      <w:pPr>
        <w:pStyle w:val="Answer"/>
      </w:pPr>
      <w:r w:rsidRPr="000C74AB">
        <w:t>Certainly</w:t>
      </w:r>
      <w:r>
        <w:t xml:space="preserve"> </w:t>
      </w:r>
      <w:r w:rsidRPr="000C74AB">
        <w:t>among the G7 nations</w:t>
      </w:r>
      <w:r w:rsidR="000550A0">
        <w:t>,</w:t>
      </w:r>
      <w:r w:rsidRPr="000C74AB">
        <w:t xml:space="preserve"> there is a real desire to progress at pace with these things because everybody</w:t>
      </w:r>
      <w:r>
        <w:t xml:space="preserve"> i</w:t>
      </w:r>
      <w:r w:rsidRPr="000C74AB">
        <w:t>s in the same position of being incredibly dependent on China</w:t>
      </w:r>
      <w:r>
        <w:t xml:space="preserve"> and n</w:t>
      </w:r>
      <w:r w:rsidRPr="000C74AB">
        <w:t>o one wants to be in that position.</w:t>
      </w:r>
    </w:p>
    <w:p w:rsidR="00AB6DDE" w:rsidRPr="000C74AB" w:rsidP="00AB6DDE">
      <w:pPr>
        <w:pStyle w:val="Question"/>
      </w:pPr>
      <w:sdt>
        <w:sdtPr>
          <w:alias w:val="Member"/>
          <w:tag w:val="&lt;Member mnisId='5358' dodsId='162571'&gt;"/>
          <w:id w:val="-1473597788"/>
          <w:placeholder>
            <w:docPart w:val="673E79ABD5CC4377AEF3AFB463CFC1F7"/>
          </w:placeholder>
          <w:richText/>
        </w:sdtPr>
        <w:sdtContent>
          <w:r w:rsidRPr="00FE62D3">
            <w:rPr>
              <w:b/>
            </w:rPr>
            <w:t>John Cooper:</w:t>
          </w:r>
        </w:sdtContent>
      </w:sdt>
      <w:r w:rsidRPr="000C74AB">
        <w:t xml:space="preserve"> Is that a difficulty? Everyone</w:t>
      </w:r>
      <w:r>
        <w:t xml:space="preserve"> i</w:t>
      </w:r>
      <w:r w:rsidRPr="000C74AB">
        <w:t xml:space="preserve">s scrambling for this now, </w:t>
      </w:r>
      <w:r w:rsidR="00F4712E">
        <w:t>aren’t they</w:t>
      </w:r>
      <w:r w:rsidRPr="000C74AB">
        <w:t xml:space="preserve">? </w:t>
      </w:r>
      <w:r>
        <w:t>T</w:t>
      </w:r>
      <w:r w:rsidRPr="000C74AB">
        <w:t>hat is a problem. Are we having to get our elbows out and get ahead in this race?</w:t>
      </w:r>
    </w:p>
    <w:p w:rsidR="00AB6DDE" w:rsidP="00AB6DDE">
      <w:pPr>
        <w:pStyle w:val="Answer"/>
      </w:pPr>
      <w:sdt>
        <w:sdtPr>
          <w:alias w:val="Witness"/>
          <w:id w:val="779844868"/>
          <w:placeholder>
            <w:docPart w:val="01456B90BF494D5F8B9B9BD3BF48079B"/>
          </w:placeholder>
          <w:richText/>
        </w:sdtPr>
        <w:sdtContent>
          <w:r w:rsidRPr="00FE62D3">
            <w:rPr>
              <w:b/>
              <w:i/>
            </w:rPr>
            <w:t>Chris McDonald:</w:t>
          </w:r>
        </w:sdtContent>
      </w:sdt>
      <w:r w:rsidRPr="000C74AB">
        <w:t xml:space="preserve"> That is a really good question</w:t>
      </w:r>
      <w:r>
        <w:t>. I</w:t>
      </w:r>
      <w:r w:rsidRPr="000C74AB">
        <w:t>t does concern me a bit</w:t>
      </w:r>
      <w:r w:rsidR="000550A0">
        <w:t>. How do we</w:t>
      </w:r>
      <w:r w:rsidRPr="000C74AB">
        <w:t xml:space="preserve"> make sure </w:t>
      </w:r>
      <w:r w:rsidR="000550A0">
        <w:t xml:space="preserve">that </w:t>
      </w:r>
      <w:r w:rsidRPr="000C74AB">
        <w:t>we get the minerals we need</w:t>
      </w:r>
      <w:r>
        <w:t xml:space="preserve"> and</w:t>
      </w:r>
      <w:r w:rsidRPr="000C74AB">
        <w:t xml:space="preserve"> that we are strong in the areas where we have capability</w:t>
      </w:r>
      <w:r w:rsidR="000550A0">
        <w:t>?</w:t>
      </w:r>
      <w:r w:rsidRPr="000C74AB">
        <w:t xml:space="preserve"> I do not feel as though we are behind where we need to be. There is huge scope still. I do not want to rush in too quickly either and sign a bad deal, as it were.</w:t>
      </w:r>
    </w:p>
    <w:p w:rsidR="00AB6DDE" w:rsidP="00AB6DDE">
      <w:pPr>
        <w:pStyle w:val="Answer"/>
      </w:pPr>
      <w:r w:rsidRPr="00037FB5">
        <w:rPr>
          <w:bCs/>
          <w:iCs/>
        </w:rPr>
        <w:t>W</w:t>
      </w:r>
      <w:r w:rsidRPr="000C74AB">
        <w:t>e need to get to that position where we feel that we are strong enough</w:t>
      </w:r>
      <w:r>
        <w:t xml:space="preserve"> and</w:t>
      </w:r>
      <w:r w:rsidRPr="000C74AB">
        <w:t xml:space="preserve"> understand our requirements well enough, and then we can engage in those agreements. If you think about what they would look like</w:t>
      </w:r>
      <w:r>
        <w:t xml:space="preserve">, </w:t>
      </w:r>
      <w:r w:rsidRPr="000C74AB">
        <w:t xml:space="preserve">some of these things are commercial agreements. </w:t>
      </w:r>
      <w:r>
        <w:t>W</w:t>
      </w:r>
      <w:r w:rsidRPr="000C74AB">
        <w:t xml:space="preserve">e have the </w:t>
      </w:r>
      <w:r>
        <w:t>Vale</w:t>
      </w:r>
      <w:r w:rsidRPr="000C74AB">
        <w:t xml:space="preserve"> nickel refinery in </w:t>
      </w:r>
      <w:r w:rsidRPr="000C74AB" w:rsidR="00CB3216">
        <w:t xml:space="preserve">south </w:t>
      </w:r>
      <w:r w:rsidRPr="000C74AB">
        <w:t>Wales.</w:t>
      </w:r>
      <w:r>
        <w:t xml:space="preserve"> </w:t>
      </w:r>
      <w:r w:rsidRPr="000C74AB">
        <w:t xml:space="preserve">They have nickel mines in Canada. </w:t>
      </w:r>
      <w:r>
        <w:t xml:space="preserve">We </w:t>
      </w:r>
      <w:r w:rsidRPr="000C74AB">
        <w:t>need to make sure that that supply chain works, essentially</w:t>
      </w:r>
      <w:r>
        <w:t>. I</w:t>
      </w:r>
      <w:r w:rsidRPr="000C74AB">
        <w:t>t is a very mutually beneficial relationship between the UK and Canada.</w:t>
      </w:r>
    </w:p>
    <w:p w:rsidR="00AB6DDE" w:rsidP="00AB6DDE">
      <w:pPr>
        <w:pStyle w:val="Answer"/>
      </w:pPr>
      <w:r>
        <w:t>E</w:t>
      </w:r>
      <w:r w:rsidRPr="000C74AB">
        <w:t xml:space="preserve">qually, if you look at the lithium or tungsten mines in Cornwall, if we put the processing on the back of that, </w:t>
      </w:r>
      <w:r>
        <w:t xml:space="preserve">we </w:t>
      </w:r>
      <w:r w:rsidRPr="000C74AB">
        <w:t>would be offering capacity within those processing plants to G7 partners as well.</w:t>
      </w:r>
      <w:r>
        <w:t xml:space="preserve"> For </w:t>
      </w:r>
      <w:r w:rsidRPr="000C74AB">
        <w:t xml:space="preserve">those smaller </w:t>
      </w:r>
      <w:r w:rsidR="00CB3216">
        <w:t xml:space="preserve">amounts of </w:t>
      </w:r>
      <w:r w:rsidRPr="000C74AB">
        <w:t xml:space="preserve">things </w:t>
      </w:r>
      <w:r>
        <w:t xml:space="preserve">such as </w:t>
      </w:r>
      <w:r w:rsidRPr="000C74AB">
        <w:t>galli</w:t>
      </w:r>
      <w:r>
        <w:t xml:space="preserve">um, </w:t>
      </w:r>
      <w:r w:rsidRPr="000C74AB">
        <w:t>germanium or scandium</w:t>
      </w:r>
      <w:r>
        <w:t xml:space="preserve">, which </w:t>
      </w:r>
      <w:r w:rsidRPr="000C74AB">
        <w:t>are essentially by-products of other process</w:t>
      </w:r>
      <w:r>
        <w:t>es</w:t>
      </w:r>
      <w:r w:rsidRPr="000C74AB">
        <w:t xml:space="preserve">, </w:t>
      </w:r>
      <w:r>
        <w:t xml:space="preserve">it </w:t>
      </w:r>
      <w:r w:rsidRPr="000C74AB">
        <w:t xml:space="preserve">would probably be more </w:t>
      </w:r>
      <w:r>
        <w:t xml:space="preserve">about </w:t>
      </w:r>
      <w:r w:rsidRPr="000C74AB">
        <w:t xml:space="preserve">tying up with </w:t>
      </w:r>
      <w:r>
        <w:t xml:space="preserve">the </w:t>
      </w:r>
      <w:r w:rsidRPr="000C74AB">
        <w:t>stockpile of another G7 country</w:t>
      </w:r>
      <w:r>
        <w:t xml:space="preserve"> and </w:t>
      </w:r>
      <w:r w:rsidRPr="000C74AB">
        <w:t>taking a sliver or a quarter out of that.</w:t>
      </w:r>
      <w:r>
        <w:t xml:space="preserve"> T</w:t>
      </w:r>
      <w:r w:rsidRPr="000C74AB">
        <w:t>hat may be</w:t>
      </w:r>
      <w:r>
        <w:t xml:space="preserve"> </w:t>
      </w:r>
      <w:r w:rsidRPr="000C74AB">
        <w:t>a slightly more delicate negotiation, potentially.</w:t>
      </w:r>
    </w:p>
    <w:p w:rsidR="00AB6DDE" w:rsidRPr="000C74AB" w:rsidP="00AB6DDE">
      <w:pPr>
        <w:pStyle w:val="Question"/>
      </w:pPr>
      <w:sdt>
        <w:sdtPr>
          <w:alias w:val="Member"/>
          <w:tag w:val="&lt;Member mnisId='5358' dodsId='162571'&gt;"/>
          <w:id w:val="514738072"/>
          <w:placeholder>
            <w:docPart w:val="34E683795DCA4C8D8F43B17D1DBE51AF"/>
          </w:placeholder>
          <w:richText/>
        </w:sdtPr>
        <w:sdtContent>
          <w:r w:rsidRPr="00FE62D3">
            <w:rPr>
              <w:b/>
            </w:rPr>
            <w:t>John Cooper:</w:t>
          </w:r>
        </w:sdtContent>
      </w:sdt>
      <w:r w:rsidRPr="000C74AB">
        <w:t xml:space="preserve"> The trick here is the processing, </w:t>
      </w:r>
      <w:r w:rsidR="00FF36A6">
        <w:t>isn’t it</w:t>
      </w:r>
      <w:r w:rsidRPr="000C74AB">
        <w:t xml:space="preserve">? </w:t>
      </w:r>
      <w:r>
        <w:t>T</w:t>
      </w:r>
      <w:r w:rsidRPr="000C74AB">
        <w:t>his is the point. That is what China</w:t>
      </w:r>
      <w:r w:rsidR="00CB3216">
        <w:t xml:space="preserve"> ha</w:t>
      </w:r>
      <w:r w:rsidRPr="000C74AB">
        <w:t>s corner</w:t>
      </w:r>
      <w:r>
        <w:t xml:space="preserve">ed. </w:t>
      </w:r>
      <w:r w:rsidRPr="000C74AB">
        <w:t xml:space="preserve">It is not that China has these things in the ground. It </w:t>
      </w:r>
      <w:r>
        <w:t xml:space="preserve">has </w:t>
      </w:r>
      <w:r w:rsidRPr="000C74AB">
        <w:t>the processing and the ability to manufacture these things. Canada</w:t>
      </w:r>
      <w:r>
        <w:t xml:space="preserve"> is</w:t>
      </w:r>
      <w:r w:rsidRPr="000C74AB">
        <w:t xml:space="preserve"> a good example of that. </w:t>
      </w:r>
      <w:r w:rsidR="00CB3216">
        <w:t>It has</w:t>
      </w:r>
      <w:r w:rsidRPr="000C74AB">
        <w:t xml:space="preserve"> lots of these critical minerals, elements</w:t>
      </w:r>
      <w:r>
        <w:t xml:space="preserve">, </w:t>
      </w:r>
      <w:r w:rsidRPr="000C74AB">
        <w:t>metals</w:t>
      </w:r>
      <w:r>
        <w:t xml:space="preserve"> or </w:t>
      </w:r>
      <w:r w:rsidRPr="000C74AB">
        <w:t>whatever, but they are in the ground. The money needs to go into mining first to recover them and then to process</w:t>
      </w:r>
      <w:r>
        <w:t>ing</w:t>
      </w:r>
      <w:r w:rsidRPr="000C74AB">
        <w:t>.</w:t>
      </w:r>
    </w:p>
    <w:p w:rsidR="00AB6DDE" w:rsidP="00AB6DDE">
      <w:pPr>
        <w:pStyle w:val="Answer"/>
      </w:pPr>
      <w:sdt>
        <w:sdtPr>
          <w:alias w:val="Witness"/>
          <w:id w:val="580805033"/>
          <w:placeholder>
            <w:docPart w:val="36EDBA9CDB4942FCB3E0489795201EF3"/>
          </w:placeholder>
          <w:richText/>
        </w:sdtPr>
        <w:sdtContent>
          <w:r w:rsidRPr="00FE62D3">
            <w:rPr>
              <w:b/>
              <w:i/>
            </w:rPr>
            <w:t>Chris McDonald:</w:t>
          </w:r>
        </w:sdtContent>
      </w:sdt>
      <w:r w:rsidRPr="000C74AB">
        <w:t xml:space="preserve"> Yes, you are absolutely right. There is not really a shortage of mines. </w:t>
      </w:r>
      <w:r>
        <w:t>Y</w:t>
      </w:r>
      <w:r w:rsidRPr="000C74AB">
        <w:t>ou are right</w:t>
      </w:r>
      <w:r>
        <w:t xml:space="preserve">. </w:t>
      </w:r>
      <w:r w:rsidRPr="000C74AB">
        <w:t xml:space="preserve">China’s key strategy has been to corner the market on processing. </w:t>
      </w:r>
      <w:r>
        <w:t>O</w:t>
      </w:r>
      <w:r w:rsidRPr="000C74AB">
        <w:t xml:space="preserve">ver a long time, </w:t>
      </w:r>
      <w:r w:rsidRPr="000C74AB" w:rsidR="00CB3216">
        <w:t xml:space="preserve">western </w:t>
      </w:r>
      <w:r w:rsidRPr="000C74AB">
        <w:t>countries have been quite relaxed about that</w:t>
      </w:r>
      <w:r w:rsidR="0041219B">
        <w:t>—</w:t>
      </w:r>
      <w:r w:rsidRPr="000C74AB">
        <w:t xml:space="preserve">until we woke up to this realisation that we have lost so much of it. Once you have a very powerful player in any market, they can just control the price in the market. That is why there is not really a market-based solution to correct this. This is why </w:t>
      </w:r>
      <w:r>
        <w:t>G</w:t>
      </w:r>
      <w:r w:rsidRPr="000C74AB">
        <w:t>overnments are becoming involved now</w:t>
      </w:r>
      <w:r>
        <w:t>. I</w:t>
      </w:r>
      <w:r w:rsidRPr="000C74AB">
        <w:t xml:space="preserve">f you have a monopolistic provider in any market, </w:t>
      </w:r>
      <w:r w:rsidR="00CB3216">
        <w:t>it</w:t>
      </w:r>
      <w:r w:rsidRPr="000C74AB">
        <w:t xml:space="preserve"> can control the market to squeeze people out.</w:t>
      </w:r>
    </w:p>
    <w:p w:rsidR="00AB6DDE" w:rsidRPr="000C74AB" w:rsidP="00AB6DDE">
      <w:pPr>
        <w:pStyle w:val="Answer"/>
      </w:pPr>
      <w:r w:rsidRPr="000C74AB">
        <w:t>I should just be quite clear about this.</w:t>
      </w:r>
      <w:r>
        <w:t xml:space="preserve"> </w:t>
      </w:r>
      <w:r w:rsidRPr="000C74AB">
        <w:t xml:space="preserve">There is an important role </w:t>
      </w:r>
      <w:r w:rsidR="00B53465">
        <w:t xml:space="preserve">for </w:t>
      </w:r>
      <w:r>
        <w:t>G</w:t>
      </w:r>
      <w:r w:rsidRPr="000C74AB">
        <w:t xml:space="preserve">overnment here, but it is correcting a market failure or a previous policy failure that </w:t>
      </w:r>
      <w:r>
        <w:t xml:space="preserve">has </w:t>
      </w:r>
      <w:r w:rsidRPr="000C74AB">
        <w:t>resulted in a market failure. It is not because we have a desire to be intervening in critical minerals markets all over the place</w:t>
      </w:r>
      <w:r>
        <w:t xml:space="preserve">; </w:t>
      </w:r>
      <w:r w:rsidRPr="000C74AB">
        <w:t xml:space="preserve">it is </w:t>
      </w:r>
      <w:r>
        <w:t xml:space="preserve">a </w:t>
      </w:r>
      <w:r w:rsidRPr="000C74AB">
        <w:t>product of where we are.</w:t>
      </w:r>
    </w:p>
    <w:p w:rsidR="00AB6DDE" w:rsidP="00AB6DDE">
      <w:pPr>
        <w:pStyle w:val="Question"/>
      </w:pPr>
      <w:sdt>
        <w:sdtPr>
          <w:alias w:val="Member"/>
          <w:tag w:val="&lt;Member mnisId='5358' dodsId='162571'&gt;"/>
          <w:id w:val="-1711720186"/>
          <w:placeholder>
            <w:docPart w:val="B1FC238C76134696918D8074736B99CB"/>
          </w:placeholder>
          <w:richText/>
        </w:sdtPr>
        <w:sdtContent>
          <w:r w:rsidRPr="00FE62D3">
            <w:rPr>
              <w:b/>
            </w:rPr>
            <w:t>John Cooper:</w:t>
          </w:r>
        </w:sdtContent>
      </w:sdt>
      <w:r w:rsidRPr="000C74AB">
        <w:t xml:space="preserve"> </w:t>
      </w:r>
      <w:r>
        <w:t xml:space="preserve">You say </w:t>
      </w:r>
      <w:r w:rsidRPr="000C74AB">
        <w:t xml:space="preserve">market failure, but the market has been, frankly, manipulated by China deliberately. </w:t>
      </w:r>
    </w:p>
    <w:p w:rsidR="00AB6DDE" w:rsidP="00AB6DDE">
      <w:pPr>
        <w:pStyle w:val="Remark"/>
      </w:pPr>
      <w:sdt>
        <w:sdtPr>
          <w:alias w:val="Witness"/>
          <w:id w:val="682554955"/>
          <w:placeholder>
            <w:docPart w:val="0F79DADB413A42F29309BC44AF729AB5"/>
          </w:placeholder>
          <w:richText/>
        </w:sdtPr>
        <w:sdtContent>
          <w:r w:rsidRPr="00FE62D3">
            <w:rPr>
              <w:b/>
              <w:i/>
            </w:rPr>
            <w:t>Chris McDonald:</w:t>
          </w:r>
        </w:sdtContent>
      </w:sdt>
      <w:r w:rsidRPr="000C74AB">
        <w:t xml:space="preserve"> It is a huge market </w:t>
      </w:r>
      <w:r w:rsidR="00CB3216">
        <w:t>distortion</w:t>
      </w:r>
      <w:r w:rsidRPr="000C74AB">
        <w:t xml:space="preserve">. </w:t>
      </w:r>
    </w:p>
    <w:p w:rsidR="00AB6DDE" w:rsidRPr="000C74AB" w:rsidP="00AB6DDE">
      <w:pPr>
        <w:pStyle w:val="Question"/>
      </w:pPr>
      <w:sdt>
        <w:sdtPr>
          <w:alias w:val="Member"/>
          <w:tag w:val="&lt;Member mnisId='5358' dodsId='162571'&gt;"/>
          <w:id w:val="-1943833778"/>
          <w:placeholder>
            <w:docPart w:val="4E9027819B444429AF2A06E7464DD2C1"/>
          </w:placeholder>
          <w:richText/>
        </w:sdtPr>
        <w:sdtContent>
          <w:r w:rsidRPr="001E5B3A">
            <w:rPr>
              <w:b/>
            </w:rPr>
            <w:t>John Cooper:</w:t>
          </w:r>
        </w:sdtContent>
      </w:sdt>
      <w:r w:rsidRPr="001E5B3A">
        <w:t xml:space="preserve"> </w:t>
      </w:r>
      <w:r w:rsidR="00CB3216">
        <w:t>It has</w:t>
      </w:r>
      <w:r w:rsidRPr="000C74AB">
        <w:t xml:space="preserve"> deliberately driven prices down to avoid other countries investing in certain areas. That is going to be a vulnerability for us as well.</w:t>
      </w:r>
    </w:p>
    <w:p w:rsidR="00AB6DDE" w:rsidRPr="000C74AB" w:rsidP="00AB6DDE">
      <w:pPr>
        <w:pStyle w:val="Answer"/>
      </w:pPr>
      <w:sdt>
        <w:sdtPr>
          <w:alias w:val="Witness"/>
          <w:id w:val="704834561"/>
          <w:placeholder>
            <w:docPart w:val="4816DDD7792E4CE5B9FE8BFB56AF8087"/>
          </w:placeholder>
          <w:richText/>
        </w:sdtPr>
        <w:sdtContent>
          <w:r w:rsidRPr="00FE62D3">
            <w:rPr>
              <w:b/>
              <w:i/>
            </w:rPr>
            <w:t>Chris McDonald:</w:t>
          </w:r>
        </w:sdtContent>
      </w:sdt>
      <w:r w:rsidRPr="000C74AB">
        <w:t xml:space="preserve"> It is typical monopolistic behaviour. As I said before, for me, this is</w:t>
      </w:r>
      <w:r w:rsidR="00CB3216">
        <w:t xml:space="preserve"> not</w:t>
      </w:r>
      <w:r w:rsidRPr="000C74AB">
        <w:t xml:space="preserve"> a China thing. We should never have allowed ourselves to get in a position where any one country was able to have that grip</w:t>
      </w:r>
      <w:r w:rsidR="00FA6C21">
        <w:t>,</w:t>
      </w:r>
      <w:r>
        <w:t xml:space="preserve"> </w:t>
      </w:r>
      <w:r w:rsidRPr="000C74AB">
        <w:t>because then another country’s industrial policy becomes our foreign policy</w:t>
      </w:r>
      <w:r>
        <w:t>. Y</w:t>
      </w:r>
      <w:r w:rsidRPr="000C74AB">
        <w:t>ou do not want to be in that position.</w:t>
      </w:r>
    </w:p>
    <w:p w:rsidR="00AB6DDE" w:rsidRPr="000C74AB" w:rsidP="00AB6DDE">
      <w:pPr>
        <w:pStyle w:val="Question"/>
      </w:pPr>
      <w:sdt>
        <w:sdtPr>
          <w:alias w:val="Member"/>
          <w:tag w:val="&lt;Member mnisId='1516' dodsId='35897'&gt;"/>
          <w:id w:val="-1778478336"/>
          <w:placeholder>
            <w:docPart w:val="DF1F3B49192B4D5EBB6F8DA56462785E"/>
          </w:placeholder>
          <w:richText/>
        </w:sdtPr>
        <w:sdtContent>
          <w:r w:rsidRPr="00FF4959">
            <w:rPr>
              <w:b/>
            </w:rPr>
            <w:t>Chair:</w:t>
          </w:r>
        </w:sdtContent>
      </w:sdt>
      <w:r w:rsidRPr="000C74AB">
        <w:t xml:space="preserve"> There is </w:t>
      </w:r>
      <w:r>
        <w:t xml:space="preserve">now </w:t>
      </w:r>
      <w:r w:rsidRPr="000C74AB">
        <w:t xml:space="preserve">a wealth of multilateral initiatives, which we are trying to understand better. Do you want to just talk us through what is real from these different multilateral partnerships? </w:t>
      </w:r>
      <w:r>
        <w:t>I</w:t>
      </w:r>
      <w:r w:rsidRPr="000C74AB">
        <w:t>f we look at the G7 plan, FORGE</w:t>
      </w:r>
      <w:r>
        <w:t xml:space="preserve"> and</w:t>
      </w:r>
      <w:r w:rsidRPr="000C74AB">
        <w:t xml:space="preserve"> some of the EU initiatives, which</w:t>
      </w:r>
      <w:r w:rsidR="003701D7">
        <w:t xml:space="preserve"> of them</w:t>
      </w:r>
      <w:r w:rsidRPr="000C74AB">
        <w:t xml:space="preserve"> are actually delivering de-risking</w:t>
      </w:r>
      <w:r>
        <w:t xml:space="preserve"> and w</w:t>
      </w:r>
      <w:r w:rsidRPr="000C74AB">
        <w:t>hat do we want out of them? We seem to be playing in all of them. Maybe that is the right strategy at this stage of the game, but I am interested in where you think we ought to be investing time</w:t>
      </w:r>
      <w:r w:rsidR="00CB3216">
        <w:t>,</w:t>
      </w:r>
      <w:r w:rsidRPr="000C74AB">
        <w:t xml:space="preserve"> energy and money.</w:t>
      </w:r>
    </w:p>
    <w:p w:rsidR="00AB6DDE" w:rsidRPr="000C74AB" w:rsidP="00AB6DDE">
      <w:pPr>
        <w:pStyle w:val="Answer"/>
      </w:pPr>
      <w:sdt>
        <w:sdtPr>
          <w:alias w:val="Witness"/>
          <w:id w:val="-1691595965"/>
          <w:placeholder>
            <w:docPart w:val="AC6FBDC9E3D446B8B5C5BE0E1109CFEF"/>
          </w:placeholder>
          <w:richText/>
        </w:sdtPr>
        <w:sdtContent>
          <w:r w:rsidRPr="00FE62D3">
            <w:rPr>
              <w:b/>
              <w:i/>
            </w:rPr>
            <w:t>Chris McDonald:</w:t>
          </w:r>
        </w:sdtContent>
      </w:sdt>
      <w:r w:rsidRPr="000C74AB">
        <w:t xml:space="preserve"> </w:t>
      </w:r>
      <w:r>
        <w:t>I</w:t>
      </w:r>
      <w:r w:rsidRPr="000C74AB">
        <w:t>t probably is the right strategy at the moment</w:t>
      </w:r>
      <w:r>
        <w:t xml:space="preserve">. </w:t>
      </w:r>
      <w:r w:rsidRPr="000C74AB">
        <w:t xml:space="preserve">I would not expect </w:t>
      </w:r>
      <w:r w:rsidR="00A77E50">
        <w:t xml:space="preserve">that </w:t>
      </w:r>
      <w:r w:rsidRPr="000C74AB">
        <w:t>all of them are going to result in something completely tangible.</w:t>
      </w:r>
    </w:p>
    <w:p w:rsidR="00AB6DDE" w:rsidRPr="000C74AB" w:rsidP="00AB6DDE">
      <w:pPr>
        <w:pStyle w:val="Question"/>
      </w:pPr>
      <w:sdt>
        <w:sdtPr>
          <w:alias w:val="Member"/>
          <w:tag w:val="&lt;Member mnisId='1516' dodsId='35897'&gt;"/>
          <w:id w:val="-1545586702"/>
          <w:placeholder>
            <w:docPart w:val="96FDF4BEBBCA41FEA4214BFAD2667432"/>
          </w:placeholder>
          <w:richText/>
        </w:sdtPr>
        <w:sdtContent>
          <w:r w:rsidRPr="00FF4959">
            <w:rPr>
              <w:b/>
            </w:rPr>
            <w:t>Chair:</w:t>
          </w:r>
        </w:sdtContent>
      </w:sdt>
      <w:r w:rsidRPr="000C74AB">
        <w:t xml:space="preserve"> Which is the most important? Is there a hierarchy in your mind</w:t>
      </w:r>
      <w:r>
        <w:t xml:space="preserve"> at the moment</w:t>
      </w:r>
      <w:r w:rsidRPr="000C74AB">
        <w:t>?</w:t>
      </w:r>
    </w:p>
    <w:p w:rsidR="00AB6DDE" w:rsidP="00AB6DDE">
      <w:pPr>
        <w:pStyle w:val="Answer"/>
      </w:pPr>
      <w:sdt>
        <w:sdtPr>
          <w:alias w:val="Witness"/>
          <w:id w:val="-166326403"/>
          <w:placeholder>
            <w:docPart w:val="48C5C298D7F94BC89B5CFA6D9C79C7A1"/>
          </w:placeholder>
          <w:richText/>
        </w:sdtPr>
        <w:sdtContent>
          <w:r w:rsidRPr="00FE62D3">
            <w:rPr>
              <w:b/>
              <w:i/>
            </w:rPr>
            <w:t>Chris McDonald:</w:t>
          </w:r>
        </w:sdtContent>
      </w:sdt>
      <w:r w:rsidRPr="000C74AB">
        <w:t xml:space="preserve"> Yes, there is. The bilateral relationships with the G7 partners, our closest partners, clearly are incredibly important. </w:t>
      </w:r>
      <w:r>
        <w:t>The relationships w</w:t>
      </w:r>
      <w:r w:rsidRPr="000C74AB">
        <w:t>ith the US, Canada and Australia are really important. That is partly about the availability of minerals and finance, but it is also about the nature of the trusted relationship.</w:t>
      </w:r>
    </w:p>
    <w:p w:rsidR="00AB6DDE" w:rsidP="00AB6DDE">
      <w:pPr>
        <w:pStyle w:val="Answer"/>
      </w:pPr>
      <w:r>
        <w:t>O</w:t>
      </w:r>
      <w:r w:rsidRPr="000C74AB">
        <w:t>f course, that extends more generally to the EU, where we would expect a strong material flow</w:t>
      </w:r>
      <w:r w:rsidR="004A5753">
        <w:t>,</w:t>
      </w:r>
      <w:r w:rsidRPr="000C74AB">
        <w:t xml:space="preserve"> and where there is a strong material flow, particularly when we are looking at recycling and the development of recycling technologies and recycling plants around the EU.</w:t>
      </w:r>
    </w:p>
    <w:p w:rsidR="00AB6DDE" w:rsidP="00AB6DDE">
      <w:pPr>
        <w:pStyle w:val="Answer"/>
      </w:pPr>
      <w:r>
        <w:t>B</w:t>
      </w:r>
      <w:r w:rsidRPr="000C74AB">
        <w:t>ecause of the strength of our university sector</w:t>
      </w:r>
      <w:r>
        <w:t xml:space="preserve">, we are in the very fortunate position </w:t>
      </w:r>
      <w:r w:rsidRPr="000C74AB">
        <w:t>of having developed a number of technologies here that could be rolled out in that way. Some of these technologies will need a larger market than the UK to scale effectively in terms of the business investment side of it.</w:t>
      </w:r>
    </w:p>
    <w:p w:rsidR="00AB6DDE" w:rsidP="00AB6DDE">
      <w:pPr>
        <w:pStyle w:val="Answer"/>
      </w:pPr>
      <w:r>
        <w:t>Q</w:t>
      </w:r>
      <w:r w:rsidRPr="000C74AB">
        <w:t xml:space="preserve">uite clearly, </w:t>
      </w:r>
      <w:r>
        <w:t xml:space="preserve">those </w:t>
      </w:r>
      <w:r w:rsidRPr="000C74AB">
        <w:t xml:space="preserve">are our priority. </w:t>
      </w:r>
      <w:r>
        <w:t>F</w:t>
      </w:r>
      <w:r w:rsidRPr="000C74AB">
        <w:t>or some materials, we need to look further afield to ensure that we have access</w:t>
      </w:r>
      <w:r>
        <w:t>. T</w:t>
      </w:r>
      <w:r w:rsidRPr="000C74AB">
        <w:t>hat is why you can see this eclectic list. I have not mentioned Japan</w:t>
      </w:r>
      <w:r>
        <w:t>. W</w:t>
      </w:r>
      <w:r w:rsidRPr="000C74AB">
        <w:t>hen we talk about the materials in Cornwall, there is a huge interest from Japanese industry as well</w:t>
      </w:r>
      <w:r w:rsidR="00063469">
        <w:t>,</w:t>
      </w:r>
      <w:r w:rsidRPr="000C74AB">
        <w:t xml:space="preserve"> because </w:t>
      </w:r>
      <w:r w:rsidR="00CB3216">
        <w:t>it</w:t>
      </w:r>
      <w:r w:rsidRPr="000C74AB">
        <w:t xml:space="preserve"> feel</w:t>
      </w:r>
      <w:r w:rsidR="00CB3216">
        <w:t>s</w:t>
      </w:r>
      <w:r w:rsidRPr="000C74AB">
        <w:t xml:space="preserve"> this vulnerability very closely too.</w:t>
      </w:r>
    </w:p>
    <w:p w:rsidR="00AB6DDE" w:rsidRPr="000C74AB" w:rsidP="00AB6DDE">
      <w:pPr>
        <w:pStyle w:val="Answer"/>
      </w:pPr>
      <w:r>
        <w:t xml:space="preserve">Have I have </w:t>
      </w:r>
      <w:r w:rsidRPr="000C74AB">
        <w:t xml:space="preserve">mentioned </w:t>
      </w:r>
      <w:r>
        <w:t xml:space="preserve">just about </w:t>
      </w:r>
      <w:r w:rsidRPr="000C74AB">
        <w:t>everybody when you asked me to prioritise</w:t>
      </w:r>
      <w:r>
        <w:t xml:space="preserve">? </w:t>
      </w:r>
      <w:r w:rsidRPr="000C74AB">
        <w:t>I possibly have, but you can get a sense of it then.</w:t>
      </w:r>
    </w:p>
    <w:p w:rsidR="00AB6DDE" w:rsidRPr="000C74AB" w:rsidP="00AB6DDE">
      <w:pPr>
        <w:pStyle w:val="Question"/>
      </w:pPr>
      <w:sdt>
        <w:sdtPr>
          <w:alias w:val="Member"/>
          <w:tag w:val="&lt;Member mnisId='1516' dodsId='35897'&gt;"/>
          <w:id w:val="-682440411"/>
          <w:placeholder>
            <w:docPart w:val="B3186E5B57A041B194228D0131FA3199"/>
          </w:placeholder>
          <w:richText/>
        </w:sdtPr>
        <w:sdtContent>
          <w:r w:rsidRPr="00FF4959">
            <w:rPr>
              <w:b/>
            </w:rPr>
            <w:t>Chair:</w:t>
          </w:r>
        </w:sdtContent>
      </w:sdt>
      <w:r w:rsidRPr="000C74AB">
        <w:t xml:space="preserve"> </w:t>
      </w:r>
      <w:r>
        <w:t>You</w:t>
      </w:r>
      <w:r w:rsidRPr="000C74AB">
        <w:t xml:space="preserve"> have mentioned the Five Eyes partners, </w:t>
      </w:r>
      <w:r>
        <w:t xml:space="preserve">our </w:t>
      </w:r>
      <w:r w:rsidRPr="000C74AB">
        <w:t>closest neighbours in Europe</w:t>
      </w:r>
      <w:r>
        <w:t xml:space="preserve"> and our </w:t>
      </w:r>
      <w:r w:rsidRPr="000C74AB">
        <w:t xml:space="preserve">new Asia-Pacific partners. </w:t>
      </w:r>
      <w:r>
        <w:t>A</w:t>
      </w:r>
      <w:r w:rsidRPr="000C74AB">
        <w:t xml:space="preserve">t this stage, your </w:t>
      </w:r>
      <w:r w:rsidR="00CB3216">
        <w:t>judgment</w:t>
      </w:r>
      <w:r w:rsidRPr="000C74AB">
        <w:t xml:space="preserve"> is </w:t>
      </w:r>
      <w:r>
        <w:t xml:space="preserve">that </w:t>
      </w:r>
      <w:r w:rsidRPr="000C74AB">
        <w:t>it is right to be in all these partnerships. You have given us a reasonably clear hierarchy.</w:t>
      </w:r>
    </w:p>
    <w:p w:rsidR="00AB6DDE" w:rsidRPr="000C74AB" w:rsidP="00AB6DDE">
      <w:pPr>
        <w:pStyle w:val="Answer"/>
      </w:pPr>
      <w:sdt>
        <w:sdtPr>
          <w:alias w:val="Witness"/>
          <w:id w:val="-56635097"/>
          <w:placeholder>
            <w:docPart w:val="761CA0AA46BB47D9B827BD78FBDCF404"/>
          </w:placeholder>
          <w:richText/>
        </w:sdtPr>
        <w:sdtContent>
          <w:r w:rsidRPr="00FE62D3">
            <w:rPr>
              <w:b/>
              <w:i/>
            </w:rPr>
            <w:t>Chris McDonald:</w:t>
          </w:r>
        </w:sdtContent>
      </w:sdt>
      <w:r w:rsidRPr="000C74AB">
        <w:t xml:space="preserve"> Yes, and it is right</w:t>
      </w:r>
      <w:r>
        <w:t>. W</w:t>
      </w:r>
      <w:r w:rsidRPr="000C74AB">
        <w:t xml:space="preserve">e are talking about critical minerals, but there </w:t>
      </w:r>
      <w:r>
        <w:t xml:space="preserve">are </w:t>
      </w:r>
      <w:r w:rsidRPr="000C74AB">
        <w:t>dozens of these materials here</w:t>
      </w:r>
      <w:r>
        <w:t>. T</w:t>
      </w:r>
      <w:r w:rsidRPr="000C74AB">
        <w:t xml:space="preserve">here is no one-stop shop for all </w:t>
      </w:r>
      <w:r>
        <w:t>of it</w:t>
      </w:r>
      <w:r w:rsidRPr="000C74AB">
        <w:t xml:space="preserve">. If we are going to get all the materials that we need, </w:t>
      </w:r>
      <w:r>
        <w:t xml:space="preserve">there </w:t>
      </w:r>
      <w:r w:rsidRPr="000C74AB">
        <w:t>is going to be a complex trading landscape.</w:t>
      </w:r>
    </w:p>
    <w:p w:rsidR="00AB6DDE" w:rsidRPr="000C74AB" w:rsidP="00AB6DDE">
      <w:pPr>
        <w:pStyle w:val="Remark"/>
      </w:pPr>
      <w:sdt>
        <w:sdtPr>
          <w:alias w:val="Member"/>
          <w:tag w:val="&lt;Member mnisId='1516' dodsId='35897'&gt;"/>
          <w:id w:val="-2077804408"/>
          <w:placeholder>
            <w:docPart w:val="C1FCEAB280014B2CBC6B2141BD5F6823"/>
          </w:placeholder>
          <w:richText/>
        </w:sdtPr>
        <w:sdtContent>
          <w:r w:rsidRPr="00FF4959">
            <w:rPr>
              <w:b/>
            </w:rPr>
            <w:t>Chair:</w:t>
          </w:r>
        </w:sdtContent>
      </w:sdt>
      <w:r w:rsidRPr="000C74AB">
        <w:t xml:space="preserve"> </w:t>
      </w:r>
      <w:r>
        <w:t>L</w:t>
      </w:r>
      <w:r w:rsidRPr="000C74AB">
        <w:t>et us just turn to how we are going to use development finance to help.</w:t>
      </w:r>
    </w:p>
    <w:p w:rsidR="00AB6DDE" w:rsidRPr="000C74AB" w:rsidP="00AB6DDE">
      <w:pPr>
        <w:pStyle w:val="Question"/>
      </w:pPr>
      <w:sdt>
        <w:sdtPr>
          <w:alias w:val="Member"/>
          <w:tag w:val="&lt;Member mnisId='5302' dodsId='173257'&gt;"/>
          <w:id w:val="-137191713"/>
          <w:placeholder>
            <w:docPart w:val="B75B5E42BB19461883DBBCDC2B920D5A"/>
          </w:placeholder>
          <w:richText/>
        </w:sdtPr>
        <w:sdtContent>
          <w:r w:rsidRPr="00FE62D3">
            <w:rPr>
              <w:b/>
            </w:rPr>
            <w:t>Noah Law:</w:t>
          </w:r>
        </w:sdtContent>
      </w:sdt>
      <w:r w:rsidRPr="000C74AB">
        <w:t xml:space="preserve"> </w:t>
      </w:r>
      <w:r>
        <w:t>Minister,</w:t>
      </w:r>
      <w:r w:rsidRPr="000C74AB">
        <w:t xml:space="preserve"> </w:t>
      </w:r>
      <w:r>
        <w:t>y</w:t>
      </w:r>
      <w:r w:rsidRPr="000C74AB">
        <w:t>ou mentioned earlier that you do not see critical minerals as primarily a means of overseas development</w:t>
      </w:r>
      <w:r w:rsidR="00351D83">
        <w:t>,</w:t>
      </w:r>
      <w:r w:rsidRPr="000C74AB">
        <w:t xml:space="preserve"> in the way perhaps some do. Therefore, what is the role of those partnerships with developing countries? </w:t>
      </w:r>
      <w:r>
        <w:t>W</w:t>
      </w:r>
      <w:r w:rsidRPr="000C74AB">
        <w:t>hat role should development finance play within that?</w:t>
      </w:r>
    </w:p>
    <w:p w:rsidR="00AB6DDE" w:rsidP="00AB6DDE">
      <w:pPr>
        <w:pStyle w:val="Answer"/>
      </w:pPr>
      <w:sdt>
        <w:sdtPr>
          <w:alias w:val="Witness"/>
          <w:id w:val="959459144"/>
          <w:placeholder>
            <w:docPart w:val="CBAE4567945E4087B060F5084DD6C140"/>
          </w:placeholder>
          <w:richText/>
        </w:sdtPr>
        <w:sdtContent>
          <w:r w:rsidRPr="00FE62D3">
            <w:rPr>
              <w:b/>
              <w:i/>
            </w:rPr>
            <w:t>Chris McDonald:</w:t>
          </w:r>
        </w:sdtContent>
      </w:sdt>
      <w:r w:rsidRPr="000C74AB">
        <w:t xml:space="preserve"> Any partnership must be a partnership of mutual benefit. It does not matter who it is with. That is the basic way that I used to do business, and that is the basis for any strong relationship, whether it is a commercial relationship or a </w:t>
      </w:r>
      <w:r w:rsidR="00F613B7">
        <w:t>G</w:t>
      </w:r>
      <w:r w:rsidRPr="000C74AB">
        <w:t>overnment treaty.</w:t>
      </w:r>
    </w:p>
    <w:p w:rsidR="00AB6DDE" w:rsidRPr="000C74AB" w:rsidP="00AB6DDE">
      <w:pPr>
        <w:pStyle w:val="Answer"/>
      </w:pPr>
      <w:r w:rsidRPr="000C74AB">
        <w:t xml:space="preserve">I am always looking for an opportunity for mutual benefit. I always want to make sure the balance of </w:t>
      </w:r>
      <w:r>
        <w:t xml:space="preserve">it </w:t>
      </w:r>
      <w:r w:rsidRPr="000C74AB">
        <w:t>is such that we</w:t>
      </w:r>
      <w:r w:rsidR="00CB3216">
        <w:t xml:space="preserve"> can</w:t>
      </w:r>
      <w:r w:rsidRPr="000C74AB">
        <w:t xml:space="preserve"> exploit our competitive advantage or make a decision about where we want to develop a new competitive advantage.</w:t>
      </w:r>
    </w:p>
    <w:p w:rsidR="00AB6DDE" w:rsidRPr="000C74AB" w:rsidP="00AB6DDE">
      <w:pPr>
        <w:pStyle w:val="Answer"/>
      </w:pPr>
      <w:r>
        <w:t xml:space="preserve">If </w:t>
      </w:r>
      <w:r w:rsidRPr="000C74AB">
        <w:t xml:space="preserve">I were to pick a specific example, </w:t>
      </w:r>
      <w:r>
        <w:t xml:space="preserve">you could </w:t>
      </w:r>
      <w:r w:rsidRPr="000C74AB">
        <w:t>look at the tungsten situation in your own neck of the woods, Noah</w:t>
      </w:r>
      <w:r>
        <w:t>. W</w:t>
      </w:r>
      <w:r w:rsidRPr="000C74AB">
        <w:t>e could enter into a relationship where we mined and sold tungsten</w:t>
      </w:r>
      <w:r w:rsidR="006A0B16">
        <w:t xml:space="preserve">,  </w:t>
      </w:r>
      <w:r w:rsidRPr="000C74AB">
        <w:t xml:space="preserve">or we could enter into a </w:t>
      </w:r>
      <w:r w:rsidRPr="000C74AB">
        <w:t xml:space="preserve">relationship where we mined, processed and sold tungsten. </w:t>
      </w:r>
      <w:r>
        <w:t>F</w:t>
      </w:r>
      <w:r w:rsidRPr="000C74AB">
        <w:t>or me, the latter, if it is possible to achieve it, if we can get the financing and all these sorts of things in place</w:t>
      </w:r>
      <w:r>
        <w:t>—</w:t>
      </w:r>
      <w:r w:rsidRPr="000C74AB">
        <w:t xml:space="preserve">there </w:t>
      </w:r>
      <w:r>
        <w:t xml:space="preserve">are </w:t>
      </w:r>
      <w:r w:rsidRPr="000C74AB">
        <w:t xml:space="preserve">a lot of </w:t>
      </w:r>
      <w:r w:rsidR="00E66A2B">
        <w:t>“</w:t>
      </w:r>
      <w:r w:rsidRPr="000C74AB">
        <w:t>ifs</w:t>
      </w:r>
      <w:r w:rsidR="00E66A2B">
        <w:t>”</w:t>
      </w:r>
      <w:r w:rsidRPr="000C74AB">
        <w:t xml:space="preserve"> around that</w:t>
      </w:r>
      <w:r>
        <w:t>—</w:t>
      </w:r>
      <w:r w:rsidRPr="000C74AB">
        <w:t>would be a better outcome for the UK. That is the outcome that I am trying to work towards.</w:t>
      </w:r>
    </w:p>
    <w:p w:rsidR="00AB6DDE" w:rsidP="00AB6DDE">
      <w:pPr>
        <w:pStyle w:val="Answer"/>
      </w:pPr>
      <w:r>
        <w:t>E</w:t>
      </w:r>
      <w:r w:rsidRPr="000C74AB">
        <w:t xml:space="preserve">qually, </w:t>
      </w:r>
      <w:r>
        <w:t xml:space="preserve">as </w:t>
      </w:r>
      <w:r w:rsidRPr="000C74AB">
        <w:t>you can imagine, if we are in a negotiation with another country that has access to a mine</w:t>
      </w:r>
      <w:r w:rsidR="00E66A2B">
        <w:t>—</w:t>
      </w:r>
      <w:r>
        <w:t xml:space="preserve">if </w:t>
      </w:r>
      <w:r w:rsidRPr="000C74AB">
        <w:t>there is another version of Cornwall somewhere else</w:t>
      </w:r>
      <w:r w:rsidR="00E66A2B">
        <w:t>—</w:t>
      </w:r>
      <w:r w:rsidRPr="000C74AB">
        <w:t>it is in their interest to capture the min</w:t>
      </w:r>
      <w:r>
        <w:t xml:space="preserve">ing </w:t>
      </w:r>
      <w:r w:rsidRPr="000C74AB">
        <w:t xml:space="preserve">and the processing in their own country. </w:t>
      </w:r>
      <w:r>
        <w:t>F</w:t>
      </w:r>
      <w:r w:rsidRPr="000C74AB">
        <w:t>rom our perspective, it may be that for that particular mineral</w:t>
      </w:r>
      <w:r>
        <w:t>—</w:t>
      </w:r>
      <w:r w:rsidRPr="000C74AB">
        <w:t xml:space="preserve">it would not be the case </w:t>
      </w:r>
      <w:r>
        <w:t xml:space="preserve">for </w:t>
      </w:r>
      <w:r w:rsidRPr="000C74AB">
        <w:t>all of them</w:t>
      </w:r>
      <w:r>
        <w:t>—</w:t>
      </w:r>
      <w:r w:rsidRPr="000C74AB">
        <w:t>I would prefer to have the processing here because we might have some sort of technology competitive advantage that we are trying to exploit and develop in order to feed into one of our high-value manufacturing supply chains.</w:t>
      </w:r>
      <w:r>
        <w:t xml:space="preserve"> </w:t>
      </w:r>
    </w:p>
    <w:p w:rsidR="00AB6DDE" w:rsidP="00AB6DDE">
      <w:pPr>
        <w:pStyle w:val="Answer"/>
      </w:pPr>
      <w:r>
        <w:t>W</w:t>
      </w:r>
      <w:r w:rsidRPr="000C74AB">
        <w:t>e would have to look very carefully at the balance on that</w:t>
      </w:r>
      <w:r>
        <w:t xml:space="preserve">, but there </w:t>
      </w:r>
      <w:r w:rsidRPr="000C74AB">
        <w:t>is not a single rule across the board. It would be dependent on each individual mineral.</w:t>
      </w:r>
      <w:r>
        <w:t xml:space="preserve"> O</w:t>
      </w:r>
      <w:r w:rsidRPr="000C74AB">
        <w:t xml:space="preserve">nce you can see what the shape of that looks like, </w:t>
      </w:r>
      <w:r>
        <w:t xml:space="preserve">you then have </w:t>
      </w:r>
      <w:r w:rsidRPr="000C74AB">
        <w:t>the financing bit</w:t>
      </w:r>
      <w:r>
        <w:t xml:space="preserve">. That </w:t>
      </w:r>
      <w:r w:rsidRPr="000C74AB">
        <w:t xml:space="preserve">is ultimately where there </w:t>
      </w:r>
      <w:r>
        <w:t xml:space="preserve">could be </w:t>
      </w:r>
      <w:r w:rsidRPr="000C74AB">
        <w:t xml:space="preserve">a development benefit in another nation and where we </w:t>
      </w:r>
      <w:r>
        <w:t xml:space="preserve">could </w:t>
      </w:r>
      <w:r w:rsidRPr="000C74AB">
        <w:t>play a really important role.</w:t>
      </w:r>
    </w:p>
    <w:p w:rsidR="00AB6DDE" w:rsidP="00AB6DDE">
      <w:pPr>
        <w:pStyle w:val="Answer"/>
      </w:pPr>
      <w:r>
        <w:t>O</w:t>
      </w:r>
      <w:r w:rsidRPr="000C74AB">
        <w:t>ne of the strengths we have identified is our ability to finance these projects. We have strengths in mining</w:t>
      </w:r>
      <w:r>
        <w:t xml:space="preserve">, </w:t>
      </w:r>
      <w:r w:rsidRPr="000C74AB">
        <w:t xml:space="preserve">processing and R&amp;D, but financing is another strength that we have. </w:t>
      </w:r>
      <w:r>
        <w:t xml:space="preserve">That </w:t>
      </w:r>
      <w:r w:rsidRPr="000C74AB">
        <w:t xml:space="preserve">is the reason why I </w:t>
      </w:r>
      <w:r>
        <w:t xml:space="preserve">recently </w:t>
      </w:r>
      <w:r w:rsidRPr="000C74AB">
        <w:t xml:space="preserve">took a number of the critical minerals businesses that we have in the UK to the </w:t>
      </w:r>
      <w:r>
        <w:t>C</w:t>
      </w:r>
      <w:r w:rsidRPr="000C74AB">
        <w:t xml:space="preserve">ity and we did a domestic trade mission to connect those businesses. </w:t>
      </w:r>
      <w:r>
        <w:t>W</w:t>
      </w:r>
      <w:r w:rsidRPr="000C74AB">
        <w:t>e are pretty good at financing overseas projects, but we have been less good at financing UK projects in the same way.</w:t>
      </w:r>
    </w:p>
    <w:p w:rsidR="00AB6DDE" w:rsidRPr="000C74AB" w:rsidP="00AB6DDE">
      <w:pPr>
        <w:pStyle w:val="Answer"/>
      </w:pPr>
      <w:r>
        <w:t xml:space="preserve">If </w:t>
      </w:r>
      <w:r w:rsidR="00636550">
        <w:t>we</w:t>
      </w:r>
      <w:r>
        <w:t xml:space="preserve"> look at what </w:t>
      </w:r>
      <w:r w:rsidRPr="000C74AB">
        <w:t>I have just described</w:t>
      </w:r>
      <w:r>
        <w:t xml:space="preserve">, we </w:t>
      </w:r>
      <w:r w:rsidRPr="000C74AB">
        <w:t>can see what our competitive advantage is</w:t>
      </w:r>
      <w:r>
        <w:t xml:space="preserve"> or w</w:t>
      </w:r>
      <w:r w:rsidRPr="000C74AB">
        <w:t xml:space="preserve">e can see a space where we might want to have a competitive advantage, which could be about processing. </w:t>
      </w:r>
      <w:r>
        <w:t>We then f</w:t>
      </w:r>
      <w:r w:rsidRPr="000C74AB">
        <w:t xml:space="preserve">ind a nation to partner with on that in a way that achieves a benefit for that nation as well. </w:t>
      </w:r>
      <w:r>
        <w:t>Y</w:t>
      </w:r>
      <w:r w:rsidRPr="000C74AB">
        <w:t xml:space="preserve">ou </w:t>
      </w:r>
      <w:r>
        <w:t xml:space="preserve">then </w:t>
      </w:r>
      <w:r w:rsidRPr="000C74AB">
        <w:t>have a package of mutual benefit. Financing flows</w:t>
      </w:r>
      <w:r w:rsidR="007070F4">
        <w:t>,</w:t>
      </w:r>
      <w:r>
        <w:t xml:space="preserve"> and t</w:t>
      </w:r>
      <w:r w:rsidRPr="000C74AB">
        <w:t xml:space="preserve">he materials flow in the other way. </w:t>
      </w:r>
      <w:r>
        <w:t xml:space="preserve">It </w:t>
      </w:r>
      <w:r w:rsidRPr="000C74AB">
        <w:t>is a neat little deal. That works as a development project, but the primary objective was not development. It was to find a deal of mutual benefit.</w:t>
      </w:r>
    </w:p>
    <w:p w:rsidR="00AB6DDE" w:rsidRPr="000C74AB" w:rsidP="00AB6DDE">
      <w:pPr>
        <w:pStyle w:val="Remark"/>
      </w:pPr>
      <w:sdt>
        <w:sdtPr>
          <w:alias w:val="Member"/>
          <w:tag w:val="&lt;Member mnisId='5302' dodsId='173257'&gt;"/>
          <w:id w:val="-2020689820"/>
          <w:placeholder>
            <w:docPart w:val="7DDDE74DDFE945F390C3DAC187215CC1"/>
          </w:placeholder>
          <w:richText/>
        </w:sdtPr>
        <w:sdtContent>
          <w:r w:rsidRPr="00FE62D3">
            <w:rPr>
              <w:b/>
            </w:rPr>
            <w:t>Noah Law:</w:t>
          </w:r>
        </w:sdtContent>
      </w:sdt>
      <w:r w:rsidRPr="000C74AB">
        <w:t xml:space="preserve"> I understood that pecking order</w:t>
      </w:r>
      <w:r w:rsidR="00701F8E">
        <w:t>, with</w:t>
      </w:r>
      <w:r w:rsidRPr="000C74AB">
        <w:t xml:space="preserve"> domestic processing being right at the top of that</w:t>
      </w:r>
      <w:r>
        <w:t>. D</w:t>
      </w:r>
      <w:r w:rsidRPr="000C74AB">
        <w:t>o</w:t>
      </w:r>
      <w:r>
        <w:t xml:space="preserve"> you see </w:t>
      </w:r>
      <w:r w:rsidRPr="000C74AB">
        <w:t xml:space="preserve">development finance having that role in de-risking our supply chains domestically? </w:t>
      </w:r>
      <w:r>
        <w:t>A</w:t>
      </w:r>
      <w:r w:rsidRPr="000C74AB">
        <w:t>re we there yet?</w:t>
      </w:r>
    </w:p>
    <w:p w:rsidR="00AB6DDE" w:rsidRPr="000C74AB" w:rsidP="00AB6DDE">
      <w:pPr>
        <w:pStyle w:val="Question"/>
      </w:pPr>
      <w:sdt>
        <w:sdtPr>
          <w:alias w:val="Member"/>
          <w:tag w:val="&lt;Member mnisId='1516' dodsId='35897'&gt;"/>
          <w:id w:val="1043712253"/>
          <w:placeholder>
            <w:docPart w:val="124DCF6ECF484003A9716B1ADE0B39B3"/>
          </w:placeholder>
          <w:richText/>
        </w:sdtPr>
        <w:sdtContent>
          <w:r w:rsidRPr="00FF4959">
            <w:rPr>
              <w:b/>
            </w:rPr>
            <w:t>Chair:</w:t>
          </w:r>
        </w:sdtContent>
      </w:sdt>
      <w:r w:rsidRPr="000C74AB">
        <w:t xml:space="preserve"> What we are wondering is</w:t>
      </w:r>
      <w:r>
        <w:t xml:space="preserve"> </w:t>
      </w:r>
      <w:r w:rsidR="00636550">
        <w:t>this</w:t>
      </w:r>
      <w:r w:rsidR="001B62B6">
        <w:t>: w</w:t>
      </w:r>
      <w:r w:rsidRPr="000C74AB" w:rsidR="00636550">
        <w:t xml:space="preserve">e </w:t>
      </w:r>
      <w:r w:rsidRPr="000C74AB">
        <w:t xml:space="preserve">are members of the World Bank, </w:t>
      </w:r>
      <w:r>
        <w:t xml:space="preserve">the </w:t>
      </w:r>
      <w:r w:rsidRPr="000C74AB">
        <w:t>EBRD</w:t>
      </w:r>
      <w:r>
        <w:t xml:space="preserve"> and the </w:t>
      </w:r>
      <w:r w:rsidRPr="000C74AB">
        <w:t xml:space="preserve">IMF, </w:t>
      </w:r>
      <w:r>
        <w:t xml:space="preserve">but </w:t>
      </w:r>
      <w:r w:rsidRPr="000C74AB">
        <w:t xml:space="preserve">it does not appear </w:t>
      </w:r>
      <w:r w:rsidR="00636550">
        <w:t>that</w:t>
      </w:r>
      <w:r w:rsidRPr="000C74AB">
        <w:t xml:space="preserve"> we are using our MDB partnerships with our allies to finance midstream processing, especially in Africa, in ways that are win-win for our relationships</w:t>
      </w:r>
      <w:r>
        <w:t xml:space="preserve">, </w:t>
      </w:r>
      <w:r w:rsidRPr="000C74AB">
        <w:t>win-win for our security and win-win for their economic development and domestic resource mobilisation.</w:t>
      </w:r>
    </w:p>
    <w:p w:rsidR="00AB6DDE" w:rsidRPr="000C74AB" w:rsidP="00AB6DDE">
      <w:pPr>
        <w:pStyle w:val="Answer"/>
      </w:pPr>
      <w:sdt>
        <w:sdtPr>
          <w:alias w:val="Witness"/>
          <w:id w:val="-229307847"/>
          <w:placeholder>
            <w:docPart w:val="BBD4D40F09984F1A886A4BA49A18F4F5"/>
          </w:placeholder>
          <w:richText/>
        </w:sdtPr>
        <w:sdtContent>
          <w:r w:rsidRPr="00FE62D3">
            <w:rPr>
              <w:b/>
              <w:i/>
            </w:rPr>
            <w:t>Chris McDonald:</w:t>
          </w:r>
        </w:sdtContent>
      </w:sdt>
      <w:r w:rsidRPr="000C74AB">
        <w:t xml:space="preserve"> The question </w:t>
      </w:r>
      <w:r>
        <w:t xml:space="preserve">that </w:t>
      </w:r>
      <w:r w:rsidRPr="000C74AB">
        <w:t xml:space="preserve">we would need to ask first, though, is what midstream processing we </w:t>
      </w:r>
      <w:r w:rsidR="00636550">
        <w:t xml:space="preserve">would </w:t>
      </w:r>
      <w:r w:rsidRPr="000C74AB">
        <w:t xml:space="preserve">want to develop in a country in Africa and why we </w:t>
      </w:r>
      <w:r w:rsidR="00636550">
        <w:t xml:space="preserve">would </w:t>
      </w:r>
      <w:r w:rsidRPr="000C74AB">
        <w:t>want to do it</w:t>
      </w:r>
      <w:r w:rsidR="00636550">
        <w:t>.</w:t>
      </w:r>
      <w:r w:rsidRPr="000C74AB">
        <w:t xml:space="preserve"> </w:t>
      </w:r>
      <w:r>
        <w:t xml:space="preserve">This </w:t>
      </w:r>
      <w:r w:rsidRPr="000C74AB">
        <w:t xml:space="preserve">goes back to </w:t>
      </w:r>
      <w:r>
        <w:t xml:space="preserve">the </w:t>
      </w:r>
      <w:r w:rsidRPr="000C74AB">
        <w:t>point that I raised with Noah</w:t>
      </w:r>
      <w:r>
        <w:t>. W</w:t>
      </w:r>
      <w:r w:rsidRPr="000C74AB">
        <w:t xml:space="preserve">e would have to decide first where we </w:t>
      </w:r>
      <w:r>
        <w:t xml:space="preserve">would </w:t>
      </w:r>
      <w:r w:rsidRPr="000C74AB">
        <w:t>see that sitting</w:t>
      </w:r>
      <w:r>
        <w:t xml:space="preserve"> and whether it w</w:t>
      </w:r>
      <w:r w:rsidRPr="000C74AB">
        <w:t>ould be here or there</w:t>
      </w:r>
      <w:r>
        <w:t xml:space="preserve">. </w:t>
      </w:r>
    </w:p>
    <w:p w:rsidR="00AB6DDE" w:rsidRPr="000C74AB" w:rsidP="00AB6DDE">
      <w:pPr>
        <w:pStyle w:val="Question"/>
      </w:pPr>
      <w:sdt>
        <w:sdtPr>
          <w:alias w:val="Member"/>
          <w:tag w:val="&lt;Member mnisId='1516' dodsId='35897'&gt;"/>
          <w:id w:val="753940149"/>
          <w:placeholder>
            <w:docPart w:val="D67C801FED064F01A0B31738936A5E5A"/>
          </w:placeholder>
          <w:richText/>
        </w:sdtPr>
        <w:sdtContent>
          <w:r w:rsidRPr="00FF4959">
            <w:rPr>
              <w:b/>
            </w:rPr>
            <w:t>Chair:</w:t>
          </w:r>
        </w:sdtContent>
      </w:sdt>
      <w:r w:rsidRPr="000C74AB">
        <w:t xml:space="preserve"> I guess we are asking why </w:t>
      </w:r>
      <w:r w:rsidR="00636550">
        <w:t xml:space="preserve">we </w:t>
      </w:r>
      <w:r w:rsidRPr="000C74AB">
        <w:t>have not figured that out yet</w:t>
      </w:r>
      <w:r w:rsidR="00636550">
        <w:t>.</w:t>
      </w:r>
      <w:r w:rsidRPr="000C74AB">
        <w:t xml:space="preserve"> </w:t>
      </w:r>
      <w:r>
        <w:t>I</w:t>
      </w:r>
      <w:r w:rsidRPr="000C74AB">
        <w:t>f we have not figured it out, when are we going to figure it out?</w:t>
      </w:r>
    </w:p>
    <w:p w:rsidR="00AB6DDE" w:rsidRPr="000C74AB" w:rsidP="00AB6DDE">
      <w:pPr>
        <w:pStyle w:val="Answer"/>
      </w:pPr>
      <w:sdt>
        <w:sdtPr>
          <w:alias w:val="Witness"/>
          <w:id w:val="-819037585"/>
          <w:placeholder>
            <w:docPart w:val="D392774A85874611B87011D4C1456DB0"/>
          </w:placeholder>
          <w:richText/>
        </w:sdtPr>
        <w:sdtContent>
          <w:r w:rsidRPr="00FE62D3">
            <w:rPr>
              <w:b/>
              <w:i/>
            </w:rPr>
            <w:t>Chris McDonald:</w:t>
          </w:r>
        </w:sdtContent>
      </w:sdt>
      <w:r w:rsidRPr="000C74AB">
        <w:t xml:space="preserve"> It is not that we have not figured it out, but there is not such a project yet. </w:t>
      </w:r>
      <w:r>
        <w:t>T</w:t>
      </w:r>
      <w:r w:rsidRPr="000C74AB">
        <w:t>hat does not mean there could not be.</w:t>
      </w:r>
    </w:p>
    <w:p w:rsidR="00AB6DDE" w:rsidRPr="000C74AB" w:rsidP="00AB6DDE">
      <w:pPr>
        <w:pStyle w:val="Question"/>
      </w:pPr>
      <w:sdt>
        <w:sdtPr>
          <w:alias w:val="Member"/>
          <w:tag w:val="&lt;Member mnisId='1516' dodsId='35897'&gt;"/>
          <w:id w:val="-2095152448"/>
          <w:placeholder>
            <w:docPart w:val="CED05C017E824962B0CB75466DCD8BFF"/>
          </w:placeholder>
          <w:richText/>
        </w:sdtPr>
        <w:sdtContent>
          <w:r w:rsidRPr="00636550">
            <w:rPr>
              <w:b/>
            </w:rPr>
            <w:t>Chair:</w:t>
          </w:r>
        </w:sdtContent>
      </w:sdt>
      <w:r w:rsidRPr="00636550">
        <w:t xml:space="preserve"> There are </w:t>
      </w:r>
      <w:r w:rsidRPr="00636550" w:rsidR="00636550">
        <w:t xml:space="preserve">plenty </w:t>
      </w:r>
      <w:r w:rsidRPr="00636550">
        <w:t>of these</w:t>
      </w:r>
      <w:r>
        <w:t xml:space="preserve"> projects.</w:t>
      </w:r>
    </w:p>
    <w:p w:rsidR="00AB6DDE" w:rsidP="00AB6DDE">
      <w:pPr>
        <w:pStyle w:val="Answer"/>
      </w:pPr>
      <w:sdt>
        <w:sdtPr>
          <w:alias w:val="Witness"/>
          <w:id w:val="599303775"/>
          <w:placeholder>
            <w:docPart w:val="C900AFB32E2744FD95B37834EB296DF9"/>
          </w:placeholder>
          <w:richText/>
        </w:sdtPr>
        <w:sdtContent>
          <w:r w:rsidRPr="00FE62D3">
            <w:rPr>
              <w:b/>
              <w:i/>
            </w:rPr>
            <w:t>Chris McDonald:</w:t>
          </w:r>
        </w:sdtContent>
      </w:sdt>
      <w:r w:rsidRPr="000C74AB">
        <w:t xml:space="preserve"> There is not such a project that we are actively working on.</w:t>
      </w:r>
      <w:r>
        <w:t xml:space="preserve"> W</w:t>
      </w:r>
      <w:r w:rsidRPr="000C74AB">
        <w:t xml:space="preserve">hich </w:t>
      </w:r>
      <w:r w:rsidR="00636550">
        <w:t xml:space="preserve">is the </w:t>
      </w:r>
      <w:r w:rsidRPr="000C74AB">
        <w:t xml:space="preserve">particular critical mineral? </w:t>
      </w:r>
      <w:r>
        <w:t>T</w:t>
      </w:r>
      <w:r w:rsidRPr="000C74AB">
        <w:t xml:space="preserve">here are some projects </w:t>
      </w:r>
      <w:r>
        <w:t xml:space="preserve">that </w:t>
      </w:r>
      <w:r w:rsidRPr="000C74AB">
        <w:t>I have looked at on iron ore, for instance, which is on the growth minerals list. In terms of the minerals we have talked about, we have cobalt processing here in the UK</w:t>
      </w:r>
      <w:r>
        <w:t xml:space="preserve">; </w:t>
      </w:r>
      <w:r w:rsidRPr="000C74AB">
        <w:t xml:space="preserve">we have nickel processing. I mentioned </w:t>
      </w:r>
      <w:r>
        <w:t xml:space="preserve">that </w:t>
      </w:r>
      <w:r w:rsidRPr="000C74AB">
        <w:t xml:space="preserve">I would like us to have tungsten and lithium as well. Gallium and germanium </w:t>
      </w:r>
      <w:r>
        <w:t xml:space="preserve">we </w:t>
      </w:r>
      <w:r w:rsidRPr="000C74AB">
        <w:t>will probably buy in directly</w:t>
      </w:r>
      <w:r>
        <w:t>. T</w:t>
      </w:r>
      <w:r w:rsidRPr="000C74AB">
        <w:t>hat processing could be overseas, but it could possibly come from a G7 stockpile.</w:t>
      </w:r>
    </w:p>
    <w:p w:rsidR="00AB6DDE" w:rsidRPr="000C74AB" w:rsidP="00AB6DDE">
      <w:pPr>
        <w:pStyle w:val="Answer"/>
      </w:pPr>
      <w:r w:rsidRPr="000C74AB">
        <w:t xml:space="preserve">What </w:t>
      </w:r>
      <w:r w:rsidRPr="000C74AB">
        <w:t>is the specific mineral that is in a country that requires development where they have the raw material and they would like processing</w:t>
      </w:r>
      <w:r>
        <w:t>,</w:t>
      </w:r>
      <w:r w:rsidRPr="000C74AB">
        <w:t xml:space="preserve"> and we do not need the processing here?</w:t>
      </w:r>
      <w:r>
        <w:t xml:space="preserve"> </w:t>
      </w:r>
      <w:r w:rsidRPr="000C74AB">
        <w:t xml:space="preserve">That is the point </w:t>
      </w:r>
      <w:r>
        <w:t xml:space="preserve">at which </w:t>
      </w:r>
      <w:r w:rsidRPr="000C74AB">
        <w:t>we would then pick up with one of the international partners or BII to put the infrastructure in.</w:t>
      </w:r>
    </w:p>
    <w:p w:rsidR="00AB6DDE" w:rsidRPr="000C74AB" w:rsidP="00AB6DDE">
      <w:pPr>
        <w:pStyle w:val="Question"/>
      </w:pPr>
      <w:sdt>
        <w:sdtPr>
          <w:alias w:val="Member"/>
          <w:tag w:val="&lt;Member mnisId='1516' dodsId='35897'&gt;"/>
          <w:id w:val="-350264853"/>
          <w:placeholder>
            <w:docPart w:val="C966FBCCFA4346EF9D44C0E6CC5426E6"/>
          </w:placeholder>
          <w:richText/>
        </w:sdtPr>
        <w:sdtContent>
          <w:r w:rsidRPr="00FF4959">
            <w:rPr>
              <w:b/>
            </w:rPr>
            <w:t>Chair:</w:t>
          </w:r>
        </w:sdtContent>
      </w:sdt>
      <w:r w:rsidRPr="000C74AB">
        <w:t xml:space="preserve"> That is a useful point</w:t>
      </w:r>
      <w:r>
        <w:t>. M</w:t>
      </w:r>
      <w:r w:rsidRPr="000C74AB">
        <w:t xml:space="preserve">aybe in the follow-up correspondence we can run that gap analysis </w:t>
      </w:r>
      <w:r>
        <w:t xml:space="preserve">so that </w:t>
      </w:r>
      <w:r w:rsidRPr="000C74AB">
        <w:t>we understand your take on where that might be or might not be.</w:t>
      </w:r>
    </w:p>
    <w:p w:rsidR="00AB6DDE" w:rsidRPr="000C74AB" w:rsidP="00AB6DDE">
      <w:pPr>
        <w:pStyle w:val="Answer"/>
      </w:pPr>
      <w:sdt>
        <w:sdtPr>
          <w:alias w:val="Witness"/>
          <w:id w:val="1063073633"/>
          <w:placeholder>
            <w:docPart w:val="863594AA70D145B58AE97298520309ED"/>
          </w:placeholder>
          <w:richText/>
        </w:sdtPr>
        <w:sdtContent>
          <w:r w:rsidRPr="00FE62D3">
            <w:rPr>
              <w:b/>
              <w:i/>
            </w:rPr>
            <w:t>Chris McDonald:</w:t>
          </w:r>
        </w:sdtContent>
      </w:sdt>
      <w:r w:rsidRPr="000C74AB">
        <w:t xml:space="preserve"> </w:t>
      </w:r>
      <w:r>
        <w:t>O</w:t>
      </w:r>
      <w:r w:rsidRPr="000C74AB">
        <w:t>ne example could be copper smelting</w:t>
      </w:r>
      <w:r>
        <w:t xml:space="preserve">, </w:t>
      </w:r>
      <w:r w:rsidRPr="000C74AB">
        <w:t>potentially. Were you going to come in there, Mike?</w:t>
      </w:r>
    </w:p>
    <w:p w:rsidR="00AB6DDE" w:rsidRPr="000C74AB" w:rsidP="00AB6DDE">
      <w:pPr>
        <w:pStyle w:val="Answer"/>
      </w:pPr>
      <w:sdt>
        <w:sdtPr>
          <w:alias w:val="Witness"/>
          <w:id w:val="2060816854"/>
          <w:placeholder>
            <w:docPart w:val="D7580E4887B64DCBBDCA0569BD261363"/>
          </w:placeholder>
          <w:richText/>
        </w:sdtPr>
        <w:sdtContent>
          <w:r w:rsidRPr="00FE62D3">
            <w:rPr>
              <w:b/>
              <w:i/>
            </w:rPr>
            <w:t>Mike Hill:</w:t>
          </w:r>
        </w:sdtContent>
      </w:sdt>
      <w:r w:rsidRPr="000C74AB">
        <w:t xml:space="preserve"> </w:t>
      </w:r>
      <w:r>
        <w:t xml:space="preserve">I was just going </w:t>
      </w:r>
      <w:r w:rsidRPr="000C74AB">
        <w:t>to talk about some of the tools</w:t>
      </w:r>
      <w:r>
        <w:t xml:space="preserve">. We have </w:t>
      </w:r>
      <w:r w:rsidRPr="000C74AB">
        <w:t xml:space="preserve">the new UK </w:t>
      </w:r>
      <w:r w:rsidRPr="000C74AB" w:rsidR="00636550">
        <w:t>Export Finance</w:t>
      </w:r>
      <w:r w:rsidRPr="000C74AB">
        <w:t xml:space="preserve"> </w:t>
      </w:r>
      <w:r w:rsidRPr="000C74AB" w:rsidR="00636550">
        <w:t>critical mineral</w:t>
      </w:r>
      <w:r w:rsidR="00636550">
        <w:t>s</w:t>
      </w:r>
      <w:r w:rsidRPr="000C74AB" w:rsidR="00636550">
        <w:t xml:space="preserve"> supply finance </w:t>
      </w:r>
      <w:r w:rsidRPr="000C74AB">
        <w:t>tool</w:t>
      </w:r>
      <w:r>
        <w:t xml:space="preserve">, which </w:t>
      </w:r>
      <w:r w:rsidRPr="000C74AB">
        <w:t xml:space="preserve">allows finance to be deployed overseas where some of that material will come back into the UK for UK businesses and then </w:t>
      </w:r>
      <w:r w:rsidR="00636550">
        <w:t xml:space="preserve">be </w:t>
      </w:r>
      <w:r w:rsidRPr="000C74AB">
        <w:t>exported</w:t>
      </w:r>
      <w:r>
        <w:t xml:space="preserve"> onward</w:t>
      </w:r>
      <w:r w:rsidRPr="000C74AB">
        <w:t>.</w:t>
      </w:r>
      <w:r>
        <w:t xml:space="preserve"> T</w:t>
      </w:r>
      <w:r w:rsidRPr="000C74AB">
        <w:t xml:space="preserve">here </w:t>
      </w:r>
      <w:r>
        <w:t xml:space="preserve">are </w:t>
      </w:r>
      <w:r w:rsidRPr="000C74AB">
        <w:t>new initiatives through UK Export Finance to support that development</w:t>
      </w:r>
      <w:r>
        <w:t>. I</w:t>
      </w:r>
      <w:r w:rsidRPr="000C74AB">
        <w:t>t was talked about earlier, but British International Investment</w:t>
      </w:r>
      <w:r>
        <w:t xml:space="preserve"> is a </w:t>
      </w:r>
      <w:r w:rsidRPr="000C74AB">
        <w:t>way to support infrastructure in some of these countries as it relates to critical minerals.</w:t>
      </w:r>
      <w:r>
        <w:t xml:space="preserve"> </w:t>
      </w:r>
    </w:p>
    <w:p w:rsidR="00AB6DDE" w:rsidRPr="000C74AB" w:rsidP="00AB6DDE">
      <w:pPr>
        <w:pStyle w:val="Answer"/>
      </w:pPr>
      <w:r>
        <w:t>O</w:t>
      </w:r>
      <w:r w:rsidRPr="000C74AB">
        <w:t>n UK Export Finance, a lot of it depends on downstream demand from industry in the UK</w:t>
      </w:r>
      <w:r>
        <w:t>. W</w:t>
      </w:r>
      <w:r w:rsidRPr="000C74AB">
        <w:t xml:space="preserve">e are working </w:t>
      </w:r>
      <w:r>
        <w:t xml:space="preserve">on </w:t>
      </w:r>
      <w:r w:rsidRPr="000C74AB">
        <w:t>a demand aggregation tool</w:t>
      </w:r>
      <w:r>
        <w:t xml:space="preserve">, which was </w:t>
      </w:r>
      <w:r w:rsidRPr="000C74AB">
        <w:t xml:space="preserve">announced through our strategy, </w:t>
      </w:r>
      <w:r>
        <w:t xml:space="preserve">to give us </w:t>
      </w:r>
      <w:r w:rsidRPr="000C74AB">
        <w:t>a much richer picture of the niche</w:t>
      </w:r>
      <w:r>
        <w:t xml:space="preserve"> </w:t>
      </w:r>
      <w:r w:rsidRPr="000C74AB">
        <w:t>needs of certain businesses</w:t>
      </w:r>
      <w:r w:rsidR="002264F3">
        <w:t>,</w:t>
      </w:r>
      <w:r w:rsidRPr="000C74AB">
        <w:t xml:space="preserve"> so </w:t>
      </w:r>
      <w:r>
        <w:t>that G</w:t>
      </w:r>
      <w:r w:rsidRPr="000C74AB">
        <w:t xml:space="preserve">overnment </w:t>
      </w:r>
      <w:r>
        <w:t xml:space="preserve">can work </w:t>
      </w:r>
      <w:r w:rsidRPr="000C74AB">
        <w:t>as a convener</w:t>
      </w:r>
      <w:r>
        <w:t xml:space="preserve">, </w:t>
      </w:r>
      <w:r w:rsidRPr="000C74AB">
        <w:t>with some export finance</w:t>
      </w:r>
      <w:r>
        <w:t xml:space="preserve">, </w:t>
      </w:r>
      <w:r w:rsidRPr="000C74AB">
        <w:t xml:space="preserve">to bring these projects to life. </w:t>
      </w:r>
      <w:r>
        <w:t>H</w:t>
      </w:r>
      <w:r w:rsidRPr="000C74AB">
        <w:t>ow do we kind of join all that together?</w:t>
      </w:r>
    </w:p>
    <w:p w:rsidR="00AB6DDE" w:rsidRPr="000C74AB" w:rsidP="00AB6DDE">
      <w:pPr>
        <w:pStyle w:val="Question"/>
      </w:pPr>
      <w:sdt>
        <w:sdtPr>
          <w:alias w:val="Member"/>
          <w:tag w:val="&lt;Member mnisId='5302' dodsId='173257'&gt;"/>
          <w:id w:val="-1200316605"/>
          <w:placeholder>
            <w:docPart w:val="55E74225493F4270A61A24E87DC22088"/>
          </w:placeholder>
          <w:richText/>
        </w:sdtPr>
        <w:sdtContent>
          <w:r w:rsidRPr="00FE62D3">
            <w:rPr>
              <w:b/>
            </w:rPr>
            <w:t>Noah Law:</w:t>
          </w:r>
        </w:sdtContent>
      </w:sdt>
      <w:r w:rsidRPr="000C74AB">
        <w:t xml:space="preserve"> If I can just come </w:t>
      </w:r>
      <w:r>
        <w:t xml:space="preserve">in </w:t>
      </w:r>
      <w:r w:rsidRPr="000C74AB">
        <w:t>for a final word, a lot of this did not come up in our previous panels</w:t>
      </w:r>
      <w:r>
        <w:t>. I</w:t>
      </w:r>
      <w:r w:rsidRPr="000C74AB">
        <w:t xml:space="preserve">t seems </w:t>
      </w:r>
      <w:r>
        <w:t xml:space="preserve">like </w:t>
      </w:r>
      <w:r w:rsidRPr="000C74AB">
        <w:t xml:space="preserve">we are at an early stage. How would you, Minister, define better that </w:t>
      </w:r>
      <w:r w:rsidR="00604CDD">
        <w:t>t</w:t>
      </w:r>
      <w:r w:rsidRPr="000C74AB">
        <w:t>eam UK offer?</w:t>
      </w:r>
    </w:p>
    <w:p w:rsidR="00AB6DDE" w:rsidP="00AB6DDE">
      <w:pPr>
        <w:pStyle w:val="Answer"/>
      </w:pPr>
      <w:sdt>
        <w:sdtPr>
          <w:alias w:val="Witness"/>
          <w:id w:val="-382859500"/>
          <w:placeholder>
            <w:docPart w:val="1551E70300B8472DAA88BEA8678C19E6"/>
          </w:placeholder>
          <w:richText/>
        </w:sdtPr>
        <w:sdtContent>
          <w:r w:rsidRPr="00FE62D3">
            <w:rPr>
              <w:b/>
              <w:i/>
            </w:rPr>
            <w:t>Chris McDonald:</w:t>
          </w:r>
        </w:sdtContent>
      </w:sdt>
      <w:r w:rsidRPr="000C74AB">
        <w:t xml:space="preserve"> One way to look at that is to pick up the critical minerals investment prospectus that we prepared following the strategy. </w:t>
      </w:r>
      <w:r>
        <w:t xml:space="preserve">There </w:t>
      </w:r>
      <w:r w:rsidRPr="000C74AB">
        <w:t>has been an incredible drumbeat of initiatives that have followed the strategy</w:t>
      </w:r>
      <w:r>
        <w:t>—I give r</w:t>
      </w:r>
      <w:r w:rsidRPr="000C74AB">
        <w:t>eal credit to Mike and his team</w:t>
      </w:r>
      <w:r>
        <w:t xml:space="preserve"> for that—</w:t>
      </w:r>
      <w:r w:rsidRPr="000C74AB">
        <w:t>including the launch of the website and the skills plan yesterday.</w:t>
      </w:r>
    </w:p>
    <w:p w:rsidR="00AB6DDE" w:rsidRPr="000C74AB" w:rsidP="00AB6DDE">
      <w:pPr>
        <w:pStyle w:val="Answer"/>
      </w:pPr>
      <w:r>
        <w:t>W</w:t>
      </w:r>
      <w:r w:rsidRPr="000C74AB">
        <w:t>e know what our strengths are</w:t>
      </w:r>
      <w:r>
        <w:t xml:space="preserve">. We have </w:t>
      </w:r>
      <w:r w:rsidRPr="000C74AB">
        <w:t>raw material</w:t>
      </w:r>
      <w:r>
        <w:t>s</w:t>
      </w:r>
      <w:r w:rsidRPr="000C74AB">
        <w:t xml:space="preserve"> strength in certain minerals in mining, </w:t>
      </w:r>
      <w:r>
        <w:t xml:space="preserve">and </w:t>
      </w:r>
      <w:r w:rsidRPr="000C74AB">
        <w:t>we can tell you what they are</w:t>
      </w:r>
      <w:r>
        <w:t xml:space="preserve">. We have strength </w:t>
      </w:r>
      <w:r w:rsidRPr="000C74AB">
        <w:t xml:space="preserve">in certain minerals in recycling, </w:t>
      </w:r>
      <w:r>
        <w:t xml:space="preserve">and </w:t>
      </w:r>
      <w:r w:rsidRPr="000C74AB">
        <w:t>we can tell you what they are</w:t>
      </w:r>
      <w:r>
        <w:t xml:space="preserve">. We have strength in </w:t>
      </w:r>
      <w:r w:rsidRPr="000C74AB">
        <w:t>certain recycling technologies and finance</w:t>
      </w:r>
      <w:r>
        <w:t>. W</w:t>
      </w:r>
      <w:r w:rsidRPr="000C74AB">
        <w:t>e know what we have.</w:t>
      </w:r>
      <w:r>
        <w:t xml:space="preserve"> </w:t>
      </w:r>
      <w:r w:rsidRPr="000C74AB">
        <w:t xml:space="preserve">We are identifying the supply chain gaps </w:t>
      </w:r>
      <w:r>
        <w:t xml:space="preserve">that </w:t>
      </w:r>
      <w:r w:rsidRPr="000C74AB">
        <w:t>we want to fill</w:t>
      </w:r>
      <w:r>
        <w:t xml:space="preserve">. </w:t>
      </w:r>
      <w:r w:rsidRPr="000C74AB">
        <w:t xml:space="preserve">I </w:t>
      </w:r>
      <w:r>
        <w:t xml:space="preserve">have </w:t>
      </w:r>
      <w:r w:rsidRPr="000C74AB">
        <w:t>mentioned some of them already, but there will be more in the future.</w:t>
      </w:r>
    </w:p>
    <w:p w:rsidR="00AB6DDE" w:rsidP="00AB6DDE">
      <w:pPr>
        <w:pStyle w:val="Answer"/>
      </w:pPr>
      <w:r>
        <w:t>W</w:t>
      </w:r>
      <w:r w:rsidRPr="000C74AB">
        <w:t xml:space="preserve">ith the investment prospectus, we have been able to </w:t>
      </w:r>
      <w:r>
        <w:t xml:space="preserve">say </w:t>
      </w:r>
      <w:r w:rsidRPr="000C74AB">
        <w:t xml:space="preserve">to the market, </w:t>
      </w:r>
      <w:r>
        <w:t>“H</w:t>
      </w:r>
      <w:r w:rsidRPr="000C74AB">
        <w:t>ere are some UK projects we would like you to invest in</w:t>
      </w:r>
      <w:r w:rsidR="00647236">
        <w:t>.</w:t>
      </w:r>
      <w:r>
        <w:t>”</w:t>
      </w:r>
      <w:r w:rsidRPr="000C74AB">
        <w:t xml:space="preserve"> With the new website </w:t>
      </w:r>
      <w:r>
        <w:t xml:space="preserve">that </w:t>
      </w:r>
      <w:r w:rsidRPr="000C74AB">
        <w:t>we have launched, which I would encourage everyone to look at, you can pinpoi</w:t>
      </w:r>
      <w:r w:rsidRPr="00751D66">
        <w:t>nt individual projects and support through R&amp;D</w:t>
      </w:r>
      <w:r w:rsidR="00751D66">
        <w:t>,</w:t>
      </w:r>
      <w:r w:rsidRPr="00751D66">
        <w:t xml:space="preserve"> </w:t>
      </w:r>
      <w:r w:rsidRPr="00751D66" w:rsidR="002264F3">
        <w:t>as well as</w:t>
      </w:r>
      <w:r w:rsidRPr="00751D66">
        <w:t xml:space="preserve"> local planning authorities that will support those projects</w:t>
      </w:r>
      <w:r w:rsidRPr="000C74AB">
        <w:t xml:space="preserve"> to be developed.</w:t>
      </w:r>
    </w:p>
    <w:p w:rsidR="00AB6DDE" w:rsidRPr="000C74AB" w:rsidP="00AB6DDE">
      <w:pPr>
        <w:pStyle w:val="Answer"/>
      </w:pPr>
      <w:r>
        <w:t>T</w:t>
      </w:r>
      <w:r w:rsidRPr="000C74AB">
        <w:t xml:space="preserve">he skills document that we launched earlier this week helps </w:t>
      </w:r>
      <w:r>
        <w:t xml:space="preserve">educators; it helps </w:t>
      </w:r>
      <w:r w:rsidRPr="000C74AB">
        <w:t>young people who want to get into the sector to know what skills they need</w:t>
      </w:r>
      <w:r>
        <w:t xml:space="preserve">; and it helps </w:t>
      </w:r>
      <w:r w:rsidRPr="000C74AB">
        <w:t xml:space="preserve">companies to know where those skills can be found as well. </w:t>
      </w:r>
      <w:r>
        <w:t xml:space="preserve">There </w:t>
      </w:r>
      <w:r w:rsidRPr="000C74AB">
        <w:t>is this regular drumbeat of activity that is helping us to build up this whole new industry</w:t>
      </w:r>
      <w:r>
        <w:t xml:space="preserve">, </w:t>
      </w:r>
      <w:r w:rsidRPr="000C74AB">
        <w:t>essentially.</w:t>
      </w:r>
    </w:p>
    <w:p w:rsidR="00AB6DDE" w:rsidP="00AB6DDE">
      <w:pPr>
        <w:pStyle w:val="Remark"/>
      </w:pPr>
      <w:sdt>
        <w:sdtPr>
          <w:alias w:val="Member"/>
          <w:tag w:val="&lt;Member mnisId='1516' dodsId='35897'&gt;"/>
          <w:id w:val="826864890"/>
          <w:placeholder>
            <w:docPart w:val="CDFC45494AC4481E9B1C573B7D702D19"/>
          </w:placeholder>
          <w:richText/>
        </w:sdtPr>
        <w:sdtContent>
          <w:r w:rsidRPr="00FF4959">
            <w:rPr>
              <w:b/>
            </w:rPr>
            <w:t>Chair:</w:t>
          </w:r>
        </w:sdtContent>
      </w:sdt>
      <w:r w:rsidRPr="000C74AB">
        <w:t xml:space="preserve"> </w:t>
      </w:r>
      <w:r>
        <w:t>Th</w:t>
      </w:r>
      <w:r w:rsidR="004E0D8F">
        <w:t>is</w:t>
      </w:r>
      <w:r>
        <w:t xml:space="preserve"> has </w:t>
      </w:r>
      <w:r w:rsidRPr="000C74AB">
        <w:t>been a very productive session. Thank you very much.</w:t>
      </w:r>
      <w:r>
        <w:t xml:space="preserve"> </w:t>
      </w:r>
      <w:r w:rsidR="003423E0">
        <w:t>W</w:t>
      </w:r>
      <w:r w:rsidRPr="000C74AB">
        <w:t xml:space="preserve">e will aim to get you our report before the </w:t>
      </w:r>
      <w:r w:rsidRPr="000C74AB" w:rsidR="00751D66">
        <w:t xml:space="preserve">summer recess </w:t>
      </w:r>
      <w:r w:rsidRPr="000C74AB">
        <w:t xml:space="preserve">so that you have the </w:t>
      </w:r>
      <w:r w:rsidRPr="000C74AB" w:rsidR="00751D66">
        <w:t xml:space="preserve">recess </w:t>
      </w:r>
      <w:r w:rsidRPr="000C74AB">
        <w:t>to reflect on it and respond</w:t>
      </w:r>
      <w:r>
        <w:t xml:space="preserve">. </w:t>
      </w:r>
    </w:p>
    <w:p w:rsidR="00AB6DDE" w:rsidP="00AB6DDE">
      <w:pPr>
        <w:pStyle w:val="Answer"/>
      </w:pPr>
      <w:sdt>
        <w:sdtPr>
          <w:alias w:val="Witness"/>
          <w:id w:val="279379429"/>
          <w:placeholder>
            <w:docPart w:val="C03DF8665DF2465DBE873AD953E931DA"/>
          </w:placeholder>
          <w:richText/>
        </w:sdtPr>
        <w:sdtContent>
          <w:r w:rsidRPr="002B5B8C">
            <w:rPr>
              <w:b/>
              <w:i/>
            </w:rPr>
            <w:t>Chris McDonald:</w:t>
          </w:r>
        </w:sdtContent>
      </w:sdt>
      <w:r>
        <w:t xml:space="preserve"> I will take it on my summer holidays.</w:t>
      </w:r>
    </w:p>
    <w:p w:rsidR="00AB6DDE" w:rsidRPr="00FE62D3" w:rsidP="00AB6DDE">
      <w:pPr>
        <w:pStyle w:val="Answer"/>
      </w:pPr>
      <w:sdt>
        <w:sdtPr>
          <w:alias w:val="Member"/>
          <w:tag w:val="&lt;Member mnisId='1516' dodsId='35897'&gt;"/>
          <w:id w:val="1542945717"/>
          <w:placeholder>
            <w:docPart w:val="DE8E4784417D4DE997E25F7852F9580B"/>
          </w:placeholder>
          <w:richText/>
        </w:sdtPr>
        <w:sdtContent>
          <w:r w:rsidRPr="00FF4959">
            <w:rPr>
              <w:b/>
            </w:rPr>
            <w:t>Chair:</w:t>
          </w:r>
        </w:sdtContent>
      </w:sdt>
      <w:r>
        <w:t xml:space="preserve"> F</w:t>
      </w:r>
      <w:r w:rsidRPr="000C74AB">
        <w:t>or now</w:t>
      </w:r>
      <w:r>
        <w:t xml:space="preserve">, </w:t>
      </w:r>
      <w:r w:rsidRPr="000C74AB">
        <w:t>that is it.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8CACB6826B04C2D9960A49DFC998FE8"/>
      </w:placeholder>
      <w:richText/>
    </w:sdtPr>
    <w:sdtContent>
      <w:p w:rsidR="003736A1" w:rsidP="009277D8">
        <w:pPr>
          <w:pStyle w:val="Para"/>
          <w:rPr>
            <w:color w:val="808080"/>
          </w:rPr>
        </w:pPr>
        <w:r w:rsidRPr="002C218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73293F8341B4C87A1E9FA5F15B052CB"/>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5589308"/>
    <w:lvl w:ilvl="0">
      <w:start w:val="14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2C2186"/>
    <w:rPr>
      <w:color w:val="605E5C"/>
      <w:shd w:val="clear" w:color="auto" w:fill="E1DFDD"/>
    </w:rPr>
  </w:style>
  <w:style w:type="character" w:styleId="CommentReference">
    <w:name w:val="annotation reference"/>
    <w:basedOn w:val="DefaultParagraphFont"/>
    <w:uiPriority w:val="99"/>
    <w:semiHidden/>
    <w:unhideWhenUsed/>
    <w:rsid w:val="00684731"/>
    <w:rPr>
      <w:sz w:val="16"/>
      <w:szCs w:val="16"/>
    </w:rPr>
  </w:style>
  <w:style w:type="paragraph" w:styleId="CommentText">
    <w:name w:val="annotation text"/>
    <w:basedOn w:val="Normal"/>
    <w:link w:val="CommentTextChar"/>
    <w:uiPriority w:val="99"/>
    <w:semiHidden/>
    <w:unhideWhenUsed/>
    <w:rsid w:val="00684731"/>
    <w:rPr>
      <w:sz w:val="20"/>
      <w:szCs w:val="20"/>
    </w:rPr>
  </w:style>
  <w:style w:type="character" w:customStyle="1" w:styleId="CommentTextChar">
    <w:name w:val="Comment Text Char"/>
    <w:basedOn w:val="DefaultParagraphFont"/>
    <w:link w:val="CommentText"/>
    <w:uiPriority w:val="99"/>
    <w:semiHidden/>
    <w:rsid w:val="0068473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84731"/>
    <w:rPr>
      <w:b/>
      <w:bCs/>
    </w:rPr>
  </w:style>
  <w:style w:type="character" w:customStyle="1" w:styleId="CommentSubjectChar">
    <w:name w:val="Comment Subject Char"/>
    <w:basedOn w:val="CommentTextChar"/>
    <w:link w:val="CommentSubject"/>
    <w:uiPriority w:val="99"/>
    <w:semiHidden/>
    <w:rsid w:val="00684731"/>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8CACB6826B04C2D9960A49DFC998FE8"/>
        <w:category>
          <w:name w:val="General"/>
          <w:gallery w:val="placeholder"/>
        </w:category>
        <w:types>
          <w:type w:val="bbPlcHdr"/>
        </w:types>
        <w:behaviors>
          <w:behavior w:val="content"/>
        </w:behaviors>
        <w:guid w:val="{DB764CB7-64D3-4A84-894E-1D2093DC2FF0}"/>
      </w:docPartPr>
      <w:docPartBody>
        <w:p w:rsidR="00023614" w:rsidP="00C222CC">
          <w:pPr>
            <w:pStyle w:val="18CACB6826B04C2D9960A49DFC998FE8"/>
          </w:pPr>
          <w:r w:rsidRPr="000753FC">
            <w:rPr>
              <w:rStyle w:val="PlaceholderText"/>
            </w:rPr>
            <w:t>Click here to enter text.</w:t>
          </w:r>
        </w:p>
      </w:docPartBody>
    </w:docPart>
    <w:docPart>
      <w:docPartPr>
        <w:name w:val="773293F8341B4C87A1E9FA5F15B052CB"/>
        <w:category>
          <w:name w:val="General"/>
          <w:gallery w:val="placeholder"/>
        </w:category>
        <w:types>
          <w:type w:val="bbPlcHdr"/>
        </w:types>
        <w:behaviors>
          <w:behavior w:val="content"/>
        </w:behaviors>
        <w:guid w:val="{BB084384-C7F2-41F8-9D08-DEBB0C7F9289}"/>
      </w:docPartPr>
      <w:docPartBody>
        <w:p w:rsidR="00023614" w:rsidP="00C222CC">
          <w:pPr>
            <w:pStyle w:val="773293F8341B4C87A1E9FA5F15B052CB"/>
          </w:pPr>
          <w:r w:rsidRPr="00D20745">
            <w:rPr>
              <w:rStyle w:val="PlaceholderText"/>
            </w:rPr>
            <w:t>Click here to enter text.</w:t>
          </w:r>
        </w:p>
      </w:docPartBody>
    </w:docPart>
    <w:docPart>
      <w:docPartPr>
        <w:name w:val="0BF5F3A30FE7465180F82B8ECC528544"/>
        <w:category>
          <w:name w:val="General"/>
          <w:gallery w:val="placeholder"/>
        </w:category>
        <w:types>
          <w:type w:val="bbPlcHdr"/>
        </w:types>
        <w:behaviors>
          <w:behavior w:val="content"/>
        </w:behaviors>
        <w:guid w:val="{CEDD07BB-99D7-4FF1-B2D1-DE6EFBC5EA4C}"/>
      </w:docPartPr>
      <w:docPartBody>
        <w:p w:rsidR="00023614" w:rsidP="00C222CC">
          <w:pPr>
            <w:pStyle w:val="0BF5F3A30FE7465180F82B8ECC528544"/>
          </w:pPr>
          <w:r w:rsidRPr="002B3926">
            <w:rPr>
              <w:rStyle w:val="PlaceholderText"/>
            </w:rPr>
            <w:t>Click here to enter text.</w:t>
          </w:r>
        </w:p>
      </w:docPartBody>
    </w:docPart>
    <w:docPart>
      <w:docPartPr>
        <w:name w:val="2649B81316AF43F4932FF3CFA540538B"/>
        <w:category>
          <w:name w:val="General"/>
          <w:gallery w:val="placeholder"/>
        </w:category>
        <w:types>
          <w:type w:val="bbPlcHdr"/>
        </w:types>
        <w:behaviors>
          <w:behavior w:val="content"/>
        </w:behaviors>
        <w:guid w:val="{703F0807-0603-4D10-9B2D-52D376362A2E}"/>
      </w:docPartPr>
      <w:docPartBody>
        <w:p w:rsidR="00475A3A" w:rsidP="00FC7420">
          <w:pPr>
            <w:pStyle w:val="2649B81316AF43F4932FF3CFA540538B"/>
          </w:pPr>
          <w:r w:rsidRPr="002B3926">
            <w:rPr>
              <w:rStyle w:val="PlaceholderText"/>
            </w:rPr>
            <w:t>Click here to enter text.</w:t>
          </w:r>
        </w:p>
      </w:docPartBody>
    </w:docPart>
    <w:docPart>
      <w:docPartPr>
        <w:name w:val="730B379006DA4FC099C5453FB18790ED"/>
        <w:category>
          <w:name w:val="General"/>
          <w:gallery w:val="placeholder"/>
        </w:category>
        <w:types>
          <w:type w:val="bbPlcHdr"/>
        </w:types>
        <w:behaviors>
          <w:behavior w:val="content"/>
        </w:behaviors>
        <w:guid w:val="{E960AF68-539D-486A-8E56-6992BA8B6490}"/>
      </w:docPartPr>
      <w:docPartBody>
        <w:p w:rsidR="00475A3A" w:rsidP="00FC7420">
          <w:pPr>
            <w:pStyle w:val="730B379006DA4FC099C5453FB18790ED"/>
          </w:pPr>
          <w:r w:rsidRPr="002748DA">
            <w:rPr>
              <w:rStyle w:val="PlaceholderText"/>
            </w:rPr>
            <w:t>Click or tap here to enter text.</w:t>
          </w:r>
        </w:p>
      </w:docPartBody>
    </w:docPart>
    <w:docPart>
      <w:docPartPr>
        <w:name w:val="6232189E5AE8413FB4928797C92F78D3"/>
        <w:category>
          <w:name w:val="General"/>
          <w:gallery w:val="placeholder"/>
        </w:category>
        <w:types>
          <w:type w:val="bbPlcHdr"/>
        </w:types>
        <w:behaviors>
          <w:behavior w:val="content"/>
        </w:behaviors>
        <w:guid w:val="{F04B37D5-29CC-48BE-9226-DF77B822E541}"/>
      </w:docPartPr>
      <w:docPartBody>
        <w:p w:rsidR="00475A3A" w:rsidP="00FC7420">
          <w:pPr>
            <w:pStyle w:val="6232189E5AE8413FB4928797C92F78D3"/>
          </w:pPr>
          <w:r w:rsidRPr="0095098D">
            <w:rPr>
              <w:rStyle w:val="PlaceholderText"/>
            </w:rPr>
            <w:t>Click or tap here to enter text.</w:t>
          </w:r>
        </w:p>
      </w:docPartBody>
    </w:docPart>
    <w:docPart>
      <w:docPartPr>
        <w:name w:val="3B8FF681255343D588964822EA3D873A"/>
        <w:category>
          <w:name w:val="General"/>
          <w:gallery w:val="placeholder"/>
        </w:category>
        <w:types>
          <w:type w:val="bbPlcHdr"/>
        </w:types>
        <w:behaviors>
          <w:behavior w:val="content"/>
        </w:behaviors>
        <w:guid w:val="{64CD1808-CE3C-4649-AB6F-60EE0150F280}"/>
      </w:docPartPr>
      <w:docPartBody>
        <w:p w:rsidR="00475A3A" w:rsidP="00FC7420">
          <w:pPr>
            <w:pStyle w:val="3B8FF681255343D588964822EA3D873A"/>
          </w:pPr>
          <w:r w:rsidRPr="002748DA">
            <w:rPr>
              <w:rStyle w:val="PlaceholderText"/>
            </w:rPr>
            <w:t>Click or tap here to enter text.</w:t>
          </w:r>
        </w:p>
      </w:docPartBody>
    </w:docPart>
    <w:docPart>
      <w:docPartPr>
        <w:name w:val="482E3DCD130644AF906F9BFA7BE062DB"/>
        <w:category>
          <w:name w:val="General"/>
          <w:gallery w:val="placeholder"/>
        </w:category>
        <w:types>
          <w:type w:val="bbPlcHdr"/>
        </w:types>
        <w:behaviors>
          <w:behavior w:val="content"/>
        </w:behaviors>
        <w:guid w:val="{5842BCFC-707F-4D87-8D4E-A809B38104B1}"/>
      </w:docPartPr>
      <w:docPartBody>
        <w:p w:rsidR="00475A3A" w:rsidP="00FC7420">
          <w:pPr>
            <w:pStyle w:val="482E3DCD130644AF906F9BFA7BE062DB"/>
          </w:pPr>
          <w:r w:rsidRPr="0095098D">
            <w:rPr>
              <w:rStyle w:val="PlaceholderText"/>
            </w:rPr>
            <w:t>Click or tap here to enter text.</w:t>
          </w:r>
        </w:p>
      </w:docPartBody>
    </w:docPart>
    <w:docPart>
      <w:docPartPr>
        <w:name w:val="896812D5197A4D748E4D003691DBF7FD"/>
        <w:category>
          <w:name w:val="General"/>
          <w:gallery w:val="placeholder"/>
        </w:category>
        <w:types>
          <w:type w:val="bbPlcHdr"/>
        </w:types>
        <w:behaviors>
          <w:behavior w:val="content"/>
        </w:behaviors>
        <w:guid w:val="{58725743-63BE-4368-99AC-C94324F882F1}"/>
      </w:docPartPr>
      <w:docPartBody>
        <w:p w:rsidR="00475A3A" w:rsidP="00FC7420">
          <w:pPr>
            <w:pStyle w:val="896812D5197A4D748E4D003691DBF7FD"/>
          </w:pPr>
          <w:r w:rsidRPr="002748DA">
            <w:rPr>
              <w:rStyle w:val="PlaceholderText"/>
            </w:rPr>
            <w:t>Click or tap here to enter text.</w:t>
          </w:r>
        </w:p>
      </w:docPartBody>
    </w:docPart>
    <w:docPart>
      <w:docPartPr>
        <w:name w:val="CAEF417E58CC4232AABBBB68F3A76AB8"/>
        <w:category>
          <w:name w:val="General"/>
          <w:gallery w:val="placeholder"/>
        </w:category>
        <w:types>
          <w:type w:val="bbPlcHdr"/>
        </w:types>
        <w:behaviors>
          <w:behavior w:val="content"/>
        </w:behaviors>
        <w:guid w:val="{2ED62B7E-91C8-498E-BD62-8730DF2C0E5F}"/>
      </w:docPartPr>
      <w:docPartBody>
        <w:p w:rsidR="00475A3A" w:rsidP="00FC7420">
          <w:pPr>
            <w:pStyle w:val="CAEF417E58CC4232AABBBB68F3A76AB8"/>
          </w:pPr>
          <w:r w:rsidRPr="0095098D">
            <w:rPr>
              <w:rStyle w:val="PlaceholderText"/>
            </w:rPr>
            <w:t>Click or tap here to enter text.</w:t>
          </w:r>
        </w:p>
      </w:docPartBody>
    </w:docPart>
    <w:docPart>
      <w:docPartPr>
        <w:name w:val="3873ED787317425F9821E9CEA32E0AF2"/>
        <w:category>
          <w:name w:val="General"/>
          <w:gallery w:val="placeholder"/>
        </w:category>
        <w:types>
          <w:type w:val="bbPlcHdr"/>
        </w:types>
        <w:behaviors>
          <w:behavior w:val="content"/>
        </w:behaviors>
        <w:guid w:val="{9B979001-EB6E-40FD-9A75-F1926EDE9D48}"/>
      </w:docPartPr>
      <w:docPartBody>
        <w:p w:rsidR="00475A3A" w:rsidP="00FC7420">
          <w:pPr>
            <w:pStyle w:val="3873ED787317425F9821E9CEA32E0AF2"/>
          </w:pPr>
          <w:r w:rsidRPr="002748DA">
            <w:rPr>
              <w:rStyle w:val="PlaceholderText"/>
            </w:rPr>
            <w:t>Click or tap here to enter text.</w:t>
          </w:r>
        </w:p>
      </w:docPartBody>
    </w:docPart>
    <w:docPart>
      <w:docPartPr>
        <w:name w:val="B37511C485E74B8DBE286E2B78B6EFD0"/>
        <w:category>
          <w:name w:val="General"/>
          <w:gallery w:val="placeholder"/>
        </w:category>
        <w:types>
          <w:type w:val="bbPlcHdr"/>
        </w:types>
        <w:behaviors>
          <w:behavior w:val="content"/>
        </w:behaviors>
        <w:guid w:val="{1AB79DC8-3315-4A52-9E73-EFD866C20DED}"/>
      </w:docPartPr>
      <w:docPartBody>
        <w:p w:rsidR="00475A3A" w:rsidP="00FC7420">
          <w:pPr>
            <w:pStyle w:val="B37511C485E74B8DBE286E2B78B6EFD0"/>
          </w:pPr>
          <w:r w:rsidRPr="0095098D">
            <w:rPr>
              <w:rStyle w:val="PlaceholderText"/>
            </w:rPr>
            <w:t>Click or tap here to enter text.</w:t>
          </w:r>
        </w:p>
      </w:docPartBody>
    </w:docPart>
    <w:docPart>
      <w:docPartPr>
        <w:name w:val="BB7FE73E94B04CFF99C3F640F5FA7FA1"/>
        <w:category>
          <w:name w:val="General"/>
          <w:gallery w:val="placeholder"/>
        </w:category>
        <w:types>
          <w:type w:val="bbPlcHdr"/>
        </w:types>
        <w:behaviors>
          <w:behavior w:val="content"/>
        </w:behaviors>
        <w:guid w:val="{72777F44-4B87-40F9-BC63-89082A3CE986}"/>
      </w:docPartPr>
      <w:docPartBody>
        <w:p w:rsidR="00475A3A" w:rsidP="00FC7420">
          <w:pPr>
            <w:pStyle w:val="BB7FE73E94B04CFF99C3F640F5FA7FA1"/>
          </w:pPr>
          <w:r w:rsidRPr="002748DA">
            <w:rPr>
              <w:rStyle w:val="PlaceholderText"/>
            </w:rPr>
            <w:t>Click or tap here to enter text.</w:t>
          </w:r>
        </w:p>
      </w:docPartBody>
    </w:docPart>
    <w:docPart>
      <w:docPartPr>
        <w:name w:val="C793580B89E34FAC93BCE733A60B9A48"/>
        <w:category>
          <w:name w:val="General"/>
          <w:gallery w:val="placeholder"/>
        </w:category>
        <w:types>
          <w:type w:val="bbPlcHdr"/>
        </w:types>
        <w:behaviors>
          <w:behavior w:val="content"/>
        </w:behaviors>
        <w:guid w:val="{E061E082-212B-4BA1-A440-E0D08656C941}"/>
      </w:docPartPr>
      <w:docPartBody>
        <w:p w:rsidR="00475A3A" w:rsidP="00FC7420">
          <w:pPr>
            <w:pStyle w:val="C793580B89E34FAC93BCE733A60B9A48"/>
          </w:pPr>
          <w:r w:rsidRPr="0095098D">
            <w:rPr>
              <w:rStyle w:val="PlaceholderText"/>
            </w:rPr>
            <w:t>Click or tap here to enter text.</w:t>
          </w:r>
        </w:p>
      </w:docPartBody>
    </w:docPart>
    <w:docPart>
      <w:docPartPr>
        <w:name w:val="AB21CA1F40A24771A6448264F35742EB"/>
        <w:category>
          <w:name w:val="General"/>
          <w:gallery w:val="placeholder"/>
        </w:category>
        <w:types>
          <w:type w:val="bbPlcHdr"/>
        </w:types>
        <w:behaviors>
          <w:behavior w:val="content"/>
        </w:behaviors>
        <w:guid w:val="{7B728916-1927-4346-A364-EEBDB24FC79E}"/>
      </w:docPartPr>
      <w:docPartBody>
        <w:p w:rsidR="00475A3A" w:rsidP="00FC7420">
          <w:pPr>
            <w:pStyle w:val="AB21CA1F40A24771A6448264F35742EB"/>
          </w:pPr>
          <w:r w:rsidRPr="002748DA">
            <w:rPr>
              <w:rStyle w:val="PlaceholderText"/>
            </w:rPr>
            <w:t>Click or tap here to enter text.</w:t>
          </w:r>
        </w:p>
      </w:docPartBody>
    </w:docPart>
    <w:docPart>
      <w:docPartPr>
        <w:name w:val="81AE6D8229FF4F30BAA1EF4167F24D63"/>
        <w:category>
          <w:name w:val="General"/>
          <w:gallery w:val="placeholder"/>
        </w:category>
        <w:types>
          <w:type w:val="bbPlcHdr"/>
        </w:types>
        <w:behaviors>
          <w:behavior w:val="content"/>
        </w:behaviors>
        <w:guid w:val="{DE971B95-E9C7-4E69-B349-3ABC069251C9}"/>
      </w:docPartPr>
      <w:docPartBody>
        <w:p w:rsidR="00475A3A" w:rsidP="00FC7420">
          <w:pPr>
            <w:pStyle w:val="81AE6D8229FF4F30BAA1EF4167F24D63"/>
          </w:pPr>
          <w:r w:rsidRPr="0095098D">
            <w:rPr>
              <w:rStyle w:val="PlaceholderText"/>
            </w:rPr>
            <w:t>Click or tap here to enter text.</w:t>
          </w:r>
        </w:p>
      </w:docPartBody>
    </w:docPart>
    <w:docPart>
      <w:docPartPr>
        <w:name w:val="CC531EF1BE974CFEB6B661E59ACD137A"/>
        <w:category>
          <w:name w:val="General"/>
          <w:gallery w:val="placeholder"/>
        </w:category>
        <w:types>
          <w:type w:val="bbPlcHdr"/>
        </w:types>
        <w:behaviors>
          <w:behavior w:val="content"/>
        </w:behaviors>
        <w:guid w:val="{B10BD6A7-AE7E-48A7-8018-7C7A4877D647}"/>
      </w:docPartPr>
      <w:docPartBody>
        <w:p w:rsidR="00475A3A" w:rsidP="00FC7420">
          <w:pPr>
            <w:pStyle w:val="CC531EF1BE974CFEB6B661E59ACD137A"/>
          </w:pPr>
          <w:r w:rsidRPr="002748DA">
            <w:rPr>
              <w:rStyle w:val="PlaceholderText"/>
            </w:rPr>
            <w:t>Click or tap here to enter text.</w:t>
          </w:r>
        </w:p>
      </w:docPartBody>
    </w:docPart>
    <w:docPart>
      <w:docPartPr>
        <w:name w:val="548603BB275B45098B4C35DA95F0C8E9"/>
        <w:category>
          <w:name w:val="General"/>
          <w:gallery w:val="placeholder"/>
        </w:category>
        <w:types>
          <w:type w:val="bbPlcHdr"/>
        </w:types>
        <w:behaviors>
          <w:behavior w:val="content"/>
        </w:behaviors>
        <w:guid w:val="{B1D95449-A9A6-4996-B2DC-D1C69A1CD9D1}"/>
      </w:docPartPr>
      <w:docPartBody>
        <w:p w:rsidR="00475A3A" w:rsidP="00FC7420">
          <w:pPr>
            <w:pStyle w:val="548603BB275B45098B4C35DA95F0C8E9"/>
          </w:pPr>
          <w:r w:rsidRPr="0095098D">
            <w:rPr>
              <w:rStyle w:val="PlaceholderText"/>
            </w:rPr>
            <w:t>Click or tap here to enter text.</w:t>
          </w:r>
        </w:p>
      </w:docPartBody>
    </w:docPart>
    <w:docPart>
      <w:docPartPr>
        <w:name w:val="903EB47D87914F638EC493349DBE7008"/>
        <w:category>
          <w:name w:val="General"/>
          <w:gallery w:val="placeholder"/>
        </w:category>
        <w:types>
          <w:type w:val="bbPlcHdr"/>
        </w:types>
        <w:behaviors>
          <w:behavior w:val="content"/>
        </w:behaviors>
        <w:guid w:val="{10B3C057-65C5-478B-B41B-20E3A093376A}"/>
      </w:docPartPr>
      <w:docPartBody>
        <w:p w:rsidR="00475A3A" w:rsidP="00FC7420">
          <w:pPr>
            <w:pStyle w:val="903EB47D87914F638EC493349DBE7008"/>
          </w:pPr>
          <w:r w:rsidRPr="0095098D">
            <w:rPr>
              <w:rStyle w:val="PlaceholderText"/>
            </w:rPr>
            <w:t>Click or tap here to enter text.</w:t>
          </w:r>
        </w:p>
      </w:docPartBody>
    </w:docPart>
    <w:docPart>
      <w:docPartPr>
        <w:name w:val="6FCE8335C15E43E69AD071C02700683D"/>
        <w:category>
          <w:name w:val="General"/>
          <w:gallery w:val="placeholder"/>
        </w:category>
        <w:types>
          <w:type w:val="bbPlcHdr"/>
        </w:types>
        <w:behaviors>
          <w:behavior w:val="content"/>
        </w:behaviors>
        <w:guid w:val="{C2451FBA-CED0-418B-971A-003F7E66BF42}"/>
      </w:docPartPr>
      <w:docPartBody>
        <w:p w:rsidR="00475A3A" w:rsidP="00FC7420">
          <w:pPr>
            <w:pStyle w:val="6FCE8335C15E43E69AD071C02700683D"/>
          </w:pPr>
          <w:r w:rsidRPr="002748DA">
            <w:rPr>
              <w:rStyle w:val="PlaceholderText"/>
            </w:rPr>
            <w:t>Click or tap here to enter text.</w:t>
          </w:r>
        </w:p>
      </w:docPartBody>
    </w:docPart>
    <w:docPart>
      <w:docPartPr>
        <w:name w:val="02FC02803BB94E9E9CD0D8837AC69D63"/>
        <w:category>
          <w:name w:val="General"/>
          <w:gallery w:val="placeholder"/>
        </w:category>
        <w:types>
          <w:type w:val="bbPlcHdr"/>
        </w:types>
        <w:behaviors>
          <w:behavior w:val="content"/>
        </w:behaviors>
        <w:guid w:val="{873A4154-0AE3-4342-86A0-541BB028E80A}"/>
      </w:docPartPr>
      <w:docPartBody>
        <w:p w:rsidR="00475A3A" w:rsidP="00FC7420">
          <w:pPr>
            <w:pStyle w:val="02FC02803BB94E9E9CD0D8837AC69D63"/>
          </w:pPr>
          <w:r w:rsidRPr="0095098D">
            <w:rPr>
              <w:rStyle w:val="PlaceholderText"/>
            </w:rPr>
            <w:t>Click or tap here to enter text.</w:t>
          </w:r>
        </w:p>
      </w:docPartBody>
    </w:docPart>
    <w:docPart>
      <w:docPartPr>
        <w:name w:val="3FFFCC286CF64D67B15BB75D1BFF4C37"/>
        <w:category>
          <w:name w:val="General"/>
          <w:gallery w:val="placeholder"/>
        </w:category>
        <w:types>
          <w:type w:val="bbPlcHdr"/>
        </w:types>
        <w:behaviors>
          <w:behavior w:val="content"/>
        </w:behaviors>
        <w:guid w:val="{EC27C8C6-7329-478B-8081-5D81FBD87EC8}"/>
      </w:docPartPr>
      <w:docPartBody>
        <w:p w:rsidR="00475A3A" w:rsidP="00FC7420">
          <w:pPr>
            <w:pStyle w:val="3FFFCC286CF64D67B15BB75D1BFF4C37"/>
          </w:pPr>
          <w:r w:rsidRPr="0095098D">
            <w:rPr>
              <w:rStyle w:val="PlaceholderText"/>
            </w:rPr>
            <w:t>Click or tap here to enter text.</w:t>
          </w:r>
        </w:p>
      </w:docPartBody>
    </w:docPart>
    <w:docPart>
      <w:docPartPr>
        <w:name w:val="F3B6B3AEFECA4C0F81A0D066A34F1510"/>
        <w:category>
          <w:name w:val="General"/>
          <w:gallery w:val="placeholder"/>
        </w:category>
        <w:types>
          <w:type w:val="bbPlcHdr"/>
        </w:types>
        <w:behaviors>
          <w:behavior w:val="content"/>
        </w:behaviors>
        <w:guid w:val="{981CD160-31B0-4C56-9EE2-3E774F45ECAC}"/>
      </w:docPartPr>
      <w:docPartBody>
        <w:p w:rsidR="00475A3A" w:rsidP="00FC7420">
          <w:pPr>
            <w:pStyle w:val="F3B6B3AEFECA4C0F81A0D066A34F1510"/>
          </w:pPr>
          <w:r w:rsidRPr="0095098D">
            <w:rPr>
              <w:rStyle w:val="PlaceholderText"/>
            </w:rPr>
            <w:t>Click or tap here to enter text.</w:t>
          </w:r>
        </w:p>
      </w:docPartBody>
    </w:docPart>
    <w:docPart>
      <w:docPartPr>
        <w:name w:val="F815D86B7FBB457488386EE36D20E20B"/>
        <w:category>
          <w:name w:val="General"/>
          <w:gallery w:val="placeholder"/>
        </w:category>
        <w:types>
          <w:type w:val="bbPlcHdr"/>
        </w:types>
        <w:behaviors>
          <w:behavior w:val="content"/>
        </w:behaviors>
        <w:guid w:val="{383D7E20-B68B-43DA-BB3A-BB5E60F24309}"/>
      </w:docPartPr>
      <w:docPartBody>
        <w:p w:rsidR="00475A3A" w:rsidP="00FC7420">
          <w:pPr>
            <w:pStyle w:val="F815D86B7FBB457488386EE36D20E20B"/>
          </w:pPr>
          <w:r w:rsidRPr="0095098D">
            <w:rPr>
              <w:rStyle w:val="PlaceholderText"/>
            </w:rPr>
            <w:t>Click or tap here to enter text.</w:t>
          </w:r>
        </w:p>
      </w:docPartBody>
    </w:docPart>
    <w:docPart>
      <w:docPartPr>
        <w:name w:val="9BD9872F55264C099A5B3709639D051D"/>
        <w:category>
          <w:name w:val="General"/>
          <w:gallery w:val="placeholder"/>
        </w:category>
        <w:types>
          <w:type w:val="bbPlcHdr"/>
        </w:types>
        <w:behaviors>
          <w:behavior w:val="content"/>
        </w:behaviors>
        <w:guid w:val="{F02ED13B-F410-4527-88C9-74595EDAA2D8}"/>
      </w:docPartPr>
      <w:docPartBody>
        <w:p w:rsidR="00475A3A" w:rsidP="00FC7420">
          <w:pPr>
            <w:pStyle w:val="9BD9872F55264C099A5B3709639D051D"/>
          </w:pPr>
          <w:r w:rsidRPr="0095098D">
            <w:rPr>
              <w:rStyle w:val="PlaceholderText"/>
            </w:rPr>
            <w:t>Click or tap here to enter text.</w:t>
          </w:r>
        </w:p>
      </w:docPartBody>
    </w:docPart>
    <w:docPart>
      <w:docPartPr>
        <w:name w:val="86056388F04648F696E2339A91E4AD26"/>
        <w:category>
          <w:name w:val="General"/>
          <w:gallery w:val="placeholder"/>
        </w:category>
        <w:types>
          <w:type w:val="bbPlcHdr"/>
        </w:types>
        <w:behaviors>
          <w:behavior w:val="content"/>
        </w:behaviors>
        <w:guid w:val="{9CDFD1DF-7BB7-4911-97D2-0B4141148588}"/>
      </w:docPartPr>
      <w:docPartBody>
        <w:p w:rsidR="00475A3A" w:rsidP="00FC7420">
          <w:pPr>
            <w:pStyle w:val="86056388F04648F696E2339A91E4AD26"/>
          </w:pPr>
          <w:r w:rsidRPr="0095098D">
            <w:rPr>
              <w:rStyle w:val="PlaceholderText"/>
            </w:rPr>
            <w:t>Click or tap here to enter text.</w:t>
          </w:r>
        </w:p>
      </w:docPartBody>
    </w:docPart>
    <w:docPart>
      <w:docPartPr>
        <w:name w:val="71AD546850E84396831B033D6BE6E32A"/>
        <w:category>
          <w:name w:val="General"/>
          <w:gallery w:val="placeholder"/>
        </w:category>
        <w:types>
          <w:type w:val="bbPlcHdr"/>
        </w:types>
        <w:behaviors>
          <w:behavior w:val="content"/>
        </w:behaviors>
        <w:guid w:val="{DE1D20BB-F63F-43F0-ADC8-D2462E23724C}"/>
      </w:docPartPr>
      <w:docPartBody>
        <w:p w:rsidR="00475A3A" w:rsidP="00FC7420">
          <w:pPr>
            <w:pStyle w:val="71AD546850E84396831B033D6BE6E32A"/>
          </w:pPr>
          <w:r w:rsidRPr="0095098D">
            <w:rPr>
              <w:rStyle w:val="PlaceholderText"/>
            </w:rPr>
            <w:t>Click or tap here to enter text.</w:t>
          </w:r>
        </w:p>
      </w:docPartBody>
    </w:docPart>
    <w:docPart>
      <w:docPartPr>
        <w:name w:val="7E133EAE03FD403F86482540D4C0139A"/>
        <w:category>
          <w:name w:val="General"/>
          <w:gallery w:val="placeholder"/>
        </w:category>
        <w:types>
          <w:type w:val="bbPlcHdr"/>
        </w:types>
        <w:behaviors>
          <w:behavior w:val="content"/>
        </w:behaviors>
        <w:guid w:val="{3872104E-7264-477D-9DA8-0D81F38E78FD}"/>
      </w:docPartPr>
      <w:docPartBody>
        <w:p w:rsidR="00475A3A" w:rsidP="00FC7420">
          <w:pPr>
            <w:pStyle w:val="7E133EAE03FD403F86482540D4C0139A"/>
          </w:pPr>
          <w:r w:rsidRPr="0095098D">
            <w:rPr>
              <w:rStyle w:val="PlaceholderText"/>
            </w:rPr>
            <w:t>Click or tap here to enter text.</w:t>
          </w:r>
        </w:p>
      </w:docPartBody>
    </w:docPart>
    <w:docPart>
      <w:docPartPr>
        <w:name w:val="DAE426D2B91C45C393201AB5BC040BC9"/>
        <w:category>
          <w:name w:val="General"/>
          <w:gallery w:val="placeholder"/>
        </w:category>
        <w:types>
          <w:type w:val="bbPlcHdr"/>
        </w:types>
        <w:behaviors>
          <w:behavior w:val="content"/>
        </w:behaviors>
        <w:guid w:val="{C0A1B7FD-22C8-4EAD-A921-EB31F4D5821D}"/>
      </w:docPartPr>
      <w:docPartBody>
        <w:p w:rsidR="00475A3A" w:rsidP="00FC7420">
          <w:pPr>
            <w:pStyle w:val="DAE426D2B91C45C393201AB5BC040BC9"/>
          </w:pPr>
          <w:r w:rsidRPr="0095098D">
            <w:rPr>
              <w:rStyle w:val="PlaceholderText"/>
            </w:rPr>
            <w:t>Click or tap here to enter text.</w:t>
          </w:r>
        </w:p>
      </w:docPartBody>
    </w:docPart>
    <w:docPart>
      <w:docPartPr>
        <w:name w:val="FC0F209F08D54D9DBCCCADF6EC5766C1"/>
        <w:category>
          <w:name w:val="General"/>
          <w:gallery w:val="placeholder"/>
        </w:category>
        <w:types>
          <w:type w:val="bbPlcHdr"/>
        </w:types>
        <w:behaviors>
          <w:behavior w:val="content"/>
        </w:behaviors>
        <w:guid w:val="{FA9F8E07-8429-4120-916A-5852D16899AC}"/>
      </w:docPartPr>
      <w:docPartBody>
        <w:p w:rsidR="00475A3A" w:rsidP="00FC7420">
          <w:pPr>
            <w:pStyle w:val="FC0F209F08D54D9DBCCCADF6EC5766C1"/>
          </w:pPr>
          <w:r w:rsidRPr="0095098D">
            <w:rPr>
              <w:rStyle w:val="PlaceholderText"/>
            </w:rPr>
            <w:t>Click or tap here to enter text.</w:t>
          </w:r>
        </w:p>
      </w:docPartBody>
    </w:docPart>
    <w:docPart>
      <w:docPartPr>
        <w:name w:val="9165AF81DD4F42C492DB25E8944D7A4C"/>
        <w:category>
          <w:name w:val="General"/>
          <w:gallery w:val="placeholder"/>
        </w:category>
        <w:types>
          <w:type w:val="bbPlcHdr"/>
        </w:types>
        <w:behaviors>
          <w:behavior w:val="content"/>
        </w:behaviors>
        <w:guid w:val="{1CA9F64D-5CDD-4F56-86E2-952F6AD87BC0}"/>
      </w:docPartPr>
      <w:docPartBody>
        <w:p w:rsidR="00475A3A" w:rsidP="00FC7420">
          <w:pPr>
            <w:pStyle w:val="9165AF81DD4F42C492DB25E8944D7A4C"/>
          </w:pPr>
          <w:r w:rsidRPr="002748DA">
            <w:rPr>
              <w:rStyle w:val="PlaceholderText"/>
            </w:rPr>
            <w:t>Click or tap here to enter text.</w:t>
          </w:r>
        </w:p>
      </w:docPartBody>
    </w:docPart>
    <w:docPart>
      <w:docPartPr>
        <w:name w:val="C5A3450E7C5944F2ABEE1D1A545A8818"/>
        <w:category>
          <w:name w:val="General"/>
          <w:gallery w:val="placeholder"/>
        </w:category>
        <w:types>
          <w:type w:val="bbPlcHdr"/>
        </w:types>
        <w:behaviors>
          <w:behavior w:val="content"/>
        </w:behaviors>
        <w:guid w:val="{DAB3FC54-A117-4DCF-B298-F65369A26215}"/>
      </w:docPartPr>
      <w:docPartBody>
        <w:p w:rsidR="00475A3A" w:rsidP="00FC7420">
          <w:pPr>
            <w:pStyle w:val="C5A3450E7C5944F2ABEE1D1A545A8818"/>
          </w:pPr>
          <w:r w:rsidRPr="0095098D">
            <w:rPr>
              <w:rStyle w:val="PlaceholderText"/>
            </w:rPr>
            <w:t>Click or tap here to enter text.</w:t>
          </w:r>
        </w:p>
      </w:docPartBody>
    </w:docPart>
    <w:docPart>
      <w:docPartPr>
        <w:name w:val="21524C3069114DCB878A2735B6DA238E"/>
        <w:category>
          <w:name w:val="General"/>
          <w:gallery w:val="placeholder"/>
        </w:category>
        <w:types>
          <w:type w:val="bbPlcHdr"/>
        </w:types>
        <w:behaviors>
          <w:behavior w:val="content"/>
        </w:behaviors>
        <w:guid w:val="{4BCDD62B-0930-438C-9F35-C1DE21643B48}"/>
      </w:docPartPr>
      <w:docPartBody>
        <w:p w:rsidR="00475A3A" w:rsidP="00FC7420">
          <w:pPr>
            <w:pStyle w:val="21524C3069114DCB878A2735B6DA238E"/>
          </w:pPr>
          <w:r w:rsidRPr="002748DA">
            <w:rPr>
              <w:rStyle w:val="PlaceholderText"/>
            </w:rPr>
            <w:t>Click or tap here to enter text.</w:t>
          </w:r>
        </w:p>
      </w:docPartBody>
    </w:docPart>
    <w:docPart>
      <w:docPartPr>
        <w:name w:val="224863350E9F48D7BB7125B358B99086"/>
        <w:category>
          <w:name w:val="General"/>
          <w:gallery w:val="placeholder"/>
        </w:category>
        <w:types>
          <w:type w:val="bbPlcHdr"/>
        </w:types>
        <w:behaviors>
          <w:behavior w:val="content"/>
        </w:behaviors>
        <w:guid w:val="{CEFA09E9-89D4-4DF8-B74F-1760DF68FE67}"/>
      </w:docPartPr>
      <w:docPartBody>
        <w:p w:rsidR="00475A3A" w:rsidP="00FC7420">
          <w:pPr>
            <w:pStyle w:val="224863350E9F48D7BB7125B358B99086"/>
          </w:pPr>
          <w:r w:rsidRPr="0095098D">
            <w:rPr>
              <w:rStyle w:val="PlaceholderText"/>
            </w:rPr>
            <w:t>Click or tap here to enter text.</w:t>
          </w:r>
        </w:p>
      </w:docPartBody>
    </w:docPart>
    <w:docPart>
      <w:docPartPr>
        <w:name w:val="2A195E9231634CC9B51E1FBCB970988C"/>
        <w:category>
          <w:name w:val="General"/>
          <w:gallery w:val="placeholder"/>
        </w:category>
        <w:types>
          <w:type w:val="bbPlcHdr"/>
        </w:types>
        <w:behaviors>
          <w:behavior w:val="content"/>
        </w:behaviors>
        <w:guid w:val="{D5CCD11A-58B3-4977-98EB-2D93C6593119}"/>
      </w:docPartPr>
      <w:docPartBody>
        <w:p w:rsidR="00475A3A" w:rsidP="00FC7420">
          <w:pPr>
            <w:pStyle w:val="2A195E9231634CC9B51E1FBCB970988C"/>
          </w:pPr>
          <w:r w:rsidRPr="002748DA">
            <w:rPr>
              <w:rStyle w:val="PlaceholderText"/>
            </w:rPr>
            <w:t>Click or tap here to enter text.</w:t>
          </w:r>
        </w:p>
      </w:docPartBody>
    </w:docPart>
    <w:docPart>
      <w:docPartPr>
        <w:name w:val="3BB013E354294A309187CB92F1B317AC"/>
        <w:category>
          <w:name w:val="General"/>
          <w:gallery w:val="placeholder"/>
        </w:category>
        <w:types>
          <w:type w:val="bbPlcHdr"/>
        </w:types>
        <w:behaviors>
          <w:behavior w:val="content"/>
        </w:behaviors>
        <w:guid w:val="{C3EFDB4E-A656-4427-B547-921C0E0D2840}"/>
      </w:docPartPr>
      <w:docPartBody>
        <w:p w:rsidR="00475A3A" w:rsidP="00FC7420">
          <w:pPr>
            <w:pStyle w:val="3BB013E354294A309187CB92F1B317AC"/>
          </w:pPr>
          <w:r w:rsidRPr="0095098D">
            <w:rPr>
              <w:rStyle w:val="PlaceholderText"/>
            </w:rPr>
            <w:t>Click or tap here to enter text.</w:t>
          </w:r>
        </w:p>
      </w:docPartBody>
    </w:docPart>
    <w:docPart>
      <w:docPartPr>
        <w:name w:val="745E9B7E67ED494FAB61A8F157088036"/>
        <w:category>
          <w:name w:val="General"/>
          <w:gallery w:val="placeholder"/>
        </w:category>
        <w:types>
          <w:type w:val="bbPlcHdr"/>
        </w:types>
        <w:behaviors>
          <w:behavior w:val="content"/>
        </w:behaviors>
        <w:guid w:val="{E3C8D6AF-35DE-4BA7-860D-F0B76C10FA83}"/>
      </w:docPartPr>
      <w:docPartBody>
        <w:p w:rsidR="00475A3A" w:rsidP="00FC7420">
          <w:pPr>
            <w:pStyle w:val="745E9B7E67ED494FAB61A8F157088036"/>
          </w:pPr>
          <w:r w:rsidRPr="002748DA">
            <w:rPr>
              <w:rStyle w:val="PlaceholderText"/>
            </w:rPr>
            <w:t>Click or tap here to enter text.</w:t>
          </w:r>
        </w:p>
      </w:docPartBody>
    </w:docPart>
    <w:docPart>
      <w:docPartPr>
        <w:name w:val="0611E95D16D04817A666DACB0990B1B9"/>
        <w:category>
          <w:name w:val="General"/>
          <w:gallery w:val="placeholder"/>
        </w:category>
        <w:types>
          <w:type w:val="bbPlcHdr"/>
        </w:types>
        <w:behaviors>
          <w:behavior w:val="content"/>
        </w:behaviors>
        <w:guid w:val="{B8BADB93-C088-4B69-B2BD-141D0DEA4E66}"/>
      </w:docPartPr>
      <w:docPartBody>
        <w:p w:rsidR="00475A3A" w:rsidP="00FC7420">
          <w:pPr>
            <w:pStyle w:val="0611E95D16D04817A666DACB0990B1B9"/>
          </w:pPr>
          <w:r>
            <w:rPr>
              <w:rStyle w:val="PlaceholderText"/>
            </w:rPr>
            <w:t>Click or tap here to enter text.</w:t>
          </w:r>
        </w:p>
      </w:docPartBody>
    </w:docPart>
    <w:docPart>
      <w:docPartPr>
        <w:name w:val="6E7B2A675203499BA674A1CF61164B46"/>
        <w:category>
          <w:name w:val="General"/>
          <w:gallery w:val="placeholder"/>
        </w:category>
        <w:types>
          <w:type w:val="bbPlcHdr"/>
        </w:types>
        <w:behaviors>
          <w:behavior w:val="content"/>
        </w:behaviors>
        <w:guid w:val="{ECA94FF4-D7A6-498D-A778-A9496A1229F8}"/>
      </w:docPartPr>
      <w:docPartBody>
        <w:p w:rsidR="00475A3A" w:rsidP="00FC7420">
          <w:pPr>
            <w:pStyle w:val="6E7B2A675203499BA674A1CF61164B46"/>
          </w:pPr>
          <w:r w:rsidRPr="0095098D">
            <w:rPr>
              <w:rStyle w:val="PlaceholderText"/>
            </w:rPr>
            <w:t>Click or tap here to enter text.</w:t>
          </w:r>
        </w:p>
      </w:docPartBody>
    </w:docPart>
    <w:docPart>
      <w:docPartPr>
        <w:name w:val="205D1E3A99C8497998328BE3D29E7086"/>
        <w:category>
          <w:name w:val="General"/>
          <w:gallery w:val="placeholder"/>
        </w:category>
        <w:types>
          <w:type w:val="bbPlcHdr"/>
        </w:types>
        <w:behaviors>
          <w:behavior w:val="content"/>
        </w:behaviors>
        <w:guid w:val="{42D65748-7CF7-44FE-ABD2-49283278E395}"/>
      </w:docPartPr>
      <w:docPartBody>
        <w:p w:rsidR="00475A3A" w:rsidP="00FC7420">
          <w:pPr>
            <w:pStyle w:val="205D1E3A99C8497998328BE3D29E7086"/>
          </w:pPr>
          <w:r w:rsidRPr="0095098D">
            <w:rPr>
              <w:rStyle w:val="PlaceholderText"/>
            </w:rPr>
            <w:t>Click or tap here to enter text.</w:t>
          </w:r>
        </w:p>
      </w:docPartBody>
    </w:docPart>
    <w:docPart>
      <w:docPartPr>
        <w:name w:val="845ECB2C034B429784AD6DEFD6D6AA37"/>
        <w:category>
          <w:name w:val="General"/>
          <w:gallery w:val="placeholder"/>
        </w:category>
        <w:types>
          <w:type w:val="bbPlcHdr"/>
        </w:types>
        <w:behaviors>
          <w:behavior w:val="content"/>
        </w:behaviors>
        <w:guid w:val="{D092B676-141C-46BE-BAB4-0F57A0EABC7C}"/>
      </w:docPartPr>
      <w:docPartBody>
        <w:p w:rsidR="00475A3A" w:rsidP="00FC7420">
          <w:pPr>
            <w:pStyle w:val="845ECB2C034B429784AD6DEFD6D6AA37"/>
          </w:pPr>
          <w:r w:rsidRPr="0095098D">
            <w:rPr>
              <w:rStyle w:val="PlaceholderText"/>
            </w:rPr>
            <w:t>Click or tap here to enter text.</w:t>
          </w:r>
        </w:p>
      </w:docPartBody>
    </w:docPart>
    <w:docPart>
      <w:docPartPr>
        <w:name w:val="F42EFEF5BFDF4259BE46AD3E33FE24C5"/>
        <w:category>
          <w:name w:val="General"/>
          <w:gallery w:val="placeholder"/>
        </w:category>
        <w:types>
          <w:type w:val="bbPlcHdr"/>
        </w:types>
        <w:behaviors>
          <w:behavior w:val="content"/>
        </w:behaviors>
        <w:guid w:val="{48718809-92E8-4515-829B-69CD641A4565}"/>
      </w:docPartPr>
      <w:docPartBody>
        <w:p w:rsidR="00475A3A" w:rsidP="00FC7420">
          <w:pPr>
            <w:pStyle w:val="F42EFEF5BFDF4259BE46AD3E33FE24C5"/>
          </w:pPr>
          <w:r w:rsidRPr="0095098D">
            <w:rPr>
              <w:rStyle w:val="PlaceholderText"/>
            </w:rPr>
            <w:t>Click or tap here to enter text.</w:t>
          </w:r>
        </w:p>
      </w:docPartBody>
    </w:docPart>
    <w:docPart>
      <w:docPartPr>
        <w:name w:val="9BCB5C5C1CA54DCCB7665B9407E28E78"/>
        <w:category>
          <w:name w:val="General"/>
          <w:gallery w:val="placeholder"/>
        </w:category>
        <w:types>
          <w:type w:val="bbPlcHdr"/>
        </w:types>
        <w:behaviors>
          <w:behavior w:val="content"/>
        </w:behaviors>
        <w:guid w:val="{A97BE974-38F1-4306-916A-B42869853AB3}"/>
      </w:docPartPr>
      <w:docPartBody>
        <w:p w:rsidR="00475A3A" w:rsidP="00FC7420">
          <w:pPr>
            <w:pStyle w:val="9BCB5C5C1CA54DCCB7665B9407E28E78"/>
          </w:pPr>
          <w:r w:rsidRPr="0095098D">
            <w:rPr>
              <w:rStyle w:val="PlaceholderText"/>
            </w:rPr>
            <w:t>Click or tap here to enter text.</w:t>
          </w:r>
        </w:p>
      </w:docPartBody>
    </w:docPart>
    <w:docPart>
      <w:docPartPr>
        <w:name w:val="8B030D430EDC40D988910A3F2FA5B63A"/>
        <w:category>
          <w:name w:val="General"/>
          <w:gallery w:val="placeholder"/>
        </w:category>
        <w:types>
          <w:type w:val="bbPlcHdr"/>
        </w:types>
        <w:behaviors>
          <w:behavior w:val="content"/>
        </w:behaviors>
        <w:guid w:val="{8FB85E59-2F81-445A-9EF7-9B9C0AB59567}"/>
      </w:docPartPr>
      <w:docPartBody>
        <w:p w:rsidR="00475A3A" w:rsidP="00FC7420">
          <w:pPr>
            <w:pStyle w:val="8B030D430EDC40D988910A3F2FA5B63A"/>
          </w:pPr>
          <w:r w:rsidRPr="0095098D">
            <w:rPr>
              <w:rStyle w:val="PlaceholderText"/>
            </w:rPr>
            <w:t>Click or tap here to enter text.</w:t>
          </w:r>
        </w:p>
      </w:docPartBody>
    </w:docPart>
    <w:docPart>
      <w:docPartPr>
        <w:name w:val="03DEFE9035AD43789DC93FA02E8CABCE"/>
        <w:category>
          <w:name w:val="General"/>
          <w:gallery w:val="placeholder"/>
        </w:category>
        <w:types>
          <w:type w:val="bbPlcHdr"/>
        </w:types>
        <w:behaviors>
          <w:behavior w:val="content"/>
        </w:behaviors>
        <w:guid w:val="{CBA49CDE-0E00-4291-AFCD-186F7F4A071C}"/>
      </w:docPartPr>
      <w:docPartBody>
        <w:p w:rsidR="00475A3A" w:rsidP="00FC7420">
          <w:pPr>
            <w:pStyle w:val="03DEFE9035AD43789DC93FA02E8CABCE"/>
          </w:pPr>
          <w:r w:rsidRPr="0095098D">
            <w:rPr>
              <w:rStyle w:val="PlaceholderText"/>
            </w:rPr>
            <w:t>Click or tap here to enter text.</w:t>
          </w:r>
        </w:p>
      </w:docPartBody>
    </w:docPart>
    <w:docPart>
      <w:docPartPr>
        <w:name w:val="76E88461438D486A89CBC88B1AD05DF1"/>
        <w:category>
          <w:name w:val="General"/>
          <w:gallery w:val="placeholder"/>
        </w:category>
        <w:types>
          <w:type w:val="bbPlcHdr"/>
        </w:types>
        <w:behaviors>
          <w:behavior w:val="content"/>
        </w:behaviors>
        <w:guid w:val="{0AC360BD-8A76-4810-A62B-168420A387CF}"/>
      </w:docPartPr>
      <w:docPartBody>
        <w:p w:rsidR="00475A3A" w:rsidP="00FC7420">
          <w:pPr>
            <w:pStyle w:val="76E88461438D486A89CBC88B1AD05DF1"/>
          </w:pPr>
          <w:r w:rsidRPr="0095098D">
            <w:rPr>
              <w:rStyle w:val="PlaceholderText"/>
            </w:rPr>
            <w:t>Click or tap here to enter text.</w:t>
          </w:r>
        </w:p>
      </w:docPartBody>
    </w:docPart>
    <w:docPart>
      <w:docPartPr>
        <w:name w:val="FCB6CC963C974EE5B1C73D76AB6E2675"/>
        <w:category>
          <w:name w:val="General"/>
          <w:gallery w:val="placeholder"/>
        </w:category>
        <w:types>
          <w:type w:val="bbPlcHdr"/>
        </w:types>
        <w:behaviors>
          <w:behavior w:val="content"/>
        </w:behaviors>
        <w:guid w:val="{56E896BD-0E0B-42F5-B9E7-E53C9E052474}"/>
      </w:docPartPr>
      <w:docPartBody>
        <w:p w:rsidR="00475A3A" w:rsidP="00FC7420">
          <w:pPr>
            <w:pStyle w:val="FCB6CC963C974EE5B1C73D76AB6E2675"/>
          </w:pPr>
          <w:r>
            <w:rPr>
              <w:rStyle w:val="PlaceholderText"/>
            </w:rPr>
            <w:t>Click or tap here to enter text.</w:t>
          </w:r>
        </w:p>
      </w:docPartBody>
    </w:docPart>
    <w:docPart>
      <w:docPartPr>
        <w:name w:val="FDEEC99B9E004AC9AE7EFBD99BF34C0D"/>
        <w:category>
          <w:name w:val="General"/>
          <w:gallery w:val="placeholder"/>
        </w:category>
        <w:types>
          <w:type w:val="bbPlcHdr"/>
        </w:types>
        <w:behaviors>
          <w:behavior w:val="content"/>
        </w:behaviors>
        <w:guid w:val="{76F7B547-2B2F-419B-9B2D-784619FE35A0}"/>
      </w:docPartPr>
      <w:docPartBody>
        <w:p w:rsidR="00475A3A" w:rsidP="00FC7420">
          <w:pPr>
            <w:pStyle w:val="FDEEC99B9E004AC9AE7EFBD99BF34C0D"/>
          </w:pPr>
          <w:r w:rsidRPr="0095098D">
            <w:rPr>
              <w:rStyle w:val="PlaceholderText"/>
            </w:rPr>
            <w:t>Click or tap here to enter text.</w:t>
          </w:r>
        </w:p>
      </w:docPartBody>
    </w:docPart>
    <w:docPart>
      <w:docPartPr>
        <w:name w:val="9DEB5CE32A4C49CDAA0763B3EE1D471C"/>
        <w:category>
          <w:name w:val="General"/>
          <w:gallery w:val="placeholder"/>
        </w:category>
        <w:types>
          <w:type w:val="bbPlcHdr"/>
        </w:types>
        <w:behaviors>
          <w:behavior w:val="content"/>
        </w:behaviors>
        <w:guid w:val="{D8E71426-455D-4C2C-ADB4-442FA8B9BBF2}"/>
      </w:docPartPr>
      <w:docPartBody>
        <w:p w:rsidR="00475A3A" w:rsidP="00FC7420">
          <w:pPr>
            <w:pStyle w:val="9DEB5CE32A4C49CDAA0763B3EE1D471C"/>
          </w:pPr>
          <w:r w:rsidRPr="0095098D">
            <w:rPr>
              <w:rStyle w:val="PlaceholderText"/>
            </w:rPr>
            <w:t>Click or tap here to enter text.</w:t>
          </w:r>
        </w:p>
      </w:docPartBody>
    </w:docPart>
    <w:docPart>
      <w:docPartPr>
        <w:name w:val="C2BDF38F36EF437D9A8E731EE96CB0D0"/>
        <w:category>
          <w:name w:val="General"/>
          <w:gallery w:val="placeholder"/>
        </w:category>
        <w:types>
          <w:type w:val="bbPlcHdr"/>
        </w:types>
        <w:behaviors>
          <w:behavior w:val="content"/>
        </w:behaviors>
        <w:guid w:val="{F9F18969-B1CE-4115-82F7-4579F6C2A5F3}"/>
      </w:docPartPr>
      <w:docPartBody>
        <w:p w:rsidR="00475A3A" w:rsidP="00FC7420">
          <w:pPr>
            <w:pStyle w:val="C2BDF38F36EF437D9A8E731EE96CB0D0"/>
          </w:pPr>
          <w:r w:rsidRPr="0095098D">
            <w:rPr>
              <w:rStyle w:val="PlaceholderText"/>
            </w:rPr>
            <w:t>Click or tap here to enter text.</w:t>
          </w:r>
        </w:p>
      </w:docPartBody>
    </w:docPart>
    <w:docPart>
      <w:docPartPr>
        <w:name w:val="C8811F5527DB448BB527BDEE32E04990"/>
        <w:category>
          <w:name w:val="General"/>
          <w:gallery w:val="placeholder"/>
        </w:category>
        <w:types>
          <w:type w:val="bbPlcHdr"/>
        </w:types>
        <w:behaviors>
          <w:behavior w:val="content"/>
        </w:behaviors>
        <w:guid w:val="{DF478EB8-458E-483A-ABFD-96E0C87A0E6A}"/>
      </w:docPartPr>
      <w:docPartBody>
        <w:p w:rsidR="00475A3A" w:rsidP="00FC7420">
          <w:pPr>
            <w:pStyle w:val="C8811F5527DB448BB527BDEE32E04990"/>
          </w:pPr>
          <w:r w:rsidRPr="0095098D">
            <w:rPr>
              <w:rStyle w:val="PlaceholderText"/>
            </w:rPr>
            <w:t>Click or tap here to enter text.</w:t>
          </w:r>
        </w:p>
      </w:docPartBody>
    </w:docPart>
    <w:docPart>
      <w:docPartPr>
        <w:name w:val="3D776E0D14F34E358A02EE8B83F33584"/>
        <w:category>
          <w:name w:val="General"/>
          <w:gallery w:val="placeholder"/>
        </w:category>
        <w:types>
          <w:type w:val="bbPlcHdr"/>
        </w:types>
        <w:behaviors>
          <w:behavior w:val="content"/>
        </w:behaviors>
        <w:guid w:val="{910F1534-4F45-4A6F-86CC-2784451488C9}"/>
      </w:docPartPr>
      <w:docPartBody>
        <w:p w:rsidR="00475A3A" w:rsidP="00FC7420">
          <w:pPr>
            <w:pStyle w:val="3D776E0D14F34E358A02EE8B83F33584"/>
          </w:pPr>
          <w:r w:rsidRPr="0095098D">
            <w:rPr>
              <w:rStyle w:val="PlaceholderText"/>
            </w:rPr>
            <w:t>Click or tap here to enter text.</w:t>
          </w:r>
        </w:p>
      </w:docPartBody>
    </w:docPart>
    <w:docPart>
      <w:docPartPr>
        <w:name w:val="9B1B397E19B545458B4E4E712ED3BBA9"/>
        <w:category>
          <w:name w:val="General"/>
          <w:gallery w:val="placeholder"/>
        </w:category>
        <w:types>
          <w:type w:val="bbPlcHdr"/>
        </w:types>
        <w:behaviors>
          <w:behavior w:val="content"/>
        </w:behaviors>
        <w:guid w:val="{0FF57F43-C004-4857-9C9F-C06CB97DACF6}"/>
      </w:docPartPr>
      <w:docPartBody>
        <w:p w:rsidR="00475A3A" w:rsidP="00FC7420">
          <w:pPr>
            <w:pStyle w:val="9B1B397E19B545458B4E4E712ED3BBA9"/>
          </w:pPr>
          <w:r w:rsidRPr="0095098D">
            <w:rPr>
              <w:rStyle w:val="PlaceholderText"/>
            </w:rPr>
            <w:t>Click or tap here to enter text.</w:t>
          </w:r>
        </w:p>
      </w:docPartBody>
    </w:docPart>
    <w:docPart>
      <w:docPartPr>
        <w:name w:val="D0DE0C9368B74BF8A69573E11350D287"/>
        <w:category>
          <w:name w:val="General"/>
          <w:gallery w:val="placeholder"/>
        </w:category>
        <w:types>
          <w:type w:val="bbPlcHdr"/>
        </w:types>
        <w:behaviors>
          <w:behavior w:val="content"/>
        </w:behaviors>
        <w:guid w:val="{D3320809-6485-4E91-A936-A3E8C04EC0D1}"/>
      </w:docPartPr>
      <w:docPartBody>
        <w:p w:rsidR="00475A3A" w:rsidP="00FC7420">
          <w:pPr>
            <w:pStyle w:val="D0DE0C9368B74BF8A69573E11350D287"/>
          </w:pPr>
          <w:r w:rsidRPr="0095098D">
            <w:rPr>
              <w:rStyle w:val="PlaceholderText"/>
            </w:rPr>
            <w:t>Click or tap here to enter text.</w:t>
          </w:r>
        </w:p>
      </w:docPartBody>
    </w:docPart>
    <w:docPart>
      <w:docPartPr>
        <w:name w:val="FA1AF1824FBA450C9FD3FFCA7DCD2FB3"/>
        <w:category>
          <w:name w:val="General"/>
          <w:gallery w:val="placeholder"/>
        </w:category>
        <w:types>
          <w:type w:val="bbPlcHdr"/>
        </w:types>
        <w:behaviors>
          <w:behavior w:val="content"/>
        </w:behaviors>
        <w:guid w:val="{30690998-3FB9-4E7F-B515-4888E961959A}"/>
      </w:docPartPr>
      <w:docPartBody>
        <w:p w:rsidR="00475A3A" w:rsidP="00FC7420">
          <w:pPr>
            <w:pStyle w:val="FA1AF1824FBA450C9FD3FFCA7DCD2FB3"/>
          </w:pPr>
          <w:r w:rsidRPr="0095098D">
            <w:rPr>
              <w:rStyle w:val="PlaceholderText"/>
            </w:rPr>
            <w:t>Click or tap here to enter text.</w:t>
          </w:r>
        </w:p>
      </w:docPartBody>
    </w:docPart>
    <w:docPart>
      <w:docPartPr>
        <w:name w:val="673E79ABD5CC4377AEF3AFB463CFC1F7"/>
        <w:category>
          <w:name w:val="General"/>
          <w:gallery w:val="placeholder"/>
        </w:category>
        <w:types>
          <w:type w:val="bbPlcHdr"/>
        </w:types>
        <w:behaviors>
          <w:behavior w:val="content"/>
        </w:behaviors>
        <w:guid w:val="{6089FB29-2073-4DEC-8B6E-86527A1CCC5B}"/>
      </w:docPartPr>
      <w:docPartBody>
        <w:p w:rsidR="00475A3A" w:rsidP="00FC7420">
          <w:pPr>
            <w:pStyle w:val="673E79ABD5CC4377AEF3AFB463CFC1F7"/>
          </w:pPr>
          <w:r w:rsidRPr="0095098D">
            <w:rPr>
              <w:rStyle w:val="PlaceholderText"/>
            </w:rPr>
            <w:t>Click or tap here to enter text.</w:t>
          </w:r>
        </w:p>
      </w:docPartBody>
    </w:docPart>
    <w:docPart>
      <w:docPartPr>
        <w:name w:val="01456B90BF494D5F8B9B9BD3BF48079B"/>
        <w:category>
          <w:name w:val="General"/>
          <w:gallery w:val="placeholder"/>
        </w:category>
        <w:types>
          <w:type w:val="bbPlcHdr"/>
        </w:types>
        <w:behaviors>
          <w:behavior w:val="content"/>
        </w:behaviors>
        <w:guid w:val="{238FC201-E65C-4D07-B035-662BBDA53761}"/>
      </w:docPartPr>
      <w:docPartBody>
        <w:p w:rsidR="00475A3A" w:rsidP="00FC7420">
          <w:pPr>
            <w:pStyle w:val="01456B90BF494D5F8B9B9BD3BF48079B"/>
          </w:pPr>
          <w:r w:rsidRPr="0095098D">
            <w:rPr>
              <w:rStyle w:val="PlaceholderText"/>
            </w:rPr>
            <w:t>Click or tap here to enter text.</w:t>
          </w:r>
        </w:p>
      </w:docPartBody>
    </w:docPart>
    <w:docPart>
      <w:docPartPr>
        <w:name w:val="34E683795DCA4C8D8F43B17D1DBE51AF"/>
        <w:category>
          <w:name w:val="General"/>
          <w:gallery w:val="placeholder"/>
        </w:category>
        <w:types>
          <w:type w:val="bbPlcHdr"/>
        </w:types>
        <w:behaviors>
          <w:behavior w:val="content"/>
        </w:behaviors>
        <w:guid w:val="{4AEEB89D-661E-45E5-A5CE-41262A4B0869}"/>
      </w:docPartPr>
      <w:docPartBody>
        <w:p w:rsidR="00475A3A" w:rsidP="00FC7420">
          <w:pPr>
            <w:pStyle w:val="34E683795DCA4C8D8F43B17D1DBE51AF"/>
          </w:pPr>
          <w:r w:rsidRPr="0095098D">
            <w:rPr>
              <w:rStyle w:val="PlaceholderText"/>
            </w:rPr>
            <w:t>Click or tap here to enter text.</w:t>
          </w:r>
        </w:p>
      </w:docPartBody>
    </w:docPart>
    <w:docPart>
      <w:docPartPr>
        <w:name w:val="36EDBA9CDB4942FCB3E0489795201EF3"/>
        <w:category>
          <w:name w:val="General"/>
          <w:gallery w:val="placeholder"/>
        </w:category>
        <w:types>
          <w:type w:val="bbPlcHdr"/>
        </w:types>
        <w:behaviors>
          <w:behavior w:val="content"/>
        </w:behaviors>
        <w:guid w:val="{D81F38F6-28AD-44B9-8CFE-410391E300ED}"/>
      </w:docPartPr>
      <w:docPartBody>
        <w:p w:rsidR="00475A3A" w:rsidP="00FC7420">
          <w:pPr>
            <w:pStyle w:val="36EDBA9CDB4942FCB3E0489795201EF3"/>
          </w:pPr>
          <w:r w:rsidRPr="0095098D">
            <w:rPr>
              <w:rStyle w:val="PlaceholderText"/>
            </w:rPr>
            <w:t>Click or tap here to enter text.</w:t>
          </w:r>
        </w:p>
      </w:docPartBody>
    </w:docPart>
    <w:docPart>
      <w:docPartPr>
        <w:name w:val="B1FC238C76134696918D8074736B99CB"/>
        <w:category>
          <w:name w:val="General"/>
          <w:gallery w:val="placeholder"/>
        </w:category>
        <w:types>
          <w:type w:val="bbPlcHdr"/>
        </w:types>
        <w:behaviors>
          <w:behavior w:val="content"/>
        </w:behaviors>
        <w:guid w:val="{E1CDBD64-7441-4661-AA30-F6D21B041757}"/>
      </w:docPartPr>
      <w:docPartBody>
        <w:p w:rsidR="00475A3A" w:rsidP="00FC7420">
          <w:pPr>
            <w:pStyle w:val="B1FC238C76134696918D8074736B99CB"/>
          </w:pPr>
          <w:r w:rsidRPr="0095098D">
            <w:rPr>
              <w:rStyle w:val="PlaceholderText"/>
            </w:rPr>
            <w:t>Click or tap here to enter text.</w:t>
          </w:r>
        </w:p>
      </w:docPartBody>
    </w:docPart>
    <w:docPart>
      <w:docPartPr>
        <w:name w:val="0F79DADB413A42F29309BC44AF729AB5"/>
        <w:category>
          <w:name w:val="General"/>
          <w:gallery w:val="placeholder"/>
        </w:category>
        <w:types>
          <w:type w:val="bbPlcHdr"/>
        </w:types>
        <w:behaviors>
          <w:behavior w:val="content"/>
        </w:behaviors>
        <w:guid w:val="{9ED8B236-3C38-43B9-8D71-C2188B891849}"/>
      </w:docPartPr>
      <w:docPartBody>
        <w:p w:rsidR="00475A3A" w:rsidP="00FC7420">
          <w:pPr>
            <w:pStyle w:val="0F79DADB413A42F29309BC44AF729AB5"/>
          </w:pPr>
          <w:r w:rsidRPr="0095098D">
            <w:rPr>
              <w:rStyle w:val="PlaceholderText"/>
            </w:rPr>
            <w:t>Click or tap here to enter text.</w:t>
          </w:r>
        </w:p>
      </w:docPartBody>
    </w:docPart>
    <w:docPart>
      <w:docPartPr>
        <w:name w:val="4E9027819B444429AF2A06E7464DD2C1"/>
        <w:category>
          <w:name w:val="General"/>
          <w:gallery w:val="placeholder"/>
        </w:category>
        <w:types>
          <w:type w:val="bbPlcHdr"/>
        </w:types>
        <w:behaviors>
          <w:behavior w:val="content"/>
        </w:behaviors>
        <w:guid w:val="{6E1848FB-F1F3-4779-B56B-B4532969D71A}"/>
      </w:docPartPr>
      <w:docPartBody>
        <w:p w:rsidR="00475A3A" w:rsidP="00FC7420">
          <w:pPr>
            <w:pStyle w:val="4E9027819B444429AF2A06E7464DD2C1"/>
          </w:pPr>
          <w:r>
            <w:rPr>
              <w:rStyle w:val="PlaceholderText"/>
            </w:rPr>
            <w:t>Click or tap here to enter text.</w:t>
          </w:r>
        </w:p>
      </w:docPartBody>
    </w:docPart>
    <w:docPart>
      <w:docPartPr>
        <w:name w:val="4816DDD7792E4CE5B9FE8BFB56AF8087"/>
        <w:category>
          <w:name w:val="General"/>
          <w:gallery w:val="placeholder"/>
        </w:category>
        <w:types>
          <w:type w:val="bbPlcHdr"/>
        </w:types>
        <w:behaviors>
          <w:behavior w:val="content"/>
        </w:behaviors>
        <w:guid w:val="{E343441E-0675-4EF1-BDFE-8D7D7FD892AE}"/>
      </w:docPartPr>
      <w:docPartBody>
        <w:p w:rsidR="00475A3A" w:rsidP="00FC7420">
          <w:pPr>
            <w:pStyle w:val="4816DDD7792E4CE5B9FE8BFB56AF8087"/>
          </w:pPr>
          <w:r w:rsidRPr="0095098D">
            <w:rPr>
              <w:rStyle w:val="PlaceholderText"/>
            </w:rPr>
            <w:t>Click or tap here to enter text.</w:t>
          </w:r>
        </w:p>
      </w:docPartBody>
    </w:docPart>
    <w:docPart>
      <w:docPartPr>
        <w:name w:val="DF1F3B49192B4D5EBB6F8DA56462785E"/>
        <w:category>
          <w:name w:val="General"/>
          <w:gallery w:val="placeholder"/>
        </w:category>
        <w:types>
          <w:type w:val="bbPlcHdr"/>
        </w:types>
        <w:behaviors>
          <w:behavior w:val="content"/>
        </w:behaviors>
        <w:guid w:val="{B2DF50D1-0E4C-495E-9534-C8A3FF732BA8}"/>
      </w:docPartPr>
      <w:docPartBody>
        <w:p w:rsidR="00475A3A" w:rsidP="00FC7420">
          <w:pPr>
            <w:pStyle w:val="DF1F3B49192B4D5EBB6F8DA56462785E"/>
          </w:pPr>
          <w:r w:rsidRPr="002748DA">
            <w:rPr>
              <w:rStyle w:val="PlaceholderText"/>
            </w:rPr>
            <w:t>Click or tap here to enter text.</w:t>
          </w:r>
        </w:p>
      </w:docPartBody>
    </w:docPart>
    <w:docPart>
      <w:docPartPr>
        <w:name w:val="AC6FBDC9E3D446B8B5C5BE0E1109CFEF"/>
        <w:category>
          <w:name w:val="General"/>
          <w:gallery w:val="placeholder"/>
        </w:category>
        <w:types>
          <w:type w:val="bbPlcHdr"/>
        </w:types>
        <w:behaviors>
          <w:behavior w:val="content"/>
        </w:behaviors>
        <w:guid w:val="{1DD36DD3-655E-415C-ADB5-E261A3231C7A}"/>
      </w:docPartPr>
      <w:docPartBody>
        <w:p w:rsidR="00475A3A" w:rsidP="00FC7420">
          <w:pPr>
            <w:pStyle w:val="AC6FBDC9E3D446B8B5C5BE0E1109CFEF"/>
          </w:pPr>
          <w:r w:rsidRPr="0095098D">
            <w:rPr>
              <w:rStyle w:val="PlaceholderText"/>
            </w:rPr>
            <w:t>Click or tap here to enter text.</w:t>
          </w:r>
        </w:p>
      </w:docPartBody>
    </w:docPart>
    <w:docPart>
      <w:docPartPr>
        <w:name w:val="96FDF4BEBBCA41FEA4214BFAD2667432"/>
        <w:category>
          <w:name w:val="General"/>
          <w:gallery w:val="placeholder"/>
        </w:category>
        <w:types>
          <w:type w:val="bbPlcHdr"/>
        </w:types>
        <w:behaviors>
          <w:behavior w:val="content"/>
        </w:behaviors>
        <w:guid w:val="{1B11479F-DC5F-48D4-918F-DD2C89137594}"/>
      </w:docPartPr>
      <w:docPartBody>
        <w:p w:rsidR="00475A3A" w:rsidP="00FC7420">
          <w:pPr>
            <w:pStyle w:val="96FDF4BEBBCA41FEA4214BFAD2667432"/>
          </w:pPr>
          <w:r w:rsidRPr="002748DA">
            <w:rPr>
              <w:rStyle w:val="PlaceholderText"/>
            </w:rPr>
            <w:t>Click or tap here to enter text.</w:t>
          </w:r>
        </w:p>
      </w:docPartBody>
    </w:docPart>
    <w:docPart>
      <w:docPartPr>
        <w:name w:val="48C5C298D7F94BC89B5CFA6D9C79C7A1"/>
        <w:category>
          <w:name w:val="General"/>
          <w:gallery w:val="placeholder"/>
        </w:category>
        <w:types>
          <w:type w:val="bbPlcHdr"/>
        </w:types>
        <w:behaviors>
          <w:behavior w:val="content"/>
        </w:behaviors>
        <w:guid w:val="{B1D8FA72-83C3-4AC8-8AA1-6B21668693BA}"/>
      </w:docPartPr>
      <w:docPartBody>
        <w:p w:rsidR="00475A3A" w:rsidP="00FC7420">
          <w:pPr>
            <w:pStyle w:val="48C5C298D7F94BC89B5CFA6D9C79C7A1"/>
          </w:pPr>
          <w:r w:rsidRPr="0095098D">
            <w:rPr>
              <w:rStyle w:val="PlaceholderText"/>
            </w:rPr>
            <w:t>Click or tap here to enter text.</w:t>
          </w:r>
        </w:p>
      </w:docPartBody>
    </w:docPart>
    <w:docPart>
      <w:docPartPr>
        <w:name w:val="B3186E5B57A041B194228D0131FA3199"/>
        <w:category>
          <w:name w:val="General"/>
          <w:gallery w:val="placeholder"/>
        </w:category>
        <w:types>
          <w:type w:val="bbPlcHdr"/>
        </w:types>
        <w:behaviors>
          <w:behavior w:val="content"/>
        </w:behaviors>
        <w:guid w:val="{C4ABF726-05E6-48A3-AB70-690A73BBB62E}"/>
      </w:docPartPr>
      <w:docPartBody>
        <w:p w:rsidR="00475A3A" w:rsidP="00FC7420">
          <w:pPr>
            <w:pStyle w:val="B3186E5B57A041B194228D0131FA3199"/>
          </w:pPr>
          <w:r w:rsidRPr="002748DA">
            <w:rPr>
              <w:rStyle w:val="PlaceholderText"/>
            </w:rPr>
            <w:t>Click or tap here to enter text.</w:t>
          </w:r>
        </w:p>
      </w:docPartBody>
    </w:docPart>
    <w:docPart>
      <w:docPartPr>
        <w:name w:val="761CA0AA46BB47D9B827BD78FBDCF404"/>
        <w:category>
          <w:name w:val="General"/>
          <w:gallery w:val="placeholder"/>
        </w:category>
        <w:types>
          <w:type w:val="bbPlcHdr"/>
        </w:types>
        <w:behaviors>
          <w:behavior w:val="content"/>
        </w:behaviors>
        <w:guid w:val="{F2F8D9B2-FD64-4850-BD01-855938FC225A}"/>
      </w:docPartPr>
      <w:docPartBody>
        <w:p w:rsidR="00475A3A" w:rsidP="00FC7420">
          <w:pPr>
            <w:pStyle w:val="761CA0AA46BB47D9B827BD78FBDCF404"/>
          </w:pPr>
          <w:r w:rsidRPr="0095098D">
            <w:rPr>
              <w:rStyle w:val="PlaceholderText"/>
            </w:rPr>
            <w:t>Click or tap here to enter text.</w:t>
          </w:r>
        </w:p>
      </w:docPartBody>
    </w:docPart>
    <w:docPart>
      <w:docPartPr>
        <w:name w:val="C1FCEAB280014B2CBC6B2141BD5F6823"/>
        <w:category>
          <w:name w:val="General"/>
          <w:gallery w:val="placeholder"/>
        </w:category>
        <w:types>
          <w:type w:val="bbPlcHdr"/>
        </w:types>
        <w:behaviors>
          <w:behavior w:val="content"/>
        </w:behaviors>
        <w:guid w:val="{06D35715-6090-4FFF-A65E-9605D3C4E80F}"/>
      </w:docPartPr>
      <w:docPartBody>
        <w:p w:rsidR="00475A3A" w:rsidP="00FC7420">
          <w:pPr>
            <w:pStyle w:val="C1FCEAB280014B2CBC6B2141BD5F6823"/>
          </w:pPr>
          <w:r w:rsidRPr="002748DA">
            <w:rPr>
              <w:rStyle w:val="PlaceholderText"/>
            </w:rPr>
            <w:t>Click or tap here to enter text.</w:t>
          </w:r>
        </w:p>
      </w:docPartBody>
    </w:docPart>
    <w:docPart>
      <w:docPartPr>
        <w:name w:val="B75B5E42BB19461883DBBCDC2B920D5A"/>
        <w:category>
          <w:name w:val="General"/>
          <w:gallery w:val="placeholder"/>
        </w:category>
        <w:types>
          <w:type w:val="bbPlcHdr"/>
        </w:types>
        <w:behaviors>
          <w:behavior w:val="content"/>
        </w:behaviors>
        <w:guid w:val="{BADC07BF-EEB1-43BA-BF16-C1E7C8BE7C95}"/>
      </w:docPartPr>
      <w:docPartBody>
        <w:p w:rsidR="00475A3A" w:rsidP="00FC7420">
          <w:pPr>
            <w:pStyle w:val="B75B5E42BB19461883DBBCDC2B920D5A"/>
          </w:pPr>
          <w:r w:rsidRPr="0095098D">
            <w:rPr>
              <w:rStyle w:val="PlaceholderText"/>
            </w:rPr>
            <w:t>Click or tap here to enter text.</w:t>
          </w:r>
        </w:p>
      </w:docPartBody>
    </w:docPart>
    <w:docPart>
      <w:docPartPr>
        <w:name w:val="CBAE4567945E4087B060F5084DD6C140"/>
        <w:category>
          <w:name w:val="General"/>
          <w:gallery w:val="placeholder"/>
        </w:category>
        <w:types>
          <w:type w:val="bbPlcHdr"/>
        </w:types>
        <w:behaviors>
          <w:behavior w:val="content"/>
        </w:behaviors>
        <w:guid w:val="{6F7356FA-B0B6-40B2-BE28-478CAAEDB5DE}"/>
      </w:docPartPr>
      <w:docPartBody>
        <w:p w:rsidR="00475A3A" w:rsidP="00FC7420">
          <w:pPr>
            <w:pStyle w:val="CBAE4567945E4087B060F5084DD6C140"/>
          </w:pPr>
          <w:r w:rsidRPr="0095098D">
            <w:rPr>
              <w:rStyle w:val="PlaceholderText"/>
            </w:rPr>
            <w:t>Click or tap here to enter text.</w:t>
          </w:r>
        </w:p>
      </w:docPartBody>
    </w:docPart>
    <w:docPart>
      <w:docPartPr>
        <w:name w:val="7DDDE74DDFE945F390C3DAC187215CC1"/>
        <w:category>
          <w:name w:val="General"/>
          <w:gallery w:val="placeholder"/>
        </w:category>
        <w:types>
          <w:type w:val="bbPlcHdr"/>
        </w:types>
        <w:behaviors>
          <w:behavior w:val="content"/>
        </w:behaviors>
        <w:guid w:val="{D72B19B9-147E-49D0-AC23-5F695C3F7FD7}"/>
      </w:docPartPr>
      <w:docPartBody>
        <w:p w:rsidR="00475A3A" w:rsidP="00FC7420">
          <w:pPr>
            <w:pStyle w:val="7DDDE74DDFE945F390C3DAC187215CC1"/>
          </w:pPr>
          <w:r w:rsidRPr="0095098D">
            <w:rPr>
              <w:rStyle w:val="PlaceholderText"/>
            </w:rPr>
            <w:t>Click or tap here to enter text.</w:t>
          </w:r>
        </w:p>
      </w:docPartBody>
    </w:docPart>
    <w:docPart>
      <w:docPartPr>
        <w:name w:val="124DCF6ECF484003A9716B1ADE0B39B3"/>
        <w:category>
          <w:name w:val="General"/>
          <w:gallery w:val="placeholder"/>
        </w:category>
        <w:types>
          <w:type w:val="bbPlcHdr"/>
        </w:types>
        <w:behaviors>
          <w:behavior w:val="content"/>
        </w:behaviors>
        <w:guid w:val="{AAD919FA-96EF-49A6-84D6-ED0DB8073057}"/>
      </w:docPartPr>
      <w:docPartBody>
        <w:p w:rsidR="00475A3A" w:rsidP="00FC7420">
          <w:pPr>
            <w:pStyle w:val="124DCF6ECF484003A9716B1ADE0B39B3"/>
          </w:pPr>
          <w:r w:rsidRPr="002748DA">
            <w:rPr>
              <w:rStyle w:val="PlaceholderText"/>
            </w:rPr>
            <w:t>Click or tap here to enter text.</w:t>
          </w:r>
        </w:p>
      </w:docPartBody>
    </w:docPart>
    <w:docPart>
      <w:docPartPr>
        <w:name w:val="BBD4D40F09984F1A886A4BA49A18F4F5"/>
        <w:category>
          <w:name w:val="General"/>
          <w:gallery w:val="placeholder"/>
        </w:category>
        <w:types>
          <w:type w:val="bbPlcHdr"/>
        </w:types>
        <w:behaviors>
          <w:behavior w:val="content"/>
        </w:behaviors>
        <w:guid w:val="{2110DDAA-87C8-43D2-9255-3FD4C418A8C0}"/>
      </w:docPartPr>
      <w:docPartBody>
        <w:p w:rsidR="00475A3A" w:rsidP="00FC7420">
          <w:pPr>
            <w:pStyle w:val="BBD4D40F09984F1A886A4BA49A18F4F5"/>
          </w:pPr>
          <w:r w:rsidRPr="0095098D">
            <w:rPr>
              <w:rStyle w:val="PlaceholderText"/>
            </w:rPr>
            <w:t>Click or tap here to enter text.</w:t>
          </w:r>
        </w:p>
      </w:docPartBody>
    </w:docPart>
    <w:docPart>
      <w:docPartPr>
        <w:name w:val="D67C801FED064F01A0B31738936A5E5A"/>
        <w:category>
          <w:name w:val="General"/>
          <w:gallery w:val="placeholder"/>
        </w:category>
        <w:types>
          <w:type w:val="bbPlcHdr"/>
        </w:types>
        <w:behaviors>
          <w:behavior w:val="content"/>
        </w:behaviors>
        <w:guid w:val="{7184FAC7-2DD1-4A02-B015-FE3DFABAEEB4}"/>
      </w:docPartPr>
      <w:docPartBody>
        <w:p w:rsidR="00475A3A" w:rsidP="00FC7420">
          <w:pPr>
            <w:pStyle w:val="D67C801FED064F01A0B31738936A5E5A"/>
          </w:pPr>
          <w:r w:rsidRPr="002748DA">
            <w:rPr>
              <w:rStyle w:val="PlaceholderText"/>
            </w:rPr>
            <w:t>Click or tap here to enter text.</w:t>
          </w:r>
        </w:p>
      </w:docPartBody>
    </w:docPart>
    <w:docPart>
      <w:docPartPr>
        <w:name w:val="D392774A85874611B87011D4C1456DB0"/>
        <w:category>
          <w:name w:val="General"/>
          <w:gallery w:val="placeholder"/>
        </w:category>
        <w:types>
          <w:type w:val="bbPlcHdr"/>
        </w:types>
        <w:behaviors>
          <w:behavior w:val="content"/>
        </w:behaviors>
        <w:guid w:val="{432F013F-BAD8-40FF-BC01-CDB268808825}"/>
      </w:docPartPr>
      <w:docPartBody>
        <w:p w:rsidR="00475A3A" w:rsidP="00FC7420">
          <w:pPr>
            <w:pStyle w:val="D392774A85874611B87011D4C1456DB0"/>
          </w:pPr>
          <w:r w:rsidRPr="0095098D">
            <w:rPr>
              <w:rStyle w:val="PlaceholderText"/>
            </w:rPr>
            <w:t>Click or tap here to enter text.</w:t>
          </w:r>
        </w:p>
      </w:docPartBody>
    </w:docPart>
    <w:docPart>
      <w:docPartPr>
        <w:name w:val="CED05C017E824962B0CB75466DCD8BFF"/>
        <w:category>
          <w:name w:val="General"/>
          <w:gallery w:val="placeholder"/>
        </w:category>
        <w:types>
          <w:type w:val="bbPlcHdr"/>
        </w:types>
        <w:behaviors>
          <w:behavior w:val="content"/>
        </w:behaviors>
        <w:guid w:val="{73FAC19A-E352-4369-84D7-B1689D9E24B8}"/>
      </w:docPartPr>
      <w:docPartBody>
        <w:p w:rsidR="00475A3A" w:rsidP="00FC7420">
          <w:pPr>
            <w:pStyle w:val="CED05C017E824962B0CB75466DCD8BFF"/>
          </w:pPr>
          <w:r w:rsidRPr="002748DA">
            <w:rPr>
              <w:rStyle w:val="PlaceholderText"/>
            </w:rPr>
            <w:t>Click or tap here to enter text.</w:t>
          </w:r>
        </w:p>
      </w:docPartBody>
    </w:docPart>
    <w:docPart>
      <w:docPartPr>
        <w:name w:val="C900AFB32E2744FD95B37834EB296DF9"/>
        <w:category>
          <w:name w:val="General"/>
          <w:gallery w:val="placeholder"/>
        </w:category>
        <w:types>
          <w:type w:val="bbPlcHdr"/>
        </w:types>
        <w:behaviors>
          <w:behavior w:val="content"/>
        </w:behaviors>
        <w:guid w:val="{ED27EBBF-BF6C-4AA5-9C37-E68CDA619079}"/>
      </w:docPartPr>
      <w:docPartBody>
        <w:p w:rsidR="00475A3A" w:rsidP="00FC7420">
          <w:pPr>
            <w:pStyle w:val="C900AFB32E2744FD95B37834EB296DF9"/>
          </w:pPr>
          <w:r w:rsidRPr="0095098D">
            <w:rPr>
              <w:rStyle w:val="PlaceholderText"/>
            </w:rPr>
            <w:t>Click or tap here to enter text.</w:t>
          </w:r>
        </w:p>
      </w:docPartBody>
    </w:docPart>
    <w:docPart>
      <w:docPartPr>
        <w:name w:val="C966FBCCFA4346EF9D44C0E6CC5426E6"/>
        <w:category>
          <w:name w:val="General"/>
          <w:gallery w:val="placeholder"/>
        </w:category>
        <w:types>
          <w:type w:val="bbPlcHdr"/>
        </w:types>
        <w:behaviors>
          <w:behavior w:val="content"/>
        </w:behaviors>
        <w:guid w:val="{A943AFBB-F032-4A57-AB61-82C50B5AEE64}"/>
      </w:docPartPr>
      <w:docPartBody>
        <w:p w:rsidR="00475A3A" w:rsidP="00FC7420">
          <w:pPr>
            <w:pStyle w:val="C966FBCCFA4346EF9D44C0E6CC5426E6"/>
          </w:pPr>
          <w:r w:rsidRPr="002748DA">
            <w:rPr>
              <w:rStyle w:val="PlaceholderText"/>
            </w:rPr>
            <w:t>Click or tap here to enter text.</w:t>
          </w:r>
        </w:p>
      </w:docPartBody>
    </w:docPart>
    <w:docPart>
      <w:docPartPr>
        <w:name w:val="863594AA70D145B58AE97298520309ED"/>
        <w:category>
          <w:name w:val="General"/>
          <w:gallery w:val="placeholder"/>
        </w:category>
        <w:types>
          <w:type w:val="bbPlcHdr"/>
        </w:types>
        <w:behaviors>
          <w:behavior w:val="content"/>
        </w:behaviors>
        <w:guid w:val="{512075A4-273D-4AB6-9D03-946BF1FE666F}"/>
      </w:docPartPr>
      <w:docPartBody>
        <w:p w:rsidR="00475A3A" w:rsidP="00FC7420">
          <w:pPr>
            <w:pStyle w:val="863594AA70D145B58AE97298520309ED"/>
          </w:pPr>
          <w:r w:rsidRPr="0095098D">
            <w:rPr>
              <w:rStyle w:val="PlaceholderText"/>
            </w:rPr>
            <w:t>Click or tap here to enter text.</w:t>
          </w:r>
        </w:p>
      </w:docPartBody>
    </w:docPart>
    <w:docPart>
      <w:docPartPr>
        <w:name w:val="D7580E4887B64DCBBDCA0569BD261363"/>
        <w:category>
          <w:name w:val="General"/>
          <w:gallery w:val="placeholder"/>
        </w:category>
        <w:types>
          <w:type w:val="bbPlcHdr"/>
        </w:types>
        <w:behaviors>
          <w:behavior w:val="content"/>
        </w:behaviors>
        <w:guid w:val="{46CE9A27-55B5-40F0-9721-D3C858C229B4}"/>
      </w:docPartPr>
      <w:docPartBody>
        <w:p w:rsidR="00475A3A" w:rsidP="00FC7420">
          <w:pPr>
            <w:pStyle w:val="D7580E4887B64DCBBDCA0569BD261363"/>
          </w:pPr>
          <w:r w:rsidRPr="0095098D">
            <w:rPr>
              <w:rStyle w:val="PlaceholderText"/>
            </w:rPr>
            <w:t>Click or tap here to enter text.</w:t>
          </w:r>
        </w:p>
      </w:docPartBody>
    </w:docPart>
    <w:docPart>
      <w:docPartPr>
        <w:name w:val="55E74225493F4270A61A24E87DC22088"/>
        <w:category>
          <w:name w:val="General"/>
          <w:gallery w:val="placeholder"/>
        </w:category>
        <w:types>
          <w:type w:val="bbPlcHdr"/>
        </w:types>
        <w:behaviors>
          <w:behavior w:val="content"/>
        </w:behaviors>
        <w:guid w:val="{5FC9F509-7A6E-44BB-83DC-ED605E5475DE}"/>
      </w:docPartPr>
      <w:docPartBody>
        <w:p w:rsidR="00475A3A" w:rsidP="00FC7420">
          <w:pPr>
            <w:pStyle w:val="55E74225493F4270A61A24E87DC22088"/>
          </w:pPr>
          <w:r w:rsidRPr="0095098D">
            <w:rPr>
              <w:rStyle w:val="PlaceholderText"/>
            </w:rPr>
            <w:t>Click or tap here to enter text.</w:t>
          </w:r>
        </w:p>
      </w:docPartBody>
    </w:docPart>
    <w:docPart>
      <w:docPartPr>
        <w:name w:val="1551E70300B8472DAA88BEA8678C19E6"/>
        <w:category>
          <w:name w:val="General"/>
          <w:gallery w:val="placeholder"/>
        </w:category>
        <w:types>
          <w:type w:val="bbPlcHdr"/>
        </w:types>
        <w:behaviors>
          <w:behavior w:val="content"/>
        </w:behaviors>
        <w:guid w:val="{9AFE7FDC-1F43-4F0F-A6DD-08B24BF07BB5}"/>
      </w:docPartPr>
      <w:docPartBody>
        <w:p w:rsidR="00475A3A" w:rsidP="00FC7420">
          <w:pPr>
            <w:pStyle w:val="1551E70300B8472DAA88BEA8678C19E6"/>
          </w:pPr>
          <w:r w:rsidRPr="0095098D">
            <w:rPr>
              <w:rStyle w:val="PlaceholderText"/>
            </w:rPr>
            <w:t>Click or tap here to enter text.</w:t>
          </w:r>
        </w:p>
      </w:docPartBody>
    </w:docPart>
    <w:docPart>
      <w:docPartPr>
        <w:name w:val="CDFC45494AC4481E9B1C573B7D702D19"/>
        <w:category>
          <w:name w:val="General"/>
          <w:gallery w:val="placeholder"/>
        </w:category>
        <w:types>
          <w:type w:val="bbPlcHdr"/>
        </w:types>
        <w:behaviors>
          <w:behavior w:val="content"/>
        </w:behaviors>
        <w:guid w:val="{F1E16164-229E-4972-BBF4-69F53B971711}"/>
      </w:docPartPr>
      <w:docPartBody>
        <w:p w:rsidR="00475A3A" w:rsidP="00FC7420">
          <w:pPr>
            <w:pStyle w:val="CDFC45494AC4481E9B1C573B7D702D19"/>
          </w:pPr>
          <w:r w:rsidRPr="002748DA">
            <w:rPr>
              <w:rStyle w:val="PlaceholderText"/>
            </w:rPr>
            <w:t>Click or tap here to enter text.</w:t>
          </w:r>
        </w:p>
      </w:docPartBody>
    </w:docPart>
    <w:docPart>
      <w:docPartPr>
        <w:name w:val="C03DF8665DF2465DBE873AD953E931DA"/>
        <w:category>
          <w:name w:val="General"/>
          <w:gallery w:val="placeholder"/>
        </w:category>
        <w:types>
          <w:type w:val="bbPlcHdr"/>
        </w:types>
        <w:behaviors>
          <w:behavior w:val="content"/>
        </w:behaviors>
        <w:guid w:val="{396BE8EC-17C5-4905-9D0C-6A9240BB9250}"/>
      </w:docPartPr>
      <w:docPartBody>
        <w:p w:rsidR="00475A3A" w:rsidP="00FC7420">
          <w:pPr>
            <w:pStyle w:val="C03DF8665DF2465DBE873AD953E931DA"/>
          </w:pPr>
          <w:r>
            <w:rPr>
              <w:rStyle w:val="PlaceholderText"/>
            </w:rPr>
            <w:t>Click or tap here to enter text.</w:t>
          </w:r>
        </w:p>
      </w:docPartBody>
    </w:docPart>
    <w:docPart>
      <w:docPartPr>
        <w:name w:val="DE8E4784417D4DE997E25F7852F9580B"/>
        <w:category>
          <w:name w:val="General"/>
          <w:gallery w:val="placeholder"/>
        </w:category>
        <w:types>
          <w:type w:val="bbPlcHdr"/>
        </w:types>
        <w:behaviors>
          <w:behavior w:val="content"/>
        </w:behaviors>
        <w:guid w:val="{C8E74E00-2F18-4590-BD37-FE44ABB39DF9}"/>
      </w:docPartPr>
      <w:docPartBody>
        <w:p w:rsidR="00475A3A" w:rsidP="00FC7420">
          <w:pPr>
            <w:pStyle w:val="DE8E4784417D4DE997E25F7852F9580B"/>
          </w:pPr>
          <w:r w:rsidRPr="002748D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7420"/>
  </w:style>
  <w:style w:type="paragraph" w:customStyle="1" w:styleId="18CACB6826B04C2D9960A49DFC998FE8">
    <w:name w:val="18CACB6826B04C2D9960A49DFC998FE8"/>
    <w:rsid w:val="00C222CC"/>
  </w:style>
  <w:style w:type="paragraph" w:customStyle="1" w:styleId="D38A58DAABD64A2C811D7E8F639A58EA">
    <w:name w:val="D38A58DAABD64A2C811D7E8F639A58EA"/>
    <w:rsid w:val="00C222CC"/>
  </w:style>
  <w:style w:type="paragraph" w:customStyle="1" w:styleId="773293F8341B4C87A1E9FA5F15B052CB">
    <w:name w:val="773293F8341B4C87A1E9FA5F15B052CB"/>
    <w:rsid w:val="00C222CC"/>
  </w:style>
  <w:style w:type="paragraph" w:customStyle="1" w:styleId="5FD598EE60E64495985B63EA76A81B29">
    <w:name w:val="5FD598EE60E64495985B63EA76A81B29"/>
    <w:rsid w:val="00C222CC"/>
  </w:style>
  <w:style w:type="paragraph" w:customStyle="1" w:styleId="0BF5F3A30FE7465180F82B8ECC528544">
    <w:name w:val="0BF5F3A30FE7465180F82B8ECC528544"/>
    <w:rsid w:val="00C222CC"/>
  </w:style>
  <w:style w:type="paragraph" w:customStyle="1" w:styleId="0F3B31677526493190783A10B46CD8E4">
    <w:name w:val="0F3B31677526493190783A10B46CD8E4"/>
    <w:rsid w:val="00C222CC"/>
  </w:style>
  <w:style w:type="paragraph" w:customStyle="1" w:styleId="D70177CA0DE349528CE72ABDABA2E9BD">
    <w:name w:val="D70177CA0DE349528CE72ABDABA2E9BD"/>
    <w:rsid w:val="00FC7420"/>
  </w:style>
  <w:style w:type="paragraph" w:customStyle="1" w:styleId="1B44A6965BB64454A561B92591FC497E">
    <w:name w:val="1B44A6965BB64454A561B92591FC497E"/>
    <w:rsid w:val="00FC7420"/>
  </w:style>
  <w:style w:type="paragraph" w:customStyle="1" w:styleId="89BAEC357747497F8C4F8567CCB605DF">
    <w:name w:val="89BAEC357747497F8C4F8567CCB605DF"/>
    <w:rsid w:val="00FC7420"/>
  </w:style>
  <w:style w:type="paragraph" w:customStyle="1" w:styleId="C274321D3C3F4249AD8836C47AFC5C13">
    <w:name w:val="C274321D3C3F4249AD8836C47AFC5C13"/>
    <w:rsid w:val="00FC7420"/>
  </w:style>
  <w:style w:type="paragraph" w:customStyle="1" w:styleId="B052D535CAAC49569A61A51CC3474B46">
    <w:name w:val="B052D535CAAC49569A61A51CC3474B46"/>
    <w:rsid w:val="00FC7420"/>
  </w:style>
  <w:style w:type="paragraph" w:customStyle="1" w:styleId="2DF0AF634B9E4E67AE07530FA17A4781">
    <w:name w:val="2DF0AF634B9E4E67AE07530FA17A4781"/>
    <w:rsid w:val="00FC7420"/>
  </w:style>
  <w:style w:type="paragraph" w:customStyle="1" w:styleId="3FD6BC5966264E098929AAB4E5296D52">
    <w:name w:val="3FD6BC5966264E098929AAB4E5296D52"/>
    <w:rsid w:val="00FC7420"/>
  </w:style>
  <w:style w:type="paragraph" w:customStyle="1" w:styleId="2649B81316AF43F4932FF3CFA540538B">
    <w:name w:val="2649B81316AF43F4932FF3CFA540538B"/>
    <w:rsid w:val="00FC7420"/>
  </w:style>
  <w:style w:type="paragraph" w:customStyle="1" w:styleId="730B379006DA4FC099C5453FB18790ED">
    <w:name w:val="730B379006DA4FC099C5453FB18790ED"/>
    <w:rsid w:val="00FC7420"/>
  </w:style>
  <w:style w:type="paragraph" w:customStyle="1" w:styleId="6232189E5AE8413FB4928797C92F78D3">
    <w:name w:val="6232189E5AE8413FB4928797C92F78D3"/>
    <w:rsid w:val="00FC7420"/>
  </w:style>
  <w:style w:type="paragraph" w:customStyle="1" w:styleId="3B8FF681255343D588964822EA3D873A">
    <w:name w:val="3B8FF681255343D588964822EA3D873A"/>
    <w:rsid w:val="00FC7420"/>
  </w:style>
  <w:style w:type="paragraph" w:customStyle="1" w:styleId="482E3DCD130644AF906F9BFA7BE062DB">
    <w:name w:val="482E3DCD130644AF906F9BFA7BE062DB"/>
    <w:rsid w:val="00FC7420"/>
  </w:style>
  <w:style w:type="paragraph" w:customStyle="1" w:styleId="896812D5197A4D748E4D003691DBF7FD">
    <w:name w:val="896812D5197A4D748E4D003691DBF7FD"/>
    <w:rsid w:val="00FC7420"/>
  </w:style>
  <w:style w:type="paragraph" w:customStyle="1" w:styleId="CAEF417E58CC4232AABBBB68F3A76AB8">
    <w:name w:val="CAEF417E58CC4232AABBBB68F3A76AB8"/>
    <w:rsid w:val="00FC7420"/>
  </w:style>
  <w:style w:type="paragraph" w:customStyle="1" w:styleId="3873ED787317425F9821E9CEA32E0AF2">
    <w:name w:val="3873ED787317425F9821E9CEA32E0AF2"/>
    <w:rsid w:val="00FC7420"/>
  </w:style>
  <w:style w:type="paragraph" w:customStyle="1" w:styleId="B37511C485E74B8DBE286E2B78B6EFD0">
    <w:name w:val="B37511C485E74B8DBE286E2B78B6EFD0"/>
    <w:rsid w:val="00FC7420"/>
  </w:style>
  <w:style w:type="paragraph" w:customStyle="1" w:styleId="BB7FE73E94B04CFF99C3F640F5FA7FA1">
    <w:name w:val="BB7FE73E94B04CFF99C3F640F5FA7FA1"/>
    <w:rsid w:val="00FC7420"/>
  </w:style>
  <w:style w:type="paragraph" w:customStyle="1" w:styleId="C793580B89E34FAC93BCE733A60B9A48">
    <w:name w:val="C793580B89E34FAC93BCE733A60B9A48"/>
    <w:rsid w:val="00FC7420"/>
  </w:style>
  <w:style w:type="paragraph" w:customStyle="1" w:styleId="AB21CA1F40A24771A6448264F35742EB">
    <w:name w:val="AB21CA1F40A24771A6448264F35742EB"/>
    <w:rsid w:val="00FC7420"/>
  </w:style>
  <w:style w:type="paragraph" w:customStyle="1" w:styleId="81AE6D8229FF4F30BAA1EF4167F24D63">
    <w:name w:val="81AE6D8229FF4F30BAA1EF4167F24D63"/>
    <w:rsid w:val="00FC7420"/>
  </w:style>
  <w:style w:type="paragraph" w:customStyle="1" w:styleId="CC531EF1BE974CFEB6B661E59ACD137A">
    <w:name w:val="CC531EF1BE974CFEB6B661E59ACD137A"/>
    <w:rsid w:val="00FC7420"/>
  </w:style>
  <w:style w:type="paragraph" w:customStyle="1" w:styleId="548603BB275B45098B4C35DA95F0C8E9">
    <w:name w:val="548603BB275B45098B4C35DA95F0C8E9"/>
    <w:rsid w:val="00FC7420"/>
  </w:style>
  <w:style w:type="paragraph" w:customStyle="1" w:styleId="903EB47D87914F638EC493349DBE7008">
    <w:name w:val="903EB47D87914F638EC493349DBE7008"/>
    <w:rsid w:val="00FC7420"/>
  </w:style>
  <w:style w:type="paragraph" w:customStyle="1" w:styleId="6FCE8335C15E43E69AD071C02700683D">
    <w:name w:val="6FCE8335C15E43E69AD071C02700683D"/>
    <w:rsid w:val="00FC7420"/>
  </w:style>
  <w:style w:type="paragraph" w:customStyle="1" w:styleId="02FC02803BB94E9E9CD0D8837AC69D63">
    <w:name w:val="02FC02803BB94E9E9CD0D8837AC69D63"/>
    <w:rsid w:val="00FC7420"/>
  </w:style>
  <w:style w:type="paragraph" w:customStyle="1" w:styleId="3FFFCC286CF64D67B15BB75D1BFF4C37">
    <w:name w:val="3FFFCC286CF64D67B15BB75D1BFF4C37"/>
    <w:rsid w:val="00FC7420"/>
  </w:style>
  <w:style w:type="paragraph" w:customStyle="1" w:styleId="F3B6B3AEFECA4C0F81A0D066A34F1510">
    <w:name w:val="F3B6B3AEFECA4C0F81A0D066A34F1510"/>
    <w:rsid w:val="00FC7420"/>
  </w:style>
  <w:style w:type="paragraph" w:customStyle="1" w:styleId="F815D86B7FBB457488386EE36D20E20B">
    <w:name w:val="F815D86B7FBB457488386EE36D20E20B"/>
    <w:rsid w:val="00FC7420"/>
  </w:style>
  <w:style w:type="paragraph" w:customStyle="1" w:styleId="9BD9872F55264C099A5B3709639D051D">
    <w:name w:val="9BD9872F55264C099A5B3709639D051D"/>
    <w:rsid w:val="00FC7420"/>
  </w:style>
  <w:style w:type="paragraph" w:customStyle="1" w:styleId="86056388F04648F696E2339A91E4AD26">
    <w:name w:val="86056388F04648F696E2339A91E4AD26"/>
    <w:rsid w:val="00FC7420"/>
  </w:style>
  <w:style w:type="paragraph" w:customStyle="1" w:styleId="71AD546850E84396831B033D6BE6E32A">
    <w:name w:val="71AD546850E84396831B033D6BE6E32A"/>
    <w:rsid w:val="00FC7420"/>
  </w:style>
  <w:style w:type="paragraph" w:customStyle="1" w:styleId="7E133EAE03FD403F86482540D4C0139A">
    <w:name w:val="7E133EAE03FD403F86482540D4C0139A"/>
    <w:rsid w:val="00FC7420"/>
  </w:style>
  <w:style w:type="paragraph" w:customStyle="1" w:styleId="DAE426D2B91C45C393201AB5BC040BC9">
    <w:name w:val="DAE426D2B91C45C393201AB5BC040BC9"/>
    <w:rsid w:val="00FC7420"/>
  </w:style>
  <w:style w:type="paragraph" w:customStyle="1" w:styleId="FC0F209F08D54D9DBCCCADF6EC5766C1">
    <w:name w:val="FC0F209F08D54D9DBCCCADF6EC5766C1"/>
    <w:rsid w:val="00FC7420"/>
  </w:style>
  <w:style w:type="paragraph" w:customStyle="1" w:styleId="9165AF81DD4F42C492DB25E8944D7A4C">
    <w:name w:val="9165AF81DD4F42C492DB25E8944D7A4C"/>
    <w:rsid w:val="00FC7420"/>
  </w:style>
  <w:style w:type="paragraph" w:customStyle="1" w:styleId="C5A3450E7C5944F2ABEE1D1A545A8818">
    <w:name w:val="C5A3450E7C5944F2ABEE1D1A545A8818"/>
    <w:rsid w:val="00FC7420"/>
  </w:style>
  <w:style w:type="paragraph" w:customStyle="1" w:styleId="21524C3069114DCB878A2735B6DA238E">
    <w:name w:val="21524C3069114DCB878A2735B6DA238E"/>
    <w:rsid w:val="00FC7420"/>
  </w:style>
  <w:style w:type="paragraph" w:customStyle="1" w:styleId="224863350E9F48D7BB7125B358B99086">
    <w:name w:val="224863350E9F48D7BB7125B358B99086"/>
    <w:rsid w:val="00FC7420"/>
  </w:style>
  <w:style w:type="paragraph" w:customStyle="1" w:styleId="2A195E9231634CC9B51E1FBCB970988C">
    <w:name w:val="2A195E9231634CC9B51E1FBCB970988C"/>
    <w:rsid w:val="00FC7420"/>
  </w:style>
  <w:style w:type="paragraph" w:customStyle="1" w:styleId="3BB013E354294A309187CB92F1B317AC">
    <w:name w:val="3BB013E354294A309187CB92F1B317AC"/>
    <w:rsid w:val="00FC7420"/>
  </w:style>
  <w:style w:type="paragraph" w:customStyle="1" w:styleId="745E9B7E67ED494FAB61A8F157088036">
    <w:name w:val="745E9B7E67ED494FAB61A8F157088036"/>
    <w:rsid w:val="00FC7420"/>
  </w:style>
  <w:style w:type="paragraph" w:customStyle="1" w:styleId="0611E95D16D04817A666DACB0990B1B9">
    <w:name w:val="0611E95D16D04817A666DACB0990B1B9"/>
    <w:rsid w:val="00FC7420"/>
  </w:style>
  <w:style w:type="paragraph" w:customStyle="1" w:styleId="6E7B2A675203499BA674A1CF61164B46">
    <w:name w:val="6E7B2A675203499BA674A1CF61164B46"/>
    <w:rsid w:val="00FC7420"/>
  </w:style>
  <w:style w:type="paragraph" w:customStyle="1" w:styleId="205D1E3A99C8497998328BE3D29E7086">
    <w:name w:val="205D1E3A99C8497998328BE3D29E7086"/>
    <w:rsid w:val="00FC7420"/>
  </w:style>
  <w:style w:type="paragraph" w:customStyle="1" w:styleId="845ECB2C034B429784AD6DEFD6D6AA37">
    <w:name w:val="845ECB2C034B429784AD6DEFD6D6AA37"/>
    <w:rsid w:val="00FC7420"/>
  </w:style>
  <w:style w:type="paragraph" w:customStyle="1" w:styleId="F42EFEF5BFDF4259BE46AD3E33FE24C5">
    <w:name w:val="F42EFEF5BFDF4259BE46AD3E33FE24C5"/>
    <w:rsid w:val="00FC7420"/>
  </w:style>
  <w:style w:type="paragraph" w:customStyle="1" w:styleId="9BCB5C5C1CA54DCCB7665B9407E28E78">
    <w:name w:val="9BCB5C5C1CA54DCCB7665B9407E28E78"/>
    <w:rsid w:val="00FC7420"/>
  </w:style>
  <w:style w:type="paragraph" w:customStyle="1" w:styleId="8B030D430EDC40D988910A3F2FA5B63A">
    <w:name w:val="8B030D430EDC40D988910A3F2FA5B63A"/>
    <w:rsid w:val="00FC7420"/>
  </w:style>
  <w:style w:type="paragraph" w:customStyle="1" w:styleId="03DEFE9035AD43789DC93FA02E8CABCE">
    <w:name w:val="03DEFE9035AD43789DC93FA02E8CABCE"/>
    <w:rsid w:val="00FC7420"/>
  </w:style>
  <w:style w:type="paragraph" w:customStyle="1" w:styleId="76E88461438D486A89CBC88B1AD05DF1">
    <w:name w:val="76E88461438D486A89CBC88B1AD05DF1"/>
    <w:rsid w:val="00FC7420"/>
  </w:style>
  <w:style w:type="paragraph" w:customStyle="1" w:styleId="FCB6CC963C974EE5B1C73D76AB6E2675">
    <w:name w:val="FCB6CC963C974EE5B1C73D76AB6E2675"/>
    <w:rsid w:val="00FC7420"/>
  </w:style>
  <w:style w:type="paragraph" w:customStyle="1" w:styleId="FDEEC99B9E004AC9AE7EFBD99BF34C0D">
    <w:name w:val="FDEEC99B9E004AC9AE7EFBD99BF34C0D"/>
    <w:rsid w:val="00FC7420"/>
  </w:style>
  <w:style w:type="paragraph" w:customStyle="1" w:styleId="9DEB5CE32A4C49CDAA0763B3EE1D471C">
    <w:name w:val="9DEB5CE32A4C49CDAA0763B3EE1D471C"/>
    <w:rsid w:val="00FC7420"/>
  </w:style>
  <w:style w:type="paragraph" w:customStyle="1" w:styleId="C2BDF38F36EF437D9A8E731EE96CB0D0">
    <w:name w:val="C2BDF38F36EF437D9A8E731EE96CB0D0"/>
    <w:rsid w:val="00FC7420"/>
  </w:style>
  <w:style w:type="paragraph" w:customStyle="1" w:styleId="C8811F5527DB448BB527BDEE32E04990">
    <w:name w:val="C8811F5527DB448BB527BDEE32E04990"/>
    <w:rsid w:val="00FC7420"/>
  </w:style>
  <w:style w:type="paragraph" w:customStyle="1" w:styleId="3D776E0D14F34E358A02EE8B83F33584">
    <w:name w:val="3D776E0D14F34E358A02EE8B83F33584"/>
    <w:rsid w:val="00FC7420"/>
  </w:style>
  <w:style w:type="paragraph" w:customStyle="1" w:styleId="9B1B397E19B545458B4E4E712ED3BBA9">
    <w:name w:val="9B1B397E19B545458B4E4E712ED3BBA9"/>
    <w:rsid w:val="00FC7420"/>
  </w:style>
  <w:style w:type="paragraph" w:customStyle="1" w:styleId="D0DE0C9368B74BF8A69573E11350D287">
    <w:name w:val="D0DE0C9368B74BF8A69573E11350D287"/>
    <w:rsid w:val="00FC7420"/>
  </w:style>
  <w:style w:type="paragraph" w:customStyle="1" w:styleId="FA1AF1824FBA450C9FD3FFCA7DCD2FB3">
    <w:name w:val="FA1AF1824FBA450C9FD3FFCA7DCD2FB3"/>
    <w:rsid w:val="00FC7420"/>
  </w:style>
  <w:style w:type="paragraph" w:customStyle="1" w:styleId="673E79ABD5CC4377AEF3AFB463CFC1F7">
    <w:name w:val="673E79ABD5CC4377AEF3AFB463CFC1F7"/>
    <w:rsid w:val="00FC7420"/>
  </w:style>
  <w:style w:type="paragraph" w:customStyle="1" w:styleId="01456B90BF494D5F8B9B9BD3BF48079B">
    <w:name w:val="01456B90BF494D5F8B9B9BD3BF48079B"/>
    <w:rsid w:val="00FC7420"/>
  </w:style>
  <w:style w:type="paragraph" w:customStyle="1" w:styleId="34E683795DCA4C8D8F43B17D1DBE51AF">
    <w:name w:val="34E683795DCA4C8D8F43B17D1DBE51AF"/>
    <w:rsid w:val="00FC7420"/>
  </w:style>
  <w:style w:type="paragraph" w:customStyle="1" w:styleId="36EDBA9CDB4942FCB3E0489795201EF3">
    <w:name w:val="36EDBA9CDB4942FCB3E0489795201EF3"/>
    <w:rsid w:val="00FC7420"/>
  </w:style>
  <w:style w:type="paragraph" w:customStyle="1" w:styleId="B1FC238C76134696918D8074736B99CB">
    <w:name w:val="B1FC238C76134696918D8074736B99CB"/>
    <w:rsid w:val="00FC7420"/>
  </w:style>
  <w:style w:type="paragraph" w:customStyle="1" w:styleId="0F79DADB413A42F29309BC44AF729AB5">
    <w:name w:val="0F79DADB413A42F29309BC44AF729AB5"/>
    <w:rsid w:val="00FC7420"/>
  </w:style>
  <w:style w:type="paragraph" w:customStyle="1" w:styleId="4E9027819B444429AF2A06E7464DD2C1">
    <w:name w:val="4E9027819B444429AF2A06E7464DD2C1"/>
    <w:rsid w:val="00FC7420"/>
  </w:style>
  <w:style w:type="paragraph" w:customStyle="1" w:styleId="4816DDD7792E4CE5B9FE8BFB56AF8087">
    <w:name w:val="4816DDD7792E4CE5B9FE8BFB56AF8087"/>
    <w:rsid w:val="00FC7420"/>
  </w:style>
  <w:style w:type="paragraph" w:customStyle="1" w:styleId="DF1F3B49192B4D5EBB6F8DA56462785E">
    <w:name w:val="DF1F3B49192B4D5EBB6F8DA56462785E"/>
    <w:rsid w:val="00FC7420"/>
  </w:style>
  <w:style w:type="paragraph" w:customStyle="1" w:styleId="AC6FBDC9E3D446B8B5C5BE0E1109CFEF">
    <w:name w:val="AC6FBDC9E3D446B8B5C5BE0E1109CFEF"/>
    <w:rsid w:val="00FC7420"/>
  </w:style>
  <w:style w:type="paragraph" w:customStyle="1" w:styleId="96FDF4BEBBCA41FEA4214BFAD2667432">
    <w:name w:val="96FDF4BEBBCA41FEA4214BFAD2667432"/>
    <w:rsid w:val="00FC7420"/>
  </w:style>
  <w:style w:type="paragraph" w:customStyle="1" w:styleId="48C5C298D7F94BC89B5CFA6D9C79C7A1">
    <w:name w:val="48C5C298D7F94BC89B5CFA6D9C79C7A1"/>
    <w:rsid w:val="00FC7420"/>
  </w:style>
  <w:style w:type="paragraph" w:customStyle="1" w:styleId="B3186E5B57A041B194228D0131FA3199">
    <w:name w:val="B3186E5B57A041B194228D0131FA3199"/>
    <w:rsid w:val="00FC7420"/>
  </w:style>
  <w:style w:type="paragraph" w:customStyle="1" w:styleId="761CA0AA46BB47D9B827BD78FBDCF404">
    <w:name w:val="761CA0AA46BB47D9B827BD78FBDCF404"/>
    <w:rsid w:val="00FC7420"/>
  </w:style>
  <w:style w:type="paragraph" w:customStyle="1" w:styleId="C1FCEAB280014B2CBC6B2141BD5F6823">
    <w:name w:val="C1FCEAB280014B2CBC6B2141BD5F6823"/>
    <w:rsid w:val="00FC7420"/>
  </w:style>
  <w:style w:type="paragraph" w:customStyle="1" w:styleId="B75B5E42BB19461883DBBCDC2B920D5A">
    <w:name w:val="B75B5E42BB19461883DBBCDC2B920D5A"/>
    <w:rsid w:val="00FC7420"/>
  </w:style>
  <w:style w:type="paragraph" w:customStyle="1" w:styleId="CBAE4567945E4087B060F5084DD6C140">
    <w:name w:val="CBAE4567945E4087B060F5084DD6C140"/>
    <w:rsid w:val="00FC7420"/>
  </w:style>
  <w:style w:type="paragraph" w:customStyle="1" w:styleId="7DDDE74DDFE945F390C3DAC187215CC1">
    <w:name w:val="7DDDE74DDFE945F390C3DAC187215CC1"/>
    <w:rsid w:val="00FC7420"/>
  </w:style>
  <w:style w:type="paragraph" w:customStyle="1" w:styleId="124DCF6ECF484003A9716B1ADE0B39B3">
    <w:name w:val="124DCF6ECF484003A9716B1ADE0B39B3"/>
    <w:rsid w:val="00FC7420"/>
  </w:style>
  <w:style w:type="paragraph" w:customStyle="1" w:styleId="BBD4D40F09984F1A886A4BA49A18F4F5">
    <w:name w:val="BBD4D40F09984F1A886A4BA49A18F4F5"/>
    <w:rsid w:val="00FC7420"/>
  </w:style>
  <w:style w:type="paragraph" w:customStyle="1" w:styleId="D67C801FED064F01A0B31738936A5E5A">
    <w:name w:val="D67C801FED064F01A0B31738936A5E5A"/>
    <w:rsid w:val="00FC7420"/>
  </w:style>
  <w:style w:type="paragraph" w:customStyle="1" w:styleId="D392774A85874611B87011D4C1456DB0">
    <w:name w:val="D392774A85874611B87011D4C1456DB0"/>
    <w:rsid w:val="00FC7420"/>
  </w:style>
  <w:style w:type="paragraph" w:customStyle="1" w:styleId="CED05C017E824962B0CB75466DCD8BFF">
    <w:name w:val="CED05C017E824962B0CB75466DCD8BFF"/>
    <w:rsid w:val="00FC7420"/>
  </w:style>
  <w:style w:type="paragraph" w:customStyle="1" w:styleId="C900AFB32E2744FD95B37834EB296DF9">
    <w:name w:val="C900AFB32E2744FD95B37834EB296DF9"/>
    <w:rsid w:val="00FC7420"/>
  </w:style>
  <w:style w:type="paragraph" w:customStyle="1" w:styleId="C966FBCCFA4346EF9D44C0E6CC5426E6">
    <w:name w:val="C966FBCCFA4346EF9D44C0E6CC5426E6"/>
    <w:rsid w:val="00FC7420"/>
  </w:style>
  <w:style w:type="paragraph" w:customStyle="1" w:styleId="863594AA70D145B58AE97298520309ED">
    <w:name w:val="863594AA70D145B58AE97298520309ED"/>
    <w:rsid w:val="00FC7420"/>
  </w:style>
  <w:style w:type="paragraph" w:customStyle="1" w:styleId="D7580E4887B64DCBBDCA0569BD261363">
    <w:name w:val="D7580E4887B64DCBBDCA0569BD261363"/>
    <w:rsid w:val="00FC7420"/>
  </w:style>
  <w:style w:type="paragraph" w:customStyle="1" w:styleId="55E74225493F4270A61A24E87DC22088">
    <w:name w:val="55E74225493F4270A61A24E87DC22088"/>
    <w:rsid w:val="00FC7420"/>
  </w:style>
  <w:style w:type="paragraph" w:customStyle="1" w:styleId="1551E70300B8472DAA88BEA8678C19E6">
    <w:name w:val="1551E70300B8472DAA88BEA8678C19E6"/>
    <w:rsid w:val="00FC7420"/>
  </w:style>
  <w:style w:type="paragraph" w:customStyle="1" w:styleId="CDFC45494AC4481E9B1C573B7D702D19">
    <w:name w:val="CDFC45494AC4481E9B1C573B7D702D19"/>
    <w:rsid w:val="00FC7420"/>
  </w:style>
  <w:style w:type="paragraph" w:customStyle="1" w:styleId="C03DF8665DF2465DBE873AD953E931DA">
    <w:name w:val="C03DF8665DF2465DBE873AD953E931DA"/>
    <w:rsid w:val="00FC7420"/>
  </w:style>
  <w:style w:type="paragraph" w:customStyle="1" w:styleId="DE8E4784417D4DE997E25F7852F9580B">
    <w:name w:val="DE8E4784417D4DE997E25F7852F9580B"/>
    <w:rsid w:val="00FC7420"/>
  </w:style>
  <w:style w:type="paragraph" w:customStyle="1" w:styleId="4FD6A736026647F19DAE3167133E9471">
    <w:name w:val="4FD6A736026647F19DAE3167133E9471"/>
    <w:rsid w:val="00FC7420"/>
  </w:style>
  <w:style w:type="paragraph" w:customStyle="1" w:styleId="3EAD887B9D824FACBC49606388FF97C5">
    <w:name w:val="3EAD887B9D824FACBC49606388FF97C5"/>
    <w:rsid w:val="00FC74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- 20 May 2026</dc:title>
  <cp:revision>0</cp:revision>
</cp:coreProperties>
</file>