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E40F6" w:rsidP="00E04F6D">
      <w:pPr>
        <w:pStyle w:val="TitleCommittee0"/>
      </w:pPr>
      <w:sdt>
        <w:sdtPr>
          <w:alias w:val="CommitteeName"/>
          <w:tag w:val="CommitteeName"/>
          <w:id w:val="1869951332"/>
          <w:placeholder>
            <w:docPart w:val="6D5F02837B524D21A343103CC09753FB"/>
          </w:placeholder>
          <w:richText/>
        </w:sdtPr>
        <w:sdtContent>
          <w:r>
            <w:t>Business and Trade Committee</w:t>
          </w:r>
        </w:sdtContent>
      </w:sdt>
    </w:p>
    <w:p w:rsidR="00DE40F6" w:rsidP="00E04F6D">
      <w:pPr>
        <w:pStyle w:val="TitleInquiry0"/>
      </w:pPr>
      <w:r>
        <w:t xml:space="preserve">Oral evidence: </w:t>
      </w:r>
      <w:sdt>
        <w:sdtPr>
          <w:alias w:val="InquiryName"/>
          <w:tag w:val="InquiryName"/>
          <w:id w:val="377371847"/>
          <w:placeholder>
            <w:docPart w:val="6D5F02837B524D21A343103CC09753FB"/>
          </w:placeholder>
          <w:richText/>
        </w:sdtPr>
        <w:sdtContent>
          <w:r>
            <w:t>China and the UK economy</w:t>
          </w:r>
        </w:sdtContent>
      </w:sdt>
      <w:r>
        <w:t xml:space="preserve">, HC </w:t>
      </w:r>
      <w:sdt>
        <w:sdtPr>
          <w:alias w:val="InquiryRefNo"/>
          <w:tag w:val="InquiryRefNo"/>
          <w:id w:val="-281725174"/>
          <w:placeholder>
            <w:docPart w:val="6D5F02837B524D21A343103CC09753FB"/>
          </w:placeholder>
          <w:richText/>
        </w:sdtPr>
        <w:sdtContent>
          <w:r>
            <w:t>124</w:t>
          </w:r>
        </w:sdtContent>
      </w:sdt>
    </w:p>
    <w:sdt>
      <w:sdtPr>
        <w:alias w:val="SittingDate"/>
        <w:tag w:val="SittingDate"/>
        <w:id w:val="-1160222926"/>
        <w:placeholder>
          <w:docPart w:val="6D5F02837B524D21A343103CC09753FB"/>
        </w:placeholder>
        <w:richText/>
      </w:sdtPr>
      <w:sdtContent>
        <w:p w:rsidR="00DE40F6" w:rsidRPr="009B4B6F" w:rsidP="00E04F6D">
          <w:pPr>
            <w:pStyle w:val="Para"/>
          </w:pPr>
          <w:r w:rsidRPr="009B4B6F">
            <w:t>Tuesday 19 May 2026</w:t>
          </w:r>
        </w:p>
      </w:sdtContent>
    </w:sdt>
    <w:p w:rsidR="00DE40F6" w:rsidRPr="009B4B6F" w:rsidP="00E04F6D">
      <w:pPr>
        <w:pStyle w:val="Para"/>
      </w:pPr>
      <w:r w:rsidRPr="009B4B6F">
        <w:t xml:space="preserve">Ordered by the House of </w:t>
      </w:r>
      <w:sdt>
        <w:sdtPr>
          <w:alias w:val="House"/>
          <w:tag w:val="House"/>
          <w:id w:val="809213435"/>
          <w:placeholder>
            <w:docPart w:val="6D5F02837B524D21A343103CC09753FB"/>
          </w:placeholder>
          <w:richText/>
        </w:sdtPr>
        <w:sdtContent>
          <w:r w:rsidRPr="009B4B6F">
            <w:t>Commons</w:t>
          </w:r>
        </w:sdtContent>
      </w:sdt>
      <w:r w:rsidRPr="009B4B6F">
        <w:t xml:space="preserve"> to be published on </w:t>
      </w:r>
      <w:sdt>
        <w:sdtPr>
          <w:alias w:val="PublishDate"/>
          <w:tag w:val="PublishDate"/>
          <w:id w:val="217021599"/>
          <w:placeholder>
            <w:docPart w:val="6D5F02837B524D21A343103CC09753FB"/>
          </w:placeholder>
          <w:richText/>
        </w:sdtPr>
        <w:sdtContent>
          <w:r w:rsidRPr="009B4B6F">
            <w:t>19 May 2026</w:t>
          </w:r>
        </w:sdtContent>
      </w:sdt>
      <w:r w:rsidRPr="009B4B6F">
        <w:t>.</w:t>
      </w:r>
    </w:p>
    <w:p w:rsidR="00DE40F6" w:rsidRPr="009B4B6F" w:rsidP="00E04F6D">
      <w:sdt>
        <w:sdtPr>
          <w:alias w:val="VideoHyperlink"/>
          <w:tag w:val="VideoHyperlink"/>
          <w:id w:val="703995351"/>
          <w:placeholder>
            <w:docPart w:val="6D5F02837B524D21A343103CC09753FB"/>
          </w:placeholder>
          <w:richText/>
        </w:sdtPr>
        <w:sdtContent>
          <w:r>
            <w:fldChar w:fldCharType="begin"/>
          </w:r>
          <w:r>
            <w:instrText xml:space="preserve"> HYPERLINK "https://parliamentlive.tv/Event/Index/cb346a1f-f7fa-406e-a5a8-dd8f5878c48f" </w:instrText>
          </w:r>
          <w:r>
            <w:fldChar w:fldCharType="separate"/>
          </w:r>
          <w:r w:rsidRPr="46A5DC8F">
            <w:rPr>
              <w:rStyle w:val="Hyperlink"/>
            </w:rPr>
            <w:t>Watch the meeting</w:t>
          </w:r>
          <w:r>
            <w:fldChar w:fldCharType="end"/>
          </w:r>
        </w:sdtContent>
      </w:sdt>
    </w:p>
    <w:p w:rsidR="00DE40F6" w:rsidRPr="009B4B6F" w:rsidP="00DE40F6">
      <w:r w:rsidRPr="009B4B6F">
        <w:t xml:space="preserve">Members present: </w:t>
      </w:r>
      <w:sdt>
        <w:sdtPr>
          <w:alias w:val="MembersPresent"/>
          <w:tag w:val="MembersPresent"/>
          <w:id w:val="366340316"/>
          <w:placeholder>
            <w:docPart w:val="6D5F02837B524D21A343103CC09753FB"/>
          </w:placeholder>
          <w:richText/>
        </w:sdtPr>
        <w:sdtContent>
          <w:r w:rsidRPr="009B4B6F">
            <w:t xml:space="preserve">Liam Byrne (Chair); Dan Aldridge; John Cooper; </w:t>
          </w:r>
          <w:r w:rsidRPr="009B4B6F" w:rsidR="00BC0B68">
            <w:t xml:space="preserve">Alison Griffiths; </w:t>
          </w:r>
          <w:r w:rsidRPr="009B4B6F">
            <w:t>Justin Madders; Charlie Maynard; Mr Joshua Reynolds.</w:t>
          </w:r>
        </w:sdtContent>
      </w:sdt>
    </w:p>
    <w:p w:rsidR="00DE40F6" w:rsidRPr="009B4B6F" w:rsidP="00E04F6D">
      <w:pPr>
        <w:pStyle w:val="ParaCentre"/>
      </w:pPr>
      <w:r w:rsidRPr="009B4B6F">
        <w:t xml:space="preserve">Questions </w:t>
      </w:r>
      <w:sdt>
        <w:sdtPr>
          <w:alias w:val="QuestionNumbers"/>
          <w:tag w:val="QuestionNumbers"/>
          <w:id w:val="-1223666168"/>
          <w:placeholder>
            <w:docPart w:val="6D5F02837B524D21A343103CC09753FB"/>
          </w:placeholder>
          <w:richText/>
        </w:sdtPr>
        <w:sdtContent>
          <w:r w:rsidR="001C5377">
            <w:t>1</w:t>
          </w:r>
          <w:r w:rsidR="00BD70DF">
            <w:t>38</w:t>
          </w:r>
          <w:r w:rsidR="001C5377">
            <w:t xml:space="preserve"> to 1</w:t>
          </w:r>
          <w:r w:rsidR="00BD70DF">
            <w:t>72</w:t>
          </w:r>
        </w:sdtContent>
      </w:sdt>
    </w:p>
    <w:p w:rsidR="00DE40F6" w:rsidP="00BD70DF">
      <w:pPr>
        <w:pStyle w:val="TitleWitnesses0"/>
      </w:pPr>
      <w:r w:rsidRPr="009B4B6F">
        <w:t>Witnesses</w:t>
      </w:r>
    </w:p>
    <w:sdt>
      <w:sdtPr>
        <w:alias w:val="WitnessSet"/>
        <w:tag w:val="WitnessSet"/>
        <w:id w:val="1179930168"/>
        <w:placeholder>
          <w:docPart w:val="D6A313B22A4740ADA8DB553EC80A90E6"/>
        </w:placeholder>
        <w:richText/>
      </w:sdtPr>
      <w:sdtContent>
        <w:p w:rsidR="00DE40F6" w:rsidP="00DE40F6">
          <w:pPr>
            <w:pStyle w:val="Para"/>
          </w:pPr>
          <w:r>
            <w:fldChar w:fldCharType="begin"/>
          </w:r>
          <w:r>
            <w:instrText xml:space="preserve"> HYPERLINK \l "Panel2" </w:instrText>
          </w:r>
          <w:r>
            <w:fldChar w:fldCharType="separate"/>
          </w:r>
          <w:r w:rsidRPr="00E2041B">
            <w:rPr>
              <w:rStyle w:val="Hyperlink"/>
            </w:rPr>
            <w:t>II</w:t>
          </w:r>
          <w:r>
            <w:fldChar w:fldCharType="end"/>
          </w:r>
          <w:r>
            <w:t xml:space="preserve">: </w:t>
          </w:r>
          <w:r w:rsidRPr="00DE40F6">
            <w:t>Sam Olsen, Chief Analyst, Sibylline</w:t>
          </w:r>
          <w:r>
            <w:t xml:space="preserve">; </w:t>
          </w:r>
          <w:r w:rsidRPr="00DE40F6">
            <w:t>Grzegorz Stec, Head of Brussels Office</w:t>
          </w:r>
          <w:r w:rsidR="00F4158D">
            <w:t xml:space="preserve"> and Senior Analyst</w:t>
          </w:r>
          <w:r w:rsidRPr="00DE40F6">
            <w:t>, Mercator Institute for China Studie</w:t>
          </w:r>
          <w:r w:rsidR="00F4158D">
            <w:t>s</w:t>
          </w:r>
          <w:r>
            <w:t xml:space="preserve">; </w:t>
          </w:r>
          <w:r w:rsidRPr="00DE40F6">
            <w:t>Andrew Small, Asia Programme Director, European Council on Foreign Relations</w:t>
          </w:r>
          <w:r>
            <w:t xml:space="preserve">; </w:t>
          </w:r>
          <w:r w:rsidRPr="00DE40F6">
            <w:t>Professor Laura Murphy, Professor of Human Rights and Contemporary Slavery, Helena Kennedy Centre for International Justice, Sheffield Hallam University</w:t>
          </w:r>
          <w:r>
            <w:t>.</w:t>
          </w:r>
        </w:p>
      </w:sdtContent>
    </w:sdt>
    <w:p w:rsidR="00DE40F6" w:rsidP="00E04F6D">
      <w:pPr>
        <w:rPr>
          <w:rFonts w:eastAsia="Times New Roman"/>
          <w:szCs w:val="20"/>
        </w:rPr>
      </w:pPr>
      <w:r>
        <w:br w:type="page"/>
      </w:r>
    </w:p>
    <w:sdt>
      <w:sdtPr>
        <w:rPr>
          <w:sz w:val="22"/>
        </w:rPr>
        <w:alias w:val="WitnessExamination"/>
        <w:tag w:val="WitnessExamination"/>
        <w:id w:val="1662349929"/>
        <w:placeholder>
          <w:docPart w:val="7DC3C2A04CD44D8F82D18EB4530A49C2"/>
        </w:placeholder>
        <w:richText/>
      </w:sdtPr>
      <w:sdtEndPr>
        <w:rPr>
          <w:sz w:val="28"/>
          <w:szCs w:val="28"/>
        </w:rPr>
      </w:sdtEndPr>
      <w:sdtContent>
        <w:p w:rsidR="00BC0B68" w:rsidRPr="00DE40F6" w:rsidP="58292348">
          <w:pPr>
            <w:pStyle w:val="TitlePanel0"/>
          </w:pPr>
          <w:bookmarkStart w:id="0" w:name="Bookmark1"/>
          <w:bookmarkStart w:id="1" w:name="Panel2"/>
          <w:r>
            <w:t>Examination of witnesses</w:t>
          </w:r>
          <w:bookmarkEnd w:id="0"/>
        </w:p>
        <w:p w:rsidR="00BC0B68" w:rsidP="00BC0B68">
          <w:pPr>
            <w:pStyle w:val="TitlePanel0"/>
            <w:jc w:val="left"/>
          </w:pPr>
          <w:bookmarkEnd w:id="1"/>
          <w:r>
            <w:rPr>
              <w:sz w:val="22"/>
            </w:rPr>
            <w:t>Witnesses: Sam Olsen, Grzegorz Stec, Andrew Small and Professor Laura Murphy.</w:t>
          </w:r>
        </w:p>
      </w:sdtContent>
    </w:sdt>
    <w:p w:rsidR="00BC0B68" w:rsidP="00451150">
      <w:pPr>
        <w:pStyle w:val="Question"/>
      </w:pPr>
      <w:sdt>
        <w:sdtPr>
          <w:alias w:val="Member"/>
          <w:tag w:val="&lt;Member mnisId='1171' dodsId='30771'&gt;"/>
          <w:id w:val="-371932072"/>
          <w:placeholder>
            <w:docPart w:val="DefaultPlaceholder_-1854013440"/>
          </w:placeholder>
          <w:richText/>
        </w:sdtPr>
        <w:sdtContent>
          <w:r w:rsidRPr="00BC0B68">
            <w:rPr>
              <w:b/>
            </w:rPr>
            <w:t>Chair:</w:t>
          </w:r>
        </w:sdtContent>
      </w:sdt>
      <w:r>
        <w:t xml:space="preserve"> Welcome to today’s second panel</w:t>
      </w:r>
      <w:r w:rsidR="008D1B39">
        <w:t xml:space="preserve"> on the UK-China relationship. Thank you very much indeed to our witnesses for joining us. </w:t>
      </w:r>
      <w:r>
        <w:t xml:space="preserve">Laura Murphy, if I may, I </w:t>
      </w:r>
      <w:r w:rsidR="00EA031A">
        <w:t>will</w:t>
      </w:r>
      <w:r>
        <w:t xml:space="preserve"> start with you</w:t>
      </w:r>
      <w:r w:rsidR="008D1B39">
        <w:t>. Just give us a sense and help us set the stage. What is the coercion risk to the UK from China?</w:t>
      </w:r>
    </w:p>
    <w:p w:rsidR="00BC0B68" w:rsidP="00BC0B68">
      <w:pPr>
        <w:pStyle w:val="Answer"/>
      </w:pPr>
      <w:sdt>
        <w:sdtPr>
          <w:alias w:val="Witness"/>
          <w:id w:val="-142270612"/>
          <w:placeholder>
            <w:docPart w:val="DefaultPlaceholder_-1854013440"/>
          </w:placeholder>
          <w:richText/>
        </w:sdtPr>
        <w:sdtContent>
          <w:r w:rsidRPr="00CF197B" w:rsidR="00CF197B">
            <w:rPr>
              <w:b/>
              <w:i/>
            </w:rPr>
            <w:t>Professor Murphy:</w:t>
          </w:r>
          <w:r w:rsidRPr="00BC0B68">
            <w:rPr>
              <w:b/>
            </w:rPr>
            <w:t xml:space="preserve"> </w:t>
          </w:r>
        </w:sdtContent>
      </w:sdt>
      <w:r>
        <w:t xml:space="preserve">I </w:t>
      </w:r>
      <w:r w:rsidR="008D1B39">
        <w:t xml:space="preserve">study </w:t>
      </w:r>
      <w:r>
        <w:t>forced labour in China</w:t>
      </w:r>
      <w:r w:rsidR="008D1B39">
        <w:t xml:space="preserve"> </w:t>
      </w:r>
      <w:r>
        <w:t xml:space="preserve">in particular. </w:t>
      </w:r>
      <w:r w:rsidR="008D1B39">
        <w:t>O</w:t>
      </w:r>
      <w:r>
        <w:t xml:space="preserve">ne </w:t>
      </w:r>
      <w:r w:rsidR="008D1B39">
        <w:t xml:space="preserve">risk that does not get enough airtime is that holding industries captive in China means that </w:t>
      </w:r>
      <w:r>
        <w:t>they hold our values captive as well</w:t>
      </w:r>
      <w:r w:rsidR="008D1B39">
        <w:t xml:space="preserve">. If China owns the solar industry and the EV industry, it can then do whatever it wants all along the value chain, whether it is the subsidies we were talking about earlier, tax incentives, </w:t>
      </w:r>
      <w:r w:rsidR="000B5C07">
        <w:t>lack of</w:t>
      </w:r>
      <w:r w:rsidR="008D1B39">
        <w:t xml:space="preserve"> environmental standards, or even forced labour. </w:t>
      </w:r>
      <w:r w:rsidR="000B5C07">
        <w:t>It</w:t>
      </w:r>
      <w:r w:rsidR="008D1B39">
        <w:t xml:space="preserve"> can do all those things with impunity because we believe we cannot pull ourselves out of those supply chains.</w:t>
      </w:r>
    </w:p>
    <w:p w:rsidR="008D1B39" w:rsidP="00BC0B68">
      <w:pPr>
        <w:pStyle w:val="Answer"/>
      </w:pPr>
      <w:r>
        <w:t xml:space="preserve">When they turn to gross human rights violations, we throw our hands up and say, “There is nothing we can really do about the workers who produce the goods we consume, eat, wear and drive. We cannot do anything because </w:t>
      </w:r>
      <w:r>
        <w:t>all of</w:t>
      </w:r>
      <w:r>
        <w:t xml:space="preserve"> our supply chains are there”. That captivity means a level of coercion that goes deep to the roots of our democracies, values and due diligence. It means that our corporations become complicit in those violations of the planet and the people on it. That is a price that is too high to pay. </w:t>
      </w:r>
    </w:p>
    <w:p w:rsidR="00BC0B68" w:rsidP="00AB5515">
      <w:pPr>
        <w:pStyle w:val="Question"/>
      </w:pPr>
      <w:sdt>
        <w:sdtPr>
          <w:alias w:val="Member"/>
          <w:tag w:val="&lt;Member mnisId='1171' dodsId='30771'&gt;"/>
          <w:id w:val="1866250775"/>
          <w:placeholder>
            <w:docPart w:val="9C4A42CA7086461A80985C749EC4C0B0"/>
          </w:placeholder>
          <w:richText/>
        </w:sdtPr>
        <w:sdtContent>
          <w:r w:rsidRPr="00A66818" w:rsidR="007F759D">
            <w:rPr>
              <w:b/>
              <w:bCs/>
            </w:rPr>
            <w:t>Chair:</w:t>
          </w:r>
        </w:sdtContent>
      </w:sdt>
      <w:r w:rsidR="007F759D">
        <w:t xml:space="preserve"> </w:t>
      </w:r>
      <w:r w:rsidR="008D1B39">
        <w:t xml:space="preserve">We are going to loop back into your personal experience a little bit </w:t>
      </w:r>
      <w:r w:rsidR="008D1B39">
        <w:t>later on</w:t>
      </w:r>
      <w:r w:rsidR="008D1B39">
        <w:t xml:space="preserve"> in the question</w:t>
      </w:r>
      <w:r w:rsidR="000B5C07">
        <w:t>ing</w:t>
      </w:r>
      <w:r w:rsidR="008D1B39">
        <w:t xml:space="preserve">. Grzegorz, let me just come to you to help round out that picture. Give us a </w:t>
      </w:r>
      <w:r w:rsidR="007F759D">
        <w:t xml:space="preserve">sense </w:t>
      </w:r>
      <w:r w:rsidR="008D1B39">
        <w:t>of what you see as the coercion risks to the UK from the economic relationship with China.</w:t>
      </w:r>
    </w:p>
    <w:p w:rsidR="008D1B39" w:rsidP="00BC0B68">
      <w:pPr>
        <w:pStyle w:val="Answer"/>
      </w:pPr>
      <w:sdt>
        <w:sdtPr>
          <w:alias w:val="Witness"/>
          <w:id w:val="-1771314472"/>
          <w:placeholder>
            <w:docPart w:val="DefaultPlaceholder_-1854013440"/>
          </w:placeholder>
          <w:richText/>
        </w:sdtPr>
        <w:sdtContent>
          <w:r w:rsidRPr="00CF197B" w:rsidR="00CF197B">
            <w:rPr>
              <w:b/>
              <w:i/>
            </w:rPr>
            <w:t>Grzegorz Stec:</w:t>
          </w:r>
          <w:r w:rsidRPr="00BC0B68" w:rsidR="00BC0B68">
            <w:rPr>
              <w:b/>
            </w:rPr>
            <w:t xml:space="preserve"> </w:t>
          </w:r>
        </w:sdtContent>
      </w:sdt>
      <w:r>
        <w:t>Relating slightly to the work that we have been doing in the context of the resilience audit</w:t>
      </w:r>
      <w:r w:rsidR="007F759D">
        <w:t xml:space="preserve">, </w:t>
      </w:r>
      <w:r>
        <w:t xml:space="preserve">when we were mapping how 11 countries across Europe are specifically reacting to vulnerabilities and resilience vis-à-vis China, the UK </w:t>
      </w:r>
      <w:r w:rsidR="00BC0B68">
        <w:t>really stands out on a few of those issues</w:t>
      </w:r>
      <w:r>
        <w:t>.</w:t>
      </w:r>
      <w:r w:rsidR="007F759D">
        <w:t xml:space="preserve"> F</w:t>
      </w:r>
      <w:r>
        <w:t xml:space="preserve">irst, with its lax FDI screening, the threshold for mandatory notification remains relatively low. </w:t>
      </w:r>
      <w:r w:rsidR="00BC0B68">
        <w:t xml:space="preserve">Also, the reference to 17 specific critical sectors </w:t>
      </w:r>
      <w:r>
        <w:t xml:space="preserve">remains an issue compared to </w:t>
      </w:r>
      <w:r w:rsidR="00FB4586">
        <w:t xml:space="preserve">some </w:t>
      </w:r>
      <w:r>
        <w:t xml:space="preserve">other European countries that have more stringent </w:t>
      </w:r>
      <w:r w:rsidR="00BC0B68">
        <w:t>FDI screening</w:t>
      </w:r>
      <w:r>
        <w:t>.</w:t>
      </w:r>
    </w:p>
    <w:p w:rsidR="008D1B39" w:rsidP="00BC0B68">
      <w:pPr>
        <w:pStyle w:val="Answer"/>
      </w:pPr>
      <w:r>
        <w:t>There is also the question of Chinese investments in the UK</w:t>
      </w:r>
      <w:r w:rsidR="007F759D">
        <w:t xml:space="preserve">, which </w:t>
      </w:r>
      <w:r>
        <w:t xml:space="preserve">are </w:t>
      </w:r>
      <w:r w:rsidR="00BC0B68">
        <w:t xml:space="preserve">by far the highest in terms of the volume </w:t>
      </w:r>
      <w:r>
        <w:t xml:space="preserve">across Europe. We are talking here about around an aggregate of </w:t>
      </w:r>
      <w:r w:rsidR="007F759D">
        <w:t>€</w:t>
      </w:r>
      <w:r>
        <w:t xml:space="preserve">85 billion since 2020. </w:t>
      </w:r>
      <w:r w:rsidR="00BC0B68">
        <w:t xml:space="preserve">This is more than investment from China in Germany, France, Spain </w:t>
      </w:r>
      <w:r>
        <w:t>and Poland combined in terms of value.</w:t>
      </w:r>
    </w:p>
    <w:p w:rsidR="00CF197B" w:rsidP="007F759D">
      <w:pPr>
        <w:pStyle w:val="Answer"/>
      </w:pPr>
      <w:r>
        <w:t>There is</w:t>
      </w:r>
      <w:r w:rsidR="007F759D">
        <w:t xml:space="preserve"> </w:t>
      </w:r>
      <w:r>
        <w:t xml:space="preserve">also the issue of UK investment in Hong Kong, where the UK is </w:t>
      </w:r>
      <w:r w:rsidR="007F759D">
        <w:t xml:space="preserve">even </w:t>
      </w:r>
      <w:r>
        <w:t>more exposed</w:t>
      </w:r>
      <w:r w:rsidR="007F759D">
        <w:t xml:space="preserve"> </w:t>
      </w:r>
      <w:r>
        <w:t xml:space="preserve">than Germany. If we take Hong Kong jointly with China, UK investment in China </w:t>
      </w:r>
      <w:r w:rsidR="007F759D">
        <w:t xml:space="preserve">and </w:t>
      </w:r>
      <w:r>
        <w:t xml:space="preserve">Hong Kong is </w:t>
      </w:r>
      <w:r w:rsidR="007F759D">
        <w:t xml:space="preserve">still </w:t>
      </w:r>
      <w:r>
        <w:t xml:space="preserve">higher than German </w:t>
      </w:r>
      <w:r>
        <w:t>investments across the board.</w:t>
      </w:r>
      <w:r w:rsidR="007F759D">
        <w:t xml:space="preserve"> </w:t>
      </w:r>
      <w:r>
        <w:t xml:space="preserve">It is a similar story </w:t>
      </w:r>
      <w:r>
        <w:t xml:space="preserve">when it comes to exports. Research security also </w:t>
      </w:r>
      <w:r w:rsidR="007F759D">
        <w:t xml:space="preserve">remains </w:t>
      </w:r>
      <w:r>
        <w:t>a key concern</w:t>
      </w:r>
      <w:r w:rsidR="007F759D">
        <w:t>.</w:t>
      </w:r>
    </w:p>
    <w:p w:rsidR="00BC0B68" w:rsidP="000E76A5">
      <w:pPr>
        <w:pStyle w:val="Question"/>
      </w:pPr>
      <w:sdt>
        <w:sdtPr>
          <w:alias w:val="Member"/>
          <w:tag w:val="&lt;Member mnisId='1171' dodsId='30771'&gt;"/>
          <w:id w:val="-2097927611"/>
          <w:placeholder>
            <w:docPart w:val="F0D7CEBC370B446BBFB9DF36F8C498FA"/>
          </w:placeholder>
          <w:richText/>
        </w:sdtPr>
        <w:sdtContent>
          <w:r w:rsidRPr="00A66818" w:rsidR="007F759D">
            <w:rPr>
              <w:b/>
              <w:bCs/>
            </w:rPr>
            <w:t>Chair:</w:t>
          </w:r>
        </w:sdtContent>
      </w:sdt>
      <w:r w:rsidR="007F759D">
        <w:t xml:space="preserve"> </w:t>
      </w:r>
      <w:r w:rsidR="008D1B39">
        <w:t>What are the threats, risks, dangers and perils to the UK from this level of economic relationship?</w:t>
      </w:r>
    </w:p>
    <w:p w:rsidR="00CF197B" w:rsidP="00CF197B">
      <w:pPr>
        <w:pStyle w:val="Answer"/>
      </w:pPr>
      <w:sdt>
        <w:sdtPr>
          <w:alias w:val="Witness"/>
          <w:id w:val="-954007065"/>
          <w:placeholder>
            <w:docPart w:val="DefaultPlaceholder_-1854013440"/>
          </w:placeholder>
          <w:richText/>
        </w:sdtPr>
        <w:sdtContent>
          <w:r w:rsidRPr="00CF197B">
            <w:rPr>
              <w:b/>
              <w:i/>
            </w:rPr>
            <w:t>Grzegorz Stec:</w:t>
          </w:r>
          <w:r w:rsidRPr="00CF197B">
            <w:rPr>
              <w:b/>
            </w:rPr>
            <w:t xml:space="preserve"> </w:t>
          </w:r>
        </w:sdtContent>
      </w:sdt>
      <w:r>
        <w:t>Of course, it is the question of pressure that is going to come</w:t>
      </w:r>
      <w:r w:rsidR="007F759D">
        <w:t xml:space="preserve">, </w:t>
      </w:r>
      <w:r w:rsidR="008D1B39">
        <w:t xml:space="preserve">and the potential levers that China has vis-à-vis the UK and other European countries. If we </w:t>
      </w:r>
      <w:r w:rsidR="008D1B39">
        <w:t>take a look</w:t>
      </w:r>
      <w:r w:rsidR="008D1B39">
        <w:t xml:space="preserve"> at the critical</w:t>
      </w:r>
      <w:r w:rsidR="007F759D">
        <w:t xml:space="preserve"> supply chains</w:t>
      </w:r>
      <w:r w:rsidR="008D1B39">
        <w:t>, this is the issue that touches all of us. Here, we are talking not only about the question of critical minerals</w:t>
      </w:r>
      <w:r w:rsidR="007F759D">
        <w:t xml:space="preserve"> and </w:t>
      </w:r>
      <w:r w:rsidR="008D1B39">
        <w:t>magnets across the board</w:t>
      </w:r>
      <w:r w:rsidR="00815B25">
        <w:t>.</w:t>
      </w:r>
      <w:r w:rsidR="007F759D">
        <w:t xml:space="preserve"> </w:t>
      </w:r>
      <w:r w:rsidR="00815B25">
        <w:t xml:space="preserve">The </w:t>
      </w:r>
      <w:r w:rsidR="008D1B39">
        <w:t>big picture issue is that China has the instruments to put pressure on us</w:t>
      </w:r>
      <w:r w:rsidR="00537A3A">
        <w:t xml:space="preserve">, which will </w:t>
      </w:r>
      <w:r w:rsidR="008D1B39">
        <w:t>make it harder for us to limit this dependence over an extended period.</w:t>
      </w:r>
    </w:p>
    <w:p w:rsidR="008D1B39" w:rsidP="00CF197B">
      <w:pPr>
        <w:pStyle w:val="Answer"/>
      </w:pPr>
      <w:r>
        <w:t>If we tak</w:t>
      </w:r>
      <w:r w:rsidR="0011496A">
        <w:t>e</w:t>
      </w:r>
      <w:r>
        <w:t xml:space="preserve"> a look at the economic security toolbox that China is building, compared </w:t>
      </w:r>
      <w:r w:rsidR="00537A3A">
        <w:t>with</w:t>
      </w:r>
      <w:r>
        <w:t xml:space="preserve"> what we are doing in Europe, where we are focusing on </w:t>
      </w:r>
      <w:r w:rsidR="007F759D">
        <w:t>“</w:t>
      </w:r>
      <w:r>
        <w:t>partner, promote, protect</w:t>
      </w:r>
      <w:r w:rsidR="007F759D">
        <w:t>”</w:t>
      </w:r>
      <w:r>
        <w:t xml:space="preserve">, China also has a very considerable </w:t>
      </w:r>
      <w:r w:rsidR="007F759D">
        <w:t>“</w:t>
      </w:r>
      <w:r>
        <w:t>punish</w:t>
      </w:r>
      <w:r w:rsidR="007F759D">
        <w:t>”</w:t>
      </w:r>
      <w:r>
        <w:t xml:space="preserve"> aspect of the </w:t>
      </w:r>
      <w:r w:rsidR="0011496A">
        <w:t>meas</w:t>
      </w:r>
      <w:r>
        <w:t xml:space="preserve">ures that it is putting in place, so it can </w:t>
      </w:r>
      <w:r>
        <w:t>weaponise</w:t>
      </w:r>
      <w:r>
        <w:t xml:space="preserve"> that.</w:t>
      </w:r>
    </w:p>
    <w:p w:rsidR="008D1B39" w:rsidRPr="008D1B39" w:rsidP="00537A3A">
      <w:pPr>
        <w:pStyle w:val="Question"/>
      </w:pPr>
      <w:sdt>
        <w:sdtPr>
          <w:alias w:val="Member"/>
          <w:tag w:val="&lt;Member mnisId='1171' dodsId='30771'&gt;"/>
          <w:id w:val="416678969"/>
          <w:placeholder>
            <w:docPart w:val="1A2EDA6747AE4501A0D7D992173E6D8B"/>
          </w:placeholder>
          <w:richText/>
        </w:sdtPr>
        <w:sdtContent>
          <w:r w:rsidRPr="00A66818" w:rsidR="007F759D">
            <w:rPr>
              <w:b/>
              <w:bCs/>
            </w:rPr>
            <w:t>Chair:</w:t>
          </w:r>
        </w:sdtContent>
      </w:sdt>
      <w:r w:rsidR="007F759D">
        <w:t xml:space="preserve"> </w:t>
      </w:r>
      <w:r w:rsidR="00CF197B">
        <w:t xml:space="preserve">I just want to </w:t>
      </w:r>
      <w:r>
        <w:t>really drill into this for a second if you do not mind.</w:t>
      </w:r>
      <w:r w:rsidR="00CF197B">
        <w:t xml:space="preserve"> </w:t>
      </w:r>
      <w:r w:rsidR="007F759D">
        <w:t>W</w:t>
      </w:r>
      <w:r w:rsidR="00CF197B">
        <w:t xml:space="preserve">e are under pressure from all kinds of partners </w:t>
      </w:r>
      <w:r>
        <w:t xml:space="preserve">and non-partners from around the world. </w:t>
      </w:r>
      <w:r w:rsidR="00CF197B">
        <w:t xml:space="preserve">What are the </w:t>
      </w:r>
      <w:r>
        <w:t xml:space="preserve">bad decisions that we might end up taking because of this pressure? What are the </w:t>
      </w:r>
      <w:r w:rsidR="00CF197B">
        <w:t xml:space="preserve">things that we as politicians </w:t>
      </w:r>
      <w:r>
        <w:t>should fear this path leads to</w:t>
      </w:r>
      <w:r w:rsidR="00CF197B">
        <w:t>?</w:t>
      </w:r>
    </w:p>
    <w:p w:rsidR="00CF197B" w:rsidP="00CF197B">
      <w:pPr>
        <w:pStyle w:val="Answer"/>
      </w:pPr>
      <w:sdt>
        <w:sdtPr>
          <w:alias w:val="Witness"/>
          <w:id w:val="447975456"/>
          <w:placeholder>
            <w:docPart w:val="DefaultPlaceholder_-1854013440"/>
          </w:placeholder>
          <w:richText/>
        </w:sdtPr>
        <w:sdtContent>
          <w:r w:rsidRPr="00CF197B">
            <w:rPr>
              <w:b/>
              <w:i/>
            </w:rPr>
            <w:t>Grzegorz Stec:</w:t>
          </w:r>
          <w:r w:rsidRPr="00CF197B">
            <w:rPr>
              <w:b/>
            </w:rPr>
            <w:t xml:space="preserve"> </w:t>
          </w:r>
        </w:sdtContent>
      </w:sdt>
      <w:r>
        <w:t>First of all</w:t>
      </w:r>
      <w:r w:rsidR="007F759D">
        <w:t>, if you</w:t>
      </w:r>
      <w:r w:rsidR="00C7463E">
        <w:t xml:space="preserve"> </w:t>
      </w:r>
      <w:r w:rsidR="007F759D">
        <w:t>want to really boil it down to very concrete impact, it can be</w:t>
      </w:r>
      <w:r>
        <w:t xml:space="preserve"> the job losses</w:t>
      </w:r>
      <w:r w:rsidR="00C7463E">
        <w:t xml:space="preserve">. The </w:t>
      </w:r>
      <w:r w:rsidR="007F759D">
        <w:t xml:space="preserve">discussion that we </w:t>
      </w:r>
      <w:r w:rsidR="00C7463E">
        <w:t xml:space="preserve">also </w:t>
      </w:r>
      <w:r w:rsidR="007F759D">
        <w:t xml:space="preserve">had in the previous panel is </w:t>
      </w:r>
      <w:r>
        <w:t>largely about the deindustrialisation of Europe</w:t>
      </w:r>
      <w:r w:rsidR="007F759D">
        <w:t xml:space="preserve"> and the job losses that we are seeing. This is part of the fact that the Chinese economic model is being built with </w:t>
      </w:r>
      <w:r>
        <w:t>control over future technologies in mind</w:t>
      </w:r>
      <w:r w:rsidR="00C7463E">
        <w:t>. A</w:t>
      </w:r>
      <w:r w:rsidR="007F759D">
        <w:t>lso</w:t>
      </w:r>
      <w:r w:rsidR="00C7463E">
        <w:t xml:space="preserve">, </w:t>
      </w:r>
      <w:r w:rsidR="007F759D">
        <w:t xml:space="preserve">it is </w:t>
      </w:r>
      <w:r w:rsidR="00C7463E">
        <w:t xml:space="preserve">basically </w:t>
      </w:r>
      <w:r w:rsidR="007F759D">
        <w:t xml:space="preserve">an export-led model, so the overcapacities are overflowing our markets, </w:t>
      </w:r>
      <w:r>
        <w:t>making it hard for us to really make our economies grow</w:t>
      </w:r>
      <w:r w:rsidR="007F759D">
        <w:t>.</w:t>
      </w:r>
    </w:p>
    <w:p w:rsidR="00CF197B" w:rsidP="00537A3A">
      <w:pPr>
        <w:pStyle w:val="Question"/>
      </w:pPr>
      <w:sdt>
        <w:sdtPr>
          <w:alias w:val="Member"/>
          <w:tag w:val="&lt;Member mnisId='1171' dodsId='30771'&gt;"/>
          <w:id w:val="336201316"/>
          <w:placeholder>
            <w:docPart w:val="15B8AC349F0D4FF1B11C0847BD951805"/>
          </w:placeholder>
          <w:richText/>
        </w:sdtPr>
        <w:sdtContent>
          <w:r w:rsidRPr="00A66818" w:rsidR="00C7463E">
            <w:rPr>
              <w:b/>
              <w:bCs/>
            </w:rPr>
            <w:t>Chair:</w:t>
          </w:r>
        </w:sdtContent>
      </w:sdt>
      <w:r w:rsidR="00C7463E">
        <w:t xml:space="preserve"> T</w:t>
      </w:r>
      <w:r>
        <w:t>here is a loss of livelihoods there</w:t>
      </w:r>
      <w:r w:rsidR="007A709A">
        <w:t>,</w:t>
      </w:r>
      <w:r>
        <w:t xml:space="preserve"> </w:t>
      </w:r>
      <w:r w:rsidR="007F759D">
        <w:t>and a loss of control and agency about the future</w:t>
      </w:r>
      <w:r w:rsidR="00C7463E">
        <w:t>.</w:t>
      </w:r>
    </w:p>
    <w:p w:rsidR="00CF197B" w:rsidP="00CF197B">
      <w:pPr>
        <w:pStyle w:val="Answer"/>
      </w:pPr>
      <w:sdt>
        <w:sdtPr>
          <w:alias w:val="Witness"/>
          <w:id w:val="-753967543"/>
          <w:placeholder>
            <w:docPart w:val="DefaultPlaceholder_-1854013440"/>
          </w:placeholder>
          <w:richText/>
        </w:sdtPr>
        <w:sdtContent>
          <w:r w:rsidRPr="00CF197B">
            <w:rPr>
              <w:b/>
              <w:i/>
            </w:rPr>
            <w:t>Grzegorz Stec:</w:t>
          </w:r>
          <w:r w:rsidRPr="00CF197B">
            <w:rPr>
              <w:b/>
            </w:rPr>
            <w:t xml:space="preserve"> </w:t>
          </w:r>
        </w:sdtContent>
      </w:sdt>
      <w:r>
        <w:t>Indeed</w:t>
      </w:r>
      <w:r w:rsidR="007A709A">
        <w:t xml:space="preserve">, those </w:t>
      </w:r>
      <w:r w:rsidR="007F759D">
        <w:t xml:space="preserve">are the key issues, but then there is also the aspect of the tools that this gives to the Communist </w:t>
      </w:r>
      <w:r w:rsidR="00EC0BA9">
        <w:t>p</w:t>
      </w:r>
      <w:r w:rsidR="007F759D">
        <w:t xml:space="preserve">arty, because we </w:t>
      </w:r>
      <w:r w:rsidR="007F759D">
        <w:t>have to</w:t>
      </w:r>
      <w:r w:rsidR="007F759D">
        <w:t xml:space="preserve"> think broader than just </w:t>
      </w:r>
      <w:r>
        <w:t>China</w:t>
      </w:r>
      <w:r w:rsidR="00C7463E">
        <w:t xml:space="preserve"> and i</w:t>
      </w:r>
      <w:r w:rsidR="007F759D">
        <w:t>n terms of the agency of the party exercising political control</w:t>
      </w:r>
      <w:r w:rsidR="00C7463E">
        <w:t xml:space="preserve">. </w:t>
      </w:r>
      <w:r w:rsidR="007A709A">
        <w:t>There is a possibility and, indeed</w:t>
      </w:r>
      <w:r w:rsidR="00C7463E">
        <w:t xml:space="preserve">, </w:t>
      </w:r>
      <w:r w:rsidR="007F759D">
        <w:t xml:space="preserve">already </w:t>
      </w:r>
      <w:r w:rsidR="00C7463E">
        <w:t xml:space="preserve">a </w:t>
      </w:r>
      <w:r w:rsidR="007F759D">
        <w:t>precedent</w:t>
      </w:r>
      <w:r w:rsidR="00C7463E">
        <w:t xml:space="preserve"> </w:t>
      </w:r>
      <w:r w:rsidR="007F759D">
        <w:t xml:space="preserve">of China </w:t>
      </w:r>
      <w:r>
        <w:t>using those economic leverages as a means of political pressure</w:t>
      </w:r>
      <w:r w:rsidR="007F759D">
        <w:t xml:space="preserve"> on certain countries. We leave ourselves exposed to the situation in which China may basically put pressure on Europe, whether that is the UK or other actors, </w:t>
      </w:r>
      <w:r w:rsidR="007F759D">
        <w:t>in order to</w:t>
      </w:r>
      <w:r w:rsidR="007F759D">
        <w:t xml:space="preserve"> achieve other political goals.</w:t>
      </w:r>
    </w:p>
    <w:p w:rsidR="00CF197B" w:rsidP="00CF197B">
      <w:pPr>
        <w:pStyle w:val="Question"/>
      </w:pPr>
      <w:sdt>
        <w:sdtPr>
          <w:alias w:val="Member"/>
          <w:tag w:val="&lt;Member mnisId='5203' dodsId='138471'&gt;"/>
          <w:id w:val="1251476793"/>
          <w:placeholder>
            <w:docPart w:val="DefaultPlaceholder_-1854013440"/>
          </w:placeholder>
          <w:richText/>
        </w:sdtPr>
        <w:sdtContent>
          <w:r w:rsidRPr="00CF197B">
            <w:rPr>
              <w:b/>
            </w:rPr>
            <w:t>Alison Griffiths:</w:t>
          </w:r>
        </w:sdtContent>
      </w:sdt>
      <w:r>
        <w:t xml:space="preserve"> </w:t>
      </w:r>
      <w:r w:rsidR="007F759D">
        <w:t xml:space="preserve">This is particularly for </w:t>
      </w:r>
      <w:r>
        <w:t>Professor Murphy</w:t>
      </w:r>
      <w:r w:rsidR="007F759D">
        <w:t xml:space="preserve"> and Sam Olsen. I am really interested in which sectors of the UK economy you feel are most dependent on Chinese suppliers.</w:t>
      </w:r>
    </w:p>
    <w:p w:rsidR="007F759D" w:rsidP="00CF197B">
      <w:pPr>
        <w:pStyle w:val="Answer"/>
      </w:pPr>
      <w:sdt>
        <w:sdtPr>
          <w:alias w:val="Witness"/>
          <w:id w:val="-1135558349"/>
          <w:placeholder>
            <w:docPart w:val="DefaultPlaceholder_-1854013440"/>
          </w:placeholder>
          <w:richText/>
        </w:sdtPr>
        <w:sdtContent>
          <w:r w:rsidRPr="00CF197B" w:rsidR="00CF197B">
            <w:rPr>
              <w:b/>
              <w:i/>
            </w:rPr>
            <w:t>Professor Murphy:</w:t>
          </w:r>
          <w:r w:rsidRPr="00CF197B" w:rsidR="00CF197B">
            <w:rPr>
              <w:b/>
            </w:rPr>
            <w:t xml:space="preserve"> </w:t>
          </w:r>
        </w:sdtContent>
      </w:sdt>
      <w:r>
        <w:t xml:space="preserve">As I have mentioned, the work that I do is particular to one region of China, but it is indicative of what China is </w:t>
      </w:r>
      <w:r w:rsidR="00CF197B">
        <w:t xml:space="preserve">investing in </w:t>
      </w:r>
      <w:r>
        <w:t xml:space="preserve">overall. </w:t>
      </w:r>
      <w:r w:rsidR="007A709A">
        <w:t>It is</w:t>
      </w:r>
      <w:r>
        <w:t xml:space="preserve"> investing in </w:t>
      </w:r>
      <w:r w:rsidR="00CF197B">
        <w:t xml:space="preserve">electric vehicles </w:t>
      </w:r>
      <w:r>
        <w:t xml:space="preserve">and all kinds of automotive, which is an industry that </w:t>
      </w:r>
      <w:r w:rsidR="00C7463E">
        <w:t xml:space="preserve">is </w:t>
      </w:r>
      <w:r>
        <w:t xml:space="preserve">of concern in the UK. </w:t>
      </w:r>
    </w:p>
    <w:p w:rsidR="00CF197B" w:rsidP="00CF197B">
      <w:pPr>
        <w:pStyle w:val="Answer"/>
      </w:pPr>
      <w:r>
        <w:t>It is</w:t>
      </w:r>
      <w:r>
        <w:t xml:space="preserve"> also expanding by the minute in steel production</w:t>
      </w:r>
      <w:r w:rsidR="00C7463E">
        <w:t>; t</w:t>
      </w:r>
      <w:r w:rsidR="007F759D">
        <w:t>here is a massive expansion there. There is a massive expansion in solar</w:t>
      </w:r>
      <w:r w:rsidR="00C7463E">
        <w:t xml:space="preserve"> and</w:t>
      </w:r>
      <w:r w:rsidR="007F759D">
        <w:t xml:space="preserve"> all critical minerals. It is </w:t>
      </w:r>
      <w:r>
        <w:t xml:space="preserve">about </w:t>
      </w:r>
      <w:r w:rsidR="007F759D">
        <w:t>both the competition against the products that are manufactured in the UK, and the raw materials that are necessary to that manufactur</w:t>
      </w:r>
      <w:r w:rsidR="00C7463E">
        <w:t>ing</w:t>
      </w:r>
      <w:r w:rsidR="007F759D">
        <w:t xml:space="preserve">. All of that is being systematically invested in through the central </w:t>
      </w:r>
      <w:r>
        <w:t xml:space="preserve">Government </w:t>
      </w:r>
      <w:r w:rsidR="007F759D">
        <w:t xml:space="preserve">and local </w:t>
      </w:r>
      <w:r>
        <w:t>governments</w:t>
      </w:r>
      <w:r w:rsidR="007F759D">
        <w:t>. All those things are also being made in Xinjiang</w:t>
      </w:r>
      <w:r w:rsidR="00C7463E">
        <w:t xml:space="preserve">, </w:t>
      </w:r>
      <w:r w:rsidR="007F759D">
        <w:t>in the region where there is massive state-imposed forced labour.</w:t>
      </w:r>
    </w:p>
    <w:p w:rsidR="00C7463E" w:rsidP="00CF197B">
      <w:pPr>
        <w:pStyle w:val="Answer"/>
      </w:pPr>
      <w:sdt>
        <w:sdtPr>
          <w:alias w:val="Witness"/>
          <w:id w:val="-662623275"/>
          <w:placeholder>
            <w:docPart w:val="DefaultPlaceholder_-1854013440"/>
          </w:placeholder>
          <w:richText/>
        </w:sdtPr>
        <w:sdtContent>
          <w:r w:rsidRPr="00CF197B" w:rsidR="00CF197B">
            <w:rPr>
              <w:b/>
              <w:i/>
            </w:rPr>
            <w:t>Sam Olsen:</w:t>
          </w:r>
          <w:r w:rsidRPr="00CF197B" w:rsidR="00CF197B">
            <w:rPr>
              <w:b/>
            </w:rPr>
            <w:t xml:space="preserve"> </w:t>
          </w:r>
        </w:sdtContent>
      </w:sdt>
      <w:r w:rsidR="007F759D">
        <w:t xml:space="preserve">It is </w:t>
      </w:r>
      <w:r w:rsidR="007F759D">
        <w:t>really important</w:t>
      </w:r>
      <w:r w:rsidR="007F759D">
        <w:t xml:space="preserve"> to note that China is trying to create </w:t>
      </w:r>
      <w:r w:rsidR="007F759D">
        <w:t>a number of</w:t>
      </w:r>
      <w:r w:rsidR="007F759D">
        <w:t xml:space="preserve"> levers over different types of industry in the UK and different types of economic activity. This is a concept we developed for the Foreign Office a few years ago that is called “</w:t>
      </w:r>
      <w:r w:rsidR="00CF197B">
        <w:t>structural influence</w:t>
      </w:r>
      <w:r w:rsidR="007F759D">
        <w:t xml:space="preserve">”, which is where </w:t>
      </w:r>
      <w:r w:rsidR="008358CD">
        <w:t xml:space="preserve">a </w:t>
      </w:r>
      <w:r w:rsidR="007F759D">
        <w:t>countr</w:t>
      </w:r>
      <w:r w:rsidR="008358CD">
        <w:t>y</w:t>
      </w:r>
      <w:r w:rsidR="007F759D">
        <w:t xml:space="preserve"> build</w:t>
      </w:r>
      <w:r w:rsidR="008358CD">
        <w:t>s</w:t>
      </w:r>
      <w:r w:rsidR="007F759D">
        <w:t xml:space="preserve"> levers of influence over another country </w:t>
      </w:r>
      <w:r w:rsidR="007F759D">
        <w:t>in order to</w:t>
      </w:r>
      <w:r w:rsidR="007F759D">
        <w:t xml:space="preserve"> have that hanging in the air and to </w:t>
      </w:r>
      <w:r>
        <w:t>bend</w:t>
      </w:r>
      <w:r w:rsidR="007F759D">
        <w:t xml:space="preserve"> that country to its will. </w:t>
      </w:r>
    </w:p>
    <w:p w:rsidR="00CF197B" w:rsidP="00CF197B">
      <w:pPr>
        <w:pStyle w:val="Answer"/>
      </w:pPr>
      <w:r>
        <w:t xml:space="preserve">Structural influence is </w:t>
      </w:r>
      <w:r>
        <w:t>a really important</w:t>
      </w:r>
      <w:r>
        <w:t xml:space="preserve"> concept because China has built out structural influence over the UK and many countries in the world in </w:t>
      </w:r>
      <w:r>
        <w:t>a number of</w:t>
      </w:r>
      <w:r>
        <w:t xml:space="preserve"> different sectors. This is important because</w:t>
      </w:r>
      <w:r w:rsidR="00C7463E">
        <w:t xml:space="preserve"> </w:t>
      </w:r>
      <w:r>
        <w:t xml:space="preserve">the more </w:t>
      </w:r>
      <w:r w:rsidR="008358CD">
        <w:t xml:space="preserve">that </w:t>
      </w:r>
      <w:r>
        <w:t xml:space="preserve">countries have structural influence from China, the more </w:t>
      </w:r>
      <w:r w:rsidR="008358CD">
        <w:t xml:space="preserve">that </w:t>
      </w:r>
      <w:r>
        <w:t xml:space="preserve">they bend to its will automatically. They self-select on this. This means that, as China builds out its structural influence in sector A, B or C, </w:t>
      </w:r>
      <w:r>
        <w:t xml:space="preserve">you realise </w:t>
      </w:r>
      <w:r>
        <w:t xml:space="preserve">that </w:t>
      </w:r>
      <w:r>
        <w:t xml:space="preserve">you </w:t>
      </w:r>
      <w:r w:rsidR="00C7463E">
        <w:t xml:space="preserve">do not </w:t>
      </w:r>
      <w:r>
        <w:t xml:space="preserve">want to annoy </w:t>
      </w:r>
      <w:r w:rsidR="008358CD">
        <w:t>it</w:t>
      </w:r>
      <w:r>
        <w:t xml:space="preserve"> </w:t>
      </w:r>
      <w:r>
        <w:t xml:space="preserve">because you do not want to lose sector </w:t>
      </w:r>
      <w:r w:rsidR="00C7463E">
        <w:t>A</w:t>
      </w:r>
      <w:r>
        <w:t xml:space="preserve">, </w:t>
      </w:r>
      <w:r w:rsidR="00C7463E">
        <w:t>B</w:t>
      </w:r>
      <w:r>
        <w:t xml:space="preserve"> or </w:t>
      </w:r>
      <w:r w:rsidR="00C7463E">
        <w:t>C. T</w:t>
      </w:r>
      <w:r>
        <w:t>his means that</w:t>
      </w:r>
      <w:r w:rsidR="00C7463E">
        <w:t xml:space="preserve">, </w:t>
      </w:r>
      <w:r>
        <w:t>as countr</w:t>
      </w:r>
      <w:r w:rsidR="00C7463E">
        <w:t>ies, they basically bend themselves to China’s will. W</w:t>
      </w:r>
      <w:r>
        <w:t>e have so much evidence of this. That is the context.</w:t>
      </w:r>
    </w:p>
    <w:p w:rsidR="007F759D" w:rsidP="00CF197B">
      <w:pPr>
        <w:pStyle w:val="Answer"/>
      </w:pPr>
      <w:r>
        <w:t>Specifically</w:t>
      </w:r>
      <w:r>
        <w:t xml:space="preserve"> </w:t>
      </w:r>
      <w:r w:rsidR="00C7463E">
        <w:t xml:space="preserve">on </w:t>
      </w:r>
      <w:r>
        <w:t xml:space="preserve">where we are here, it is </w:t>
      </w:r>
      <w:r>
        <w:t>absolutely clear</w:t>
      </w:r>
      <w:r w:rsidR="00C7463E">
        <w:t>. I</w:t>
      </w:r>
      <w:r>
        <w:t>f you go through all the critical minerals and rare earths</w:t>
      </w:r>
      <w:r w:rsidR="00C7463E">
        <w:t xml:space="preserve">, </w:t>
      </w:r>
      <w:r>
        <w:t xml:space="preserve">that is just one element, but </w:t>
      </w:r>
      <w:r w:rsidR="00C7463E">
        <w:t xml:space="preserve">there are </w:t>
      </w:r>
      <w:r>
        <w:t xml:space="preserve">also the industrial components and all the advanced manufacturing. Remember that </w:t>
      </w:r>
      <w:r w:rsidR="00C7463E">
        <w:t xml:space="preserve">about one-third of the world’s industrial capacity is Chinese, which is more than Britain, America, France and Germany combined. Because of that, </w:t>
      </w:r>
      <w:r w:rsidR="00097D62">
        <w:t>it</w:t>
      </w:r>
      <w:r w:rsidR="00C7463E">
        <w:t xml:space="preserve"> can go through every single one of our sectors and bend us to </w:t>
      </w:r>
      <w:r w:rsidR="00097D62">
        <w:t>its</w:t>
      </w:r>
      <w:r w:rsidR="00C7463E">
        <w:t xml:space="preserve"> will if </w:t>
      </w:r>
      <w:r w:rsidR="00097D62">
        <w:t>it has</w:t>
      </w:r>
      <w:r w:rsidR="00C7463E">
        <w:t xml:space="preserve"> the leverage over it.</w:t>
      </w:r>
    </w:p>
    <w:p w:rsidR="00C7463E" w:rsidP="00CF197B">
      <w:pPr>
        <w:pStyle w:val="Answer"/>
      </w:pPr>
      <w:r>
        <w:t>This is incredibly important in two specific areas that I would say need to be highlighted. One is defence, and one is the renewable energy transition. It is no exaggeration. Our research shows this clearly.</w:t>
      </w:r>
    </w:p>
    <w:p w:rsidR="00CF197B" w:rsidP="00C7463E">
      <w:pPr>
        <w:pStyle w:val="Question"/>
      </w:pPr>
      <w:sdt>
        <w:sdtPr>
          <w:alias w:val="Member"/>
          <w:tag w:val="&lt;Member mnisId='1171' dodsId='30771'&gt;"/>
          <w:id w:val="-1271388589"/>
          <w:placeholder>
            <w:docPart w:val="DefaultPlaceholder_-1854013440"/>
          </w:placeholder>
          <w:richText/>
        </w:sdtPr>
        <w:sdtContent>
          <w:r w:rsidRPr="00CF197B">
            <w:rPr>
              <w:b/>
            </w:rPr>
            <w:t>Chair:</w:t>
          </w:r>
        </w:sdtContent>
      </w:sdt>
      <w:r>
        <w:t xml:space="preserve"> </w:t>
      </w:r>
      <w:r w:rsidR="00C7463E">
        <w:t>J</w:t>
      </w:r>
      <w:r>
        <w:t>ust unpack that a bit</w:t>
      </w:r>
      <w:r w:rsidR="00C7463E">
        <w:t>. Say a little bit more about what you mean by those two sectors and the structural influence therein.</w:t>
      </w:r>
    </w:p>
    <w:p w:rsidR="006F02E0" w:rsidRPr="00E539FB" w:rsidP="006F02E0">
      <w:pPr>
        <w:pStyle w:val="Answer"/>
      </w:pPr>
      <w:sdt>
        <w:sdtPr>
          <w:alias w:val="Witness"/>
          <w:id w:val="72940076"/>
          <w:placeholder>
            <w:docPart w:val="28920B1D0AD246BD9D8D01CB01F4B555"/>
          </w:placeholder>
          <w:richText/>
        </w:sdtPr>
        <w:sdtContent>
          <w:r w:rsidRPr="00CF197B">
            <w:rPr>
              <w:b/>
              <w:i/>
            </w:rPr>
            <w:t>Sam Olsen:</w:t>
          </w:r>
        </w:sdtContent>
      </w:sdt>
      <w:r w:rsidRPr="00E539FB">
        <w:t xml:space="preserve"> </w:t>
      </w:r>
      <w:r>
        <w:t>B</w:t>
      </w:r>
      <w:r w:rsidRPr="00E539FB">
        <w:t>asically</w:t>
      </w:r>
      <w:r>
        <w:t xml:space="preserve">, </w:t>
      </w:r>
      <w:r w:rsidRPr="00E539FB">
        <w:t xml:space="preserve">the structural influence that China has over industrial supply chains </w:t>
      </w:r>
      <w:r>
        <w:t>in</w:t>
      </w:r>
      <w:r w:rsidRPr="00E539FB">
        <w:t xml:space="preserve"> Britain</w:t>
      </w:r>
      <w:r>
        <w:t xml:space="preserve">, </w:t>
      </w:r>
      <w:r w:rsidRPr="00E539FB">
        <w:t>especially in the regions of critical minerals and other advanced components</w:t>
      </w:r>
      <w:r>
        <w:t xml:space="preserve">, </w:t>
      </w:r>
      <w:r w:rsidRPr="00E539FB">
        <w:t>means that it is now structurally and functionally impossible for Britain to rearm or to continue with the energy transition without Beijing’s acquiescence.</w:t>
      </w:r>
    </w:p>
    <w:p w:rsidR="006F02E0" w:rsidRPr="00E539FB" w:rsidP="006F02E0">
      <w:pPr>
        <w:pStyle w:val="Question"/>
        <w:numPr>
          <w:ilvl w:val="0"/>
          <w:numId w:val="9"/>
        </w:numPr>
      </w:pPr>
      <w:sdt>
        <w:sdtPr>
          <w:alias w:val="Member"/>
          <w:tag w:val="&lt;Member mnisId='5325' dodsId='173283'&gt;"/>
          <w:id w:val="2107832955"/>
          <w:placeholder>
            <w:docPart w:val="83D4B27009774F60A9BB2438451A6987"/>
          </w:placeholder>
          <w:richText/>
        </w:sdtPr>
        <w:sdtContent>
          <w:r w:rsidRPr="00CF197B">
            <w:rPr>
              <w:b/>
            </w:rPr>
            <w:t>Charlie Maynard:</w:t>
          </w:r>
        </w:sdtContent>
      </w:sdt>
      <w:r w:rsidRPr="00E539FB">
        <w:t xml:space="preserve"> </w:t>
      </w:r>
      <w:r>
        <w:t>Y</w:t>
      </w:r>
      <w:r w:rsidRPr="00E539FB">
        <w:t>ou mentioned economic security toolboxes</w:t>
      </w:r>
      <w:r>
        <w:t>. L</w:t>
      </w:r>
      <w:r w:rsidRPr="00E539FB">
        <w:t xml:space="preserve">et us be </w:t>
      </w:r>
      <w:r w:rsidRPr="00E539FB">
        <w:t>imaginative here</w:t>
      </w:r>
      <w:r>
        <w:t>. W</w:t>
      </w:r>
      <w:r w:rsidRPr="00E539FB">
        <w:t>e have a big problem</w:t>
      </w:r>
      <w:r>
        <w:t>. T</w:t>
      </w:r>
      <w:r w:rsidRPr="00E539FB">
        <w:t xml:space="preserve">here </w:t>
      </w:r>
      <w:r>
        <w:t xml:space="preserve">are </w:t>
      </w:r>
      <w:r w:rsidRPr="00E539FB">
        <w:t>some actions being taken</w:t>
      </w:r>
      <w:r>
        <w:t xml:space="preserve">. Let us say that </w:t>
      </w:r>
      <w:r w:rsidRPr="00E539FB">
        <w:t>in five years</w:t>
      </w:r>
      <w:r>
        <w:t>’</w:t>
      </w:r>
      <w:r w:rsidRPr="00E539FB">
        <w:t xml:space="preserve"> time we </w:t>
      </w:r>
      <w:r>
        <w:t xml:space="preserve">have </w:t>
      </w:r>
      <w:r w:rsidRPr="00E539FB">
        <w:t>got our act together and move</w:t>
      </w:r>
      <w:r>
        <w:t>d</w:t>
      </w:r>
      <w:r w:rsidRPr="00E539FB">
        <w:t xml:space="preserve"> quickly</w:t>
      </w:r>
      <w:r>
        <w:t>. W</w:t>
      </w:r>
      <w:r w:rsidRPr="00E539FB">
        <w:t>ho would like to have a crack at</w:t>
      </w:r>
      <w:r>
        <w:t xml:space="preserve"> </w:t>
      </w:r>
      <w:r w:rsidRPr="00E539FB">
        <w:t>what needs to change</w:t>
      </w:r>
      <w:r>
        <w:t xml:space="preserve"> and </w:t>
      </w:r>
      <w:r w:rsidRPr="00E539FB">
        <w:t xml:space="preserve">what </w:t>
      </w:r>
      <w:r w:rsidR="00097D62">
        <w:t xml:space="preserve">that </w:t>
      </w:r>
      <w:r w:rsidRPr="00E539FB">
        <w:t xml:space="preserve">would look like? </w:t>
      </w:r>
      <w:r>
        <w:t>L</w:t>
      </w:r>
      <w:r w:rsidRPr="00E539FB">
        <w:t>et us be optimistic here</w:t>
      </w:r>
      <w:r>
        <w:t xml:space="preserve">. We </w:t>
      </w:r>
      <w:r w:rsidRPr="00E539FB">
        <w:t xml:space="preserve">may not need to </w:t>
      </w:r>
      <w:r w:rsidRPr="00E539FB">
        <w:t>be, but</w:t>
      </w:r>
      <w:r w:rsidRPr="00E539FB">
        <w:t xml:space="preserve"> let us try. What is </w:t>
      </w:r>
      <w:r>
        <w:t xml:space="preserve">at the </w:t>
      </w:r>
      <w:r w:rsidRPr="00E539FB">
        <w:t>top of that shopping list?</w:t>
      </w:r>
    </w:p>
    <w:p w:rsidR="006F02E0" w:rsidRPr="00E539FB" w:rsidP="006F02E0">
      <w:pPr>
        <w:pStyle w:val="Answer"/>
      </w:pPr>
      <w:sdt>
        <w:sdtPr>
          <w:alias w:val="Witness"/>
          <w:id w:val="1231652026"/>
          <w:placeholder>
            <w:docPart w:val="2C552FD1995942928022FA71FEC6334B"/>
          </w:placeholder>
          <w:richText/>
        </w:sdtPr>
        <w:sdtContent>
          <w:r w:rsidRPr="00CF197B">
            <w:rPr>
              <w:b/>
              <w:i/>
            </w:rPr>
            <w:t>Sam Olsen:</w:t>
          </w:r>
        </w:sdtContent>
      </w:sdt>
      <w:r w:rsidRPr="00E539FB">
        <w:t xml:space="preserve"> </w:t>
      </w:r>
      <w:r>
        <w:t xml:space="preserve">First, </w:t>
      </w:r>
      <w:r w:rsidRPr="00E539FB">
        <w:t xml:space="preserve">you need to map out the dependencies. We do not understand where our supply chain and economic coercion dependencies are </w:t>
      </w:r>
      <w:r w:rsidRPr="00E539FB">
        <w:t>at the moment</w:t>
      </w:r>
      <w:r w:rsidRPr="00E539FB">
        <w:t xml:space="preserve">. I used to be in the </w:t>
      </w:r>
      <w:r>
        <w:t>A</w:t>
      </w:r>
      <w:r w:rsidRPr="00E539FB">
        <w:t>rmy</w:t>
      </w:r>
      <w:r>
        <w:t xml:space="preserve">. </w:t>
      </w:r>
      <w:r w:rsidRPr="00E539FB">
        <w:t>I spen</w:t>
      </w:r>
      <w:r>
        <w:t xml:space="preserve">d </w:t>
      </w:r>
      <w:r w:rsidRPr="00E539FB">
        <w:t>a lot of time with the M</w:t>
      </w:r>
      <w:r>
        <w:t>o</w:t>
      </w:r>
      <w:r w:rsidRPr="00E539FB">
        <w:t>D</w:t>
      </w:r>
      <w:r>
        <w:t>. T</w:t>
      </w:r>
      <w:r w:rsidRPr="00E539FB">
        <w:t>hey do not have a list</w:t>
      </w:r>
      <w:r w:rsidR="003270AE">
        <w:t xml:space="preserve"> of what </w:t>
      </w:r>
      <w:r>
        <w:t xml:space="preserve">we </w:t>
      </w:r>
      <w:r w:rsidRPr="00E539FB">
        <w:t>need to work on.</w:t>
      </w:r>
    </w:p>
    <w:p w:rsidR="006F02E0" w:rsidP="006F02E0">
      <w:pPr>
        <w:pStyle w:val="Question"/>
        <w:numPr>
          <w:ilvl w:val="0"/>
          <w:numId w:val="9"/>
        </w:numPr>
      </w:pPr>
      <w:sdt>
        <w:sdtPr>
          <w:alias w:val="Member"/>
          <w:tag w:val="&lt;Member mnisId='1516' dodsId='35897'&gt;"/>
          <w:id w:val="-1961484029"/>
          <w:placeholder>
            <w:docPart w:val="6F26DF38B6CC4D39B4A7206A9CFB2ABC"/>
          </w:placeholder>
          <w:richText/>
        </w:sdtPr>
        <w:sdtContent>
          <w:r w:rsidRPr="00FF4959">
            <w:rPr>
              <w:b/>
            </w:rPr>
            <w:t>Chair:</w:t>
          </w:r>
        </w:sdtContent>
      </w:sdt>
      <w:r>
        <w:t xml:space="preserve"> </w:t>
      </w:r>
      <w:r w:rsidRPr="00E539FB">
        <w:t xml:space="preserve">Is that still true? </w:t>
      </w:r>
      <w:r>
        <w:t>T</w:t>
      </w:r>
      <w:r w:rsidRPr="00E539FB">
        <w:t xml:space="preserve">hat is an extraordinary statement. </w:t>
      </w:r>
    </w:p>
    <w:p w:rsidR="006F02E0" w:rsidP="006F02E0">
      <w:pPr>
        <w:pStyle w:val="Answer"/>
      </w:pPr>
      <w:sdt>
        <w:sdtPr>
          <w:alias w:val="Witness"/>
          <w:id w:val="1502539514"/>
          <w:placeholder>
            <w:docPart w:val="016C27E732934E918E8BB7E8F995E8BC"/>
          </w:placeholder>
          <w:richText/>
        </w:sdtPr>
        <w:sdtContent>
          <w:r w:rsidRPr="007C19E2">
            <w:rPr>
              <w:b/>
              <w:i/>
            </w:rPr>
            <w:t>Sam Olsen:</w:t>
          </w:r>
        </w:sdtContent>
      </w:sdt>
      <w:r w:rsidRPr="007C19E2">
        <w:t xml:space="preserve"> </w:t>
      </w:r>
      <w:r w:rsidRPr="00E539FB">
        <w:t xml:space="preserve">Yes, it is. </w:t>
      </w:r>
    </w:p>
    <w:p w:rsidR="006F02E0" w:rsidRPr="00E539FB" w:rsidP="006F02E0">
      <w:pPr>
        <w:pStyle w:val="Question"/>
        <w:numPr>
          <w:ilvl w:val="0"/>
          <w:numId w:val="9"/>
        </w:numPr>
      </w:pPr>
      <w:sdt>
        <w:sdtPr>
          <w:alias w:val="Member"/>
          <w:tag w:val="&lt;Member mnisId='1516' dodsId='35897'&gt;"/>
          <w:id w:val="-1050062206"/>
          <w:placeholder>
            <w:docPart w:val="B04CBAF688DA4BC3820A8E785A28EAF9"/>
          </w:placeholder>
          <w:richText/>
        </w:sdtPr>
        <w:sdtContent>
          <w:r w:rsidRPr="00FF4959">
            <w:rPr>
              <w:b/>
            </w:rPr>
            <w:t>Chair:</w:t>
          </w:r>
        </w:sdtContent>
      </w:sdt>
      <w:r>
        <w:t xml:space="preserve"> </w:t>
      </w:r>
      <w:r w:rsidRPr="00E539FB">
        <w:t>After years of debating this and agoni</w:t>
      </w:r>
      <w:r>
        <w:t>s</w:t>
      </w:r>
      <w:r w:rsidRPr="00E539FB">
        <w:t>ing about it, you are telling us that we still do not know where the interdependencies are.</w:t>
      </w:r>
    </w:p>
    <w:p w:rsidR="006F02E0" w:rsidP="006F02E0">
      <w:pPr>
        <w:pStyle w:val="Answer"/>
      </w:pPr>
      <w:sdt>
        <w:sdtPr>
          <w:alias w:val="Witness"/>
          <w:id w:val="-577751446"/>
          <w:placeholder>
            <w:docPart w:val="A1EBDC909F8C4A2FA6682C8352888FD7"/>
          </w:placeholder>
          <w:richText/>
        </w:sdtPr>
        <w:sdtContent>
          <w:r w:rsidRPr="00CF197B">
            <w:rPr>
              <w:b/>
              <w:i/>
            </w:rPr>
            <w:t>Sam Olsen:</w:t>
          </w:r>
        </w:sdtContent>
      </w:sdt>
      <w:r w:rsidRPr="00E539FB">
        <w:t xml:space="preserve"> Yes. </w:t>
      </w:r>
      <w:r>
        <w:t>I</w:t>
      </w:r>
      <w:r w:rsidRPr="00E539FB">
        <w:t xml:space="preserve">t is not just tier </w:t>
      </w:r>
      <w:r w:rsidR="003270AE">
        <w:t>1</w:t>
      </w:r>
      <w:r>
        <w:t xml:space="preserve">; </w:t>
      </w:r>
      <w:r w:rsidRPr="00E539FB">
        <w:t xml:space="preserve">it is </w:t>
      </w:r>
      <w:r>
        <w:t xml:space="preserve">also </w:t>
      </w:r>
      <w:r w:rsidRPr="00E539FB">
        <w:t xml:space="preserve">tier </w:t>
      </w:r>
      <w:r w:rsidR="003270AE">
        <w:t>2</w:t>
      </w:r>
      <w:r w:rsidRPr="00E539FB">
        <w:t>. For example, a lot of our uniforms are made in Cambodia, which in a sense is great because we are not making them in China, except for the fact that China has structural influence over Cambodia to the extent that two</w:t>
      </w:r>
      <w:r>
        <w:t>-</w:t>
      </w:r>
      <w:r w:rsidRPr="00E539FB">
        <w:t>thirds of Cambodia’s exports come from garments and two</w:t>
      </w:r>
      <w:r>
        <w:t>-</w:t>
      </w:r>
      <w:r w:rsidRPr="00E539FB">
        <w:t xml:space="preserve">thirds of the inputs into Cambodia’s garment industry come from China. That means China can turn off our uniform supply by putting structural influence pressure on Cambodia not to export to us. </w:t>
      </w:r>
      <w:r>
        <w:t>T</w:t>
      </w:r>
      <w:r w:rsidRPr="00E539FB">
        <w:t xml:space="preserve">hat is </w:t>
      </w:r>
      <w:r>
        <w:t xml:space="preserve">a </w:t>
      </w:r>
      <w:r w:rsidRPr="00E539FB">
        <w:t>tier</w:t>
      </w:r>
      <w:r w:rsidR="003270AE">
        <w:t xml:space="preserve"> 2</w:t>
      </w:r>
      <w:r w:rsidRPr="00E539FB">
        <w:t xml:space="preserve"> level of exposure.</w:t>
      </w:r>
    </w:p>
    <w:p w:rsidR="006F02E0" w:rsidRPr="00E539FB" w:rsidP="006F02E0">
      <w:pPr>
        <w:pStyle w:val="Answer"/>
      </w:pPr>
      <w:r w:rsidRPr="00E539FB">
        <w:t xml:space="preserve">We do not have </w:t>
      </w:r>
      <w:r>
        <w:t xml:space="preserve">a </w:t>
      </w:r>
      <w:r w:rsidRPr="00E539FB">
        <w:t xml:space="preserve">proper tier </w:t>
      </w:r>
      <w:r w:rsidR="003270AE">
        <w:t>1</w:t>
      </w:r>
      <w:r>
        <w:t xml:space="preserve"> or </w:t>
      </w:r>
      <w:r w:rsidRPr="00E539FB">
        <w:t xml:space="preserve">tier </w:t>
      </w:r>
      <w:r w:rsidR="003270AE">
        <w:t xml:space="preserve">2, </w:t>
      </w:r>
      <w:r w:rsidRPr="00E539FB">
        <w:t xml:space="preserve">let alone tier </w:t>
      </w:r>
      <w:r w:rsidR="003270AE">
        <w:t xml:space="preserve">3, </w:t>
      </w:r>
      <w:r w:rsidRPr="00E539FB">
        <w:t>understanding of where China has</w:t>
      </w:r>
      <w:r>
        <w:t>—</w:t>
      </w:r>
    </w:p>
    <w:p w:rsidR="006F02E0" w:rsidRPr="00E539FB" w:rsidP="006F02E0">
      <w:pPr>
        <w:pStyle w:val="Question"/>
        <w:numPr>
          <w:ilvl w:val="0"/>
          <w:numId w:val="9"/>
        </w:numPr>
      </w:pPr>
      <w:sdt>
        <w:sdtPr>
          <w:alias w:val="Member"/>
          <w:tag w:val="&lt;Member mnisId='1516' dodsId='35897'&gt;"/>
          <w:id w:val="2007244411"/>
          <w:placeholder>
            <w:docPart w:val="575B407F5F734BDB84ED9ADDA96B34D8"/>
          </w:placeholder>
          <w:richText/>
        </w:sdtPr>
        <w:sdtContent>
          <w:r w:rsidRPr="00FF4959">
            <w:rPr>
              <w:b/>
            </w:rPr>
            <w:t>Chair:</w:t>
          </w:r>
        </w:sdtContent>
      </w:sdt>
      <w:r w:rsidRPr="00E539FB">
        <w:t xml:space="preserve"> DBT tell</w:t>
      </w:r>
      <w:r>
        <w:t>s</w:t>
      </w:r>
      <w:r w:rsidRPr="00E539FB">
        <w:t xml:space="preserve"> us that </w:t>
      </w:r>
      <w:r>
        <w:t xml:space="preserve">it is </w:t>
      </w:r>
      <w:r w:rsidRPr="00E539FB">
        <w:t>in the process of setting up a supply chain cent</w:t>
      </w:r>
      <w:r>
        <w:t xml:space="preserve">re </w:t>
      </w:r>
      <w:r w:rsidRPr="00E539FB">
        <w:t>to map and monitor all of this. Are you saying that it is not quite where it needs to be?</w:t>
      </w:r>
    </w:p>
    <w:p w:rsidR="00357797" w:rsidP="006F02E0">
      <w:pPr>
        <w:pStyle w:val="Answer"/>
      </w:pPr>
      <w:sdt>
        <w:sdtPr>
          <w:alias w:val="Witness"/>
          <w:id w:val="1727259373"/>
          <w:placeholder>
            <w:docPart w:val="F9C3437618C94D61BBCC2F54FCB6B856"/>
          </w:placeholder>
          <w:richText/>
        </w:sdtPr>
        <w:sdtContent>
          <w:r w:rsidRPr="00CF197B" w:rsidR="006F02E0">
            <w:rPr>
              <w:b/>
              <w:i/>
            </w:rPr>
            <w:t>Sam Olsen:</w:t>
          </w:r>
        </w:sdtContent>
      </w:sdt>
      <w:r w:rsidRPr="00E539FB" w:rsidR="006F02E0">
        <w:t xml:space="preserve"> No</w:t>
      </w:r>
      <w:r w:rsidR="006F02E0">
        <w:t xml:space="preserve">. </w:t>
      </w:r>
      <w:r w:rsidRPr="00E539FB" w:rsidR="006F02E0">
        <w:t>I do not know where they are</w:t>
      </w:r>
      <w:r w:rsidR="003270AE">
        <w:t xml:space="preserve"> on that</w:t>
      </w:r>
      <w:r w:rsidRPr="00E539FB" w:rsidR="006F02E0">
        <w:t xml:space="preserve">, but it is not </w:t>
      </w:r>
      <w:r w:rsidR="006F02E0">
        <w:t xml:space="preserve">ready </w:t>
      </w:r>
      <w:r w:rsidRPr="00E539FB" w:rsidR="006F02E0">
        <w:t xml:space="preserve">right now. </w:t>
      </w:r>
    </w:p>
    <w:p w:rsidR="006F02E0" w:rsidRPr="00E539FB" w:rsidP="006F02E0">
      <w:pPr>
        <w:pStyle w:val="Answer"/>
      </w:pPr>
      <w:r w:rsidRPr="00E539FB">
        <w:t xml:space="preserve">That brings us </w:t>
      </w:r>
      <w:r w:rsidR="003270AE">
        <w:t>on to</w:t>
      </w:r>
      <w:r w:rsidRPr="00E539FB">
        <w:t xml:space="preserve"> the second point</w:t>
      </w:r>
      <w:r>
        <w:t>. O</w:t>
      </w:r>
      <w:r w:rsidRPr="00E539FB">
        <w:t xml:space="preserve">nce you </w:t>
      </w:r>
      <w:r>
        <w:t xml:space="preserve">have </w:t>
      </w:r>
      <w:r w:rsidRPr="00E539FB">
        <w:t>identif</w:t>
      </w:r>
      <w:r>
        <w:t>ied</w:t>
      </w:r>
      <w:r w:rsidRPr="00E539FB">
        <w:t xml:space="preserve"> those critical exposures, you need to work out how to solve them.</w:t>
      </w:r>
      <w:r w:rsidR="00357797">
        <w:t xml:space="preserve"> </w:t>
      </w:r>
      <w:r w:rsidRPr="00E539FB">
        <w:t>I will give you a quick example</w:t>
      </w:r>
      <w:r>
        <w:t>: c</w:t>
      </w:r>
      <w:r w:rsidRPr="00E539FB">
        <w:t>opper refining</w:t>
      </w:r>
      <w:r>
        <w:t>. C</w:t>
      </w:r>
      <w:r w:rsidRPr="00E539FB">
        <w:t xml:space="preserve">opper is </w:t>
      </w:r>
      <w:r w:rsidRPr="00E539FB">
        <w:t>absolutely vital</w:t>
      </w:r>
      <w:r w:rsidRPr="00E539FB">
        <w:t xml:space="preserve"> to the UK, to any industry. About half of all copper refining is done by China. </w:t>
      </w:r>
      <w:r>
        <w:t>I</w:t>
      </w:r>
      <w:r w:rsidRPr="00E539FB">
        <w:t>f you look at the UK, we cannot push back on Chinese copper refining power</w:t>
      </w:r>
      <w:r>
        <w:t>. T</w:t>
      </w:r>
      <w:r w:rsidRPr="00E539FB">
        <w:t xml:space="preserve">hey set the market rate. A couple of years ago, Chinese copper producers said, </w:t>
      </w:r>
      <w:r>
        <w:t>“W</w:t>
      </w:r>
      <w:r w:rsidRPr="00E539FB">
        <w:t>e are going to drop the market price</w:t>
      </w:r>
      <w:r>
        <w:t>”</w:t>
      </w:r>
      <w:r w:rsidRPr="00E539FB">
        <w:t xml:space="preserve">, and they did. That puts a lot of stress on the </w:t>
      </w:r>
      <w:r w:rsidRPr="00E539FB" w:rsidR="003270AE">
        <w:t>west</w:t>
      </w:r>
      <w:r w:rsidRPr="00E539FB">
        <w:t>.</w:t>
      </w:r>
    </w:p>
    <w:p w:rsidR="006F02E0" w:rsidP="006F02E0">
      <w:pPr>
        <w:pStyle w:val="Answer"/>
      </w:pPr>
      <w:r>
        <w:t>W</w:t>
      </w:r>
      <w:r w:rsidRPr="00E539FB">
        <w:t>e did the research</w:t>
      </w:r>
      <w:r>
        <w:t>. I</w:t>
      </w:r>
      <w:r w:rsidRPr="00E539FB">
        <w:t xml:space="preserve">f you go through </w:t>
      </w:r>
      <w:r>
        <w:t xml:space="preserve">an </w:t>
      </w:r>
      <w:r w:rsidRPr="00E539FB">
        <w:t>ally</w:t>
      </w:r>
      <w:r>
        <w:t>-</w:t>
      </w:r>
      <w:r w:rsidRPr="00E539FB">
        <w:t>shoring approach on that</w:t>
      </w:r>
      <w:r w:rsidR="006D629C">
        <w:t>,</w:t>
      </w:r>
      <w:r w:rsidRPr="00E539FB">
        <w:t xml:space="preserve"> you get together the NATO countries plus the IP4 of Japan, South Korea, Australia and New Zealand, </w:t>
      </w:r>
      <w:r w:rsidR="006D629C">
        <w:t xml:space="preserve">and </w:t>
      </w:r>
      <w:r w:rsidRPr="00E539FB">
        <w:t>you bring those together as a group, that amounts to about 19% of global copper refining, which gives us enough leverage to push back.</w:t>
      </w:r>
    </w:p>
    <w:p w:rsidR="006F02E0" w:rsidRPr="00E539FB" w:rsidP="006F02E0">
      <w:pPr>
        <w:pStyle w:val="Answer"/>
      </w:pPr>
      <w:r>
        <w:t>T</w:t>
      </w:r>
      <w:r w:rsidRPr="00E539FB">
        <w:t xml:space="preserve">he final thing </w:t>
      </w:r>
      <w:r>
        <w:t xml:space="preserve">that </w:t>
      </w:r>
      <w:r w:rsidRPr="00E539FB">
        <w:t>I will say is that</w:t>
      </w:r>
      <w:r>
        <w:t xml:space="preserve">, </w:t>
      </w:r>
      <w:r w:rsidRPr="00E539FB">
        <w:t>when we are looking at push</w:t>
      </w:r>
      <w:r>
        <w:t xml:space="preserve">ing </w:t>
      </w:r>
      <w:r w:rsidRPr="00E539FB">
        <w:t xml:space="preserve">back on China, </w:t>
      </w:r>
      <w:r>
        <w:t xml:space="preserve">we </w:t>
      </w:r>
      <w:r>
        <w:t>have to</w:t>
      </w:r>
      <w:r>
        <w:t xml:space="preserve"> look at having</w:t>
      </w:r>
      <w:r w:rsidRPr="00E539FB">
        <w:t xml:space="preserve"> a </w:t>
      </w:r>
      <w:r w:rsidRPr="00E539FB">
        <w:t>middle power</w:t>
      </w:r>
      <w:r>
        <w:t>s</w:t>
      </w:r>
      <w:r w:rsidR="008812E1">
        <w:t>—</w:t>
      </w:r>
      <w:r w:rsidRPr="00E539FB">
        <w:t>or at least an interest-led</w:t>
      </w:r>
      <w:r w:rsidR="008812E1">
        <w:t>—</w:t>
      </w:r>
      <w:r w:rsidRPr="00E539FB">
        <w:t>grouping</w:t>
      </w:r>
      <w:r w:rsidR="008812E1">
        <w:t>,</w:t>
      </w:r>
      <w:r w:rsidRPr="00E539FB">
        <w:t xml:space="preserve"> rather than just relying on the EU. </w:t>
      </w:r>
      <w:r>
        <w:t>T</w:t>
      </w:r>
      <w:r w:rsidRPr="00E539FB">
        <w:t xml:space="preserve">he EU does not have all the things we need. The EU would not be able to push back on Chinese copper production, for example. </w:t>
      </w:r>
      <w:r>
        <w:t>W</w:t>
      </w:r>
      <w:r w:rsidRPr="00E539FB">
        <w:t xml:space="preserve">orking with Japan and Canada, we can. </w:t>
      </w:r>
      <w:r>
        <w:t>T</w:t>
      </w:r>
      <w:r w:rsidRPr="00E539FB">
        <w:t>hat is the answer.</w:t>
      </w:r>
    </w:p>
    <w:p w:rsidR="006F02E0" w:rsidRPr="00E539FB" w:rsidP="00105B65">
      <w:pPr>
        <w:pStyle w:val="Remark"/>
      </w:pPr>
      <w:sdt>
        <w:sdtPr>
          <w:alias w:val="Member"/>
          <w:tag w:val="&lt;Member mnisId='1516' dodsId='35897'&gt;"/>
          <w:id w:val="1294415650"/>
          <w:placeholder>
            <w:docPart w:val="CE72394E27AC416AA185FBCD8929E921"/>
          </w:placeholder>
          <w:richText/>
        </w:sdtPr>
        <w:sdtContent>
          <w:r w:rsidRPr="00FF4959">
            <w:rPr>
              <w:b/>
            </w:rPr>
            <w:t>Chair:</w:t>
          </w:r>
        </w:sdtContent>
      </w:sdt>
      <w:r w:rsidRPr="00E539FB">
        <w:t xml:space="preserve"> Andrew Small, what is your</w:t>
      </w:r>
      <w:r w:rsidR="00105B65">
        <w:t xml:space="preserve"> answer</w:t>
      </w:r>
      <w:r w:rsidRPr="00E539FB">
        <w:t>? Do you want to restate your question</w:t>
      </w:r>
      <w:r w:rsidR="00105B65">
        <w:t>, Mr Maynard</w:t>
      </w:r>
      <w:r w:rsidRPr="00E539FB">
        <w:t>?</w:t>
      </w:r>
    </w:p>
    <w:p w:rsidR="006F02E0" w:rsidRPr="00E539FB" w:rsidP="006F02E0">
      <w:pPr>
        <w:pStyle w:val="Question"/>
        <w:numPr>
          <w:ilvl w:val="0"/>
          <w:numId w:val="9"/>
        </w:numPr>
      </w:pPr>
      <w:sdt>
        <w:sdtPr>
          <w:alias w:val="Member"/>
          <w:tag w:val="&lt;Member mnisId='5325' dodsId='173283'&gt;"/>
          <w:id w:val="-1671548534"/>
          <w:placeholder>
            <w:docPart w:val="CF887C21315C4DA0B18A64FD61441CD1"/>
          </w:placeholder>
          <w:richText/>
        </w:sdtPr>
        <w:sdtContent>
          <w:r w:rsidRPr="00CF197B">
            <w:rPr>
              <w:b/>
            </w:rPr>
            <w:t>Charlie Maynard:</w:t>
          </w:r>
        </w:sdtContent>
      </w:sdt>
      <w:r w:rsidRPr="00E539FB">
        <w:t xml:space="preserve"> </w:t>
      </w:r>
      <w:r>
        <w:t>What is in t</w:t>
      </w:r>
      <w:r w:rsidRPr="00E539FB">
        <w:t>hat economic toolbox</w:t>
      </w:r>
      <w:r>
        <w:t xml:space="preserve"> </w:t>
      </w:r>
      <w:r w:rsidRPr="00E539FB">
        <w:t>and how do we get there? How do we use those tools? How do we develop those tools?</w:t>
      </w:r>
    </w:p>
    <w:p w:rsidR="006F02E0" w:rsidRPr="00E539FB" w:rsidP="006F02E0">
      <w:pPr>
        <w:pStyle w:val="Answer"/>
      </w:pPr>
      <w:sdt>
        <w:sdtPr>
          <w:alias w:val="Witness"/>
          <w:id w:val="-247119994"/>
          <w:placeholder>
            <w:docPart w:val="2F856EF8B7E4477D9F20884EA1227157"/>
          </w:placeholder>
          <w:richText/>
        </w:sdtPr>
        <w:sdtContent>
          <w:r w:rsidRPr="00CF197B">
            <w:rPr>
              <w:b/>
              <w:i/>
            </w:rPr>
            <w:t>Andrew Small:</w:t>
          </w:r>
        </w:sdtContent>
      </w:sdt>
      <w:r w:rsidRPr="00E539FB">
        <w:t xml:space="preserve"> You have </w:t>
      </w:r>
      <w:r>
        <w:t xml:space="preserve">already covered </w:t>
      </w:r>
      <w:r w:rsidRPr="00E539FB">
        <w:t>a whole range of different areas in part. One of them is the club</w:t>
      </w:r>
      <w:r>
        <w:t>-</w:t>
      </w:r>
      <w:r w:rsidRPr="00E539FB">
        <w:t xml:space="preserve">building piece, which has been hinted at. This is partly club building for the sectors </w:t>
      </w:r>
      <w:r w:rsidR="006D629C">
        <w:t>at the</w:t>
      </w:r>
      <w:r w:rsidRPr="00E539FB">
        <w:t xml:space="preserve"> highest levels of dependence</w:t>
      </w:r>
      <w:r>
        <w:t xml:space="preserve">, </w:t>
      </w:r>
      <w:r w:rsidR="006D629C">
        <w:t>so</w:t>
      </w:r>
      <w:r>
        <w:t xml:space="preserve"> </w:t>
      </w:r>
      <w:r w:rsidRPr="00E539FB">
        <w:t>the critical minerals piece, APIs</w:t>
      </w:r>
      <w:r>
        <w:t xml:space="preserve"> and </w:t>
      </w:r>
      <w:r w:rsidRPr="00E539FB">
        <w:t xml:space="preserve">some other areas that people are trying to fast track </w:t>
      </w:r>
      <w:r w:rsidRPr="00E539FB">
        <w:t>at the moment</w:t>
      </w:r>
      <w:r w:rsidRPr="00E539FB">
        <w:t xml:space="preserve">. That club </w:t>
      </w:r>
      <w:r>
        <w:t xml:space="preserve">contains </w:t>
      </w:r>
      <w:r w:rsidRPr="00E539FB">
        <w:t xml:space="preserve">some of the countries </w:t>
      </w:r>
      <w:r>
        <w:t xml:space="preserve">that we have </w:t>
      </w:r>
      <w:r w:rsidRPr="00E539FB">
        <w:t xml:space="preserve">mentioned. There are pieces of this that you can do with the United States, as we see on critical minerals. There are other pieces </w:t>
      </w:r>
      <w:r>
        <w:t xml:space="preserve">where </w:t>
      </w:r>
      <w:r w:rsidRPr="00E539FB">
        <w:t xml:space="preserve">that </w:t>
      </w:r>
      <w:r>
        <w:t xml:space="preserve">has </w:t>
      </w:r>
      <w:r w:rsidRPr="00E539FB">
        <w:t>become more complicated</w:t>
      </w:r>
      <w:r>
        <w:t xml:space="preserve"> and w</w:t>
      </w:r>
      <w:r w:rsidRPr="00E539FB">
        <w:t xml:space="preserve">e are having to do it </w:t>
      </w:r>
      <w:r>
        <w:t xml:space="preserve">with </w:t>
      </w:r>
      <w:r w:rsidRPr="00E539FB">
        <w:t xml:space="preserve">a slightly different constellation of actors. </w:t>
      </w:r>
      <w:r w:rsidRPr="00E539FB" w:rsidR="0094674C">
        <w:t xml:space="preserve">Quite </w:t>
      </w:r>
      <w:r w:rsidRPr="00E539FB">
        <w:t xml:space="preserve">a bit of work </w:t>
      </w:r>
      <w:r w:rsidR="0094674C">
        <w:t xml:space="preserve">has </w:t>
      </w:r>
      <w:r w:rsidRPr="00E539FB">
        <w:t>been done at the G7 in some of these areas already</w:t>
      </w:r>
      <w:r>
        <w:t>, such as l</w:t>
      </w:r>
      <w:r w:rsidRPr="00E539FB">
        <w:t>egacy semiconductors</w:t>
      </w:r>
      <w:r>
        <w:t>. T</w:t>
      </w:r>
      <w:r w:rsidRPr="00E539FB">
        <w:t xml:space="preserve">here </w:t>
      </w:r>
      <w:r>
        <w:t xml:space="preserve">are </w:t>
      </w:r>
      <w:r w:rsidRPr="00E539FB">
        <w:t>a number of these pieces.</w:t>
      </w:r>
    </w:p>
    <w:p w:rsidR="006F02E0" w:rsidRPr="00E539FB" w:rsidP="006F02E0">
      <w:pPr>
        <w:pStyle w:val="Answer"/>
      </w:pPr>
      <w:r w:rsidRPr="00E539FB">
        <w:t>You pretty much need to pick a range of strategic sectors that you care about most and build ex-China scale</w:t>
      </w:r>
      <w:r>
        <w:t xml:space="preserve"> and </w:t>
      </w:r>
      <w:r w:rsidRPr="00E539FB">
        <w:t xml:space="preserve">capacity. You can get to that in different ways. You </w:t>
      </w:r>
      <w:r w:rsidRPr="00E539FB">
        <w:t>have to</w:t>
      </w:r>
      <w:r w:rsidRPr="00E539FB">
        <w:t xml:space="preserve"> be able to defend those sectors in certain ways. This means aligning the tools on trade defence</w:t>
      </w:r>
      <w:r>
        <w:t xml:space="preserve"> and </w:t>
      </w:r>
      <w:r w:rsidRPr="00E539FB">
        <w:t>consumer subsidies. It means procurement decisions</w:t>
      </w:r>
      <w:r>
        <w:t xml:space="preserve">. You </w:t>
      </w:r>
      <w:r w:rsidRPr="00E539FB">
        <w:t xml:space="preserve">basically </w:t>
      </w:r>
      <w:r>
        <w:t>have to</w:t>
      </w:r>
      <w:r>
        <w:t xml:space="preserve"> </w:t>
      </w:r>
      <w:r w:rsidRPr="00E539FB">
        <w:t>align a number of those decisions across a range of the key economies.</w:t>
      </w:r>
    </w:p>
    <w:p w:rsidR="006F02E0" w:rsidRPr="00E539FB" w:rsidP="006F02E0">
      <w:pPr>
        <w:pStyle w:val="Question"/>
        <w:numPr>
          <w:ilvl w:val="0"/>
          <w:numId w:val="9"/>
        </w:numPr>
      </w:pPr>
      <w:sdt>
        <w:sdtPr>
          <w:alias w:val="Member"/>
          <w:tag w:val="&lt;Member mnisId='1516' dodsId='35897'&gt;"/>
          <w:id w:val="1624579105"/>
          <w:placeholder>
            <w:docPart w:val="C6E11055D3234FA2B3BD5733D514F7E1"/>
          </w:placeholder>
          <w:richText/>
        </w:sdtPr>
        <w:sdtContent>
          <w:r w:rsidRPr="00FF4959">
            <w:rPr>
              <w:b/>
            </w:rPr>
            <w:t>Chair:</w:t>
          </w:r>
        </w:sdtContent>
      </w:sdt>
      <w:r w:rsidRPr="00E539FB">
        <w:t xml:space="preserve"> Sorry, slow down. Just go through that list again. </w:t>
      </w:r>
      <w:r>
        <w:t xml:space="preserve">You mentioned </w:t>
      </w:r>
      <w:r w:rsidRPr="00E539FB">
        <w:t xml:space="preserve">procurement decisions and you said a couple of things before that. </w:t>
      </w:r>
    </w:p>
    <w:p w:rsidR="006F02E0" w:rsidP="006F02E0">
      <w:pPr>
        <w:pStyle w:val="Answer"/>
      </w:pPr>
      <w:sdt>
        <w:sdtPr>
          <w:alias w:val="Witness"/>
          <w:id w:val="1711618249"/>
          <w:placeholder>
            <w:docPart w:val="EEC601AD812C452A8691863F8D9529AF"/>
          </w:placeholder>
          <w:richText/>
        </w:sdtPr>
        <w:sdtContent>
          <w:r w:rsidRPr="00CF197B">
            <w:rPr>
              <w:b/>
              <w:i/>
            </w:rPr>
            <w:t>Andrew Small:</w:t>
          </w:r>
        </w:sdtContent>
      </w:sdt>
      <w:r w:rsidRPr="00E539FB">
        <w:t xml:space="preserve"> </w:t>
      </w:r>
      <w:r>
        <w:t xml:space="preserve">It is about procurement decisions and </w:t>
      </w:r>
      <w:r w:rsidRPr="00E539FB">
        <w:t>consumer subsidy decisions</w:t>
      </w:r>
      <w:r>
        <w:t>. A</w:t>
      </w:r>
      <w:r w:rsidRPr="00E539FB">
        <w:t>cross the clean tech sector</w:t>
      </w:r>
      <w:r>
        <w:t>, i</w:t>
      </w:r>
      <w:r w:rsidRPr="00E539FB">
        <w:t>f you align consumer subsidy decisions across France, Germany, UK</w:t>
      </w:r>
      <w:r>
        <w:t xml:space="preserve"> and </w:t>
      </w:r>
      <w:r w:rsidRPr="00E539FB">
        <w:t>Japan</w:t>
      </w:r>
      <w:r>
        <w:t>—</w:t>
      </w:r>
      <w:r w:rsidRPr="00E539FB">
        <w:t xml:space="preserve">we have already had it in the </w:t>
      </w:r>
      <w:r>
        <w:t>US—</w:t>
      </w:r>
      <w:r w:rsidRPr="00E539FB">
        <w:t xml:space="preserve">the market scale that you are able to build on this is significant. </w:t>
      </w:r>
      <w:r>
        <w:t>I</w:t>
      </w:r>
      <w:r w:rsidRPr="00E539FB">
        <w:t xml:space="preserve">n France, for instance, </w:t>
      </w:r>
      <w:r>
        <w:t xml:space="preserve">when </w:t>
      </w:r>
      <w:r w:rsidRPr="00E539FB">
        <w:t>some of the most effective subsidy schemes were brought in</w:t>
      </w:r>
      <w:r>
        <w:t xml:space="preserve">, </w:t>
      </w:r>
      <w:r w:rsidRPr="00E539FB">
        <w:t xml:space="preserve">you had a collapse in Chinese electric vehicle market share </w:t>
      </w:r>
      <w:r>
        <w:t xml:space="preserve">from around 30% </w:t>
      </w:r>
      <w:r w:rsidRPr="00E539FB">
        <w:t>to 4% within a few months.</w:t>
      </w:r>
    </w:p>
    <w:p w:rsidR="006F02E0" w:rsidP="006F02E0">
      <w:pPr>
        <w:pStyle w:val="Answer"/>
      </w:pPr>
      <w:r>
        <w:t xml:space="preserve">You can get at </w:t>
      </w:r>
      <w:r w:rsidRPr="00E539FB">
        <w:t>some of these things with clever deployment of these schemes, but the</w:t>
      </w:r>
      <w:r>
        <w:t xml:space="preserve">y </w:t>
      </w:r>
      <w:r w:rsidRPr="00E539FB">
        <w:t xml:space="preserve">need to be aligned. This is why the </w:t>
      </w:r>
      <w:r>
        <w:t xml:space="preserve">Ming </w:t>
      </w:r>
      <w:r w:rsidRPr="00E539FB">
        <w:t>Yang decision, for instance, was such a critical one.</w:t>
      </w:r>
      <w:r>
        <w:t xml:space="preserve"> </w:t>
      </w:r>
      <w:r w:rsidRPr="00E539FB">
        <w:t xml:space="preserve">This is the sort of decision that has implications for the entirety of the European wind industry. It is not just a classic security-related decision. </w:t>
      </w:r>
      <w:r>
        <w:t xml:space="preserve">The alignment of these </w:t>
      </w:r>
      <w:r w:rsidRPr="00E539FB">
        <w:t xml:space="preserve">sorts of decisions decides whether we </w:t>
      </w:r>
      <w:r w:rsidRPr="00E539FB">
        <w:t>are able to</w:t>
      </w:r>
      <w:r w:rsidRPr="00E539FB">
        <w:t xml:space="preserve"> keep these industries at all.</w:t>
      </w:r>
    </w:p>
    <w:p w:rsidR="006F02E0" w:rsidRPr="00E539FB" w:rsidP="006F02E0">
      <w:pPr>
        <w:pStyle w:val="Answer"/>
      </w:pPr>
      <w:r>
        <w:t>F</w:t>
      </w:r>
      <w:r w:rsidRPr="00E539FB">
        <w:t xml:space="preserve">irst is indeed </w:t>
      </w:r>
      <w:r>
        <w:t xml:space="preserve">to be </w:t>
      </w:r>
      <w:r w:rsidRPr="00E539FB">
        <w:t xml:space="preserve">able to identify the industries </w:t>
      </w:r>
      <w:r>
        <w:t xml:space="preserve">and </w:t>
      </w:r>
      <w:r w:rsidRPr="00E539FB">
        <w:t xml:space="preserve">sectors </w:t>
      </w:r>
      <w:r>
        <w:t xml:space="preserve">that </w:t>
      </w:r>
      <w:r w:rsidRPr="00E539FB">
        <w:t>we care about most</w:t>
      </w:r>
      <w:r>
        <w:t xml:space="preserve"> and </w:t>
      </w:r>
      <w:r w:rsidRPr="00E539FB">
        <w:t>the dependencies we are most worried about</w:t>
      </w:r>
      <w:r>
        <w:t xml:space="preserve">. We then need to </w:t>
      </w:r>
      <w:r w:rsidRPr="00E539FB">
        <w:t>mobili</w:t>
      </w:r>
      <w:r>
        <w:t>s</w:t>
      </w:r>
      <w:r w:rsidRPr="00E539FB">
        <w:t xml:space="preserve">e </w:t>
      </w:r>
      <w:r>
        <w:t xml:space="preserve">at </w:t>
      </w:r>
      <w:r w:rsidRPr="00E539FB">
        <w:t xml:space="preserve">scale between a number of these economies. These </w:t>
      </w:r>
      <w:r>
        <w:t xml:space="preserve">tools </w:t>
      </w:r>
      <w:r w:rsidRPr="00E539FB">
        <w:t>that I mentioned are the market-based tools</w:t>
      </w:r>
      <w:r>
        <w:t xml:space="preserve">, but </w:t>
      </w:r>
      <w:r w:rsidRPr="00E539FB">
        <w:t>a lot of these are going to be security-related tools as well.</w:t>
      </w:r>
    </w:p>
    <w:p w:rsidR="006F02E0" w:rsidRPr="00E539FB" w:rsidP="006F02E0">
      <w:pPr>
        <w:pStyle w:val="Question"/>
        <w:numPr>
          <w:ilvl w:val="0"/>
          <w:numId w:val="9"/>
        </w:numPr>
      </w:pPr>
      <w:sdt>
        <w:sdtPr>
          <w:alias w:val="Member"/>
          <w:tag w:val="&lt;Member mnisId='5325' dodsId='173283'&gt;"/>
          <w:id w:val="-1661612371"/>
          <w:placeholder>
            <w:docPart w:val="945E2E4DA8784D7DB40EBDF9FD496F36"/>
          </w:placeholder>
          <w:richText/>
        </w:sdtPr>
        <w:sdtContent>
          <w:r w:rsidRPr="00CF197B">
            <w:rPr>
              <w:b/>
            </w:rPr>
            <w:t>Charlie Maynard:</w:t>
          </w:r>
        </w:sdtContent>
      </w:sdt>
      <w:r w:rsidRPr="00E539FB">
        <w:t xml:space="preserve"> Can I just jump in? </w:t>
      </w:r>
      <w:r>
        <w:t>W</w:t>
      </w:r>
      <w:r w:rsidRPr="00E539FB">
        <w:t xml:space="preserve">ith the WTO </w:t>
      </w:r>
      <w:r w:rsidRPr="00E539FB" w:rsidR="0094674C">
        <w:t>appellate body</w:t>
      </w:r>
      <w:r w:rsidRPr="00E539FB">
        <w:t xml:space="preserve"> being </w:t>
      </w:r>
      <w:r>
        <w:t xml:space="preserve">effectively </w:t>
      </w:r>
      <w:r w:rsidRPr="00E539FB">
        <w:t xml:space="preserve">defunct, </w:t>
      </w:r>
      <w:r>
        <w:t xml:space="preserve">what is the </w:t>
      </w:r>
      <w:r w:rsidRPr="00E539FB">
        <w:t xml:space="preserve">solution to replace that? </w:t>
      </w:r>
      <w:r>
        <w:t>T</w:t>
      </w:r>
      <w:r w:rsidRPr="00E539FB">
        <w:t xml:space="preserve">hat </w:t>
      </w:r>
      <w:r>
        <w:t xml:space="preserve">has </w:t>
      </w:r>
      <w:r w:rsidRPr="00E539FB">
        <w:t>been the biggest tool that we have had over the last 30</w:t>
      </w:r>
      <w:r>
        <w:t xml:space="preserve"> or </w:t>
      </w:r>
      <w:r w:rsidRPr="00E539FB">
        <w:t xml:space="preserve">40 years, </w:t>
      </w:r>
      <w:r>
        <w:t xml:space="preserve">but it </w:t>
      </w:r>
      <w:r w:rsidRPr="00E539FB">
        <w:t>is now completely dead. Is anyone doing the running as to how to replace that?</w:t>
      </w:r>
    </w:p>
    <w:p w:rsidR="006F02E0" w:rsidRPr="00E539FB" w:rsidP="006F02E0">
      <w:pPr>
        <w:pStyle w:val="Answer"/>
      </w:pPr>
      <w:sdt>
        <w:sdtPr>
          <w:alias w:val="Witness"/>
          <w:id w:val="1460988143"/>
          <w:placeholder>
            <w:docPart w:val="32E73C98A44746D9B4EF392417F18AB1"/>
          </w:placeholder>
          <w:richText/>
        </w:sdtPr>
        <w:sdtContent>
          <w:r w:rsidRPr="00CF197B">
            <w:rPr>
              <w:b/>
              <w:i/>
            </w:rPr>
            <w:t>Andrew Small:</w:t>
          </w:r>
        </w:sdtContent>
      </w:sdt>
      <w:r w:rsidRPr="00E539FB">
        <w:t xml:space="preserve"> The WTO would have worked with China in the 2000s</w:t>
      </w:r>
      <w:r>
        <w:t xml:space="preserve"> and </w:t>
      </w:r>
      <w:r w:rsidRPr="00E539FB">
        <w:t xml:space="preserve">worked </w:t>
      </w:r>
      <w:r w:rsidRPr="00E539FB">
        <w:t>less and less</w:t>
      </w:r>
      <w:r w:rsidRPr="00E539FB">
        <w:t xml:space="preserve"> </w:t>
      </w:r>
      <w:r>
        <w:t xml:space="preserve">with </w:t>
      </w:r>
      <w:r w:rsidR="0094674C">
        <w:t>it</w:t>
      </w:r>
      <w:r>
        <w:t xml:space="preserve"> </w:t>
      </w:r>
      <w:r w:rsidRPr="00E539FB">
        <w:t>in the 2010s</w:t>
      </w:r>
      <w:r>
        <w:t xml:space="preserve">. It </w:t>
      </w:r>
      <w:r w:rsidRPr="00E539FB">
        <w:t xml:space="preserve">was non-functional as a way of dealing with any of these issues with China in the 2020s, probably even by the mid-2010s. </w:t>
      </w:r>
      <w:r w:rsidR="0094674C">
        <w:t>It</w:t>
      </w:r>
      <w:r w:rsidRPr="00E539FB">
        <w:t xml:space="preserve"> adhere</w:t>
      </w:r>
      <w:r w:rsidR="0094674C">
        <w:t>s</w:t>
      </w:r>
      <w:r w:rsidRPr="00E539FB">
        <w:t xml:space="preserve"> to some of the decisions</w:t>
      </w:r>
      <w:r>
        <w:t xml:space="preserve">, but no </w:t>
      </w:r>
      <w:r w:rsidRPr="00E539FB">
        <w:t>fully multilateral structure is going to address this. This is going to have to be</w:t>
      </w:r>
      <w:r w:rsidR="0094674C">
        <w:t xml:space="preserve"> through</w:t>
      </w:r>
      <w:r w:rsidRPr="00E539FB">
        <w:t xml:space="preserve"> plurilateral frameworks.</w:t>
      </w:r>
    </w:p>
    <w:p w:rsidR="006F02E0" w:rsidRPr="00E539FB" w:rsidP="006F02E0">
      <w:pPr>
        <w:pStyle w:val="Question"/>
        <w:numPr>
          <w:ilvl w:val="0"/>
          <w:numId w:val="9"/>
        </w:numPr>
      </w:pPr>
      <w:sdt>
        <w:sdtPr>
          <w:alias w:val="Member"/>
          <w:tag w:val="&lt;Member mnisId='1516' dodsId='35897'&gt;"/>
          <w:id w:val="-1195995094"/>
          <w:placeholder>
            <w:docPart w:val="9254CF4D59264EA09D5436558038B397"/>
          </w:placeholder>
          <w:richText/>
        </w:sdtPr>
        <w:sdtContent>
          <w:r w:rsidRPr="00FF4959">
            <w:rPr>
              <w:b/>
            </w:rPr>
            <w:t>Chair:</w:t>
          </w:r>
        </w:sdtContent>
      </w:sdt>
      <w:r w:rsidRPr="00E539FB">
        <w:t xml:space="preserve"> </w:t>
      </w:r>
      <w:r>
        <w:t xml:space="preserve">Is the </w:t>
      </w:r>
      <w:r w:rsidRPr="00E539FB">
        <w:t xml:space="preserve">implication that we </w:t>
      </w:r>
      <w:r>
        <w:t xml:space="preserve">should </w:t>
      </w:r>
      <w:r w:rsidRPr="00E539FB">
        <w:t>just call time on the WTO now</w:t>
      </w:r>
      <w:r>
        <w:t xml:space="preserve">? We </w:t>
      </w:r>
      <w:r w:rsidRPr="00E539FB">
        <w:t xml:space="preserve">have just gone through an enormous list of things that skew the playing field. It is obvious that we are not going to remedy much of this through WTO structures. Are we deluding ourselves </w:t>
      </w:r>
      <w:r>
        <w:t xml:space="preserve">by </w:t>
      </w:r>
      <w:r w:rsidRPr="00E539FB">
        <w:t>continu</w:t>
      </w:r>
      <w:r>
        <w:t xml:space="preserve">ing </w:t>
      </w:r>
      <w:r w:rsidRPr="00E539FB">
        <w:t>to think that we can fix this through the WTO?</w:t>
      </w:r>
    </w:p>
    <w:p w:rsidR="006F02E0" w:rsidRPr="00E539FB" w:rsidP="006F02E0">
      <w:pPr>
        <w:pStyle w:val="Answer"/>
      </w:pPr>
      <w:sdt>
        <w:sdtPr>
          <w:alias w:val="Witness"/>
          <w:id w:val="912739519"/>
          <w:placeholder>
            <w:docPart w:val="3C0E11013317443EA8A04EEC1BBC7FEB"/>
          </w:placeholder>
          <w:richText/>
        </w:sdtPr>
        <w:sdtContent>
          <w:r w:rsidRPr="00CF197B">
            <w:rPr>
              <w:b/>
              <w:i/>
            </w:rPr>
            <w:t>Andrew Small:</w:t>
          </w:r>
        </w:sdtContent>
      </w:sdt>
      <w:r w:rsidRPr="00E539FB">
        <w:t xml:space="preserve"> </w:t>
      </w:r>
      <w:r>
        <w:t>It is a l</w:t>
      </w:r>
      <w:r w:rsidRPr="00E539FB">
        <w:t xml:space="preserve">ower priority in the scheme of how you would go about addressing this. </w:t>
      </w:r>
      <w:r>
        <w:t>A</w:t>
      </w:r>
      <w:r w:rsidRPr="00E539FB">
        <w:t xml:space="preserve"> substantial portion of trade will continue to be conducted under WTO rules</w:t>
      </w:r>
      <w:r>
        <w:t>. A</w:t>
      </w:r>
      <w:r w:rsidRPr="00E539FB">
        <w:t xml:space="preserve"> substantial portion of trade with China can continue to be conducted relatively safely. </w:t>
      </w:r>
      <w:r>
        <w:t>I</w:t>
      </w:r>
      <w:r w:rsidRPr="00E539FB">
        <w:t>n a sense</w:t>
      </w:r>
      <w:r>
        <w:t xml:space="preserve">, this is </w:t>
      </w:r>
      <w:r w:rsidRPr="00E539FB">
        <w:t xml:space="preserve">what is being negotiated even between the US and China </w:t>
      </w:r>
      <w:r w:rsidRPr="00E539FB">
        <w:t>at the moment</w:t>
      </w:r>
      <w:r w:rsidRPr="00E539FB">
        <w:t xml:space="preserve">. You are picking a series of sectors that you are not worried about and where you are not concerned about what these dependencies amount </w:t>
      </w:r>
      <w:r w:rsidRPr="00E539FB">
        <w:t>to</w:t>
      </w:r>
      <w:r w:rsidR="00B5606B">
        <w:t>,</w:t>
      </w:r>
      <w:r w:rsidRPr="00E539FB">
        <w:t xml:space="preserve"> and</w:t>
      </w:r>
      <w:r w:rsidRPr="00E539FB">
        <w:t xml:space="preserve"> figuring out some kind of managed trade framework for dealing with these things.</w:t>
      </w:r>
    </w:p>
    <w:p w:rsidR="006F02E0" w:rsidP="006F02E0">
      <w:pPr>
        <w:pStyle w:val="Answer"/>
      </w:pPr>
      <w:r>
        <w:t>However, i</w:t>
      </w:r>
      <w:r w:rsidRPr="00E539FB">
        <w:t xml:space="preserve">f you align cyber rules across </w:t>
      </w:r>
      <w:r w:rsidRPr="00E539FB">
        <w:t>a number of</w:t>
      </w:r>
      <w:r w:rsidRPr="00E539FB">
        <w:t xml:space="preserve"> the key economies, </w:t>
      </w:r>
      <w:r w:rsidRPr="00E539FB">
        <w:t>you</w:t>
      </w:r>
      <w:r w:rsidRPr="00E539FB">
        <w:t xml:space="preserve"> pretty much </w:t>
      </w:r>
      <w:r>
        <w:t>ex-</w:t>
      </w:r>
      <w:r w:rsidRPr="00E539FB">
        <w:t>out China from a number of these sectors.</w:t>
      </w:r>
      <w:r>
        <w:t xml:space="preserve"> That includes, </w:t>
      </w:r>
      <w:r w:rsidRPr="00E539FB">
        <w:t xml:space="preserve">for instance, the entirety of </w:t>
      </w:r>
      <w:r>
        <w:t xml:space="preserve">the </w:t>
      </w:r>
      <w:r w:rsidRPr="00E539FB">
        <w:t xml:space="preserve">connected sectors, </w:t>
      </w:r>
      <w:r>
        <w:t xml:space="preserve">such as 5G, </w:t>
      </w:r>
      <w:r w:rsidRPr="00E539FB">
        <w:t>inverters</w:t>
      </w:r>
      <w:r>
        <w:t xml:space="preserve"> or </w:t>
      </w:r>
      <w:r w:rsidRPr="00E539FB">
        <w:t>connected vehicles</w:t>
      </w:r>
      <w:r>
        <w:t xml:space="preserve">. You can go down </w:t>
      </w:r>
      <w:r w:rsidRPr="00E539FB">
        <w:t>the full list of these things</w:t>
      </w:r>
      <w:r>
        <w:t xml:space="preserve">. </w:t>
      </w:r>
      <w:r w:rsidRPr="00E539FB">
        <w:t xml:space="preserve">There are </w:t>
      </w:r>
      <w:r w:rsidRPr="00E539FB">
        <w:t>more and more</w:t>
      </w:r>
      <w:r w:rsidRPr="00E539FB">
        <w:t xml:space="preserve"> sectors that are connected sectors, of course.</w:t>
      </w:r>
      <w:r>
        <w:t xml:space="preserve"> The r</w:t>
      </w:r>
      <w:r w:rsidRPr="00E539FB">
        <w:t>ules that one has in place for over-</w:t>
      </w:r>
      <w:r>
        <w:t>the-</w:t>
      </w:r>
      <w:r w:rsidRPr="00E539FB">
        <w:t>air updates</w:t>
      </w:r>
      <w:r w:rsidR="00B5606B">
        <w:t xml:space="preserve"> or</w:t>
      </w:r>
      <w:r>
        <w:t xml:space="preserve"> </w:t>
      </w:r>
      <w:r w:rsidRPr="00E539FB">
        <w:t>data</w:t>
      </w:r>
      <w:r>
        <w:t xml:space="preserve"> </w:t>
      </w:r>
      <w:r w:rsidRPr="00E539FB">
        <w:t xml:space="preserve">effectively force Chinese entities </w:t>
      </w:r>
      <w:r>
        <w:t xml:space="preserve">either </w:t>
      </w:r>
      <w:r w:rsidRPr="00E539FB">
        <w:t xml:space="preserve">to create monitorable facilities outside the country or </w:t>
      </w:r>
      <w:r w:rsidR="00B5606B">
        <w:t xml:space="preserve">to </w:t>
      </w:r>
      <w:r>
        <w:t xml:space="preserve">be </w:t>
      </w:r>
      <w:r w:rsidRPr="00E539FB">
        <w:t xml:space="preserve">ruled out of some of these markets entirely. </w:t>
      </w:r>
    </w:p>
    <w:p w:rsidR="006F02E0" w:rsidP="006F02E0">
      <w:pPr>
        <w:pStyle w:val="Answer"/>
      </w:pPr>
      <w:r>
        <w:t>In terms of alignment on that, w</w:t>
      </w:r>
      <w:r w:rsidRPr="00E539FB">
        <w:t>e have seen some movement on the EU side</w:t>
      </w:r>
      <w:r>
        <w:t xml:space="preserve"> </w:t>
      </w:r>
      <w:r w:rsidRPr="00E539FB">
        <w:t>with the revisions to the Cybersecurity Act</w:t>
      </w:r>
      <w:r>
        <w:t>. I</w:t>
      </w:r>
      <w:r w:rsidRPr="00E539FB">
        <w:t xml:space="preserve">n a few years’ time, </w:t>
      </w:r>
      <w:r>
        <w:t xml:space="preserve">which is </w:t>
      </w:r>
      <w:r w:rsidRPr="00E539FB">
        <w:t xml:space="preserve">the timeframe that you are talking about, we should have </w:t>
      </w:r>
      <w:r>
        <w:t xml:space="preserve">what are effectively much more rigorous </w:t>
      </w:r>
      <w:r w:rsidRPr="00E539FB">
        <w:t>product</w:t>
      </w:r>
      <w:r>
        <w:t xml:space="preserve"> </w:t>
      </w:r>
      <w:r w:rsidRPr="00E539FB">
        <w:t>safety rules</w:t>
      </w:r>
      <w:r>
        <w:t xml:space="preserve"> </w:t>
      </w:r>
      <w:r w:rsidRPr="00E539FB">
        <w:t>across a lot of sectors in ways that would mirror what we have already seen with 5G.</w:t>
      </w:r>
      <w:r>
        <w:t xml:space="preserve"> </w:t>
      </w:r>
      <w:r w:rsidRPr="00E539FB">
        <w:t xml:space="preserve">The </w:t>
      </w:r>
      <w:r>
        <w:t>US has</w:t>
      </w:r>
      <w:r w:rsidRPr="00E539FB">
        <w:t xml:space="preserve"> moved on connected vehicles </w:t>
      </w:r>
      <w:r>
        <w:t xml:space="preserve">and </w:t>
      </w:r>
      <w:r w:rsidRPr="00E539FB">
        <w:t>a number of these other areas.</w:t>
      </w:r>
    </w:p>
    <w:p w:rsidR="006F02E0" w:rsidRPr="00E539FB" w:rsidP="006F02E0">
      <w:pPr>
        <w:pStyle w:val="Answer"/>
      </w:pPr>
      <w:r>
        <w:t>T</w:t>
      </w:r>
      <w:r w:rsidRPr="00E539FB">
        <w:t>his is the other way that you get to market scale.</w:t>
      </w:r>
      <w:r>
        <w:t xml:space="preserve"> </w:t>
      </w:r>
      <w:r w:rsidRPr="00E539FB">
        <w:t xml:space="preserve">You need to have some sectors where you make a decision that says, </w:t>
      </w:r>
      <w:r>
        <w:t>“O</w:t>
      </w:r>
      <w:r w:rsidRPr="00E539FB">
        <w:t xml:space="preserve">n safety and security </w:t>
      </w:r>
      <w:r w:rsidRPr="00E539FB">
        <w:t>grounds, Chinese products are going to be excluded</w:t>
      </w:r>
      <w:r>
        <w:t xml:space="preserve">” </w:t>
      </w:r>
      <w:r w:rsidRPr="00E539FB">
        <w:t>and have some cross-cutting rules that apply there.</w:t>
      </w:r>
    </w:p>
    <w:p w:rsidR="006F02E0" w:rsidP="006F02E0">
      <w:pPr>
        <w:pStyle w:val="Answer"/>
      </w:pPr>
      <w:sdt>
        <w:sdtPr>
          <w:alias w:val="Witness"/>
          <w:id w:val="-580052779"/>
          <w:placeholder>
            <w:docPart w:val="DCB75915DB444DB2BEDC452564767F8C"/>
          </w:placeholder>
          <w:richText/>
        </w:sdtPr>
        <w:sdtContent>
          <w:r w:rsidRPr="00CF197B">
            <w:rPr>
              <w:b/>
              <w:i/>
            </w:rPr>
            <w:t>Grzegorz Stec:</w:t>
          </w:r>
        </w:sdtContent>
      </w:sdt>
      <w:r w:rsidRPr="00E539FB">
        <w:t xml:space="preserve"> </w:t>
      </w:r>
      <w:r>
        <w:t>T</w:t>
      </w:r>
      <w:r w:rsidRPr="00E539FB">
        <w:t>o add to th</w:t>
      </w:r>
      <w:r w:rsidR="00A71218">
        <w:t>ose</w:t>
      </w:r>
      <w:r w:rsidRPr="00E539FB">
        <w:t xml:space="preserve"> great points</w:t>
      </w:r>
      <w:r w:rsidR="00A71218">
        <w:t>, which</w:t>
      </w:r>
      <w:r w:rsidRPr="00E539FB">
        <w:t xml:space="preserve"> I agree with, we </w:t>
      </w:r>
      <w:r w:rsidRPr="00E539FB">
        <w:t>have to</w:t>
      </w:r>
      <w:r w:rsidRPr="00E539FB">
        <w:t xml:space="preserve"> assume that China will counteract any actions that </w:t>
      </w:r>
      <w:r>
        <w:t xml:space="preserve">we </w:t>
      </w:r>
      <w:r w:rsidRPr="00E539FB">
        <w:t>tak</w:t>
      </w:r>
      <w:r w:rsidR="00B5606B">
        <w:t>e</w:t>
      </w:r>
      <w:r w:rsidRPr="00E539FB">
        <w:t xml:space="preserve"> in that space. We should not base it on the assumption of a passive China. Beijing has been building this economic security toolbox </w:t>
      </w:r>
      <w:r w:rsidRPr="00E539FB">
        <w:t>in order to</w:t>
      </w:r>
      <w:r w:rsidRPr="00E539FB">
        <w:t xml:space="preserve"> use </w:t>
      </w:r>
      <w:r w:rsidRPr="00E539FB">
        <w:t>it</w:t>
      </w:r>
      <w:r w:rsidR="00B5606B">
        <w:t>,</w:t>
      </w:r>
      <w:r w:rsidRPr="00E539FB">
        <w:t xml:space="preserve"> and</w:t>
      </w:r>
      <w:r w:rsidRPr="00E539FB">
        <w:t xml:space="preserve"> has already been using it. </w:t>
      </w:r>
      <w:r>
        <w:t>I</w:t>
      </w:r>
      <w:r w:rsidRPr="00E539FB">
        <w:t xml:space="preserve">n that context, any form of resilience </w:t>
      </w:r>
      <w:r>
        <w:t xml:space="preserve">also </w:t>
      </w:r>
      <w:r w:rsidRPr="00E539FB">
        <w:t xml:space="preserve">needs to </w:t>
      </w:r>
      <w:r w:rsidRPr="00E539FB">
        <w:t>take into account</w:t>
      </w:r>
      <w:r w:rsidRPr="00E539FB">
        <w:t xml:space="preserve"> building up our deterrence capacity, which needs to be a group one.</w:t>
      </w:r>
    </w:p>
    <w:p w:rsidR="006F02E0" w:rsidP="006F02E0">
      <w:pPr>
        <w:pStyle w:val="Answer"/>
      </w:pPr>
      <w:r w:rsidRPr="00E539FB">
        <w:t>There are three points on this. First, gathering information about our exposure and our compan</w:t>
      </w:r>
      <w:r>
        <w:t xml:space="preserve">ies’ </w:t>
      </w:r>
      <w:r w:rsidRPr="00E539FB">
        <w:t xml:space="preserve">exposure to China is a necessity. </w:t>
      </w:r>
      <w:r>
        <w:t>W</w:t>
      </w:r>
      <w:r w:rsidRPr="00E539FB">
        <w:t xml:space="preserve">e are </w:t>
      </w:r>
      <w:r>
        <w:t xml:space="preserve">not </w:t>
      </w:r>
      <w:r w:rsidRPr="00E539FB">
        <w:t>there yet.</w:t>
      </w:r>
      <w:r>
        <w:t xml:space="preserve"> </w:t>
      </w:r>
      <w:r w:rsidRPr="00E539FB">
        <w:t>To a large extent, Beijing is</w:t>
      </w:r>
      <w:r w:rsidRPr="00E539FB">
        <w:t xml:space="preserve"> requiring companies to disclose their entire supply chains as part of licen</w:t>
      </w:r>
      <w:r>
        <w:t>s</w:t>
      </w:r>
      <w:r w:rsidRPr="00E539FB">
        <w:t xml:space="preserve">ing. </w:t>
      </w:r>
      <w:r>
        <w:t>T</w:t>
      </w:r>
      <w:r w:rsidRPr="00E539FB">
        <w:t xml:space="preserve">he companies </w:t>
      </w:r>
      <w:r w:rsidRPr="00E539FB">
        <w:t>have to</w:t>
      </w:r>
      <w:r w:rsidRPr="00E539FB">
        <w:t xml:space="preserve"> prepare this information anyway. The fact that we request </w:t>
      </w:r>
      <w:r>
        <w:t xml:space="preserve">it </w:t>
      </w:r>
      <w:r w:rsidRPr="00E539FB">
        <w:t xml:space="preserve">to be available to our own </w:t>
      </w:r>
      <w:r>
        <w:t>G</w:t>
      </w:r>
      <w:r w:rsidRPr="00E539FB">
        <w:t xml:space="preserve">overnments would </w:t>
      </w:r>
      <w:r w:rsidRPr="00E539FB">
        <w:t xml:space="preserve">definitely </w:t>
      </w:r>
      <w:r>
        <w:t>be</w:t>
      </w:r>
      <w:r>
        <w:t xml:space="preserve"> </w:t>
      </w:r>
      <w:r w:rsidRPr="00E539FB">
        <w:t>one of the moves to close the information gap that we have with China.</w:t>
      </w:r>
    </w:p>
    <w:p w:rsidR="006F02E0" w:rsidP="006F02E0">
      <w:pPr>
        <w:pStyle w:val="Answer"/>
      </w:pPr>
      <w:r w:rsidRPr="00E539FB">
        <w:t xml:space="preserve">The second part is really related to the tools, </w:t>
      </w:r>
      <w:r>
        <w:t xml:space="preserve">in </w:t>
      </w:r>
      <w:r w:rsidRPr="00E539FB">
        <w:t xml:space="preserve">my mind. In that context, the work that is being done in the UK right now, the conversation related to adverse economic pressure powers, </w:t>
      </w:r>
      <w:r>
        <w:t xml:space="preserve">is </w:t>
      </w:r>
      <w:r w:rsidRPr="00E539FB">
        <w:t>critical</w:t>
      </w:r>
      <w:r>
        <w:t>. W</w:t>
      </w:r>
      <w:r w:rsidRPr="00E539FB">
        <w:t>ithin the EU</w:t>
      </w:r>
      <w:r>
        <w:t xml:space="preserve">, </w:t>
      </w:r>
      <w:r w:rsidRPr="00E539FB">
        <w:t xml:space="preserve">the </w:t>
      </w:r>
      <w:r w:rsidRPr="00E539FB" w:rsidR="00B5606B">
        <w:t>anti-coercion instrument</w:t>
      </w:r>
      <w:r w:rsidRPr="00E539FB">
        <w:t xml:space="preserve"> is a</w:t>
      </w:r>
      <w:r>
        <w:t xml:space="preserve">n </w:t>
      </w:r>
      <w:r w:rsidRPr="00E539FB">
        <w:t xml:space="preserve">equivalent of that, </w:t>
      </w:r>
      <w:r>
        <w:t xml:space="preserve">but it </w:t>
      </w:r>
      <w:r w:rsidRPr="00E539FB">
        <w:t>has its own problems</w:t>
      </w:r>
      <w:r>
        <w:t xml:space="preserve">. </w:t>
      </w:r>
    </w:p>
    <w:p w:rsidR="006F02E0" w:rsidP="006F02E0">
      <w:pPr>
        <w:pStyle w:val="Answer"/>
      </w:pPr>
      <w:r>
        <w:t xml:space="preserve">That </w:t>
      </w:r>
      <w:r w:rsidRPr="00E539FB">
        <w:t>leads me to the third point</w:t>
      </w:r>
      <w:r>
        <w:t>. E</w:t>
      </w:r>
      <w:r w:rsidRPr="00E539FB">
        <w:t>ven if we have those tools</w:t>
      </w:r>
      <w:r>
        <w:t xml:space="preserve">, </w:t>
      </w:r>
      <w:r w:rsidRPr="00E539FB">
        <w:t xml:space="preserve">we align the deployment of them, </w:t>
      </w:r>
      <w:r>
        <w:t xml:space="preserve">we </w:t>
      </w:r>
      <w:r w:rsidRPr="00E539FB">
        <w:t>use them</w:t>
      </w:r>
      <w:r>
        <w:t xml:space="preserve"> and we </w:t>
      </w:r>
      <w:r w:rsidRPr="00E539FB">
        <w:t xml:space="preserve">create any </w:t>
      </w:r>
      <w:r>
        <w:t xml:space="preserve">sort of </w:t>
      </w:r>
      <w:r w:rsidRPr="00E539FB">
        <w:t xml:space="preserve">economic NATO, any sort of anti-coercion coalition, there is still a question of political will. This is a takeaway from our resilience audit exercise. A lot of countries across the EU have put in place </w:t>
      </w:r>
      <w:r w:rsidRPr="00E539FB">
        <w:t>a numbe</w:t>
      </w:r>
      <w:r w:rsidRPr="00483C73">
        <w:t>r of</w:t>
      </w:r>
      <w:r w:rsidRPr="00483C73">
        <w:t xml:space="preserve"> measures related to F</w:t>
      </w:r>
      <w:r w:rsidRPr="00483C73" w:rsidR="00483C73">
        <w:t>DI</w:t>
      </w:r>
      <w:r w:rsidRPr="00483C73">
        <w:t xml:space="preserve"> screening</w:t>
      </w:r>
      <w:r w:rsidRPr="00E539FB">
        <w:t xml:space="preserve">, but they just do not use them </w:t>
      </w:r>
      <w:r>
        <w:t>vis-à-vis</w:t>
      </w:r>
      <w:r w:rsidRPr="00E539FB">
        <w:t xml:space="preserve"> China, given the lack of political will</w:t>
      </w:r>
      <w:r>
        <w:t xml:space="preserve"> and s</w:t>
      </w:r>
      <w:r w:rsidRPr="00E539FB">
        <w:t>imilarly</w:t>
      </w:r>
      <w:r>
        <w:t xml:space="preserve">—this is </w:t>
      </w:r>
      <w:r w:rsidRPr="00E539FB">
        <w:t>something that China sees</w:t>
      </w:r>
      <w:r>
        <w:t>—</w:t>
      </w:r>
      <w:r w:rsidRPr="00E539FB">
        <w:t>the pain threshold gap between us and China</w:t>
      </w:r>
      <w:r>
        <w:t>. O</w:t>
      </w:r>
      <w:r w:rsidRPr="00E539FB">
        <w:t>ur societies are</w:t>
      </w:r>
      <w:r>
        <w:t xml:space="preserve"> deemed</w:t>
      </w:r>
      <w:r w:rsidRPr="00E539FB">
        <w:t xml:space="preserve"> by Beijing </w:t>
      </w:r>
      <w:r>
        <w:t xml:space="preserve">to be </w:t>
      </w:r>
      <w:r w:rsidRPr="00E539FB">
        <w:t xml:space="preserve">simply not willing to take the heat of economic struggle. If we are going to back down, Beijing feels </w:t>
      </w:r>
      <w:r>
        <w:t xml:space="preserve">like </w:t>
      </w:r>
      <w:r w:rsidRPr="00E539FB">
        <w:t xml:space="preserve">it is in a position ultimately </w:t>
      </w:r>
      <w:r>
        <w:t xml:space="preserve">to </w:t>
      </w:r>
      <w:r w:rsidRPr="00E539FB">
        <w:t>dictate the rules of the game when push comes to shove.</w:t>
      </w:r>
    </w:p>
    <w:p w:rsidR="006F02E0" w:rsidRPr="00E539FB" w:rsidP="006F02E0">
      <w:pPr>
        <w:pStyle w:val="Answer"/>
      </w:pPr>
      <w:r>
        <w:t>O</w:t>
      </w:r>
      <w:r w:rsidRPr="00E539FB">
        <w:t>nce we start putting in place measures that can really threaten things for China, Beijing is going to respond. We see that to a certain extent, for example, in the context of the Industrial Accelerator Act</w:t>
      </w:r>
      <w:r>
        <w:t xml:space="preserve">. There is some </w:t>
      </w:r>
      <w:r w:rsidRPr="00E539FB">
        <w:t>signalling</w:t>
      </w:r>
      <w:r>
        <w:t xml:space="preserve"> of a push on this and we </w:t>
      </w:r>
      <w:r w:rsidRPr="00E539FB">
        <w:t>are going to see how it evolve</w:t>
      </w:r>
      <w:r w:rsidR="00483C73">
        <w:t>s</w:t>
      </w:r>
      <w:r w:rsidRPr="00E539FB">
        <w:t xml:space="preserve"> in terms of the pressure that China will put on the EU.</w:t>
      </w:r>
    </w:p>
    <w:p w:rsidR="006F02E0" w:rsidRPr="00E539FB" w:rsidP="006F02E0">
      <w:pPr>
        <w:pStyle w:val="Answer"/>
      </w:pPr>
      <w:r>
        <w:t>T</w:t>
      </w:r>
      <w:r w:rsidRPr="00E539FB">
        <w:t xml:space="preserve">he deterrence component, to my mind, is </w:t>
      </w:r>
      <w:r w:rsidRPr="00E539FB">
        <w:t>absolutely critical</w:t>
      </w:r>
      <w:r w:rsidRPr="00E539FB">
        <w:t xml:space="preserve"> because it allows us to buy time for all those other measures that are </w:t>
      </w:r>
      <w:r w:rsidRPr="00E539FB">
        <w:t>absolutely vital</w:t>
      </w:r>
      <w:r w:rsidRPr="00E539FB">
        <w:t xml:space="preserve"> to kick into place and to bring the results that we would hope for.</w:t>
      </w:r>
    </w:p>
    <w:p w:rsidR="006F02E0" w:rsidRPr="00E539FB" w:rsidP="006F02E0">
      <w:pPr>
        <w:pStyle w:val="Question"/>
        <w:numPr>
          <w:ilvl w:val="0"/>
          <w:numId w:val="9"/>
        </w:numPr>
      </w:pPr>
      <w:sdt>
        <w:sdtPr>
          <w:alias w:val="Member"/>
          <w:tag w:val="&lt;Member mnisId='1516' dodsId='35897'&gt;"/>
          <w:id w:val="1840738390"/>
          <w:placeholder>
            <w:docPart w:val="50F5E8A13D114E1E892E6F032EB16626"/>
          </w:placeholder>
          <w:richText/>
        </w:sdtPr>
        <w:sdtContent>
          <w:r w:rsidRPr="00FF4959">
            <w:rPr>
              <w:b/>
            </w:rPr>
            <w:t>Chair:</w:t>
          </w:r>
        </w:sdtContent>
      </w:sdt>
      <w:r w:rsidRPr="00E539FB">
        <w:t xml:space="preserve"> Laura, </w:t>
      </w:r>
      <w:r>
        <w:t>can I ask you</w:t>
      </w:r>
      <w:r w:rsidR="005B22A8">
        <w:t xml:space="preserve"> </w:t>
      </w:r>
      <w:r w:rsidRPr="00E539FB">
        <w:t>to bring in your own experience of the university sector, which we know is especially exposed to Chinese students?</w:t>
      </w:r>
    </w:p>
    <w:p w:rsidR="006F02E0" w:rsidP="006F02E0">
      <w:pPr>
        <w:pStyle w:val="Answer"/>
      </w:pPr>
      <w:sdt>
        <w:sdtPr>
          <w:alias w:val="Witness"/>
          <w:id w:val="-1910604020"/>
          <w:placeholder>
            <w:docPart w:val="7103FFEC4309485D9EFF2579C4A85A91"/>
          </w:placeholder>
          <w:richText/>
        </w:sdtPr>
        <w:sdtContent>
          <w:r w:rsidRPr="00CF197B">
            <w:rPr>
              <w:b/>
              <w:i/>
            </w:rPr>
            <w:t>Professor Murphy:</w:t>
          </w:r>
        </w:sdtContent>
      </w:sdt>
      <w:r w:rsidRPr="00E539FB">
        <w:t xml:space="preserve"> </w:t>
      </w:r>
      <w:r>
        <w:t xml:space="preserve">I will also </w:t>
      </w:r>
      <w:r w:rsidRPr="00E539FB">
        <w:t xml:space="preserve">answer </w:t>
      </w:r>
      <w:r>
        <w:t xml:space="preserve">the </w:t>
      </w:r>
      <w:r w:rsidRPr="00E539FB">
        <w:t>previous question briefly as well</w:t>
      </w:r>
      <w:r>
        <w:t>, if I may</w:t>
      </w:r>
      <w:r w:rsidRPr="00E539FB">
        <w:t>. I believe that some kind of critical minerals marketplace with allied nations is essential</w:t>
      </w:r>
      <w:r>
        <w:t xml:space="preserve">. It </w:t>
      </w:r>
      <w:r w:rsidRPr="00E539FB">
        <w:t>is being developed by many different countries right now</w:t>
      </w:r>
      <w:r>
        <w:t xml:space="preserve">. They are </w:t>
      </w:r>
      <w:r w:rsidRPr="00E539FB">
        <w:t xml:space="preserve">thinking about how to make it work. </w:t>
      </w:r>
      <w:r>
        <w:t xml:space="preserve">Now </w:t>
      </w:r>
      <w:r w:rsidRPr="00E539FB">
        <w:t>is the time to get in on that.</w:t>
      </w:r>
    </w:p>
    <w:p w:rsidR="006F02E0" w:rsidP="006F02E0">
      <w:pPr>
        <w:pStyle w:val="Answer"/>
      </w:pPr>
      <w:r>
        <w:t>S</w:t>
      </w:r>
      <w:r w:rsidRPr="00E539FB">
        <w:t xml:space="preserve">ubsidies and incentives for </w:t>
      </w:r>
      <w:r>
        <w:t xml:space="preserve">the </w:t>
      </w:r>
      <w:r w:rsidRPr="00E539FB">
        <w:t xml:space="preserve">expansion of green technology manufacturing in the UK </w:t>
      </w:r>
      <w:r w:rsidR="006648C5">
        <w:t>are</w:t>
      </w:r>
      <w:r w:rsidRPr="00E539FB">
        <w:t xml:space="preserve"> not only essential</w:t>
      </w:r>
      <w:r>
        <w:t xml:space="preserve"> </w:t>
      </w:r>
      <w:r w:rsidRPr="00E539FB">
        <w:t xml:space="preserve">but doable. It takes 18 months to </w:t>
      </w:r>
      <w:r w:rsidR="002A6101">
        <w:t xml:space="preserve">get </w:t>
      </w:r>
      <w:r w:rsidRPr="00E539FB">
        <w:t xml:space="preserve">an ingot and </w:t>
      </w:r>
      <w:r w:rsidR="002A6101">
        <w:t xml:space="preserve">a </w:t>
      </w:r>
      <w:r w:rsidRPr="00E539FB">
        <w:t xml:space="preserve">wafer factory </w:t>
      </w:r>
      <w:r w:rsidR="002A6101">
        <w:t xml:space="preserve">put up </w:t>
      </w:r>
      <w:r w:rsidRPr="00E539FB">
        <w:t xml:space="preserve">in a country. It is </w:t>
      </w:r>
      <w:r w:rsidRPr="00E539FB">
        <w:t>absolutely affordable</w:t>
      </w:r>
      <w:r>
        <w:t>. I</w:t>
      </w:r>
      <w:r w:rsidRPr="00E539FB">
        <w:t>t is doable</w:t>
      </w:r>
      <w:r>
        <w:t>. I</w:t>
      </w:r>
      <w:r w:rsidRPr="00E539FB">
        <w:t>t provides jobs</w:t>
      </w:r>
      <w:r>
        <w:t>. I</w:t>
      </w:r>
      <w:r w:rsidRPr="00E539FB">
        <w:t>t provides you energy security here in your own manufacturing backyard.</w:t>
      </w:r>
      <w:r>
        <w:t xml:space="preserve"> </w:t>
      </w:r>
      <w:r w:rsidRPr="00E539FB">
        <w:t>It is also not polluting</w:t>
      </w:r>
      <w:r w:rsidR="006648C5">
        <w:t>, so, hey, it</w:t>
      </w:r>
      <w:r w:rsidRPr="00E539FB" w:rsidR="006648C5">
        <w:t xml:space="preserve"> </w:t>
      </w:r>
      <w:r w:rsidRPr="00E539FB">
        <w:t>is a win for everybody</w:t>
      </w:r>
      <w:r w:rsidR="006648C5">
        <w:t>, right?</w:t>
      </w:r>
    </w:p>
    <w:p w:rsidR="006F02E0" w:rsidP="006F02E0">
      <w:pPr>
        <w:pStyle w:val="Answer"/>
      </w:pPr>
      <w:r>
        <w:t>O</w:t>
      </w:r>
      <w:r w:rsidRPr="00E539FB">
        <w:t xml:space="preserve">n top of that, the university system is an important aspect of this. Investing in innovation is critical. </w:t>
      </w:r>
      <w:r>
        <w:t xml:space="preserve">When we see </w:t>
      </w:r>
      <w:r w:rsidRPr="00E539FB">
        <w:t xml:space="preserve">market distortions </w:t>
      </w:r>
      <w:r>
        <w:t xml:space="preserve">such as </w:t>
      </w:r>
      <w:r w:rsidRPr="00E539FB">
        <w:t xml:space="preserve">forced </w:t>
      </w:r>
      <w:r>
        <w:t>labour</w:t>
      </w:r>
      <w:r w:rsidRPr="00E539FB">
        <w:t xml:space="preserve">, </w:t>
      </w:r>
      <w:r w:rsidR="0024104A">
        <w:t>lack of</w:t>
      </w:r>
      <w:r w:rsidRPr="00E539FB">
        <w:t xml:space="preserve"> environmental standards</w:t>
      </w:r>
      <w:r>
        <w:t xml:space="preserve"> or </w:t>
      </w:r>
      <w:r w:rsidRPr="00E539FB">
        <w:t>massive subsidies go</w:t>
      </w:r>
      <w:r>
        <w:t xml:space="preserve">ing </w:t>
      </w:r>
      <w:r w:rsidRPr="00E539FB">
        <w:t>on in China, the price drops on the goods that are exported from China</w:t>
      </w:r>
      <w:r w:rsidR="0024104A">
        <w:t>,</w:t>
      </w:r>
      <w:r>
        <w:t xml:space="preserve"> lead</w:t>
      </w:r>
      <w:r w:rsidR="0024104A">
        <w:t>ing</w:t>
      </w:r>
      <w:r>
        <w:t xml:space="preserve"> </w:t>
      </w:r>
      <w:r w:rsidRPr="00E539FB">
        <w:t xml:space="preserve">to an inability to spend any money on innovating for new technologies outside of China. China then ends up holding that technology captive. </w:t>
      </w:r>
      <w:r w:rsidR="0024104A">
        <w:t>It</w:t>
      </w:r>
      <w:r w:rsidRPr="00E539FB">
        <w:t xml:space="preserve"> did this with polysilicon. There are other technologies for solar manufacturing that have been </w:t>
      </w:r>
      <w:r w:rsidRPr="00E539FB">
        <w:t>dustbin</w:t>
      </w:r>
      <w:r>
        <w:t>ned</w:t>
      </w:r>
      <w:r>
        <w:t xml:space="preserve"> </w:t>
      </w:r>
      <w:r w:rsidRPr="00E539FB">
        <w:t>because nobody can afford to continue with the innovation.</w:t>
      </w:r>
      <w:r>
        <w:t xml:space="preserve"> </w:t>
      </w:r>
      <w:r w:rsidRPr="00E539FB">
        <w:t xml:space="preserve">That is where </w:t>
      </w:r>
      <w:r>
        <w:t>G</w:t>
      </w:r>
      <w:r w:rsidRPr="00E539FB">
        <w:t xml:space="preserve">overnments </w:t>
      </w:r>
      <w:r w:rsidRPr="00E539FB">
        <w:t>have to</w:t>
      </w:r>
      <w:r w:rsidRPr="00E539FB">
        <w:t xml:space="preserve"> come in and help with that innovation</w:t>
      </w:r>
      <w:r>
        <w:t xml:space="preserve">, </w:t>
      </w:r>
      <w:r w:rsidRPr="00E539FB">
        <w:t>assist universities in doing that work</w:t>
      </w:r>
      <w:r>
        <w:t xml:space="preserve"> </w:t>
      </w:r>
      <w:r w:rsidRPr="00E539FB">
        <w:t>and assist companies in doing the manufacturing.</w:t>
      </w:r>
    </w:p>
    <w:p w:rsidR="006F02E0" w:rsidRPr="00E539FB" w:rsidP="006F02E0">
      <w:pPr>
        <w:pStyle w:val="Answer"/>
      </w:pPr>
      <w:r>
        <w:t xml:space="preserve">A </w:t>
      </w:r>
      <w:r w:rsidRPr="00E539FB">
        <w:t>forced labour import ban, absolutely in collaboration with subsidies in the US, helped to move industry back to the US, including in solar</w:t>
      </w:r>
      <w:r>
        <w:t xml:space="preserve"> but </w:t>
      </w:r>
      <w:r w:rsidRPr="00E539FB">
        <w:t xml:space="preserve">also in textiles and other industries that were held captive by China. </w:t>
      </w:r>
      <w:r>
        <w:t>W</w:t>
      </w:r>
      <w:r w:rsidRPr="00E539FB">
        <w:t xml:space="preserve">hen they said, </w:t>
      </w:r>
      <w:r>
        <w:t xml:space="preserve">“Okay, </w:t>
      </w:r>
      <w:r w:rsidRPr="00E539FB">
        <w:t>we are not going to buy goods that are made with forced labour and let them come into the United States</w:t>
      </w:r>
      <w:r>
        <w:t>”</w:t>
      </w:r>
      <w:r w:rsidRPr="00E539FB">
        <w:t xml:space="preserve">, that provided an incentive for higher-priced goods, yes, </w:t>
      </w:r>
      <w:r>
        <w:t xml:space="preserve">and for </w:t>
      </w:r>
      <w:r w:rsidRPr="00E539FB">
        <w:t>employment in the United States to grow.</w:t>
      </w:r>
      <w:r>
        <w:t xml:space="preserve"> </w:t>
      </w:r>
      <w:r w:rsidRPr="00E539FB">
        <w:t>Solar industry companies had been closing and now they are on the upswing</w:t>
      </w:r>
      <w:r>
        <w:t xml:space="preserve">. That is due to </w:t>
      </w:r>
      <w:r w:rsidR="0024104A">
        <w:t xml:space="preserve">both </w:t>
      </w:r>
      <w:r w:rsidRPr="00E539FB">
        <w:t xml:space="preserve">IRA subsidies and </w:t>
      </w:r>
      <w:r>
        <w:t xml:space="preserve">the </w:t>
      </w:r>
      <w:r w:rsidRPr="00E539FB">
        <w:t>forced labour import ban.</w:t>
      </w:r>
    </w:p>
    <w:p w:rsidR="006F02E0" w:rsidRPr="00E539FB" w:rsidP="006F02E0">
      <w:pPr>
        <w:pStyle w:val="Question"/>
        <w:numPr>
          <w:ilvl w:val="0"/>
          <w:numId w:val="9"/>
        </w:numPr>
      </w:pPr>
      <w:sdt>
        <w:sdtPr>
          <w:alias w:val="Member"/>
          <w:tag w:val="&lt;Member mnisId='1516' dodsId='35897'&gt;"/>
          <w:id w:val="736356425"/>
          <w:placeholder>
            <w:docPart w:val="64859C66DCCA4CAAABFCDE4AB35295E3"/>
          </w:placeholder>
          <w:richText/>
        </w:sdtPr>
        <w:sdtContent>
          <w:r w:rsidRPr="00FF4959">
            <w:rPr>
              <w:b/>
            </w:rPr>
            <w:t>Chair:</w:t>
          </w:r>
        </w:sdtContent>
      </w:sdt>
      <w:r w:rsidRPr="00E539FB">
        <w:t xml:space="preserve"> Before I bring Mr Ma</w:t>
      </w:r>
      <w:r>
        <w:t xml:space="preserve">dders </w:t>
      </w:r>
      <w:r w:rsidRPr="00E539FB">
        <w:t>back in, just give us two minutes on the experience that you went through</w:t>
      </w:r>
      <w:r>
        <w:t>. I</w:t>
      </w:r>
      <w:r w:rsidRPr="00E539FB">
        <w:t>t is a good case study of how these coercion dynamics can unfold.</w:t>
      </w:r>
    </w:p>
    <w:p w:rsidR="006F02E0" w:rsidP="006F02E0">
      <w:pPr>
        <w:pStyle w:val="Answer"/>
      </w:pPr>
      <w:sdt>
        <w:sdtPr>
          <w:alias w:val="Witness"/>
          <w:id w:val="-2008967613"/>
          <w:placeholder>
            <w:docPart w:val="402B410D93EC4DAA8260901E57FF7B45"/>
          </w:placeholder>
          <w:richText/>
        </w:sdtPr>
        <w:sdtContent>
          <w:r w:rsidRPr="00CF197B">
            <w:rPr>
              <w:b/>
              <w:i/>
            </w:rPr>
            <w:t>Professor Murphy:</w:t>
          </w:r>
        </w:sdtContent>
      </w:sdt>
      <w:r w:rsidRPr="00E539FB">
        <w:t xml:space="preserve"> </w:t>
      </w:r>
      <w:r>
        <w:t>T</w:t>
      </w:r>
      <w:r w:rsidRPr="00E539FB">
        <w:t>his is the work that I do. I work specifically on forced labour and human rights violations in China. We published a series of reports that outlined the supply chains that were connected to that</w:t>
      </w:r>
      <w:r>
        <w:t xml:space="preserve">. </w:t>
      </w:r>
      <w:r w:rsidRPr="00E539FB">
        <w:t xml:space="preserve">I suppose </w:t>
      </w:r>
      <w:r w:rsidR="0024104A">
        <w:t xml:space="preserve">the </w:t>
      </w:r>
      <w:r w:rsidRPr="00E539FB">
        <w:t>Chin</w:t>
      </w:r>
      <w:r w:rsidR="0024104A">
        <w:t>ese Government</w:t>
      </w:r>
      <w:r w:rsidRPr="00E539FB">
        <w:t xml:space="preserve"> found that to be threatening enough</w:t>
      </w:r>
      <w:r w:rsidR="0024104A">
        <w:t>,</w:t>
      </w:r>
      <w:r w:rsidRPr="00E539FB">
        <w:t xml:space="preserve"> </w:t>
      </w:r>
      <w:r w:rsidRPr="00E539FB" w:rsidR="0024104A">
        <w:t xml:space="preserve">as </w:t>
      </w:r>
      <w:r w:rsidRPr="00E539FB">
        <w:t>Sam was saying,</w:t>
      </w:r>
      <w:r w:rsidR="0024104A">
        <w:t xml:space="preserve"> that</w:t>
      </w:r>
      <w:r w:rsidRPr="00E539FB">
        <w:t xml:space="preserve"> they came to my university</w:t>
      </w:r>
      <w:r w:rsidR="008341E5">
        <w:t>,</w:t>
      </w:r>
      <w:r w:rsidRPr="00E539FB">
        <w:t xml:space="preserve"> and since 2022</w:t>
      </w:r>
      <w:r>
        <w:t xml:space="preserve"> they</w:t>
      </w:r>
      <w:r w:rsidRPr="00E539FB">
        <w:t xml:space="preserve"> have been telling my university, Sheffield Hal</w:t>
      </w:r>
      <w:r>
        <w:t>la</w:t>
      </w:r>
      <w:r w:rsidRPr="00E539FB">
        <w:t>m University, to silence me and end my research.</w:t>
      </w:r>
    </w:p>
    <w:p w:rsidR="006F02E0" w:rsidP="006F02E0">
      <w:pPr>
        <w:pStyle w:val="Answer"/>
      </w:pPr>
      <w:r w:rsidRPr="00E539FB">
        <w:t xml:space="preserve">For years, the university stood by my academic freedom and said that </w:t>
      </w:r>
      <w:r w:rsidR="0024104A">
        <w:t>it</w:t>
      </w:r>
      <w:r w:rsidRPr="00E539FB">
        <w:t xml:space="preserve"> would back</w:t>
      </w:r>
      <w:r>
        <w:t xml:space="preserve"> me</w:t>
      </w:r>
      <w:r w:rsidRPr="00E539FB">
        <w:t xml:space="preserve">. </w:t>
      </w:r>
      <w:r>
        <w:t>I</w:t>
      </w:r>
      <w:r w:rsidRPr="00E539FB">
        <w:t xml:space="preserve">n 2024, the Chinese </w:t>
      </w:r>
      <w:r>
        <w:t>G</w:t>
      </w:r>
      <w:r w:rsidRPr="00E539FB">
        <w:t>overnment began to do a multi-pronged attack on the university.</w:t>
      </w:r>
      <w:r>
        <w:t xml:space="preserve"> </w:t>
      </w:r>
      <w:r w:rsidRPr="00E539FB">
        <w:t xml:space="preserve">We had a lawsuit from one of the companies </w:t>
      </w:r>
      <w:r>
        <w:t xml:space="preserve">that </w:t>
      </w:r>
      <w:r w:rsidRPr="00E539FB">
        <w:t xml:space="preserve">we investigated. We had cybersecurity attacks. </w:t>
      </w:r>
      <w:r>
        <w:t>O</w:t>
      </w:r>
      <w:r w:rsidRPr="00E539FB">
        <w:t xml:space="preserve">ur staff </w:t>
      </w:r>
      <w:r w:rsidRPr="00E539FB">
        <w:t>on the ground in China</w:t>
      </w:r>
      <w:r>
        <w:t xml:space="preserve"> were interrogated</w:t>
      </w:r>
      <w:r w:rsidRPr="00E539FB">
        <w:t xml:space="preserve">. </w:t>
      </w:r>
      <w:r>
        <w:t>M</w:t>
      </w:r>
      <w:r w:rsidRPr="00E539FB">
        <w:t xml:space="preserve">essages </w:t>
      </w:r>
      <w:r>
        <w:t xml:space="preserve">were </w:t>
      </w:r>
      <w:r w:rsidRPr="00E539FB">
        <w:t>sent directly to my university to silence me. The university’s website was taken down from being accessible in China,</w:t>
      </w:r>
      <w:r>
        <w:t xml:space="preserve"> </w:t>
      </w:r>
      <w:r w:rsidRPr="00E539FB">
        <w:t>limit</w:t>
      </w:r>
      <w:r w:rsidR="0024104A">
        <w:t>ing the number of</w:t>
      </w:r>
      <w:r w:rsidRPr="00E539FB">
        <w:t xml:space="preserve"> students</w:t>
      </w:r>
      <w:r>
        <w:t xml:space="preserve"> </w:t>
      </w:r>
      <w:r w:rsidRPr="00E539FB">
        <w:t>to the university</w:t>
      </w:r>
      <w:r>
        <w:t>. T</w:t>
      </w:r>
      <w:r w:rsidRPr="00E539FB">
        <w:t>he university decided to choose the student market over my academic freedom.</w:t>
      </w:r>
    </w:p>
    <w:p w:rsidR="006F02E0" w:rsidRPr="00E539FB" w:rsidP="006F02E0">
      <w:pPr>
        <w:pStyle w:val="Answer"/>
      </w:pPr>
      <w:r>
        <w:t>W</w:t>
      </w:r>
      <w:r w:rsidRPr="00E539FB">
        <w:t xml:space="preserve">e can see that the Chinese </w:t>
      </w:r>
      <w:r>
        <w:t>G</w:t>
      </w:r>
      <w:r w:rsidRPr="00E539FB">
        <w:t xml:space="preserve">overnment </w:t>
      </w:r>
      <w:r w:rsidR="0024104A">
        <w:t xml:space="preserve">simply </w:t>
      </w:r>
      <w:r w:rsidRPr="00E539FB">
        <w:t>do not stop</w:t>
      </w:r>
      <w:r w:rsidR="0024104A">
        <w:t>.</w:t>
      </w:r>
      <w:r w:rsidRPr="00E539FB">
        <w:t xml:space="preserve"> </w:t>
      </w:r>
      <w:r w:rsidR="0024104A">
        <w:t xml:space="preserve">We had </w:t>
      </w:r>
      <w:r w:rsidRPr="00E539FB">
        <w:t>a little bit of</w:t>
      </w:r>
      <w:r>
        <w:t xml:space="preserve"> </w:t>
      </w:r>
      <w:r w:rsidRPr="00E539FB">
        <w:t>bad social media</w:t>
      </w:r>
      <w:r w:rsidR="0024104A">
        <w:t xml:space="preserve"> coming from them</w:t>
      </w:r>
      <w:r w:rsidRPr="00E539FB">
        <w:t>. We had a little news story</w:t>
      </w:r>
      <w:r>
        <w:t xml:space="preserve"> and </w:t>
      </w:r>
      <w:r w:rsidRPr="00E539FB">
        <w:t xml:space="preserve">a press conference </w:t>
      </w:r>
      <w:r>
        <w:t xml:space="preserve">in </w:t>
      </w:r>
      <w:r w:rsidRPr="00E539FB">
        <w:t>the early days.</w:t>
      </w:r>
      <w:r>
        <w:t xml:space="preserve"> A</w:t>
      </w:r>
      <w:r w:rsidRPr="00E539FB">
        <w:t>s our work gained more prominence and more influence</w:t>
      </w:r>
      <w:r w:rsidR="00FE03EA">
        <w:t>,</w:t>
      </w:r>
      <w:r w:rsidRPr="00E539FB">
        <w:t xml:space="preserve"> and</w:t>
      </w:r>
      <w:r>
        <w:t xml:space="preserve">, </w:t>
      </w:r>
      <w:r w:rsidRPr="00E539FB">
        <w:t xml:space="preserve">admittedly, as I joined the </w:t>
      </w:r>
      <w:r>
        <w:t>US</w:t>
      </w:r>
      <w:r w:rsidRPr="00E539FB">
        <w:t xml:space="preserve"> </w:t>
      </w:r>
      <w:r>
        <w:t>G</w:t>
      </w:r>
      <w:r w:rsidRPr="00E539FB">
        <w:t xml:space="preserve">overnment </w:t>
      </w:r>
      <w:r>
        <w:t xml:space="preserve">in </w:t>
      </w:r>
      <w:r w:rsidRPr="00E539FB">
        <w:t xml:space="preserve">working on this issue, the Chinese </w:t>
      </w:r>
      <w:r>
        <w:t>G</w:t>
      </w:r>
      <w:r w:rsidRPr="00E539FB">
        <w:t xml:space="preserve">overnment increased </w:t>
      </w:r>
      <w:r w:rsidR="00FE03EA">
        <w:t>their</w:t>
      </w:r>
      <w:r w:rsidRPr="00E539FB">
        <w:t xml:space="preserve"> pressure</w:t>
      </w:r>
      <w:r>
        <w:t xml:space="preserve">. </w:t>
      </w:r>
      <w:r w:rsidR="00FE03EA">
        <w:t>They</w:t>
      </w:r>
      <w:r w:rsidRPr="00E539FB">
        <w:t xml:space="preserve"> knew that my employer was the greatest lever to silence me.</w:t>
      </w:r>
    </w:p>
    <w:p w:rsidR="006F02E0" w:rsidRPr="00E539FB" w:rsidP="006F02E0">
      <w:pPr>
        <w:pStyle w:val="Question"/>
        <w:numPr>
          <w:ilvl w:val="0"/>
          <w:numId w:val="9"/>
        </w:numPr>
      </w:pPr>
      <w:sdt>
        <w:sdtPr>
          <w:alias w:val="Member"/>
          <w:tag w:val="&lt;Member mnisId='1516' dodsId='35897'&gt;"/>
          <w:id w:val="-1545513251"/>
          <w:placeholder>
            <w:docPart w:val="CB11D94E639D493388C5F9B1452861A0"/>
          </w:placeholder>
          <w:richText/>
        </w:sdtPr>
        <w:sdtContent>
          <w:r w:rsidRPr="00FF4959">
            <w:rPr>
              <w:b/>
            </w:rPr>
            <w:t>Chair:</w:t>
          </w:r>
        </w:sdtContent>
      </w:sdt>
      <w:r w:rsidRPr="00E539FB">
        <w:t xml:space="preserve"> What did the UK </w:t>
      </w:r>
      <w:r>
        <w:t>G</w:t>
      </w:r>
      <w:r w:rsidRPr="00E539FB">
        <w:t xml:space="preserve">overnment do to defend your academic freedom in the conversations that </w:t>
      </w:r>
      <w:r w:rsidR="00FE03EA">
        <w:t>they</w:t>
      </w:r>
      <w:r w:rsidRPr="00E539FB">
        <w:t xml:space="preserve"> had with Sheffield Hallam?</w:t>
      </w:r>
    </w:p>
    <w:p w:rsidR="006F02E0" w:rsidP="006F02E0">
      <w:pPr>
        <w:pStyle w:val="Answer"/>
      </w:pPr>
      <w:sdt>
        <w:sdtPr>
          <w:alias w:val="Witness"/>
          <w:id w:val="1858991838"/>
          <w:placeholder>
            <w:docPart w:val="C5BF3D8394A64DCD8866949236D4E58C"/>
          </w:placeholder>
          <w:richText/>
        </w:sdtPr>
        <w:sdtContent>
          <w:r w:rsidRPr="00CF197B">
            <w:rPr>
              <w:b/>
              <w:i/>
            </w:rPr>
            <w:t>Professor Murphy:</w:t>
          </w:r>
        </w:sdtContent>
      </w:sdt>
      <w:r w:rsidRPr="00E539FB">
        <w:t xml:space="preserve"> In fact, despite my repeated pleas </w:t>
      </w:r>
      <w:r>
        <w:t>to</w:t>
      </w:r>
      <w:r w:rsidRPr="00E539FB">
        <w:t xml:space="preserve"> the university </w:t>
      </w:r>
      <w:r>
        <w:t xml:space="preserve">to </w:t>
      </w:r>
      <w:r w:rsidRPr="00E539FB">
        <w:t xml:space="preserve">go to the </w:t>
      </w:r>
      <w:r>
        <w:t>UK</w:t>
      </w:r>
      <w:r w:rsidRPr="00E539FB">
        <w:t xml:space="preserve"> </w:t>
      </w:r>
      <w:r>
        <w:t>G</w:t>
      </w:r>
      <w:r w:rsidRPr="00E539FB">
        <w:t xml:space="preserve">overnment for help, </w:t>
      </w:r>
      <w:r w:rsidR="00FE03EA">
        <w:t>it</w:t>
      </w:r>
      <w:r w:rsidRPr="00E539FB">
        <w:t xml:space="preserve"> refused to get any assistance. </w:t>
      </w:r>
      <w:r>
        <w:t>F</w:t>
      </w:r>
      <w:r w:rsidRPr="00E539FB">
        <w:t xml:space="preserve">or a long time, the </w:t>
      </w:r>
      <w:r>
        <w:t>UK</w:t>
      </w:r>
      <w:r w:rsidRPr="00E539FB">
        <w:t xml:space="preserve"> </w:t>
      </w:r>
      <w:r>
        <w:t>G</w:t>
      </w:r>
      <w:r w:rsidRPr="00E539FB">
        <w:t xml:space="preserve">overnment had no idea that this was going on. </w:t>
      </w:r>
      <w:r>
        <w:t>W</w:t>
      </w:r>
      <w:r w:rsidRPr="00E539FB">
        <w:t>hen they were alerted to this, they came to me</w:t>
      </w:r>
      <w:r>
        <w:t xml:space="preserve"> and </w:t>
      </w:r>
      <w:r w:rsidRPr="00E539FB">
        <w:t>provided me with some assistance and some support, but they also approached the university. Apparently, they approached each other at the same time. It is a matter of debate these days.</w:t>
      </w:r>
      <w:r>
        <w:t xml:space="preserve"> It</w:t>
      </w:r>
      <w:r w:rsidRPr="00E539FB">
        <w:t xml:space="preserve"> was a year into this trouble </w:t>
      </w:r>
      <w:r w:rsidR="00FE03EA">
        <w:t>that</w:t>
      </w:r>
      <w:r>
        <w:t xml:space="preserve"> </w:t>
      </w:r>
      <w:r w:rsidRPr="00E539FB">
        <w:t xml:space="preserve">the </w:t>
      </w:r>
      <w:r>
        <w:t>UK</w:t>
      </w:r>
      <w:r w:rsidRPr="00E539FB">
        <w:t xml:space="preserve"> </w:t>
      </w:r>
      <w:r>
        <w:t>G</w:t>
      </w:r>
      <w:r w:rsidRPr="00E539FB">
        <w:t>overnment stepped in.</w:t>
      </w:r>
    </w:p>
    <w:p w:rsidR="006F02E0" w:rsidRPr="00E539FB" w:rsidP="006F02E0">
      <w:pPr>
        <w:pStyle w:val="Answer"/>
      </w:pPr>
      <w:r>
        <w:t>I</w:t>
      </w:r>
      <w:r w:rsidRPr="00E539FB">
        <w:t>n the last several months</w:t>
      </w:r>
      <w:r>
        <w:t xml:space="preserve"> </w:t>
      </w:r>
      <w:r w:rsidRPr="00E539FB">
        <w:t xml:space="preserve">since my story became public, the Department </w:t>
      </w:r>
      <w:r w:rsidR="00FE03EA">
        <w:t>for</w:t>
      </w:r>
      <w:r w:rsidRPr="00E539FB">
        <w:t xml:space="preserve"> Education has really swung into high gear. </w:t>
      </w:r>
      <w:r w:rsidR="00FE03EA">
        <w:t>It has</w:t>
      </w:r>
      <w:r w:rsidRPr="00E539FB">
        <w:t xml:space="preserve"> put </w:t>
      </w:r>
      <w:r>
        <w:t xml:space="preserve">£3 </w:t>
      </w:r>
      <w:r w:rsidRPr="00E539FB">
        <w:t xml:space="preserve">million behind a foreign interference programme. </w:t>
      </w:r>
      <w:r w:rsidR="00FE03EA">
        <w:t>It has</w:t>
      </w:r>
      <w:r w:rsidRPr="00E539FB">
        <w:t xml:space="preserve"> had vice</w:t>
      </w:r>
      <w:r>
        <w:t>-</w:t>
      </w:r>
      <w:r w:rsidRPr="00E539FB">
        <w:t xml:space="preserve">chancellors in to tell them what to do. </w:t>
      </w:r>
      <w:r w:rsidR="00FE03EA">
        <w:t>It has</w:t>
      </w:r>
      <w:r w:rsidRPr="00E539FB">
        <w:t xml:space="preserve"> a new hotline for vice</w:t>
      </w:r>
      <w:r>
        <w:t>-</w:t>
      </w:r>
      <w:r w:rsidRPr="00E539FB">
        <w:t xml:space="preserve">chancellors </w:t>
      </w:r>
      <w:r>
        <w:t xml:space="preserve">and </w:t>
      </w:r>
      <w:r w:rsidRPr="00E539FB">
        <w:t>administrators</w:t>
      </w:r>
      <w:r>
        <w:t>. T</w:t>
      </w:r>
      <w:r w:rsidRPr="00E539FB">
        <w:t xml:space="preserve">he Office for Students has created a hotline for people like me. </w:t>
      </w:r>
      <w:r>
        <w:t>I</w:t>
      </w:r>
      <w:r w:rsidRPr="00E539FB">
        <w:t xml:space="preserve">t does look like the needle is moving, but it should not take someone coming forward like </w:t>
      </w:r>
      <w:r w:rsidR="00FE03EA">
        <w:t>I did</w:t>
      </w:r>
      <w:r w:rsidRPr="00E539FB">
        <w:t>.</w:t>
      </w:r>
    </w:p>
    <w:p w:rsidR="006F02E0" w:rsidRPr="00E539FB" w:rsidP="006F02E0">
      <w:pPr>
        <w:pStyle w:val="Question"/>
        <w:numPr>
          <w:ilvl w:val="0"/>
          <w:numId w:val="9"/>
        </w:numPr>
      </w:pPr>
      <w:sdt>
        <w:sdtPr>
          <w:alias w:val="Member"/>
          <w:tag w:val="&lt;Member mnisId='1516' dodsId='35897'&gt;"/>
          <w:id w:val="-361132851"/>
          <w:placeholder>
            <w:docPart w:val="773613DE9C5B4259BDF70A8750855CEC"/>
          </w:placeholder>
          <w:richText/>
        </w:sdtPr>
        <w:sdtContent>
          <w:r w:rsidRPr="00FF4959">
            <w:rPr>
              <w:b/>
            </w:rPr>
            <w:t>Chair:</w:t>
          </w:r>
        </w:sdtContent>
      </w:sdt>
      <w:r w:rsidRPr="00E539FB">
        <w:t xml:space="preserve"> What lessons do you learn from this unhappy episode?</w:t>
      </w:r>
    </w:p>
    <w:p w:rsidR="006F02E0" w:rsidRPr="00E539FB" w:rsidP="006F02E0">
      <w:pPr>
        <w:pStyle w:val="Answer"/>
      </w:pPr>
      <w:sdt>
        <w:sdtPr>
          <w:alias w:val="Witness"/>
          <w:id w:val="-857428415"/>
          <w:placeholder>
            <w:docPart w:val="39EE1096F96649229B096D138B6F5635"/>
          </w:placeholder>
          <w:richText/>
        </w:sdtPr>
        <w:sdtContent>
          <w:r w:rsidRPr="00CF197B">
            <w:rPr>
              <w:b/>
              <w:i/>
            </w:rPr>
            <w:t>Professor Murphy:</w:t>
          </w:r>
        </w:sdtContent>
      </w:sdt>
      <w:r w:rsidRPr="00E539FB">
        <w:t xml:space="preserve"> My biggest fear for the university is that the biggest lesson </w:t>
      </w:r>
      <w:r>
        <w:t xml:space="preserve">that </w:t>
      </w:r>
      <w:r w:rsidR="00FE03EA">
        <w:t>it</w:t>
      </w:r>
      <w:r w:rsidRPr="00E539FB">
        <w:t xml:space="preserve"> learned was not to put things like this in writing </w:t>
      </w:r>
      <w:r w:rsidR="00FE03EA">
        <w:t>any more</w:t>
      </w:r>
      <w:r>
        <w:t xml:space="preserve">, </w:t>
      </w:r>
      <w:r w:rsidR="00FE03EA">
        <w:t>rather than</w:t>
      </w:r>
      <w:r w:rsidRPr="00E539FB">
        <w:t xml:space="preserve"> </w:t>
      </w:r>
      <w:r>
        <w:t xml:space="preserve">not </w:t>
      </w:r>
      <w:r w:rsidRPr="00E539FB">
        <w:t>to do it.</w:t>
      </w:r>
    </w:p>
    <w:p w:rsidR="006F02E0" w:rsidRPr="00E539FB" w:rsidP="006F02E0">
      <w:pPr>
        <w:pStyle w:val="Remark"/>
      </w:pPr>
      <w:sdt>
        <w:sdtPr>
          <w:alias w:val="Member"/>
          <w:tag w:val="&lt;Member mnisId='1516' dodsId='35897'&gt;"/>
          <w:id w:val="-1046761017"/>
          <w:placeholder>
            <w:docPart w:val="B648C5C52DE0423DBAF5AA1BCA6BDC38"/>
          </w:placeholder>
          <w:richText/>
        </w:sdtPr>
        <w:sdtContent>
          <w:r w:rsidRPr="00FF4959">
            <w:rPr>
              <w:b/>
            </w:rPr>
            <w:t>Chair:</w:t>
          </w:r>
        </w:sdtContent>
      </w:sdt>
      <w:r w:rsidRPr="00E539FB">
        <w:t xml:space="preserve"> What a good lesson.</w:t>
      </w:r>
    </w:p>
    <w:p w:rsidR="006F02E0" w:rsidP="006F02E0">
      <w:pPr>
        <w:pStyle w:val="Answer"/>
      </w:pPr>
      <w:sdt>
        <w:sdtPr>
          <w:alias w:val="Witness"/>
          <w:id w:val="-617990594"/>
          <w:placeholder>
            <w:docPart w:val="33A7517051364292B293611B5188D560"/>
          </w:placeholder>
          <w:richText/>
        </w:sdtPr>
        <w:sdtContent>
          <w:r w:rsidRPr="00CF197B">
            <w:rPr>
              <w:b/>
              <w:i/>
            </w:rPr>
            <w:t>Professor Murphy:</w:t>
          </w:r>
        </w:sdtContent>
      </w:sdt>
      <w:r w:rsidRPr="00E539FB">
        <w:t xml:space="preserve"> I fear that the real lesson </w:t>
      </w:r>
      <w:r w:rsidR="00FE03EA">
        <w:t>it</w:t>
      </w:r>
      <w:r w:rsidRPr="00E539FB">
        <w:t xml:space="preserve"> will learn is not </w:t>
      </w:r>
      <w:r>
        <w:t xml:space="preserve">to </w:t>
      </w:r>
      <w:r w:rsidRPr="00E539FB">
        <w:t>talk about it</w:t>
      </w:r>
      <w:r>
        <w:t>.</w:t>
      </w:r>
    </w:p>
    <w:p w:rsidR="006F02E0" w:rsidRPr="00E539FB" w:rsidP="006F02E0">
      <w:pPr>
        <w:pStyle w:val="Answer"/>
      </w:pPr>
      <w:r>
        <w:t>F</w:t>
      </w:r>
      <w:r w:rsidRPr="00E539FB">
        <w:t>or me, one of the biggest lessons is that I was able to come forward because I have a great deal of privilege. My job is secure. My family is not in China, although some of my researcher</w:t>
      </w:r>
      <w:r>
        <w:t>s’</w:t>
      </w:r>
      <w:r w:rsidRPr="00E539FB">
        <w:t xml:space="preserve"> families were. I had lawyers who were willing to support me</w:t>
      </w:r>
      <w:r>
        <w:t>. M</w:t>
      </w:r>
      <w:r w:rsidRPr="00E539FB">
        <w:t xml:space="preserve">ost people do not have that. </w:t>
      </w:r>
      <w:r>
        <w:t>M</w:t>
      </w:r>
      <w:r w:rsidRPr="00E539FB">
        <w:t xml:space="preserve">ost people who are being threatened by the Chinese </w:t>
      </w:r>
      <w:r>
        <w:t>G</w:t>
      </w:r>
      <w:r w:rsidRPr="00E539FB">
        <w:t xml:space="preserve">overnment or by their own universities or employers do not speak out. </w:t>
      </w:r>
      <w:r>
        <w:t xml:space="preserve">We </w:t>
      </w:r>
      <w:r w:rsidRPr="00E539FB">
        <w:t>have to</w:t>
      </w:r>
      <w:r w:rsidRPr="00E539FB">
        <w:t xml:space="preserve"> have avenues </w:t>
      </w:r>
      <w:r w:rsidRPr="00E539FB">
        <w:t>through which people can hold universities accountable</w:t>
      </w:r>
      <w:r>
        <w:t xml:space="preserve"> and </w:t>
      </w:r>
      <w:r w:rsidRPr="00E539FB">
        <w:t>through which they can receive support</w:t>
      </w:r>
      <w:r>
        <w:t>. T</w:t>
      </w:r>
      <w:r w:rsidRPr="00E539FB">
        <w:t xml:space="preserve">hey really need that </w:t>
      </w:r>
      <w:r w:rsidR="001642AD">
        <w:t>government</w:t>
      </w:r>
      <w:r w:rsidRPr="00E539FB" w:rsidR="001642AD">
        <w:t xml:space="preserve"> </w:t>
      </w:r>
      <w:r w:rsidRPr="00E539FB">
        <w:t>support.</w:t>
      </w:r>
    </w:p>
    <w:p w:rsidR="006F02E0" w:rsidRPr="00E539FB" w:rsidP="006F02E0">
      <w:pPr>
        <w:pStyle w:val="Remark"/>
      </w:pPr>
      <w:sdt>
        <w:sdtPr>
          <w:alias w:val="Member"/>
          <w:tag w:val="&lt;Member mnisId='1516' dodsId='35897'&gt;"/>
          <w:id w:val="-1490170132"/>
          <w:placeholder>
            <w:docPart w:val="BF5D93DA793E4AADBAB93F5331B0C792"/>
          </w:placeholder>
          <w:richText/>
        </w:sdtPr>
        <w:sdtContent>
          <w:r w:rsidRPr="00FF4959">
            <w:rPr>
              <w:b/>
            </w:rPr>
            <w:t>Chair:</w:t>
          </w:r>
        </w:sdtContent>
      </w:sdt>
      <w:r w:rsidRPr="00E539FB">
        <w:t xml:space="preserve"> Mr</w:t>
      </w:r>
      <w:r>
        <w:t xml:space="preserve"> Madders</w:t>
      </w:r>
      <w:r w:rsidRPr="00E539FB">
        <w:t>, thank you for your patience.</w:t>
      </w:r>
    </w:p>
    <w:p w:rsidR="006F02E0" w:rsidRPr="00E539FB" w:rsidP="006F02E0">
      <w:pPr>
        <w:pStyle w:val="Question"/>
        <w:numPr>
          <w:ilvl w:val="0"/>
          <w:numId w:val="9"/>
        </w:numPr>
      </w:pPr>
      <w:sdt>
        <w:sdtPr>
          <w:alias w:val="Member"/>
          <w:tag w:val="&lt;Member mnisId='4418' dodsId='36008'&gt;"/>
          <w:id w:val="358166774"/>
          <w:placeholder>
            <w:docPart w:val="5EAB523088A146D99EA76D14C2D3E635"/>
          </w:placeholder>
          <w:richText/>
        </w:sdtPr>
        <w:sdtContent>
          <w:r w:rsidRPr="00C246A9">
            <w:rPr>
              <w:b/>
            </w:rPr>
            <w:t>Justin Madders:</w:t>
          </w:r>
        </w:sdtContent>
      </w:sdt>
      <w:r w:rsidRPr="00E539FB">
        <w:t xml:space="preserve"> Greg, could I just go back to the dilemma </w:t>
      </w:r>
      <w:r>
        <w:t xml:space="preserve">around what </w:t>
      </w:r>
      <w:r w:rsidRPr="00E539FB">
        <w:t>I would characteri</w:t>
      </w:r>
      <w:r>
        <w:t>s</w:t>
      </w:r>
      <w:r w:rsidRPr="00E539FB">
        <w:t xml:space="preserve">e as how far you push on these issues to untangle yourself? </w:t>
      </w:r>
      <w:r>
        <w:t>T</w:t>
      </w:r>
      <w:r w:rsidRPr="00E539FB">
        <w:t xml:space="preserve">he point </w:t>
      </w:r>
      <w:r>
        <w:t xml:space="preserve">that </w:t>
      </w:r>
      <w:r w:rsidRPr="00E539FB">
        <w:t xml:space="preserve">you are making is </w:t>
      </w:r>
      <w:r>
        <w:t xml:space="preserve">that </w:t>
      </w:r>
      <w:r w:rsidRPr="00E539FB">
        <w:t xml:space="preserve">China </w:t>
      </w:r>
      <w:r>
        <w:t xml:space="preserve">is </w:t>
      </w:r>
      <w:r w:rsidRPr="00E539FB">
        <w:t>not going to be passive in this. Do</w:t>
      </w:r>
      <w:r w:rsidR="00B51824">
        <w:t>es</w:t>
      </w:r>
      <w:r w:rsidRPr="00E539FB">
        <w:t xml:space="preserve"> this need a concerted political drive over a long period? Is there a point at which</w:t>
      </w:r>
      <w:r>
        <w:t>—</w:t>
      </w:r>
      <w:r w:rsidRPr="00E539FB">
        <w:t xml:space="preserve">we may have reached </w:t>
      </w:r>
      <w:r w:rsidRPr="00E539FB">
        <w:t>it</w:t>
      </w:r>
      <w:r>
        <w:t xml:space="preserve"> or we may be going to reach it shortly; </w:t>
      </w:r>
      <w:r w:rsidRPr="00E539FB">
        <w:t>I do not know</w:t>
      </w:r>
      <w:r>
        <w:t>—</w:t>
      </w:r>
      <w:r w:rsidRPr="00E539FB">
        <w:t xml:space="preserve">the pain will be </w:t>
      </w:r>
      <w:r>
        <w:t xml:space="preserve">too </w:t>
      </w:r>
      <w:r>
        <w:t>much</w:t>
      </w:r>
      <w:r>
        <w:t xml:space="preserve"> and we are </w:t>
      </w:r>
      <w:r w:rsidRPr="00E539FB">
        <w:t>too far in?</w:t>
      </w:r>
      <w:r>
        <w:t xml:space="preserve"> </w:t>
      </w:r>
      <w:r w:rsidRPr="00E539FB">
        <w:t>Is there any way of getting a sense as to whether anyone</w:t>
      </w:r>
      <w:r>
        <w:t xml:space="preserve"> is</w:t>
      </w:r>
      <w:r w:rsidRPr="00E539FB">
        <w:t xml:space="preserve"> </w:t>
      </w:r>
      <w:r w:rsidRPr="00E539FB">
        <w:t>actually thinking</w:t>
      </w:r>
      <w:r w:rsidRPr="00E539FB">
        <w:t xml:space="preserve"> about that?</w:t>
      </w:r>
    </w:p>
    <w:p w:rsidR="006F02E0" w:rsidP="006F02E0">
      <w:pPr>
        <w:pStyle w:val="Answer"/>
      </w:pPr>
      <w:sdt>
        <w:sdtPr>
          <w:alias w:val="Witness"/>
          <w:id w:val="-756515052"/>
          <w:placeholder>
            <w:docPart w:val="569CA2A5DFDF44A1AF76316FC326ADB7"/>
          </w:placeholder>
          <w:richText/>
        </w:sdtPr>
        <w:sdtContent>
          <w:r w:rsidRPr="00CF197B">
            <w:rPr>
              <w:b/>
              <w:i/>
            </w:rPr>
            <w:t>Grzegorz Stec:</w:t>
          </w:r>
        </w:sdtContent>
      </w:sdt>
      <w:r w:rsidRPr="00E539FB">
        <w:t xml:space="preserve"> </w:t>
      </w:r>
      <w:r>
        <w:t xml:space="preserve">Maybe </w:t>
      </w:r>
      <w:r w:rsidRPr="00E539FB">
        <w:t>one point on this is a quote from President Xi Jinping from 2023</w:t>
      </w:r>
      <w:r w:rsidR="008A55BE">
        <w:t>:</w:t>
      </w:r>
      <w:r>
        <w:t xml:space="preserve"> “If </w:t>
      </w:r>
      <w:r w:rsidRPr="00E539FB">
        <w:t>we pursue economic development through struggle, we will succeed. If we pursue it through concession and weakness, we will fail</w:t>
      </w:r>
      <w:r>
        <w:t>”</w:t>
      </w:r>
      <w:r w:rsidRPr="00E539FB">
        <w:t>. This is the mindset that China is currently in</w:t>
      </w:r>
      <w:r w:rsidR="001642AD">
        <w:t>,</w:t>
      </w:r>
      <w:r>
        <w:t xml:space="preserve"> </w:t>
      </w:r>
      <w:r w:rsidRPr="00E539FB">
        <w:t>in the context of building the entire toolbox.</w:t>
      </w:r>
    </w:p>
    <w:p w:rsidR="006F02E0" w:rsidRPr="00E539FB" w:rsidP="006F02E0">
      <w:pPr>
        <w:pStyle w:val="Answer"/>
      </w:pPr>
      <w:r>
        <w:t>T</w:t>
      </w:r>
      <w:r w:rsidRPr="00E539FB">
        <w:t xml:space="preserve">here is going to be </w:t>
      </w:r>
      <w:r w:rsidRPr="00E539FB" w:rsidR="001642AD">
        <w:t xml:space="preserve">substantial </w:t>
      </w:r>
      <w:r w:rsidRPr="00E539FB">
        <w:t xml:space="preserve">pressure from the Chinese side once we reach the issues that are </w:t>
      </w:r>
      <w:r w:rsidRPr="00E539FB">
        <w:t>really vital</w:t>
      </w:r>
      <w:r w:rsidRPr="00E539FB">
        <w:t xml:space="preserve"> for the Chinese </w:t>
      </w:r>
      <w:r>
        <w:t>Government</w:t>
      </w:r>
      <w:r w:rsidRPr="00E539FB">
        <w:t>. Part of the issue is that those red lines have been moving over the last years</w:t>
      </w:r>
      <w:r>
        <w:t xml:space="preserve">. </w:t>
      </w:r>
      <w:r>
        <w:t>Basically</w:t>
      </w:r>
      <w:r>
        <w:t xml:space="preserve"> </w:t>
      </w:r>
      <w:r w:rsidRPr="00E539FB">
        <w:t>every time it is going to be a case-by-case basis</w:t>
      </w:r>
      <w:r>
        <w:t xml:space="preserve">, </w:t>
      </w:r>
      <w:r w:rsidRPr="00E539FB">
        <w:t>to a certain extent.</w:t>
      </w:r>
    </w:p>
    <w:p w:rsidR="006F02E0" w:rsidRPr="00E539FB" w:rsidP="006F02E0">
      <w:pPr>
        <w:pStyle w:val="Answer"/>
      </w:pPr>
      <w:r w:rsidRPr="00E539FB">
        <w:t xml:space="preserve">It is </w:t>
      </w:r>
      <w:r w:rsidRPr="00E539FB">
        <w:t>really important</w:t>
      </w:r>
      <w:r w:rsidRPr="00E539FB">
        <w:t xml:space="preserve"> to acknowledge that there is </w:t>
      </w:r>
      <w:r>
        <w:t>a</w:t>
      </w:r>
      <w:r w:rsidRPr="00E539FB">
        <w:t xml:space="preserve"> need to build the political will to struggle</w:t>
      </w:r>
      <w:r>
        <w:t xml:space="preserve">, </w:t>
      </w:r>
      <w:r w:rsidRPr="00E539FB">
        <w:t>to a certain extent</w:t>
      </w:r>
      <w:r>
        <w:t xml:space="preserve">, </w:t>
      </w:r>
      <w:r w:rsidRPr="00E539FB">
        <w:t>in Europe</w:t>
      </w:r>
      <w:r>
        <w:t>. T</w:t>
      </w:r>
      <w:r w:rsidRPr="00E539FB">
        <w:t xml:space="preserve">here are going to be pushbacks. </w:t>
      </w:r>
      <w:r>
        <w:t>It</w:t>
      </w:r>
      <w:r w:rsidRPr="00E539FB">
        <w:t xml:space="preserve"> is </w:t>
      </w:r>
      <w:r>
        <w:t xml:space="preserve">also </w:t>
      </w:r>
      <w:r w:rsidRPr="00E539FB">
        <w:t>important to impress on the public that</w:t>
      </w:r>
      <w:r>
        <w:t xml:space="preserve">, </w:t>
      </w:r>
      <w:r w:rsidRPr="00E539FB">
        <w:t>in this context, there are no pain-free solutions. It is just a matter of what type of pain we choose</w:t>
      </w:r>
      <w:r>
        <w:t xml:space="preserve"> and whether </w:t>
      </w:r>
      <w:r w:rsidRPr="00E539FB">
        <w:t xml:space="preserve">we choose it on our own terms and in the context of specific prepared moments or </w:t>
      </w:r>
      <w:r>
        <w:t xml:space="preserve">whether it is </w:t>
      </w:r>
      <w:r w:rsidRPr="00E539FB">
        <w:t>going to be selected by China</w:t>
      </w:r>
      <w:r>
        <w:t>.</w:t>
      </w:r>
    </w:p>
    <w:p w:rsidR="006F02E0" w:rsidRPr="00E539FB" w:rsidP="006F02E0">
      <w:pPr>
        <w:pStyle w:val="Answer"/>
      </w:pPr>
      <w:sdt>
        <w:sdtPr>
          <w:alias w:val="Witness"/>
          <w:id w:val="1086273166"/>
          <w:placeholder>
            <w:docPart w:val="B521E4588A244C54886289BB91CE6B1B"/>
          </w:placeholder>
          <w:richText/>
        </w:sdtPr>
        <w:sdtContent>
          <w:r w:rsidRPr="00CF197B">
            <w:rPr>
              <w:b/>
              <w:i/>
            </w:rPr>
            <w:t>Sam Olsen:</w:t>
          </w:r>
        </w:sdtContent>
      </w:sdt>
      <w:r w:rsidRPr="00E539FB">
        <w:t xml:space="preserve"> I am quite optimistic that there are very good options for the UK</w:t>
      </w:r>
      <w:r>
        <w:t xml:space="preserve">, </w:t>
      </w:r>
      <w:r w:rsidRPr="00E539FB">
        <w:t xml:space="preserve">if we get it right. </w:t>
      </w:r>
      <w:r>
        <w:t>M</w:t>
      </w:r>
      <w:r w:rsidRPr="00E539FB">
        <w:t xml:space="preserve">aybe </w:t>
      </w:r>
      <w:r>
        <w:t xml:space="preserve">the </w:t>
      </w:r>
      <w:r w:rsidRPr="00E539FB">
        <w:t>future</w:t>
      </w:r>
      <w:r>
        <w:t xml:space="preserve"> is not </w:t>
      </w:r>
      <w:r w:rsidRPr="00E539FB">
        <w:t xml:space="preserve">as painful as we think. </w:t>
      </w:r>
      <w:r>
        <w:t xml:space="preserve">First, </w:t>
      </w:r>
      <w:r w:rsidRPr="00E539FB">
        <w:t xml:space="preserve">we </w:t>
      </w:r>
      <w:r w:rsidRPr="00E539FB">
        <w:t>have to</w:t>
      </w:r>
      <w:r w:rsidRPr="00E539FB">
        <w:t xml:space="preserve"> understand that the fourth industrial revolution</w:t>
      </w:r>
      <w:r w:rsidR="0053607C">
        <w:t>,</w:t>
      </w:r>
      <w:r w:rsidRPr="00E539FB">
        <w:t xml:space="preserve"> and winning the fourth industrial revolution</w:t>
      </w:r>
      <w:r w:rsidR="0053607C">
        <w:t>,</w:t>
      </w:r>
      <w:r w:rsidRPr="00E539FB">
        <w:t xml:space="preserve"> is absolutely the centre part of China’s strategy. That fourth industrial revolution is networked. It is driven by AI, but it is bringing robots and everything together in a way that is absolutely linked. China wants to create this fourth industrial revolution network where we basically become part of it and therefore absolutely surrender our sovereignty to that platform moving forward.</w:t>
      </w:r>
    </w:p>
    <w:p w:rsidR="006F02E0" w:rsidRPr="00E539FB" w:rsidP="006F02E0">
      <w:pPr>
        <w:pStyle w:val="Answer"/>
      </w:pPr>
      <w:r w:rsidRPr="00E539FB">
        <w:t>However, if we realise that we can work with other countries</w:t>
      </w:r>
      <w:r w:rsidR="0023497C">
        <w:t>—</w:t>
      </w:r>
      <w:r w:rsidRPr="00E539FB">
        <w:t>Japan, Australia</w:t>
      </w:r>
      <w:r w:rsidR="00FE37B7">
        <w:t xml:space="preserve"> and</w:t>
      </w:r>
      <w:r>
        <w:t xml:space="preserve"> </w:t>
      </w:r>
      <w:r w:rsidRPr="00E539FB">
        <w:t xml:space="preserve">Germany, </w:t>
      </w:r>
      <w:r w:rsidR="00FE37B7">
        <w:t>etc</w:t>
      </w:r>
      <w:r w:rsidR="0023497C">
        <w:t>—</w:t>
      </w:r>
      <w:r w:rsidRPr="00E539FB">
        <w:t xml:space="preserve">and </w:t>
      </w:r>
      <w:r>
        <w:t xml:space="preserve">we </w:t>
      </w:r>
      <w:r w:rsidRPr="00E539FB">
        <w:t>push back and create some kind of alternative centre of economic and political gravity, we have the innovation, the industrial capabilities</w:t>
      </w:r>
      <w:r>
        <w:t xml:space="preserve"> and the </w:t>
      </w:r>
      <w:r w:rsidRPr="00E539FB">
        <w:t xml:space="preserve">technology to combine and move forward in a way </w:t>
      </w:r>
      <w:r>
        <w:t xml:space="preserve">that </w:t>
      </w:r>
      <w:r w:rsidRPr="00E539FB">
        <w:t>is going to generate huge benefits for the UK and our allies.</w:t>
      </w:r>
      <w:r>
        <w:t xml:space="preserve"> It has got </w:t>
      </w:r>
      <w:r w:rsidRPr="00E539FB">
        <w:t>to the stage now</w:t>
      </w:r>
      <w:r>
        <w:t xml:space="preserve"> where, </w:t>
      </w:r>
      <w:r w:rsidRPr="00E539FB">
        <w:t xml:space="preserve">if we do not make a decision in the next few years, we will have a very simple </w:t>
      </w:r>
      <w:r>
        <w:t xml:space="preserve">choice of </w:t>
      </w:r>
      <w:r>
        <w:t xml:space="preserve">direction: to be </w:t>
      </w:r>
      <w:r w:rsidRPr="00E539FB">
        <w:t>linked to Chinese platform</w:t>
      </w:r>
      <w:r>
        <w:t>s</w:t>
      </w:r>
      <w:r w:rsidRPr="00E539FB">
        <w:t xml:space="preserve"> for a long</w:t>
      </w:r>
      <w:r>
        <w:t xml:space="preserve">, long </w:t>
      </w:r>
      <w:r w:rsidRPr="00E539FB">
        <w:t>time</w:t>
      </w:r>
      <w:r>
        <w:t xml:space="preserve"> </w:t>
      </w:r>
      <w:r w:rsidRPr="00E539FB">
        <w:t xml:space="preserve">or </w:t>
      </w:r>
      <w:r>
        <w:t xml:space="preserve">to make </w:t>
      </w:r>
      <w:r w:rsidRPr="00E539FB">
        <w:t>our own destiny come true with all the benefits that that has.</w:t>
      </w:r>
    </w:p>
    <w:p w:rsidR="006F02E0" w:rsidRPr="00E539FB" w:rsidP="006F02E0">
      <w:pPr>
        <w:pStyle w:val="Remark"/>
      </w:pPr>
      <w:sdt>
        <w:sdtPr>
          <w:alias w:val="Member"/>
          <w:tag w:val="&lt;Member mnisId='1516' dodsId='35897'&gt;"/>
          <w:id w:val="-103121309"/>
          <w:placeholder>
            <w:docPart w:val="F3358F61A0CD4393867C969E645DFB8D"/>
          </w:placeholder>
          <w:richText/>
        </w:sdtPr>
        <w:sdtContent>
          <w:r w:rsidRPr="00FF4959">
            <w:rPr>
              <w:b/>
            </w:rPr>
            <w:t>Chair:</w:t>
          </w:r>
        </w:sdtContent>
      </w:sdt>
      <w:r w:rsidRPr="00E539FB">
        <w:t xml:space="preserve"> I would agree with that.</w:t>
      </w:r>
    </w:p>
    <w:p w:rsidR="006F02E0" w:rsidRPr="00E539FB" w:rsidP="006F02E0">
      <w:pPr>
        <w:pStyle w:val="Question"/>
        <w:numPr>
          <w:ilvl w:val="0"/>
          <w:numId w:val="9"/>
        </w:numPr>
      </w:pPr>
      <w:sdt>
        <w:sdtPr>
          <w:alias w:val="Member"/>
          <w:tag w:val="&lt;Member mnisId='5358' dodsId='162571'&gt;"/>
          <w:id w:val="-317031518"/>
          <w:placeholder>
            <w:docPart w:val="29F8F72C29B445C6B99FFD5329B33749"/>
          </w:placeholder>
          <w:richText/>
        </w:sdtPr>
        <w:sdtContent>
          <w:r w:rsidRPr="00CF197B">
            <w:rPr>
              <w:b/>
            </w:rPr>
            <w:t>John Cooper:</w:t>
          </w:r>
        </w:sdtContent>
      </w:sdt>
      <w:r w:rsidRPr="00E539FB">
        <w:t xml:space="preserve"> Mr Small, I wonder </w:t>
      </w:r>
      <w:r>
        <w:t xml:space="preserve">whether </w:t>
      </w:r>
      <w:r w:rsidRPr="00E539FB">
        <w:t xml:space="preserve">I could come to you and ask about the situation in Taiwan. I was in Taiwan and the People’s Liberation Army </w:t>
      </w:r>
      <w:r w:rsidR="00FE37B7">
        <w:t>was</w:t>
      </w:r>
      <w:r w:rsidRPr="00E539FB">
        <w:t xml:space="preserve"> just across the way</w:t>
      </w:r>
      <w:r w:rsidR="00FE37B7">
        <w:t>,</w:t>
      </w:r>
      <w:r w:rsidRPr="00E539FB">
        <w:t xml:space="preserve"> exercising what clearly was an invasion of Taiwan</w:t>
      </w:r>
      <w:r>
        <w:t xml:space="preserve">, which </w:t>
      </w:r>
      <w:r w:rsidRPr="00E539FB">
        <w:t xml:space="preserve">concentrates the mind. Across the South China </w:t>
      </w:r>
      <w:r w:rsidR="003B6C46">
        <w:t>s</w:t>
      </w:r>
      <w:r w:rsidRPr="00E539FB">
        <w:t xml:space="preserve">ea, the Chinese are building islands </w:t>
      </w:r>
      <w:r w:rsidR="00FE37B7">
        <w:t>that</w:t>
      </w:r>
      <w:r w:rsidRPr="00E539FB">
        <w:t xml:space="preserve"> are designed to push back the American Seventh Fleet. If it was all to kick off there, would we be affected? It is the other side of the world</w:t>
      </w:r>
      <w:r w:rsidR="0087622E">
        <w:t>, but s</w:t>
      </w:r>
      <w:r w:rsidRPr="00E539FB">
        <w:t>hould we be worried?</w:t>
      </w:r>
    </w:p>
    <w:p w:rsidR="006F02E0" w:rsidRPr="00E539FB" w:rsidP="006F02E0">
      <w:pPr>
        <w:pStyle w:val="Answer"/>
      </w:pPr>
      <w:sdt>
        <w:sdtPr>
          <w:alias w:val="Witness"/>
          <w:id w:val="-537656951"/>
          <w:placeholder>
            <w:docPart w:val="E5A5AC0B099949D09F41C96954432FB3"/>
          </w:placeholder>
          <w:richText/>
        </w:sdtPr>
        <w:sdtContent>
          <w:r w:rsidRPr="00CF197B">
            <w:rPr>
              <w:b/>
              <w:i/>
            </w:rPr>
            <w:t>Andrew Small:</w:t>
          </w:r>
        </w:sdtContent>
      </w:sdt>
      <w:r w:rsidRPr="00E539FB">
        <w:t xml:space="preserve"> The immediate economic shock effect for the UK, for Europe</w:t>
      </w:r>
      <w:r>
        <w:t xml:space="preserve"> and </w:t>
      </w:r>
      <w:r w:rsidRPr="00E539FB">
        <w:t>anyone else would still dwarf any of the economic shock experiences that we have gone through with the global financial crisis</w:t>
      </w:r>
      <w:r>
        <w:t xml:space="preserve"> or </w:t>
      </w:r>
      <w:r w:rsidRPr="00E539FB">
        <w:t xml:space="preserve">Ukraine. </w:t>
      </w:r>
      <w:r>
        <w:t xml:space="preserve">You </w:t>
      </w:r>
      <w:r>
        <w:t>have to</w:t>
      </w:r>
      <w:r>
        <w:t xml:space="preserve"> </w:t>
      </w:r>
      <w:r w:rsidRPr="00E539FB">
        <w:t xml:space="preserve">start adding them on top of each other before you </w:t>
      </w:r>
      <w:r w:rsidR="00FE37B7">
        <w:t xml:space="preserve">can </w:t>
      </w:r>
      <w:r w:rsidRPr="00E539FB">
        <w:t xml:space="preserve">get </w:t>
      </w:r>
      <w:r w:rsidR="00FE37B7">
        <w:t>there</w:t>
      </w:r>
      <w:r w:rsidRPr="00E539FB">
        <w:t xml:space="preserve">. That is in the limited scenarios. That is in the </w:t>
      </w:r>
      <w:r w:rsidRPr="00E539FB">
        <w:t>really minimal</w:t>
      </w:r>
      <w:r w:rsidRPr="00E539FB">
        <w:t xml:space="preserve"> scenarios that we are talking about</w:t>
      </w:r>
      <w:r>
        <w:t xml:space="preserve">, where we </w:t>
      </w:r>
      <w:r w:rsidRPr="00E539FB">
        <w:t xml:space="preserve">do not see </w:t>
      </w:r>
      <w:r w:rsidRPr="00E539FB">
        <w:t>spill</w:t>
      </w:r>
      <w:r w:rsidR="00E550D7">
        <w:t>-</w:t>
      </w:r>
      <w:r w:rsidRPr="00E539FB">
        <w:t>over</w:t>
      </w:r>
      <w:r>
        <w:t>s</w:t>
      </w:r>
      <w:r>
        <w:t xml:space="preserve"> from</w:t>
      </w:r>
      <w:r w:rsidRPr="00E539FB">
        <w:t xml:space="preserve"> a </w:t>
      </w:r>
      <w:r>
        <w:t xml:space="preserve">military invasion of </w:t>
      </w:r>
      <w:r w:rsidRPr="00E539FB">
        <w:t>Taiwan into, for instance, other theatres. It is highly probable that it would spill over into other theatres.</w:t>
      </w:r>
    </w:p>
    <w:p w:rsidR="006F02E0" w:rsidRPr="00E539FB" w:rsidP="006F02E0">
      <w:pPr>
        <w:pStyle w:val="Answer"/>
      </w:pPr>
      <w:r>
        <w:t>W</w:t>
      </w:r>
      <w:r w:rsidRPr="00E539FB">
        <w:t>e are talking about multi-trillion</w:t>
      </w:r>
      <w:r w:rsidR="00E550D7">
        <w:t>-</w:t>
      </w:r>
      <w:r w:rsidRPr="00E539FB">
        <w:t>dollar shocks</w:t>
      </w:r>
      <w:r>
        <w:t>. T</w:t>
      </w:r>
      <w:r w:rsidRPr="00E539FB">
        <w:t>hey ripple out</w:t>
      </w:r>
      <w:r>
        <w:t>. T</w:t>
      </w:r>
      <w:r w:rsidRPr="00E539FB">
        <w:t xml:space="preserve">he immediate neighbourhood gets hit hardest, but Europe is proportionately hit even harder than the United States. The UK is hit at about the same level as most of the other European countries. </w:t>
      </w:r>
      <w:r>
        <w:t>Y</w:t>
      </w:r>
      <w:r w:rsidRPr="00E539FB">
        <w:t>ou get an immediate economic shock effect on that sort of scale. Most of the transmission mechanism for this is</w:t>
      </w:r>
      <w:r>
        <w:t xml:space="preserve"> </w:t>
      </w:r>
      <w:r w:rsidRPr="00E539FB">
        <w:t xml:space="preserve">the cut-off in </w:t>
      </w:r>
      <w:r>
        <w:t xml:space="preserve">advanced </w:t>
      </w:r>
      <w:r w:rsidRPr="00E539FB">
        <w:t>semiconductor suppl</w:t>
      </w:r>
      <w:r>
        <w:t>y</w:t>
      </w:r>
      <w:r w:rsidRPr="00E539FB">
        <w:t>, which has the convulsive shock.</w:t>
      </w:r>
    </w:p>
    <w:p w:rsidR="006F02E0" w:rsidRPr="00E539FB" w:rsidP="006F02E0">
      <w:pPr>
        <w:pStyle w:val="Question"/>
        <w:numPr>
          <w:ilvl w:val="0"/>
          <w:numId w:val="9"/>
        </w:numPr>
      </w:pPr>
      <w:sdt>
        <w:sdtPr>
          <w:alias w:val="Member"/>
          <w:tag w:val="&lt;Member mnisId='5358' dodsId='162571'&gt;"/>
          <w:id w:val="1432782997"/>
          <w:placeholder>
            <w:docPart w:val="65D9C52B96CB4A59A79F71C63B06C1D1"/>
          </w:placeholder>
          <w:richText/>
        </w:sdtPr>
        <w:sdtContent>
          <w:r w:rsidRPr="00CF197B">
            <w:rPr>
              <w:b/>
            </w:rPr>
            <w:t>John Cooper:</w:t>
          </w:r>
        </w:sdtContent>
      </w:sdt>
      <w:r w:rsidRPr="00E539FB">
        <w:t xml:space="preserve"> On that point about semiconductors, the Taiwanese talk about the silicon shield</w:t>
      </w:r>
      <w:r>
        <w:t>. T</w:t>
      </w:r>
      <w:r w:rsidRPr="00E539FB">
        <w:t xml:space="preserve">hey regard their ability with chips as something that protects them. </w:t>
      </w:r>
      <w:r>
        <w:t>E</w:t>
      </w:r>
      <w:r w:rsidRPr="00E539FB">
        <w:t xml:space="preserve">qually, we are told that 2027 is a possible date for invasion. </w:t>
      </w:r>
      <w:r>
        <w:t xml:space="preserve">What is </w:t>
      </w:r>
      <w:r w:rsidRPr="00E539FB">
        <w:t>the likelihood of something like this happening in the next decade?</w:t>
      </w:r>
    </w:p>
    <w:p w:rsidR="006F02E0" w:rsidP="006F02E0">
      <w:pPr>
        <w:pStyle w:val="Answer"/>
      </w:pPr>
      <w:sdt>
        <w:sdtPr>
          <w:alias w:val="Witness"/>
          <w:id w:val="-303854480"/>
          <w:placeholder>
            <w:docPart w:val="3DB635F3909B4830AC50C040F211B315"/>
          </w:placeholder>
          <w:richText/>
        </w:sdtPr>
        <w:sdtContent>
          <w:r w:rsidRPr="00CF197B">
            <w:rPr>
              <w:b/>
              <w:i/>
            </w:rPr>
            <w:t>Andrew Small:</w:t>
          </w:r>
        </w:sdtContent>
      </w:sdt>
      <w:r w:rsidRPr="00E539FB">
        <w:t xml:space="preserve"> </w:t>
      </w:r>
      <w:r>
        <w:t>T</w:t>
      </w:r>
      <w:r w:rsidRPr="00E539FB">
        <w:t xml:space="preserve">here </w:t>
      </w:r>
      <w:r>
        <w:t xml:space="preserve">are </w:t>
      </w:r>
      <w:r w:rsidRPr="00E539FB">
        <w:t xml:space="preserve">some dates to watch for. </w:t>
      </w:r>
      <w:r w:rsidRPr="00E539FB">
        <w:t>First of all</w:t>
      </w:r>
      <w:r w:rsidRPr="00E539FB">
        <w:t xml:space="preserve">, you have the Taiwanese elections, which are quite pivotal. </w:t>
      </w:r>
      <w:r>
        <w:t>G</w:t>
      </w:r>
      <w:r w:rsidRPr="00E539FB">
        <w:t xml:space="preserve">oing into these elections, </w:t>
      </w:r>
      <w:r>
        <w:t xml:space="preserve">China still </w:t>
      </w:r>
      <w:r w:rsidRPr="00E539FB">
        <w:t>thinks it has the scope to influence the political outcome in a way that is favourable</w:t>
      </w:r>
      <w:r>
        <w:t>. A</w:t>
      </w:r>
      <w:r w:rsidRPr="00E539FB">
        <w:t xml:space="preserve">s we are seeing even in recent days, </w:t>
      </w:r>
      <w:r>
        <w:t>the</w:t>
      </w:r>
      <w:r w:rsidR="009811A9">
        <w:t xml:space="preserve"> direction</w:t>
      </w:r>
      <w:r>
        <w:t xml:space="preserve"> </w:t>
      </w:r>
      <w:r w:rsidR="009811A9">
        <w:t>is</w:t>
      </w:r>
      <w:r>
        <w:t xml:space="preserve"> to </w:t>
      </w:r>
      <w:r w:rsidRPr="00E539FB">
        <w:t>squeeze the DPP, squeeze Lai</w:t>
      </w:r>
      <w:r w:rsidR="009811A9">
        <w:t>,</w:t>
      </w:r>
      <w:r w:rsidRPr="00E539FB">
        <w:t xml:space="preserve"> create a situation in which a friendlier KMT </w:t>
      </w:r>
      <w:r>
        <w:t>Government</w:t>
      </w:r>
      <w:r w:rsidRPr="00E539FB">
        <w:t xml:space="preserve"> come into office and then reach a political solution, which would be a coerced solution. </w:t>
      </w:r>
    </w:p>
    <w:p w:rsidR="006F02E0" w:rsidP="006F02E0">
      <w:pPr>
        <w:pStyle w:val="Question"/>
        <w:numPr>
          <w:ilvl w:val="0"/>
          <w:numId w:val="9"/>
        </w:numPr>
      </w:pPr>
      <w:sdt>
        <w:sdtPr>
          <w:alias w:val="Member"/>
          <w:tag w:val="&lt;Member mnisId='5358' dodsId='162571'&gt;"/>
          <w:id w:val="-261376552"/>
          <w:placeholder>
            <w:docPart w:val="B8FA8E43E5CF4A469B4A7172B972CEC5"/>
          </w:placeholder>
          <w:richText/>
        </w:sdtPr>
        <w:sdtContent>
          <w:r w:rsidRPr="003369B7">
            <w:rPr>
              <w:b/>
            </w:rPr>
            <w:t>John Cooper:</w:t>
          </w:r>
        </w:sdtContent>
      </w:sdt>
      <w:r w:rsidRPr="003369B7">
        <w:t xml:space="preserve"> </w:t>
      </w:r>
      <w:r>
        <w:t xml:space="preserve">Do the Chinese </w:t>
      </w:r>
      <w:r w:rsidRPr="00E539FB">
        <w:t xml:space="preserve">think </w:t>
      </w:r>
      <w:r>
        <w:t xml:space="preserve">that </w:t>
      </w:r>
      <w:r w:rsidRPr="00E539FB">
        <w:t xml:space="preserve">they can win without fighting? </w:t>
      </w:r>
    </w:p>
    <w:p w:rsidR="006F02E0" w:rsidP="006F02E0">
      <w:pPr>
        <w:pStyle w:val="Answer"/>
      </w:pPr>
      <w:sdt>
        <w:sdtPr>
          <w:alias w:val="Witness"/>
          <w:id w:val="-1384787020"/>
          <w:placeholder>
            <w:docPart w:val="64FA219549CF45CFBB70AB02B4F367E7"/>
          </w:placeholder>
          <w:richText/>
        </w:sdtPr>
        <w:sdtContent>
          <w:r w:rsidRPr="003369B7">
            <w:rPr>
              <w:b/>
              <w:i/>
            </w:rPr>
            <w:t>Andrew Small:</w:t>
          </w:r>
        </w:sdtContent>
      </w:sdt>
      <w:r w:rsidRPr="003369B7">
        <w:t xml:space="preserve"> </w:t>
      </w:r>
      <w:r w:rsidRPr="00E539FB">
        <w:t>They think they can for now. The question is what happens if they fail in this strategy.</w:t>
      </w:r>
      <w:r>
        <w:t xml:space="preserve"> </w:t>
      </w:r>
      <w:r w:rsidRPr="00E539FB">
        <w:t>Here</w:t>
      </w:r>
      <w:r>
        <w:t xml:space="preserve"> is</w:t>
      </w:r>
      <w:r w:rsidRPr="00E539FB">
        <w:t xml:space="preserve"> the problem</w:t>
      </w:r>
      <w:r>
        <w:t>. Y</w:t>
      </w:r>
      <w:r w:rsidRPr="00E539FB">
        <w:t xml:space="preserve">ou get a </w:t>
      </w:r>
      <w:r w:rsidRPr="00E539FB">
        <w:t>really high</w:t>
      </w:r>
      <w:r w:rsidRPr="00E539FB">
        <w:t xml:space="preserve"> window of risk towards the end of the decade, particularly if you look at the period from 2028 to 2030. You have this period in which PLA capabilities deployed in the region will almost certainly have an edge over US-deployed capabilities at the time. Some of the </w:t>
      </w:r>
      <w:r w:rsidRPr="00E539FB">
        <w:t>US</w:t>
      </w:r>
      <w:r w:rsidRPr="00E539FB">
        <w:t xml:space="preserve"> systems will only </w:t>
      </w:r>
      <w:r w:rsidRPr="00E539FB">
        <w:t>come online in the early 2030s</w:t>
      </w:r>
      <w:r>
        <w:t>. I</w:t>
      </w:r>
      <w:r w:rsidRPr="00E539FB">
        <w:t xml:space="preserve">f we look at the </w:t>
      </w:r>
      <w:r w:rsidRPr="00E539FB">
        <w:t>munitions</w:t>
      </w:r>
      <w:r w:rsidRPr="00E539FB">
        <w:t xml:space="preserve"> depletion in Iran, that imbalance has worsened further.</w:t>
      </w:r>
    </w:p>
    <w:p w:rsidR="006F02E0" w:rsidRPr="00E539FB" w:rsidP="006F02E0">
      <w:pPr>
        <w:pStyle w:val="Answer"/>
      </w:pPr>
      <w:r>
        <w:t>Y</w:t>
      </w:r>
      <w:r w:rsidRPr="00E539FB">
        <w:t xml:space="preserve">ou could see </w:t>
      </w:r>
      <w:r>
        <w:t xml:space="preserve">a </w:t>
      </w:r>
      <w:r w:rsidRPr="00E539FB">
        <w:t>risk window through this period</w:t>
      </w:r>
      <w:r>
        <w:t xml:space="preserve">, </w:t>
      </w:r>
      <w:r w:rsidRPr="00E539FB">
        <w:t xml:space="preserve">in which China may calculate that its political strategy has </w:t>
      </w:r>
      <w:r w:rsidRPr="00E539FB">
        <w:t>failed</w:t>
      </w:r>
      <w:r>
        <w:t xml:space="preserve"> and </w:t>
      </w:r>
      <w:r w:rsidRPr="00E539FB">
        <w:t xml:space="preserve">it does not want to pursue a military strategy ideally, but there is an opportunity window </w:t>
      </w:r>
      <w:r>
        <w:t xml:space="preserve">for it </w:t>
      </w:r>
      <w:r w:rsidRPr="00E539FB">
        <w:t>that may close.</w:t>
      </w:r>
      <w:r>
        <w:t xml:space="preserve"> </w:t>
      </w:r>
      <w:r w:rsidRPr="00E539FB">
        <w:t>Of course</w:t>
      </w:r>
      <w:r>
        <w:t xml:space="preserve">, there may also be </w:t>
      </w:r>
      <w:r w:rsidRPr="00E539FB">
        <w:t xml:space="preserve">a political opportunity window that relates to the way the United States approaches this question, which is the crux for China. Can you create a set of political conditions in which the US is unwilling to intervene? </w:t>
      </w:r>
      <w:r>
        <w:t>I</w:t>
      </w:r>
      <w:r w:rsidRPr="00E539FB">
        <w:t>deally</w:t>
      </w:r>
      <w:r>
        <w:t xml:space="preserve">, </w:t>
      </w:r>
      <w:r w:rsidRPr="00E539FB">
        <w:t xml:space="preserve">you create such uncertainty about the US willingness to intervene that you are again able to reach some kind of coerced political solution directly with </w:t>
      </w:r>
      <w:r>
        <w:t>Taiwan</w:t>
      </w:r>
      <w:r w:rsidRPr="00E539FB">
        <w:t>.</w:t>
      </w:r>
    </w:p>
    <w:p w:rsidR="006F02E0" w:rsidRPr="00E539FB" w:rsidP="006F02E0">
      <w:pPr>
        <w:pStyle w:val="Question"/>
        <w:numPr>
          <w:ilvl w:val="0"/>
          <w:numId w:val="9"/>
        </w:numPr>
      </w:pPr>
      <w:sdt>
        <w:sdtPr>
          <w:alias w:val="Member"/>
          <w:tag w:val="&lt;Member mnisId='5358' dodsId='162571'&gt;"/>
          <w:id w:val="-1914614471"/>
          <w:placeholder>
            <w:docPart w:val="84CA50D7D3C24765A2FDC5C05D3D13F0"/>
          </w:placeholder>
          <w:richText/>
        </w:sdtPr>
        <w:sdtContent>
          <w:r w:rsidRPr="00CF197B">
            <w:rPr>
              <w:b/>
            </w:rPr>
            <w:t>John Cooper:</w:t>
          </w:r>
        </w:sdtContent>
      </w:sdt>
      <w:r w:rsidRPr="00E539FB">
        <w:t xml:space="preserve"> </w:t>
      </w:r>
      <w:r w:rsidRPr="00E539FB" w:rsidR="009811A9">
        <w:t xml:space="preserve">Are </w:t>
      </w:r>
      <w:r w:rsidRPr="00E539FB">
        <w:t>we prepared</w:t>
      </w:r>
      <w:r w:rsidRPr="009811A9" w:rsidR="009811A9">
        <w:t xml:space="preserve"> </w:t>
      </w:r>
      <w:r w:rsidRPr="00E539FB" w:rsidR="009811A9">
        <w:t>for this scenario</w:t>
      </w:r>
      <w:r w:rsidRPr="00E539FB">
        <w:t>? Is the UK ready to handle this</w:t>
      </w:r>
      <w:r>
        <w:t>? A</w:t>
      </w:r>
      <w:r w:rsidRPr="00E539FB">
        <w:t>re we simply unprepared? We seem to be talking about it</w:t>
      </w:r>
      <w:r w:rsidR="00B95920">
        <w:t xml:space="preserve"> and </w:t>
      </w:r>
      <w:r w:rsidRPr="00E539FB">
        <w:t>to be aware of dates</w:t>
      </w:r>
      <w:r w:rsidR="00B95920">
        <w:t>, but a</w:t>
      </w:r>
      <w:r w:rsidRPr="00E539FB">
        <w:t>re we doing much about it? Are we readying for this?</w:t>
      </w:r>
    </w:p>
    <w:p w:rsidR="006F02E0" w:rsidRPr="00E539FB" w:rsidP="006F02E0">
      <w:pPr>
        <w:pStyle w:val="Answer"/>
      </w:pPr>
      <w:sdt>
        <w:sdtPr>
          <w:alias w:val="Witness"/>
          <w:id w:val="1624578806"/>
          <w:placeholder>
            <w:docPart w:val="54484D5F2A234D0AB765B643B4F9E3E8"/>
          </w:placeholder>
          <w:richText/>
        </w:sdtPr>
        <w:sdtContent>
          <w:r w:rsidRPr="00CF197B">
            <w:rPr>
              <w:b/>
              <w:i/>
            </w:rPr>
            <w:t>Andrew Small:</w:t>
          </w:r>
        </w:sdtContent>
      </w:sdt>
      <w:r w:rsidRPr="00E539FB">
        <w:t xml:space="preserve"> I cannot presume to talk about everything that is going on in the UK </w:t>
      </w:r>
      <w:r>
        <w:t>Government</w:t>
      </w:r>
      <w:r w:rsidRPr="00E539FB">
        <w:t>, but the Taiwan scenario is one that has been</w:t>
      </w:r>
      <w:r>
        <w:t xml:space="preserve">, </w:t>
      </w:r>
      <w:r w:rsidRPr="00E539FB">
        <w:t>in certain ways</w:t>
      </w:r>
      <w:r>
        <w:t xml:space="preserve">, </w:t>
      </w:r>
      <w:r w:rsidRPr="00E539FB">
        <w:t>better prepared for and thought through</w:t>
      </w:r>
      <w:r w:rsidR="00B95920">
        <w:t>,</w:t>
      </w:r>
      <w:r w:rsidRPr="00E539FB">
        <w:t xml:space="preserve"> at least in terms of people going through and conducting their tabletop exercises</w:t>
      </w:r>
      <w:r w:rsidR="009811A9">
        <w:t>,</w:t>
      </w:r>
      <w:r w:rsidRPr="00E539FB">
        <w:t xml:space="preserve"> mapping out some of the scenarios and things like that. </w:t>
      </w:r>
    </w:p>
    <w:p w:rsidR="006F02E0" w:rsidRPr="00E539FB" w:rsidP="006F02E0">
      <w:pPr>
        <w:pStyle w:val="Question"/>
        <w:numPr>
          <w:ilvl w:val="0"/>
          <w:numId w:val="9"/>
        </w:numPr>
      </w:pPr>
      <w:sdt>
        <w:sdtPr>
          <w:alias w:val="Member"/>
          <w:tag w:val="&lt;Member mnisId='5358' dodsId='162571'&gt;"/>
          <w:id w:val="-1794739362"/>
          <w:placeholder>
            <w:docPart w:val="E895E690582B4985AD4FC372FB85B9CA"/>
          </w:placeholder>
          <w:richText/>
        </w:sdtPr>
        <w:sdtContent>
          <w:r w:rsidRPr="00CF197B">
            <w:rPr>
              <w:b/>
            </w:rPr>
            <w:t>John Cooper:</w:t>
          </w:r>
        </w:sdtContent>
      </w:sdt>
      <w:r w:rsidRPr="00E539FB">
        <w:t xml:space="preserve"> That would only give us an indication of how bad things are going to be</w:t>
      </w:r>
      <w:r w:rsidR="009811A9">
        <w:t>.</w:t>
      </w:r>
    </w:p>
    <w:p w:rsidR="006F02E0" w:rsidP="006F02E0">
      <w:pPr>
        <w:pStyle w:val="Answer"/>
      </w:pPr>
      <w:sdt>
        <w:sdtPr>
          <w:alias w:val="Witness"/>
          <w:id w:val="-113915965"/>
          <w:placeholder>
            <w:docPart w:val="035281E32350490EBA02E74D3B8ACF6F"/>
          </w:placeholder>
          <w:richText/>
        </w:sdtPr>
        <w:sdtContent>
          <w:r w:rsidRPr="00CF197B">
            <w:rPr>
              <w:b/>
              <w:i/>
            </w:rPr>
            <w:t>Andrew Small:</w:t>
          </w:r>
        </w:sdtContent>
      </w:sdt>
      <w:r w:rsidRPr="00E539FB">
        <w:t xml:space="preserve"> We know how bad it </w:t>
      </w:r>
      <w:r>
        <w:t>would be. T</w:t>
      </w:r>
      <w:r w:rsidRPr="00E539FB">
        <w:t xml:space="preserve">hat </w:t>
      </w:r>
      <w:r w:rsidRPr="00E539FB">
        <w:t>is</w:t>
      </w:r>
      <w:r w:rsidRPr="00E539FB">
        <w:t xml:space="preserve"> it. If we are then looking at the economic impact effects, the dependency risks</w:t>
      </w:r>
      <w:r>
        <w:t xml:space="preserve"> and </w:t>
      </w:r>
      <w:r w:rsidRPr="00E539FB">
        <w:t xml:space="preserve">all these things, have we made </w:t>
      </w:r>
      <w:r>
        <w:t xml:space="preserve">significant </w:t>
      </w:r>
      <w:r w:rsidRPr="00E539FB">
        <w:t xml:space="preserve">progress </w:t>
      </w:r>
      <w:r>
        <w:t xml:space="preserve">on </w:t>
      </w:r>
      <w:r w:rsidRPr="00E539FB">
        <w:t xml:space="preserve">this in the last few years? </w:t>
      </w:r>
      <w:r>
        <w:t>No, o</w:t>
      </w:r>
      <w:r w:rsidRPr="00E539FB">
        <w:t>bviously not. The dependency risks are worsening and the concentration of industrial capacity in China is growing.</w:t>
      </w:r>
    </w:p>
    <w:p w:rsidR="006F02E0" w:rsidP="006F02E0">
      <w:pPr>
        <w:pStyle w:val="Answer"/>
      </w:pPr>
      <w:r>
        <w:t xml:space="preserve">The more that </w:t>
      </w:r>
      <w:r w:rsidRPr="00E539FB">
        <w:t xml:space="preserve">these monopoly levels of dependency on China grow, the more </w:t>
      </w:r>
      <w:r w:rsidR="009811A9">
        <w:t xml:space="preserve">that </w:t>
      </w:r>
      <w:r w:rsidRPr="00E539FB">
        <w:t>the risks go up. It is precisely these kind</w:t>
      </w:r>
      <w:r>
        <w:t>s</w:t>
      </w:r>
      <w:r w:rsidRPr="00E539FB">
        <w:t xml:space="preserve"> of plausible shock scenarios</w:t>
      </w:r>
      <w:r>
        <w:t xml:space="preserve"> </w:t>
      </w:r>
      <w:r w:rsidRPr="00E539FB">
        <w:t xml:space="preserve">that we need to be ready for. </w:t>
      </w:r>
      <w:r>
        <w:t>E</w:t>
      </w:r>
      <w:r w:rsidRPr="00E539FB">
        <w:t xml:space="preserve">conomically, I am not sure we are ready for what these impacts would look like. </w:t>
      </w:r>
      <w:r>
        <w:t xml:space="preserve">By “we”, I mean </w:t>
      </w:r>
      <w:r w:rsidRPr="00E539FB">
        <w:t>pretty collectively</w:t>
      </w:r>
      <w:r w:rsidRPr="00E539FB">
        <w:t>.</w:t>
      </w:r>
      <w:r>
        <w:t xml:space="preserve"> </w:t>
      </w:r>
      <w:r w:rsidRPr="00E539FB">
        <w:t xml:space="preserve">There is nothing </w:t>
      </w:r>
      <w:r>
        <w:t xml:space="preserve">that we have done over </w:t>
      </w:r>
      <w:r w:rsidRPr="00E539FB">
        <w:t>the last period, even when staring at this problem, that means we are in a much stronger position to mitigate this.</w:t>
      </w:r>
      <w:r>
        <w:t xml:space="preserve"> </w:t>
      </w:r>
      <w:r w:rsidRPr="00E539FB">
        <w:t xml:space="preserve">There </w:t>
      </w:r>
      <w:r w:rsidR="009811A9">
        <w:t>are</w:t>
      </w:r>
      <w:r>
        <w:t xml:space="preserve"> </w:t>
      </w:r>
      <w:r w:rsidRPr="00E539FB">
        <w:t>some moves of advanced semiconductor manufacturing capabilities out of Taiwan, but</w:t>
      </w:r>
      <w:r>
        <w:t xml:space="preserve">, </w:t>
      </w:r>
      <w:r w:rsidRPr="00E539FB">
        <w:t xml:space="preserve">proportionately, we </w:t>
      </w:r>
      <w:r w:rsidR="009811A9">
        <w:t xml:space="preserve">would </w:t>
      </w:r>
      <w:r w:rsidRPr="00E539FB">
        <w:t>be well into the 2030s before that would have a material consequence for the global economy.</w:t>
      </w:r>
    </w:p>
    <w:p w:rsidR="006F02E0" w:rsidRPr="00E539FB" w:rsidP="006F02E0">
      <w:pPr>
        <w:pStyle w:val="Answer"/>
      </w:pPr>
      <w:r>
        <w:t>M</w:t>
      </w:r>
      <w:r w:rsidRPr="00E539FB">
        <w:t>ilitarily, it is not completely clear that we are ready for this either</w:t>
      </w:r>
      <w:r>
        <w:t>. O</w:t>
      </w:r>
      <w:r w:rsidRPr="00E539FB">
        <w:t>ne of the greatest risks on this is precisely that we will have to deal with a cumulative set of cross-theat</w:t>
      </w:r>
      <w:r>
        <w:t>re</w:t>
      </w:r>
      <w:r w:rsidRPr="00E539FB">
        <w:t xml:space="preserve"> scenarios at this time. </w:t>
      </w:r>
      <w:r>
        <w:t xml:space="preserve">We will have </w:t>
      </w:r>
      <w:r w:rsidRPr="00E539FB">
        <w:t>Russia war risks in Europe</w:t>
      </w:r>
      <w:r>
        <w:t xml:space="preserve"> and </w:t>
      </w:r>
      <w:r w:rsidRPr="00E539FB">
        <w:t xml:space="preserve">war scenarios on the Korean </w:t>
      </w:r>
      <w:r w:rsidRPr="00E539FB" w:rsidR="009811A9">
        <w:t>peninsula</w:t>
      </w:r>
      <w:r w:rsidRPr="00E539FB">
        <w:t>.</w:t>
      </w:r>
      <w:r>
        <w:t xml:space="preserve"> </w:t>
      </w:r>
      <w:r w:rsidRPr="00E539FB">
        <w:t xml:space="preserve">In terms of NATO </w:t>
      </w:r>
      <w:r>
        <w:t xml:space="preserve">being able </w:t>
      </w:r>
      <w:r w:rsidRPr="00E539FB">
        <w:t>to do the kind of preparatory work that would be required for looking at two-theat</w:t>
      </w:r>
      <w:r>
        <w:t>re</w:t>
      </w:r>
      <w:r w:rsidRPr="00E539FB">
        <w:t xml:space="preserve"> conflicts, </w:t>
      </w:r>
      <w:r>
        <w:t xml:space="preserve">that has </w:t>
      </w:r>
      <w:r w:rsidRPr="00E539FB">
        <w:t xml:space="preserve">just </w:t>
      </w:r>
      <w:r w:rsidRPr="00E539FB">
        <w:t>really not</w:t>
      </w:r>
      <w:r w:rsidRPr="00E539FB">
        <w:t xml:space="preserve"> been done to a serious extent for various reasons.</w:t>
      </w:r>
    </w:p>
    <w:p w:rsidR="006F02E0" w:rsidRPr="00E539FB" w:rsidP="006F02E0">
      <w:pPr>
        <w:pStyle w:val="Remark"/>
      </w:pPr>
      <w:sdt>
        <w:sdtPr>
          <w:alias w:val="Member"/>
          <w:tag w:val="&lt;Member mnisId='1516' dodsId='35897'&gt;"/>
          <w:id w:val="-784734061"/>
          <w:placeholder>
            <w:docPart w:val="3C796ED0CBEC4A409468C774CE0A9E80"/>
          </w:placeholder>
          <w:richText/>
        </w:sdtPr>
        <w:sdtContent>
          <w:r w:rsidRPr="00FF4959">
            <w:rPr>
              <w:b/>
            </w:rPr>
            <w:t>Chair:</w:t>
          </w:r>
        </w:sdtContent>
      </w:sdt>
      <w:r w:rsidRPr="00E539FB">
        <w:t xml:space="preserve"> On that happy note, we are going to accelerate.</w:t>
      </w:r>
    </w:p>
    <w:p w:rsidR="006F02E0" w:rsidRPr="00E539FB" w:rsidP="006F02E0">
      <w:pPr>
        <w:pStyle w:val="Question"/>
        <w:numPr>
          <w:ilvl w:val="0"/>
          <w:numId w:val="9"/>
        </w:numPr>
      </w:pPr>
      <w:sdt>
        <w:sdtPr>
          <w:alias w:val="Member"/>
          <w:tag w:val="&lt;Member mnisId='5343' dodsId='158423'&gt;"/>
          <w:id w:val="-1028023425"/>
          <w:placeholder>
            <w:docPart w:val="1906FEEA53B24B1786A9B11019A70A5E"/>
          </w:placeholder>
          <w:richText/>
        </w:sdtPr>
        <w:sdtContent>
          <w:r w:rsidRPr="00CF197B">
            <w:rPr>
              <w:b/>
            </w:rPr>
            <w:t>Mr Reynolds:</w:t>
          </w:r>
        </w:sdtContent>
      </w:sdt>
      <w:r w:rsidRPr="00E539FB">
        <w:t xml:space="preserve"> Sam, Make UK </w:t>
      </w:r>
      <w:r w:rsidR="009811A9">
        <w:t>has</w:t>
      </w:r>
      <w:r w:rsidRPr="00E539FB">
        <w:t xml:space="preserve"> reported that 49% of British exporting manufacturers have increased their UK sourcing over the last five years and 63% are intending to do so over the next five years. With that in mind, what measures are UK businesses and the </w:t>
      </w:r>
      <w:r>
        <w:t>Government</w:t>
      </w:r>
      <w:r w:rsidRPr="00E539FB">
        <w:t xml:space="preserve"> taking to de-risk economic coercion from China?</w:t>
      </w:r>
    </w:p>
    <w:p w:rsidR="006F02E0" w:rsidP="006F02E0">
      <w:pPr>
        <w:pStyle w:val="Answer"/>
      </w:pPr>
      <w:sdt>
        <w:sdtPr>
          <w:alias w:val="Witness"/>
          <w:id w:val="-377167586"/>
          <w:placeholder>
            <w:docPart w:val="8FACEB594D55452CAD9B595928E45466"/>
          </w:placeholder>
          <w:richText/>
        </w:sdtPr>
        <w:sdtContent>
          <w:r w:rsidRPr="00CF197B">
            <w:rPr>
              <w:b/>
              <w:i/>
            </w:rPr>
            <w:t>Sam Olsen:</w:t>
          </w:r>
        </w:sdtContent>
      </w:sdt>
      <w:r w:rsidRPr="00E539FB">
        <w:t xml:space="preserve"> </w:t>
      </w:r>
      <w:r>
        <w:t>It is a g</w:t>
      </w:r>
      <w:r w:rsidRPr="00E539FB">
        <w:t>reat question. The trouble is</w:t>
      </w:r>
      <w:r>
        <w:t xml:space="preserve"> </w:t>
      </w:r>
      <w:r w:rsidRPr="00E539FB">
        <w:t xml:space="preserve">that there are not that many measures that they can </w:t>
      </w:r>
      <w:r>
        <w:t xml:space="preserve">take </w:t>
      </w:r>
      <w:r w:rsidRPr="00E539FB">
        <w:t xml:space="preserve">to </w:t>
      </w:r>
      <w:r w:rsidR="009811A9">
        <w:t>properly</w:t>
      </w:r>
      <w:r w:rsidRPr="00E539FB" w:rsidR="009811A9">
        <w:t xml:space="preserve"> </w:t>
      </w:r>
      <w:r w:rsidRPr="00E539FB">
        <w:t>de-China-</w:t>
      </w:r>
      <w:r w:rsidRPr="00E539FB">
        <w:t>fy</w:t>
      </w:r>
      <w:r w:rsidRPr="00E539FB">
        <w:t>, so to speak, simply because China produces a lot of things that we cannot.</w:t>
      </w:r>
      <w:r w:rsidR="009811A9">
        <w:t xml:space="preserve"> </w:t>
      </w:r>
    </w:p>
    <w:p w:rsidR="006F02E0" w:rsidRPr="00E539FB" w:rsidP="006F02E0">
      <w:pPr>
        <w:pStyle w:val="Answer"/>
      </w:pPr>
      <w:r w:rsidRPr="00E539FB">
        <w:t>I was talking recently to a middle-sized British defence company</w:t>
      </w:r>
      <w:r>
        <w:t xml:space="preserve">, which </w:t>
      </w:r>
      <w:r w:rsidRPr="00E539FB">
        <w:t>has now run out of rare earth magnets from China</w:t>
      </w:r>
      <w:r>
        <w:t>. D</w:t>
      </w:r>
      <w:r w:rsidRPr="00E539FB">
        <w:t xml:space="preserve">espite </w:t>
      </w:r>
      <w:r>
        <w:t xml:space="preserve">China </w:t>
      </w:r>
      <w:r w:rsidRPr="00E539FB">
        <w:t xml:space="preserve">saying that it was not going to throttle back on rare earth exports, </w:t>
      </w:r>
      <w:r>
        <w:t xml:space="preserve">it </w:t>
      </w:r>
      <w:r w:rsidRPr="00E539FB">
        <w:t xml:space="preserve">has </w:t>
      </w:r>
      <w:r w:rsidRPr="00E539FB">
        <w:t>definitely throttled</w:t>
      </w:r>
      <w:r w:rsidRPr="00E539FB">
        <w:t xml:space="preserve"> back on rare earth exports. This company, which is an important provider to the Royal Navy, has basically run out. </w:t>
      </w:r>
      <w:r w:rsidR="009811A9">
        <w:t>It is</w:t>
      </w:r>
      <w:r w:rsidRPr="00E539FB">
        <w:t xml:space="preserve"> now working with American exported rare earth</w:t>
      </w:r>
      <w:r w:rsidR="009811A9">
        <w:t xml:space="preserve"> batteries</w:t>
      </w:r>
      <w:r w:rsidRPr="00E539FB">
        <w:t xml:space="preserve">, but </w:t>
      </w:r>
      <w:r w:rsidR="009811A9">
        <w:t>they</w:t>
      </w:r>
      <w:r w:rsidRPr="00E539FB">
        <w:t xml:space="preserve"> do not have the same performance.</w:t>
      </w:r>
    </w:p>
    <w:p w:rsidR="006F02E0" w:rsidRPr="00E539FB" w:rsidP="006F02E0">
      <w:pPr>
        <w:pStyle w:val="Answer"/>
      </w:pPr>
      <w:r>
        <w:t xml:space="preserve">It </w:t>
      </w:r>
      <w:r w:rsidRPr="00E539FB">
        <w:t xml:space="preserve">is really important </w:t>
      </w:r>
      <w:r>
        <w:t xml:space="preserve">for </w:t>
      </w:r>
      <w:r w:rsidRPr="00E539FB">
        <w:t xml:space="preserve">the British </w:t>
      </w:r>
      <w:r>
        <w:t>Government</w:t>
      </w:r>
      <w:r w:rsidRPr="00E539FB">
        <w:t xml:space="preserve"> to say, </w:t>
      </w:r>
      <w:r>
        <w:t>“W</w:t>
      </w:r>
      <w:r w:rsidRPr="00E539FB">
        <w:t>e know that there are things that can be done to improve the capabilit</w:t>
      </w:r>
      <w:r>
        <w:t>y</w:t>
      </w:r>
      <w:r w:rsidRPr="00E539FB">
        <w:t xml:space="preserve"> of British industry to survive against Chinese coercion</w:t>
      </w:r>
      <w:r>
        <w:t xml:space="preserve">”, but </w:t>
      </w:r>
      <w:r w:rsidRPr="00E539FB">
        <w:t>British companies working on their own are really in a bad place because they just do not have the tools or the capabilities.</w:t>
      </w:r>
    </w:p>
    <w:p w:rsidR="006F02E0" w:rsidRPr="00E539FB" w:rsidP="006F02E0">
      <w:pPr>
        <w:pStyle w:val="Question"/>
        <w:numPr>
          <w:ilvl w:val="0"/>
          <w:numId w:val="9"/>
        </w:numPr>
      </w:pPr>
      <w:sdt>
        <w:sdtPr>
          <w:alias w:val="Member"/>
          <w:tag w:val="&lt;Member mnisId='5343' dodsId='158423'&gt;"/>
          <w:id w:val="470563642"/>
          <w:placeholder>
            <w:docPart w:val="D04BD4C173CD4B8CB19F5142A96E89D9"/>
          </w:placeholder>
          <w:richText/>
        </w:sdtPr>
        <w:sdtContent>
          <w:r w:rsidRPr="00CF197B">
            <w:rPr>
              <w:b/>
            </w:rPr>
            <w:t>Mr Reynolds:</w:t>
          </w:r>
        </w:sdtContent>
      </w:sdt>
      <w:r w:rsidRPr="00E539FB">
        <w:t xml:space="preserve"> What </w:t>
      </w:r>
      <w:r w:rsidR="002F6164">
        <w:t xml:space="preserve">things </w:t>
      </w:r>
      <w:r w:rsidRPr="00E539FB">
        <w:t xml:space="preserve">should the British </w:t>
      </w:r>
      <w:r>
        <w:t>Government</w:t>
      </w:r>
      <w:r w:rsidRPr="00E539FB">
        <w:t xml:space="preserve"> be doing</w:t>
      </w:r>
      <w:r>
        <w:t xml:space="preserve">, </w:t>
      </w:r>
      <w:r w:rsidRPr="00E539FB">
        <w:t>then? Is it tax breaks or is it more than that?</w:t>
      </w:r>
    </w:p>
    <w:p w:rsidR="006F02E0" w:rsidP="006F02E0">
      <w:pPr>
        <w:pStyle w:val="Answer"/>
      </w:pPr>
      <w:sdt>
        <w:sdtPr>
          <w:alias w:val="Witness"/>
          <w:id w:val="1417208140"/>
          <w:placeholder>
            <w:docPart w:val="0E17B47800FA46BFA2E17101E2213ADC"/>
          </w:placeholder>
          <w:richText/>
        </w:sdtPr>
        <w:sdtContent>
          <w:r w:rsidRPr="00CF197B">
            <w:rPr>
              <w:b/>
              <w:i/>
            </w:rPr>
            <w:t>Sam Olsen:</w:t>
          </w:r>
        </w:sdtContent>
      </w:sdt>
      <w:r w:rsidRPr="00E539FB">
        <w:t xml:space="preserve"> </w:t>
      </w:r>
      <w:r>
        <w:t>F</w:t>
      </w:r>
      <w:r w:rsidRPr="00E539FB">
        <w:t>irst of all, it is setting the strategic direction</w:t>
      </w:r>
      <w:r>
        <w:t>. T</w:t>
      </w:r>
      <w:r w:rsidRPr="00E539FB">
        <w:t>hat is the most important thing</w:t>
      </w:r>
      <w:r>
        <w:t xml:space="preserve">. It is </w:t>
      </w:r>
      <w:r w:rsidRPr="00E539FB">
        <w:t xml:space="preserve">saying, </w:t>
      </w:r>
      <w:r>
        <w:t>“We</w:t>
      </w:r>
      <w:r w:rsidRPr="00E539FB">
        <w:t xml:space="preserve"> understand that China </w:t>
      </w:r>
      <w:r w:rsidRPr="00E539FB">
        <w:t>has the ability to</w:t>
      </w:r>
      <w:r w:rsidRPr="00E539FB">
        <w:t xml:space="preserve"> coerce</w:t>
      </w:r>
      <w:r>
        <w:t>. T</w:t>
      </w:r>
      <w:r w:rsidRPr="00E539FB">
        <w:t>herefore</w:t>
      </w:r>
      <w:r>
        <w:t xml:space="preserve">, </w:t>
      </w:r>
      <w:r w:rsidRPr="00E539FB">
        <w:t>we are going to try to find allies</w:t>
      </w:r>
      <w:r>
        <w:t xml:space="preserve"> </w:t>
      </w:r>
      <w:r w:rsidRPr="00E539FB">
        <w:t>within the</w:t>
      </w:r>
      <w:r>
        <w:t xml:space="preserve">se </w:t>
      </w:r>
      <w:r w:rsidRPr="00E539FB">
        <w:t>sectors</w:t>
      </w:r>
      <w:r>
        <w:t>”.</w:t>
      </w:r>
    </w:p>
    <w:p w:rsidR="006F02E0" w:rsidRPr="00E539FB" w:rsidP="006F02E0">
      <w:pPr>
        <w:pStyle w:val="Answer"/>
      </w:pPr>
      <w:r w:rsidRPr="00E539FB">
        <w:t xml:space="preserve">Let us get that list of sectors. We did a really good job with AUKUS </w:t>
      </w:r>
      <w:r w:rsidR="009811A9">
        <w:t>p</w:t>
      </w:r>
      <w:r w:rsidRPr="00E539FB" w:rsidR="009811A9">
        <w:t xml:space="preserve">illar </w:t>
      </w:r>
      <w:r w:rsidRPr="00E539FB">
        <w:t>2 by saying</w:t>
      </w:r>
      <w:r>
        <w:t>, “T</w:t>
      </w:r>
      <w:r w:rsidRPr="00E539FB">
        <w:t xml:space="preserve">hese are the technology sectors </w:t>
      </w:r>
      <w:r>
        <w:t xml:space="preserve">that </w:t>
      </w:r>
      <w:r w:rsidRPr="00E539FB">
        <w:t>we are going to focus on. Let us build a ring of allied steel around those</w:t>
      </w:r>
      <w:r w:rsidR="003E4C3E">
        <w:t>. Then h</w:t>
      </w:r>
      <w:r w:rsidRPr="00E539FB" w:rsidR="003E4C3E">
        <w:t xml:space="preserve">ow </w:t>
      </w:r>
      <w:r w:rsidRPr="00E539FB">
        <w:t>do we support British industry within that?</w:t>
      </w:r>
      <w:r w:rsidR="002B5793">
        <w:t>”</w:t>
      </w:r>
      <w:r w:rsidRPr="00E539FB">
        <w:t xml:space="preserve"> </w:t>
      </w:r>
      <w:r>
        <w:t>T</w:t>
      </w:r>
      <w:r w:rsidRPr="00E539FB">
        <w:t>hat is not just about working with allies</w:t>
      </w:r>
      <w:r>
        <w:t xml:space="preserve">; it is also about </w:t>
      </w:r>
      <w:r w:rsidR="002B5793">
        <w:t>G</w:t>
      </w:r>
      <w:r>
        <w:t>overnment</w:t>
      </w:r>
      <w:r w:rsidRPr="00E539FB">
        <w:t xml:space="preserve"> contracts. One of the big problems with defence SMEs is not </w:t>
      </w:r>
      <w:r w:rsidR="00310E75">
        <w:t xml:space="preserve">being </w:t>
      </w:r>
      <w:r w:rsidRPr="00E539FB">
        <w:t xml:space="preserve">able to get </w:t>
      </w:r>
      <w:r w:rsidR="002B5793">
        <w:t>G</w:t>
      </w:r>
      <w:r>
        <w:t>overnment</w:t>
      </w:r>
      <w:r w:rsidRPr="00E539FB">
        <w:t xml:space="preserve"> contracts to leverage </w:t>
      </w:r>
      <w:r>
        <w:t>in order to</w:t>
      </w:r>
      <w:r>
        <w:t xml:space="preserve"> </w:t>
      </w:r>
      <w:r w:rsidRPr="00E539FB">
        <w:t>get private finance.</w:t>
      </w:r>
    </w:p>
    <w:p w:rsidR="006F02E0" w:rsidRPr="00E539FB" w:rsidP="006F02E0">
      <w:pPr>
        <w:pStyle w:val="Answer"/>
      </w:pPr>
      <w:r>
        <w:t xml:space="preserve">The British Government have </w:t>
      </w:r>
      <w:r w:rsidRPr="00E539FB">
        <w:t>loads of little tools, but there needs to be a mentality switch</w:t>
      </w:r>
      <w:r>
        <w:t>. W</w:t>
      </w:r>
      <w:r w:rsidRPr="00E539FB">
        <w:t xml:space="preserve">e need to recognise </w:t>
      </w:r>
      <w:r>
        <w:t xml:space="preserve">that </w:t>
      </w:r>
      <w:r w:rsidRPr="00E539FB">
        <w:t>we have moved away from a globalised world where we trust everyone into a post-globalised</w:t>
      </w:r>
      <w:r>
        <w:t xml:space="preserve"> or </w:t>
      </w:r>
      <w:r w:rsidRPr="00E539FB">
        <w:t>re-globalised world where we need to choose our allies and work on a solution based around that.</w:t>
      </w:r>
    </w:p>
    <w:p w:rsidR="006F02E0" w:rsidRPr="00E539FB" w:rsidP="006F02E0">
      <w:pPr>
        <w:pStyle w:val="Question"/>
        <w:numPr>
          <w:ilvl w:val="0"/>
          <w:numId w:val="9"/>
        </w:numPr>
      </w:pPr>
      <w:sdt>
        <w:sdtPr>
          <w:alias w:val="Member"/>
          <w:tag w:val="&lt;Member mnisId='5343' dodsId='158423'&gt;"/>
          <w:id w:val="-1362433623"/>
          <w:placeholder>
            <w:docPart w:val="A9C48FF4CB624C6DB59B5DABB287727B"/>
          </w:placeholder>
          <w:richText/>
        </w:sdtPr>
        <w:sdtContent>
          <w:r w:rsidRPr="00CF197B">
            <w:rPr>
              <w:b/>
            </w:rPr>
            <w:t>Mr Reynolds:</w:t>
          </w:r>
        </w:sdtContent>
      </w:sdt>
      <w:r w:rsidRPr="00E539FB">
        <w:t xml:space="preserve"> </w:t>
      </w:r>
      <w:r>
        <w:t>F</w:t>
      </w:r>
      <w:r w:rsidRPr="00E539FB">
        <w:t>inally from me</w:t>
      </w:r>
      <w:r>
        <w:t xml:space="preserve"> on this</w:t>
      </w:r>
      <w:r w:rsidRPr="00E539FB">
        <w:t xml:space="preserve">, the CBI said in April that the UK must not cut </w:t>
      </w:r>
      <w:r w:rsidR="00310E75">
        <w:t>itself</w:t>
      </w:r>
      <w:r w:rsidRPr="00E539FB">
        <w:t xml:space="preserve"> off from China</w:t>
      </w:r>
      <w:r>
        <w:t>. T</w:t>
      </w:r>
      <w:r w:rsidRPr="00E539FB">
        <w:t>he British Chamber of Commerce ha</w:t>
      </w:r>
      <w:r>
        <w:t>s</w:t>
      </w:r>
      <w:r w:rsidRPr="00E539FB">
        <w:t xml:space="preserve"> warned that mixed messages from different branches of </w:t>
      </w:r>
      <w:r>
        <w:t>Government</w:t>
      </w:r>
      <w:r w:rsidRPr="00E539FB">
        <w:t xml:space="preserve"> create a risk</w:t>
      </w:r>
      <w:r>
        <w:t>-</w:t>
      </w:r>
      <w:r w:rsidRPr="00E539FB">
        <w:t>averse environment in which China is often treated as high</w:t>
      </w:r>
      <w:r w:rsidR="00310E75">
        <w:t xml:space="preserve"> </w:t>
      </w:r>
      <w:r w:rsidRPr="00E539FB">
        <w:t xml:space="preserve">risk, which means we miss opportunities. What is your answer to those </w:t>
      </w:r>
      <w:r w:rsidRPr="00E539FB">
        <w:t>things?</w:t>
      </w:r>
    </w:p>
    <w:p w:rsidR="006F02E0" w:rsidP="006F02E0">
      <w:pPr>
        <w:pStyle w:val="Answer"/>
      </w:pPr>
      <w:sdt>
        <w:sdtPr>
          <w:alias w:val="Witness"/>
          <w:id w:val="-1244727846"/>
          <w:placeholder>
            <w:docPart w:val="AAE7A90BB7A84A348EC38B04D57312E4"/>
          </w:placeholder>
          <w:richText/>
        </w:sdtPr>
        <w:sdtContent>
          <w:r w:rsidRPr="00CF197B">
            <w:rPr>
              <w:b/>
              <w:i/>
            </w:rPr>
            <w:t>Sam Olsen:</w:t>
          </w:r>
        </w:sdtContent>
      </w:sdt>
      <w:r w:rsidRPr="00E539FB">
        <w:t xml:space="preserve"> </w:t>
      </w:r>
      <w:r>
        <w:t>T</w:t>
      </w:r>
      <w:r w:rsidRPr="00E539FB">
        <w:t xml:space="preserve">here </w:t>
      </w:r>
      <w:r>
        <w:t xml:space="preserve">are </w:t>
      </w:r>
      <w:r w:rsidRPr="00E539FB">
        <w:t xml:space="preserve">three ways of looking at the UK-China economic partnership. </w:t>
      </w:r>
      <w:r w:rsidR="00310E75">
        <w:t>No.</w:t>
      </w:r>
      <w:r w:rsidRPr="00E539FB">
        <w:t xml:space="preserve"> </w:t>
      </w:r>
      <w:r w:rsidR="00310E75">
        <w:t>1</w:t>
      </w:r>
      <w:r w:rsidRPr="00E539FB">
        <w:t xml:space="preserve"> is through trade. That trade is overstated</w:t>
      </w:r>
      <w:r>
        <w:t>. T</w:t>
      </w:r>
      <w:r w:rsidRPr="00E539FB">
        <w:t>he business community always go</w:t>
      </w:r>
      <w:r>
        <w:t xml:space="preserve">es on </w:t>
      </w:r>
      <w:r w:rsidRPr="00E539FB">
        <w:t xml:space="preserve">about how amazing China is. China does not need much of what we have to offer. That is why we only export </w:t>
      </w:r>
      <w:r w:rsidR="00310E75">
        <w:t>£</w:t>
      </w:r>
      <w:r w:rsidRPr="00E539FB">
        <w:t xml:space="preserve">29 billion and we import </w:t>
      </w:r>
      <w:r w:rsidR="00310E75">
        <w:t>£</w:t>
      </w:r>
      <w:r w:rsidRPr="00E539FB">
        <w:t>7</w:t>
      </w:r>
      <w:r w:rsidR="00310E75">
        <w:t>3</w:t>
      </w:r>
      <w:r w:rsidRPr="00E539FB">
        <w:t xml:space="preserve"> billion</w:t>
      </w:r>
      <w:r w:rsidR="00310E75">
        <w:t xml:space="preserve"> or something</w:t>
      </w:r>
      <w:r w:rsidRPr="00E539FB">
        <w:t xml:space="preserve">. </w:t>
      </w:r>
    </w:p>
    <w:p w:rsidR="006F02E0" w:rsidRPr="00E539FB" w:rsidP="006F02E0">
      <w:pPr>
        <w:pStyle w:val="Answer"/>
      </w:pPr>
      <w:r w:rsidRPr="00E539FB">
        <w:t>Secondly</w:t>
      </w:r>
      <w:r>
        <w:t xml:space="preserve">, </w:t>
      </w:r>
      <w:r w:rsidRPr="00E539FB">
        <w:t>even</w:t>
      </w:r>
      <w:r>
        <w:t xml:space="preserve"> in</w:t>
      </w:r>
      <w:r w:rsidRPr="00E539FB">
        <w:t xml:space="preserve"> the areas where we do have successful trade relationships, they are open to coercion, </w:t>
      </w:r>
      <w:r>
        <w:t xml:space="preserve">such as </w:t>
      </w:r>
      <w:r w:rsidRPr="00E539FB">
        <w:t xml:space="preserve">students and tourism. </w:t>
      </w:r>
      <w:r>
        <w:t xml:space="preserve">Do </w:t>
      </w:r>
      <w:r w:rsidRPr="00E539FB">
        <w:t>we really want to expose our business</w:t>
      </w:r>
      <w:r>
        <w:t xml:space="preserve">es to </w:t>
      </w:r>
      <w:r w:rsidRPr="00E539FB">
        <w:t>that?</w:t>
      </w:r>
      <w:r>
        <w:t xml:space="preserve"> T</w:t>
      </w:r>
      <w:r w:rsidRPr="00E539FB">
        <w:t>here are lots of allied countries w</w:t>
      </w:r>
      <w:r w:rsidR="00142464">
        <w:t>ith which</w:t>
      </w:r>
      <w:r w:rsidRPr="00E539FB">
        <w:t xml:space="preserve"> we want to have a better relationship</w:t>
      </w:r>
      <w:r>
        <w:t>. E</w:t>
      </w:r>
      <w:r w:rsidRPr="00E539FB">
        <w:t>very single time we do a trade delegation to China</w:t>
      </w:r>
      <w:r>
        <w:t xml:space="preserve">, it </w:t>
      </w:r>
      <w:r w:rsidRPr="00E539FB">
        <w:t>is a missed opportunity to do a trade delegation to Japan or Australia</w:t>
      </w:r>
      <w:r>
        <w:t>. T</w:t>
      </w:r>
      <w:r w:rsidRPr="00E539FB">
        <w:t>hose countries want to be our friends and they are our allies.</w:t>
      </w:r>
      <w:r>
        <w:t xml:space="preserve"> </w:t>
      </w:r>
      <w:r w:rsidRPr="00E539FB">
        <w:t>I really dispute the business community saying that there is a massive China prize because it is about opportunity cost.</w:t>
      </w:r>
    </w:p>
    <w:p w:rsidR="006F02E0" w:rsidRPr="00E539FB" w:rsidP="006F02E0">
      <w:pPr>
        <w:pStyle w:val="Question"/>
        <w:numPr>
          <w:ilvl w:val="0"/>
          <w:numId w:val="9"/>
        </w:numPr>
      </w:pPr>
      <w:sdt>
        <w:sdtPr>
          <w:alias w:val="Member"/>
          <w:tag w:val="&lt;Member mnisId='5325' dodsId='173283'&gt;"/>
          <w:id w:val="-1443993828"/>
          <w:placeholder>
            <w:docPart w:val="0376A12633B548BF9078C3ECFBA8D78F"/>
          </w:placeholder>
          <w:richText/>
        </w:sdtPr>
        <w:sdtContent>
          <w:r w:rsidRPr="00CF197B">
            <w:rPr>
              <w:b/>
            </w:rPr>
            <w:t>Charlie Maynard:</w:t>
          </w:r>
        </w:sdtContent>
      </w:sdt>
      <w:r w:rsidRPr="00E539FB">
        <w:t xml:space="preserve"> </w:t>
      </w:r>
      <w:r>
        <w:t>W</w:t>
      </w:r>
      <w:r w:rsidRPr="00E539FB">
        <w:t xml:space="preserve">e </w:t>
      </w:r>
      <w:r>
        <w:t xml:space="preserve">have </w:t>
      </w:r>
      <w:r w:rsidRPr="00E539FB">
        <w:t>spen</w:t>
      </w:r>
      <w:r>
        <w:t xml:space="preserve">t </w:t>
      </w:r>
      <w:r w:rsidRPr="00E539FB">
        <w:t>a lot of time talking about China’s strengths and our weaknesses. What about the opposite</w:t>
      </w:r>
      <w:r>
        <w:t xml:space="preserve">? What are </w:t>
      </w:r>
      <w:r w:rsidR="00310E75">
        <w:t>its</w:t>
      </w:r>
      <w:r w:rsidRPr="00E539FB">
        <w:t xml:space="preserve"> weaknesses? How much time are you thinking about that</w:t>
      </w:r>
      <w:r>
        <w:t xml:space="preserve">? Do you have </w:t>
      </w:r>
      <w:r w:rsidRPr="00E539FB">
        <w:t xml:space="preserve">any </w:t>
      </w:r>
      <w:r w:rsidRPr="00E539FB">
        <w:t>particular ideas</w:t>
      </w:r>
      <w:r w:rsidRPr="00E539FB">
        <w:t xml:space="preserve"> around that?</w:t>
      </w:r>
    </w:p>
    <w:p w:rsidR="006F02E0" w:rsidRPr="00E539FB" w:rsidP="006F02E0">
      <w:pPr>
        <w:pStyle w:val="Remark"/>
      </w:pPr>
      <w:sdt>
        <w:sdtPr>
          <w:alias w:val="Member"/>
          <w:tag w:val="&lt;Member mnisId='1516' dodsId='35897'&gt;"/>
          <w:id w:val="1308905983"/>
          <w:placeholder>
            <w:docPart w:val="98D34F8B39DB4576A8064D3D886280A3"/>
          </w:placeholder>
          <w:richText/>
        </w:sdtPr>
        <w:sdtContent>
          <w:r w:rsidRPr="00FF4959">
            <w:rPr>
              <w:b/>
            </w:rPr>
            <w:t>Chair:</w:t>
          </w:r>
        </w:sdtContent>
      </w:sdt>
      <w:r w:rsidRPr="00E539FB">
        <w:t xml:space="preserve"> For example, </w:t>
      </w:r>
      <w:r w:rsidR="00310E75">
        <w:t xml:space="preserve">it </w:t>
      </w:r>
      <w:r w:rsidR="00310E75">
        <w:t>has</w:t>
      </w:r>
      <w:r w:rsidRPr="00E539FB">
        <w:t xml:space="preserve"> to</w:t>
      </w:r>
      <w:r w:rsidRPr="00E539FB">
        <w:t xml:space="preserve"> have access to the </w:t>
      </w:r>
      <w:r>
        <w:t>€</w:t>
      </w:r>
      <w:r w:rsidRPr="00E539FB">
        <w:t xml:space="preserve">10 trillion European consumer market for </w:t>
      </w:r>
      <w:r w:rsidR="00310E75">
        <w:t>its</w:t>
      </w:r>
      <w:r w:rsidRPr="00E539FB">
        <w:t xml:space="preserve"> model to sustain itself.</w:t>
      </w:r>
    </w:p>
    <w:p w:rsidR="006F02E0" w:rsidP="006F02E0">
      <w:pPr>
        <w:pStyle w:val="Answer"/>
      </w:pPr>
      <w:sdt>
        <w:sdtPr>
          <w:alias w:val="Witness"/>
          <w:id w:val="1082799588"/>
          <w:placeholder>
            <w:docPart w:val="3DB5C7F1E0D344C1A2E965CE59F0AD8F"/>
          </w:placeholder>
          <w:richText/>
        </w:sdtPr>
        <w:sdtContent>
          <w:r w:rsidRPr="00CF197B">
            <w:rPr>
              <w:b/>
              <w:i/>
            </w:rPr>
            <w:t>Andrew Small:</w:t>
          </w:r>
        </w:sdtContent>
      </w:sdt>
      <w:r w:rsidRPr="00E539FB">
        <w:t xml:space="preserve"> </w:t>
      </w:r>
      <w:r w:rsidR="00310E75">
        <w:t>It is</w:t>
      </w:r>
      <w:r w:rsidRPr="00E539FB">
        <w:t xml:space="preserve"> in a more vulnerable period </w:t>
      </w:r>
      <w:r w:rsidRPr="00E539FB">
        <w:t>at the moment</w:t>
      </w:r>
      <w:r w:rsidRPr="00E539FB">
        <w:t xml:space="preserve">. </w:t>
      </w:r>
      <w:r w:rsidR="00310E75">
        <w:t>There</w:t>
      </w:r>
      <w:r w:rsidRPr="00E539FB">
        <w:t xml:space="preserve"> is this interesting combination of greater confidence and greater vulnerability at the same time. If you look at the economic situation in China, it is weak demand</w:t>
      </w:r>
      <w:r>
        <w:t xml:space="preserve">; </w:t>
      </w:r>
      <w:r w:rsidRPr="00E539FB">
        <w:t>it is weak housing market</w:t>
      </w:r>
      <w:r>
        <w:t xml:space="preserve">; </w:t>
      </w:r>
      <w:r w:rsidRPr="00E539FB">
        <w:t>it is weak consumer confidence</w:t>
      </w:r>
      <w:r>
        <w:t xml:space="preserve">; </w:t>
      </w:r>
      <w:r w:rsidRPr="00E539FB">
        <w:t>it is weak investor confidence</w:t>
      </w:r>
      <w:r>
        <w:t xml:space="preserve">; and </w:t>
      </w:r>
      <w:r w:rsidRPr="00E539FB">
        <w:t>it is deflation</w:t>
      </w:r>
      <w:r>
        <w:t>. I</w:t>
      </w:r>
      <w:r w:rsidRPr="00E539FB">
        <w:t xml:space="preserve">t is </w:t>
      </w:r>
      <w:r w:rsidRPr="00E539FB">
        <w:t>pretty uniformly</w:t>
      </w:r>
      <w:r w:rsidRPr="00E539FB">
        <w:t xml:space="preserve"> bleak</w:t>
      </w:r>
      <w:r>
        <w:t>-looking</w:t>
      </w:r>
      <w:r w:rsidRPr="00E539FB">
        <w:t>.</w:t>
      </w:r>
    </w:p>
    <w:p w:rsidR="006F02E0" w:rsidRPr="00E539FB" w:rsidP="006F02E0">
      <w:pPr>
        <w:pStyle w:val="Answer"/>
      </w:pPr>
      <w:r w:rsidRPr="00E539FB">
        <w:t>We know the headline numbers for GDP are borderline fictitious</w:t>
      </w:r>
      <w:r>
        <w:t>. E</w:t>
      </w:r>
      <w:r w:rsidRPr="00E539FB">
        <w:t xml:space="preserve">ven those numbers do not look good when we keep seeing the new data coming out. </w:t>
      </w:r>
      <w:r>
        <w:t>T</w:t>
      </w:r>
      <w:r w:rsidRPr="00E539FB">
        <w:t>here is a level of economic fragility that was not there before</w:t>
      </w:r>
      <w:r>
        <w:t>. T</w:t>
      </w:r>
      <w:r w:rsidRPr="00E539FB">
        <w:t xml:space="preserve">he only significant growth driver has been either </w:t>
      </w:r>
      <w:r>
        <w:t>government</w:t>
      </w:r>
      <w:r w:rsidRPr="00E539FB">
        <w:t xml:space="preserve"> spending</w:t>
      </w:r>
      <w:r w:rsidRPr="00310E75" w:rsidR="00310E75">
        <w:t xml:space="preserve"> </w:t>
      </w:r>
      <w:r w:rsidR="00310E75">
        <w:t xml:space="preserve">and </w:t>
      </w:r>
      <w:r w:rsidRPr="00E539FB" w:rsidR="00310E75">
        <w:t>financing</w:t>
      </w:r>
      <w:r w:rsidR="00310E75">
        <w:t>, in various ways,</w:t>
      </w:r>
      <w:r w:rsidRPr="00E539FB">
        <w:t xml:space="preserve"> or exports</w:t>
      </w:r>
      <w:r>
        <w:t xml:space="preserve">. </w:t>
      </w:r>
    </w:p>
    <w:p w:rsidR="006F02E0" w:rsidP="006F02E0">
      <w:pPr>
        <w:pStyle w:val="Answer"/>
      </w:pPr>
      <w:r>
        <w:t>P</w:t>
      </w:r>
      <w:r w:rsidRPr="00E539FB">
        <w:t xml:space="preserve">roportionately, it means that the Chinese economy is therefore more dependent on exports than it was during previous periods. At the same time, they have hardened their economy and, as Greg was talking about, </w:t>
      </w:r>
      <w:r>
        <w:t xml:space="preserve">they have </w:t>
      </w:r>
      <w:r w:rsidRPr="00E539FB">
        <w:t>put a model in place that means their coercive capabilities are much stronger.</w:t>
      </w:r>
    </w:p>
    <w:p w:rsidR="006F02E0" w:rsidRPr="00E539FB" w:rsidP="006F02E0">
      <w:pPr>
        <w:pStyle w:val="Answer"/>
      </w:pPr>
      <w:r>
        <w:t>T</w:t>
      </w:r>
      <w:r w:rsidRPr="00E539FB">
        <w:t xml:space="preserve">hey think they are in a weaker position in terms of being able to withstand certain forms of economic shock </w:t>
      </w:r>
      <w:r w:rsidRPr="00E539FB">
        <w:t>at the moment</w:t>
      </w:r>
      <w:r>
        <w:t>. C</w:t>
      </w:r>
      <w:r w:rsidRPr="00E539FB">
        <w:t>learly</w:t>
      </w:r>
      <w:r>
        <w:t xml:space="preserve">, </w:t>
      </w:r>
      <w:r w:rsidRPr="00E539FB">
        <w:t>growing at 3%</w:t>
      </w:r>
      <w:r w:rsidR="001C3DCF">
        <w:t>—</w:t>
      </w:r>
      <w:r>
        <w:t xml:space="preserve">or </w:t>
      </w:r>
      <w:r w:rsidRPr="00E539FB">
        <w:t>whatever number you think the real one is</w:t>
      </w:r>
      <w:r>
        <w:t xml:space="preserve"> </w:t>
      </w:r>
      <w:r w:rsidRPr="00E539FB">
        <w:t>at the moment</w:t>
      </w:r>
      <w:r w:rsidR="004F7954">
        <w:t>—</w:t>
      </w:r>
      <w:r w:rsidRPr="00E539FB">
        <w:t xml:space="preserve">leaves them in a more vulnerable position to the kind of major escalation that they saw with the United States. They want a period of relative peace </w:t>
      </w:r>
      <w:r w:rsidRPr="00E539FB">
        <w:t>at the moment</w:t>
      </w:r>
      <w:r w:rsidRPr="00E539FB">
        <w:t>.</w:t>
      </w:r>
      <w:r>
        <w:t xml:space="preserve"> </w:t>
      </w:r>
    </w:p>
    <w:p w:rsidR="006F02E0" w:rsidP="006F02E0">
      <w:pPr>
        <w:pStyle w:val="Answer"/>
      </w:pPr>
      <w:r w:rsidRPr="00E539FB">
        <w:t xml:space="preserve">They want to reach some settlements </w:t>
      </w:r>
      <w:r>
        <w:t xml:space="preserve">during the </w:t>
      </w:r>
      <w:r w:rsidRPr="00E539FB">
        <w:t xml:space="preserve">period in which they </w:t>
      </w:r>
      <w:r>
        <w:t xml:space="preserve">are </w:t>
      </w:r>
      <w:r w:rsidRPr="00E539FB">
        <w:t>navigat</w:t>
      </w:r>
      <w:r>
        <w:t xml:space="preserve">ing </w:t>
      </w:r>
      <w:r w:rsidRPr="00E539FB">
        <w:t>this phase.</w:t>
      </w:r>
      <w:r>
        <w:t xml:space="preserve"> </w:t>
      </w:r>
      <w:r w:rsidRPr="00E539FB">
        <w:t xml:space="preserve">They know they have significant deficits in </w:t>
      </w:r>
      <w:r>
        <w:t xml:space="preserve">some </w:t>
      </w:r>
      <w:r w:rsidRPr="00E539FB">
        <w:t>areas</w:t>
      </w:r>
      <w:r>
        <w:t xml:space="preserve">. There are </w:t>
      </w:r>
      <w:r w:rsidRPr="00E539FB">
        <w:t>still a huge number of areas relating to advanced semiconductors that they need to bridge. The finance system</w:t>
      </w:r>
      <w:r>
        <w:t xml:space="preserve"> is</w:t>
      </w:r>
      <w:r w:rsidRPr="00E539FB">
        <w:t xml:space="preserve"> still extremely vulnerable to the dollar system. They are not much closer to getting that fixed in the next few years.</w:t>
      </w:r>
      <w:r>
        <w:t xml:space="preserve"> </w:t>
      </w:r>
      <w:r w:rsidRPr="00E539FB">
        <w:t>They still need a lot of that external demand, which is precisely why they want to coerce countries to stay open.</w:t>
      </w:r>
    </w:p>
    <w:p w:rsidR="006F02E0" w:rsidP="006F02E0">
      <w:pPr>
        <w:pStyle w:val="Answer"/>
      </w:pPr>
      <w:r>
        <w:t xml:space="preserve">Some of this is </w:t>
      </w:r>
      <w:r w:rsidRPr="00E539FB">
        <w:t xml:space="preserve">simply </w:t>
      </w:r>
      <w:r>
        <w:t xml:space="preserve">about the </w:t>
      </w:r>
      <w:r w:rsidRPr="00E539FB">
        <w:t>way</w:t>
      </w:r>
      <w:r>
        <w:t xml:space="preserve"> that </w:t>
      </w:r>
      <w:r w:rsidRPr="00E539FB">
        <w:t>the Chinese system works</w:t>
      </w:r>
      <w:r>
        <w:t>. I</w:t>
      </w:r>
      <w:r w:rsidRPr="00E539FB">
        <w:t xml:space="preserve">n a sense, we can choose how we wish to relate to this. </w:t>
      </w:r>
      <w:r>
        <w:t>T</w:t>
      </w:r>
      <w:r w:rsidRPr="00E539FB">
        <w:t>his also goes to this tools question.</w:t>
      </w:r>
      <w:r>
        <w:t xml:space="preserve"> </w:t>
      </w:r>
      <w:r w:rsidRPr="00E539FB">
        <w:t>They are very vulnerable to, for instance, transparency-related demands.</w:t>
      </w:r>
    </w:p>
    <w:p w:rsidR="006F02E0" w:rsidRPr="00E539FB" w:rsidP="006F02E0">
      <w:pPr>
        <w:pStyle w:val="Answer"/>
      </w:pPr>
      <w:r>
        <w:t xml:space="preserve">If </w:t>
      </w:r>
      <w:r w:rsidRPr="00E539FB">
        <w:t xml:space="preserve">you look at what </w:t>
      </w:r>
      <w:r>
        <w:t xml:space="preserve">has </w:t>
      </w:r>
      <w:r w:rsidRPr="00E539FB">
        <w:t>gone on with the first use of the new regulation that the Chinese put in place essentially to control the co</w:t>
      </w:r>
      <w:r>
        <w:t>-</w:t>
      </w:r>
      <w:r w:rsidRPr="00E539FB">
        <w:t>operation of Chinese firms with international supply chain regimes</w:t>
      </w:r>
      <w:r>
        <w:t xml:space="preserve">, one </w:t>
      </w:r>
      <w:r w:rsidRPr="00E539FB">
        <w:t xml:space="preserve">of the first points </w:t>
      </w:r>
      <w:r w:rsidR="00310E75">
        <w:t>at which</w:t>
      </w:r>
      <w:r>
        <w:t xml:space="preserve"> </w:t>
      </w:r>
      <w:r w:rsidRPr="00E539FB">
        <w:t xml:space="preserve">this was applied was in response to the EU </w:t>
      </w:r>
      <w:r w:rsidRPr="00E539FB" w:rsidR="00310E75">
        <w:t>foreign subsidies regulation</w:t>
      </w:r>
      <w:r w:rsidR="00310E75">
        <w:t xml:space="preserve">’s </w:t>
      </w:r>
      <w:r w:rsidRPr="00E539FB">
        <w:t xml:space="preserve">use of transparency demands for </w:t>
      </w:r>
      <w:r w:rsidRPr="00E539FB">
        <w:t>Nu</w:t>
      </w:r>
      <w:r>
        <w:t>c</w:t>
      </w:r>
      <w:r w:rsidRPr="00E539FB">
        <w:t>tec</w:t>
      </w:r>
      <w:r>
        <w:t>h</w:t>
      </w:r>
      <w:r>
        <w:t>. T</w:t>
      </w:r>
      <w:r w:rsidRPr="00E539FB">
        <w:t>hey have immediately responded by denying all co</w:t>
      </w:r>
      <w:r>
        <w:t>-</w:t>
      </w:r>
      <w:r w:rsidRPr="00E539FB">
        <w:t>operation with the EU side.</w:t>
      </w:r>
    </w:p>
    <w:p w:rsidR="006F02E0" w:rsidRPr="00E539FB" w:rsidP="006F02E0">
      <w:pPr>
        <w:pStyle w:val="Answer"/>
      </w:pPr>
      <w:r>
        <w:t xml:space="preserve">In </w:t>
      </w:r>
      <w:r w:rsidRPr="00E539FB">
        <w:t>some of these areas</w:t>
      </w:r>
      <w:r>
        <w:t xml:space="preserve">, </w:t>
      </w:r>
      <w:r w:rsidRPr="00E539FB">
        <w:t xml:space="preserve">the way </w:t>
      </w:r>
      <w:r>
        <w:t xml:space="preserve">that </w:t>
      </w:r>
      <w:r w:rsidRPr="00E539FB">
        <w:t>the Chinese system operates mean</w:t>
      </w:r>
      <w:r>
        <w:t>s</w:t>
      </w:r>
      <w:r w:rsidRPr="00E539FB">
        <w:t xml:space="preserve"> </w:t>
      </w:r>
      <w:r>
        <w:t xml:space="preserve">that </w:t>
      </w:r>
      <w:r w:rsidRPr="00E539FB">
        <w:t xml:space="preserve">there are economic tools that we can use on our side as well that elicit, in some cases, even more dramatic responses than some of the trade defence measures, for instance. </w:t>
      </w:r>
      <w:r>
        <w:t>T</w:t>
      </w:r>
      <w:r w:rsidRPr="00E539FB">
        <w:t>here are things that they do not want to</w:t>
      </w:r>
      <w:r>
        <w:t>—</w:t>
      </w:r>
    </w:p>
    <w:p w:rsidR="006F02E0" w:rsidRPr="00E539FB" w:rsidP="006F02E0">
      <w:pPr>
        <w:pStyle w:val="Remark"/>
      </w:pPr>
      <w:sdt>
        <w:sdtPr>
          <w:alias w:val="Member"/>
          <w:tag w:val="&lt;Member mnisId='1516' dodsId='35897'&gt;"/>
          <w:id w:val="-1455325560"/>
          <w:placeholder>
            <w:docPart w:val="DCBDA5F19C354BB79B6084E8514A5705"/>
          </w:placeholder>
          <w:richText/>
        </w:sdtPr>
        <w:sdtContent>
          <w:r w:rsidRPr="00FF4959">
            <w:rPr>
              <w:b/>
            </w:rPr>
            <w:t>Chair:</w:t>
          </w:r>
        </w:sdtContent>
      </w:sdt>
      <w:r w:rsidRPr="00E539FB">
        <w:t xml:space="preserve"> We are running slightly out of time, so I am going to accelerate</w:t>
      </w:r>
      <w:r w:rsidR="00310E75">
        <w:t xml:space="preserve"> us through</w:t>
      </w:r>
      <w:r>
        <w:t>.</w:t>
      </w:r>
    </w:p>
    <w:p w:rsidR="006F02E0" w:rsidRPr="00E539FB" w:rsidP="006F02E0">
      <w:pPr>
        <w:pStyle w:val="Question"/>
        <w:numPr>
          <w:ilvl w:val="0"/>
          <w:numId w:val="9"/>
        </w:numPr>
      </w:pPr>
      <w:sdt>
        <w:sdtPr>
          <w:alias w:val="Member"/>
          <w:tag w:val="&lt;Member mnisId='5172' dodsId='173280'&gt;"/>
          <w:id w:val="-49310529"/>
          <w:placeholder>
            <w:docPart w:val="B90CA4C8B9354B8C8A80896C1C52BEFF"/>
          </w:placeholder>
          <w:richText/>
        </w:sdtPr>
        <w:sdtContent>
          <w:r w:rsidRPr="00CF197B">
            <w:rPr>
              <w:b/>
            </w:rPr>
            <w:t>Dan Aldridge:</w:t>
          </w:r>
        </w:sdtContent>
      </w:sdt>
      <w:r w:rsidRPr="00E539FB">
        <w:t xml:space="preserve"> Sam, if I can come to you</w:t>
      </w:r>
      <w:r>
        <w:t>, t</w:t>
      </w:r>
      <w:r w:rsidRPr="00E539FB">
        <w:t xml:space="preserve">he </w:t>
      </w:r>
      <w:r>
        <w:t>Government have</w:t>
      </w:r>
      <w:r w:rsidRPr="00E539FB">
        <w:t xml:space="preserve"> launched a consultation on potential powers to protect the UK from adverse economic pressure. You talked about a mentality switch, and I thought that was </w:t>
      </w:r>
      <w:r w:rsidRPr="00E539FB">
        <w:t>really interesting</w:t>
      </w:r>
      <w:r w:rsidRPr="00E539FB">
        <w:t>. Where should the balance lie between the need for consultation and scrutiny</w:t>
      </w:r>
      <w:r w:rsidR="0051304B">
        <w:t>,</w:t>
      </w:r>
      <w:r w:rsidRPr="00E539FB">
        <w:t xml:space="preserve"> </w:t>
      </w:r>
      <w:r w:rsidR="0051304B">
        <w:t>and</w:t>
      </w:r>
      <w:r w:rsidRPr="00E539FB">
        <w:t xml:space="preserve"> the need for a quick response on this?</w:t>
      </w:r>
    </w:p>
    <w:p w:rsidR="006F02E0" w:rsidP="006F02E0">
      <w:pPr>
        <w:pStyle w:val="Answer"/>
      </w:pPr>
      <w:sdt>
        <w:sdtPr>
          <w:alias w:val="Witness"/>
          <w:id w:val="1767884055"/>
          <w:placeholder>
            <w:docPart w:val="9B391CA0BCCF4904AB3F84B316B85229"/>
          </w:placeholder>
          <w:richText/>
        </w:sdtPr>
        <w:sdtContent>
          <w:r w:rsidRPr="00CF197B">
            <w:rPr>
              <w:b/>
              <w:i/>
            </w:rPr>
            <w:t>Sam Olsen:</w:t>
          </w:r>
        </w:sdtContent>
      </w:sdt>
      <w:r w:rsidRPr="00E539FB">
        <w:t xml:space="preserve"> China often characterises </w:t>
      </w:r>
      <w:r w:rsidR="0051304B">
        <w:t>the west</w:t>
      </w:r>
      <w:r w:rsidRPr="00E539FB">
        <w:t xml:space="preserve"> as being very good at process but not very good at delivery. We need to move more into realising that the world is </w:t>
      </w:r>
      <w:r w:rsidRPr="00E539FB">
        <w:t>absolutely prioritising</w:t>
      </w:r>
      <w:r w:rsidRPr="00E539FB">
        <w:t xml:space="preserve"> delivery over process. </w:t>
      </w:r>
      <w:r>
        <w:t>T</w:t>
      </w:r>
      <w:r w:rsidRPr="00E539FB">
        <w:t xml:space="preserve">here is a balance in that, but we need to move </w:t>
      </w:r>
      <w:r w:rsidR="00FF7C14">
        <w:t>more quickly</w:t>
      </w:r>
      <w:r w:rsidRPr="00E539FB">
        <w:t xml:space="preserve">. The clock is ticking because every month we get </w:t>
      </w:r>
      <w:r w:rsidRPr="00E539FB">
        <w:t>more and more</w:t>
      </w:r>
      <w:r w:rsidRPr="00E539FB">
        <w:t xml:space="preserve"> Chinese exports</w:t>
      </w:r>
      <w:r>
        <w:t xml:space="preserve">. These are </w:t>
      </w:r>
      <w:r w:rsidRPr="00E539FB">
        <w:t>platform-led export</w:t>
      </w:r>
      <w:r>
        <w:t xml:space="preserve">s. This </w:t>
      </w:r>
      <w:r w:rsidRPr="00E539FB">
        <w:t>means the world is being cut off.</w:t>
      </w:r>
    </w:p>
    <w:p w:rsidR="006F02E0" w:rsidRPr="00E539FB" w:rsidP="006F02E0">
      <w:pPr>
        <w:pStyle w:val="Answer"/>
      </w:pPr>
      <w:r>
        <w:t xml:space="preserve">As </w:t>
      </w:r>
      <w:r w:rsidRPr="00E539FB">
        <w:t xml:space="preserve">I would categorise </w:t>
      </w:r>
      <w:r>
        <w:t>it</w:t>
      </w:r>
      <w:r w:rsidR="00FF7C14">
        <w:t>,</w:t>
      </w:r>
      <w:r>
        <w:t xml:space="preserve"> </w:t>
      </w:r>
      <w:r w:rsidRPr="00E539FB">
        <w:t xml:space="preserve">the world is basically </w:t>
      </w:r>
      <w:r>
        <w:t xml:space="preserve">splitting into the </w:t>
      </w:r>
      <w:r w:rsidRPr="00E539FB">
        <w:t>25%</w:t>
      </w:r>
      <w:r>
        <w:t xml:space="preserve">, which is </w:t>
      </w:r>
      <w:r w:rsidR="0051304B">
        <w:t>the west</w:t>
      </w:r>
      <w:r w:rsidRPr="00E539FB">
        <w:t xml:space="preserve"> and its close allies </w:t>
      </w:r>
      <w:r>
        <w:t xml:space="preserve">such as </w:t>
      </w:r>
      <w:r w:rsidRPr="00E539FB">
        <w:t>Japan</w:t>
      </w:r>
      <w:r>
        <w:t xml:space="preserve">, </w:t>
      </w:r>
      <w:r w:rsidRPr="00E539FB">
        <w:t xml:space="preserve">and the rest of the world. The rest of the world is increasingly coming under Chinese dominance </w:t>
      </w:r>
      <w:r>
        <w:t xml:space="preserve">around </w:t>
      </w:r>
      <w:r w:rsidRPr="00E539FB">
        <w:t>technology and industrial outputs.</w:t>
      </w:r>
    </w:p>
    <w:p w:rsidR="006F02E0" w:rsidRPr="00E539FB" w:rsidP="006F02E0">
      <w:pPr>
        <w:pStyle w:val="Answer"/>
      </w:pPr>
      <w:r>
        <w:t>Y</w:t>
      </w:r>
      <w:r w:rsidRPr="00E539FB">
        <w:t>ou go back to where we can push back on China. That links very much to your question</w:t>
      </w:r>
      <w:r>
        <w:t>. M</w:t>
      </w:r>
      <w:r w:rsidRPr="00E539FB">
        <w:t xml:space="preserve">aking it harder for China to go to </w:t>
      </w:r>
      <w:r w:rsidR="0051304B">
        <w:t>the west</w:t>
      </w:r>
      <w:r>
        <w:t xml:space="preserve"> and </w:t>
      </w:r>
      <w:r w:rsidR="00FF7C14">
        <w:t xml:space="preserve">to </w:t>
      </w:r>
      <w:r w:rsidRPr="00E539FB">
        <w:t>build</w:t>
      </w:r>
      <w:r>
        <w:t xml:space="preserve"> </w:t>
      </w:r>
      <w:r w:rsidRPr="00E539FB">
        <w:t xml:space="preserve">a bridge </w:t>
      </w:r>
      <w:r>
        <w:t xml:space="preserve">here </w:t>
      </w:r>
      <w:r w:rsidRPr="00E539FB">
        <w:t xml:space="preserve">is </w:t>
      </w:r>
      <w:r>
        <w:t xml:space="preserve">really </w:t>
      </w:r>
      <w:r w:rsidRPr="00E539FB">
        <w:t xml:space="preserve">going to push </w:t>
      </w:r>
      <w:r w:rsidR="00FF7C14">
        <w:t>it</w:t>
      </w:r>
      <w:r w:rsidRPr="00E539FB">
        <w:t xml:space="preserve"> down. </w:t>
      </w:r>
      <w:r>
        <w:t xml:space="preserve">We need to use </w:t>
      </w:r>
      <w:r w:rsidRPr="00E539FB">
        <w:t xml:space="preserve">that as a springboard </w:t>
      </w:r>
      <w:r>
        <w:t xml:space="preserve">and </w:t>
      </w:r>
      <w:r w:rsidRPr="00E539FB">
        <w:t xml:space="preserve">say to other countries around the world, </w:t>
      </w:r>
      <w:r>
        <w:t>“W</w:t>
      </w:r>
      <w:r w:rsidRPr="00E539FB">
        <w:t xml:space="preserve">e are the ones </w:t>
      </w:r>
      <w:r w:rsidRPr="00E539FB">
        <w:t xml:space="preserve">who are standing up </w:t>
      </w:r>
      <w:r>
        <w:t xml:space="preserve">to </w:t>
      </w:r>
      <w:r w:rsidRPr="00E539FB">
        <w:t>China. Why don</w:t>
      </w:r>
      <w:r w:rsidR="00FF7C14">
        <w:t>’</w:t>
      </w:r>
      <w:r w:rsidRPr="00E539FB">
        <w:t>t you come and be part of our group?</w:t>
      </w:r>
      <w:r>
        <w:t>” I</w:t>
      </w:r>
      <w:r w:rsidRPr="00E539FB">
        <w:t>t has got to that stage now.</w:t>
      </w:r>
    </w:p>
    <w:p w:rsidR="006F02E0" w:rsidRPr="00E539FB" w:rsidP="006F02E0">
      <w:pPr>
        <w:pStyle w:val="Question"/>
        <w:numPr>
          <w:ilvl w:val="0"/>
          <w:numId w:val="9"/>
        </w:numPr>
      </w:pPr>
      <w:sdt>
        <w:sdtPr>
          <w:alias w:val="Member"/>
          <w:tag w:val="&lt;Member mnisId='4418' dodsId='36008'&gt;"/>
          <w:id w:val="-1297283811"/>
          <w:placeholder>
            <w:docPart w:val="5802B93D159E4B1FA64D59A695D7CBCE"/>
          </w:placeholder>
          <w:richText/>
        </w:sdtPr>
        <w:sdtContent>
          <w:r w:rsidRPr="00CF197B">
            <w:rPr>
              <w:b/>
            </w:rPr>
            <w:t>Justin Madders:</w:t>
          </w:r>
        </w:sdtContent>
      </w:sdt>
      <w:r w:rsidRPr="00E539FB">
        <w:t xml:space="preserve"> Professor Murphy, how </w:t>
      </w:r>
      <w:r>
        <w:t xml:space="preserve">are </w:t>
      </w:r>
      <w:r w:rsidRPr="00E539FB">
        <w:t xml:space="preserve">the </w:t>
      </w:r>
      <w:r>
        <w:t>Government</w:t>
      </w:r>
      <w:r w:rsidRPr="00E539FB">
        <w:t xml:space="preserve"> doing in terms of eliminating forced labour from supply chains?</w:t>
      </w:r>
    </w:p>
    <w:p w:rsidR="006F02E0" w:rsidRPr="00E539FB" w:rsidP="006F02E0">
      <w:pPr>
        <w:pStyle w:val="Answer"/>
      </w:pPr>
      <w:sdt>
        <w:sdtPr>
          <w:alias w:val="Witness"/>
          <w:id w:val="-47608432"/>
          <w:placeholder>
            <w:docPart w:val="91695620BE554FC2842C1536EB970A6E"/>
          </w:placeholder>
          <w:richText/>
        </w:sdtPr>
        <w:sdtContent>
          <w:r w:rsidRPr="00CF197B">
            <w:rPr>
              <w:b/>
              <w:i/>
            </w:rPr>
            <w:t>Professor Murphy:</w:t>
          </w:r>
        </w:sdtContent>
      </w:sdt>
      <w:r w:rsidRPr="00E539FB">
        <w:t xml:space="preserve"> </w:t>
      </w:r>
      <w:r w:rsidR="00FF7C14">
        <w:t>In the UK, t</w:t>
      </w:r>
      <w:r>
        <w:t>hey are not doing anything at all, really. R</w:t>
      </w:r>
      <w:r w:rsidRPr="00E539FB">
        <w:t>ight now, you could bring a container ship into a UK port</w:t>
      </w:r>
      <w:r>
        <w:t xml:space="preserve"> with </w:t>
      </w:r>
      <w:r w:rsidRPr="00E539FB">
        <w:t xml:space="preserve">a big sticker on the side that said, </w:t>
      </w:r>
      <w:r>
        <w:t>“M</w:t>
      </w:r>
      <w:r w:rsidRPr="00E539FB">
        <w:t>ade with slave labour</w:t>
      </w:r>
      <w:r>
        <w:t>”</w:t>
      </w:r>
      <w:r w:rsidR="00944FEA">
        <w:t>,</w:t>
      </w:r>
      <w:r w:rsidRPr="00E539FB">
        <w:t xml:space="preserve"> and it would enter the market with no barriers.</w:t>
      </w:r>
      <w:r>
        <w:t xml:space="preserve"> </w:t>
      </w:r>
      <w:r w:rsidRPr="00E539FB">
        <w:t xml:space="preserve">We have a little clause in </w:t>
      </w:r>
      <w:r w:rsidR="00944FEA">
        <w:t>a</w:t>
      </w:r>
      <w:r>
        <w:t xml:space="preserve"> </w:t>
      </w:r>
      <w:r w:rsidRPr="00E539FB" w:rsidR="00944FEA">
        <w:t>health</w:t>
      </w:r>
      <w:r w:rsidR="00944FEA">
        <w:t xml:space="preserve">care procurement </w:t>
      </w:r>
      <w:r w:rsidRPr="00E539FB" w:rsidR="00944FEA">
        <w:t>Bill</w:t>
      </w:r>
      <w:r w:rsidRPr="00E539FB">
        <w:t xml:space="preserve">. We have a little clause in the Great British Energy </w:t>
      </w:r>
      <w:r>
        <w:t>Act</w:t>
      </w:r>
      <w:r w:rsidRPr="00E539FB">
        <w:t xml:space="preserve">. </w:t>
      </w:r>
      <w:r>
        <w:t>O</w:t>
      </w:r>
      <w:r w:rsidRPr="00E539FB">
        <w:t xml:space="preserve">therwise, we have no protections. Consumers do not have protections to know that their goods are free of forced labour. Businesses do not have protections from the market distortions of forced labour. The </w:t>
      </w:r>
      <w:r>
        <w:t>Government</w:t>
      </w:r>
      <w:r w:rsidRPr="00E539FB">
        <w:t xml:space="preserve"> ha</w:t>
      </w:r>
      <w:r>
        <w:t xml:space="preserve">ve </w:t>
      </w:r>
      <w:r w:rsidRPr="00E539FB">
        <w:t>no explanation for how they are going to change that right now.</w:t>
      </w:r>
    </w:p>
    <w:p w:rsidR="006F02E0" w:rsidP="006F02E0">
      <w:pPr>
        <w:pStyle w:val="Answer"/>
      </w:pPr>
      <w:r>
        <w:t>R</w:t>
      </w:r>
      <w:r w:rsidRPr="00E539FB">
        <w:t xml:space="preserve">ight </w:t>
      </w:r>
      <w:r w:rsidRPr="00E539FB">
        <w:t>now</w:t>
      </w:r>
      <w:r w:rsidRPr="00E539FB">
        <w:t xml:space="preserve"> is the moment when the UK </w:t>
      </w:r>
      <w:r>
        <w:t xml:space="preserve">really </w:t>
      </w:r>
      <w:r w:rsidRPr="00E539FB">
        <w:t>has to</w:t>
      </w:r>
      <w:r w:rsidRPr="00E539FB">
        <w:t xml:space="preserve"> step up on this front. The United States</w:t>
      </w:r>
      <w:r w:rsidR="00B71458">
        <w:t xml:space="preserve"> has</w:t>
      </w:r>
      <w:r w:rsidRPr="00E539FB">
        <w:t>, for better and for worse, threatened economies around the world with tariffs if they do not create a forced labour import ban. That is not how I would have convinced people to do that</w:t>
      </w:r>
      <w:r>
        <w:t xml:space="preserve">, but </w:t>
      </w:r>
      <w:r w:rsidRPr="00E539FB">
        <w:t xml:space="preserve">it is hanging over everyone’s heads. El Salvador </w:t>
      </w:r>
      <w:r>
        <w:t xml:space="preserve">has </w:t>
      </w:r>
      <w:r w:rsidRPr="00E539FB">
        <w:t>pass</w:t>
      </w:r>
      <w:r>
        <w:t>ed</w:t>
      </w:r>
      <w:r w:rsidRPr="00E539FB">
        <w:t xml:space="preserve"> a forced labour import ban. Indonesia</w:t>
      </w:r>
      <w:r>
        <w:t xml:space="preserve"> and </w:t>
      </w:r>
      <w:r w:rsidRPr="00E539FB">
        <w:t>Pakistan have passed bans in the last three months. Thirteen other countries have agreed to do it.</w:t>
      </w:r>
    </w:p>
    <w:p w:rsidR="006F02E0" w:rsidRPr="00E539FB" w:rsidP="006F02E0">
      <w:pPr>
        <w:pStyle w:val="Answer"/>
      </w:pPr>
      <w:r>
        <w:t xml:space="preserve">We know that right now </w:t>
      </w:r>
      <w:r w:rsidRPr="00E539FB">
        <w:t>the UK is not at risk of becoming a dumping ground for forced labour-made goods. It is a dumping ground for forced labour-made goods.</w:t>
      </w:r>
      <w:r>
        <w:t xml:space="preserve"> </w:t>
      </w:r>
      <w:r w:rsidRPr="00E539FB">
        <w:t>Isotopic testing proves time and time again that stuff that is not going to the US</w:t>
      </w:r>
      <w:r>
        <w:t xml:space="preserve"> </w:t>
      </w:r>
      <w:r w:rsidRPr="00E539FB">
        <w:t xml:space="preserve">because </w:t>
      </w:r>
      <w:r w:rsidR="00944FEA">
        <w:t>it</w:t>
      </w:r>
      <w:r w:rsidRPr="00E539FB">
        <w:t xml:space="preserve"> ban</w:t>
      </w:r>
      <w:r w:rsidR="00944FEA">
        <w:t>ned</w:t>
      </w:r>
      <w:r w:rsidRPr="00E539FB">
        <w:t xml:space="preserve"> the import of forced labour-made goods is coming into the UK. </w:t>
      </w:r>
      <w:r>
        <w:t>W</w:t>
      </w:r>
      <w:r w:rsidRPr="00E539FB">
        <w:t xml:space="preserve">e really </w:t>
      </w:r>
      <w:r w:rsidRPr="00E539FB">
        <w:t>have to</w:t>
      </w:r>
      <w:r w:rsidRPr="00E539FB">
        <w:t xml:space="preserve"> get on this now. If you do not, it is just going to mean </w:t>
      </w:r>
      <w:r>
        <w:t xml:space="preserve">that </w:t>
      </w:r>
      <w:r w:rsidRPr="00E539FB">
        <w:t>the world is closing in on ensuring that the UK receives all those goods.</w:t>
      </w:r>
    </w:p>
    <w:p w:rsidR="006F02E0" w:rsidP="006F02E0">
      <w:pPr>
        <w:pStyle w:val="Remark"/>
      </w:pPr>
      <w:sdt>
        <w:sdtPr>
          <w:alias w:val="Member"/>
          <w:tag w:val="&lt;Member mnisId='4418' dodsId='36008'&gt;"/>
          <w:id w:val="-1735621458"/>
          <w:placeholder>
            <w:docPart w:val="B84E85041DA54B7CAC1137FF9E64C126"/>
          </w:placeholder>
          <w:richText/>
        </w:sdtPr>
        <w:sdtContent>
          <w:r w:rsidRPr="000B1609">
            <w:rPr>
              <w:b/>
            </w:rPr>
            <w:t>Justin Madders:</w:t>
          </w:r>
        </w:sdtContent>
      </w:sdt>
      <w:r w:rsidRPr="000B1609">
        <w:t xml:space="preserve"> </w:t>
      </w:r>
      <w:r w:rsidR="00944FEA">
        <w:t xml:space="preserve">Thank you. </w:t>
      </w:r>
      <w:r>
        <w:t>T</w:t>
      </w:r>
      <w:r w:rsidRPr="00E539FB">
        <w:t xml:space="preserve">hat is very clear. </w:t>
      </w:r>
    </w:p>
    <w:p w:rsidR="006F02E0" w:rsidRPr="00E539FB" w:rsidP="006F02E0">
      <w:pPr>
        <w:pStyle w:val="Question"/>
        <w:numPr>
          <w:ilvl w:val="0"/>
          <w:numId w:val="9"/>
        </w:numPr>
      </w:pPr>
      <w:sdt>
        <w:sdtPr>
          <w:alias w:val="Member"/>
          <w:tag w:val="&lt;Member mnisId='5343' dodsId='158423'&gt;"/>
          <w:id w:val="-1728828902"/>
          <w:placeholder>
            <w:docPart w:val="23180B6F92F743F9B3BC1687D9DBF6E1"/>
          </w:placeholder>
          <w:richText/>
        </w:sdtPr>
        <w:sdtContent>
          <w:r w:rsidRPr="000B1609">
            <w:rPr>
              <w:b/>
            </w:rPr>
            <w:t>Mr Reynolds:</w:t>
          </w:r>
        </w:sdtContent>
      </w:sdt>
      <w:r w:rsidRPr="000B1609">
        <w:t xml:space="preserve"> </w:t>
      </w:r>
      <w:r w:rsidRPr="00E539FB">
        <w:t xml:space="preserve">Very quickly, the UK was at one point the world leader </w:t>
      </w:r>
      <w:r w:rsidR="00F81830">
        <w:t>against</w:t>
      </w:r>
      <w:r w:rsidRPr="00E539FB">
        <w:t xml:space="preserve"> forced labour</w:t>
      </w:r>
      <w:r>
        <w:t xml:space="preserve">. </w:t>
      </w:r>
    </w:p>
    <w:p w:rsidR="006F02E0" w:rsidRPr="00E539FB" w:rsidP="006F02E0">
      <w:pPr>
        <w:pStyle w:val="Answer"/>
      </w:pPr>
      <w:sdt>
        <w:sdtPr>
          <w:alias w:val="Witness"/>
          <w:id w:val="-1740700521"/>
          <w:placeholder>
            <w:docPart w:val="8431DCCC3D3A46649A9C481813918242"/>
          </w:placeholder>
          <w:richText/>
        </w:sdtPr>
        <w:sdtContent>
          <w:r w:rsidRPr="00CF197B">
            <w:rPr>
              <w:b/>
              <w:i/>
            </w:rPr>
            <w:t>Professor Murphy:</w:t>
          </w:r>
        </w:sdtContent>
      </w:sdt>
      <w:r w:rsidRPr="00E539FB">
        <w:t xml:space="preserve"> </w:t>
      </w:r>
      <w:r>
        <w:t>Yes, i</w:t>
      </w:r>
      <w:r w:rsidRPr="00E539FB">
        <w:t>n the 19th century and the 21st.</w:t>
      </w:r>
    </w:p>
    <w:p w:rsidR="006F02E0" w:rsidRPr="00E539FB" w:rsidP="00425848">
      <w:pPr>
        <w:pStyle w:val="Question"/>
      </w:pPr>
      <w:sdt>
        <w:sdtPr>
          <w:alias w:val="Member"/>
          <w:tag w:val="&lt;Member mnisId='5343' dodsId='158423'&gt;"/>
          <w:id w:val="-104891080"/>
          <w:placeholder>
            <w:docPart w:val="8F4B6B708CCC40EAAA5098B5A0837496"/>
          </w:placeholder>
          <w:richText/>
        </w:sdtPr>
        <w:sdtContent>
          <w:r w:rsidRPr="00CF197B">
            <w:rPr>
              <w:b/>
            </w:rPr>
            <w:t>Mr Reynolds:</w:t>
          </w:r>
        </w:sdtContent>
      </w:sdt>
      <w:r w:rsidRPr="00E539FB">
        <w:t xml:space="preserve"> What </w:t>
      </w:r>
      <w:r>
        <w:t xml:space="preserve">has </w:t>
      </w:r>
      <w:r w:rsidRPr="00E539FB">
        <w:t>gone wrong?</w:t>
      </w:r>
    </w:p>
    <w:p w:rsidR="006F02E0" w:rsidP="006F02E0">
      <w:pPr>
        <w:pStyle w:val="Answer"/>
      </w:pPr>
      <w:sdt>
        <w:sdtPr>
          <w:alias w:val="Witness"/>
          <w:id w:val="-858190773"/>
          <w:placeholder>
            <w:docPart w:val="833D32DA19BD43A4B819902ACEA02EF7"/>
          </w:placeholder>
          <w:richText/>
        </w:sdtPr>
        <w:sdtContent>
          <w:r w:rsidRPr="00CF197B">
            <w:rPr>
              <w:b/>
              <w:i/>
            </w:rPr>
            <w:t>Professor Murphy:</w:t>
          </w:r>
        </w:sdtContent>
      </w:sdt>
      <w:r w:rsidRPr="00E539FB">
        <w:t xml:space="preserve"> </w:t>
      </w:r>
      <w:r>
        <w:t xml:space="preserve">The Modern Slavery Act </w:t>
      </w:r>
      <w:r w:rsidRPr="00E539FB">
        <w:t>is nice enough. It was a good start. It was important that the UK kicked that off</w:t>
      </w:r>
      <w:r w:rsidR="00DC1514">
        <w:t>—m</w:t>
      </w:r>
      <w:r w:rsidRPr="00E539FB">
        <w:t>ost countries lagged on that fron</w:t>
      </w:r>
      <w:r w:rsidR="00DC1514">
        <w:t>t—but i</w:t>
      </w:r>
      <w:r w:rsidRPr="00E539FB">
        <w:t>t does not actually have any teeth. It does not require companies even to report. They can report that they have done nothing this year</w:t>
      </w:r>
      <w:r w:rsidR="005F3B83">
        <w:t>—t</w:t>
      </w:r>
      <w:r w:rsidRPr="00E539FB">
        <w:t xml:space="preserve">hat satisfies the law. </w:t>
      </w:r>
      <w:r>
        <w:t xml:space="preserve">The </w:t>
      </w:r>
      <w:r w:rsidRPr="00E539FB">
        <w:t>vast majority of</w:t>
      </w:r>
      <w:r w:rsidRPr="00E539FB">
        <w:t xml:space="preserve"> companies do not even do that. </w:t>
      </w:r>
      <w:r>
        <w:t xml:space="preserve">They </w:t>
      </w:r>
      <w:r w:rsidRPr="00E539FB">
        <w:t>could legit</w:t>
      </w:r>
      <w:r w:rsidR="00944FEA">
        <w:t xml:space="preserve"> just</w:t>
      </w:r>
      <w:r>
        <w:t xml:space="preserve"> </w:t>
      </w:r>
      <w:r w:rsidRPr="00E539FB">
        <w:t xml:space="preserve">say, </w:t>
      </w:r>
      <w:r>
        <w:t>“W</w:t>
      </w:r>
      <w:r w:rsidRPr="00E539FB">
        <w:t>e knowingly import goods made with forced labour</w:t>
      </w:r>
      <w:r w:rsidR="005F3B83">
        <w:t>,</w:t>
      </w:r>
      <w:r>
        <w:t xml:space="preserve">” </w:t>
      </w:r>
      <w:r w:rsidRPr="00E539FB">
        <w:t>and there would be no penalty for that.</w:t>
      </w:r>
    </w:p>
    <w:p w:rsidR="006F02E0" w:rsidRPr="00E539FB" w:rsidP="006F02E0">
      <w:pPr>
        <w:pStyle w:val="Question"/>
        <w:numPr>
          <w:ilvl w:val="0"/>
          <w:numId w:val="9"/>
        </w:numPr>
      </w:pPr>
      <w:sdt>
        <w:sdtPr>
          <w:rPr>
            <w:bCs/>
            <w:iCs/>
          </w:rPr>
          <w:alias w:val="Member"/>
          <w:tag w:val="&lt;Member mnisId='5343' dodsId='158423'&gt;"/>
          <w:id w:val="-310563165"/>
          <w:placeholder>
            <w:docPart w:val="4536902C75CD4A899AE466BC644E000B"/>
          </w:placeholder>
          <w:richText/>
        </w:sdtPr>
        <w:sdtContent>
          <w:r w:rsidRPr="009C0889">
            <w:rPr>
              <w:b/>
              <w:bCs/>
              <w:iCs/>
            </w:rPr>
            <w:t>Mr Reynolds:</w:t>
          </w:r>
        </w:sdtContent>
      </w:sdt>
      <w:r w:rsidRPr="009C0889">
        <w:rPr>
          <w:bCs/>
          <w:iCs/>
        </w:rPr>
        <w:t xml:space="preserve"> </w:t>
      </w:r>
      <w:r w:rsidR="005F3B83">
        <w:rPr>
          <w:bCs/>
          <w:iCs/>
        </w:rPr>
        <w:t>Do w</w:t>
      </w:r>
      <w:r w:rsidRPr="00E539FB">
        <w:t>e need a new piece of legislation</w:t>
      </w:r>
      <w:r w:rsidR="005F3B83">
        <w:t>?</w:t>
      </w:r>
    </w:p>
    <w:p w:rsidR="006F02E0" w:rsidP="006F02E0">
      <w:pPr>
        <w:pStyle w:val="Answer"/>
      </w:pPr>
      <w:sdt>
        <w:sdtPr>
          <w:alias w:val="Witness"/>
          <w:id w:val="-1526398653"/>
          <w:placeholder>
            <w:docPart w:val="24B5D9D3BD7E4A00BB71464FDEE8EB62"/>
          </w:placeholder>
          <w:richText/>
        </w:sdtPr>
        <w:sdtContent>
          <w:r w:rsidRPr="009C0889">
            <w:rPr>
              <w:b/>
              <w:i/>
            </w:rPr>
            <w:t>Professor Murphy:</w:t>
          </w:r>
        </w:sdtContent>
      </w:sdt>
      <w:r w:rsidRPr="009C0889">
        <w:t xml:space="preserve"> </w:t>
      </w:r>
      <w:r>
        <w:t xml:space="preserve">We need a new piece of legislation. </w:t>
      </w:r>
      <w:r w:rsidRPr="00E539FB">
        <w:t xml:space="preserve">It should include both a forced labour import ban and human rights and environmental due </w:t>
      </w:r>
      <w:r w:rsidRPr="00E539FB">
        <w:t xml:space="preserve">diligence. It could be two separate pieces of legislation. </w:t>
      </w:r>
      <w:r>
        <w:t>O</w:t>
      </w:r>
      <w:r w:rsidRPr="00E539FB">
        <w:t>ne of them ensures that companies know what is in their supply chains. The other one penali</w:t>
      </w:r>
      <w:r>
        <w:t>s</w:t>
      </w:r>
      <w:r w:rsidRPr="00E539FB">
        <w:t xml:space="preserve">es them for bringing </w:t>
      </w:r>
      <w:r>
        <w:t xml:space="preserve">in </w:t>
      </w:r>
      <w:r w:rsidRPr="00E539FB">
        <w:t>things that are made with forced labour.</w:t>
      </w:r>
    </w:p>
    <w:p w:rsidR="006F02E0" w:rsidRPr="00E539FB" w:rsidP="006F02E0">
      <w:pPr>
        <w:pStyle w:val="Answer"/>
      </w:pPr>
      <w:r>
        <w:t>A</w:t>
      </w:r>
      <w:r w:rsidRPr="00E539FB">
        <w:t xml:space="preserve">s I said before, </w:t>
      </w:r>
      <w:r>
        <w:t xml:space="preserve">that </w:t>
      </w:r>
      <w:r w:rsidRPr="00E539FB">
        <w:t xml:space="preserve">should be paired with subsidies to assist companies to manufacture those goods in the UK. </w:t>
      </w:r>
      <w:r>
        <w:t>T</w:t>
      </w:r>
      <w:r w:rsidRPr="00E539FB">
        <w:t>hat will bring jobs to the UK. It will help you to ensure that you are not going to be held captive to goods that are made in China.</w:t>
      </w:r>
    </w:p>
    <w:p w:rsidR="006F02E0" w:rsidRPr="00E539FB" w:rsidP="006F02E0">
      <w:pPr>
        <w:pStyle w:val="Question"/>
        <w:numPr>
          <w:ilvl w:val="0"/>
          <w:numId w:val="9"/>
        </w:numPr>
      </w:pPr>
      <w:sdt>
        <w:sdtPr>
          <w:alias w:val="Member"/>
          <w:tag w:val="&lt;Member mnisId='5358' dodsId='162571'&gt;"/>
          <w:id w:val="-1937893913"/>
          <w:placeholder>
            <w:docPart w:val="2A701CCFD5A64B7EAEA8E4BABC5BA58F"/>
          </w:placeholder>
          <w:richText/>
        </w:sdtPr>
        <w:sdtContent>
          <w:r w:rsidRPr="00CF197B">
            <w:rPr>
              <w:b/>
            </w:rPr>
            <w:t>John Cooper:</w:t>
          </w:r>
        </w:sdtContent>
      </w:sdt>
      <w:r w:rsidRPr="00E539FB">
        <w:t xml:space="preserve"> Very quickly, Mr Small, I wonder </w:t>
      </w:r>
      <w:r>
        <w:t xml:space="preserve">whether </w:t>
      </w:r>
      <w:r w:rsidRPr="00E539FB">
        <w:t xml:space="preserve">I could come to you. We heard about American tariffs. </w:t>
      </w:r>
      <w:r>
        <w:t>E</w:t>
      </w:r>
      <w:r w:rsidRPr="00E539FB">
        <w:t>conomic shots have been fired between the US and China, notwithstanding the recent visit by President Trump to China. Are we innocent bystanders in this war? Are we likely to get caught in the crossfire? Is there much we can do about that?</w:t>
      </w:r>
    </w:p>
    <w:p w:rsidR="006F02E0" w:rsidP="006F02E0">
      <w:pPr>
        <w:pStyle w:val="Answer"/>
      </w:pPr>
      <w:sdt>
        <w:sdtPr>
          <w:alias w:val="Witness"/>
          <w:id w:val="-599324953"/>
          <w:placeholder>
            <w:docPart w:val="825F8716FC9548A494957F074549FDF5"/>
          </w:placeholder>
          <w:richText/>
        </w:sdtPr>
        <w:sdtContent>
          <w:r w:rsidRPr="00CF197B">
            <w:rPr>
              <w:b/>
              <w:i/>
            </w:rPr>
            <w:t>Andrew Small:</w:t>
          </w:r>
        </w:sdtContent>
      </w:sdt>
      <w:r w:rsidRPr="00E539FB">
        <w:t xml:space="preserve"> There is a sort of truce </w:t>
      </w:r>
      <w:r w:rsidRPr="00E539FB">
        <w:t>at the moment</w:t>
      </w:r>
      <w:r w:rsidRPr="00E539FB">
        <w:t xml:space="preserve">, effectively. </w:t>
      </w:r>
      <w:r>
        <w:t>F</w:t>
      </w:r>
      <w:r w:rsidRPr="00E539FB">
        <w:t>irst of all</w:t>
      </w:r>
      <w:r w:rsidRPr="00E539FB">
        <w:t xml:space="preserve">, </w:t>
      </w:r>
      <w:r>
        <w:t xml:space="preserve">there is </w:t>
      </w:r>
      <w:r w:rsidRPr="00E539FB">
        <w:t>the agreement that was reached in Busan last year on rare earths. They are still restricted</w:t>
      </w:r>
      <w:r>
        <w:t xml:space="preserve">, but </w:t>
      </w:r>
      <w:r w:rsidRPr="00E539FB">
        <w:t xml:space="preserve">the more extreme measures that the Chinese side was proposing have still been held off for now. Of course, the US pulled the tariffs back, but </w:t>
      </w:r>
      <w:r>
        <w:t xml:space="preserve">it </w:t>
      </w:r>
      <w:r w:rsidRPr="00E539FB">
        <w:t xml:space="preserve">has </w:t>
      </w:r>
      <w:r>
        <w:t xml:space="preserve">also </w:t>
      </w:r>
      <w:r w:rsidRPr="00E539FB">
        <w:t>frozen quite a few of the economic security measures that it had been pursuing.</w:t>
      </w:r>
    </w:p>
    <w:p w:rsidR="006F02E0" w:rsidP="006F02E0">
      <w:pPr>
        <w:pStyle w:val="Answer"/>
      </w:pPr>
      <w:r w:rsidRPr="00E539FB">
        <w:t xml:space="preserve">China essentially put the US on the back foot </w:t>
      </w:r>
      <w:r w:rsidRPr="00E539FB">
        <w:t>as a result of</w:t>
      </w:r>
      <w:r w:rsidRPr="00E539FB">
        <w:t xml:space="preserve"> the way the entire thing was handled. The advantage of that is that it is, for now, a somewhat more stable framework than we had with all the volatility last year, where there were clear spill</w:t>
      </w:r>
      <w:r w:rsidR="004E5D15">
        <w:t>-</w:t>
      </w:r>
      <w:r w:rsidRPr="00E539FB">
        <w:t xml:space="preserve">over implications for everyone else </w:t>
      </w:r>
      <w:r>
        <w:t xml:space="preserve">from </w:t>
      </w:r>
      <w:r w:rsidRPr="00E539FB">
        <w:t>that level of escalation.</w:t>
      </w:r>
      <w:r>
        <w:t xml:space="preserve"> </w:t>
      </w:r>
      <w:r w:rsidRPr="00E539FB">
        <w:t xml:space="preserve">There </w:t>
      </w:r>
      <w:r>
        <w:t xml:space="preserve">are </w:t>
      </w:r>
      <w:r w:rsidRPr="00E539FB">
        <w:t xml:space="preserve">downsides to the fact that the US is now not pursuing as robust an approach on </w:t>
      </w:r>
      <w:r w:rsidRPr="00E539FB">
        <w:t>a number of</w:t>
      </w:r>
      <w:r w:rsidRPr="00E539FB">
        <w:t xml:space="preserve"> different areas</w:t>
      </w:r>
      <w:r>
        <w:t xml:space="preserve">, such as </w:t>
      </w:r>
      <w:r w:rsidRPr="00E539FB">
        <w:t>economic security, technology controls</w:t>
      </w:r>
      <w:r>
        <w:t xml:space="preserve"> or</w:t>
      </w:r>
      <w:r w:rsidRPr="00E539FB">
        <w:t xml:space="preserve"> even Taiwan.</w:t>
      </w:r>
      <w:r>
        <w:t xml:space="preserve"> I</w:t>
      </w:r>
      <w:r w:rsidRPr="00E539FB">
        <w:t>t is not necessarily that the equilibrium is conducive to the best outcome all round.</w:t>
      </w:r>
    </w:p>
    <w:p w:rsidR="006F02E0" w:rsidRPr="00E539FB" w:rsidP="006F02E0">
      <w:pPr>
        <w:pStyle w:val="Answer"/>
      </w:pPr>
      <w:r>
        <w:t>T</w:t>
      </w:r>
      <w:r w:rsidRPr="00E539FB">
        <w:t xml:space="preserve">here is some expectation </w:t>
      </w:r>
      <w:r>
        <w:t xml:space="preserve">that </w:t>
      </w:r>
      <w:r w:rsidRPr="00E539FB">
        <w:t>for now the US does not want to embark on a major trade escalation</w:t>
      </w:r>
      <w:r>
        <w:t>. T</w:t>
      </w:r>
      <w:r w:rsidRPr="00E539FB">
        <w:t xml:space="preserve">he fear that </w:t>
      </w:r>
      <w:r w:rsidR="00944FEA">
        <w:t>it has</w:t>
      </w:r>
      <w:r w:rsidRPr="00E539FB">
        <w:t xml:space="preserve"> </w:t>
      </w:r>
      <w:r w:rsidRPr="00E539FB">
        <w:t>at the moment</w:t>
      </w:r>
      <w:r w:rsidRPr="00E539FB">
        <w:t xml:space="preserve"> is that China has escalation dominance because </w:t>
      </w:r>
      <w:r w:rsidR="00944FEA">
        <w:t>it</w:t>
      </w:r>
      <w:r w:rsidRPr="00E539FB">
        <w:t xml:space="preserve"> can essentially shut down the functioning of the US economy and </w:t>
      </w:r>
      <w:r w:rsidRPr="00E539FB">
        <w:t>a number of</w:t>
      </w:r>
      <w:r w:rsidRPr="00E539FB">
        <w:t xml:space="preserve"> other economies.</w:t>
      </w:r>
      <w:r>
        <w:t xml:space="preserve"> Because </w:t>
      </w:r>
      <w:r w:rsidRPr="00E539FB">
        <w:t xml:space="preserve">China </w:t>
      </w:r>
      <w:r>
        <w:t xml:space="preserve">also </w:t>
      </w:r>
      <w:r w:rsidRPr="00E539FB">
        <w:t xml:space="preserve">wants to maintain a relative period of peace while it builds out and addresses some of its deficiencies, there </w:t>
      </w:r>
      <w:r>
        <w:t xml:space="preserve">are </w:t>
      </w:r>
      <w:r w:rsidRPr="00E539FB">
        <w:t xml:space="preserve">some tentative reasons to think that this has a chance of holding for a </w:t>
      </w:r>
      <w:r w:rsidR="002000BA">
        <w:t>time</w:t>
      </w:r>
      <w:r w:rsidRPr="00E539FB">
        <w:t>, even if it is extremely volatile.</w:t>
      </w:r>
    </w:p>
    <w:p w:rsidR="002000BA" w:rsidP="00E2041B">
      <w:pPr>
        <w:pStyle w:val="Remark"/>
      </w:pPr>
      <w:sdt>
        <w:sdtPr>
          <w:alias w:val="Member"/>
          <w:tag w:val="&lt;Member mnisId='1516' dodsId='35897'&gt;"/>
          <w:id w:val="1021591167"/>
          <w:placeholder>
            <w:docPart w:val="61D82C0387C44184923639F7E2935B02"/>
          </w:placeholder>
          <w:richText/>
        </w:sdtPr>
        <w:sdtContent>
          <w:r w:rsidRPr="00FF4959" w:rsidR="006F02E0">
            <w:rPr>
              <w:b/>
            </w:rPr>
            <w:t>Chair:</w:t>
          </w:r>
        </w:sdtContent>
      </w:sdt>
      <w:r w:rsidRPr="00E539FB" w:rsidR="006F02E0">
        <w:t xml:space="preserve"> </w:t>
      </w:r>
      <w:r w:rsidR="006F02E0">
        <w:t>W</w:t>
      </w:r>
      <w:r w:rsidRPr="00E539FB" w:rsidR="006F02E0">
        <w:t xml:space="preserve">e are out of time. That </w:t>
      </w:r>
      <w:r>
        <w:t xml:space="preserve">has </w:t>
      </w:r>
      <w:r w:rsidRPr="00E539FB" w:rsidR="006F02E0">
        <w:t xml:space="preserve">been an extremely useful discussion. Thank you very much indeed. What we would really benefit from, if you were in the market for this, is </w:t>
      </w:r>
      <w:r w:rsidR="006F02E0">
        <w:t xml:space="preserve">some </w:t>
      </w:r>
      <w:r w:rsidRPr="00E539FB" w:rsidR="006F02E0">
        <w:t>follow</w:t>
      </w:r>
      <w:r w:rsidR="006F02E0">
        <w:t>-</w:t>
      </w:r>
      <w:r w:rsidRPr="00E539FB" w:rsidR="006F02E0">
        <w:t xml:space="preserve">up </w:t>
      </w:r>
      <w:r w:rsidR="006F02E0">
        <w:t xml:space="preserve">on </w:t>
      </w:r>
      <w:r w:rsidRPr="00E539FB" w:rsidR="006F02E0">
        <w:t xml:space="preserve">something </w:t>
      </w:r>
      <w:r w:rsidR="006F02E0">
        <w:t xml:space="preserve">that </w:t>
      </w:r>
      <w:r w:rsidRPr="00E539FB" w:rsidR="006F02E0">
        <w:t xml:space="preserve">Mr Maynard asked earlier. </w:t>
      </w:r>
      <w:r w:rsidR="006F02E0">
        <w:t xml:space="preserve">We would like to get </w:t>
      </w:r>
      <w:r w:rsidRPr="00E539FB" w:rsidR="006F02E0">
        <w:t xml:space="preserve">your sense of where the vulnerabilities </w:t>
      </w:r>
      <w:r w:rsidR="006F02E0">
        <w:t xml:space="preserve">are </w:t>
      </w:r>
      <w:r w:rsidRPr="00E539FB" w:rsidR="006F02E0">
        <w:t xml:space="preserve">and </w:t>
      </w:r>
      <w:r w:rsidR="006F02E0">
        <w:t xml:space="preserve">which </w:t>
      </w:r>
      <w:r w:rsidRPr="00E539FB" w:rsidR="006F02E0">
        <w:t>tools we could be using. Mr Small, I know ECFR ha</w:t>
      </w:r>
      <w:r w:rsidR="006F02E0">
        <w:t>s</w:t>
      </w:r>
      <w:r w:rsidRPr="00E539FB" w:rsidR="006F02E0">
        <w:t xml:space="preserve"> published a short table of these tools, but we would really benefit from your advice on some of th</w:t>
      </w:r>
      <w:r w:rsidR="006F02E0">
        <w:t>e</w:t>
      </w:r>
      <w:r w:rsidRPr="00E539FB" w:rsidR="006F02E0">
        <w:t xml:space="preserve"> other tools that we might equip ourselves with. </w:t>
      </w:r>
      <w:r w:rsidR="006F02E0">
        <w:t>T</w:t>
      </w:r>
      <w:r w:rsidRPr="00E539FB" w:rsidR="006F02E0">
        <w:t>hat concludes this panel. Thank you very much indeed.</w:t>
      </w:r>
    </w:p>
    <w:p w:rsidR="006F02E0" w:rsidRPr="006F02E0" w:rsidP="006F02E0">
      <w:pPr>
        <w:pStyle w:val="QuestionCont"/>
      </w:pPr>
    </w:p>
    <w:sectPr w:rsidSect="008351F9">
      <w:headerReference w:type="default" r:id="rId9"/>
      <w:footerReference w:type="defaul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Hei">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0" w:type="auto"/>
      <w:tblLook w:val="06A0"/>
    </w:tblPr>
    <w:tblGrid>
      <w:gridCol w:w="3005"/>
      <w:gridCol w:w="3005"/>
      <w:gridCol w:w="3005"/>
    </w:tblGrid>
    <w:tr w:rsidTr="70732F09">
      <w:tblPrEx>
        <w:tblW w:w="0" w:type="auto"/>
        <w:tblLook w:val="06A0"/>
      </w:tblPrEx>
      <w:trPr>
        <w:trHeight w:val="300"/>
      </w:trPr>
      <w:tc>
        <w:tcPr>
          <w:tcW w:w="3005" w:type="dxa"/>
        </w:tcPr>
        <w:p w:rsidR="70732F09" w:rsidP="70732F09">
          <w:pPr>
            <w:pStyle w:val="Header"/>
            <w:ind w:left="-115"/>
            <w:jc w:val="left"/>
          </w:pPr>
        </w:p>
      </w:tc>
      <w:tc>
        <w:tcPr>
          <w:tcW w:w="3005" w:type="dxa"/>
        </w:tcPr>
        <w:p w:rsidR="70732F09" w:rsidP="70732F09">
          <w:pPr>
            <w:pStyle w:val="Header"/>
            <w:jc w:val="center"/>
          </w:pPr>
        </w:p>
      </w:tc>
      <w:tc>
        <w:tcPr>
          <w:tcW w:w="3005" w:type="dxa"/>
        </w:tcPr>
        <w:p w:rsidR="70732F09" w:rsidP="70732F09">
          <w:pPr>
            <w:pStyle w:val="Header"/>
            <w:ind w:right="-115"/>
            <w:jc w:val="right"/>
          </w:pPr>
        </w:p>
      </w:tc>
    </w:tr>
  </w:tbl>
  <w:p w:rsidR="70732F09"/>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6D5F02837B524D21A343103CC09753FB"/>
      </w:placeholder>
      <w:richText/>
    </w:sdtPr>
    <w:sdtEndPr>
      <w:rPr>
        <w:color w:val="808080" w:themeColor="background1" w:themeShade="80"/>
      </w:rPr>
    </w:sdtEndPr>
    <w:sdtContent>
      <w:p w:rsidR="003736A1" w:rsidP="009277D8">
        <w:pPr>
          <w:pStyle w:val="Para"/>
          <w:rPr>
            <w:color w:val="808080"/>
          </w:rPr>
        </w:pPr>
        <w:r w:rsidRPr="00DE40F6">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74161FAAFE13487B873D0DA78AB71FE0"/>
      </w:placeholder>
      <w:richText/>
    </w:sdtPr>
    <w:sdtEndPr>
      <w:rPr>
        <w:color w:val="808080" w:themeColor="background1" w:themeShade="80"/>
      </w:rPr>
    </w:sdtEnd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40ADC14"/>
    <w:lvl w:ilvl="0">
      <w:start w:val="138"/>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DE40F6"/>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thoma\Documents\Acolad\Select%20Committee%20Template%202018%20%5BFIXED%5D.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D5F02837B524D21A343103CC09753FB"/>
        <w:category>
          <w:name w:val="General"/>
          <w:gallery w:val="placeholder"/>
        </w:category>
        <w:types>
          <w:type w:val="bbPlcHdr"/>
        </w:types>
        <w:behaviors>
          <w:behavior w:val="content"/>
        </w:behaviors>
        <w:guid w:val="{7AD444AC-B677-4D39-93F0-0E159A75B78E}"/>
      </w:docPartPr>
      <w:docPartBody>
        <w:p w:rsidR="00712746" w:rsidP="0045657A">
          <w:pPr>
            <w:pStyle w:val="6D5F02837B524D21A343103CC09753FB"/>
          </w:pPr>
          <w:r w:rsidRPr="000753FC">
            <w:rPr>
              <w:rStyle w:val="PlaceholderText"/>
            </w:rPr>
            <w:t>Click here to enter text.</w:t>
          </w:r>
        </w:p>
      </w:docPartBody>
    </w:docPart>
    <w:docPart>
      <w:docPartPr>
        <w:name w:val="74161FAAFE13487B873D0DA78AB71FE0"/>
        <w:category>
          <w:name w:val="General"/>
          <w:gallery w:val="placeholder"/>
        </w:category>
        <w:types>
          <w:type w:val="bbPlcHdr"/>
        </w:types>
        <w:behaviors>
          <w:behavior w:val="content"/>
        </w:behaviors>
        <w:guid w:val="{F699CD14-2016-40FB-BDDF-51AC9ED2ECF0}"/>
      </w:docPartPr>
      <w:docPartBody>
        <w:p w:rsidR="00712746" w:rsidP="0045657A">
          <w:pPr>
            <w:pStyle w:val="74161FAAFE13487B873D0DA78AB71FE0"/>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23F50AD8-EEC1-4A6F-AFE0-D1419C1BFC8B}"/>
      </w:docPartPr>
      <w:docPartBody>
        <w:p w:rsidR="00712746">
          <w:r w:rsidRPr="00DA57F0">
            <w:rPr>
              <w:rStyle w:val="PlaceholderText"/>
            </w:rPr>
            <w:t>Click or tap here to enter text.</w:t>
          </w:r>
        </w:p>
      </w:docPartBody>
    </w:docPart>
    <w:docPart>
      <w:docPartPr>
        <w:name w:val="D6A313B22A4740ADA8DB553EC80A90E6"/>
        <w:category>
          <w:name w:val="General"/>
          <w:gallery w:val="placeholder"/>
        </w:category>
        <w:types>
          <w:type w:val="bbPlcHdr"/>
        </w:types>
        <w:behaviors>
          <w:behavior w:val="content"/>
        </w:behaviors>
        <w:guid w:val="{0E4AF3C2-522F-48C9-9435-348B612D6223}"/>
      </w:docPartPr>
      <w:docPartBody>
        <w:p w:rsidR="00712746" w:rsidP="0045657A">
          <w:pPr>
            <w:pStyle w:val="D6A313B22A4740ADA8DB553EC80A90E6"/>
          </w:pPr>
          <w:r w:rsidRPr="002B3926">
            <w:rPr>
              <w:rStyle w:val="PlaceholderText"/>
            </w:rPr>
            <w:t>Click here to enter text.</w:t>
          </w:r>
        </w:p>
      </w:docPartBody>
    </w:docPart>
    <w:docPart>
      <w:docPartPr>
        <w:name w:val="7DC3C2A04CD44D8F82D18EB4530A49C2"/>
        <w:category>
          <w:name w:val="General"/>
          <w:gallery w:val="placeholder"/>
        </w:category>
        <w:types>
          <w:type w:val="bbPlcHdr"/>
        </w:types>
        <w:behaviors>
          <w:behavior w:val="content"/>
        </w:behaviors>
        <w:guid w:val="{D91DD246-43C3-4A6B-80CD-F8F76D7B3A0C}"/>
      </w:docPartPr>
      <w:docPartBody>
        <w:p w:rsidR="00712746" w:rsidP="0045657A">
          <w:pPr>
            <w:pStyle w:val="7DC3C2A04CD44D8F82D18EB4530A49C2"/>
          </w:pPr>
          <w:r w:rsidRPr="002B3926">
            <w:rPr>
              <w:rStyle w:val="PlaceholderText"/>
            </w:rPr>
            <w:t>Click here to enter text.</w:t>
          </w:r>
        </w:p>
      </w:docPartBody>
    </w:docPart>
    <w:docPart>
      <w:docPartPr>
        <w:name w:val="9C4A42CA7086461A80985C749EC4C0B0"/>
        <w:category>
          <w:name w:val="General"/>
          <w:gallery w:val="placeholder"/>
        </w:category>
        <w:types>
          <w:type w:val="bbPlcHdr"/>
        </w:types>
        <w:behaviors>
          <w:behavior w:val="content"/>
        </w:behaviors>
        <w:guid w:val="{B6033FFD-9082-49D7-B2AC-3F7EE27983AD}"/>
      </w:docPartPr>
      <w:docPartBody>
        <w:p w:rsidR="001A545E" w:rsidP="00712746">
          <w:pPr>
            <w:pStyle w:val="9C4A42CA7086461A80985C749EC4C0B0"/>
          </w:pPr>
          <w:r w:rsidRPr="0076372F">
            <w:rPr>
              <w:rStyle w:val="PlaceholderText"/>
            </w:rPr>
            <w:t>Click or tap here to enter text.</w:t>
          </w:r>
        </w:p>
      </w:docPartBody>
    </w:docPart>
    <w:docPart>
      <w:docPartPr>
        <w:name w:val="F0D7CEBC370B446BBFB9DF36F8C498FA"/>
        <w:category>
          <w:name w:val="General"/>
          <w:gallery w:val="placeholder"/>
        </w:category>
        <w:types>
          <w:type w:val="bbPlcHdr"/>
        </w:types>
        <w:behaviors>
          <w:behavior w:val="content"/>
        </w:behaviors>
        <w:guid w:val="{F0614617-4A3B-4C15-AED8-B823D51374A9}"/>
      </w:docPartPr>
      <w:docPartBody>
        <w:p w:rsidR="001A545E" w:rsidP="00712746">
          <w:pPr>
            <w:pStyle w:val="F0D7CEBC370B446BBFB9DF36F8C498FA"/>
          </w:pPr>
          <w:r w:rsidRPr="0076372F">
            <w:rPr>
              <w:rStyle w:val="PlaceholderText"/>
            </w:rPr>
            <w:t>Click or tap here to enter text.</w:t>
          </w:r>
        </w:p>
      </w:docPartBody>
    </w:docPart>
    <w:docPart>
      <w:docPartPr>
        <w:name w:val="1A2EDA6747AE4501A0D7D992173E6D8B"/>
        <w:category>
          <w:name w:val="General"/>
          <w:gallery w:val="placeholder"/>
        </w:category>
        <w:types>
          <w:type w:val="bbPlcHdr"/>
        </w:types>
        <w:behaviors>
          <w:behavior w:val="content"/>
        </w:behaviors>
        <w:guid w:val="{E0DD6DC1-A1CD-41E6-BB7C-321DEB2661B9}"/>
      </w:docPartPr>
      <w:docPartBody>
        <w:p w:rsidR="001A545E" w:rsidP="00712746">
          <w:pPr>
            <w:pStyle w:val="1A2EDA6747AE4501A0D7D992173E6D8B"/>
          </w:pPr>
          <w:r w:rsidRPr="0076372F">
            <w:rPr>
              <w:rStyle w:val="PlaceholderText"/>
            </w:rPr>
            <w:t>Click or tap here to enter text.</w:t>
          </w:r>
        </w:p>
      </w:docPartBody>
    </w:docPart>
    <w:docPart>
      <w:docPartPr>
        <w:name w:val="15B8AC349F0D4FF1B11C0847BD951805"/>
        <w:category>
          <w:name w:val="General"/>
          <w:gallery w:val="placeholder"/>
        </w:category>
        <w:types>
          <w:type w:val="bbPlcHdr"/>
        </w:types>
        <w:behaviors>
          <w:behavior w:val="content"/>
        </w:behaviors>
        <w:guid w:val="{3DB5D2E0-8388-4DEF-8B78-5BCD0DCE6394}"/>
      </w:docPartPr>
      <w:docPartBody>
        <w:p w:rsidR="001A545E" w:rsidP="00712746">
          <w:pPr>
            <w:pStyle w:val="15B8AC349F0D4FF1B11C0847BD951805"/>
          </w:pPr>
          <w:r w:rsidRPr="0076372F">
            <w:rPr>
              <w:rStyle w:val="PlaceholderText"/>
            </w:rPr>
            <w:t>Click or tap here to enter text.</w:t>
          </w:r>
        </w:p>
      </w:docPartBody>
    </w:docPart>
    <w:docPart>
      <w:docPartPr>
        <w:name w:val="28920B1D0AD246BD9D8D01CB01F4B555"/>
        <w:category>
          <w:name w:val="General"/>
          <w:gallery w:val="placeholder"/>
        </w:category>
        <w:types>
          <w:type w:val="bbPlcHdr"/>
        </w:types>
        <w:behaviors>
          <w:behavior w:val="content"/>
        </w:behaviors>
        <w:guid w:val="{11A5890B-0AF6-4EE1-8536-ABC3F6DFAC52}"/>
      </w:docPartPr>
      <w:docPartBody>
        <w:p w:rsidR="00C40962" w:rsidP="001A545E">
          <w:pPr>
            <w:pStyle w:val="28920B1D0AD246BD9D8D01CB01F4B555"/>
          </w:pPr>
          <w:r w:rsidRPr="00DA57F0">
            <w:rPr>
              <w:rStyle w:val="PlaceholderText"/>
            </w:rPr>
            <w:t>Click or tap here to enter text.</w:t>
          </w:r>
        </w:p>
      </w:docPartBody>
    </w:docPart>
    <w:docPart>
      <w:docPartPr>
        <w:name w:val="83D4B27009774F60A9BB2438451A6987"/>
        <w:category>
          <w:name w:val="General"/>
          <w:gallery w:val="placeholder"/>
        </w:category>
        <w:types>
          <w:type w:val="bbPlcHdr"/>
        </w:types>
        <w:behaviors>
          <w:behavior w:val="content"/>
        </w:behaviors>
        <w:guid w:val="{509A234A-4673-49F5-A9E7-962B40AD64EE}"/>
      </w:docPartPr>
      <w:docPartBody>
        <w:p w:rsidR="00C40962" w:rsidP="001A545E">
          <w:pPr>
            <w:pStyle w:val="83D4B27009774F60A9BB2438451A6987"/>
          </w:pPr>
          <w:r w:rsidRPr="00DA57F0">
            <w:rPr>
              <w:rStyle w:val="PlaceholderText"/>
            </w:rPr>
            <w:t>Click or tap here to enter text.</w:t>
          </w:r>
        </w:p>
      </w:docPartBody>
    </w:docPart>
    <w:docPart>
      <w:docPartPr>
        <w:name w:val="2C552FD1995942928022FA71FEC6334B"/>
        <w:category>
          <w:name w:val="General"/>
          <w:gallery w:val="placeholder"/>
        </w:category>
        <w:types>
          <w:type w:val="bbPlcHdr"/>
        </w:types>
        <w:behaviors>
          <w:behavior w:val="content"/>
        </w:behaviors>
        <w:guid w:val="{48530DBC-45EF-435C-8874-14F0EC7B7FCD}"/>
      </w:docPartPr>
      <w:docPartBody>
        <w:p w:rsidR="00C40962" w:rsidP="001A545E">
          <w:pPr>
            <w:pStyle w:val="2C552FD1995942928022FA71FEC6334B"/>
          </w:pPr>
          <w:r w:rsidRPr="00DA57F0">
            <w:rPr>
              <w:rStyle w:val="PlaceholderText"/>
            </w:rPr>
            <w:t>Click or tap here to enter text.</w:t>
          </w:r>
        </w:p>
      </w:docPartBody>
    </w:docPart>
    <w:docPart>
      <w:docPartPr>
        <w:name w:val="6F26DF38B6CC4D39B4A7206A9CFB2ABC"/>
        <w:category>
          <w:name w:val="General"/>
          <w:gallery w:val="placeholder"/>
        </w:category>
        <w:types>
          <w:type w:val="bbPlcHdr"/>
        </w:types>
        <w:behaviors>
          <w:behavior w:val="content"/>
        </w:behaviors>
        <w:guid w:val="{A34E1A52-AAC8-4DD1-9C43-FEDBDEB36DC4}"/>
      </w:docPartPr>
      <w:docPartBody>
        <w:p w:rsidR="00C40962" w:rsidP="001A545E">
          <w:pPr>
            <w:pStyle w:val="6F26DF38B6CC4D39B4A7206A9CFB2ABC"/>
          </w:pPr>
          <w:r w:rsidRPr="002748DA">
            <w:rPr>
              <w:rStyle w:val="PlaceholderText"/>
            </w:rPr>
            <w:t>Click or tap here to enter text.</w:t>
          </w:r>
        </w:p>
      </w:docPartBody>
    </w:docPart>
    <w:docPart>
      <w:docPartPr>
        <w:name w:val="016C27E732934E918E8BB7E8F995E8BC"/>
        <w:category>
          <w:name w:val="General"/>
          <w:gallery w:val="placeholder"/>
        </w:category>
        <w:types>
          <w:type w:val="bbPlcHdr"/>
        </w:types>
        <w:behaviors>
          <w:behavior w:val="content"/>
        </w:behaviors>
        <w:guid w:val="{D64B5A20-FFA3-49B0-AFC3-EF90CA00EB78}"/>
      </w:docPartPr>
      <w:docPartBody>
        <w:p w:rsidR="00C40962" w:rsidP="001A545E">
          <w:pPr>
            <w:pStyle w:val="016C27E732934E918E8BB7E8F995E8BC"/>
          </w:pPr>
          <w:r>
            <w:rPr>
              <w:rStyle w:val="PlaceholderText"/>
            </w:rPr>
            <w:t>Click or tap here to enter text.</w:t>
          </w:r>
        </w:p>
      </w:docPartBody>
    </w:docPart>
    <w:docPart>
      <w:docPartPr>
        <w:name w:val="B04CBAF688DA4BC3820A8E785A28EAF9"/>
        <w:category>
          <w:name w:val="General"/>
          <w:gallery w:val="placeholder"/>
        </w:category>
        <w:types>
          <w:type w:val="bbPlcHdr"/>
        </w:types>
        <w:behaviors>
          <w:behavior w:val="content"/>
        </w:behaviors>
        <w:guid w:val="{ED37751B-2D3F-44F8-925C-E1E841EEC84F}"/>
      </w:docPartPr>
      <w:docPartBody>
        <w:p w:rsidR="00C40962" w:rsidP="001A545E">
          <w:pPr>
            <w:pStyle w:val="B04CBAF688DA4BC3820A8E785A28EAF9"/>
          </w:pPr>
          <w:r w:rsidRPr="002748DA">
            <w:rPr>
              <w:rStyle w:val="PlaceholderText"/>
            </w:rPr>
            <w:t>Click or tap here to enter text.</w:t>
          </w:r>
        </w:p>
      </w:docPartBody>
    </w:docPart>
    <w:docPart>
      <w:docPartPr>
        <w:name w:val="A1EBDC909F8C4A2FA6682C8352888FD7"/>
        <w:category>
          <w:name w:val="General"/>
          <w:gallery w:val="placeholder"/>
        </w:category>
        <w:types>
          <w:type w:val="bbPlcHdr"/>
        </w:types>
        <w:behaviors>
          <w:behavior w:val="content"/>
        </w:behaviors>
        <w:guid w:val="{DC48A03A-D253-47BF-B2CB-A729CADD086B}"/>
      </w:docPartPr>
      <w:docPartBody>
        <w:p w:rsidR="00C40962" w:rsidP="001A545E">
          <w:pPr>
            <w:pStyle w:val="A1EBDC909F8C4A2FA6682C8352888FD7"/>
          </w:pPr>
          <w:r w:rsidRPr="00DA57F0">
            <w:rPr>
              <w:rStyle w:val="PlaceholderText"/>
            </w:rPr>
            <w:t>Click or tap here to enter text.</w:t>
          </w:r>
        </w:p>
      </w:docPartBody>
    </w:docPart>
    <w:docPart>
      <w:docPartPr>
        <w:name w:val="575B407F5F734BDB84ED9ADDA96B34D8"/>
        <w:category>
          <w:name w:val="General"/>
          <w:gallery w:val="placeholder"/>
        </w:category>
        <w:types>
          <w:type w:val="bbPlcHdr"/>
        </w:types>
        <w:behaviors>
          <w:behavior w:val="content"/>
        </w:behaviors>
        <w:guid w:val="{ADE0C4FA-58EE-4977-9EA4-61AA3B451219}"/>
      </w:docPartPr>
      <w:docPartBody>
        <w:p w:rsidR="00C40962" w:rsidP="001A545E">
          <w:pPr>
            <w:pStyle w:val="575B407F5F734BDB84ED9ADDA96B34D8"/>
          </w:pPr>
          <w:r w:rsidRPr="002748DA">
            <w:rPr>
              <w:rStyle w:val="PlaceholderText"/>
            </w:rPr>
            <w:t>Click or tap here to enter text.</w:t>
          </w:r>
        </w:p>
      </w:docPartBody>
    </w:docPart>
    <w:docPart>
      <w:docPartPr>
        <w:name w:val="F9C3437618C94D61BBCC2F54FCB6B856"/>
        <w:category>
          <w:name w:val="General"/>
          <w:gallery w:val="placeholder"/>
        </w:category>
        <w:types>
          <w:type w:val="bbPlcHdr"/>
        </w:types>
        <w:behaviors>
          <w:behavior w:val="content"/>
        </w:behaviors>
        <w:guid w:val="{C4C8006B-18A3-4351-8981-87172061BAFB}"/>
      </w:docPartPr>
      <w:docPartBody>
        <w:p w:rsidR="00C40962" w:rsidP="001A545E">
          <w:pPr>
            <w:pStyle w:val="F9C3437618C94D61BBCC2F54FCB6B856"/>
          </w:pPr>
          <w:r w:rsidRPr="00DA57F0">
            <w:rPr>
              <w:rStyle w:val="PlaceholderText"/>
            </w:rPr>
            <w:t>Click or tap here to enter text.</w:t>
          </w:r>
        </w:p>
      </w:docPartBody>
    </w:docPart>
    <w:docPart>
      <w:docPartPr>
        <w:name w:val="CE72394E27AC416AA185FBCD8929E921"/>
        <w:category>
          <w:name w:val="General"/>
          <w:gallery w:val="placeholder"/>
        </w:category>
        <w:types>
          <w:type w:val="bbPlcHdr"/>
        </w:types>
        <w:behaviors>
          <w:behavior w:val="content"/>
        </w:behaviors>
        <w:guid w:val="{FD8D2DB2-9CA2-4303-8C4A-9C186EB3A4B5}"/>
      </w:docPartPr>
      <w:docPartBody>
        <w:p w:rsidR="00C40962" w:rsidP="001A545E">
          <w:pPr>
            <w:pStyle w:val="CE72394E27AC416AA185FBCD8929E921"/>
          </w:pPr>
          <w:r w:rsidRPr="002748DA">
            <w:rPr>
              <w:rStyle w:val="PlaceholderText"/>
            </w:rPr>
            <w:t>Click or tap here to enter text.</w:t>
          </w:r>
        </w:p>
      </w:docPartBody>
    </w:docPart>
    <w:docPart>
      <w:docPartPr>
        <w:name w:val="CF887C21315C4DA0B18A64FD61441CD1"/>
        <w:category>
          <w:name w:val="General"/>
          <w:gallery w:val="placeholder"/>
        </w:category>
        <w:types>
          <w:type w:val="bbPlcHdr"/>
        </w:types>
        <w:behaviors>
          <w:behavior w:val="content"/>
        </w:behaviors>
        <w:guid w:val="{5334C058-3FF0-4700-AE3D-912D414C75F7}"/>
      </w:docPartPr>
      <w:docPartBody>
        <w:p w:rsidR="00C40962" w:rsidP="001A545E">
          <w:pPr>
            <w:pStyle w:val="CF887C21315C4DA0B18A64FD61441CD1"/>
          </w:pPr>
          <w:r w:rsidRPr="00DA57F0">
            <w:rPr>
              <w:rStyle w:val="PlaceholderText"/>
            </w:rPr>
            <w:t>Click or tap here to enter text.</w:t>
          </w:r>
        </w:p>
      </w:docPartBody>
    </w:docPart>
    <w:docPart>
      <w:docPartPr>
        <w:name w:val="2F856EF8B7E4477D9F20884EA1227157"/>
        <w:category>
          <w:name w:val="General"/>
          <w:gallery w:val="placeholder"/>
        </w:category>
        <w:types>
          <w:type w:val="bbPlcHdr"/>
        </w:types>
        <w:behaviors>
          <w:behavior w:val="content"/>
        </w:behaviors>
        <w:guid w:val="{FB4FDBB1-A273-4A1F-B497-CB1BFAEBF376}"/>
      </w:docPartPr>
      <w:docPartBody>
        <w:p w:rsidR="00C40962" w:rsidP="001A545E">
          <w:pPr>
            <w:pStyle w:val="2F856EF8B7E4477D9F20884EA1227157"/>
          </w:pPr>
          <w:r w:rsidRPr="00DA57F0">
            <w:rPr>
              <w:rStyle w:val="PlaceholderText"/>
            </w:rPr>
            <w:t>Click or tap here to enter text.</w:t>
          </w:r>
        </w:p>
      </w:docPartBody>
    </w:docPart>
    <w:docPart>
      <w:docPartPr>
        <w:name w:val="C6E11055D3234FA2B3BD5733D514F7E1"/>
        <w:category>
          <w:name w:val="General"/>
          <w:gallery w:val="placeholder"/>
        </w:category>
        <w:types>
          <w:type w:val="bbPlcHdr"/>
        </w:types>
        <w:behaviors>
          <w:behavior w:val="content"/>
        </w:behaviors>
        <w:guid w:val="{D5685DF1-D8BC-4DD2-8BFF-9F11F71FB9D6}"/>
      </w:docPartPr>
      <w:docPartBody>
        <w:p w:rsidR="00C40962" w:rsidP="001A545E">
          <w:pPr>
            <w:pStyle w:val="C6E11055D3234FA2B3BD5733D514F7E1"/>
          </w:pPr>
          <w:r w:rsidRPr="002748DA">
            <w:rPr>
              <w:rStyle w:val="PlaceholderText"/>
            </w:rPr>
            <w:t>Click or tap here to enter text.</w:t>
          </w:r>
        </w:p>
      </w:docPartBody>
    </w:docPart>
    <w:docPart>
      <w:docPartPr>
        <w:name w:val="EEC601AD812C452A8691863F8D9529AF"/>
        <w:category>
          <w:name w:val="General"/>
          <w:gallery w:val="placeholder"/>
        </w:category>
        <w:types>
          <w:type w:val="bbPlcHdr"/>
        </w:types>
        <w:behaviors>
          <w:behavior w:val="content"/>
        </w:behaviors>
        <w:guid w:val="{576B5A64-0F96-4C5D-976C-A9D536F82780}"/>
      </w:docPartPr>
      <w:docPartBody>
        <w:p w:rsidR="00C40962" w:rsidP="001A545E">
          <w:pPr>
            <w:pStyle w:val="EEC601AD812C452A8691863F8D9529AF"/>
          </w:pPr>
          <w:r w:rsidRPr="00DA57F0">
            <w:rPr>
              <w:rStyle w:val="PlaceholderText"/>
            </w:rPr>
            <w:t>Click or tap here to enter text.</w:t>
          </w:r>
        </w:p>
      </w:docPartBody>
    </w:docPart>
    <w:docPart>
      <w:docPartPr>
        <w:name w:val="945E2E4DA8784D7DB40EBDF9FD496F36"/>
        <w:category>
          <w:name w:val="General"/>
          <w:gallery w:val="placeholder"/>
        </w:category>
        <w:types>
          <w:type w:val="bbPlcHdr"/>
        </w:types>
        <w:behaviors>
          <w:behavior w:val="content"/>
        </w:behaviors>
        <w:guid w:val="{2EFB50A4-37B8-400B-96E0-66D931C3B91F}"/>
      </w:docPartPr>
      <w:docPartBody>
        <w:p w:rsidR="00C40962" w:rsidP="001A545E">
          <w:pPr>
            <w:pStyle w:val="945E2E4DA8784D7DB40EBDF9FD496F36"/>
          </w:pPr>
          <w:r w:rsidRPr="00DA57F0">
            <w:rPr>
              <w:rStyle w:val="PlaceholderText"/>
            </w:rPr>
            <w:t>Click or tap here to enter text.</w:t>
          </w:r>
        </w:p>
      </w:docPartBody>
    </w:docPart>
    <w:docPart>
      <w:docPartPr>
        <w:name w:val="32E73C98A44746D9B4EF392417F18AB1"/>
        <w:category>
          <w:name w:val="General"/>
          <w:gallery w:val="placeholder"/>
        </w:category>
        <w:types>
          <w:type w:val="bbPlcHdr"/>
        </w:types>
        <w:behaviors>
          <w:behavior w:val="content"/>
        </w:behaviors>
        <w:guid w:val="{35EAA70F-CC00-4C95-84E6-8EE97E55AA02}"/>
      </w:docPartPr>
      <w:docPartBody>
        <w:p w:rsidR="00C40962" w:rsidP="001A545E">
          <w:pPr>
            <w:pStyle w:val="32E73C98A44746D9B4EF392417F18AB1"/>
          </w:pPr>
          <w:r w:rsidRPr="00DA57F0">
            <w:rPr>
              <w:rStyle w:val="PlaceholderText"/>
            </w:rPr>
            <w:t>Click or tap here to enter text.</w:t>
          </w:r>
        </w:p>
      </w:docPartBody>
    </w:docPart>
    <w:docPart>
      <w:docPartPr>
        <w:name w:val="9254CF4D59264EA09D5436558038B397"/>
        <w:category>
          <w:name w:val="General"/>
          <w:gallery w:val="placeholder"/>
        </w:category>
        <w:types>
          <w:type w:val="bbPlcHdr"/>
        </w:types>
        <w:behaviors>
          <w:behavior w:val="content"/>
        </w:behaviors>
        <w:guid w:val="{311C5D1D-90D7-4181-B4D5-32D77709DD5C}"/>
      </w:docPartPr>
      <w:docPartBody>
        <w:p w:rsidR="00C40962" w:rsidP="001A545E">
          <w:pPr>
            <w:pStyle w:val="9254CF4D59264EA09D5436558038B397"/>
          </w:pPr>
          <w:r w:rsidRPr="002748DA">
            <w:rPr>
              <w:rStyle w:val="PlaceholderText"/>
            </w:rPr>
            <w:t>Click or tap here to enter text.</w:t>
          </w:r>
        </w:p>
      </w:docPartBody>
    </w:docPart>
    <w:docPart>
      <w:docPartPr>
        <w:name w:val="3C0E11013317443EA8A04EEC1BBC7FEB"/>
        <w:category>
          <w:name w:val="General"/>
          <w:gallery w:val="placeholder"/>
        </w:category>
        <w:types>
          <w:type w:val="bbPlcHdr"/>
        </w:types>
        <w:behaviors>
          <w:behavior w:val="content"/>
        </w:behaviors>
        <w:guid w:val="{EFCCDCF8-55E0-4207-A577-275D60432E27}"/>
      </w:docPartPr>
      <w:docPartBody>
        <w:p w:rsidR="00C40962" w:rsidP="001A545E">
          <w:pPr>
            <w:pStyle w:val="3C0E11013317443EA8A04EEC1BBC7FEB"/>
          </w:pPr>
          <w:r w:rsidRPr="00DA57F0">
            <w:rPr>
              <w:rStyle w:val="PlaceholderText"/>
            </w:rPr>
            <w:t>Click or tap here to enter text.</w:t>
          </w:r>
        </w:p>
      </w:docPartBody>
    </w:docPart>
    <w:docPart>
      <w:docPartPr>
        <w:name w:val="DCB75915DB444DB2BEDC452564767F8C"/>
        <w:category>
          <w:name w:val="General"/>
          <w:gallery w:val="placeholder"/>
        </w:category>
        <w:types>
          <w:type w:val="bbPlcHdr"/>
        </w:types>
        <w:behaviors>
          <w:behavior w:val="content"/>
        </w:behaviors>
        <w:guid w:val="{DD21E103-7729-4C71-9832-562DD53DFE76}"/>
      </w:docPartPr>
      <w:docPartBody>
        <w:p w:rsidR="00C40962" w:rsidP="001A545E">
          <w:pPr>
            <w:pStyle w:val="DCB75915DB444DB2BEDC452564767F8C"/>
          </w:pPr>
          <w:r w:rsidRPr="00DA57F0">
            <w:rPr>
              <w:rStyle w:val="PlaceholderText"/>
            </w:rPr>
            <w:t>Click or tap here to enter text.</w:t>
          </w:r>
        </w:p>
      </w:docPartBody>
    </w:docPart>
    <w:docPart>
      <w:docPartPr>
        <w:name w:val="50F5E8A13D114E1E892E6F032EB16626"/>
        <w:category>
          <w:name w:val="General"/>
          <w:gallery w:val="placeholder"/>
        </w:category>
        <w:types>
          <w:type w:val="bbPlcHdr"/>
        </w:types>
        <w:behaviors>
          <w:behavior w:val="content"/>
        </w:behaviors>
        <w:guid w:val="{431488C2-76B7-4547-A9BE-D0455668D842}"/>
      </w:docPartPr>
      <w:docPartBody>
        <w:p w:rsidR="00C40962" w:rsidP="001A545E">
          <w:pPr>
            <w:pStyle w:val="50F5E8A13D114E1E892E6F032EB16626"/>
          </w:pPr>
          <w:r w:rsidRPr="002748DA">
            <w:rPr>
              <w:rStyle w:val="PlaceholderText"/>
            </w:rPr>
            <w:t>Click or tap here to enter text.</w:t>
          </w:r>
        </w:p>
      </w:docPartBody>
    </w:docPart>
    <w:docPart>
      <w:docPartPr>
        <w:name w:val="7103FFEC4309485D9EFF2579C4A85A91"/>
        <w:category>
          <w:name w:val="General"/>
          <w:gallery w:val="placeholder"/>
        </w:category>
        <w:types>
          <w:type w:val="bbPlcHdr"/>
        </w:types>
        <w:behaviors>
          <w:behavior w:val="content"/>
        </w:behaviors>
        <w:guid w:val="{4040648F-C7EE-4246-A2DF-DF7057B8B914}"/>
      </w:docPartPr>
      <w:docPartBody>
        <w:p w:rsidR="00C40962" w:rsidP="001A545E">
          <w:pPr>
            <w:pStyle w:val="7103FFEC4309485D9EFF2579C4A85A91"/>
          </w:pPr>
          <w:r w:rsidRPr="00DA57F0">
            <w:rPr>
              <w:rStyle w:val="PlaceholderText"/>
            </w:rPr>
            <w:t>Click or tap here to enter text.</w:t>
          </w:r>
        </w:p>
      </w:docPartBody>
    </w:docPart>
    <w:docPart>
      <w:docPartPr>
        <w:name w:val="64859C66DCCA4CAAABFCDE4AB35295E3"/>
        <w:category>
          <w:name w:val="General"/>
          <w:gallery w:val="placeholder"/>
        </w:category>
        <w:types>
          <w:type w:val="bbPlcHdr"/>
        </w:types>
        <w:behaviors>
          <w:behavior w:val="content"/>
        </w:behaviors>
        <w:guid w:val="{4450D7FB-7AA3-4AB6-9BFA-DE245A0D1C58}"/>
      </w:docPartPr>
      <w:docPartBody>
        <w:p w:rsidR="00C40962" w:rsidP="001A545E">
          <w:pPr>
            <w:pStyle w:val="64859C66DCCA4CAAABFCDE4AB35295E3"/>
          </w:pPr>
          <w:r w:rsidRPr="002748DA">
            <w:rPr>
              <w:rStyle w:val="PlaceholderText"/>
            </w:rPr>
            <w:t>Click or tap here to enter text.</w:t>
          </w:r>
        </w:p>
      </w:docPartBody>
    </w:docPart>
    <w:docPart>
      <w:docPartPr>
        <w:name w:val="402B410D93EC4DAA8260901E57FF7B45"/>
        <w:category>
          <w:name w:val="General"/>
          <w:gallery w:val="placeholder"/>
        </w:category>
        <w:types>
          <w:type w:val="bbPlcHdr"/>
        </w:types>
        <w:behaviors>
          <w:behavior w:val="content"/>
        </w:behaviors>
        <w:guid w:val="{71F5EF7A-D901-4DAA-AE55-41FDD5974389}"/>
      </w:docPartPr>
      <w:docPartBody>
        <w:p w:rsidR="00C40962" w:rsidP="001A545E">
          <w:pPr>
            <w:pStyle w:val="402B410D93EC4DAA8260901E57FF7B45"/>
          </w:pPr>
          <w:r w:rsidRPr="00DA57F0">
            <w:rPr>
              <w:rStyle w:val="PlaceholderText"/>
            </w:rPr>
            <w:t>Click or tap here to enter text.</w:t>
          </w:r>
        </w:p>
      </w:docPartBody>
    </w:docPart>
    <w:docPart>
      <w:docPartPr>
        <w:name w:val="CB11D94E639D493388C5F9B1452861A0"/>
        <w:category>
          <w:name w:val="General"/>
          <w:gallery w:val="placeholder"/>
        </w:category>
        <w:types>
          <w:type w:val="bbPlcHdr"/>
        </w:types>
        <w:behaviors>
          <w:behavior w:val="content"/>
        </w:behaviors>
        <w:guid w:val="{7461AC71-E5A2-44DE-89C6-D2D75F5AF6F7}"/>
      </w:docPartPr>
      <w:docPartBody>
        <w:p w:rsidR="00C40962" w:rsidP="001A545E">
          <w:pPr>
            <w:pStyle w:val="CB11D94E639D493388C5F9B1452861A0"/>
          </w:pPr>
          <w:r w:rsidRPr="002748DA">
            <w:rPr>
              <w:rStyle w:val="PlaceholderText"/>
            </w:rPr>
            <w:t>Click or tap here to enter text.</w:t>
          </w:r>
        </w:p>
      </w:docPartBody>
    </w:docPart>
    <w:docPart>
      <w:docPartPr>
        <w:name w:val="C5BF3D8394A64DCD8866949236D4E58C"/>
        <w:category>
          <w:name w:val="General"/>
          <w:gallery w:val="placeholder"/>
        </w:category>
        <w:types>
          <w:type w:val="bbPlcHdr"/>
        </w:types>
        <w:behaviors>
          <w:behavior w:val="content"/>
        </w:behaviors>
        <w:guid w:val="{BDAD3998-F7D0-4D63-AB08-720189525B35}"/>
      </w:docPartPr>
      <w:docPartBody>
        <w:p w:rsidR="00C40962" w:rsidP="001A545E">
          <w:pPr>
            <w:pStyle w:val="C5BF3D8394A64DCD8866949236D4E58C"/>
          </w:pPr>
          <w:r w:rsidRPr="00DA57F0">
            <w:rPr>
              <w:rStyle w:val="PlaceholderText"/>
            </w:rPr>
            <w:t>Click or tap here to enter text.</w:t>
          </w:r>
        </w:p>
      </w:docPartBody>
    </w:docPart>
    <w:docPart>
      <w:docPartPr>
        <w:name w:val="773613DE9C5B4259BDF70A8750855CEC"/>
        <w:category>
          <w:name w:val="General"/>
          <w:gallery w:val="placeholder"/>
        </w:category>
        <w:types>
          <w:type w:val="bbPlcHdr"/>
        </w:types>
        <w:behaviors>
          <w:behavior w:val="content"/>
        </w:behaviors>
        <w:guid w:val="{12FB5FC5-C5FC-4404-B747-B62BE6C15EDE}"/>
      </w:docPartPr>
      <w:docPartBody>
        <w:p w:rsidR="00C40962" w:rsidP="001A545E">
          <w:pPr>
            <w:pStyle w:val="773613DE9C5B4259BDF70A8750855CEC"/>
          </w:pPr>
          <w:r w:rsidRPr="002748DA">
            <w:rPr>
              <w:rStyle w:val="PlaceholderText"/>
            </w:rPr>
            <w:t>Click or tap here to enter text.</w:t>
          </w:r>
        </w:p>
      </w:docPartBody>
    </w:docPart>
    <w:docPart>
      <w:docPartPr>
        <w:name w:val="39EE1096F96649229B096D138B6F5635"/>
        <w:category>
          <w:name w:val="General"/>
          <w:gallery w:val="placeholder"/>
        </w:category>
        <w:types>
          <w:type w:val="bbPlcHdr"/>
        </w:types>
        <w:behaviors>
          <w:behavior w:val="content"/>
        </w:behaviors>
        <w:guid w:val="{1E71DF65-B718-4675-B85B-73ED4947786A}"/>
      </w:docPartPr>
      <w:docPartBody>
        <w:p w:rsidR="00C40962" w:rsidP="001A545E">
          <w:pPr>
            <w:pStyle w:val="39EE1096F96649229B096D138B6F5635"/>
          </w:pPr>
          <w:r w:rsidRPr="00DA57F0">
            <w:rPr>
              <w:rStyle w:val="PlaceholderText"/>
            </w:rPr>
            <w:t>Click or tap here to enter text.</w:t>
          </w:r>
        </w:p>
      </w:docPartBody>
    </w:docPart>
    <w:docPart>
      <w:docPartPr>
        <w:name w:val="B648C5C52DE0423DBAF5AA1BCA6BDC38"/>
        <w:category>
          <w:name w:val="General"/>
          <w:gallery w:val="placeholder"/>
        </w:category>
        <w:types>
          <w:type w:val="bbPlcHdr"/>
        </w:types>
        <w:behaviors>
          <w:behavior w:val="content"/>
        </w:behaviors>
        <w:guid w:val="{16B91374-C511-4E92-BE53-000184A864C7}"/>
      </w:docPartPr>
      <w:docPartBody>
        <w:p w:rsidR="00C40962" w:rsidP="001A545E">
          <w:pPr>
            <w:pStyle w:val="B648C5C52DE0423DBAF5AA1BCA6BDC38"/>
          </w:pPr>
          <w:r w:rsidRPr="002748DA">
            <w:rPr>
              <w:rStyle w:val="PlaceholderText"/>
            </w:rPr>
            <w:t>Click or tap here to enter text.</w:t>
          </w:r>
        </w:p>
      </w:docPartBody>
    </w:docPart>
    <w:docPart>
      <w:docPartPr>
        <w:name w:val="33A7517051364292B293611B5188D560"/>
        <w:category>
          <w:name w:val="General"/>
          <w:gallery w:val="placeholder"/>
        </w:category>
        <w:types>
          <w:type w:val="bbPlcHdr"/>
        </w:types>
        <w:behaviors>
          <w:behavior w:val="content"/>
        </w:behaviors>
        <w:guid w:val="{FA70725B-B69E-4E46-86F7-E3595415C6B5}"/>
      </w:docPartPr>
      <w:docPartBody>
        <w:p w:rsidR="00C40962" w:rsidP="001A545E">
          <w:pPr>
            <w:pStyle w:val="33A7517051364292B293611B5188D560"/>
          </w:pPr>
          <w:r w:rsidRPr="00DA57F0">
            <w:rPr>
              <w:rStyle w:val="PlaceholderText"/>
            </w:rPr>
            <w:t>Click or tap here to enter text.</w:t>
          </w:r>
        </w:p>
      </w:docPartBody>
    </w:docPart>
    <w:docPart>
      <w:docPartPr>
        <w:name w:val="BF5D93DA793E4AADBAB93F5331B0C792"/>
        <w:category>
          <w:name w:val="General"/>
          <w:gallery w:val="placeholder"/>
        </w:category>
        <w:types>
          <w:type w:val="bbPlcHdr"/>
        </w:types>
        <w:behaviors>
          <w:behavior w:val="content"/>
        </w:behaviors>
        <w:guid w:val="{48B589A6-DA7B-4EB5-8ED0-749CDEAF1080}"/>
      </w:docPartPr>
      <w:docPartBody>
        <w:p w:rsidR="00C40962" w:rsidP="001A545E">
          <w:pPr>
            <w:pStyle w:val="BF5D93DA793E4AADBAB93F5331B0C792"/>
          </w:pPr>
          <w:r w:rsidRPr="002748DA">
            <w:rPr>
              <w:rStyle w:val="PlaceholderText"/>
            </w:rPr>
            <w:t>Click or tap here to enter text.</w:t>
          </w:r>
        </w:p>
      </w:docPartBody>
    </w:docPart>
    <w:docPart>
      <w:docPartPr>
        <w:name w:val="5EAB523088A146D99EA76D14C2D3E635"/>
        <w:category>
          <w:name w:val="General"/>
          <w:gallery w:val="placeholder"/>
        </w:category>
        <w:types>
          <w:type w:val="bbPlcHdr"/>
        </w:types>
        <w:behaviors>
          <w:behavior w:val="content"/>
        </w:behaviors>
        <w:guid w:val="{9F3DDF2A-3A21-47CC-949E-288562F9DD4D}"/>
      </w:docPartPr>
      <w:docPartBody>
        <w:p w:rsidR="00C40962" w:rsidP="001A545E">
          <w:pPr>
            <w:pStyle w:val="5EAB523088A146D99EA76D14C2D3E635"/>
          </w:pPr>
          <w:r w:rsidRPr="00DA57F0">
            <w:rPr>
              <w:rStyle w:val="PlaceholderText"/>
            </w:rPr>
            <w:t>Click or tap here to enter text.</w:t>
          </w:r>
        </w:p>
      </w:docPartBody>
    </w:docPart>
    <w:docPart>
      <w:docPartPr>
        <w:name w:val="569CA2A5DFDF44A1AF76316FC326ADB7"/>
        <w:category>
          <w:name w:val="General"/>
          <w:gallery w:val="placeholder"/>
        </w:category>
        <w:types>
          <w:type w:val="bbPlcHdr"/>
        </w:types>
        <w:behaviors>
          <w:behavior w:val="content"/>
        </w:behaviors>
        <w:guid w:val="{D1EAE8E0-982B-427B-A4C6-675182D5EBC8}"/>
      </w:docPartPr>
      <w:docPartBody>
        <w:p w:rsidR="00C40962" w:rsidP="001A545E">
          <w:pPr>
            <w:pStyle w:val="569CA2A5DFDF44A1AF76316FC326ADB7"/>
          </w:pPr>
          <w:r w:rsidRPr="00DA57F0">
            <w:rPr>
              <w:rStyle w:val="PlaceholderText"/>
            </w:rPr>
            <w:t>Click or tap here to enter text.</w:t>
          </w:r>
        </w:p>
      </w:docPartBody>
    </w:docPart>
    <w:docPart>
      <w:docPartPr>
        <w:name w:val="B521E4588A244C54886289BB91CE6B1B"/>
        <w:category>
          <w:name w:val="General"/>
          <w:gallery w:val="placeholder"/>
        </w:category>
        <w:types>
          <w:type w:val="bbPlcHdr"/>
        </w:types>
        <w:behaviors>
          <w:behavior w:val="content"/>
        </w:behaviors>
        <w:guid w:val="{B1B05BD8-9C04-4CA3-B8EF-9CEC39B5F24F}"/>
      </w:docPartPr>
      <w:docPartBody>
        <w:p w:rsidR="00C40962" w:rsidP="001A545E">
          <w:pPr>
            <w:pStyle w:val="B521E4588A244C54886289BB91CE6B1B"/>
          </w:pPr>
          <w:r w:rsidRPr="00DA57F0">
            <w:rPr>
              <w:rStyle w:val="PlaceholderText"/>
            </w:rPr>
            <w:t>Click or tap here to enter text.</w:t>
          </w:r>
        </w:p>
      </w:docPartBody>
    </w:docPart>
    <w:docPart>
      <w:docPartPr>
        <w:name w:val="F3358F61A0CD4393867C969E645DFB8D"/>
        <w:category>
          <w:name w:val="General"/>
          <w:gallery w:val="placeholder"/>
        </w:category>
        <w:types>
          <w:type w:val="bbPlcHdr"/>
        </w:types>
        <w:behaviors>
          <w:behavior w:val="content"/>
        </w:behaviors>
        <w:guid w:val="{C6CDFEBC-EB03-42FA-B805-62006376B1AF}"/>
      </w:docPartPr>
      <w:docPartBody>
        <w:p w:rsidR="00C40962" w:rsidP="001A545E">
          <w:pPr>
            <w:pStyle w:val="F3358F61A0CD4393867C969E645DFB8D"/>
          </w:pPr>
          <w:r w:rsidRPr="002748DA">
            <w:rPr>
              <w:rStyle w:val="PlaceholderText"/>
            </w:rPr>
            <w:t>Click or tap here to enter text.</w:t>
          </w:r>
        </w:p>
      </w:docPartBody>
    </w:docPart>
    <w:docPart>
      <w:docPartPr>
        <w:name w:val="29F8F72C29B445C6B99FFD5329B33749"/>
        <w:category>
          <w:name w:val="General"/>
          <w:gallery w:val="placeholder"/>
        </w:category>
        <w:types>
          <w:type w:val="bbPlcHdr"/>
        </w:types>
        <w:behaviors>
          <w:behavior w:val="content"/>
        </w:behaviors>
        <w:guid w:val="{0E8747EC-B220-49D8-BDAF-B75D4AF46D5B}"/>
      </w:docPartPr>
      <w:docPartBody>
        <w:p w:rsidR="00C40962" w:rsidP="001A545E">
          <w:pPr>
            <w:pStyle w:val="29F8F72C29B445C6B99FFD5329B33749"/>
          </w:pPr>
          <w:r w:rsidRPr="00DA57F0">
            <w:rPr>
              <w:rStyle w:val="PlaceholderText"/>
            </w:rPr>
            <w:t>Click or tap here to enter text.</w:t>
          </w:r>
        </w:p>
      </w:docPartBody>
    </w:docPart>
    <w:docPart>
      <w:docPartPr>
        <w:name w:val="E5A5AC0B099949D09F41C96954432FB3"/>
        <w:category>
          <w:name w:val="General"/>
          <w:gallery w:val="placeholder"/>
        </w:category>
        <w:types>
          <w:type w:val="bbPlcHdr"/>
        </w:types>
        <w:behaviors>
          <w:behavior w:val="content"/>
        </w:behaviors>
        <w:guid w:val="{9D3BDA14-3688-4A99-B759-3385CDDC4F57}"/>
      </w:docPartPr>
      <w:docPartBody>
        <w:p w:rsidR="00C40962" w:rsidP="001A545E">
          <w:pPr>
            <w:pStyle w:val="E5A5AC0B099949D09F41C96954432FB3"/>
          </w:pPr>
          <w:r w:rsidRPr="00DA57F0">
            <w:rPr>
              <w:rStyle w:val="PlaceholderText"/>
            </w:rPr>
            <w:t>Click or tap here to enter text.</w:t>
          </w:r>
        </w:p>
      </w:docPartBody>
    </w:docPart>
    <w:docPart>
      <w:docPartPr>
        <w:name w:val="65D9C52B96CB4A59A79F71C63B06C1D1"/>
        <w:category>
          <w:name w:val="General"/>
          <w:gallery w:val="placeholder"/>
        </w:category>
        <w:types>
          <w:type w:val="bbPlcHdr"/>
        </w:types>
        <w:behaviors>
          <w:behavior w:val="content"/>
        </w:behaviors>
        <w:guid w:val="{ABD05344-26B8-4EC1-B988-E722273BA6FA}"/>
      </w:docPartPr>
      <w:docPartBody>
        <w:p w:rsidR="00C40962" w:rsidP="001A545E">
          <w:pPr>
            <w:pStyle w:val="65D9C52B96CB4A59A79F71C63B06C1D1"/>
          </w:pPr>
          <w:r w:rsidRPr="00DA57F0">
            <w:rPr>
              <w:rStyle w:val="PlaceholderText"/>
            </w:rPr>
            <w:t>Click or tap here to enter text.</w:t>
          </w:r>
        </w:p>
      </w:docPartBody>
    </w:docPart>
    <w:docPart>
      <w:docPartPr>
        <w:name w:val="3DB635F3909B4830AC50C040F211B315"/>
        <w:category>
          <w:name w:val="General"/>
          <w:gallery w:val="placeholder"/>
        </w:category>
        <w:types>
          <w:type w:val="bbPlcHdr"/>
        </w:types>
        <w:behaviors>
          <w:behavior w:val="content"/>
        </w:behaviors>
        <w:guid w:val="{FC3A9E7F-851A-4267-811F-A12CE56F12ED}"/>
      </w:docPartPr>
      <w:docPartBody>
        <w:p w:rsidR="00C40962" w:rsidP="001A545E">
          <w:pPr>
            <w:pStyle w:val="3DB635F3909B4830AC50C040F211B315"/>
          </w:pPr>
          <w:r w:rsidRPr="00DA57F0">
            <w:rPr>
              <w:rStyle w:val="PlaceholderText"/>
            </w:rPr>
            <w:t>Click or tap here to enter text.</w:t>
          </w:r>
        </w:p>
      </w:docPartBody>
    </w:docPart>
    <w:docPart>
      <w:docPartPr>
        <w:name w:val="B8FA8E43E5CF4A469B4A7172B972CEC5"/>
        <w:category>
          <w:name w:val="General"/>
          <w:gallery w:val="placeholder"/>
        </w:category>
        <w:types>
          <w:type w:val="bbPlcHdr"/>
        </w:types>
        <w:behaviors>
          <w:behavior w:val="content"/>
        </w:behaviors>
        <w:guid w:val="{8CAF56A9-BC5C-49DA-85D5-D96EF5304373}"/>
      </w:docPartPr>
      <w:docPartBody>
        <w:p w:rsidR="00C40962" w:rsidP="001A545E">
          <w:pPr>
            <w:pStyle w:val="B8FA8E43E5CF4A469B4A7172B972CEC5"/>
          </w:pPr>
          <w:r>
            <w:rPr>
              <w:rStyle w:val="PlaceholderText"/>
            </w:rPr>
            <w:t>Click or tap here to enter text.</w:t>
          </w:r>
        </w:p>
      </w:docPartBody>
    </w:docPart>
    <w:docPart>
      <w:docPartPr>
        <w:name w:val="64FA219549CF45CFBB70AB02B4F367E7"/>
        <w:category>
          <w:name w:val="General"/>
          <w:gallery w:val="placeholder"/>
        </w:category>
        <w:types>
          <w:type w:val="bbPlcHdr"/>
        </w:types>
        <w:behaviors>
          <w:behavior w:val="content"/>
        </w:behaviors>
        <w:guid w:val="{95470D5E-20B5-4A9B-9C9F-3DEF2AD1D825}"/>
      </w:docPartPr>
      <w:docPartBody>
        <w:p w:rsidR="00C40962" w:rsidP="001A545E">
          <w:pPr>
            <w:pStyle w:val="64FA219549CF45CFBB70AB02B4F367E7"/>
          </w:pPr>
          <w:r>
            <w:rPr>
              <w:rStyle w:val="PlaceholderText"/>
            </w:rPr>
            <w:t>Click or tap here to enter text.</w:t>
          </w:r>
        </w:p>
      </w:docPartBody>
    </w:docPart>
    <w:docPart>
      <w:docPartPr>
        <w:name w:val="84CA50D7D3C24765A2FDC5C05D3D13F0"/>
        <w:category>
          <w:name w:val="General"/>
          <w:gallery w:val="placeholder"/>
        </w:category>
        <w:types>
          <w:type w:val="bbPlcHdr"/>
        </w:types>
        <w:behaviors>
          <w:behavior w:val="content"/>
        </w:behaviors>
        <w:guid w:val="{7EAEBE39-D0F8-4137-836F-A0A65A6F51B8}"/>
      </w:docPartPr>
      <w:docPartBody>
        <w:p w:rsidR="00C40962" w:rsidP="001A545E">
          <w:pPr>
            <w:pStyle w:val="84CA50D7D3C24765A2FDC5C05D3D13F0"/>
          </w:pPr>
          <w:r w:rsidRPr="00DA57F0">
            <w:rPr>
              <w:rStyle w:val="PlaceholderText"/>
            </w:rPr>
            <w:t>Click or tap here to enter text.</w:t>
          </w:r>
        </w:p>
      </w:docPartBody>
    </w:docPart>
    <w:docPart>
      <w:docPartPr>
        <w:name w:val="54484D5F2A234D0AB765B643B4F9E3E8"/>
        <w:category>
          <w:name w:val="General"/>
          <w:gallery w:val="placeholder"/>
        </w:category>
        <w:types>
          <w:type w:val="bbPlcHdr"/>
        </w:types>
        <w:behaviors>
          <w:behavior w:val="content"/>
        </w:behaviors>
        <w:guid w:val="{F0FF3BB1-4DE9-4B7F-A6E4-E50CE124DFF7}"/>
      </w:docPartPr>
      <w:docPartBody>
        <w:p w:rsidR="00C40962" w:rsidP="001A545E">
          <w:pPr>
            <w:pStyle w:val="54484D5F2A234D0AB765B643B4F9E3E8"/>
          </w:pPr>
          <w:r w:rsidRPr="00DA57F0">
            <w:rPr>
              <w:rStyle w:val="PlaceholderText"/>
            </w:rPr>
            <w:t>Click or tap here to enter text.</w:t>
          </w:r>
        </w:p>
      </w:docPartBody>
    </w:docPart>
    <w:docPart>
      <w:docPartPr>
        <w:name w:val="E895E690582B4985AD4FC372FB85B9CA"/>
        <w:category>
          <w:name w:val="General"/>
          <w:gallery w:val="placeholder"/>
        </w:category>
        <w:types>
          <w:type w:val="bbPlcHdr"/>
        </w:types>
        <w:behaviors>
          <w:behavior w:val="content"/>
        </w:behaviors>
        <w:guid w:val="{4D38586C-E021-44DD-BEB9-08F4D1284A27}"/>
      </w:docPartPr>
      <w:docPartBody>
        <w:p w:rsidR="00C40962" w:rsidP="001A545E">
          <w:pPr>
            <w:pStyle w:val="E895E690582B4985AD4FC372FB85B9CA"/>
          </w:pPr>
          <w:r w:rsidRPr="00DA57F0">
            <w:rPr>
              <w:rStyle w:val="PlaceholderText"/>
            </w:rPr>
            <w:t>Click or tap here to enter text.</w:t>
          </w:r>
        </w:p>
      </w:docPartBody>
    </w:docPart>
    <w:docPart>
      <w:docPartPr>
        <w:name w:val="035281E32350490EBA02E74D3B8ACF6F"/>
        <w:category>
          <w:name w:val="General"/>
          <w:gallery w:val="placeholder"/>
        </w:category>
        <w:types>
          <w:type w:val="bbPlcHdr"/>
        </w:types>
        <w:behaviors>
          <w:behavior w:val="content"/>
        </w:behaviors>
        <w:guid w:val="{A10AA2BC-0A8E-4FAD-AF42-EC92627BAC4C}"/>
      </w:docPartPr>
      <w:docPartBody>
        <w:p w:rsidR="00C40962" w:rsidP="001A545E">
          <w:pPr>
            <w:pStyle w:val="035281E32350490EBA02E74D3B8ACF6F"/>
          </w:pPr>
          <w:r w:rsidRPr="00DA57F0">
            <w:rPr>
              <w:rStyle w:val="PlaceholderText"/>
            </w:rPr>
            <w:t>Click or tap here to enter text.</w:t>
          </w:r>
        </w:p>
      </w:docPartBody>
    </w:docPart>
    <w:docPart>
      <w:docPartPr>
        <w:name w:val="3C796ED0CBEC4A409468C774CE0A9E80"/>
        <w:category>
          <w:name w:val="General"/>
          <w:gallery w:val="placeholder"/>
        </w:category>
        <w:types>
          <w:type w:val="bbPlcHdr"/>
        </w:types>
        <w:behaviors>
          <w:behavior w:val="content"/>
        </w:behaviors>
        <w:guid w:val="{C8D3A77A-4142-43DE-B961-A523A6E29FDC}"/>
      </w:docPartPr>
      <w:docPartBody>
        <w:p w:rsidR="00C40962" w:rsidP="001A545E">
          <w:pPr>
            <w:pStyle w:val="3C796ED0CBEC4A409468C774CE0A9E80"/>
          </w:pPr>
          <w:r w:rsidRPr="002748DA">
            <w:rPr>
              <w:rStyle w:val="PlaceholderText"/>
            </w:rPr>
            <w:t>Click or tap here to enter text.</w:t>
          </w:r>
        </w:p>
      </w:docPartBody>
    </w:docPart>
    <w:docPart>
      <w:docPartPr>
        <w:name w:val="1906FEEA53B24B1786A9B11019A70A5E"/>
        <w:category>
          <w:name w:val="General"/>
          <w:gallery w:val="placeholder"/>
        </w:category>
        <w:types>
          <w:type w:val="bbPlcHdr"/>
        </w:types>
        <w:behaviors>
          <w:behavior w:val="content"/>
        </w:behaviors>
        <w:guid w:val="{9D90CDA5-0F95-42C6-A343-3249CBE4F685}"/>
      </w:docPartPr>
      <w:docPartBody>
        <w:p w:rsidR="00C40962" w:rsidP="001A545E">
          <w:pPr>
            <w:pStyle w:val="1906FEEA53B24B1786A9B11019A70A5E"/>
          </w:pPr>
          <w:r w:rsidRPr="00DA57F0">
            <w:rPr>
              <w:rStyle w:val="PlaceholderText"/>
            </w:rPr>
            <w:t>Click or tap here to enter text.</w:t>
          </w:r>
        </w:p>
      </w:docPartBody>
    </w:docPart>
    <w:docPart>
      <w:docPartPr>
        <w:name w:val="8FACEB594D55452CAD9B595928E45466"/>
        <w:category>
          <w:name w:val="General"/>
          <w:gallery w:val="placeholder"/>
        </w:category>
        <w:types>
          <w:type w:val="bbPlcHdr"/>
        </w:types>
        <w:behaviors>
          <w:behavior w:val="content"/>
        </w:behaviors>
        <w:guid w:val="{B62A228F-F5F0-436B-91CC-4CBD41862E84}"/>
      </w:docPartPr>
      <w:docPartBody>
        <w:p w:rsidR="00C40962" w:rsidP="001A545E">
          <w:pPr>
            <w:pStyle w:val="8FACEB594D55452CAD9B595928E45466"/>
          </w:pPr>
          <w:r w:rsidRPr="00DA57F0">
            <w:rPr>
              <w:rStyle w:val="PlaceholderText"/>
            </w:rPr>
            <w:t>Click or tap here to enter text.</w:t>
          </w:r>
        </w:p>
      </w:docPartBody>
    </w:docPart>
    <w:docPart>
      <w:docPartPr>
        <w:name w:val="D04BD4C173CD4B8CB19F5142A96E89D9"/>
        <w:category>
          <w:name w:val="General"/>
          <w:gallery w:val="placeholder"/>
        </w:category>
        <w:types>
          <w:type w:val="bbPlcHdr"/>
        </w:types>
        <w:behaviors>
          <w:behavior w:val="content"/>
        </w:behaviors>
        <w:guid w:val="{867DBFFC-DB32-486F-B143-F9905023AEDA}"/>
      </w:docPartPr>
      <w:docPartBody>
        <w:p w:rsidR="00C40962" w:rsidP="001A545E">
          <w:pPr>
            <w:pStyle w:val="D04BD4C173CD4B8CB19F5142A96E89D9"/>
          </w:pPr>
          <w:r w:rsidRPr="00DA57F0">
            <w:rPr>
              <w:rStyle w:val="PlaceholderText"/>
            </w:rPr>
            <w:t>Click or tap here to enter text.</w:t>
          </w:r>
        </w:p>
      </w:docPartBody>
    </w:docPart>
    <w:docPart>
      <w:docPartPr>
        <w:name w:val="0E17B47800FA46BFA2E17101E2213ADC"/>
        <w:category>
          <w:name w:val="General"/>
          <w:gallery w:val="placeholder"/>
        </w:category>
        <w:types>
          <w:type w:val="bbPlcHdr"/>
        </w:types>
        <w:behaviors>
          <w:behavior w:val="content"/>
        </w:behaviors>
        <w:guid w:val="{9D0E8241-D0E5-4562-84A0-83FE630E0D95}"/>
      </w:docPartPr>
      <w:docPartBody>
        <w:p w:rsidR="00C40962" w:rsidP="001A545E">
          <w:pPr>
            <w:pStyle w:val="0E17B47800FA46BFA2E17101E2213ADC"/>
          </w:pPr>
          <w:r w:rsidRPr="00DA57F0">
            <w:rPr>
              <w:rStyle w:val="PlaceholderText"/>
            </w:rPr>
            <w:t>Click or tap here to enter text.</w:t>
          </w:r>
        </w:p>
      </w:docPartBody>
    </w:docPart>
    <w:docPart>
      <w:docPartPr>
        <w:name w:val="A9C48FF4CB624C6DB59B5DABB287727B"/>
        <w:category>
          <w:name w:val="General"/>
          <w:gallery w:val="placeholder"/>
        </w:category>
        <w:types>
          <w:type w:val="bbPlcHdr"/>
        </w:types>
        <w:behaviors>
          <w:behavior w:val="content"/>
        </w:behaviors>
        <w:guid w:val="{0B138236-B754-4746-B722-E37DB3EF40F6}"/>
      </w:docPartPr>
      <w:docPartBody>
        <w:p w:rsidR="00C40962" w:rsidP="001A545E">
          <w:pPr>
            <w:pStyle w:val="A9C48FF4CB624C6DB59B5DABB287727B"/>
          </w:pPr>
          <w:r w:rsidRPr="00DA57F0">
            <w:rPr>
              <w:rStyle w:val="PlaceholderText"/>
            </w:rPr>
            <w:t>Click or tap here to enter text.</w:t>
          </w:r>
        </w:p>
      </w:docPartBody>
    </w:docPart>
    <w:docPart>
      <w:docPartPr>
        <w:name w:val="AAE7A90BB7A84A348EC38B04D57312E4"/>
        <w:category>
          <w:name w:val="General"/>
          <w:gallery w:val="placeholder"/>
        </w:category>
        <w:types>
          <w:type w:val="bbPlcHdr"/>
        </w:types>
        <w:behaviors>
          <w:behavior w:val="content"/>
        </w:behaviors>
        <w:guid w:val="{7C541398-FEEF-4DFF-9756-942A6E9C03D0}"/>
      </w:docPartPr>
      <w:docPartBody>
        <w:p w:rsidR="00C40962" w:rsidP="001A545E">
          <w:pPr>
            <w:pStyle w:val="AAE7A90BB7A84A348EC38B04D57312E4"/>
          </w:pPr>
          <w:r w:rsidRPr="00DA57F0">
            <w:rPr>
              <w:rStyle w:val="PlaceholderText"/>
            </w:rPr>
            <w:t>Click or tap here to enter text.</w:t>
          </w:r>
        </w:p>
      </w:docPartBody>
    </w:docPart>
    <w:docPart>
      <w:docPartPr>
        <w:name w:val="0376A12633B548BF9078C3ECFBA8D78F"/>
        <w:category>
          <w:name w:val="General"/>
          <w:gallery w:val="placeholder"/>
        </w:category>
        <w:types>
          <w:type w:val="bbPlcHdr"/>
        </w:types>
        <w:behaviors>
          <w:behavior w:val="content"/>
        </w:behaviors>
        <w:guid w:val="{DA083E49-817A-45C5-A59A-3CDD1021AFDF}"/>
      </w:docPartPr>
      <w:docPartBody>
        <w:p w:rsidR="00C40962" w:rsidP="001A545E">
          <w:pPr>
            <w:pStyle w:val="0376A12633B548BF9078C3ECFBA8D78F"/>
          </w:pPr>
          <w:r w:rsidRPr="00DA57F0">
            <w:rPr>
              <w:rStyle w:val="PlaceholderText"/>
            </w:rPr>
            <w:t>Click or tap here to enter text.</w:t>
          </w:r>
        </w:p>
      </w:docPartBody>
    </w:docPart>
    <w:docPart>
      <w:docPartPr>
        <w:name w:val="98D34F8B39DB4576A8064D3D886280A3"/>
        <w:category>
          <w:name w:val="General"/>
          <w:gallery w:val="placeholder"/>
        </w:category>
        <w:types>
          <w:type w:val="bbPlcHdr"/>
        </w:types>
        <w:behaviors>
          <w:behavior w:val="content"/>
        </w:behaviors>
        <w:guid w:val="{2F863A41-2996-427C-A900-50ECCA130540}"/>
      </w:docPartPr>
      <w:docPartBody>
        <w:p w:rsidR="00C40962" w:rsidP="001A545E">
          <w:pPr>
            <w:pStyle w:val="98D34F8B39DB4576A8064D3D886280A3"/>
          </w:pPr>
          <w:r w:rsidRPr="002748DA">
            <w:rPr>
              <w:rStyle w:val="PlaceholderText"/>
            </w:rPr>
            <w:t>Click or tap here to enter text.</w:t>
          </w:r>
        </w:p>
      </w:docPartBody>
    </w:docPart>
    <w:docPart>
      <w:docPartPr>
        <w:name w:val="3DB5C7F1E0D344C1A2E965CE59F0AD8F"/>
        <w:category>
          <w:name w:val="General"/>
          <w:gallery w:val="placeholder"/>
        </w:category>
        <w:types>
          <w:type w:val="bbPlcHdr"/>
        </w:types>
        <w:behaviors>
          <w:behavior w:val="content"/>
        </w:behaviors>
        <w:guid w:val="{7A4C723E-1552-4A7A-BEA2-C80970C19C52}"/>
      </w:docPartPr>
      <w:docPartBody>
        <w:p w:rsidR="00C40962" w:rsidP="001A545E">
          <w:pPr>
            <w:pStyle w:val="3DB5C7F1E0D344C1A2E965CE59F0AD8F"/>
          </w:pPr>
          <w:r w:rsidRPr="00DA57F0">
            <w:rPr>
              <w:rStyle w:val="PlaceholderText"/>
            </w:rPr>
            <w:t>Click or tap here to enter text.</w:t>
          </w:r>
        </w:p>
      </w:docPartBody>
    </w:docPart>
    <w:docPart>
      <w:docPartPr>
        <w:name w:val="DCBDA5F19C354BB79B6084E8514A5705"/>
        <w:category>
          <w:name w:val="General"/>
          <w:gallery w:val="placeholder"/>
        </w:category>
        <w:types>
          <w:type w:val="bbPlcHdr"/>
        </w:types>
        <w:behaviors>
          <w:behavior w:val="content"/>
        </w:behaviors>
        <w:guid w:val="{2D7A8927-D368-4B1C-B26B-92ED10DEF557}"/>
      </w:docPartPr>
      <w:docPartBody>
        <w:p w:rsidR="00C40962" w:rsidP="001A545E">
          <w:pPr>
            <w:pStyle w:val="DCBDA5F19C354BB79B6084E8514A5705"/>
          </w:pPr>
          <w:r w:rsidRPr="002748DA">
            <w:rPr>
              <w:rStyle w:val="PlaceholderText"/>
            </w:rPr>
            <w:t>Click or tap here to enter text.</w:t>
          </w:r>
        </w:p>
      </w:docPartBody>
    </w:docPart>
    <w:docPart>
      <w:docPartPr>
        <w:name w:val="B90CA4C8B9354B8C8A80896C1C52BEFF"/>
        <w:category>
          <w:name w:val="General"/>
          <w:gallery w:val="placeholder"/>
        </w:category>
        <w:types>
          <w:type w:val="bbPlcHdr"/>
        </w:types>
        <w:behaviors>
          <w:behavior w:val="content"/>
        </w:behaviors>
        <w:guid w:val="{9B69580A-58F1-4D83-9945-A8B2C15FCB84}"/>
      </w:docPartPr>
      <w:docPartBody>
        <w:p w:rsidR="00C40962" w:rsidP="001A545E">
          <w:pPr>
            <w:pStyle w:val="B90CA4C8B9354B8C8A80896C1C52BEFF"/>
          </w:pPr>
          <w:r w:rsidRPr="00DA57F0">
            <w:rPr>
              <w:rStyle w:val="PlaceholderText"/>
            </w:rPr>
            <w:t>Click or tap here to enter text.</w:t>
          </w:r>
        </w:p>
      </w:docPartBody>
    </w:docPart>
    <w:docPart>
      <w:docPartPr>
        <w:name w:val="9B391CA0BCCF4904AB3F84B316B85229"/>
        <w:category>
          <w:name w:val="General"/>
          <w:gallery w:val="placeholder"/>
        </w:category>
        <w:types>
          <w:type w:val="bbPlcHdr"/>
        </w:types>
        <w:behaviors>
          <w:behavior w:val="content"/>
        </w:behaviors>
        <w:guid w:val="{AAF28354-12BA-4EAE-B2E8-A37262705955}"/>
      </w:docPartPr>
      <w:docPartBody>
        <w:p w:rsidR="00C40962" w:rsidP="001A545E">
          <w:pPr>
            <w:pStyle w:val="9B391CA0BCCF4904AB3F84B316B85229"/>
          </w:pPr>
          <w:r w:rsidRPr="00DA57F0">
            <w:rPr>
              <w:rStyle w:val="PlaceholderText"/>
            </w:rPr>
            <w:t>Click or tap here to enter text.</w:t>
          </w:r>
        </w:p>
      </w:docPartBody>
    </w:docPart>
    <w:docPart>
      <w:docPartPr>
        <w:name w:val="5802B93D159E4B1FA64D59A695D7CBCE"/>
        <w:category>
          <w:name w:val="General"/>
          <w:gallery w:val="placeholder"/>
        </w:category>
        <w:types>
          <w:type w:val="bbPlcHdr"/>
        </w:types>
        <w:behaviors>
          <w:behavior w:val="content"/>
        </w:behaviors>
        <w:guid w:val="{D7E5AEE4-A7D9-47CE-97C6-45EED15CDD90}"/>
      </w:docPartPr>
      <w:docPartBody>
        <w:p w:rsidR="00C40962" w:rsidP="001A545E">
          <w:pPr>
            <w:pStyle w:val="5802B93D159E4B1FA64D59A695D7CBCE"/>
          </w:pPr>
          <w:r w:rsidRPr="00DA57F0">
            <w:rPr>
              <w:rStyle w:val="PlaceholderText"/>
            </w:rPr>
            <w:t>Click or tap here to enter text.</w:t>
          </w:r>
        </w:p>
      </w:docPartBody>
    </w:docPart>
    <w:docPart>
      <w:docPartPr>
        <w:name w:val="91695620BE554FC2842C1536EB970A6E"/>
        <w:category>
          <w:name w:val="General"/>
          <w:gallery w:val="placeholder"/>
        </w:category>
        <w:types>
          <w:type w:val="bbPlcHdr"/>
        </w:types>
        <w:behaviors>
          <w:behavior w:val="content"/>
        </w:behaviors>
        <w:guid w:val="{B15F2765-1161-4C1F-A702-45AE6AA9D2EE}"/>
      </w:docPartPr>
      <w:docPartBody>
        <w:p w:rsidR="00C40962" w:rsidP="001A545E">
          <w:pPr>
            <w:pStyle w:val="91695620BE554FC2842C1536EB970A6E"/>
          </w:pPr>
          <w:r w:rsidRPr="00DA57F0">
            <w:rPr>
              <w:rStyle w:val="PlaceholderText"/>
            </w:rPr>
            <w:t>Click or tap here to enter text.</w:t>
          </w:r>
        </w:p>
      </w:docPartBody>
    </w:docPart>
    <w:docPart>
      <w:docPartPr>
        <w:name w:val="B84E85041DA54B7CAC1137FF9E64C126"/>
        <w:category>
          <w:name w:val="General"/>
          <w:gallery w:val="placeholder"/>
        </w:category>
        <w:types>
          <w:type w:val="bbPlcHdr"/>
        </w:types>
        <w:behaviors>
          <w:behavior w:val="content"/>
        </w:behaviors>
        <w:guid w:val="{3500BE63-64D1-4187-8CBD-38929A69145C}"/>
      </w:docPartPr>
      <w:docPartBody>
        <w:p w:rsidR="00C40962" w:rsidP="001A545E">
          <w:pPr>
            <w:pStyle w:val="B84E85041DA54B7CAC1137FF9E64C126"/>
          </w:pPr>
          <w:r>
            <w:rPr>
              <w:rStyle w:val="PlaceholderText"/>
            </w:rPr>
            <w:t>Click or tap here to enter text.</w:t>
          </w:r>
        </w:p>
      </w:docPartBody>
    </w:docPart>
    <w:docPart>
      <w:docPartPr>
        <w:name w:val="23180B6F92F743F9B3BC1687D9DBF6E1"/>
        <w:category>
          <w:name w:val="General"/>
          <w:gallery w:val="placeholder"/>
        </w:category>
        <w:types>
          <w:type w:val="bbPlcHdr"/>
        </w:types>
        <w:behaviors>
          <w:behavior w:val="content"/>
        </w:behaviors>
        <w:guid w:val="{89A75B29-9C6A-4E03-A69C-12E680F54293}"/>
      </w:docPartPr>
      <w:docPartBody>
        <w:p w:rsidR="00C40962" w:rsidP="001A545E">
          <w:pPr>
            <w:pStyle w:val="23180B6F92F743F9B3BC1687D9DBF6E1"/>
          </w:pPr>
          <w:r>
            <w:rPr>
              <w:rStyle w:val="PlaceholderText"/>
            </w:rPr>
            <w:t>Click or tap here to enter text.</w:t>
          </w:r>
        </w:p>
      </w:docPartBody>
    </w:docPart>
    <w:docPart>
      <w:docPartPr>
        <w:name w:val="8431DCCC3D3A46649A9C481813918242"/>
        <w:category>
          <w:name w:val="General"/>
          <w:gallery w:val="placeholder"/>
        </w:category>
        <w:types>
          <w:type w:val="bbPlcHdr"/>
        </w:types>
        <w:behaviors>
          <w:behavior w:val="content"/>
        </w:behaviors>
        <w:guid w:val="{57737697-FFFE-4A26-8B94-0212F467EEA5}"/>
      </w:docPartPr>
      <w:docPartBody>
        <w:p w:rsidR="00C40962" w:rsidP="001A545E">
          <w:pPr>
            <w:pStyle w:val="8431DCCC3D3A46649A9C481813918242"/>
          </w:pPr>
          <w:r w:rsidRPr="00DA57F0">
            <w:rPr>
              <w:rStyle w:val="PlaceholderText"/>
            </w:rPr>
            <w:t>Click or tap here to enter text.</w:t>
          </w:r>
        </w:p>
      </w:docPartBody>
    </w:docPart>
    <w:docPart>
      <w:docPartPr>
        <w:name w:val="8F4B6B708CCC40EAAA5098B5A0837496"/>
        <w:category>
          <w:name w:val="General"/>
          <w:gallery w:val="placeholder"/>
        </w:category>
        <w:types>
          <w:type w:val="bbPlcHdr"/>
        </w:types>
        <w:behaviors>
          <w:behavior w:val="content"/>
        </w:behaviors>
        <w:guid w:val="{63BD652D-EF29-4862-A498-CE73D68CC002}"/>
      </w:docPartPr>
      <w:docPartBody>
        <w:p w:rsidR="00C40962" w:rsidP="001A545E">
          <w:pPr>
            <w:pStyle w:val="8F4B6B708CCC40EAAA5098B5A0837496"/>
          </w:pPr>
          <w:r w:rsidRPr="00DA57F0">
            <w:rPr>
              <w:rStyle w:val="PlaceholderText"/>
            </w:rPr>
            <w:t>Click or tap here to enter text.</w:t>
          </w:r>
        </w:p>
      </w:docPartBody>
    </w:docPart>
    <w:docPart>
      <w:docPartPr>
        <w:name w:val="833D32DA19BD43A4B819902ACEA02EF7"/>
        <w:category>
          <w:name w:val="General"/>
          <w:gallery w:val="placeholder"/>
        </w:category>
        <w:types>
          <w:type w:val="bbPlcHdr"/>
        </w:types>
        <w:behaviors>
          <w:behavior w:val="content"/>
        </w:behaviors>
        <w:guid w:val="{9484EDEF-9D93-4DA3-91E9-7952EAD290AC}"/>
      </w:docPartPr>
      <w:docPartBody>
        <w:p w:rsidR="00C40962" w:rsidP="001A545E">
          <w:pPr>
            <w:pStyle w:val="833D32DA19BD43A4B819902ACEA02EF7"/>
          </w:pPr>
          <w:r w:rsidRPr="00DA57F0">
            <w:rPr>
              <w:rStyle w:val="PlaceholderText"/>
            </w:rPr>
            <w:t>Click or tap here to enter text.</w:t>
          </w:r>
        </w:p>
      </w:docPartBody>
    </w:docPart>
    <w:docPart>
      <w:docPartPr>
        <w:name w:val="4536902C75CD4A899AE466BC644E000B"/>
        <w:category>
          <w:name w:val="General"/>
          <w:gallery w:val="placeholder"/>
        </w:category>
        <w:types>
          <w:type w:val="bbPlcHdr"/>
        </w:types>
        <w:behaviors>
          <w:behavior w:val="content"/>
        </w:behaviors>
        <w:guid w:val="{42CA43A9-066D-491D-81EF-372CFEBEF8C2}"/>
      </w:docPartPr>
      <w:docPartBody>
        <w:p w:rsidR="00C40962" w:rsidP="001A545E">
          <w:pPr>
            <w:pStyle w:val="4536902C75CD4A899AE466BC644E000B"/>
          </w:pPr>
          <w:r>
            <w:rPr>
              <w:rStyle w:val="PlaceholderText"/>
            </w:rPr>
            <w:t>Click or tap here to enter text.</w:t>
          </w:r>
        </w:p>
      </w:docPartBody>
    </w:docPart>
    <w:docPart>
      <w:docPartPr>
        <w:name w:val="24B5D9D3BD7E4A00BB71464FDEE8EB62"/>
        <w:category>
          <w:name w:val="General"/>
          <w:gallery w:val="placeholder"/>
        </w:category>
        <w:types>
          <w:type w:val="bbPlcHdr"/>
        </w:types>
        <w:behaviors>
          <w:behavior w:val="content"/>
        </w:behaviors>
        <w:guid w:val="{7AF5D6EA-65F1-4531-860E-FDCC82372B79}"/>
      </w:docPartPr>
      <w:docPartBody>
        <w:p w:rsidR="00C40962" w:rsidP="001A545E">
          <w:pPr>
            <w:pStyle w:val="24B5D9D3BD7E4A00BB71464FDEE8EB62"/>
          </w:pPr>
          <w:r>
            <w:rPr>
              <w:rStyle w:val="PlaceholderText"/>
            </w:rPr>
            <w:t>Click or tap here to enter text.</w:t>
          </w:r>
        </w:p>
      </w:docPartBody>
    </w:docPart>
    <w:docPart>
      <w:docPartPr>
        <w:name w:val="2A701CCFD5A64B7EAEA8E4BABC5BA58F"/>
        <w:category>
          <w:name w:val="General"/>
          <w:gallery w:val="placeholder"/>
        </w:category>
        <w:types>
          <w:type w:val="bbPlcHdr"/>
        </w:types>
        <w:behaviors>
          <w:behavior w:val="content"/>
        </w:behaviors>
        <w:guid w:val="{ED09206C-4597-4278-A0A4-720004AE876C}"/>
      </w:docPartPr>
      <w:docPartBody>
        <w:p w:rsidR="00C40962" w:rsidP="001A545E">
          <w:pPr>
            <w:pStyle w:val="2A701CCFD5A64B7EAEA8E4BABC5BA58F"/>
          </w:pPr>
          <w:r w:rsidRPr="00DA57F0">
            <w:rPr>
              <w:rStyle w:val="PlaceholderText"/>
            </w:rPr>
            <w:t>Click or tap here to enter text.</w:t>
          </w:r>
        </w:p>
      </w:docPartBody>
    </w:docPart>
    <w:docPart>
      <w:docPartPr>
        <w:name w:val="825F8716FC9548A494957F074549FDF5"/>
        <w:category>
          <w:name w:val="General"/>
          <w:gallery w:val="placeholder"/>
        </w:category>
        <w:types>
          <w:type w:val="bbPlcHdr"/>
        </w:types>
        <w:behaviors>
          <w:behavior w:val="content"/>
        </w:behaviors>
        <w:guid w:val="{20268482-4CDC-4FB2-BE0C-27EDE4A08216}"/>
      </w:docPartPr>
      <w:docPartBody>
        <w:p w:rsidR="00C40962" w:rsidP="001A545E">
          <w:pPr>
            <w:pStyle w:val="825F8716FC9548A494957F074549FDF5"/>
          </w:pPr>
          <w:r w:rsidRPr="00DA57F0">
            <w:rPr>
              <w:rStyle w:val="PlaceholderText"/>
            </w:rPr>
            <w:t>Click or tap here to enter text.</w:t>
          </w:r>
        </w:p>
      </w:docPartBody>
    </w:docPart>
    <w:docPart>
      <w:docPartPr>
        <w:name w:val="61D82C0387C44184923639F7E2935B02"/>
        <w:category>
          <w:name w:val="General"/>
          <w:gallery w:val="placeholder"/>
        </w:category>
        <w:types>
          <w:type w:val="bbPlcHdr"/>
        </w:types>
        <w:behaviors>
          <w:behavior w:val="content"/>
        </w:behaviors>
        <w:guid w:val="{2DACA261-8C30-492D-BBE8-F008FE47CC81}"/>
      </w:docPartPr>
      <w:docPartBody>
        <w:p w:rsidR="00C40962" w:rsidP="001A545E">
          <w:pPr>
            <w:pStyle w:val="61D82C0387C44184923639F7E2935B02"/>
          </w:pPr>
          <w:r w:rsidRPr="002748D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Hei">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zh-CN"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A545E"/>
    <w:rPr>
      <w:color w:val="808080"/>
    </w:rPr>
  </w:style>
  <w:style w:type="paragraph" w:customStyle="1" w:styleId="6D5F02837B524D21A343103CC09753FB">
    <w:name w:val="6D5F02837B524D21A343103CC09753FB"/>
    <w:rsid w:val="0045657A"/>
  </w:style>
  <w:style w:type="paragraph" w:customStyle="1" w:styleId="53F540126B2E43E09616FB166F7B4FC4">
    <w:name w:val="53F540126B2E43E09616FB166F7B4FC4"/>
    <w:rsid w:val="0045657A"/>
  </w:style>
  <w:style w:type="paragraph" w:customStyle="1" w:styleId="74161FAAFE13487B873D0DA78AB71FE0">
    <w:name w:val="74161FAAFE13487B873D0DA78AB71FE0"/>
    <w:rsid w:val="0045657A"/>
  </w:style>
  <w:style w:type="paragraph" w:customStyle="1" w:styleId="28920B1D0AD246BD9D8D01CB01F4B555">
    <w:name w:val="28920B1D0AD246BD9D8D01CB01F4B555"/>
    <w:rsid w:val="001A545E"/>
  </w:style>
  <w:style w:type="paragraph" w:customStyle="1" w:styleId="F5FA83B4E9424A138C8844292D322C65">
    <w:name w:val="F5FA83B4E9424A138C8844292D322C65"/>
    <w:rsid w:val="00712746"/>
  </w:style>
  <w:style w:type="paragraph" w:customStyle="1" w:styleId="83D4B27009774F60A9BB2438451A6987">
    <w:name w:val="83D4B27009774F60A9BB2438451A6987"/>
    <w:rsid w:val="001A545E"/>
  </w:style>
  <w:style w:type="paragraph" w:customStyle="1" w:styleId="D6A313B22A4740ADA8DB553EC80A90E6">
    <w:name w:val="D6A313B22A4740ADA8DB553EC80A90E6"/>
    <w:rsid w:val="0045657A"/>
  </w:style>
  <w:style w:type="paragraph" w:customStyle="1" w:styleId="102C94EE4C9F4AAD811649EC63C178BB">
    <w:name w:val="102C94EE4C9F4AAD811649EC63C178BB"/>
    <w:rsid w:val="0045657A"/>
  </w:style>
  <w:style w:type="paragraph" w:customStyle="1" w:styleId="7DC3C2A04CD44D8F82D18EB4530A49C2">
    <w:name w:val="7DC3C2A04CD44D8F82D18EB4530A49C2"/>
    <w:rsid w:val="0045657A"/>
  </w:style>
  <w:style w:type="paragraph" w:customStyle="1" w:styleId="2C552FD1995942928022FA71FEC6334B">
    <w:name w:val="2C552FD1995942928022FA71FEC6334B"/>
    <w:rsid w:val="001A545E"/>
  </w:style>
  <w:style w:type="paragraph" w:customStyle="1" w:styleId="E1AD4F3856C24212A81D20EEC3122A09">
    <w:name w:val="E1AD4F3856C24212A81D20EEC3122A09"/>
    <w:rsid w:val="00712746"/>
  </w:style>
  <w:style w:type="paragraph" w:customStyle="1" w:styleId="6F26DF38B6CC4D39B4A7206A9CFB2ABC">
    <w:name w:val="6F26DF38B6CC4D39B4A7206A9CFB2ABC"/>
    <w:rsid w:val="001A545E"/>
  </w:style>
  <w:style w:type="paragraph" w:customStyle="1" w:styleId="BE257CD4B7BC48C19BBBB4C41858C0B1">
    <w:name w:val="BE257CD4B7BC48C19BBBB4C41858C0B1"/>
    <w:rsid w:val="00712746"/>
  </w:style>
  <w:style w:type="paragraph" w:customStyle="1" w:styleId="016C27E732934E918E8BB7E8F995E8BC">
    <w:name w:val="016C27E732934E918E8BB7E8F995E8BC"/>
    <w:rsid w:val="001A545E"/>
  </w:style>
  <w:style w:type="paragraph" w:customStyle="1" w:styleId="B3D94D971CB746FB8C12423ED65651A8">
    <w:name w:val="B3D94D971CB746FB8C12423ED65651A8"/>
    <w:rsid w:val="00712746"/>
  </w:style>
  <w:style w:type="paragraph" w:customStyle="1" w:styleId="B04CBAF688DA4BC3820A8E785A28EAF9">
    <w:name w:val="B04CBAF688DA4BC3820A8E785A28EAF9"/>
    <w:rsid w:val="001A545E"/>
  </w:style>
  <w:style w:type="paragraph" w:customStyle="1" w:styleId="A1EBDC909F8C4A2FA6682C8352888FD7">
    <w:name w:val="A1EBDC909F8C4A2FA6682C8352888FD7"/>
    <w:rsid w:val="001A545E"/>
  </w:style>
  <w:style w:type="paragraph" w:customStyle="1" w:styleId="575B407F5F734BDB84ED9ADDA96B34D8">
    <w:name w:val="575B407F5F734BDB84ED9ADDA96B34D8"/>
    <w:rsid w:val="001A545E"/>
  </w:style>
  <w:style w:type="paragraph" w:customStyle="1" w:styleId="F9C3437618C94D61BBCC2F54FCB6B856">
    <w:name w:val="F9C3437618C94D61BBCC2F54FCB6B856"/>
    <w:rsid w:val="001A545E"/>
  </w:style>
  <w:style w:type="paragraph" w:customStyle="1" w:styleId="BB5CCA0D46F945F489E872DAD7B072B7">
    <w:name w:val="BB5CCA0D46F945F489E872DAD7B072B7"/>
    <w:rsid w:val="00712746"/>
  </w:style>
  <w:style w:type="paragraph" w:customStyle="1" w:styleId="BD9E6DE1186742D7B75B7042EA613F06">
    <w:name w:val="BD9E6DE1186742D7B75B7042EA613F06"/>
    <w:rsid w:val="00712746"/>
  </w:style>
  <w:style w:type="paragraph" w:customStyle="1" w:styleId="CE5A4F3F78A8456385E7E4B876FFB34F">
    <w:name w:val="CE5A4F3F78A8456385E7E4B876FFB34F"/>
    <w:rsid w:val="00712746"/>
  </w:style>
  <w:style w:type="paragraph" w:customStyle="1" w:styleId="CE72394E27AC416AA185FBCD8929E921">
    <w:name w:val="CE72394E27AC416AA185FBCD8929E921"/>
    <w:rsid w:val="001A545E"/>
  </w:style>
  <w:style w:type="paragraph" w:customStyle="1" w:styleId="633EE640AA814F7AB86D35A37306007F">
    <w:name w:val="633EE640AA814F7AB86D35A37306007F"/>
    <w:rsid w:val="00712746"/>
  </w:style>
  <w:style w:type="paragraph" w:customStyle="1" w:styleId="CF887C21315C4DA0B18A64FD61441CD1">
    <w:name w:val="CF887C21315C4DA0B18A64FD61441CD1"/>
    <w:rsid w:val="001A545E"/>
  </w:style>
  <w:style w:type="paragraph" w:customStyle="1" w:styleId="2A05A388DD59458E9445F90471BF8F4E">
    <w:name w:val="2A05A388DD59458E9445F90471BF8F4E"/>
    <w:rsid w:val="00712746"/>
  </w:style>
  <w:style w:type="paragraph" w:customStyle="1" w:styleId="2F856EF8B7E4477D9F20884EA1227157">
    <w:name w:val="2F856EF8B7E4477D9F20884EA1227157"/>
    <w:rsid w:val="001A545E"/>
  </w:style>
  <w:style w:type="paragraph" w:customStyle="1" w:styleId="B9DB2545AAD04D0788F39005941A829A">
    <w:name w:val="B9DB2545AAD04D0788F39005941A829A"/>
    <w:rsid w:val="00712746"/>
  </w:style>
  <w:style w:type="paragraph" w:customStyle="1" w:styleId="C6E11055D3234FA2B3BD5733D514F7E1">
    <w:name w:val="C6E11055D3234FA2B3BD5733D514F7E1"/>
    <w:rsid w:val="001A545E"/>
  </w:style>
  <w:style w:type="paragraph" w:customStyle="1" w:styleId="638710C78B994991B58F6B4DCA6BE70C">
    <w:name w:val="638710C78B994991B58F6B4DCA6BE70C"/>
    <w:rsid w:val="00712746"/>
  </w:style>
  <w:style w:type="paragraph" w:customStyle="1" w:styleId="EEC601AD812C452A8691863F8D9529AF">
    <w:name w:val="EEC601AD812C452A8691863F8D9529AF"/>
    <w:rsid w:val="001A545E"/>
  </w:style>
  <w:style w:type="paragraph" w:customStyle="1" w:styleId="C5E6CF34BDA846368813A759BE8896AF">
    <w:name w:val="C5E6CF34BDA846368813A759BE8896AF"/>
    <w:rsid w:val="00712746"/>
  </w:style>
  <w:style w:type="paragraph" w:customStyle="1" w:styleId="F4694F6850594A37BF61A7494C6DFBE0">
    <w:name w:val="F4694F6850594A37BF61A7494C6DFBE0"/>
    <w:rsid w:val="00712746"/>
  </w:style>
  <w:style w:type="paragraph" w:customStyle="1" w:styleId="1546F778E6C54A0E964623879EBF1F8C">
    <w:name w:val="1546F778E6C54A0E964623879EBF1F8C"/>
    <w:rsid w:val="00712746"/>
  </w:style>
  <w:style w:type="paragraph" w:customStyle="1" w:styleId="B00DFC30606D49B296B6F7EBA21B680D">
    <w:name w:val="B00DFC30606D49B296B6F7EBA21B680D"/>
    <w:rsid w:val="00712746"/>
  </w:style>
  <w:style w:type="paragraph" w:customStyle="1" w:styleId="9A39F5162B6A4B6AAFA85F7C3EB357E5">
    <w:name w:val="9A39F5162B6A4B6AAFA85F7C3EB357E5"/>
    <w:rsid w:val="00712746"/>
  </w:style>
  <w:style w:type="paragraph" w:customStyle="1" w:styleId="56CE05EB1BF84DD4B779B6A75CAEDC1E">
    <w:name w:val="56CE05EB1BF84DD4B779B6A75CAEDC1E"/>
    <w:rsid w:val="00712746"/>
  </w:style>
  <w:style w:type="paragraph" w:customStyle="1" w:styleId="7873CB04B3EE47C88DAFA763B6C0D3DA">
    <w:name w:val="7873CB04B3EE47C88DAFA763B6C0D3DA"/>
    <w:rsid w:val="00712746"/>
  </w:style>
  <w:style w:type="paragraph" w:customStyle="1" w:styleId="E455355CEFA149489BE91F505A83354D">
    <w:name w:val="E455355CEFA149489BE91F505A83354D"/>
    <w:rsid w:val="00712746"/>
  </w:style>
  <w:style w:type="paragraph" w:customStyle="1" w:styleId="026108AABA454BC3960C5C36C6BBD8D5">
    <w:name w:val="026108AABA454BC3960C5C36C6BBD8D5"/>
    <w:rsid w:val="00712746"/>
  </w:style>
  <w:style w:type="paragraph" w:customStyle="1" w:styleId="945E2E4DA8784D7DB40EBDF9FD496F36">
    <w:name w:val="945E2E4DA8784D7DB40EBDF9FD496F36"/>
    <w:rsid w:val="001A545E"/>
  </w:style>
  <w:style w:type="paragraph" w:customStyle="1" w:styleId="9C4A42CA7086461A80985C749EC4C0B0">
    <w:name w:val="9C4A42CA7086461A80985C749EC4C0B0"/>
    <w:rsid w:val="00712746"/>
  </w:style>
  <w:style w:type="paragraph" w:customStyle="1" w:styleId="32E73C98A44746D9B4EF392417F18AB1">
    <w:name w:val="32E73C98A44746D9B4EF392417F18AB1"/>
    <w:rsid w:val="001A545E"/>
  </w:style>
  <w:style w:type="paragraph" w:customStyle="1" w:styleId="F0D7CEBC370B446BBFB9DF36F8C498FA">
    <w:name w:val="F0D7CEBC370B446BBFB9DF36F8C498FA"/>
    <w:rsid w:val="00712746"/>
  </w:style>
  <w:style w:type="paragraph" w:customStyle="1" w:styleId="9254CF4D59264EA09D5436558038B397">
    <w:name w:val="9254CF4D59264EA09D5436558038B397"/>
    <w:rsid w:val="001A545E"/>
  </w:style>
  <w:style w:type="paragraph" w:customStyle="1" w:styleId="1A2EDA6747AE4501A0D7D992173E6D8B">
    <w:name w:val="1A2EDA6747AE4501A0D7D992173E6D8B"/>
    <w:rsid w:val="00712746"/>
  </w:style>
  <w:style w:type="paragraph" w:customStyle="1" w:styleId="15B8AC349F0D4FF1B11C0847BD951805">
    <w:name w:val="15B8AC349F0D4FF1B11C0847BD951805"/>
    <w:rsid w:val="00712746"/>
  </w:style>
  <w:style w:type="paragraph" w:customStyle="1" w:styleId="3C0E11013317443EA8A04EEC1BBC7FEB">
    <w:name w:val="3C0E11013317443EA8A04EEC1BBC7FEB"/>
    <w:rsid w:val="001A545E"/>
  </w:style>
  <w:style w:type="paragraph" w:customStyle="1" w:styleId="DCB75915DB444DB2BEDC452564767F8C">
    <w:name w:val="DCB75915DB444DB2BEDC452564767F8C"/>
    <w:rsid w:val="001A545E"/>
  </w:style>
  <w:style w:type="paragraph" w:customStyle="1" w:styleId="50F5E8A13D114E1E892E6F032EB16626">
    <w:name w:val="50F5E8A13D114E1E892E6F032EB16626"/>
    <w:rsid w:val="001A545E"/>
  </w:style>
  <w:style w:type="paragraph" w:customStyle="1" w:styleId="7103FFEC4309485D9EFF2579C4A85A91">
    <w:name w:val="7103FFEC4309485D9EFF2579C4A85A91"/>
    <w:rsid w:val="001A545E"/>
  </w:style>
  <w:style w:type="paragraph" w:customStyle="1" w:styleId="64859C66DCCA4CAAABFCDE4AB35295E3">
    <w:name w:val="64859C66DCCA4CAAABFCDE4AB35295E3"/>
    <w:rsid w:val="001A545E"/>
  </w:style>
  <w:style w:type="paragraph" w:customStyle="1" w:styleId="402B410D93EC4DAA8260901E57FF7B45">
    <w:name w:val="402B410D93EC4DAA8260901E57FF7B45"/>
    <w:rsid w:val="001A545E"/>
  </w:style>
  <w:style w:type="paragraph" w:customStyle="1" w:styleId="CB11D94E639D493388C5F9B1452861A0">
    <w:name w:val="CB11D94E639D493388C5F9B1452861A0"/>
    <w:rsid w:val="001A545E"/>
  </w:style>
  <w:style w:type="paragraph" w:customStyle="1" w:styleId="C5BF3D8394A64DCD8866949236D4E58C">
    <w:name w:val="C5BF3D8394A64DCD8866949236D4E58C"/>
    <w:rsid w:val="001A545E"/>
  </w:style>
  <w:style w:type="paragraph" w:customStyle="1" w:styleId="773613DE9C5B4259BDF70A8750855CEC">
    <w:name w:val="773613DE9C5B4259BDF70A8750855CEC"/>
    <w:rsid w:val="001A545E"/>
  </w:style>
  <w:style w:type="paragraph" w:customStyle="1" w:styleId="39EE1096F96649229B096D138B6F5635">
    <w:name w:val="39EE1096F96649229B096D138B6F5635"/>
    <w:rsid w:val="001A545E"/>
  </w:style>
  <w:style w:type="paragraph" w:customStyle="1" w:styleId="B648C5C52DE0423DBAF5AA1BCA6BDC38">
    <w:name w:val="B648C5C52DE0423DBAF5AA1BCA6BDC38"/>
    <w:rsid w:val="001A545E"/>
  </w:style>
  <w:style w:type="paragraph" w:customStyle="1" w:styleId="33A7517051364292B293611B5188D560">
    <w:name w:val="33A7517051364292B293611B5188D560"/>
    <w:rsid w:val="001A545E"/>
  </w:style>
  <w:style w:type="paragraph" w:customStyle="1" w:styleId="BF5D93DA793E4AADBAB93F5331B0C792">
    <w:name w:val="BF5D93DA793E4AADBAB93F5331B0C792"/>
    <w:rsid w:val="001A545E"/>
  </w:style>
  <w:style w:type="paragraph" w:customStyle="1" w:styleId="5EAB523088A146D99EA76D14C2D3E635">
    <w:name w:val="5EAB523088A146D99EA76D14C2D3E635"/>
    <w:rsid w:val="001A545E"/>
  </w:style>
  <w:style w:type="paragraph" w:customStyle="1" w:styleId="569CA2A5DFDF44A1AF76316FC326ADB7">
    <w:name w:val="569CA2A5DFDF44A1AF76316FC326ADB7"/>
    <w:rsid w:val="001A545E"/>
  </w:style>
  <w:style w:type="paragraph" w:customStyle="1" w:styleId="B521E4588A244C54886289BB91CE6B1B">
    <w:name w:val="B521E4588A244C54886289BB91CE6B1B"/>
    <w:rsid w:val="001A545E"/>
  </w:style>
  <w:style w:type="paragraph" w:customStyle="1" w:styleId="F3358F61A0CD4393867C969E645DFB8D">
    <w:name w:val="F3358F61A0CD4393867C969E645DFB8D"/>
    <w:rsid w:val="001A545E"/>
  </w:style>
  <w:style w:type="paragraph" w:customStyle="1" w:styleId="29F8F72C29B445C6B99FFD5329B33749">
    <w:name w:val="29F8F72C29B445C6B99FFD5329B33749"/>
    <w:rsid w:val="001A545E"/>
  </w:style>
  <w:style w:type="paragraph" w:customStyle="1" w:styleId="E5A5AC0B099949D09F41C96954432FB3">
    <w:name w:val="E5A5AC0B099949D09F41C96954432FB3"/>
    <w:rsid w:val="001A545E"/>
  </w:style>
  <w:style w:type="paragraph" w:customStyle="1" w:styleId="65D9C52B96CB4A59A79F71C63B06C1D1">
    <w:name w:val="65D9C52B96CB4A59A79F71C63B06C1D1"/>
    <w:rsid w:val="001A545E"/>
  </w:style>
  <w:style w:type="paragraph" w:customStyle="1" w:styleId="3DB635F3909B4830AC50C040F211B315">
    <w:name w:val="3DB635F3909B4830AC50C040F211B315"/>
    <w:rsid w:val="001A545E"/>
  </w:style>
  <w:style w:type="paragraph" w:customStyle="1" w:styleId="B8FA8E43E5CF4A469B4A7172B972CEC5">
    <w:name w:val="B8FA8E43E5CF4A469B4A7172B972CEC5"/>
    <w:rsid w:val="001A545E"/>
  </w:style>
  <w:style w:type="paragraph" w:customStyle="1" w:styleId="64FA219549CF45CFBB70AB02B4F367E7">
    <w:name w:val="64FA219549CF45CFBB70AB02B4F367E7"/>
    <w:rsid w:val="001A545E"/>
  </w:style>
  <w:style w:type="paragraph" w:customStyle="1" w:styleId="84CA50D7D3C24765A2FDC5C05D3D13F0">
    <w:name w:val="84CA50D7D3C24765A2FDC5C05D3D13F0"/>
    <w:rsid w:val="001A545E"/>
  </w:style>
  <w:style w:type="paragraph" w:customStyle="1" w:styleId="54484D5F2A234D0AB765B643B4F9E3E8">
    <w:name w:val="54484D5F2A234D0AB765B643B4F9E3E8"/>
    <w:rsid w:val="001A545E"/>
  </w:style>
  <w:style w:type="paragraph" w:customStyle="1" w:styleId="E895E690582B4985AD4FC372FB85B9CA">
    <w:name w:val="E895E690582B4985AD4FC372FB85B9CA"/>
    <w:rsid w:val="001A545E"/>
  </w:style>
  <w:style w:type="paragraph" w:customStyle="1" w:styleId="035281E32350490EBA02E74D3B8ACF6F">
    <w:name w:val="035281E32350490EBA02E74D3B8ACF6F"/>
    <w:rsid w:val="001A545E"/>
  </w:style>
  <w:style w:type="paragraph" w:customStyle="1" w:styleId="3C796ED0CBEC4A409468C774CE0A9E80">
    <w:name w:val="3C796ED0CBEC4A409468C774CE0A9E80"/>
    <w:rsid w:val="001A545E"/>
  </w:style>
  <w:style w:type="paragraph" w:customStyle="1" w:styleId="1906FEEA53B24B1786A9B11019A70A5E">
    <w:name w:val="1906FEEA53B24B1786A9B11019A70A5E"/>
    <w:rsid w:val="001A545E"/>
  </w:style>
  <w:style w:type="paragraph" w:customStyle="1" w:styleId="8FACEB594D55452CAD9B595928E45466">
    <w:name w:val="8FACEB594D55452CAD9B595928E45466"/>
    <w:rsid w:val="001A545E"/>
  </w:style>
  <w:style w:type="paragraph" w:customStyle="1" w:styleId="D04BD4C173CD4B8CB19F5142A96E89D9">
    <w:name w:val="D04BD4C173CD4B8CB19F5142A96E89D9"/>
    <w:rsid w:val="001A545E"/>
  </w:style>
  <w:style w:type="paragraph" w:customStyle="1" w:styleId="0E17B47800FA46BFA2E17101E2213ADC">
    <w:name w:val="0E17B47800FA46BFA2E17101E2213ADC"/>
    <w:rsid w:val="001A545E"/>
  </w:style>
  <w:style w:type="paragraph" w:customStyle="1" w:styleId="A9C48FF4CB624C6DB59B5DABB287727B">
    <w:name w:val="A9C48FF4CB624C6DB59B5DABB287727B"/>
    <w:rsid w:val="001A545E"/>
  </w:style>
  <w:style w:type="paragraph" w:customStyle="1" w:styleId="AAE7A90BB7A84A348EC38B04D57312E4">
    <w:name w:val="AAE7A90BB7A84A348EC38B04D57312E4"/>
    <w:rsid w:val="001A545E"/>
  </w:style>
  <w:style w:type="paragraph" w:customStyle="1" w:styleId="0376A12633B548BF9078C3ECFBA8D78F">
    <w:name w:val="0376A12633B548BF9078C3ECFBA8D78F"/>
    <w:rsid w:val="001A545E"/>
  </w:style>
  <w:style w:type="paragraph" w:customStyle="1" w:styleId="98D34F8B39DB4576A8064D3D886280A3">
    <w:name w:val="98D34F8B39DB4576A8064D3D886280A3"/>
    <w:rsid w:val="001A545E"/>
  </w:style>
  <w:style w:type="paragraph" w:customStyle="1" w:styleId="3DB5C7F1E0D344C1A2E965CE59F0AD8F">
    <w:name w:val="3DB5C7F1E0D344C1A2E965CE59F0AD8F"/>
    <w:rsid w:val="001A545E"/>
  </w:style>
  <w:style w:type="paragraph" w:customStyle="1" w:styleId="DCBDA5F19C354BB79B6084E8514A5705">
    <w:name w:val="DCBDA5F19C354BB79B6084E8514A5705"/>
    <w:rsid w:val="001A545E"/>
  </w:style>
  <w:style w:type="paragraph" w:customStyle="1" w:styleId="B90CA4C8B9354B8C8A80896C1C52BEFF">
    <w:name w:val="B90CA4C8B9354B8C8A80896C1C52BEFF"/>
    <w:rsid w:val="001A545E"/>
  </w:style>
  <w:style w:type="paragraph" w:customStyle="1" w:styleId="9B391CA0BCCF4904AB3F84B316B85229">
    <w:name w:val="9B391CA0BCCF4904AB3F84B316B85229"/>
    <w:rsid w:val="001A545E"/>
  </w:style>
  <w:style w:type="paragraph" w:customStyle="1" w:styleId="5802B93D159E4B1FA64D59A695D7CBCE">
    <w:name w:val="5802B93D159E4B1FA64D59A695D7CBCE"/>
    <w:rsid w:val="001A545E"/>
  </w:style>
  <w:style w:type="paragraph" w:customStyle="1" w:styleId="91695620BE554FC2842C1536EB970A6E">
    <w:name w:val="91695620BE554FC2842C1536EB970A6E"/>
    <w:rsid w:val="001A545E"/>
  </w:style>
  <w:style w:type="paragraph" w:customStyle="1" w:styleId="B84E85041DA54B7CAC1137FF9E64C126">
    <w:name w:val="B84E85041DA54B7CAC1137FF9E64C126"/>
    <w:rsid w:val="001A545E"/>
  </w:style>
  <w:style w:type="paragraph" w:customStyle="1" w:styleId="23180B6F92F743F9B3BC1687D9DBF6E1">
    <w:name w:val="23180B6F92F743F9B3BC1687D9DBF6E1"/>
    <w:rsid w:val="001A545E"/>
  </w:style>
  <w:style w:type="paragraph" w:customStyle="1" w:styleId="8431DCCC3D3A46649A9C481813918242">
    <w:name w:val="8431DCCC3D3A46649A9C481813918242"/>
    <w:rsid w:val="001A545E"/>
  </w:style>
  <w:style w:type="paragraph" w:customStyle="1" w:styleId="8F4B6B708CCC40EAAA5098B5A0837496">
    <w:name w:val="8F4B6B708CCC40EAAA5098B5A0837496"/>
    <w:rsid w:val="001A545E"/>
  </w:style>
  <w:style w:type="paragraph" w:customStyle="1" w:styleId="833D32DA19BD43A4B819902ACEA02EF7">
    <w:name w:val="833D32DA19BD43A4B819902ACEA02EF7"/>
    <w:rsid w:val="001A545E"/>
  </w:style>
  <w:style w:type="paragraph" w:customStyle="1" w:styleId="4536902C75CD4A899AE466BC644E000B">
    <w:name w:val="4536902C75CD4A899AE466BC644E000B"/>
    <w:rsid w:val="001A545E"/>
  </w:style>
  <w:style w:type="paragraph" w:customStyle="1" w:styleId="24B5D9D3BD7E4A00BB71464FDEE8EB62">
    <w:name w:val="24B5D9D3BD7E4A00BB71464FDEE8EB62"/>
    <w:rsid w:val="001A545E"/>
  </w:style>
  <w:style w:type="paragraph" w:customStyle="1" w:styleId="2A701CCFD5A64B7EAEA8E4BABC5BA58F">
    <w:name w:val="2A701CCFD5A64B7EAEA8E4BABC5BA58F"/>
    <w:rsid w:val="001A545E"/>
  </w:style>
  <w:style w:type="paragraph" w:customStyle="1" w:styleId="825F8716FC9548A494957F074549FDF5">
    <w:name w:val="825F8716FC9548A494957F074549FDF5"/>
    <w:rsid w:val="001A545E"/>
  </w:style>
  <w:style w:type="paragraph" w:customStyle="1" w:styleId="61D82C0387C44184923639F7E2935B02">
    <w:name w:val="61D82C0387C44184923639F7E2935B02"/>
    <w:rsid w:val="001A545E"/>
  </w:style>
  <w:style w:type="paragraph" w:customStyle="1" w:styleId="43BBF42111ED4526A13233F361D72B4E">
    <w:name w:val="43BBF42111ED4526A13233F361D72B4E"/>
    <w:rsid w:val="001A545E"/>
  </w:style>
  <w:style w:type="paragraph" w:customStyle="1" w:styleId="FD70346ECFE54022968D5D53C5613B6C">
    <w:name w:val="FD70346ECFE54022968D5D53C5613B6C"/>
    <w:rsid w:val="001A545E"/>
  </w:style>
  <w:style w:type="paragraph" w:customStyle="1" w:styleId="1360D6D89FDB4BD095CEF0C8D3927B5B">
    <w:name w:val="1360D6D89FDB4BD095CEF0C8D3927B5B"/>
    <w:rsid w:val="001A545E"/>
  </w:style>
  <w:style w:type="paragraph" w:customStyle="1" w:styleId="8BE701CF6FF34D1FA2C4F84AC1440B64">
    <w:name w:val="8BE701CF6FF34D1FA2C4F84AC1440B64"/>
    <w:rsid w:val="001A545E"/>
  </w:style>
  <w:style w:type="paragraph" w:customStyle="1" w:styleId="FCE7F58E992A4CE18B27B73E0DEC6B2E">
    <w:name w:val="FCE7F58E992A4CE18B27B73E0DEC6B2E"/>
    <w:rsid w:val="001A545E"/>
  </w:style>
  <w:style w:type="paragraph" w:customStyle="1" w:styleId="8D9897FC07A74378810A3895AD79D370">
    <w:name w:val="8D9897FC07A74378810A3895AD79D370"/>
    <w:rsid w:val="001A545E"/>
  </w:style>
  <w:style w:type="paragraph" w:customStyle="1" w:styleId="BA2CCC7883704F31B3B44B3EAEB655A8">
    <w:name w:val="BA2CCC7883704F31B3B44B3EAEB655A8"/>
    <w:rsid w:val="001A545E"/>
  </w:style>
  <w:style w:type="paragraph" w:customStyle="1" w:styleId="9071DE7D3316448AB1915FF6869A7BBB">
    <w:name w:val="9071DE7D3316448AB1915FF6869A7BBB"/>
    <w:rsid w:val="001A545E"/>
  </w:style>
  <w:style w:type="paragraph" w:customStyle="1" w:styleId="95AD04DAE50649E4815A18BEBFD01FFA">
    <w:name w:val="95AD04DAE50649E4815A18BEBFD01FFA"/>
    <w:rsid w:val="001A545E"/>
  </w:style>
  <w:style w:type="paragraph" w:customStyle="1" w:styleId="5D7E10AD5FBA4E31876129D1253B0DDB">
    <w:name w:val="5D7E10AD5FBA4E31876129D1253B0DDB"/>
    <w:rsid w:val="001A545E"/>
  </w:style>
  <w:style w:type="paragraph" w:customStyle="1" w:styleId="2346FF66B0A94A07BC5CF4264E73516C">
    <w:name w:val="2346FF66B0A94A07BC5CF4264E73516C"/>
    <w:rsid w:val="001A545E"/>
  </w:style>
  <w:style w:type="paragraph" w:customStyle="1" w:styleId="1FAA43BCB72D4DE6BB802A212A05B5BA">
    <w:name w:val="1FAA43BCB72D4DE6BB802A212A05B5BA"/>
    <w:rsid w:val="001A545E"/>
  </w:style>
  <w:style w:type="paragraph" w:customStyle="1" w:styleId="0F9C4BA3723647BC867619E560E90F49">
    <w:name w:val="0F9C4BA3723647BC867619E560E90F49"/>
    <w:rsid w:val="001A545E"/>
  </w:style>
  <w:style w:type="paragraph" w:customStyle="1" w:styleId="22A7BAA3E3F745AC894487F78C523905">
    <w:name w:val="22A7BAA3E3F745AC894487F78C523905"/>
    <w:rsid w:val="001A545E"/>
  </w:style>
  <w:style w:type="paragraph" w:customStyle="1" w:styleId="81FF5EAA01AC4CE78AC1720FF3B0E4FC">
    <w:name w:val="81FF5EAA01AC4CE78AC1720FF3B0E4FC"/>
    <w:rsid w:val="001A545E"/>
  </w:style>
  <w:style w:type="paragraph" w:customStyle="1" w:styleId="ABC85D3AEF82454DB0BB0ECB71E8ECDD">
    <w:name w:val="ABC85D3AEF82454DB0BB0ECB71E8ECDD"/>
    <w:rsid w:val="001A545E"/>
  </w:style>
  <w:style w:type="paragraph" w:customStyle="1" w:styleId="FB920F70F607465F9DE15A734816D547">
    <w:name w:val="FB920F70F607465F9DE15A734816D547"/>
    <w:rsid w:val="001A545E"/>
  </w:style>
  <w:style w:type="paragraph" w:customStyle="1" w:styleId="38670E64ADB349A4A06B2611E5D8FB78">
    <w:name w:val="38670E64ADB349A4A06B2611E5D8FB78"/>
    <w:rsid w:val="001A545E"/>
  </w:style>
  <w:style w:type="paragraph" w:customStyle="1" w:styleId="AF21C0830C3546EBB87800B71621F5C8">
    <w:name w:val="AF21C0830C3546EBB87800B71621F5C8"/>
    <w:rsid w:val="001A545E"/>
  </w:style>
  <w:style w:type="paragraph" w:customStyle="1" w:styleId="7F91114DBF7D4B43BB6857F021F7AC08">
    <w:name w:val="7F91114DBF7D4B43BB6857F021F7AC08"/>
    <w:rsid w:val="001A545E"/>
  </w:style>
  <w:style w:type="paragraph" w:customStyle="1" w:styleId="0923716BCBB14385AF92C555944D2D9E">
    <w:name w:val="0923716BCBB14385AF92C555944D2D9E"/>
    <w:rsid w:val="001A54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11</Value>
      <Value>10</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Quality Control</TermName>
          <TermId xmlns="http://schemas.microsoft.com/office/infopath/2007/PartnerControls">92af147f-d629-4421-ba24-62499531f64d</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Official Report</TermName>
          <TermId xmlns="http://schemas.microsoft.com/office/infopath/2007/PartnerControls">29b148a4-9c3f-41f3-b2ef-5a08560282af</TermId>
        </TermInfo>
      </Terms>
    </c4838c65c76546ae93d5703426802f7f>
    <_dlc_DocIdUrl xmlns="389d2ee7-2689-40f1-a5cd-31e2be610952">
      <Url>https://hopuk.sharepoint.com/sites/hct-Hansard/_layouts/15/DocIdRedir.aspx?ID=55JNQY2CE654-538283595-4772</Url>
      <Description>55JNQY2CE654-538283595-4772</Description>
    </_dlc_DocIdUrl>
    <_dlc_DocId xmlns="389d2ee7-2689-40f1-a5cd-31e2be610952">55JNQY2CE654-538283595-4772</_dlc_Doc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438B6C32242FA4CA7CCCB6337569A06" ma:contentTypeVersion="136" ma:contentTypeDescription="Create a new document." ma:contentTypeScope="" ma:versionID="b3e898885e45fad2bc73fa9f84dd68ab">
  <xsd:schema xmlns:xsd="http://www.w3.org/2001/XMLSchema" xmlns:xs="http://www.w3.org/2001/XMLSchema" xmlns:p="http://schemas.microsoft.com/office/2006/metadata/properties" xmlns:ns2="4600776d-0a3c-44b4-bff2-0ceaafb13046" xmlns:ns3="389d2ee7-2689-40f1-a5cd-31e2be610952" xmlns:ns4="c8080b73-3c40-4310-b3e1-0511cddff95e" targetNamespace="http://schemas.microsoft.com/office/2006/metadata/properties" ma:root="true" ma:fieldsID="db841d6dab9ce972323de11c1acb5573" ns2:_="" ns3:_="" ns4:_="">
    <xsd:import namespace="4600776d-0a3c-44b4-bff2-0ceaafb13046"/>
    <xsd:import namespace="389d2ee7-2689-40f1-a5cd-31e2be610952"/>
    <xsd:import namespace="c8080b73-3c40-4310-b3e1-0511cddff95e"/>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3:_dlc_DocId" minOccurs="0"/>
                <xsd:element ref="ns2:g3ef09377e3444258679b6035a1ff93a" minOccurs="0"/>
                <xsd:element ref="ns2:c4838c65c76546ae93d5703426802f7f" minOccurs="0"/>
                <xsd:element ref="ns2:cd0fc526a5c840319a97fd94028e9904" minOccurs="0"/>
                <xsd:element ref="ns3:_dlc_DocIdUrl" minOccurs="0"/>
                <xsd:element ref="ns2:k5b153ee974a4a57a7568e533217f2cb" minOccurs="0"/>
                <xsd:element ref="ns2:j6c5b17cd04246da82e5604daf08bc68" minOccurs="0"/>
                <xsd:element ref="ns4:MediaServiceMetadata" minOccurs="0"/>
                <xsd:element ref="ns4:MediaServiceFastMetadata" minOccurs="0"/>
                <xsd:element ref="ns3:SharedWithUsers" minOccurs="0"/>
                <xsd:element ref="ns3:SharedWithDetail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c52476e8-3505-42fd-9f9b-e2b259e9e0a6}" ma:internalName="TaxCatchAll" ma:showField="CatchAllData" ma:web="389d2ee7-2689-40f1-a5cd-31e2be610952">
      <xsd:complexType>
        <xsd:complexContent>
          <xsd:extension base="dms:MultiChoiceLookup">
            <xsd:sequence>
              <xsd:element name="Value" type="dms:Lookup" maxOccurs="unbounded" minOccurs="0" nillable="true"/>
            </xsd:sequence>
          </xsd:extension>
        </xsd:complexContent>
      </xsd:complexType>
    </xsd:element>
    <xsd:element name="g3ef09377e3444258679b6035a1ff93a" ma:index="13"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15" nillable="true" ma:taxonomy="true" ma:internalName="c4838c65c76546ae93d5703426802f7f" ma:taxonomyFieldName="RMKeyword1" ma:displayName="RM Keyword 1" ma:readOnly="false" ma:default="10;#Official Report|29b148a4-9c3f-41f3-b2ef-5a08560282af"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cd0fc526a5c840319a97fd94028e9904" ma:index="17"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1"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j6c5b17cd04246da82e5604daf08bc68" ma:index="23" nillable="true" ma:taxonomy="true" ma:internalName="j6c5b17cd04246da82e5604daf08bc68" ma:taxonomyFieldName="RMKeyword2" ma:displayName="RM Keyword 2" ma:readOnly="false" ma:default="11;#Quality Control|92af147f-d629-4421-ba24-62499531f64d"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89d2ee7-2689-40f1-a5cd-31e2be610952"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080b73-3c40-4310-b3e1-0511cddff95e"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5447364-1585-4F06-9A6E-639503BA4DB3}">
  <ds:schemaRefs>
    <ds:schemaRef ds:uri="http://schemas.microsoft.com/sharepoint/v3/contenttype/forms"/>
  </ds:schemaRefs>
</ds:datastoreItem>
</file>

<file path=customXml/itemProps2.xml><?xml version="1.0" encoding="utf-8"?>
<ds:datastoreItem xmlns:ds="http://schemas.openxmlformats.org/officeDocument/2006/customXml" ds:itemID="{F7DC86A8-A0CF-48FC-A0C5-BE48C3EAE62B}">
  <ds:schemaRefs>
    <ds:schemaRef ds:uri="http://schemas.microsoft.com/office/2006/metadata/properties"/>
    <ds:schemaRef ds:uri="http://schemas.microsoft.com/office/infopath/2007/PartnerControls"/>
    <ds:schemaRef ds:uri="4600776d-0a3c-44b4-bff2-0ceaafb13046"/>
    <ds:schemaRef ds:uri="389d2ee7-2689-40f1-a5cd-31e2be610952"/>
  </ds:schemaRefs>
</ds:datastoreItem>
</file>

<file path=customXml/itemProps3.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customXml/itemProps4.xml><?xml version="1.0" encoding="utf-8"?>
<ds:datastoreItem xmlns:ds="http://schemas.openxmlformats.org/officeDocument/2006/customXml" ds:itemID="{4C1DC164-E994-474B-9F26-0DED1C0B16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389d2ee7-2689-40f1-a5cd-31e2be610952"/>
    <ds:schemaRef ds:uri="c8080b73-3c40-4310-b3e1-0511cddff9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F531077-9FB4-4FAA-AD73-CDB49F35D404}">
  <ds:schemaRefs>
    <ds:schemaRef ds:uri="http://schemas.microsoft.com/sharepoint/events"/>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- 19 May 2026</dc:title>
  <cp:revision>0</cp:revision>
</cp:coreProperties>
</file>