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19A9" w:rsidP="00E04F6D">
      <w:pPr>
        <w:pStyle w:val="TitleCommittee0"/>
      </w:pPr>
      <w:sdt>
        <w:sdtPr>
          <w:alias w:val="CommitteeName"/>
          <w:tag w:val="CommitteeName"/>
          <w:id w:val="1869951332"/>
          <w:placeholder>
            <w:docPart w:val="7122083FC63F412AADCBB4029E726127"/>
          </w:placeholder>
          <w:richText/>
        </w:sdtPr>
        <w:sdtContent>
          <w:r>
            <w:t>Business and Trade Committee</w:t>
          </w:r>
        </w:sdtContent>
      </w:sdt>
    </w:p>
    <w:p w:rsidR="00EA19A9" w:rsidRPr="00CA6D6C" w:rsidP="00E04F6D">
      <w:pPr>
        <w:pStyle w:val="TitleInquiry0"/>
      </w:pPr>
      <w:r>
        <w:t xml:space="preserve">Oral evidence: </w:t>
      </w:r>
      <w:sdt>
        <w:sdtPr>
          <w:alias w:val="InquiryName"/>
          <w:tag w:val="InquiryName"/>
          <w:id w:val="377371847"/>
          <w:placeholder>
            <w:docPart w:val="7122083FC63F412AADCBB4029E726127"/>
          </w:placeholder>
          <w:richText/>
        </w:sdtPr>
        <w:sdtContent>
          <w:r>
            <w:t xml:space="preserve">Artificial </w:t>
          </w:r>
          <w:r w:rsidR="00AD124F">
            <w:t>I</w:t>
          </w:r>
          <w:r w:rsidR="00C82FCE">
            <w:t>ntelligence</w:t>
          </w:r>
          <w:r>
            <w:t>, business and the future of the workforce</w:t>
          </w:r>
        </w:sdtContent>
      </w:sdt>
      <w:r>
        <w:t xml:space="preserve">, HC </w:t>
      </w:r>
      <w:sdt>
        <w:sdtPr>
          <w:alias w:val="InquiryRefNo"/>
          <w:tag w:val="InquiryRefNo"/>
          <w:id w:val="-281725174"/>
          <w:placeholder>
            <w:docPart w:val="7122083FC63F412AADCBB4029E726127"/>
          </w:placeholder>
          <w:richText/>
        </w:sdtPr>
        <w:sdtContent>
          <w:r w:rsidRPr="00CA6D6C">
            <w:t>1794</w:t>
          </w:r>
        </w:sdtContent>
      </w:sdt>
    </w:p>
    <w:sdt>
      <w:sdtPr>
        <w:alias w:val="SittingDate"/>
        <w:tag w:val="SittingDate"/>
        <w:id w:val="-1160222926"/>
        <w:placeholder>
          <w:docPart w:val="7122083FC63F412AADCBB4029E726127"/>
        </w:placeholder>
        <w:richText/>
      </w:sdtPr>
      <w:sdtContent>
        <w:p w:rsidR="00EA19A9" w:rsidRPr="00CA6D6C" w:rsidP="00E04F6D">
          <w:pPr>
            <w:pStyle w:val="Para"/>
          </w:pPr>
          <w:r w:rsidRPr="00CA6D6C">
            <w:t>Tuesday 14 April 2026</w:t>
          </w:r>
        </w:p>
      </w:sdtContent>
    </w:sdt>
    <w:p w:rsidR="00EA19A9" w:rsidRPr="00CA6D6C" w:rsidP="00E04F6D">
      <w:pPr>
        <w:pStyle w:val="Para"/>
      </w:pPr>
      <w:r w:rsidRPr="00CA6D6C">
        <w:t xml:space="preserve">Ordered by the House of </w:t>
      </w:r>
      <w:sdt>
        <w:sdtPr>
          <w:alias w:val="House"/>
          <w:tag w:val="House"/>
          <w:id w:val="809213435"/>
          <w:placeholder>
            <w:docPart w:val="7122083FC63F412AADCBB4029E726127"/>
          </w:placeholder>
          <w:richText/>
        </w:sdtPr>
        <w:sdtContent>
          <w:r w:rsidRPr="00CA6D6C">
            <w:t>Commons</w:t>
          </w:r>
        </w:sdtContent>
      </w:sdt>
      <w:r w:rsidRPr="00CA6D6C">
        <w:t xml:space="preserve"> to be published on </w:t>
      </w:r>
      <w:sdt>
        <w:sdtPr>
          <w:alias w:val="PublishDate"/>
          <w:tag w:val="PublishDate"/>
          <w:id w:val="217021599"/>
          <w:placeholder>
            <w:docPart w:val="7122083FC63F412AADCBB4029E726127"/>
          </w:placeholder>
          <w:richText/>
        </w:sdtPr>
        <w:sdtContent>
          <w:r w:rsidRPr="00CA6D6C">
            <w:t>14 April 2026</w:t>
          </w:r>
        </w:sdtContent>
      </w:sdt>
      <w:r w:rsidRPr="00CA6D6C">
        <w:t>.</w:t>
      </w:r>
    </w:p>
    <w:p w:rsidR="00EA19A9" w:rsidRPr="00CA6D6C" w:rsidP="00E04F6D">
      <w:r>
        <w:fldChar w:fldCharType="begin"/>
      </w:r>
      <w:r>
        <w:instrText xml:space="preserve"> HYPERLINK "https://www.parliamentlive.tv/Event/Index/bc175d3d-9d44-4e79-ac53-14dbb9cb2567" </w:instrText>
      </w:r>
      <w:r>
        <w:fldChar w:fldCharType="separate"/>
      </w:r>
      <w:sdt>
        <w:sdtPr>
          <w:rPr>
            <w:rStyle w:val="Hyperlink"/>
          </w:rPr>
          <w:alias w:val="VideoHyperlink"/>
          <w:tag w:val="VideoHyperlink"/>
          <w:id w:val="703995351"/>
          <w:placeholder>
            <w:docPart w:val="7122083FC63F412AADCBB4029E726127"/>
          </w:placeholder>
          <w:richText/>
        </w:sdtPr>
        <w:sdtContent>
          <w:r w:rsidRPr="000B0AD4">
            <w:rPr>
              <w:rStyle w:val="Hyperlink"/>
            </w:rPr>
            <w:t>Watch the meeting</w:t>
          </w:r>
        </w:sdtContent>
      </w:sdt>
      <w:r>
        <w:fldChar w:fldCharType="end"/>
      </w:r>
    </w:p>
    <w:p w:rsidR="00EA19A9" w:rsidRPr="00CA6D6C" w:rsidP="00EA19A9">
      <w:r w:rsidRPr="00CA6D6C">
        <w:t xml:space="preserve">Members present: </w:t>
      </w:r>
      <w:sdt>
        <w:sdtPr>
          <w:alias w:val="MembersPresent"/>
          <w:tag w:val="MembersPresent"/>
          <w:id w:val="366340316"/>
          <w:placeholder>
            <w:docPart w:val="7122083FC63F412AADCBB4029E726127"/>
          </w:placeholder>
          <w:richText/>
        </w:sdtPr>
        <w:sdtContent>
          <w:r w:rsidRPr="00CA6D6C">
            <w:t>Sarah Edwards (Chair); Dan Aldridge; Antonia Bance; Chris Bloore; John Cooper; Alison Griffiths; Justin Madders; Charlie Maynard; Mr Joshua Reynolds.</w:t>
          </w:r>
        </w:sdtContent>
      </w:sdt>
    </w:p>
    <w:p w:rsidR="00EA19A9" w:rsidRPr="00CA6D6C" w:rsidP="00E04F6D">
      <w:pPr>
        <w:pStyle w:val="ParaCentre"/>
      </w:pPr>
      <w:r w:rsidRPr="00CA6D6C">
        <w:t xml:space="preserve">Questions </w:t>
      </w:r>
      <w:sdt>
        <w:sdtPr>
          <w:alias w:val="QuestionNumbers"/>
          <w:tag w:val="QuestionNumbers"/>
          <w:id w:val="-1223666168"/>
          <w:placeholder>
            <w:docPart w:val="7122083FC63F412AADCBB4029E726127"/>
          </w:placeholder>
          <w:richText/>
        </w:sdtPr>
        <w:sdtContent>
          <w:r w:rsidR="00970ACF">
            <w:t>54</w:t>
          </w:r>
          <w:r w:rsidRPr="00CA6D6C">
            <w:t xml:space="preserve"> - </w:t>
          </w:r>
          <w:r w:rsidRPr="00CA6D6C" w:rsidR="00CA6D6C">
            <w:t>74</w:t>
          </w:r>
        </w:sdtContent>
      </w:sdt>
    </w:p>
    <w:p w:rsidR="00EA19A9" w:rsidRPr="00CA6D6C" w:rsidP="00E04F6D">
      <w:pPr>
        <w:pStyle w:val="TitleWitnesses0"/>
      </w:pPr>
      <w:r w:rsidRPr="00CA6D6C">
        <w:t>Witnesses</w:t>
      </w:r>
    </w:p>
    <w:p w:rsidR="00970ACF" w:rsidP="00970ACF">
      <w:pPr>
        <w:pStyle w:val="Para"/>
        <w:numPr>
          <w:ilvl w:val="0"/>
          <w:numId w:val="12"/>
        </w:numPr>
      </w:pPr>
      <w:r w:rsidRPr="00970ACF">
        <w:t xml:space="preserve">Karim </w:t>
      </w:r>
      <w:r w:rsidRPr="00970ACF">
        <w:t>Palant</w:t>
      </w:r>
      <w:r w:rsidRPr="00970ACF">
        <w:t xml:space="preserve">, Director of External Affairs, UK Private Capital; </w:t>
      </w:r>
    </w:p>
    <w:p w:rsidR="00970ACF" w:rsidP="00970ACF">
      <w:pPr>
        <w:pStyle w:val="Para"/>
        <w:numPr>
          <w:ilvl w:val="0"/>
          <w:numId w:val="12"/>
        </w:numPr>
      </w:pPr>
      <w:r w:rsidRPr="00970ACF">
        <w:t xml:space="preserve">Phill Robinson, Founder, </w:t>
      </w:r>
      <w:r w:rsidRPr="00970ACF">
        <w:t>Boardwave</w:t>
      </w:r>
      <w:r w:rsidRPr="00970ACF">
        <w:t xml:space="preserve">; </w:t>
      </w:r>
    </w:p>
    <w:p w:rsidR="00EA19A9" w:rsidRPr="000B0AD4" w:rsidP="00970ACF">
      <w:pPr>
        <w:pStyle w:val="Para"/>
        <w:numPr>
          <w:ilvl w:val="0"/>
          <w:numId w:val="12"/>
        </w:numPr>
      </w:pPr>
      <w:r w:rsidRPr="00970ACF">
        <w:t>Simon Menashy, Partner and AI Specialist, MMC Ventures.</w:t>
      </w:r>
      <w:r>
        <w:br w:type="page"/>
      </w:r>
    </w:p>
    <w:sdt>
      <w:sdtPr>
        <w:rPr>
          <w:sz w:val="22"/>
        </w:rPr>
        <w:alias w:val="WitnessExamination"/>
        <w:tag w:val="WitnessExamination"/>
        <w:id w:val="-1466957272"/>
        <w:placeholder>
          <w:docPart w:val="EFFA58F0EE0C4F689C48BDCB20F6C55A"/>
        </w:placeholder>
        <w:richText/>
      </w:sdtPr>
      <w:sdtEndPr>
        <w:rPr>
          <w:sz w:val="28"/>
        </w:rPr>
      </w:sdtEndPr>
      <w:sdtContent>
        <w:p w:rsidR="00FF527F" w:rsidRPr="00EA19A9" w:rsidP="00FF527F">
          <w:pPr>
            <w:pStyle w:val="TitlePanel0"/>
            <w:rPr>
              <w:szCs w:val="28"/>
            </w:rPr>
          </w:pPr>
          <w:bookmarkStart w:id="0" w:name="Panel1"/>
          <w:bookmarkEnd w:id="0"/>
          <w:bookmarkStart w:id="1" w:name="Panel3"/>
          <w:bookmarkEnd w:id="1"/>
          <w:r w:rsidRPr="00EA19A9">
            <w:rPr>
              <w:szCs w:val="28"/>
            </w:rPr>
            <w:t>Examination of witnesses</w:t>
          </w:r>
        </w:p>
        <w:p w:rsidR="00FF527F" w:rsidP="00FF527F">
          <w:pPr>
            <w:pStyle w:val="TitlePanel0"/>
            <w:jc w:val="left"/>
          </w:pPr>
          <w:r>
            <w:rPr>
              <w:sz w:val="22"/>
            </w:rPr>
            <w:t xml:space="preserve">Witnesses: Karim Palant, Phill Robinson and Simon </w:t>
          </w:r>
          <w:r w:rsidR="00C47E3E">
            <w:rPr>
              <w:sz w:val="22"/>
            </w:rPr>
            <w:t>Menashy</w:t>
          </w:r>
          <w:r>
            <w:rPr>
              <w:sz w:val="22"/>
            </w:rPr>
            <w:t>.</w:t>
          </w:r>
        </w:p>
      </w:sdtContent>
    </w:sdt>
    <w:p w:rsidR="00FF527F" w:rsidP="00970ACF">
      <w:pPr>
        <w:pStyle w:val="Question"/>
      </w:pPr>
      <w:sdt>
        <w:sdtPr>
          <w:alias w:val="Member"/>
          <w:tag w:val="&lt;Member mnisId='1516' dodsId='35897'&gt;"/>
          <w:id w:val="-1961484029"/>
          <w:placeholder>
            <w:docPart w:val="C574E414BB274D63A2539DE3333A12B5"/>
          </w:placeholder>
          <w:richText/>
        </w:sdtPr>
        <w:sdtContent>
          <w:r w:rsidRPr="005F4A32">
            <w:rPr>
              <w:b/>
            </w:rPr>
            <w:t>Chair:</w:t>
          </w:r>
        </w:sdtContent>
      </w:sdt>
      <w:r>
        <w:t xml:space="preserve"> </w:t>
      </w:r>
      <w:r w:rsidRPr="002F2473">
        <w:t xml:space="preserve">Welcome to the panel. This is </w:t>
      </w:r>
      <w:r>
        <w:t>the Committee</w:t>
      </w:r>
      <w:r w:rsidRPr="002F2473">
        <w:t xml:space="preserve">’s third panel of the day in our inquiry </w:t>
      </w:r>
      <w:r w:rsidR="00C30D17">
        <w:t>on</w:t>
      </w:r>
      <w:r w:rsidRPr="002F2473">
        <w:t xml:space="preserve"> AI</w:t>
      </w:r>
      <w:r>
        <w:t xml:space="preserve">, </w:t>
      </w:r>
      <w:r w:rsidRPr="002F2473">
        <w:t>business and the future workforce. The UK is Europe’s biggest market</w:t>
      </w:r>
      <w:r w:rsidR="00C47E3E">
        <w:t>,</w:t>
      </w:r>
      <w:r w:rsidRPr="002F2473">
        <w:t xml:space="preserve"> of $230 billion, but late</w:t>
      </w:r>
      <w:r>
        <w:t>-</w:t>
      </w:r>
      <w:r w:rsidRPr="002F2473">
        <w:t xml:space="preserve">stage and scale-up capital are cited as an issue for UK AI firms. </w:t>
      </w:r>
      <w:r w:rsidR="00C47E3E">
        <w:t xml:space="preserve">A </w:t>
      </w:r>
      <w:r w:rsidRPr="002F2473">
        <w:t xml:space="preserve">third of all venture capital in the UK has been raised by AI start-ups. Data centres, as we heard in our last panel, can cost </w:t>
      </w:r>
      <w:r>
        <w:t>£5</w:t>
      </w:r>
      <w:r w:rsidR="00C47E3E">
        <w:t>00</w:t>
      </w:r>
      <w:r>
        <w:t xml:space="preserve"> </w:t>
      </w:r>
      <w:r w:rsidR="00C47E3E">
        <w:t>m</w:t>
      </w:r>
      <w:r w:rsidRPr="002F2473">
        <w:t>illion and take up to 15 years to get off the ground. The British Business Bank has earmarked £25.6 billion for start-up, scale-up and strategic investment.</w:t>
      </w:r>
    </w:p>
    <w:p w:rsidR="00FF527F" w:rsidRPr="002F2473" w:rsidP="00FF527F">
      <w:pPr>
        <w:pStyle w:val="QuestionCont"/>
      </w:pPr>
      <w:r w:rsidRPr="002F2473">
        <w:t>I will be asking the panel to introduce themselves in a moment.</w:t>
      </w:r>
      <w:r>
        <w:t xml:space="preserve"> I</w:t>
      </w:r>
      <w:r w:rsidRPr="002F2473">
        <w:t xml:space="preserve">s </w:t>
      </w:r>
      <w:r>
        <w:t xml:space="preserve">this </w:t>
      </w:r>
      <w:r w:rsidRPr="002F2473">
        <w:t>enough money or do we need more to retain firms</w:t>
      </w:r>
      <w:r w:rsidR="00C47E3E">
        <w:t xml:space="preserve"> and</w:t>
      </w:r>
      <w:r w:rsidRPr="002F2473">
        <w:t xml:space="preserve"> talent</w:t>
      </w:r>
      <w:r w:rsidR="00C47E3E">
        <w:t>,</w:t>
      </w:r>
      <w:r w:rsidRPr="002F2473">
        <w:t xml:space="preserve"> attract investment and be more competitive here in the UK? </w:t>
      </w:r>
      <w:r>
        <w:t xml:space="preserve">Simon, perhaps </w:t>
      </w:r>
      <w:r w:rsidRPr="002F2473">
        <w:t xml:space="preserve">you could start </w:t>
      </w:r>
      <w:r>
        <w:t xml:space="preserve">and </w:t>
      </w:r>
      <w:r w:rsidRPr="002F2473">
        <w:t>introduc</w:t>
      </w:r>
      <w:r>
        <w:t xml:space="preserve">e </w:t>
      </w:r>
      <w:r w:rsidRPr="002F2473">
        <w:t>yourself.</w:t>
      </w:r>
    </w:p>
    <w:p w:rsidR="00FF527F" w:rsidP="00FF527F">
      <w:pPr>
        <w:pStyle w:val="Answer"/>
      </w:pPr>
      <w:sdt>
        <w:sdtPr>
          <w:alias w:val="Witness"/>
          <w:id w:val="-216969707"/>
          <w:placeholder>
            <w:docPart w:val="5D745CE8B71940B58A929D24C978E4E1"/>
          </w:placeholder>
          <w:richText/>
        </w:sdtPr>
        <w:sdtContent>
          <w:r w:rsidRPr="007920F5">
            <w:rPr>
              <w:b/>
              <w:i/>
            </w:rPr>
            <w:t xml:space="preserve">Simon </w:t>
          </w:r>
          <w:r w:rsidR="00C47E3E">
            <w:rPr>
              <w:b/>
              <w:i/>
            </w:rPr>
            <w:t>Menashy</w:t>
          </w:r>
          <w:r w:rsidRPr="007920F5">
            <w:rPr>
              <w:b/>
              <w:i/>
            </w:rPr>
            <w:t>:</w:t>
          </w:r>
        </w:sdtContent>
      </w:sdt>
      <w:r>
        <w:t xml:space="preserve"> </w:t>
      </w:r>
      <w:r w:rsidRPr="002F2473">
        <w:t xml:space="preserve">My name is Simon </w:t>
      </w:r>
      <w:r w:rsidR="00C47E3E">
        <w:t>Menashy</w:t>
      </w:r>
      <w:r w:rsidRPr="002F2473">
        <w:t>. I am a partner at MMC Ventures. We are an early</w:t>
      </w:r>
      <w:r>
        <w:t>-</w:t>
      </w:r>
      <w:r w:rsidRPr="002F2473">
        <w:t>stage venture capital fund</w:t>
      </w:r>
      <w:r>
        <w:t>. T</w:t>
      </w:r>
      <w:r w:rsidRPr="002F2473">
        <w:t xml:space="preserve">hat means we back companies quite early in their lifecycle, typically within the first one, two or three years after founding. </w:t>
      </w:r>
      <w:r>
        <w:t>W</w:t>
      </w:r>
      <w:r w:rsidRPr="002F2473">
        <w:t xml:space="preserve">e work with them over maybe five to </w:t>
      </w:r>
      <w:r>
        <w:t xml:space="preserve">10 </w:t>
      </w:r>
      <w:r w:rsidRPr="002F2473">
        <w:t>years as they raise scale-up capital and hopefully become very big companies and expand abroad.</w:t>
      </w:r>
    </w:p>
    <w:p w:rsidR="00FF527F" w:rsidP="00FF527F">
      <w:pPr>
        <w:pStyle w:val="Answer"/>
      </w:pPr>
      <w:sdt>
        <w:sdtPr>
          <w:alias w:val="Witness"/>
          <w:id w:val="170930232"/>
          <w:placeholder>
            <w:docPart w:val="A199CFC4952944BEBD52372B66AA64E5"/>
          </w:placeholder>
          <w:richText/>
        </w:sdtPr>
        <w:sdtContent>
          <w:r w:rsidRPr="007920F5">
            <w:rPr>
              <w:b/>
              <w:i/>
            </w:rPr>
            <w:t>Phill Robinson:</w:t>
          </w:r>
        </w:sdtContent>
      </w:sdt>
      <w:r>
        <w:t xml:space="preserve"> M</w:t>
      </w:r>
      <w:r w:rsidRPr="002F2473">
        <w:t xml:space="preserve">y name is </w:t>
      </w:r>
      <w:r>
        <w:t>Phill</w:t>
      </w:r>
      <w:r w:rsidRPr="002F2473">
        <w:t xml:space="preserve"> Robinson. I am a software guy. I have been in software </w:t>
      </w:r>
      <w:r w:rsidR="005B163F">
        <w:t xml:space="preserve">for </w:t>
      </w:r>
      <w:r w:rsidRPr="002F2473">
        <w:t xml:space="preserve">38 years. </w:t>
      </w:r>
      <w:r>
        <w:t>I s</w:t>
      </w:r>
      <w:r w:rsidRPr="002F2473">
        <w:t xml:space="preserve">pent two terms in </w:t>
      </w:r>
      <w:r w:rsidRPr="002F2473" w:rsidR="00C47E3E">
        <w:t>silicon valley</w:t>
      </w:r>
      <w:r w:rsidRPr="002F2473">
        <w:t xml:space="preserve">, </w:t>
      </w:r>
      <w:r>
        <w:t xml:space="preserve">the </w:t>
      </w:r>
      <w:r w:rsidRPr="002F2473">
        <w:t xml:space="preserve">second as CMO of </w:t>
      </w:r>
      <w:r>
        <w:t>s</w:t>
      </w:r>
      <w:r w:rsidRPr="002F2473">
        <w:t>alesforce.com</w:t>
      </w:r>
      <w:r w:rsidR="005F04A7">
        <w:t>—</w:t>
      </w:r>
      <w:r w:rsidRPr="002F2473">
        <w:t xml:space="preserve">Salesforce. </w:t>
      </w:r>
      <w:r>
        <w:t>M</w:t>
      </w:r>
      <w:r w:rsidRPr="002F2473">
        <w:t>ore recently</w:t>
      </w:r>
      <w:r>
        <w:t xml:space="preserve">, </w:t>
      </w:r>
      <w:r w:rsidRPr="002F2473">
        <w:t>I have been CEO of three software companies, one venture-backed and two more significant PE-backed software companies in the UK and Netherlands.</w:t>
      </w:r>
    </w:p>
    <w:p w:rsidR="00FF527F" w:rsidRPr="002F2473" w:rsidP="00FF527F">
      <w:pPr>
        <w:pStyle w:val="Answer"/>
      </w:pPr>
      <w:r w:rsidRPr="002F2473">
        <w:t>I am here as the chairman of Boardwa</w:t>
      </w:r>
      <w:r>
        <w:t>ve</w:t>
      </w:r>
      <w:r w:rsidRPr="002F2473">
        <w:t>, which is an organisation we set up four years ago</w:t>
      </w:r>
      <w:r>
        <w:t xml:space="preserve"> </w:t>
      </w:r>
      <w:r w:rsidRPr="002F2473">
        <w:t xml:space="preserve">deliberately </w:t>
      </w:r>
      <w:r>
        <w:t xml:space="preserve">to try </w:t>
      </w:r>
      <w:r w:rsidRPr="002F2473">
        <w:t xml:space="preserve">to create the ecosystem benefits that exist in </w:t>
      </w:r>
      <w:r w:rsidRPr="002F2473" w:rsidR="00C47E3E">
        <w:t>silicon valley</w:t>
      </w:r>
      <w:r w:rsidRPr="002F2473">
        <w:t xml:space="preserve"> in the UK and Europe. We now have 2,500 members. They are all CEOs and leaders of software companies in the UK and Europe, of which 1,650 are in the UK.</w:t>
      </w:r>
      <w:r>
        <w:t xml:space="preserve"> </w:t>
      </w:r>
      <w:r w:rsidRPr="002F2473">
        <w:t xml:space="preserve">They get the benefit of being part of </w:t>
      </w:r>
      <w:r>
        <w:t>a</w:t>
      </w:r>
      <w:r w:rsidRPr="002F2473">
        <w:t xml:space="preserve"> programme in terms of networking, personal development, coaching and sharing best practice across those companies to help them scale.</w:t>
      </w:r>
    </w:p>
    <w:p w:rsidR="00FF527F" w:rsidRPr="002F2473" w:rsidP="00FF527F">
      <w:pPr>
        <w:pStyle w:val="Answer"/>
      </w:pPr>
      <w:sdt>
        <w:sdtPr>
          <w:alias w:val="Witness"/>
          <w:id w:val="1781609101"/>
          <w:placeholder>
            <w:docPart w:val="6DDCE3F554E1433E87D692B4EC393804"/>
          </w:placeholder>
          <w:richText/>
        </w:sdtPr>
        <w:sdtContent>
          <w:r w:rsidRPr="007920F5">
            <w:rPr>
              <w:b/>
              <w:i/>
            </w:rPr>
            <w:t>Karim Palant:</w:t>
          </w:r>
        </w:sdtContent>
      </w:sdt>
      <w:r>
        <w:t xml:space="preserve"> </w:t>
      </w:r>
      <w:r w:rsidRPr="002F2473">
        <w:t>I am Karim Palant. I am director of external affairs at UK Private Capital, which some of you may know as the B</w:t>
      </w:r>
      <w:r>
        <w:t>V</w:t>
      </w:r>
      <w:r w:rsidRPr="002F2473">
        <w:t>CA. We represent the private capital industry in the UK</w:t>
      </w:r>
      <w:r>
        <w:t>. T</w:t>
      </w:r>
      <w:r w:rsidRPr="002F2473">
        <w:t xml:space="preserve">hat is predominantly venture capital, which is early-stage investors </w:t>
      </w:r>
      <w:r>
        <w:t xml:space="preserve">such as </w:t>
      </w:r>
      <w:r w:rsidRPr="002F2473">
        <w:t xml:space="preserve">Simon, </w:t>
      </w:r>
      <w:r>
        <w:t xml:space="preserve">and </w:t>
      </w:r>
      <w:r w:rsidRPr="002F2473">
        <w:t>private equity firms that are acquiring majority stakes in more mature companies and growing those for the long term and investing for the future.</w:t>
      </w:r>
    </w:p>
    <w:p w:rsidR="00FF527F" w:rsidP="00FF527F">
      <w:pPr>
        <w:pStyle w:val="Answer"/>
      </w:pPr>
      <w:r w:rsidRPr="002F2473">
        <w:t>Private capital in the UK backs firms that employ 2.5 million people</w:t>
      </w:r>
      <w:r>
        <w:t xml:space="preserve">. It is </w:t>
      </w:r>
      <w:r w:rsidRPr="002F2473">
        <w:t>7% of GDP</w:t>
      </w:r>
      <w:r>
        <w:t xml:space="preserve">. There are </w:t>
      </w:r>
      <w:r w:rsidRPr="002F2473">
        <w:t xml:space="preserve">13,000 companies across the UK, including a couple in Tamworth, Calatherm and </w:t>
      </w:r>
      <w:r>
        <w:t>Experienced</w:t>
      </w:r>
      <w:r w:rsidRPr="002F2473">
        <w:t xml:space="preserve"> Energy Solutions, </w:t>
      </w:r>
      <w:r w:rsidR="00D541BF">
        <w:t>which</w:t>
      </w:r>
      <w:r w:rsidRPr="002F2473">
        <w:t xml:space="preserve"> </w:t>
      </w:r>
      <w:r w:rsidR="00D541BF">
        <w:t>are</w:t>
      </w:r>
      <w:r w:rsidRPr="002F2473">
        <w:t xml:space="preserve"> excellent.</w:t>
      </w:r>
    </w:p>
    <w:p w:rsidR="00FF527F" w:rsidP="00FF527F">
      <w:pPr>
        <w:pStyle w:val="Answer"/>
      </w:pPr>
      <w:sdt>
        <w:sdtPr>
          <w:alias w:val="Member"/>
          <w:tag w:val="&lt;Member mnisId='1516' dodsId='35897'&gt;"/>
          <w:id w:val="361553901"/>
          <w:placeholder>
            <w:docPart w:val="BB520F48A6DE49C783A3FC0FC93ADF2D"/>
          </w:placeholder>
          <w:richText/>
        </w:sdtPr>
        <w:sdtContent>
          <w:r w:rsidRPr="00FF4959">
            <w:rPr>
              <w:b/>
            </w:rPr>
            <w:t>Chair:</w:t>
          </w:r>
        </w:sdtContent>
      </w:sdt>
      <w:r>
        <w:t xml:space="preserve"> That is e</w:t>
      </w:r>
      <w:r w:rsidRPr="002F2473">
        <w:t xml:space="preserve">xcellent work. Thank you very much. </w:t>
      </w:r>
    </w:p>
    <w:p w:rsidR="00FF527F" w:rsidRPr="002F2473" w:rsidP="00FF527F">
      <w:pPr>
        <w:pStyle w:val="Answer"/>
      </w:pPr>
      <w:sdt>
        <w:sdtPr>
          <w:alias w:val="Witness"/>
          <w:id w:val="-394120097"/>
          <w:placeholder>
            <w:docPart w:val="8547877B5E8F4A99BDCFCA9D5DCE2C3F"/>
          </w:placeholder>
          <w:richText/>
        </w:sdtPr>
        <w:sdtContent>
          <w:r w:rsidRPr="007920F5">
            <w:rPr>
              <w:b/>
              <w:i/>
            </w:rPr>
            <w:t>Karim Palant:</w:t>
          </w:r>
        </w:sdtContent>
      </w:sdt>
      <w:r w:rsidRPr="002F2473">
        <w:t xml:space="preserve"> It is all right. I have more where that came from.</w:t>
      </w:r>
    </w:p>
    <w:p w:rsidR="00FF527F" w:rsidRPr="002F2473" w:rsidP="00FF527F">
      <w:pPr>
        <w:pStyle w:val="Question"/>
      </w:pPr>
      <w:sdt>
        <w:sdtPr>
          <w:alias w:val="Member"/>
          <w:tag w:val="&lt;Member mnisId='1516' dodsId='35897'&gt;"/>
          <w:id w:val="-236170619"/>
          <w:placeholder>
            <w:docPart w:val="F9CBA80AA5484828909D7026852F51AF"/>
          </w:placeholder>
          <w:richText/>
        </w:sdtPr>
        <w:sdtContent>
          <w:r w:rsidRPr="00FF4959">
            <w:rPr>
              <w:b/>
            </w:rPr>
            <w:t>Chair:</w:t>
          </w:r>
        </w:sdtContent>
      </w:sdt>
      <w:r>
        <w:t xml:space="preserve"> </w:t>
      </w:r>
      <w:r w:rsidRPr="002F2473">
        <w:t xml:space="preserve">Thank you very much. I </w:t>
      </w:r>
      <w:r>
        <w:t xml:space="preserve">would </w:t>
      </w:r>
      <w:r w:rsidRPr="002F2473">
        <w:t xml:space="preserve">be extremely pleased to hear more about them. I am going to go back to Simon </w:t>
      </w:r>
      <w:r w:rsidR="00C47E3E">
        <w:t>Menashy</w:t>
      </w:r>
      <w:r w:rsidRPr="002F2473">
        <w:t>. Where are we with funding and capital? How are businesses feeling? What is the state of play?</w:t>
      </w:r>
    </w:p>
    <w:p w:rsidR="00FF527F" w:rsidP="00FF527F">
      <w:pPr>
        <w:pStyle w:val="Answer"/>
      </w:pPr>
      <w:sdt>
        <w:sdtPr>
          <w:alias w:val="Witness"/>
          <w:id w:val="-602797044"/>
          <w:placeholder>
            <w:docPart w:val="F8FF40E464A3479E89704416D996B048"/>
          </w:placeholder>
          <w:richText/>
        </w:sdtPr>
        <w:sdtContent>
          <w:r w:rsidRPr="007920F5">
            <w:rPr>
              <w:b/>
              <w:i/>
            </w:rPr>
            <w:t xml:space="preserve">Simon </w:t>
          </w:r>
          <w:r w:rsidR="00C47E3E">
            <w:rPr>
              <w:b/>
              <w:i/>
            </w:rPr>
            <w:t>Menashy</w:t>
          </w:r>
          <w:r w:rsidRPr="007920F5">
            <w:rPr>
              <w:b/>
              <w:i/>
            </w:rPr>
            <w:t>:</w:t>
          </w:r>
        </w:sdtContent>
      </w:sdt>
      <w:r>
        <w:t xml:space="preserve"> </w:t>
      </w:r>
      <w:r w:rsidRPr="002F2473">
        <w:t xml:space="preserve">Today, if you are in the top 5% of exciting growth AI companies in the UK, there is an almost infinite amount of capital available </w:t>
      </w:r>
      <w:r w:rsidR="0025070E">
        <w:t>to</w:t>
      </w:r>
      <w:r w:rsidRPr="002F2473">
        <w:t xml:space="preserve"> you. Most of it does not come from the UK. Once you hit the growth stage, about 85% of that capital is coming from non-domestic sources</w:t>
      </w:r>
      <w:r w:rsidR="00D541BF">
        <w:t>, but t</w:t>
      </w:r>
      <w:r w:rsidRPr="002F2473" w:rsidR="00D541BF">
        <w:t xml:space="preserve">here </w:t>
      </w:r>
      <w:r w:rsidRPr="002F2473">
        <w:t>is quite a lot of capital to grow.</w:t>
      </w:r>
    </w:p>
    <w:p w:rsidR="00FF527F" w:rsidRPr="002F2473" w:rsidP="00FF527F">
      <w:pPr>
        <w:pStyle w:val="Answer"/>
      </w:pPr>
      <w:r w:rsidRPr="002F2473">
        <w:t>At the very early stages, there is now a lot more capital than there was five years ago</w:t>
      </w:r>
      <w:r>
        <w:t>. P</w:t>
      </w:r>
      <w:r w:rsidRPr="002F2473">
        <w:t>articularly</w:t>
      </w:r>
      <w:r>
        <w:t xml:space="preserve">, </w:t>
      </w:r>
      <w:r w:rsidRPr="002F2473">
        <w:t xml:space="preserve">the expansion from </w:t>
      </w:r>
      <w:r>
        <w:t>the Government</w:t>
      </w:r>
      <w:r w:rsidRPr="002F2473">
        <w:t xml:space="preserve"> of the British Business Bank’s mandate has been very helpful. We are seeing a real step change in the pace and urgency around funding</w:t>
      </w:r>
      <w:r w:rsidR="00D541BF">
        <w:t>,</w:t>
      </w:r>
      <w:r w:rsidRPr="002F2473">
        <w:t xml:space="preserve"> both funds and companies </w:t>
      </w:r>
      <w:r w:rsidRPr="002F2473" w:rsidR="00D541BF">
        <w:t>directly</w:t>
      </w:r>
      <w:r w:rsidR="00D541BF">
        <w:t>,</w:t>
      </w:r>
      <w:r w:rsidRPr="002F2473" w:rsidR="00D541BF">
        <w:t xml:space="preserve"> </w:t>
      </w:r>
      <w:r w:rsidRPr="002F2473">
        <w:t>in the early stages.</w:t>
      </w:r>
    </w:p>
    <w:p w:rsidR="00FF527F" w:rsidP="00FF527F">
      <w:pPr>
        <w:pStyle w:val="Answer"/>
      </w:pPr>
      <w:r>
        <w:t>A</w:t>
      </w:r>
      <w:r w:rsidRPr="002F2473">
        <w:t xml:space="preserve">s our companies start to scale up and we look at emerging winners and the companies that are candidates for becoming the UK’s best global businesses of the future, that score, which probably starts with a 10 out of 10 for talent and a </w:t>
      </w:r>
      <w:r w:rsidR="00C3236D">
        <w:t xml:space="preserve">seven </w:t>
      </w:r>
      <w:r w:rsidRPr="002F2473">
        <w:t>out of 10 for early</w:t>
      </w:r>
      <w:r>
        <w:t>-</w:t>
      </w:r>
      <w:r w:rsidRPr="002F2473">
        <w:t>stage funding, starts to drop quite quickly</w:t>
      </w:r>
      <w:r w:rsidR="00754ADF">
        <w:t>,</w:t>
      </w:r>
      <w:r w:rsidRPr="002F2473">
        <w:t xml:space="preserve"> in terms of </w:t>
      </w:r>
      <w:r w:rsidRPr="002F2473" w:rsidR="00754ADF">
        <w:t xml:space="preserve">both </w:t>
      </w:r>
      <w:r w:rsidRPr="002F2473">
        <w:t xml:space="preserve">funding and the way that some of the other </w:t>
      </w:r>
      <w:r w:rsidR="00A7043B">
        <w:t>G</w:t>
      </w:r>
      <w:r w:rsidRPr="002F2473">
        <w:t>overnment support schemes and different services available to start-ups start to fall off or get conflicted, which we can talk more about.</w:t>
      </w:r>
    </w:p>
    <w:p w:rsidR="00FF527F" w:rsidRPr="002F2473" w:rsidP="00FF527F">
      <w:pPr>
        <w:pStyle w:val="Answer"/>
      </w:pPr>
      <w:r>
        <w:t>R</w:t>
      </w:r>
      <w:r w:rsidRPr="002F2473">
        <w:t xml:space="preserve">ight at the very large end, </w:t>
      </w:r>
      <w:r>
        <w:t xml:space="preserve">when </w:t>
      </w:r>
      <w:r w:rsidRPr="002F2473">
        <w:t>you start to talk about IPO-ing a company or supporting very large private companies, the score drops quite a lot further</w:t>
      </w:r>
      <w:r>
        <w:t>. W</w:t>
      </w:r>
      <w:r w:rsidRPr="002F2473">
        <w:t>e have a fairly non-functional IPO market in the UK, for example.</w:t>
      </w:r>
    </w:p>
    <w:p w:rsidR="00FF527F" w:rsidRPr="002F2473" w:rsidP="00FF527F">
      <w:pPr>
        <w:pStyle w:val="Question"/>
      </w:pPr>
      <w:sdt>
        <w:sdtPr>
          <w:alias w:val="Member"/>
          <w:tag w:val="&lt;Member mnisId='1516' dodsId='35897'&gt;"/>
          <w:id w:val="1485197735"/>
          <w:placeholder>
            <w:docPart w:val="5912E334209045D19036A50DD6D69962"/>
          </w:placeholder>
          <w:richText/>
        </w:sdtPr>
        <w:sdtContent>
          <w:r w:rsidRPr="00FF4959">
            <w:rPr>
              <w:b/>
            </w:rPr>
            <w:t>Chair:</w:t>
          </w:r>
        </w:sdtContent>
      </w:sdt>
      <w:r>
        <w:t xml:space="preserve"> Phill</w:t>
      </w:r>
      <w:r w:rsidRPr="002F2473">
        <w:t xml:space="preserve"> Robertson, what is your take on that?</w:t>
      </w:r>
    </w:p>
    <w:p w:rsidR="00FF527F" w:rsidP="00FF527F">
      <w:pPr>
        <w:pStyle w:val="Answer"/>
      </w:pPr>
      <w:sdt>
        <w:sdtPr>
          <w:alias w:val="Witness"/>
          <w:id w:val="2024665680"/>
          <w:placeholder>
            <w:docPart w:val="98CC63CB55334524A27E5A279FA5BF48"/>
          </w:placeholder>
          <w:richText/>
        </w:sdtPr>
        <w:sdtContent>
          <w:r w:rsidRPr="007920F5">
            <w:rPr>
              <w:b/>
              <w:i/>
            </w:rPr>
            <w:t>Phill Robinson:</w:t>
          </w:r>
        </w:sdtContent>
      </w:sdt>
      <w:r>
        <w:t xml:space="preserve"> </w:t>
      </w:r>
      <w:r w:rsidRPr="002F2473">
        <w:t xml:space="preserve">We generally focus on scale-ups because that </w:t>
      </w:r>
      <w:r>
        <w:t>has</w:t>
      </w:r>
      <w:r w:rsidRPr="002F2473">
        <w:t xml:space="preserve"> been the issue for a generation</w:t>
      </w:r>
      <w:r>
        <w:t>. W</w:t>
      </w:r>
      <w:r w:rsidRPr="002F2473">
        <w:t>e have not created globally significant technology businesses for at least 20</w:t>
      </w:r>
      <w:r>
        <w:t xml:space="preserve"> to </w:t>
      </w:r>
      <w:r w:rsidRPr="002F2473">
        <w:t>25 years. Much of it</w:t>
      </w:r>
      <w:r w:rsidR="00754ADF">
        <w:t>, as</w:t>
      </w:r>
      <w:r w:rsidRPr="002F2473">
        <w:t xml:space="preserve"> Simon said</w:t>
      </w:r>
      <w:r w:rsidR="00754ADF">
        <w:t>, is</w:t>
      </w:r>
      <w:r w:rsidRPr="002F2473">
        <w:t xml:space="preserve"> around access to capital</w:t>
      </w:r>
      <w:r>
        <w:t xml:space="preserve"> and, </w:t>
      </w:r>
      <w:r w:rsidRPr="002F2473">
        <w:t>as a consequence of that, founder confidence</w:t>
      </w:r>
      <w:r w:rsidR="00A7043B">
        <w:t xml:space="preserve"> and </w:t>
      </w:r>
      <w:r w:rsidRPr="002F2473">
        <w:t xml:space="preserve">access to </w:t>
      </w:r>
      <w:r>
        <w:t xml:space="preserve">the </w:t>
      </w:r>
      <w:r w:rsidRPr="002F2473">
        <w:t xml:space="preserve">single European market or </w:t>
      </w:r>
      <w:r>
        <w:t xml:space="preserve">the </w:t>
      </w:r>
      <w:r w:rsidRPr="002F2473">
        <w:t>US market, which our colleagues have</w:t>
      </w:r>
      <w:r>
        <w:t xml:space="preserve"> and </w:t>
      </w:r>
      <w:r w:rsidRPr="002F2473">
        <w:t xml:space="preserve">we do not. </w:t>
      </w:r>
      <w:r>
        <w:t>T</w:t>
      </w:r>
      <w:r w:rsidRPr="002F2473">
        <w:t xml:space="preserve">here </w:t>
      </w:r>
      <w:r>
        <w:t xml:space="preserve">are </w:t>
      </w:r>
      <w:r w:rsidRPr="002F2473">
        <w:t xml:space="preserve">a number of issues </w:t>
      </w:r>
      <w:r>
        <w:t xml:space="preserve">that </w:t>
      </w:r>
      <w:r w:rsidRPr="002F2473">
        <w:t xml:space="preserve">mean there is </w:t>
      </w:r>
      <w:r>
        <w:t xml:space="preserve">this </w:t>
      </w:r>
      <w:r w:rsidRPr="002F2473">
        <w:t xml:space="preserve">plateauing </w:t>
      </w:r>
      <w:r>
        <w:t xml:space="preserve">in our </w:t>
      </w:r>
      <w:r w:rsidRPr="002F2473">
        <w:t>technology companies.</w:t>
      </w:r>
      <w:r>
        <w:t xml:space="preserve"> </w:t>
      </w:r>
      <w:r w:rsidRPr="002F2473">
        <w:t>They have great support for starting up and getting going</w:t>
      </w:r>
      <w:r>
        <w:t>. A</w:t>
      </w:r>
      <w:r w:rsidRPr="002F2473">
        <w:t>s they begin to scale and get some size, that support falls away</w:t>
      </w:r>
      <w:r>
        <w:t>.</w:t>
      </w:r>
    </w:p>
    <w:p w:rsidR="00FF527F" w:rsidP="00FF527F">
      <w:pPr>
        <w:pStyle w:val="Answer"/>
      </w:pPr>
      <w:r>
        <w:t>T</w:t>
      </w:r>
      <w:r w:rsidRPr="002F2473">
        <w:t>hat is the challenge</w:t>
      </w:r>
      <w:r>
        <w:t>. A</w:t>
      </w:r>
      <w:r w:rsidRPr="002F2473">
        <w:t xml:space="preserve">ccess to capital is one thing, but </w:t>
      </w:r>
      <w:r>
        <w:t xml:space="preserve">they need </w:t>
      </w:r>
      <w:r w:rsidRPr="002F2473">
        <w:t>a bunch of other things as well</w:t>
      </w:r>
      <w:r w:rsidR="00B46EDF">
        <w:t>—</w:t>
      </w:r>
      <w:r w:rsidRPr="002F2473">
        <w:t xml:space="preserve">which is one of the reasons </w:t>
      </w:r>
      <w:r>
        <w:t>we started Boardwave</w:t>
      </w:r>
      <w:r w:rsidR="00B46EDF">
        <w:t>—</w:t>
      </w:r>
      <w:r>
        <w:t xml:space="preserve">including </w:t>
      </w:r>
      <w:r w:rsidRPr="002F2473">
        <w:t>access to talent, capital</w:t>
      </w:r>
      <w:r>
        <w:t xml:space="preserve"> and </w:t>
      </w:r>
      <w:r w:rsidRPr="002F2473">
        <w:t>markets</w:t>
      </w:r>
      <w:r>
        <w:t>. C</w:t>
      </w:r>
      <w:r w:rsidRPr="002F2473">
        <w:t xml:space="preserve">apital is one thing </w:t>
      </w:r>
      <w:r>
        <w:t>that the Government</w:t>
      </w:r>
      <w:r w:rsidRPr="002F2473">
        <w:t xml:space="preserve"> ha</w:t>
      </w:r>
      <w:r>
        <w:t xml:space="preserve">ve </w:t>
      </w:r>
      <w:r w:rsidRPr="002F2473">
        <w:t>done a lot of good work on, but there is more to do</w:t>
      </w:r>
      <w:r>
        <w:t xml:space="preserve">. </w:t>
      </w:r>
    </w:p>
    <w:p w:rsidR="00FF527F" w:rsidRPr="002F2473" w:rsidP="00FF527F">
      <w:pPr>
        <w:pStyle w:val="Answer"/>
      </w:pPr>
      <w:r>
        <w:t>A</w:t>
      </w:r>
      <w:r w:rsidRPr="002F2473">
        <w:t xml:space="preserve">n example would be </w:t>
      </w:r>
      <w:r>
        <w:t xml:space="preserve">the </w:t>
      </w:r>
      <w:r w:rsidRPr="002F2473">
        <w:t xml:space="preserve">Mansion House </w:t>
      </w:r>
      <w:r>
        <w:t>c</w:t>
      </w:r>
      <w:r w:rsidRPr="002F2473">
        <w:t>ompact</w:t>
      </w:r>
      <w:r>
        <w:t xml:space="preserve">: </w:t>
      </w:r>
      <w:r w:rsidRPr="002F2473">
        <w:t xml:space="preserve">5% of funds </w:t>
      </w:r>
      <w:r>
        <w:t xml:space="preserve">go </w:t>
      </w:r>
      <w:r w:rsidRPr="002F2473">
        <w:t>into UK private investments. I would like to see what progress they have made so far against their deadline of 2030. They are at 0.6% right now</w:t>
      </w:r>
      <w:r>
        <w:t>. I</w:t>
      </w:r>
      <w:r w:rsidRPr="002F2473">
        <w:t xml:space="preserve">t is </w:t>
      </w:r>
      <w:r>
        <w:t xml:space="preserve">also </w:t>
      </w:r>
      <w:r w:rsidRPr="002F2473">
        <w:t>not targeted.</w:t>
      </w:r>
      <w:r>
        <w:t xml:space="preserve"> </w:t>
      </w:r>
      <w:r w:rsidRPr="002F2473">
        <w:t>I would love to see the ability to target some of th</w:t>
      </w:r>
      <w:r>
        <w:t xml:space="preserve">at </w:t>
      </w:r>
      <w:r w:rsidRPr="002F2473">
        <w:t xml:space="preserve">money </w:t>
      </w:r>
      <w:r w:rsidRPr="002F2473">
        <w:t xml:space="preserve">into AI and technology, </w:t>
      </w:r>
      <w:r>
        <w:t xml:space="preserve">but </w:t>
      </w:r>
      <w:r w:rsidRPr="002F2473">
        <w:t>it is broad</w:t>
      </w:r>
      <w:r>
        <w:t xml:space="preserve">er </w:t>
      </w:r>
      <w:r w:rsidRPr="002F2473">
        <w:t xml:space="preserve">at the moment. </w:t>
      </w:r>
      <w:r>
        <w:t>T</w:t>
      </w:r>
      <w:r w:rsidRPr="002F2473">
        <w:t xml:space="preserve">hings </w:t>
      </w:r>
      <w:r w:rsidR="00F71017">
        <w:t>such as</w:t>
      </w:r>
      <w:r>
        <w:t xml:space="preserve"> </w:t>
      </w:r>
      <w:r w:rsidRPr="002F2473">
        <w:t xml:space="preserve">that are making a big difference, but there </w:t>
      </w:r>
      <w:r>
        <w:t xml:space="preserve">are </w:t>
      </w:r>
      <w:r w:rsidRPr="002F2473">
        <w:t xml:space="preserve">things </w:t>
      </w:r>
      <w:r>
        <w:t xml:space="preserve">that </w:t>
      </w:r>
      <w:r w:rsidRPr="002F2473">
        <w:t>we can do to improve too.</w:t>
      </w:r>
    </w:p>
    <w:p w:rsidR="00FF527F" w:rsidRPr="002F2473" w:rsidP="00FF527F">
      <w:pPr>
        <w:pStyle w:val="Question"/>
      </w:pPr>
      <w:sdt>
        <w:sdtPr>
          <w:alias w:val="Member"/>
          <w:tag w:val="&lt;Member mnisId='1516' dodsId='35897'&gt;"/>
          <w:id w:val="1045721778"/>
          <w:placeholder>
            <w:docPart w:val="99EA056212664605BC22A49627433084"/>
          </w:placeholder>
          <w:richText/>
        </w:sdtPr>
        <w:sdtContent>
          <w:r w:rsidRPr="00FF4959">
            <w:rPr>
              <w:b/>
            </w:rPr>
            <w:t>Chair:</w:t>
          </w:r>
        </w:sdtContent>
      </w:sdt>
      <w:r>
        <w:t xml:space="preserve"> </w:t>
      </w:r>
      <w:r w:rsidRPr="002F2473">
        <w:t xml:space="preserve">That is great. Karim </w:t>
      </w:r>
      <w:r>
        <w:t xml:space="preserve">Palant, </w:t>
      </w:r>
      <w:r w:rsidRPr="002F2473">
        <w:t>you started off by saying that Tamworth was an AI growth zone and leading the way</w:t>
      </w:r>
      <w:r>
        <w:t>. P</w:t>
      </w:r>
      <w:r w:rsidRPr="002F2473">
        <w:t>erhaps you could elaborate a bit on that and then go further.</w:t>
      </w:r>
    </w:p>
    <w:p w:rsidR="00FF527F" w:rsidP="00FF527F">
      <w:pPr>
        <w:pStyle w:val="Answer"/>
      </w:pPr>
      <w:sdt>
        <w:sdtPr>
          <w:alias w:val="Witness"/>
          <w:id w:val="-753891572"/>
          <w:placeholder>
            <w:docPart w:val="D4B682A2A8EC41D6A807BC13A098ED60"/>
          </w:placeholder>
          <w:richText/>
        </w:sdtPr>
        <w:sdtContent>
          <w:r w:rsidRPr="007920F5">
            <w:rPr>
              <w:b/>
              <w:i/>
            </w:rPr>
            <w:t>Karim Palant:</w:t>
          </w:r>
        </w:sdtContent>
      </w:sdt>
      <w:r>
        <w:t xml:space="preserve"> </w:t>
      </w:r>
      <w:r w:rsidRPr="002F2473">
        <w:t xml:space="preserve">Unfortunately, I do not get to announce those. </w:t>
      </w:r>
      <w:r>
        <w:t xml:space="preserve">It </w:t>
      </w:r>
      <w:r w:rsidRPr="002F2473">
        <w:t xml:space="preserve">is the Minister, Kanishka, who gets to announce those. </w:t>
      </w:r>
      <w:r>
        <w:t>O</w:t>
      </w:r>
      <w:r w:rsidRPr="002F2473">
        <w:t xml:space="preserve">utside of the US, </w:t>
      </w:r>
      <w:r>
        <w:t xml:space="preserve">the UK is </w:t>
      </w:r>
      <w:r w:rsidRPr="002F2473">
        <w:t>one of the largest hubs of venture capital and growth</w:t>
      </w:r>
      <w:r>
        <w:t>-</w:t>
      </w:r>
      <w:r w:rsidRPr="002F2473">
        <w:t xml:space="preserve">stage private equity investment in the world. We should be hugely proud of that. Across the UK, around 140,000 people work in that private capital ecosystem. </w:t>
      </w:r>
      <w:r w:rsidR="00713F73">
        <w:t>The</w:t>
      </w:r>
      <w:r w:rsidRPr="002F2473">
        <w:t xml:space="preserve"> majority of </w:t>
      </w:r>
      <w:r>
        <w:t xml:space="preserve">those are </w:t>
      </w:r>
      <w:r w:rsidRPr="002F2473">
        <w:t xml:space="preserve">in London, but </w:t>
      </w:r>
      <w:r>
        <w:t xml:space="preserve">they are </w:t>
      </w:r>
      <w:r w:rsidRPr="002F2473">
        <w:t xml:space="preserve">spread across the UK. That is a huge asset to the UK. It has a big impact on </w:t>
      </w:r>
      <w:r>
        <w:t xml:space="preserve">the </w:t>
      </w:r>
      <w:r w:rsidRPr="002F2473">
        <w:t>early</w:t>
      </w:r>
      <w:r>
        <w:t>-</w:t>
      </w:r>
      <w:r w:rsidRPr="002F2473">
        <w:t>stage capital that we are talking about.</w:t>
      </w:r>
    </w:p>
    <w:p w:rsidR="00FF527F" w:rsidP="00FF527F">
      <w:pPr>
        <w:pStyle w:val="Answer"/>
      </w:pPr>
      <w:r>
        <w:t>W</w:t>
      </w:r>
      <w:r w:rsidRPr="002F2473">
        <w:t xml:space="preserve">hen we are talking about the 8,000 or 9,000 venture capital firms that are invested in that exist in the UK currently, those have </w:t>
      </w:r>
      <w:r>
        <w:t xml:space="preserve">often </w:t>
      </w:r>
      <w:r w:rsidRPr="002F2473">
        <w:t xml:space="preserve">been backed at </w:t>
      </w:r>
      <w:r>
        <w:t xml:space="preserve">the </w:t>
      </w:r>
      <w:r w:rsidRPr="002F2473">
        <w:t>early stages by UK venture capital firms. Once a firm needs a cheque size of maybe £50 million to grow</w:t>
      </w:r>
      <w:r>
        <w:t xml:space="preserve">, </w:t>
      </w:r>
      <w:r w:rsidRPr="002F2473">
        <w:t xml:space="preserve">start to commercialise </w:t>
      </w:r>
      <w:r w:rsidR="00F71017">
        <w:t>its</w:t>
      </w:r>
      <w:r w:rsidRPr="002F2473">
        <w:t xml:space="preserve"> business and internationalis</w:t>
      </w:r>
      <w:r>
        <w:t>e</w:t>
      </w:r>
      <w:r w:rsidRPr="002F2473">
        <w:t xml:space="preserve"> </w:t>
      </w:r>
      <w:r w:rsidR="00F71017">
        <w:t>itself</w:t>
      </w:r>
      <w:r w:rsidRPr="002F2473">
        <w:t>, almost 95% of those cheques are coming from international venture capital funds</w:t>
      </w:r>
      <w:r>
        <w:t xml:space="preserve">, </w:t>
      </w:r>
      <w:r w:rsidRPr="002F2473">
        <w:t xml:space="preserve">predominantly </w:t>
      </w:r>
      <w:r>
        <w:t xml:space="preserve">in the </w:t>
      </w:r>
      <w:r w:rsidRPr="002F2473">
        <w:t>US.</w:t>
      </w:r>
    </w:p>
    <w:p w:rsidR="00FF527F" w:rsidP="00FF527F">
      <w:pPr>
        <w:pStyle w:val="Answer"/>
      </w:pPr>
      <w:r w:rsidRPr="002F2473">
        <w:t xml:space="preserve">The reason for that </w:t>
      </w:r>
      <w:r>
        <w:t>is</w:t>
      </w:r>
      <w:r w:rsidR="00F71017">
        <w:t xml:space="preserve">, while </w:t>
      </w:r>
      <w:r w:rsidRPr="002F2473">
        <w:t>we have a great early venture</w:t>
      </w:r>
      <w:r w:rsidR="00F71017">
        <w:t xml:space="preserve"> </w:t>
      </w:r>
      <w:r w:rsidRPr="002F2473">
        <w:t>capital ecosystem that is showing returns</w:t>
      </w:r>
      <w:r>
        <w:t xml:space="preserve"> </w:t>
      </w:r>
      <w:r w:rsidRPr="002F2473">
        <w:t xml:space="preserve">for the people </w:t>
      </w:r>
      <w:r w:rsidR="00F71017">
        <w:t>who</w:t>
      </w:r>
      <w:r w:rsidRPr="002F2473">
        <w:t xml:space="preserve"> are investing in that asset class, it is not getting the capital from UK domestic capital sources, </w:t>
      </w:r>
      <w:r>
        <w:t xml:space="preserve">from </w:t>
      </w:r>
      <w:r w:rsidRPr="002F2473">
        <w:t>UK pensions.</w:t>
      </w:r>
      <w:r w:rsidR="008D7FAB">
        <w:t xml:space="preserve"> </w:t>
      </w:r>
      <w:r w:rsidRPr="002F2473">
        <w:t>I have mentioned before that we think that about 16 times more pensions capital</w:t>
      </w:r>
      <w:r>
        <w:t>—</w:t>
      </w:r>
      <w:r w:rsidRPr="002F2473">
        <w:t>forget all the other types of capital</w:t>
      </w:r>
      <w:r>
        <w:t>—</w:t>
      </w:r>
      <w:r w:rsidRPr="002F2473">
        <w:t>goes into UK venture</w:t>
      </w:r>
      <w:r>
        <w:t xml:space="preserve"> and </w:t>
      </w:r>
      <w:r w:rsidRPr="002F2473">
        <w:t xml:space="preserve">growth equity and private equity from international pension funds than from UK pension funds. </w:t>
      </w:r>
      <w:r>
        <w:t>I</w:t>
      </w:r>
      <w:r w:rsidRPr="002F2473">
        <w:t xml:space="preserve">nternational pension savers represent about 22% of all the investment in UK venture and growth equity. UK pension savers </w:t>
      </w:r>
      <w:r>
        <w:t xml:space="preserve">represent </w:t>
      </w:r>
      <w:r w:rsidRPr="002F2473">
        <w:t xml:space="preserve">between 1% and 1.5%. </w:t>
      </w:r>
      <w:r>
        <w:t>W</w:t>
      </w:r>
      <w:r w:rsidRPr="002F2473">
        <w:t>e are massively missing out</w:t>
      </w:r>
      <w:r>
        <w:t xml:space="preserve"> and p</w:t>
      </w:r>
      <w:r w:rsidRPr="002F2473">
        <w:t>eople who have pensions in the UK</w:t>
      </w:r>
      <w:r>
        <w:t xml:space="preserve"> </w:t>
      </w:r>
      <w:r w:rsidRPr="002F2473">
        <w:t xml:space="preserve">are massively missing out. We are missing out on those returns from those great companies that we have talked about already and are going to talk about more. </w:t>
      </w:r>
    </w:p>
    <w:p w:rsidR="00FF527F" w:rsidRPr="002F2473" w:rsidP="00FF527F">
      <w:pPr>
        <w:pStyle w:val="Answer"/>
      </w:pPr>
      <w:r>
        <w:t>T</w:t>
      </w:r>
      <w:r w:rsidRPr="002F2473">
        <w:t xml:space="preserve">hat capital would allow funds </w:t>
      </w:r>
      <w:r>
        <w:t xml:space="preserve">such as </w:t>
      </w:r>
      <w:r w:rsidRPr="002F2473">
        <w:t>Simon’s to grow and become larger funds that are going to invest at that later stage. That means we are not going to get 95% of those cheques coming from US and other international venture funds.</w:t>
      </w:r>
    </w:p>
    <w:p w:rsidR="00FF527F" w:rsidRPr="002F2473" w:rsidP="00FF527F">
      <w:pPr>
        <w:pStyle w:val="Question"/>
      </w:pPr>
      <w:sdt>
        <w:sdtPr>
          <w:alias w:val="Member"/>
          <w:tag w:val="&lt;Member mnisId='1516' dodsId='35897'&gt;"/>
          <w:id w:val="-2049597495"/>
          <w:placeholder>
            <w:docPart w:val="0AC38277624A4DF99D9F55D4E593B724"/>
          </w:placeholder>
          <w:richText/>
        </w:sdtPr>
        <w:sdtContent>
          <w:r w:rsidRPr="00FF4959">
            <w:rPr>
              <w:b/>
            </w:rPr>
            <w:t>Chair:</w:t>
          </w:r>
        </w:sdtContent>
      </w:sdt>
      <w:r>
        <w:t xml:space="preserve"> </w:t>
      </w:r>
      <w:r w:rsidRPr="002F2473">
        <w:t xml:space="preserve">Do you have a view as to why there is more capital coming from abroad into the private markets than there </w:t>
      </w:r>
      <w:r>
        <w:t xml:space="preserve">is </w:t>
      </w:r>
      <w:r w:rsidRPr="002F2473">
        <w:t>from pension funds here in the UK?</w:t>
      </w:r>
    </w:p>
    <w:p w:rsidR="00FF527F" w:rsidP="00FF527F">
      <w:pPr>
        <w:pStyle w:val="Answer"/>
      </w:pPr>
      <w:sdt>
        <w:sdtPr>
          <w:alias w:val="Witness"/>
          <w:id w:val="1865786698"/>
          <w:placeholder>
            <w:docPart w:val="A4603C88CEBD4FDBB64FCE939705979F"/>
          </w:placeholder>
          <w:richText/>
        </w:sdtPr>
        <w:sdtContent>
          <w:r w:rsidRPr="007920F5">
            <w:rPr>
              <w:b/>
              <w:i/>
            </w:rPr>
            <w:t>Karim Palant:</w:t>
          </w:r>
        </w:sdtContent>
      </w:sdt>
      <w:r>
        <w:t xml:space="preserve"> The </w:t>
      </w:r>
      <w:r w:rsidRPr="002F2473">
        <w:t xml:space="preserve">previous </w:t>
      </w:r>
      <w:r>
        <w:t>C</w:t>
      </w:r>
      <w:r w:rsidRPr="002F2473">
        <w:t>hancellor announced the first Mansion House compact</w:t>
      </w:r>
      <w:r w:rsidR="00BF77AB">
        <w:t xml:space="preserve"> three years ago</w:t>
      </w:r>
      <w:r w:rsidRPr="002F2473">
        <w:t xml:space="preserve">. </w:t>
      </w:r>
      <w:r w:rsidR="00156137">
        <w:t xml:space="preserve">There </w:t>
      </w:r>
      <w:r>
        <w:t>has been</w:t>
      </w:r>
      <w:r w:rsidRPr="002F2473">
        <w:t xml:space="preserve"> the Mansion House compact, the Mansion House </w:t>
      </w:r>
      <w:r w:rsidR="005F7C07">
        <w:t>a</w:t>
      </w:r>
      <w:r w:rsidRPr="002F2473" w:rsidR="005F7C07">
        <w:t>ccord</w:t>
      </w:r>
      <w:r w:rsidR="005F7C07">
        <w:t xml:space="preserve"> </w:t>
      </w:r>
      <w:r>
        <w:t xml:space="preserve">and </w:t>
      </w:r>
      <w:r w:rsidRPr="002F2473">
        <w:t xml:space="preserve">the </w:t>
      </w:r>
      <w:r>
        <w:t>S</w:t>
      </w:r>
      <w:r w:rsidRPr="002F2473">
        <w:t>terling 20.</w:t>
      </w:r>
      <w:r>
        <w:t xml:space="preserve"> </w:t>
      </w:r>
      <w:r w:rsidRPr="002F2473">
        <w:t xml:space="preserve">We </w:t>
      </w:r>
      <w:r>
        <w:t xml:space="preserve">have </w:t>
      </w:r>
      <w:r w:rsidRPr="002F2473">
        <w:t>spent three years talking to the pensions industry</w:t>
      </w:r>
      <w:r>
        <w:t>.</w:t>
      </w:r>
    </w:p>
    <w:p w:rsidR="00FF527F" w:rsidP="00FF527F">
      <w:pPr>
        <w:pStyle w:val="Answer"/>
      </w:pPr>
      <w:r>
        <w:t>W</w:t>
      </w:r>
      <w:r w:rsidRPr="002F2473">
        <w:t>e did something called the expert panel</w:t>
      </w:r>
      <w:r>
        <w:t xml:space="preserve">, </w:t>
      </w:r>
      <w:r w:rsidRPr="002F2473">
        <w:t>which ran for two years</w:t>
      </w:r>
      <w:r>
        <w:t xml:space="preserve">. That </w:t>
      </w:r>
      <w:r w:rsidRPr="002F2473">
        <w:t xml:space="preserve">was a deep dive into what was causing that mismatch between UK pension investors and the private markets. There were a whole range of practical solutions that came out of that. </w:t>
      </w:r>
      <w:r>
        <w:t>There are r</w:t>
      </w:r>
      <w:r w:rsidRPr="002F2473">
        <w:t xml:space="preserve">egulatory barriers, </w:t>
      </w:r>
      <w:r>
        <w:t xml:space="preserve">such as the requirement on </w:t>
      </w:r>
      <w:r w:rsidRPr="002F2473">
        <w:t xml:space="preserve">pension funds to cap the prices at which they </w:t>
      </w:r>
      <w:r>
        <w:t>a</w:t>
      </w:r>
      <w:r w:rsidRPr="002F2473">
        <w:t>re able to pay fees.</w:t>
      </w:r>
      <w:r>
        <w:t xml:space="preserve"> A</w:t>
      </w:r>
      <w:r w:rsidRPr="002F2473">
        <w:t>ctive investment in growing businesses costs more in terms of fees</w:t>
      </w:r>
      <w:r>
        <w:t xml:space="preserve"> but, </w:t>
      </w:r>
      <w:r w:rsidRPr="002F2473">
        <w:t xml:space="preserve">when you net the fees away from the returns, it is still a much better deal for the pension saver. </w:t>
      </w:r>
      <w:r>
        <w:t>T</w:t>
      </w:r>
      <w:r w:rsidRPr="002F2473">
        <w:t>hose kind</w:t>
      </w:r>
      <w:r>
        <w:t>s</w:t>
      </w:r>
      <w:r w:rsidRPr="002F2473">
        <w:t xml:space="preserve"> of regulatory barriers </w:t>
      </w:r>
      <w:r>
        <w:t>a</w:t>
      </w:r>
      <w:r w:rsidRPr="002F2473">
        <w:t>re in place.</w:t>
      </w:r>
    </w:p>
    <w:p w:rsidR="00FF527F" w:rsidP="00FF527F">
      <w:pPr>
        <w:pStyle w:val="Answer"/>
      </w:pPr>
      <w:r w:rsidRPr="002F2473">
        <w:t xml:space="preserve">You have other things, </w:t>
      </w:r>
      <w:r>
        <w:t xml:space="preserve">such as </w:t>
      </w:r>
      <w:r w:rsidRPr="002F2473">
        <w:t>the way the market competes</w:t>
      </w:r>
      <w:r>
        <w:t>. A</w:t>
      </w:r>
      <w:r w:rsidRPr="002F2473">
        <w:t xml:space="preserve">t the moment, it competes on cost. </w:t>
      </w:r>
      <w:r>
        <w:t xml:space="preserve">If </w:t>
      </w:r>
      <w:r w:rsidRPr="002F2473">
        <w:t>I am an employer and I want</w:t>
      </w:r>
      <w:r>
        <w:t xml:space="preserve"> to</w:t>
      </w:r>
      <w:r w:rsidRPr="002F2473">
        <w:t xml:space="preserve"> get a pension firm to run the pension </w:t>
      </w:r>
      <w:r>
        <w:t xml:space="preserve">scheme </w:t>
      </w:r>
      <w:r w:rsidRPr="002F2473">
        <w:t>for my employees, I am looking at cost</w:t>
      </w:r>
      <w:r>
        <w:t xml:space="preserve">; </w:t>
      </w:r>
      <w:r w:rsidRPr="002F2473">
        <w:t>I am not looking at what is the best outcome for my retired savers. I have private sector pensions that were agreed for me by a</w:t>
      </w:r>
      <w:r w:rsidR="00156137">
        <w:t>n</w:t>
      </w:r>
      <w:r w:rsidRPr="002F2473">
        <w:t xml:space="preserve"> HR person</w:t>
      </w:r>
      <w:r w:rsidR="005F7C07">
        <w:t xml:space="preserve"> at</w:t>
      </w:r>
      <w:r w:rsidRPr="002F2473">
        <w:t xml:space="preserve"> a former employer of mine. I would not even know who that person is.</w:t>
      </w:r>
      <w:r>
        <w:t xml:space="preserve"> W</w:t>
      </w:r>
      <w:r w:rsidRPr="002F2473">
        <w:t xml:space="preserve">hen I retire and my income is not sufficient, how am I going to find them and say, </w:t>
      </w:r>
      <w:r>
        <w:t xml:space="preserve">“Hey, </w:t>
      </w:r>
      <w:r w:rsidRPr="002F2473">
        <w:t>that was</w:t>
      </w:r>
      <w:r w:rsidR="00E42B8D">
        <w:t>n’t</w:t>
      </w:r>
      <w:r w:rsidRPr="002F2473">
        <w:t xml:space="preserve"> right</w:t>
      </w:r>
      <w:r>
        <w:t>. Y</w:t>
      </w:r>
      <w:r w:rsidRPr="002F2473">
        <w:t>ou made the wrong decision</w:t>
      </w:r>
      <w:r>
        <w:t>”</w:t>
      </w:r>
      <w:r w:rsidR="00503EF6">
        <w:t>?</w:t>
      </w:r>
      <w:r w:rsidRPr="002F2473">
        <w:t xml:space="preserve"> It is never going to happen. </w:t>
      </w:r>
      <w:r>
        <w:t xml:space="preserve">If </w:t>
      </w:r>
      <w:r w:rsidRPr="002F2473">
        <w:t xml:space="preserve">they </w:t>
      </w:r>
      <w:r>
        <w:t xml:space="preserve">go </w:t>
      </w:r>
      <w:r w:rsidRPr="002F2473">
        <w:t xml:space="preserve">for an expensive </w:t>
      </w:r>
      <w:r w:rsidR="00E42B8D">
        <w:t>up-front</w:t>
      </w:r>
      <w:r w:rsidRPr="002F2473">
        <w:t xml:space="preserve"> cost, someone</w:t>
      </w:r>
      <w:r>
        <w:t xml:space="preserve"> is </w:t>
      </w:r>
      <w:r w:rsidRPr="002F2473">
        <w:t xml:space="preserve">going to turn around and </w:t>
      </w:r>
      <w:r>
        <w:t>say, “W</w:t>
      </w:r>
      <w:r w:rsidRPr="002F2473">
        <w:t>ell, that looks expensive</w:t>
      </w:r>
      <w:r w:rsidR="004D577B">
        <w:t>.</w:t>
      </w:r>
      <w:r>
        <w:t>”</w:t>
      </w:r>
    </w:p>
    <w:p w:rsidR="00FF527F" w:rsidRPr="002F2473" w:rsidP="00FF527F">
      <w:pPr>
        <w:pStyle w:val="Answer"/>
      </w:pPr>
      <w:r w:rsidRPr="002F2473">
        <w:t xml:space="preserve">That is the problem </w:t>
      </w:r>
      <w:r>
        <w:t xml:space="preserve">that </w:t>
      </w:r>
      <w:r w:rsidRPr="002F2473">
        <w:t xml:space="preserve">we have right through the system. A swathe of reforms </w:t>
      </w:r>
      <w:r w:rsidR="00E42B8D">
        <w:t>have</w:t>
      </w:r>
      <w:r w:rsidRPr="002F2473">
        <w:t xml:space="preserve"> been put in place. </w:t>
      </w:r>
      <w:r>
        <w:t>In t</w:t>
      </w:r>
      <w:r w:rsidRPr="002F2473">
        <w:t xml:space="preserve">he </w:t>
      </w:r>
      <w:r w:rsidR="004D577B">
        <w:t>p</w:t>
      </w:r>
      <w:r w:rsidRPr="002F2473">
        <w:t xml:space="preserve">ensions Bill, which is going back to the Lords next week, </w:t>
      </w:r>
      <w:r>
        <w:t>the Government</w:t>
      </w:r>
      <w:r w:rsidRPr="002F2473">
        <w:t xml:space="preserve"> ha</w:t>
      </w:r>
      <w:r>
        <w:t>ve—</w:t>
      </w:r>
      <w:r w:rsidRPr="002F2473">
        <w:t>we think</w:t>
      </w:r>
      <w:r>
        <w:t xml:space="preserve"> this is </w:t>
      </w:r>
      <w:r w:rsidRPr="002F2473">
        <w:t>very welcome</w:t>
      </w:r>
      <w:r>
        <w:t>—</w:t>
      </w:r>
      <w:r w:rsidRPr="002F2473">
        <w:t xml:space="preserve">pushed back on some of the amendments from the Lords and </w:t>
      </w:r>
      <w:r w:rsidR="00E42B8D">
        <w:t>are</w:t>
      </w:r>
      <w:r w:rsidRPr="002F2473">
        <w:t xml:space="preserve"> continuing to make progress there. We strongly support that.</w:t>
      </w:r>
      <w:r>
        <w:t xml:space="preserve"> </w:t>
      </w:r>
      <w:r w:rsidRPr="002F2473">
        <w:t xml:space="preserve">That is hugely important because scale within the pension sector is such a vital part of getting this right. </w:t>
      </w:r>
      <w:r>
        <w:t>T</w:t>
      </w:r>
      <w:r w:rsidRPr="002F2473">
        <w:t xml:space="preserve">hose pension funds </w:t>
      </w:r>
      <w:r w:rsidR="00E42B8D">
        <w:t>do not have the</w:t>
      </w:r>
      <w:r>
        <w:t xml:space="preserve"> expertise</w:t>
      </w:r>
      <w:r w:rsidR="00E42B8D">
        <w:t xml:space="preserve"> they need</w:t>
      </w:r>
      <w:r>
        <w:t xml:space="preserve"> to invest </w:t>
      </w:r>
      <w:r w:rsidRPr="002F2473">
        <w:t>in this kind of stuff.</w:t>
      </w:r>
    </w:p>
    <w:p w:rsidR="00FF527F" w:rsidRPr="002F2473" w:rsidP="00FF527F">
      <w:pPr>
        <w:pStyle w:val="Question"/>
      </w:pPr>
      <w:sdt>
        <w:sdtPr>
          <w:alias w:val="Member"/>
          <w:tag w:val="&lt;Member mnisId='1516' dodsId='35897'&gt;"/>
          <w:id w:val="1634755066"/>
          <w:placeholder>
            <w:docPart w:val="BF61D87907184FE1B227D757C4789C9D"/>
          </w:placeholder>
          <w:richText/>
        </w:sdtPr>
        <w:sdtContent>
          <w:r w:rsidRPr="00FF4959">
            <w:rPr>
              <w:b/>
            </w:rPr>
            <w:t>Chair:</w:t>
          </w:r>
        </w:sdtContent>
      </w:sdt>
      <w:r>
        <w:t xml:space="preserve"> </w:t>
      </w:r>
      <w:r w:rsidRPr="002F2473">
        <w:t>Would you like to add to that?</w:t>
      </w:r>
    </w:p>
    <w:p w:rsidR="00FF527F" w:rsidP="00FF527F">
      <w:pPr>
        <w:pStyle w:val="Answer"/>
      </w:pPr>
      <w:sdt>
        <w:sdtPr>
          <w:alias w:val="Witness"/>
          <w:id w:val="477510094"/>
          <w:placeholder>
            <w:docPart w:val="02F0178B74B147B0B2C5ACA6D1E04971"/>
          </w:placeholder>
          <w:richText/>
        </w:sdtPr>
        <w:sdtContent>
          <w:r w:rsidRPr="007920F5">
            <w:rPr>
              <w:b/>
              <w:i/>
            </w:rPr>
            <w:t xml:space="preserve">Simon </w:t>
          </w:r>
          <w:r w:rsidR="00C47E3E">
            <w:rPr>
              <w:b/>
              <w:i/>
            </w:rPr>
            <w:t>Menashy</w:t>
          </w:r>
          <w:r w:rsidRPr="007920F5">
            <w:rPr>
              <w:b/>
              <w:i/>
            </w:rPr>
            <w:t>:</w:t>
          </w:r>
        </w:sdtContent>
      </w:sdt>
      <w:r>
        <w:t xml:space="preserve"> </w:t>
      </w:r>
      <w:r w:rsidRPr="002F2473">
        <w:t>I would. If you split the UK pension industry into the defined benefit and defined contribution part</w:t>
      </w:r>
      <w:r>
        <w:t xml:space="preserve">s, </w:t>
      </w:r>
      <w:r w:rsidRPr="002F2473">
        <w:t xml:space="preserve">DB is almost a lost cause from </w:t>
      </w:r>
      <w:r>
        <w:t xml:space="preserve">the </w:t>
      </w:r>
      <w:r w:rsidRPr="002F2473">
        <w:t xml:space="preserve">perspective of investing in innovation and venture capital because of the switch away from equities and risk into bonds and fixed income. That is partly appropriate as the average age of a holder of those pensions </w:t>
      </w:r>
      <w:r>
        <w:t>has risen</w:t>
      </w:r>
      <w:r w:rsidRPr="002F2473">
        <w:t>. That is the largest part of our pension universe, as you know.</w:t>
      </w:r>
    </w:p>
    <w:p w:rsidR="00FF527F" w:rsidP="00FF527F">
      <w:pPr>
        <w:pStyle w:val="Answer"/>
      </w:pPr>
      <w:r w:rsidRPr="002F2473">
        <w:t>Defined contribution is the great opportunity in our universe</w:t>
      </w:r>
      <w:r>
        <w:t>. Y</w:t>
      </w:r>
      <w:r w:rsidRPr="002F2473">
        <w:t xml:space="preserve">ou have a flow of capital every year into those pension schemes. A lot of the holders are in the parts of their life where they should be getting exposure to riskier assets that </w:t>
      </w:r>
      <w:r w:rsidRPr="00BA481C">
        <w:t>should have a longer-term higher return. We are now seeing sign</w:t>
      </w:r>
      <w:r w:rsidR="001B21D3">
        <w:t>-</w:t>
      </w:r>
      <w:r w:rsidRPr="00BA481C">
        <w:t xml:space="preserve">up and the right language </w:t>
      </w:r>
      <w:r w:rsidR="00BA481C">
        <w:t>from</w:t>
      </w:r>
      <w:r w:rsidRPr="00BA481C">
        <w:t xml:space="preserve"> the managers of these pension schemes</w:t>
      </w:r>
      <w:r w:rsidRPr="002F2473">
        <w:t>. The oil tanker is beginning to turn, but it is turning quite slowly.</w:t>
      </w:r>
    </w:p>
    <w:p w:rsidR="00FF527F" w:rsidP="00FF527F">
      <w:pPr>
        <w:pStyle w:val="Answer"/>
      </w:pPr>
      <w:r w:rsidRPr="002F2473">
        <w:t xml:space="preserve">There is a lot of </w:t>
      </w:r>
      <w:r>
        <w:t>“</w:t>
      </w:r>
      <w:r w:rsidRPr="002F2473">
        <w:t>wait and see</w:t>
      </w:r>
      <w:r>
        <w:t>”</w:t>
      </w:r>
      <w:r w:rsidRPr="002F2473">
        <w:t xml:space="preserve"> happening in that market. </w:t>
      </w:r>
      <w:r>
        <w:t>P</w:t>
      </w:r>
      <w:r w:rsidRPr="002F2473">
        <w:t xml:space="preserve">art of </w:t>
      </w:r>
      <w:r w:rsidR="00BA481C">
        <w:t>that</w:t>
      </w:r>
      <w:r w:rsidRPr="002F2473">
        <w:t xml:space="preserve"> is</w:t>
      </w:r>
      <w:r w:rsidR="00BA481C">
        <w:t xml:space="preserve"> waiting to see</w:t>
      </w:r>
      <w:r w:rsidRPr="002F2473">
        <w:t xml:space="preserve"> </w:t>
      </w:r>
      <w:r>
        <w:t xml:space="preserve">what the </w:t>
      </w:r>
      <w:r w:rsidRPr="002F2473">
        <w:t xml:space="preserve">leading lights in the market </w:t>
      </w:r>
      <w:r>
        <w:t xml:space="preserve">are </w:t>
      </w:r>
      <w:r w:rsidRPr="002F2473">
        <w:t>doing</w:t>
      </w:r>
      <w:r>
        <w:t>. W</w:t>
      </w:r>
      <w:r w:rsidRPr="002F2473">
        <w:t xml:space="preserve">e are seeing pension scheme operators </w:t>
      </w:r>
      <w:r>
        <w:t xml:space="preserve">such as </w:t>
      </w:r>
      <w:r w:rsidRPr="002F2473">
        <w:t xml:space="preserve">Phoenix and Aviva </w:t>
      </w:r>
      <w:r>
        <w:t xml:space="preserve">that </w:t>
      </w:r>
      <w:r w:rsidRPr="002F2473">
        <w:t>are now flowing hundreds of millions into our sector.</w:t>
      </w:r>
    </w:p>
    <w:p w:rsidR="00FF527F" w:rsidP="00FF527F">
      <w:pPr>
        <w:pStyle w:val="Answer"/>
      </w:pPr>
      <w:r>
        <w:t>A</w:t>
      </w:r>
      <w:r w:rsidRPr="002F2473">
        <w:t xml:space="preserve"> lot of the </w:t>
      </w:r>
      <w:r>
        <w:t>“</w:t>
      </w:r>
      <w:r w:rsidRPr="002F2473">
        <w:t>wait and see</w:t>
      </w:r>
      <w:r>
        <w:t xml:space="preserve">” </w:t>
      </w:r>
      <w:r w:rsidRPr="002F2473">
        <w:t>is wait</w:t>
      </w:r>
      <w:r>
        <w:t xml:space="preserve">ing to see whether </w:t>
      </w:r>
      <w:r w:rsidR="003250BC">
        <w:t>the measures</w:t>
      </w:r>
      <w:r w:rsidRPr="002F2473">
        <w:t xml:space="preserve"> </w:t>
      </w:r>
      <w:r>
        <w:t xml:space="preserve">will </w:t>
      </w:r>
      <w:r w:rsidRPr="002F2473">
        <w:t xml:space="preserve">be watered down </w:t>
      </w:r>
      <w:r>
        <w:t xml:space="preserve">or </w:t>
      </w:r>
      <w:r w:rsidRPr="002F2473">
        <w:t>delayed</w:t>
      </w:r>
      <w:r w:rsidR="00575332">
        <w:t>:</w:t>
      </w:r>
      <w:r>
        <w:t xml:space="preserve"> “C</w:t>
      </w:r>
      <w:r w:rsidRPr="002F2473">
        <w:t xml:space="preserve">an we just not do anything for a while? </w:t>
      </w:r>
      <w:r>
        <w:t>D</w:t>
      </w:r>
      <w:r w:rsidRPr="002F2473">
        <w:t>o we really have to bring in that expensive expertise into our teams?</w:t>
      </w:r>
      <w:r>
        <w:t>”</w:t>
      </w:r>
      <w:r w:rsidRPr="002F2473">
        <w:t xml:space="preserve"> </w:t>
      </w:r>
      <w:r>
        <w:t>P</w:t>
      </w:r>
      <w:r w:rsidRPr="002F2473">
        <w:t xml:space="preserve">art of the job of </w:t>
      </w:r>
      <w:r>
        <w:t>G</w:t>
      </w:r>
      <w:r w:rsidRPr="002F2473">
        <w:t>overnment at this stage is not necessarily to launch new schemes and mandate different things</w:t>
      </w:r>
      <w:r>
        <w:t>; i</w:t>
      </w:r>
      <w:r w:rsidRPr="002F2473">
        <w:t xml:space="preserve">t is </w:t>
      </w:r>
      <w:r>
        <w:t xml:space="preserve">to </w:t>
      </w:r>
      <w:r w:rsidRPr="002F2473">
        <w:t>keep that pressure up and reiterate constantly that it is a policy objective and an imperative for the country that pension schemes are investing more in innovation.</w:t>
      </w:r>
    </w:p>
    <w:p w:rsidR="00FF527F" w:rsidRPr="002F2473" w:rsidP="00FF527F">
      <w:pPr>
        <w:pStyle w:val="Answer"/>
      </w:pPr>
      <w:r>
        <w:t>T</w:t>
      </w:r>
      <w:r w:rsidRPr="002F2473">
        <w:t>he prize is absolutely enormous. We could be doubling the flow of capital into not just venture capital, but infrastructure financing that is relevant to our space</w:t>
      </w:r>
      <w:r>
        <w:t xml:space="preserve"> and o</w:t>
      </w:r>
      <w:r w:rsidRPr="002F2473">
        <w:t>ther forms of private capital that are lending and investing in start</w:t>
      </w:r>
      <w:r>
        <w:t>-</w:t>
      </w:r>
      <w:r w:rsidRPr="002F2473">
        <w:t>ups through pension schemes in the UK alone.</w:t>
      </w:r>
    </w:p>
    <w:p w:rsidR="00FF527F" w:rsidRPr="002F2473" w:rsidP="00FF527F">
      <w:pPr>
        <w:pStyle w:val="Question"/>
      </w:pPr>
      <w:sdt>
        <w:sdtPr>
          <w:alias w:val="Member"/>
          <w:tag w:val="&lt;Member mnisId='5358' dodsId='162571'&gt;"/>
          <w:id w:val="-1582134899"/>
          <w:placeholder>
            <w:docPart w:val="652BCB46BDC4411BBFDDD91434161946"/>
          </w:placeholder>
          <w:richText/>
        </w:sdtPr>
        <w:sdtContent>
          <w:r w:rsidRPr="007920F5">
            <w:rPr>
              <w:b/>
            </w:rPr>
            <w:t>John Cooper:</w:t>
          </w:r>
        </w:sdtContent>
      </w:sdt>
      <w:r w:rsidRPr="002F2473">
        <w:t xml:space="preserve"> If a pension scheme came to you and said, </w:t>
      </w:r>
      <w:r>
        <w:t>“W</w:t>
      </w:r>
      <w:r w:rsidRPr="002F2473">
        <w:t>e want to put money into AI</w:t>
      </w:r>
      <w:r w:rsidR="00575332">
        <w:t>,</w:t>
      </w:r>
      <w:r>
        <w:t>”</w:t>
      </w:r>
      <w:r w:rsidRPr="002F2473">
        <w:t xml:space="preserve"> which areas of AI would you recommend that </w:t>
      </w:r>
      <w:r w:rsidR="007E6BD0">
        <w:t>it</w:t>
      </w:r>
      <w:r w:rsidRPr="002F2473">
        <w:t xml:space="preserve"> look at? Where do you think the biggest potentials for growth are? Is it the frontier companies</w:t>
      </w:r>
      <w:r>
        <w:t xml:space="preserve">, </w:t>
      </w:r>
      <w:r w:rsidRPr="002F2473">
        <w:t xml:space="preserve">the big players? </w:t>
      </w:r>
      <w:r>
        <w:t xml:space="preserve">Is </w:t>
      </w:r>
      <w:r w:rsidRPr="002F2473">
        <w:t>it vertical solutions</w:t>
      </w:r>
      <w:r>
        <w:t xml:space="preserve"> that</w:t>
      </w:r>
      <w:r w:rsidRPr="002F2473">
        <w:t xml:space="preserve"> are very nuanced and task</w:t>
      </w:r>
      <w:r>
        <w:t>-</w:t>
      </w:r>
      <w:r w:rsidRPr="002F2473">
        <w:t xml:space="preserve">specific? </w:t>
      </w:r>
      <w:r>
        <w:t>I</w:t>
      </w:r>
      <w:r w:rsidRPr="002F2473">
        <w:t>s it the infrastructure? Is it the data cent</w:t>
      </w:r>
      <w:r>
        <w:t>re</w:t>
      </w:r>
      <w:r w:rsidRPr="002F2473">
        <w:t>s? Where would you say the growth is going to come from?</w:t>
      </w:r>
    </w:p>
    <w:p w:rsidR="00FF527F" w:rsidP="00FF527F">
      <w:pPr>
        <w:pStyle w:val="Answer"/>
      </w:pPr>
      <w:sdt>
        <w:sdtPr>
          <w:alias w:val="Witness"/>
          <w:id w:val="-429047715"/>
          <w:placeholder>
            <w:docPart w:val="52537C0218B84ADD88C2F9907B6D77B7"/>
          </w:placeholder>
          <w:richText/>
        </w:sdtPr>
        <w:sdtContent>
          <w:r w:rsidRPr="007920F5">
            <w:rPr>
              <w:b/>
              <w:i/>
            </w:rPr>
            <w:t xml:space="preserve">Simon </w:t>
          </w:r>
          <w:r w:rsidR="00C47E3E">
            <w:rPr>
              <w:b/>
              <w:i/>
            </w:rPr>
            <w:t>Menashy</w:t>
          </w:r>
          <w:r w:rsidRPr="007920F5">
            <w:rPr>
              <w:b/>
              <w:i/>
            </w:rPr>
            <w:t>:</w:t>
          </w:r>
        </w:sdtContent>
      </w:sdt>
      <w:r>
        <w:t xml:space="preserve"> If t</w:t>
      </w:r>
      <w:r w:rsidRPr="002F2473">
        <w:t xml:space="preserve">he pension schemes are doing their asset allocation job properly, they will </w:t>
      </w:r>
      <w:r>
        <w:t xml:space="preserve">already </w:t>
      </w:r>
      <w:r w:rsidRPr="002F2473">
        <w:t>have an allocation into big global technology companies. That will cover foundational models run by Google</w:t>
      </w:r>
      <w:r>
        <w:t>, O</w:t>
      </w:r>
      <w:r w:rsidRPr="002F2473">
        <w:t>penAI and so on.</w:t>
      </w:r>
    </w:p>
    <w:p w:rsidR="00FF527F" w:rsidRPr="002F2473" w:rsidP="00FF527F">
      <w:pPr>
        <w:pStyle w:val="Answer"/>
      </w:pPr>
      <w:r w:rsidRPr="002F2473">
        <w:t xml:space="preserve">Within the UK innovation and UK private capital allocation, I would be recommending that they think about the adoption of AI within enterprise in </w:t>
      </w:r>
      <w:r w:rsidRPr="002F2473" w:rsidR="007E6BD0">
        <w:t xml:space="preserve">both </w:t>
      </w:r>
      <w:r w:rsidRPr="002F2473">
        <w:t xml:space="preserve">the UK and other </w:t>
      </w:r>
      <w:r w:rsidRPr="002F2473" w:rsidR="007E6BD0">
        <w:t xml:space="preserve">western </w:t>
      </w:r>
      <w:r w:rsidRPr="002F2473">
        <w:t>markets</w:t>
      </w:r>
      <w:r w:rsidR="007E6BD0">
        <w:t>,</w:t>
      </w:r>
      <w:r>
        <w:t xml:space="preserve"> and how </w:t>
      </w:r>
      <w:r w:rsidRPr="002F2473">
        <w:t xml:space="preserve">we can be the premier seller of those solutions into that sector. </w:t>
      </w:r>
      <w:r>
        <w:t>T</w:t>
      </w:r>
      <w:r w:rsidRPr="002F2473">
        <w:t xml:space="preserve">hat means AI companies that are focusing on </w:t>
      </w:r>
      <w:r w:rsidR="007E6BD0">
        <w:t xml:space="preserve">the </w:t>
      </w:r>
      <w:r w:rsidRPr="002F2473">
        <w:t>financial services sector, the health sector</w:t>
      </w:r>
      <w:r>
        <w:t xml:space="preserve"> or </w:t>
      </w:r>
      <w:r w:rsidRPr="002F2473">
        <w:t>the life sciences and biotech sector.</w:t>
      </w:r>
      <w:r>
        <w:t xml:space="preserve"> It means the c</w:t>
      </w:r>
      <w:r w:rsidRPr="002F2473">
        <w:t>yber</w:t>
      </w:r>
      <w:r w:rsidR="002E67C7">
        <w:t>-</w:t>
      </w:r>
      <w:r w:rsidRPr="002F2473">
        <w:t>security companies that are making sure that</w:t>
      </w:r>
      <w:r>
        <w:t xml:space="preserve">, </w:t>
      </w:r>
      <w:r w:rsidRPr="002F2473">
        <w:t>as all of that happens, we do not all get caught out by the problems that AI is going to introduce</w:t>
      </w:r>
      <w:r w:rsidR="007E6BD0">
        <w:t xml:space="preserve"> into our digital systems</w:t>
      </w:r>
      <w:r w:rsidRPr="002F2473">
        <w:t>.</w:t>
      </w:r>
    </w:p>
    <w:p w:rsidR="00FF527F" w:rsidRPr="002F2473" w:rsidP="00FF527F">
      <w:pPr>
        <w:pStyle w:val="Question"/>
      </w:pPr>
      <w:sdt>
        <w:sdtPr>
          <w:alias w:val="Member"/>
          <w:tag w:val="&lt;Member mnisId='5358' dodsId='162571'&gt;"/>
          <w:id w:val="-244725928"/>
          <w:placeholder>
            <w:docPart w:val="EED1E57EB5F4411F8B77FB677FB72290"/>
          </w:placeholder>
          <w:richText/>
        </w:sdtPr>
        <w:sdtContent>
          <w:r w:rsidRPr="007920F5">
            <w:rPr>
              <w:b/>
            </w:rPr>
            <w:t>John Cooper:</w:t>
          </w:r>
        </w:sdtContent>
      </w:sdt>
      <w:r w:rsidRPr="002F2473">
        <w:t xml:space="preserve"> </w:t>
      </w:r>
      <w:r>
        <w:t>Karim, w</w:t>
      </w:r>
      <w:r w:rsidRPr="002F2473">
        <w:t>hat are your thoughts? Where are you placing your bets?</w:t>
      </w:r>
    </w:p>
    <w:p w:rsidR="00FF527F" w:rsidRPr="002F2473" w:rsidP="00FF527F">
      <w:pPr>
        <w:pStyle w:val="Answer"/>
      </w:pPr>
      <w:sdt>
        <w:sdtPr>
          <w:alias w:val="Witness"/>
          <w:id w:val="1478721233"/>
          <w:placeholder>
            <w:docPart w:val="D54114E147B646F6B719DE97DF14E971"/>
          </w:placeholder>
          <w:richText/>
        </w:sdtPr>
        <w:sdtContent>
          <w:r w:rsidRPr="007920F5">
            <w:rPr>
              <w:b/>
              <w:i/>
            </w:rPr>
            <w:t>Karim Palant:</w:t>
          </w:r>
        </w:sdtContent>
      </w:sdt>
      <w:r>
        <w:t xml:space="preserve"> </w:t>
      </w:r>
      <w:r w:rsidRPr="002F2473" w:rsidR="007E6BD0">
        <w:t xml:space="preserve">In </w:t>
      </w:r>
      <w:r w:rsidRPr="002F2473">
        <w:t>specific answer to the question around pension fund</w:t>
      </w:r>
      <w:r>
        <w:t>s</w:t>
      </w:r>
      <w:r w:rsidR="007E6BD0">
        <w:t>,</w:t>
      </w:r>
      <w:r w:rsidRPr="002F2473">
        <w:t xml:space="preserve"> </w:t>
      </w:r>
      <w:r w:rsidRPr="002F2473" w:rsidR="007E6BD0">
        <w:t xml:space="preserve">we would say </w:t>
      </w:r>
      <w:r w:rsidRPr="002F2473">
        <w:t>that part of the skill</w:t>
      </w:r>
      <w:r>
        <w:t>s</w:t>
      </w:r>
      <w:r w:rsidRPr="002F2473">
        <w:t xml:space="preserve"> and expertise that pension funds need to invest in </w:t>
      </w:r>
      <w:r w:rsidR="007E6BD0">
        <w:t>with</w:t>
      </w:r>
      <w:r>
        <w:t xml:space="preserve">in </w:t>
      </w:r>
      <w:r w:rsidRPr="002F2473">
        <w:t xml:space="preserve">this space is </w:t>
      </w:r>
      <w:r>
        <w:t xml:space="preserve">the </w:t>
      </w:r>
      <w:r w:rsidRPr="002F2473">
        <w:t xml:space="preserve">ability to diversify and bet on an asset class rather than individual funds too specifically. </w:t>
      </w:r>
      <w:r>
        <w:t>S</w:t>
      </w:r>
      <w:r w:rsidRPr="002F2473">
        <w:t>electing funds</w:t>
      </w:r>
      <w:r>
        <w:t xml:space="preserve"> and </w:t>
      </w:r>
      <w:r w:rsidRPr="002F2473">
        <w:t>diversifying across different types of strategies within that asset class is a really important part of the expertise.</w:t>
      </w:r>
    </w:p>
    <w:p w:rsidR="00FF527F" w:rsidRPr="002F2473" w:rsidP="00FF527F">
      <w:pPr>
        <w:pStyle w:val="Answer"/>
      </w:pPr>
      <w:r>
        <w:t>I</w:t>
      </w:r>
      <w:r w:rsidRPr="002F2473">
        <w:t>t is not just about pick</w:t>
      </w:r>
      <w:r>
        <w:t xml:space="preserve">ing </w:t>
      </w:r>
      <w:r w:rsidRPr="002F2473">
        <w:t>a fund that is going to invest in a particular type of really cutting</w:t>
      </w:r>
      <w:r>
        <w:t>-</w:t>
      </w:r>
      <w:r w:rsidRPr="002F2473">
        <w:t xml:space="preserve">edge AI upside, although </w:t>
      </w:r>
      <w:r>
        <w:t xml:space="preserve">it </w:t>
      </w:r>
      <w:r w:rsidRPr="002F2473">
        <w:t>is super</w:t>
      </w:r>
      <w:r w:rsidR="007E6BD0">
        <w:t xml:space="preserve"> </w:t>
      </w:r>
      <w:r w:rsidRPr="002F2473">
        <w:t xml:space="preserve">important to select managers </w:t>
      </w:r>
      <w:r w:rsidR="0000487A">
        <w:t xml:space="preserve">who </w:t>
      </w:r>
      <w:r w:rsidRPr="002F2473">
        <w:t>are in that space.</w:t>
      </w:r>
      <w:r>
        <w:t xml:space="preserve"> </w:t>
      </w:r>
      <w:r w:rsidRPr="007E6BD0">
        <w:t>It is about investing in mid-market private equity, across the range of early-stage growth companies, and some of the later-stage series C and larger funds as well as those seed and early-stage funds.</w:t>
      </w:r>
    </w:p>
    <w:p w:rsidR="00FF527F" w:rsidRPr="002F2473" w:rsidP="00FF527F">
      <w:pPr>
        <w:pStyle w:val="Question"/>
      </w:pPr>
      <w:sdt>
        <w:sdtPr>
          <w:alias w:val="Member"/>
          <w:tag w:val="&lt;Member mnisId='5358' dodsId='162571'&gt;"/>
          <w:id w:val="730202468"/>
          <w:placeholder>
            <w:docPart w:val="0E7F358509B94E9C9743FD9F6A4A9ADE"/>
          </w:placeholder>
          <w:richText/>
        </w:sdtPr>
        <w:sdtContent>
          <w:r w:rsidRPr="007920F5">
            <w:rPr>
              <w:b/>
            </w:rPr>
            <w:t>John Cooper:</w:t>
          </w:r>
        </w:sdtContent>
      </w:sdt>
      <w:r>
        <w:t xml:space="preserve"> You are spreading the bet. Phill</w:t>
      </w:r>
      <w:r w:rsidRPr="002F2473">
        <w:t xml:space="preserve">, what is your thought on </w:t>
      </w:r>
      <w:r w:rsidRPr="002F2473">
        <w:t>that</w:t>
      </w:r>
      <w:r>
        <w:t xml:space="preserve"> sort of </w:t>
      </w:r>
      <w:r w:rsidRPr="002F2473">
        <w:t>spread bet? Is that the idea?</w:t>
      </w:r>
    </w:p>
    <w:p w:rsidR="00FF527F" w:rsidP="00FF527F">
      <w:pPr>
        <w:pStyle w:val="Answer"/>
      </w:pPr>
      <w:sdt>
        <w:sdtPr>
          <w:alias w:val="Witness"/>
          <w:id w:val="-579985900"/>
          <w:placeholder>
            <w:docPart w:val="A22E8E96A6CF4596B3C2393DA45F75A7"/>
          </w:placeholder>
          <w:richText/>
        </w:sdtPr>
        <w:sdtContent>
          <w:r w:rsidRPr="007920F5">
            <w:rPr>
              <w:b/>
              <w:i/>
            </w:rPr>
            <w:t>Phill Robinson:</w:t>
          </w:r>
        </w:sdtContent>
      </w:sdt>
      <w:r>
        <w:t xml:space="preserve"> I</w:t>
      </w:r>
      <w:r w:rsidRPr="002F2473">
        <w:t xml:space="preserve">f you </w:t>
      </w:r>
      <w:r>
        <w:t xml:space="preserve">were to </w:t>
      </w:r>
      <w:r w:rsidRPr="002F2473">
        <w:t xml:space="preserve">ask me, </w:t>
      </w:r>
      <w:r>
        <w:t>“W</w:t>
      </w:r>
      <w:r w:rsidRPr="002F2473">
        <w:t>here should we be focusing our AI strategy</w:t>
      </w:r>
      <w:r w:rsidR="007E6BD0">
        <w:t xml:space="preserve"> in the UK</w:t>
      </w:r>
      <w:r>
        <w:t xml:space="preserve">?” </w:t>
      </w:r>
      <w:r w:rsidRPr="002F2473">
        <w:t>I would say</w:t>
      </w:r>
      <w:r>
        <w:t>, “N</w:t>
      </w:r>
      <w:r w:rsidRPr="002F2473">
        <w:t xml:space="preserve">ot </w:t>
      </w:r>
      <w:r>
        <w:t xml:space="preserve">on </w:t>
      </w:r>
      <w:r w:rsidRPr="002F2473">
        <w:t>frontier AI</w:t>
      </w:r>
      <w:r w:rsidR="00815E1F">
        <w:t>.</w:t>
      </w:r>
      <w:r>
        <w:t>”</w:t>
      </w:r>
      <w:r w:rsidRPr="002F2473">
        <w:t xml:space="preserve"> That ship</w:t>
      </w:r>
      <w:r>
        <w:t xml:space="preserve"> has</w:t>
      </w:r>
      <w:r w:rsidRPr="002F2473">
        <w:t xml:space="preserve"> sailed. The cost of compute</w:t>
      </w:r>
      <w:r>
        <w:t xml:space="preserve"> and </w:t>
      </w:r>
      <w:r w:rsidRPr="002F2473">
        <w:t xml:space="preserve">the cost </w:t>
      </w:r>
      <w:r>
        <w:t xml:space="preserve">and </w:t>
      </w:r>
      <w:r w:rsidRPr="002F2473">
        <w:t>availability of power make</w:t>
      </w:r>
      <w:r>
        <w:t xml:space="preserve"> </w:t>
      </w:r>
      <w:r w:rsidRPr="002F2473">
        <w:t xml:space="preserve">it incredibly difficult. </w:t>
      </w:r>
      <w:r>
        <w:t>T</w:t>
      </w:r>
      <w:r w:rsidRPr="002F2473">
        <w:t>here are areas where we are strong</w:t>
      </w:r>
      <w:r w:rsidR="00815E1F">
        <w:t xml:space="preserve"> that </w:t>
      </w:r>
      <w:r w:rsidRPr="002F2473">
        <w:t>are not on that bleeding edge.</w:t>
      </w:r>
    </w:p>
    <w:p w:rsidR="00FF527F" w:rsidP="00FF527F">
      <w:pPr>
        <w:pStyle w:val="Answer"/>
      </w:pPr>
      <w:r w:rsidRPr="002F2473">
        <w:t xml:space="preserve">Going back to Simon’s point, </w:t>
      </w:r>
      <w:r>
        <w:t xml:space="preserve">this is </w:t>
      </w:r>
      <w:r w:rsidRPr="002F2473">
        <w:t xml:space="preserve">in the area of applied AI or the orchestration of agents with AI. </w:t>
      </w:r>
      <w:r>
        <w:t xml:space="preserve">That might be </w:t>
      </w:r>
      <w:r w:rsidRPr="002F2473">
        <w:t>in fintech, biotech</w:t>
      </w:r>
      <w:r>
        <w:t xml:space="preserve"> or </w:t>
      </w:r>
      <w:r w:rsidRPr="002F2473">
        <w:t>pharma</w:t>
      </w:r>
      <w:r w:rsidR="004B0D86">
        <w:t>, so</w:t>
      </w:r>
      <w:r w:rsidRPr="002F2473">
        <w:t xml:space="preserve"> specific sectors where we have domain expertise</w:t>
      </w:r>
      <w:r>
        <w:t xml:space="preserve">, where we </w:t>
      </w:r>
      <w:r w:rsidRPr="002F2473">
        <w:t>understand the regulation and local customs.</w:t>
      </w:r>
      <w:r>
        <w:t xml:space="preserve"> </w:t>
      </w:r>
      <w:r w:rsidRPr="002F2473">
        <w:t>The</w:t>
      </w:r>
      <w:r>
        <w:t xml:space="preserve">se </w:t>
      </w:r>
      <w:r w:rsidRPr="002F2473">
        <w:t xml:space="preserve">are </w:t>
      </w:r>
      <w:r>
        <w:t xml:space="preserve">the </w:t>
      </w:r>
      <w:r w:rsidRPr="002F2473">
        <w:t xml:space="preserve">global markets that are not big enough or </w:t>
      </w:r>
      <w:r w:rsidR="004B0D86">
        <w:t xml:space="preserve">do not </w:t>
      </w:r>
      <w:r w:rsidRPr="002F2473">
        <w:t xml:space="preserve">have </w:t>
      </w:r>
      <w:r>
        <w:t xml:space="preserve">a </w:t>
      </w:r>
      <w:r w:rsidRPr="002F2473">
        <w:t xml:space="preserve">big enough </w:t>
      </w:r>
      <w:r>
        <w:t>total</w:t>
      </w:r>
      <w:r w:rsidRPr="002F2473">
        <w:t xml:space="preserve"> addressable market for Anthropic to try to undermine us.</w:t>
      </w:r>
      <w:r>
        <w:t xml:space="preserve"> We </w:t>
      </w:r>
      <w:r w:rsidRPr="002F2473">
        <w:t xml:space="preserve">have real expertise and skill in building industrial software and business software in </w:t>
      </w:r>
      <w:r>
        <w:t xml:space="preserve">individual </w:t>
      </w:r>
      <w:r w:rsidRPr="002F2473">
        <w:t>niche markets</w:t>
      </w:r>
      <w:r>
        <w:t>. W</w:t>
      </w:r>
      <w:r w:rsidRPr="002F2473">
        <w:t>e are really good at</w:t>
      </w:r>
      <w:r>
        <w:t xml:space="preserve"> that</w:t>
      </w:r>
      <w:r w:rsidRPr="002F2473">
        <w:t>.</w:t>
      </w:r>
    </w:p>
    <w:p w:rsidR="00FF527F" w:rsidRPr="002F2473" w:rsidP="00FF527F">
      <w:pPr>
        <w:pStyle w:val="Answer"/>
      </w:pPr>
      <w:r>
        <w:t>“W</w:t>
      </w:r>
      <w:r w:rsidRPr="002F2473">
        <w:t>hat is an AI company</w:t>
      </w:r>
      <w:r>
        <w:t xml:space="preserve">?” </w:t>
      </w:r>
      <w:r w:rsidRPr="002F2473">
        <w:t>is a question that I wanted to tease out</w:t>
      </w:r>
      <w:r>
        <w:t>. W</w:t>
      </w:r>
      <w:r w:rsidRPr="002F2473">
        <w:t>e talk about AI companies. We have an entire industry of software businesses that have been around a while. They are scaling nicely</w:t>
      </w:r>
      <w:r>
        <w:t xml:space="preserve"> and </w:t>
      </w:r>
      <w:r w:rsidRPr="002F2473">
        <w:t xml:space="preserve">doing pretty well. They have moved to the cloud over the last five or </w:t>
      </w:r>
      <w:r>
        <w:t xml:space="preserve">10 </w:t>
      </w:r>
      <w:r w:rsidRPr="002F2473">
        <w:t>years. They have great expertise in some of these things, but they are not considered AI.</w:t>
      </w:r>
    </w:p>
    <w:p w:rsidR="00FF527F" w:rsidP="00FF527F">
      <w:pPr>
        <w:pStyle w:val="Answer"/>
      </w:pPr>
      <w:r>
        <w:t xml:space="preserve">They </w:t>
      </w:r>
      <w:r w:rsidRPr="002F2473">
        <w:t>have to transform and migrate to being AI</w:t>
      </w:r>
      <w:r>
        <w:t>-</w:t>
      </w:r>
      <w:r w:rsidRPr="002F2473">
        <w:t xml:space="preserve">first companies because otherwise they will be disrupted. </w:t>
      </w:r>
      <w:r>
        <w:t xml:space="preserve">We </w:t>
      </w:r>
      <w:r w:rsidRPr="002F2473">
        <w:t xml:space="preserve">have to make sure we protect the software industry we </w:t>
      </w:r>
      <w:r w:rsidR="004B0D86">
        <w:t xml:space="preserve">do </w:t>
      </w:r>
      <w:r w:rsidRPr="002F2473">
        <w:t>have, which has been around for a while and has revenue</w:t>
      </w:r>
      <w:r>
        <w:t xml:space="preserve">, </w:t>
      </w:r>
      <w:r w:rsidRPr="002F2473">
        <w:t>customers</w:t>
      </w:r>
      <w:r>
        <w:t xml:space="preserve">, </w:t>
      </w:r>
      <w:r w:rsidRPr="002F2473">
        <w:t>credibility and success</w:t>
      </w:r>
      <w:r w:rsidR="004B0D86">
        <w:t xml:space="preserve">, and </w:t>
      </w:r>
      <w:r>
        <w:t xml:space="preserve">help </w:t>
      </w:r>
      <w:r w:rsidR="004B0D86">
        <w:t>it</w:t>
      </w:r>
      <w:r w:rsidRPr="002F2473">
        <w:t xml:space="preserve"> to migrate to AI</w:t>
      </w:r>
      <w:r w:rsidR="004B0D86">
        <w:t>.</w:t>
      </w:r>
      <w:r w:rsidRPr="002F2473">
        <w:t xml:space="preserve"> </w:t>
      </w:r>
      <w:r w:rsidRPr="002F2473" w:rsidR="004B0D86">
        <w:t xml:space="preserve">Otherwise </w:t>
      </w:r>
      <w:r w:rsidRPr="002F2473">
        <w:t xml:space="preserve">we will have </w:t>
      </w:r>
      <w:r w:rsidRPr="002F2473" w:rsidR="008339DD">
        <w:t xml:space="preserve">only </w:t>
      </w:r>
      <w:r w:rsidRPr="002F2473">
        <w:t>the fledgling start</w:t>
      </w:r>
      <w:r>
        <w:t>-</w:t>
      </w:r>
      <w:r w:rsidRPr="002F2473">
        <w:t>ups at the beginning of that journey.</w:t>
      </w:r>
    </w:p>
    <w:p w:rsidR="00FF527F" w:rsidRPr="002F2473" w:rsidP="00FF527F">
      <w:pPr>
        <w:pStyle w:val="Answer"/>
      </w:pPr>
      <w:r>
        <w:t xml:space="preserve">We know </w:t>
      </w:r>
      <w:r w:rsidRPr="002F2473">
        <w:t>there is a mortality rate as the</w:t>
      </w:r>
      <w:r>
        <w:t xml:space="preserve">se companies </w:t>
      </w:r>
      <w:r w:rsidRPr="002F2473">
        <w:t xml:space="preserve">get bigger and bigger. </w:t>
      </w:r>
      <w:r>
        <w:t>E</w:t>
      </w:r>
      <w:r w:rsidRPr="002F2473">
        <w:t xml:space="preserve">ventually, as we say, there is a plateau. </w:t>
      </w:r>
      <w:r>
        <w:t>T</w:t>
      </w:r>
      <w:r w:rsidRPr="002F2473">
        <w:t>here is a whole industry of companies that have the ability to take advantage of AI</w:t>
      </w:r>
      <w:r>
        <w:t xml:space="preserve">, </w:t>
      </w:r>
      <w:r w:rsidRPr="002F2473">
        <w:t>if we give them that opportunity.</w:t>
      </w:r>
      <w:r>
        <w:t xml:space="preserve"> </w:t>
      </w:r>
      <w:r w:rsidRPr="002F2473">
        <w:t>That is AI</w:t>
      </w:r>
      <w:r>
        <w:t>-</w:t>
      </w:r>
      <w:r w:rsidRPr="002F2473">
        <w:t>first companies and software companies that could become AI first.</w:t>
      </w:r>
    </w:p>
    <w:p w:rsidR="00FF527F" w:rsidP="00FF527F">
      <w:pPr>
        <w:pStyle w:val="Answer"/>
      </w:pPr>
      <w:sdt>
        <w:sdtPr>
          <w:alias w:val="Witness"/>
          <w:id w:val="-1640799598"/>
          <w:placeholder>
            <w:docPart w:val="3602B3C949954B57B1BB2E4E69E903DB"/>
          </w:placeholder>
          <w:richText/>
        </w:sdtPr>
        <w:sdtContent>
          <w:r w:rsidRPr="007920F5">
            <w:rPr>
              <w:b/>
              <w:i/>
            </w:rPr>
            <w:t>Karim Palant:</w:t>
          </w:r>
        </w:sdtContent>
      </w:sdt>
      <w:r>
        <w:t xml:space="preserve"> O</w:t>
      </w:r>
      <w:r w:rsidRPr="002F2473">
        <w:t>n the venture side</w:t>
      </w:r>
      <w:r>
        <w:t xml:space="preserve">, </w:t>
      </w:r>
      <w:r w:rsidRPr="002F2473">
        <w:t>the scale</w:t>
      </w:r>
      <w:r>
        <w:t>-</w:t>
      </w:r>
      <w:r w:rsidRPr="002F2473">
        <w:t xml:space="preserve">ups are coming in very much </w:t>
      </w:r>
      <w:r>
        <w:t xml:space="preserve">on the </w:t>
      </w:r>
      <w:r w:rsidRPr="002F2473">
        <w:t xml:space="preserve">applied AI side. </w:t>
      </w:r>
      <w:r>
        <w:t>T</w:t>
      </w:r>
      <w:r w:rsidRPr="002F2473">
        <w:t>he UK</w:t>
      </w:r>
      <w:r>
        <w:t xml:space="preserve"> is extremely strong at that application level</w:t>
      </w:r>
      <w:r w:rsidRPr="002F2473">
        <w:t>.</w:t>
      </w:r>
    </w:p>
    <w:p w:rsidR="00FF527F" w:rsidRPr="002F2473" w:rsidP="00FF527F">
      <w:pPr>
        <w:pStyle w:val="Answer"/>
      </w:pPr>
      <w:r>
        <w:t xml:space="preserve">I was </w:t>
      </w:r>
      <w:r w:rsidRPr="002F2473">
        <w:t>speaking to a few venture investors ahead of this session. One of the things that we have in the UK</w:t>
      </w:r>
      <w:r>
        <w:t xml:space="preserve"> </w:t>
      </w:r>
      <w:r w:rsidRPr="002F2473">
        <w:t xml:space="preserve">is an understanding of some of the regulatory complexities of working within a different market </w:t>
      </w:r>
      <w:r w:rsidR="004B0D86">
        <w:t>from</w:t>
      </w:r>
      <w:r w:rsidRPr="002F2473">
        <w:t xml:space="preserve"> the US, for example. </w:t>
      </w:r>
      <w:r>
        <w:t xml:space="preserve">We </w:t>
      </w:r>
      <w:r w:rsidRPr="002F2473">
        <w:t>have a bit of a moat there in terms of the way the UK understands the EU regulatory space.</w:t>
      </w:r>
    </w:p>
    <w:p w:rsidR="00FF527F" w:rsidP="00FF527F">
      <w:pPr>
        <w:pStyle w:val="Answer"/>
      </w:pPr>
      <w:r>
        <w:t>I</w:t>
      </w:r>
      <w:r w:rsidRPr="002F2473">
        <w:t xml:space="preserve">f you go back 10 years, </w:t>
      </w:r>
      <w:r>
        <w:t xml:space="preserve">for example, </w:t>
      </w:r>
      <w:r w:rsidRPr="002F2473">
        <w:t xml:space="preserve">the FCA sandbox created a real opportunity for </w:t>
      </w:r>
      <w:r>
        <w:t>fintech</w:t>
      </w:r>
      <w:r w:rsidRPr="002F2473">
        <w:t xml:space="preserve"> in the UK</w:t>
      </w:r>
      <w:r>
        <w:t xml:space="preserve"> because of that</w:t>
      </w:r>
      <w:r w:rsidRPr="002F2473">
        <w:t xml:space="preserve"> understanding of the regulatory landscape</w:t>
      </w:r>
      <w:r>
        <w:t>. Y</w:t>
      </w:r>
      <w:r w:rsidRPr="002F2473">
        <w:t>ou are building tools that you want businesses to use day</w:t>
      </w:r>
      <w:r w:rsidR="004B0D86">
        <w:t xml:space="preserve"> </w:t>
      </w:r>
      <w:r w:rsidRPr="002F2473">
        <w:t>to</w:t>
      </w:r>
      <w:r w:rsidR="004B0D86">
        <w:t xml:space="preserve"> </w:t>
      </w:r>
      <w:r w:rsidRPr="002F2473">
        <w:t>day</w:t>
      </w:r>
      <w:r>
        <w:t xml:space="preserve">. Those businesses </w:t>
      </w:r>
      <w:r w:rsidRPr="002F2473">
        <w:t>want to have th</w:t>
      </w:r>
      <w:r>
        <w:t xml:space="preserve">e </w:t>
      </w:r>
      <w:r w:rsidRPr="002F2473">
        <w:t xml:space="preserve">assurance that this tool fits with the broader culture </w:t>
      </w:r>
      <w:r>
        <w:t xml:space="preserve">and </w:t>
      </w:r>
      <w:r w:rsidRPr="002F2473">
        <w:t>regulatory oversight in the UK.</w:t>
      </w:r>
      <w:r>
        <w:t xml:space="preserve"> </w:t>
      </w:r>
      <w:r w:rsidRPr="002F2473">
        <w:t xml:space="preserve">That is a </w:t>
      </w:r>
      <w:r w:rsidRPr="002F2473">
        <w:t>real opportunity</w:t>
      </w:r>
      <w:r>
        <w:t xml:space="preserve">, </w:t>
      </w:r>
      <w:r w:rsidRPr="002F2473">
        <w:t>especially given the regulatory history between the UK and the EU</w:t>
      </w:r>
      <w:r>
        <w:t>. T</w:t>
      </w:r>
      <w:r w:rsidRPr="002F2473">
        <w:t>hat market is there for us</w:t>
      </w:r>
      <w:r>
        <w:t xml:space="preserve">, </w:t>
      </w:r>
      <w:r w:rsidRPr="002F2473">
        <w:t>if we get that right too.</w:t>
      </w:r>
    </w:p>
    <w:p w:rsidR="00FF527F" w:rsidRPr="002F2473" w:rsidP="00FF527F">
      <w:pPr>
        <w:pStyle w:val="Answer"/>
      </w:pPr>
      <w:r w:rsidRPr="002F2473">
        <w:t xml:space="preserve">If you look at </w:t>
      </w:r>
      <w:r>
        <w:t>the Government</w:t>
      </w:r>
      <w:r w:rsidRPr="002F2473">
        <w:t>’s research on tech adoption and AI adoption for mainstream businesses</w:t>
      </w:r>
      <w:r>
        <w:t xml:space="preserve">, </w:t>
      </w:r>
      <w:r w:rsidRPr="002F2473">
        <w:t xml:space="preserve">one of the major barriers is that sense that an AI tool is </w:t>
      </w:r>
      <w:r>
        <w:t xml:space="preserve">not </w:t>
      </w:r>
      <w:r w:rsidRPr="002F2473">
        <w:t>going to have regulatory support</w:t>
      </w:r>
      <w:r>
        <w:t xml:space="preserve"> or it might </w:t>
      </w:r>
      <w:r w:rsidRPr="002F2473">
        <w:t xml:space="preserve">get you into some kind of trouble, whether it be data assurance or whatever. </w:t>
      </w:r>
      <w:r>
        <w:t>K</w:t>
      </w:r>
      <w:r w:rsidRPr="002F2473">
        <w:t xml:space="preserve">nowing that gives us a real market. It also gives us </w:t>
      </w:r>
      <w:r>
        <w:t xml:space="preserve">a </w:t>
      </w:r>
      <w:r w:rsidRPr="002F2473">
        <w:t xml:space="preserve">challenge </w:t>
      </w:r>
      <w:r>
        <w:t xml:space="preserve">around </w:t>
      </w:r>
      <w:r w:rsidRPr="002F2473">
        <w:t>tech adoption within the UK, which is a separate question.</w:t>
      </w:r>
    </w:p>
    <w:p w:rsidR="00FF527F" w:rsidP="00FF527F">
      <w:pPr>
        <w:pStyle w:val="Answer"/>
      </w:pPr>
      <w:sdt>
        <w:sdtPr>
          <w:alias w:val="Witness"/>
          <w:id w:val="-2145732937"/>
          <w:placeholder>
            <w:docPart w:val="CE3A5A9350F14397836B935B3E00A855"/>
          </w:placeholder>
          <w:richText/>
        </w:sdtPr>
        <w:sdtContent>
          <w:r w:rsidRPr="007920F5">
            <w:rPr>
              <w:b/>
              <w:i/>
            </w:rPr>
            <w:t>Phill Robinson:</w:t>
          </w:r>
        </w:sdtContent>
      </w:sdt>
      <w:r>
        <w:t xml:space="preserve"> </w:t>
      </w:r>
      <w:r w:rsidRPr="002F2473" w:rsidR="004B0D86">
        <w:t>We</w:t>
      </w:r>
      <w:r w:rsidR="004B0D86">
        <w:t xml:space="preserve"> </w:t>
      </w:r>
      <w:r>
        <w:t xml:space="preserve">are, </w:t>
      </w:r>
      <w:r w:rsidRPr="002F2473">
        <w:t xml:space="preserve">in this country, in UK </w:t>
      </w:r>
      <w:r>
        <w:t xml:space="preserve">plc </w:t>
      </w:r>
      <w:r w:rsidRPr="002F2473">
        <w:t xml:space="preserve">and </w:t>
      </w:r>
      <w:r>
        <w:t xml:space="preserve">the </w:t>
      </w:r>
      <w:r w:rsidRPr="002F2473">
        <w:t xml:space="preserve">private sector, addicted to American software. </w:t>
      </w:r>
      <w:r>
        <w:t xml:space="preserve">If </w:t>
      </w:r>
      <w:r w:rsidRPr="002F2473">
        <w:t xml:space="preserve">you think about financing or supporting UK AI, we spend something like </w:t>
      </w:r>
      <w:r>
        <w:t>£</w:t>
      </w:r>
      <w:r w:rsidRPr="002F2473">
        <w:t xml:space="preserve">20 billion a year on technology in the public sector. Nearly 90% of that is on American technology. In private sector, it is about </w:t>
      </w:r>
      <w:r>
        <w:t>£</w:t>
      </w:r>
      <w:r w:rsidRPr="002F2473">
        <w:t>110 billion, of which 60</w:t>
      </w:r>
      <w:r>
        <w:t>%</w:t>
      </w:r>
      <w:r w:rsidRPr="002F2473">
        <w:t xml:space="preserve"> to 70% is </w:t>
      </w:r>
      <w:r>
        <w:t xml:space="preserve">on </w:t>
      </w:r>
      <w:r w:rsidRPr="002F2473">
        <w:t>American technology. We have to find a way to prefer our own technology because funding a company through its revenue line is much better and easier than funding as an investor.</w:t>
      </w:r>
      <w:r>
        <w:t xml:space="preserve"> </w:t>
      </w:r>
      <w:r w:rsidRPr="002F2473">
        <w:t>There is a lot of money on the table there</w:t>
      </w:r>
      <w:r w:rsidR="004B0D86">
        <w:t>.</w:t>
      </w:r>
      <w:r>
        <w:t xml:space="preserve"> </w:t>
      </w:r>
      <w:r w:rsidR="004B0D86">
        <w:t>I</w:t>
      </w:r>
      <w:r w:rsidRPr="002F2473" w:rsidR="004B0D86">
        <w:t xml:space="preserve">f </w:t>
      </w:r>
      <w:r w:rsidRPr="002F2473">
        <w:t>we had the right policies in place</w:t>
      </w:r>
      <w:r w:rsidR="004B0D86">
        <w:t>, w</w:t>
      </w:r>
      <w:r w:rsidRPr="002F2473" w:rsidR="004B0D86">
        <w:t xml:space="preserve">e </w:t>
      </w:r>
      <w:r w:rsidRPr="002F2473">
        <w:t>could really help those businesses to grow and be successful</w:t>
      </w:r>
      <w:r>
        <w:t xml:space="preserve">, </w:t>
      </w:r>
      <w:r w:rsidRPr="002F2473">
        <w:t>if we preferred our own technology.</w:t>
      </w:r>
    </w:p>
    <w:p w:rsidR="00FF527F" w:rsidRPr="002F2473" w:rsidP="00FF527F">
      <w:pPr>
        <w:pStyle w:val="Answer"/>
      </w:pPr>
      <w:r w:rsidRPr="002F2473">
        <w:t xml:space="preserve">In </w:t>
      </w:r>
      <w:r>
        <w:t xml:space="preserve">the </w:t>
      </w:r>
      <w:r w:rsidRPr="002F2473">
        <w:t xml:space="preserve">public sector, we make it very difficult for local suppliers to bid. </w:t>
      </w:r>
      <w:r>
        <w:t>T</w:t>
      </w:r>
      <w:r w:rsidRPr="002F2473">
        <w:t>hey basically opt out because they think that some large American compan</w:t>
      </w:r>
      <w:r>
        <w:t>y has</w:t>
      </w:r>
      <w:r w:rsidRPr="002F2473">
        <w:t xml:space="preserve"> more feet on the street, more lobbying power</w:t>
      </w:r>
      <w:r>
        <w:t xml:space="preserve"> or </w:t>
      </w:r>
      <w:r w:rsidRPr="002F2473">
        <w:t>more ability to win the bid</w:t>
      </w:r>
      <w:r>
        <w:t xml:space="preserve">, so </w:t>
      </w:r>
      <w:r w:rsidRPr="002F2473">
        <w:t xml:space="preserve">they do not bid. </w:t>
      </w:r>
      <w:r>
        <w:t xml:space="preserve">It </w:t>
      </w:r>
      <w:r w:rsidRPr="002F2473">
        <w:t xml:space="preserve">is a sort of repeating cycle. </w:t>
      </w:r>
      <w:r>
        <w:t>W</w:t>
      </w:r>
      <w:r w:rsidRPr="002F2473">
        <w:t>e have to find a way to break that because there is a lot of money at stake, which is not just investment money. It is revenue.</w:t>
      </w:r>
    </w:p>
    <w:p w:rsidR="00FF527F" w:rsidRPr="002F2473" w:rsidP="00FF527F">
      <w:pPr>
        <w:pStyle w:val="Question"/>
      </w:pPr>
      <w:sdt>
        <w:sdtPr>
          <w:alias w:val="Member"/>
          <w:tag w:val="&lt;Member mnisId='5109' dodsId='123558'&gt;"/>
          <w:id w:val="835196283"/>
          <w:placeholder>
            <w:docPart w:val="5B3CB616BD5C4060899D05B0EA10EA76"/>
          </w:placeholder>
          <w:richText/>
        </w:sdtPr>
        <w:sdtContent>
          <w:r w:rsidRPr="007920F5">
            <w:rPr>
              <w:b/>
            </w:rPr>
            <w:t>Chris Bloore:</w:t>
          </w:r>
        </w:sdtContent>
      </w:sdt>
      <w:r w:rsidRPr="002F2473">
        <w:t xml:space="preserve"> First of all, I need to declare an interest</w:t>
      </w:r>
      <w:r w:rsidR="002076D0">
        <w:t>:</w:t>
      </w:r>
      <w:r w:rsidR="00B003B8">
        <w:t xml:space="preserve"> </w:t>
      </w:r>
      <w:r w:rsidRPr="002F2473">
        <w:t>I know Kar</w:t>
      </w:r>
      <w:r>
        <w:t>im</w:t>
      </w:r>
      <w:r w:rsidRPr="002F2473">
        <w:t xml:space="preserve"> from a previous life. I just wanted to put that on the record. We have heard from the previous </w:t>
      </w:r>
      <w:r w:rsidR="00B003B8">
        <w:t>witnesses</w:t>
      </w:r>
      <w:r w:rsidRPr="002F2473">
        <w:t xml:space="preserve"> about the infrastructure constraints</w:t>
      </w:r>
      <w:r w:rsidR="00B003B8">
        <w:t xml:space="preserve"> </w:t>
      </w:r>
      <w:r w:rsidRPr="002F2473">
        <w:t xml:space="preserve">on AI growth moving forward. </w:t>
      </w:r>
      <w:r>
        <w:t>F</w:t>
      </w:r>
      <w:r w:rsidRPr="002F2473">
        <w:t xml:space="preserve">rom the investment side, what </w:t>
      </w:r>
      <w:r>
        <w:t xml:space="preserve">are </w:t>
      </w:r>
      <w:r w:rsidRPr="002F2473">
        <w:t>the constraints on AI growth in the UK? I will start with you</w:t>
      </w:r>
      <w:r>
        <w:t>, Karim</w:t>
      </w:r>
      <w:r w:rsidRPr="002F2473">
        <w:t>.</w:t>
      </w:r>
    </w:p>
    <w:p w:rsidR="00FF527F" w:rsidP="00FF527F">
      <w:pPr>
        <w:pStyle w:val="Answer"/>
      </w:pPr>
      <w:sdt>
        <w:sdtPr>
          <w:alias w:val="Witness"/>
          <w:id w:val="-1144422990"/>
          <w:placeholder>
            <w:docPart w:val="A7E923E040744DE3A57E171AD0BBD7EC"/>
          </w:placeholder>
          <w:richText/>
        </w:sdtPr>
        <w:sdtContent>
          <w:r w:rsidRPr="007920F5">
            <w:rPr>
              <w:b/>
              <w:i/>
            </w:rPr>
            <w:t>Karim Palant:</w:t>
          </w:r>
        </w:sdtContent>
      </w:sdt>
      <w:r>
        <w:t xml:space="preserve"> I</w:t>
      </w:r>
      <w:r w:rsidRPr="002F2473">
        <w:t>t is good to see you again, Chris</w:t>
      </w:r>
      <w:r w:rsidR="005F1798">
        <w:t xml:space="preserve">; </w:t>
      </w:r>
      <w:r>
        <w:t xml:space="preserve">I do not know whether you are still doing the goalkeeping </w:t>
      </w:r>
      <w:r w:rsidRPr="002F2473">
        <w:t>after 20 years.</w:t>
      </w:r>
      <w:r w:rsidR="005F1798">
        <w:t xml:space="preserve"> </w:t>
      </w:r>
      <w:r w:rsidRPr="002F2473" w:rsidR="004836AF">
        <w:t xml:space="preserve">The </w:t>
      </w:r>
      <w:r w:rsidRPr="002F2473">
        <w:t xml:space="preserve">energy cost question, which was </w:t>
      </w:r>
      <w:r w:rsidR="005F1798">
        <w:t>also a topic</w:t>
      </w:r>
      <w:r w:rsidRPr="002F2473">
        <w:t xml:space="preserve"> in the last panel, is huge. The</w:t>
      </w:r>
      <w:r>
        <w:t xml:space="preserve">re is also the </w:t>
      </w:r>
      <w:r w:rsidRPr="002F2473">
        <w:t>regulatory piece</w:t>
      </w:r>
      <w:r>
        <w:t>. W</w:t>
      </w:r>
      <w:r w:rsidRPr="002F2473">
        <w:t xml:space="preserve">e have the Regulatory Innovation Office, </w:t>
      </w:r>
      <w:r w:rsidR="004836AF">
        <w:t xml:space="preserve">and </w:t>
      </w:r>
      <w:r w:rsidRPr="002F2473">
        <w:t>the Digital Regulat</w:t>
      </w:r>
      <w:r w:rsidR="004836AF">
        <w:t>ion</w:t>
      </w:r>
      <w:r w:rsidRPr="002F2473">
        <w:t xml:space="preserve"> Cooperation For</w:t>
      </w:r>
      <w:r>
        <w:t xml:space="preserve">um, </w:t>
      </w:r>
      <w:r w:rsidRPr="002F2473">
        <w:t>which has been around for a while now.</w:t>
      </w:r>
      <w:r>
        <w:t xml:space="preserve"> </w:t>
      </w:r>
      <w:r w:rsidRPr="002F2473">
        <w:t xml:space="preserve">They </w:t>
      </w:r>
      <w:r>
        <w:t xml:space="preserve">are </w:t>
      </w:r>
      <w:r w:rsidRPr="002F2473">
        <w:t xml:space="preserve">attempts to avoid some of </w:t>
      </w:r>
      <w:r>
        <w:t xml:space="preserve">the </w:t>
      </w:r>
      <w:r w:rsidRPr="002F2473">
        <w:t xml:space="preserve">overlapping regulation </w:t>
      </w:r>
      <w:r>
        <w:t xml:space="preserve">that </w:t>
      </w:r>
      <w:r w:rsidRPr="002F2473">
        <w:t>you might find when you are trying to build a company</w:t>
      </w:r>
      <w:r w:rsidR="004836AF">
        <w:t>, so</w:t>
      </w:r>
      <w:r>
        <w:t xml:space="preserve"> that you know who is </w:t>
      </w:r>
      <w:r w:rsidRPr="002F2473">
        <w:t>going to judge whether you are causing an issue or whatever.</w:t>
      </w:r>
    </w:p>
    <w:p w:rsidR="00FF527F" w:rsidP="00FF527F">
      <w:pPr>
        <w:pStyle w:val="Answer"/>
      </w:pPr>
      <w:r w:rsidRPr="002F2473">
        <w:t xml:space="preserve">We have decent infrastructure in place within the UK, but it continues to be a challenge. </w:t>
      </w:r>
      <w:r>
        <w:t xml:space="preserve">For </w:t>
      </w:r>
      <w:r w:rsidRPr="002F2473">
        <w:t>software and technology</w:t>
      </w:r>
      <w:r>
        <w:t xml:space="preserve">, market access </w:t>
      </w:r>
      <w:r w:rsidRPr="002F2473">
        <w:t xml:space="preserve">is less of an issue because ultimately software is fairly global. </w:t>
      </w:r>
      <w:r>
        <w:t>I</w:t>
      </w:r>
      <w:r w:rsidRPr="002F2473">
        <w:t>t is definitely the case that knowing where you are going to be able to sell to is a massive part of growing a business.</w:t>
      </w:r>
    </w:p>
    <w:p w:rsidR="00FF527F" w:rsidP="00FF527F">
      <w:pPr>
        <w:pStyle w:val="Answer"/>
      </w:pPr>
      <w:r w:rsidRPr="002F2473">
        <w:t xml:space="preserve">That piece </w:t>
      </w:r>
      <w:r>
        <w:t xml:space="preserve">about </w:t>
      </w:r>
      <w:r w:rsidR="00722998">
        <w:t>G</w:t>
      </w:r>
      <w:r w:rsidRPr="002F2473">
        <w:t>overnment as customer is huge.</w:t>
      </w:r>
      <w:r>
        <w:t xml:space="preserve"> In </w:t>
      </w:r>
      <w:r w:rsidRPr="002F2473">
        <w:t>the UK</w:t>
      </w:r>
      <w:r>
        <w:t xml:space="preserve">, we definitely have </w:t>
      </w:r>
      <w:r w:rsidRPr="002F2473">
        <w:t>a challenge where early</w:t>
      </w:r>
      <w:r>
        <w:t>-</w:t>
      </w:r>
      <w:r w:rsidRPr="002F2473">
        <w:t>stage investors</w:t>
      </w:r>
      <w:r>
        <w:t xml:space="preserve"> </w:t>
      </w:r>
      <w:r w:rsidRPr="002F2473">
        <w:t xml:space="preserve">are taking on a certain </w:t>
      </w:r>
      <w:r w:rsidRPr="002F2473">
        <w:t xml:space="preserve">amount of risk. You are accepting that the product may not work at a very early stage. You are accepting that there may be another competitor that emerges </w:t>
      </w:r>
      <w:r w:rsidR="004836AF">
        <w:t xml:space="preserve">and </w:t>
      </w:r>
      <w:r w:rsidRPr="002F2473">
        <w:t>does well within that sector</w:t>
      </w:r>
      <w:r w:rsidR="004836AF">
        <w:t>,</w:t>
      </w:r>
      <w:r w:rsidRPr="002F2473">
        <w:t xml:space="preserve"> and in the end you may lose out. </w:t>
      </w:r>
      <w:r>
        <w:t>T</w:t>
      </w:r>
      <w:r w:rsidRPr="002F2473">
        <w:t xml:space="preserve">here is an element of risk </w:t>
      </w:r>
      <w:r w:rsidRPr="002F2473" w:rsidR="003C1966">
        <w:t>that is baked in</w:t>
      </w:r>
      <w:r w:rsidR="003C1966">
        <w:t xml:space="preserve">to </w:t>
      </w:r>
      <w:r w:rsidRPr="002F2473">
        <w:t>early</w:t>
      </w:r>
      <w:r>
        <w:t>-</w:t>
      </w:r>
      <w:r w:rsidRPr="002F2473">
        <w:t xml:space="preserve">stage investing. </w:t>
      </w:r>
      <w:r>
        <w:t>Y</w:t>
      </w:r>
      <w:r w:rsidRPr="002F2473">
        <w:t>ou hav</w:t>
      </w:r>
      <w:r w:rsidR="004836AF">
        <w:t>e</w:t>
      </w:r>
      <w:r w:rsidRPr="002F2473">
        <w:t xml:space="preserve"> to make an assessment as to </w:t>
      </w:r>
      <w:r>
        <w:t xml:space="preserve">whether </w:t>
      </w:r>
      <w:r w:rsidRPr="002F2473">
        <w:t>there is a market for this capability full stop.</w:t>
      </w:r>
    </w:p>
    <w:p w:rsidR="00FF527F" w:rsidP="00FF527F">
      <w:pPr>
        <w:pStyle w:val="Answer"/>
      </w:pPr>
      <w:r w:rsidRPr="002F2473">
        <w:t xml:space="preserve">If </w:t>
      </w:r>
      <w:r w:rsidR="004836AF">
        <w:t>G</w:t>
      </w:r>
      <w:r w:rsidRPr="002F2473" w:rsidR="004836AF">
        <w:t xml:space="preserve">overnment </w:t>
      </w:r>
      <w:r w:rsidR="004836AF">
        <w:t>are</w:t>
      </w:r>
      <w:r>
        <w:t xml:space="preserve"> </w:t>
      </w:r>
      <w:r w:rsidRPr="002F2473">
        <w:t>your customer, that can often not be clear at all.</w:t>
      </w:r>
      <w:r>
        <w:t xml:space="preserve"> Y</w:t>
      </w:r>
      <w:r w:rsidRPr="002F2473">
        <w:t xml:space="preserve">ou do not even know </w:t>
      </w:r>
      <w:r>
        <w:t xml:space="preserve">whether </w:t>
      </w:r>
      <w:r w:rsidRPr="002F2473">
        <w:t>there is going to be a market for this in future, never mind whether you are going to win out or whether your product</w:t>
      </w:r>
      <w:r>
        <w:t xml:space="preserve"> is</w:t>
      </w:r>
      <w:r w:rsidRPr="002F2473">
        <w:t xml:space="preserve"> going to </w:t>
      </w:r>
      <w:r>
        <w:t xml:space="preserve">work </w:t>
      </w:r>
      <w:r w:rsidRPr="002F2473">
        <w:t>in the end.</w:t>
      </w:r>
      <w:r>
        <w:t xml:space="preserve"> T</w:t>
      </w:r>
      <w:r w:rsidRPr="002F2473">
        <w:t xml:space="preserve">hose extra layers of uncertainty apply to </w:t>
      </w:r>
      <w:r w:rsidR="003C1966">
        <w:t>G</w:t>
      </w:r>
      <w:r w:rsidRPr="002F2473">
        <w:t>overnment procurement.</w:t>
      </w:r>
      <w:r>
        <w:t xml:space="preserve"> </w:t>
      </w:r>
      <w:r w:rsidRPr="002F2473">
        <w:t>That plays out within life sciences, defence</w:t>
      </w:r>
      <w:r>
        <w:t xml:space="preserve"> and </w:t>
      </w:r>
      <w:r w:rsidRPr="002F2473">
        <w:t xml:space="preserve">tech. There are large areas where </w:t>
      </w:r>
      <w:r w:rsidRPr="002F2473" w:rsidR="008C6ED8">
        <w:t xml:space="preserve">Government </w:t>
      </w:r>
      <w:r w:rsidR="008C6ED8">
        <w:t>are</w:t>
      </w:r>
      <w:r w:rsidRPr="002F2473">
        <w:t xml:space="preserve"> going to be a big customer. That puts a ceiling on some of that ambition.</w:t>
      </w:r>
    </w:p>
    <w:p w:rsidR="00FF527F" w:rsidRPr="002F2473" w:rsidP="00FF527F">
      <w:pPr>
        <w:pStyle w:val="Answer"/>
      </w:pPr>
      <w:r>
        <w:t>F</w:t>
      </w:r>
      <w:r w:rsidRPr="002F2473">
        <w:t>undamentally</w:t>
      </w:r>
      <w:r>
        <w:t xml:space="preserve">, </w:t>
      </w:r>
      <w:r w:rsidRPr="002F2473">
        <w:t xml:space="preserve">though, it is </w:t>
      </w:r>
      <w:r>
        <w:t xml:space="preserve">about </w:t>
      </w:r>
      <w:r w:rsidRPr="002F2473">
        <w:t>capital. It comes back to the scale of the venture funds</w:t>
      </w:r>
      <w:r>
        <w:t xml:space="preserve"> that are saying, “</w:t>
      </w:r>
      <w:r w:rsidRPr="002F2473">
        <w:t>I</w:t>
      </w:r>
      <w:r w:rsidR="003C1966">
        <w:t>’</w:t>
      </w:r>
      <w:r w:rsidRPr="002F2473">
        <w:t xml:space="preserve">m going to put </w:t>
      </w:r>
      <w:r w:rsidR="008C6ED8">
        <w:t>$</w:t>
      </w:r>
      <w:r w:rsidRPr="002F2473">
        <w:t>50</w:t>
      </w:r>
      <w:r>
        <w:t xml:space="preserve"> million</w:t>
      </w:r>
      <w:r w:rsidRPr="002F2473">
        <w:t xml:space="preserve">, </w:t>
      </w:r>
      <w:r w:rsidR="008C6ED8">
        <w:t>$</w:t>
      </w:r>
      <w:r w:rsidRPr="002F2473">
        <w:t>100</w:t>
      </w:r>
      <w:r>
        <w:t xml:space="preserve"> million or </w:t>
      </w:r>
      <w:r w:rsidR="008C6ED8">
        <w:t>$</w:t>
      </w:r>
      <w:r w:rsidRPr="002F2473">
        <w:t>500 million into this company and we are going to go global</w:t>
      </w:r>
      <w:r w:rsidR="003C1966">
        <w:t>.</w:t>
      </w:r>
      <w:r>
        <w:t xml:space="preserve">” </w:t>
      </w:r>
      <w:r w:rsidRPr="002F2473">
        <w:t>That is the point at which a lot of UK businesses start to look at their options.</w:t>
      </w:r>
    </w:p>
    <w:p w:rsidR="00FF527F" w:rsidP="00FF527F">
      <w:pPr>
        <w:pStyle w:val="Answer"/>
      </w:pPr>
      <w:sdt>
        <w:sdtPr>
          <w:alias w:val="Witness"/>
          <w:id w:val="1967308034"/>
          <w:placeholder>
            <w:docPart w:val="FF2441CC784A4371BCB686B1FEF48043"/>
          </w:placeholder>
          <w:richText/>
        </w:sdtPr>
        <w:sdtContent>
          <w:r w:rsidRPr="007920F5">
            <w:rPr>
              <w:b/>
              <w:i/>
            </w:rPr>
            <w:t>Phill Robinson:</w:t>
          </w:r>
        </w:sdtContent>
      </w:sdt>
      <w:r>
        <w:t xml:space="preserve"> </w:t>
      </w:r>
      <w:r w:rsidRPr="002F2473">
        <w:t xml:space="preserve">One of the points </w:t>
      </w:r>
      <w:r>
        <w:t xml:space="preserve">that </w:t>
      </w:r>
      <w:r w:rsidRPr="002F2473">
        <w:t xml:space="preserve">I wanted to tease out </w:t>
      </w:r>
      <w:r>
        <w:t xml:space="preserve">is </w:t>
      </w:r>
      <w:r w:rsidRPr="002F2473">
        <w:t xml:space="preserve">this idea of access to market. </w:t>
      </w:r>
      <w:r>
        <w:t>F</w:t>
      </w:r>
      <w:r w:rsidRPr="002F2473">
        <w:t xml:space="preserve">or the last number of years, US software companies </w:t>
      </w:r>
      <w:r>
        <w:t xml:space="preserve">have won </w:t>
      </w:r>
      <w:r w:rsidRPr="002F2473">
        <w:t>out because they have a single local market to sell into before they ever think about the complexities of international, which allows them to scale quickly.</w:t>
      </w:r>
    </w:p>
    <w:p w:rsidR="00FF527F" w:rsidRPr="002F2473" w:rsidP="00FF527F">
      <w:pPr>
        <w:pStyle w:val="Answer"/>
      </w:pPr>
      <w:r w:rsidRPr="002F2473">
        <w:t xml:space="preserve">In Europe, </w:t>
      </w:r>
      <w:r>
        <w:t xml:space="preserve">there </w:t>
      </w:r>
      <w:r w:rsidRPr="002F2473">
        <w:t xml:space="preserve">is a very fragmented market. </w:t>
      </w:r>
      <w:r>
        <w:t xml:space="preserve">We </w:t>
      </w:r>
      <w:r w:rsidRPr="002F2473">
        <w:t xml:space="preserve">have to go </w:t>
      </w:r>
      <w:r>
        <w:t xml:space="preserve">sequentially </w:t>
      </w:r>
      <w:r w:rsidRPr="002F2473">
        <w:t>from one country to the next and scale</w:t>
      </w:r>
      <w:r>
        <w:t xml:space="preserve"> like that</w:t>
      </w:r>
      <w:r w:rsidRPr="002F2473">
        <w:t xml:space="preserve">. </w:t>
      </w:r>
      <w:r>
        <w:t xml:space="preserve">If </w:t>
      </w:r>
      <w:r w:rsidRPr="002F2473">
        <w:t xml:space="preserve">you look at our members, a good US software company takes about 10 years to get </w:t>
      </w:r>
      <w:r w:rsidR="004F3EB2">
        <w:t xml:space="preserve">to </w:t>
      </w:r>
      <w:r w:rsidRPr="002F2473">
        <w:t xml:space="preserve">$100 million of revenue turnover. In the UK right now, it is 15 years. </w:t>
      </w:r>
      <w:r>
        <w:t xml:space="preserve">That </w:t>
      </w:r>
      <w:r w:rsidRPr="002F2473">
        <w:t>is a combination of some capital issues</w:t>
      </w:r>
      <w:r>
        <w:t xml:space="preserve"> and</w:t>
      </w:r>
      <w:r w:rsidRPr="002F2473">
        <w:t xml:space="preserve"> the market.</w:t>
      </w:r>
    </w:p>
    <w:p w:rsidR="00FF527F" w:rsidP="00FF527F">
      <w:pPr>
        <w:pStyle w:val="Answer"/>
      </w:pPr>
      <w:r>
        <w:t>With n</w:t>
      </w:r>
      <w:r w:rsidRPr="002F2473">
        <w:t>o doubt, the UK is the best place in Europe to build an AI business today</w:t>
      </w:r>
      <w:r w:rsidR="00DE1B33">
        <w:t xml:space="preserve"> </w:t>
      </w:r>
      <w:r>
        <w:t xml:space="preserve">but, </w:t>
      </w:r>
      <w:r w:rsidRPr="002F2473">
        <w:t xml:space="preserve">at the same time, there </w:t>
      </w:r>
      <w:r>
        <w:t xml:space="preserve">are </w:t>
      </w:r>
      <w:r w:rsidRPr="002F2473">
        <w:t xml:space="preserve">a lot of initiatives going on in the EU to make that more attractive. </w:t>
      </w:r>
      <w:r>
        <w:t>T</w:t>
      </w:r>
      <w:r w:rsidRPr="002F2473">
        <w:t>here is EU Inc.</w:t>
      </w:r>
      <w:r>
        <w:t xml:space="preserve"> </w:t>
      </w:r>
      <w:r w:rsidRPr="002F2473" w:rsidR="004F3EB2">
        <w:t xml:space="preserve">There </w:t>
      </w:r>
      <w:r w:rsidRPr="002F2473">
        <w:t xml:space="preserve">is </w:t>
      </w:r>
      <w:r>
        <w:t>the 28th r</w:t>
      </w:r>
      <w:r w:rsidRPr="002F2473">
        <w:t xml:space="preserve">egime, which really </w:t>
      </w:r>
      <w:r>
        <w:t>re</w:t>
      </w:r>
      <w:r w:rsidRPr="002F2473">
        <w:t>moves the legislat</w:t>
      </w:r>
      <w:r>
        <w:t>ive</w:t>
      </w:r>
      <w:r w:rsidRPr="002F2473">
        <w:t xml:space="preserve"> barriers for setting up a company</w:t>
      </w:r>
      <w:r w:rsidR="004F3EB2">
        <w:t>.</w:t>
      </w:r>
      <w:r>
        <w:t xml:space="preserve"> </w:t>
      </w:r>
      <w:r w:rsidR="004F3EB2">
        <w:t>T</w:t>
      </w:r>
      <w:r w:rsidRPr="002F2473" w:rsidR="004F3EB2">
        <w:t xml:space="preserve">hey </w:t>
      </w:r>
      <w:r w:rsidRPr="002F2473">
        <w:t xml:space="preserve">also </w:t>
      </w:r>
      <w:r>
        <w:t xml:space="preserve">have </w:t>
      </w:r>
      <w:r w:rsidRPr="002F2473">
        <w:t>a very large scale-up</w:t>
      </w:r>
      <w:r>
        <w:t xml:space="preserve"> </w:t>
      </w:r>
      <w:r w:rsidRPr="002F2473">
        <w:t>fund</w:t>
      </w:r>
      <w:r>
        <w:t xml:space="preserve">, which </w:t>
      </w:r>
      <w:r w:rsidRPr="002F2473">
        <w:t>we do not participate in.</w:t>
      </w:r>
    </w:p>
    <w:p w:rsidR="00FF527F" w:rsidRPr="002F2473" w:rsidP="00FF527F">
      <w:pPr>
        <w:pStyle w:val="Answer"/>
      </w:pPr>
      <w:r w:rsidRPr="002F2473">
        <w:t xml:space="preserve">I would encourage us to try to find ways to participate in those programmes. </w:t>
      </w:r>
      <w:r>
        <w:t xml:space="preserve">If </w:t>
      </w:r>
      <w:r w:rsidRPr="002F2473">
        <w:t xml:space="preserve">we do not, we could find some of our AI companies and our technology businesses moving headquarters to that environment because it is a better place to be because it is a bigger market. </w:t>
      </w:r>
      <w:r>
        <w:t>W</w:t>
      </w:r>
      <w:r w:rsidRPr="002F2473">
        <w:t>e need access to markets as well.</w:t>
      </w:r>
    </w:p>
    <w:p w:rsidR="00FF527F" w:rsidP="00FF527F">
      <w:pPr>
        <w:pStyle w:val="Answer"/>
      </w:pPr>
      <w:sdt>
        <w:sdtPr>
          <w:alias w:val="Witness"/>
          <w:id w:val="73323115"/>
          <w:placeholder>
            <w:docPart w:val="57DA7C8816D547C78455F9A005A7A977"/>
          </w:placeholder>
          <w:richText/>
        </w:sdtPr>
        <w:sdtContent>
          <w:r w:rsidRPr="007920F5">
            <w:rPr>
              <w:b/>
              <w:i/>
            </w:rPr>
            <w:t xml:space="preserve">Simon </w:t>
          </w:r>
          <w:r w:rsidR="00C47E3E">
            <w:rPr>
              <w:b/>
              <w:i/>
            </w:rPr>
            <w:t>Menashy</w:t>
          </w:r>
          <w:r w:rsidRPr="007920F5">
            <w:rPr>
              <w:b/>
              <w:i/>
            </w:rPr>
            <w:t>:</w:t>
          </w:r>
        </w:sdtContent>
      </w:sdt>
      <w:r>
        <w:t xml:space="preserve"> </w:t>
      </w:r>
      <w:r w:rsidRPr="002F2473">
        <w:t>The key thing</w:t>
      </w:r>
      <w:r>
        <w:t xml:space="preserve"> that</w:t>
      </w:r>
      <w:r w:rsidRPr="002F2473">
        <w:t xml:space="preserve"> I would emphasi</w:t>
      </w:r>
      <w:r>
        <w:t>s</w:t>
      </w:r>
      <w:r w:rsidRPr="002F2473">
        <w:t xml:space="preserve">e on access to market is </w:t>
      </w:r>
      <w:r>
        <w:t xml:space="preserve">that </w:t>
      </w:r>
      <w:r w:rsidRPr="002F2473">
        <w:t xml:space="preserve">we sit in this fantastic place as a two-way bridge between the US and Europe. We are of Europe, broadly defined. </w:t>
      </w:r>
      <w:r>
        <w:t xml:space="preserve">When I speak to </w:t>
      </w:r>
      <w:r w:rsidRPr="002F2473">
        <w:t>pension fund</w:t>
      </w:r>
      <w:r>
        <w:t>s</w:t>
      </w:r>
      <w:r w:rsidRPr="002F2473">
        <w:t xml:space="preserve">, </w:t>
      </w:r>
      <w:r>
        <w:t xml:space="preserve">if they are </w:t>
      </w:r>
      <w:r w:rsidRPr="002F2473">
        <w:t xml:space="preserve">thinking about allocating capital, they do not think about allocating capital to the UK or to UK AI. They think about </w:t>
      </w:r>
      <w:r w:rsidRPr="002F2473">
        <w:t>allocating capital to the US</w:t>
      </w:r>
      <w:r>
        <w:t xml:space="preserve">, </w:t>
      </w:r>
      <w:r w:rsidRPr="002F2473">
        <w:t xml:space="preserve">to Europe or </w:t>
      </w:r>
      <w:r>
        <w:t xml:space="preserve">maybe </w:t>
      </w:r>
      <w:r w:rsidRPr="002F2473">
        <w:t>there is a third category. It used to be China</w:t>
      </w:r>
      <w:r w:rsidR="00A477DE">
        <w:t>; i</w:t>
      </w:r>
      <w:r w:rsidRPr="002F2473">
        <w:t xml:space="preserve">t is not </w:t>
      </w:r>
      <w:r w:rsidR="004F3EB2">
        <w:t>any more</w:t>
      </w:r>
      <w:r w:rsidRPr="002F2473">
        <w:t>.</w:t>
      </w:r>
    </w:p>
    <w:p w:rsidR="00FF527F" w:rsidP="00FF527F">
      <w:pPr>
        <w:pStyle w:val="Answer"/>
      </w:pPr>
      <w:r w:rsidRPr="002F2473">
        <w:t>We are selling Europe, including the UK, all the time.</w:t>
      </w:r>
      <w:r>
        <w:t xml:space="preserve"> P</w:t>
      </w:r>
      <w:r w:rsidRPr="002F2473">
        <w:t xml:space="preserve">art of the sale there is </w:t>
      </w:r>
      <w:r>
        <w:t xml:space="preserve">that </w:t>
      </w:r>
      <w:r w:rsidRPr="002F2473">
        <w:t>we have this fantastic talent base</w:t>
      </w:r>
      <w:r>
        <w:t xml:space="preserve">, </w:t>
      </w:r>
      <w:r w:rsidRPr="002F2473">
        <w:t xml:space="preserve">amazing universities and all the other </w:t>
      </w:r>
      <w:r>
        <w:t xml:space="preserve">advantages </w:t>
      </w:r>
      <w:r w:rsidRPr="002F2473">
        <w:t>that we have talked about</w:t>
      </w:r>
      <w:r>
        <w:t xml:space="preserve">, but </w:t>
      </w:r>
      <w:r w:rsidRPr="002F2473">
        <w:t>companies are not quite as highly valued as they are in the US. The</w:t>
      </w:r>
      <w:r w:rsidR="007D5AC5">
        <w:t xml:space="preserve"> market for </w:t>
      </w:r>
      <w:r w:rsidRPr="002F2473">
        <w:t>venture capital and growth</w:t>
      </w:r>
      <w:r>
        <w:t>-</w:t>
      </w:r>
      <w:r w:rsidRPr="002F2473">
        <w:t xml:space="preserve">scaling </w:t>
      </w:r>
      <w:r w:rsidRPr="002F2473" w:rsidR="007D5AC5">
        <w:t>is not as mature</w:t>
      </w:r>
      <w:r w:rsidRPr="002F2473">
        <w:t>.</w:t>
      </w:r>
      <w:r>
        <w:t xml:space="preserve"> </w:t>
      </w:r>
      <w:r w:rsidRPr="002F2473">
        <w:t>That is attractive to these pools of capital</w:t>
      </w:r>
      <w:r>
        <w:t>. T</w:t>
      </w:r>
      <w:r w:rsidRPr="002F2473">
        <w:t>he opportunity to invest in UK companies that are going to have access to the European markets</w:t>
      </w:r>
      <w:r w:rsidR="004F3EB2">
        <w:t>, but are also</w:t>
      </w:r>
      <w:r>
        <w:t xml:space="preserve"> going to </w:t>
      </w:r>
      <w:r w:rsidRPr="002F2473">
        <w:t xml:space="preserve">expand </w:t>
      </w:r>
      <w:r>
        <w:t xml:space="preserve">to </w:t>
      </w:r>
      <w:r w:rsidRPr="002F2473">
        <w:t xml:space="preserve">and potentially </w:t>
      </w:r>
      <w:r>
        <w:t xml:space="preserve">win </w:t>
      </w:r>
      <w:r w:rsidRPr="002F2473">
        <w:t>in the US</w:t>
      </w:r>
      <w:r w:rsidR="004F3EB2">
        <w:t>,</w:t>
      </w:r>
      <w:r w:rsidRPr="002F2473">
        <w:t xml:space="preserve"> is really attractive to sources of capital. </w:t>
      </w:r>
    </w:p>
    <w:p w:rsidR="00FF527F" w:rsidP="00FF527F">
      <w:pPr>
        <w:pStyle w:val="Answer"/>
      </w:pPr>
      <w:r>
        <w:t>A</w:t>
      </w:r>
      <w:r w:rsidRPr="002F2473">
        <w:t xml:space="preserve"> problem </w:t>
      </w:r>
      <w:r>
        <w:t xml:space="preserve">that </w:t>
      </w:r>
      <w:r w:rsidRPr="002F2473">
        <w:t xml:space="preserve">we have is that the various schemes that we have in the UK, whether it is tax policy, visa policies or other support </w:t>
      </w:r>
      <w:r>
        <w:t xml:space="preserve">for </w:t>
      </w:r>
      <w:r w:rsidRPr="002F2473">
        <w:t>start</w:t>
      </w:r>
      <w:r>
        <w:t>-</w:t>
      </w:r>
      <w:r w:rsidRPr="002F2473">
        <w:t>ups, sees that act of expanding into the US</w:t>
      </w:r>
      <w:r>
        <w:t xml:space="preserve">, if </w:t>
      </w:r>
      <w:r w:rsidRPr="002F2473">
        <w:t>you are successful</w:t>
      </w:r>
      <w:r>
        <w:t xml:space="preserve">, </w:t>
      </w:r>
      <w:r w:rsidRPr="002F2473">
        <w:t>as a hostile thing.</w:t>
      </w:r>
      <w:r>
        <w:t xml:space="preserve"> It sees it as the </w:t>
      </w:r>
      <w:r w:rsidRPr="002F2473">
        <w:t>point at which to withdraw</w:t>
      </w:r>
      <w:r>
        <w:t xml:space="preserve">, </w:t>
      </w:r>
      <w:r w:rsidRPr="002F2473">
        <w:t xml:space="preserve">challenge and maybe </w:t>
      </w:r>
      <w:r>
        <w:t xml:space="preserve">even </w:t>
      </w:r>
      <w:r w:rsidRPr="002F2473">
        <w:t xml:space="preserve">treat as fraudulent </w:t>
      </w:r>
      <w:r>
        <w:t xml:space="preserve">some </w:t>
      </w:r>
      <w:r w:rsidRPr="002F2473">
        <w:t xml:space="preserve">of the things that we would have done in previous years to support those companies. </w:t>
      </w:r>
    </w:p>
    <w:p w:rsidR="00FF527F" w:rsidP="00FF527F">
      <w:pPr>
        <w:pStyle w:val="Answer"/>
      </w:pPr>
      <w:r>
        <w:t>The c</w:t>
      </w:r>
      <w:r w:rsidRPr="002F2473">
        <w:t xml:space="preserve">ompanies that have raised capital under the EIS start to get a letter from HMRC saying, </w:t>
      </w:r>
      <w:r>
        <w:t>“Y</w:t>
      </w:r>
      <w:r w:rsidRPr="002F2473">
        <w:t>ou</w:t>
      </w:r>
      <w:r w:rsidR="00973A5E">
        <w:t>’</w:t>
      </w:r>
      <w:r w:rsidRPr="002F2473">
        <w:t xml:space="preserve">re not a UK company </w:t>
      </w:r>
      <w:r w:rsidR="004F3EB2">
        <w:t>any more</w:t>
      </w:r>
      <w:r>
        <w:t xml:space="preserve">. </w:t>
      </w:r>
      <w:r w:rsidRPr="002F2473">
        <w:t>We</w:t>
      </w:r>
      <w:r w:rsidR="00973A5E">
        <w:t>’</w:t>
      </w:r>
      <w:r w:rsidRPr="002F2473">
        <w:t>re going to invalidate that thing we did three years ago</w:t>
      </w:r>
      <w:r w:rsidR="00973A5E">
        <w:t>.</w:t>
      </w:r>
      <w:r>
        <w:t>”</w:t>
      </w:r>
      <w:r w:rsidRPr="002F2473">
        <w:t xml:space="preserve"> The Home Office starts to say, </w:t>
      </w:r>
      <w:r>
        <w:t>“H</w:t>
      </w:r>
      <w:r w:rsidRPr="002F2473">
        <w:t>ang on a minute</w:t>
      </w:r>
      <w:r>
        <w:t>. Y</w:t>
      </w:r>
      <w:r w:rsidRPr="002F2473">
        <w:t xml:space="preserve">ou </w:t>
      </w:r>
      <w:r w:rsidR="004F3EB2">
        <w:t>can’t</w:t>
      </w:r>
      <w:r w:rsidRPr="002F2473">
        <w:t xml:space="preserve"> access this particular type of talent visa because you look like a US company. </w:t>
      </w:r>
      <w:r>
        <w:t>S</w:t>
      </w:r>
      <w:r w:rsidRPr="002F2473">
        <w:t>et up a UK subsidiary</w:t>
      </w:r>
      <w:r w:rsidR="00973A5E">
        <w:t>.</w:t>
      </w:r>
      <w:r>
        <w:t>”</w:t>
      </w:r>
      <w:r w:rsidRPr="002F2473">
        <w:t xml:space="preserve"> HMRC says, </w:t>
      </w:r>
      <w:r>
        <w:t>“H</w:t>
      </w:r>
      <w:r w:rsidRPr="002F2473">
        <w:t>ang on a minute</w:t>
      </w:r>
      <w:r>
        <w:t>. I</w:t>
      </w:r>
      <w:r w:rsidRPr="002F2473">
        <w:t xml:space="preserve">f you have </w:t>
      </w:r>
      <w:r>
        <w:t xml:space="preserve">a </w:t>
      </w:r>
      <w:r w:rsidRPr="002F2473">
        <w:t xml:space="preserve">UK subsidiary, </w:t>
      </w:r>
      <w:r>
        <w:t xml:space="preserve">you </w:t>
      </w:r>
      <w:r w:rsidR="00542678">
        <w:t xml:space="preserve">can’t </w:t>
      </w:r>
      <w:r w:rsidRPr="002F2473">
        <w:t>issue shares under the EMI scheme</w:t>
      </w:r>
      <w:r>
        <w:t>”</w:t>
      </w:r>
      <w:r w:rsidR="00542678">
        <w:t>—t</w:t>
      </w:r>
      <w:r>
        <w:t xml:space="preserve">hat </w:t>
      </w:r>
      <w:r w:rsidRPr="002F2473">
        <w:t>is the options that we are able to incentivi</w:t>
      </w:r>
      <w:r>
        <w:t>s</w:t>
      </w:r>
      <w:r w:rsidRPr="002F2473">
        <w:t>e employees with</w:t>
      </w:r>
      <w:r>
        <w:t xml:space="preserve">. </w:t>
      </w:r>
    </w:p>
    <w:p w:rsidR="00FF527F" w:rsidRPr="002F2473" w:rsidP="00FF527F">
      <w:pPr>
        <w:pStyle w:val="Answer"/>
      </w:pPr>
      <w:r>
        <w:t>E</w:t>
      </w:r>
      <w:r w:rsidRPr="002F2473">
        <w:t xml:space="preserve">ach of these schemes starts to break down the minute you take a </w:t>
      </w:r>
      <w:r>
        <w:t>start-up</w:t>
      </w:r>
      <w:r w:rsidRPr="002F2473">
        <w:t xml:space="preserve"> that is here and you make it mostly here and a little bit over there and winning. That is not a law </w:t>
      </w:r>
      <w:r>
        <w:t xml:space="preserve">or </w:t>
      </w:r>
      <w:r w:rsidRPr="002F2473">
        <w:t xml:space="preserve">policy problem. It is </w:t>
      </w:r>
      <w:r>
        <w:t xml:space="preserve">a problem with enforcement and the </w:t>
      </w:r>
      <w:r w:rsidRPr="002F2473">
        <w:t xml:space="preserve">HMRC </w:t>
      </w:r>
      <w:r>
        <w:t xml:space="preserve">and </w:t>
      </w:r>
      <w:r w:rsidRPr="002F2473">
        <w:t>Home Office stance.</w:t>
      </w:r>
    </w:p>
    <w:p w:rsidR="00FF527F" w:rsidRPr="002F2473" w:rsidP="00FF527F">
      <w:pPr>
        <w:pStyle w:val="Answer"/>
      </w:pPr>
      <w:r w:rsidRPr="002F2473">
        <w:t xml:space="preserve">One of the ways in which the AI </w:t>
      </w:r>
      <w:r w:rsidR="004F3EB2">
        <w:t>o</w:t>
      </w:r>
      <w:r w:rsidRPr="002F2473" w:rsidR="004F3EB2">
        <w:t xml:space="preserve">pportunities </w:t>
      </w:r>
      <w:r w:rsidR="004F3EB2">
        <w:t>p</w:t>
      </w:r>
      <w:r w:rsidRPr="002F2473" w:rsidR="004F3EB2">
        <w:t xml:space="preserve">lan </w:t>
      </w:r>
      <w:r w:rsidRPr="002F2473">
        <w:t xml:space="preserve">was very good </w:t>
      </w:r>
      <w:r>
        <w:t xml:space="preserve">was in </w:t>
      </w:r>
      <w:r w:rsidRPr="002F2473">
        <w:t xml:space="preserve">saying, </w:t>
      </w:r>
      <w:r>
        <w:t>“T</w:t>
      </w:r>
      <w:r w:rsidRPr="002F2473">
        <w:t xml:space="preserve">here </w:t>
      </w:r>
      <w:r>
        <w:t xml:space="preserve">are </w:t>
      </w:r>
      <w:r w:rsidRPr="002F2473">
        <w:t>certain categories of potential winners that we should be supporting in different ways</w:t>
      </w:r>
      <w:r w:rsidR="00542678">
        <w:t>.</w:t>
      </w:r>
      <w:r>
        <w:t>”</w:t>
      </w:r>
      <w:r w:rsidRPr="002F2473">
        <w:t xml:space="preserve"> The trouble is </w:t>
      </w:r>
      <w:r>
        <w:t xml:space="preserve">that </w:t>
      </w:r>
      <w:r w:rsidRPr="002F2473">
        <w:t xml:space="preserve">we have antibodies of </w:t>
      </w:r>
      <w:r>
        <w:t xml:space="preserve">the </w:t>
      </w:r>
      <w:r w:rsidRPr="002F2473">
        <w:t>state in the implementation layers that actively do the opposite. One of the opportunities, under the opportunities plan</w:t>
      </w:r>
      <w:r w:rsidR="004F3EB2">
        <w:t>,</w:t>
      </w:r>
      <w:r w:rsidRPr="002F2473">
        <w:t xml:space="preserve"> is to start to figure out how we </w:t>
      </w:r>
      <w:r>
        <w:t xml:space="preserve">can </w:t>
      </w:r>
      <w:r w:rsidRPr="002F2473">
        <w:t>give the best companies a smooth path through that complexity</w:t>
      </w:r>
      <w:r>
        <w:t xml:space="preserve"> and how we </w:t>
      </w:r>
      <w:r w:rsidRPr="002F2473">
        <w:t>can unwrite some of th</w:t>
      </w:r>
      <w:r>
        <w:t>e</w:t>
      </w:r>
      <w:r w:rsidRPr="002F2473">
        <w:t xml:space="preserve"> implementation detail that causes all these problems</w:t>
      </w:r>
      <w:r>
        <w:t>. T</w:t>
      </w:r>
      <w:r w:rsidRPr="002F2473">
        <w:t xml:space="preserve">hat is </w:t>
      </w:r>
      <w:r>
        <w:t xml:space="preserve">a </w:t>
      </w:r>
      <w:r w:rsidRPr="002F2473">
        <w:t>cross-</w:t>
      </w:r>
      <w:r>
        <w:t>G</w:t>
      </w:r>
      <w:r w:rsidRPr="002F2473">
        <w:t xml:space="preserve">overnment </w:t>
      </w:r>
      <w:r>
        <w:t>D</w:t>
      </w:r>
      <w:r w:rsidRPr="002F2473">
        <w:t xml:space="preserve">epartment issue, but </w:t>
      </w:r>
      <w:r>
        <w:t xml:space="preserve">it is </w:t>
      </w:r>
      <w:r w:rsidRPr="002F2473">
        <w:t>not necessarily</w:t>
      </w:r>
      <w:r>
        <w:t xml:space="preserve"> </w:t>
      </w:r>
      <w:r w:rsidR="004F3EB2">
        <w:t xml:space="preserve">one for which </w:t>
      </w:r>
      <w:r>
        <w:t>w</w:t>
      </w:r>
      <w:r w:rsidRPr="002F2473">
        <w:t>e need new laws and new policies.</w:t>
      </w:r>
    </w:p>
    <w:p w:rsidR="00FF527F" w:rsidRPr="002F2473" w:rsidP="00FF527F">
      <w:pPr>
        <w:pStyle w:val="Question"/>
      </w:pPr>
      <w:sdt>
        <w:sdtPr>
          <w:alias w:val="Member"/>
          <w:tag w:val="&lt;Member mnisId='1516' dodsId='35897'&gt;"/>
          <w:id w:val="-572651466"/>
          <w:placeholder>
            <w:docPart w:val="2E715D5BBC5B4493A92E527488954AF7"/>
          </w:placeholder>
          <w:richText/>
        </w:sdtPr>
        <w:sdtContent>
          <w:r w:rsidRPr="00FF4959">
            <w:rPr>
              <w:b/>
            </w:rPr>
            <w:t>Chair:</w:t>
          </w:r>
        </w:sdtContent>
      </w:sdt>
      <w:r>
        <w:t xml:space="preserve"> </w:t>
      </w:r>
      <w:r w:rsidRPr="002F2473">
        <w:t>Karim, did you want to come back on that?</w:t>
      </w:r>
    </w:p>
    <w:p w:rsidR="00FF527F" w:rsidP="00FF527F">
      <w:pPr>
        <w:pStyle w:val="Answer"/>
      </w:pPr>
      <w:sdt>
        <w:sdtPr>
          <w:alias w:val="Witness"/>
          <w:id w:val="-1544275898"/>
          <w:placeholder>
            <w:docPart w:val="064D803EA458411EBC361C42CD3176A9"/>
          </w:placeholder>
          <w:richText/>
        </w:sdtPr>
        <w:sdtContent>
          <w:r w:rsidRPr="007920F5">
            <w:rPr>
              <w:b/>
              <w:i/>
            </w:rPr>
            <w:t>Karim Palant:</w:t>
          </w:r>
        </w:sdtContent>
      </w:sdt>
      <w:r>
        <w:t xml:space="preserve"> </w:t>
      </w:r>
      <w:r w:rsidRPr="002F2473">
        <w:t xml:space="preserve">Yes, </w:t>
      </w:r>
      <w:r>
        <w:t xml:space="preserve">I would </w:t>
      </w:r>
      <w:r w:rsidRPr="002F2473">
        <w:t xml:space="preserve">echo everything that Simon just said about those particular pinch points. I wanted to pick up on </w:t>
      </w:r>
      <w:r>
        <w:t>Phill</w:t>
      </w:r>
      <w:r w:rsidRPr="002F2473">
        <w:t>’s point about the European project</w:t>
      </w:r>
      <w:r>
        <w:t>. H</w:t>
      </w:r>
      <w:r w:rsidRPr="002F2473">
        <w:t>istorically</w:t>
      </w:r>
      <w:r>
        <w:t xml:space="preserve">, </w:t>
      </w:r>
      <w:r w:rsidRPr="002F2473">
        <w:t>pre</w:t>
      </w:r>
      <w:r w:rsidR="00EE4102">
        <w:t xml:space="preserve"> </w:t>
      </w:r>
      <w:r w:rsidRPr="002F2473">
        <w:t>Brexit</w:t>
      </w:r>
      <w:r>
        <w:t xml:space="preserve">, the UK </w:t>
      </w:r>
      <w:r w:rsidRPr="002F2473">
        <w:t>was predominant when it came to this sector</w:t>
      </w:r>
      <w:r>
        <w:t xml:space="preserve"> and </w:t>
      </w:r>
      <w:r w:rsidR="00E058F2">
        <w:t xml:space="preserve">to </w:t>
      </w:r>
      <w:r w:rsidRPr="002F2473">
        <w:t>venture investment</w:t>
      </w:r>
      <w:r>
        <w:t>. W</w:t>
      </w:r>
      <w:r w:rsidRPr="002F2473">
        <w:t>e remain easily the leader within Europe when it comes to this type of investment</w:t>
      </w:r>
      <w:r>
        <w:t xml:space="preserve">, but </w:t>
      </w:r>
      <w:r w:rsidRPr="002F2473">
        <w:t>our lead is under pressure.</w:t>
      </w:r>
    </w:p>
    <w:p w:rsidR="00FF527F" w:rsidP="00FF527F">
      <w:pPr>
        <w:pStyle w:val="Answer"/>
      </w:pPr>
      <w:r w:rsidRPr="002F2473">
        <w:t xml:space="preserve">The reason </w:t>
      </w:r>
      <w:r w:rsidR="00BC3989">
        <w:t xml:space="preserve">why </w:t>
      </w:r>
      <w:r w:rsidRPr="002F2473">
        <w:t xml:space="preserve">it is under pressure is twofold. </w:t>
      </w:r>
      <w:r>
        <w:t xml:space="preserve">First, </w:t>
      </w:r>
      <w:r w:rsidRPr="002F2473">
        <w:t xml:space="preserve">we have made decisions that have made </w:t>
      </w:r>
      <w:r>
        <w:t xml:space="preserve">us </w:t>
      </w:r>
      <w:r w:rsidRPr="002F2473">
        <w:t>less competitive in various ways or cut ourselves off from various things.</w:t>
      </w:r>
      <w:r>
        <w:t xml:space="preserve"> In </w:t>
      </w:r>
      <w:r w:rsidRPr="002F2473">
        <w:t>particular, Europe is getting its act together</w:t>
      </w:r>
      <w:r>
        <w:t>. I</w:t>
      </w:r>
      <w:r w:rsidRPr="002F2473">
        <w:t>t is seeking to get its act together on some key things.</w:t>
      </w:r>
    </w:p>
    <w:p w:rsidR="00FF527F" w:rsidP="00FF527F">
      <w:pPr>
        <w:pStyle w:val="Answer"/>
      </w:pPr>
      <w:r>
        <w:t>Phill</w:t>
      </w:r>
      <w:r w:rsidRPr="002F2473">
        <w:t xml:space="preserve"> mentioned the scale</w:t>
      </w:r>
      <w:r>
        <w:t>-</w:t>
      </w:r>
      <w:r w:rsidRPr="002F2473">
        <w:t xml:space="preserve">up fund. </w:t>
      </w:r>
      <w:r w:rsidR="00BC3989">
        <w:t>It has</w:t>
      </w:r>
      <w:r w:rsidRPr="002F2473">
        <w:t xml:space="preserve"> a scale</w:t>
      </w:r>
      <w:r w:rsidR="0053268E">
        <w:t>-</w:t>
      </w:r>
      <w:r w:rsidRPr="002F2473">
        <w:t xml:space="preserve">up fund of </w:t>
      </w:r>
      <w:r>
        <w:t>€</w:t>
      </w:r>
      <w:r w:rsidRPr="002F2473">
        <w:t>15 billion, which is all for scale</w:t>
      </w:r>
      <w:r>
        <w:t>-</w:t>
      </w:r>
      <w:r w:rsidRPr="002F2473">
        <w:t>up businesses</w:t>
      </w:r>
      <w:r>
        <w:t>,</w:t>
      </w:r>
      <w:r w:rsidR="00BC3989">
        <w:t xml:space="preserve"> so</w:t>
      </w:r>
      <w:r>
        <w:t xml:space="preserve"> </w:t>
      </w:r>
      <w:r w:rsidRPr="002F2473">
        <w:t>later</w:t>
      </w:r>
      <w:r>
        <w:t>-</w:t>
      </w:r>
      <w:r w:rsidRPr="002F2473">
        <w:t>stage businesses. Until quite recently, the British Business Bank was not even allowed to play in that space</w:t>
      </w:r>
      <w:r>
        <w:t xml:space="preserve">. We </w:t>
      </w:r>
      <w:r w:rsidRPr="002F2473">
        <w:t xml:space="preserve">can choose to participate in that. We can choose to try to match it. We can get involved. </w:t>
      </w:r>
      <w:r>
        <w:t>I</w:t>
      </w:r>
      <w:r w:rsidRPr="002F2473">
        <w:t xml:space="preserve">t is hugely important that the BBB has the renewed mandate from the </w:t>
      </w:r>
      <w:r>
        <w:t>spending review</w:t>
      </w:r>
      <w:r w:rsidRPr="002F2473">
        <w:t xml:space="preserve"> because it at least puts us at the races. That is important.</w:t>
      </w:r>
    </w:p>
    <w:p w:rsidR="00FF527F" w:rsidP="00FF527F">
      <w:pPr>
        <w:pStyle w:val="Answer"/>
      </w:pPr>
      <w:r w:rsidRPr="002F2473">
        <w:t xml:space="preserve">The second thing is </w:t>
      </w:r>
      <w:r>
        <w:t xml:space="preserve">about </w:t>
      </w:r>
      <w:r w:rsidRPr="002F2473">
        <w:t>the 28th regime.</w:t>
      </w:r>
      <w:r>
        <w:t xml:space="preserve"> </w:t>
      </w:r>
      <w:r w:rsidRPr="002F2473">
        <w:t xml:space="preserve">At the moment, </w:t>
      </w:r>
      <w:r w:rsidR="00BC3989">
        <w:t>something</w:t>
      </w:r>
      <w:r w:rsidRPr="002F2473">
        <w:t xml:space="preserve"> that insulates us from competition</w:t>
      </w:r>
      <w:r>
        <w:t xml:space="preserve">, </w:t>
      </w:r>
      <w:r w:rsidRPr="002F2473">
        <w:t>to some degree</w:t>
      </w:r>
      <w:r>
        <w:t xml:space="preserve">, </w:t>
      </w:r>
      <w:r w:rsidR="00BC3989">
        <w:t>from</w:t>
      </w:r>
      <w:r>
        <w:t xml:space="preserve"> </w:t>
      </w:r>
      <w:r w:rsidRPr="002F2473">
        <w:t>the European Union is</w:t>
      </w:r>
      <w:r w:rsidR="00BC3989">
        <w:t xml:space="preserve"> that</w:t>
      </w:r>
      <w:r>
        <w:t xml:space="preserve">, </w:t>
      </w:r>
      <w:r w:rsidRPr="002F2473">
        <w:t xml:space="preserve">if you are a </w:t>
      </w:r>
      <w:r>
        <w:t>start-up</w:t>
      </w:r>
      <w:r w:rsidRPr="002F2473">
        <w:t xml:space="preserve"> in one of the 27 member states, you still </w:t>
      </w:r>
      <w:r>
        <w:t xml:space="preserve">have </w:t>
      </w:r>
      <w:r w:rsidRPr="002F2473">
        <w:t xml:space="preserve">26 other regimes to deal with. </w:t>
      </w:r>
      <w:r>
        <w:t>For start-up</w:t>
      </w:r>
      <w:r w:rsidRPr="002F2473">
        <w:t xml:space="preserve">s </w:t>
      </w:r>
      <w:r>
        <w:t xml:space="preserve">that are </w:t>
      </w:r>
      <w:r w:rsidRPr="002F2473">
        <w:t xml:space="preserve">set up here in London, </w:t>
      </w:r>
      <w:r>
        <w:t xml:space="preserve">the disadvantage </w:t>
      </w:r>
      <w:r w:rsidRPr="002F2473">
        <w:t xml:space="preserve">from being outside the European Union is lessened. If that regime becomes a reality, that is great news for the European tech ecosystem. As Simon says, that is great news for our industry because people see </w:t>
      </w:r>
      <w:r w:rsidR="000E75A5">
        <w:t>it</w:t>
      </w:r>
      <w:r w:rsidRPr="002F2473">
        <w:t xml:space="preserve"> as a European industry</w:t>
      </w:r>
      <w:r>
        <w:t xml:space="preserve">, but </w:t>
      </w:r>
      <w:r w:rsidRPr="002F2473">
        <w:t>for the UK specifically</w:t>
      </w:r>
      <w:r>
        <w:t xml:space="preserve"> </w:t>
      </w:r>
      <w:r w:rsidRPr="002F2473">
        <w:t>it is potentially an issue.</w:t>
      </w:r>
    </w:p>
    <w:p w:rsidR="00BC3989" w:rsidRPr="002F2473" w:rsidP="00BC3989">
      <w:pPr>
        <w:pStyle w:val="Question"/>
      </w:pPr>
      <w:sdt>
        <w:sdtPr>
          <w:alias w:val="Member"/>
          <w:tag w:val="&lt;Member mnisId='5343' dodsId='158423'&gt;"/>
          <w:id w:val="-2082357779"/>
          <w:placeholder>
            <w:docPart w:val="0C12ACB417224EC3A4159249A90F7B96"/>
          </w:placeholder>
          <w:richText/>
        </w:sdtPr>
        <w:sdtContent>
          <w:r w:rsidRPr="007920F5">
            <w:rPr>
              <w:b/>
            </w:rPr>
            <w:t>Mr Reynolds:</w:t>
          </w:r>
        </w:sdtContent>
      </w:sdt>
      <w:r w:rsidRPr="002F2473">
        <w:t xml:space="preserve"> </w:t>
      </w:r>
      <w:r>
        <w:t>T</w:t>
      </w:r>
      <w:r w:rsidRPr="002F2473">
        <w:t xml:space="preserve">he question about growth </w:t>
      </w:r>
      <w:r>
        <w:t xml:space="preserve">capital </w:t>
      </w:r>
      <w:r w:rsidRPr="002F2473">
        <w:t>and late</w:t>
      </w:r>
      <w:r>
        <w:t>-</w:t>
      </w:r>
      <w:r w:rsidRPr="002F2473">
        <w:t xml:space="preserve">stage capital is one that we have touched on already. </w:t>
      </w:r>
      <w:r>
        <w:t>W</w:t>
      </w:r>
      <w:r w:rsidRPr="002F2473">
        <w:t xml:space="preserve">hen you are looking </w:t>
      </w:r>
      <w:r>
        <w:t xml:space="preserve">at a </w:t>
      </w:r>
      <w:r w:rsidRPr="002F2473">
        <w:t>direct</w:t>
      </w:r>
      <w:r>
        <w:t xml:space="preserve"> comparison</w:t>
      </w:r>
      <w:r w:rsidRPr="002F2473">
        <w:t xml:space="preserve"> with the US, where do we need to get better </w:t>
      </w:r>
      <w:r>
        <w:t xml:space="preserve">at </w:t>
      </w:r>
      <w:r w:rsidRPr="002F2473">
        <w:t>late</w:t>
      </w:r>
      <w:r>
        <w:t>-</w:t>
      </w:r>
      <w:r w:rsidRPr="002F2473">
        <w:t xml:space="preserve">stage growth capital in the UK? </w:t>
      </w:r>
      <w:r>
        <w:t>H</w:t>
      </w:r>
      <w:r w:rsidRPr="002F2473">
        <w:t xml:space="preserve">ow can resources such as </w:t>
      </w:r>
      <w:r>
        <w:t xml:space="preserve">the </w:t>
      </w:r>
      <w:r w:rsidRPr="002F2473">
        <w:t>British Business Bank</w:t>
      </w:r>
      <w:r>
        <w:t xml:space="preserve">—we have </w:t>
      </w:r>
      <w:r w:rsidRPr="002F2473">
        <w:t>talk</w:t>
      </w:r>
      <w:r>
        <w:t>ed</w:t>
      </w:r>
      <w:r w:rsidRPr="002F2473">
        <w:t xml:space="preserve"> about pensions already</w:t>
      </w:r>
      <w:r>
        <w:t xml:space="preserve">—and </w:t>
      </w:r>
      <w:r w:rsidRPr="002F2473">
        <w:t>others look to help impact that?</w:t>
      </w:r>
    </w:p>
    <w:p w:rsidR="00BC3989" w:rsidP="00BC3989">
      <w:pPr>
        <w:pStyle w:val="Answer"/>
      </w:pPr>
      <w:sdt>
        <w:sdtPr>
          <w:alias w:val="Witness"/>
          <w:id w:val="1251463947"/>
          <w:placeholder>
            <w:docPart w:val="6248579B0F1742F9B7E6369CA82AB2D8"/>
          </w:placeholder>
          <w:richText/>
        </w:sdtPr>
        <w:sdtContent>
          <w:r w:rsidRPr="007920F5">
            <w:rPr>
              <w:b/>
              <w:i/>
            </w:rPr>
            <w:t>Phill Robinson:</w:t>
          </w:r>
        </w:sdtContent>
      </w:sdt>
      <w:r>
        <w:t xml:space="preserve"> </w:t>
      </w:r>
      <w:r w:rsidRPr="002F2473">
        <w:t>When you look at the amount of venture money that is raised in the UK, of the funds that we raise</w:t>
      </w:r>
      <w:r w:rsidR="007A2660">
        <w:t xml:space="preserve">, </w:t>
      </w:r>
      <w:r w:rsidRPr="002F2473">
        <w:t>20</w:t>
      </w:r>
      <w:r>
        <w:t xml:space="preserve">% </w:t>
      </w:r>
      <w:r w:rsidRPr="002F2473">
        <w:t>is invested in late</w:t>
      </w:r>
      <w:r>
        <w:t>-</w:t>
      </w:r>
      <w:r w:rsidRPr="002F2473">
        <w:t>stage scale</w:t>
      </w:r>
      <w:r>
        <w:t>-</w:t>
      </w:r>
      <w:r w:rsidRPr="002F2473">
        <w:t xml:space="preserve">ups. </w:t>
      </w:r>
      <w:r>
        <w:t>In t</w:t>
      </w:r>
      <w:r w:rsidRPr="002F2473">
        <w:t>he US</w:t>
      </w:r>
      <w:r>
        <w:t xml:space="preserve">, it </w:t>
      </w:r>
      <w:r w:rsidRPr="002F2473">
        <w:t>is an order of magnitude more</w:t>
      </w:r>
      <w:r w:rsidR="00B10B97">
        <w:t>—i</w:t>
      </w:r>
      <w:r w:rsidRPr="002F2473">
        <w:t>t is 33</w:t>
      </w:r>
      <w:r>
        <w:t>%</w:t>
      </w:r>
      <w:r w:rsidRPr="002F2473">
        <w:t xml:space="preserve">. </w:t>
      </w:r>
      <w:r>
        <w:t>F</w:t>
      </w:r>
      <w:r w:rsidRPr="002F2473">
        <w:t>rom my numbers</w:t>
      </w:r>
      <w:r>
        <w:t xml:space="preserve">, </w:t>
      </w:r>
      <w:r w:rsidRPr="002F2473">
        <w:t>in scale</w:t>
      </w:r>
      <w:r>
        <w:t>-</w:t>
      </w:r>
      <w:r w:rsidRPr="002F2473">
        <w:t xml:space="preserve">up land, </w:t>
      </w:r>
      <w:r>
        <w:t xml:space="preserve">for </w:t>
      </w:r>
      <w:r w:rsidRPr="002F2473">
        <w:t>the UK</w:t>
      </w:r>
      <w:r>
        <w:t xml:space="preserve">’s </w:t>
      </w:r>
      <w:r w:rsidRPr="002F2473">
        <w:t>software companies</w:t>
      </w:r>
      <w:r>
        <w:t xml:space="preserve"> and </w:t>
      </w:r>
      <w:r w:rsidRPr="002F2473">
        <w:t>technology businesses, about 43</w:t>
      </w:r>
      <w:r>
        <w:t>%</w:t>
      </w:r>
      <w:r w:rsidRPr="002F2473">
        <w:t xml:space="preserve"> of </w:t>
      </w:r>
      <w:r>
        <w:t xml:space="preserve">the </w:t>
      </w:r>
      <w:r w:rsidRPr="002F2473">
        <w:t>scale</w:t>
      </w:r>
      <w:r>
        <w:t>-</w:t>
      </w:r>
      <w:r w:rsidRPr="002F2473">
        <w:t>up money has come from the US.</w:t>
      </w:r>
    </w:p>
    <w:p w:rsidR="00BC3989" w:rsidRPr="002F2473" w:rsidP="00BC3989">
      <w:pPr>
        <w:pStyle w:val="Answer"/>
      </w:pPr>
      <w:r>
        <w:t xml:space="preserve">It is great that </w:t>
      </w:r>
      <w:r w:rsidRPr="002F2473">
        <w:t>we can attract that inward investment, which is fantastic</w:t>
      </w:r>
      <w:r>
        <w:t xml:space="preserve">, but </w:t>
      </w:r>
      <w:r w:rsidRPr="002F2473">
        <w:t xml:space="preserve">often they will then say to the founder, </w:t>
      </w:r>
      <w:r>
        <w:t xml:space="preserve">“Will </w:t>
      </w:r>
      <w:r w:rsidRPr="002F2473">
        <w:t xml:space="preserve">you now move to the </w:t>
      </w:r>
      <w:r>
        <w:t xml:space="preserve">States? Will </w:t>
      </w:r>
      <w:r w:rsidRPr="002F2473">
        <w:t>you move your business?</w:t>
      </w:r>
      <w:r>
        <w:t xml:space="preserve">” </w:t>
      </w:r>
      <w:r w:rsidRPr="002F2473">
        <w:t>We then become the exporter of the skills, the talent, the value and the tax to the US</w:t>
      </w:r>
      <w:r>
        <w:t xml:space="preserve">. It </w:t>
      </w:r>
      <w:r w:rsidRPr="002F2473">
        <w:t>is gone.</w:t>
      </w:r>
      <w:r>
        <w:t xml:space="preserve"> Yes</w:t>
      </w:r>
      <w:r w:rsidRPr="002F2473">
        <w:t xml:space="preserve">, we </w:t>
      </w:r>
      <w:r>
        <w:t xml:space="preserve">would </w:t>
      </w:r>
      <w:r w:rsidRPr="002F2473">
        <w:t xml:space="preserve">like </w:t>
      </w:r>
      <w:r>
        <w:t xml:space="preserve">their </w:t>
      </w:r>
      <w:r w:rsidRPr="002F2473">
        <w:t>capital and we are happy for them to invest</w:t>
      </w:r>
      <w:r>
        <w:t xml:space="preserve">, but the challenge is </w:t>
      </w:r>
      <w:r w:rsidRPr="002F2473">
        <w:t>how we make it an environment where they do not expect to just grab the asset and move it to the US</w:t>
      </w:r>
      <w:r>
        <w:t>.</w:t>
      </w:r>
    </w:p>
    <w:p w:rsidR="00BC3989" w:rsidRPr="002F2473" w:rsidP="00BC3989">
      <w:pPr>
        <w:pStyle w:val="Question"/>
      </w:pPr>
      <w:sdt>
        <w:sdtPr>
          <w:alias w:val="Member"/>
          <w:tag w:val="&lt;Member mnisId='5343' dodsId='158423'&gt;"/>
          <w:id w:val="727653334"/>
          <w:placeholder>
            <w:docPart w:val="E2102EDC7EDB4F00B63CD6CE9052C35E"/>
          </w:placeholder>
          <w:richText/>
        </w:sdtPr>
        <w:sdtContent>
          <w:r w:rsidRPr="007920F5">
            <w:rPr>
              <w:b/>
            </w:rPr>
            <w:t>Mr Reynolds:</w:t>
          </w:r>
        </w:sdtContent>
      </w:sdt>
      <w:r w:rsidRPr="002F2473">
        <w:t xml:space="preserve"> What is the answer to that question</w:t>
      </w:r>
      <w:r>
        <w:t>,</w:t>
      </w:r>
      <w:r w:rsidRPr="002F2473">
        <w:t xml:space="preserve"> then?</w:t>
      </w:r>
    </w:p>
    <w:p w:rsidR="00BC3989" w:rsidRPr="002F2473" w:rsidP="00BC3989">
      <w:pPr>
        <w:pStyle w:val="Answer"/>
      </w:pPr>
      <w:sdt>
        <w:sdtPr>
          <w:alias w:val="Witness"/>
          <w:id w:val="1967624869"/>
          <w:placeholder>
            <w:docPart w:val="8E4BBBBEF4814295A2A6DD097C4B59A5"/>
          </w:placeholder>
          <w:richText/>
        </w:sdtPr>
        <w:sdtContent>
          <w:r w:rsidRPr="007920F5">
            <w:rPr>
              <w:b/>
              <w:i/>
            </w:rPr>
            <w:t>Phill Robinson:</w:t>
          </w:r>
        </w:sdtContent>
      </w:sdt>
      <w:r>
        <w:t xml:space="preserve"> If you l</w:t>
      </w:r>
      <w:r w:rsidRPr="002F2473">
        <w:t>ook at the British Business Bank</w:t>
      </w:r>
      <w:r>
        <w:t>, it is</w:t>
      </w:r>
      <w:r w:rsidRPr="002F2473">
        <w:t xml:space="preserve"> an anchor LP in UK VCs. Could </w:t>
      </w:r>
      <w:r>
        <w:t xml:space="preserve">it </w:t>
      </w:r>
      <w:r w:rsidRPr="002F2473">
        <w:t xml:space="preserve">be an anchor investor in US VCs in return for not requiring </w:t>
      </w:r>
      <w:r>
        <w:t xml:space="preserve">that the UK </w:t>
      </w:r>
      <w:r w:rsidRPr="002F2473">
        <w:t xml:space="preserve">companies </w:t>
      </w:r>
      <w:r>
        <w:t xml:space="preserve">that </w:t>
      </w:r>
      <w:r w:rsidRPr="002F2473">
        <w:t xml:space="preserve">they invest in </w:t>
      </w:r>
      <w:r>
        <w:t xml:space="preserve">move </w:t>
      </w:r>
      <w:r w:rsidRPr="002F2473">
        <w:t>domicile?</w:t>
      </w:r>
      <w:r>
        <w:t xml:space="preserve"> That is just an idea.</w:t>
      </w:r>
    </w:p>
    <w:p w:rsidR="00BC3989" w:rsidP="00BC3989">
      <w:pPr>
        <w:pStyle w:val="Answer"/>
      </w:pPr>
      <w:sdt>
        <w:sdtPr>
          <w:alias w:val="Witness"/>
          <w:id w:val="-578055163"/>
          <w:placeholder>
            <w:docPart w:val="13C5D64B24BB49F39811E5727F555323"/>
          </w:placeholder>
          <w:richText/>
        </w:sdtPr>
        <w:sdtContent>
          <w:r w:rsidRPr="007920F5">
            <w:rPr>
              <w:b/>
              <w:i/>
            </w:rPr>
            <w:t>Karim Palant:</w:t>
          </w:r>
        </w:sdtContent>
      </w:sdt>
      <w:r>
        <w:t xml:space="preserve"> </w:t>
      </w:r>
      <w:r w:rsidRPr="002F2473">
        <w:t>The scale of fund that the BBB had a mandate to back was for a long time effectively capped</w:t>
      </w:r>
      <w:r>
        <w:t>. S</w:t>
      </w:r>
      <w:r w:rsidRPr="002F2473">
        <w:t>ince the spending review</w:t>
      </w:r>
      <w:r>
        <w:t xml:space="preserve">, that </w:t>
      </w:r>
      <w:r w:rsidRPr="002F2473">
        <w:t xml:space="preserve">has been removed. </w:t>
      </w:r>
      <w:r>
        <w:t>It is</w:t>
      </w:r>
      <w:r w:rsidRPr="002F2473">
        <w:t xml:space="preserve"> backing bigger funds, which is really important</w:t>
      </w:r>
      <w:r>
        <w:t xml:space="preserve">. Essentially, </w:t>
      </w:r>
      <w:r w:rsidRPr="002F2473">
        <w:t>we have to get into the UK the flywheel that the US has had for much longer than we have had.</w:t>
      </w:r>
    </w:p>
    <w:p w:rsidR="00BC3989" w:rsidP="00BC3989">
      <w:pPr>
        <w:pStyle w:val="Answer"/>
      </w:pPr>
      <w:r w:rsidRPr="00A00865">
        <w:rPr>
          <w:bCs/>
          <w:iCs/>
        </w:rPr>
        <w:t>A</w:t>
      </w:r>
      <w:r w:rsidRPr="002F2473">
        <w:t>s you build a software business, you exit the software business or you realise some of the gain from your investment</w:t>
      </w:r>
      <w:r>
        <w:t xml:space="preserve">, then </w:t>
      </w:r>
      <w:r w:rsidRPr="002F2473">
        <w:t>you use your experience of building that business to build another one or you use it to invest in or build a VC fund to invest in others.</w:t>
      </w:r>
      <w:r>
        <w:t xml:space="preserve"> </w:t>
      </w:r>
      <w:r w:rsidRPr="002F2473">
        <w:t xml:space="preserve">That flywheel effect has been playing in the US for much longer. </w:t>
      </w:r>
      <w:r>
        <w:t>W</w:t>
      </w:r>
      <w:r w:rsidRPr="002F2473">
        <w:t>e have seen bigger</w:t>
      </w:r>
      <w:r>
        <w:t xml:space="preserve"> </w:t>
      </w:r>
      <w:r w:rsidRPr="002F2473">
        <w:t>later</w:t>
      </w:r>
      <w:r>
        <w:t>-</w:t>
      </w:r>
      <w:r w:rsidRPr="002F2473">
        <w:t>stage funds emerge with experienced founders and investors in them.</w:t>
      </w:r>
    </w:p>
    <w:p w:rsidR="00BC3989" w:rsidRPr="002F2473" w:rsidP="00BC3989">
      <w:pPr>
        <w:pStyle w:val="Answer"/>
      </w:pPr>
      <w:r>
        <w:t xml:space="preserve">In </w:t>
      </w:r>
      <w:r w:rsidRPr="002F2473">
        <w:t>the UK</w:t>
      </w:r>
      <w:r>
        <w:t xml:space="preserve">, we </w:t>
      </w:r>
      <w:r w:rsidRPr="002F2473">
        <w:t xml:space="preserve">have used things </w:t>
      </w:r>
      <w:r>
        <w:t xml:space="preserve">such as </w:t>
      </w:r>
      <w:r w:rsidRPr="002F2473">
        <w:t xml:space="preserve">the BBB to help generate a really strong ecosystem. </w:t>
      </w:r>
      <w:r>
        <w:t>O</w:t>
      </w:r>
      <w:r w:rsidRPr="002F2473">
        <w:t>ur financial services strength has allowed us to build a great ecosystem in the UK</w:t>
      </w:r>
      <w:r>
        <w:t xml:space="preserve">, but </w:t>
      </w:r>
      <w:r w:rsidRPr="002F2473">
        <w:t xml:space="preserve">it will take time for that flywheel to kick through. The longer </w:t>
      </w:r>
      <w:r>
        <w:t xml:space="preserve">that </w:t>
      </w:r>
      <w:r w:rsidRPr="002F2473">
        <w:t xml:space="preserve">it takes for us to </w:t>
      </w:r>
      <w:r>
        <w:t xml:space="preserve">get the people in </w:t>
      </w:r>
      <w:r w:rsidRPr="002F2473">
        <w:t>those giant companies exiting and reinvesting, the harder it is.</w:t>
      </w:r>
    </w:p>
    <w:p w:rsidR="00BC3989" w:rsidP="00BC3989">
      <w:pPr>
        <w:pStyle w:val="Answer"/>
      </w:pPr>
      <w:r>
        <w:t xml:space="preserve">We have </w:t>
      </w:r>
      <w:r w:rsidRPr="002F2473">
        <w:t xml:space="preserve">a tax regime </w:t>
      </w:r>
      <w:r>
        <w:t xml:space="preserve">in </w:t>
      </w:r>
      <w:r w:rsidRPr="002F2473">
        <w:t>the UK</w:t>
      </w:r>
      <w:r>
        <w:t xml:space="preserve"> that </w:t>
      </w:r>
      <w:r w:rsidRPr="002F2473">
        <w:t>makes it harder</w:t>
      </w:r>
      <w:r>
        <w:t xml:space="preserve">, </w:t>
      </w:r>
      <w:r w:rsidRPr="002F2473">
        <w:t>relative to the US and other places</w:t>
      </w:r>
      <w:r>
        <w:t xml:space="preserve">, </w:t>
      </w:r>
      <w:r w:rsidRPr="002F2473">
        <w:t xml:space="preserve">for people to stay, exit their business in the UK and reinvest that money. We have made things </w:t>
      </w:r>
      <w:r>
        <w:t xml:space="preserve">such as </w:t>
      </w:r>
      <w:r w:rsidRPr="002F2473">
        <w:t>capital gains tax</w:t>
      </w:r>
      <w:r>
        <w:t xml:space="preserve"> or </w:t>
      </w:r>
      <w:r w:rsidRPr="002F2473">
        <w:t>business asset disposal relief</w:t>
      </w:r>
      <w:r>
        <w:t xml:space="preserve">, </w:t>
      </w:r>
      <w:r w:rsidRPr="002F2473">
        <w:t>entrepreneurs</w:t>
      </w:r>
      <w:r w:rsidR="005D55A3">
        <w:t>’</w:t>
      </w:r>
      <w:r w:rsidRPr="002F2473">
        <w:t xml:space="preserve"> relief</w:t>
      </w:r>
      <w:r>
        <w:t xml:space="preserve">, </w:t>
      </w:r>
      <w:r w:rsidRPr="002F2473">
        <w:t>less generous for people who are exiting those businesses over quite a long time.</w:t>
      </w:r>
    </w:p>
    <w:p w:rsidR="00BC3989" w:rsidP="00BC3989">
      <w:pPr>
        <w:pStyle w:val="Answer"/>
      </w:pPr>
      <w:r w:rsidRPr="002F2473">
        <w:t xml:space="preserve">We think that </w:t>
      </w:r>
      <w:r>
        <w:t xml:space="preserve">there are </w:t>
      </w:r>
      <w:r w:rsidRPr="002F2473">
        <w:t xml:space="preserve">things </w:t>
      </w:r>
      <w:r>
        <w:t xml:space="preserve">that </w:t>
      </w:r>
      <w:r w:rsidRPr="002F2473">
        <w:t>you could do</w:t>
      </w:r>
      <w:r>
        <w:t xml:space="preserve"> </w:t>
      </w:r>
      <w:r w:rsidRPr="002F2473">
        <w:t>without necessarily relitigating those broad issues for all entrepreneurs and so on</w:t>
      </w:r>
      <w:r>
        <w:t>. I</w:t>
      </w:r>
      <w:r w:rsidRPr="002F2473">
        <w:t>f you are reinvesting that money into UK venture capital</w:t>
      </w:r>
      <w:r>
        <w:t>,</w:t>
      </w:r>
      <w:r w:rsidRPr="002F2473">
        <w:t xml:space="preserve"> reinvesting</w:t>
      </w:r>
      <w:r>
        <w:t xml:space="preserve"> it</w:t>
      </w:r>
      <w:r w:rsidRPr="002F2473">
        <w:t xml:space="preserve"> into UK scale</w:t>
      </w:r>
      <w:r>
        <w:t>-</w:t>
      </w:r>
      <w:r w:rsidRPr="002F2473">
        <w:t xml:space="preserve">ups and </w:t>
      </w:r>
      <w:r>
        <w:t>start-up</w:t>
      </w:r>
      <w:r w:rsidRPr="002F2473">
        <w:t>s</w:t>
      </w:r>
      <w:r>
        <w:t>,</w:t>
      </w:r>
      <w:r w:rsidRPr="002F2473">
        <w:t xml:space="preserve"> or putting it into your own second business once you have exited your business, </w:t>
      </w:r>
      <w:r>
        <w:t xml:space="preserve">could you </w:t>
      </w:r>
      <w:r w:rsidRPr="002F2473">
        <w:t>defer or reduce your requirement to pay some of that capital gains tax</w:t>
      </w:r>
      <w:r>
        <w:t xml:space="preserve"> in order to </w:t>
      </w:r>
      <w:r w:rsidRPr="002F2473">
        <w:t>reinvest</w:t>
      </w:r>
      <w:r>
        <w:t xml:space="preserve"> </w:t>
      </w:r>
      <w:r w:rsidRPr="002F2473">
        <w:t>it into the UK ecosystem</w:t>
      </w:r>
      <w:r>
        <w:t xml:space="preserve">? </w:t>
      </w:r>
    </w:p>
    <w:p w:rsidR="00BC3989" w:rsidP="00BC3989">
      <w:pPr>
        <w:pStyle w:val="Answer"/>
      </w:pPr>
      <w:r w:rsidRPr="002F2473">
        <w:t xml:space="preserve">That is something that the Swedish </w:t>
      </w:r>
      <w:r>
        <w:t xml:space="preserve">and </w:t>
      </w:r>
      <w:r w:rsidRPr="002F2473">
        <w:t>the Estonians do. It is something that we could do here in the UK</w:t>
      </w:r>
      <w:r>
        <w:t>. A</w:t>
      </w:r>
      <w:r w:rsidRPr="002F2473">
        <w:t xml:space="preserve">s part of the consultation on entrepreneurship that the Treasury ran post the last </w:t>
      </w:r>
      <w:r>
        <w:t>B</w:t>
      </w:r>
      <w:r w:rsidRPr="002F2473">
        <w:t>udget</w:t>
      </w:r>
      <w:r>
        <w:t>, w</w:t>
      </w:r>
      <w:r w:rsidRPr="002F2473">
        <w:t>e strongly advocate</w:t>
      </w:r>
      <w:r>
        <w:t>d</w:t>
      </w:r>
      <w:r w:rsidRPr="002F2473">
        <w:t xml:space="preserve"> for that. That will be a really positive signal</w:t>
      </w:r>
      <w:r>
        <w:t xml:space="preserve">. </w:t>
      </w:r>
    </w:p>
    <w:p w:rsidR="00BC3989" w:rsidRPr="002F2473" w:rsidP="00BC3989">
      <w:pPr>
        <w:pStyle w:val="Answer"/>
      </w:pPr>
      <w:r w:rsidRPr="002F2473">
        <w:t>Narrative is so important for the UK. There has been a sense of the UK falling behind</w:t>
      </w:r>
      <w:r>
        <w:t xml:space="preserve">. We have </w:t>
      </w:r>
      <w:r w:rsidRPr="002F2473">
        <w:t>great opportunities</w:t>
      </w:r>
      <w:r>
        <w:t xml:space="preserve"> and </w:t>
      </w:r>
      <w:r w:rsidRPr="002F2473">
        <w:t>everything</w:t>
      </w:r>
      <w:r>
        <w:t xml:space="preserve"> is </w:t>
      </w:r>
      <w:r w:rsidRPr="002F2473">
        <w:t>in place, but we are falling behind.</w:t>
      </w:r>
      <w:r>
        <w:t xml:space="preserve"> </w:t>
      </w:r>
      <w:r w:rsidRPr="002F2473">
        <w:t xml:space="preserve">If we can almost send a shockwave into the system to say, </w:t>
      </w:r>
      <w:r>
        <w:t xml:space="preserve">“No, </w:t>
      </w:r>
      <w:r w:rsidRPr="002F2473">
        <w:t>the UK is here</w:t>
      </w:r>
      <w:r>
        <w:t xml:space="preserve"> and it </w:t>
      </w:r>
      <w:r w:rsidRPr="002F2473">
        <w:t>is open for business</w:t>
      </w:r>
      <w:r w:rsidR="00B42301">
        <w:t>,</w:t>
      </w:r>
      <w:r>
        <w:t>”</w:t>
      </w:r>
      <w:r w:rsidRPr="002F2473">
        <w:t xml:space="preserve"> that would be a really good way of doing it.</w:t>
      </w:r>
    </w:p>
    <w:p w:rsidR="00BC3989" w:rsidRPr="002F2473" w:rsidP="00BC3989">
      <w:pPr>
        <w:pStyle w:val="Answer"/>
      </w:pPr>
      <w:sdt>
        <w:sdtPr>
          <w:alias w:val="Witness"/>
          <w:id w:val="1394239606"/>
          <w:placeholder>
            <w:docPart w:val="D28B4A4152C44E5FA7FA5BBF7DA0ED21"/>
          </w:placeholder>
          <w:richText/>
        </w:sdtPr>
        <w:sdtContent>
          <w:r w:rsidRPr="007920F5">
            <w:rPr>
              <w:b/>
              <w:i/>
            </w:rPr>
            <w:t>Phill Robinson:</w:t>
          </w:r>
        </w:sdtContent>
      </w:sdt>
      <w:r>
        <w:t xml:space="preserve"> </w:t>
      </w:r>
      <w:r w:rsidRPr="002F2473">
        <w:t>The flywheel effect is real</w:t>
      </w:r>
      <w:r>
        <w:t>. I</w:t>
      </w:r>
      <w:r w:rsidRPr="002F2473">
        <w:t>t is really important. I lived in silicon valley twice. The density of talent and their ability to share knowledge and experience is super</w:t>
      </w:r>
      <w:r>
        <w:t xml:space="preserve"> </w:t>
      </w:r>
      <w:r w:rsidRPr="002F2473">
        <w:t>important. Once a company has been successful and leaves, we lose the talent, the experience</w:t>
      </w:r>
      <w:r>
        <w:t xml:space="preserve"> and </w:t>
      </w:r>
      <w:r w:rsidRPr="002F2473">
        <w:t>the people</w:t>
      </w:r>
      <w:r>
        <w:t xml:space="preserve">. We </w:t>
      </w:r>
      <w:r w:rsidRPr="002F2473">
        <w:t xml:space="preserve">do not build the flywheel. </w:t>
      </w:r>
      <w:r>
        <w:t>T</w:t>
      </w:r>
      <w:r w:rsidRPr="002F2473">
        <w:t xml:space="preserve">he </w:t>
      </w:r>
      <w:r>
        <w:t xml:space="preserve">reason </w:t>
      </w:r>
      <w:r w:rsidRPr="002F2473">
        <w:t xml:space="preserve">we created </w:t>
      </w:r>
      <w:r>
        <w:t xml:space="preserve">Boardwave </w:t>
      </w:r>
      <w:r w:rsidRPr="002F2473">
        <w:t>in the first place</w:t>
      </w:r>
      <w:r>
        <w:t xml:space="preserve"> was </w:t>
      </w:r>
      <w:r w:rsidRPr="002F2473">
        <w:t>to create this experience</w:t>
      </w:r>
      <w:r>
        <w:t>d</w:t>
      </w:r>
      <w:r w:rsidRPr="002F2473">
        <w:t xml:space="preserve"> group of people </w:t>
      </w:r>
      <w:r>
        <w:t xml:space="preserve">who </w:t>
      </w:r>
      <w:r w:rsidRPr="002F2473">
        <w:t xml:space="preserve">could help each other. </w:t>
      </w:r>
      <w:r>
        <w:t>Do not underestimate t</w:t>
      </w:r>
      <w:r w:rsidRPr="002F2473">
        <w:t>hat flywheel effect</w:t>
      </w:r>
      <w:r>
        <w:t>. I</w:t>
      </w:r>
      <w:r w:rsidRPr="002F2473">
        <w:t>t is super</w:t>
      </w:r>
      <w:r>
        <w:t xml:space="preserve"> </w:t>
      </w:r>
      <w:r w:rsidRPr="002F2473">
        <w:t>important</w:t>
      </w:r>
      <w:r>
        <w:t>.</w:t>
      </w:r>
    </w:p>
    <w:p w:rsidR="00BC3989" w:rsidP="00BC3989">
      <w:pPr>
        <w:pStyle w:val="Answer"/>
      </w:pPr>
      <w:sdt>
        <w:sdtPr>
          <w:alias w:val="Witness"/>
          <w:id w:val="812830126"/>
          <w:placeholder>
            <w:docPart w:val="376973DA5CFE4D9EBB339029F88226DF"/>
          </w:placeholder>
          <w:richText/>
        </w:sdtPr>
        <w:sdtContent>
          <w:r w:rsidRPr="007920F5">
            <w:rPr>
              <w:b/>
              <w:i/>
            </w:rPr>
            <w:t>Simon Maneshy:</w:t>
          </w:r>
        </w:sdtContent>
      </w:sdt>
      <w:r>
        <w:t xml:space="preserve"> </w:t>
      </w:r>
      <w:r w:rsidRPr="002F2473">
        <w:t>I would echo those points</w:t>
      </w:r>
      <w:r>
        <w:t>. W</w:t>
      </w:r>
      <w:r w:rsidRPr="002F2473">
        <w:t xml:space="preserve">e have lots of soft advantages here. A lot of our CEOs </w:t>
      </w:r>
      <w:r>
        <w:t xml:space="preserve">who </w:t>
      </w:r>
      <w:r w:rsidRPr="002F2473">
        <w:t>expand into the US and move to New York or to Austin to grow their businesses</w:t>
      </w:r>
      <w:r>
        <w:t xml:space="preserve"> </w:t>
      </w:r>
      <w:r w:rsidRPr="002F2473">
        <w:t>do not really want to live in the US for the next decade. In some cases, they would be quite happy to be there for a period and come back.</w:t>
      </w:r>
      <w:r>
        <w:t xml:space="preserve"> </w:t>
      </w:r>
      <w:r w:rsidRPr="002F2473">
        <w:t>We make it really difficult for companies to hold on to wealth that is being gained here by the founders</w:t>
      </w:r>
      <w:r>
        <w:t xml:space="preserve"> or </w:t>
      </w:r>
      <w:r w:rsidRPr="002F2473">
        <w:t xml:space="preserve">by employees and not move it elsewhere. </w:t>
      </w:r>
    </w:p>
    <w:p w:rsidR="00BC3989" w:rsidP="00BC3989">
      <w:pPr>
        <w:pStyle w:val="Answer"/>
      </w:pPr>
      <w:r>
        <w:t>P</w:t>
      </w:r>
      <w:r w:rsidRPr="002F2473">
        <w:t>ortfolio companies of ours, such as Synthesia, are actively extracting AI talent from silicon valley and elsewhere</w:t>
      </w:r>
      <w:r>
        <w:t xml:space="preserve"> and </w:t>
      </w:r>
      <w:r w:rsidRPr="002F2473">
        <w:t>bringing it to London.</w:t>
      </w:r>
      <w:r>
        <w:t xml:space="preserve"> </w:t>
      </w:r>
      <w:r w:rsidRPr="002F2473">
        <w:t>We want to have a tax regime that allows those people to succeed</w:t>
      </w:r>
      <w:r>
        <w:t xml:space="preserve">, </w:t>
      </w:r>
      <w:r w:rsidRPr="002F2473">
        <w:t xml:space="preserve">along with the companies </w:t>
      </w:r>
      <w:r>
        <w:t xml:space="preserve">that </w:t>
      </w:r>
      <w:r w:rsidRPr="002F2473">
        <w:t>they are helping to build here</w:t>
      </w:r>
      <w:r>
        <w:t xml:space="preserve">, </w:t>
      </w:r>
      <w:r w:rsidRPr="002F2473">
        <w:t xml:space="preserve">and then stay here and not, as soon as they leave those companies, feel </w:t>
      </w:r>
      <w:r>
        <w:t xml:space="preserve">like </w:t>
      </w:r>
      <w:r w:rsidRPr="002F2473">
        <w:t xml:space="preserve">they need to move </w:t>
      </w:r>
      <w:r>
        <w:t xml:space="preserve">back </w:t>
      </w:r>
      <w:r w:rsidRPr="002F2473">
        <w:t>out of our jurisdiction.</w:t>
      </w:r>
    </w:p>
    <w:p w:rsidR="00BC3989" w:rsidRPr="002F2473" w:rsidP="00BC3989">
      <w:pPr>
        <w:pStyle w:val="Answer"/>
      </w:pPr>
      <w:r>
        <w:t xml:space="preserve">We </w:t>
      </w:r>
      <w:r w:rsidRPr="002F2473">
        <w:t xml:space="preserve">just have not had time for </w:t>
      </w:r>
      <w:r>
        <w:t xml:space="preserve">that flywheel effect </w:t>
      </w:r>
      <w:r w:rsidRPr="002F2473">
        <w:t>to happen, but it will not happen on its own with this much friction in the system.</w:t>
      </w:r>
    </w:p>
    <w:p w:rsidR="00BC3989" w:rsidRPr="002F2473" w:rsidP="00BC3989">
      <w:pPr>
        <w:pStyle w:val="Question"/>
      </w:pPr>
      <w:sdt>
        <w:sdtPr>
          <w:alias w:val="Member"/>
          <w:tag w:val="&lt;Member mnisId='5048' dodsId='35968'&gt;"/>
          <w:id w:val="-1283268503"/>
          <w:placeholder>
            <w:docPart w:val="948B4696981940FBA4A3CDF7ABBC6A17"/>
          </w:placeholder>
          <w:richText/>
        </w:sdtPr>
        <w:sdtContent>
          <w:r w:rsidRPr="007920F5">
            <w:rPr>
              <w:b/>
            </w:rPr>
            <w:t>Antonia Bance:</w:t>
          </w:r>
        </w:sdtContent>
      </w:sdt>
      <w:r w:rsidRPr="002F2473">
        <w:t xml:space="preserve"> I was struck by the comments about the potential for </w:t>
      </w:r>
      <w:r>
        <w:t xml:space="preserve">the </w:t>
      </w:r>
      <w:r w:rsidRPr="002F2473">
        <w:t xml:space="preserve">UK </w:t>
      </w:r>
      <w:r>
        <w:t xml:space="preserve">to </w:t>
      </w:r>
      <w:r w:rsidRPr="002F2473">
        <w:t xml:space="preserve">focus on applied AI in specific sectors where we have expertise. That was your point, </w:t>
      </w:r>
      <w:r>
        <w:t>Phill</w:t>
      </w:r>
      <w:r w:rsidRPr="002F2473">
        <w:t xml:space="preserve">. I wanted to ask more broadly about the </w:t>
      </w:r>
      <w:r>
        <w:t xml:space="preserve">availability </w:t>
      </w:r>
      <w:r w:rsidRPr="002F2473">
        <w:t xml:space="preserve">of finance for those companies that need to bring AI into their existing operations. Mr Palant, </w:t>
      </w:r>
      <w:r>
        <w:t xml:space="preserve">I wonder whether </w:t>
      </w:r>
      <w:r w:rsidRPr="002F2473">
        <w:t>you wanted to start.</w:t>
      </w:r>
    </w:p>
    <w:p w:rsidR="00BC3989" w:rsidP="00BC3989">
      <w:pPr>
        <w:pStyle w:val="Answer"/>
      </w:pPr>
      <w:sdt>
        <w:sdtPr>
          <w:alias w:val="Witness"/>
          <w:id w:val="1540013405"/>
          <w:placeholder>
            <w:docPart w:val="BFEF660E5499457B8F9FC6D5B2F61C76"/>
          </w:placeholder>
          <w:richText/>
        </w:sdtPr>
        <w:sdtContent>
          <w:r w:rsidRPr="007920F5">
            <w:rPr>
              <w:b/>
              <w:i/>
            </w:rPr>
            <w:t>Karim Palant:</w:t>
          </w:r>
        </w:sdtContent>
      </w:sdt>
      <w:r>
        <w:t xml:space="preserve"> </w:t>
      </w:r>
      <w:r w:rsidRPr="002F2473">
        <w:t>I am thinking in particular of the likes of Purity Soft</w:t>
      </w:r>
      <w:r>
        <w:t xml:space="preserve"> D</w:t>
      </w:r>
      <w:r w:rsidRPr="002F2473">
        <w:t>rinks</w:t>
      </w:r>
      <w:r>
        <w:t xml:space="preserve"> </w:t>
      </w:r>
      <w:r w:rsidRPr="002F2473">
        <w:t xml:space="preserve">in your constituency, for example, </w:t>
      </w:r>
      <w:r>
        <w:t>which</w:t>
      </w:r>
      <w:r w:rsidRPr="002F2473">
        <w:t xml:space="preserve"> </w:t>
      </w:r>
      <w:r>
        <w:t>has</w:t>
      </w:r>
      <w:r w:rsidRPr="002F2473">
        <w:t xml:space="preserve"> private capital backing</w:t>
      </w:r>
      <w:r>
        <w:t>. Y</w:t>
      </w:r>
      <w:r w:rsidRPr="002F2473">
        <w:t xml:space="preserve">ou want to see </w:t>
      </w:r>
      <w:r>
        <w:t xml:space="preserve">that kind of mainstream </w:t>
      </w:r>
      <w:r w:rsidRPr="002F2473">
        <w:t>investment in established businesses</w:t>
      </w:r>
      <w:r>
        <w:t xml:space="preserve">, </w:t>
      </w:r>
      <w:r w:rsidRPr="002F2473">
        <w:t xml:space="preserve">in that case </w:t>
      </w:r>
      <w:r>
        <w:t>in s</w:t>
      </w:r>
      <w:r w:rsidRPr="002F2473">
        <w:t>oft</w:t>
      </w:r>
      <w:r>
        <w:t xml:space="preserve"> </w:t>
      </w:r>
      <w:r w:rsidRPr="002F2473">
        <w:t xml:space="preserve">drinks, </w:t>
      </w:r>
      <w:r>
        <w:t xml:space="preserve">and </w:t>
      </w:r>
      <w:r w:rsidRPr="002F2473">
        <w:t>turning around those companies.</w:t>
      </w:r>
    </w:p>
    <w:p w:rsidR="00BC3989" w:rsidP="00BC3989">
      <w:pPr>
        <w:pStyle w:val="Answer"/>
      </w:pPr>
      <w:r w:rsidRPr="002F2473">
        <w:t xml:space="preserve">I looked this morning at </w:t>
      </w:r>
      <w:r>
        <w:t>the Government</w:t>
      </w:r>
      <w:r w:rsidRPr="002F2473">
        <w:t>’s research into tech and AI adoption within mainstream businesses.</w:t>
      </w:r>
      <w:r>
        <w:t xml:space="preserve"> It</w:t>
      </w:r>
      <w:r w:rsidRPr="002F2473">
        <w:t xml:space="preserve"> was said </w:t>
      </w:r>
      <w:r>
        <w:t xml:space="preserve">that </w:t>
      </w:r>
      <w:r w:rsidRPr="002F2473">
        <w:t>it was updated in 2026</w:t>
      </w:r>
      <w:r>
        <w:t xml:space="preserve">, but </w:t>
      </w:r>
      <w:r w:rsidRPr="002F2473">
        <w:t>some of the data looked like it was from 2025</w:t>
      </w:r>
      <w:r>
        <w:t>. I</w:t>
      </w:r>
      <w:r w:rsidRPr="002F2473">
        <w:t xml:space="preserve">t suggested that one in six mainstream businesses in the UK had in some way implemented some kind of AI within their system. </w:t>
      </w:r>
      <w:r>
        <w:t>T</w:t>
      </w:r>
      <w:r w:rsidRPr="002F2473">
        <w:t xml:space="preserve">here was some PwC data that puts us at something like 12th out of 19 of the countries </w:t>
      </w:r>
      <w:r>
        <w:t xml:space="preserve">that </w:t>
      </w:r>
      <w:r w:rsidR="00575242">
        <w:t>it</w:t>
      </w:r>
      <w:r w:rsidRPr="002F2473">
        <w:t xml:space="preserve"> looked at for AI adoption within mainstream businesses within the UK.</w:t>
      </w:r>
    </w:p>
    <w:p w:rsidR="00BC3989" w:rsidP="00BC3989">
      <w:pPr>
        <w:pStyle w:val="Answer"/>
      </w:pPr>
      <w:r w:rsidRPr="002F2473">
        <w:t xml:space="preserve">The Chancellor in her </w:t>
      </w:r>
      <w:r>
        <w:t xml:space="preserve">Mais </w:t>
      </w:r>
      <w:r w:rsidR="00575242">
        <w:t>l</w:t>
      </w:r>
      <w:r w:rsidRPr="002F2473" w:rsidR="00575242">
        <w:t xml:space="preserve">ecture </w:t>
      </w:r>
      <w:r w:rsidRPr="002F2473">
        <w:t>talked about wanting to be the fastest at tech adoption and AI adoption within the G7.</w:t>
      </w:r>
      <w:r>
        <w:t xml:space="preserve"> </w:t>
      </w:r>
      <w:r w:rsidRPr="002F2473">
        <w:t>To get that to happen, we are going to have to have capital going into mainstream businesses</w:t>
      </w:r>
      <w:r w:rsidR="00575242">
        <w:t>,</w:t>
      </w:r>
      <w:r w:rsidRPr="002F2473">
        <w:t xml:space="preserve"> expertise going into mainstream businesses</w:t>
      </w:r>
      <w:r w:rsidR="00575242">
        <w:t xml:space="preserve">, and </w:t>
      </w:r>
      <w:r w:rsidRPr="002F2473">
        <w:t>access to some of the best technology</w:t>
      </w:r>
      <w:r w:rsidR="00575242">
        <w:t>.</w:t>
      </w:r>
      <w:r>
        <w:t xml:space="preserve"> </w:t>
      </w:r>
      <w:r w:rsidR="00575242">
        <w:t>They</w:t>
      </w:r>
      <w:r>
        <w:t xml:space="preserve"> </w:t>
      </w:r>
      <w:r w:rsidRPr="002F2473">
        <w:t>are going to have to have access to guidance and information.</w:t>
      </w:r>
    </w:p>
    <w:p w:rsidR="00BC3989" w:rsidRPr="002F2473" w:rsidP="00BC3989">
      <w:pPr>
        <w:pStyle w:val="Answer"/>
      </w:pPr>
      <w:r w:rsidRPr="002F2473">
        <w:t xml:space="preserve">The </w:t>
      </w:r>
      <w:r w:rsidRPr="002F2473">
        <w:t>research showed that businesses were saying</w:t>
      </w:r>
      <w:r>
        <w:t xml:space="preserve"> that </w:t>
      </w:r>
      <w:r w:rsidRPr="002F2473">
        <w:t xml:space="preserve">not knowing what a use case </w:t>
      </w:r>
      <w:r>
        <w:t xml:space="preserve">is </w:t>
      </w:r>
      <w:r w:rsidRPr="002F2473">
        <w:t>for th</w:t>
      </w:r>
      <w:r>
        <w:t>e</w:t>
      </w:r>
      <w:r w:rsidRPr="002F2473">
        <w:t xml:space="preserve"> technology was one of the major barriers</w:t>
      </w:r>
      <w:r w:rsidR="008F43B9">
        <w:t xml:space="preserve">: </w:t>
      </w:r>
      <w:r>
        <w:t>“</w:t>
      </w:r>
      <w:r w:rsidRPr="002F2473">
        <w:t>It might cost me money</w:t>
      </w:r>
      <w:r>
        <w:t xml:space="preserve">; </w:t>
      </w:r>
      <w:r w:rsidRPr="002F2473">
        <w:t>it might get me into regulatory trouble</w:t>
      </w:r>
      <w:r>
        <w:t xml:space="preserve">; and </w:t>
      </w:r>
      <w:r w:rsidRPr="002F2473">
        <w:t xml:space="preserve">I </w:t>
      </w:r>
      <w:r w:rsidRPr="00F507FC">
        <w:t>don’t</w:t>
      </w:r>
      <w:r w:rsidRPr="002F2473">
        <w:t xml:space="preserve"> quite know what it is going to do</w:t>
      </w:r>
      <w:r w:rsidR="008F43B9">
        <w:t>.</w:t>
      </w:r>
      <w:r>
        <w:t>” F</w:t>
      </w:r>
      <w:r w:rsidRPr="002F2473">
        <w:t>or those companies that had done it, productivity was the massive benefit that they found</w:t>
      </w:r>
      <w:r>
        <w:t>. T</w:t>
      </w:r>
      <w:r w:rsidRPr="002F2473">
        <w:t>hat is a big challenge for the UK economy.</w:t>
      </w:r>
    </w:p>
    <w:p w:rsidR="00BC3989" w:rsidRPr="002F2473" w:rsidP="00044B47">
      <w:pPr>
        <w:pStyle w:val="Answer"/>
      </w:pPr>
      <w:r>
        <w:t>W</w:t>
      </w:r>
      <w:r w:rsidRPr="002F2473">
        <w:t>hen we surveyed our private equity members</w:t>
      </w:r>
      <w:r>
        <w:t>—</w:t>
      </w:r>
      <w:r w:rsidR="00575242">
        <w:t xml:space="preserve">so </w:t>
      </w:r>
      <w:r w:rsidRPr="002F2473">
        <w:t xml:space="preserve">a slightly different group of people </w:t>
      </w:r>
      <w:r w:rsidR="008F43B9">
        <w:t xml:space="preserve">from </w:t>
      </w:r>
      <w:r w:rsidRPr="002F2473">
        <w:t>the venture members</w:t>
      </w:r>
      <w:r>
        <w:t>—</w:t>
      </w:r>
      <w:r w:rsidRPr="00044B47" w:rsidR="00044B47">
        <w:t xml:space="preserve"> </w:t>
      </w:r>
      <w:r w:rsidR="00044B47">
        <w:t xml:space="preserve">around </w:t>
      </w:r>
      <w:r w:rsidRPr="002F2473" w:rsidR="00044B47">
        <w:t>60</w:t>
      </w:r>
      <w:r w:rsidR="00044B47">
        <w:t xml:space="preserve">% </w:t>
      </w:r>
      <w:r w:rsidRPr="002F2473" w:rsidR="00044B47">
        <w:t xml:space="preserve">of them </w:t>
      </w:r>
      <w:r w:rsidRPr="002F2473">
        <w:t>said that within the first 100 days of acquiring a business</w:t>
      </w:r>
      <w:r w:rsidR="008F43B9">
        <w:t>,</w:t>
      </w:r>
      <w:r w:rsidRPr="002F2473">
        <w:t xml:space="preserve"> they put in place a tech adoption and AI strategy for those businesses</w:t>
      </w:r>
      <w:r>
        <w:t>.</w:t>
      </w:r>
      <w:r w:rsidR="00044B47">
        <w:t xml:space="preserve"> </w:t>
      </w:r>
      <w:r>
        <w:t>T</w:t>
      </w:r>
      <w:r w:rsidRPr="002F2473">
        <w:t xml:space="preserve">hey did an assessment of those businesses for that strategy. If you think about </w:t>
      </w:r>
      <w:r w:rsidR="00D4199C">
        <w:t>that—</w:t>
      </w:r>
      <w:r w:rsidRPr="002F2473">
        <w:t>100 days from acquisition</w:t>
      </w:r>
      <w:r w:rsidR="00D4199C">
        <w:t xml:space="preserve">—compared with </w:t>
      </w:r>
      <w:r w:rsidRPr="002F2473">
        <w:t xml:space="preserve">the majority of those companies that had adopted AI in </w:t>
      </w:r>
      <w:r>
        <w:t>the Government</w:t>
      </w:r>
      <w:r w:rsidRPr="002F2473">
        <w:t xml:space="preserve"> research </w:t>
      </w:r>
      <w:r w:rsidR="00D4199C">
        <w:t xml:space="preserve">who </w:t>
      </w:r>
      <w:r w:rsidRPr="002F2473">
        <w:t xml:space="preserve">said they </w:t>
      </w:r>
      <w:r>
        <w:t xml:space="preserve">had </w:t>
      </w:r>
      <w:r w:rsidRPr="002F2473">
        <w:t xml:space="preserve">been considering it for a year. Many of them said they </w:t>
      </w:r>
      <w:r>
        <w:t xml:space="preserve">had </w:t>
      </w:r>
      <w:r w:rsidRPr="002F2473">
        <w:t>been considering it for three, four</w:t>
      </w:r>
      <w:r>
        <w:t xml:space="preserve"> or </w:t>
      </w:r>
      <w:r w:rsidRPr="002F2473">
        <w:t>five years.</w:t>
      </w:r>
    </w:p>
    <w:p w:rsidR="00BC3989" w:rsidP="00BC3989">
      <w:pPr>
        <w:pStyle w:val="Answer"/>
      </w:pPr>
      <w:r w:rsidRPr="002F2473">
        <w:t xml:space="preserve">If we want to get to that fastest </w:t>
      </w:r>
      <w:r>
        <w:t xml:space="preserve">in the </w:t>
      </w:r>
      <w:r w:rsidRPr="002F2473">
        <w:t>G7 number, we are going to have to move quite quickly</w:t>
      </w:r>
      <w:r>
        <w:t>. T</w:t>
      </w:r>
      <w:r w:rsidRPr="002F2473">
        <w:t xml:space="preserve">hat is going to need </w:t>
      </w:r>
      <w:r>
        <w:t xml:space="preserve">us to take </w:t>
      </w:r>
      <w:r w:rsidRPr="002F2473">
        <w:t xml:space="preserve">those lessons from those companies that have adopted it, whether </w:t>
      </w:r>
      <w:r>
        <w:t xml:space="preserve">they are </w:t>
      </w:r>
      <w:r w:rsidRPr="002F2473">
        <w:t>private equity</w:t>
      </w:r>
      <w:r>
        <w:t>-</w:t>
      </w:r>
      <w:r w:rsidRPr="002F2473">
        <w:t>backed or not</w:t>
      </w:r>
      <w:r>
        <w:t>. I</w:t>
      </w:r>
      <w:r w:rsidRPr="002F2473">
        <w:t>t is going to be about signposting where the use cases are</w:t>
      </w:r>
      <w:r w:rsidR="00575242">
        <w:t>,</w:t>
      </w:r>
      <w:r>
        <w:t xml:space="preserve"> </w:t>
      </w:r>
      <w:r w:rsidRPr="002F2473">
        <w:t>where the productivity impact can be</w:t>
      </w:r>
      <w:r>
        <w:t xml:space="preserve"> and what </w:t>
      </w:r>
      <w:r w:rsidRPr="002F2473">
        <w:t xml:space="preserve">options </w:t>
      </w:r>
      <w:r>
        <w:t xml:space="preserve">there are </w:t>
      </w:r>
      <w:r w:rsidRPr="002F2473">
        <w:t>for you as a small and medium-sized business</w:t>
      </w:r>
      <w:r>
        <w:t xml:space="preserve"> to access business support,</w:t>
      </w:r>
      <w:r w:rsidRPr="002F2473">
        <w:t xml:space="preserve"> whether it is targeted by sector or region.</w:t>
      </w:r>
      <w:r>
        <w:t xml:space="preserve"> </w:t>
      </w:r>
    </w:p>
    <w:p w:rsidR="00BC3989" w:rsidRPr="002F2473" w:rsidP="00BC3989">
      <w:pPr>
        <w:pStyle w:val="Answer"/>
      </w:pPr>
      <w:r>
        <w:t>T</w:t>
      </w:r>
      <w:r w:rsidRPr="002F2473">
        <w:t>here is a huge need to get out there some of that basic information for mid-sized businesses</w:t>
      </w:r>
      <w:r>
        <w:t xml:space="preserve"> that </w:t>
      </w:r>
      <w:r w:rsidRPr="002F2473">
        <w:t xml:space="preserve">do not necessarily have that information to hand or even understand the use case. </w:t>
      </w:r>
      <w:r>
        <w:t>O</w:t>
      </w:r>
      <w:r w:rsidRPr="002F2473">
        <w:t>ur private equity members see the value</w:t>
      </w:r>
      <w:r>
        <w:t xml:space="preserve"> and </w:t>
      </w:r>
      <w:r w:rsidRPr="002F2473">
        <w:t>the productivity impact straightaway</w:t>
      </w:r>
      <w:r>
        <w:t>. T</w:t>
      </w:r>
      <w:r w:rsidRPr="002F2473">
        <w:t xml:space="preserve">hey are going in and doing it. </w:t>
      </w:r>
      <w:r>
        <w:t>L</w:t>
      </w:r>
      <w:r w:rsidRPr="002F2473">
        <w:t>earning those lessons is going to be hugely important.</w:t>
      </w:r>
      <w:r>
        <w:t xml:space="preserve"> </w:t>
      </w:r>
      <w:r w:rsidRPr="002F2473">
        <w:t xml:space="preserve">It is not something </w:t>
      </w:r>
      <w:r>
        <w:t xml:space="preserve">that </w:t>
      </w:r>
      <w:r w:rsidRPr="002F2473">
        <w:t>the UK has historically been particularly strong at.</w:t>
      </w:r>
    </w:p>
    <w:p w:rsidR="00BC3989" w:rsidP="00BC3989">
      <w:pPr>
        <w:pStyle w:val="Answer"/>
      </w:pPr>
      <w:sdt>
        <w:sdtPr>
          <w:alias w:val="Witness"/>
          <w:id w:val="1158115489"/>
          <w:placeholder>
            <w:docPart w:val="260975163E0045AF9DCF52F1AC8EBEFE"/>
          </w:placeholder>
          <w:richText/>
        </w:sdtPr>
        <w:sdtContent>
          <w:r w:rsidRPr="007920F5">
            <w:rPr>
              <w:b/>
              <w:i/>
            </w:rPr>
            <w:t>Phill Robinson:</w:t>
          </w:r>
        </w:sdtContent>
      </w:sdt>
      <w:r>
        <w:t xml:space="preserve"> In </w:t>
      </w:r>
      <w:r w:rsidRPr="002F2473">
        <w:t>terms of mainstream businesses in the UK</w:t>
      </w:r>
      <w:r>
        <w:t>, from t</w:t>
      </w:r>
      <w:r w:rsidRPr="002F2473">
        <w:t xml:space="preserve">he </w:t>
      </w:r>
      <w:r w:rsidR="00D4199C">
        <w:t>G</w:t>
      </w:r>
      <w:r w:rsidRPr="002F2473">
        <w:t xml:space="preserve">overnment research </w:t>
      </w:r>
      <w:r>
        <w:t xml:space="preserve">that I looked at, </w:t>
      </w:r>
      <w:r w:rsidRPr="002F2473">
        <w:t>around 80% have no plans to implement AI at all. Maybe that is a little older than the data you have, but it is a huge number.</w:t>
      </w:r>
      <w:r>
        <w:t xml:space="preserve"> </w:t>
      </w:r>
      <w:r w:rsidRPr="002F2473">
        <w:t xml:space="preserve">The </w:t>
      </w:r>
      <w:r>
        <w:t>G</w:t>
      </w:r>
      <w:r w:rsidRPr="002F2473">
        <w:t>overnment</w:t>
      </w:r>
      <w:r>
        <w:t xml:space="preserve"> have </w:t>
      </w:r>
      <w:r w:rsidRPr="002F2473">
        <w:t>done a lot of work on education</w:t>
      </w:r>
      <w:r>
        <w:t xml:space="preserve">, </w:t>
      </w:r>
      <w:r w:rsidRPr="002F2473">
        <w:t xml:space="preserve">building programmes to educate people and free training. We have to find a way to incentivise them to invest in AI because </w:t>
      </w:r>
      <w:r>
        <w:t xml:space="preserve">they </w:t>
      </w:r>
      <w:r w:rsidRPr="002F2473">
        <w:t>will become more productive and it will generate innovation</w:t>
      </w:r>
      <w:r>
        <w:t xml:space="preserve"> and </w:t>
      </w:r>
      <w:r w:rsidRPr="002F2473">
        <w:t>growth.</w:t>
      </w:r>
    </w:p>
    <w:p w:rsidR="00BC3989" w:rsidRPr="002F2473" w:rsidP="00BC3989">
      <w:pPr>
        <w:pStyle w:val="Answer"/>
      </w:pPr>
      <w:r w:rsidRPr="002F2473">
        <w:t>I do not know whether it is politically astute for me to say this, but you used to have R&amp;D tax credits.</w:t>
      </w:r>
      <w:r>
        <w:t xml:space="preserve"> </w:t>
      </w:r>
      <w:r w:rsidRPr="002F2473">
        <w:t xml:space="preserve">Whether it is a system like that or not, something that incentivises people to invest in AI for productivity and innovation might be the stimulus you need to get </w:t>
      </w:r>
      <w:r>
        <w:t xml:space="preserve">small and </w:t>
      </w:r>
      <w:r w:rsidRPr="002F2473">
        <w:t>medium</w:t>
      </w:r>
      <w:r>
        <w:t>-</w:t>
      </w:r>
      <w:r w:rsidRPr="002F2473">
        <w:t>sized businesses to use AI to give them lift</w:t>
      </w:r>
      <w:r>
        <w:t>-</w:t>
      </w:r>
      <w:r w:rsidRPr="002F2473">
        <w:t>off.</w:t>
      </w:r>
    </w:p>
    <w:p w:rsidR="00BC3989" w:rsidP="00BC3989">
      <w:pPr>
        <w:pStyle w:val="Answer"/>
      </w:pPr>
      <w:sdt>
        <w:sdtPr>
          <w:alias w:val="Witness"/>
          <w:id w:val="905952915"/>
          <w:placeholder>
            <w:docPart w:val="CF8C953BAB4249E88534248B3F5BB2D1"/>
          </w:placeholder>
          <w:richText/>
        </w:sdtPr>
        <w:sdtContent>
          <w:r w:rsidRPr="007920F5">
            <w:rPr>
              <w:b/>
              <w:i/>
            </w:rPr>
            <w:t>Simon Maneshy:</w:t>
          </w:r>
        </w:sdtContent>
      </w:sdt>
      <w:r>
        <w:t xml:space="preserve"> </w:t>
      </w:r>
      <w:r w:rsidRPr="002F2473">
        <w:t xml:space="preserve">There is a question </w:t>
      </w:r>
      <w:r>
        <w:t>about</w:t>
      </w:r>
      <w:r w:rsidRPr="002F2473">
        <w:t xml:space="preserve"> who will do the AI-ification in this conversation. By and large</w:t>
      </w:r>
      <w:r>
        <w:t xml:space="preserve">, </w:t>
      </w:r>
      <w:r w:rsidRPr="002F2473">
        <w:t>it is going to be the AI</w:t>
      </w:r>
      <w:r>
        <w:t>-</w:t>
      </w:r>
      <w:r w:rsidRPr="002F2473">
        <w:t xml:space="preserve">native software companies and </w:t>
      </w:r>
      <w:r>
        <w:t xml:space="preserve">the </w:t>
      </w:r>
      <w:r w:rsidRPr="002F2473">
        <w:t xml:space="preserve">software companies of the last 10 years </w:t>
      </w:r>
      <w:r w:rsidR="00DF6565">
        <w:t>that</w:t>
      </w:r>
      <w:r w:rsidRPr="002F2473">
        <w:t xml:space="preserve"> are adopting AI quickly</w:t>
      </w:r>
      <w:r>
        <w:t xml:space="preserve">, which </w:t>
      </w:r>
      <w:r w:rsidRPr="002F2473">
        <w:t>we were talking about before.</w:t>
      </w:r>
    </w:p>
    <w:p w:rsidR="00BC3989" w:rsidRPr="002F2473" w:rsidP="00BC3989">
      <w:pPr>
        <w:pStyle w:val="Answer"/>
      </w:pPr>
      <w:r>
        <w:t>F</w:t>
      </w:r>
      <w:r w:rsidRPr="002F2473">
        <w:t xml:space="preserve">undamentally, we heard in the first panel </w:t>
      </w:r>
      <w:r w:rsidR="00DF6565">
        <w:t>that</w:t>
      </w:r>
      <w:r w:rsidRPr="002F2473">
        <w:t xml:space="preserve"> there is a lot of self-adoption happening. You can have someone right on the frontline build</w:t>
      </w:r>
      <w:r>
        <w:t xml:space="preserve">ing </w:t>
      </w:r>
      <w:r w:rsidRPr="002F2473">
        <w:t>an app</w:t>
      </w:r>
      <w:r>
        <w:t xml:space="preserve">, and </w:t>
      </w:r>
      <w:r w:rsidRPr="002F2473">
        <w:t>we can all speak into Claude and have it create something for us. There will be a lot of that</w:t>
      </w:r>
      <w:r>
        <w:t xml:space="preserve"> but, </w:t>
      </w:r>
      <w:r w:rsidRPr="002F2473">
        <w:t>once you get to a certain complexity of business, it will require AI vendors that come in and say</w:t>
      </w:r>
      <w:r>
        <w:t>, “W</w:t>
      </w:r>
      <w:r w:rsidRPr="002F2473">
        <w:t>e have this vertical applied application that we have built for you</w:t>
      </w:r>
      <w:r>
        <w:t xml:space="preserve"> </w:t>
      </w:r>
      <w:r w:rsidRPr="002F2473">
        <w:t>as a buyer</w:t>
      </w:r>
      <w:r>
        <w:t xml:space="preserve">, </w:t>
      </w:r>
      <w:r w:rsidRPr="002F2473">
        <w:t xml:space="preserve">for your industry </w:t>
      </w:r>
      <w:r>
        <w:t xml:space="preserve">and </w:t>
      </w:r>
      <w:r w:rsidRPr="002F2473">
        <w:t>your particular use case</w:t>
      </w:r>
      <w:r w:rsidR="001949F8">
        <w:t>.</w:t>
      </w:r>
      <w:r>
        <w:t xml:space="preserve">” </w:t>
      </w:r>
    </w:p>
    <w:p w:rsidR="00BC3989" w:rsidRPr="002F2473" w:rsidP="00BC3989">
      <w:pPr>
        <w:pStyle w:val="Answer"/>
      </w:pPr>
      <w:r w:rsidRPr="002F2473">
        <w:t>Those are the companies that the UK, to reiterate, is very good at founding</w:t>
      </w:r>
      <w:r>
        <w:t xml:space="preserve"> and </w:t>
      </w:r>
      <w:r w:rsidRPr="002F2473">
        <w:t xml:space="preserve">supporting. We have a decent base of scale-ups even from the previous generation </w:t>
      </w:r>
      <w:r>
        <w:t xml:space="preserve">that </w:t>
      </w:r>
      <w:r w:rsidRPr="002F2473">
        <w:t xml:space="preserve">are becoming AI leaders. </w:t>
      </w:r>
      <w:r>
        <w:t>T</w:t>
      </w:r>
      <w:r w:rsidRPr="002F2473">
        <w:t>hose companies</w:t>
      </w:r>
      <w:r>
        <w:t xml:space="preserve">, </w:t>
      </w:r>
      <w:r w:rsidRPr="002F2473">
        <w:t>if we support them</w:t>
      </w:r>
      <w:r>
        <w:t xml:space="preserve">, </w:t>
      </w:r>
      <w:r w:rsidRPr="002F2473">
        <w:t>are going to do the AI transformation within the wider economy.</w:t>
      </w:r>
      <w:r>
        <w:t xml:space="preserve"> </w:t>
      </w:r>
      <w:r w:rsidRPr="002F2473">
        <w:t xml:space="preserve">It is probably not </w:t>
      </w:r>
      <w:r>
        <w:t xml:space="preserve">just </w:t>
      </w:r>
      <w:r w:rsidRPr="002F2473">
        <w:t>going to be the big consultancies or a self-build.</w:t>
      </w:r>
    </w:p>
    <w:p w:rsidR="00BC3989" w:rsidRPr="002F2473" w:rsidP="00BC3989">
      <w:pPr>
        <w:pStyle w:val="Question"/>
      </w:pPr>
      <w:sdt>
        <w:sdtPr>
          <w:alias w:val="Member"/>
          <w:tag w:val="&lt;Member mnisId='5172' dodsId='173280'&gt;"/>
          <w:id w:val="-148832531"/>
          <w:placeholder>
            <w:docPart w:val="0D6B21E5C05C48BFB77CD2C3AB4F09EA"/>
          </w:placeholder>
          <w:richText/>
        </w:sdtPr>
        <w:sdtContent>
          <w:r w:rsidRPr="007920F5">
            <w:rPr>
              <w:b/>
            </w:rPr>
            <w:t>Dan Aldridge:</w:t>
          </w:r>
        </w:sdtContent>
      </w:sdt>
      <w:r w:rsidRPr="002F2473">
        <w:t xml:space="preserve"> Albeit pre</w:t>
      </w:r>
      <w:r w:rsidR="001949F8">
        <w:t xml:space="preserve"> </w:t>
      </w:r>
      <w:r w:rsidRPr="002F2473">
        <w:t>Brexit, when Demis Hassabis sold DeepMind to Google</w:t>
      </w:r>
      <w:r>
        <w:t xml:space="preserve">, </w:t>
      </w:r>
      <w:r w:rsidRPr="002F2473">
        <w:t xml:space="preserve">a big selling point of keeping it in London was proximity to European talent. How do we take advantage of some of the options </w:t>
      </w:r>
      <w:r>
        <w:t xml:space="preserve">that </w:t>
      </w:r>
      <w:r w:rsidRPr="002F2473">
        <w:t>we have now with a potentially uncertain US environment</w:t>
      </w:r>
      <w:r>
        <w:t>? Y</w:t>
      </w:r>
      <w:r w:rsidRPr="002F2473">
        <w:t xml:space="preserve">ou alluded to some people potentially wanting to be here. What do the UK </w:t>
      </w:r>
      <w:r>
        <w:t>G</w:t>
      </w:r>
      <w:r w:rsidRPr="002F2473">
        <w:t xml:space="preserve">overnment need to do to make sure </w:t>
      </w:r>
      <w:r w:rsidR="00DF6565">
        <w:t xml:space="preserve">that </w:t>
      </w:r>
      <w:r w:rsidRPr="002F2473">
        <w:t xml:space="preserve">we take advantage </w:t>
      </w:r>
      <w:r w:rsidR="00DF6565">
        <w:t>of that and</w:t>
      </w:r>
      <w:r>
        <w:t xml:space="preserve"> </w:t>
      </w:r>
      <w:r w:rsidRPr="002F2473">
        <w:t>continue to attract the best talent that we can to the UK?</w:t>
      </w:r>
    </w:p>
    <w:p w:rsidR="00BC3989" w:rsidP="00BC3989">
      <w:pPr>
        <w:pStyle w:val="Answer"/>
      </w:pPr>
      <w:sdt>
        <w:sdtPr>
          <w:alias w:val="Witness"/>
          <w:id w:val="603471146"/>
          <w:placeholder>
            <w:docPart w:val="F4697CFDE636477A8E4C5F3E134E66A8"/>
          </w:placeholder>
          <w:richText/>
        </w:sdtPr>
        <w:sdtContent>
          <w:r w:rsidRPr="007920F5">
            <w:rPr>
              <w:b/>
              <w:i/>
            </w:rPr>
            <w:t>Simon Maneshy:</w:t>
          </w:r>
        </w:sdtContent>
      </w:sdt>
      <w:r>
        <w:t xml:space="preserve"> G</w:t>
      </w:r>
      <w:r w:rsidRPr="002F2473">
        <w:t>iven the structural advantages</w:t>
      </w:r>
      <w:r>
        <w:t xml:space="preserve"> that</w:t>
      </w:r>
      <w:r w:rsidRPr="002F2473">
        <w:t xml:space="preserve"> we have in a lot of ways and the fact that people want to come and live in London, we could do with a bit more banging of the drum. Macron is very good at standing up and saying</w:t>
      </w:r>
      <w:r>
        <w:t>, “C</w:t>
      </w:r>
      <w:r w:rsidRPr="002F2473">
        <w:t>ome to France</w:t>
      </w:r>
      <w:r>
        <w:t>. B</w:t>
      </w:r>
      <w:r w:rsidRPr="002F2473">
        <w:t>uild your AI company here</w:t>
      </w:r>
      <w:r>
        <w:t>. W</w:t>
      </w:r>
      <w:r w:rsidRPr="002F2473">
        <w:t>e are going to give you this and support you like that</w:t>
      </w:r>
      <w:r>
        <w:t>. W</w:t>
      </w:r>
      <w:r w:rsidRPr="002F2473">
        <w:t>e are going to champion everything</w:t>
      </w:r>
      <w:r w:rsidR="001949F8">
        <w:t>.</w:t>
      </w:r>
      <w:r>
        <w:t>”</w:t>
      </w:r>
      <w:r w:rsidRPr="002F2473">
        <w:t xml:space="preserve"> We are a little bit embarrassed to do that in this country</w:t>
      </w:r>
      <w:r>
        <w:t>.</w:t>
      </w:r>
    </w:p>
    <w:p w:rsidR="00BC3989" w:rsidRPr="002F2473" w:rsidP="00BC3989">
      <w:pPr>
        <w:pStyle w:val="Answer"/>
      </w:pPr>
      <w:r w:rsidRPr="002F2473">
        <w:t>We have a lot of the schemes</w:t>
      </w:r>
      <w:r>
        <w:t xml:space="preserve">, </w:t>
      </w:r>
      <w:r w:rsidRPr="002F2473">
        <w:t>as we talked about</w:t>
      </w:r>
      <w:r>
        <w:t>. T</w:t>
      </w:r>
      <w:r w:rsidRPr="002F2473">
        <w:t xml:space="preserve">here </w:t>
      </w:r>
      <w:r>
        <w:t xml:space="preserve">are </w:t>
      </w:r>
      <w:r w:rsidRPr="002F2473">
        <w:t>a number of global talent schemes</w:t>
      </w:r>
      <w:r>
        <w:t xml:space="preserve">, the </w:t>
      </w:r>
      <w:r w:rsidRPr="002F2473">
        <w:t>innovat</w:t>
      </w:r>
      <w:r>
        <w:t>or</w:t>
      </w:r>
      <w:r w:rsidRPr="002F2473">
        <w:t xml:space="preserve"> founder visa scheme and so on. Start</w:t>
      </w:r>
      <w:r>
        <w:t>-</w:t>
      </w:r>
      <w:r w:rsidRPr="002F2473">
        <w:t>ups and SMEs often do not know how to access them.</w:t>
      </w:r>
      <w:r>
        <w:t xml:space="preserve"> B</w:t>
      </w:r>
      <w:r w:rsidRPr="002F2473">
        <w:t xml:space="preserve">ecause of the barriers that I talked about, even when they do know that </w:t>
      </w:r>
      <w:r>
        <w:t xml:space="preserve">those things </w:t>
      </w:r>
      <w:r w:rsidRPr="002F2473">
        <w:t>exist, it is quite hard to channel those visas and the schemes to the companies that are creating the most jobs and the most growth in those spaces.</w:t>
      </w:r>
    </w:p>
    <w:p w:rsidR="00BC3989" w:rsidRPr="002F2473" w:rsidP="00BC3989">
      <w:pPr>
        <w:pStyle w:val="Answer"/>
      </w:pPr>
      <w:r w:rsidRPr="002F2473">
        <w:t xml:space="preserve">The </w:t>
      </w:r>
      <w:r>
        <w:t>G</w:t>
      </w:r>
      <w:r w:rsidRPr="002F2473">
        <w:t>overnment already ha</w:t>
      </w:r>
      <w:r>
        <w:t xml:space="preserve">ve </w:t>
      </w:r>
      <w:r w:rsidRPr="002F2473">
        <w:t>a number of policy levers</w:t>
      </w:r>
      <w:r>
        <w:t>,</w:t>
      </w:r>
      <w:r w:rsidRPr="002F2473">
        <w:t xml:space="preserve"> through which </w:t>
      </w:r>
      <w:r w:rsidR="00FB6B4C">
        <w:t>they are</w:t>
      </w:r>
      <w:r w:rsidRPr="002F2473">
        <w:t xml:space="preserve"> picking which </w:t>
      </w:r>
      <w:r>
        <w:t>start-up</w:t>
      </w:r>
      <w:r w:rsidRPr="002F2473">
        <w:t>s to support</w:t>
      </w:r>
      <w:r>
        <w:t xml:space="preserve">, </w:t>
      </w:r>
      <w:r w:rsidRPr="002F2473">
        <w:t xml:space="preserve">which growth companies are going to be the champions of the future and which venture funds </w:t>
      </w:r>
      <w:r w:rsidR="00FB6B4C">
        <w:t>to</w:t>
      </w:r>
      <w:r>
        <w:t xml:space="preserve"> </w:t>
      </w:r>
      <w:r w:rsidRPr="002F2473">
        <w:t xml:space="preserve">fund through the BBB. Those things are not necessarily joined up with how we funnel the </w:t>
      </w:r>
      <w:r w:rsidRPr="002F2473" w:rsidR="00BB6A39">
        <w:t>already exist</w:t>
      </w:r>
      <w:r w:rsidR="00BB6A39">
        <w:t>ing</w:t>
      </w:r>
      <w:r w:rsidRPr="002F2473" w:rsidR="00BB6A39">
        <w:t xml:space="preserve"> </w:t>
      </w:r>
      <w:r w:rsidRPr="002F2473">
        <w:t>tax incentives</w:t>
      </w:r>
      <w:r>
        <w:t xml:space="preserve">, </w:t>
      </w:r>
      <w:r w:rsidRPr="002F2473">
        <w:t xml:space="preserve">visa routes </w:t>
      </w:r>
      <w:r>
        <w:t xml:space="preserve">and </w:t>
      </w:r>
      <w:r w:rsidRPr="002F2473">
        <w:t>R&amp;D tax credits</w:t>
      </w:r>
      <w:r w:rsidR="00BB6A39">
        <w:t>—</w:t>
      </w:r>
      <w:r>
        <w:t xml:space="preserve">which </w:t>
      </w:r>
      <w:r w:rsidRPr="002F2473">
        <w:t>are quite hard to access</w:t>
      </w:r>
      <w:r>
        <w:t>,</w:t>
      </w:r>
      <w:r w:rsidR="00BB6A39">
        <w:t xml:space="preserve"> but already exist—</w:t>
      </w:r>
      <w:r w:rsidRPr="002F2473">
        <w:t>to those companies backed by those funds or to the companies that we are supporting. That is one of the things</w:t>
      </w:r>
      <w:r>
        <w:t xml:space="preserve">, </w:t>
      </w:r>
      <w:r w:rsidRPr="002F2473">
        <w:t>together with a bit of drum banging</w:t>
      </w:r>
      <w:r>
        <w:t xml:space="preserve">, </w:t>
      </w:r>
      <w:r w:rsidRPr="002F2473">
        <w:t>that we could be doing. I</w:t>
      </w:r>
      <w:r>
        <w:t xml:space="preserve">t is not </w:t>
      </w:r>
      <w:r w:rsidRPr="002F2473">
        <w:t xml:space="preserve">necessarily </w:t>
      </w:r>
      <w:r>
        <w:t xml:space="preserve">that </w:t>
      </w:r>
      <w:r w:rsidRPr="002F2473">
        <w:t>we lack the visa routes.</w:t>
      </w:r>
    </w:p>
    <w:p w:rsidR="00BC3989" w:rsidRPr="002F2473" w:rsidP="00BC3989">
      <w:pPr>
        <w:pStyle w:val="Answer"/>
      </w:pPr>
      <w:r>
        <w:t>A</w:t>
      </w:r>
      <w:r w:rsidRPr="002F2473">
        <w:t xml:space="preserve"> lot of the talent</w:t>
      </w:r>
      <w:r>
        <w:t>—t</w:t>
      </w:r>
      <w:r w:rsidRPr="002F2473">
        <w:t>his is your world</w:t>
      </w:r>
      <w:r>
        <w:t>, Phill—</w:t>
      </w:r>
      <w:r w:rsidRPr="002F2473">
        <w:t>that we have brought over the last 15 years into our growth company sector in AI and in software has been American executive talent</w:t>
      </w:r>
      <w:r>
        <w:t xml:space="preserve">. We have got </w:t>
      </w:r>
      <w:r w:rsidRPr="002F2473">
        <w:t>all kinds of talent</w:t>
      </w:r>
      <w:r w:rsidR="00BB6A39">
        <w:t>,</w:t>
      </w:r>
      <w:r w:rsidRPr="002F2473">
        <w:t xml:space="preserve"> but particularly technical talent</w:t>
      </w:r>
      <w:r w:rsidR="00BB6A39">
        <w:t>,</w:t>
      </w:r>
      <w:r>
        <w:t xml:space="preserve"> from Europe </w:t>
      </w:r>
      <w:r w:rsidRPr="002F2473">
        <w:t xml:space="preserve">and </w:t>
      </w:r>
      <w:r>
        <w:t xml:space="preserve">we have got </w:t>
      </w:r>
      <w:r w:rsidRPr="002F2473">
        <w:t>a lot of technical and engineering talent from Asia and elsewhere.</w:t>
      </w:r>
      <w:r>
        <w:t xml:space="preserve"> T</w:t>
      </w:r>
      <w:r w:rsidRPr="002F2473">
        <w:t xml:space="preserve">he balance </w:t>
      </w:r>
      <w:r>
        <w:t xml:space="preserve">is not </w:t>
      </w:r>
      <w:r w:rsidRPr="002F2473">
        <w:t>that bad in terms of different sources of talent</w:t>
      </w:r>
      <w:r>
        <w:t xml:space="preserve">, </w:t>
      </w:r>
      <w:r w:rsidRPr="002F2473">
        <w:t xml:space="preserve">but </w:t>
      </w:r>
      <w:r>
        <w:t xml:space="preserve">we need to get </w:t>
      </w:r>
      <w:r w:rsidRPr="002F2473">
        <w:t xml:space="preserve">it into the right companies </w:t>
      </w:r>
      <w:r>
        <w:t xml:space="preserve">quickly, </w:t>
      </w:r>
      <w:r w:rsidRPr="002F2473">
        <w:t>without overly complicated schemes and overly high rates to pay on all sorts of small things. That is where the gumming up happens.</w:t>
      </w:r>
    </w:p>
    <w:p w:rsidR="00BC3989" w:rsidRPr="002F2473" w:rsidP="00BC3989">
      <w:pPr>
        <w:pStyle w:val="Question"/>
      </w:pPr>
      <w:sdt>
        <w:sdtPr>
          <w:alias w:val="Member"/>
          <w:tag w:val="&lt;Member mnisId='5172' dodsId='173280'&gt;"/>
          <w:id w:val="1599908069"/>
          <w:placeholder>
            <w:docPart w:val="27C1442381F0446EB592570A6730458D"/>
          </w:placeholder>
          <w:richText/>
        </w:sdtPr>
        <w:sdtContent>
          <w:r w:rsidRPr="007920F5">
            <w:rPr>
              <w:b/>
            </w:rPr>
            <w:t>Dan Aldridge:</w:t>
          </w:r>
        </w:sdtContent>
      </w:sdt>
      <w:r w:rsidRPr="002F2473">
        <w:t xml:space="preserve"> </w:t>
      </w:r>
      <w:r>
        <w:t>W</w:t>
      </w:r>
      <w:r w:rsidRPr="002F2473">
        <w:t xml:space="preserve">hen we were in India with </w:t>
      </w:r>
      <w:r>
        <w:t xml:space="preserve">the Committee, </w:t>
      </w:r>
      <w:r w:rsidRPr="002F2473">
        <w:t xml:space="preserve">the vibe was </w:t>
      </w:r>
      <w:r w:rsidRPr="002F2473">
        <w:t xml:space="preserve">very different. We have </w:t>
      </w:r>
      <w:r w:rsidR="00BB6A39">
        <w:t xml:space="preserve">got </w:t>
      </w:r>
      <w:r w:rsidRPr="002F2473">
        <w:t>the vibe a bit wrong.</w:t>
      </w:r>
    </w:p>
    <w:p w:rsidR="00BC3989" w:rsidP="00BC3989">
      <w:pPr>
        <w:pStyle w:val="Answer"/>
      </w:pPr>
      <w:sdt>
        <w:sdtPr>
          <w:alias w:val="Witness"/>
          <w:id w:val="-648823871"/>
          <w:placeholder>
            <w:docPart w:val="542BFBED80FA487F93170D7F2BDECA76"/>
          </w:placeholder>
          <w:richText/>
        </w:sdtPr>
        <w:sdtContent>
          <w:r w:rsidRPr="007920F5">
            <w:rPr>
              <w:b/>
              <w:i/>
            </w:rPr>
            <w:t>Phill Robinson:</w:t>
          </w:r>
        </w:sdtContent>
      </w:sdt>
      <w:r>
        <w:t xml:space="preserve"> </w:t>
      </w:r>
      <w:r w:rsidRPr="002F2473">
        <w:t>I totally agree with</w:t>
      </w:r>
      <w:r>
        <w:t xml:space="preserve"> some of the marketing points</w:t>
      </w:r>
      <w:r w:rsidRPr="002F2473">
        <w:t>. We need to bang the drum a lot harder in terms of the environment that we have in the UK. We have done a really good job of that in the last few years.</w:t>
      </w:r>
    </w:p>
    <w:p w:rsidR="00BC3989" w:rsidP="00BC3989">
      <w:pPr>
        <w:pStyle w:val="Answer"/>
      </w:pPr>
      <w:r w:rsidRPr="002F2473">
        <w:t>Talent has come from India, Asia, Europe</w:t>
      </w:r>
      <w:r>
        <w:t xml:space="preserve"> and the </w:t>
      </w:r>
      <w:r w:rsidRPr="002F2473">
        <w:t>US as well as stuff that is home</w:t>
      </w:r>
      <w:r w:rsidR="00107232">
        <w:t>-</w:t>
      </w:r>
      <w:r w:rsidRPr="002F2473">
        <w:t>grown. My concern is geopolitics</w:t>
      </w:r>
      <w:r>
        <w:t>. D</w:t>
      </w:r>
      <w:r w:rsidRPr="002F2473">
        <w:t xml:space="preserve">oes that get threatened? </w:t>
      </w:r>
      <w:r>
        <w:t xml:space="preserve">If </w:t>
      </w:r>
      <w:r w:rsidRPr="002F2473">
        <w:t xml:space="preserve">the EU </w:t>
      </w:r>
      <w:r>
        <w:t xml:space="preserve">gets its </w:t>
      </w:r>
      <w:r w:rsidRPr="002F2473">
        <w:t>act together</w:t>
      </w:r>
      <w:r>
        <w:t xml:space="preserve">, will </w:t>
      </w:r>
      <w:r w:rsidRPr="002F2473">
        <w:t>the Europeans go back to Europe</w:t>
      </w:r>
      <w:r>
        <w:t xml:space="preserve">? If </w:t>
      </w:r>
      <w:r w:rsidRPr="002F2473">
        <w:t xml:space="preserve">the Asians go back to </w:t>
      </w:r>
      <w:r>
        <w:t xml:space="preserve">Asia and the Americans go back to the US, will </w:t>
      </w:r>
      <w:r w:rsidRPr="002F2473">
        <w:t xml:space="preserve">we end up with something less than </w:t>
      </w:r>
      <w:r>
        <w:t xml:space="preserve">what </w:t>
      </w:r>
      <w:r w:rsidRPr="002F2473">
        <w:t>we have today</w:t>
      </w:r>
      <w:r>
        <w:t xml:space="preserve">? That </w:t>
      </w:r>
      <w:r w:rsidRPr="002F2473">
        <w:t>is a threat as well.</w:t>
      </w:r>
      <w:r>
        <w:t xml:space="preserve"> We </w:t>
      </w:r>
      <w:r w:rsidRPr="002F2473">
        <w:t>need to hold on to the people</w:t>
      </w:r>
      <w:r>
        <w:t xml:space="preserve"> </w:t>
      </w:r>
      <w:r w:rsidRPr="002F2473">
        <w:t>we have as well as being an attractive place to work. Some of the marketing would really help.</w:t>
      </w:r>
    </w:p>
    <w:p w:rsidR="00BC3989" w:rsidRPr="002F2473" w:rsidP="00BC3989">
      <w:pPr>
        <w:pStyle w:val="Answer"/>
      </w:pPr>
      <w:r w:rsidRPr="002F2473">
        <w:t xml:space="preserve">There </w:t>
      </w:r>
      <w:r w:rsidR="00BB6A39">
        <w:t>are</w:t>
      </w:r>
      <w:r w:rsidRPr="002F2473">
        <w:t xml:space="preserve"> lots of policies and schemes in place.</w:t>
      </w:r>
      <w:r>
        <w:t xml:space="preserve"> </w:t>
      </w:r>
      <w:r w:rsidRPr="002F2473">
        <w:t xml:space="preserve">Some </w:t>
      </w:r>
      <w:r>
        <w:t xml:space="preserve">firms </w:t>
      </w:r>
      <w:r w:rsidRPr="002F2473">
        <w:t>do not know how to use or access them</w:t>
      </w:r>
      <w:r>
        <w:t>. M</w:t>
      </w:r>
      <w:r w:rsidRPr="002F2473">
        <w:t xml:space="preserve">aking that more obvious would be good. </w:t>
      </w:r>
      <w:r>
        <w:t>W</w:t>
      </w:r>
      <w:r w:rsidRPr="002F2473">
        <w:t xml:space="preserve">e are doing a pretty good job with </w:t>
      </w:r>
      <w:r w:rsidR="00D82630">
        <w:t>G</w:t>
      </w:r>
      <w:r w:rsidRPr="002F2473">
        <w:t>overnment support</w:t>
      </w:r>
      <w:r>
        <w:t xml:space="preserve">, </w:t>
      </w:r>
      <w:r w:rsidRPr="002F2473">
        <w:t xml:space="preserve">but </w:t>
      </w:r>
      <w:r>
        <w:t xml:space="preserve">we should be </w:t>
      </w:r>
      <w:r w:rsidRPr="002F2473">
        <w:t xml:space="preserve">helping them </w:t>
      </w:r>
      <w:r>
        <w:t xml:space="preserve">to </w:t>
      </w:r>
      <w:r w:rsidRPr="002F2473">
        <w:t>understand it</w:t>
      </w:r>
      <w:r>
        <w:t xml:space="preserve">, </w:t>
      </w:r>
      <w:r w:rsidRPr="002F2473">
        <w:t xml:space="preserve">banging the drum and making sure </w:t>
      </w:r>
      <w:r>
        <w:t xml:space="preserve">that </w:t>
      </w:r>
      <w:r w:rsidRPr="002F2473">
        <w:t xml:space="preserve">these people </w:t>
      </w:r>
      <w:r>
        <w:t xml:space="preserve">stay </w:t>
      </w:r>
      <w:r w:rsidRPr="002F2473">
        <w:t>in the UK.</w:t>
      </w:r>
    </w:p>
    <w:p w:rsidR="00BC3989" w:rsidRPr="002F2473" w:rsidP="00BC3989">
      <w:pPr>
        <w:pStyle w:val="Answer"/>
      </w:pPr>
      <w:sdt>
        <w:sdtPr>
          <w:alias w:val="Witness"/>
          <w:id w:val="1157954830"/>
          <w:placeholder>
            <w:docPart w:val="D9AF189150BB4E4982D26CF969CED1BF"/>
          </w:placeholder>
          <w:richText/>
        </w:sdtPr>
        <w:sdtContent>
          <w:r w:rsidRPr="007920F5">
            <w:rPr>
              <w:b/>
              <w:i/>
            </w:rPr>
            <w:t>Karim Palant:</w:t>
          </w:r>
        </w:sdtContent>
      </w:sdt>
      <w:r>
        <w:t xml:space="preserve"> I</w:t>
      </w:r>
      <w:r w:rsidRPr="002F2473">
        <w:t>s the UK an attractive place to come and grow a business? Relative to many places</w:t>
      </w:r>
      <w:r>
        <w:t xml:space="preserve">, </w:t>
      </w:r>
      <w:r w:rsidRPr="002F2473">
        <w:t>clearly</w:t>
      </w:r>
      <w:r>
        <w:t xml:space="preserve">, </w:t>
      </w:r>
      <w:r w:rsidRPr="002F2473">
        <w:t>yes</w:t>
      </w:r>
      <w:r>
        <w:t xml:space="preserve">, </w:t>
      </w:r>
      <w:r w:rsidRPr="002F2473">
        <w:t xml:space="preserve">because a lot of people do it and have done it over many years. Has that changed over time? </w:t>
      </w:r>
      <w:r>
        <w:t>R</w:t>
      </w:r>
      <w:r w:rsidRPr="002F2473">
        <w:t>elatively</w:t>
      </w:r>
      <w:r>
        <w:t xml:space="preserve">, </w:t>
      </w:r>
      <w:r w:rsidRPr="002F2473">
        <w:t>our lead has eroded over time for all sorts of reasons</w:t>
      </w:r>
      <w:r>
        <w:t xml:space="preserve">, </w:t>
      </w:r>
      <w:r w:rsidRPr="002F2473">
        <w:t>but there are loads of really strong reasons why you might want to do it.</w:t>
      </w:r>
      <w:r>
        <w:t xml:space="preserve"> That includes </w:t>
      </w:r>
      <w:r w:rsidRPr="002F2473">
        <w:t xml:space="preserve">the EIS </w:t>
      </w:r>
      <w:r>
        <w:t xml:space="preserve">and </w:t>
      </w:r>
      <w:r w:rsidRPr="002F2473">
        <w:t>VCT scheme, the EMI reforms that have come through, the talent, the universities, the legal system</w:t>
      </w:r>
      <w:r>
        <w:t xml:space="preserve"> and </w:t>
      </w:r>
      <w:r w:rsidRPr="002F2473">
        <w:t xml:space="preserve">the regulatory certainty. There </w:t>
      </w:r>
      <w:r>
        <w:t xml:space="preserve">are </w:t>
      </w:r>
      <w:r w:rsidRPr="002F2473">
        <w:t>loads of good reasons to do it.</w:t>
      </w:r>
    </w:p>
    <w:p w:rsidR="00BC3989" w:rsidRPr="002F2473" w:rsidP="00BC3989">
      <w:pPr>
        <w:pStyle w:val="Answer"/>
      </w:pPr>
      <w:r w:rsidRPr="002F2473">
        <w:t>The vibe at the moment is more negative</w:t>
      </w:r>
      <w:r>
        <w:t>. S</w:t>
      </w:r>
      <w:r w:rsidRPr="002F2473">
        <w:t xml:space="preserve">ome of that is a bit about </w:t>
      </w:r>
      <w:r>
        <w:t xml:space="preserve">the </w:t>
      </w:r>
      <w:r w:rsidRPr="002F2473">
        <w:t>speculation around where the future might have gone at various points over the last few years and the fiscal challenges</w:t>
      </w:r>
      <w:r>
        <w:t>. I</w:t>
      </w:r>
      <w:r w:rsidRPr="002F2473">
        <w:t xml:space="preserve">f we can get </w:t>
      </w:r>
      <w:r w:rsidR="00FB0DA7">
        <w:t>the</w:t>
      </w:r>
      <w:r w:rsidRPr="002F2473">
        <w:t xml:space="preserve"> tone </w:t>
      </w:r>
      <w:r w:rsidR="00FB0DA7">
        <w:t xml:space="preserve">and the </w:t>
      </w:r>
      <w:r w:rsidRPr="002F2473">
        <w:t>mood music right</w:t>
      </w:r>
      <w:r>
        <w:t xml:space="preserve">, </w:t>
      </w:r>
      <w:r w:rsidRPr="002F2473">
        <w:t>that can shift</w:t>
      </w:r>
      <w:r>
        <w:t>. T</w:t>
      </w:r>
      <w:r w:rsidRPr="002F2473">
        <w:t>hat is one of the reasons why</w:t>
      </w:r>
      <w:r>
        <w:t>,</w:t>
      </w:r>
      <w:r w:rsidRPr="002F2473">
        <w:t xml:space="preserve"> for example</w:t>
      </w:r>
      <w:r>
        <w:t xml:space="preserve">, </w:t>
      </w:r>
      <w:r w:rsidRPr="002F2473">
        <w:t>getting the big bang pensions reform right, getting the scale</w:t>
      </w:r>
      <w:r>
        <w:t>-</w:t>
      </w:r>
      <w:r w:rsidRPr="002F2473">
        <w:t>up reinvestment relief that we talked about</w:t>
      </w:r>
      <w:r w:rsidR="00FB0DA7">
        <w:t>,</w:t>
      </w:r>
      <w:r>
        <w:t xml:space="preserve"> and </w:t>
      </w:r>
      <w:r w:rsidRPr="002F2473">
        <w:t xml:space="preserve">getting a sense that there is momentum here and </w:t>
      </w:r>
      <w:r>
        <w:t>that the Government</w:t>
      </w:r>
      <w:r w:rsidRPr="002F2473">
        <w:t xml:space="preserve"> </w:t>
      </w:r>
      <w:r>
        <w:t xml:space="preserve">are </w:t>
      </w:r>
      <w:r w:rsidRPr="002F2473">
        <w:t>really focused on this</w:t>
      </w:r>
      <w:r w:rsidR="00FB0DA7">
        <w:t>,</w:t>
      </w:r>
      <w:r w:rsidRPr="002F2473">
        <w:t xml:space="preserve"> could have a real impact quite quickly</w:t>
      </w:r>
      <w:r>
        <w:t>. T</w:t>
      </w:r>
      <w:r w:rsidRPr="002F2473">
        <w:t>hat is extremely important.</w:t>
      </w:r>
    </w:p>
    <w:p w:rsidR="00BC3989" w:rsidRPr="002F2473" w:rsidP="00BC3989">
      <w:pPr>
        <w:pStyle w:val="Answer"/>
      </w:pPr>
      <w:r w:rsidRPr="002F2473">
        <w:t xml:space="preserve">The </w:t>
      </w:r>
      <w:r w:rsidRPr="002F2473">
        <w:t xml:space="preserve">AI </w:t>
      </w:r>
      <w:r w:rsidRPr="002F2473">
        <w:t xml:space="preserve">opportunities action plan </w:t>
      </w:r>
      <w:r w:rsidRPr="002F2473">
        <w:t>really did send a signal</w:t>
      </w:r>
      <w:r>
        <w:t xml:space="preserve">, </w:t>
      </w:r>
      <w:r w:rsidRPr="002F2473">
        <w:t>but there is then a pressure to deliver and to be seen to be delivering</w:t>
      </w:r>
      <w:r>
        <w:t xml:space="preserve">. </w:t>
      </w:r>
      <w:r w:rsidRPr="002F2473">
        <w:t xml:space="preserve">Energy </w:t>
      </w:r>
      <w:r w:rsidRPr="002F2473">
        <w:t>costs is just such a big challenge.</w:t>
      </w:r>
    </w:p>
    <w:p w:rsidR="00BC3989" w:rsidRPr="002F2473" w:rsidP="00BC3989">
      <w:pPr>
        <w:pStyle w:val="Question"/>
      </w:pPr>
      <w:sdt>
        <w:sdtPr>
          <w:alias w:val="Member"/>
          <w:tag w:val="&lt;Member mnisId='5325' dodsId='173283'&gt;"/>
          <w:id w:val="-1555463731"/>
          <w:placeholder>
            <w:docPart w:val="0062C88F9E3D43BB97AF7D77C913FBBC"/>
          </w:placeholder>
          <w:richText/>
        </w:sdtPr>
        <w:sdtContent>
          <w:r w:rsidRPr="007920F5">
            <w:rPr>
              <w:b/>
            </w:rPr>
            <w:t>Charlie Maynard:</w:t>
          </w:r>
        </w:sdtContent>
      </w:sdt>
      <w:r w:rsidRPr="002F2473">
        <w:t xml:space="preserve"> I </w:t>
      </w:r>
      <w:r>
        <w:t xml:space="preserve">want to </w:t>
      </w:r>
      <w:r w:rsidRPr="002F2473">
        <w:t xml:space="preserve">ask </w:t>
      </w:r>
      <w:r>
        <w:t xml:space="preserve">a different </w:t>
      </w:r>
      <w:r w:rsidRPr="002F2473">
        <w:t xml:space="preserve">question to each of you. Simon, Professor </w:t>
      </w:r>
      <w:r w:rsidRPr="00157B26">
        <w:t xml:space="preserve">Neil Lawrence </w:t>
      </w:r>
      <w:r w:rsidRPr="002F2473">
        <w:t xml:space="preserve">was pretty active earlier </w:t>
      </w:r>
      <w:r w:rsidR="00480F3A">
        <w:t xml:space="preserve">in </w:t>
      </w:r>
      <w:r w:rsidRPr="002F2473">
        <w:t xml:space="preserve">saying how he did not much like </w:t>
      </w:r>
      <w:r>
        <w:t>the Government</w:t>
      </w:r>
      <w:r w:rsidRPr="002F2473">
        <w:t>’s encouragement of the CMA regime</w:t>
      </w:r>
      <w:r>
        <w:t xml:space="preserve">, </w:t>
      </w:r>
      <w:r w:rsidRPr="002F2473">
        <w:t xml:space="preserve">which has been widely reported as basically going easy on big tech. </w:t>
      </w:r>
      <w:r>
        <w:t>I</w:t>
      </w:r>
      <w:r w:rsidRPr="002F2473">
        <w:t xml:space="preserve">f that is indeed the case, is </w:t>
      </w:r>
      <w:r>
        <w:t xml:space="preserve">that </w:t>
      </w:r>
      <w:r w:rsidRPr="002F2473">
        <w:t>good news, bad news or indifferent for the UK tech sector?</w:t>
      </w:r>
    </w:p>
    <w:p w:rsidR="00BC3989" w:rsidP="00BC3989">
      <w:pPr>
        <w:pStyle w:val="Answer"/>
      </w:pPr>
      <w:sdt>
        <w:sdtPr>
          <w:alias w:val="Witness"/>
          <w:id w:val="-531186978"/>
          <w:placeholder>
            <w:docPart w:val="F02088CFA2514F9588B228B4F2F72223"/>
          </w:placeholder>
          <w:richText/>
        </w:sdtPr>
        <w:sdtContent>
          <w:r w:rsidRPr="007920F5">
            <w:rPr>
              <w:b/>
              <w:i/>
            </w:rPr>
            <w:t>Simon Maneshy:</w:t>
          </w:r>
        </w:sdtContent>
      </w:sdt>
      <w:r>
        <w:t xml:space="preserve"> </w:t>
      </w:r>
      <w:r w:rsidRPr="002F2473">
        <w:t xml:space="preserve">I do not have a strong view. A lot of the changes there have been shaped by </w:t>
      </w:r>
      <w:r w:rsidR="00FB0DA7">
        <w:t xml:space="preserve">tech, interpreted as </w:t>
      </w:r>
      <w:r w:rsidRPr="002F2473">
        <w:t>big tech</w:t>
      </w:r>
      <w:r>
        <w:t>. T</w:t>
      </w:r>
      <w:r w:rsidRPr="002F2473">
        <w:t xml:space="preserve">he start-up scene does </w:t>
      </w:r>
      <w:r w:rsidRPr="002F2473">
        <w:t xml:space="preserve">not really get much of a say in the way that policies change in that area and the way </w:t>
      </w:r>
      <w:r>
        <w:t xml:space="preserve">that </w:t>
      </w:r>
      <w:r w:rsidRPr="002F2473">
        <w:t>the CMA operates.</w:t>
      </w:r>
    </w:p>
    <w:p w:rsidR="00BC3989" w:rsidP="00BC3989">
      <w:pPr>
        <w:pStyle w:val="Answer"/>
      </w:pPr>
      <w:r w:rsidRPr="002F2473">
        <w:t>When we think about the arc of funding start-ups, helping them to grow, raising money and becoming large, what happens right at the end is very important</w:t>
      </w:r>
      <w:r>
        <w:t>. I</w:t>
      </w:r>
      <w:r w:rsidRPr="002F2473">
        <w:t>s there an exit opportunity for that company</w:t>
      </w:r>
      <w:r>
        <w:t xml:space="preserve">? </w:t>
      </w:r>
      <w:r w:rsidRPr="002F2473">
        <w:t>France did a great job</w:t>
      </w:r>
      <w:r>
        <w:t xml:space="preserve">, </w:t>
      </w:r>
      <w:r w:rsidRPr="002F2473">
        <w:t>20 years ago</w:t>
      </w:r>
      <w:r>
        <w:t xml:space="preserve">, </w:t>
      </w:r>
      <w:r w:rsidRPr="002F2473">
        <w:t>of killing its nascent start-up scene for quite a few years by squashing a few potential acquisitions on the grounds of national sovereignty</w:t>
      </w:r>
      <w:r>
        <w:t xml:space="preserve">, </w:t>
      </w:r>
      <w:r w:rsidRPr="002F2473">
        <w:t>competition and so on.</w:t>
      </w:r>
      <w:r>
        <w:t xml:space="preserve"> </w:t>
      </w:r>
      <w:r w:rsidRPr="002F2473">
        <w:t xml:space="preserve">We have managed </w:t>
      </w:r>
      <w:r>
        <w:t xml:space="preserve">not </w:t>
      </w:r>
      <w:r w:rsidRPr="002F2473">
        <w:t>to do that yet</w:t>
      </w:r>
      <w:r>
        <w:t xml:space="preserve">, </w:t>
      </w:r>
      <w:r w:rsidRPr="002F2473">
        <w:t xml:space="preserve">although there </w:t>
      </w:r>
      <w:r>
        <w:t>has been</w:t>
      </w:r>
      <w:r w:rsidRPr="002F2473">
        <w:t xml:space="preserve"> some danger with things </w:t>
      </w:r>
      <w:r w:rsidR="00FE46B3">
        <w:t>such as</w:t>
      </w:r>
      <w:r w:rsidRPr="002F2473">
        <w:t xml:space="preserve"> the AI sovereignty requirements around </w:t>
      </w:r>
      <w:r w:rsidR="00FE46B3">
        <w:t xml:space="preserve">certain </w:t>
      </w:r>
      <w:r w:rsidRPr="002F2473">
        <w:t xml:space="preserve">selling companies that might be considered sovereign AI capability or </w:t>
      </w:r>
      <w:r>
        <w:t xml:space="preserve">where there might be </w:t>
      </w:r>
      <w:r w:rsidRPr="002F2473">
        <w:t>national security issues.</w:t>
      </w:r>
    </w:p>
    <w:p w:rsidR="00BC3989" w:rsidRPr="002F2473" w:rsidP="00BC3989">
      <w:pPr>
        <w:pStyle w:val="Answer"/>
      </w:pPr>
      <w:r>
        <w:t>A</w:t>
      </w:r>
      <w:r w:rsidRPr="002F2473">
        <w:t xml:space="preserve">round the question </w:t>
      </w:r>
      <w:r>
        <w:t>of</w:t>
      </w:r>
      <w:r w:rsidRPr="002F2473">
        <w:t xml:space="preserve"> IP ownership</w:t>
      </w:r>
      <w:r>
        <w:t xml:space="preserve">, </w:t>
      </w:r>
      <w:r w:rsidRPr="002F2473">
        <w:t xml:space="preserve">we published some research earlier this year </w:t>
      </w:r>
      <w:r w:rsidR="00FE46B3">
        <w:t>on</w:t>
      </w:r>
      <w:r w:rsidRPr="002F2473">
        <w:t xml:space="preserve"> the balance between the opt-out and opt-in regime</w:t>
      </w:r>
      <w:r>
        <w:t>s</w:t>
      </w:r>
      <w:r w:rsidRPr="002F2473">
        <w:t xml:space="preserve"> around tech companies being able to use data to train their models.</w:t>
      </w:r>
      <w:r>
        <w:t xml:space="preserve"> We are seeing a change </w:t>
      </w:r>
      <w:r w:rsidRPr="002F2473">
        <w:t>in that area right now</w:t>
      </w:r>
      <w:r>
        <w:t xml:space="preserve">, where </w:t>
      </w:r>
      <w:r w:rsidRPr="002F2473">
        <w:t xml:space="preserve">a third way </w:t>
      </w:r>
      <w:r>
        <w:t xml:space="preserve">is </w:t>
      </w:r>
      <w:r w:rsidRPr="002F2473">
        <w:t>emerging</w:t>
      </w:r>
      <w:r>
        <w:t>. A</w:t>
      </w:r>
      <w:r w:rsidRPr="002F2473">
        <w:t xml:space="preserve"> number of tech infrastructure providers are creating the opportunity for people to create different kinds of gates to sell, to monetise</w:t>
      </w:r>
      <w:r>
        <w:t xml:space="preserve"> and </w:t>
      </w:r>
      <w:r w:rsidRPr="002F2473">
        <w:t>to create selective access.</w:t>
      </w:r>
    </w:p>
    <w:p w:rsidR="00BC3989" w:rsidRPr="002F2473" w:rsidP="00BC3989">
      <w:pPr>
        <w:pStyle w:val="Question"/>
      </w:pPr>
      <w:sdt>
        <w:sdtPr>
          <w:alias w:val="Member"/>
          <w:tag w:val="&lt;Member mnisId='5325' dodsId='173283'&gt;"/>
          <w:id w:val="259180107"/>
          <w:placeholder>
            <w:docPart w:val="951A489D08F14B379B857782D80987E4"/>
          </w:placeholder>
          <w:richText/>
        </w:sdtPr>
        <w:sdtContent>
          <w:r w:rsidRPr="007920F5">
            <w:rPr>
              <w:b/>
            </w:rPr>
            <w:t>Charlie Maynard:</w:t>
          </w:r>
        </w:sdtContent>
      </w:sdt>
      <w:r w:rsidRPr="002F2473">
        <w:t xml:space="preserve"> </w:t>
      </w:r>
      <w:r w:rsidR="00FE46B3">
        <w:t xml:space="preserve">That </w:t>
      </w:r>
      <w:r>
        <w:t xml:space="preserve">was not </w:t>
      </w:r>
      <w:r w:rsidRPr="002F2473">
        <w:t>so much on the CMA aspect</w:t>
      </w:r>
      <w:r>
        <w:t xml:space="preserve">. </w:t>
      </w:r>
      <w:r w:rsidRPr="002F2473">
        <w:t>Karim</w:t>
      </w:r>
      <w:r>
        <w:t xml:space="preserve">, </w:t>
      </w:r>
      <w:r w:rsidRPr="002F2473">
        <w:t xml:space="preserve">Dame Wendy made the point </w:t>
      </w:r>
      <w:r>
        <w:t xml:space="preserve">that there are </w:t>
      </w:r>
      <w:r w:rsidRPr="002F2473">
        <w:t>so few women in AI</w:t>
      </w:r>
      <w:r>
        <w:t xml:space="preserve">, </w:t>
      </w:r>
      <w:r w:rsidRPr="002F2473">
        <w:t>tech and private capital</w:t>
      </w:r>
      <w:r w:rsidR="00FE46B3">
        <w:t>—QED</w:t>
      </w:r>
      <w:r>
        <w:t>. W</w:t>
      </w:r>
      <w:r w:rsidRPr="002F2473">
        <w:t xml:space="preserve">hat can UK </w:t>
      </w:r>
      <w:r w:rsidR="00280DC4">
        <w:t>P</w:t>
      </w:r>
      <w:r w:rsidRPr="002F2473">
        <w:t xml:space="preserve">rivate </w:t>
      </w:r>
      <w:r w:rsidR="00280DC4">
        <w:t>C</w:t>
      </w:r>
      <w:r w:rsidRPr="002F2473">
        <w:t>apital do about that</w:t>
      </w:r>
      <w:r>
        <w:t>? W</w:t>
      </w:r>
      <w:r w:rsidRPr="002F2473">
        <w:t>hat do you see as some of the solutions there?</w:t>
      </w:r>
    </w:p>
    <w:p w:rsidR="00BC3989" w:rsidP="00BC3989">
      <w:pPr>
        <w:pStyle w:val="Answer"/>
      </w:pPr>
      <w:sdt>
        <w:sdtPr>
          <w:alias w:val="Witness"/>
          <w:id w:val="-702099860"/>
          <w:placeholder>
            <w:docPart w:val="16B694731B8E41EBBA5751D2BA339635"/>
          </w:placeholder>
          <w:richText/>
        </w:sdtPr>
        <w:sdtContent>
          <w:r w:rsidRPr="007920F5">
            <w:rPr>
              <w:b/>
              <w:i/>
            </w:rPr>
            <w:t>Karim Palant:</w:t>
          </w:r>
        </w:sdtContent>
      </w:sdt>
      <w:r>
        <w:t xml:space="preserve"> </w:t>
      </w:r>
      <w:r w:rsidRPr="002F2473">
        <w:t xml:space="preserve">I have written to </w:t>
      </w:r>
      <w:r>
        <w:t>the Committee</w:t>
      </w:r>
      <w:r w:rsidRPr="002F2473">
        <w:t xml:space="preserve"> about </w:t>
      </w:r>
      <w:r w:rsidR="00FE46B3">
        <w:t xml:space="preserve">this </w:t>
      </w:r>
      <w:r w:rsidRPr="002F2473">
        <w:t>before</w:t>
      </w:r>
      <w:r>
        <w:t>. I</w:t>
      </w:r>
      <w:r w:rsidRPr="002F2473">
        <w:t>t is something that we are very concerned about and focused on as well</w:t>
      </w:r>
      <w:r>
        <w:t xml:space="preserve">. We </w:t>
      </w:r>
      <w:r w:rsidRPr="002F2473">
        <w:t>absolutely share that concern.</w:t>
      </w:r>
    </w:p>
    <w:p w:rsidR="00BC3989" w:rsidRPr="002F2473" w:rsidP="00BC3989">
      <w:pPr>
        <w:pStyle w:val="Answer"/>
      </w:pPr>
      <w:r w:rsidRPr="002F2473">
        <w:t>I will draw three different groups of people. One is founders and those who are setting up companies</w:t>
      </w:r>
      <w:r>
        <w:t xml:space="preserve">; </w:t>
      </w:r>
      <w:r w:rsidRPr="002F2473">
        <w:t>one is VC investors</w:t>
      </w:r>
      <w:r>
        <w:t xml:space="preserve">; </w:t>
      </w:r>
      <w:r w:rsidRPr="002F2473">
        <w:t>and one is the investors in the VC funds</w:t>
      </w:r>
      <w:r>
        <w:t>. T</w:t>
      </w:r>
      <w:r w:rsidRPr="002F2473">
        <w:t>hose are three different groups.</w:t>
      </w:r>
    </w:p>
    <w:p w:rsidR="00BC3989" w:rsidRPr="002F2473" w:rsidP="00BC3989">
      <w:pPr>
        <w:pStyle w:val="Answer"/>
      </w:pPr>
      <w:r w:rsidRPr="002F2473">
        <w:t xml:space="preserve">The numbers </w:t>
      </w:r>
      <w:r>
        <w:t xml:space="preserve">in </w:t>
      </w:r>
      <w:r w:rsidRPr="002F2473">
        <w:t>the VC funds</w:t>
      </w:r>
      <w:r>
        <w:t xml:space="preserve"> </w:t>
      </w:r>
      <w:r w:rsidRPr="002F2473">
        <w:t>started</w:t>
      </w:r>
      <w:r>
        <w:t xml:space="preserve">, </w:t>
      </w:r>
      <w:r w:rsidRPr="002F2473">
        <w:t>when we first looked at the numbers in the late 2010s</w:t>
      </w:r>
      <w:r>
        <w:t xml:space="preserve">, </w:t>
      </w:r>
      <w:r w:rsidRPr="002F2473">
        <w:t>extremely low</w:t>
      </w:r>
      <w:r>
        <w:t>. T</w:t>
      </w:r>
      <w:r w:rsidRPr="002F2473">
        <w:t>hey remain very low</w:t>
      </w:r>
      <w:r>
        <w:t xml:space="preserve">, </w:t>
      </w:r>
      <w:r w:rsidRPr="002F2473">
        <w:t xml:space="preserve">but </w:t>
      </w:r>
      <w:r>
        <w:t xml:space="preserve">they </w:t>
      </w:r>
      <w:r w:rsidRPr="002F2473">
        <w:t xml:space="preserve">have at least moved somewhat in a better direction in terms of seeing those </w:t>
      </w:r>
      <w:r>
        <w:t xml:space="preserve">who </w:t>
      </w:r>
      <w:r w:rsidRPr="002F2473">
        <w:t xml:space="preserve">are at </w:t>
      </w:r>
      <w:r>
        <w:t xml:space="preserve">a </w:t>
      </w:r>
      <w:r w:rsidRPr="002F2473">
        <w:t xml:space="preserve">more junior level move up the chain within the ecosystem. </w:t>
      </w:r>
      <w:r>
        <w:t>W</w:t>
      </w:r>
      <w:r w:rsidRPr="002F2473">
        <w:t>e still see a preponderance of men running VC funds</w:t>
      </w:r>
      <w:r>
        <w:t>. T</w:t>
      </w:r>
      <w:r w:rsidRPr="002F2473">
        <w:t>hat is driven by a massive range of factors</w:t>
      </w:r>
      <w:r>
        <w:t xml:space="preserve">, </w:t>
      </w:r>
      <w:r w:rsidRPr="002F2473">
        <w:t xml:space="preserve">but </w:t>
      </w:r>
      <w:r>
        <w:t xml:space="preserve">it </w:t>
      </w:r>
      <w:r w:rsidRPr="002F2473">
        <w:t>is clearly not sustainable.</w:t>
      </w:r>
    </w:p>
    <w:p w:rsidR="00BC3989" w:rsidRPr="002F2473" w:rsidP="00BC3989">
      <w:pPr>
        <w:pStyle w:val="Answer"/>
      </w:pPr>
      <w:r>
        <w:t xml:space="preserve">Through the Government’s </w:t>
      </w:r>
      <w:r w:rsidRPr="002F2473" w:rsidR="00FE46B3">
        <w:t>investing in women code</w:t>
      </w:r>
      <w:r>
        <w:t xml:space="preserve">, </w:t>
      </w:r>
      <w:r w:rsidRPr="002F2473">
        <w:t>which we very much support</w:t>
      </w:r>
      <w:r>
        <w:t xml:space="preserve">, </w:t>
      </w:r>
      <w:r w:rsidRPr="002F2473">
        <w:t>there is a fund of funds designed to invest in and back women-led venture funds</w:t>
      </w:r>
      <w:r>
        <w:t xml:space="preserve">, </w:t>
      </w:r>
      <w:r w:rsidRPr="002F2473">
        <w:t>which we think is hugely valuable and positive</w:t>
      </w:r>
      <w:r>
        <w:t>. W</w:t>
      </w:r>
      <w:r w:rsidRPr="002F2473">
        <w:t xml:space="preserve">e think that is a very good step. </w:t>
      </w:r>
      <w:r>
        <w:t>W</w:t>
      </w:r>
      <w:r w:rsidRPr="002F2473">
        <w:t xml:space="preserve">e take </w:t>
      </w:r>
      <w:r>
        <w:t xml:space="preserve">the </w:t>
      </w:r>
      <w:r w:rsidRPr="002F2473">
        <w:t>responsibility to measure</w:t>
      </w:r>
      <w:r>
        <w:t xml:space="preserve">, </w:t>
      </w:r>
      <w:r w:rsidRPr="002F2473">
        <w:t xml:space="preserve">survey and publish this data regularly to hold the industry to account on it. There is a suite of mentoring and training that you need to put in place. It is a very challenging area and one </w:t>
      </w:r>
      <w:r>
        <w:t xml:space="preserve">that </w:t>
      </w:r>
      <w:r w:rsidRPr="002F2473">
        <w:t>we are very focused on.</w:t>
      </w:r>
    </w:p>
    <w:p w:rsidR="00BC3989" w:rsidP="00BC3989">
      <w:pPr>
        <w:pStyle w:val="Answer"/>
      </w:pPr>
      <w:r w:rsidRPr="002F2473">
        <w:t xml:space="preserve">Another area </w:t>
      </w:r>
      <w:r>
        <w:t xml:space="preserve">that </w:t>
      </w:r>
      <w:r w:rsidRPr="002F2473">
        <w:t xml:space="preserve">we have published </w:t>
      </w:r>
      <w:r>
        <w:t xml:space="preserve">on </w:t>
      </w:r>
      <w:r w:rsidRPr="002F2473">
        <w:t xml:space="preserve">since I wrote to </w:t>
      </w:r>
      <w:r>
        <w:t>the Committee</w:t>
      </w:r>
      <w:r w:rsidRPr="002F2473">
        <w:t xml:space="preserve"> is limited partner investors, the institutional investors</w:t>
      </w:r>
      <w:r>
        <w:t>. A</w:t>
      </w:r>
      <w:r w:rsidRPr="002F2473">
        <w:t>gain</w:t>
      </w:r>
      <w:r>
        <w:t xml:space="preserve">, </w:t>
      </w:r>
      <w:r w:rsidRPr="002F2473">
        <w:t>it is a slightly better picture</w:t>
      </w:r>
      <w:r>
        <w:t xml:space="preserve"> but </w:t>
      </w:r>
      <w:r w:rsidRPr="002F2473">
        <w:t xml:space="preserve">still not </w:t>
      </w:r>
      <w:r>
        <w:t xml:space="preserve">a </w:t>
      </w:r>
      <w:r w:rsidRPr="002F2473">
        <w:t xml:space="preserve">great </w:t>
      </w:r>
      <w:r>
        <w:t xml:space="preserve">one </w:t>
      </w:r>
      <w:r w:rsidRPr="002F2473">
        <w:t xml:space="preserve">around the institutional investors </w:t>
      </w:r>
      <w:r>
        <w:t xml:space="preserve">that </w:t>
      </w:r>
      <w:r w:rsidRPr="002F2473">
        <w:t xml:space="preserve">invest in funds </w:t>
      </w:r>
      <w:r>
        <w:t xml:space="preserve">and </w:t>
      </w:r>
      <w:r w:rsidRPr="002F2473">
        <w:t>mak</w:t>
      </w:r>
      <w:r>
        <w:t>e</w:t>
      </w:r>
      <w:r w:rsidRPr="002F2473">
        <w:t xml:space="preserve"> those decisions as to which funds to invest</w:t>
      </w:r>
      <w:r w:rsidR="00FE46B3">
        <w:t xml:space="preserve"> in</w:t>
      </w:r>
      <w:r w:rsidRPr="002F2473">
        <w:t>.</w:t>
      </w:r>
      <w:r>
        <w:t xml:space="preserve"> </w:t>
      </w:r>
      <w:r w:rsidRPr="002F2473">
        <w:t>Again</w:t>
      </w:r>
      <w:r>
        <w:t xml:space="preserve">, </w:t>
      </w:r>
      <w:r w:rsidRPr="002F2473">
        <w:t>there is a big skew</w:t>
      </w:r>
      <w:r>
        <w:t xml:space="preserve"> there</w:t>
      </w:r>
      <w:r w:rsidRPr="002F2473">
        <w:t xml:space="preserve">, albeit slightly less than at the venture end. </w:t>
      </w:r>
      <w:r>
        <w:t>W</w:t>
      </w:r>
      <w:r w:rsidRPr="002F2473">
        <w:t xml:space="preserve">e would be very happy to follow up with that data. That is something we collate as part of the </w:t>
      </w:r>
      <w:r w:rsidRPr="002F2473" w:rsidR="00FE46B3">
        <w:t>investing in women code</w:t>
      </w:r>
      <w:r w:rsidRPr="002F2473">
        <w:t xml:space="preserve"> data.</w:t>
      </w:r>
    </w:p>
    <w:p w:rsidR="00BC3989" w:rsidRPr="002F2473" w:rsidP="00BC3989">
      <w:pPr>
        <w:pStyle w:val="Answer"/>
      </w:pPr>
      <w:r>
        <w:t xml:space="preserve">We </w:t>
      </w:r>
      <w:r w:rsidRPr="002F2473">
        <w:t>also find</w:t>
      </w:r>
      <w:r>
        <w:t xml:space="preserve">, </w:t>
      </w:r>
      <w:r w:rsidRPr="002F2473">
        <w:t>by the way</w:t>
      </w:r>
      <w:r>
        <w:t xml:space="preserve">, </w:t>
      </w:r>
      <w:r w:rsidRPr="002F2473">
        <w:t xml:space="preserve">that the investment in women-backed founders is much higher </w:t>
      </w:r>
      <w:r w:rsidR="00FE46B3">
        <w:t>among</w:t>
      </w:r>
      <w:r w:rsidRPr="002F2473">
        <w:t xml:space="preserve"> signatories of </w:t>
      </w:r>
      <w:r w:rsidR="00FE46B3">
        <w:t xml:space="preserve">the </w:t>
      </w:r>
      <w:r w:rsidRPr="002F2473" w:rsidR="00FE46B3">
        <w:t>investing in women code</w:t>
      </w:r>
      <w:r w:rsidRPr="002F2473">
        <w:t>.</w:t>
      </w:r>
      <w:r>
        <w:t xml:space="preserve"> </w:t>
      </w:r>
      <w:r w:rsidRPr="002F2473">
        <w:t>They are often firms that have engaged with the mentoring and other programmes</w:t>
      </w:r>
      <w:r>
        <w:t>. W</w:t>
      </w:r>
      <w:r w:rsidRPr="002F2473">
        <w:t>e would be keen to promote that to as many people as possible.</w:t>
      </w:r>
    </w:p>
    <w:p w:rsidR="00BC3989" w:rsidRPr="002F2473" w:rsidP="00BC3989">
      <w:pPr>
        <w:pStyle w:val="Question"/>
      </w:pPr>
      <w:sdt>
        <w:sdtPr>
          <w:alias w:val="Member"/>
          <w:tag w:val="&lt;Member mnisId='5325' dodsId='173283'&gt;"/>
          <w:id w:val="-1528638518"/>
          <w:placeholder>
            <w:docPart w:val="DA7B16B38E7D4684BCFE4166AAD6CA28"/>
          </w:placeholder>
          <w:richText/>
        </w:sdtPr>
        <w:sdtContent>
          <w:r w:rsidRPr="007920F5">
            <w:rPr>
              <w:b/>
            </w:rPr>
            <w:t>Charlie Maynard:</w:t>
          </w:r>
        </w:sdtContent>
      </w:sdt>
      <w:r>
        <w:t xml:space="preserve"> Phill, </w:t>
      </w:r>
      <w:r w:rsidR="00FE46B3">
        <w:t>on</w:t>
      </w:r>
      <w:r>
        <w:t xml:space="preserve"> the </w:t>
      </w:r>
      <w:r w:rsidRPr="002F2473">
        <w:t xml:space="preserve">UK AI </w:t>
      </w:r>
      <w:r w:rsidRPr="002F2473" w:rsidR="00FE46B3">
        <w:t>opportunities action plan</w:t>
      </w:r>
      <w:r w:rsidR="00FE46B3">
        <w:t xml:space="preserve">, </w:t>
      </w:r>
      <w:r w:rsidRPr="002F2473">
        <w:t xml:space="preserve">I am quite intrigued that </w:t>
      </w:r>
      <w:r>
        <w:t>the Government</w:t>
      </w:r>
      <w:r w:rsidRPr="002F2473">
        <w:t xml:space="preserve"> very naturally </w:t>
      </w:r>
      <w:r>
        <w:t xml:space="preserve">are </w:t>
      </w:r>
      <w:r w:rsidRPr="002F2473">
        <w:t xml:space="preserve">talking about UK AI opportunities. </w:t>
      </w:r>
      <w:r>
        <w:t xml:space="preserve">Is there </w:t>
      </w:r>
      <w:r w:rsidRPr="002F2473">
        <w:t>enough discussion and interest in the threats?</w:t>
      </w:r>
    </w:p>
    <w:p w:rsidR="00BC3989" w:rsidRPr="002F2473" w:rsidP="00BC3989">
      <w:pPr>
        <w:pStyle w:val="Answer"/>
      </w:pPr>
      <w:sdt>
        <w:sdtPr>
          <w:alias w:val="Witness"/>
          <w:id w:val="1514421430"/>
          <w:placeholder>
            <w:docPart w:val="A1481C79B5CA4DE1844CB68391AC7462"/>
          </w:placeholder>
          <w:richText/>
        </w:sdtPr>
        <w:sdtContent>
          <w:r w:rsidRPr="007920F5">
            <w:rPr>
              <w:b/>
              <w:i/>
            </w:rPr>
            <w:t>Phill Robinson:</w:t>
          </w:r>
        </w:sdtContent>
      </w:sdt>
      <w:r>
        <w:t xml:space="preserve"> </w:t>
      </w:r>
      <w:r w:rsidRPr="002F2473">
        <w:t>Is there enough discussion on threats? No.</w:t>
      </w:r>
    </w:p>
    <w:p w:rsidR="00BC3989" w:rsidRPr="002F2473" w:rsidP="00BC3989">
      <w:pPr>
        <w:pStyle w:val="Question"/>
      </w:pPr>
      <w:sdt>
        <w:sdtPr>
          <w:alias w:val="Member"/>
          <w:tag w:val="&lt;Member mnisId='5325' dodsId='173283'&gt;"/>
          <w:id w:val="1938328840"/>
          <w:placeholder>
            <w:docPart w:val="564B64D47F7F4898BD26DCB84EF05CD7"/>
          </w:placeholder>
          <w:richText/>
        </w:sdtPr>
        <w:sdtContent>
          <w:r w:rsidRPr="007920F5">
            <w:rPr>
              <w:b/>
            </w:rPr>
            <w:t>Charlie Maynard:</w:t>
          </w:r>
        </w:sdtContent>
      </w:sdt>
      <w:r w:rsidRPr="002F2473">
        <w:t xml:space="preserve"> What should </w:t>
      </w:r>
      <w:r>
        <w:t xml:space="preserve">we </w:t>
      </w:r>
      <w:r w:rsidRPr="002F2473">
        <w:t>do about that?</w:t>
      </w:r>
    </w:p>
    <w:p w:rsidR="00BC3989" w:rsidP="00BC3989">
      <w:pPr>
        <w:pStyle w:val="Answer"/>
      </w:pPr>
      <w:sdt>
        <w:sdtPr>
          <w:alias w:val="Witness"/>
          <w:id w:val="-1825955460"/>
          <w:placeholder>
            <w:docPart w:val="0C988C83F6704F1AB72BF6BDE989E5DA"/>
          </w:placeholder>
          <w:richText/>
        </w:sdtPr>
        <w:sdtContent>
          <w:r w:rsidRPr="007920F5">
            <w:rPr>
              <w:b/>
              <w:i/>
            </w:rPr>
            <w:t>Phill Robinson:</w:t>
          </w:r>
        </w:sdtContent>
      </w:sdt>
      <w:r>
        <w:t xml:space="preserve"> </w:t>
      </w:r>
      <w:r w:rsidRPr="002F2473">
        <w:t>We need to engage more comprehensively with these companies than we have so far. We have not heard enough from them. Some of them are fledgling AI companies that are just starting</w:t>
      </w:r>
      <w:r w:rsidR="00E00AA2">
        <w:t>—m</w:t>
      </w:r>
      <w:r w:rsidRPr="002F2473">
        <w:t>aybe Simon</w:t>
      </w:r>
      <w:r>
        <w:t xml:space="preserve"> has</w:t>
      </w:r>
      <w:r w:rsidRPr="002F2473">
        <w:t xml:space="preserve"> been supporting them</w:t>
      </w:r>
      <w:r w:rsidR="00E00AA2">
        <w:t>; s</w:t>
      </w:r>
      <w:r w:rsidRPr="002F2473">
        <w:t>ome of them are scale-ups.</w:t>
      </w:r>
    </w:p>
    <w:p w:rsidR="00BC3989" w:rsidP="00BC3989">
      <w:pPr>
        <w:pStyle w:val="Answer"/>
      </w:pPr>
      <w:r w:rsidRPr="002F2473">
        <w:t>I have 1,650 members in the UK. By the way</w:t>
      </w:r>
      <w:r>
        <w:t xml:space="preserve">, </w:t>
      </w:r>
      <w:r w:rsidRPr="002F2473">
        <w:t xml:space="preserve">550 of them </w:t>
      </w:r>
      <w:r>
        <w:t xml:space="preserve">have </w:t>
      </w:r>
      <w:r w:rsidRPr="002F2473">
        <w:t xml:space="preserve">women founders. </w:t>
      </w:r>
      <w:r>
        <w:t xml:space="preserve">We </w:t>
      </w:r>
      <w:r w:rsidRPr="002F2473">
        <w:t>have a real focus on supporting women in business and women in software because</w:t>
      </w:r>
      <w:r>
        <w:t xml:space="preserve">, </w:t>
      </w:r>
      <w:r w:rsidRPr="002F2473">
        <w:t>frankly</w:t>
      </w:r>
      <w:r>
        <w:t xml:space="preserve">, the technology industry is </w:t>
      </w:r>
      <w:r w:rsidRPr="002F2473">
        <w:t>terrible at</w:t>
      </w:r>
      <w:r>
        <w:t xml:space="preserve"> it</w:t>
      </w:r>
      <w:r w:rsidRPr="002F2473">
        <w:t xml:space="preserve">. </w:t>
      </w:r>
      <w:r>
        <w:t>T</w:t>
      </w:r>
      <w:r w:rsidRPr="002F2473">
        <w:t xml:space="preserve">hey need support. </w:t>
      </w:r>
    </w:p>
    <w:p w:rsidR="00BC3989" w:rsidP="00BC3989">
      <w:pPr>
        <w:pStyle w:val="Answer"/>
      </w:pPr>
      <w:r w:rsidRPr="002F2473">
        <w:t xml:space="preserve">Anyway, we need a better dialogue or a deeper dialogue with the people </w:t>
      </w:r>
      <w:r>
        <w:t>who</w:t>
      </w:r>
      <w:r w:rsidRPr="002F2473">
        <w:t xml:space="preserve"> are running these companies. They </w:t>
      </w:r>
      <w:r>
        <w:t>a</w:t>
      </w:r>
      <w:r w:rsidRPr="002F2473">
        <w:t xml:space="preserve">re all running relatively small companies compared </w:t>
      </w:r>
      <w:r w:rsidR="003135B9">
        <w:t>with</w:t>
      </w:r>
      <w:r w:rsidRPr="002F2473">
        <w:t xml:space="preserve"> US big tech</w:t>
      </w:r>
      <w:r>
        <w:t>s</w:t>
      </w:r>
      <w:r w:rsidRPr="002F2473">
        <w:t xml:space="preserve">. </w:t>
      </w:r>
      <w:r>
        <w:t>T</w:t>
      </w:r>
      <w:r w:rsidRPr="002F2473">
        <w:t xml:space="preserve">hey do not have access and the capital to spend money lobbying </w:t>
      </w:r>
      <w:r>
        <w:t>G</w:t>
      </w:r>
      <w:r w:rsidRPr="002F2473">
        <w:t>overnment for policy changes.</w:t>
      </w:r>
      <w:r>
        <w:t xml:space="preserve"> </w:t>
      </w:r>
      <w:r w:rsidRPr="002F2473">
        <w:t>They do not have the time to spend in these sorts of offices. We need to make it really easy for them to tell you what the issues and challenges are</w:t>
      </w:r>
      <w:r>
        <w:t xml:space="preserve">. It needs to be </w:t>
      </w:r>
      <w:r w:rsidRPr="002F2473">
        <w:t>much easier than it is today.</w:t>
      </w:r>
    </w:p>
    <w:p w:rsidR="00BC3989" w:rsidRPr="002F2473" w:rsidP="00BC3989">
      <w:pPr>
        <w:pStyle w:val="Answer"/>
      </w:pPr>
      <w:r w:rsidRPr="002F2473">
        <w:t xml:space="preserve">They all say to me, </w:t>
      </w:r>
      <w:r>
        <w:t>“I</w:t>
      </w:r>
      <w:r w:rsidRPr="002F2473">
        <w:t>t</w:t>
      </w:r>
      <w:r w:rsidR="006D2908">
        <w:t>’</w:t>
      </w:r>
      <w:r w:rsidRPr="002F2473">
        <w:t>s really difficult. I</w:t>
      </w:r>
      <w:r w:rsidR="006D2908">
        <w:t>’</w:t>
      </w:r>
      <w:r w:rsidRPr="002F2473">
        <w:t>m not sure we can do this. It</w:t>
      </w:r>
      <w:r w:rsidR="006D2908">
        <w:t>’</w:t>
      </w:r>
      <w:r w:rsidRPr="002F2473">
        <w:t>s going to take too much time. We</w:t>
      </w:r>
      <w:r w:rsidR="006D2908">
        <w:t>’</w:t>
      </w:r>
      <w:r w:rsidRPr="002F2473">
        <w:t xml:space="preserve">re too busy with </w:t>
      </w:r>
      <w:r>
        <w:t xml:space="preserve">our </w:t>
      </w:r>
      <w:r w:rsidRPr="002F2473">
        <w:t>heads down running the business</w:t>
      </w:r>
      <w:r w:rsidR="006D2908">
        <w:t>.</w:t>
      </w:r>
      <w:r>
        <w:t>”</w:t>
      </w:r>
      <w:r w:rsidRPr="002F2473">
        <w:t xml:space="preserve"> </w:t>
      </w:r>
      <w:r>
        <w:t xml:space="preserve">If </w:t>
      </w:r>
      <w:r w:rsidRPr="002F2473">
        <w:t>we can find forums and ways to do that, that would be really helpful.</w:t>
      </w:r>
    </w:p>
    <w:p w:rsidR="00BC3989" w:rsidRPr="002F2473" w:rsidP="00BC3989">
      <w:pPr>
        <w:pStyle w:val="Question"/>
      </w:pPr>
      <w:sdt>
        <w:sdtPr>
          <w:alias w:val="Member"/>
          <w:tag w:val="&lt;Member mnisId='5172' dodsId='173280'&gt;"/>
          <w:id w:val="-1920783899"/>
          <w:placeholder>
            <w:docPart w:val="37F7CB3D13F8415A83B4DEDEBD04D7A7"/>
          </w:placeholder>
          <w:richText/>
        </w:sdtPr>
        <w:sdtContent>
          <w:r w:rsidRPr="007920F5">
            <w:rPr>
              <w:b/>
            </w:rPr>
            <w:t>Dan Aldridge:</w:t>
          </w:r>
        </w:sdtContent>
      </w:sdt>
      <w:r w:rsidRPr="002F2473">
        <w:t xml:space="preserve"> </w:t>
      </w:r>
      <w:r>
        <w:t>Startup</w:t>
      </w:r>
      <w:r w:rsidRPr="002F2473">
        <w:t xml:space="preserve"> Coalition</w:t>
      </w:r>
      <w:r>
        <w:t xml:space="preserve"> has </w:t>
      </w:r>
      <w:r w:rsidRPr="002F2473">
        <w:t xml:space="preserve">been doing a great job. </w:t>
      </w:r>
      <w:r w:rsidR="00FE46B3">
        <w:t>It</w:t>
      </w:r>
      <w:r w:rsidRPr="002F2473">
        <w:t xml:space="preserve"> came to Weston-super-Mare and did a roundtable on this very issue. </w:t>
      </w:r>
      <w:r w:rsidR="00FE46B3">
        <w:t>It</w:t>
      </w:r>
      <w:r w:rsidRPr="002F2473">
        <w:t xml:space="preserve"> </w:t>
      </w:r>
      <w:r w:rsidR="00FE46B3">
        <w:t>was</w:t>
      </w:r>
      <w:r w:rsidRPr="002F2473">
        <w:t xml:space="preserve"> fantastic</w:t>
      </w:r>
      <w:r>
        <w:t xml:space="preserve">. </w:t>
      </w:r>
      <w:r w:rsidR="00FE46B3">
        <w:t>It is</w:t>
      </w:r>
      <w:r w:rsidRPr="002F2473">
        <w:t xml:space="preserve"> in that space. </w:t>
      </w:r>
      <w:r w:rsidR="00FE46B3">
        <w:t>That</w:t>
      </w:r>
      <w:r w:rsidRPr="002F2473">
        <w:t xml:space="preserve"> </w:t>
      </w:r>
      <w:r>
        <w:t xml:space="preserve">was </w:t>
      </w:r>
      <w:r w:rsidRPr="002F2473">
        <w:t xml:space="preserve">awesome. </w:t>
      </w:r>
      <w:r>
        <w:t xml:space="preserve">We have talked about </w:t>
      </w:r>
      <w:r w:rsidRPr="002F2473">
        <w:t xml:space="preserve">specific policy levers, </w:t>
      </w:r>
      <w:r>
        <w:t xml:space="preserve">such as </w:t>
      </w:r>
      <w:r w:rsidRPr="002F2473">
        <w:t>tax incentives</w:t>
      </w:r>
      <w:r>
        <w:t xml:space="preserve"> and </w:t>
      </w:r>
      <w:r w:rsidRPr="002F2473">
        <w:t>R&amp;D support</w:t>
      </w:r>
      <w:r w:rsidR="00B90986">
        <w:t>, so y</w:t>
      </w:r>
      <w:r w:rsidRPr="002F2473">
        <w:t>ou have probably answered some of this</w:t>
      </w:r>
      <w:r>
        <w:t xml:space="preserve"> question</w:t>
      </w:r>
      <w:r w:rsidR="00B90986">
        <w:t>, but w</w:t>
      </w:r>
      <w:r w:rsidRPr="002F2473">
        <w:t xml:space="preserve">hich </w:t>
      </w:r>
      <w:r>
        <w:t xml:space="preserve">policy levers </w:t>
      </w:r>
      <w:r w:rsidRPr="002F2473">
        <w:t xml:space="preserve">would have the greatest impact on scaling UK AI firms? </w:t>
      </w:r>
      <w:r>
        <w:t>A</w:t>
      </w:r>
      <w:r w:rsidRPr="002F2473">
        <w:t xml:space="preserve">re there any things that we should be pushing </w:t>
      </w:r>
      <w:r>
        <w:t>G</w:t>
      </w:r>
      <w:r w:rsidRPr="002F2473">
        <w:t>overnment to do better on?</w:t>
      </w:r>
    </w:p>
    <w:p w:rsidR="00BC3989" w:rsidRPr="002F2473" w:rsidP="00BC3989">
      <w:pPr>
        <w:pStyle w:val="Answer"/>
      </w:pPr>
      <w:sdt>
        <w:sdtPr>
          <w:alias w:val="Witness"/>
          <w:id w:val="-1392876409"/>
          <w:placeholder>
            <w:docPart w:val="D1C633E2EBDF4426AB1DB4A5DC8A53D3"/>
          </w:placeholder>
          <w:richText/>
        </w:sdtPr>
        <w:sdtContent>
          <w:r w:rsidRPr="007920F5">
            <w:rPr>
              <w:b/>
              <w:i/>
            </w:rPr>
            <w:t>Phill Robinson:</w:t>
          </w:r>
        </w:sdtContent>
      </w:sdt>
      <w:r>
        <w:t xml:space="preserve"> An </w:t>
      </w:r>
      <w:r w:rsidRPr="002F2473">
        <w:t>R&amp;D tax credit system for AI investment would make a big difference</w:t>
      </w:r>
      <w:r>
        <w:t xml:space="preserve"> </w:t>
      </w:r>
      <w:r w:rsidRPr="002F2473">
        <w:t xml:space="preserve">across all industries </w:t>
      </w:r>
      <w:r>
        <w:t xml:space="preserve">and </w:t>
      </w:r>
      <w:r w:rsidRPr="002F2473">
        <w:t xml:space="preserve">specifically in the software industries that are migrating. </w:t>
      </w:r>
      <w:r>
        <w:t>S</w:t>
      </w:r>
      <w:r w:rsidRPr="002F2473">
        <w:t>oftware companies migrating their technology base to AI have to make a significant investment to make that shift. If they do not do it quickly</w:t>
      </w:r>
      <w:r>
        <w:t xml:space="preserve">, </w:t>
      </w:r>
      <w:r w:rsidRPr="002F2473">
        <w:t xml:space="preserve">they will not be here any longer. </w:t>
      </w:r>
      <w:r>
        <w:t xml:space="preserve">We </w:t>
      </w:r>
      <w:r w:rsidRPr="002F2473">
        <w:t xml:space="preserve">will lose </w:t>
      </w:r>
      <w:r>
        <w:t xml:space="preserve">the </w:t>
      </w:r>
      <w:r w:rsidRPr="002F2473">
        <w:t>software base in the UK</w:t>
      </w:r>
      <w:r>
        <w:t xml:space="preserve">, </w:t>
      </w:r>
      <w:r w:rsidRPr="002F2473">
        <w:t xml:space="preserve">which is so important to us. </w:t>
      </w:r>
      <w:r>
        <w:t>F</w:t>
      </w:r>
      <w:r w:rsidRPr="002F2473">
        <w:t>or me</w:t>
      </w:r>
      <w:r>
        <w:t xml:space="preserve">, that </w:t>
      </w:r>
      <w:r w:rsidRPr="002F2473">
        <w:t>is the most important one.</w:t>
      </w:r>
    </w:p>
    <w:p w:rsidR="00BC3989" w:rsidP="00BC3989">
      <w:pPr>
        <w:pStyle w:val="Answer"/>
      </w:pPr>
      <w:sdt>
        <w:sdtPr>
          <w:alias w:val="Witness"/>
          <w:id w:val="-1223828631"/>
          <w:placeholder>
            <w:docPart w:val="D1A201ADABFA4FCEA9D1C3F6ED147F53"/>
          </w:placeholder>
          <w:richText/>
        </w:sdtPr>
        <w:sdtContent>
          <w:r w:rsidRPr="007920F5">
            <w:rPr>
              <w:b/>
              <w:i/>
            </w:rPr>
            <w:t>Karim Palant:</w:t>
          </w:r>
        </w:sdtContent>
      </w:sdt>
      <w:r>
        <w:t xml:space="preserve"> </w:t>
      </w:r>
      <w:r w:rsidRPr="002F2473">
        <w:t>I have talked about scale</w:t>
      </w:r>
      <w:r>
        <w:t>-</w:t>
      </w:r>
      <w:r w:rsidRPr="002F2473">
        <w:t>up reinvestment relief</w:t>
      </w:r>
      <w:r>
        <w:t xml:space="preserve">, </w:t>
      </w:r>
      <w:r w:rsidRPr="002F2473">
        <w:t xml:space="preserve">which is about that flywheel </w:t>
      </w:r>
      <w:r>
        <w:t xml:space="preserve">effect where </w:t>
      </w:r>
      <w:r w:rsidRPr="002F2473">
        <w:t xml:space="preserve">people who have exited businesses reinvest into private capital </w:t>
      </w:r>
      <w:r>
        <w:t xml:space="preserve">and </w:t>
      </w:r>
      <w:r w:rsidRPr="002F2473">
        <w:t>scale</w:t>
      </w:r>
      <w:r>
        <w:t>-</w:t>
      </w:r>
      <w:r w:rsidRPr="002F2473">
        <w:t>ups here in the UK. We would say that is a targeted</w:t>
      </w:r>
      <w:r>
        <w:t xml:space="preserve"> and </w:t>
      </w:r>
      <w:r w:rsidRPr="002F2473">
        <w:t>relatively small fiscal impact that is going to drive quite a big behavioural change in terms of exited founders and those exiting investments going back into the ecosystem and reinvesting into the flywheel. That is really important.</w:t>
      </w:r>
    </w:p>
    <w:p w:rsidR="00BC3989" w:rsidRPr="002F2473" w:rsidP="00BC3989">
      <w:pPr>
        <w:pStyle w:val="Answer"/>
      </w:pPr>
      <w:r>
        <w:t>P</w:t>
      </w:r>
      <w:r w:rsidRPr="002F2473">
        <w:t xml:space="preserve">lantforce </w:t>
      </w:r>
      <w:r>
        <w:t>R</w:t>
      </w:r>
      <w:r w:rsidRPr="002F2473">
        <w:t>entals in West</w:t>
      </w:r>
      <w:r>
        <w:t>on-super-Mare</w:t>
      </w:r>
      <w:r w:rsidRPr="002F2473">
        <w:t xml:space="preserve"> ha</w:t>
      </w:r>
      <w:r>
        <w:t>s</w:t>
      </w:r>
      <w:r w:rsidRPr="002F2473">
        <w:t xml:space="preserve"> been backed by BGF. </w:t>
      </w:r>
      <w:r>
        <w:t xml:space="preserve">That is the kind of </w:t>
      </w:r>
      <w:r w:rsidRPr="002F2473">
        <w:t>mainstream normal business that you would want to incentivise</w:t>
      </w:r>
      <w:r>
        <w:t>,</w:t>
      </w:r>
      <w:r w:rsidRPr="002F2473">
        <w:t xml:space="preserve"> motivate and support to adopt more of that technology in the mainstream economy</w:t>
      </w:r>
      <w:r w:rsidRPr="00AA684C">
        <w:t>.</w:t>
      </w:r>
      <w:r w:rsidR="009A642F">
        <w:t xml:space="preserve"> </w:t>
      </w:r>
      <w:r w:rsidRPr="00AA684C">
        <w:t>Getting investment into that sort of mid-market PE to invest in them and to support the broader business ecosystem to adopt</w:t>
      </w:r>
      <w:r w:rsidRPr="002F2473">
        <w:t xml:space="preserve"> that technology is also really important. </w:t>
      </w:r>
      <w:r w:rsidRPr="002F2473" w:rsidR="00AA684C">
        <w:t xml:space="preserve">The </w:t>
      </w:r>
      <w:r w:rsidRPr="002F2473">
        <w:t xml:space="preserve">ideas that </w:t>
      </w:r>
      <w:r>
        <w:t>Phill</w:t>
      </w:r>
      <w:r w:rsidRPr="002F2473">
        <w:t xml:space="preserve"> </w:t>
      </w:r>
      <w:r>
        <w:t xml:space="preserve">and others have </w:t>
      </w:r>
      <w:r w:rsidRPr="002F2473">
        <w:t>put forward are really important there.</w:t>
      </w:r>
    </w:p>
    <w:p w:rsidR="00BC3989" w:rsidP="00BC3989">
      <w:pPr>
        <w:pStyle w:val="Answer"/>
      </w:pPr>
      <w:sdt>
        <w:sdtPr>
          <w:alias w:val="Witness"/>
          <w:id w:val="-972978958"/>
          <w:placeholder>
            <w:docPart w:val="8652CF14AF324236A559B92586882033"/>
          </w:placeholder>
          <w:richText/>
        </w:sdtPr>
        <w:sdtContent>
          <w:r w:rsidRPr="007920F5">
            <w:rPr>
              <w:b/>
              <w:i/>
            </w:rPr>
            <w:t>Simon Maneshy:</w:t>
          </w:r>
        </w:sdtContent>
      </w:sdt>
      <w:r>
        <w:t xml:space="preserve"> </w:t>
      </w:r>
      <w:r w:rsidRPr="002F2473">
        <w:t xml:space="preserve">It is </w:t>
      </w:r>
      <w:r w:rsidR="00177F25">
        <w:t xml:space="preserve">about </w:t>
      </w:r>
      <w:r w:rsidRPr="002F2473">
        <w:t xml:space="preserve">keeping the shoulder to the wheel on the Mansion House reforms and </w:t>
      </w:r>
      <w:r>
        <w:t xml:space="preserve">getting </w:t>
      </w:r>
      <w:r w:rsidRPr="002F2473">
        <w:t xml:space="preserve">pensions funds </w:t>
      </w:r>
      <w:r>
        <w:t xml:space="preserve">to invest </w:t>
      </w:r>
      <w:r w:rsidRPr="002F2473">
        <w:t xml:space="preserve">in this space. It is </w:t>
      </w:r>
      <w:r w:rsidR="00177F25">
        <w:t xml:space="preserve">about </w:t>
      </w:r>
      <w:r w:rsidRPr="002F2473">
        <w:t xml:space="preserve">trying to figure out how </w:t>
      </w:r>
      <w:r>
        <w:t xml:space="preserve">to </w:t>
      </w:r>
      <w:r w:rsidRPr="002F2473">
        <w:t>keep channelling the schemes, incentives and visas that already exist to the companies that are creating the most growth and jobs in this part of the economy and ungumming the problems that exist.</w:t>
      </w:r>
    </w:p>
    <w:p w:rsidR="00BC3989" w:rsidRPr="002F2473" w:rsidP="00BC3989">
      <w:pPr>
        <w:pStyle w:val="Answer"/>
      </w:pPr>
      <w:r>
        <w:t>I</w:t>
      </w:r>
      <w:r w:rsidRPr="002F2473">
        <w:t>t is</w:t>
      </w:r>
      <w:r w:rsidR="00177F25">
        <w:t xml:space="preserve"> about</w:t>
      </w:r>
      <w:r w:rsidRPr="002F2473">
        <w:t xml:space="preserve"> </w:t>
      </w:r>
      <w:r>
        <w:t>G</w:t>
      </w:r>
      <w:r w:rsidRPr="002F2473">
        <w:t xml:space="preserve">overnment getting more specific about how </w:t>
      </w:r>
      <w:r w:rsidR="00AA684C">
        <w:t>they</w:t>
      </w:r>
      <w:r w:rsidRPr="002F2473">
        <w:t xml:space="preserve"> can participate in that by becoming a bigger customer, thinking about procurement requirements and so on</w:t>
      </w:r>
      <w:r>
        <w:t xml:space="preserve">. That </w:t>
      </w:r>
      <w:r w:rsidRPr="002F2473">
        <w:t xml:space="preserve">is part of the AI </w:t>
      </w:r>
      <w:r w:rsidRPr="002F2473" w:rsidR="00AA684C">
        <w:t>opportunities</w:t>
      </w:r>
      <w:r w:rsidR="000B3C33">
        <w:t xml:space="preserve"> action</w:t>
      </w:r>
      <w:r w:rsidRPr="002F2473" w:rsidR="00AA684C">
        <w:t xml:space="preserve"> plan</w:t>
      </w:r>
      <w:r>
        <w:t xml:space="preserve">, </w:t>
      </w:r>
      <w:r w:rsidRPr="002F2473">
        <w:t xml:space="preserve">but </w:t>
      </w:r>
      <w:r>
        <w:t xml:space="preserve">there is </w:t>
      </w:r>
      <w:r w:rsidRPr="002F2473">
        <w:t xml:space="preserve">quite a lot of fleshing out to do before it becomes really impactful. </w:t>
      </w:r>
    </w:p>
    <w:p w:rsidR="00BC3989" w:rsidP="00BC3989">
      <w:pPr>
        <w:pStyle w:val="Remark"/>
      </w:pPr>
      <w:sdt>
        <w:sdtPr>
          <w:alias w:val="Member"/>
          <w:tag w:val="&lt;Member mnisId='1516' dodsId='35897'&gt;"/>
          <w:id w:val="-852871879"/>
          <w:placeholder>
            <w:docPart w:val="326963113A00476CB412D826F075E041"/>
          </w:placeholder>
          <w:richText/>
        </w:sdtPr>
        <w:sdtContent>
          <w:r w:rsidRPr="00FF4959">
            <w:rPr>
              <w:b/>
            </w:rPr>
            <w:t>Chair:</w:t>
          </w:r>
        </w:sdtContent>
      </w:sdt>
      <w:r>
        <w:t xml:space="preserve"> </w:t>
      </w:r>
      <w:r w:rsidRPr="002F2473">
        <w:t xml:space="preserve">Thank you very much for your time today and for your incredibly insightful information. It is going to help us to build our inquiry as we gather more information over the coming sessions. </w:t>
      </w:r>
      <w:r>
        <w:t>T</w:t>
      </w:r>
      <w:r w:rsidRPr="002F2473">
        <w:t>hank you for your contribution</w:t>
      </w:r>
      <w:r>
        <w:t>s</w:t>
      </w:r>
      <w:r w:rsidRPr="002F2473">
        <w:t xml:space="preserve"> and your time. That concludes this session.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22083FC63F412AADCBB4029E726127"/>
      </w:placeholder>
      <w:richText/>
    </w:sdtPr>
    <w:sdtContent>
      <w:p w:rsidR="003736A1" w:rsidP="009277D8">
        <w:pPr>
          <w:pStyle w:val="Para"/>
          <w:rPr>
            <w:color w:val="808080"/>
          </w:rPr>
        </w:pPr>
        <w:r w:rsidRPr="00EA19A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27883043E0541C1914FD04F065A7B4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5F0EDC"/>
    <w:multiLevelType w:val="hybridMultilevel"/>
    <w:tmpl w:val="80F0EB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916570"/>
    <w:multiLevelType w:val="hybridMultilevel"/>
    <w:tmpl w:val="917E3724"/>
    <w:lvl w:ilvl="0">
      <w:start w:val="5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A1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22083FC63F412AADCBB4029E726127"/>
        <w:category>
          <w:name w:val="General"/>
          <w:gallery w:val="placeholder"/>
        </w:category>
        <w:types>
          <w:type w:val="bbPlcHdr"/>
        </w:types>
        <w:behaviors>
          <w:behavior w:val="content"/>
        </w:behaviors>
        <w:guid w:val="{89C34F53-9C0F-4782-9507-A3653C157620}"/>
      </w:docPartPr>
      <w:docPartBody>
        <w:p w:rsidR="00A90770" w:rsidP="000F07B0">
          <w:pPr>
            <w:pStyle w:val="7122083FC63F412AADCBB4029E726127"/>
          </w:pPr>
          <w:r w:rsidRPr="000753FC">
            <w:rPr>
              <w:rStyle w:val="PlaceholderText"/>
            </w:rPr>
            <w:t>Click here to enter text.</w:t>
          </w:r>
        </w:p>
      </w:docPartBody>
    </w:docPart>
    <w:docPart>
      <w:docPartPr>
        <w:name w:val="627883043E0541C1914FD04F065A7B4F"/>
        <w:category>
          <w:name w:val="General"/>
          <w:gallery w:val="placeholder"/>
        </w:category>
        <w:types>
          <w:type w:val="bbPlcHdr"/>
        </w:types>
        <w:behaviors>
          <w:behavior w:val="content"/>
        </w:behaviors>
        <w:guid w:val="{FB0E5524-8EC6-46E7-A090-734A52FCE829}"/>
      </w:docPartPr>
      <w:docPartBody>
        <w:p w:rsidR="00A90770" w:rsidP="000F07B0">
          <w:pPr>
            <w:pStyle w:val="627883043E0541C1914FD04F065A7B4F"/>
          </w:pPr>
          <w:r w:rsidRPr="00D20745">
            <w:rPr>
              <w:rStyle w:val="PlaceholderText"/>
            </w:rPr>
            <w:t>Click here to enter text.</w:t>
          </w:r>
        </w:p>
      </w:docPartBody>
    </w:docPart>
    <w:docPart>
      <w:docPartPr>
        <w:name w:val="EFFA58F0EE0C4F689C48BDCB20F6C55A"/>
        <w:category>
          <w:name w:val="General"/>
          <w:gallery w:val="placeholder"/>
        </w:category>
        <w:types>
          <w:type w:val="bbPlcHdr"/>
        </w:types>
        <w:behaviors>
          <w:behavior w:val="content"/>
        </w:behaviors>
        <w:guid w:val="{CE109793-8805-4E93-8C04-A920E48EDBE8}"/>
      </w:docPartPr>
      <w:docPartBody>
        <w:p w:rsidR="00925C90" w:rsidP="002559C3">
          <w:pPr>
            <w:pStyle w:val="EFFA58F0EE0C4F689C48BDCB20F6C55A"/>
          </w:pPr>
          <w:r w:rsidRPr="002B3926">
            <w:rPr>
              <w:rStyle w:val="PlaceholderText"/>
            </w:rPr>
            <w:t>Click here to enter text.</w:t>
          </w:r>
        </w:p>
      </w:docPartBody>
    </w:docPart>
    <w:docPart>
      <w:docPartPr>
        <w:name w:val="C574E414BB274D63A2539DE3333A12B5"/>
        <w:category>
          <w:name w:val="General"/>
          <w:gallery w:val="placeholder"/>
        </w:category>
        <w:types>
          <w:type w:val="bbPlcHdr"/>
        </w:types>
        <w:behaviors>
          <w:behavior w:val="content"/>
        </w:behaviors>
        <w:guid w:val="{C1960CAC-3A8C-4F52-9BD8-7CD731FBC242}"/>
      </w:docPartPr>
      <w:docPartBody>
        <w:p w:rsidR="00925C90" w:rsidP="002559C3">
          <w:pPr>
            <w:pStyle w:val="C574E414BB274D63A2539DE3333A12B5"/>
          </w:pPr>
          <w:r w:rsidRPr="002748DA">
            <w:rPr>
              <w:rStyle w:val="PlaceholderText"/>
            </w:rPr>
            <w:t>Click or tap here to enter text.</w:t>
          </w:r>
        </w:p>
      </w:docPartBody>
    </w:docPart>
    <w:docPart>
      <w:docPartPr>
        <w:name w:val="5D745CE8B71940B58A929D24C978E4E1"/>
        <w:category>
          <w:name w:val="General"/>
          <w:gallery w:val="placeholder"/>
        </w:category>
        <w:types>
          <w:type w:val="bbPlcHdr"/>
        </w:types>
        <w:behaviors>
          <w:behavior w:val="content"/>
        </w:behaviors>
        <w:guid w:val="{3CDA8E39-2FBF-4208-A106-5165B2DF7FC2}"/>
      </w:docPartPr>
      <w:docPartBody>
        <w:p w:rsidR="00925C90" w:rsidP="002559C3">
          <w:pPr>
            <w:pStyle w:val="5D745CE8B71940B58A929D24C978E4E1"/>
          </w:pPr>
          <w:r w:rsidRPr="00AE3679">
            <w:rPr>
              <w:rStyle w:val="PlaceholderText"/>
            </w:rPr>
            <w:t>Click or tap here to enter text.</w:t>
          </w:r>
        </w:p>
      </w:docPartBody>
    </w:docPart>
    <w:docPart>
      <w:docPartPr>
        <w:name w:val="A199CFC4952944BEBD52372B66AA64E5"/>
        <w:category>
          <w:name w:val="General"/>
          <w:gallery w:val="placeholder"/>
        </w:category>
        <w:types>
          <w:type w:val="bbPlcHdr"/>
        </w:types>
        <w:behaviors>
          <w:behavior w:val="content"/>
        </w:behaviors>
        <w:guid w:val="{99F4A3A4-8FAE-4C51-838B-3332FC003652}"/>
      </w:docPartPr>
      <w:docPartBody>
        <w:p w:rsidR="00925C90" w:rsidP="002559C3">
          <w:pPr>
            <w:pStyle w:val="A199CFC4952944BEBD52372B66AA64E5"/>
          </w:pPr>
          <w:r w:rsidRPr="00AE3679">
            <w:rPr>
              <w:rStyle w:val="PlaceholderText"/>
            </w:rPr>
            <w:t>Click or tap here to enter text.</w:t>
          </w:r>
        </w:p>
      </w:docPartBody>
    </w:docPart>
    <w:docPart>
      <w:docPartPr>
        <w:name w:val="6DDCE3F554E1433E87D692B4EC393804"/>
        <w:category>
          <w:name w:val="General"/>
          <w:gallery w:val="placeholder"/>
        </w:category>
        <w:types>
          <w:type w:val="bbPlcHdr"/>
        </w:types>
        <w:behaviors>
          <w:behavior w:val="content"/>
        </w:behaviors>
        <w:guid w:val="{488385DF-8893-4FCA-9741-9476381CA580}"/>
      </w:docPartPr>
      <w:docPartBody>
        <w:p w:rsidR="00925C90" w:rsidP="002559C3">
          <w:pPr>
            <w:pStyle w:val="6DDCE3F554E1433E87D692B4EC393804"/>
          </w:pPr>
          <w:r w:rsidRPr="00AE3679">
            <w:rPr>
              <w:rStyle w:val="PlaceholderText"/>
            </w:rPr>
            <w:t>Click or tap here to enter text.</w:t>
          </w:r>
        </w:p>
      </w:docPartBody>
    </w:docPart>
    <w:docPart>
      <w:docPartPr>
        <w:name w:val="BB520F48A6DE49C783A3FC0FC93ADF2D"/>
        <w:category>
          <w:name w:val="General"/>
          <w:gallery w:val="placeholder"/>
        </w:category>
        <w:types>
          <w:type w:val="bbPlcHdr"/>
        </w:types>
        <w:behaviors>
          <w:behavior w:val="content"/>
        </w:behaviors>
        <w:guid w:val="{A6E8156C-F3EC-42C3-AE7C-5C3474387082}"/>
      </w:docPartPr>
      <w:docPartBody>
        <w:p w:rsidR="00925C90" w:rsidP="002559C3">
          <w:pPr>
            <w:pStyle w:val="BB520F48A6DE49C783A3FC0FC93ADF2D"/>
          </w:pPr>
          <w:r w:rsidRPr="002748DA">
            <w:rPr>
              <w:rStyle w:val="PlaceholderText"/>
            </w:rPr>
            <w:t>Click or tap here to enter text.</w:t>
          </w:r>
        </w:p>
      </w:docPartBody>
    </w:docPart>
    <w:docPart>
      <w:docPartPr>
        <w:name w:val="8547877B5E8F4A99BDCFCA9D5DCE2C3F"/>
        <w:category>
          <w:name w:val="General"/>
          <w:gallery w:val="placeholder"/>
        </w:category>
        <w:types>
          <w:type w:val="bbPlcHdr"/>
        </w:types>
        <w:behaviors>
          <w:behavior w:val="content"/>
        </w:behaviors>
        <w:guid w:val="{2EC5B245-4C85-44D0-80DF-6D2178C6E98F}"/>
      </w:docPartPr>
      <w:docPartBody>
        <w:p w:rsidR="00925C90" w:rsidP="002559C3">
          <w:pPr>
            <w:pStyle w:val="8547877B5E8F4A99BDCFCA9D5DCE2C3F"/>
          </w:pPr>
          <w:r w:rsidRPr="00AE3679">
            <w:rPr>
              <w:rStyle w:val="PlaceholderText"/>
            </w:rPr>
            <w:t>Click or tap here to enter text.</w:t>
          </w:r>
        </w:p>
      </w:docPartBody>
    </w:docPart>
    <w:docPart>
      <w:docPartPr>
        <w:name w:val="F9CBA80AA5484828909D7026852F51AF"/>
        <w:category>
          <w:name w:val="General"/>
          <w:gallery w:val="placeholder"/>
        </w:category>
        <w:types>
          <w:type w:val="bbPlcHdr"/>
        </w:types>
        <w:behaviors>
          <w:behavior w:val="content"/>
        </w:behaviors>
        <w:guid w:val="{4CC34639-120E-4C2F-9A0E-A164540ABA89}"/>
      </w:docPartPr>
      <w:docPartBody>
        <w:p w:rsidR="00925C90" w:rsidP="002559C3">
          <w:pPr>
            <w:pStyle w:val="F9CBA80AA5484828909D7026852F51AF"/>
          </w:pPr>
          <w:r w:rsidRPr="002748DA">
            <w:rPr>
              <w:rStyle w:val="PlaceholderText"/>
            </w:rPr>
            <w:t>Click or tap here to enter text.</w:t>
          </w:r>
        </w:p>
      </w:docPartBody>
    </w:docPart>
    <w:docPart>
      <w:docPartPr>
        <w:name w:val="F8FF40E464A3479E89704416D996B048"/>
        <w:category>
          <w:name w:val="General"/>
          <w:gallery w:val="placeholder"/>
        </w:category>
        <w:types>
          <w:type w:val="bbPlcHdr"/>
        </w:types>
        <w:behaviors>
          <w:behavior w:val="content"/>
        </w:behaviors>
        <w:guid w:val="{A358A634-04C6-4E01-B387-5F0DB34F2178}"/>
      </w:docPartPr>
      <w:docPartBody>
        <w:p w:rsidR="00925C90" w:rsidP="002559C3">
          <w:pPr>
            <w:pStyle w:val="F8FF40E464A3479E89704416D996B048"/>
          </w:pPr>
          <w:r w:rsidRPr="00AE3679">
            <w:rPr>
              <w:rStyle w:val="PlaceholderText"/>
            </w:rPr>
            <w:t>Click or tap here to enter text.</w:t>
          </w:r>
        </w:p>
      </w:docPartBody>
    </w:docPart>
    <w:docPart>
      <w:docPartPr>
        <w:name w:val="5912E334209045D19036A50DD6D69962"/>
        <w:category>
          <w:name w:val="General"/>
          <w:gallery w:val="placeholder"/>
        </w:category>
        <w:types>
          <w:type w:val="bbPlcHdr"/>
        </w:types>
        <w:behaviors>
          <w:behavior w:val="content"/>
        </w:behaviors>
        <w:guid w:val="{E6EC98ED-6F21-475A-A93B-32101FDE7B5D}"/>
      </w:docPartPr>
      <w:docPartBody>
        <w:p w:rsidR="00925C90" w:rsidP="002559C3">
          <w:pPr>
            <w:pStyle w:val="5912E334209045D19036A50DD6D69962"/>
          </w:pPr>
          <w:r w:rsidRPr="002748DA">
            <w:rPr>
              <w:rStyle w:val="PlaceholderText"/>
            </w:rPr>
            <w:t>Click or tap here to enter text.</w:t>
          </w:r>
        </w:p>
      </w:docPartBody>
    </w:docPart>
    <w:docPart>
      <w:docPartPr>
        <w:name w:val="98CC63CB55334524A27E5A279FA5BF48"/>
        <w:category>
          <w:name w:val="General"/>
          <w:gallery w:val="placeholder"/>
        </w:category>
        <w:types>
          <w:type w:val="bbPlcHdr"/>
        </w:types>
        <w:behaviors>
          <w:behavior w:val="content"/>
        </w:behaviors>
        <w:guid w:val="{DEE25AEF-EECD-4AE0-B144-04F50AD0C77B}"/>
      </w:docPartPr>
      <w:docPartBody>
        <w:p w:rsidR="00925C90" w:rsidP="002559C3">
          <w:pPr>
            <w:pStyle w:val="98CC63CB55334524A27E5A279FA5BF48"/>
          </w:pPr>
          <w:r w:rsidRPr="00AE3679">
            <w:rPr>
              <w:rStyle w:val="PlaceholderText"/>
            </w:rPr>
            <w:t>Click or tap here to enter text.</w:t>
          </w:r>
        </w:p>
      </w:docPartBody>
    </w:docPart>
    <w:docPart>
      <w:docPartPr>
        <w:name w:val="99EA056212664605BC22A49627433084"/>
        <w:category>
          <w:name w:val="General"/>
          <w:gallery w:val="placeholder"/>
        </w:category>
        <w:types>
          <w:type w:val="bbPlcHdr"/>
        </w:types>
        <w:behaviors>
          <w:behavior w:val="content"/>
        </w:behaviors>
        <w:guid w:val="{4FBA4D26-DFC3-436D-8C83-34307C0593EE}"/>
      </w:docPartPr>
      <w:docPartBody>
        <w:p w:rsidR="00925C90" w:rsidP="002559C3">
          <w:pPr>
            <w:pStyle w:val="99EA056212664605BC22A49627433084"/>
          </w:pPr>
          <w:r w:rsidRPr="002748DA">
            <w:rPr>
              <w:rStyle w:val="PlaceholderText"/>
            </w:rPr>
            <w:t>Click or tap here to enter text.</w:t>
          </w:r>
        </w:p>
      </w:docPartBody>
    </w:docPart>
    <w:docPart>
      <w:docPartPr>
        <w:name w:val="D4B682A2A8EC41D6A807BC13A098ED60"/>
        <w:category>
          <w:name w:val="General"/>
          <w:gallery w:val="placeholder"/>
        </w:category>
        <w:types>
          <w:type w:val="bbPlcHdr"/>
        </w:types>
        <w:behaviors>
          <w:behavior w:val="content"/>
        </w:behaviors>
        <w:guid w:val="{58152921-F590-4873-87A2-A11C27ACAC9F}"/>
      </w:docPartPr>
      <w:docPartBody>
        <w:p w:rsidR="00925C90" w:rsidP="002559C3">
          <w:pPr>
            <w:pStyle w:val="D4B682A2A8EC41D6A807BC13A098ED60"/>
          </w:pPr>
          <w:r w:rsidRPr="00AE3679">
            <w:rPr>
              <w:rStyle w:val="PlaceholderText"/>
            </w:rPr>
            <w:t>Click or tap here to enter text.</w:t>
          </w:r>
        </w:p>
      </w:docPartBody>
    </w:docPart>
    <w:docPart>
      <w:docPartPr>
        <w:name w:val="0AC38277624A4DF99D9F55D4E593B724"/>
        <w:category>
          <w:name w:val="General"/>
          <w:gallery w:val="placeholder"/>
        </w:category>
        <w:types>
          <w:type w:val="bbPlcHdr"/>
        </w:types>
        <w:behaviors>
          <w:behavior w:val="content"/>
        </w:behaviors>
        <w:guid w:val="{A2F273A9-A09B-4ED3-B09C-BA0001E901B0}"/>
      </w:docPartPr>
      <w:docPartBody>
        <w:p w:rsidR="00925C90" w:rsidP="002559C3">
          <w:pPr>
            <w:pStyle w:val="0AC38277624A4DF99D9F55D4E593B724"/>
          </w:pPr>
          <w:r w:rsidRPr="002748DA">
            <w:rPr>
              <w:rStyle w:val="PlaceholderText"/>
            </w:rPr>
            <w:t>Click or tap here to enter text.</w:t>
          </w:r>
        </w:p>
      </w:docPartBody>
    </w:docPart>
    <w:docPart>
      <w:docPartPr>
        <w:name w:val="A4603C88CEBD4FDBB64FCE939705979F"/>
        <w:category>
          <w:name w:val="General"/>
          <w:gallery w:val="placeholder"/>
        </w:category>
        <w:types>
          <w:type w:val="bbPlcHdr"/>
        </w:types>
        <w:behaviors>
          <w:behavior w:val="content"/>
        </w:behaviors>
        <w:guid w:val="{02628431-0B66-47F3-A484-C73F1F701AEF}"/>
      </w:docPartPr>
      <w:docPartBody>
        <w:p w:rsidR="00925C90" w:rsidP="002559C3">
          <w:pPr>
            <w:pStyle w:val="A4603C88CEBD4FDBB64FCE939705979F"/>
          </w:pPr>
          <w:r w:rsidRPr="00AE3679">
            <w:rPr>
              <w:rStyle w:val="PlaceholderText"/>
            </w:rPr>
            <w:t>Click or tap here to enter text.</w:t>
          </w:r>
        </w:p>
      </w:docPartBody>
    </w:docPart>
    <w:docPart>
      <w:docPartPr>
        <w:name w:val="BF61D87907184FE1B227D757C4789C9D"/>
        <w:category>
          <w:name w:val="General"/>
          <w:gallery w:val="placeholder"/>
        </w:category>
        <w:types>
          <w:type w:val="bbPlcHdr"/>
        </w:types>
        <w:behaviors>
          <w:behavior w:val="content"/>
        </w:behaviors>
        <w:guid w:val="{65E02B29-BDEB-492D-BDC0-9448C5CBB0C0}"/>
      </w:docPartPr>
      <w:docPartBody>
        <w:p w:rsidR="00925C90" w:rsidP="002559C3">
          <w:pPr>
            <w:pStyle w:val="BF61D87907184FE1B227D757C4789C9D"/>
          </w:pPr>
          <w:r w:rsidRPr="002748DA">
            <w:rPr>
              <w:rStyle w:val="PlaceholderText"/>
            </w:rPr>
            <w:t>Click or tap here to enter text.</w:t>
          </w:r>
        </w:p>
      </w:docPartBody>
    </w:docPart>
    <w:docPart>
      <w:docPartPr>
        <w:name w:val="02F0178B74B147B0B2C5ACA6D1E04971"/>
        <w:category>
          <w:name w:val="General"/>
          <w:gallery w:val="placeholder"/>
        </w:category>
        <w:types>
          <w:type w:val="bbPlcHdr"/>
        </w:types>
        <w:behaviors>
          <w:behavior w:val="content"/>
        </w:behaviors>
        <w:guid w:val="{B41C7BAD-2BBC-4CBE-8445-BA02CCB21302}"/>
      </w:docPartPr>
      <w:docPartBody>
        <w:p w:rsidR="00925C90" w:rsidP="002559C3">
          <w:pPr>
            <w:pStyle w:val="02F0178B74B147B0B2C5ACA6D1E04971"/>
          </w:pPr>
          <w:r w:rsidRPr="00AE3679">
            <w:rPr>
              <w:rStyle w:val="PlaceholderText"/>
            </w:rPr>
            <w:t>Click or tap here to enter text.</w:t>
          </w:r>
        </w:p>
      </w:docPartBody>
    </w:docPart>
    <w:docPart>
      <w:docPartPr>
        <w:name w:val="652BCB46BDC4411BBFDDD91434161946"/>
        <w:category>
          <w:name w:val="General"/>
          <w:gallery w:val="placeholder"/>
        </w:category>
        <w:types>
          <w:type w:val="bbPlcHdr"/>
        </w:types>
        <w:behaviors>
          <w:behavior w:val="content"/>
        </w:behaviors>
        <w:guid w:val="{894635A3-73B3-4E1A-AD86-ABE270FC4C5C}"/>
      </w:docPartPr>
      <w:docPartBody>
        <w:p w:rsidR="00925C90" w:rsidP="002559C3">
          <w:pPr>
            <w:pStyle w:val="652BCB46BDC4411BBFDDD91434161946"/>
          </w:pPr>
          <w:r w:rsidRPr="00AE3679">
            <w:rPr>
              <w:rStyle w:val="PlaceholderText"/>
            </w:rPr>
            <w:t>Click or tap here to enter text.</w:t>
          </w:r>
        </w:p>
      </w:docPartBody>
    </w:docPart>
    <w:docPart>
      <w:docPartPr>
        <w:name w:val="52537C0218B84ADD88C2F9907B6D77B7"/>
        <w:category>
          <w:name w:val="General"/>
          <w:gallery w:val="placeholder"/>
        </w:category>
        <w:types>
          <w:type w:val="bbPlcHdr"/>
        </w:types>
        <w:behaviors>
          <w:behavior w:val="content"/>
        </w:behaviors>
        <w:guid w:val="{55EA4A21-84E8-4FE7-9B9E-5FFD48E60D25}"/>
      </w:docPartPr>
      <w:docPartBody>
        <w:p w:rsidR="00925C90" w:rsidP="002559C3">
          <w:pPr>
            <w:pStyle w:val="52537C0218B84ADD88C2F9907B6D77B7"/>
          </w:pPr>
          <w:r w:rsidRPr="00AE3679">
            <w:rPr>
              <w:rStyle w:val="PlaceholderText"/>
            </w:rPr>
            <w:t>Click or tap here to enter text.</w:t>
          </w:r>
        </w:p>
      </w:docPartBody>
    </w:docPart>
    <w:docPart>
      <w:docPartPr>
        <w:name w:val="EED1E57EB5F4411F8B77FB677FB72290"/>
        <w:category>
          <w:name w:val="General"/>
          <w:gallery w:val="placeholder"/>
        </w:category>
        <w:types>
          <w:type w:val="bbPlcHdr"/>
        </w:types>
        <w:behaviors>
          <w:behavior w:val="content"/>
        </w:behaviors>
        <w:guid w:val="{E5813032-A2C2-4034-90AD-18EDFB5239AF}"/>
      </w:docPartPr>
      <w:docPartBody>
        <w:p w:rsidR="00925C90" w:rsidP="002559C3">
          <w:pPr>
            <w:pStyle w:val="EED1E57EB5F4411F8B77FB677FB72290"/>
          </w:pPr>
          <w:r w:rsidRPr="00AE3679">
            <w:rPr>
              <w:rStyle w:val="PlaceholderText"/>
            </w:rPr>
            <w:t>Click or tap here to enter text.</w:t>
          </w:r>
        </w:p>
      </w:docPartBody>
    </w:docPart>
    <w:docPart>
      <w:docPartPr>
        <w:name w:val="D54114E147B646F6B719DE97DF14E971"/>
        <w:category>
          <w:name w:val="General"/>
          <w:gallery w:val="placeholder"/>
        </w:category>
        <w:types>
          <w:type w:val="bbPlcHdr"/>
        </w:types>
        <w:behaviors>
          <w:behavior w:val="content"/>
        </w:behaviors>
        <w:guid w:val="{3D465B39-AF2A-4301-B547-96B3AA8EA30D}"/>
      </w:docPartPr>
      <w:docPartBody>
        <w:p w:rsidR="00925C90" w:rsidP="002559C3">
          <w:pPr>
            <w:pStyle w:val="D54114E147B646F6B719DE97DF14E971"/>
          </w:pPr>
          <w:r w:rsidRPr="00AE3679">
            <w:rPr>
              <w:rStyle w:val="PlaceholderText"/>
            </w:rPr>
            <w:t>Click or tap here to enter text.</w:t>
          </w:r>
        </w:p>
      </w:docPartBody>
    </w:docPart>
    <w:docPart>
      <w:docPartPr>
        <w:name w:val="0E7F358509B94E9C9743FD9F6A4A9ADE"/>
        <w:category>
          <w:name w:val="General"/>
          <w:gallery w:val="placeholder"/>
        </w:category>
        <w:types>
          <w:type w:val="bbPlcHdr"/>
        </w:types>
        <w:behaviors>
          <w:behavior w:val="content"/>
        </w:behaviors>
        <w:guid w:val="{42AC111F-7030-4FB3-9835-4D850035AAE7}"/>
      </w:docPartPr>
      <w:docPartBody>
        <w:p w:rsidR="00925C90" w:rsidP="002559C3">
          <w:pPr>
            <w:pStyle w:val="0E7F358509B94E9C9743FD9F6A4A9ADE"/>
          </w:pPr>
          <w:r w:rsidRPr="00AE3679">
            <w:rPr>
              <w:rStyle w:val="PlaceholderText"/>
            </w:rPr>
            <w:t>Click or tap here to enter text.</w:t>
          </w:r>
        </w:p>
      </w:docPartBody>
    </w:docPart>
    <w:docPart>
      <w:docPartPr>
        <w:name w:val="A22E8E96A6CF4596B3C2393DA45F75A7"/>
        <w:category>
          <w:name w:val="General"/>
          <w:gallery w:val="placeholder"/>
        </w:category>
        <w:types>
          <w:type w:val="bbPlcHdr"/>
        </w:types>
        <w:behaviors>
          <w:behavior w:val="content"/>
        </w:behaviors>
        <w:guid w:val="{7A32F7CA-30D1-41CB-9227-A889A32AA492}"/>
      </w:docPartPr>
      <w:docPartBody>
        <w:p w:rsidR="00925C90" w:rsidP="002559C3">
          <w:pPr>
            <w:pStyle w:val="A22E8E96A6CF4596B3C2393DA45F75A7"/>
          </w:pPr>
          <w:r w:rsidRPr="00AE3679">
            <w:rPr>
              <w:rStyle w:val="PlaceholderText"/>
            </w:rPr>
            <w:t>Click or tap here to enter text.</w:t>
          </w:r>
        </w:p>
      </w:docPartBody>
    </w:docPart>
    <w:docPart>
      <w:docPartPr>
        <w:name w:val="3602B3C949954B57B1BB2E4E69E903DB"/>
        <w:category>
          <w:name w:val="General"/>
          <w:gallery w:val="placeholder"/>
        </w:category>
        <w:types>
          <w:type w:val="bbPlcHdr"/>
        </w:types>
        <w:behaviors>
          <w:behavior w:val="content"/>
        </w:behaviors>
        <w:guid w:val="{80C1FD4A-8561-4D78-AEB3-4515B04CBD3B}"/>
      </w:docPartPr>
      <w:docPartBody>
        <w:p w:rsidR="00925C90" w:rsidP="002559C3">
          <w:pPr>
            <w:pStyle w:val="3602B3C949954B57B1BB2E4E69E903DB"/>
          </w:pPr>
          <w:r w:rsidRPr="00AE3679">
            <w:rPr>
              <w:rStyle w:val="PlaceholderText"/>
            </w:rPr>
            <w:t>Click or tap here to enter text.</w:t>
          </w:r>
        </w:p>
      </w:docPartBody>
    </w:docPart>
    <w:docPart>
      <w:docPartPr>
        <w:name w:val="CE3A5A9350F14397836B935B3E00A855"/>
        <w:category>
          <w:name w:val="General"/>
          <w:gallery w:val="placeholder"/>
        </w:category>
        <w:types>
          <w:type w:val="bbPlcHdr"/>
        </w:types>
        <w:behaviors>
          <w:behavior w:val="content"/>
        </w:behaviors>
        <w:guid w:val="{9B58F832-5506-4217-A5B1-6FE0133F548D}"/>
      </w:docPartPr>
      <w:docPartBody>
        <w:p w:rsidR="00925C90" w:rsidP="002559C3">
          <w:pPr>
            <w:pStyle w:val="CE3A5A9350F14397836B935B3E00A855"/>
          </w:pPr>
          <w:r w:rsidRPr="00AE3679">
            <w:rPr>
              <w:rStyle w:val="PlaceholderText"/>
            </w:rPr>
            <w:t>Click or tap here to enter text.</w:t>
          </w:r>
        </w:p>
      </w:docPartBody>
    </w:docPart>
    <w:docPart>
      <w:docPartPr>
        <w:name w:val="5B3CB616BD5C4060899D05B0EA10EA76"/>
        <w:category>
          <w:name w:val="General"/>
          <w:gallery w:val="placeholder"/>
        </w:category>
        <w:types>
          <w:type w:val="bbPlcHdr"/>
        </w:types>
        <w:behaviors>
          <w:behavior w:val="content"/>
        </w:behaviors>
        <w:guid w:val="{8CD6DFA2-8399-43FB-BCEF-D98678555811}"/>
      </w:docPartPr>
      <w:docPartBody>
        <w:p w:rsidR="00925C90" w:rsidP="002559C3">
          <w:pPr>
            <w:pStyle w:val="5B3CB616BD5C4060899D05B0EA10EA76"/>
          </w:pPr>
          <w:r w:rsidRPr="00AE3679">
            <w:rPr>
              <w:rStyle w:val="PlaceholderText"/>
            </w:rPr>
            <w:t>Click or tap here to enter text.</w:t>
          </w:r>
        </w:p>
      </w:docPartBody>
    </w:docPart>
    <w:docPart>
      <w:docPartPr>
        <w:name w:val="A7E923E040744DE3A57E171AD0BBD7EC"/>
        <w:category>
          <w:name w:val="General"/>
          <w:gallery w:val="placeholder"/>
        </w:category>
        <w:types>
          <w:type w:val="bbPlcHdr"/>
        </w:types>
        <w:behaviors>
          <w:behavior w:val="content"/>
        </w:behaviors>
        <w:guid w:val="{3A43A097-426D-4258-B4E6-5147EFEED41C}"/>
      </w:docPartPr>
      <w:docPartBody>
        <w:p w:rsidR="00925C90" w:rsidP="002559C3">
          <w:pPr>
            <w:pStyle w:val="A7E923E040744DE3A57E171AD0BBD7EC"/>
          </w:pPr>
          <w:r w:rsidRPr="00AE3679">
            <w:rPr>
              <w:rStyle w:val="PlaceholderText"/>
            </w:rPr>
            <w:t>Click or tap here to enter text.</w:t>
          </w:r>
        </w:p>
      </w:docPartBody>
    </w:docPart>
    <w:docPart>
      <w:docPartPr>
        <w:name w:val="FF2441CC784A4371BCB686B1FEF48043"/>
        <w:category>
          <w:name w:val="General"/>
          <w:gallery w:val="placeholder"/>
        </w:category>
        <w:types>
          <w:type w:val="bbPlcHdr"/>
        </w:types>
        <w:behaviors>
          <w:behavior w:val="content"/>
        </w:behaviors>
        <w:guid w:val="{A1EF7EAB-C2A3-4568-B489-F84C4D5234B9}"/>
      </w:docPartPr>
      <w:docPartBody>
        <w:p w:rsidR="00925C90" w:rsidP="002559C3">
          <w:pPr>
            <w:pStyle w:val="FF2441CC784A4371BCB686B1FEF48043"/>
          </w:pPr>
          <w:r w:rsidRPr="00AE3679">
            <w:rPr>
              <w:rStyle w:val="PlaceholderText"/>
            </w:rPr>
            <w:t>Click or tap here to enter text.</w:t>
          </w:r>
        </w:p>
      </w:docPartBody>
    </w:docPart>
    <w:docPart>
      <w:docPartPr>
        <w:name w:val="57DA7C8816D547C78455F9A005A7A977"/>
        <w:category>
          <w:name w:val="General"/>
          <w:gallery w:val="placeholder"/>
        </w:category>
        <w:types>
          <w:type w:val="bbPlcHdr"/>
        </w:types>
        <w:behaviors>
          <w:behavior w:val="content"/>
        </w:behaviors>
        <w:guid w:val="{D0ABC503-F1BC-40E8-AE6F-44D307928DE9}"/>
      </w:docPartPr>
      <w:docPartBody>
        <w:p w:rsidR="00925C90" w:rsidP="002559C3">
          <w:pPr>
            <w:pStyle w:val="57DA7C8816D547C78455F9A005A7A977"/>
          </w:pPr>
          <w:r w:rsidRPr="00AE3679">
            <w:rPr>
              <w:rStyle w:val="PlaceholderText"/>
            </w:rPr>
            <w:t>Click or tap here to enter text.</w:t>
          </w:r>
        </w:p>
      </w:docPartBody>
    </w:docPart>
    <w:docPart>
      <w:docPartPr>
        <w:name w:val="2E715D5BBC5B4493A92E527488954AF7"/>
        <w:category>
          <w:name w:val="General"/>
          <w:gallery w:val="placeholder"/>
        </w:category>
        <w:types>
          <w:type w:val="bbPlcHdr"/>
        </w:types>
        <w:behaviors>
          <w:behavior w:val="content"/>
        </w:behaviors>
        <w:guid w:val="{6D19544B-7479-4FEA-9A4B-9310908F1A4A}"/>
      </w:docPartPr>
      <w:docPartBody>
        <w:p w:rsidR="00925C90" w:rsidP="002559C3">
          <w:pPr>
            <w:pStyle w:val="2E715D5BBC5B4493A92E527488954AF7"/>
          </w:pPr>
          <w:r w:rsidRPr="002748DA">
            <w:rPr>
              <w:rStyle w:val="PlaceholderText"/>
            </w:rPr>
            <w:t>Click or tap here to enter text.</w:t>
          </w:r>
        </w:p>
      </w:docPartBody>
    </w:docPart>
    <w:docPart>
      <w:docPartPr>
        <w:name w:val="064D803EA458411EBC361C42CD3176A9"/>
        <w:category>
          <w:name w:val="General"/>
          <w:gallery w:val="placeholder"/>
        </w:category>
        <w:types>
          <w:type w:val="bbPlcHdr"/>
        </w:types>
        <w:behaviors>
          <w:behavior w:val="content"/>
        </w:behaviors>
        <w:guid w:val="{9599EAEC-07C6-4FC6-8ED4-2684468B0D4D}"/>
      </w:docPartPr>
      <w:docPartBody>
        <w:p w:rsidR="00925C90" w:rsidP="002559C3">
          <w:pPr>
            <w:pStyle w:val="064D803EA458411EBC361C42CD3176A9"/>
          </w:pPr>
          <w:r w:rsidRPr="00AE3679">
            <w:rPr>
              <w:rStyle w:val="PlaceholderText"/>
            </w:rPr>
            <w:t>Click or tap here to enter text.</w:t>
          </w:r>
        </w:p>
      </w:docPartBody>
    </w:docPart>
    <w:docPart>
      <w:docPartPr>
        <w:name w:val="0C12ACB417224EC3A4159249A90F7B96"/>
        <w:category>
          <w:name w:val="General"/>
          <w:gallery w:val="placeholder"/>
        </w:category>
        <w:types>
          <w:type w:val="bbPlcHdr"/>
        </w:types>
        <w:behaviors>
          <w:behavior w:val="content"/>
        </w:behaviors>
        <w:guid w:val="{2D3BEF0A-49FF-469E-8C2E-519B4756A4F9}"/>
      </w:docPartPr>
      <w:docPartBody>
        <w:p w:rsidR="00925C90" w:rsidP="002559C3">
          <w:pPr>
            <w:pStyle w:val="0C12ACB417224EC3A4159249A90F7B96"/>
          </w:pPr>
          <w:r w:rsidRPr="00AE3679">
            <w:rPr>
              <w:rStyle w:val="PlaceholderText"/>
            </w:rPr>
            <w:t>Click or tap here to enter text.</w:t>
          </w:r>
        </w:p>
      </w:docPartBody>
    </w:docPart>
    <w:docPart>
      <w:docPartPr>
        <w:name w:val="6248579B0F1742F9B7E6369CA82AB2D8"/>
        <w:category>
          <w:name w:val="General"/>
          <w:gallery w:val="placeholder"/>
        </w:category>
        <w:types>
          <w:type w:val="bbPlcHdr"/>
        </w:types>
        <w:behaviors>
          <w:behavior w:val="content"/>
        </w:behaviors>
        <w:guid w:val="{73C204DF-0974-4A7E-9586-675848D090F4}"/>
      </w:docPartPr>
      <w:docPartBody>
        <w:p w:rsidR="00925C90" w:rsidP="002559C3">
          <w:pPr>
            <w:pStyle w:val="6248579B0F1742F9B7E6369CA82AB2D8"/>
          </w:pPr>
          <w:r w:rsidRPr="00AE3679">
            <w:rPr>
              <w:rStyle w:val="PlaceholderText"/>
            </w:rPr>
            <w:t>Click or tap here to enter text.</w:t>
          </w:r>
        </w:p>
      </w:docPartBody>
    </w:docPart>
    <w:docPart>
      <w:docPartPr>
        <w:name w:val="E2102EDC7EDB4F00B63CD6CE9052C35E"/>
        <w:category>
          <w:name w:val="General"/>
          <w:gallery w:val="placeholder"/>
        </w:category>
        <w:types>
          <w:type w:val="bbPlcHdr"/>
        </w:types>
        <w:behaviors>
          <w:behavior w:val="content"/>
        </w:behaviors>
        <w:guid w:val="{16F6B77A-0D18-4BF2-85CC-825C7546CE1A}"/>
      </w:docPartPr>
      <w:docPartBody>
        <w:p w:rsidR="00925C90" w:rsidP="002559C3">
          <w:pPr>
            <w:pStyle w:val="E2102EDC7EDB4F00B63CD6CE9052C35E"/>
          </w:pPr>
          <w:r w:rsidRPr="00AE3679">
            <w:rPr>
              <w:rStyle w:val="PlaceholderText"/>
            </w:rPr>
            <w:t>Click or tap here to enter text.</w:t>
          </w:r>
        </w:p>
      </w:docPartBody>
    </w:docPart>
    <w:docPart>
      <w:docPartPr>
        <w:name w:val="8E4BBBBEF4814295A2A6DD097C4B59A5"/>
        <w:category>
          <w:name w:val="General"/>
          <w:gallery w:val="placeholder"/>
        </w:category>
        <w:types>
          <w:type w:val="bbPlcHdr"/>
        </w:types>
        <w:behaviors>
          <w:behavior w:val="content"/>
        </w:behaviors>
        <w:guid w:val="{647CDB96-FE10-490E-ACF0-8CCDB997C31A}"/>
      </w:docPartPr>
      <w:docPartBody>
        <w:p w:rsidR="00925C90" w:rsidP="002559C3">
          <w:pPr>
            <w:pStyle w:val="8E4BBBBEF4814295A2A6DD097C4B59A5"/>
          </w:pPr>
          <w:r w:rsidRPr="00AE3679">
            <w:rPr>
              <w:rStyle w:val="PlaceholderText"/>
            </w:rPr>
            <w:t>Click or tap here to enter text.</w:t>
          </w:r>
        </w:p>
      </w:docPartBody>
    </w:docPart>
    <w:docPart>
      <w:docPartPr>
        <w:name w:val="13C5D64B24BB49F39811E5727F555323"/>
        <w:category>
          <w:name w:val="General"/>
          <w:gallery w:val="placeholder"/>
        </w:category>
        <w:types>
          <w:type w:val="bbPlcHdr"/>
        </w:types>
        <w:behaviors>
          <w:behavior w:val="content"/>
        </w:behaviors>
        <w:guid w:val="{0B6C22EB-2774-4AE2-8C1D-696152E9DF38}"/>
      </w:docPartPr>
      <w:docPartBody>
        <w:p w:rsidR="00925C90" w:rsidP="002559C3">
          <w:pPr>
            <w:pStyle w:val="13C5D64B24BB49F39811E5727F555323"/>
          </w:pPr>
          <w:r w:rsidRPr="00AE3679">
            <w:rPr>
              <w:rStyle w:val="PlaceholderText"/>
            </w:rPr>
            <w:t>Click or tap here to enter text.</w:t>
          </w:r>
        </w:p>
      </w:docPartBody>
    </w:docPart>
    <w:docPart>
      <w:docPartPr>
        <w:name w:val="D28B4A4152C44E5FA7FA5BBF7DA0ED21"/>
        <w:category>
          <w:name w:val="General"/>
          <w:gallery w:val="placeholder"/>
        </w:category>
        <w:types>
          <w:type w:val="bbPlcHdr"/>
        </w:types>
        <w:behaviors>
          <w:behavior w:val="content"/>
        </w:behaviors>
        <w:guid w:val="{245F1305-1A5C-47EF-A11A-766C3D46A76D}"/>
      </w:docPartPr>
      <w:docPartBody>
        <w:p w:rsidR="00925C90" w:rsidP="002559C3">
          <w:pPr>
            <w:pStyle w:val="D28B4A4152C44E5FA7FA5BBF7DA0ED21"/>
          </w:pPr>
          <w:r w:rsidRPr="00AE3679">
            <w:rPr>
              <w:rStyle w:val="PlaceholderText"/>
            </w:rPr>
            <w:t>Click or tap here to enter text.</w:t>
          </w:r>
        </w:p>
      </w:docPartBody>
    </w:docPart>
    <w:docPart>
      <w:docPartPr>
        <w:name w:val="376973DA5CFE4D9EBB339029F88226DF"/>
        <w:category>
          <w:name w:val="General"/>
          <w:gallery w:val="placeholder"/>
        </w:category>
        <w:types>
          <w:type w:val="bbPlcHdr"/>
        </w:types>
        <w:behaviors>
          <w:behavior w:val="content"/>
        </w:behaviors>
        <w:guid w:val="{C8B81EC5-B806-45C8-89D2-1650E51632E1}"/>
      </w:docPartPr>
      <w:docPartBody>
        <w:p w:rsidR="00925C90" w:rsidP="002559C3">
          <w:pPr>
            <w:pStyle w:val="376973DA5CFE4D9EBB339029F88226DF"/>
          </w:pPr>
          <w:r w:rsidRPr="00AE3679">
            <w:rPr>
              <w:rStyle w:val="PlaceholderText"/>
            </w:rPr>
            <w:t>Click or tap here to enter text.</w:t>
          </w:r>
        </w:p>
      </w:docPartBody>
    </w:docPart>
    <w:docPart>
      <w:docPartPr>
        <w:name w:val="948B4696981940FBA4A3CDF7ABBC6A17"/>
        <w:category>
          <w:name w:val="General"/>
          <w:gallery w:val="placeholder"/>
        </w:category>
        <w:types>
          <w:type w:val="bbPlcHdr"/>
        </w:types>
        <w:behaviors>
          <w:behavior w:val="content"/>
        </w:behaviors>
        <w:guid w:val="{D99E00AC-9B70-4814-8213-BFFD091359AF}"/>
      </w:docPartPr>
      <w:docPartBody>
        <w:p w:rsidR="00925C90" w:rsidP="002559C3">
          <w:pPr>
            <w:pStyle w:val="948B4696981940FBA4A3CDF7ABBC6A17"/>
          </w:pPr>
          <w:r w:rsidRPr="00AE3679">
            <w:rPr>
              <w:rStyle w:val="PlaceholderText"/>
            </w:rPr>
            <w:t>Click or tap here to enter text.</w:t>
          </w:r>
        </w:p>
      </w:docPartBody>
    </w:docPart>
    <w:docPart>
      <w:docPartPr>
        <w:name w:val="BFEF660E5499457B8F9FC6D5B2F61C76"/>
        <w:category>
          <w:name w:val="General"/>
          <w:gallery w:val="placeholder"/>
        </w:category>
        <w:types>
          <w:type w:val="bbPlcHdr"/>
        </w:types>
        <w:behaviors>
          <w:behavior w:val="content"/>
        </w:behaviors>
        <w:guid w:val="{66B00FA9-FA74-4E30-AC25-1C70509C08E2}"/>
      </w:docPartPr>
      <w:docPartBody>
        <w:p w:rsidR="00925C90" w:rsidP="002559C3">
          <w:pPr>
            <w:pStyle w:val="BFEF660E5499457B8F9FC6D5B2F61C76"/>
          </w:pPr>
          <w:r w:rsidRPr="00AE3679">
            <w:rPr>
              <w:rStyle w:val="PlaceholderText"/>
            </w:rPr>
            <w:t>Click or tap here to enter text.</w:t>
          </w:r>
        </w:p>
      </w:docPartBody>
    </w:docPart>
    <w:docPart>
      <w:docPartPr>
        <w:name w:val="260975163E0045AF9DCF52F1AC8EBEFE"/>
        <w:category>
          <w:name w:val="General"/>
          <w:gallery w:val="placeholder"/>
        </w:category>
        <w:types>
          <w:type w:val="bbPlcHdr"/>
        </w:types>
        <w:behaviors>
          <w:behavior w:val="content"/>
        </w:behaviors>
        <w:guid w:val="{5F1A1572-B5BE-42E4-8900-9A3DEFABFC3D}"/>
      </w:docPartPr>
      <w:docPartBody>
        <w:p w:rsidR="00925C90" w:rsidP="002559C3">
          <w:pPr>
            <w:pStyle w:val="260975163E0045AF9DCF52F1AC8EBEFE"/>
          </w:pPr>
          <w:r w:rsidRPr="00AE3679">
            <w:rPr>
              <w:rStyle w:val="PlaceholderText"/>
            </w:rPr>
            <w:t>Click or tap here to enter text.</w:t>
          </w:r>
        </w:p>
      </w:docPartBody>
    </w:docPart>
    <w:docPart>
      <w:docPartPr>
        <w:name w:val="CF8C953BAB4249E88534248B3F5BB2D1"/>
        <w:category>
          <w:name w:val="General"/>
          <w:gallery w:val="placeholder"/>
        </w:category>
        <w:types>
          <w:type w:val="bbPlcHdr"/>
        </w:types>
        <w:behaviors>
          <w:behavior w:val="content"/>
        </w:behaviors>
        <w:guid w:val="{D5D47C6F-CBA1-4B4A-B45D-E23C84A14C4B}"/>
      </w:docPartPr>
      <w:docPartBody>
        <w:p w:rsidR="00925C90" w:rsidP="002559C3">
          <w:pPr>
            <w:pStyle w:val="CF8C953BAB4249E88534248B3F5BB2D1"/>
          </w:pPr>
          <w:r w:rsidRPr="00AE3679">
            <w:rPr>
              <w:rStyle w:val="PlaceholderText"/>
            </w:rPr>
            <w:t>Click or tap here to enter text.</w:t>
          </w:r>
        </w:p>
      </w:docPartBody>
    </w:docPart>
    <w:docPart>
      <w:docPartPr>
        <w:name w:val="0D6B21E5C05C48BFB77CD2C3AB4F09EA"/>
        <w:category>
          <w:name w:val="General"/>
          <w:gallery w:val="placeholder"/>
        </w:category>
        <w:types>
          <w:type w:val="bbPlcHdr"/>
        </w:types>
        <w:behaviors>
          <w:behavior w:val="content"/>
        </w:behaviors>
        <w:guid w:val="{4B13F83C-00AD-46CA-8B38-A6FABB32B5AE}"/>
      </w:docPartPr>
      <w:docPartBody>
        <w:p w:rsidR="00925C90" w:rsidP="002559C3">
          <w:pPr>
            <w:pStyle w:val="0D6B21E5C05C48BFB77CD2C3AB4F09EA"/>
          </w:pPr>
          <w:r w:rsidRPr="00AE3679">
            <w:rPr>
              <w:rStyle w:val="PlaceholderText"/>
            </w:rPr>
            <w:t>Click or tap here to enter text.</w:t>
          </w:r>
        </w:p>
      </w:docPartBody>
    </w:docPart>
    <w:docPart>
      <w:docPartPr>
        <w:name w:val="F4697CFDE636477A8E4C5F3E134E66A8"/>
        <w:category>
          <w:name w:val="General"/>
          <w:gallery w:val="placeholder"/>
        </w:category>
        <w:types>
          <w:type w:val="bbPlcHdr"/>
        </w:types>
        <w:behaviors>
          <w:behavior w:val="content"/>
        </w:behaviors>
        <w:guid w:val="{C61B5EAE-67C8-4E0A-9AB0-FB16B6222F72}"/>
      </w:docPartPr>
      <w:docPartBody>
        <w:p w:rsidR="00925C90" w:rsidP="002559C3">
          <w:pPr>
            <w:pStyle w:val="F4697CFDE636477A8E4C5F3E134E66A8"/>
          </w:pPr>
          <w:r w:rsidRPr="00AE3679">
            <w:rPr>
              <w:rStyle w:val="PlaceholderText"/>
            </w:rPr>
            <w:t>Click or tap here to enter text.</w:t>
          </w:r>
        </w:p>
      </w:docPartBody>
    </w:docPart>
    <w:docPart>
      <w:docPartPr>
        <w:name w:val="27C1442381F0446EB592570A6730458D"/>
        <w:category>
          <w:name w:val="General"/>
          <w:gallery w:val="placeholder"/>
        </w:category>
        <w:types>
          <w:type w:val="bbPlcHdr"/>
        </w:types>
        <w:behaviors>
          <w:behavior w:val="content"/>
        </w:behaviors>
        <w:guid w:val="{B52C190F-2D52-405C-9FF8-B615B29E29B5}"/>
      </w:docPartPr>
      <w:docPartBody>
        <w:p w:rsidR="00925C90" w:rsidP="002559C3">
          <w:pPr>
            <w:pStyle w:val="27C1442381F0446EB592570A6730458D"/>
          </w:pPr>
          <w:r w:rsidRPr="00AE3679">
            <w:rPr>
              <w:rStyle w:val="PlaceholderText"/>
            </w:rPr>
            <w:t>Click or tap here to enter text.</w:t>
          </w:r>
        </w:p>
      </w:docPartBody>
    </w:docPart>
    <w:docPart>
      <w:docPartPr>
        <w:name w:val="542BFBED80FA487F93170D7F2BDECA76"/>
        <w:category>
          <w:name w:val="General"/>
          <w:gallery w:val="placeholder"/>
        </w:category>
        <w:types>
          <w:type w:val="bbPlcHdr"/>
        </w:types>
        <w:behaviors>
          <w:behavior w:val="content"/>
        </w:behaviors>
        <w:guid w:val="{7C54C73E-41CE-417F-AFC3-DA91B87C41AC}"/>
      </w:docPartPr>
      <w:docPartBody>
        <w:p w:rsidR="00925C90" w:rsidP="002559C3">
          <w:pPr>
            <w:pStyle w:val="542BFBED80FA487F93170D7F2BDECA76"/>
          </w:pPr>
          <w:r w:rsidRPr="00AE3679">
            <w:rPr>
              <w:rStyle w:val="PlaceholderText"/>
            </w:rPr>
            <w:t>Click or tap here to enter text.</w:t>
          </w:r>
        </w:p>
      </w:docPartBody>
    </w:docPart>
    <w:docPart>
      <w:docPartPr>
        <w:name w:val="D9AF189150BB4E4982D26CF969CED1BF"/>
        <w:category>
          <w:name w:val="General"/>
          <w:gallery w:val="placeholder"/>
        </w:category>
        <w:types>
          <w:type w:val="bbPlcHdr"/>
        </w:types>
        <w:behaviors>
          <w:behavior w:val="content"/>
        </w:behaviors>
        <w:guid w:val="{DD3FBDB6-DD46-4DF5-BFE2-94B9C93A035B}"/>
      </w:docPartPr>
      <w:docPartBody>
        <w:p w:rsidR="00925C90" w:rsidP="002559C3">
          <w:pPr>
            <w:pStyle w:val="D9AF189150BB4E4982D26CF969CED1BF"/>
          </w:pPr>
          <w:r w:rsidRPr="00AE3679">
            <w:rPr>
              <w:rStyle w:val="PlaceholderText"/>
            </w:rPr>
            <w:t>Click or tap here to enter text.</w:t>
          </w:r>
        </w:p>
      </w:docPartBody>
    </w:docPart>
    <w:docPart>
      <w:docPartPr>
        <w:name w:val="0062C88F9E3D43BB97AF7D77C913FBBC"/>
        <w:category>
          <w:name w:val="General"/>
          <w:gallery w:val="placeholder"/>
        </w:category>
        <w:types>
          <w:type w:val="bbPlcHdr"/>
        </w:types>
        <w:behaviors>
          <w:behavior w:val="content"/>
        </w:behaviors>
        <w:guid w:val="{F1BBD693-28C7-41E0-922D-CCE5FAF894C6}"/>
      </w:docPartPr>
      <w:docPartBody>
        <w:p w:rsidR="00925C90" w:rsidP="002559C3">
          <w:pPr>
            <w:pStyle w:val="0062C88F9E3D43BB97AF7D77C913FBBC"/>
          </w:pPr>
          <w:r w:rsidRPr="00AE3679">
            <w:rPr>
              <w:rStyle w:val="PlaceholderText"/>
            </w:rPr>
            <w:t>Click or tap here to enter text.</w:t>
          </w:r>
        </w:p>
      </w:docPartBody>
    </w:docPart>
    <w:docPart>
      <w:docPartPr>
        <w:name w:val="F02088CFA2514F9588B228B4F2F72223"/>
        <w:category>
          <w:name w:val="General"/>
          <w:gallery w:val="placeholder"/>
        </w:category>
        <w:types>
          <w:type w:val="bbPlcHdr"/>
        </w:types>
        <w:behaviors>
          <w:behavior w:val="content"/>
        </w:behaviors>
        <w:guid w:val="{51D6F08A-7C3A-4D72-AE13-1DCE300ABB92}"/>
      </w:docPartPr>
      <w:docPartBody>
        <w:p w:rsidR="00925C90" w:rsidP="002559C3">
          <w:pPr>
            <w:pStyle w:val="F02088CFA2514F9588B228B4F2F72223"/>
          </w:pPr>
          <w:r w:rsidRPr="00AE3679">
            <w:rPr>
              <w:rStyle w:val="PlaceholderText"/>
            </w:rPr>
            <w:t>Click or tap here to enter text.</w:t>
          </w:r>
        </w:p>
      </w:docPartBody>
    </w:docPart>
    <w:docPart>
      <w:docPartPr>
        <w:name w:val="951A489D08F14B379B857782D80987E4"/>
        <w:category>
          <w:name w:val="General"/>
          <w:gallery w:val="placeholder"/>
        </w:category>
        <w:types>
          <w:type w:val="bbPlcHdr"/>
        </w:types>
        <w:behaviors>
          <w:behavior w:val="content"/>
        </w:behaviors>
        <w:guid w:val="{725282E6-29AF-49CC-A0AE-5628908D444D}"/>
      </w:docPartPr>
      <w:docPartBody>
        <w:p w:rsidR="00925C90" w:rsidP="002559C3">
          <w:pPr>
            <w:pStyle w:val="951A489D08F14B379B857782D80987E4"/>
          </w:pPr>
          <w:r w:rsidRPr="00AE3679">
            <w:rPr>
              <w:rStyle w:val="PlaceholderText"/>
            </w:rPr>
            <w:t>Click or tap here to enter text.</w:t>
          </w:r>
        </w:p>
      </w:docPartBody>
    </w:docPart>
    <w:docPart>
      <w:docPartPr>
        <w:name w:val="16B694731B8E41EBBA5751D2BA339635"/>
        <w:category>
          <w:name w:val="General"/>
          <w:gallery w:val="placeholder"/>
        </w:category>
        <w:types>
          <w:type w:val="bbPlcHdr"/>
        </w:types>
        <w:behaviors>
          <w:behavior w:val="content"/>
        </w:behaviors>
        <w:guid w:val="{603536E5-2557-432C-BCA6-ED585020482E}"/>
      </w:docPartPr>
      <w:docPartBody>
        <w:p w:rsidR="00925C90" w:rsidP="002559C3">
          <w:pPr>
            <w:pStyle w:val="16B694731B8E41EBBA5751D2BA339635"/>
          </w:pPr>
          <w:r w:rsidRPr="00AE3679">
            <w:rPr>
              <w:rStyle w:val="PlaceholderText"/>
            </w:rPr>
            <w:t>Click or tap here to enter text.</w:t>
          </w:r>
        </w:p>
      </w:docPartBody>
    </w:docPart>
    <w:docPart>
      <w:docPartPr>
        <w:name w:val="DA7B16B38E7D4684BCFE4166AAD6CA28"/>
        <w:category>
          <w:name w:val="General"/>
          <w:gallery w:val="placeholder"/>
        </w:category>
        <w:types>
          <w:type w:val="bbPlcHdr"/>
        </w:types>
        <w:behaviors>
          <w:behavior w:val="content"/>
        </w:behaviors>
        <w:guid w:val="{5CDC2690-76CC-46EE-B7F1-C31DAA4C5285}"/>
      </w:docPartPr>
      <w:docPartBody>
        <w:p w:rsidR="00925C90" w:rsidP="002559C3">
          <w:pPr>
            <w:pStyle w:val="DA7B16B38E7D4684BCFE4166AAD6CA28"/>
          </w:pPr>
          <w:r w:rsidRPr="00AE3679">
            <w:rPr>
              <w:rStyle w:val="PlaceholderText"/>
            </w:rPr>
            <w:t>Click or tap here to enter text.</w:t>
          </w:r>
        </w:p>
      </w:docPartBody>
    </w:docPart>
    <w:docPart>
      <w:docPartPr>
        <w:name w:val="A1481C79B5CA4DE1844CB68391AC7462"/>
        <w:category>
          <w:name w:val="General"/>
          <w:gallery w:val="placeholder"/>
        </w:category>
        <w:types>
          <w:type w:val="bbPlcHdr"/>
        </w:types>
        <w:behaviors>
          <w:behavior w:val="content"/>
        </w:behaviors>
        <w:guid w:val="{7337DFC3-B0E5-44EE-BA47-67AD88C7B277}"/>
      </w:docPartPr>
      <w:docPartBody>
        <w:p w:rsidR="00925C90" w:rsidP="002559C3">
          <w:pPr>
            <w:pStyle w:val="A1481C79B5CA4DE1844CB68391AC7462"/>
          </w:pPr>
          <w:r w:rsidRPr="00AE3679">
            <w:rPr>
              <w:rStyle w:val="PlaceholderText"/>
            </w:rPr>
            <w:t>Click or tap here to enter text.</w:t>
          </w:r>
        </w:p>
      </w:docPartBody>
    </w:docPart>
    <w:docPart>
      <w:docPartPr>
        <w:name w:val="564B64D47F7F4898BD26DCB84EF05CD7"/>
        <w:category>
          <w:name w:val="General"/>
          <w:gallery w:val="placeholder"/>
        </w:category>
        <w:types>
          <w:type w:val="bbPlcHdr"/>
        </w:types>
        <w:behaviors>
          <w:behavior w:val="content"/>
        </w:behaviors>
        <w:guid w:val="{FD48D5DB-EA08-4FD9-A25E-9566FDD5CD9D}"/>
      </w:docPartPr>
      <w:docPartBody>
        <w:p w:rsidR="00925C90" w:rsidP="002559C3">
          <w:pPr>
            <w:pStyle w:val="564B64D47F7F4898BD26DCB84EF05CD7"/>
          </w:pPr>
          <w:r w:rsidRPr="00AE3679">
            <w:rPr>
              <w:rStyle w:val="PlaceholderText"/>
            </w:rPr>
            <w:t>Click or tap here to enter text.</w:t>
          </w:r>
        </w:p>
      </w:docPartBody>
    </w:docPart>
    <w:docPart>
      <w:docPartPr>
        <w:name w:val="0C988C83F6704F1AB72BF6BDE989E5DA"/>
        <w:category>
          <w:name w:val="General"/>
          <w:gallery w:val="placeholder"/>
        </w:category>
        <w:types>
          <w:type w:val="bbPlcHdr"/>
        </w:types>
        <w:behaviors>
          <w:behavior w:val="content"/>
        </w:behaviors>
        <w:guid w:val="{AECA2D93-0E76-41B1-A3C6-0C7571904D68}"/>
      </w:docPartPr>
      <w:docPartBody>
        <w:p w:rsidR="00925C90" w:rsidP="002559C3">
          <w:pPr>
            <w:pStyle w:val="0C988C83F6704F1AB72BF6BDE989E5DA"/>
          </w:pPr>
          <w:r w:rsidRPr="00AE3679">
            <w:rPr>
              <w:rStyle w:val="PlaceholderText"/>
            </w:rPr>
            <w:t>Click or tap here to enter text.</w:t>
          </w:r>
        </w:p>
      </w:docPartBody>
    </w:docPart>
    <w:docPart>
      <w:docPartPr>
        <w:name w:val="37F7CB3D13F8415A83B4DEDEBD04D7A7"/>
        <w:category>
          <w:name w:val="General"/>
          <w:gallery w:val="placeholder"/>
        </w:category>
        <w:types>
          <w:type w:val="bbPlcHdr"/>
        </w:types>
        <w:behaviors>
          <w:behavior w:val="content"/>
        </w:behaviors>
        <w:guid w:val="{4CF461B8-0028-4769-81FC-B71BAD97E67C}"/>
      </w:docPartPr>
      <w:docPartBody>
        <w:p w:rsidR="00925C90" w:rsidP="002559C3">
          <w:pPr>
            <w:pStyle w:val="37F7CB3D13F8415A83B4DEDEBD04D7A7"/>
          </w:pPr>
          <w:r w:rsidRPr="00AE3679">
            <w:rPr>
              <w:rStyle w:val="PlaceholderText"/>
            </w:rPr>
            <w:t>Click or tap here to enter text.</w:t>
          </w:r>
        </w:p>
      </w:docPartBody>
    </w:docPart>
    <w:docPart>
      <w:docPartPr>
        <w:name w:val="D1C633E2EBDF4426AB1DB4A5DC8A53D3"/>
        <w:category>
          <w:name w:val="General"/>
          <w:gallery w:val="placeholder"/>
        </w:category>
        <w:types>
          <w:type w:val="bbPlcHdr"/>
        </w:types>
        <w:behaviors>
          <w:behavior w:val="content"/>
        </w:behaviors>
        <w:guid w:val="{E53D740E-A97E-4981-8D23-290D692BB8D3}"/>
      </w:docPartPr>
      <w:docPartBody>
        <w:p w:rsidR="00925C90" w:rsidP="002559C3">
          <w:pPr>
            <w:pStyle w:val="D1C633E2EBDF4426AB1DB4A5DC8A53D3"/>
          </w:pPr>
          <w:r w:rsidRPr="00AE3679">
            <w:rPr>
              <w:rStyle w:val="PlaceholderText"/>
            </w:rPr>
            <w:t>Click or tap here to enter text.</w:t>
          </w:r>
        </w:p>
      </w:docPartBody>
    </w:docPart>
    <w:docPart>
      <w:docPartPr>
        <w:name w:val="D1A201ADABFA4FCEA9D1C3F6ED147F53"/>
        <w:category>
          <w:name w:val="General"/>
          <w:gallery w:val="placeholder"/>
        </w:category>
        <w:types>
          <w:type w:val="bbPlcHdr"/>
        </w:types>
        <w:behaviors>
          <w:behavior w:val="content"/>
        </w:behaviors>
        <w:guid w:val="{B250C954-0700-4231-8165-C2DADAD07474}"/>
      </w:docPartPr>
      <w:docPartBody>
        <w:p w:rsidR="00925C90" w:rsidP="002559C3">
          <w:pPr>
            <w:pStyle w:val="D1A201ADABFA4FCEA9D1C3F6ED147F53"/>
          </w:pPr>
          <w:r w:rsidRPr="00AE3679">
            <w:rPr>
              <w:rStyle w:val="PlaceholderText"/>
            </w:rPr>
            <w:t>Click or tap here to enter text.</w:t>
          </w:r>
        </w:p>
      </w:docPartBody>
    </w:docPart>
    <w:docPart>
      <w:docPartPr>
        <w:name w:val="8652CF14AF324236A559B92586882033"/>
        <w:category>
          <w:name w:val="General"/>
          <w:gallery w:val="placeholder"/>
        </w:category>
        <w:types>
          <w:type w:val="bbPlcHdr"/>
        </w:types>
        <w:behaviors>
          <w:behavior w:val="content"/>
        </w:behaviors>
        <w:guid w:val="{AF579D08-B7C9-4C24-B322-90E45F5BF4EC}"/>
      </w:docPartPr>
      <w:docPartBody>
        <w:p w:rsidR="00925C90" w:rsidP="002559C3">
          <w:pPr>
            <w:pStyle w:val="8652CF14AF324236A559B92586882033"/>
          </w:pPr>
          <w:r w:rsidRPr="00AE3679">
            <w:rPr>
              <w:rStyle w:val="PlaceholderText"/>
            </w:rPr>
            <w:t>Click or tap here to enter text.</w:t>
          </w:r>
        </w:p>
      </w:docPartBody>
    </w:docPart>
    <w:docPart>
      <w:docPartPr>
        <w:name w:val="326963113A00476CB412D826F075E041"/>
        <w:category>
          <w:name w:val="General"/>
          <w:gallery w:val="placeholder"/>
        </w:category>
        <w:types>
          <w:type w:val="bbPlcHdr"/>
        </w:types>
        <w:behaviors>
          <w:behavior w:val="content"/>
        </w:behaviors>
        <w:guid w:val="{2D51A328-05A0-4239-8F7D-7C407ACFA184}"/>
      </w:docPartPr>
      <w:docPartBody>
        <w:p w:rsidR="00925C90" w:rsidP="002559C3">
          <w:pPr>
            <w:pStyle w:val="326963113A00476CB412D826F075E041"/>
          </w:pPr>
          <w:r w:rsidRPr="002748D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59C3"/>
    <w:rPr>
      <w:color w:val="808080"/>
    </w:rPr>
  </w:style>
  <w:style w:type="paragraph" w:customStyle="1" w:styleId="7122083FC63F412AADCBB4029E726127">
    <w:name w:val="7122083FC63F412AADCBB4029E726127"/>
    <w:rsid w:val="000F07B0"/>
  </w:style>
  <w:style w:type="paragraph" w:customStyle="1" w:styleId="45CF6F2E667B48D8A50C2700C3FCE0CE">
    <w:name w:val="45CF6F2E667B48D8A50C2700C3FCE0CE"/>
    <w:rsid w:val="000F07B0"/>
  </w:style>
  <w:style w:type="paragraph" w:customStyle="1" w:styleId="627883043E0541C1914FD04F065A7B4F">
    <w:name w:val="627883043E0541C1914FD04F065A7B4F"/>
    <w:rsid w:val="000F07B0"/>
  </w:style>
  <w:style w:type="paragraph" w:customStyle="1" w:styleId="815562BBA51148158D3D3762832DC744">
    <w:name w:val="815562BBA51148158D3D3762832DC744"/>
    <w:rsid w:val="00A90770"/>
  </w:style>
  <w:style w:type="paragraph" w:customStyle="1" w:styleId="212A88DFB2DD4BF396751CA0ABAA4DEB">
    <w:name w:val="212A88DFB2DD4BF396751CA0ABAA4DEB"/>
    <w:rsid w:val="00A90770"/>
  </w:style>
  <w:style w:type="paragraph" w:customStyle="1" w:styleId="B9BD50AFFB994BE9B7DA6909D36A51AA">
    <w:name w:val="B9BD50AFFB994BE9B7DA6909D36A51AA"/>
    <w:rsid w:val="000F07B0"/>
  </w:style>
  <w:style w:type="paragraph" w:customStyle="1" w:styleId="495F056B188842D2A75DCA1498F15BA2">
    <w:name w:val="495F056B188842D2A75DCA1498F15BA2"/>
    <w:rsid w:val="000F07B0"/>
  </w:style>
  <w:style w:type="paragraph" w:customStyle="1" w:styleId="BA11A8673E184175A2DDC2F02E37FF30">
    <w:name w:val="BA11A8673E184175A2DDC2F02E37FF30"/>
    <w:rsid w:val="000F07B0"/>
  </w:style>
  <w:style w:type="paragraph" w:customStyle="1" w:styleId="76BD71866A614EF7AD214A558A3468CD">
    <w:name w:val="76BD71866A614EF7AD214A558A3468CD"/>
    <w:rsid w:val="002559C3"/>
  </w:style>
  <w:style w:type="paragraph" w:customStyle="1" w:styleId="EFFA58F0EE0C4F689C48BDCB20F6C55A">
    <w:name w:val="EFFA58F0EE0C4F689C48BDCB20F6C55A"/>
    <w:rsid w:val="002559C3"/>
  </w:style>
  <w:style w:type="paragraph" w:customStyle="1" w:styleId="C574E414BB274D63A2539DE3333A12B5">
    <w:name w:val="C574E414BB274D63A2539DE3333A12B5"/>
    <w:rsid w:val="002559C3"/>
  </w:style>
  <w:style w:type="paragraph" w:customStyle="1" w:styleId="5D745CE8B71940B58A929D24C978E4E1">
    <w:name w:val="5D745CE8B71940B58A929D24C978E4E1"/>
    <w:rsid w:val="002559C3"/>
  </w:style>
  <w:style w:type="paragraph" w:customStyle="1" w:styleId="BEDE98691D014A0182BF6F5EC04D7EC5">
    <w:name w:val="BEDE98691D014A0182BF6F5EC04D7EC5"/>
    <w:rsid w:val="002559C3"/>
  </w:style>
  <w:style w:type="paragraph" w:customStyle="1" w:styleId="A199CFC4952944BEBD52372B66AA64E5">
    <w:name w:val="A199CFC4952944BEBD52372B66AA64E5"/>
    <w:rsid w:val="002559C3"/>
  </w:style>
  <w:style w:type="paragraph" w:customStyle="1" w:styleId="6DDCE3F554E1433E87D692B4EC393804">
    <w:name w:val="6DDCE3F554E1433E87D692B4EC393804"/>
    <w:rsid w:val="002559C3"/>
  </w:style>
  <w:style w:type="paragraph" w:customStyle="1" w:styleId="BB520F48A6DE49C783A3FC0FC93ADF2D">
    <w:name w:val="BB520F48A6DE49C783A3FC0FC93ADF2D"/>
    <w:rsid w:val="002559C3"/>
  </w:style>
  <w:style w:type="paragraph" w:customStyle="1" w:styleId="8547877B5E8F4A99BDCFCA9D5DCE2C3F">
    <w:name w:val="8547877B5E8F4A99BDCFCA9D5DCE2C3F"/>
    <w:rsid w:val="002559C3"/>
  </w:style>
  <w:style w:type="paragraph" w:customStyle="1" w:styleId="F9CBA80AA5484828909D7026852F51AF">
    <w:name w:val="F9CBA80AA5484828909D7026852F51AF"/>
    <w:rsid w:val="002559C3"/>
  </w:style>
  <w:style w:type="paragraph" w:customStyle="1" w:styleId="F8FF40E464A3479E89704416D996B048">
    <w:name w:val="F8FF40E464A3479E89704416D996B048"/>
    <w:rsid w:val="002559C3"/>
  </w:style>
  <w:style w:type="paragraph" w:customStyle="1" w:styleId="5912E334209045D19036A50DD6D69962">
    <w:name w:val="5912E334209045D19036A50DD6D69962"/>
    <w:rsid w:val="002559C3"/>
  </w:style>
  <w:style w:type="paragraph" w:customStyle="1" w:styleId="98CC63CB55334524A27E5A279FA5BF48">
    <w:name w:val="98CC63CB55334524A27E5A279FA5BF48"/>
    <w:rsid w:val="002559C3"/>
  </w:style>
  <w:style w:type="paragraph" w:customStyle="1" w:styleId="99EA056212664605BC22A49627433084">
    <w:name w:val="99EA056212664605BC22A49627433084"/>
    <w:rsid w:val="002559C3"/>
  </w:style>
  <w:style w:type="paragraph" w:customStyle="1" w:styleId="D4B682A2A8EC41D6A807BC13A098ED60">
    <w:name w:val="D4B682A2A8EC41D6A807BC13A098ED60"/>
    <w:rsid w:val="002559C3"/>
  </w:style>
  <w:style w:type="paragraph" w:customStyle="1" w:styleId="0AC38277624A4DF99D9F55D4E593B724">
    <w:name w:val="0AC38277624A4DF99D9F55D4E593B724"/>
    <w:rsid w:val="002559C3"/>
  </w:style>
  <w:style w:type="paragraph" w:customStyle="1" w:styleId="A4603C88CEBD4FDBB64FCE939705979F">
    <w:name w:val="A4603C88CEBD4FDBB64FCE939705979F"/>
    <w:rsid w:val="002559C3"/>
  </w:style>
  <w:style w:type="paragraph" w:customStyle="1" w:styleId="BF61D87907184FE1B227D757C4789C9D">
    <w:name w:val="BF61D87907184FE1B227D757C4789C9D"/>
    <w:rsid w:val="002559C3"/>
  </w:style>
  <w:style w:type="paragraph" w:customStyle="1" w:styleId="02F0178B74B147B0B2C5ACA6D1E04971">
    <w:name w:val="02F0178B74B147B0B2C5ACA6D1E04971"/>
    <w:rsid w:val="002559C3"/>
  </w:style>
  <w:style w:type="paragraph" w:customStyle="1" w:styleId="652BCB46BDC4411BBFDDD91434161946">
    <w:name w:val="652BCB46BDC4411BBFDDD91434161946"/>
    <w:rsid w:val="002559C3"/>
  </w:style>
  <w:style w:type="paragraph" w:customStyle="1" w:styleId="52537C0218B84ADD88C2F9907B6D77B7">
    <w:name w:val="52537C0218B84ADD88C2F9907B6D77B7"/>
    <w:rsid w:val="002559C3"/>
  </w:style>
  <w:style w:type="paragraph" w:customStyle="1" w:styleId="EED1E57EB5F4411F8B77FB677FB72290">
    <w:name w:val="EED1E57EB5F4411F8B77FB677FB72290"/>
    <w:rsid w:val="002559C3"/>
  </w:style>
  <w:style w:type="paragraph" w:customStyle="1" w:styleId="D54114E147B646F6B719DE97DF14E971">
    <w:name w:val="D54114E147B646F6B719DE97DF14E971"/>
    <w:rsid w:val="002559C3"/>
  </w:style>
  <w:style w:type="paragraph" w:customStyle="1" w:styleId="0E7F358509B94E9C9743FD9F6A4A9ADE">
    <w:name w:val="0E7F358509B94E9C9743FD9F6A4A9ADE"/>
    <w:rsid w:val="002559C3"/>
  </w:style>
  <w:style w:type="paragraph" w:customStyle="1" w:styleId="A22E8E96A6CF4596B3C2393DA45F75A7">
    <w:name w:val="A22E8E96A6CF4596B3C2393DA45F75A7"/>
    <w:rsid w:val="002559C3"/>
  </w:style>
  <w:style w:type="paragraph" w:customStyle="1" w:styleId="3602B3C949954B57B1BB2E4E69E903DB">
    <w:name w:val="3602B3C949954B57B1BB2E4E69E903DB"/>
    <w:rsid w:val="002559C3"/>
  </w:style>
  <w:style w:type="paragraph" w:customStyle="1" w:styleId="CE3A5A9350F14397836B935B3E00A855">
    <w:name w:val="CE3A5A9350F14397836B935B3E00A855"/>
    <w:rsid w:val="002559C3"/>
  </w:style>
  <w:style w:type="paragraph" w:customStyle="1" w:styleId="5B3CB616BD5C4060899D05B0EA10EA76">
    <w:name w:val="5B3CB616BD5C4060899D05B0EA10EA76"/>
    <w:rsid w:val="002559C3"/>
  </w:style>
  <w:style w:type="paragraph" w:customStyle="1" w:styleId="A7E923E040744DE3A57E171AD0BBD7EC">
    <w:name w:val="A7E923E040744DE3A57E171AD0BBD7EC"/>
    <w:rsid w:val="002559C3"/>
  </w:style>
  <w:style w:type="paragraph" w:customStyle="1" w:styleId="4675078587C24A5E8B9637DD5D372789">
    <w:name w:val="4675078587C24A5E8B9637DD5D372789"/>
    <w:rsid w:val="002559C3"/>
  </w:style>
  <w:style w:type="paragraph" w:customStyle="1" w:styleId="F60E6DD5A8FD4689A7BB69548DFD91CA">
    <w:name w:val="F60E6DD5A8FD4689A7BB69548DFD91CA"/>
    <w:rsid w:val="002559C3"/>
  </w:style>
  <w:style w:type="paragraph" w:customStyle="1" w:styleId="FF2441CC784A4371BCB686B1FEF48043">
    <w:name w:val="FF2441CC784A4371BCB686B1FEF48043"/>
    <w:rsid w:val="002559C3"/>
  </w:style>
  <w:style w:type="paragraph" w:customStyle="1" w:styleId="57DA7C8816D547C78455F9A005A7A977">
    <w:name w:val="57DA7C8816D547C78455F9A005A7A977"/>
    <w:rsid w:val="002559C3"/>
  </w:style>
  <w:style w:type="paragraph" w:customStyle="1" w:styleId="2E715D5BBC5B4493A92E527488954AF7">
    <w:name w:val="2E715D5BBC5B4493A92E527488954AF7"/>
    <w:rsid w:val="002559C3"/>
  </w:style>
  <w:style w:type="paragraph" w:customStyle="1" w:styleId="064D803EA458411EBC361C42CD3176A9">
    <w:name w:val="064D803EA458411EBC361C42CD3176A9"/>
    <w:rsid w:val="002559C3"/>
  </w:style>
  <w:style w:type="paragraph" w:customStyle="1" w:styleId="0C12ACB417224EC3A4159249A90F7B96">
    <w:name w:val="0C12ACB417224EC3A4159249A90F7B96"/>
    <w:rsid w:val="002559C3"/>
  </w:style>
  <w:style w:type="paragraph" w:customStyle="1" w:styleId="6248579B0F1742F9B7E6369CA82AB2D8">
    <w:name w:val="6248579B0F1742F9B7E6369CA82AB2D8"/>
    <w:rsid w:val="002559C3"/>
  </w:style>
  <w:style w:type="paragraph" w:customStyle="1" w:styleId="E2102EDC7EDB4F00B63CD6CE9052C35E">
    <w:name w:val="E2102EDC7EDB4F00B63CD6CE9052C35E"/>
    <w:rsid w:val="002559C3"/>
  </w:style>
  <w:style w:type="paragraph" w:customStyle="1" w:styleId="8E4BBBBEF4814295A2A6DD097C4B59A5">
    <w:name w:val="8E4BBBBEF4814295A2A6DD097C4B59A5"/>
    <w:rsid w:val="002559C3"/>
  </w:style>
  <w:style w:type="paragraph" w:customStyle="1" w:styleId="13C5D64B24BB49F39811E5727F555323">
    <w:name w:val="13C5D64B24BB49F39811E5727F555323"/>
    <w:rsid w:val="002559C3"/>
  </w:style>
  <w:style w:type="paragraph" w:customStyle="1" w:styleId="D28B4A4152C44E5FA7FA5BBF7DA0ED21">
    <w:name w:val="D28B4A4152C44E5FA7FA5BBF7DA0ED21"/>
    <w:rsid w:val="002559C3"/>
  </w:style>
  <w:style w:type="paragraph" w:customStyle="1" w:styleId="376973DA5CFE4D9EBB339029F88226DF">
    <w:name w:val="376973DA5CFE4D9EBB339029F88226DF"/>
    <w:rsid w:val="002559C3"/>
  </w:style>
  <w:style w:type="paragraph" w:customStyle="1" w:styleId="948B4696981940FBA4A3CDF7ABBC6A17">
    <w:name w:val="948B4696981940FBA4A3CDF7ABBC6A17"/>
    <w:rsid w:val="002559C3"/>
  </w:style>
  <w:style w:type="paragraph" w:customStyle="1" w:styleId="BFEF660E5499457B8F9FC6D5B2F61C76">
    <w:name w:val="BFEF660E5499457B8F9FC6D5B2F61C76"/>
    <w:rsid w:val="002559C3"/>
  </w:style>
  <w:style w:type="paragraph" w:customStyle="1" w:styleId="260975163E0045AF9DCF52F1AC8EBEFE">
    <w:name w:val="260975163E0045AF9DCF52F1AC8EBEFE"/>
    <w:rsid w:val="002559C3"/>
  </w:style>
  <w:style w:type="paragraph" w:customStyle="1" w:styleId="CF8C953BAB4249E88534248B3F5BB2D1">
    <w:name w:val="CF8C953BAB4249E88534248B3F5BB2D1"/>
    <w:rsid w:val="002559C3"/>
  </w:style>
  <w:style w:type="paragraph" w:customStyle="1" w:styleId="0D6B21E5C05C48BFB77CD2C3AB4F09EA">
    <w:name w:val="0D6B21E5C05C48BFB77CD2C3AB4F09EA"/>
    <w:rsid w:val="002559C3"/>
  </w:style>
  <w:style w:type="paragraph" w:customStyle="1" w:styleId="F4697CFDE636477A8E4C5F3E134E66A8">
    <w:name w:val="F4697CFDE636477A8E4C5F3E134E66A8"/>
    <w:rsid w:val="002559C3"/>
  </w:style>
  <w:style w:type="paragraph" w:customStyle="1" w:styleId="27C1442381F0446EB592570A6730458D">
    <w:name w:val="27C1442381F0446EB592570A6730458D"/>
    <w:rsid w:val="002559C3"/>
  </w:style>
  <w:style w:type="paragraph" w:customStyle="1" w:styleId="542BFBED80FA487F93170D7F2BDECA76">
    <w:name w:val="542BFBED80FA487F93170D7F2BDECA76"/>
    <w:rsid w:val="002559C3"/>
  </w:style>
  <w:style w:type="paragraph" w:customStyle="1" w:styleId="D9AF189150BB4E4982D26CF969CED1BF">
    <w:name w:val="D9AF189150BB4E4982D26CF969CED1BF"/>
    <w:rsid w:val="002559C3"/>
  </w:style>
  <w:style w:type="paragraph" w:customStyle="1" w:styleId="0062C88F9E3D43BB97AF7D77C913FBBC">
    <w:name w:val="0062C88F9E3D43BB97AF7D77C913FBBC"/>
    <w:rsid w:val="002559C3"/>
  </w:style>
  <w:style w:type="paragraph" w:customStyle="1" w:styleId="F02088CFA2514F9588B228B4F2F72223">
    <w:name w:val="F02088CFA2514F9588B228B4F2F72223"/>
    <w:rsid w:val="002559C3"/>
  </w:style>
  <w:style w:type="paragraph" w:customStyle="1" w:styleId="951A489D08F14B379B857782D80987E4">
    <w:name w:val="951A489D08F14B379B857782D80987E4"/>
    <w:rsid w:val="002559C3"/>
  </w:style>
  <w:style w:type="paragraph" w:customStyle="1" w:styleId="16B694731B8E41EBBA5751D2BA339635">
    <w:name w:val="16B694731B8E41EBBA5751D2BA339635"/>
    <w:rsid w:val="002559C3"/>
  </w:style>
  <w:style w:type="paragraph" w:customStyle="1" w:styleId="DA7B16B38E7D4684BCFE4166AAD6CA28">
    <w:name w:val="DA7B16B38E7D4684BCFE4166AAD6CA28"/>
    <w:rsid w:val="002559C3"/>
  </w:style>
  <w:style w:type="paragraph" w:customStyle="1" w:styleId="A1481C79B5CA4DE1844CB68391AC7462">
    <w:name w:val="A1481C79B5CA4DE1844CB68391AC7462"/>
    <w:rsid w:val="002559C3"/>
  </w:style>
  <w:style w:type="paragraph" w:customStyle="1" w:styleId="564B64D47F7F4898BD26DCB84EF05CD7">
    <w:name w:val="564B64D47F7F4898BD26DCB84EF05CD7"/>
    <w:rsid w:val="002559C3"/>
  </w:style>
  <w:style w:type="paragraph" w:customStyle="1" w:styleId="0C988C83F6704F1AB72BF6BDE989E5DA">
    <w:name w:val="0C988C83F6704F1AB72BF6BDE989E5DA"/>
    <w:rsid w:val="002559C3"/>
  </w:style>
  <w:style w:type="paragraph" w:customStyle="1" w:styleId="37F7CB3D13F8415A83B4DEDEBD04D7A7">
    <w:name w:val="37F7CB3D13F8415A83B4DEDEBD04D7A7"/>
    <w:rsid w:val="002559C3"/>
  </w:style>
  <w:style w:type="paragraph" w:customStyle="1" w:styleId="D1C633E2EBDF4426AB1DB4A5DC8A53D3">
    <w:name w:val="D1C633E2EBDF4426AB1DB4A5DC8A53D3"/>
    <w:rsid w:val="002559C3"/>
  </w:style>
  <w:style w:type="paragraph" w:customStyle="1" w:styleId="D1A201ADABFA4FCEA9D1C3F6ED147F53">
    <w:name w:val="D1A201ADABFA4FCEA9D1C3F6ED147F53"/>
    <w:rsid w:val="002559C3"/>
  </w:style>
  <w:style w:type="paragraph" w:customStyle="1" w:styleId="8652CF14AF324236A559B92586882033">
    <w:name w:val="8652CF14AF324236A559B92586882033"/>
    <w:rsid w:val="002559C3"/>
  </w:style>
  <w:style w:type="paragraph" w:customStyle="1" w:styleId="5B67D22953E54996B326D453071EB504">
    <w:name w:val="5B67D22953E54996B326D453071EB504"/>
    <w:rsid w:val="002559C3"/>
  </w:style>
  <w:style w:type="paragraph" w:customStyle="1" w:styleId="895FF0F48803441B91B827DA1759D40E">
    <w:name w:val="895FF0F48803441B91B827DA1759D40E"/>
    <w:rsid w:val="002559C3"/>
  </w:style>
  <w:style w:type="paragraph" w:customStyle="1" w:styleId="2FA1BD390B6C48B2830E33B89AACD3EB">
    <w:name w:val="2FA1BD390B6C48B2830E33B89AACD3EB"/>
    <w:rsid w:val="002559C3"/>
  </w:style>
  <w:style w:type="paragraph" w:customStyle="1" w:styleId="326963113A00476CB412D826F075E041">
    <w:name w:val="326963113A00476CB412D826F075E041"/>
    <w:rsid w:val="002559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7" ma:contentTypeDescription="Create a new document." ma:contentTypeScope="" ma:versionID="ce96044cdf07b5c44448b26a74fcf7a0">
  <xsd:schema xmlns:xsd="http://www.w3.org/2001/XMLSchema" xmlns:xs="http://www.w3.org/2001/XMLSchema" xmlns:p="http://schemas.microsoft.com/office/2006/metadata/properties" xmlns:ns2="9c5181c2-3cd7-449c-8582-b4f7c04aaa49" xmlns:ns3="4600776d-0a3c-44b4-bff2-0ceaafb13046" xmlns:ns4="0606af38-29d8-407d-826d-7a0cb9d9f4ed" xmlns:ns5="6ab18433-7710-49bd-9bb4-0bb85747556a" xmlns:ns6="c86d72e2-090a-4e7d-987e-218d8a0db591" targetNamespace="http://schemas.microsoft.com/office/2006/metadata/properties" ma:root="true" ma:fieldsID="65a21cbfa2fc748a1edee2c4d736968a" ns2:_="" ns3:_="" ns4:_="" ns5:_="" ns6:_="">
    <xsd:import namespace="9c5181c2-3cd7-449c-8582-b4f7c04aaa49"/>
    <xsd:import namespace="4600776d-0a3c-44b4-bff2-0ceaafb13046"/>
    <xsd:import namespace="0606af38-29d8-407d-826d-7a0cb9d9f4ed"/>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BTCInquiry" minOccurs="0"/>
                <xsd:element ref="ns2:Circulation_x0020_Date" minOccurs="0"/>
                <xsd:element ref="ns2:Meeting_x0020_Date" minOccurs="0"/>
                <xsd:element ref="ns2:Status_x0020_of_x0020_correspondence" minOccurs="0"/>
                <xsd:element ref="ns3:DateReceived" minOccurs="0"/>
                <xsd:element ref="ns3:DateSent" minOccurs="0"/>
                <xsd:element ref="ns2:Document_x0020_Status" minOccurs="0"/>
                <xsd:element ref="ns2:Publication_x0020_Date" minOccurs="0"/>
                <xsd:element ref="ns2:Brief_x0020_status" minOccurs="0"/>
                <xsd:element ref="ns4:Visit"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3:TransfertoArchives" minOccurs="0"/>
                <xsd:element ref="ns3:RecordNumber" minOccurs="0"/>
                <xsd:element ref="ns5:_dlc_DocIdUrl" minOccurs="0"/>
                <xsd:element ref="ns2:HCNumbers" minOccurs="0"/>
                <xsd:element ref="ns6:ja5e4d000da44b5490ce6b4249309924" minOccurs="0"/>
                <xsd:element ref="ns4:Visit_x003a_Start_x0020_Time" minOccurs="0"/>
                <xsd:element ref="ns4:Visit_x003a_End_x0020_Time" minOccurs="0"/>
                <xsd:element ref="ns4:Witness_x003a_First_x0020_Name" minOccurs="0"/>
                <xsd:element ref="ns4:Witness_x003a_Full_x0020_Name" minOccurs="0"/>
                <xsd:element ref="ns4:Witness_x003a_Job_x0020_Title" minOccurs="0"/>
                <xsd:element ref="ns5:_dlc_DocIdPersistId" minOccurs="0"/>
                <xsd:element ref="ns3:k5b153ee974a4a57a7568e533217f2cb" minOccurs="0"/>
                <xsd:element ref="ns3:TaxCatchAll" minOccurs="0"/>
                <xsd:element ref="ns3:TaxCatchAllLabel" minOccurs="0"/>
                <xsd:element ref="ns2:n78ca1497cf6442fb3babdda785c85ae" minOccurs="0"/>
                <xsd:element ref="ns3:c4838c65c76546ae93d5703426802f7f" minOccurs="0"/>
                <xsd:element ref="ns4:Specialist_x0020_Adviser_x003a_Full_x0020_Name" minOccurs="0"/>
                <xsd:element ref="ns3:j6c5b17cd04246da82e5604daf08bc68" minOccurs="0"/>
                <xsd:element ref="ns3:g3ef09377e3444258679b6035a1ff93a" minOccurs="0"/>
                <xsd:element ref="ns5:_dlc_DocId" minOccurs="0"/>
                <xsd:element ref="ns3:cd0fc526a5c840319a97fd94028e9904" minOccurs="0"/>
                <xsd:element ref="ns3:e6f926d7f5b14a74bee86c3452d91372" minOccurs="0"/>
                <xsd:element ref="ns4:Specialist_x0020_Adviser_x003a_First_x0020_Name" minOccurs="0"/>
                <xsd:element ref="ns5:SharedWithUsers" minOccurs="0"/>
                <xsd:element ref="ns5: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j3dc9349b3384741bd6025ba1321f3a9"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BTCInquiry" ma:index="5" nillable="true" ma:displayName="BTC Inquiry" ma:description="The Business and Trade Committee inquiry this document relates to (BTC internal use)" ma:format="Dropdown" ma:list="1f2e4303-d8bd-46f9-941f-619e64102fd3" ma:internalName="BTCInquiry" ma:readOnly="false" ma:showField="Title">
      <xsd:simpleType>
        <xsd:restriction base="dms:Lookup"/>
      </xsd:simpleType>
    </xsd:element>
    <xsd:element name="Circulation_x0020_Date" ma:index="8" nillable="true" ma:displayName="Circulation Date" ma:format="DateOnly" ma:internalName="Circulation_x0020_Date" ma:readOnly="false">
      <xsd:simpleType>
        <xsd:restriction base="dms:DateTime"/>
      </xsd:simpleType>
    </xsd:element>
    <xsd:element name="Meeting_x0020_Date" ma:index="9" nillable="true" ma:displayName="Meeting Date" ma:format="DateOnly" ma:indexed="true" ma:internalName="Meeting_x0020_Date" ma:readOnly="false">
      <xsd:simpleType>
        <xsd:restriction base="dms:DateTime"/>
      </xsd:simpleType>
    </xsd:element>
    <xsd:element name="Status_x0020_of_x0020_correspondence" ma:index="10"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3"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Publication_x0020_Date" ma:index="14" nillable="true" ma:displayName="Publication Date" ma:format="DateOnly" ma:indexed="true" ma:internalName="Publication_x0020_Date" ma:readOnly="false">
      <xsd:simpleType>
        <xsd:restriction base="dms:DateTime"/>
      </xsd:simpleType>
    </xsd:element>
    <xsd:element name="Brief_x0020_status" ma:index="15"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Allocated_x0020_to" ma:index="17"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21" nillable="true" ma:displayName="Notes" ma:internalName="Notes0" ma:readOnly="false">
      <xsd:simpleType>
        <xsd:restriction base="dms:Note">
          <xsd:maxLength value="255"/>
        </xsd:restriction>
      </xsd:simpleType>
    </xsd:element>
    <xsd:element name="Useful_x0020_Docs" ma:index="22"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3" nillable="true" ma:displayName="Deadline" ma:format="DateOnly" ma:internalName="Deadline" ma:readOnly="false">
      <xsd:simpleType>
        <xsd:restriction base="dms:DateTime"/>
      </xsd:simpleType>
    </xsd:element>
    <xsd:element name="Date" ma:index="24" nillable="true" ma:displayName="Date" ma:format="DateOnly" ma:indexed="true" ma:internalName="Date" ma:readOnly="false">
      <xsd:simpleType>
        <xsd:restriction base="dms:DateTime"/>
      </xsd:simpleType>
    </xsd:element>
    <xsd:element name="Related_x0020_Document" ma:index="25"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6"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HCNumbers" ma:index="36" nillable="true" ma:displayName="HC Numbers " ma:format="Dropdown" ma:internalName="HCNumbers" ma:readOnly="false">
      <xsd:simpleType>
        <xsd:restriction base="dms:Choice">
          <xsd:enumeration value="Choice 1"/>
          <xsd:enumeration value="Choice 2"/>
          <xsd:enumeration value="Choice 3"/>
        </xsd:restriction>
      </xsd:simpleType>
    </xsd:element>
    <xsd:element name="n78ca1497cf6442fb3babdda785c85ae" ma:index="50"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hidden="true" ma:internalName="MediaServiceAutoTags" ma:readOnly="true">
      <xsd:simpleType>
        <xsd:restriction base="dms:Text"/>
      </xsd:simpleType>
    </xsd:element>
    <xsd:element name="MediaServiceOCR" ma:index="67" nillable="true" ma:displayName="Extracted Text" ma:hidden="true" ma:internalName="MediaServiceOCR" ma:readOnly="true">
      <xsd:simpleType>
        <xsd:restriction base="dms:Note"/>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hidden="true" ma:internalName="MediaServiceKeyPoints" ma:readOnly="true">
      <xsd:simpleType>
        <xsd:restriction base="dms:Note"/>
      </xsd:simpleType>
    </xsd:element>
    <xsd:element name="MediaLengthInSeconds" ma:index="71" nillable="true" ma:displayName="Length (seconds)" ma:hidden="true" ma:internalName="MediaLengthInSeconds" ma:readOnly="true">
      <xsd:simpleType>
        <xsd:restriction base="dms:Unknown"/>
      </xsd:simpleType>
    </xsd:element>
    <xsd:element name="j3dc9349b3384741bd6025ba1321f3a9" ma:index="72"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Location" ma:index="77"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11" nillable="true" ma:displayName="Date Received" ma:format="DateTime" ma:internalName="DateReceived" ma:readOnly="false">
      <xsd:simpleType>
        <xsd:restriction base="dms:DateTime"/>
      </xsd:simpleType>
    </xsd:element>
    <xsd:element name="DateSent" ma:index="12" nillable="true" ma:displayName="Date Sent" ma:format="DateTime" ma:indexed="true" ma:internalName="DateSent" ma:readOnly="false">
      <xsd:simpleType>
        <xsd:restriction base="dms:DateTime"/>
      </xsd:simpleType>
    </xsd:element>
    <xsd:element name="EndofSessionDate" ma:index="27" nillable="true" ma:displayName="End of Session Date" ma:format="DateOnly" ma:internalName="EndofSessionDate" ma:readOnly="false">
      <xsd:simpleType>
        <xsd:restriction base="dms:DateTime"/>
      </xsd:simpleType>
    </xsd:element>
    <xsd:element name="TransfertoArchives" ma:index="28" nillable="true" ma:displayName="Transfer to Archives" ma:default="0" ma:internalName="TransfertoArchives" ma:readOnly="false">
      <xsd:simpleType>
        <xsd:restriction base="dms:Boolean"/>
      </xsd:simpleType>
    </xsd:element>
    <xsd:element name="RecordNumber" ma:index="33" nillable="true" ma:displayName="Record Number"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readOnly="false"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fals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readOnly="fals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6" nillable="true" ma:displayName="Visit" ma:list="{883a6619-f292-4bf5-92b5-b2c7e356ac6a}" ma:internalName="Visit" ma:readOnly="false" ma:showField="Title" ma:web="0606af38-29d8-407d-826d-7a0cb9d9f4ed">
      <xsd:simpleType>
        <xsd:restriction base="dms:Lookup"/>
      </xsd:simpleType>
    </xsd:element>
    <xsd:element name="Specialist_x0020_Adviser" ma:index="19" nillable="true" ma:displayName="Specialist Adviser" ma:list="{a895ce0d-bcea-4027-a11e-242ad36ed7a3}" ma:internalName="Specialist_x0020_Adviser" ma:readOnly="false" ma:showField="Title" ma:web="0606af38-29d8-407d-826d-7a0cb9d9f4ed">
      <xsd:simpleType>
        <xsd:restriction base="dms:Lookup"/>
      </xsd:simpleType>
    </xsd:element>
    <xsd:element name="Witness" ma:index="20" nillable="true" ma:displayName="Witness" ma:list="{86fa6fbf-ded5-4450-bcba-52b40aa35301}" ma:internalName="Witness" ma:readOnly="false" ma:showField="Title" ma:web="0606af38-29d8-407d-826d-7a0cb9d9f4ed">
      <xsd:simpleType>
        <xsd:restriction base="dms:Lookup"/>
      </xsd:simpleType>
    </xsd:element>
    <xsd:element name="Visit_x003a_Start_x0020_Time" ma:index="38" nillable="true" ma:displayName="Visit:Start Time" ma:hidden="tru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hidden="tru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hidden="tru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hidden="tru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hidden="tru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hidden="tru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hidden="tru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4"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element name="_dlc_DocId" ma:index="56" nillable="true" ma:displayName="Document ID Value" ma:description="The value of the document ID assigned to this item." ma:hidden="true" ma:internalName="_dlc_DocId" ma:readOnly="false">
      <xsd:simpleType>
        <xsd:restriction base="dms:Text"/>
      </xsd:simpleType>
    </xsd:element>
    <xsd:element name="SharedWithUsers" ma:index="60"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9c5181c2-3cd7-449c-8582-b4f7c04aaa49">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HCNumbers xmlns="9c5181c2-3cd7-449c-8582-b4f7c04aaa49" xsi:nil="true"/>
    <Allocated_x0020_to xmlns="9c5181c2-3cd7-449c-8582-b4f7c04aaa49">
      <UserInfo>
        <DisplayName/>
        <AccountId xsi:nil="true"/>
        <AccountType/>
      </UserInfo>
    </Allocated_x0020_to>
    <Publication_x0020_Date xmlns="9c5181c2-3cd7-449c-8582-b4f7c04aaa49" xsi:nil="true"/>
    <Notes0 xmlns="9c5181c2-3cd7-449c-8582-b4f7c04aaa49" xsi:nil="true"/>
    <Document_x0020_Status xmlns="9c5181c2-3cd7-449c-8582-b4f7c04aaa49" xsi:nil="true"/>
    <EndofSession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TaxCatchAllLabel xmlns="4600776d-0a3c-44b4-bff2-0ceaafb13046" xsi:nil="true"/>
    <RecordNumber xmlns="4600776d-0a3c-44b4-bff2-0ceaafb13046" xsi:nil="true"/>
    <Brief_x0020_status xmlns="9c5181c2-3cd7-449c-8582-b4f7c04aaa49"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9c5181c2-3cd7-449c-8582-b4f7c04aaa49">
      <Terms xmlns="http://schemas.microsoft.com/office/infopath/2007/PartnerControls"/>
    </j3dc9349b3384741bd6025ba1321f3a9>
    <Additional_x0020_category xmlns="9c5181c2-3cd7-449c-8582-b4f7c04aaa49" xsi:nil="true"/>
    <Deadline xmlns="9c5181c2-3cd7-449c-8582-b4f7c04aaa49" xsi:nil="true"/>
    <Witness xmlns="0606af38-29d8-407d-826d-7a0cb9d9f4ed" xsi:nil="true"/>
    <lcf76f155ced4ddcb4097134ff3c332f xmlns="9c5181c2-3cd7-449c-8582-b4f7c04aaa49">
      <Terms xmlns="http://schemas.microsoft.com/office/infopath/2007/PartnerControls"/>
    </lcf76f155ced4ddcb4097134ff3c332f>
    <TaxCatchAll xmlns="4600776d-0a3c-44b4-bff2-0ceaafb13046">
      <Value>12</Value>
      <Value>1</Value>
      <Value>147</Value>
    </TaxCatchAll>
    <DateReceived xmlns="4600776d-0a3c-44b4-bff2-0ceaafb13046" xsi:nil="true"/>
    <Department xmlns="9c5181c2-3cd7-449c-8582-b4f7c04aaa49" xsi:nil="true"/>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Meeting_x0020_Date xmlns="9c5181c2-3cd7-449c-8582-b4f7c04aaa49">2026-04-13T23:00:00+00:00</Meeting_x0020_Date>
    <Circulation_x0020_Date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_dlc_DocIdPersistId xmlns="6ab18433-7710-49bd-9bb4-0bb85747556a" xsi:nil="true"/>
    <Useful_x0020_Docs xmlns="9c5181c2-3cd7-449c-8582-b4f7c04aaa49" xsi:nil="true"/>
    <_dlc_DocIdUrl xmlns="6ab18433-7710-49bd-9bb4-0bb85747556a">
      <Url xsi:nil="true"/>
      <Description xsi:nil="true"/>
    </_dlc_DocIdUrl>
    <BTCInquiry xmlns="9c5181c2-3cd7-449c-8582-b4f7c04aaa49">26</BTCInquiry>
    <cd0fc526a5c840319a97fd94028e9904 xmlns="4600776d-0a3c-44b4-bff2-0ceaafb13046">
      <Terms xmlns="http://schemas.microsoft.com/office/infopath/2007/PartnerControls"/>
    </cd0fc526a5c840319a97fd94028e9904>
    <Related_x0020_Document xmlns="9c5181c2-3cd7-449c-8582-b4f7c04aaa49">
      <Url xsi:nil="true"/>
      <Description xsi:nil="true"/>
    </Related_x0020_Document>
    <Status_x0020_of_x0020_correspondence xmlns="9c5181c2-3cd7-449c-8582-b4f7c04aaa49" xsi:nil="true"/>
    <Specialist_x0020_Adviser xmlns="0606af38-29d8-407d-826d-7a0cb9d9f4ed" xsi:nil="true"/>
    <_dlc_DocId xmlns="6ab18433-7710-49bd-9bb4-0bb85747556a" xsi:nil="true"/>
    <TransfertoArchives xmlns="4600776d-0a3c-44b4-bff2-0ceaafb13046">false</TransfertoArchives>
    <Date xmlns="9c5181c2-3cd7-449c-8582-b4f7c04aaa49" xsi:nil="true"/>
    <ja5e4d000da44b5490ce6b4249309924 xmlns="c86d72e2-090a-4e7d-987e-218d8a0db591">
      <Terms xmlns="http://schemas.microsoft.com/office/infopath/2007/PartnerControls"/>
    </ja5e4d000da44b5490ce6b4249309924>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1AFA7-0EF8-474E-9F2B-335F264FBD11}">
  <ds:schemaRefs>
    <ds:schemaRef ds:uri="http://schemas.microsoft.com/sharepoint/v3/contenttype/forms"/>
  </ds:schemaRefs>
</ds:datastoreItem>
</file>

<file path=customXml/itemProps2.xml><?xml version="1.0" encoding="utf-8"?>
<ds:datastoreItem xmlns:ds="http://schemas.openxmlformats.org/officeDocument/2006/customXml" ds:itemID="{F7BFC397-F792-4B11-A67F-E8C7977991ED}">
  <ds:schemaRefs>
    <ds:schemaRef ds:uri="http://schemas.microsoft.com/sharepoint/events"/>
  </ds:schemaRefs>
</ds:datastoreItem>
</file>

<file path=customXml/itemProps3.xml><?xml version="1.0" encoding="utf-8"?>
<ds:datastoreItem xmlns:ds="http://schemas.openxmlformats.org/officeDocument/2006/customXml" ds:itemID="{9D881C62-3994-41F1-8F1C-A4F84B02E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4600776d-0a3c-44b4-bff2-0ceaafb13046"/>
    <ds:schemaRef ds:uri="0606af38-29d8-407d-826d-7a0cb9d9f4ed"/>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BD8EAD-3CD7-49E2-8A59-0C134E04C056}">
  <ds:schemaRefs>
    <ds:schemaRef ds:uri="http://schemas.microsoft.com/office/2006/metadata/properties"/>
    <ds:schemaRef ds:uri="http://schemas.microsoft.com/office/infopath/2007/PartnerControls"/>
    <ds:schemaRef ds:uri="0606af38-29d8-407d-826d-7a0cb9d9f4ed"/>
    <ds:schemaRef ds:uri="9c5181c2-3cd7-449c-8582-b4f7c04aaa49"/>
    <ds:schemaRef ds:uri="4600776d-0a3c-44b4-bff2-0ceaafb13046"/>
    <ds:schemaRef ds:uri="6ab18433-7710-49bd-9bb4-0bb85747556a"/>
    <ds:schemaRef ds:uri="c86d72e2-090a-4e7d-987e-218d8a0db591"/>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Apr 2026</dc:title>
  <cp:revision>0</cp:revision>
</cp:coreProperties>
</file>