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D70B8" w:rsidP="00E04F6D">
      <w:pPr>
        <w:pStyle w:val="TitleCommittee0"/>
      </w:pPr>
      <w:sdt>
        <w:sdtPr>
          <w:alias w:val="CommitteeName"/>
          <w:tag w:val="CommitteeName"/>
          <w:id w:val="1869951332"/>
          <w:placeholder>
            <w:docPart w:val="EB2F48433DBE413586B38F0D5CD46922"/>
          </w:placeholder>
          <w:richText/>
        </w:sdtPr>
        <w:sdtContent>
          <w:r>
            <w:t>Northern Ireland Affairs Committee</w:t>
          </w:r>
        </w:sdtContent>
      </w:sdt>
    </w:p>
    <w:p w:rsidR="001D70B8" w:rsidP="00E04F6D">
      <w:pPr>
        <w:pStyle w:val="TitleInquiry0"/>
      </w:pPr>
      <w:r>
        <w:t xml:space="preserve">Oral evidence: </w:t>
      </w:r>
      <w:sdt>
        <w:sdtPr>
          <w:alias w:val="InquiryName"/>
          <w:tag w:val="InquiryName"/>
          <w:id w:val="377371847"/>
          <w:placeholder>
            <w:docPart w:val="EB2F48433DBE413586B38F0D5CD46922"/>
          </w:placeholder>
          <w:richText/>
        </w:sdtPr>
        <w:sdtContent>
          <w:r>
            <w:t>Ending violence against women and girls in Northern Ireland</w:t>
          </w:r>
        </w:sdtContent>
      </w:sdt>
      <w:r>
        <w:t xml:space="preserve">, HC </w:t>
      </w:r>
      <w:sdt>
        <w:sdtPr>
          <w:alias w:val="InquiryRefNo"/>
          <w:tag w:val="InquiryRefNo"/>
          <w:id w:val="-281725174"/>
          <w:placeholder>
            <w:docPart w:val="EB2F48433DBE413586B38F0D5CD46922"/>
          </w:placeholder>
          <w:richText/>
        </w:sdtPr>
        <w:sdtContent>
          <w:r>
            <w:t>840</w:t>
          </w:r>
        </w:sdtContent>
      </w:sdt>
    </w:p>
    <w:sdt>
      <w:sdtPr>
        <w:alias w:val="SittingDate"/>
        <w:tag w:val="SittingDate"/>
        <w:id w:val="-1160222926"/>
        <w:placeholder>
          <w:docPart w:val="EB2F48433DBE413586B38F0D5CD46922"/>
        </w:placeholder>
        <w:richText/>
      </w:sdtPr>
      <w:sdtContent>
        <w:p w:rsidR="001D70B8" w:rsidP="00E04F6D">
          <w:pPr>
            <w:pStyle w:val="Para"/>
          </w:pPr>
          <w:r>
            <w:t>Wednesday 18 March 2026</w:t>
          </w:r>
        </w:p>
      </w:sdtContent>
    </w:sdt>
    <w:p w:rsidR="001D70B8" w:rsidP="00E04F6D">
      <w:pPr>
        <w:pStyle w:val="Para"/>
      </w:pPr>
      <w:r>
        <w:t xml:space="preserve">Ordered by the House of </w:t>
      </w:r>
      <w:sdt>
        <w:sdtPr>
          <w:alias w:val="House"/>
          <w:tag w:val="House"/>
          <w:id w:val="809213435"/>
          <w:placeholder>
            <w:docPart w:val="EB2F48433DBE413586B38F0D5CD46922"/>
          </w:placeholder>
          <w:richText/>
        </w:sdtPr>
        <w:sdtContent>
          <w:r w:rsidRPr="00615759">
            <w:t>Commons</w:t>
          </w:r>
        </w:sdtContent>
      </w:sdt>
      <w:r w:rsidRPr="00615759">
        <w:t xml:space="preserve"> to be published on </w:t>
      </w:r>
      <w:sdt>
        <w:sdtPr>
          <w:alias w:val="PublishDate"/>
          <w:tag w:val="PublishDate"/>
          <w:id w:val="217021599"/>
          <w:placeholder>
            <w:docPart w:val="EB2F48433DBE413586B38F0D5CD46922"/>
          </w:placeholder>
          <w:richText/>
        </w:sdtPr>
        <w:sdtContent>
          <w:r>
            <w:t>18 March 2026</w:t>
          </w:r>
        </w:sdtContent>
      </w:sdt>
      <w:r w:rsidRPr="00615759">
        <w:t>.</w:t>
      </w:r>
    </w:p>
    <w:p w:rsidR="001D70B8" w:rsidP="00E04F6D">
      <w:sdt>
        <w:sdtPr>
          <w:alias w:val="VideoHyperlink"/>
          <w:tag w:val="VideoHyperlink"/>
          <w:id w:val="703995351"/>
          <w:placeholder>
            <w:docPart w:val="EB2F48433DBE413586B38F0D5CD46922"/>
          </w:placeholder>
          <w:richText/>
        </w:sdtPr>
        <w:sdtContent>
          <w:r>
            <w:fldChar w:fldCharType="begin"/>
          </w:r>
          <w:r>
            <w:instrText xml:space="preserve"> HYPERLINK "https://parliamentlive.tv/Event/Index/17d2579a-3848-4c76-b31e-66dc390aa6e0" </w:instrText>
          </w:r>
          <w:r>
            <w:fldChar w:fldCharType="separate"/>
          </w:r>
          <w:r w:rsidRPr="00792D3D">
            <w:rPr>
              <w:rStyle w:val="Hyperlink"/>
            </w:rPr>
            <w:t>Watch the meeting</w:t>
          </w:r>
          <w:r>
            <w:fldChar w:fldCharType="end"/>
          </w:r>
        </w:sdtContent>
      </w:sdt>
    </w:p>
    <w:p w:rsidR="001D70B8" w:rsidRPr="00032B2B" w:rsidP="001D70B8">
      <w:r>
        <w:t xml:space="preserve">Members present: </w:t>
      </w:r>
      <w:sdt>
        <w:sdtPr>
          <w:alias w:val="MembersPresent"/>
          <w:tag w:val="MembersPresent"/>
          <w:id w:val="366340316"/>
          <w:placeholder>
            <w:docPart w:val="EB2F48433DBE413586B38F0D5CD46922"/>
          </w:placeholder>
          <w:richText/>
        </w:sdtPr>
        <w:sdtContent>
          <w:r w:rsidRPr="00032B2B">
            <w:t xml:space="preserve">Tonia Antoniazzi (Chair); </w:t>
          </w:r>
          <w:r w:rsidRPr="00032B2B" w:rsidR="002B47FA">
            <w:t xml:space="preserve">Chris Bloore; </w:t>
          </w:r>
          <w:r w:rsidRPr="00032B2B">
            <w:t>Claire Hanna; Simon Hoare; Mike Kane; Gavin Robinson; Robin Swann.</w:t>
          </w:r>
        </w:sdtContent>
      </w:sdt>
    </w:p>
    <w:p w:rsidR="001D70B8" w:rsidRPr="00032B2B" w:rsidP="00E04F6D">
      <w:pPr>
        <w:pStyle w:val="ParaCentre"/>
      </w:pPr>
      <w:r w:rsidRPr="00032B2B">
        <w:t xml:space="preserve">Questions </w:t>
      </w:r>
      <w:sdt>
        <w:sdtPr>
          <w:alias w:val="QuestionNumbers"/>
          <w:tag w:val="QuestionNumbers"/>
          <w:id w:val="-1223666168"/>
          <w:placeholder>
            <w:docPart w:val="EB2F48433DBE413586B38F0D5CD46922"/>
          </w:placeholder>
          <w:richText/>
        </w:sdtPr>
        <w:sdtContent>
          <w:r w:rsidRPr="00032B2B">
            <w:t xml:space="preserve">72 - </w:t>
          </w:r>
          <w:r w:rsidRPr="00032B2B" w:rsidR="00032B2B">
            <w:t>10</w:t>
          </w:r>
          <w:r w:rsidR="005D4576">
            <w:t>3</w:t>
          </w:r>
        </w:sdtContent>
      </w:sdt>
    </w:p>
    <w:p w:rsidR="001D70B8" w:rsidP="00E04F6D">
      <w:pPr>
        <w:pStyle w:val="TitleWitnesses0"/>
      </w:pPr>
      <w:r w:rsidRPr="00032B2B">
        <w:t>Witnesses</w:t>
      </w:r>
    </w:p>
    <w:sdt>
      <w:sdtPr>
        <w:alias w:val="WitnessSet"/>
        <w:tag w:val="WitnessSet"/>
        <w:id w:val="-368373484"/>
        <w:placeholder>
          <w:docPart w:val="D1330AB92CAE4FB4B0F142ED00BE303D"/>
        </w:placeholder>
        <w:richText/>
      </w:sdtPr>
      <w:sdtContent>
        <w:p w:rsidR="001D70B8" w:rsidP="004D43C6">
          <w:pPr>
            <w:pStyle w:val="Para"/>
          </w:pPr>
          <w:r>
            <w:t xml:space="preserve">I: </w:t>
          </w:r>
          <w:r w:rsidR="004D43C6">
            <w:t>Jess Phillips MP, Parliamentary Under-Secretary of State (Minister for Safeguarding and Violence Against Women and Girls); Gisela Carr, Deputy Director, Interpersonal Abuse Unit, Home Office</w:t>
          </w:r>
          <w:r>
            <w:t>.</w:t>
          </w:r>
        </w:p>
      </w:sdtContent>
    </w:sdt>
    <w:p w:rsidR="001D70B8" w:rsidP="00E04F6D">
      <w:pPr>
        <w:pStyle w:val="Para"/>
      </w:pPr>
    </w:p>
    <w:sdt>
      <w:sdtPr>
        <w:rPr>
          <w:sz w:val="22"/>
        </w:rPr>
        <w:alias w:val="WitnessExamination"/>
        <w:tag w:val="WitnessExamination"/>
        <w:id w:val="2003463402"/>
        <w:placeholder>
          <w:docPart w:val="D1330AB92CAE4FB4B0F142ED00BE303D"/>
        </w:placeholder>
        <w:richText/>
      </w:sdtPr>
      <w:sdtEndPr>
        <w:rPr>
          <w:sz w:val="28"/>
        </w:rPr>
      </w:sdtEndPr>
      <w:sdtContent>
        <w:p w:rsidR="001D70B8" w:rsidRPr="001D70B8" w:rsidP="001D70B8">
          <w:pPr>
            <w:pStyle w:val="TitlePanel0"/>
            <w:rPr>
              <w:szCs w:val="28"/>
            </w:rPr>
          </w:pPr>
          <w:bookmarkStart w:id="0" w:name="Panel1"/>
          <w:r w:rsidRPr="001D70B8">
            <w:rPr>
              <w:szCs w:val="28"/>
            </w:rPr>
            <w:t xml:space="preserve">Examination of </w:t>
          </w:r>
          <w:r w:rsidR="005E440D">
            <w:rPr>
              <w:szCs w:val="28"/>
            </w:rPr>
            <w:t>W</w:t>
          </w:r>
          <w:r w:rsidRPr="001D70B8">
            <w:rPr>
              <w:szCs w:val="28"/>
            </w:rPr>
            <w:t>itnesses</w:t>
          </w:r>
        </w:p>
        <w:p w:rsidR="001D70B8" w:rsidP="001D70B8">
          <w:pPr>
            <w:pStyle w:val="TitlePanel0"/>
            <w:jc w:val="left"/>
          </w:pPr>
          <w:r>
            <w:rPr>
              <w:sz w:val="22"/>
            </w:rPr>
            <w:t>Witnesses: Jess Phillips and Gisela Carr.</w:t>
          </w:r>
        </w:p>
      </w:sdtContent>
    </w:sdt>
    <w:p w:rsidR="004A7EAF" w:rsidP="004D43C6">
      <w:pPr>
        <w:pStyle w:val="Question"/>
      </w:pPr>
      <w:bookmarkEnd w:id="0"/>
      <w:sdt>
        <w:sdtPr>
          <w:alias w:val="Member"/>
          <w:tag w:val="&lt;Member mnisId='4623' dodsId='143230'&gt;"/>
          <w:id w:val="1943717633"/>
          <w:placeholder>
            <w:docPart w:val="DefaultPlaceholder_-1854013440"/>
          </w:placeholder>
          <w:richText/>
        </w:sdtPr>
        <w:sdtContent>
          <w:r w:rsidRPr="001D70B8" w:rsidR="001D70B8">
            <w:rPr>
              <w:b/>
            </w:rPr>
            <w:t>Chair:</w:t>
          </w:r>
        </w:sdtContent>
      </w:sdt>
      <w:r w:rsidRPr="002C3F08" w:rsidR="002C3F08">
        <w:t xml:space="preserve"> </w:t>
      </w:r>
      <w:r w:rsidRPr="002C3F08" w:rsidR="001C2CEA">
        <w:t>Welcome to the Northern Ireland Affairs Select Committee</w:t>
      </w:r>
      <w:r w:rsidRPr="002C3F08" w:rsidR="002C3F08">
        <w:t xml:space="preserve"> evidence session on ending violence against women and girls in Northern Ireland.</w:t>
      </w:r>
      <w:r w:rsidRPr="002C3F08" w:rsidR="001C2CEA">
        <w:t xml:space="preserve"> </w:t>
      </w:r>
      <w:r w:rsidRPr="002C3F08" w:rsidR="00FF5752">
        <w:t>Welcome to</w:t>
      </w:r>
      <w:r w:rsidR="00FF5752">
        <w:t xml:space="preserve"> the Minister</w:t>
      </w:r>
      <w:r w:rsidR="002C3F08">
        <w:t>,</w:t>
      </w:r>
      <w:r w:rsidR="00FF5752">
        <w:t xml:space="preserve"> Jess Phillips</w:t>
      </w:r>
      <w:r w:rsidR="002C3F08">
        <w:t xml:space="preserve">, </w:t>
      </w:r>
      <w:r w:rsidR="00FF5752">
        <w:t>and to the deputy director of the interpersonal abuse unit, Gisela Carr. Minister, what is your current assessment of violence against women and girls across the UK and in Northern Ireland?</w:t>
      </w:r>
    </w:p>
    <w:p w:rsidR="001C2CEA" w:rsidP="001C2CEA">
      <w:pPr>
        <w:pStyle w:val="Answer"/>
      </w:pPr>
      <w:sdt>
        <w:sdtPr>
          <w:alias w:val="Witness"/>
          <w:id w:val="-1919549759"/>
          <w:placeholder>
            <w:docPart w:val="DefaultPlaceholder_-1854013440"/>
          </w:placeholder>
          <w:richText/>
        </w:sdtPr>
        <w:sdtContent>
          <w:r w:rsidRPr="002C3F08" w:rsidR="002C3F08">
            <w:rPr>
              <w:b/>
              <w:i/>
            </w:rPr>
            <w:t>Jess Phillips:</w:t>
          </w:r>
          <w:r w:rsidRPr="001C2CEA">
            <w:rPr>
              <w:b/>
            </w:rPr>
            <w:t xml:space="preserve"> </w:t>
          </w:r>
        </w:sdtContent>
      </w:sdt>
      <w:r w:rsidR="00FF5752">
        <w:t>My and the Government</w:t>
      </w:r>
      <w:r w:rsidR="002C3F08">
        <w:t>’</w:t>
      </w:r>
      <w:r w:rsidR="00FF5752">
        <w:t>s assessment of violence against women and girls is that it is a national emergency. Specifically in relation to Northern Ireland, the data shows us that the rates of femicide</w:t>
      </w:r>
      <w:r w:rsidR="00013619">
        <w:t>—</w:t>
      </w:r>
      <w:r w:rsidR="00FF5752">
        <w:t>murder and domestic homicide</w:t>
      </w:r>
      <w:r w:rsidR="00013619">
        <w:t>—</w:t>
      </w:r>
      <w:r w:rsidR="002C3F08">
        <w:t>are</w:t>
      </w:r>
      <w:r w:rsidR="00FF5752">
        <w:t xml:space="preserve"> higher there than not just other parts of the United Kingdom but quite a lot of the world. </w:t>
      </w:r>
      <w:r w:rsidR="00C730A5">
        <w:t>I</w:t>
      </w:r>
      <w:r w:rsidR="00FF5752">
        <w:t>t is a national emergency.</w:t>
      </w:r>
      <w:r w:rsidR="0029620D">
        <w:t xml:space="preserve"> </w:t>
      </w:r>
      <w:r w:rsidR="00FF5752">
        <w:t>I could give you the data</w:t>
      </w:r>
      <w:r w:rsidR="00C730A5">
        <w:t>.</w:t>
      </w:r>
      <w:r w:rsidR="0029620D">
        <w:t xml:space="preserve"> </w:t>
      </w:r>
      <w:r w:rsidR="0037026F">
        <w:t>A</w:t>
      </w:r>
      <w:r w:rsidR="00FF5752">
        <w:t>bout 10% of the population over 16</w:t>
      </w:r>
      <w:r w:rsidR="0037026F">
        <w:t>—5 million people—</w:t>
      </w:r>
      <w:r w:rsidR="00FF5752">
        <w:t xml:space="preserve">reported suffering one of the many forms of violence against women and girls, which is a phenomenal </w:t>
      </w:r>
      <w:r w:rsidR="0037026F">
        <w:t>number</w:t>
      </w:r>
      <w:r w:rsidR="00C730A5">
        <w:t>.</w:t>
      </w:r>
      <w:r w:rsidR="0029620D">
        <w:t xml:space="preserve"> </w:t>
      </w:r>
      <w:r w:rsidR="00C730A5">
        <w:t>O</w:t>
      </w:r>
      <w:r w:rsidR="00FF5752">
        <w:t>ur assessment is that it is a national emergency and an epidemic.</w:t>
      </w:r>
    </w:p>
    <w:p w:rsidR="001C2CEA" w:rsidP="001C2CEA">
      <w:pPr>
        <w:pStyle w:val="Question"/>
      </w:pPr>
      <w:sdt>
        <w:sdtPr>
          <w:alias w:val="Member"/>
          <w:tag w:val="&lt;Member mnisId='4623' dodsId='143230'&gt;"/>
          <w:id w:val="780485"/>
          <w:placeholder>
            <w:docPart w:val="DefaultPlaceholder_-1854013440"/>
          </w:placeholder>
          <w:richText/>
        </w:sdtPr>
        <w:sdtContent>
          <w:r w:rsidRPr="001C2CEA">
            <w:rPr>
              <w:b/>
            </w:rPr>
            <w:t>Chair:</w:t>
          </w:r>
        </w:sdtContent>
      </w:sdt>
      <w:r>
        <w:t xml:space="preserve"> </w:t>
      </w:r>
      <w:r w:rsidR="002C3F08">
        <w:t>S</w:t>
      </w:r>
      <w:r w:rsidR="00915530">
        <w:t>o many levers are devolved</w:t>
      </w:r>
      <w:r w:rsidR="002C3F08">
        <w:t>.</w:t>
      </w:r>
    </w:p>
    <w:p w:rsidR="001C2CEA" w:rsidP="001C2CEA">
      <w:pPr>
        <w:pStyle w:val="Answer"/>
      </w:pPr>
      <w:sdt>
        <w:sdtPr>
          <w:alias w:val="Witness"/>
          <w:id w:val="-913625487"/>
          <w:placeholder>
            <w:docPart w:val="DefaultPlaceholder_-1854013440"/>
          </w:placeholder>
          <w:richText/>
        </w:sdtPr>
        <w:sdtContent>
          <w:r w:rsidRPr="002C3F08" w:rsidR="002C3F08">
            <w:rPr>
              <w:b/>
              <w:i/>
            </w:rPr>
            <w:t>Jess Phillips:</w:t>
          </w:r>
          <w:r w:rsidRPr="001C2CEA">
            <w:rPr>
              <w:b/>
            </w:rPr>
            <w:t xml:space="preserve"> </w:t>
          </w:r>
        </w:sdtContent>
      </w:sdt>
      <w:r>
        <w:t>Ye</w:t>
      </w:r>
      <w:r w:rsidR="00915530">
        <w:t>s</w:t>
      </w:r>
      <w:r>
        <w:t>, a lot of this is devolved</w:t>
      </w:r>
      <w:r w:rsidR="00915530">
        <w:t>.</w:t>
      </w:r>
    </w:p>
    <w:p w:rsidR="001C2CEA" w:rsidP="005E440D">
      <w:pPr>
        <w:pStyle w:val="QuestionCont"/>
      </w:pPr>
      <w:sdt>
        <w:sdtPr>
          <w:alias w:val="Member"/>
          <w:tag w:val="&lt;Member mnisId='4623' dodsId='143230'&gt;"/>
          <w:id w:val="1092052105"/>
          <w:placeholder>
            <w:docPart w:val="DefaultPlaceholder_-1854013440"/>
          </w:placeholder>
          <w:richText/>
        </w:sdtPr>
        <w:sdtContent>
          <w:r w:rsidRPr="001C2CEA">
            <w:rPr>
              <w:b/>
            </w:rPr>
            <w:t>Chair:</w:t>
          </w:r>
        </w:sdtContent>
      </w:sdt>
      <w:r>
        <w:t xml:space="preserve"> </w:t>
      </w:r>
      <w:r w:rsidR="00915530">
        <w:t xml:space="preserve">This is a UK-wide UK Government plan. Are you confident that you </w:t>
      </w:r>
      <w:r w:rsidR="00915530">
        <w:t>can have as much impact in Northern Ireland as you can have, for example, in England?</w:t>
      </w:r>
    </w:p>
    <w:p w:rsidR="00653793" w:rsidP="001C2CEA">
      <w:pPr>
        <w:pStyle w:val="Answer"/>
      </w:pPr>
      <w:sdt>
        <w:sdtPr>
          <w:alias w:val="Witness"/>
          <w:id w:val="1075631771"/>
          <w:placeholder>
            <w:docPart w:val="DefaultPlaceholder_-1854013440"/>
          </w:placeholder>
          <w:richText/>
        </w:sdtPr>
        <w:sdtEndPr>
          <w:rPr>
            <w:b/>
          </w:rPr>
        </w:sdtEndPr>
        <w:sdtContent>
          <w:r w:rsidRPr="002C3F08" w:rsidR="002C3F08">
            <w:rPr>
              <w:b/>
              <w:i/>
            </w:rPr>
            <w:t>Jess Phillips:</w:t>
          </w:r>
        </w:sdtContent>
      </w:sdt>
      <w:r w:rsidRPr="001C2CEA" w:rsidR="001C2CEA">
        <w:rPr>
          <w:b/>
        </w:rPr>
        <w:t xml:space="preserve"> </w:t>
      </w:r>
      <w:r w:rsidRPr="002C3F08" w:rsidR="00915530">
        <w:t xml:space="preserve">The vast majority of </w:t>
      </w:r>
      <w:r w:rsidR="00915530">
        <w:t xml:space="preserve">the violence against women and </w:t>
      </w:r>
      <w:r w:rsidR="00915530">
        <w:t>girls</w:t>
      </w:r>
      <w:r w:rsidR="00915530">
        <w:t xml:space="preserve"> strategy is England and Wales, and even much of it is just England as well, because of the devolved nations. There are bits that are not reserved, so issues around immigration.</w:t>
      </w:r>
      <w:r w:rsidR="0029620D">
        <w:t xml:space="preserve"> </w:t>
      </w:r>
      <w:r w:rsidR="002C3F08">
        <w:t>O</w:t>
      </w:r>
      <w:r w:rsidR="00915530">
        <w:t>ne huge part of the strategy is around the online space and the safety of women online</w:t>
      </w:r>
      <w:r w:rsidR="00B308F1">
        <w:t>,</w:t>
      </w:r>
      <w:r w:rsidR="00915530">
        <w:t xml:space="preserve"> and that is not devolved to Northern Ireland. </w:t>
      </w:r>
      <w:r w:rsidR="002C3F08">
        <w:t xml:space="preserve">We </w:t>
      </w:r>
      <w:r w:rsidR="00915530">
        <w:t>have a role in the world and that needs a global challenge.</w:t>
      </w:r>
    </w:p>
    <w:p w:rsidR="001C2CEA" w:rsidP="00653793">
      <w:pPr>
        <w:pStyle w:val="Answer"/>
      </w:pPr>
      <w:r>
        <w:t xml:space="preserve">I feel confident that the violence against women and </w:t>
      </w:r>
      <w:r>
        <w:t>girls</w:t>
      </w:r>
      <w:r>
        <w:t xml:space="preserve"> strategy and the </w:t>
      </w:r>
      <w:r w:rsidR="00653793">
        <w:t>Go</w:t>
      </w:r>
      <w:r>
        <w:t>vernment</w:t>
      </w:r>
      <w:r w:rsidR="002C3F08">
        <w:t>’</w:t>
      </w:r>
      <w:r>
        <w:t>s plans on violence against women and girls in their broadest sense will have a positive effect on women in Northern Ireland</w:t>
      </w:r>
      <w:r w:rsidR="00653793">
        <w:t>.</w:t>
      </w:r>
      <w:r w:rsidR="0029620D">
        <w:t xml:space="preserve"> </w:t>
      </w:r>
      <w:r w:rsidR="00653793">
        <w:t>U</w:t>
      </w:r>
      <w:r>
        <w:t>ndoubtedly, the kind</w:t>
      </w:r>
      <w:r w:rsidR="00653793">
        <w:t xml:space="preserve">s </w:t>
      </w:r>
      <w:r>
        <w:t>of levers that we</w:t>
      </w:r>
      <w:r w:rsidR="00653793">
        <w:t xml:space="preserve">, </w:t>
      </w:r>
      <w:r>
        <w:t xml:space="preserve">as </w:t>
      </w:r>
      <w:r w:rsidR="00653793">
        <w:t>M</w:t>
      </w:r>
      <w:r>
        <w:t xml:space="preserve">embers of </w:t>
      </w:r>
      <w:r w:rsidR="00653793">
        <w:t>P</w:t>
      </w:r>
      <w:r>
        <w:t>arliament</w:t>
      </w:r>
      <w:r w:rsidR="00653793">
        <w:t>,</w:t>
      </w:r>
      <w:r>
        <w:t xml:space="preserve"> get asked to pull, whether it is around funding for refuges</w:t>
      </w:r>
      <w:r w:rsidR="00653793">
        <w:t xml:space="preserve"> or </w:t>
      </w:r>
      <w:r>
        <w:t>more police on the street, are all devolved</w:t>
      </w:r>
      <w:r w:rsidR="00653793">
        <w:t>.</w:t>
      </w:r>
      <w:r w:rsidR="0029620D">
        <w:t xml:space="preserve"> </w:t>
      </w:r>
      <w:r>
        <w:t xml:space="preserve">I do not see any less care or attention being given to this fact by the Northern Ireland </w:t>
      </w:r>
      <w:r w:rsidR="00653793">
        <w:t>E</w:t>
      </w:r>
      <w:r>
        <w:t xml:space="preserve">xecutive, and so I do not think that they will do less well because of the bits that </w:t>
      </w:r>
      <w:r w:rsidR="002C3F08">
        <w:t>are</w:t>
      </w:r>
      <w:r>
        <w:t xml:space="preserve"> covered by</w:t>
      </w:r>
      <w:r w:rsidR="002C3F08">
        <w:t xml:space="preserve"> devolution</w:t>
      </w:r>
      <w:r w:rsidR="00653793">
        <w:t xml:space="preserve">, </w:t>
      </w:r>
      <w:r>
        <w:t xml:space="preserve">because they have their own </w:t>
      </w:r>
      <w:r w:rsidR="00653793">
        <w:t>E</w:t>
      </w:r>
      <w:r>
        <w:t>xecutive who are responsible for those things.</w:t>
      </w:r>
    </w:p>
    <w:p w:rsidR="001C2CEA" w:rsidP="00653793">
      <w:pPr>
        <w:pStyle w:val="Question"/>
      </w:pPr>
      <w:sdt>
        <w:sdtPr>
          <w:alias w:val="Member"/>
          <w:tag w:val="&lt;Member mnisId='4623' dodsId='143230'&gt;"/>
          <w:id w:val="318851652"/>
          <w:placeholder>
            <w:docPart w:val="DefaultPlaceholder_-1854013440"/>
          </w:placeholder>
          <w:richText/>
        </w:sdtPr>
        <w:sdtContent>
          <w:r w:rsidRPr="001C2CEA">
            <w:rPr>
              <w:b/>
            </w:rPr>
            <w:t>Chair:</w:t>
          </w:r>
        </w:sdtContent>
      </w:sdt>
      <w:r>
        <w:t xml:space="preserve"> </w:t>
      </w:r>
      <w:r w:rsidR="00653793">
        <w:t>Y</w:t>
      </w:r>
      <w:r>
        <w:t>ou work with them</w:t>
      </w:r>
      <w:r w:rsidR="00653793">
        <w:t>. Since you have been in post, you have visited Northern Ireland. You have engagement with the Northern Ireland Executive.</w:t>
      </w:r>
      <w:r w:rsidR="0029620D">
        <w:t xml:space="preserve"> </w:t>
      </w:r>
      <w:r w:rsidR="00B308F1">
        <w:t xml:space="preserve">A </w:t>
      </w:r>
      <w:r w:rsidR="00653793">
        <w:t>UN committee in 2019, referring to the UK</w:t>
      </w:r>
      <w:r w:rsidR="00B308F1">
        <w:t>,</w:t>
      </w:r>
      <w:r w:rsidR="00653793">
        <w:t xml:space="preserve"> </w:t>
      </w:r>
      <w:r w:rsidR="00B308F1">
        <w:t>said</w:t>
      </w:r>
      <w:r w:rsidR="00653793">
        <w:t>, “</w:t>
      </w:r>
      <w:r w:rsidR="002C3F08">
        <w:t>T</w:t>
      </w:r>
      <w:r w:rsidRPr="002C3F08" w:rsidR="002C3F08">
        <w:t xml:space="preserve">he devolution of </w:t>
      </w:r>
      <w:r w:rsidR="00B308F1">
        <w:t>g</w:t>
      </w:r>
      <w:r w:rsidRPr="002C3F08" w:rsidR="00B308F1">
        <w:t xml:space="preserve">overnment </w:t>
      </w:r>
      <w:r w:rsidRPr="002C3F08" w:rsidR="002C3F08">
        <w:t xml:space="preserve">powers does not negate the direct responsibility of the </w:t>
      </w:r>
      <w:r w:rsidR="002C3F08">
        <w:t>s</w:t>
      </w:r>
      <w:r w:rsidRPr="002C3F08" w:rsidR="002C3F08">
        <w:t>tate party to fulfil its obligations to all women and girls within its jurisdiction</w:t>
      </w:r>
      <w:r w:rsidR="00653793">
        <w:t>”.</w:t>
      </w:r>
    </w:p>
    <w:p w:rsidR="00653793" w:rsidP="001C2CEA">
      <w:pPr>
        <w:pStyle w:val="Answer"/>
      </w:pPr>
      <w:sdt>
        <w:sdtPr>
          <w:alias w:val="Witness"/>
          <w:id w:val="-44293113"/>
          <w:placeholder>
            <w:docPart w:val="DefaultPlaceholder_-1854013440"/>
          </w:placeholder>
          <w:richText/>
        </w:sdtPr>
        <w:sdtEndPr>
          <w:rPr>
            <w:b/>
          </w:rPr>
        </w:sdtEndPr>
        <w:sdtContent>
          <w:r w:rsidRPr="002C3F08" w:rsidR="002C3F08">
            <w:rPr>
              <w:b/>
              <w:i/>
            </w:rPr>
            <w:t>Jess Phillips:</w:t>
          </w:r>
        </w:sdtContent>
      </w:sdt>
      <w:r w:rsidRPr="001C2CEA" w:rsidR="001C2CEA">
        <w:rPr>
          <w:b/>
        </w:rPr>
        <w:t xml:space="preserve"> </w:t>
      </w:r>
      <w:r>
        <w:t xml:space="preserve">In 2019 we lived in a slightly different time. Thanks to many good people campaigning, the laws </w:t>
      </w:r>
      <w:r w:rsidR="00FC6487">
        <w:t xml:space="preserve">have changed </w:t>
      </w:r>
      <w:r>
        <w:t xml:space="preserve">in Northern Ireland </w:t>
      </w:r>
      <w:r>
        <w:t>with regard to</w:t>
      </w:r>
      <w:r>
        <w:t xml:space="preserve"> abortion and the freedom of women </w:t>
      </w:r>
      <w:r w:rsidR="00BB341D">
        <w:t>regarding</w:t>
      </w:r>
      <w:r>
        <w:t xml:space="preserve"> their own reproductive rights.</w:t>
      </w:r>
      <w:r w:rsidR="0029620D">
        <w:t xml:space="preserve"> </w:t>
      </w:r>
      <w:r w:rsidR="002C3F08">
        <w:t>T</w:t>
      </w:r>
      <w:r>
        <w:t xml:space="preserve">hat 2019 report by the UN was almost certainly talking about the fracture between the UK and Northern Ireland in that regard. </w:t>
      </w:r>
    </w:p>
    <w:p w:rsidR="00887424" w:rsidP="001C2CEA">
      <w:pPr>
        <w:pStyle w:val="Answer"/>
      </w:pPr>
      <w:r>
        <w:t>There is undoubtedly a difference in how we have policy around lots of different issues of violence against women and girls.</w:t>
      </w:r>
      <w:r w:rsidR="0029620D">
        <w:t xml:space="preserve"> </w:t>
      </w:r>
      <w:r>
        <w:t xml:space="preserve">I would say </w:t>
      </w:r>
      <w:r>
        <w:t xml:space="preserve">that </w:t>
      </w:r>
      <w:r>
        <w:t>England and Wales are far more coterminous, largely because of policing not being devolved within Wales</w:t>
      </w:r>
      <w:r>
        <w:t>. I</w:t>
      </w:r>
      <w:r>
        <w:t xml:space="preserve">n both Scotland and Northern Ireland, there </w:t>
      </w:r>
      <w:r>
        <w:t xml:space="preserve">are </w:t>
      </w:r>
      <w:r>
        <w:t xml:space="preserve">differences in education </w:t>
      </w:r>
      <w:r>
        <w:t>and</w:t>
      </w:r>
      <w:r>
        <w:t xml:space="preserve"> health policy.</w:t>
      </w:r>
    </w:p>
    <w:p w:rsidR="00887424" w:rsidP="001C2CEA">
      <w:pPr>
        <w:pStyle w:val="Answer"/>
      </w:pPr>
      <w:r>
        <w:t xml:space="preserve">Like you say, I have been over to Northern Ireland and met with </w:t>
      </w:r>
      <w:r w:rsidR="0046391C">
        <w:t xml:space="preserve">Ministers </w:t>
      </w:r>
      <w:r>
        <w:t>over there, and our officials work with them very closely, regularly</w:t>
      </w:r>
      <w:r>
        <w:t>.</w:t>
      </w:r>
      <w:r w:rsidR="0029620D">
        <w:t xml:space="preserve"> </w:t>
      </w:r>
      <w:r>
        <w:t>I count some of the women</w:t>
      </w:r>
      <w:r w:rsidR="002C3F08">
        <w:t>’</w:t>
      </w:r>
      <w:r>
        <w:t xml:space="preserve">s sector in Northern Ireland as some of the greatest informants, for want of a better word, on what we should be doing. Funnily enough, I remember </w:t>
      </w:r>
      <w:r w:rsidR="002C3F08">
        <w:t xml:space="preserve">that, </w:t>
      </w:r>
      <w:r>
        <w:t xml:space="preserve">while we were there, an issue </w:t>
      </w:r>
      <w:r>
        <w:t xml:space="preserve">came up </w:t>
      </w:r>
      <w:r>
        <w:t xml:space="preserve">that would never ever come up for me in </w:t>
      </w:r>
      <w:r>
        <w:t>Birmingham, or</w:t>
      </w:r>
      <w:r>
        <w:t xml:space="preserve"> would likely never come up for most people</w:t>
      </w:r>
      <w:r w:rsidR="00E8168E">
        <w:t xml:space="preserve">: it was </w:t>
      </w:r>
      <w:r>
        <w:t>how one thing</w:t>
      </w:r>
      <w:r>
        <w:t xml:space="preserve"> </w:t>
      </w:r>
      <w:r>
        <w:t>that they had to give out and supply to people was heating oil</w:t>
      </w:r>
      <w:r>
        <w:t>.</w:t>
      </w:r>
      <w:r w:rsidR="0029620D">
        <w:t xml:space="preserve"> </w:t>
      </w:r>
      <w:r>
        <w:t>T</w:t>
      </w:r>
      <w:r>
        <w:t xml:space="preserve">hat was something I had literally never heard of. </w:t>
      </w:r>
    </w:p>
    <w:p w:rsidR="00A422A0" w:rsidP="001C2CEA">
      <w:pPr>
        <w:pStyle w:val="Answer"/>
      </w:pPr>
      <w:r>
        <w:t>M</w:t>
      </w:r>
      <w:r w:rsidR="00653793">
        <w:t>aking sure that our policies understand</w:t>
      </w:r>
      <w:r>
        <w:t xml:space="preserve"> </w:t>
      </w:r>
      <w:r w:rsidR="00653793">
        <w:t xml:space="preserve">how we </w:t>
      </w:r>
      <w:r w:rsidR="00653793">
        <w:t>have to</w:t>
      </w:r>
      <w:r w:rsidR="00653793">
        <w:t xml:space="preserve"> respond to different vulnerable groups across the UK is </w:t>
      </w:r>
      <w:r w:rsidR="00653793">
        <w:t>really important</w:t>
      </w:r>
      <w:r w:rsidR="00653793">
        <w:t xml:space="preserve">. I do not fear that they do not care about it or are </w:t>
      </w:r>
      <w:r w:rsidR="00653793">
        <w:t>lagging behind</w:t>
      </w:r>
      <w:r w:rsidR="00653793">
        <w:t xml:space="preserve"> in any </w:t>
      </w:r>
      <w:r w:rsidR="00653793">
        <w:t>particular area</w:t>
      </w:r>
      <w:r w:rsidR="00653793">
        <w:t xml:space="preserve">, but it is different in </w:t>
      </w:r>
      <w:r>
        <w:t xml:space="preserve">both </w:t>
      </w:r>
      <w:r w:rsidR="00653793">
        <w:t>Scotland and Northern Ireland.</w:t>
      </w:r>
    </w:p>
    <w:p w:rsidR="001C2CEA" w:rsidP="00A422A0">
      <w:pPr>
        <w:pStyle w:val="Question"/>
      </w:pPr>
      <w:sdt>
        <w:sdtPr>
          <w:alias w:val="Member"/>
          <w:tag w:val="&lt;Member mnisId='4623' dodsId='143230'&gt;"/>
          <w:id w:val="824327117"/>
          <w:placeholder>
            <w:docPart w:val="DefaultPlaceholder_-1854013440"/>
          </w:placeholder>
          <w:richText/>
        </w:sdtPr>
        <w:sdtContent>
          <w:r w:rsidRPr="00A422A0" w:rsidR="00A422A0">
            <w:rPr>
              <w:b/>
            </w:rPr>
            <w:t>Chair:</w:t>
          </w:r>
        </w:sdtContent>
      </w:sdt>
      <w:r w:rsidR="00A422A0">
        <w:t xml:space="preserve"> </w:t>
      </w:r>
      <w:r w:rsidR="00887424">
        <w:t>Will you be able to provide regular updates on progress against the strategy to include Northern Ireland as well?</w:t>
      </w:r>
    </w:p>
    <w:p w:rsidR="009E2E92" w:rsidP="009E2E92">
      <w:pPr>
        <w:pStyle w:val="Answer"/>
      </w:pPr>
      <w:sdt>
        <w:sdtPr>
          <w:alias w:val="Witness"/>
          <w:id w:val="-194930599"/>
          <w:placeholder>
            <w:docPart w:val="DefaultPlaceholder_-1854013440"/>
          </w:placeholder>
          <w:richText/>
        </w:sdtPr>
        <w:sdtEndPr>
          <w:rPr>
            <w:b/>
          </w:rPr>
        </w:sdtEndPr>
        <w:sdtContent>
          <w:r w:rsidRPr="002C3F08" w:rsidR="002C3F08">
            <w:rPr>
              <w:b/>
              <w:i/>
            </w:rPr>
            <w:t>Jess Phillips:</w:t>
          </w:r>
        </w:sdtContent>
      </w:sdt>
      <w:r w:rsidRPr="00A422A0" w:rsidR="00A422A0">
        <w:rPr>
          <w:b/>
        </w:rPr>
        <w:t xml:space="preserve"> </w:t>
      </w:r>
      <w:r w:rsidR="00887424">
        <w:t>We have promised to do regular updates annually</w:t>
      </w:r>
      <w:r w:rsidR="00E8168E">
        <w:t>,</w:t>
      </w:r>
      <w:r w:rsidR="00887424">
        <w:t xml:space="preserve"> and no doubt some of that will include issues that cover Northern Ireland, anything to do with online and how we know whether that is affecting the women of Northern Ireland. I have no doubt that that will form part of the data.</w:t>
      </w:r>
      <w:r w:rsidR="0029620D">
        <w:t xml:space="preserve"> </w:t>
      </w:r>
      <w:r w:rsidR="00887424">
        <w:t xml:space="preserve">Also, Northern Ireland women are included in the data gather. Halving violence against women and girls includes the women of Northern Ireland, so it is not like they are excluded from that </w:t>
      </w:r>
      <w:r w:rsidR="00887424">
        <w:t>particular data</w:t>
      </w:r>
      <w:r w:rsidR="00887424">
        <w:t xml:space="preserve"> gather. Lots of the updates will be on progress on one of the 259 policies</w:t>
      </w:r>
      <w:r w:rsidR="000279F8">
        <w:t>—</w:t>
      </w:r>
      <w:r w:rsidR="00887424">
        <w:t>the vast majority of</w:t>
      </w:r>
      <w:r w:rsidR="00887424">
        <w:t xml:space="preserve"> them, I have to say</w:t>
      </w:r>
      <w:r w:rsidR="000279F8">
        <w:t>—</w:t>
      </w:r>
      <w:r w:rsidR="00887424">
        <w:t>do not apply to Northern Ireland.</w:t>
      </w:r>
    </w:p>
    <w:p w:rsidR="00CA2E88" w:rsidP="009E2E92">
      <w:pPr>
        <w:pStyle w:val="Question"/>
      </w:pPr>
      <w:sdt>
        <w:sdtPr>
          <w:alias w:val="Member"/>
          <w:tag w:val="&lt;Member mnisId='4360' dodsId='121653'&gt;"/>
          <w:id w:val="-634104588"/>
          <w:placeholder>
            <w:docPart w:val="DefaultPlaceholder_-1854013440"/>
          </w:placeholder>
          <w:richText/>
        </w:sdtPr>
        <w:sdtContent>
          <w:r w:rsidRPr="00A422A0" w:rsidR="00A422A0">
            <w:rPr>
              <w:b/>
            </w:rPr>
            <w:t>Gavin Robinson:</w:t>
          </w:r>
        </w:sdtContent>
      </w:sdt>
      <w:r w:rsidR="00A422A0">
        <w:t xml:space="preserve"> </w:t>
      </w:r>
      <w:r w:rsidR="009E2E92">
        <w:t xml:space="preserve">Good morning, Minister. You have mentioned engagement with Northern Ireland </w:t>
      </w:r>
      <w:r w:rsidR="009E2E92">
        <w:t>officials</w:t>
      </w:r>
      <w:r w:rsidR="009E2E92">
        <w:t xml:space="preserve"> and I know even personally you have been engaged with colleagues of mine, </w:t>
      </w:r>
      <w:r w:rsidRPr="009E2E92" w:rsidR="009E2E92">
        <w:t>Carla Lockhart</w:t>
      </w:r>
      <w:r w:rsidR="009E2E92">
        <w:t xml:space="preserve"> included.</w:t>
      </w:r>
      <w:r w:rsidR="0029620D">
        <w:t xml:space="preserve"> </w:t>
      </w:r>
      <w:r w:rsidR="009E2E92">
        <w:t xml:space="preserve">The </w:t>
      </w:r>
      <w:r w:rsidRPr="00CA2E88">
        <w:t>Natalie McNally</w:t>
      </w:r>
      <w:r w:rsidR="009E2E92">
        <w:t xml:space="preserve"> case going through the courts </w:t>
      </w:r>
      <w:r w:rsidR="009E2E92">
        <w:t>at the moment</w:t>
      </w:r>
      <w:r w:rsidR="009E2E92">
        <w:t xml:space="preserve"> has garnered a lot of interest in Northern Ireland and been very topical over the last number of weeks, given some of the extraordinary issues at play in that murder trial. </w:t>
      </w:r>
    </w:p>
    <w:p w:rsidR="00A422A0" w:rsidP="00CA2E88">
      <w:pPr>
        <w:pStyle w:val="Question"/>
        <w:numPr>
          <w:ilvl w:val="0"/>
          <w:numId w:val="0"/>
        </w:numPr>
        <w:ind w:left="794"/>
      </w:pPr>
      <w:r>
        <w:t>Whe</w:t>
      </w:r>
      <w:r w:rsidR="00CA2E88">
        <w:t xml:space="preserve">n </w:t>
      </w:r>
      <w:r>
        <w:t xml:space="preserve">you have engaged with </w:t>
      </w:r>
      <w:r w:rsidR="00CA2E88">
        <w:t>M</w:t>
      </w:r>
      <w:r>
        <w:t>inisters, or at least officials have engaged with officials</w:t>
      </w:r>
      <w:r w:rsidR="00900904">
        <w:t>—</w:t>
      </w:r>
      <w:r>
        <w:t xml:space="preserve">obviously your </w:t>
      </w:r>
      <w:r w:rsidR="007035FB">
        <w:t>G</w:t>
      </w:r>
      <w:r>
        <w:t>overnment</w:t>
      </w:r>
      <w:r>
        <w:t xml:space="preserve"> published their strategy </w:t>
      </w:r>
      <w:r w:rsidR="000279F8">
        <w:t>after</w:t>
      </w:r>
      <w:r>
        <w:t xml:space="preserve"> the Northern Ireland Executive </w:t>
      </w:r>
      <w:r w:rsidR="00EB7841">
        <w:t>s</w:t>
      </w:r>
      <w:r>
        <w:t>trategy</w:t>
      </w:r>
      <w:r w:rsidR="00900904">
        <w:t>—</w:t>
      </w:r>
      <w:r>
        <w:t>do you see complementarity between them?</w:t>
      </w:r>
      <w:r w:rsidR="0029620D">
        <w:t xml:space="preserve"> </w:t>
      </w:r>
      <w:r>
        <w:t xml:space="preserve">Did you take any encouragement or initiative from the Northern Ireland </w:t>
      </w:r>
      <w:r w:rsidR="00EB7841">
        <w:t>s</w:t>
      </w:r>
      <w:r>
        <w:t>trategy? Do they complement one another?</w:t>
      </w:r>
    </w:p>
    <w:p w:rsidR="00EB7841" w:rsidP="00A422A0">
      <w:pPr>
        <w:pStyle w:val="Answer"/>
      </w:pPr>
      <w:sdt>
        <w:sdtPr>
          <w:alias w:val="Witness"/>
          <w:id w:val="252715051"/>
          <w:placeholder>
            <w:docPart w:val="DefaultPlaceholder_-1854013440"/>
          </w:placeholder>
          <w:richText/>
        </w:sdtPr>
        <w:sdtEndPr>
          <w:rPr>
            <w:b/>
          </w:rPr>
        </w:sdtEndPr>
        <w:sdtContent>
          <w:r w:rsidRPr="002C3F08" w:rsidR="002C3F08">
            <w:rPr>
              <w:b/>
              <w:i/>
            </w:rPr>
            <w:t>Jess Phillips:</w:t>
          </w:r>
        </w:sdtContent>
      </w:sdt>
      <w:r w:rsidRPr="00A422A0" w:rsidR="00A422A0">
        <w:rPr>
          <w:b/>
        </w:rPr>
        <w:t xml:space="preserve"> </w:t>
      </w:r>
      <w:r>
        <w:t>Yes.</w:t>
      </w:r>
      <w:r w:rsidR="0029620D">
        <w:t xml:space="preserve"> </w:t>
      </w:r>
      <w:r>
        <w:t xml:space="preserve">First and foremost, we went over to Northern Ireland specifically to talk to them about the building of their strategy, how they had done it and what outcomes they were seeking to </w:t>
      </w:r>
      <w:r w:rsidR="00AA4FD0">
        <w:t>pursue</w:t>
      </w:r>
      <w:r>
        <w:t xml:space="preserve">. Broadly, the outcomes map across. Prevention is the single biggest focus of </w:t>
      </w:r>
      <w:r>
        <w:t>both that</w:t>
      </w:r>
      <w:r>
        <w:t xml:space="preserve"> aligns. We dream the same dreams and want the same things</w:t>
      </w:r>
      <w:r w:rsidR="00AA4FD0">
        <w:t>, but t</w:t>
      </w:r>
      <w:r>
        <w:t>he journey is sometimes different. How you go about achieving that prevention is slightly different across the strateg</w:t>
      </w:r>
      <w:r w:rsidR="005E18E2">
        <w:t>ies</w:t>
      </w:r>
      <w:r>
        <w:t xml:space="preserve">, although not really. The focus on education is </w:t>
      </w:r>
      <w:r>
        <w:t>in</w:t>
      </w:r>
      <w:r>
        <w:t xml:space="preserve"> both. </w:t>
      </w:r>
    </w:p>
    <w:p w:rsidR="00EB7841" w:rsidP="00A422A0">
      <w:pPr>
        <w:pStyle w:val="Answer"/>
      </w:pPr>
      <w:r>
        <w:t xml:space="preserve">While I was in Northern Ireland, one of the most compelling sessions that I went to was with </w:t>
      </w:r>
      <w:r w:rsidR="00F93B2B">
        <w:t>Women’s Aid</w:t>
      </w:r>
      <w:r w:rsidR="00CD6C7F">
        <w:t xml:space="preserve"> </w:t>
      </w:r>
      <w:r w:rsidRPr="00EB7841">
        <w:t>Northern Ireland</w:t>
      </w:r>
      <w:r>
        <w:t xml:space="preserve">, which had done a piece of work with children, who had talked about what they wanted to see in the strategy and what they wanted to be taught in education. It had been totally co-designed by children in Northern Ireland. </w:t>
      </w:r>
    </w:p>
    <w:p w:rsidR="00A422A0" w:rsidP="00A422A0">
      <w:pPr>
        <w:pStyle w:val="Answer"/>
      </w:pPr>
      <w:r>
        <w:t>Absolutely, we took some of what they were doing.</w:t>
      </w:r>
      <w:r w:rsidR="0029620D">
        <w:t xml:space="preserve"> </w:t>
      </w:r>
      <w:r>
        <w:t>Also, we wanted to see an alignment.</w:t>
      </w:r>
      <w:r w:rsidR="0029620D">
        <w:t xml:space="preserve"> </w:t>
      </w:r>
      <w:r>
        <w:t>It is no point them having a strategy that says, “We are not going to bother with prevention</w:t>
      </w:r>
      <w:r w:rsidR="003044DF">
        <w:t>,</w:t>
      </w:r>
      <w:r>
        <w:t xml:space="preserve">” which would be a weird strategy </w:t>
      </w:r>
      <w:r>
        <w:t>to write.</w:t>
      </w:r>
      <w:r w:rsidR="0029620D">
        <w:t xml:space="preserve"> </w:t>
      </w:r>
      <w:r>
        <w:t xml:space="preserve">I would have some questions for them. We want to </w:t>
      </w:r>
      <w:r>
        <w:t>align, but</w:t>
      </w:r>
      <w:r>
        <w:t xml:space="preserve"> recognise that situations and institutions are different across the nations.</w:t>
      </w:r>
    </w:p>
    <w:p w:rsidR="00A422A0" w:rsidP="00A422A0">
      <w:pPr>
        <w:pStyle w:val="Question"/>
      </w:pPr>
      <w:sdt>
        <w:sdtPr>
          <w:alias w:val="Member"/>
          <w:tag w:val="&lt;Member mnisId='4360' dodsId='121653'&gt;"/>
          <w:id w:val="-2045201739"/>
          <w:placeholder>
            <w:docPart w:val="DefaultPlaceholder_-1854013440"/>
          </w:placeholder>
          <w:richText/>
        </w:sdtPr>
        <w:sdtContent>
          <w:r w:rsidRPr="00A422A0">
            <w:rPr>
              <w:b/>
            </w:rPr>
            <w:t>Gavin Robinson:</w:t>
          </w:r>
        </w:sdtContent>
      </w:sdt>
      <w:r>
        <w:t xml:space="preserve"> </w:t>
      </w:r>
      <w:r w:rsidR="00D66492">
        <w:t xml:space="preserve">Was there anything in the Northern Ireland Executive strategy that you thought would not work in England? Are there things that you have decided to proceed with that perhaps the Northern Ireland Executive strategy did not include because they did not have the courage or the </w:t>
      </w:r>
      <w:r w:rsidR="00CD6C7F">
        <w:t>work done to proceed</w:t>
      </w:r>
      <w:r w:rsidR="00D66492">
        <w:t>?</w:t>
      </w:r>
    </w:p>
    <w:p w:rsidR="00D66492" w:rsidP="00A422A0">
      <w:pPr>
        <w:pStyle w:val="Answer"/>
      </w:pPr>
      <w:sdt>
        <w:sdtPr>
          <w:alias w:val="Witness"/>
          <w:id w:val="-871605357"/>
          <w:placeholder>
            <w:docPart w:val="DefaultPlaceholder_-1854013440"/>
          </w:placeholder>
          <w:richText/>
        </w:sdtPr>
        <w:sdtContent>
          <w:r w:rsidRPr="002C3F08" w:rsidR="002C3F08">
            <w:rPr>
              <w:b/>
              <w:i/>
            </w:rPr>
            <w:t>Jess Phillips:</w:t>
          </w:r>
          <w:r w:rsidRPr="00A422A0" w:rsidR="00A422A0">
            <w:rPr>
              <w:b/>
            </w:rPr>
            <w:t xml:space="preserve"> </w:t>
          </w:r>
        </w:sdtContent>
      </w:sdt>
      <w:r>
        <w:t>I would not say that there was anything I disagreed with. I would really give credit to the Northern Ireland Executive and those who built the strategy for making it incredibly victim</w:t>
      </w:r>
      <w:r w:rsidR="00CD6C7F">
        <w:t>-</w:t>
      </w:r>
      <w:r>
        <w:t xml:space="preserve">centric and working with the voice of victims to build the strategy. Where I think that they differ is just in the policies proposed to get on the same journey. No, there is nothing in the Northern Ireland </w:t>
      </w:r>
      <w:r w:rsidR="00CD6C7F">
        <w:t xml:space="preserve">strategy </w:t>
      </w:r>
      <w:r>
        <w:t>that I disagree with.</w:t>
      </w:r>
    </w:p>
    <w:p w:rsidR="00A422A0" w:rsidP="00A422A0">
      <w:pPr>
        <w:pStyle w:val="Answer"/>
      </w:pPr>
      <w:r>
        <w:t xml:space="preserve">It would be remiss of me not to say that what I heard from the organisations on the ground, whether that is for </w:t>
      </w:r>
      <w:r w:rsidR="00F93B2B">
        <w:t>Women’s Aid</w:t>
      </w:r>
      <w:r>
        <w:t xml:space="preserve"> or the families I met</w:t>
      </w:r>
      <w:r w:rsidR="001C2196">
        <w:t xml:space="preserve"> of</w:t>
      </w:r>
      <w:r>
        <w:t xml:space="preserve"> those who had been victims of femicide, is that making sure that the nice words mean anything</w:t>
      </w:r>
      <w:r w:rsidR="000B60D6">
        <w:t xml:space="preserve"> is </w:t>
      </w:r>
      <w:r>
        <w:t xml:space="preserve">always the critical thing. </w:t>
      </w:r>
      <w:r w:rsidR="000B60D6">
        <w:t>There is</w:t>
      </w:r>
      <w:r>
        <w:t xml:space="preserve"> nothing that we disagree with.</w:t>
      </w:r>
    </w:p>
    <w:p w:rsidR="000B60D6" w:rsidP="00A422A0">
      <w:pPr>
        <w:pStyle w:val="Answer"/>
      </w:pPr>
      <w:sdt>
        <w:sdtPr>
          <w:alias w:val="Witness"/>
          <w:id w:val="463474561"/>
          <w:placeholder>
            <w:docPart w:val="DefaultPlaceholder_-1854013440"/>
          </w:placeholder>
          <w:richText/>
        </w:sdtPr>
        <w:sdtEndPr>
          <w:rPr>
            <w:b/>
          </w:rPr>
        </w:sdtEndPr>
        <w:sdtContent>
          <w:r w:rsidRPr="00260D21" w:rsidR="00A422A0">
            <w:rPr>
              <w:b/>
              <w:i/>
              <w:iCs/>
            </w:rPr>
            <w:t>Gisela Carr:</w:t>
          </w:r>
        </w:sdtContent>
      </w:sdt>
      <w:r w:rsidRPr="00A422A0" w:rsidR="00A422A0">
        <w:rPr>
          <w:b/>
        </w:rPr>
        <w:t xml:space="preserve"> </w:t>
      </w:r>
      <w:r>
        <w:t>I can say a little bit more about what we are doing with officials in the Northern Ireland Executive, if that is helpful. We meet regularly as a five jurisdictions group</w:t>
      </w:r>
      <w:r w:rsidR="0021463E">
        <w:t>, including</w:t>
      </w:r>
      <w:r>
        <w:t xml:space="preserve"> the Republic of Ireland as well, given the cross-border nature of some of the issues. We met with that group regularly during the development of the strategy and we have since met with them. I think that the last meeting was on 5 February. </w:t>
      </w:r>
    </w:p>
    <w:p w:rsidR="00A422A0" w:rsidP="00610019">
      <w:pPr>
        <w:pStyle w:val="Answer"/>
      </w:pPr>
      <w:r>
        <w:t>One thing we really want to do there is think about how we are working across all the devolved Governments to align our strategic approach.</w:t>
      </w:r>
      <w:r w:rsidR="0029620D">
        <w:t xml:space="preserve"> </w:t>
      </w:r>
      <w:r>
        <w:t xml:space="preserve">I think that my Welsh and Scottish colleagues would not mind me pointing out that they have asked us to wait until they are through their pre-election period ahead of elections in </w:t>
      </w:r>
      <w:r>
        <w:t>May</w:t>
      </w:r>
      <w:r w:rsidR="009541DB">
        <w:t>,</w:t>
      </w:r>
      <w:r>
        <w:t xml:space="preserve"> and</w:t>
      </w:r>
      <w:r>
        <w:t xml:space="preserve"> then regroup to think about what our co-operation structure looks like going </w:t>
      </w:r>
      <w:r w:rsidRPr="00507CC4">
        <w:t xml:space="preserve">forward. There is certainly an intention to continue that in a way that works across </w:t>
      </w:r>
      <w:r w:rsidRPr="00507CC4">
        <w:t>all of</w:t>
      </w:r>
      <w:r w:rsidRPr="00507CC4">
        <w:t xml:space="preserve"> the devolved Governments.</w:t>
      </w:r>
      <w:r w:rsidRPr="00507CC4" w:rsidR="00A0317F">
        <w:t xml:space="preserve"> </w:t>
      </w:r>
    </w:p>
    <w:p w:rsidR="00A422A0" w:rsidRPr="00CD6C7F" w:rsidP="00A422A0">
      <w:pPr>
        <w:pStyle w:val="Question"/>
      </w:pPr>
      <w:sdt>
        <w:sdtPr>
          <w:alias w:val="Member"/>
          <w:tag w:val="&lt;Member mnisId='4360' dodsId='121653'&gt;"/>
          <w:id w:val="-1907672641"/>
          <w:placeholder>
            <w:docPart w:val="DefaultPlaceholder_-1854013440"/>
          </w:placeholder>
          <w:richText/>
        </w:sdtPr>
        <w:sdtContent>
          <w:r w:rsidRPr="00A422A0">
            <w:rPr>
              <w:b/>
            </w:rPr>
            <w:t>Gavin Robinson:</w:t>
          </w:r>
        </w:sdtContent>
      </w:sdt>
      <w:r>
        <w:t xml:space="preserve"> </w:t>
      </w:r>
      <w:r w:rsidRPr="00507CC4" w:rsidR="00507CC4">
        <w:t xml:space="preserve">I know from time that I spent behind the scenes </w:t>
      </w:r>
      <w:r w:rsidRPr="00507CC4" w:rsidR="00CD6C7F">
        <w:t xml:space="preserve">in </w:t>
      </w:r>
      <w:r w:rsidR="00CD6C7F">
        <w:t>g</w:t>
      </w:r>
      <w:r w:rsidRPr="00507CC4" w:rsidR="00CD6C7F">
        <w:t>overnment</w:t>
      </w:r>
      <w:r w:rsidR="00507CC4">
        <w:t xml:space="preserve"> that </w:t>
      </w:r>
      <w:r w:rsidRPr="00507CC4" w:rsidR="00507CC4">
        <w:t xml:space="preserve">there are joint ministerial committees coming out of </w:t>
      </w:r>
      <w:r w:rsidR="00507CC4">
        <w:t>the C</w:t>
      </w:r>
      <w:r w:rsidRPr="00507CC4" w:rsidR="00507CC4">
        <w:t xml:space="preserve">abinet </w:t>
      </w:r>
      <w:r w:rsidR="00507CC4">
        <w:t>O</w:t>
      </w:r>
      <w:r w:rsidRPr="00507CC4" w:rsidR="00507CC4">
        <w:t>ffice</w:t>
      </w:r>
      <w:r w:rsidR="002C3F08">
        <w:t>’</w:t>
      </w:r>
      <w:r w:rsidR="00507CC4">
        <w:t>s ears, but</w:t>
      </w:r>
      <w:r w:rsidRPr="00507CC4" w:rsidR="00507CC4">
        <w:t xml:space="preserve"> there </w:t>
      </w:r>
      <w:r w:rsidR="00507CC4">
        <w:t xml:space="preserve">is not </w:t>
      </w:r>
      <w:r w:rsidRPr="00507CC4" w:rsidR="00507CC4">
        <w:t>one on ending violence</w:t>
      </w:r>
      <w:r w:rsidR="00507CC4">
        <w:t xml:space="preserve"> against women and girls. Do you think that it would be useful to have a ministerial co-ordinating group across the devolved nations, rather than assuming that it is your responsibility to check in from time to time with devolved </w:t>
      </w:r>
      <w:r w:rsidRPr="00CD6C7F" w:rsidR="00507CC4">
        <w:t>nations while also managing your own?</w:t>
      </w:r>
    </w:p>
    <w:p w:rsidR="00A422A0" w:rsidP="00507CC4">
      <w:pPr>
        <w:pStyle w:val="Answer"/>
      </w:pPr>
      <w:sdt>
        <w:sdtPr>
          <w:alias w:val="Witness"/>
          <w:id w:val="1804345553"/>
          <w:placeholder>
            <w:docPart w:val="DefaultPlaceholder_-1854013440"/>
          </w:placeholder>
          <w:richText/>
        </w:sdtPr>
        <w:sdtEndPr>
          <w:rPr>
            <w:b/>
          </w:rPr>
        </w:sdtEndPr>
        <w:sdtContent>
          <w:r w:rsidRPr="00CD6C7F" w:rsidR="002C3F08">
            <w:rPr>
              <w:b/>
              <w:i/>
            </w:rPr>
            <w:t>Jess Phillips:</w:t>
          </w:r>
        </w:sdtContent>
      </w:sdt>
      <w:r w:rsidRPr="00CD6C7F">
        <w:rPr>
          <w:b/>
        </w:rPr>
        <w:t xml:space="preserve"> </w:t>
      </w:r>
      <w:r w:rsidRPr="00CD6C7F" w:rsidR="00507CC4">
        <w:t>We have an inter-ministerial group on violence against women</w:t>
      </w:r>
      <w:r w:rsidR="00507CC4">
        <w:t xml:space="preserve"> and girls.</w:t>
      </w:r>
      <w:r w:rsidR="0029620D">
        <w:t xml:space="preserve"> </w:t>
      </w:r>
      <w:r w:rsidR="00507CC4">
        <w:t xml:space="preserve">I do sometimes feel like </w:t>
      </w:r>
      <w:r w:rsidR="006929F8">
        <w:t>such groups</w:t>
      </w:r>
      <w:r w:rsidR="00507CC4">
        <w:t xml:space="preserve"> are coming out of my ears though.</w:t>
      </w:r>
    </w:p>
    <w:p w:rsidR="00A422A0" w:rsidP="00A422A0">
      <w:pPr>
        <w:pStyle w:val="Question"/>
      </w:pPr>
      <w:sdt>
        <w:sdtPr>
          <w:alias w:val="Member"/>
          <w:tag w:val="&lt;Member mnisId='4360' dodsId='121653'&gt;"/>
          <w:id w:val="-1136337652"/>
          <w:placeholder>
            <w:docPart w:val="DefaultPlaceholder_-1854013440"/>
          </w:placeholder>
          <w:richText/>
        </w:sdtPr>
        <w:sdtContent>
          <w:r w:rsidRPr="00A422A0">
            <w:rPr>
              <w:b/>
            </w:rPr>
            <w:t>Gavin Robinson:</w:t>
          </w:r>
        </w:sdtContent>
      </w:sdt>
      <w:r>
        <w:t xml:space="preserve"> I</w:t>
      </w:r>
      <w:r w:rsidR="00D31936">
        <w:t>s that in England, Minister, or across all the devolved nations?</w:t>
      </w:r>
    </w:p>
    <w:p w:rsidR="00A422A0" w:rsidP="003B15D1">
      <w:pPr>
        <w:pStyle w:val="Answer"/>
      </w:pPr>
      <w:sdt>
        <w:sdtPr>
          <w:alias w:val="Witness"/>
          <w:id w:val="1716619416"/>
          <w:placeholder>
            <w:docPart w:val="DefaultPlaceholder_-1854013440"/>
          </w:placeholder>
          <w:richText/>
        </w:sdtPr>
        <w:sdtEndPr>
          <w:rPr>
            <w:b/>
          </w:rPr>
        </w:sdtEndPr>
        <w:sdtContent>
          <w:r w:rsidRPr="002C3F08" w:rsidR="002C3F08">
            <w:rPr>
              <w:b/>
              <w:i/>
            </w:rPr>
            <w:t>Jess Phillips:</w:t>
          </w:r>
        </w:sdtContent>
      </w:sdt>
      <w:r w:rsidRPr="00A422A0">
        <w:rPr>
          <w:b/>
        </w:rPr>
        <w:t xml:space="preserve"> </w:t>
      </w:r>
      <w:r w:rsidR="00D31936">
        <w:t>It is in England</w:t>
      </w:r>
      <w:r w:rsidR="0081409D">
        <w:t>.</w:t>
      </w:r>
      <w:r w:rsidR="0029620D">
        <w:t xml:space="preserve"> </w:t>
      </w:r>
      <w:r w:rsidR="0081409D">
        <w:t>B</w:t>
      </w:r>
      <w:r w:rsidR="00D31936">
        <w:t>ecause we</w:t>
      </w:r>
      <w:r w:rsidR="0081409D">
        <w:t xml:space="preserve"> have </w:t>
      </w:r>
      <w:r w:rsidR="00D31936">
        <w:t>meetings coming out of our ears</w:t>
      </w:r>
      <w:r w:rsidR="0081409D">
        <w:t xml:space="preserve">, </w:t>
      </w:r>
      <w:r w:rsidR="00D31936">
        <w:t xml:space="preserve">I do not want people coming to a specific meeting about education if it is completely devolved, for example. </w:t>
      </w:r>
      <w:r w:rsidR="0081409D">
        <w:t>I</w:t>
      </w:r>
      <w:r w:rsidR="00D31936">
        <w:t xml:space="preserve">n the last inter-ministerial </w:t>
      </w:r>
      <w:r w:rsidR="00D31936">
        <w:t>group</w:t>
      </w:r>
      <w:r w:rsidR="00D31936">
        <w:t xml:space="preserve"> we had on child sex abuse online, for example, the </w:t>
      </w:r>
      <w:r w:rsidR="003B15D1">
        <w:t>M</w:t>
      </w:r>
      <w:r w:rsidR="00D31936">
        <w:t>inisters from Scotland were on the inter-ministerial group.</w:t>
      </w:r>
      <w:r w:rsidR="0029620D">
        <w:t xml:space="preserve"> </w:t>
      </w:r>
      <w:r w:rsidR="0081409D">
        <w:t>T</w:t>
      </w:r>
      <w:r w:rsidR="00D31936">
        <w:t>hey are completely entitled</w:t>
      </w:r>
      <w:r w:rsidR="00260D21">
        <w:t xml:space="preserve"> to be</w:t>
      </w:r>
      <w:r w:rsidR="00D31936">
        <w:t>, should it be relevant</w:t>
      </w:r>
      <w:r w:rsidR="0081409D">
        <w:t>.</w:t>
      </w:r>
      <w:r w:rsidR="0029620D">
        <w:t xml:space="preserve"> </w:t>
      </w:r>
      <w:r w:rsidR="0081409D">
        <w:t>F</w:t>
      </w:r>
      <w:r w:rsidR="00D31936">
        <w:t>or example</w:t>
      </w:r>
      <w:r w:rsidR="00424BA4">
        <w:t>,</w:t>
      </w:r>
      <w:r w:rsidR="00D31936">
        <w:t xml:space="preserve"> on </w:t>
      </w:r>
      <w:r w:rsidR="003B15D1">
        <w:t xml:space="preserve">stuff </w:t>
      </w:r>
      <w:r w:rsidR="00D31936">
        <w:t xml:space="preserve">around immigration and online activity that crosses the borders, we encourage </w:t>
      </w:r>
      <w:r w:rsidR="003B15D1">
        <w:t>M</w:t>
      </w:r>
      <w:r w:rsidR="00D31936">
        <w:t xml:space="preserve">inisters from devolved </w:t>
      </w:r>
      <w:r w:rsidR="003B15D1">
        <w:t>G</w:t>
      </w:r>
      <w:r w:rsidR="00D31936">
        <w:t>overnments to attend either the inter-ministerial group on violence against women and girls or the inter-ministerial group on child sexual abuse.</w:t>
      </w:r>
    </w:p>
    <w:p w:rsidR="003B15D1" w:rsidP="00A422A0">
      <w:pPr>
        <w:pStyle w:val="Question"/>
      </w:pPr>
      <w:sdt>
        <w:sdtPr>
          <w:alias w:val="Member"/>
          <w:tag w:val="&lt;Member mnisId='4360' dodsId='121653'&gt;"/>
          <w:id w:val="-109429224"/>
          <w:placeholder>
            <w:docPart w:val="DefaultPlaceholder_-1854013440"/>
          </w:placeholder>
          <w:richText/>
        </w:sdtPr>
        <w:sdtContent>
          <w:r w:rsidRPr="00A422A0" w:rsidR="00A422A0">
            <w:rPr>
              <w:b/>
            </w:rPr>
            <w:t>Gavin Robinson:</w:t>
          </w:r>
        </w:sdtContent>
      </w:sdt>
      <w:r w:rsidR="00A422A0">
        <w:t xml:space="preserve"> </w:t>
      </w:r>
      <w:r>
        <w:t>Finally, I wonder how granular this becomes, from thinking of a case in my constituency</w:t>
      </w:r>
      <w:r w:rsidR="00537E21">
        <w:t>—that of</w:t>
      </w:r>
      <w:r>
        <w:t xml:space="preserve"> Rachel Simpson, who was murdered by a family member. I am not sure it will come to trial. It could come to trial.</w:t>
      </w:r>
      <w:r w:rsidR="0029620D">
        <w:t xml:space="preserve"> </w:t>
      </w:r>
      <w:r>
        <w:t xml:space="preserve">Throughout my involvement with the family, </w:t>
      </w:r>
      <w:r w:rsidR="00537E21">
        <w:t>before her</w:t>
      </w:r>
      <w:r w:rsidR="009D707B">
        <w:t xml:space="preserve"> </w:t>
      </w:r>
      <w:r>
        <w:t xml:space="preserve">death and since, it is clear there are a huge number of feelings that are all part of a serious or sensitive report </w:t>
      </w:r>
      <w:r w:rsidR="00BD3543">
        <w:t>which will be published</w:t>
      </w:r>
      <w:r>
        <w:t xml:space="preserve"> at some stage. It will alarm, depress</w:t>
      </w:r>
      <w:r w:rsidR="00BD3543">
        <w:t xml:space="preserve"> </w:t>
      </w:r>
      <w:r>
        <w:t>and startl</w:t>
      </w:r>
      <w:r w:rsidR="00BD3543">
        <w:t>e</w:t>
      </w:r>
      <w:r>
        <w:t xml:space="preserve"> anyone who takes time to read it, </w:t>
      </w:r>
      <w:r w:rsidR="00BD3543">
        <w:t>because of</w:t>
      </w:r>
      <w:r>
        <w:t xml:space="preserve"> the number of Government Departments that failed</w:t>
      </w:r>
      <w:r w:rsidR="009D707B">
        <w:t>,</w:t>
      </w:r>
      <w:r>
        <w:t xml:space="preserve"> </w:t>
      </w:r>
      <w:r w:rsidR="009D707B">
        <w:t>leading</w:t>
      </w:r>
      <w:r>
        <w:t xml:space="preserve"> to this ultimate tragedy</w:t>
      </w:r>
      <w:r w:rsidR="00424BA4">
        <w:t xml:space="preserve">. It is </w:t>
      </w:r>
      <w:r>
        <w:t>a tragedy for the family still, because there is still a loved one who is now in a hospital setting.</w:t>
      </w:r>
    </w:p>
    <w:p w:rsidR="00A422A0" w:rsidP="003B15D1">
      <w:pPr>
        <w:pStyle w:val="Question"/>
        <w:numPr>
          <w:ilvl w:val="0"/>
          <w:numId w:val="0"/>
        </w:numPr>
        <w:ind w:left="794"/>
      </w:pPr>
      <w:r>
        <w:t>That is obviously very specific, but every case where we talk about this sometimes—</w:t>
      </w:r>
    </w:p>
    <w:p w:rsidR="00A422A0" w:rsidP="00A422A0">
      <w:pPr>
        <w:pStyle w:val="Answer"/>
      </w:pPr>
      <w:sdt>
        <w:sdtPr>
          <w:alias w:val="Witness"/>
          <w:id w:val="-1438901812"/>
          <w:placeholder>
            <w:docPart w:val="DefaultPlaceholder_-1854013440"/>
          </w:placeholder>
          <w:richText/>
        </w:sdtPr>
        <w:sdtContent>
          <w:r w:rsidRPr="002C3F08" w:rsidR="002C3F08">
            <w:rPr>
              <w:b/>
              <w:i/>
            </w:rPr>
            <w:t>Jess Phillips:</w:t>
          </w:r>
          <w:r w:rsidRPr="00A422A0">
            <w:rPr>
              <w:b/>
            </w:rPr>
            <w:t xml:space="preserve"> </w:t>
          </w:r>
        </w:sdtContent>
      </w:sdt>
      <w:r>
        <w:t>They</w:t>
      </w:r>
      <w:r w:rsidR="003B15D1">
        <w:t xml:space="preserve"> a</w:t>
      </w:r>
      <w:r>
        <w:t xml:space="preserve">re not </w:t>
      </w:r>
      <w:r w:rsidR="003B15D1">
        <w:t>that specific, yes.</w:t>
      </w:r>
    </w:p>
    <w:p w:rsidR="00A422A0" w:rsidP="00FA3101">
      <w:pPr>
        <w:pStyle w:val="QuestionCont"/>
      </w:pPr>
      <w:sdt>
        <w:sdtPr>
          <w:alias w:val="Member"/>
          <w:tag w:val="&lt;Member mnisId='4360' dodsId='121653'&gt;"/>
          <w:id w:val="1998606511"/>
          <w:placeholder>
            <w:docPart w:val="DefaultPlaceholder_-1854013440"/>
          </w:placeholder>
          <w:richText/>
        </w:sdtPr>
        <w:sdtContent>
          <w:r w:rsidRPr="00A422A0">
            <w:rPr>
              <w:b/>
            </w:rPr>
            <w:t>Gavin Robinson:</w:t>
          </w:r>
        </w:sdtContent>
      </w:sdt>
      <w:r>
        <w:t xml:space="preserve"> </w:t>
      </w:r>
      <w:r w:rsidR="003B15D1">
        <w:t xml:space="preserve">Every case has its own individual elements. Whenever I am given an example of a case in my constituency that is going to have very specific feelings, </w:t>
      </w:r>
      <w:r w:rsidR="008A5D59">
        <w:t xml:space="preserve">I ask: </w:t>
      </w:r>
      <w:r w:rsidR="003B15D1">
        <w:t>are there lessons</w:t>
      </w:r>
      <w:r w:rsidR="008A5D59">
        <w:t xml:space="preserve"> to be</w:t>
      </w:r>
      <w:r w:rsidR="003B15D1">
        <w:t xml:space="preserve"> learned</w:t>
      </w:r>
      <w:r w:rsidR="009D707B">
        <w:t xml:space="preserve"> for those</w:t>
      </w:r>
      <w:r w:rsidR="003B15D1">
        <w:t xml:space="preserve"> who have failed</w:t>
      </w:r>
      <w:r w:rsidR="009D707B">
        <w:t xml:space="preserve">, </w:t>
      </w:r>
      <w:r w:rsidR="008A5D59">
        <w:t xml:space="preserve">not just locally </w:t>
      </w:r>
      <w:r w:rsidR="003B15D1">
        <w:t>but also across the nation, so that you can take account of failings and see whether there is a direct application of change that could benefit people in England, Scotland or Wales?</w:t>
      </w:r>
    </w:p>
    <w:p w:rsidR="00251015" w:rsidP="00A422A0">
      <w:pPr>
        <w:pStyle w:val="Answer"/>
      </w:pPr>
      <w:sdt>
        <w:sdtPr>
          <w:alias w:val="Witness"/>
          <w:id w:val="-217910144"/>
          <w:placeholder>
            <w:docPart w:val="DefaultPlaceholder_-1854013440"/>
          </w:placeholder>
          <w:richText/>
        </w:sdtPr>
        <w:sdtEndPr>
          <w:rPr>
            <w:b/>
          </w:rPr>
        </w:sdtEndPr>
        <w:sdtContent>
          <w:r w:rsidRPr="002C3F08" w:rsidR="002C3F08">
            <w:rPr>
              <w:b/>
              <w:i/>
            </w:rPr>
            <w:t>Jess Phillips:</w:t>
          </w:r>
        </w:sdtContent>
      </w:sdt>
      <w:r w:rsidRPr="00A422A0" w:rsidR="00A422A0">
        <w:rPr>
          <w:b/>
        </w:rPr>
        <w:t xml:space="preserve"> </w:t>
      </w:r>
      <w:r>
        <w:t>You make a really important point. We have what was called the domestic homicide review system in England</w:t>
      </w:r>
      <w:r w:rsidR="00424BA4">
        <w:t xml:space="preserve">. </w:t>
      </w:r>
      <w:r>
        <w:t>Wales is, incidentally, doing something slightly different, but it is in line with the Government in England. We have DHRs that are done.</w:t>
      </w:r>
      <w:r w:rsidR="0029620D">
        <w:t xml:space="preserve"> </w:t>
      </w:r>
      <w:r>
        <w:t>In Northern Ireland I think there is a similar DHR system</w:t>
      </w:r>
      <w:r w:rsidR="00A8073F">
        <w:t xml:space="preserve"> which</w:t>
      </w:r>
      <w:r>
        <w:t xml:space="preserve"> is slightly narrow</w:t>
      </w:r>
      <w:r w:rsidR="009D707B">
        <w:t>er</w:t>
      </w:r>
      <w:r>
        <w:t xml:space="preserve"> than our DHR system, which has been expanded to include all domestic abuse-related deaths, including suicide.</w:t>
      </w:r>
      <w:r w:rsidR="0029620D">
        <w:t xml:space="preserve"> </w:t>
      </w:r>
      <w:r>
        <w:t xml:space="preserve">In Northern Ireland, since 2020, I think it is still focused very much just on your classic domestic homicide. </w:t>
      </w:r>
    </w:p>
    <w:p w:rsidR="00592530" w:rsidP="00A422A0">
      <w:pPr>
        <w:pStyle w:val="Answer"/>
      </w:pPr>
      <w:r>
        <w:t>We have identified a lack of co-ordinated learning across what is done in England and Wales</w:t>
      </w:r>
      <w:r>
        <w:t>.</w:t>
      </w:r>
      <w:r w:rsidR="0029620D">
        <w:t xml:space="preserve"> </w:t>
      </w:r>
      <w:r>
        <w:t xml:space="preserve">I think </w:t>
      </w:r>
      <w:r>
        <w:t xml:space="preserve">that </w:t>
      </w:r>
      <w:r>
        <w:t>they are about to start</w:t>
      </w:r>
      <w:r>
        <w:t xml:space="preserve">, but they </w:t>
      </w:r>
      <w:r>
        <w:t>do not actually have a domestic homicide review system in Scotland</w:t>
      </w:r>
      <w:r>
        <w:t xml:space="preserve">, so </w:t>
      </w:r>
      <w:r>
        <w:t>there is a patchwork across the nations in this regard.</w:t>
      </w:r>
      <w:r w:rsidR="0029620D">
        <w:t xml:space="preserve"> </w:t>
      </w:r>
      <w:r>
        <w:t xml:space="preserve">When </w:t>
      </w:r>
      <w:r>
        <w:t xml:space="preserve">I spoke in the </w:t>
      </w:r>
      <w:r>
        <w:t>H</w:t>
      </w:r>
      <w:r>
        <w:t xml:space="preserve">ouse on Thursday, </w:t>
      </w:r>
      <w:r w:rsidR="00CA77E7">
        <w:t xml:space="preserve">I said </w:t>
      </w:r>
      <w:r>
        <w:t xml:space="preserve">the </w:t>
      </w:r>
      <w:r>
        <w:t>G</w:t>
      </w:r>
      <w:r>
        <w:t xml:space="preserve">overnment </w:t>
      </w:r>
      <w:r>
        <w:t xml:space="preserve">are </w:t>
      </w:r>
      <w:r>
        <w:t xml:space="preserve">committing to having an oversight mechanism of those reviews to ensure that actions are taken in </w:t>
      </w:r>
      <w:r>
        <w:t>the local areas or institutions, but also to make sure that learning can happen across</w:t>
      </w:r>
      <w:r w:rsidR="00CA77E7">
        <w:t xml:space="preserve"> the board</w:t>
      </w:r>
      <w:r>
        <w:t xml:space="preserve">. </w:t>
      </w:r>
    </w:p>
    <w:p w:rsidR="002D3BBE" w:rsidP="00592530">
      <w:pPr>
        <w:pStyle w:val="Answer"/>
      </w:pPr>
      <w:r>
        <w:t>T</w:t>
      </w:r>
      <w:r w:rsidR="00251015">
        <w:t xml:space="preserve">hat system will work alongside the Welsh system. There </w:t>
      </w:r>
      <w:r>
        <w:t xml:space="preserve">is not </w:t>
      </w:r>
      <w:r w:rsidR="00251015">
        <w:t xml:space="preserve">a similar system in Scotland. </w:t>
      </w:r>
      <w:r>
        <w:t>I</w:t>
      </w:r>
      <w:r w:rsidR="00251015">
        <w:t xml:space="preserve">t would be up to the Northern Ireland </w:t>
      </w:r>
      <w:r>
        <w:t>E</w:t>
      </w:r>
      <w:r w:rsidR="00251015">
        <w:t>xecutive to decide to have a similar oversight function.</w:t>
      </w:r>
      <w:r w:rsidR="0029620D">
        <w:t xml:space="preserve"> </w:t>
      </w:r>
      <w:r>
        <w:t>A</w:t>
      </w:r>
      <w:r w:rsidR="00251015">
        <w:t xml:space="preserve">ny learning that we can have can only be a good thing. </w:t>
      </w:r>
      <w:r>
        <w:t>A</w:t>
      </w:r>
      <w:r w:rsidR="00251015">
        <w:t>s we set up what the oversight mechanism looks like, we will absolutely take that away.</w:t>
      </w:r>
    </w:p>
    <w:p w:rsidR="00A422A0" w:rsidP="002D3BBE">
      <w:pPr>
        <w:pStyle w:val="Question"/>
      </w:pPr>
      <w:sdt>
        <w:sdtPr>
          <w:alias w:val="Member"/>
          <w:tag w:val="&lt;Member mnisId='4827' dodsId='63910'&gt;"/>
          <w:id w:val="1071929868"/>
          <w:placeholder>
            <w:docPart w:val="DefaultPlaceholder_-1854013440"/>
          </w:placeholder>
          <w:richText/>
        </w:sdtPr>
        <w:sdtContent>
          <w:r w:rsidRPr="002D3BBE" w:rsidR="002D3BBE">
            <w:rPr>
              <w:b/>
            </w:rPr>
            <w:t>Claire Hanna:</w:t>
          </w:r>
        </w:sdtContent>
      </w:sdt>
      <w:r w:rsidR="002D3BBE">
        <w:t xml:space="preserve"> </w:t>
      </w:r>
      <w:r w:rsidR="00592530">
        <w:t xml:space="preserve">Minister, Gavin touched on the inter-ministerial group opportunity. In your correspondence to our </w:t>
      </w:r>
      <w:r w:rsidR="00592530">
        <w:t>Committee</w:t>
      </w:r>
      <w:r w:rsidR="00592530">
        <w:t xml:space="preserve"> last year, you said that you would welcome more mechanisms </w:t>
      </w:r>
      <w:r w:rsidR="00454F24">
        <w:t>for engagement</w:t>
      </w:r>
      <w:r w:rsidR="00592530">
        <w:t xml:space="preserve">. Do you have the space to engage </w:t>
      </w:r>
      <w:r w:rsidR="00454F24">
        <w:t xml:space="preserve">on an ongoing basis </w:t>
      </w:r>
      <w:r w:rsidR="00592530">
        <w:t>with the Executive</w:t>
      </w:r>
      <w:r w:rsidR="00D8075D">
        <w:t xml:space="preserve"> and</w:t>
      </w:r>
      <w:r w:rsidR="00592530">
        <w:t xml:space="preserve"> others as well? </w:t>
      </w:r>
      <w:r w:rsidR="00F93B2B">
        <w:t>Women’s Aid</w:t>
      </w:r>
      <w:r w:rsidR="00592530">
        <w:t xml:space="preserve"> is at the centre of a lot of positive change on </w:t>
      </w:r>
      <w:r w:rsidR="00592530">
        <w:t>a number of</w:t>
      </w:r>
      <w:r w:rsidR="00592530">
        <w:t xml:space="preserve"> issues in Northern Ireland. I know you have a history and a relationship with </w:t>
      </w:r>
      <w:r w:rsidR="00F93B2B">
        <w:t>them</w:t>
      </w:r>
      <w:r w:rsidR="00592530">
        <w:t>.</w:t>
      </w:r>
      <w:r w:rsidR="0029620D">
        <w:t xml:space="preserve"> </w:t>
      </w:r>
      <w:r w:rsidR="00592530">
        <w:t xml:space="preserve">Do you have the mechanisms that you need to be able to engage with </w:t>
      </w:r>
      <w:r w:rsidR="00F93B2B">
        <w:t>Women’s Aid</w:t>
      </w:r>
      <w:r w:rsidR="00592530">
        <w:t xml:space="preserve">, businesses, the public and whoever you need to </w:t>
      </w:r>
      <w:r w:rsidR="007B20E6">
        <w:t>in order to</w:t>
      </w:r>
      <w:r w:rsidR="00592530">
        <w:t xml:space="preserve"> deliver the strategy?</w:t>
      </w:r>
    </w:p>
    <w:p w:rsidR="00592530" w:rsidP="002D3BBE">
      <w:pPr>
        <w:pStyle w:val="Answer"/>
      </w:pPr>
      <w:sdt>
        <w:sdtPr>
          <w:alias w:val="Witness"/>
          <w:id w:val="419535188"/>
          <w:placeholder>
            <w:docPart w:val="DefaultPlaceholder_-1854013440"/>
          </w:placeholder>
          <w:richText/>
        </w:sdtPr>
        <w:sdtEndPr>
          <w:rPr>
            <w:b/>
          </w:rPr>
        </w:sdtEndPr>
        <w:sdtContent>
          <w:r w:rsidRPr="002C3F08" w:rsidR="002C3F08">
            <w:rPr>
              <w:b/>
              <w:i/>
            </w:rPr>
            <w:t>Jess Phillips:</w:t>
          </w:r>
        </w:sdtContent>
      </w:sdt>
      <w:r w:rsidRPr="002D3BBE" w:rsidR="002D3BBE">
        <w:rPr>
          <w:b/>
        </w:rPr>
        <w:t xml:space="preserve"> </w:t>
      </w:r>
      <w:r>
        <w:t>If I say to officials in the Home Office “How is this in Northern Ireland?” I do not feel that there is any barrier to ensuring that we can communicate with either the Executive or the people in Northern Ireland. I have to say—I am not just saying this because you are questioning me and you are all here—that the representatives here from Northern Ireland do a really good job of coming to me with cases in their constituencies and speaking to me about the issues and barriers that they may be facing.</w:t>
      </w:r>
      <w:r w:rsidR="0029620D">
        <w:t xml:space="preserve"> </w:t>
      </w:r>
      <w:r>
        <w:t>I have found that to be the case</w:t>
      </w:r>
      <w:r w:rsidRPr="00454F24" w:rsidR="00454F24">
        <w:t xml:space="preserve"> </w:t>
      </w:r>
      <w:r w:rsidR="00454F24">
        <w:t>with all the political parties in Northern Ireland</w:t>
      </w:r>
      <w:r>
        <w:t xml:space="preserve">. </w:t>
      </w:r>
    </w:p>
    <w:p w:rsidR="002D3BBE" w:rsidP="002D3BBE">
      <w:pPr>
        <w:pStyle w:val="Answer"/>
      </w:pPr>
      <w:r>
        <w:t xml:space="preserve">I would be </w:t>
      </w:r>
      <w:r w:rsidR="00454F24">
        <w:t xml:space="preserve">more </w:t>
      </w:r>
      <w:r>
        <w:t>concerned that they feel that they can reach me. It is not whether I can reach them. It is whether they feel that they can reach me.</w:t>
      </w:r>
      <w:r w:rsidR="0029620D">
        <w:t xml:space="preserve"> </w:t>
      </w:r>
      <w:r w:rsidR="00454F24">
        <w:t>As</w:t>
      </w:r>
      <w:r>
        <w:t xml:space="preserve"> anybody will know, when you are a Member of Parliament, people get in touch with you in real dire need or with </w:t>
      </w:r>
      <w:r>
        <w:t>really important</w:t>
      </w:r>
      <w:r>
        <w:t xml:space="preserve"> things that they want to raise</w:t>
      </w:r>
      <w:r w:rsidR="00454F24">
        <w:t>,</w:t>
      </w:r>
      <w:r>
        <w:t xml:space="preserve"> </w:t>
      </w:r>
      <w:r w:rsidR="00454F24">
        <w:t>but</w:t>
      </w:r>
      <w:r>
        <w:t xml:space="preserve"> you do not have the power to deal with them. I worry that what is </w:t>
      </w:r>
      <w:r w:rsidR="0080764B">
        <w:t xml:space="preserve">and is not </w:t>
      </w:r>
      <w:r>
        <w:t>devolved means that</w:t>
      </w:r>
      <w:r w:rsidR="0080764B">
        <w:t xml:space="preserve">, </w:t>
      </w:r>
      <w:r>
        <w:t xml:space="preserve">if, say, </w:t>
      </w:r>
      <w:r w:rsidR="00F93B2B">
        <w:t>Women’s Aid</w:t>
      </w:r>
      <w:r w:rsidR="007F37E5">
        <w:t xml:space="preserve"> </w:t>
      </w:r>
      <w:r>
        <w:t>Northern Ireland</w:t>
      </w:r>
      <w:r w:rsidR="0080764B">
        <w:t xml:space="preserve"> </w:t>
      </w:r>
      <w:r>
        <w:t>come</w:t>
      </w:r>
      <w:r w:rsidR="0080764B">
        <w:t>s</w:t>
      </w:r>
      <w:r>
        <w:t xml:space="preserve"> to me</w:t>
      </w:r>
      <w:r w:rsidR="0080764B">
        <w:t xml:space="preserve">, </w:t>
      </w:r>
      <w:r>
        <w:t xml:space="preserve">I have to say, </w:t>
      </w:r>
      <w:r w:rsidR="0080764B">
        <w:t>“That is</w:t>
      </w:r>
      <w:r>
        <w:t xml:space="preserve"> not </w:t>
      </w:r>
      <w:r w:rsidR="00454F24">
        <w:t xml:space="preserve">for </w:t>
      </w:r>
      <w:r>
        <w:t>me</w:t>
      </w:r>
      <w:r w:rsidR="00454F24">
        <w:t>.</w:t>
      </w:r>
      <w:r w:rsidR="0080764B">
        <w:t>”</w:t>
      </w:r>
      <w:r>
        <w:t xml:space="preserve"> I do not want that </w:t>
      </w:r>
      <w:r w:rsidR="0080764B">
        <w:t xml:space="preserve">to </w:t>
      </w:r>
      <w:r>
        <w:t xml:space="preserve">create a relationship where </w:t>
      </w:r>
      <w:r w:rsidR="00F93B2B">
        <w:t>they</w:t>
      </w:r>
      <w:r w:rsidR="0080764B">
        <w:t xml:space="preserve"> do </w:t>
      </w:r>
      <w:r>
        <w:t xml:space="preserve">not feel part of our strategy. </w:t>
      </w:r>
      <w:r w:rsidR="0080764B">
        <w:t>T</w:t>
      </w:r>
      <w:r>
        <w:t xml:space="preserve">hat would be a question for </w:t>
      </w:r>
      <w:r w:rsidR="00F93B2B">
        <w:t>them</w:t>
      </w:r>
      <w:r>
        <w:t>.</w:t>
      </w:r>
      <w:r w:rsidR="0029620D">
        <w:t xml:space="preserve"> </w:t>
      </w:r>
      <w:r>
        <w:t xml:space="preserve">I would want to make sure that </w:t>
      </w:r>
      <w:r w:rsidR="00F93B2B">
        <w:t>they</w:t>
      </w:r>
      <w:r w:rsidR="0080764B">
        <w:t xml:space="preserve"> </w:t>
      </w:r>
      <w:r>
        <w:t xml:space="preserve">felt that </w:t>
      </w:r>
      <w:r w:rsidR="00F93B2B">
        <w:t>they</w:t>
      </w:r>
      <w:r w:rsidR="0080764B">
        <w:t xml:space="preserve"> </w:t>
      </w:r>
      <w:r>
        <w:t xml:space="preserve">also </w:t>
      </w:r>
      <w:r w:rsidR="00F93B2B">
        <w:t>have</w:t>
      </w:r>
      <w:r w:rsidR="0080764B">
        <w:t xml:space="preserve"> </w:t>
      </w:r>
      <w:r>
        <w:t>those in Westminster</w:t>
      </w:r>
      <w:r w:rsidR="0080764B">
        <w:t xml:space="preserve">, </w:t>
      </w:r>
      <w:r>
        <w:t>although I do not consider myself from Westminster</w:t>
      </w:r>
      <w:r w:rsidR="0080764B">
        <w:t>—</w:t>
      </w:r>
      <w:r w:rsidR="00F93B2B">
        <w:t xml:space="preserve">west midlands </w:t>
      </w:r>
      <w:r>
        <w:t>and half of me is from Northern Ireland</w:t>
      </w:r>
      <w:r w:rsidR="0080764B">
        <w:t>—</w:t>
      </w:r>
      <w:r>
        <w:t>looking after them.</w:t>
      </w:r>
    </w:p>
    <w:p w:rsidR="002D3BBE" w:rsidP="002D3BBE">
      <w:pPr>
        <w:pStyle w:val="Question"/>
      </w:pPr>
      <w:sdt>
        <w:sdtPr>
          <w:alias w:val="Member"/>
          <w:tag w:val="&lt;Member mnisId='4827' dodsId='63910'&gt;"/>
          <w:id w:val="-919409805"/>
          <w:placeholder>
            <w:docPart w:val="DefaultPlaceholder_-1854013440"/>
          </w:placeholder>
          <w:richText/>
        </w:sdtPr>
        <w:sdtContent>
          <w:r w:rsidRPr="002D3BBE">
            <w:rPr>
              <w:b/>
            </w:rPr>
            <w:t>Claire Hanna:</w:t>
          </w:r>
        </w:sdtContent>
      </w:sdt>
      <w:r>
        <w:t xml:space="preserve"> </w:t>
      </w:r>
      <w:r w:rsidR="00006A6D">
        <w:t>You mentioned education.</w:t>
      </w:r>
      <w:r w:rsidR="0029620D">
        <w:t xml:space="preserve"> </w:t>
      </w:r>
      <w:r w:rsidR="00006A6D">
        <w:t>Obviously</w:t>
      </w:r>
      <w:r w:rsidR="00006A6D">
        <w:t xml:space="preserve"> education policy is devolved. Are there are </w:t>
      </w:r>
      <w:r w:rsidR="00006A6D">
        <w:t>there</w:t>
      </w:r>
      <w:r w:rsidR="00006A6D">
        <w:t xml:space="preserve"> good practices on relationships and sexual education that you think are useful in tackling this issue that maybe are not in place in Northern Ireland</w:t>
      </w:r>
      <w:r w:rsidR="00BB2111">
        <w:t>? I</w:t>
      </w:r>
      <w:r w:rsidR="00006A6D">
        <w:t xml:space="preserve">s that something you have had an opportunity to explore? </w:t>
      </w:r>
    </w:p>
    <w:p w:rsidR="00006A6D" w:rsidP="002D3BBE">
      <w:pPr>
        <w:pStyle w:val="Answer"/>
      </w:pPr>
      <w:sdt>
        <w:sdtPr>
          <w:alias w:val="Witness"/>
          <w:id w:val="826869041"/>
          <w:placeholder>
            <w:docPart w:val="DefaultPlaceholder_-1854013440"/>
          </w:placeholder>
          <w:richText/>
        </w:sdtPr>
        <w:sdtEndPr>
          <w:rPr>
            <w:b/>
          </w:rPr>
        </w:sdtEndPr>
        <w:sdtContent>
          <w:r w:rsidRPr="002C3F08" w:rsidR="002C3F08">
            <w:rPr>
              <w:b/>
              <w:i/>
            </w:rPr>
            <w:t>Jess Phillips:</w:t>
          </w:r>
        </w:sdtContent>
      </w:sdt>
      <w:r w:rsidRPr="002D3BBE" w:rsidR="002D3BBE">
        <w:rPr>
          <w:b/>
        </w:rPr>
        <w:t xml:space="preserve"> </w:t>
      </w:r>
      <w:r w:rsidRPr="007F37E5">
        <w:t>T</w:t>
      </w:r>
      <w:r>
        <w:t>he answer to that question is that I do not know, which is a rare thing for a person to say.</w:t>
      </w:r>
      <w:r w:rsidR="0029620D">
        <w:t xml:space="preserve"> </w:t>
      </w:r>
      <w:r>
        <w:t>There is brilliant practice and evidence-based practice that goes on across the United Kingdom</w:t>
      </w:r>
      <w:r w:rsidR="00BB2111">
        <w:t xml:space="preserve">, but </w:t>
      </w:r>
      <w:r>
        <w:t xml:space="preserve">I do not </w:t>
      </w:r>
      <w:r>
        <w:t xml:space="preserve">know. Some places in Northern Ireland may also have, usually, good local services coming up with schemes around healthy relationships. This is one thing that the violence against women and </w:t>
      </w:r>
      <w:r>
        <w:t>girls</w:t>
      </w:r>
      <w:r>
        <w:t xml:space="preserve"> strategy commits to, although education is devolved.</w:t>
      </w:r>
      <w:r w:rsidR="0029620D">
        <w:t xml:space="preserve"> </w:t>
      </w:r>
      <w:r>
        <w:t>In fact, yesterday I was meeting with groups of European countries, and I hope it benefits lots of people.</w:t>
      </w:r>
    </w:p>
    <w:p w:rsidR="00006A6D" w:rsidP="002D3BBE">
      <w:pPr>
        <w:pStyle w:val="Answer"/>
      </w:pPr>
      <w:r>
        <w:t xml:space="preserve">There is a level of research into what works in a universal sense of healthy relationship </w:t>
      </w:r>
      <w:r>
        <w:t>education, but</w:t>
      </w:r>
      <w:r>
        <w:t xml:space="preserve"> also targeted on both victims and those showing early signs of perpetration. We are going to have to do some of that work because there is not a huge body of evidence that says</w:t>
      </w:r>
      <w:r w:rsidR="00F93B2B">
        <w:t>,</w:t>
      </w:r>
      <w:r>
        <w:t xml:space="preserve"> “</w:t>
      </w:r>
      <w:r w:rsidR="00F93B2B">
        <w:t xml:space="preserve">You </w:t>
      </w:r>
      <w:r>
        <w:t>give kids this</w:t>
      </w:r>
      <w:r w:rsidR="00E1141F">
        <w:t>.</w:t>
      </w:r>
      <w:r w:rsidR="00F93B2B">
        <w:t>”</w:t>
      </w:r>
      <w:r w:rsidR="0029620D">
        <w:t xml:space="preserve"> </w:t>
      </w:r>
      <w:r>
        <w:t xml:space="preserve">With maths or English, you would </w:t>
      </w:r>
      <w:r w:rsidR="00E1141F">
        <w:t>say</w:t>
      </w:r>
      <w:r>
        <w:t>, “If you do this, we know that, in 10 years</w:t>
      </w:r>
      <w:r w:rsidR="002C3F08">
        <w:t>’</w:t>
      </w:r>
      <w:r>
        <w:t xml:space="preserve"> time, this many people will have an English GCSE</w:t>
      </w:r>
      <w:r w:rsidR="00E1141F">
        <w:t>.</w:t>
      </w:r>
      <w:r>
        <w:t>”</w:t>
      </w:r>
      <w:r w:rsidR="0029620D">
        <w:t xml:space="preserve"> </w:t>
      </w:r>
      <w:r>
        <w:t>There is not the same</w:t>
      </w:r>
      <w:r w:rsidR="00E1141F">
        <w:t xml:space="preserve"> here</w:t>
      </w:r>
      <w:r>
        <w:t>.</w:t>
      </w:r>
      <w:r w:rsidR="0029620D">
        <w:t xml:space="preserve"> </w:t>
      </w:r>
      <w:r>
        <w:t xml:space="preserve">There is far more learning, for example, on youth violence and knife crime because of investment over the years into studies in that. We </w:t>
      </w:r>
      <w:r>
        <w:t>have to</w:t>
      </w:r>
      <w:r>
        <w:t xml:space="preserve"> find out. </w:t>
      </w:r>
    </w:p>
    <w:p w:rsidR="001175B1" w:rsidP="002D3BBE">
      <w:pPr>
        <w:pStyle w:val="Answer"/>
      </w:pPr>
      <w:r>
        <w:t xml:space="preserve">I could say </w:t>
      </w:r>
      <w:r w:rsidR="00E1141F">
        <w:t xml:space="preserve">from my own anecdotal experience </w:t>
      </w:r>
      <w:r>
        <w:t xml:space="preserve">that I can think of brilliant schemes operating in schools that I really think work. I am happy to suggest some that might be good for Northern Ireland, but </w:t>
      </w:r>
      <w:r>
        <w:t>actually it</w:t>
      </w:r>
      <w:r>
        <w:t xml:space="preserve"> is the job of the Government to look at what really works. We have rewritten the curriculum for English schools, and I think Wales had done it already.</w:t>
      </w:r>
      <w:r w:rsidR="0029620D">
        <w:t xml:space="preserve"> </w:t>
      </w:r>
      <w:r>
        <w:t xml:space="preserve">Making sure that schools are being tested against that curriculum is </w:t>
      </w:r>
      <w:r>
        <w:t>really important</w:t>
      </w:r>
      <w:r>
        <w:t xml:space="preserve">. </w:t>
      </w:r>
      <w:r>
        <w:t>T</w:t>
      </w:r>
      <w:r>
        <w:t xml:space="preserve">hose two things are for the Northern Ireland </w:t>
      </w:r>
      <w:r>
        <w:t>E</w:t>
      </w:r>
      <w:r>
        <w:t xml:space="preserve">xecutive. </w:t>
      </w:r>
    </w:p>
    <w:p w:rsidR="002D3BBE" w:rsidP="002D3BBE">
      <w:pPr>
        <w:pStyle w:val="Answer"/>
      </w:pPr>
      <w:r>
        <w:t xml:space="preserve">We </w:t>
      </w:r>
      <w:r w:rsidR="00006A6D">
        <w:t>are about to do the work</w:t>
      </w:r>
      <w:r>
        <w:t xml:space="preserve">, </w:t>
      </w:r>
      <w:r w:rsidR="00006A6D">
        <w:t>finally</w:t>
      </w:r>
      <w:r>
        <w:t xml:space="preserve">, </w:t>
      </w:r>
      <w:r w:rsidR="00006A6D">
        <w:t xml:space="preserve">to find out what </w:t>
      </w:r>
      <w:r w:rsidR="00006A6D">
        <w:t>actually works</w:t>
      </w:r>
      <w:r w:rsidR="00006A6D">
        <w:t>. I do not know that any of us will live to see the</w:t>
      </w:r>
      <w:r w:rsidR="003E2467">
        <w:t xml:space="preserve"> outcomes</w:t>
      </w:r>
      <w:r>
        <w:t xml:space="preserve">—not </w:t>
      </w:r>
      <w:r w:rsidR="00006A6D">
        <w:t>live</w:t>
      </w:r>
      <w:r w:rsidR="003E2467">
        <w:t xml:space="preserve"> literally, but</w:t>
      </w:r>
      <w:r>
        <w:t xml:space="preserve"> </w:t>
      </w:r>
      <w:r w:rsidR="00006A6D">
        <w:t>politically</w:t>
      </w:r>
      <w:r>
        <w:t>.</w:t>
      </w:r>
      <w:r w:rsidR="0029620D">
        <w:t xml:space="preserve"> </w:t>
      </w:r>
      <w:r w:rsidR="00006A6D">
        <w:t>I do not think</w:t>
      </w:r>
      <w:r w:rsidR="007F37E5">
        <w:t xml:space="preserve"> that</w:t>
      </w:r>
      <w:r w:rsidR="00006A6D">
        <w:t xml:space="preserve"> we are all going to die straight away. </w:t>
      </w:r>
      <w:r>
        <w:t>We will not</w:t>
      </w:r>
      <w:r w:rsidR="00006A6D">
        <w:t xml:space="preserve"> get the benefit of this</w:t>
      </w:r>
      <w:r w:rsidR="00F93B2B">
        <w:t>,</w:t>
      </w:r>
      <w:r w:rsidR="0029620D">
        <w:t xml:space="preserve"> </w:t>
      </w:r>
      <w:r w:rsidR="00F93B2B">
        <w:t>or</w:t>
      </w:r>
      <w:r>
        <w:t xml:space="preserve"> </w:t>
      </w:r>
      <w:r w:rsidR="00006A6D">
        <w:t>know whether these things have worked</w:t>
      </w:r>
      <w:r w:rsidR="00F93B2B">
        <w:t>,</w:t>
      </w:r>
      <w:r>
        <w:t xml:space="preserve"> f</w:t>
      </w:r>
      <w:r w:rsidR="00006A6D">
        <w:t>or quite some time</w:t>
      </w:r>
      <w:r>
        <w:t>.</w:t>
      </w:r>
      <w:r w:rsidR="0029620D">
        <w:t xml:space="preserve"> </w:t>
      </w:r>
      <w:r>
        <w:t>I</w:t>
      </w:r>
      <w:r w:rsidR="00006A6D">
        <w:t>f you stop boys turning into violent perpetrators, that is a longevity study.</w:t>
      </w:r>
    </w:p>
    <w:p w:rsidR="002D3BBE" w:rsidP="002D3BBE">
      <w:pPr>
        <w:pStyle w:val="Question"/>
      </w:pPr>
      <w:sdt>
        <w:sdtPr>
          <w:alias w:val="Member"/>
          <w:tag w:val="&lt;Member mnisId='4827' dodsId='63910'&gt;"/>
          <w:id w:val="204614545"/>
          <w:placeholder>
            <w:docPart w:val="DefaultPlaceholder_-1854013440"/>
          </w:placeholder>
          <w:richText/>
        </w:sdtPr>
        <w:sdtContent>
          <w:r w:rsidRPr="002D3BBE">
            <w:rPr>
              <w:b/>
            </w:rPr>
            <w:t>Claire Hanna:</w:t>
          </w:r>
        </w:sdtContent>
      </w:sdt>
      <w:r>
        <w:t xml:space="preserve"> </w:t>
      </w:r>
      <w:r w:rsidR="001175B1">
        <w:t xml:space="preserve">It is longevity, but is the education and the things that we are doing in schools now with young people </w:t>
      </w:r>
      <w:r w:rsidRPr="00F93B2B" w:rsidR="001175B1">
        <w:t>a big part of the strategy?</w:t>
      </w:r>
      <w:r w:rsidRPr="00F93B2B" w:rsidR="0029620D">
        <w:t xml:space="preserve"> </w:t>
      </w:r>
      <w:r w:rsidRPr="00F93B2B" w:rsidR="001175B1">
        <w:t>That is what I am trying to say</w:t>
      </w:r>
      <w:r w:rsidRPr="00F93B2B" w:rsidR="00F93B2B">
        <w:t>.</w:t>
      </w:r>
    </w:p>
    <w:p w:rsidR="002D3BBE" w:rsidP="001175B1">
      <w:pPr>
        <w:pStyle w:val="Answer"/>
      </w:pPr>
      <w:sdt>
        <w:sdtPr>
          <w:alias w:val="Witness"/>
          <w:id w:val="1047642979"/>
          <w:placeholder>
            <w:docPart w:val="DefaultPlaceholder_-1854013440"/>
          </w:placeholder>
          <w:richText/>
        </w:sdtPr>
        <w:sdtEndPr>
          <w:rPr>
            <w:b/>
          </w:rPr>
        </w:sdtEndPr>
        <w:sdtContent>
          <w:r w:rsidRPr="002C3F08" w:rsidR="002C3F08">
            <w:rPr>
              <w:b/>
              <w:i/>
            </w:rPr>
            <w:t>Jess Phillips:</w:t>
          </w:r>
        </w:sdtContent>
      </w:sdt>
      <w:r w:rsidRPr="002D3BBE">
        <w:rPr>
          <w:b/>
        </w:rPr>
        <w:t xml:space="preserve"> </w:t>
      </w:r>
      <w:r w:rsidR="001175B1">
        <w:t>It is a huge part of our strategy. It is a big part of the strategy in Northern Ireland as well, notwithstanding the difference in complexity</w:t>
      </w:r>
      <w:r w:rsidR="00190A60">
        <w:t>—</w:t>
      </w:r>
      <w:r w:rsidR="001175B1">
        <w:t xml:space="preserve">although not always that different, </w:t>
      </w:r>
      <w:r w:rsidR="00190A60">
        <w:t xml:space="preserve">I know, </w:t>
      </w:r>
      <w:r w:rsidR="001175B1">
        <w:t>as somebody who has had people campaigning outside the schools in their constituency</w:t>
      </w:r>
      <w:r w:rsidR="002337D0">
        <w:t>—</w:t>
      </w:r>
      <w:r w:rsidR="001175B1">
        <w:t>around the education system in a post-conflict society.</w:t>
      </w:r>
    </w:p>
    <w:p w:rsidR="00070FAF" w:rsidP="002D3BBE">
      <w:pPr>
        <w:pStyle w:val="Question"/>
      </w:pPr>
      <w:sdt>
        <w:sdtPr>
          <w:alias w:val="Member"/>
          <w:tag w:val="&lt;Member mnisId='4360' dodsId='121653'&gt;"/>
          <w:id w:val="-1090234512"/>
          <w:placeholder>
            <w:docPart w:val="DefaultPlaceholder_-1854013440"/>
          </w:placeholder>
          <w:richText/>
        </w:sdtPr>
        <w:sdtContent>
          <w:r w:rsidRPr="002D3BBE" w:rsidR="002D3BBE">
            <w:rPr>
              <w:b/>
            </w:rPr>
            <w:t>Gavin Robinson:</w:t>
          </w:r>
        </w:sdtContent>
      </w:sdt>
      <w:r w:rsidR="002D3BBE">
        <w:t xml:space="preserve"> </w:t>
      </w:r>
      <w:r>
        <w:t>This is about</w:t>
      </w:r>
      <w:r w:rsidR="001175B1">
        <w:t xml:space="preserve"> role models</w:t>
      </w:r>
      <w:r>
        <w:t xml:space="preserve">. I </w:t>
      </w:r>
      <w:r w:rsidR="001175B1">
        <w:t>may</w:t>
      </w:r>
      <w:r>
        <w:t xml:space="preserve"> </w:t>
      </w:r>
      <w:r w:rsidR="001175B1">
        <w:t>be stealing somebody</w:t>
      </w:r>
      <w:r w:rsidR="002C3F08">
        <w:t>’</w:t>
      </w:r>
      <w:r w:rsidR="001175B1">
        <w:t>s thunder here</w:t>
      </w:r>
      <w:r w:rsidR="002337D0">
        <w:t>—</w:t>
      </w:r>
      <w:r w:rsidR="001175B1">
        <w:t xml:space="preserve">I do not know about prepared questions and all the rest. </w:t>
      </w:r>
      <w:r>
        <w:t>When</w:t>
      </w:r>
      <w:r w:rsidR="001175B1">
        <w:t xml:space="preserve"> we did a visit in Northern Ireland, we </w:t>
      </w:r>
      <w:r>
        <w:t>went to Larne Football Club.</w:t>
      </w:r>
      <w:r w:rsidR="0029620D">
        <w:t xml:space="preserve"> </w:t>
      </w:r>
      <w:r>
        <w:t>T</w:t>
      </w:r>
      <w:r w:rsidR="001175B1">
        <w:t xml:space="preserve">here was this white ribbon campaign and there </w:t>
      </w:r>
      <w:r>
        <w:t xml:space="preserve">were </w:t>
      </w:r>
      <w:r w:rsidR="001175B1">
        <w:t>some wonderful opportunities to encourage young guys through role models and footballers they admire and look up to. I think</w:t>
      </w:r>
      <w:r>
        <w:t xml:space="preserve"> that</w:t>
      </w:r>
      <w:r w:rsidR="001175B1">
        <w:t xml:space="preserve"> that </w:t>
      </w:r>
      <w:r>
        <w:t>ha</w:t>
      </w:r>
      <w:r w:rsidR="001175B1">
        <w:t xml:space="preserve">s been replicated in the GAA as well. We are seeing it very much. </w:t>
      </w:r>
    </w:p>
    <w:p w:rsidR="002D3BBE" w:rsidRPr="00B31759" w:rsidP="00B31759">
      <w:pPr>
        <w:pStyle w:val="Question"/>
        <w:numPr>
          <w:ilvl w:val="0"/>
          <w:numId w:val="0"/>
        </w:numPr>
        <w:ind w:left="794"/>
      </w:pPr>
      <w:r>
        <w:t xml:space="preserve">I was going to ask you about the role of role models. How important do </w:t>
      </w:r>
      <w:r>
        <w:t xml:space="preserve">you think it is </w:t>
      </w:r>
      <w:r w:rsidR="00070FAF">
        <w:t xml:space="preserve">to have </w:t>
      </w:r>
      <w:r>
        <w:t xml:space="preserve">people </w:t>
      </w:r>
      <w:r w:rsidR="00070FAF">
        <w:t xml:space="preserve">who </w:t>
      </w:r>
      <w:r>
        <w:t>young fell</w:t>
      </w:r>
      <w:r w:rsidR="006977BA">
        <w:t>ow</w:t>
      </w:r>
      <w:r>
        <w:t>s look up to</w:t>
      </w:r>
      <w:r w:rsidR="00070FAF">
        <w:t xml:space="preserve"> and get inspiration from</w:t>
      </w:r>
      <w:r>
        <w:t xml:space="preserve">? </w:t>
      </w:r>
      <w:r w:rsidR="00131FAA">
        <w:t>Y</w:t>
      </w:r>
      <w:r w:rsidR="008A4CD6">
        <w:t xml:space="preserve">ou can </w:t>
      </w:r>
      <w:r>
        <w:t xml:space="preserve">set it beside this </w:t>
      </w:r>
      <w:r w:rsidR="008A4CD6">
        <w:t>m</w:t>
      </w:r>
      <w:r>
        <w:t xml:space="preserve">anosphere documentary I watched last week </w:t>
      </w:r>
      <w:r w:rsidR="008A4CD6">
        <w:t xml:space="preserve">with </w:t>
      </w:r>
      <w:r w:rsidRPr="008A4CD6" w:rsidR="008A4CD6">
        <w:t>Louis Theroux</w:t>
      </w:r>
      <w:r w:rsidR="008A4CD6">
        <w:t xml:space="preserve"> </w:t>
      </w:r>
      <w:r>
        <w:t xml:space="preserve">and some </w:t>
      </w:r>
      <w:r w:rsidRPr="008A4CD6" w:rsidR="008A4CD6">
        <w:t>TikkyTokky</w:t>
      </w:r>
      <w:r>
        <w:t xml:space="preserve"> idiot.</w:t>
      </w:r>
      <w:r w:rsidR="0029620D">
        <w:t xml:space="preserve"> </w:t>
      </w:r>
      <w:r w:rsidR="008A4CD6">
        <w:t>H</w:t>
      </w:r>
      <w:r>
        <w:t xml:space="preserve">e was a balloon, but they were all balloons. </w:t>
      </w:r>
      <w:r w:rsidR="00B31759">
        <w:t>T</w:t>
      </w:r>
      <w:r>
        <w:t>here are guys like that who are inspirational to young fellows, sadly</w:t>
      </w:r>
      <w:r w:rsidR="000732A9">
        <w:t>, but there are also</w:t>
      </w:r>
      <w:r w:rsidR="00B31759">
        <w:t xml:space="preserve"> </w:t>
      </w:r>
      <w:r>
        <w:t xml:space="preserve">these great initiatives that we saw </w:t>
      </w:r>
      <w:r w:rsidR="00B31759">
        <w:t>at Larne F</w:t>
      </w:r>
      <w:r>
        <w:t xml:space="preserve">ootball </w:t>
      </w:r>
      <w:r w:rsidR="00B31759">
        <w:t>C</w:t>
      </w:r>
      <w:r>
        <w:t>lub and other sporting organisations</w:t>
      </w:r>
      <w:r w:rsidR="006977BA">
        <w:t>.</w:t>
      </w:r>
      <w:r>
        <w:t xml:space="preserve"> </w:t>
      </w:r>
      <w:r w:rsidR="006977BA">
        <w:t xml:space="preserve">How </w:t>
      </w:r>
      <w:r>
        <w:t xml:space="preserve">useful </w:t>
      </w:r>
      <w:r w:rsidR="006977BA">
        <w:t xml:space="preserve">do </w:t>
      </w:r>
      <w:r>
        <w:t>you think they are</w:t>
      </w:r>
      <w:r w:rsidR="006977BA">
        <w:t>?</w:t>
      </w:r>
      <w:r>
        <w:t xml:space="preserve"> </w:t>
      </w:r>
    </w:p>
    <w:p w:rsidR="004E12DF" w:rsidP="002D3BBE">
      <w:pPr>
        <w:pStyle w:val="Answer"/>
      </w:pPr>
      <w:sdt>
        <w:sdtPr>
          <w:alias w:val="Witness"/>
          <w:id w:val="1844665597"/>
          <w:placeholder>
            <w:docPart w:val="DefaultPlaceholder_-1854013440"/>
          </w:placeholder>
          <w:richText/>
        </w:sdtPr>
        <w:sdtContent>
          <w:r w:rsidRPr="002C3F08" w:rsidR="002C3F08">
            <w:rPr>
              <w:b/>
              <w:i/>
            </w:rPr>
            <w:t>Jess Phillips:</w:t>
          </w:r>
          <w:r w:rsidRPr="002D3BBE" w:rsidR="002D3BBE">
            <w:rPr>
              <w:b/>
            </w:rPr>
            <w:t xml:space="preserve"> </w:t>
          </w:r>
        </w:sdtContent>
      </w:sdt>
      <w:r w:rsidR="00B31759">
        <w:t>I am going to Sky Sports tomorrow, so that will give you an idea.</w:t>
      </w:r>
      <w:r w:rsidR="0029620D">
        <w:t xml:space="preserve"> </w:t>
      </w:r>
      <w:r>
        <w:t>Believe you me, I hope they are not going to ask me any questions about sport. It is very important and a huge part of the Government</w:t>
      </w:r>
      <w:r w:rsidR="002C3F08">
        <w:t>’</w:t>
      </w:r>
      <w:r>
        <w:t>s strategy, especially when you are talking about post-16, really, and opportunities for congregation. We do not just want to educate and prevent it happening in the future</w:t>
      </w:r>
      <w:r w:rsidR="00985F39">
        <w:t>; w</w:t>
      </w:r>
      <w:r>
        <w:t>e also have a problem in society today, so it is about trying to reach congregations of people.</w:t>
      </w:r>
      <w:r w:rsidR="0029620D">
        <w:t xml:space="preserve"> </w:t>
      </w:r>
      <w:r>
        <w:t xml:space="preserve">Maybe in Northern Ireland you have other sorts of congregation that are less frequent elsewhere. </w:t>
      </w:r>
    </w:p>
    <w:p w:rsidR="004E12DF" w:rsidP="002D3BBE">
      <w:pPr>
        <w:pStyle w:val="Answer"/>
      </w:pPr>
      <w:r>
        <w:t xml:space="preserve">Sport is a really important element of workplaces where lots of groups of men congregate. A huge part of the initial </w:t>
      </w:r>
      <w:r w:rsidR="00FF37C0">
        <w:t>E</w:t>
      </w:r>
      <w:r>
        <w:t>nough campaign that was launched on the same day as the strategy was about sporting role models. It had Luke Littler and people in it. I did not see it, but my husband saw it absolutely loads, because it was targeted at talking to men about what was and was not abuse</w:t>
      </w:r>
      <w:r w:rsidR="006977BA">
        <w:t>,</w:t>
      </w:r>
      <w:r>
        <w:t xml:space="preserve"> and how they could model good behaviours as well. It is </w:t>
      </w:r>
      <w:r>
        <w:t>really important</w:t>
      </w:r>
      <w:r>
        <w:t xml:space="preserve">. </w:t>
      </w:r>
    </w:p>
    <w:p w:rsidR="002D3BBE" w:rsidP="004E12DF">
      <w:pPr>
        <w:pStyle w:val="Answer"/>
      </w:pPr>
      <w:r>
        <w:t>Part of the strategy is working with DCMS in partnerships around sports facilities and sports events. The FA has been part of it. If I sound like I do not know what I am talking about, it is because I know nothing about sports.</w:t>
      </w:r>
      <w:r w:rsidR="0029620D">
        <w:t xml:space="preserve"> </w:t>
      </w:r>
      <w:r>
        <w:t xml:space="preserve">It </w:t>
      </w:r>
      <w:r w:rsidR="00BC3E7F">
        <w:t>is always</w:t>
      </w:r>
      <w:r>
        <w:t xml:space="preserve"> me who comes to talk about the strategy and the point is that it should not be me. It should be DCMS here talking about exactly what it is doing </w:t>
      </w:r>
      <w:r>
        <w:t>with regard to</w:t>
      </w:r>
      <w:r>
        <w:t xml:space="preserve"> violence against women and girls </w:t>
      </w:r>
      <w:r w:rsidR="00BC3E7F">
        <w:t>in</w:t>
      </w:r>
      <w:r>
        <w:t xml:space="preserve"> sports. Its part of the strategy is entirely about this role modelling issue that you have talked about.</w:t>
      </w:r>
    </w:p>
    <w:p w:rsidR="001C2BF0" w:rsidP="001C2BF0">
      <w:pPr>
        <w:pStyle w:val="Answer"/>
      </w:pPr>
      <w:sdt>
        <w:sdtPr>
          <w:alias w:val="Witness"/>
          <w:id w:val="707222579"/>
          <w:placeholder>
            <w:docPart w:val="DefaultPlaceholder_-1854013440"/>
          </w:placeholder>
          <w:richText/>
        </w:sdtPr>
        <w:sdtEndPr>
          <w:rPr>
            <w:b/>
          </w:rPr>
        </w:sdtEndPr>
        <w:sdtContent>
          <w:r w:rsidRPr="002E5FD7">
            <w:rPr>
              <w:b/>
              <w:i/>
              <w:iCs/>
            </w:rPr>
            <w:t>Gisela Carr:</w:t>
          </w:r>
        </w:sdtContent>
      </w:sdt>
      <w:r w:rsidRPr="001C2BF0">
        <w:rPr>
          <w:b/>
        </w:rPr>
        <w:t xml:space="preserve"> </w:t>
      </w:r>
      <w:r w:rsidR="004E12DF">
        <w:t xml:space="preserve">To clarify on some of the points the Minister mentioned about those comms campaigns specifically, the </w:t>
      </w:r>
      <w:r w:rsidR="008E5A11">
        <w:t>E</w:t>
      </w:r>
      <w:r w:rsidR="004E12DF">
        <w:t xml:space="preserve">nough campaign is primarily England and Wales, but the partnership </w:t>
      </w:r>
      <w:r w:rsidR="00723C7C">
        <w:t xml:space="preserve">the Minister mentioned </w:t>
      </w:r>
      <w:r w:rsidR="004E12DF">
        <w:t xml:space="preserve">that we did with Sky Sports, </w:t>
      </w:r>
      <w:r w:rsidR="008E5A11">
        <w:t xml:space="preserve">which </w:t>
      </w:r>
      <w:r w:rsidR="004E12DF">
        <w:t xml:space="preserve">was very visible over the Christmas and </w:t>
      </w:r>
      <w:r w:rsidR="00642186">
        <w:t xml:space="preserve">new year </w:t>
      </w:r>
      <w:r w:rsidR="004E12DF">
        <w:t>period</w:t>
      </w:r>
      <w:r w:rsidR="008E5A11">
        <w:t>—</w:t>
      </w:r>
    </w:p>
    <w:p w:rsidR="001C2BF0" w:rsidP="001C2BF0">
      <w:pPr>
        <w:pStyle w:val="Answer"/>
      </w:pPr>
      <w:sdt>
        <w:sdtPr>
          <w:alias w:val="Witness"/>
          <w:id w:val="693048541"/>
          <w:placeholder>
            <w:docPart w:val="DefaultPlaceholder_-1854013440"/>
          </w:placeholder>
          <w:richText/>
        </w:sdtPr>
        <w:sdtContent>
          <w:r w:rsidRPr="002C3F08" w:rsidR="002C3F08">
            <w:rPr>
              <w:b/>
              <w:i/>
            </w:rPr>
            <w:t>Jess Phillips:</w:t>
          </w:r>
          <w:r w:rsidRPr="001C2BF0">
            <w:rPr>
              <w:b/>
            </w:rPr>
            <w:t xml:space="preserve"> </w:t>
          </w:r>
        </w:sdtContent>
      </w:sdt>
      <w:r>
        <w:t>Not to me, but to others</w:t>
      </w:r>
      <w:r w:rsidR="004E12DF">
        <w:t>.</w:t>
      </w:r>
    </w:p>
    <w:p w:rsidR="001C2BF0" w:rsidP="004E12DF">
      <w:pPr>
        <w:pStyle w:val="Answer"/>
      </w:pPr>
      <w:sdt>
        <w:sdtPr>
          <w:alias w:val="Witness"/>
          <w:id w:val="128529683"/>
          <w:placeholder>
            <w:docPart w:val="DefaultPlaceholder_-1854013440"/>
          </w:placeholder>
          <w:richText/>
        </w:sdtPr>
        <w:sdtEndPr>
          <w:rPr>
            <w:b/>
          </w:rPr>
        </w:sdtEndPr>
        <w:sdtContent>
          <w:r w:rsidRPr="002E5FD7">
            <w:rPr>
              <w:b/>
              <w:i/>
              <w:iCs/>
            </w:rPr>
            <w:t>Gisela Carr:</w:t>
          </w:r>
        </w:sdtContent>
      </w:sdt>
      <w:r w:rsidRPr="001C2BF0">
        <w:rPr>
          <w:b/>
        </w:rPr>
        <w:t xml:space="preserve"> </w:t>
      </w:r>
      <w:r w:rsidR="008E5A11">
        <w:t>—</w:t>
      </w:r>
      <w:r w:rsidR="004E12DF">
        <w:t xml:space="preserve">was UK wide. We worked with our colleagues in the Northern Ireland Executive on the comms side to make sure that they had full visibility of the plans and could link it up with their own comms campaigns as well. It is certainly an area where we would be </w:t>
      </w:r>
      <w:r w:rsidR="004E12DF">
        <w:t>really happy</w:t>
      </w:r>
      <w:r w:rsidR="004E12DF">
        <w:t xml:space="preserve"> to do even </w:t>
      </w:r>
      <w:r w:rsidR="004E12DF">
        <w:t>closer join</w:t>
      </w:r>
      <w:r w:rsidR="00642186">
        <w:t>-</w:t>
      </w:r>
      <w:r w:rsidR="004E12DF">
        <w:t>up</w:t>
      </w:r>
      <w:r w:rsidR="004E12DF">
        <w:t>.</w:t>
      </w:r>
    </w:p>
    <w:p w:rsidR="001C2BF0" w:rsidP="001C2BF0">
      <w:pPr>
        <w:pStyle w:val="Question"/>
      </w:pPr>
      <w:sdt>
        <w:sdtPr>
          <w:alias w:val="Member"/>
          <w:tag w:val="&lt;Member mnisId='4623' dodsId='143230'&gt;"/>
          <w:id w:val="-163403439"/>
          <w:placeholder>
            <w:docPart w:val="DefaultPlaceholder_-1854013440"/>
          </w:placeholder>
          <w:richText/>
        </w:sdtPr>
        <w:sdtContent>
          <w:r w:rsidRPr="001C2BF0">
            <w:rPr>
              <w:b/>
            </w:rPr>
            <w:t>Chair:</w:t>
          </w:r>
        </w:sdtContent>
      </w:sdt>
      <w:r>
        <w:t xml:space="preserve"> </w:t>
      </w:r>
      <w:r w:rsidR="004E12DF">
        <w:t xml:space="preserve">One of the events that I went to, I was invited by Ulster Rugby and I accompanied Gavin Robinson. It was </w:t>
      </w:r>
      <w:r w:rsidR="004E12DF">
        <w:t>really inspirational</w:t>
      </w:r>
      <w:r w:rsidR="004E12DF">
        <w:t xml:space="preserve"> to see how </w:t>
      </w:r>
      <w:r w:rsidR="004E12DF">
        <w:t xml:space="preserve">it had been spending UK Government funding on creating spaces for girls and </w:t>
      </w:r>
      <w:r w:rsidR="00642186">
        <w:t xml:space="preserve">the </w:t>
      </w:r>
      <w:r w:rsidR="004E12DF">
        <w:t xml:space="preserve">extra changing rooms they wanted, not just for girls and women, but to be able to play and all be there together on the same day. They </w:t>
      </w:r>
      <w:r w:rsidR="00642186">
        <w:t>had enough</w:t>
      </w:r>
      <w:r w:rsidR="004E12DF">
        <w:t xml:space="preserve"> pitches</w:t>
      </w:r>
      <w:r w:rsidR="00642186">
        <w:t>;</w:t>
      </w:r>
      <w:r w:rsidR="004E12DF">
        <w:t xml:space="preserve"> </w:t>
      </w:r>
      <w:r w:rsidR="00642186">
        <w:t xml:space="preserve">they </w:t>
      </w:r>
      <w:r w:rsidR="004E12DF">
        <w:t xml:space="preserve">did not have enough changing rooms. There are numerous clubs that are embracing this, so that it becomes a family affair. </w:t>
      </w:r>
      <w:r w:rsidR="00642186">
        <w:t xml:space="preserve">Men </w:t>
      </w:r>
      <w:r w:rsidR="004E12DF">
        <w:t>can play at the same time as their sisters.</w:t>
      </w:r>
      <w:r w:rsidR="0029620D">
        <w:t xml:space="preserve"> </w:t>
      </w:r>
      <w:r w:rsidR="004E12DF">
        <w:t>That is a cultural shift.</w:t>
      </w:r>
      <w:r w:rsidR="0029620D">
        <w:t xml:space="preserve"> </w:t>
      </w:r>
      <w:r w:rsidR="004E12DF">
        <w:t xml:space="preserve">To see that cultural shift in sport changes and improves relationships between men and </w:t>
      </w:r>
      <w:r w:rsidR="004E12DF">
        <w:t>women</w:t>
      </w:r>
      <w:r w:rsidR="00642186">
        <w:t>,</w:t>
      </w:r>
      <w:r w:rsidR="004E12DF">
        <w:t xml:space="preserve"> and</w:t>
      </w:r>
      <w:r w:rsidR="004E12DF">
        <w:t xml:space="preserve"> really sets a good example.</w:t>
      </w:r>
    </w:p>
    <w:p w:rsidR="001C2BF0" w:rsidP="001C2BF0">
      <w:pPr>
        <w:pStyle w:val="Answer"/>
      </w:pPr>
      <w:sdt>
        <w:sdtPr>
          <w:alias w:val="Witness"/>
          <w:id w:val="1836565581"/>
          <w:placeholder>
            <w:docPart w:val="DefaultPlaceholder_-1854013440"/>
          </w:placeholder>
          <w:richText/>
        </w:sdtPr>
        <w:sdtEndPr>
          <w:rPr>
            <w:b/>
          </w:rPr>
        </w:sdtEndPr>
        <w:sdtContent>
          <w:r w:rsidRPr="002C3F08" w:rsidR="002C3F08">
            <w:rPr>
              <w:b/>
              <w:i/>
            </w:rPr>
            <w:t>Jess Phillips:</w:t>
          </w:r>
        </w:sdtContent>
      </w:sdt>
      <w:r w:rsidRPr="001C2BF0">
        <w:rPr>
          <w:b/>
        </w:rPr>
        <w:t xml:space="preserve"> </w:t>
      </w:r>
      <w:r w:rsidR="004E12DF">
        <w:t>One of the most important things that I want to achieve with the strategy is the idea that it is your business. It is important for sports club</w:t>
      </w:r>
      <w:r w:rsidR="00642186">
        <w:t>s</w:t>
      </w:r>
      <w:r w:rsidR="004E12DF">
        <w:t xml:space="preserve"> to recognise that, for young women, having to use the same changing areas as men after them immediately creates a barrier of, “I </w:t>
      </w:r>
      <w:r w:rsidRPr="00F507FC" w:rsidR="00642186">
        <w:t>don’t</w:t>
      </w:r>
      <w:r w:rsidR="004E12DF">
        <w:t xml:space="preserve"> know whether I can go there because I </w:t>
      </w:r>
      <w:r w:rsidRPr="00F507FC" w:rsidR="00642186">
        <w:t>don’t</w:t>
      </w:r>
      <w:r w:rsidR="004E12DF">
        <w:t xml:space="preserve"> feel safe</w:t>
      </w:r>
      <w:r w:rsidR="00070ACD">
        <w:t>,</w:t>
      </w:r>
      <w:r w:rsidR="004E12DF">
        <w:t>” whether it is conscious or otherwise.</w:t>
      </w:r>
      <w:r w:rsidR="0029620D">
        <w:t xml:space="preserve"> </w:t>
      </w:r>
      <w:r w:rsidR="008E5A11">
        <w:t>I pay absolute tribute to</w:t>
      </w:r>
      <w:r w:rsidR="004E12DF">
        <w:t xml:space="preserve"> institutions </w:t>
      </w:r>
      <w:r w:rsidR="00642186">
        <w:t xml:space="preserve">for </w:t>
      </w:r>
      <w:r w:rsidR="004E12DF">
        <w:t>recognis</w:t>
      </w:r>
      <w:r w:rsidR="008E5A11">
        <w:t xml:space="preserve">ing </w:t>
      </w:r>
      <w:r w:rsidR="004E12DF">
        <w:t>their responsibility</w:t>
      </w:r>
      <w:r w:rsidR="008E5A11">
        <w:t xml:space="preserve">, doing </w:t>
      </w:r>
      <w:r w:rsidR="004E12DF">
        <w:t>something about it</w:t>
      </w:r>
      <w:r w:rsidR="008E5A11">
        <w:t xml:space="preserve"> and </w:t>
      </w:r>
      <w:r w:rsidR="004E12DF">
        <w:t>undertaking that work</w:t>
      </w:r>
      <w:r w:rsidR="001769D9">
        <w:t>. W</w:t>
      </w:r>
      <w:r w:rsidR="004E12DF">
        <w:t>e want to be thought about</w:t>
      </w:r>
      <w:r w:rsidR="001769D9">
        <w:t>.</w:t>
      </w:r>
      <w:r w:rsidR="0029620D">
        <w:t xml:space="preserve"> </w:t>
      </w:r>
      <w:r w:rsidR="001769D9">
        <w:t xml:space="preserve">We want them to remember </w:t>
      </w:r>
      <w:r w:rsidR="004E12DF">
        <w:t xml:space="preserve">that we exist and </w:t>
      </w:r>
      <w:r w:rsidR="001769D9">
        <w:t xml:space="preserve">that </w:t>
      </w:r>
      <w:r w:rsidR="004E12DF">
        <w:t xml:space="preserve">our safety and security </w:t>
      </w:r>
      <w:r w:rsidR="004E12DF">
        <w:t>feels</w:t>
      </w:r>
      <w:r w:rsidR="004E12DF">
        <w:t xml:space="preserve"> different.</w:t>
      </w:r>
    </w:p>
    <w:p w:rsidR="001769D9" w:rsidP="001769D9">
      <w:pPr>
        <w:pStyle w:val="Answer"/>
      </w:pPr>
      <w:r>
        <w:t>I can imagine that rugby clubs up and down the country have made it so that, if fights break out in the bar—that is not to cast aspersions</w:t>
      </w:r>
      <w:r w:rsidR="00070ACD">
        <w:t>;</w:t>
      </w:r>
      <w:r>
        <w:t xml:space="preserve"> I know, Chair, that you are very close to the rugby community</w:t>
      </w:r>
      <w:r w:rsidR="00070ACD">
        <w:t>—</w:t>
      </w:r>
      <w:r>
        <w:t>they have given a lot of thought to the safety and security of men</w:t>
      </w:r>
      <w:r w:rsidR="002C3F08">
        <w:t>’</w:t>
      </w:r>
      <w:r>
        <w:t>s behaviour with regard to other men</w:t>
      </w:r>
      <w:r w:rsidR="00070ACD">
        <w:t>, but t</w:t>
      </w:r>
      <w:r w:rsidR="00642186">
        <w:t xml:space="preserve">hey need to be </w:t>
      </w:r>
      <w:r>
        <w:t>thinking about men</w:t>
      </w:r>
      <w:r w:rsidR="002C3F08">
        <w:t>’</w:t>
      </w:r>
      <w:r>
        <w:t xml:space="preserve">s behaviour towards women and how you can just do a few small things that make things safer for </w:t>
      </w:r>
      <w:r w:rsidR="00070ACD">
        <w:t>everyone</w:t>
      </w:r>
      <w:r>
        <w:t>. It is about trying to make a cultural change.</w:t>
      </w:r>
    </w:p>
    <w:p w:rsidR="001C2BF0" w:rsidP="001769D9">
      <w:pPr>
        <w:pStyle w:val="Answer"/>
      </w:pPr>
      <w:r>
        <w:t>The way it is manifested in Government is to make a cultural change in different Government Departments.</w:t>
      </w:r>
      <w:r w:rsidR="0029620D">
        <w:t xml:space="preserve"> </w:t>
      </w:r>
      <w:r>
        <w:t>It is to say, “Hang on, no, this is your responsibility. You take this away and you come up with what needs to be done</w:t>
      </w:r>
      <w:r w:rsidR="00070ACD">
        <w:t>.</w:t>
      </w:r>
      <w:r>
        <w:t>” The thing that will change this in the long term is a changed culture and not just thinking, “It is the police</w:t>
      </w:r>
      <w:r w:rsidR="002C3F08">
        <w:t>’</w:t>
      </w:r>
      <w:r>
        <w:t>s issue. It is the police</w:t>
      </w:r>
      <w:r w:rsidR="002C3F08">
        <w:t>’</w:t>
      </w:r>
      <w:r>
        <w:t>s responsibility to pick up the pieces afterwards</w:t>
      </w:r>
      <w:r w:rsidR="00070ACD">
        <w:t>.</w:t>
      </w:r>
      <w:r>
        <w:t>” If we can keep people safer and prevent things from happening in the first place, that would be much better.</w:t>
      </w:r>
    </w:p>
    <w:p w:rsidR="001C2BF0" w:rsidP="005011EF">
      <w:pPr>
        <w:pStyle w:val="Remark"/>
      </w:pPr>
      <w:sdt>
        <w:sdtPr>
          <w:alias w:val="Member"/>
          <w:tag w:val="&lt;Member mnisId='4623' dodsId='143230'&gt;"/>
          <w:id w:val="1972089471"/>
          <w:placeholder>
            <w:docPart w:val="DefaultPlaceholder_-1854013440"/>
          </w:placeholder>
          <w:richText/>
        </w:sdtPr>
        <w:sdtContent>
          <w:r w:rsidRPr="001C2BF0">
            <w:rPr>
              <w:b/>
            </w:rPr>
            <w:t>Chair:</w:t>
          </w:r>
        </w:sdtContent>
      </w:sdt>
      <w:r>
        <w:t xml:space="preserve"> </w:t>
      </w:r>
      <w:r w:rsidR="001769D9">
        <w:t>It</w:t>
      </w:r>
      <w:r>
        <w:t xml:space="preserve"> is </w:t>
      </w:r>
      <w:r w:rsidR="00A878BD">
        <w:t>a collective responsibility</w:t>
      </w:r>
      <w:r w:rsidR="001769D9">
        <w:t>.</w:t>
      </w:r>
    </w:p>
    <w:p w:rsidR="001C2BF0" w:rsidP="001C2BF0">
      <w:pPr>
        <w:pStyle w:val="Answer"/>
      </w:pPr>
      <w:sdt>
        <w:sdtPr>
          <w:alias w:val="Witness"/>
          <w:id w:val="-1910761949"/>
          <w:placeholder>
            <w:docPart w:val="DefaultPlaceholder_-1854013440"/>
          </w:placeholder>
          <w:richText/>
        </w:sdtPr>
        <w:sdtContent>
          <w:r w:rsidRPr="002C3F08" w:rsidR="002C3F08">
            <w:rPr>
              <w:b/>
              <w:i/>
            </w:rPr>
            <w:t>Jess Phillips:</w:t>
          </w:r>
          <w:r w:rsidRPr="001C2BF0">
            <w:rPr>
              <w:b/>
            </w:rPr>
            <w:t xml:space="preserve"> </w:t>
          </w:r>
        </w:sdtContent>
      </w:sdt>
      <w:r>
        <w:t>Good old Ulster</w:t>
      </w:r>
      <w:r w:rsidR="001769D9">
        <w:t xml:space="preserve"> Rugby.</w:t>
      </w:r>
    </w:p>
    <w:p w:rsidR="001C2BF0" w:rsidP="00642186">
      <w:pPr>
        <w:pStyle w:val="Question"/>
        <w:numPr>
          <w:ilvl w:val="0"/>
          <w:numId w:val="0"/>
        </w:numPr>
        <w:ind w:left="794"/>
      </w:pPr>
      <w:sdt>
        <w:sdtPr>
          <w:alias w:val="Member"/>
          <w:tag w:val="&lt;Member mnisId='4623' dodsId='143230'&gt;"/>
          <w:id w:val="-1723282099"/>
          <w:placeholder>
            <w:docPart w:val="DefaultPlaceholder_-1854013440"/>
          </w:placeholder>
          <w:richText/>
        </w:sdtPr>
        <w:sdtContent>
          <w:r w:rsidRPr="001C2BF0">
            <w:rPr>
              <w:b/>
            </w:rPr>
            <w:t>Chair:</w:t>
          </w:r>
        </w:sdtContent>
      </w:sdt>
      <w:r>
        <w:t xml:space="preserve"> </w:t>
      </w:r>
      <w:r w:rsidR="001769D9">
        <w:t>They were e</w:t>
      </w:r>
      <w:r w:rsidR="00A878BD">
        <w:t>xcellent</w:t>
      </w:r>
      <w:r w:rsidR="001769D9">
        <w:t>.</w:t>
      </w:r>
    </w:p>
    <w:p w:rsidR="00A878BD" w:rsidP="001769D9">
      <w:pPr>
        <w:pStyle w:val="Answer"/>
      </w:pPr>
      <w:sdt>
        <w:sdtPr>
          <w:alias w:val="Witness"/>
          <w:id w:val="840130686"/>
          <w:placeholder>
            <w:docPart w:val="DefaultPlaceholder_-1854013440"/>
          </w:placeholder>
          <w:richText/>
        </w:sdtPr>
        <w:sdtContent>
          <w:r w:rsidRPr="002C3F08" w:rsidR="002C3F08">
            <w:rPr>
              <w:b/>
              <w:i/>
            </w:rPr>
            <w:t>Jess Phillips:</w:t>
          </w:r>
          <w:r w:rsidRPr="00A878BD">
            <w:rPr>
              <w:b/>
            </w:rPr>
            <w:t xml:space="preserve"> </w:t>
          </w:r>
        </w:sdtContent>
      </w:sdt>
      <w:r>
        <w:t xml:space="preserve">I shall try </w:t>
      </w:r>
      <w:r w:rsidR="001769D9">
        <w:t xml:space="preserve">to </w:t>
      </w:r>
      <w:r>
        <w:t>visit</w:t>
      </w:r>
      <w:r w:rsidR="001769D9">
        <w:t>.</w:t>
      </w:r>
      <w:r w:rsidR="001C2BF0">
        <w:t xml:space="preserve"> </w:t>
      </w:r>
    </w:p>
    <w:p w:rsidR="001C2BF0" w:rsidP="00BD11A4">
      <w:pPr>
        <w:pStyle w:val="Question"/>
        <w:numPr>
          <w:ilvl w:val="0"/>
          <w:numId w:val="0"/>
        </w:numPr>
        <w:ind w:left="794"/>
      </w:pPr>
      <w:sdt>
        <w:sdtPr>
          <w:alias w:val="Member"/>
          <w:tag w:val="&lt;Member mnisId='4623' dodsId='143230'&gt;"/>
          <w:id w:val="516509176"/>
          <w:placeholder>
            <w:docPart w:val="DefaultPlaceholder_-1854013440"/>
          </w:placeholder>
          <w:richText/>
        </w:sdtPr>
        <w:sdtContent>
          <w:r w:rsidRPr="00A878BD" w:rsidR="00A878BD">
            <w:rPr>
              <w:b/>
            </w:rPr>
            <w:t>Chair:</w:t>
          </w:r>
        </w:sdtContent>
      </w:sdt>
      <w:r w:rsidR="00A878BD">
        <w:t xml:space="preserve"> </w:t>
      </w:r>
      <w:r w:rsidRPr="001769D9" w:rsidR="001769D9">
        <w:t>Ballynahinch</w:t>
      </w:r>
      <w:r w:rsidR="00A878BD">
        <w:t xml:space="preserve"> and Lisburn</w:t>
      </w:r>
      <w:r w:rsidR="001769D9">
        <w:t xml:space="preserve"> is where we went.</w:t>
      </w:r>
    </w:p>
    <w:p w:rsidR="00A878BD" w:rsidP="00BD11A4">
      <w:pPr>
        <w:pStyle w:val="Question"/>
        <w:numPr>
          <w:ilvl w:val="0"/>
          <w:numId w:val="0"/>
        </w:numPr>
        <w:ind w:left="794"/>
      </w:pPr>
      <w:sdt>
        <w:sdtPr>
          <w:alias w:val="Member"/>
          <w:tag w:val="&lt;Member mnisId='4360' dodsId='121653'&gt;"/>
          <w:id w:val="-333460721"/>
          <w:placeholder>
            <w:docPart w:val="DefaultPlaceholder_-1854013440"/>
          </w:placeholder>
          <w:richText/>
        </w:sdtPr>
        <w:sdtContent>
          <w:r w:rsidRPr="00A878BD">
            <w:rPr>
              <w:b/>
            </w:rPr>
            <w:t>Gavin Robinson:</w:t>
          </w:r>
        </w:sdtContent>
      </w:sdt>
      <w:r>
        <w:t xml:space="preserve"> Ballymoney this Saturday, Minister</w:t>
      </w:r>
      <w:r w:rsidR="001769D9">
        <w:t>.</w:t>
      </w:r>
    </w:p>
    <w:p w:rsidR="001C2BF0" w:rsidP="001769D9">
      <w:pPr>
        <w:pStyle w:val="Answer"/>
      </w:pPr>
      <w:sdt>
        <w:sdtPr>
          <w:alias w:val="Witness"/>
          <w:id w:val="-528337111"/>
          <w:placeholder>
            <w:docPart w:val="DefaultPlaceholder_-1854013440"/>
          </w:placeholder>
          <w:richText/>
        </w:sdtPr>
        <w:sdtContent>
          <w:r w:rsidRPr="002C3F08" w:rsidR="002C3F08">
            <w:rPr>
              <w:b/>
              <w:i/>
            </w:rPr>
            <w:t>Jess Phillips:</w:t>
          </w:r>
          <w:r w:rsidRPr="00A878BD" w:rsidR="00A878BD">
            <w:rPr>
              <w:b/>
            </w:rPr>
            <w:t xml:space="preserve"> </w:t>
          </w:r>
        </w:sdtContent>
      </w:sdt>
      <w:r w:rsidR="00A878BD">
        <w:t>I shall start supporting them. I have no allegiance elsewhere</w:t>
      </w:r>
      <w:r w:rsidR="001769D9">
        <w:t xml:space="preserve"> in this sporting game.</w:t>
      </w:r>
    </w:p>
    <w:p w:rsidR="001C2BF0" w:rsidP="001C2BF0">
      <w:pPr>
        <w:pStyle w:val="Question"/>
      </w:pPr>
      <w:sdt>
        <w:sdtPr>
          <w:alias w:val="Member"/>
          <w:tag w:val="&lt;Member mnisId='4316' dodsId='109778'&gt;"/>
          <w:id w:val="-268470574"/>
          <w:placeholder>
            <w:docPart w:val="DefaultPlaceholder_-1854013440"/>
          </w:placeholder>
          <w:richText/>
        </w:sdtPr>
        <w:sdtContent>
          <w:r w:rsidRPr="001C2BF0">
            <w:rPr>
              <w:b/>
            </w:rPr>
            <w:t>Mike Kane:</w:t>
          </w:r>
        </w:sdtContent>
      </w:sdt>
      <w:r>
        <w:t xml:space="preserve"> </w:t>
      </w:r>
      <w:r w:rsidR="001769D9">
        <w:t xml:space="preserve">Thanks, Minister. It is great to have you. Thanks for being here today. I do not look at Twitter very often, but one of the accounts I </w:t>
      </w:r>
      <w:r w:rsidR="001769D9">
        <w:t>do look at is Counting Dead Women.</w:t>
      </w:r>
      <w:r w:rsidR="0029620D">
        <w:t xml:space="preserve"> </w:t>
      </w:r>
      <w:r w:rsidRPr="00B26F63" w:rsidR="00B26F63">
        <w:t>Anam</w:t>
      </w:r>
      <w:r w:rsidR="00B26F63">
        <w:t xml:space="preserve"> </w:t>
      </w:r>
      <w:r w:rsidRPr="00B26F63" w:rsidR="00B26F63">
        <w:t>Rafay</w:t>
      </w:r>
      <w:r w:rsidR="001769D9">
        <w:t>, one of my constituents, was added to that list just the other month</w:t>
      </w:r>
      <w:r w:rsidR="00B26F63">
        <w:t xml:space="preserve">. </w:t>
      </w:r>
      <w:r w:rsidR="001769D9">
        <w:t>In all my time in public life, either as a councillor or an MP, I</w:t>
      </w:r>
      <w:r w:rsidR="00B26F63">
        <w:t xml:space="preserve"> ha</w:t>
      </w:r>
      <w:r w:rsidR="001769D9">
        <w:t>ve seen huge changes in attitudes by the authorities in how this is dealt with. I was wondering, working with police authorities</w:t>
      </w:r>
      <w:r w:rsidR="00B26F63">
        <w:t xml:space="preserve">, whether some have </w:t>
      </w:r>
      <w:r w:rsidR="001769D9">
        <w:t>grasped the nettle better than others</w:t>
      </w:r>
      <w:r w:rsidR="00BD11A4">
        <w:t>.</w:t>
      </w:r>
      <w:r w:rsidR="0029620D">
        <w:t xml:space="preserve"> </w:t>
      </w:r>
      <w:r w:rsidR="001769D9">
        <w:t>Have you found</w:t>
      </w:r>
      <w:r w:rsidR="00B26F63">
        <w:t xml:space="preserve">, </w:t>
      </w:r>
      <w:r w:rsidR="001769D9">
        <w:t xml:space="preserve">with the new </w:t>
      </w:r>
      <w:r w:rsidR="00B26F63">
        <w:t>G</w:t>
      </w:r>
      <w:r w:rsidR="001769D9">
        <w:t>overnment</w:t>
      </w:r>
      <w:r w:rsidR="00B26F63">
        <w:t xml:space="preserve">, that </w:t>
      </w:r>
      <w:r w:rsidR="001769D9">
        <w:t>it is still a little bit like herding cats when it comes to this policy area of work?</w:t>
      </w:r>
    </w:p>
    <w:p w:rsidR="00CE29EB" w:rsidP="001C2BF0">
      <w:pPr>
        <w:pStyle w:val="Answer"/>
      </w:pPr>
      <w:sdt>
        <w:sdtPr>
          <w:alias w:val="Witness"/>
          <w:id w:val="-1841999063"/>
          <w:placeholder>
            <w:docPart w:val="DefaultPlaceholder_-1854013440"/>
          </w:placeholder>
          <w:richText/>
        </w:sdtPr>
        <w:sdtEndPr>
          <w:rPr>
            <w:b/>
          </w:rPr>
        </w:sdtEndPr>
        <w:sdtContent>
          <w:r w:rsidRPr="002C3F08" w:rsidR="002C3F08">
            <w:rPr>
              <w:b/>
              <w:i/>
            </w:rPr>
            <w:t>Jess Phillips:</w:t>
          </w:r>
        </w:sdtContent>
      </w:sdt>
      <w:r w:rsidRPr="001C2BF0" w:rsidR="001C2BF0">
        <w:rPr>
          <w:b/>
        </w:rPr>
        <w:t xml:space="preserve"> </w:t>
      </w:r>
      <w:r w:rsidR="00B26F63">
        <w:t xml:space="preserve">Yes, of course. </w:t>
      </w:r>
      <w:r w:rsidR="00651F7B">
        <w:t>People have</w:t>
      </w:r>
      <w:r w:rsidR="00B26F63">
        <w:t xml:space="preserve"> a million priorities</w:t>
      </w:r>
      <w:r w:rsidR="00651F7B">
        <w:t>, and</w:t>
      </w:r>
      <w:r w:rsidR="00B26F63">
        <w:t xml:space="preserve"> I would be lying if I said that sometimes it was not challenging to make this be the priority that I would want it to be. </w:t>
      </w:r>
      <w:r w:rsidR="00277377">
        <w:t>T</w:t>
      </w:r>
      <w:r w:rsidR="00B26F63">
        <w:t xml:space="preserve">he greatest ally in that has been the Prime Minister. The Prime Minister really understands and cares about violence against women and girls because of his hinterland in prosecuting cases and changing systems to seek to prosecute cases better, certainly </w:t>
      </w:r>
      <w:r w:rsidR="00B26F63">
        <w:t>with regard to</w:t>
      </w:r>
      <w:r w:rsidR="00B26F63">
        <w:t xml:space="preserve"> sexual violence.</w:t>
      </w:r>
    </w:p>
    <w:p w:rsidR="001C2BF0" w:rsidP="001C2BF0">
      <w:pPr>
        <w:pStyle w:val="Answer"/>
      </w:pPr>
      <w:r>
        <w:t xml:space="preserve">I recognise that, in health, </w:t>
      </w:r>
      <w:r w:rsidR="00CE29EB">
        <w:t xml:space="preserve">there is </w:t>
      </w:r>
      <w:r>
        <w:t xml:space="preserve">a meningitis </w:t>
      </w:r>
      <w:r>
        <w:t>outbreak</w:t>
      </w:r>
      <w:r w:rsidR="00CE29EB">
        <w:t xml:space="preserve"> and </w:t>
      </w:r>
      <w:r>
        <w:t>people</w:t>
      </w:r>
      <w:r w:rsidR="002C3F08">
        <w:t>’</w:t>
      </w:r>
      <w:r>
        <w:t xml:space="preserve">s attentions can be very fractured. </w:t>
      </w:r>
      <w:r w:rsidR="00CE29EB">
        <w:t>F</w:t>
      </w:r>
      <w:r>
        <w:t>undamentally</w:t>
      </w:r>
      <w:r w:rsidR="00CE29EB">
        <w:t xml:space="preserve">, </w:t>
      </w:r>
      <w:r>
        <w:t xml:space="preserve">from the centre, there was a real push for violence against women and girls to be made a priority in every single </w:t>
      </w:r>
      <w:r w:rsidR="00CE29EB">
        <w:t>G</w:t>
      </w:r>
      <w:r>
        <w:t xml:space="preserve">overnment </w:t>
      </w:r>
      <w:r w:rsidR="00CE29EB">
        <w:t>D</w:t>
      </w:r>
      <w:r>
        <w:t>epartment</w:t>
      </w:r>
      <w:r w:rsidR="00CE29EB">
        <w:t xml:space="preserve"> and </w:t>
      </w:r>
      <w:r>
        <w:t xml:space="preserve">that is what has happened. </w:t>
      </w:r>
      <w:r w:rsidR="00CE29EB">
        <w:t xml:space="preserve">While it is </w:t>
      </w:r>
      <w:r>
        <w:t xml:space="preserve">maybe not herding cats, </w:t>
      </w:r>
      <w:r w:rsidR="00CE29EB">
        <w:t xml:space="preserve">it is </w:t>
      </w:r>
      <w:r>
        <w:t>herding sometimes unruly puppies.</w:t>
      </w:r>
      <w:r w:rsidR="00CE29EB">
        <w:t xml:space="preserve"> </w:t>
      </w:r>
    </w:p>
    <w:p w:rsidR="001C2BF0" w:rsidP="001C2BF0">
      <w:pPr>
        <w:pStyle w:val="Question"/>
      </w:pPr>
      <w:sdt>
        <w:sdtPr>
          <w:alias w:val="Member"/>
          <w:tag w:val="&lt;Member mnisId='4316' dodsId='109778'&gt;"/>
          <w:id w:val="776838449"/>
          <w:placeholder>
            <w:docPart w:val="DefaultPlaceholder_-1854013440"/>
          </w:placeholder>
          <w:richText/>
        </w:sdtPr>
        <w:sdtContent>
          <w:r w:rsidRPr="001C2BF0">
            <w:rPr>
              <w:b/>
            </w:rPr>
            <w:t>Mike Kane:</w:t>
          </w:r>
        </w:sdtContent>
      </w:sdt>
      <w:r>
        <w:t xml:space="preserve"> </w:t>
      </w:r>
      <w:r w:rsidR="00CE29EB">
        <w:t xml:space="preserve">We have spent some time with the Police Service of Northern Ireland in recent </w:t>
      </w:r>
      <w:r w:rsidR="00CE29EB">
        <w:t>months</w:t>
      </w:r>
      <w:r w:rsidR="00CE29EB">
        <w:t xml:space="preserve"> and I</w:t>
      </w:r>
      <w:r w:rsidR="006172E9">
        <w:t xml:space="preserve"> ha</w:t>
      </w:r>
      <w:r w:rsidR="00CE29EB">
        <w:t>ve been impressed with the chief constable</w:t>
      </w:r>
      <w:r w:rsidR="002C3F08">
        <w:t>’</w:t>
      </w:r>
      <w:r w:rsidR="00CE29EB">
        <w:t>s language on this.</w:t>
      </w:r>
    </w:p>
    <w:p w:rsidR="001C2BF0" w:rsidP="006172E9">
      <w:pPr>
        <w:pStyle w:val="Answer"/>
      </w:pPr>
      <w:sdt>
        <w:sdtPr>
          <w:alias w:val="Witness"/>
          <w:id w:val="-1251036542"/>
          <w:placeholder>
            <w:docPart w:val="DefaultPlaceholder_-1854013440"/>
          </w:placeholder>
          <w:richText/>
        </w:sdtPr>
        <w:sdtContent>
          <w:r w:rsidRPr="002C3F08" w:rsidR="002C3F08">
            <w:rPr>
              <w:b/>
              <w:i/>
            </w:rPr>
            <w:t>Jess Phillips:</w:t>
          </w:r>
          <w:r w:rsidRPr="001C2BF0">
            <w:rPr>
              <w:b/>
            </w:rPr>
            <w:t xml:space="preserve"> </w:t>
          </w:r>
        </w:sdtContent>
      </w:sdt>
      <w:r>
        <w:t>Ye</w:t>
      </w:r>
      <w:r w:rsidR="006172E9">
        <w:t>s, me too.</w:t>
      </w:r>
    </w:p>
    <w:p w:rsidR="001C2BF0" w:rsidP="001D0496">
      <w:pPr>
        <w:pStyle w:val="QuestionCont"/>
      </w:pPr>
      <w:sdt>
        <w:sdtPr>
          <w:alias w:val="Member"/>
          <w:tag w:val="&lt;Member mnisId='4316' dodsId='109778'&gt;"/>
          <w:id w:val="-525327929"/>
          <w:placeholder>
            <w:docPart w:val="DefaultPlaceholder_-1854013440"/>
          </w:placeholder>
          <w:richText/>
        </w:sdtPr>
        <w:sdtContent>
          <w:r w:rsidRPr="001C2BF0">
            <w:rPr>
              <w:b/>
            </w:rPr>
            <w:t>Mike Kane:</w:t>
          </w:r>
        </w:sdtContent>
      </w:sdt>
      <w:r>
        <w:t xml:space="preserve"> </w:t>
      </w:r>
      <w:r w:rsidR="006172E9">
        <w:t>F</w:t>
      </w:r>
      <w:r>
        <w:t xml:space="preserve">rom your perspective, how do you think </w:t>
      </w:r>
      <w:r w:rsidR="00BD11A4">
        <w:t>they are</w:t>
      </w:r>
      <w:r w:rsidR="006172E9">
        <w:t xml:space="preserve"> </w:t>
      </w:r>
      <w:r>
        <w:t>doing?</w:t>
      </w:r>
    </w:p>
    <w:p w:rsidR="006172E9" w:rsidP="001C2BF0">
      <w:pPr>
        <w:pStyle w:val="Answer"/>
      </w:pPr>
      <w:sdt>
        <w:sdtPr>
          <w:alias w:val="Witness"/>
          <w:id w:val="-14698363"/>
          <w:placeholder>
            <w:docPart w:val="DefaultPlaceholder_-1854013440"/>
          </w:placeholder>
          <w:richText/>
        </w:sdtPr>
        <w:sdtEndPr>
          <w:rPr>
            <w:b/>
          </w:rPr>
        </w:sdtEndPr>
        <w:sdtContent>
          <w:r w:rsidRPr="002C3F08" w:rsidR="002C3F08">
            <w:rPr>
              <w:b/>
              <w:i/>
            </w:rPr>
            <w:t>Jess Phillips:</w:t>
          </w:r>
        </w:sdtContent>
      </w:sdt>
      <w:r w:rsidRPr="001C2BF0" w:rsidR="001C2BF0">
        <w:rPr>
          <w:b/>
        </w:rPr>
        <w:t xml:space="preserve"> </w:t>
      </w:r>
      <w:r>
        <w:t xml:space="preserve">I have met </w:t>
      </w:r>
      <w:r w:rsidRPr="006172E9">
        <w:t>Jon Boutcher</w:t>
      </w:r>
      <w:r>
        <w:t xml:space="preserve"> </w:t>
      </w:r>
      <w:r>
        <w:t>a number of</w:t>
      </w:r>
      <w:r>
        <w:t xml:space="preserve"> times and spent some time with the PSNI while I was over there. I was very impressed with some of the </w:t>
      </w:r>
      <w:r>
        <w:t>really specific</w:t>
      </w:r>
      <w:r>
        <w:t xml:space="preserve"> targeted operations that they were doing around sexual offending online and others. Very early on in my tenure, </w:t>
      </w:r>
      <w:r w:rsidRPr="00BD11A4">
        <w:t>Jon Boutcher</w:t>
      </w:r>
      <w:r>
        <w:t xml:space="preserve"> asked to speak to me. I had a meeting with him very early on about good practice.</w:t>
      </w:r>
      <w:r w:rsidR="0029620D">
        <w:t xml:space="preserve"> </w:t>
      </w:r>
      <w:r>
        <w:t xml:space="preserve">For example, </w:t>
      </w:r>
      <w:r w:rsidRPr="006172E9">
        <w:t>Operation Soteria</w:t>
      </w:r>
      <w:r>
        <w:t xml:space="preserve"> is a </w:t>
      </w:r>
      <w:r>
        <w:t>really good</w:t>
      </w:r>
      <w:r>
        <w:t xml:space="preserve"> example of England and Wales police force operation. He wanted to make sure that they were keeping pace, if not advancing. </w:t>
      </w:r>
    </w:p>
    <w:p w:rsidR="001C2BF0" w:rsidP="001C2BF0">
      <w:pPr>
        <w:pStyle w:val="Answer"/>
      </w:pPr>
      <w:r>
        <w:t>I agree with you. The police are completely independent of the Home Office, and the PSNI seemingly even more so, being as they are under the auspices of the Northern Ireland Executive.</w:t>
      </w:r>
      <w:r w:rsidR="0029620D">
        <w:t xml:space="preserve"> </w:t>
      </w:r>
      <w:r>
        <w:t>However, I call a spade a spade. I find him a decent man who cares about the right things.</w:t>
      </w:r>
    </w:p>
    <w:p w:rsidR="001C2BF0" w:rsidP="006172E9">
      <w:pPr>
        <w:pStyle w:val="Question"/>
      </w:pPr>
      <w:sdt>
        <w:sdtPr>
          <w:alias w:val="Member"/>
          <w:tag w:val="&lt;Member mnisId='4316' dodsId='109778'&gt;"/>
          <w:id w:val="501321664"/>
          <w:placeholder>
            <w:docPart w:val="DefaultPlaceholder_-1854013440"/>
          </w:placeholder>
          <w:richText/>
        </w:sdtPr>
        <w:sdtContent>
          <w:r w:rsidRPr="001C2BF0">
            <w:rPr>
              <w:b/>
            </w:rPr>
            <w:t>Mike Kane:</w:t>
          </w:r>
        </w:sdtContent>
      </w:sdt>
      <w:r>
        <w:t xml:space="preserve"> </w:t>
      </w:r>
      <w:r w:rsidR="006172E9">
        <w:t>I concur, Minister.</w:t>
      </w:r>
      <w:r w:rsidR="0029620D">
        <w:t xml:space="preserve"> </w:t>
      </w:r>
      <w:r w:rsidR="006172E9">
        <w:t>I have a general question and a specific question, if that is okay.</w:t>
      </w:r>
      <w:r w:rsidR="0029620D">
        <w:t xml:space="preserve"> </w:t>
      </w:r>
      <w:r w:rsidR="006172E9">
        <w:t>One is around whether the PSNI has the resources.</w:t>
      </w:r>
      <w:r w:rsidR="0029620D">
        <w:t xml:space="preserve"> </w:t>
      </w:r>
      <w:r w:rsidR="006172E9">
        <w:t>All police forces are struggling in some sense or other with resources. Does the PS</w:t>
      </w:r>
      <w:r w:rsidR="00032B2B">
        <w:t>N</w:t>
      </w:r>
      <w:r w:rsidR="006172E9">
        <w:t>I have the resource it needs? Your correspondence to us in September did not commit to ringfencing the funding for early intervention support services in Northern Ireland. What was your thinking behind not doing that?</w:t>
      </w:r>
    </w:p>
    <w:p w:rsidR="006201A6" w:rsidP="001C2BF0">
      <w:pPr>
        <w:pStyle w:val="Answer"/>
      </w:pPr>
      <w:sdt>
        <w:sdtPr>
          <w:alias w:val="Witness"/>
          <w:id w:val="1727800092"/>
          <w:placeholder>
            <w:docPart w:val="DefaultPlaceholder_-1854013440"/>
          </w:placeholder>
          <w:richText/>
        </w:sdtPr>
        <w:sdtEndPr>
          <w:rPr>
            <w:b/>
          </w:rPr>
        </w:sdtEndPr>
        <w:sdtContent>
          <w:r w:rsidRPr="002C3F08" w:rsidR="002C3F08">
            <w:rPr>
              <w:b/>
              <w:i/>
            </w:rPr>
            <w:t>Jess Phillips:</w:t>
          </w:r>
        </w:sdtContent>
      </w:sdt>
      <w:r w:rsidRPr="001C2BF0" w:rsidR="001C2BF0">
        <w:rPr>
          <w:b/>
        </w:rPr>
        <w:t xml:space="preserve"> </w:t>
      </w:r>
      <w:r w:rsidR="006172E9">
        <w:t>To the first question, the PSNI</w:t>
      </w:r>
      <w:r w:rsidRPr="00BD11A4" w:rsidR="00BD11A4">
        <w:t xml:space="preserve"> </w:t>
      </w:r>
      <w:r w:rsidR="00BD11A4">
        <w:t>budget</w:t>
      </w:r>
      <w:r w:rsidR="006172E9">
        <w:t>—it is seemingly a cop</w:t>
      </w:r>
      <w:r w:rsidR="00BD11A4">
        <w:t>-</w:t>
      </w:r>
      <w:r w:rsidR="006172E9">
        <w:t xml:space="preserve">out—is decided by the Northern Ireland Executive. On your broader issue around police funding, I would like the police to have the moon on a stick, with safeguards attached. </w:t>
      </w:r>
      <w:r>
        <w:t>P</w:t>
      </w:r>
      <w:r w:rsidR="006172E9">
        <w:t xml:space="preserve">olicing funding, certainly in the UK and England, has been increased by over </w:t>
      </w:r>
      <w:r w:rsidRPr="00157488" w:rsidR="00157488">
        <w:t>£</w:t>
      </w:r>
      <w:r w:rsidR="00157488">
        <w:t>1 billion</w:t>
      </w:r>
      <w:r>
        <w:t xml:space="preserve">, and </w:t>
      </w:r>
      <w:r w:rsidR="006172E9">
        <w:t xml:space="preserve">I believe that </w:t>
      </w:r>
      <w:r>
        <w:t xml:space="preserve">there were also </w:t>
      </w:r>
      <w:r w:rsidR="006172E9">
        <w:t>increases for the PSNI</w:t>
      </w:r>
      <w:r>
        <w:t>, a</w:t>
      </w:r>
      <w:r w:rsidR="006172E9">
        <w:t xml:space="preserve">lthough that is not </w:t>
      </w:r>
      <w:r>
        <w:t xml:space="preserve">my </w:t>
      </w:r>
      <w:r w:rsidR="006172E9">
        <w:t>responsibility</w:t>
      </w:r>
      <w:r>
        <w:t>.</w:t>
      </w:r>
      <w:r w:rsidR="0029620D">
        <w:t xml:space="preserve"> </w:t>
      </w:r>
    </w:p>
    <w:p w:rsidR="006201A6" w:rsidP="001C2BF0">
      <w:pPr>
        <w:pStyle w:val="Answer"/>
      </w:pPr>
      <w:r>
        <w:t xml:space="preserve">With regard </w:t>
      </w:r>
      <w:r w:rsidR="006172E9">
        <w:t>to</w:t>
      </w:r>
      <w:r w:rsidR="006172E9">
        <w:t xml:space="preserve"> ringfencing</w:t>
      </w:r>
      <w:r>
        <w:t xml:space="preserve">, </w:t>
      </w:r>
      <w:r w:rsidR="006172E9">
        <w:t xml:space="preserve">I do not think that you will find </w:t>
      </w:r>
      <w:r w:rsidR="00BD11A4">
        <w:t>as an</w:t>
      </w:r>
      <w:r w:rsidR="006172E9">
        <w:t xml:space="preserve"> issue</w:t>
      </w:r>
      <w:r>
        <w:t xml:space="preserve"> that </w:t>
      </w:r>
      <w:r w:rsidR="006172E9">
        <w:t xml:space="preserve">people do not wish to be ringfenced by the UK </w:t>
      </w:r>
      <w:r w:rsidR="00157488">
        <w:t>G</w:t>
      </w:r>
      <w:r w:rsidR="006172E9">
        <w:t>overnment when funding is sent</w:t>
      </w:r>
      <w:r>
        <w:t xml:space="preserve"> or</w:t>
      </w:r>
      <w:r w:rsidR="006172E9">
        <w:t xml:space="preserve"> redistributed back to Northern Ireland</w:t>
      </w:r>
      <w:r>
        <w:t xml:space="preserve">, </w:t>
      </w:r>
      <w:r w:rsidR="006172E9">
        <w:t>Wales or Scotland</w:t>
      </w:r>
      <w:r w:rsidR="00BD11A4">
        <w:t xml:space="preserve">, but it </w:t>
      </w:r>
      <w:r w:rsidR="006172E9">
        <w:t>is devolved</w:t>
      </w:r>
      <w:r>
        <w:t>.</w:t>
      </w:r>
      <w:r w:rsidR="0029620D">
        <w:t xml:space="preserve"> </w:t>
      </w:r>
      <w:r>
        <w:t>I</w:t>
      </w:r>
      <w:r w:rsidR="006172E9">
        <w:t>t is not for me to make the decisions o</w:t>
      </w:r>
      <w:r w:rsidR="001A408C">
        <w:t>n</w:t>
      </w:r>
      <w:r w:rsidR="006172E9">
        <w:t xml:space="preserve"> where funding is spent in Northern Ireland. It is for the democratically elected representatives to make that decision. </w:t>
      </w:r>
      <w:r>
        <w:t>B</w:t>
      </w:r>
      <w:r w:rsidR="006172E9">
        <w:t xml:space="preserve">elieve you </w:t>
      </w:r>
      <w:r>
        <w:t xml:space="preserve">me, I would </w:t>
      </w:r>
      <w:r w:rsidR="006172E9">
        <w:t>like as much control as possible. I feel very uncomfortable saying what I am about to say</w:t>
      </w:r>
      <w:r w:rsidR="00ED2F18">
        <w:t>, but</w:t>
      </w:r>
      <w:r w:rsidR="0029620D">
        <w:t xml:space="preserve"> </w:t>
      </w:r>
      <w:r w:rsidR="006172E9">
        <w:t xml:space="preserve">I do not need to start </w:t>
      </w:r>
      <w:r>
        <w:t xml:space="preserve">anything </w:t>
      </w:r>
      <w:r w:rsidR="006172E9">
        <w:t>in Northern Ireland. I</w:t>
      </w:r>
      <w:r>
        <w:t xml:space="preserve"> woul</w:t>
      </w:r>
      <w:r w:rsidR="006172E9">
        <w:t>d like to tell Birmingham City Council what to do</w:t>
      </w:r>
      <w:r>
        <w:t xml:space="preserve">, but </w:t>
      </w:r>
      <w:r w:rsidR="006172E9">
        <w:t xml:space="preserve">they are elected by the people in the area. </w:t>
      </w:r>
      <w:r>
        <w:t>I</w:t>
      </w:r>
      <w:r w:rsidR="006172E9">
        <w:t xml:space="preserve">f we </w:t>
      </w:r>
      <w:r w:rsidR="000D6AC7">
        <w:t>do</w:t>
      </w:r>
      <w:r w:rsidR="006172E9">
        <w:t xml:space="preserve"> it with </w:t>
      </w:r>
      <w:r>
        <w:t xml:space="preserve">VAWG and </w:t>
      </w:r>
      <w:r w:rsidR="006172E9">
        <w:t>care leavers, eventually Westminster is just running Northern Ireland</w:t>
      </w:r>
      <w:r>
        <w:t xml:space="preserve">, </w:t>
      </w:r>
      <w:r w:rsidR="006172E9">
        <w:t>or Scotland</w:t>
      </w:r>
      <w:r>
        <w:t xml:space="preserve">, </w:t>
      </w:r>
      <w:r w:rsidR="006172E9">
        <w:t>or Birmingham City Council</w:t>
      </w:r>
      <w:r>
        <w:t>.</w:t>
      </w:r>
      <w:r w:rsidR="0029620D">
        <w:t xml:space="preserve"> </w:t>
      </w:r>
      <w:r>
        <w:t>I</w:t>
      </w:r>
      <w:r w:rsidR="006172E9">
        <w:t xml:space="preserve">t is very difficult to know where you begin and end when you start ringfencing things. </w:t>
      </w:r>
    </w:p>
    <w:p w:rsidR="00524F02" w:rsidP="006201A6">
      <w:pPr>
        <w:pStyle w:val="Answer"/>
      </w:pPr>
      <w:r>
        <w:t>Northern Ireland is run by two women.</w:t>
      </w:r>
      <w:r w:rsidR="0029620D">
        <w:t xml:space="preserve"> </w:t>
      </w:r>
      <w:r w:rsidR="006201A6">
        <w:t xml:space="preserve">I do not </w:t>
      </w:r>
      <w:r>
        <w:t>doubt their desire to spend money on violence against women and girls</w:t>
      </w:r>
      <w:r w:rsidR="00015DB5">
        <w:t>,</w:t>
      </w:r>
      <w:r>
        <w:t xml:space="preserve"> and their commitment to it, having interacted with them both on this issue</w:t>
      </w:r>
      <w:r w:rsidR="006201A6">
        <w:t xml:space="preserve">. </w:t>
      </w:r>
      <w:r>
        <w:t xml:space="preserve">I suppose </w:t>
      </w:r>
      <w:r w:rsidR="006201A6">
        <w:t xml:space="preserve">that </w:t>
      </w:r>
      <w:r>
        <w:t>that is a broader point about devolution. Do not get me wrong</w:t>
      </w:r>
      <w:r w:rsidR="006201A6">
        <w:t>:</w:t>
      </w:r>
      <w:r>
        <w:t xml:space="preserve"> I think that many of the systems in our country should just be me sat in a chair</w:t>
      </w:r>
      <w:r w:rsidR="006201A6">
        <w:t xml:space="preserve">, </w:t>
      </w:r>
      <w:r>
        <w:t>telling people what to do</w:t>
      </w:r>
      <w:r w:rsidR="006201A6">
        <w:t xml:space="preserve">, but </w:t>
      </w:r>
      <w:r>
        <w:t>I am not entirely sure that the nation would agree with you.</w:t>
      </w:r>
    </w:p>
    <w:p w:rsidR="001C2BF0" w:rsidP="00015DB5">
      <w:pPr>
        <w:pStyle w:val="Question"/>
        <w:numPr>
          <w:ilvl w:val="0"/>
          <w:numId w:val="0"/>
        </w:numPr>
        <w:ind w:left="794"/>
      </w:pPr>
      <w:sdt>
        <w:sdtPr>
          <w:alias w:val="Member"/>
          <w:tag w:val="&lt;Member mnisId='4623' dodsId='143230'&gt;"/>
          <w:id w:val="1247916255"/>
          <w:placeholder>
            <w:docPart w:val="DefaultPlaceholder_-1854013440"/>
          </w:placeholder>
          <w:richText/>
        </w:sdtPr>
        <w:sdtContent>
          <w:r w:rsidRPr="00524F02" w:rsidR="00524F02">
            <w:rPr>
              <w:b/>
            </w:rPr>
            <w:t>Chair:</w:t>
          </w:r>
        </w:sdtContent>
      </w:sdt>
      <w:r w:rsidR="00524F02">
        <w:t xml:space="preserve"> I </w:t>
      </w:r>
      <w:r w:rsidRPr="00F507FC" w:rsidR="00015DB5">
        <w:t>don’t</w:t>
      </w:r>
      <w:r w:rsidR="006201A6">
        <w:t xml:space="preserve"> </w:t>
      </w:r>
      <w:r w:rsidR="00524F02">
        <w:t>know about that</w:t>
      </w:r>
      <w:r w:rsidR="006201A6">
        <w:t>.</w:t>
      </w:r>
    </w:p>
    <w:p w:rsidR="00524F02" w:rsidP="00795AEE">
      <w:pPr>
        <w:pStyle w:val="Answer"/>
      </w:pPr>
      <w:sdt>
        <w:sdtPr>
          <w:alias w:val="Witness"/>
          <w:id w:val="689264322"/>
          <w:placeholder>
            <w:docPart w:val="DefaultPlaceholder_-1854013440"/>
          </w:placeholder>
          <w:richText/>
        </w:sdtPr>
        <w:sdtContent>
          <w:r w:rsidRPr="002C3F08" w:rsidR="002C3F08">
            <w:rPr>
              <w:b/>
              <w:i/>
            </w:rPr>
            <w:t>Jess Phillips:</w:t>
          </w:r>
          <w:r w:rsidRPr="00524F02">
            <w:rPr>
              <w:b/>
            </w:rPr>
            <w:t xml:space="preserve"> </w:t>
          </w:r>
        </w:sdtContent>
      </w:sdt>
      <w:r>
        <w:t>Just for a day</w:t>
      </w:r>
      <w:r w:rsidR="006201A6">
        <w:t>.</w:t>
      </w:r>
    </w:p>
    <w:p w:rsidR="00795AEE" w:rsidP="00524F02">
      <w:pPr>
        <w:pStyle w:val="Question"/>
      </w:pPr>
      <w:sdt>
        <w:sdtPr>
          <w:alias w:val="Member"/>
          <w:tag w:val="&lt;Member mnisId='5319' dodsId='58828'&gt;"/>
          <w:id w:val="-1689053465"/>
          <w:placeholder>
            <w:docPart w:val="DefaultPlaceholder_-1854013440"/>
          </w:placeholder>
          <w:richText/>
        </w:sdtPr>
        <w:sdtContent>
          <w:r w:rsidRPr="00524F02" w:rsidR="00524F02">
            <w:rPr>
              <w:b/>
            </w:rPr>
            <w:t>Robin Swann:</w:t>
          </w:r>
        </w:sdtContent>
      </w:sdt>
      <w:r w:rsidR="00524F02">
        <w:t xml:space="preserve"> </w:t>
      </w:r>
      <w:r>
        <w:t>Thanks for coming along</w:t>
      </w:r>
      <w:r w:rsidR="000D6AC7">
        <w:t>, Minister</w:t>
      </w:r>
      <w:r>
        <w:t>. This ties in with your closing point. You have mentioned other Government Departments</w:t>
      </w:r>
      <w:r w:rsidR="002C3F08">
        <w:t>’</w:t>
      </w:r>
      <w:r>
        <w:t xml:space="preserve"> role in your </w:t>
      </w:r>
      <w:r>
        <w:t>strategy, but</w:t>
      </w:r>
      <w:r>
        <w:t xml:space="preserve"> also recognis</w:t>
      </w:r>
      <w:r w:rsidR="000D6AC7">
        <w:t>ed</w:t>
      </w:r>
      <w:r>
        <w:t xml:space="preserve"> the devolved nature of things. You referred to the post-conflict influence in Northern Ireland. The Northern Ireland Executive Office report, </w:t>
      </w:r>
      <w:r w:rsidRPr="0079302F">
        <w:rPr>
          <w:i/>
          <w:iCs/>
        </w:rPr>
        <w:t xml:space="preserve">Every Voice </w:t>
      </w:r>
      <w:r w:rsidRPr="0079302F">
        <w:rPr>
          <w:i/>
          <w:iCs/>
        </w:rPr>
        <w:t>Matters</w:t>
      </w:r>
      <w:r w:rsidRPr="0079302F" w:rsidR="0079302F">
        <w:rPr>
          <w:i/>
          <w:iCs/>
        </w:rPr>
        <w:t>!</w:t>
      </w:r>
      <w:r w:rsidR="0079302F">
        <w:t>,</w:t>
      </w:r>
      <w:r w:rsidR="0079302F">
        <w:t xml:space="preserve"> </w:t>
      </w:r>
      <w:r>
        <w:t xml:space="preserve">said that the conflict in Northern Ireland continues to create an undercurrent of violence, which often filters down to how women are treated. That reflects your earlier comments and </w:t>
      </w:r>
      <w:r>
        <w:t>reflects back</w:t>
      </w:r>
      <w:r>
        <w:t xml:space="preserve"> to the prevalence of violence against women and girls that we see.</w:t>
      </w:r>
    </w:p>
    <w:p w:rsidR="00524F02" w:rsidP="00795AEE">
      <w:pPr>
        <w:pStyle w:val="Question"/>
        <w:numPr>
          <w:ilvl w:val="0"/>
          <w:numId w:val="0"/>
        </w:numPr>
        <w:ind w:left="794"/>
      </w:pPr>
      <w:r>
        <w:t>In Northern Ireland, a study by Queen</w:t>
      </w:r>
      <w:r w:rsidR="002C3F08">
        <w:t>’</w:t>
      </w:r>
      <w:r>
        <w:t xml:space="preserve">s University said that the norms that are permissive of violence before a conflict will perpetuate violence after the conflict has ended. Simon referenced in our earlier session work that the previous </w:t>
      </w:r>
      <w:r w:rsidR="003E7859">
        <w:t>C</w:t>
      </w:r>
      <w:r>
        <w:t xml:space="preserve">ommittee had done about how women were treated during the Troubles, especially </w:t>
      </w:r>
      <w:r w:rsidR="003E7859">
        <w:t xml:space="preserve">the </w:t>
      </w:r>
      <w:r>
        <w:t>coercive nature</w:t>
      </w:r>
      <w:r w:rsidR="003E7859">
        <w:t xml:space="preserve"> of </w:t>
      </w:r>
      <w:r>
        <w:t>being forced to support paramilitary, support violence, provide cover, carry ammunition</w:t>
      </w:r>
      <w:r w:rsidR="003E7859">
        <w:t xml:space="preserve"> and </w:t>
      </w:r>
      <w:r>
        <w:t>all those things that are perpet</w:t>
      </w:r>
      <w:r w:rsidR="003E7859">
        <w:t xml:space="preserve">uated </w:t>
      </w:r>
      <w:r>
        <w:t xml:space="preserve">down through </w:t>
      </w:r>
      <w:r w:rsidR="003E7859">
        <w:t xml:space="preserve">into </w:t>
      </w:r>
      <w:r>
        <w:t>Northern Ireland society currently.</w:t>
      </w:r>
      <w:r w:rsidR="0029620D">
        <w:t xml:space="preserve"> </w:t>
      </w:r>
      <w:r>
        <w:t>How do</w:t>
      </w:r>
      <w:r w:rsidR="003E7859">
        <w:t xml:space="preserve"> G</w:t>
      </w:r>
      <w:r>
        <w:t>overnment</w:t>
      </w:r>
      <w:r w:rsidR="003E7859">
        <w:t xml:space="preserve">, </w:t>
      </w:r>
      <w:r>
        <w:t>your role</w:t>
      </w:r>
      <w:r w:rsidR="003E7859">
        <w:t xml:space="preserve"> and your </w:t>
      </w:r>
      <w:r>
        <w:t>strategy account for the legacy of Northern Ireland</w:t>
      </w:r>
      <w:r w:rsidR="002C3F08">
        <w:t>’</w:t>
      </w:r>
      <w:r>
        <w:t xml:space="preserve">s past </w:t>
      </w:r>
      <w:r w:rsidR="003E7859">
        <w:t>in</w:t>
      </w:r>
      <w:r>
        <w:t xml:space="preserve"> your violence against women and </w:t>
      </w:r>
      <w:r>
        <w:t>girls</w:t>
      </w:r>
      <w:r>
        <w:t xml:space="preserve"> policy and strategy?</w:t>
      </w:r>
    </w:p>
    <w:p w:rsidR="008E1CA3" w:rsidP="00524F02">
      <w:pPr>
        <w:pStyle w:val="Answer"/>
      </w:pPr>
      <w:sdt>
        <w:sdtPr>
          <w:alias w:val="Witness"/>
          <w:id w:val="-226462644"/>
          <w:placeholder>
            <w:docPart w:val="DefaultPlaceholder_-1854013440"/>
          </w:placeholder>
          <w:richText/>
        </w:sdtPr>
        <w:sdtEndPr>
          <w:rPr>
            <w:b/>
          </w:rPr>
        </w:sdtEndPr>
        <w:sdtContent>
          <w:r w:rsidRPr="002C3F08" w:rsidR="002C3F08">
            <w:rPr>
              <w:b/>
              <w:i/>
            </w:rPr>
            <w:t>Jess Phillips:</w:t>
          </w:r>
        </w:sdtContent>
      </w:sdt>
      <w:r w:rsidRPr="00524F02" w:rsidR="00524F02">
        <w:rPr>
          <w:b/>
        </w:rPr>
        <w:t xml:space="preserve"> </w:t>
      </w:r>
      <w:r w:rsidR="00C904EB">
        <w:t xml:space="preserve">It is a really important point. </w:t>
      </w:r>
      <w:r>
        <w:t>I</w:t>
      </w:r>
      <w:r w:rsidR="00C904EB">
        <w:t>t was one that</w:t>
      </w:r>
      <w:r>
        <w:t xml:space="preserve">, </w:t>
      </w:r>
      <w:r w:rsidR="00C904EB">
        <w:t>while I was in Northern Ireland</w:t>
      </w:r>
      <w:r>
        <w:t xml:space="preserve">, </w:t>
      </w:r>
      <w:r w:rsidR="00C904EB">
        <w:t xml:space="preserve">was raised with me on </w:t>
      </w:r>
      <w:r w:rsidR="00C904EB">
        <w:t>a number of</w:t>
      </w:r>
      <w:r w:rsidR="00C904EB">
        <w:t xml:space="preserve"> occasions with regards to the </w:t>
      </w:r>
      <w:r w:rsidR="006A2476">
        <w:t xml:space="preserve">continued </w:t>
      </w:r>
      <w:r w:rsidR="00C904EB">
        <w:t>influence of paramilitarism over women in Northern Ireland and the ability to trust</w:t>
      </w:r>
      <w:r>
        <w:t>—</w:t>
      </w:r>
      <w:r w:rsidR="00C904EB">
        <w:t>I use the word now purposefully</w:t>
      </w:r>
      <w:r>
        <w:t xml:space="preserve">—and </w:t>
      </w:r>
      <w:r w:rsidR="00C904EB">
        <w:t>inform</w:t>
      </w:r>
      <w:r>
        <w:t xml:space="preserve">, </w:t>
      </w:r>
      <w:r w:rsidR="00C904EB">
        <w:t>almost</w:t>
      </w:r>
      <w:r>
        <w:t>.</w:t>
      </w:r>
      <w:r w:rsidR="0029620D">
        <w:t xml:space="preserve"> </w:t>
      </w:r>
      <w:r>
        <w:t xml:space="preserve">It is the </w:t>
      </w:r>
      <w:r w:rsidR="00C904EB">
        <w:t>culture of being concerned about keeping people safe more broadly</w:t>
      </w:r>
      <w:r>
        <w:t xml:space="preserve"> if </w:t>
      </w:r>
      <w:r w:rsidR="00C904EB">
        <w:t>you speak up about what has happened to you</w:t>
      </w:r>
      <w:r>
        <w:t>.</w:t>
      </w:r>
      <w:r w:rsidR="0029620D">
        <w:t xml:space="preserve"> </w:t>
      </w:r>
      <w:r>
        <w:t xml:space="preserve">It is also a </w:t>
      </w:r>
      <w:r w:rsidR="00C904EB">
        <w:t>cause</w:t>
      </w:r>
      <w:r>
        <w:t xml:space="preserve">. When </w:t>
      </w:r>
      <w:r w:rsidR="00C904EB">
        <w:t>women are part of a cause</w:t>
      </w:r>
      <w:r>
        <w:t>,</w:t>
      </w:r>
      <w:r w:rsidR="00C904EB">
        <w:t xml:space="preserve"> it is very easy for the cause to matter more than anything else. </w:t>
      </w:r>
      <w:r>
        <w:t>Y</w:t>
      </w:r>
      <w:r w:rsidR="00C904EB">
        <w:t xml:space="preserve">ou see that across </w:t>
      </w:r>
      <w:r w:rsidR="00C904EB">
        <w:t>various different</w:t>
      </w:r>
      <w:r w:rsidR="00C904EB">
        <w:t xml:space="preserve"> manifestations. </w:t>
      </w:r>
    </w:p>
    <w:p w:rsidR="008E1CA3" w:rsidP="00524F02">
      <w:pPr>
        <w:pStyle w:val="Answer"/>
      </w:pPr>
      <w:r>
        <w:t>Because so</w:t>
      </w:r>
      <w:r w:rsidR="00C904EB">
        <w:t xml:space="preserve"> much of the strategy</w:t>
      </w:r>
      <w:r>
        <w:t xml:space="preserve"> does </w:t>
      </w:r>
      <w:r w:rsidR="00C904EB">
        <w:t>not apply to Northern Ireland but the bit that does is the online element of it</w:t>
      </w:r>
      <w:r>
        <w:t xml:space="preserve">, </w:t>
      </w:r>
      <w:r w:rsidR="00C904EB">
        <w:t>that undoubtedly will have a different flavour as well in some of the abuse</w:t>
      </w:r>
      <w:r>
        <w:t>,</w:t>
      </w:r>
      <w:r w:rsidR="00C904EB">
        <w:t xml:space="preserve"> violence and aggression</w:t>
      </w:r>
      <w:r>
        <w:t>, although</w:t>
      </w:r>
      <w:r w:rsidR="00C904EB">
        <w:t>, as Gavin pointed out quite clearly, the manosphere is everywhere</w:t>
      </w:r>
      <w:r>
        <w:t xml:space="preserve">. We need to </w:t>
      </w:r>
      <w:r w:rsidR="00C904EB">
        <w:t xml:space="preserve">make sure that that is </w:t>
      </w:r>
      <w:r>
        <w:t xml:space="preserve">taking </w:t>
      </w:r>
      <w:r w:rsidR="00C904EB">
        <w:t>account of some of the concerns around, for example, freedom of speech and being able to have close contact</w:t>
      </w:r>
      <w:r>
        <w:t>.</w:t>
      </w:r>
      <w:r w:rsidR="0029620D">
        <w:t xml:space="preserve"> </w:t>
      </w:r>
      <w:r>
        <w:t>T</w:t>
      </w:r>
      <w:r w:rsidR="00C904EB">
        <w:t>hose sorts of things will have to be taken account of in a completely different way in Northern Ireland</w:t>
      </w:r>
      <w:r>
        <w:t>.</w:t>
      </w:r>
      <w:r w:rsidR="0029620D">
        <w:t xml:space="preserve"> </w:t>
      </w:r>
      <w:r>
        <w:t>P</w:t>
      </w:r>
      <w:r w:rsidR="00C904EB">
        <w:t>eople</w:t>
      </w:r>
      <w:r w:rsidR="002C3F08">
        <w:t>’</w:t>
      </w:r>
      <w:r w:rsidR="00C904EB">
        <w:t>s feelings there about different controls are different. They just are</w:t>
      </w:r>
      <w:r>
        <w:t>,</w:t>
      </w:r>
      <w:r w:rsidR="00C904EB">
        <w:t xml:space="preserve"> because people have lived under different controls that we take for granted </w:t>
      </w:r>
      <w:r w:rsidR="0079302F">
        <w:t xml:space="preserve">as </w:t>
      </w:r>
      <w:r w:rsidR="00C904EB">
        <w:t>if it is nothing here.</w:t>
      </w:r>
      <w:r w:rsidR="0029620D">
        <w:t xml:space="preserve"> </w:t>
      </w:r>
      <w:r>
        <w:t>S</w:t>
      </w:r>
      <w:r w:rsidR="00C904EB">
        <w:t xml:space="preserve">o much of what you would try </w:t>
      </w:r>
      <w:r>
        <w:t xml:space="preserve">to </w:t>
      </w:r>
      <w:r w:rsidR="00C904EB">
        <w:t>do in those cases would be around police</w:t>
      </w:r>
      <w:r>
        <w:t xml:space="preserve">, </w:t>
      </w:r>
      <w:r w:rsidR="00C904EB">
        <w:t xml:space="preserve">justice and education. </w:t>
      </w:r>
      <w:r>
        <w:t>T</w:t>
      </w:r>
      <w:r w:rsidR="00C904EB">
        <w:t xml:space="preserve">hose things are devolved to the </w:t>
      </w:r>
      <w:r>
        <w:t>E</w:t>
      </w:r>
      <w:r w:rsidR="00C904EB">
        <w:t xml:space="preserve">xecutive. </w:t>
      </w:r>
    </w:p>
    <w:p w:rsidR="00520FFD" w:rsidP="00524F02">
      <w:pPr>
        <w:pStyle w:val="Answer"/>
      </w:pPr>
      <w:r>
        <w:t>F</w:t>
      </w:r>
      <w:r w:rsidR="00C904EB">
        <w:t>unnily enough, when I was in Northern Ireland</w:t>
      </w:r>
      <w:r>
        <w:t xml:space="preserve">, </w:t>
      </w:r>
      <w:r w:rsidR="00C904EB">
        <w:t>as somebody who comes from an area where I have dealt with lots of forced marriage</w:t>
      </w:r>
      <w:r w:rsidR="000B6B9A">
        <w:t xml:space="preserve"> and, </w:t>
      </w:r>
      <w:r w:rsidR="00C904EB">
        <w:t>for want of a better word, community</w:t>
      </w:r>
      <w:r w:rsidR="0079302F">
        <w:t>-</w:t>
      </w:r>
      <w:r w:rsidR="00C904EB">
        <w:t xml:space="preserve">related and alleged cultural practices, </w:t>
      </w:r>
      <w:r w:rsidR="000B6B9A">
        <w:t>I was aware of the</w:t>
      </w:r>
      <w:r w:rsidR="00C904EB">
        <w:t xml:space="preserve"> crossover between the experiences that the women spoke to me about and the shame</w:t>
      </w:r>
      <w:r w:rsidR="00015DB5">
        <w:t xml:space="preserve">, the </w:t>
      </w:r>
      <w:r w:rsidR="00C904EB">
        <w:t>need to protect families and those sorts of things. I could have been talking to some of the women I</w:t>
      </w:r>
      <w:r w:rsidR="007566E1">
        <w:t xml:space="preserve"> ha</w:t>
      </w:r>
      <w:r w:rsidR="00C904EB">
        <w:t>ve worked with who</w:t>
      </w:r>
      <w:r w:rsidR="007566E1">
        <w:t xml:space="preserve"> have </w:t>
      </w:r>
      <w:r w:rsidR="00C904EB">
        <w:t>been forced married or victims of honour crime</w:t>
      </w:r>
      <w:r>
        <w:t>.</w:t>
      </w:r>
      <w:r w:rsidR="0029620D">
        <w:t xml:space="preserve"> </w:t>
      </w:r>
    </w:p>
    <w:p w:rsidR="00524F02" w:rsidP="00524F02">
      <w:pPr>
        <w:pStyle w:val="Answer"/>
      </w:pPr>
      <w:r>
        <w:t xml:space="preserve">We need to make </w:t>
      </w:r>
      <w:r w:rsidR="00C904EB">
        <w:t>sure that</w:t>
      </w:r>
      <w:r>
        <w:t xml:space="preserve">, </w:t>
      </w:r>
      <w:r w:rsidR="00C904EB">
        <w:t>when we talk about honour crime, we do not just think of it as being one community</w:t>
      </w:r>
      <w:r>
        <w:t>.</w:t>
      </w:r>
      <w:r w:rsidR="0029620D">
        <w:t xml:space="preserve"> </w:t>
      </w:r>
      <w:r w:rsidR="0079302F">
        <w:t>H</w:t>
      </w:r>
      <w:r w:rsidR="00C904EB">
        <w:t>onour</w:t>
      </w:r>
      <w:r>
        <w:t>-</w:t>
      </w:r>
      <w:r w:rsidR="00C904EB">
        <w:t xml:space="preserve">based abuse </w:t>
      </w:r>
      <w:r w:rsidR="00C904EB">
        <w:t>definitely translate</w:t>
      </w:r>
      <w:r>
        <w:t>s</w:t>
      </w:r>
      <w:r>
        <w:t xml:space="preserve"> </w:t>
      </w:r>
      <w:r w:rsidR="00C904EB">
        <w:t xml:space="preserve">over to the situation in Northern Ireland, undoubtedly, because the issue about not speaking up because of political allegiances is about honour. It might not be the honour of your family, but </w:t>
      </w:r>
      <w:r>
        <w:t xml:space="preserve">there are </w:t>
      </w:r>
      <w:r w:rsidR="00C904EB">
        <w:t>so many echoes of the same sort</w:t>
      </w:r>
      <w:r>
        <w:t xml:space="preserve">s </w:t>
      </w:r>
      <w:r w:rsidR="00C904EB">
        <w:t>of levers that are used over women.</w:t>
      </w:r>
    </w:p>
    <w:p w:rsidR="00524F02" w:rsidP="00302D95">
      <w:pPr>
        <w:pStyle w:val="Question"/>
      </w:pPr>
      <w:sdt>
        <w:sdtPr>
          <w:alias w:val="Member"/>
          <w:tag w:val="&lt;Member mnisId='5319' dodsId='58828'&gt;"/>
          <w:id w:val="-1191912763"/>
          <w:placeholder>
            <w:docPart w:val="DefaultPlaceholder_-1854013440"/>
          </w:placeholder>
          <w:richText/>
        </w:sdtPr>
        <w:sdtContent>
          <w:r w:rsidRPr="00524F02">
            <w:rPr>
              <w:b/>
            </w:rPr>
            <w:t>Robin Swann:</w:t>
          </w:r>
        </w:sdtContent>
      </w:sdt>
      <w:r>
        <w:t xml:space="preserve"> </w:t>
      </w:r>
      <w:r w:rsidR="00B92FB2">
        <w:t>To explore that a bit, what engagement are you having with the Northern Ireland Executive and Northern Ireland women</w:t>
      </w:r>
      <w:r w:rsidR="002C3F08">
        <w:t>’</w:t>
      </w:r>
      <w:r w:rsidR="00B92FB2">
        <w:t xml:space="preserve">s organisations? I am thinking of </w:t>
      </w:r>
      <w:r w:rsidR="001A79F4">
        <w:t xml:space="preserve">the </w:t>
      </w:r>
      <w:r w:rsidR="00B92FB2">
        <w:t>Train</w:t>
      </w:r>
      <w:r w:rsidR="00302D95">
        <w:t>ing for</w:t>
      </w:r>
      <w:r w:rsidR="00B92FB2">
        <w:t xml:space="preserve"> Women Network</w:t>
      </w:r>
      <w:r w:rsidR="001A79F4">
        <w:t xml:space="preserve"> </w:t>
      </w:r>
      <w:r w:rsidR="00B92FB2">
        <w:t>and people like that.</w:t>
      </w:r>
      <w:r w:rsidR="0029620D">
        <w:t xml:space="preserve"> </w:t>
      </w:r>
      <w:r w:rsidR="00B92FB2">
        <w:t xml:space="preserve">That message is very important in Northern Ireland. There was a campaign </w:t>
      </w:r>
      <w:r w:rsidR="00B92FB2">
        <w:t>in regards to</w:t>
      </w:r>
      <w:r w:rsidR="00B92FB2">
        <w:t xml:space="preserve"> combating loan sharks</w:t>
      </w:r>
      <w:r w:rsidR="00302D95">
        <w:t xml:space="preserve"> </w:t>
      </w:r>
      <w:r w:rsidR="00302D95">
        <w:t>with regard to</w:t>
      </w:r>
      <w:r w:rsidR="00302D95">
        <w:t xml:space="preserve"> </w:t>
      </w:r>
      <w:r w:rsidR="00B92FB2">
        <w:t>school uniforms</w:t>
      </w:r>
      <w:r w:rsidR="00302D95">
        <w:t xml:space="preserve"> and </w:t>
      </w:r>
      <w:r w:rsidR="00B92FB2">
        <w:t>Christmas presents</w:t>
      </w:r>
      <w:r w:rsidR="00302D95">
        <w:t>.</w:t>
      </w:r>
      <w:r w:rsidR="0029620D">
        <w:t xml:space="preserve"> </w:t>
      </w:r>
      <w:r w:rsidR="00302D95">
        <w:t>I</w:t>
      </w:r>
      <w:r w:rsidR="00B92FB2">
        <w:t>t is all that, but</w:t>
      </w:r>
      <w:r w:rsidR="00302D95">
        <w:t xml:space="preserve">, </w:t>
      </w:r>
      <w:r w:rsidR="00B92FB2">
        <w:t>again</w:t>
      </w:r>
      <w:r w:rsidR="00015DB5">
        <w:t xml:space="preserve">, the </w:t>
      </w:r>
      <w:r w:rsidR="00B92FB2">
        <w:t xml:space="preserve">loan sharks </w:t>
      </w:r>
      <w:r w:rsidR="00302D95">
        <w:t xml:space="preserve">are </w:t>
      </w:r>
      <w:r w:rsidR="00B92FB2">
        <w:t xml:space="preserve">controlled and managed by paramilitary organisations. </w:t>
      </w:r>
      <w:r w:rsidR="00302D95">
        <w:t xml:space="preserve">Who are you working with on </w:t>
      </w:r>
      <w:r w:rsidR="00B92FB2">
        <w:t xml:space="preserve">getting the subtlety of </w:t>
      </w:r>
      <w:r w:rsidR="00015DB5">
        <w:t xml:space="preserve">your </w:t>
      </w:r>
      <w:r w:rsidR="00B92FB2">
        <w:t xml:space="preserve">message translated </w:t>
      </w:r>
      <w:r w:rsidR="00B92FB2">
        <w:t>into a Northern Ireland</w:t>
      </w:r>
      <w:r w:rsidR="00302D95">
        <w:t>-</w:t>
      </w:r>
      <w:r w:rsidR="00B92FB2">
        <w:t>sensitive voice</w:t>
      </w:r>
      <w:r w:rsidR="00302D95">
        <w:t>?</w:t>
      </w:r>
    </w:p>
    <w:p w:rsidR="00302D95" w:rsidRPr="00014C92" w:rsidP="00524F02">
      <w:pPr>
        <w:pStyle w:val="Answer"/>
      </w:pPr>
      <w:sdt>
        <w:sdtPr>
          <w:alias w:val="Witness"/>
          <w:id w:val="-747967165"/>
          <w:placeholder>
            <w:docPart w:val="DefaultPlaceholder_-1854013440"/>
          </w:placeholder>
          <w:richText/>
        </w:sdtPr>
        <w:sdtEndPr>
          <w:rPr>
            <w:b/>
          </w:rPr>
        </w:sdtEndPr>
        <w:sdtContent>
          <w:r w:rsidRPr="002C3F08" w:rsidR="002C3F08">
            <w:rPr>
              <w:b/>
              <w:i/>
            </w:rPr>
            <w:t>Jess Phillips:</w:t>
          </w:r>
        </w:sdtContent>
      </w:sdt>
      <w:r w:rsidRPr="00524F02" w:rsidR="00524F02">
        <w:rPr>
          <w:b/>
        </w:rPr>
        <w:t xml:space="preserve"> </w:t>
      </w:r>
      <w:r>
        <w:t xml:space="preserve">The reason I know about the issue of the paramilitarism is because I went to Foyle </w:t>
      </w:r>
      <w:r w:rsidR="00F93B2B">
        <w:t>Women’s Aid</w:t>
      </w:r>
      <w:r>
        <w:t xml:space="preserve"> and was presented with the research piece that it had undertaken with women in the community. I said </w:t>
      </w:r>
      <w:r w:rsidR="00015DB5">
        <w:t xml:space="preserve">to them </w:t>
      </w:r>
      <w:r>
        <w:t xml:space="preserve">exactly what I say to you here about looking at some of the strategies that we maybe have used in honour issues to try to tackle </w:t>
      </w:r>
      <w:r w:rsidRPr="00014C92">
        <w:t xml:space="preserve">some of these. I am not saying that it is </w:t>
      </w:r>
      <w:r w:rsidRPr="00014C92">
        <w:t>exactly the same</w:t>
      </w:r>
      <w:r w:rsidRPr="00014C92">
        <w:t>, but I am saying that it felt very much like it had carryover.</w:t>
      </w:r>
    </w:p>
    <w:p w:rsidR="00524F02" w:rsidP="00524F02">
      <w:pPr>
        <w:pStyle w:val="Answer"/>
      </w:pPr>
      <w:r w:rsidRPr="00014C92">
        <w:t>I speak to the women</w:t>
      </w:r>
      <w:r w:rsidRPr="00014C92" w:rsidR="002C3F08">
        <w:t>’</w:t>
      </w:r>
      <w:r w:rsidRPr="00014C92">
        <w:t>s organisations and then I take</w:t>
      </w:r>
      <w:r>
        <w:t xml:space="preserve"> those conversations into our conversations with the Executive and officials.</w:t>
      </w:r>
      <w:r w:rsidR="0029620D">
        <w:t xml:space="preserve"> </w:t>
      </w:r>
      <w:r>
        <w:t xml:space="preserve">Like you say, you </w:t>
      </w:r>
      <w:r>
        <w:t>have to</w:t>
      </w:r>
      <w:r>
        <w:t xml:space="preserve"> have a Northern Ireland sensitivity. I hate saying this because it feels like a cop-out</w:t>
      </w:r>
      <w:r w:rsidR="00C47059">
        <w:t>, but i</w:t>
      </w:r>
      <w:r>
        <w:t>t is the responsibility of the Northern Ireland strategy to make sure that it is taking account of that, and I have no reason to believe that it is not. The strategy alludes to the post-conflict issue quite regularly.</w:t>
      </w:r>
    </w:p>
    <w:p w:rsidR="00524F02" w:rsidP="00524F02">
      <w:pPr>
        <w:pStyle w:val="Question"/>
      </w:pPr>
      <w:sdt>
        <w:sdtPr>
          <w:alias w:val="Member"/>
          <w:tag w:val="&lt;Member mnisId='5319' dodsId='58828'&gt;"/>
          <w:id w:val="-99036237"/>
          <w:placeholder>
            <w:docPart w:val="DefaultPlaceholder_-1854013440"/>
          </w:placeholder>
          <w:richText/>
        </w:sdtPr>
        <w:sdtContent>
          <w:r w:rsidRPr="00524F02">
            <w:rPr>
              <w:b/>
            </w:rPr>
            <w:t>Robin Swann:</w:t>
          </w:r>
        </w:sdtContent>
      </w:sdt>
      <w:r w:rsidRPr="007B4590">
        <w:t xml:space="preserve"> </w:t>
      </w:r>
      <w:r w:rsidRPr="007B4590" w:rsidR="00302D95">
        <w:t xml:space="preserve">You will know that I have asked you in the </w:t>
      </w:r>
      <w:r w:rsidRPr="007B4590" w:rsidR="00327657">
        <w:t>C</w:t>
      </w:r>
      <w:r w:rsidRPr="007B4590" w:rsidR="00302D95">
        <w:t xml:space="preserve">hamber </w:t>
      </w:r>
      <w:r w:rsidR="00C47059">
        <w:t>about</w:t>
      </w:r>
      <w:r w:rsidRPr="007B4590" w:rsidR="00302D95">
        <w:t xml:space="preserve"> the legacy Bill t</w:t>
      </w:r>
      <w:r w:rsidR="00302D95">
        <w:t xml:space="preserve">hat the Northern Ireland Office is bringing forward and the fact that sexual offences are not specifically listed as one of the crimes that the commission will look at in a historic nature. The work of the Committee here has </w:t>
      </w:r>
      <w:r w:rsidR="00302D95">
        <w:t>actually recommended</w:t>
      </w:r>
      <w:r w:rsidR="00302D95">
        <w:t xml:space="preserve"> that it should. Could I ask your opinion </w:t>
      </w:r>
      <w:r w:rsidR="00302D95">
        <w:t>in regard to</w:t>
      </w:r>
      <w:r w:rsidR="00302D95">
        <w:t xml:space="preserve">, especially in the earlier session there, how coercive control, sexual control and rape was </w:t>
      </w:r>
      <w:r w:rsidR="00302D95">
        <w:t>actually used</w:t>
      </w:r>
      <w:r w:rsidR="00302D95">
        <w:t xml:space="preserve"> as a weapon during the Northern Ireland Troubles? Do you think it should be included?</w:t>
      </w:r>
    </w:p>
    <w:p w:rsidR="00A878BD" w:rsidRPr="00A50587" w:rsidP="00BE54D4">
      <w:pPr>
        <w:pStyle w:val="Answer"/>
      </w:pPr>
      <w:sdt>
        <w:sdtPr>
          <w:alias w:val="Witness"/>
          <w:id w:val="-1265536249"/>
          <w:placeholder>
            <w:docPart w:val="DefaultPlaceholder_-1854013440"/>
          </w:placeholder>
          <w:richText/>
        </w:sdtPr>
        <w:sdtEndPr>
          <w:rPr>
            <w:b/>
          </w:rPr>
        </w:sdtEndPr>
        <w:sdtContent>
          <w:r w:rsidRPr="002C3F08" w:rsidR="002C3F08">
            <w:rPr>
              <w:b/>
              <w:i/>
            </w:rPr>
            <w:t>Jess Phillips:</w:t>
          </w:r>
        </w:sdtContent>
      </w:sdt>
      <w:r w:rsidRPr="00A878BD">
        <w:rPr>
          <w:b/>
        </w:rPr>
        <w:t xml:space="preserve"> </w:t>
      </w:r>
      <w:r w:rsidR="00302D95">
        <w:t xml:space="preserve">In a conflict society, </w:t>
      </w:r>
      <w:r w:rsidR="00696051">
        <w:t xml:space="preserve">it would be more of a surprise </w:t>
      </w:r>
      <w:r w:rsidR="00302D95">
        <w:t>if sexual violence was not used as part of it, in my experience of conflicts around the world. Of course, anyone who suffered sexual violence because of conflict should be taken account of.</w:t>
      </w:r>
      <w:r w:rsidR="0029620D">
        <w:t xml:space="preserve"> </w:t>
      </w:r>
      <w:r w:rsidR="00302D95">
        <w:t xml:space="preserve">In all my years of dealing with cases of sexual violence, </w:t>
      </w:r>
      <w:r w:rsidR="009D5E4E">
        <w:t>I know that</w:t>
      </w:r>
      <w:r w:rsidR="00302D95">
        <w:t xml:space="preserve"> these cases are </w:t>
      </w:r>
      <w:r w:rsidR="009D5E4E">
        <w:t xml:space="preserve">not </w:t>
      </w:r>
      <w:r w:rsidR="00302D95">
        <w:t xml:space="preserve">simple and </w:t>
      </w:r>
      <w:r w:rsidR="009D5E4E">
        <w:t xml:space="preserve">do not </w:t>
      </w:r>
      <w:r w:rsidR="00302D95">
        <w:t>have a linear storytelling applied to them.</w:t>
      </w:r>
      <w:r w:rsidR="0029620D">
        <w:t xml:space="preserve"> </w:t>
      </w:r>
      <w:r w:rsidR="00E93DB5">
        <w:t xml:space="preserve">It needs to be </w:t>
      </w:r>
      <w:r w:rsidR="00302D95">
        <w:t xml:space="preserve">as sensitive as it can possibly be. I never want to set up—I have seen it happen—systems that retraumatise people </w:t>
      </w:r>
      <w:r w:rsidR="009D5E4E">
        <w:t>to</w:t>
      </w:r>
      <w:r w:rsidR="00302D95">
        <w:t xml:space="preserve"> no end.</w:t>
      </w:r>
      <w:r w:rsidR="0029620D">
        <w:t xml:space="preserve"> </w:t>
      </w:r>
      <w:r w:rsidR="00302D95">
        <w:t xml:space="preserve">Do I think that those women or men who suffered </w:t>
      </w:r>
      <w:r w:rsidRPr="00A50587" w:rsidR="00302D95">
        <w:t>sexual violence as part of conflict deserve to have that story told and writ large? Absolutely</w:t>
      </w:r>
      <w:r w:rsidRPr="00A50587" w:rsidR="00BE54D4">
        <w:t xml:space="preserve">, </w:t>
      </w:r>
      <w:r w:rsidRPr="00A50587" w:rsidR="00302D95">
        <w:t>I do.</w:t>
      </w:r>
    </w:p>
    <w:p w:rsidR="00A878BD" w:rsidP="007B49C9">
      <w:pPr>
        <w:pStyle w:val="Question"/>
      </w:pPr>
      <w:sdt>
        <w:sdtPr>
          <w:alias w:val="Member"/>
          <w:tag w:val="&lt;Member mnisId='4494' dodsId='72275'&gt;"/>
          <w:id w:val="664284756"/>
          <w:placeholder>
            <w:docPart w:val="DefaultPlaceholder_-1854013440"/>
          </w:placeholder>
          <w:richText/>
        </w:sdtPr>
        <w:sdtContent>
          <w:r w:rsidRPr="00A50587">
            <w:rPr>
              <w:b/>
            </w:rPr>
            <w:t>Simon Hoare:</w:t>
          </w:r>
        </w:sdtContent>
      </w:sdt>
      <w:r w:rsidRPr="00A50587">
        <w:t xml:space="preserve"> </w:t>
      </w:r>
      <w:r w:rsidRPr="00A50587" w:rsidR="00BE54D4">
        <w:t>I wanted to echo what</w:t>
      </w:r>
      <w:r w:rsidR="00BE54D4">
        <w:t xml:space="preserve"> Mr Swann was saying, but to pick up particularly on women from minority ethnic groups in Northern Ireland. There is not a </w:t>
      </w:r>
      <w:r w:rsidR="00E93DB5">
        <w:t>long-standing</w:t>
      </w:r>
      <w:r w:rsidR="00BE54D4">
        <w:t xml:space="preserve"> tradition of their presence in Northern Ireland. It is relatively recent </w:t>
      </w:r>
      <w:r w:rsidR="00BE54D4">
        <w:t>as a result of</w:t>
      </w:r>
      <w:r w:rsidR="00BE54D4">
        <w:t xml:space="preserve"> Syria and other things. As a predecessor Committee, we did quite a bit of work on this.</w:t>
      </w:r>
      <w:r w:rsidR="0029620D">
        <w:t xml:space="preserve"> </w:t>
      </w:r>
      <w:r w:rsidR="00BE54D4">
        <w:t xml:space="preserve">There was no doubting the interest </w:t>
      </w:r>
      <w:r w:rsidR="00A50587">
        <w:t>from</w:t>
      </w:r>
      <w:r w:rsidR="00BE54D4">
        <w:t xml:space="preserve"> the Northern Irish authorities and policy makers to do as much as they could, but there was not a great bedrock of practical experience from which they could draw, given the novelty, if I can use that phrase, of those communities being present within Northern Ireland.</w:t>
      </w:r>
      <w:r w:rsidR="00A50587">
        <w:t xml:space="preserve"> </w:t>
      </w:r>
      <w:r w:rsidR="00BE54D4">
        <w:t xml:space="preserve">I was wondering whether you might be able to say a word or two about your understanding </w:t>
      </w:r>
      <w:r w:rsidR="00FE25AD">
        <w:t>of</w:t>
      </w:r>
      <w:r w:rsidR="00BE54D4">
        <w:t xml:space="preserve"> how they are </w:t>
      </w:r>
      <w:r w:rsidR="00FE25AD">
        <w:t xml:space="preserve">currently </w:t>
      </w:r>
      <w:r w:rsidR="00BE54D4">
        <w:t>assessing that and the appetite of those in Northern Ireland to reach out to policy</w:t>
      </w:r>
      <w:r w:rsidR="00FE25AD">
        <w:t xml:space="preserve"> </w:t>
      </w:r>
      <w:r w:rsidR="00BE54D4">
        <w:t xml:space="preserve">makers and service deliverers in communities in GB </w:t>
      </w:r>
      <w:r w:rsidR="00A50587">
        <w:t>that</w:t>
      </w:r>
      <w:r w:rsidR="00BE54D4">
        <w:t xml:space="preserve"> have a </w:t>
      </w:r>
      <w:r w:rsidR="00BE54D4">
        <w:t>much longer tradition and history of doing it</w:t>
      </w:r>
      <w:r w:rsidR="00FE25AD">
        <w:t>. T</w:t>
      </w:r>
      <w:r w:rsidR="00BE54D4">
        <w:t>here</w:t>
      </w:r>
      <w:r w:rsidR="00A50587">
        <w:t xml:space="preserve"> i</w:t>
      </w:r>
      <w:r w:rsidR="00BE54D4">
        <w:t>s no need to reinvent the wheel.</w:t>
      </w:r>
      <w:r>
        <w:t xml:space="preserve"> </w:t>
      </w:r>
    </w:p>
    <w:p w:rsidR="00A878BD" w:rsidP="00A878BD">
      <w:pPr>
        <w:pStyle w:val="Answer"/>
      </w:pPr>
      <w:sdt>
        <w:sdtPr>
          <w:alias w:val="Witness"/>
          <w:id w:val="-270246037"/>
          <w:placeholder>
            <w:docPart w:val="DefaultPlaceholder_-1854013440"/>
          </w:placeholder>
          <w:richText/>
        </w:sdtPr>
        <w:sdtContent>
          <w:r w:rsidRPr="002C3F08" w:rsidR="002C3F08">
            <w:rPr>
              <w:b/>
              <w:i/>
            </w:rPr>
            <w:t>Jess Phillips:</w:t>
          </w:r>
          <w:r w:rsidRPr="00A878BD">
            <w:rPr>
              <w:b/>
            </w:rPr>
            <w:t xml:space="preserve"> </w:t>
          </w:r>
        </w:sdtContent>
      </w:sdt>
      <w:r>
        <w:t xml:space="preserve">Come to Birmingham </w:t>
      </w:r>
      <w:r w:rsidR="00BE54D4">
        <w:t>for the week.</w:t>
      </w:r>
    </w:p>
    <w:p w:rsidR="00A878BD" w:rsidP="007B49C9">
      <w:pPr>
        <w:pStyle w:val="QuestionCont"/>
      </w:pPr>
      <w:sdt>
        <w:sdtPr>
          <w:alias w:val="Member"/>
          <w:tag w:val="&lt;Member mnisId='4494' dodsId='72275'&gt;"/>
          <w:id w:val="239453584"/>
          <w:placeholder>
            <w:docPart w:val="DefaultPlaceholder_-1854013440"/>
          </w:placeholder>
          <w:richText/>
        </w:sdtPr>
        <w:sdtEndPr>
          <w:rPr>
            <w:b/>
          </w:rPr>
        </w:sdtEndPr>
        <w:sdtContent>
          <w:r w:rsidRPr="00A878BD">
            <w:rPr>
              <w:b/>
            </w:rPr>
            <w:t>Simon Hoare:</w:t>
          </w:r>
        </w:sdtContent>
      </w:sdt>
      <w:r w:rsidR="00BE54D4">
        <w:t xml:space="preserve"> You could go to Birmingham, Cardiff, Wolverhampton or Coventry.</w:t>
      </w:r>
      <w:r w:rsidR="0029620D">
        <w:t xml:space="preserve"> </w:t>
      </w:r>
      <w:r w:rsidR="00BE54D4">
        <w:t xml:space="preserve">You could go to a whole variety of places to say, </w:t>
      </w:r>
      <w:r w:rsidR="002C3F08">
        <w:t>“</w:t>
      </w:r>
      <w:r w:rsidR="00BE54D4">
        <w:t>These are the things you should be looking out for. These are the questions you should be asking. These are the signs</w:t>
      </w:r>
      <w:r w:rsidR="00A13819">
        <w:t>.</w:t>
      </w:r>
      <w:r w:rsidR="002C3F08">
        <w:t>”</w:t>
      </w:r>
      <w:r w:rsidR="0029620D">
        <w:t xml:space="preserve"> </w:t>
      </w:r>
      <w:r w:rsidR="00BE54D4">
        <w:t>You do not have to start from ground zero.</w:t>
      </w:r>
    </w:p>
    <w:p w:rsidR="003A106A" w:rsidP="00A878BD">
      <w:pPr>
        <w:pStyle w:val="Answer"/>
      </w:pPr>
      <w:sdt>
        <w:sdtPr>
          <w:alias w:val="Witness"/>
          <w:id w:val="2121717496"/>
          <w:placeholder>
            <w:docPart w:val="DefaultPlaceholder_-1854013440"/>
          </w:placeholder>
          <w:richText/>
        </w:sdtPr>
        <w:sdtEndPr>
          <w:rPr>
            <w:b/>
          </w:rPr>
        </w:sdtEndPr>
        <w:sdtContent>
          <w:r w:rsidRPr="002C3F08" w:rsidR="002C3F08">
            <w:rPr>
              <w:b/>
              <w:i/>
            </w:rPr>
            <w:t>Jess Phillips:</w:t>
          </w:r>
        </w:sdtContent>
      </w:sdt>
      <w:r w:rsidRPr="00A878BD" w:rsidR="00A878BD">
        <w:rPr>
          <w:b/>
        </w:rPr>
        <w:t xml:space="preserve"> </w:t>
      </w:r>
      <w:r>
        <w:t>On my broader knowledge of how well, in the broadest sense, having new migrant communities in Northern Ireland</w:t>
      </w:r>
      <w:r w:rsidR="00A50587">
        <w:t xml:space="preserve"> is going</w:t>
      </w:r>
      <w:r>
        <w:t>, I would have to say that I am not sure.</w:t>
      </w:r>
      <w:r w:rsidR="0029620D">
        <w:t xml:space="preserve"> </w:t>
      </w:r>
      <w:r>
        <w:t xml:space="preserve">I can talk about the things that I am responsible for in that regard, including things that are in the violence against women and </w:t>
      </w:r>
      <w:r>
        <w:t>girls</w:t>
      </w:r>
      <w:r>
        <w:t xml:space="preserve"> strategy.</w:t>
      </w:r>
      <w:r w:rsidR="0029620D">
        <w:t xml:space="preserve"> </w:t>
      </w:r>
      <w:r>
        <w:t>I should just breach beyond the border of that and say that the modern slavery contract also sits under my auspices.</w:t>
      </w:r>
      <w:r w:rsidR="0029620D">
        <w:t xml:space="preserve"> </w:t>
      </w:r>
      <w:r>
        <w:t xml:space="preserve">While I was in Northern </w:t>
      </w:r>
      <w:r>
        <w:t>Ireland</w:t>
      </w:r>
      <w:r>
        <w:t xml:space="preserve"> I visited one of the providers of modern slavery services in Belfast.</w:t>
      </w:r>
      <w:r w:rsidR="0029620D">
        <w:t xml:space="preserve"> </w:t>
      </w:r>
    </w:p>
    <w:p w:rsidR="009A735D" w:rsidP="00A878BD">
      <w:pPr>
        <w:pStyle w:val="Answer"/>
      </w:pPr>
      <w:r>
        <w:t>T</w:t>
      </w:r>
      <w:r w:rsidR="003A106A">
        <w:t>he migrant women</w:t>
      </w:r>
      <w:r w:rsidR="002C3F08">
        <w:t>’</w:t>
      </w:r>
      <w:r w:rsidR="003A106A">
        <w:t>s domestic abuse schemes operate for the whole of the United Kingdom.</w:t>
      </w:r>
      <w:r w:rsidR="0029620D">
        <w:t xml:space="preserve"> </w:t>
      </w:r>
      <w:r w:rsidR="001C392C">
        <w:t>T</w:t>
      </w:r>
      <w:r w:rsidR="003A106A">
        <w:t xml:space="preserve">he Home Office directly puts money into the </w:t>
      </w:r>
      <w:r w:rsidR="00F93B2B">
        <w:t>Women’s Aid</w:t>
      </w:r>
      <w:r w:rsidR="003A106A">
        <w:t xml:space="preserve"> partners there on the ground to provide settlement support for migrant victims of domestic abuse within that. </w:t>
      </w:r>
      <w:r w:rsidR="001C392C">
        <w:t xml:space="preserve">As </w:t>
      </w:r>
      <w:r w:rsidR="003A106A">
        <w:t xml:space="preserve">best I </w:t>
      </w:r>
      <w:r w:rsidR="003A106A">
        <w:t>know</w:t>
      </w:r>
      <w:r w:rsidR="001C392C">
        <w:t>,</w:t>
      </w:r>
      <w:r w:rsidR="001C392C">
        <w:t xml:space="preserve"> </w:t>
      </w:r>
      <w:r w:rsidR="003A106A">
        <w:t xml:space="preserve">from visiting it and visiting </w:t>
      </w:r>
      <w:r w:rsidR="001C392C">
        <w:t xml:space="preserve">Foyle </w:t>
      </w:r>
      <w:r w:rsidR="00F93B2B">
        <w:t>Women’s Aid</w:t>
      </w:r>
      <w:r w:rsidR="001C392C">
        <w:t xml:space="preserve">, </w:t>
      </w:r>
      <w:r w:rsidR="003A106A">
        <w:t>it seemed to be operating incredibly well</w:t>
      </w:r>
      <w:r>
        <w:t xml:space="preserve">. </w:t>
      </w:r>
    </w:p>
    <w:p w:rsidR="001C392C" w:rsidP="00A878BD">
      <w:pPr>
        <w:pStyle w:val="Answer"/>
      </w:pPr>
      <w:r>
        <w:t>T</w:t>
      </w:r>
      <w:r w:rsidR="003A106A">
        <w:t>o your point</w:t>
      </w:r>
      <w:r>
        <w:t xml:space="preserve"> also</w:t>
      </w:r>
      <w:r>
        <w:t>, i</w:t>
      </w:r>
      <w:r w:rsidR="003A106A">
        <w:t xml:space="preserve">t is run by a national partner that has </w:t>
      </w:r>
      <w:r w:rsidR="003A106A">
        <w:t>a number of</w:t>
      </w:r>
      <w:r w:rsidR="003A106A">
        <w:t xml:space="preserve"> nation and regional partners.</w:t>
      </w:r>
      <w:r w:rsidR="0029620D">
        <w:t xml:space="preserve"> </w:t>
      </w:r>
      <w:r>
        <w:t xml:space="preserve">Where </w:t>
      </w:r>
      <w:r w:rsidR="003A106A">
        <w:t xml:space="preserve">I live, it is Birmingham and Solihull </w:t>
      </w:r>
      <w:r w:rsidR="00F93B2B">
        <w:t>Women’s Aid</w:t>
      </w:r>
      <w:r w:rsidR="003A106A">
        <w:t>, but it is run by Southall Black Sisters</w:t>
      </w:r>
      <w:r>
        <w:t>.</w:t>
      </w:r>
      <w:r w:rsidR="0029620D">
        <w:t xml:space="preserve"> </w:t>
      </w:r>
      <w:r>
        <w:t>L</w:t>
      </w:r>
      <w:r w:rsidR="003A106A">
        <w:t>et me tell you, if you want to talk about a hint</w:t>
      </w:r>
      <w:r>
        <w:t xml:space="preserve">erland </w:t>
      </w:r>
      <w:r w:rsidR="003A106A">
        <w:t xml:space="preserve">in race relations and making sure that people are working with migrant communities well, </w:t>
      </w:r>
      <w:r>
        <w:t xml:space="preserve">it </w:t>
      </w:r>
      <w:r w:rsidR="003A106A">
        <w:t xml:space="preserve">would be one of the </w:t>
      </w:r>
      <w:r>
        <w:t xml:space="preserve">organisations </w:t>
      </w:r>
      <w:r w:rsidR="003A106A">
        <w:t xml:space="preserve">that you would </w:t>
      </w:r>
      <w:r w:rsidR="003A106A">
        <w:t>definitely call</w:t>
      </w:r>
      <w:r w:rsidR="003A106A">
        <w:t xml:space="preserve"> upon. I know that </w:t>
      </w:r>
      <w:r>
        <w:t xml:space="preserve">it </w:t>
      </w:r>
      <w:r w:rsidR="003A106A">
        <w:t>work</w:t>
      </w:r>
      <w:r>
        <w:t xml:space="preserve">s </w:t>
      </w:r>
      <w:r w:rsidR="003A106A">
        <w:t>with Southall Black Sisters on that contract</w:t>
      </w:r>
      <w:r>
        <w:t xml:space="preserve">, so </w:t>
      </w:r>
      <w:r w:rsidR="003A106A">
        <w:t xml:space="preserve">those connections do exist. </w:t>
      </w:r>
    </w:p>
    <w:p w:rsidR="009D743F" w:rsidP="00A878BD">
      <w:pPr>
        <w:pStyle w:val="Answer"/>
      </w:pPr>
      <w:r>
        <w:t xml:space="preserve">Similarly, the modern slavery contracts that we operate </w:t>
      </w:r>
      <w:r w:rsidR="001C392C">
        <w:t xml:space="preserve">are </w:t>
      </w:r>
      <w:r>
        <w:t xml:space="preserve">operated across the nations and regions by the Salvation Army. </w:t>
      </w:r>
      <w:r>
        <w:t>It works</w:t>
      </w:r>
      <w:r>
        <w:t xml:space="preserve"> with lots of different partners.</w:t>
      </w:r>
      <w:r w:rsidR="0029620D">
        <w:t xml:space="preserve"> </w:t>
      </w:r>
      <w:r>
        <w:t xml:space="preserve">I am not speaking as a </w:t>
      </w:r>
      <w:r>
        <w:t>M</w:t>
      </w:r>
      <w:r>
        <w:t>inister</w:t>
      </w:r>
      <w:r w:rsidR="00E93DB5">
        <w:t>;</w:t>
      </w:r>
      <w:r w:rsidR="0029620D">
        <w:t xml:space="preserve"> </w:t>
      </w:r>
      <w:r>
        <w:t xml:space="preserve">I am speaking as a person who used to run that contract in my local area. </w:t>
      </w:r>
      <w:r>
        <w:t>W</w:t>
      </w:r>
      <w:r>
        <w:t xml:space="preserve">e all worked together around the commonality of things that we were seeing and learning. </w:t>
      </w:r>
    </w:p>
    <w:p w:rsidR="009D743F" w:rsidP="00A878BD">
      <w:pPr>
        <w:pStyle w:val="Answer"/>
      </w:pPr>
      <w:r>
        <w:t>W</w:t>
      </w:r>
      <w:r w:rsidR="003A106A">
        <w:t>hen I was in Northern Ireland and talking to a group of trafficked or abused migrant women</w:t>
      </w:r>
      <w:r w:rsidR="009A735D">
        <w:t>—</w:t>
      </w:r>
      <w:r w:rsidR="003A106A">
        <w:t>I spoke to two separate groups</w:t>
      </w:r>
      <w:r w:rsidR="009A735D">
        <w:t xml:space="preserve">—I </w:t>
      </w:r>
      <w:r w:rsidR="003A106A">
        <w:t>felt, coming away from it, that they had more positive stories to tell than I might get from the same average group anywhere else in the UK</w:t>
      </w:r>
      <w:r>
        <w:t xml:space="preserve">, but that could </w:t>
      </w:r>
      <w:r w:rsidR="003A106A">
        <w:t>just</w:t>
      </w:r>
      <w:r>
        <w:t xml:space="preserve"> be</w:t>
      </w:r>
      <w:r w:rsidR="003A106A">
        <w:t xml:space="preserve"> like when Ofsted comes and you send the naughty kids to Blackpool</w:t>
      </w:r>
      <w:r>
        <w:t>.</w:t>
      </w:r>
      <w:r w:rsidR="003A106A">
        <w:t xml:space="preserve"> I might have just got the cheeriest women </w:t>
      </w:r>
      <w:r w:rsidR="00FD0C83">
        <w:t>who</w:t>
      </w:r>
      <w:r w:rsidR="003A106A">
        <w:t xml:space="preserve"> they had brought along. I am only too aware that</w:t>
      </w:r>
      <w:r>
        <w:t>,</w:t>
      </w:r>
      <w:r w:rsidR="003A106A">
        <w:t xml:space="preserve"> as a </w:t>
      </w:r>
      <w:r>
        <w:t>M</w:t>
      </w:r>
      <w:r w:rsidR="003A106A">
        <w:t xml:space="preserve">inister, sometimes you get sent to see things that look good. </w:t>
      </w:r>
    </w:p>
    <w:p w:rsidR="00A878BD" w:rsidP="009D743F">
      <w:pPr>
        <w:pStyle w:val="Answer"/>
      </w:pPr>
      <w:r>
        <w:t>I investigated with the women around the hotels that they were living in or the accommodation</w:t>
      </w:r>
      <w:r w:rsidR="009D743F">
        <w:t>.</w:t>
      </w:r>
      <w:r w:rsidR="0029620D">
        <w:t xml:space="preserve"> </w:t>
      </w:r>
      <w:r>
        <w:t>I know how to ask the right questions. I</w:t>
      </w:r>
      <w:r w:rsidR="009D743F">
        <w:t xml:space="preserve"> woul</w:t>
      </w:r>
      <w:r>
        <w:t xml:space="preserve">d say </w:t>
      </w:r>
      <w:r w:rsidR="009D743F">
        <w:t xml:space="preserve">that, </w:t>
      </w:r>
      <w:r>
        <w:t xml:space="preserve">if anything, they had felt welcomed. Of course, these things are often fractious, but I got a sense </w:t>
      </w:r>
      <w:r w:rsidR="009D743F">
        <w:t xml:space="preserve">that </w:t>
      </w:r>
      <w:r>
        <w:t xml:space="preserve">an Irish welcome was what they had felt, and I felt pleased. </w:t>
      </w:r>
    </w:p>
    <w:p w:rsidR="00A878BD" w:rsidP="009D743F">
      <w:pPr>
        <w:pStyle w:val="Question"/>
      </w:pPr>
      <w:sdt>
        <w:sdtPr>
          <w:alias w:val="Member"/>
          <w:tag w:val="&lt;Member mnisId='4494' dodsId='72275'&gt;"/>
          <w:id w:val="-170495369"/>
          <w:placeholder>
            <w:docPart w:val="DefaultPlaceholder_-1854013440"/>
          </w:placeholder>
          <w:richText/>
        </w:sdtPr>
        <w:sdtContent>
          <w:r w:rsidRPr="00A878BD">
            <w:rPr>
              <w:b/>
            </w:rPr>
            <w:t>Simon Hoare:</w:t>
          </w:r>
        </w:sdtContent>
      </w:sdt>
      <w:r>
        <w:t xml:space="preserve"> T</w:t>
      </w:r>
      <w:r w:rsidR="009D743F">
        <w:t>hat is encouraging to hear.</w:t>
      </w:r>
      <w:r w:rsidR="0029620D">
        <w:t xml:space="preserve"> </w:t>
      </w:r>
      <w:r w:rsidR="009D743F">
        <w:t>This is the final thing from me.</w:t>
      </w:r>
      <w:r w:rsidR="0029620D">
        <w:t xml:space="preserve"> </w:t>
      </w:r>
      <w:r w:rsidR="009D743F">
        <w:t xml:space="preserve">We all know that it is much easier to deliver services and support in our urban areas with denser populations. Notwithstanding the reserved and devolved balance, have you given any thought </w:t>
      </w:r>
      <w:r w:rsidR="009A735D">
        <w:t>to</w:t>
      </w:r>
      <w:r w:rsidR="009D743F">
        <w:t xml:space="preserve"> an assessment to the levels of needed support and provided support for Northern Irish women in the rural areas, not just the </w:t>
      </w:r>
      <w:r w:rsidR="009D743F">
        <w:t>Belfast</w:t>
      </w:r>
      <w:r w:rsidR="009A735D">
        <w:t>s</w:t>
      </w:r>
      <w:r w:rsidR="009D743F">
        <w:t xml:space="preserve"> and the Derry/</w:t>
      </w:r>
      <w:r w:rsidR="009D743F">
        <w:t>Londonderrys</w:t>
      </w:r>
      <w:r w:rsidR="009D743F">
        <w:t>?</w:t>
      </w:r>
    </w:p>
    <w:p w:rsidR="009D743F" w:rsidP="00A878BD">
      <w:pPr>
        <w:pStyle w:val="Answer"/>
      </w:pPr>
      <w:sdt>
        <w:sdtPr>
          <w:alias w:val="Witness"/>
          <w:id w:val="-1566635903"/>
          <w:placeholder>
            <w:docPart w:val="DefaultPlaceholder_-1854013440"/>
          </w:placeholder>
          <w:richText/>
        </w:sdtPr>
        <w:sdtEndPr>
          <w:rPr>
            <w:b/>
          </w:rPr>
        </w:sdtEndPr>
        <w:sdtContent>
          <w:r w:rsidRPr="002C3F08" w:rsidR="002C3F08">
            <w:rPr>
              <w:b/>
              <w:i/>
            </w:rPr>
            <w:t>Jess Phillips:</w:t>
          </w:r>
        </w:sdtContent>
      </w:sdt>
      <w:r w:rsidRPr="00A878BD" w:rsidR="00A878BD">
        <w:rPr>
          <w:b/>
        </w:rPr>
        <w:t xml:space="preserve"> </w:t>
      </w:r>
      <w:r>
        <w:t>I suppose that this is one area where you could really learn from what the Northern Ireland Executive may have done, because, like you say, there are lots of very rural parts of Northern Ireland.</w:t>
      </w:r>
      <w:r w:rsidR="0029620D">
        <w:t xml:space="preserve"> </w:t>
      </w:r>
      <w:r>
        <w:t xml:space="preserve">This </w:t>
      </w:r>
      <w:r w:rsidR="00FD0C83">
        <w:t xml:space="preserve">is what it </w:t>
      </w:r>
      <w:r>
        <w:t>comes down to</w:t>
      </w:r>
      <w:r w:rsidR="00FD0C83">
        <w:t>.</w:t>
      </w:r>
      <w:r>
        <w:t xml:space="preserve"> </w:t>
      </w:r>
      <w:r w:rsidR="00FD0C83">
        <w:t xml:space="preserve">When </w:t>
      </w:r>
      <w:r>
        <w:t xml:space="preserve">you push for changes on needs assessments, in the way that the strategy is built, whatever it is that gets devolved to whatever, whether it is a region or a nation, your police and crime commissioner or your Northern Ireland Executive, </w:t>
      </w:r>
      <w:r w:rsidR="00FD0C83">
        <w:t xml:space="preserve">the expectation </w:t>
      </w:r>
      <w:r>
        <w:t>is that it is done on a needs basis of that area.</w:t>
      </w:r>
      <w:r w:rsidR="0029620D">
        <w:t xml:space="preserve"> </w:t>
      </w:r>
      <w:r>
        <w:t>To me, as somebody who comes from an urban area, the needs basis becomes very quickly obsessed and targeted at things such poverty rates or migrancy rates.</w:t>
      </w:r>
      <w:r w:rsidR="0029620D">
        <w:t xml:space="preserve"> </w:t>
      </w:r>
      <w:r>
        <w:t>I would think that</w:t>
      </w:r>
      <w:r w:rsidR="00493535">
        <w:t>, wouldn’t I,</w:t>
      </w:r>
      <w:r>
        <w:t xml:space="preserve"> because of where I live and my experience of operating services.</w:t>
      </w:r>
    </w:p>
    <w:p w:rsidR="00DB7D87" w:rsidP="00A878BD">
      <w:pPr>
        <w:pStyle w:val="Answer"/>
      </w:pPr>
      <w:r>
        <w:t xml:space="preserve">We are doing a huge piece of work </w:t>
      </w:r>
      <w:r>
        <w:t>with regard to</w:t>
      </w:r>
      <w:r>
        <w:t xml:space="preserve"> the commissioning of victim services that is committed to in the strategy.</w:t>
      </w:r>
      <w:r w:rsidR="0029620D">
        <w:t xml:space="preserve"> </w:t>
      </w:r>
      <w:r>
        <w:t>Need for some people in less poor areas, notwithstanding that quite a lot of the areas you are talking about in Northern Ireland will be poor as well, does not just mean the incidence of domestic abuse in your area.</w:t>
      </w:r>
      <w:r w:rsidR="0029620D">
        <w:t xml:space="preserve"> </w:t>
      </w:r>
      <w:r>
        <w:t>It also might mean that you need a bus.</w:t>
      </w:r>
      <w:r w:rsidR="0029620D">
        <w:t xml:space="preserve"> </w:t>
      </w:r>
      <w:r>
        <w:t xml:space="preserve">I </w:t>
      </w:r>
      <w:r>
        <w:t>still remain</w:t>
      </w:r>
      <w:r>
        <w:t xml:space="preserve"> flabbergasted by people telling me that</w:t>
      </w:r>
      <w:r w:rsidR="00493535">
        <w:t>, for example</w:t>
      </w:r>
      <w:r>
        <w:t xml:space="preserve">, on the Isle of Wight, to go to a sexual assault referral centre they </w:t>
      </w:r>
      <w:r>
        <w:t>have to</w:t>
      </w:r>
      <w:r>
        <w:t xml:space="preserve"> go on a ferry</w:t>
      </w:r>
      <w:r>
        <w:t>.</w:t>
      </w:r>
      <w:r w:rsidR="0029620D">
        <w:t xml:space="preserve"> </w:t>
      </w:r>
      <w:r>
        <w:t>T</w:t>
      </w:r>
      <w:r>
        <w:t>o me</w:t>
      </w:r>
      <w:r>
        <w:t xml:space="preserve">, </w:t>
      </w:r>
      <w:r>
        <w:t>that is absolutely alien</w:t>
      </w:r>
      <w:r>
        <w:t xml:space="preserve">. </w:t>
      </w:r>
    </w:p>
    <w:p w:rsidR="00A878BD" w:rsidP="00DB7D87">
      <w:pPr>
        <w:pStyle w:val="Answer"/>
      </w:pPr>
      <w:r>
        <w:t>W</w:t>
      </w:r>
      <w:r w:rsidR="009D743F">
        <w:t>hen we set up the commissioning frameworks</w:t>
      </w:r>
      <w:r>
        <w:t xml:space="preserve"> here—</w:t>
      </w:r>
      <w:r w:rsidR="009D743F">
        <w:t>obviously in Northern Ireland they are responsible for the commissioning of those things</w:t>
      </w:r>
      <w:r>
        <w:t xml:space="preserve">—we need to </w:t>
      </w:r>
      <w:r w:rsidR="009D743F">
        <w:t>think about rurality as a need that has to be part of a needs assessment</w:t>
      </w:r>
      <w:r>
        <w:t>.</w:t>
      </w:r>
      <w:r w:rsidR="0029620D">
        <w:t xml:space="preserve"> </w:t>
      </w:r>
      <w:r>
        <w:t>S</w:t>
      </w:r>
      <w:r w:rsidR="009D743F">
        <w:t xml:space="preserve">o much commissioning that is done in local areas is led by what </w:t>
      </w:r>
      <w:r>
        <w:t>G</w:t>
      </w:r>
      <w:r w:rsidR="009D743F">
        <w:t>overnments have written as being their strategic document</w:t>
      </w:r>
      <w:r>
        <w:t>.</w:t>
      </w:r>
      <w:r w:rsidR="0029620D">
        <w:t xml:space="preserve"> </w:t>
      </w:r>
      <w:r>
        <w:t xml:space="preserve">It is </w:t>
      </w:r>
      <w:r w:rsidR="009D743F">
        <w:t>good</w:t>
      </w:r>
      <w:r>
        <w:t xml:space="preserve">, </w:t>
      </w:r>
      <w:r w:rsidR="009D743F">
        <w:t>because I would</w:t>
      </w:r>
      <w:r>
        <w:t xml:space="preserve"> not </w:t>
      </w:r>
      <w:r w:rsidR="009D743F">
        <w:t>know that</w:t>
      </w:r>
      <w:r>
        <w:t>,</w:t>
      </w:r>
      <w:r w:rsidR="009D743F">
        <w:t xml:space="preserve"> would I</w:t>
      </w:r>
      <w:r>
        <w:t>?</w:t>
      </w:r>
      <w:r w:rsidR="0029620D">
        <w:t xml:space="preserve"> </w:t>
      </w:r>
      <w:r>
        <w:t>M</w:t>
      </w:r>
      <w:r w:rsidR="009D743F">
        <w:t xml:space="preserve">y constituency </w:t>
      </w:r>
      <w:r>
        <w:t xml:space="preserve">is not </w:t>
      </w:r>
      <w:r w:rsidR="009D743F">
        <w:t>even four square miles</w:t>
      </w:r>
      <w:r>
        <w:t>. That</w:t>
      </w:r>
      <w:r w:rsidR="009D743F">
        <w:t xml:space="preserve"> will be a need.</w:t>
      </w:r>
    </w:p>
    <w:p w:rsidR="00A878BD" w:rsidP="00493535">
      <w:pPr>
        <w:pStyle w:val="Question"/>
        <w:numPr>
          <w:ilvl w:val="0"/>
          <w:numId w:val="0"/>
        </w:numPr>
        <w:ind w:left="794"/>
      </w:pPr>
      <w:sdt>
        <w:sdtPr>
          <w:alias w:val="Member"/>
          <w:tag w:val="&lt;Member mnisId='4494' dodsId='72275'&gt;"/>
          <w:id w:val="-708100592"/>
          <w:placeholder>
            <w:docPart w:val="DefaultPlaceholder_-1854013440"/>
          </w:placeholder>
          <w:richText/>
        </w:sdtPr>
        <w:sdtContent>
          <w:r w:rsidRPr="00A878BD">
            <w:rPr>
              <w:b/>
            </w:rPr>
            <w:t>Simon Hoare:</w:t>
          </w:r>
        </w:sdtContent>
      </w:sdt>
      <w:r>
        <w:t xml:space="preserve"> Mine</w:t>
      </w:r>
      <w:r w:rsidR="00DB7D87">
        <w:t xml:space="preserve"> i</w:t>
      </w:r>
      <w:r>
        <w:t>s 440</w:t>
      </w:r>
      <w:r w:rsidR="00DB7D87">
        <w:t>.</w:t>
      </w:r>
    </w:p>
    <w:p w:rsidR="00A878BD" w:rsidP="008E15DD">
      <w:pPr>
        <w:pStyle w:val="Answer"/>
      </w:pPr>
      <w:sdt>
        <w:sdtPr>
          <w:alias w:val="Witness"/>
          <w:id w:val="-116299931"/>
          <w:placeholder>
            <w:docPart w:val="DefaultPlaceholder_-1854013440"/>
          </w:placeholder>
          <w:richText/>
        </w:sdtPr>
        <w:sdtContent>
          <w:r w:rsidRPr="002C3F08" w:rsidR="002C3F08">
            <w:rPr>
              <w:b/>
              <w:i/>
            </w:rPr>
            <w:t>Jess Phillips:</w:t>
          </w:r>
          <w:r w:rsidRPr="00A878BD">
            <w:rPr>
              <w:b/>
            </w:rPr>
            <w:t xml:space="preserve"> </w:t>
          </w:r>
        </w:sdtContent>
      </w:sdt>
      <w:r>
        <w:t>Greedy</w:t>
      </w:r>
      <w:r w:rsidR="00DB7D87">
        <w:t>.</w:t>
      </w:r>
    </w:p>
    <w:p w:rsidR="00A878BD" w:rsidP="00A878BD">
      <w:pPr>
        <w:pStyle w:val="Question"/>
      </w:pPr>
      <w:sdt>
        <w:sdtPr>
          <w:alias w:val="Member"/>
          <w:tag w:val="&lt;Member mnisId='4623' dodsId='143230'&gt;"/>
          <w:id w:val="-1161383615"/>
          <w:placeholder>
            <w:docPart w:val="DefaultPlaceholder_-1854013440"/>
          </w:placeholder>
          <w:richText/>
        </w:sdtPr>
        <w:sdtContent>
          <w:r w:rsidRPr="00A878BD">
            <w:rPr>
              <w:b/>
            </w:rPr>
            <w:t>Chair:</w:t>
          </w:r>
        </w:sdtContent>
      </w:sdt>
      <w:r>
        <w:t xml:space="preserve"> </w:t>
      </w:r>
      <w:r w:rsidR="008E15DD">
        <w:t>I</w:t>
      </w:r>
      <w:r w:rsidR="00493535">
        <w:t xml:space="preserve"> am very aware of time. I</w:t>
      </w:r>
      <w:r w:rsidR="008E15DD">
        <w:t xml:space="preserve"> have some questions on data that I want to ask you and then the online stuff is something we wanted to dip into as well.</w:t>
      </w:r>
      <w:r w:rsidR="0029620D">
        <w:t xml:space="preserve"> </w:t>
      </w:r>
      <w:r w:rsidR="008E15DD">
        <w:t xml:space="preserve">We talk about data about male violence against women and </w:t>
      </w:r>
      <w:r w:rsidR="008E15DD">
        <w:t>girls and the lack of equivalent datasets covering all four UK nations. Is the Home Office looking to address this on all four nations having that oversight? Is that something that you are doing?</w:t>
      </w:r>
    </w:p>
    <w:p w:rsidR="008E15DD" w:rsidP="00A878BD">
      <w:pPr>
        <w:pStyle w:val="Answer"/>
      </w:pPr>
      <w:sdt>
        <w:sdtPr>
          <w:alias w:val="Witness"/>
          <w:id w:val="718558085"/>
          <w:placeholder>
            <w:docPart w:val="DefaultPlaceholder_-1854013440"/>
          </w:placeholder>
          <w:richText/>
        </w:sdtPr>
        <w:sdtEndPr>
          <w:rPr>
            <w:b/>
          </w:rPr>
        </w:sdtEndPr>
        <w:sdtContent>
          <w:r w:rsidRPr="002C3F08" w:rsidR="002C3F08">
            <w:rPr>
              <w:b/>
              <w:i/>
            </w:rPr>
            <w:t>Jess Phillips:</w:t>
          </w:r>
        </w:sdtContent>
      </w:sdt>
      <w:r w:rsidRPr="00A878BD" w:rsidR="00A878BD">
        <w:rPr>
          <w:b/>
        </w:rPr>
        <w:t xml:space="preserve"> </w:t>
      </w:r>
      <w:r>
        <w:t xml:space="preserve">The datasets are different and the overall strategy is assessed on the </w:t>
      </w:r>
      <w:r w:rsidR="00493535">
        <w:t xml:space="preserve">crime survey </w:t>
      </w:r>
      <w:r>
        <w:t>for England and Wales.</w:t>
      </w:r>
      <w:r w:rsidR="0029620D">
        <w:t xml:space="preserve"> </w:t>
      </w:r>
      <w:r>
        <w:t>I stress that it is of England.</w:t>
      </w:r>
      <w:r w:rsidR="0029620D">
        <w:t xml:space="preserve"> </w:t>
      </w:r>
      <w:r>
        <w:t>This is not necessarily even a devolved issue. It is that different nations ask different questions for their own needs, so I suppose that that is about devolution. I also recognise that people ringing up people and asking them certain questions about crime they might have suffered in a place such as Northern Ireland, because of what we have discussed, may be a slightly more complex undertaking.</w:t>
      </w:r>
    </w:p>
    <w:p w:rsidR="00A878BD" w:rsidP="008E15DD">
      <w:pPr>
        <w:pStyle w:val="Answer"/>
      </w:pPr>
      <w:r w:rsidRPr="0029620D">
        <w:t>We need to make</w:t>
      </w:r>
      <w:r>
        <w:t xml:space="preserve"> sure that Northern Ireland women are included in the reduction.</w:t>
      </w:r>
      <w:r w:rsidR="00AA3864">
        <w:t xml:space="preserve"> </w:t>
      </w:r>
      <w:r>
        <w:t xml:space="preserve">I do not want to just reduce it everywhere else and show no progress in Northern Ireland. </w:t>
      </w:r>
      <w:r>
        <w:t>Actually, it</w:t>
      </w:r>
      <w:r>
        <w:t xml:space="preserve"> is a relatively small population and would not dent my statistics that badly if all I was driving at was statistics, not outcomes.</w:t>
      </w:r>
      <w:r w:rsidR="0029620D">
        <w:t xml:space="preserve"> </w:t>
      </w:r>
      <w:r>
        <w:t>We need to make sure, when we are reporting against the overall target—there are sub-metrics that sit underneath it within the strategy—that there is an equivalency that we can do in Scotland and Northern Ireland.</w:t>
      </w:r>
      <w:r w:rsidR="0029620D">
        <w:t xml:space="preserve"> </w:t>
      </w:r>
      <w:r>
        <w:t>We are working with our counterparts over there to try, but it will never translate over exactly.</w:t>
      </w:r>
    </w:p>
    <w:p w:rsidR="00A878BD" w:rsidP="00A878BD">
      <w:pPr>
        <w:pStyle w:val="Question"/>
      </w:pPr>
      <w:sdt>
        <w:sdtPr>
          <w:alias w:val="Member"/>
          <w:tag w:val="&lt;Member mnisId='4623' dodsId='143230'&gt;"/>
          <w:id w:val="-1098938902"/>
          <w:placeholder>
            <w:docPart w:val="DefaultPlaceholder_-1854013440"/>
          </w:placeholder>
          <w:richText/>
        </w:sdtPr>
        <w:sdtContent>
          <w:r w:rsidRPr="00A878BD">
            <w:rPr>
              <w:b/>
            </w:rPr>
            <w:t>Chair:</w:t>
          </w:r>
        </w:sdtContent>
      </w:sdt>
      <w:r>
        <w:t xml:space="preserve"> </w:t>
      </w:r>
      <w:r w:rsidR="008E15DD">
        <w:t>I was wondering as well whether the Home Office has methods that sufficiently capture data for under-16s as well?</w:t>
      </w:r>
    </w:p>
    <w:p w:rsidR="008E15DD" w:rsidP="00A878BD">
      <w:pPr>
        <w:pStyle w:val="Answer"/>
      </w:pPr>
      <w:sdt>
        <w:sdtPr>
          <w:alias w:val="Witness"/>
          <w:id w:val="1947188988"/>
          <w:placeholder>
            <w:docPart w:val="DefaultPlaceholder_-1854013440"/>
          </w:placeholder>
          <w:richText/>
        </w:sdtPr>
        <w:sdtEndPr>
          <w:rPr>
            <w:b/>
          </w:rPr>
        </w:sdtEndPr>
        <w:sdtContent>
          <w:r w:rsidRPr="002C3F08" w:rsidR="002C3F08">
            <w:rPr>
              <w:b/>
              <w:i/>
            </w:rPr>
            <w:t>Jess Phillips:</w:t>
          </w:r>
        </w:sdtContent>
      </w:sdt>
      <w:r w:rsidRPr="00A878BD" w:rsidR="00A878BD">
        <w:rPr>
          <w:b/>
        </w:rPr>
        <w:t xml:space="preserve"> </w:t>
      </w:r>
      <w:r>
        <w:t>No is the answer to that question.</w:t>
      </w:r>
      <w:r w:rsidR="0029620D">
        <w:t xml:space="preserve"> </w:t>
      </w:r>
      <w:r>
        <w:t xml:space="preserve">Prior to this, the </w:t>
      </w:r>
      <w:r w:rsidR="00493535">
        <w:t>crime survey</w:t>
      </w:r>
      <w:r>
        <w:t xml:space="preserve"> for England and Wales </w:t>
      </w:r>
      <w:r w:rsidR="00BF2244">
        <w:t>looked at</w:t>
      </w:r>
      <w:r>
        <w:t xml:space="preserve"> domestic abuse, sexual violence and stalking.</w:t>
      </w:r>
      <w:r w:rsidR="0029620D">
        <w:t xml:space="preserve"> </w:t>
      </w:r>
      <w:r>
        <w:t xml:space="preserve">We have asked the ONS to do a piece of work that puts violence against women and girls into a category of </w:t>
      </w:r>
      <w:r>
        <w:t>all of</w:t>
      </w:r>
      <w:r>
        <w:t xml:space="preserve"> those things together</w:t>
      </w:r>
      <w:r w:rsidR="00950BF8">
        <w:t>,</w:t>
      </w:r>
      <w:r>
        <w:t xml:space="preserve"> so that it can be monitored.</w:t>
      </w:r>
      <w:r w:rsidR="0029620D">
        <w:t xml:space="preserve"> </w:t>
      </w:r>
      <w:r>
        <w:t xml:space="preserve">The </w:t>
      </w:r>
      <w:r w:rsidR="00493535">
        <w:t>crime survey</w:t>
      </w:r>
      <w:r>
        <w:t xml:space="preserve"> for England and Wales, unsurprisingly, does not capture those under 16, so you </w:t>
      </w:r>
      <w:r>
        <w:t>have to</w:t>
      </w:r>
      <w:r>
        <w:t xml:space="preserve"> look at other sub-metrics. You </w:t>
      </w:r>
      <w:r>
        <w:t>have to</w:t>
      </w:r>
      <w:r>
        <w:t xml:space="preserve"> then go to issues around crime reporting and educational statistics.</w:t>
      </w:r>
      <w:r w:rsidR="0029620D">
        <w:t xml:space="preserve"> </w:t>
      </w:r>
    </w:p>
    <w:p w:rsidR="00A533EB" w:rsidP="00A533EB">
      <w:pPr>
        <w:pStyle w:val="Answer"/>
      </w:pPr>
      <w:r>
        <w:t>We are making Government Departments sweat their analytical teams about what data they gather</w:t>
      </w:r>
      <w:r>
        <w:t>,</w:t>
      </w:r>
      <w:r w:rsidR="00493535">
        <w:t xml:space="preserve"> so</w:t>
      </w:r>
      <w:r>
        <w:t xml:space="preserve"> f</w:t>
      </w:r>
      <w:r>
        <w:t>or example</w:t>
      </w:r>
      <w:r>
        <w:t>,</w:t>
      </w:r>
      <w:r>
        <w:t xml:space="preserve"> off the top of my head</w:t>
      </w:r>
      <w:r>
        <w:t xml:space="preserve">, </w:t>
      </w:r>
      <w:r>
        <w:t xml:space="preserve">what </w:t>
      </w:r>
      <w:r>
        <w:t>schools</w:t>
      </w:r>
      <w:r>
        <w:t xml:space="preserve"> data is gathered around young people who might be in relationships themselves. Also</w:t>
      </w:r>
      <w:r>
        <w:t>,</w:t>
      </w:r>
      <w:r>
        <w:t xml:space="preserve"> there</w:t>
      </w:r>
      <w:r>
        <w:t xml:space="preserve"> i</w:t>
      </w:r>
      <w:r>
        <w:t>s a thing called Operation Encompass</w:t>
      </w:r>
      <w:r w:rsidR="00950BF8">
        <w:t>, which</w:t>
      </w:r>
      <w:r>
        <w:t xml:space="preserve"> is a data source </w:t>
      </w:r>
      <w:r w:rsidR="00E8680A">
        <w:t>that for</w:t>
      </w:r>
      <w:r>
        <w:t xml:space="preserve"> any domestic abuse incident will tell you about the children in that house and inform the school. </w:t>
      </w:r>
      <w:r>
        <w:t>H</w:t>
      </w:r>
      <w:r>
        <w:t xml:space="preserve">as that data ever been used to show how many under-16s are living in domestic abuse settings? Not to date. </w:t>
      </w:r>
    </w:p>
    <w:p w:rsidR="00015DB5" w:rsidRPr="005A5281" w:rsidP="00015DB5">
      <w:pPr>
        <w:pStyle w:val="Answer"/>
      </w:pPr>
      <w:r>
        <w:t>It</w:t>
      </w:r>
      <w:r w:rsidRPr="005A5281">
        <w:t xml:space="preserve"> is about looking at the data that </w:t>
      </w:r>
      <w:r>
        <w:t>G</w:t>
      </w:r>
      <w:r w:rsidRPr="005A5281">
        <w:t>overnment already collect</w:t>
      </w:r>
      <w:r>
        <w:t xml:space="preserve">, </w:t>
      </w:r>
      <w:r w:rsidRPr="005A5281">
        <w:t>whether that is here or in Northern Ireland</w:t>
      </w:r>
      <w:r>
        <w:t xml:space="preserve">. </w:t>
      </w:r>
      <w:r w:rsidRPr="005A5281">
        <w:t>I do not want to</w:t>
      </w:r>
      <w:r>
        <w:t xml:space="preserve"> juke</w:t>
      </w:r>
      <w:r w:rsidRPr="005A5281">
        <w:t xml:space="preserve"> the stats. This is not about the overarching thing being made to look like it is halving </w:t>
      </w:r>
      <w:r w:rsidR="00A57BF9">
        <w:t>more quickly</w:t>
      </w:r>
      <w:r w:rsidRPr="005A5281">
        <w:t>.</w:t>
      </w:r>
      <w:r>
        <w:t xml:space="preserve"> </w:t>
      </w:r>
      <w:r w:rsidRPr="005A5281">
        <w:t>It is about genuinely trying to find the different data sources that will help us make the policy that needs to be made</w:t>
      </w:r>
      <w:r>
        <w:t>. T</w:t>
      </w:r>
      <w:r w:rsidRPr="005A5281">
        <w:t>hat is not uncomplicated in England and Wales</w:t>
      </w:r>
      <w:r>
        <w:t xml:space="preserve">, </w:t>
      </w:r>
      <w:r w:rsidRPr="005A5281">
        <w:t>where we have two nations that collect data completely differently.</w:t>
      </w:r>
    </w:p>
    <w:p w:rsidR="00015DB5" w:rsidRPr="005A5281" w:rsidP="00015DB5">
      <w:pPr>
        <w:pStyle w:val="Question"/>
      </w:pPr>
      <w:sdt>
        <w:sdtPr>
          <w:alias w:val="Member"/>
          <w:tag w:val="&lt;Member mnisId='1516' dodsId='35897'&gt;"/>
          <w:id w:val="-1048831022"/>
          <w:placeholder>
            <w:docPart w:val="5CF4A3BF25374C07A838D4B8FB51E39F"/>
          </w:placeholder>
          <w:richText/>
        </w:sdtPr>
        <w:sdtContent>
          <w:r w:rsidRPr="00FF4959">
            <w:rPr>
              <w:b/>
            </w:rPr>
            <w:t>Chair:</w:t>
          </w:r>
        </w:sdtContent>
      </w:sdt>
      <w:r w:rsidRPr="005A5281">
        <w:t xml:space="preserve"> Talking about data</w:t>
      </w:r>
      <w:r>
        <w:t xml:space="preserve">, Counting Dead Women has already </w:t>
      </w:r>
      <w:r w:rsidRPr="005A5281">
        <w:t>been brought up</w:t>
      </w:r>
      <w:r w:rsidR="00A57BF9">
        <w:t>.</w:t>
      </w:r>
      <w:r>
        <w:t xml:space="preserve"> </w:t>
      </w:r>
      <w:r w:rsidR="00A57BF9">
        <w:t>T</w:t>
      </w:r>
      <w:r w:rsidRPr="005A5281" w:rsidR="00A57BF9">
        <w:t xml:space="preserve">he </w:t>
      </w:r>
      <w:r w:rsidRPr="005A5281">
        <w:t>Femicide Census</w:t>
      </w:r>
      <w:r w:rsidR="00A57BF9">
        <w:t xml:space="preserve"> is something</w:t>
      </w:r>
      <w:r>
        <w:t xml:space="preserve"> </w:t>
      </w:r>
      <w:r w:rsidRPr="005A5281">
        <w:t xml:space="preserve">I know you know </w:t>
      </w:r>
      <w:r>
        <w:t>well. W</w:t>
      </w:r>
      <w:r w:rsidRPr="005A5281">
        <w:t xml:space="preserve">hat concerns me </w:t>
      </w:r>
      <w:r>
        <w:t xml:space="preserve">is that </w:t>
      </w:r>
      <w:r w:rsidRPr="005A5281">
        <w:t>in the 2000 census matricides</w:t>
      </w:r>
      <w:r w:rsidR="00E1121F">
        <w:t>—</w:t>
      </w:r>
      <w:r w:rsidRPr="005A5281" w:rsidR="00E1121F">
        <w:t>when sons kill their mothers</w:t>
      </w:r>
      <w:r w:rsidR="00E1121F">
        <w:t>—</w:t>
      </w:r>
      <w:r w:rsidRPr="005A5281">
        <w:t>were 9% of the 2,000 women killed in the UK</w:t>
      </w:r>
      <w:r>
        <w:t xml:space="preserve">. It was </w:t>
      </w:r>
      <w:r w:rsidRPr="005A5281">
        <w:t>on a par with stranger killings. Northern Ireland matricides are higher than stranger killings and</w:t>
      </w:r>
      <w:r>
        <w:t xml:space="preserve">, </w:t>
      </w:r>
      <w:r w:rsidRPr="005A5281">
        <w:t>as a proportion</w:t>
      </w:r>
      <w:r>
        <w:t xml:space="preserve">, </w:t>
      </w:r>
      <w:r w:rsidRPr="005A5281">
        <w:t xml:space="preserve">are higher than the current average. I find </w:t>
      </w:r>
      <w:r>
        <w:t xml:space="preserve">that </w:t>
      </w:r>
      <w:r w:rsidRPr="005A5281">
        <w:t xml:space="preserve">deeply concerning. Does matricide feature in the violence against women and </w:t>
      </w:r>
      <w:r w:rsidRPr="005A5281">
        <w:t>girls</w:t>
      </w:r>
      <w:r w:rsidRPr="005A5281">
        <w:t xml:space="preserve"> strategy?</w:t>
      </w:r>
    </w:p>
    <w:p w:rsidR="00015DB5" w:rsidP="00015DB5">
      <w:pPr>
        <w:pStyle w:val="Answer"/>
      </w:pPr>
      <w:sdt>
        <w:sdtPr>
          <w:alias w:val="Witness"/>
          <w:id w:val="-795136810"/>
          <w:placeholder>
            <w:docPart w:val="62F34E4EBC9944129EFAEFBD97B3963A"/>
          </w:placeholder>
          <w:richText/>
        </w:sdtPr>
        <w:sdtContent>
          <w:r w:rsidRPr="002A432A">
            <w:rPr>
              <w:b/>
              <w:i/>
              <w:iCs/>
            </w:rPr>
            <w:t>Jess Phillips:</w:t>
          </w:r>
        </w:sdtContent>
      </w:sdt>
      <w:r w:rsidRPr="002A432A">
        <w:t xml:space="preserve"> </w:t>
      </w:r>
      <w:r>
        <w:t>A</w:t>
      </w:r>
      <w:r w:rsidRPr="005A5281">
        <w:t>s somebody with two children</w:t>
      </w:r>
      <w:r>
        <w:t xml:space="preserve">, </w:t>
      </w:r>
      <w:r w:rsidRPr="005A5281">
        <w:t>neither of whom are children</w:t>
      </w:r>
      <w:r>
        <w:t xml:space="preserve">, </w:t>
      </w:r>
      <w:r w:rsidR="005B191F">
        <w:t xml:space="preserve">I have ensured </w:t>
      </w:r>
      <w:r>
        <w:t>c</w:t>
      </w:r>
      <w:r w:rsidRPr="005A5281">
        <w:t>hild</w:t>
      </w:r>
      <w:r>
        <w:t>-</w:t>
      </w:r>
      <w:r w:rsidRPr="005A5281">
        <w:t>to</w:t>
      </w:r>
      <w:r>
        <w:t>-</w:t>
      </w:r>
      <w:r w:rsidRPr="005A5281">
        <w:t xml:space="preserve">parent violence absolutely features in the violence against women and </w:t>
      </w:r>
      <w:r w:rsidRPr="005A5281">
        <w:t>girls</w:t>
      </w:r>
      <w:r w:rsidRPr="005A5281">
        <w:t xml:space="preserve"> strategy</w:t>
      </w:r>
      <w:r>
        <w:t xml:space="preserve">. It was </w:t>
      </w:r>
      <w:r w:rsidRPr="005A5281">
        <w:t>one of the biggest calls from the engagement that we did prior to writing the strategy</w:t>
      </w:r>
      <w:r>
        <w:t>. C</w:t>
      </w:r>
      <w:r w:rsidRPr="005A5281">
        <w:t>ertainly</w:t>
      </w:r>
      <w:r>
        <w:t xml:space="preserve">, </w:t>
      </w:r>
      <w:r w:rsidRPr="005A5281">
        <w:t>over the years</w:t>
      </w:r>
      <w:r w:rsidR="005B191F">
        <w:t>,</w:t>
      </w:r>
      <w:r w:rsidRPr="005A5281">
        <w:t xml:space="preserve"> I have seen a growing call</w:t>
      </w:r>
      <w:r>
        <w:t xml:space="preserve"> on this, </w:t>
      </w:r>
      <w:r w:rsidRPr="005A5281">
        <w:t xml:space="preserve">notwithstanding </w:t>
      </w:r>
      <w:r>
        <w:t xml:space="preserve">the </w:t>
      </w:r>
      <w:r w:rsidRPr="005A5281">
        <w:t>seeming uptick in matricide within the femicide data that you alluded to</w:t>
      </w:r>
      <w:r w:rsidR="00C10D53">
        <w:t>, which</w:t>
      </w:r>
      <w:r w:rsidRPr="005A5281">
        <w:t xml:space="preserve"> </w:t>
      </w:r>
      <w:r w:rsidR="00057005">
        <w:t>is</w:t>
      </w:r>
      <w:r w:rsidRPr="005A5281">
        <w:t xml:space="preserve"> alarming.</w:t>
      </w:r>
    </w:p>
    <w:p w:rsidR="00015DB5" w:rsidP="00015DB5">
      <w:pPr>
        <w:pStyle w:val="Answer"/>
      </w:pPr>
      <w:r>
        <w:t>There</w:t>
      </w:r>
      <w:r>
        <w:t xml:space="preserve"> is also t</w:t>
      </w:r>
      <w:r w:rsidRPr="005A5281">
        <w:t xml:space="preserve">he age range of those </w:t>
      </w:r>
      <w:r>
        <w:t>who</w:t>
      </w:r>
      <w:r>
        <w:t>m</w:t>
      </w:r>
      <w:r>
        <w:t xml:space="preserve"> </w:t>
      </w:r>
      <w:r w:rsidRPr="005A5281">
        <w:t>the Femicide Census records.</w:t>
      </w:r>
      <w:r>
        <w:t xml:space="preserve"> </w:t>
      </w:r>
      <w:r w:rsidRPr="005A5281">
        <w:t>In most people’s heads</w:t>
      </w:r>
      <w:r>
        <w:t xml:space="preserve">, </w:t>
      </w:r>
      <w:r w:rsidRPr="005A5281">
        <w:t>the average victim of domestic abuse</w:t>
      </w:r>
      <w:r>
        <w:t>,</w:t>
      </w:r>
      <w:r w:rsidRPr="005A5281">
        <w:t xml:space="preserve"> for example</w:t>
      </w:r>
      <w:r>
        <w:t xml:space="preserve">, </w:t>
      </w:r>
      <w:r w:rsidRPr="005A5281">
        <w:t>is a 30</w:t>
      </w:r>
      <w:r w:rsidR="00C10D53">
        <w:t>-</w:t>
      </w:r>
      <w:r w:rsidRPr="005A5281">
        <w:t>year</w:t>
      </w:r>
      <w:r>
        <w:t>-</w:t>
      </w:r>
      <w:r w:rsidRPr="005A5281">
        <w:t xml:space="preserve">old woman with a couple of kids because that is what you see on </w:t>
      </w:r>
      <w:r>
        <w:t>“</w:t>
      </w:r>
      <w:r w:rsidRPr="005A5281">
        <w:t>East</w:t>
      </w:r>
      <w:r w:rsidR="002562A9">
        <w:t>E</w:t>
      </w:r>
      <w:r w:rsidRPr="005A5281">
        <w:t>nders</w:t>
      </w:r>
      <w:r>
        <w:t>”</w:t>
      </w:r>
      <w:r w:rsidRPr="005A5281">
        <w:t xml:space="preserve"> and things. </w:t>
      </w:r>
      <w:r w:rsidRPr="005A5281">
        <w:t>Actually</w:t>
      </w:r>
      <w:r>
        <w:t xml:space="preserve">, </w:t>
      </w:r>
      <w:r w:rsidRPr="005A5281">
        <w:t>it</w:t>
      </w:r>
      <w:r w:rsidRPr="005A5281">
        <w:t xml:space="preserve"> is at the extremities of those ages, </w:t>
      </w:r>
      <w:r>
        <w:t xml:space="preserve">both </w:t>
      </w:r>
      <w:r w:rsidRPr="005A5281">
        <w:t>the young and the old</w:t>
      </w:r>
      <w:r>
        <w:t xml:space="preserve">, </w:t>
      </w:r>
      <w:r w:rsidRPr="005A5281">
        <w:t xml:space="preserve">where the Femicide Census brings the issue </w:t>
      </w:r>
      <w:r w:rsidRPr="005A5281">
        <w:t>really heavily</w:t>
      </w:r>
      <w:r w:rsidRPr="005A5281">
        <w:t xml:space="preserve"> to light</w:t>
      </w:r>
      <w:r>
        <w:t xml:space="preserve">. </w:t>
      </w:r>
      <w:r w:rsidRPr="005A5281">
        <w:t xml:space="preserve">I really thank them for their work on highlighting those </w:t>
      </w:r>
      <w:r w:rsidRPr="005A5281">
        <w:t>particular issues</w:t>
      </w:r>
      <w:r w:rsidRPr="005A5281">
        <w:t>.</w:t>
      </w:r>
    </w:p>
    <w:p w:rsidR="00015DB5" w:rsidRPr="005A5281" w:rsidP="00015DB5">
      <w:pPr>
        <w:pStyle w:val="Answer"/>
      </w:pPr>
      <w:r>
        <w:t>I</w:t>
      </w:r>
      <w:r w:rsidRPr="005A5281">
        <w:t>t is absolutely in there</w:t>
      </w:r>
      <w:r w:rsidR="00057005">
        <w:t>, but t</w:t>
      </w:r>
      <w:r w:rsidRPr="005A5281">
        <w:t>o be perfectly honest</w:t>
      </w:r>
      <w:r>
        <w:t xml:space="preserve">, </w:t>
      </w:r>
      <w:r w:rsidRPr="005A5281">
        <w:t xml:space="preserve">there </w:t>
      </w:r>
      <w:r>
        <w:t xml:space="preserve">are </w:t>
      </w:r>
      <w:r w:rsidRPr="005A5281">
        <w:t>hardly any services around the country.</w:t>
      </w:r>
      <w:r>
        <w:t xml:space="preserve"> </w:t>
      </w:r>
      <w:r w:rsidRPr="005A5281">
        <w:t>You cannot go to a refuge from your kid very often. Most people do not want to put their children, if they are still children, into a care setting</w:t>
      </w:r>
      <w:r>
        <w:t xml:space="preserve"> </w:t>
      </w:r>
      <w:r w:rsidRPr="005A5281">
        <w:t>if they feel that they cannot cope with them</w:t>
      </w:r>
      <w:r>
        <w:t xml:space="preserve">. </w:t>
      </w:r>
      <w:r w:rsidR="00C10D53">
        <w:t>Where they are</w:t>
      </w:r>
      <w:r>
        <w:t xml:space="preserve"> </w:t>
      </w:r>
      <w:r w:rsidRPr="005A5281">
        <w:t>adult children</w:t>
      </w:r>
      <w:r w:rsidR="00C10D53">
        <w:t xml:space="preserve">, people </w:t>
      </w:r>
      <w:r w:rsidRPr="005A5281">
        <w:t>do not want to criminalise their children. That is a totally and utterly reasonable thing.</w:t>
      </w:r>
    </w:p>
    <w:p w:rsidR="00015DB5" w:rsidRPr="005A5281" w:rsidP="00015DB5">
      <w:pPr>
        <w:pStyle w:val="Answer"/>
      </w:pPr>
      <w:r>
        <w:t>W</w:t>
      </w:r>
      <w:r w:rsidRPr="005A5281">
        <w:t xml:space="preserve">orking with partners </w:t>
      </w:r>
      <w:r>
        <w:t xml:space="preserve">such as </w:t>
      </w:r>
      <w:r w:rsidRPr="005A5281">
        <w:t>Hourglass</w:t>
      </w:r>
      <w:r>
        <w:t>,</w:t>
      </w:r>
      <w:r w:rsidRPr="005A5281">
        <w:t xml:space="preserve"> </w:t>
      </w:r>
      <w:r>
        <w:t xml:space="preserve">which </w:t>
      </w:r>
      <w:r w:rsidRPr="005A5281">
        <w:t>deal</w:t>
      </w:r>
      <w:r>
        <w:t>s</w:t>
      </w:r>
      <w:r w:rsidRPr="005A5281">
        <w:t xml:space="preserve"> with the older domestic abuse and abuse cases</w:t>
      </w:r>
      <w:r>
        <w:t xml:space="preserve">, to </w:t>
      </w:r>
      <w:r w:rsidRPr="005A5281">
        <w:t>look at what needs to be done in this space</w:t>
      </w:r>
      <w:r w:rsidR="00C10D53">
        <w:t>,</w:t>
      </w:r>
      <w:r w:rsidRPr="005A5281">
        <w:t xml:space="preserve"> for both those living with violent and abusive children who are minors</w:t>
      </w:r>
      <w:r>
        <w:t xml:space="preserve"> </w:t>
      </w:r>
      <w:r w:rsidRPr="005A5281">
        <w:t>and</w:t>
      </w:r>
      <w:r>
        <w:t xml:space="preserve"> </w:t>
      </w:r>
      <w:r w:rsidR="00C10D53">
        <w:t xml:space="preserve">those </w:t>
      </w:r>
      <w:r w:rsidRPr="005A5281">
        <w:t>at the other end</w:t>
      </w:r>
      <w:r w:rsidR="00C10D53">
        <w:t>,</w:t>
      </w:r>
      <w:r w:rsidRPr="005A5281">
        <w:t xml:space="preserve"> is absolutely part of the strategy.</w:t>
      </w:r>
    </w:p>
    <w:p w:rsidR="00015DB5" w:rsidRPr="005A5281" w:rsidP="00015DB5">
      <w:pPr>
        <w:pStyle w:val="Question"/>
      </w:pPr>
      <w:sdt>
        <w:sdtPr>
          <w:alias w:val="Member"/>
          <w:tag w:val="&lt;Member mnisId='4827' dodsId='63910'&gt;"/>
          <w:id w:val="-1379553404"/>
          <w:placeholder>
            <w:docPart w:val="94AF5B4B5A544204BDACADCC6F7B8BE1"/>
          </w:placeholder>
          <w:richText/>
        </w:sdtPr>
        <w:sdtContent>
          <w:r w:rsidRPr="00A878BD">
            <w:rPr>
              <w:b/>
            </w:rPr>
            <w:t>Claire Hanna:</w:t>
          </w:r>
        </w:sdtContent>
      </w:sdt>
      <w:r>
        <w:t xml:space="preserve"> Minister, m</w:t>
      </w:r>
      <w:r w:rsidRPr="005A5281">
        <w:t xml:space="preserve">y colleague is going to pick up with you actions </w:t>
      </w:r>
      <w:r>
        <w:t xml:space="preserve">that </w:t>
      </w:r>
      <w:r w:rsidRPr="005A5281">
        <w:t xml:space="preserve">the UK </w:t>
      </w:r>
      <w:r>
        <w:t>G</w:t>
      </w:r>
      <w:r w:rsidRPr="005A5281">
        <w:t xml:space="preserve">overnment </w:t>
      </w:r>
      <w:r w:rsidR="00C10D53">
        <w:t>are</w:t>
      </w:r>
      <w:r w:rsidRPr="005A5281">
        <w:t xml:space="preserve"> taking to keep people safe online</w:t>
      </w:r>
      <w:r>
        <w:t xml:space="preserve">, </w:t>
      </w:r>
      <w:r w:rsidRPr="005A5281">
        <w:t>but I wanted to ask about your assessment of online violence against women and girls in Northern Ireland</w:t>
      </w:r>
      <w:r>
        <w:t xml:space="preserve">, </w:t>
      </w:r>
      <w:r w:rsidRPr="005A5281">
        <w:t>links you see between the online and offline worlds</w:t>
      </w:r>
      <w:r w:rsidR="00C10D53">
        <w:t>,</w:t>
      </w:r>
      <w:r w:rsidRPr="005A5281">
        <w:t xml:space="preserve"> and </w:t>
      </w:r>
      <w:r>
        <w:t xml:space="preserve">the </w:t>
      </w:r>
      <w:r w:rsidRPr="005A5281">
        <w:t>statistics that you have spoken about.</w:t>
      </w:r>
    </w:p>
    <w:p w:rsidR="00015DB5" w:rsidP="00015DB5">
      <w:pPr>
        <w:pStyle w:val="Answer"/>
      </w:pPr>
      <w:sdt>
        <w:sdtPr>
          <w:alias w:val="Witness"/>
          <w:id w:val="1295799004"/>
          <w:placeholder>
            <w:docPart w:val="11F8A46F15664A4B9345FAB92CD5BFFE"/>
          </w:placeholder>
          <w:richText/>
        </w:sdtPr>
        <w:sdtContent>
          <w:r w:rsidRPr="002A432A">
            <w:rPr>
              <w:b/>
              <w:i/>
              <w:iCs/>
            </w:rPr>
            <w:t>Jess Phillips:</w:t>
          </w:r>
        </w:sdtContent>
      </w:sdt>
      <w:r w:rsidRPr="002A432A">
        <w:t xml:space="preserve"> </w:t>
      </w:r>
      <w:r>
        <w:t>On t</w:t>
      </w:r>
      <w:r w:rsidRPr="005A5281">
        <w:t xml:space="preserve">he links between online </w:t>
      </w:r>
      <w:r>
        <w:t xml:space="preserve">and offline </w:t>
      </w:r>
      <w:r w:rsidRPr="005A5281">
        <w:t xml:space="preserve">violence against women and girls, the first thing I would say is </w:t>
      </w:r>
      <w:r>
        <w:t>that</w:t>
      </w:r>
      <w:r w:rsidRPr="005A5281">
        <w:t xml:space="preserve"> you do not need to prove there is a link to know that, for example, child abuse online is child abuse.</w:t>
      </w:r>
      <w:r>
        <w:t xml:space="preserve"> </w:t>
      </w:r>
      <w:r w:rsidRPr="005A5281">
        <w:t>It is no less of an abuse</w:t>
      </w:r>
      <w:r>
        <w:t>. T</w:t>
      </w:r>
      <w:r w:rsidRPr="005A5281">
        <w:t>he most famous case of this was a case in Northern Ireland</w:t>
      </w:r>
      <w:r>
        <w:t xml:space="preserve">. There was a </w:t>
      </w:r>
      <w:r w:rsidRPr="005A5281">
        <w:t>perpetrator in Northern Ireland abusing girls all over the world</w:t>
      </w:r>
      <w:r>
        <w:t xml:space="preserve">, </w:t>
      </w:r>
      <w:r w:rsidRPr="005A5281">
        <w:t xml:space="preserve">including in Northern Ireland and here in England, </w:t>
      </w:r>
      <w:r w:rsidR="00A05790">
        <w:t xml:space="preserve">forcing them </w:t>
      </w:r>
      <w:r w:rsidRPr="005A5281">
        <w:t>to perform sexual acts</w:t>
      </w:r>
      <w:r>
        <w:t>. I</w:t>
      </w:r>
      <w:r w:rsidRPr="005A5281">
        <w:t>n that case</w:t>
      </w:r>
      <w:r>
        <w:t xml:space="preserve">, </w:t>
      </w:r>
      <w:r w:rsidRPr="005A5281">
        <w:t>one little girl took her own life</w:t>
      </w:r>
      <w:r>
        <w:t>.</w:t>
      </w:r>
    </w:p>
    <w:p w:rsidR="00015DB5" w:rsidRPr="005A5281" w:rsidP="00015DB5">
      <w:pPr>
        <w:pStyle w:val="Answer"/>
      </w:pPr>
      <w:r>
        <w:t>J</w:t>
      </w:r>
      <w:r w:rsidRPr="005A5281">
        <w:t xml:space="preserve">ust </w:t>
      </w:r>
      <w:r w:rsidR="00C10D53">
        <w:t xml:space="preserve">to </w:t>
      </w:r>
      <w:r w:rsidRPr="005A5281">
        <w:t xml:space="preserve">make it </w:t>
      </w:r>
      <w:r w:rsidRPr="005A5281">
        <w:t>really clear</w:t>
      </w:r>
      <w:r w:rsidR="00B714AF">
        <w:t xml:space="preserve">, </w:t>
      </w:r>
      <w:r w:rsidRPr="005A5281">
        <w:t xml:space="preserve">especially </w:t>
      </w:r>
      <w:r>
        <w:t xml:space="preserve">for </w:t>
      </w:r>
      <w:r w:rsidRPr="005A5281">
        <w:t>teenage girls who are victims of online sexual abuse</w:t>
      </w:r>
      <w:r>
        <w:t xml:space="preserve"> and the </w:t>
      </w:r>
      <w:r w:rsidRPr="005A5281">
        <w:t>sharing of images</w:t>
      </w:r>
      <w:r>
        <w:t xml:space="preserve"> and </w:t>
      </w:r>
      <w:r w:rsidRPr="005A5281">
        <w:t>videos of them</w:t>
      </w:r>
      <w:r w:rsidR="00B714AF">
        <w:t xml:space="preserve">, </w:t>
      </w:r>
      <w:r>
        <w:t>e</w:t>
      </w:r>
      <w:r w:rsidRPr="005A5281">
        <w:t>ven if no one has ever laid a finger on the</w:t>
      </w:r>
      <w:r w:rsidR="00B714AF">
        <w:t>m</w:t>
      </w:r>
      <w:r>
        <w:t xml:space="preserve"> </w:t>
      </w:r>
      <w:r w:rsidRPr="005A5281">
        <w:t xml:space="preserve">IRL, </w:t>
      </w:r>
      <w:r w:rsidR="00B714AF">
        <w:t>they</w:t>
      </w:r>
      <w:r>
        <w:t xml:space="preserve"> </w:t>
      </w:r>
      <w:r w:rsidRPr="005A5281">
        <w:t>are victims of child sexual abuse</w:t>
      </w:r>
      <w:r>
        <w:t>. O</w:t>
      </w:r>
      <w:r w:rsidRPr="005A5281">
        <w:t>vercoming that</w:t>
      </w:r>
      <w:r>
        <w:t xml:space="preserve"> and </w:t>
      </w:r>
      <w:r w:rsidRPr="005A5281">
        <w:t>looking to the strategy and the work that we do on child sexual abuse</w:t>
      </w:r>
      <w:r w:rsidR="00B714AF">
        <w:t xml:space="preserve"> </w:t>
      </w:r>
      <w:r w:rsidR="00B714AF">
        <w:t>in order to</w:t>
      </w:r>
      <w:r w:rsidR="00B714AF">
        <w:t xml:space="preserve"> get</w:t>
      </w:r>
      <w:r>
        <w:t xml:space="preserve"> </w:t>
      </w:r>
      <w:r w:rsidRPr="005A5281">
        <w:t>schools to recognise</w:t>
      </w:r>
      <w:r>
        <w:t xml:space="preserve"> that this </w:t>
      </w:r>
      <w:r w:rsidRPr="005A5281">
        <w:t>is a victim of child sexual abuse, not a criminal</w:t>
      </w:r>
      <w:r>
        <w:t xml:space="preserve">, </w:t>
      </w:r>
      <w:r w:rsidRPr="005A5281">
        <w:t xml:space="preserve">which has happened in lots of cases, is </w:t>
      </w:r>
      <w:r w:rsidRPr="005A5281">
        <w:t>really important</w:t>
      </w:r>
      <w:r w:rsidRPr="005A5281">
        <w:t>.</w:t>
      </w:r>
    </w:p>
    <w:p w:rsidR="00015DB5" w:rsidRPr="005A5281" w:rsidP="00015DB5">
      <w:pPr>
        <w:pStyle w:val="Answer"/>
      </w:pPr>
      <w:r w:rsidRPr="005A5281">
        <w:t>It is a harm. It is illegal.</w:t>
      </w:r>
      <w:r>
        <w:t xml:space="preserve"> </w:t>
      </w:r>
      <w:r w:rsidRPr="005A5281">
        <w:t>I am not here to defend how agencies respond to in</w:t>
      </w:r>
      <w:r>
        <w:t>-</w:t>
      </w:r>
      <w:r w:rsidRPr="005A5281">
        <w:t>real</w:t>
      </w:r>
      <w:r>
        <w:t>-</w:t>
      </w:r>
      <w:r w:rsidRPr="005A5281">
        <w:t xml:space="preserve">life rape. However, we have a long way to go. I work with our </w:t>
      </w:r>
      <w:r w:rsidRPr="005A5281">
        <w:t>Children’s Minister Josh</w:t>
      </w:r>
      <w:r w:rsidRPr="005A5281">
        <w:t xml:space="preserve"> M</w:t>
      </w:r>
      <w:r w:rsidR="00B714AF">
        <w:t>a</w:t>
      </w:r>
      <w:r w:rsidRPr="005A5281">
        <w:t>cAlister very regularly</w:t>
      </w:r>
      <w:r w:rsidR="00B714AF">
        <w:t>, looking at</w:t>
      </w:r>
      <w:r>
        <w:t xml:space="preserve"> </w:t>
      </w:r>
      <w:r w:rsidRPr="005A5281">
        <w:t xml:space="preserve">our sexual assault referral centres. </w:t>
      </w:r>
      <w:r>
        <w:t>T</w:t>
      </w:r>
      <w:r w:rsidRPr="005A5281">
        <w:t>he strategy has a huge part around child sexual abuse centres being opened</w:t>
      </w:r>
      <w:r w:rsidR="00B714AF">
        <w:t>,</w:t>
      </w:r>
      <w:r>
        <w:t xml:space="preserve"> </w:t>
      </w:r>
      <w:r w:rsidRPr="005A5281" w:rsidR="00B714AF">
        <w:t xml:space="preserve">I am </w:t>
      </w:r>
      <w:r w:rsidR="00AB106C">
        <w:t>sorry</w:t>
      </w:r>
      <w:r w:rsidRPr="005A5281" w:rsidR="00B714AF">
        <w:t xml:space="preserve"> to say</w:t>
      </w:r>
      <w:r w:rsidR="00B714AF">
        <w:t xml:space="preserve">, </w:t>
      </w:r>
      <w:r>
        <w:t>in England, n</w:t>
      </w:r>
      <w:r w:rsidRPr="005A5281">
        <w:t>ot even Wales in that regard.</w:t>
      </w:r>
    </w:p>
    <w:p w:rsidR="00015DB5" w:rsidRPr="005A5281" w:rsidP="00015DB5">
      <w:pPr>
        <w:pStyle w:val="Answer"/>
      </w:pPr>
      <w:r>
        <w:t xml:space="preserve">To </w:t>
      </w:r>
      <w:r w:rsidRPr="005A5281">
        <w:t>the online harm bit of it, there is no doubt that online behaviours have led to</w:t>
      </w:r>
      <w:r>
        <w:t xml:space="preserve"> </w:t>
      </w:r>
      <w:r w:rsidRPr="005A5281">
        <w:t>real</w:t>
      </w:r>
      <w:r>
        <w:t>-</w:t>
      </w:r>
      <w:r w:rsidRPr="005A5281">
        <w:t>world harm. If you look at surveys around</w:t>
      </w:r>
      <w:r>
        <w:t xml:space="preserve"> </w:t>
      </w:r>
      <w:r w:rsidRPr="005A5281">
        <w:t>strangulation</w:t>
      </w:r>
      <w:r>
        <w:t xml:space="preserve">, for example, </w:t>
      </w:r>
      <w:r w:rsidRPr="005A5281">
        <w:t>and the number of women under the age of 30 who</w:t>
      </w:r>
      <w:r>
        <w:t xml:space="preserve"> cite </w:t>
      </w:r>
      <w:r w:rsidRPr="005A5281">
        <w:t>being strangled in their sex lives</w:t>
      </w:r>
      <w:r>
        <w:t xml:space="preserve">—it </w:t>
      </w:r>
      <w:r>
        <w:t xml:space="preserve">definitely </w:t>
      </w:r>
      <w:r w:rsidRPr="005A5281">
        <w:t>does</w:t>
      </w:r>
      <w:r w:rsidRPr="005A5281">
        <w:t xml:space="preserve"> not say this in my briefing pack</w:t>
      </w:r>
      <w:r>
        <w:t>—</w:t>
      </w:r>
      <w:r w:rsidRPr="005A5281">
        <w:t xml:space="preserve">that did not exist when I was under 30. </w:t>
      </w:r>
      <w:r>
        <w:t>T</w:t>
      </w:r>
      <w:r w:rsidRPr="005A5281">
        <w:t>hat is not normal. Women talk to each other.</w:t>
      </w:r>
      <w:r>
        <w:t xml:space="preserve"> </w:t>
      </w:r>
      <w:r w:rsidRPr="005A5281">
        <w:t>That was not normal occurrence. I do not have the empirical data to say that strangulation pornography being quite so readily available has led to now 30% of women saying that</w:t>
      </w:r>
      <w:r w:rsidR="00652D4A">
        <w:t xml:space="preserve"> it has happened to them</w:t>
      </w:r>
      <w:r w:rsidRPr="005A5281">
        <w:t xml:space="preserve"> or whatever</w:t>
      </w:r>
      <w:r>
        <w:t xml:space="preserve">, but </w:t>
      </w:r>
      <w:r w:rsidRPr="005A5281">
        <w:t>I am not an idiot. It seems like that is the likely outcome.</w:t>
      </w:r>
      <w:r w:rsidR="00652D4A">
        <w:t xml:space="preserve"> </w:t>
      </w:r>
      <w:r>
        <w:t>T</w:t>
      </w:r>
      <w:r w:rsidRPr="005A5281">
        <w:t xml:space="preserve">he </w:t>
      </w:r>
      <w:r>
        <w:t>G</w:t>
      </w:r>
      <w:r w:rsidRPr="005A5281">
        <w:t xml:space="preserve">overnment </w:t>
      </w:r>
      <w:r w:rsidRPr="005A5281">
        <w:t>ha</w:t>
      </w:r>
      <w:r>
        <w:t xml:space="preserve">ve </w:t>
      </w:r>
      <w:r w:rsidRPr="005A5281">
        <w:t>to</w:t>
      </w:r>
      <w:r w:rsidRPr="005A5281">
        <w:t xml:space="preserve"> look at the kind</w:t>
      </w:r>
      <w:r>
        <w:t>s</w:t>
      </w:r>
      <w:r w:rsidRPr="005A5281">
        <w:t xml:space="preserve"> of behaviours that it sees online and seek to stop</w:t>
      </w:r>
      <w:r>
        <w:t xml:space="preserve"> them. T</w:t>
      </w:r>
      <w:r w:rsidRPr="005A5281">
        <w:t xml:space="preserve">he criminalisation of strangulation pornography </w:t>
      </w:r>
      <w:r>
        <w:t>was</w:t>
      </w:r>
      <w:r w:rsidR="00652D4A">
        <w:t xml:space="preserve"> done</w:t>
      </w:r>
      <w:r>
        <w:t xml:space="preserve"> </w:t>
      </w:r>
      <w:r w:rsidRPr="005A5281">
        <w:t>for that exact reason.</w:t>
      </w:r>
      <w:r>
        <w:t xml:space="preserve"> I</w:t>
      </w:r>
      <w:r w:rsidRPr="005A5281">
        <w:t xml:space="preserve">t </w:t>
      </w:r>
      <w:r w:rsidRPr="005A5281">
        <w:t>definitely leads</w:t>
      </w:r>
      <w:r w:rsidRPr="005A5281">
        <w:t xml:space="preserve"> to real</w:t>
      </w:r>
      <w:r>
        <w:t>-</w:t>
      </w:r>
      <w:r w:rsidRPr="005A5281">
        <w:t>world harms, but it is in and of itself harmful</w:t>
      </w:r>
      <w:r>
        <w:t xml:space="preserve"> </w:t>
      </w:r>
      <w:r w:rsidRPr="005A5281">
        <w:t>and it is costing nations billions of pounds.</w:t>
      </w:r>
    </w:p>
    <w:p w:rsidR="00015DB5" w:rsidRPr="005A5281" w:rsidP="00015DB5">
      <w:pPr>
        <w:pStyle w:val="Question"/>
      </w:pPr>
      <w:sdt>
        <w:sdtPr>
          <w:alias w:val="Member"/>
          <w:tag w:val="&lt;Member mnisId='4827' dodsId='63910'&gt;"/>
          <w:id w:val="-455329183"/>
          <w:placeholder>
            <w:docPart w:val="87AB6E7BEB834397AADF20D50A75FDB0"/>
          </w:placeholder>
          <w:richText/>
        </w:sdtPr>
        <w:sdtContent>
          <w:r w:rsidRPr="00A878BD">
            <w:rPr>
              <w:b/>
            </w:rPr>
            <w:t>Claire Hanna:</w:t>
          </w:r>
        </w:sdtContent>
      </w:sdt>
      <w:r>
        <w:t xml:space="preserve"> </w:t>
      </w:r>
      <w:r w:rsidRPr="005A5281">
        <w:t>Do you see a link between</w:t>
      </w:r>
      <w:r>
        <w:t xml:space="preserve"> </w:t>
      </w:r>
      <w:r w:rsidRPr="005A5281">
        <w:t>online abuse and</w:t>
      </w:r>
      <w:r>
        <w:t xml:space="preserve"> a </w:t>
      </w:r>
      <w:r w:rsidRPr="005A5281">
        <w:t xml:space="preserve">lack of consequence for that? </w:t>
      </w:r>
      <w:r>
        <w:t>D</w:t>
      </w:r>
      <w:r w:rsidRPr="005A5281">
        <w:t>o you see a higher level of that in Northern Ireland</w:t>
      </w:r>
      <w:r>
        <w:t xml:space="preserve"> that would correlate with the higher levels of violence</w:t>
      </w:r>
      <w:r w:rsidRPr="005A5281">
        <w:t>?</w:t>
      </w:r>
    </w:p>
    <w:p w:rsidR="00015DB5" w:rsidP="00015DB5">
      <w:pPr>
        <w:pStyle w:val="Answer"/>
      </w:pPr>
      <w:sdt>
        <w:sdtPr>
          <w:alias w:val="Witness"/>
          <w:id w:val="2025125995"/>
          <w:placeholder>
            <w:docPart w:val="ABE213DC712647FFB729E899DD63FBE6"/>
          </w:placeholder>
          <w:richText/>
        </w:sdtPr>
        <w:sdtContent>
          <w:r w:rsidRPr="002A432A">
            <w:rPr>
              <w:b/>
              <w:i/>
              <w:iCs/>
            </w:rPr>
            <w:t>Jess Phillips:</w:t>
          </w:r>
        </w:sdtContent>
      </w:sdt>
      <w:r w:rsidRPr="002A432A">
        <w:t xml:space="preserve"> </w:t>
      </w:r>
      <w:r w:rsidRPr="005A5281">
        <w:t xml:space="preserve">I could not say whether I see a higher level of it in Northern Ireland, but I have not noted a place in the world </w:t>
      </w:r>
      <w:r>
        <w:t xml:space="preserve">where </w:t>
      </w:r>
      <w:r w:rsidRPr="005A5281">
        <w:t xml:space="preserve">it does not exist. </w:t>
      </w:r>
      <w:r>
        <w:t>T</w:t>
      </w:r>
      <w:r w:rsidRPr="005A5281">
        <w:t xml:space="preserve">hat is why you </w:t>
      </w:r>
      <w:r w:rsidRPr="005A5281">
        <w:t>have to</w:t>
      </w:r>
      <w:r w:rsidRPr="005A5281">
        <w:t xml:space="preserve"> do two things</w:t>
      </w:r>
      <w:r>
        <w:t xml:space="preserve"> and t</w:t>
      </w:r>
      <w:r w:rsidRPr="005A5281">
        <w:t>hat is why the strategy sets out to do two things</w:t>
      </w:r>
      <w:r>
        <w:t>, o</w:t>
      </w:r>
      <w:r w:rsidRPr="005A5281">
        <w:t>ne</w:t>
      </w:r>
      <w:r>
        <w:t xml:space="preserve"> that </w:t>
      </w:r>
      <w:r w:rsidRPr="005A5281">
        <w:t>will have a very direct impact on Northern Ireland</w:t>
      </w:r>
      <w:r>
        <w:t xml:space="preserve"> and one on which </w:t>
      </w:r>
      <w:r w:rsidRPr="005A5281">
        <w:t>Northern Ireland will go its own way</w:t>
      </w:r>
      <w:r>
        <w:t xml:space="preserve"> but </w:t>
      </w:r>
      <w:r w:rsidRPr="005A5281">
        <w:t xml:space="preserve">is </w:t>
      </w:r>
      <w:r>
        <w:t xml:space="preserve">also </w:t>
      </w:r>
      <w:r w:rsidRPr="005A5281">
        <w:t>undertaking.</w:t>
      </w:r>
    </w:p>
    <w:p w:rsidR="00015DB5" w:rsidP="00015DB5">
      <w:pPr>
        <w:pStyle w:val="Answer"/>
      </w:pPr>
      <w:r>
        <w:t xml:space="preserve">First, </w:t>
      </w:r>
      <w:r w:rsidRPr="005A5281">
        <w:t xml:space="preserve">you </w:t>
      </w:r>
      <w:r w:rsidRPr="005A5281">
        <w:t>have to</w:t>
      </w:r>
      <w:r w:rsidRPr="005A5281">
        <w:t xml:space="preserve"> have an education piece</w:t>
      </w:r>
      <w:r>
        <w:t>. That is not just, “</w:t>
      </w:r>
      <w:r w:rsidRPr="00F507FC" w:rsidR="00B714AF">
        <w:t>Don’t</w:t>
      </w:r>
      <w:r w:rsidRPr="005A5281">
        <w:t xml:space="preserve"> look at horrible misogynistic men in the manosphere</w:t>
      </w:r>
      <w:r w:rsidR="00A66ABC">
        <w:t>,</w:t>
      </w:r>
      <w:r>
        <w:t xml:space="preserve">” </w:t>
      </w:r>
      <w:r>
        <w:t>but,</w:t>
      </w:r>
      <w:r>
        <w:t xml:space="preserve"> “This </w:t>
      </w:r>
      <w:r w:rsidRPr="005A5281">
        <w:t>lack of consequence is not real. There is a consequence</w:t>
      </w:r>
      <w:r w:rsidR="00A66ABC">
        <w:t>.</w:t>
      </w:r>
      <w:r>
        <w:t>”</w:t>
      </w:r>
      <w:r w:rsidRPr="005A5281">
        <w:t xml:space="preserve"> When you </w:t>
      </w:r>
      <w:r>
        <w:t xml:space="preserve">go to </w:t>
      </w:r>
      <w:r w:rsidRPr="005A5281">
        <w:t>work, there is going to be a consequence for you.</w:t>
      </w:r>
      <w:r>
        <w:t xml:space="preserve"> T</w:t>
      </w:r>
      <w:r w:rsidRPr="005A5281">
        <w:t xml:space="preserve">here needs to be </w:t>
      </w:r>
      <w:r>
        <w:t xml:space="preserve">an </w:t>
      </w:r>
      <w:r w:rsidRPr="005A5281">
        <w:t>education piece that is done to contextualise an online world.</w:t>
      </w:r>
    </w:p>
    <w:p w:rsidR="00015DB5" w:rsidRPr="005A5281" w:rsidP="00015DB5">
      <w:pPr>
        <w:pStyle w:val="Answer"/>
      </w:pPr>
      <w:r w:rsidRPr="005A5281">
        <w:t>That is why the Department for Science</w:t>
      </w:r>
      <w:r>
        <w:t xml:space="preserve">, </w:t>
      </w:r>
      <w:r w:rsidR="00B714AF">
        <w:t>Innovation</w:t>
      </w:r>
      <w:r w:rsidRPr="005A5281" w:rsidR="00B714AF">
        <w:t xml:space="preserve"> </w:t>
      </w:r>
      <w:r w:rsidRPr="005A5281">
        <w:t>and Technology</w:t>
      </w:r>
      <w:r>
        <w:t xml:space="preserve">, </w:t>
      </w:r>
      <w:r w:rsidRPr="005A5281">
        <w:t>as part of the strategy</w:t>
      </w:r>
      <w:r>
        <w:t xml:space="preserve">, is </w:t>
      </w:r>
      <w:r w:rsidRPr="005A5281">
        <w:t>putting in place technical</w:t>
      </w:r>
      <w:r>
        <w:t xml:space="preserve"> education</w:t>
      </w:r>
      <w:r w:rsidR="000D24A4">
        <w:t>—</w:t>
      </w:r>
      <w:r>
        <w:t xml:space="preserve">not </w:t>
      </w:r>
      <w:r w:rsidR="000D24A4">
        <w:t>“</w:t>
      </w:r>
      <w:r>
        <w:t>technical</w:t>
      </w:r>
      <w:r w:rsidR="000D24A4">
        <w:t>”</w:t>
      </w:r>
      <w:r>
        <w:t>. “T</w:t>
      </w:r>
      <w:r w:rsidRPr="005A5281">
        <w:t>echnical education</w:t>
      </w:r>
      <w:r>
        <w:t>”</w:t>
      </w:r>
      <w:r w:rsidRPr="005A5281">
        <w:t xml:space="preserve"> makes me think of drawing with a ruler when I was at school </w:t>
      </w:r>
      <w:r w:rsidR="0022131E">
        <w:t xml:space="preserve">and doing </w:t>
      </w:r>
      <w:r w:rsidRPr="005A5281">
        <w:t xml:space="preserve">woodwork. I am not sure they do </w:t>
      </w:r>
      <w:r w:rsidRPr="005A5281">
        <w:t xml:space="preserve">technical drawing </w:t>
      </w:r>
      <w:r w:rsidR="000D24A4">
        <w:t>any more</w:t>
      </w:r>
      <w:r w:rsidRPr="005A5281">
        <w:t xml:space="preserve">. </w:t>
      </w:r>
      <w:r>
        <w:t>They are n</w:t>
      </w:r>
      <w:r w:rsidRPr="005A5281">
        <w:t xml:space="preserve">ot making draftsmen </w:t>
      </w:r>
      <w:r w:rsidR="000D24A4">
        <w:t>any more</w:t>
      </w:r>
      <w:r>
        <w:t xml:space="preserve">; </w:t>
      </w:r>
      <w:r w:rsidRPr="005A5281">
        <w:t xml:space="preserve">they just do it on AI. </w:t>
      </w:r>
      <w:r>
        <w:t xml:space="preserve">It is about </w:t>
      </w:r>
      <w:r w:rsidRPr="005A5281">
        <w:t>making sure that parents and young people understand and can contextualise what they see online</w:t>
      </w:r>
      <w:r>
        <w:t xml:space="preserve">. That </w:t>
      </w:r>
      <w:r>
        <w:t>has to</w:t>
      </w:r>
      <w:r>
        <w:t xml:space="preserve"> be, </w:t>
      </w:r>
      <w:r w:rsidRPr="005A5281">
        <w:t>fundamentally</w:t>
      </w:r>
      <w:r>
        <w:t xml:space="preserve">, </w:t>
      </w:r>
      <w:r w:rsidRPr="005A5281">
        <w:t>part of what we do in the education system.</w:t>
      </w:r>
    </w:p>
    <w:p w:rsidR="00015DB5" w:rsidRPr="005A5281" w:rsidP="00015DB5">
      <w:pPr>
        <w:pStyle w:val="Answer"/>
      </w:pPr>
      <w:r>
        <w:t>A</w:t>
      </w:r>
      <w:r w:rsidRPr="005A5281">
        <w:t xml:space="preserve">t the same time, you </w:t>
      </w:r>
      <w:r w:rsidRPr="005A5281">
        <w:t>have to</w:t>
      </w:r>
      <w:r w:rsidRPr="005A5281">
        <w:t xml:space="preserve"> try to stop these things being consequence-free. They are not consequence-free for the victims of those crimes.</w:t>
      </w:r>
    </w:p>
    <w:p w:rsidR="00015DB5" w:rsidP="00F51FC7">
      <w:pPr>
        <w:pStyle w:val="Question"/>
      </w:pPr>
      <w:sdt>
        <w:sdtPr>
          <w:alias w:val="Member"/>
          <w:tag w:val="&lt;Member mnisId='5109' dodsId='123558'&gt;"/>
          <w:id w:val="-1926487619"/>
          <w:placeholder>
            <w:docPart w:val="684579561BA64433B86D5840BA484D7E"/>
          </w:placeholder>
          <w:richText/>
        </w:sdtPr>
        <w:sdtContent>
          <w:r w:rsidRPr="00FA7AA5">
            <w:rPr>
              <w:b/>
            </w:rPr>
            <w:t>Chris Bloore:</w:t>
          </w:r>
        </w:sdtContent>
      </w:sdt>
      <w:r w:rsidRPr="005A5281">
        <w:t xml:space="preserve"> First off, I just want to say thank you for coming</w:t>
      </w:r>
      <w:r>
        <w:t>. I do not want to underplay t</w:t>
      </w:r>
      <w:r w:rsidRPr="005A5281">
        <w:t xml:space="preserve">he amount of abuse that you get online as a given for talking at </w:t>
      </w:r>
      <w:r>
        <w:t>C</w:t>
      </w:r>
      <w:r w:rsidRPr="005A5281">
        <w:t xml:space="preserve">ommittees </w:t>
      </w:r>
      <w:r>
        <w:t xml:space="preserve">such as </w:t>
      </w:r>
      <w:r w:rsidRPr="005A5281">
        <w:t xml:space="preserve">this and </w:t>
      </w:r>
      <w:r w:rsidR="0022131E">
        <w:t>the action you have taken</w:t>
      </w:r>
      <w:r>
        <w:t>. T</w:t>
      </w:r>
      <w:r w:rsidRPr="005A5281">
        <w:t>hank you for coming in</w:t>
      </w:r>
      <w:r>
        <w:t xml:space="preserve"> today</w:t>
      </w:r>
      <w:r w:rsidRPr="005A5281">
        <w:t xml:space="preserve">. </w:t>
      </w:r>
    </w:p>
    <w:p w:rsidR="00015DB5" w:rsidP="00015DB5">
      <w:pPr>
        <w:pStyle w:val="Answer"/>
      </w:pPr>
      <w:sdt>
        <w:sdtPr>
          <w:alias w:val="Witness"/>
          <w:id w:val="-1656596415"/>
          <w:placeholder>
            <w:docPart w:val="961AA80D4D3244CC9C689EF14E95A929"/>
          </w:placeholder>
          <w:richText/>
        </w:sdtPr>
        <w:sdtContent>
          <w:r w:rsidRPr="00FA7AA5">
            <w:rPr>
              <w:b/>
              <w:i/>
              <w:iCs/>
            </w:rPr>
            <w:t>Jess Phillips:</w:t>
          </w:r>
        </w:sdtContent>
      </w:sdt>
      <w:r w:rsidRPr="00FA7AA5">
        <w:t xml:space="preserve"> </w:t>
      </w:r>
      <w:r w:rsidRPr="005A5281">
        <w:t xml:space="preserve">You are welcome. </w:t>
      </w:r>
    </w:p>
    <w:p w:rsidR="00015DB5" w:rsidRPr="005A5281" w:rsidP="00892651">
      <w:pPr>
        <w:pStyle w:val="QuestionCont"/>
      </w:pPr>
      <w:sdt>
        <w:sdtPr>
          <w:alias w:val="Member"/>
          <w:tag w:val="&lt;Member mnisId='5109' dodsId='123558'&gt;"/>
          <w:id w:val="-1318493924"/>
          <w:placeholder>
            <w:docPart w:val="AA71D07098D44E51B4F3FD387A59EFC0"/>
          </w:placeholder>
          <w:richText/>
        </w:sdtPr>
        <w:sdtContent>
          <w:r w:rsidRPr="002E5449">
            <w:rPr>
              <w:b/>
            </w:rPr>
            <w:t>Chris Bloore:</w:t>
          </w:r>
        </w:sdtContent>
      </w:sdt>
      <w:r w:rsidRPr="005A5281">
        <w:t xml:space="preserve"> I watched the </w:t>
      </w:r>
      <w:r w:rsidRPr="005A5281" w:rsidR="0022131E">
        <w:t>manosphere</w:t>
      </w:r>
      <w:r w:rsidRPr="005A5281">
        <w:t xml:space="preserve"> documentary and what struck me was how evident it was</w:t>
      </w:r>
      <w:r>
        <w:t xml:space="preserve"> that</w:t>
      </w:r>
      <w:r w:rsidRPr="005A5281">
        <w:t xml:space="preserve"> the individuals covered </w:t>
      </w:r>
      <w:r>
        <w:t xml:space="preserve">sometimes </w:t>
      </w:r>
      <w:r w:rsidRPr="005A5281">
        <w:t xml:space="preserve">did not </w:t>
      </w:r>
      <w:r>
        <w:t xml:space="preserve">even </w:t>
      </w:r>
      <w:r w:rsidRPr="005A5281">
        <w:t>believe what they were saying</w:t>
      </w:r>
      <w:r>
        <w:t>. I</w:t>
      </w:r>
      <w:r w:rsidRPr="005A5281">
        <w:t>t was grifting and it was an ability to make money. It terrified me</w:t>
      </w:r>
      <w:r>
        <w:t>. T</w:t>
      </w:r>
      <w:r w:rsidRPr="005A5281">
        <w:t>he radicalisation of the young people I meet</w:t>
      </w:r>
      <w:r w:rsidRPr="002E5449">
        <w:t xml:space="preserve"> </w:t>
      </w:r>
      <w:r w:rsidRPr="005A5281">
        <w:t>is happening every day</w:t>
      </w:r>
      <w:r>
        <w:t>. T</w:t>
      </w:r>
      <w:r w:rsidRPr="005A5281">
        <w:t>hey see these men as idols.</w:t>
      </w:r>
      <w:r>
        <w:t xml:space="preserve"> </w:t>
      </w:r>
      <w:r w:rsidRPr="005A5281">
        <w:t xml:space="preserve">The Online Safety Act </w:t>
      </w:r>
      <w:r>
        <w:t xml:space="preserve">already </w:t>
      </w:r>
      <w:r w:rsidRPr="005A5281">
        <w:t>feels out of date</w:t>
      </w:r>
      <w:r w:rsidR="00892651">
        <w:t xml:space="preserve"> to me</w:t>
      </w:r>
      <w:r w:rsidRPr="005A5281">
        <w:t xml:space="preserve">, having watched what I watched and seen what I have seen. </w:t>
      </w:r>
      <w:r>
        <w:t>M</w:t>
      </w:r>
      <w:r w:rsidRPr="005A5281">
        <w:t xml:space="preserve">y question was meant to be about how effective the Online Safety Act is going to be </w:t>
      </w:r>
      <w:r>
        <w:t xml:space="preserve">at </w:t>
      </w:r>
      <w:r w:rsidRPr="005A5281">
        <w:t xml:space="preserve">reducing violence against women and girls, but </w:t>
      </w:r>
      <w:r>
        <w:t xml:space="preserve">my question now is </w:t>
      </w:r>
      <w:r w:rsidRPr="005A5281">
        <w:t>how quickly we need to update it and when we need to do that</w:t>
      </w:r>
      <w:r w:rsidR="0022131E">
        <w:t>.</w:t>
      </w:r>
    </w:p>
    <w:p w:rsidR="00015DB5" w:rsidRPr="005A5281" w:rsidP="00015DB5">
      <w:pPr>
        <w:pStyle w:val="Answer"/>
      </w:pPr>
      <w:sdt>
        <w:sdtPr>
          <w:alias w:val="Witness"/>
          <w:id w:val="661202970"/>
          <w:placeholder>
            <w:docPart w:val="6D45C15586C64C9F91465BF5CA6850F4"/>
          </w:placeholder>
          <w:richText/>
        </w:sdtPr>
        <w:sdtContent>
          <w:r w:rsidRPr="002A432A">
            <w:rPr>
              <w:b/>
              <w:i/>
              <w:iCs/>
            </w:rPr>
            <w:t>Jess Phillips:</w:t>
          </w:r>
        </w:sdtContent>
      </w:sdt>
      <w:r w:rsidRPr="002A432A">
        <w:t xml:space="preserve"> </w:t>
      </w:r>
      <w:r>
        <w:t>I</w:t>
      </w:r>
      <w:r w:rsidRPr="005A5281">
        <w:t>t needs updating all the time</w:t>
      </w:r>
      <w:r w:rsidR="0022131E">
        <w:t xml:space="preserve"> and it is updated</w:t>
      </w:r>
      <w:r>
        <w:t>. W</w:t>
      </w:r>
      <w:r w:rsidRPr="005A5281">
        <w:t>e have the power to update it. You can change the priority offences within the Online Safety Act already</w:t>
      </w:r>
      <w:r w:rsidR="00892651">
        <w:t>,</w:t>
      </w:r>
      <w:r w:rsidRPr="005A5281">
        <w:t xml:space="preserve"> and the </w:t>
      </w:r>
      <w:r>
        <w:t>G</w:t>
      </w:r>
      <w:r w:rsidRPr="005A5281">
        <w:t>overnment ha</w:t>
      </w:r>
      <w:r>
        <w:t xml:space="preserve">ve </w:t>
      </w:r>
      <w:r w:rsidRPr="005A5281">
        <w:t xml:space="preserve">sought to do that on </w:t>
      </w:r>
      <w:r w:rsidRPr="005A5281">
        <w:t>various different</w:t>
      </w:r>
      <w:r w:rsidRPr="005A5281">
        <w:t xml:space="preserve"> issues around naked images</w:t>
      </w:r>
      <w:r w:rsidR="00087782">
        <w:t>—</w:t>
      </w:r>
      <w:r w:rsidRPr="005A5281">
        <w:t>what used to be called revenge porn</w:t>
      </w:r>
      <w:r w:rsidR="00087782">
        <w:t>;</w:t>
      </w:r>
      <w:r w:rsidR="00062587">
        <w:t xml:space="preserve"> unsolicited, unwanted,</w:t>
      </w:r>
      <w:r w:rsidRPr="005A5281">
        <w:t xml:space="preserve"> </w:t>
      </w:r>
      <w:r>
        <w:t>non-</w:t>
      </w:r>
      <w:r w:rsidRPr="005A5281">
        <w:t xml:space="preserve">consensual images of people, whether they are AI or not AI. </w:t>
      </w:r>
      <w:r>
        <w:t>T</w:t>
      </w:r>
      <w:r w:rsidRPr="005A5281">
        <w:t xml:space="preserve">he </w:t>
      </w:r>
      <w:r>
        <w:t>G</w:t>
      </w:r>
      <w:r w:rsidRPr="005A5281">
        <w:t xml:space="preserve">overnment </w:t>
      </w:r>
      <w:r w:rsidRPr="005A5281">
        <w:t>ha</w:t>
      </w:r>
      <w:r>
        <w:t xml:space="preserve">ve </w:t>
      </w:r>
      <w:r w:rsidRPr="005A5281">
        <w:t>the ability to</w:t>
      </w:r>
      <w:r w:rsidRPr="005A5281">
        <w:t xml:space="preserve"> create those priority needs</w:t>
      </w:r>
      <w:r>
        <w:t xml:space="preserve"> and </w:t>
      </w:r>
      <w:r w:rsidRPr="005A5281">
        <w:t>put the onus on the platforms to do it.</w:t>
      </w:r>
      <w:r>
        <w:t xml:space="preserve"> </w:t>
      </w:r>
      <w:r w:rsidRPr="005A5281">
        <w:t xml:space="preserve">Where there are gaps, we will always fill them. </w:t>
      </w:r>
      <w:r>
        <w:t>Y</w:t>
      </w:r>
      <w:r w:rsidRPr="005A5281">
        <w:t>ou are right</w:t>
      </w:r>
      <w:r>
        <w:t>. I</w:t>
      </w:r>
      <w:r w:rsidRPr="005A5281">
        <w:t>t is a bit like whack-a-mole because they will just invent a new harm.</w:t>
      </w:r>
    </w:p>
    <w:p w:rsidR="00015DB5" w:rsidRPr="005A5281" w:rsidP="00015DB5">
      <w:pPr>
        <w:pStyle w:val="Question"/>
      </w:pPr>
      <w:sdt>
        <w:sdtPr>
          <w:alias w:val="Member"/>
          <w:tag w:val="&lt;Member mnisId='5109' dodsId='123558'&gt;"/>
          <w:id w:val="1382369002"/>
          <w:placeholder>
            <w:docPart w:val="F14854D7CC454C55B4D9F8B12F8B626A"/>
          </w:placeholder>
          <w:richText/>
        </w:sdtPr>
        <w:sdtContent>
          <w:r w:rsidRPr="00A878BD">
            <w:rPr>
              <w:b/>
            </w:rPr>
            <w:t>Chris Bloore:</w:t>
          </w:r>
        </w:sdtContent>
      </w:sdt>
      <w:r w:rsidRPr="005A5281">
        <w:t xml:space="preserve"> How do we rate our success though, Minister? How do we know </w:t>
      </w:r>
      <w:r>
        <w:t xml:space="preserve">whether </w:t>
      </w:r>
      <w:r w:rsidRPr="005A5281">
        <w:t>it is making a difference?</w:t>
      </w:r>
    </w:p>
    <w:p w:rsidR="00015DB5" w:rsidP="00015DB5">
      <w:pPr>
        <w:pStyle w:val="Answer"/>
      </w:pPr>
      <w:sdt>
        <w:sdtPr>
          <w:alias w:val="Witness"/>
          <w:id w:val="-1975819728"/>
          <w:placeholder>
            <w:docPart w:val="61E8140AF55147DE973451933506CF10"/>
          </w:placeholder>
          <w:richText/>
        </w:sdtPr>
        <w:sdtContent>
          <w:r w:rsidRPr="002A432A">
            <w:rPr>
              <w:b/>
              <w:i/>
              <w:iCs/>
            </w:rPr>
            <w:t>Jess Phillips:</w:t>
          </w:r>
        </w:sdtContent>
      </w:sdt>
      <w:r w:rsidRPr="002A432A">
        <w:t xml:space="preserve"> </w:t>
      </w:r>
      <w:r w:rsidRPr="005A5281">
        <w:t xml:space="preserve">Genuinely, if it were me, I am a maximalist. </w:t>
      </w:r>
      <w:r w:rsidRPr="00F507FC" w:rsidR="00062587">
        <w:t>Don’t</w:t>
      </w:r>
      <w:r w:rsidRPr="005A5281">
        <w:t xml:space="preserve"> get me started</w:t>
      </w:r>
      <w:r>
        <w:t xml:space="preserve">. I would </w:t>
      </w:r>
      <w:r w:rsidRPr="005A5281">
        <w:t>switch</w:t>
      </w:r>
      <w:r>
        <w:t xml:space="preserve"> </w:t>
      </w:r>
      <w:r w:rsidRPr="005A5281">
        <w:t>the internet off</w:t>
      </w:r>
      <w:r>
        <w:t xml:space="preserve">, </w:t>
      </w:r>
      <w:r w:rsidRPr="005A5281">
        <w:t xml:space="preserve">apart from Vinted. </w:t>
      </w:r>
      <w:r>
        <w:t>That is n</w:t>
      </w:r>
      <w:r w:rsidRPr="005A5281">
        <w:t xml:space="preserve">ot a policy of the </w:t>
      </w:r>
      <w:r>
        <w:t>G</w:t>
      </w:r>
      <w:r w:rsidRPr="005A5281">
        <w:t>overnment. I could not live without Vinted</w:t>
      </w:r>
      <w:r>
        <w:t>, though</w:t>
      </w:r>
      <w:r w:rsidRPr="005A5281">
        <w:t>.</w:t>
      </w:r>
    </w:p>
    <w:p w:rsidR="00015DB5" w:rsidP="00015DB5">
      <w:pPr>
        <w:pStyle w:val="Remark"/>
      </w:pPr>
      <w:sdt>
        <w:sdtPr>
          <w:alias w:val="Member"/>
          <w:tag w:val="&lt;Member mnisId='4494' dodsId='72275'&gt;"/>
          <w:id w:val="-194236581"/>
          <w:placeholder>
            <w:docPart w:val="ECCE6D1649874F49A711064A979245C7"/>
          </w:placeholder>
          <w:richText/>
        </w:sdtPr>
        <w:sdtContent>
          <w:r w:rsidRPr="00A878BD">
            <w:rPr>
              <w:b/>
            </w:rPr>
            <w:t>Simon Hoare:</w:t>
          </w:r>
        </w:sdtContent>
      </w:sdt>
      <w:r w:rsidRPr="005A5281">
        <w:t xml:space="preserve"> As long as you keep eBay, I agree with you. </w:t>
      </w:r>
    </w:p>
    <w:p w:rsidR="00015DB5" w:rsidP="00015DB5">
      <w:pPr>
        <w:pStyle w:val="Answer"/>
      </w:pPr>
      <w:sdt>
        <w:sdtPr>
          <w:rPr>
            <w:i/>
            <w:iCs/>
          </w:rPr>
          <w:alias w:val="Witness"/>
          <w:id w:val="1670444190"/>
          <w:placeholder>
            <w:docPart w:val="F1C4875BCD9640E384C3D089730C1979"/>
          </w:placeholder>
          <w:richText/>
        </w:sdtPr>
        <w:sdtContent>
          <w:r w:rsidRPr="00693E3D">
            <w:rPr>
              <w:b/>
              <w:i/>
              <w:iCs/>
            </w:rPr>
            <w:t>Jess Phillips:</w:t>
          </w:r>
        </w:sdtContent>
      </w:sdt>
      <w:r w:rsidRPr="00693E3D">
        <w:rPr>
          <w:i/>
          <w:iCs/>
        </w:rPr>
        <w:t xml:space="preserve"> </w:t>
      </w:r>
      <w:r w:rsidRPr="005A5281">
        <w:t xml:space="preserve">You can amend my law and put </w:t>
      </w:r>
      <w:r>
        <w:t xml:space="preserve">in </w:t>
      </w:r>
      <w:r w:rsidRPr="005A5281">
        <w:t xml:space="preserve">eBay. The responsibility sits with the tech companies and the state. How successful </w:t>
      </w:r>
      <w:r>
        <w:t xml:space="preserve">have we </w:t>
      </w:r>
      <w:r w:rsidRPr="005A5281">
        <w:t>been</w:t>
      </w:r>
      <w:r>
        <w:t xml:space="preserve">? It is </w:t>
      </w:r>
      <w:r w:rsidRPr="005A5281">
        <w:t>an interesting question because I would always want more.</w:t>
      </w:r>
      <w:r>
        <w:t xml:space="preserve"> </w:t>
      </w:r>
      <w:r w:rsidRPr="005A5281">
        <w:t>However, when I travel to other parts of the world or speak to our counterparts in other parts of the world, you get a ticker tape parade for having the Online Safety Act. I know</w:t>
      </w:r>
      <w:r>
        <w:t xml:space="preserve">. It is </w:t>
      </w:r>
      <w:r w:rsidRPr="005A5281">
        <w:t xml:space="preserve">shocking. I am often there to </w:t>
      </w:r>
      <w:r w:rsidRPr="005A5281">
        <w:t xml:space="preserve">be the person who says, </w:t>
      </w:r>
      <w:r>
        <w:t>“W</w:t>
      </w:r>
      <w:r w:rsidRPr="005A5281">
        <w:t>e need to go further faster</w:t>
      </w:r>
      <w:r w:rsidR="001935F9">
        <w:t>,</w:t>
      </w:r>
      <w:r>
        <w:t xml:space="preserve">” and </w:t>
      </w:r>
      <w:r w:rsidRPr="005A5281">
        <w:t xml:space="preserve">people are like, </w:t>
      </w:r>
      <w:r>
        <w:t>“W</w:t>
      </w:r>
      <w:r w:rsidRPr="005A5281">
        <w:t>ell, it is nice that you have that</w:t>
      </w:r>
      <w:r w:rsidR="001935F9">
        <w:t>.</w:t>
      </w:r>
      <w:r>
        <w:t>”</w:t>
      </w:r>
    </w:p>
    <w:p w:rsidR="00015DB5" w:rsidP="00015DB5">
      <w:pPr>
        <w:pStyle w:val="Answer"/>
      </w:pPr>
      <w:r w:rsidRPr="005A5281">
        <w:t>When I look at some of the successes of the Online Safety Act</w:t>
      </w:r>
      <w:r>
        <w:t xml:space="preserve">, </w:t>
      </w:r>
      <w:r w:rsidRPr="005A5281">
        <w:t xml:space="preserve">I genuinely doubted </w:t>
      </w:r>
      <w:r>
        <w:t xml:space="preserve">that they </w:t>
      </w:r>
      <w:r w:rsidRPr="005A5281">
        <w:t>would come about</w:t>
      </w:r>
      <w:r>
        <w:t xml:space="preserve">. I look at the </w:t>
      </w:r>
      <w:r w:rsidRPr="005A5281">
        <w:t xml:space="preserve">77% reduction in traffic to Pornhub post age </w:t>
      </w:r>
      <w:r w:rsidRPr="005A5281">
        <w:t>verification</w:t>
      </w:r>
      <w:r w:rsidRPr="005A5281">
        <w:t xml:space="preserve"> and I cannot help but think, </w:t>
      </w:r>
      <w:r>
        <w:t>“G</w:t>
      </w:r>
      <w:r w:rsidRPr="005A5281">
        <w:t>reat, well done.</w:t>
      </w:r>
      <w:r w:rsidR="001935F9">
        <w:t>”</w:t>
      </w:r>
      <w:r>
        <w:t xml:space="preserve"> </w:t>
      </w:r>
      <w:r w:rsidRPr="005A5281">
        <w:t xml:space="preserve">I </w:t>
      </w:r>
      <w:r>
        <w:t xml:space="preserve">did not </w:t>
      </w:r>
      <w:r w:rsidRPr="005A5281">
        <w:t xml:space="preserve">expect to see that quite so fast. </w:t>
      </w:r>
      <w:r>
        <w:t>O</w:t>
      </w:r>
      <w:r w:rsidRPr="005A5281">
        <w:t xml:space="preserve">f course, </w:t>
      </w:r>
      <w:r>
        <w:t xml:space="preserve">then </w:t>
      </w:r>
      <w:r w:rsidRPr="005A5281">
        <w:t xml:space="preserve">you get the VPN </w:t>
      </w:r>
      <w:r w:rsidRPr="005A5281">
        <w:t>issue</w:t>
      </w:r>
      <w:r>
        <w:t xml:space="preserve"> so </w:t>
      </w:r>
      <w:r w:rsidRPr="005A5281">
        <w:t xml:space="preserve">the </w:t>
      </w:r>
      <w:r>
        <w:t>G</w:t>
      </w:r>
      <w:r w:rsidRPr="005A5281">
        <w:t xml:space="preserve">overnment </w:t>
      </w:r>
      <w:r w:rsidRPr="005A5281">
        <w:t>ha</w:t>
      </w:r>
      <w:r>
        <w:t xml:space="preserve">ve </w:t>
      </w:r>
      <w:r w:rsidRPr="005A5281">
        <w:t>to</w:t>
      </w:r>
      <w:r w:rsidRPr="005A5281">
        <w:t xml:space="preserve"> legislate on the VPN issue.</w:t>
      </w:r>
    </w:p>
    <w:p w:rsidR="00015DB5" w:rsidRPr="005A5281" w:rsidP="00015DB5">
      <w:pPr>
        <w:pStyle w:val="Answer"/>
      </w:pPr>
      <w:r>
        <w:t>W</w:t>
      </w:r>
      <w:r w:rsidRPr="005A5281">
        <w:t>e are always going to be playing catch</w:t>
      </w:r>
      <w:r>
        <w:t>-</w:t>
      </w:r>
      <w:r w:rsidRPr="005A5281">
        <w:t xml:space="preserve">up until tech companies make it so that violence and </w:t>
      </w:r>
      <w:r>
        <w:t xml:space="preserve">the </w:t>
      </w:r>
      <w:r w:rsidRPr="005A5281">
        <w:t xml:space="preserve">abuse of women and children </w:t>
      </w:r>
      <w:r w:rsidRPr="005A5281">
        <w:t>does</w:t>
      </w:r>
      <w:r w:rsidRPr="005A5281">
        <w:t xml:space="preserve"> not, as you say, make a </w:t>
      </w:r>
      <w:r w:rsidRPr="005A5281">
        <w:t>grift</w:t>
      </w:r>
      <w:r w:rsidRPr="005A5281">
        <w:t xml:space="preserve"> for somebody</w:t>
      </w:r>
      <w:r>
        <w:t>, until i</w:t>
      </w:r>
      <w:r w:rsidRPr="005A5281">
        <w:t xml:space="preserve">t does not make money. </w:t>
      </w:r>
      <w:r>
        <w:t>Essentially, w</w:t>
      </w:r>
      <w:r w:rsidRPr="005A5281">
        <w:t xml:space="preserve">e </w:t>
      </w:r>
      <w:r w:rsidRPr="005A5281">
        <w:t>have to</w:t>
      </w:r>
      <w:r w:rsidRPr="005A5281">
        <w:t xml:space="preserve"> demoneti</w:t>
      </w:r>
      <w:r>
        <w:t>s</w:t>
      </w:r>
      <w:r w:rsidRPr="005A5281">
        <w:t>e the abuse of children.</w:t>
      </w:r>
      <w:r>
        <w:t xml:space="preserve"> </w:t>
      </w:r>
      <w:r w:rsidRPr="005A5281">
        <w:t xml:space="preserve">I feel bad for womankind because it is always, </w:t>
      </w:r>
      <w:r>
        <w:t>“L</w:t>
      </w:r>
      <w:r w:rsidRPr="005A5281">
        <w:t>et</w:t>
      </w:r>
      <w:r w:rsidR="00062587">
        <w:t>’</w:t>
      </w:r>
      <w:r w:rsidRPr="005A5281">
        <w:t>s get it done for children first and then we will get on</w:t>
      </w:r>
      <w:r>
        <w:t xml:space="preserve"> </w:t>
      </w:r>
      <w:r w:rsidRPr="005A5281">
        <w:t>to women</w:t>
      </w:r>
      <w:r w:rsidR="00CB3A1E">
        <w:t>,</w:t>
      </w:r>
      <w:r>
        <w:t>”</w:t>
      </w:r>
      <w:r w:rsidRPr="005A5281">
        <w:t xml:space="preserve"> and we never get on to women</w:t>
      </w:r>
      <w:r>
        <w:t xml:space="preserve">, but </w:t>
      </w:r>
      <w:r w:rsidRPr="005A5281">
        <w:t>the amount of moneti</w:t>
      </w:r>
      <w:r>
        <w:t>s</w:t>
      </w:r>
      <w:r w:rsidRPr="005A5281">
        <w:t xml:space="preserve">ation </w:t>
      </w:r>
      <w:r>
        <w:t xml:space="preserve">that </w:t>
      </w:r>
      <w:r w:rsidRPr="005A5281">
        <w:t>I have seen of the worst ravages of paedophilia and child abuse would shock</w:t>
      </w:r>
      <w:r>
        <w:t xml:space="preserve"> you</w:t>
      </w:r>
      <w:r w:rsidRPr="005A5281">
        <w:t xml:space="preserve">. </w:t>
      </w:r>
      <w:r>
        <w:t>E</w:t>
      </w:r>
      <w:r w:rsidRPr="005A5281">
        <w:t xml:space="preserve">verybody needs to get their house in order and make sure that our laws are as robust as possible so that </w:t>
      </w:r>
      <w:r>
        <w:t xml:space="preserve">that </w:t>
      </w:r>
      <w:r w:rsidRPr="005A5281">
        <w:t>can never happen to a UK child.</w:t>
      </w:r>
      <w:r>
        <w:t xml:space="preserve"> </w:t>
      </w:r>
      <w:r w:rsidRPr="005A5281">
        <w:t xml:space="preserve">The violence against women and </w:t>
      </w:r>
      <w:r w:rsidRPr="005A5281">
        <w:t>girls</w:t>
      </w:r>
      <w:r w:rsidRPr="005A5281">
        <w:t xml:space="preserve"> strategy commits</w:t>
      </w:r>
      <w:r>
        <w:t xml:space="preserve">, </w:t>
      </w:r>
      <w:r w:rsidRPr="005A5281">
        <w:t xml:space="preserve">for all the women in the UK, including Northern Ireland, </w:t>
      </w:r>
      <w:r>
        <w:t xml:space="preserve">to making </w:t>
      </w:r>
      <w:r w:rsidRPr="005A5281">
        <w:t>it impossible for children to take naked images of themselves, send them and receive them.</w:t>
      </w:r>
    </w:p>
    <w:p w:rsidR="00015DB5" w:rsidRPr="005A5281" w:rsidP="00015DB5">
      <w:pPr>
        <w:pStyle w:val="Question"/>
      </w:pPr>
      <w:sdt>
        <w:sdtPr>
          <w:alias w:val="Member"/>
          <w:tag w:val="&lt;Member mnisId='5109' dodsId='123558'&gt;"/>
          <w:id w:val="1439573759"/>
          <w:placeholder>
            <w:docPart w:val="DD6177B09DF24F7D90AB17E18B703131"/>
          </w:placeholder>
          <w:richText/>
        </w:sdtPr>
        <w:sdtContent>
          <w:r w:rsidRPr="00A878BD">
            <w:rPr>
              <w:b/>
            </w:rPr>
            <w:t>Chris Bloore:</w:t>
          </w:r>
        </w:sdtContent>
      </w:sdt>
      <w:r w:rsidRPr="005A5281">
        <w:t xml:space="preserve"> </w:t>
      </w:r>
      <w:r>
        <w:t xml:space="preserve">I just have </w:t>
      </w:r>
      <w:r w:rsidRPr="005A5281">
        <w:t>a quick question specific</w:t>
      </w:r>
      <w:r>
        <w:t>ally</w:t>
      </w:r>
      <w:r w:rsidRPr="005A5281">
        <w:t xml:space="preserve"> about Northern Ireland. A lot of the responsibilities fall with the UK </w:t>
      </w:r>
      <w:r>
        <w:t>G</w:t>
      </w:r>
      <w:r w:rsidRPr="005A5281">
        <w:t xml:space="preserve">overnment, but you have talked very clearly about not wanting to take complete control of the issue. </w:t>
      </w:r>
      <w:r>
        <w:t>T</w:t>
      </w:r>
      <w:r w:rsidRPr="005A5281">
        <w:t>here are actions and strategies being implemented on a local level by the devolved institution</w:t>
      </w:r>
      <w:r>
        <w:t>s</w:t>
      </w:r>
      <w:r w:rsidRPr="005A5281">
        <w:t xml:space="preserve">. </w:t>
      </w:r>
      <w:r>
        <w:t>W</w:t>
      </w:r>
      <w:r w:rsidRPr="005A5281">
        <w:t xml:space="preserve">ithout being overbearing, </w:t>
      </w:r>
      <w:r>
        <w:t xml:space="preserve">how do you </w:t>
      </w:r>
      <w:r w:rsidRPr="005A5281">
        <w:t xml:space="preserve">make sure that is </w:t>
      </w:r>
      <w:r>
        <w:t xml:space="preserve">happening </w:t>
      </w:r>
      <w:r w:rsidRPr="005A5281">
        <w:t>in a co</w:t>
      </w:r>
      <w:r>
        <w:t>-</w:t>
      </w:r>
      <w:r w:rsidRPr="005A5281">
        <w:t>ordinated way?</w:t>
      </w:r>
    </w:p>
    <w:p w:rsidR="00015DB5" w:rsidP="00015DB5">
      <w:pPr>
        <w:pStyle w:val="Answer"/>
      </w:pPr>
      <w:sdt>
        <w:sdtPr>
          <w:alias w:val="Witness"/>
          <w:id w:val="1550726765"/>
          <w:placeholder>
            <w:docPart w:val="8FDDE501E6634CDF83F7626BA7E847ED"/>
          </w:placeholder>
          <w:richText/>
        </w:sdtPr>
        <w:sdtContent>
          <w:r w:rsidRPr="002A432A">
            <w:rPr>
              <w:b/>
              <w:i/>
              <w:iCs/>
            </w:rPr>
            <w:t>Jess Phillips:</w:t>
          </w:r>
        </w:sdtContent>
      </w:sdt>
      <w:r w:rsidRPr="002A432A">
        <w:t xml:space="preserve"> </w:t>
      </w:r>
      <w:r>
        <w:t>I am h</w:t>
      </w:r>
      <w:r w:rsidRPr="005A5281">
        <w:t>appy to take advice. I am not sure I have ever not been overbearing in my entire life, but I will give it a whirl. It is funny, is</w:t>
      </w:r>
      <w:r w:rsidR="00062587">
        <w:t>n’t</w:t>
      </w:r>
      <w:r w:rsidRPr="005A5281">
        <w:t xml:space="preserve"> it? I have </w:t>
      </w:r>
      <w:r w:rsidRPr="005A5281">
        <w:t>definitely been</w:t>
      </w:r>
      <w:r w:rsidRPr="005A5281">
        <w:t xml:space="preserve"> overbearing on other Government Departments, to Mike’s question earlier. I have </w:t>
      </w:r>
      <w:r w:rsidRPr="005A5281">
        <w:t>definitely been</w:t>
      </w:r>
      <w:r w:rsidRPr="005A5281">
        <w:t xml:space="preserve"> overbearing and intolerable</w:t>
      </w:r>
      <w:r>
        <w:t xml:space="preserve"> </w:t>
      </w:r>
      <w:r w:rsidRPr="005A5281">
        <w:t>at certain points.</w:t>
      </w:r>
    </w:p>
    <w:p w:rsidR="00015DB5" w:rsidP="00015DB5">
      <w:pPr>
        <w:pStyle w:val="Answer"/>
      </w:pPr>
      <w:r>
        <w:t xml:space="preserve">On the devolved Administrations, it is </w:t>
      </w:r>
      <w:r w:rsidRPr="005A5281">
        <w:t>almost like</w:t>
      </w:r>
      <w:r>
        <w:t xml:space="preserve"> they are an</w:t>
      </w:r>
      <w:r w:rsidRPr="005A5281">
        <w:t>other Government Department</w:t>
      </w:r>
      <w:r>
        <w:t xml:space="preserve"> that </w:t>
      </w:r>
      <w:r w:rsidRPr="005A5281">
        <w:t xml:space="preserve">I would be overbearing </w:t>
      </w:r>
      <w:r>
        <w:t>on</w:t>
      </w:r>
      <w:r w:rsidR="00A21FC3">
        <w:t>,</w:t>
      </w:r>
      <w:r w:rsidRPr="005A5281">
        <w:t xml:space="preserve"> say</w:t>
      </w:r>
      <w:r>
        <w:t>ing</w:t>
      </w:r>
      <w:r w:rsidRPr="005A5281">
        <w:t xml:space="preserve">, </w:t>
      </w:r>
      <w:r>
        <w:t>“W</w:t>
      </w:r>
      <w:r w:rsidRPr="005A5281">
        <w:t>ell, you are not doing enough</w:t>
      </w:r>
      <w:r w:rsidR="005D3515">
        <w:t>.</w:t>
      </w:r>
      <w:r>
        <w:t>”</w:t>
      </w:r>
      <w:r w:rsidRPr="005A5281">
        <w:t xml:space="preserve"> It is not the same.</w:t>
      </w:r>
      <w:r>
        <w:t xml:space="preserve"> </w:t>
      </w:r>
      <w:r w:rsidRPr="005A5281">
        <w:t>It is not the same relationship and nor should it be</w:t>
      </w:r>
      <w:r w:rsidR="00EE497C">
        <w:t>,</w:t>
      </w:r>
      <w:r w:rsidRPr="005A5281">
        <w:t xml:space="preserve"> because one is democratically elected by the people of those areas. It is not for me to tell them what they should and should not do. </w:t>
      </w:r>
    </w:p>
    <w:p w:rsidR="00015DB5" w:rsidRPr="005A5281" w:rsidP="00015DB5">
      <w:pPr>
        <w:pStyle w:val="Answer"/>
      </w:pPr>
      <w:r>
        <w:t>O</w:t>
      </w:r>
      <w:r w:rsidRPr="005A5281">
        <w:t xml:space="preserve">n the issues where there is crossover, if anything, my experience is that they </w:t>
      </w:r>
      <w:r>
        <w:t>come to us. T</w:t>
      </w:r>
      <w:r w:rsidRPr="005A5281">
        <w:t xml:space="preserve">he domestic abuse protection orders </w:t>
      </w:r>
      <w:r>
        <w:t xml:space="preserve">are </w:t>
      </w:r>
      <w:r w:rsidRPr="005A5281">
        <w:t xml:space="preserve">a </w:t>
      </w:r>
      <w:r w:rsidRPr="005A5281">
        <w:t>really good</w:t>
      </w:r>
      <w:r w:rsidRPr="005A5281">
        <w:t xml:space="preserve"> example of</w:t>
      </w:r>
      <w:r>
        <w:t xml:space="preserve"> this. </w:t>
      </w:r>
      <w:r w:rsidRPr="005A5281">
        <w:t>It is in UK legislation. It is also in Northern Ireland’s legislation.</w:t>
      </w:r>
      <w:r>
        <w:t xml:space="preserve"> </w:t>
      </w:r>
      <w:r w:rsidRPr="005A5281">
        <w:t xml:space="preserve">I do not feel like </w:t>
      </w:r>
      <w:r>
        <w:t xml:space="preserve">I should be </w:t>
      </w:r>
      <w:r w:rsidRPr="005A5281">
        <w:t xml:space="preserve">going, </w:t>
      </w:r>
      <w:r>
        <w:t>“W</w:t>
      </w:r>
      <w:r w:rsidRPr="005A5281">
        <w:t xml:space="preserve">ell, you should be doing the </w:t>
      </w:r>
      <w:r w:rsidR="002562A9">
        <w:t>DAPOs</w:t>
      </w:r>
      <w:r>
        <w:t>. D</w:t>
      </w:r>
      <w:r w:rsidRPr="005A5281">
        <w:t>o them quicker</w:t>
      </w:r>
      <w:r>
        <w:t xml:space="preserve">”, </w:t>
      </w:r>
      <w:r w:rsidRPr="005A5281">
        <w:t>recognising their court delays, their policing issues</w:t>
      </w:r>
      <w:r>
        <w:t xml:space="preserve"> and </w:t>
      </w:r>
      <w:r w:rsidRPr="005A5281">
        <w:t>that things are different.</w:t>
      </w:r>
      <w:r>
        <w:t xml:space="preserve"> </w:t>
      </w:r>
      <w:r>
        <w:t>A</w:t>
      </w:r>
      <w:r w:rsidRPr="005A5281">
        <w:t>ctually, the</w:t>
      </w:r>
      <w:r w:rsidRPr="005A5281">
        <w:t xml:space="preserve"> alternative is true</w:t>
      </w:r>
      <w:r>
        <w:t>. T</w:t>
      </w:r>
      <w:r w:rsidRPr="005A5281">
        <w:t xml:space="preserve">hey come to us and ask us to set up things so they can come and </w:t>
      </w:r>
      <w:r w:rsidRPr="005A5281">
        <w:t xml:space="preserve">learn. I do not know </w:t>
      </w:r>
      <w:r>
        <w:t xml:space="preserve">whether </w:t>
      </w:r>
      <w:r w:rsidRPr="005A5281">
        <w:t>they think I am overbearing</w:t>
      </w:r>
      <w:r>
        <w:t xml:space="preserve">; </w:t>
      </w:r>
      <w:r w:rsidRPr="005A5281">
        <w:t>you would have to ask them.</w:t>
      </w:r>
    </w:p>
    <w:p w:rsidR="00015DB5" w:rsidRPr="005A5281" w:rsidP="00015DB5">
      <w:pPr>
        <w:pStyle w:val="Question"/>
      </w:pPr>
      <w:sdt>
        <w:sdtPr>
          <w:alias w:val="Member"/>
          <w:tag w:val="&lt;Member mnisId='5109' dodsId='123558'&gt;"/>
          <w:id w:val="607783640"/>
          <w:placeholder>
            <w:docPart w:val="ABA3DB2364BC48D484A92E4514CAFB42"/>
          </w:placeholder>
          <w:richText/>
        </w:sdtPr>
        <w:sdtContent>
          <w:r w:rsidRPr="00A878BD">
            <w:rPr>
              <w:b/>
            </w:rPr>
            <w:t>Chris Bloore:</w:t>
          </w:r>
        </w:sdtContent>
      </w:sdt>
      <w:r w:rsidRPr="005A5281">
        <w:t xml:space="preserve"> Can I just give one example and then I will finish? You mentioned in your evidence to the </w:t>
      </w:r>
      <w:r>
        <w:t>C</w:t>
      </w:r>
      <w:r w:rsidRPr="005A5281">
        <w:t xml:space="preserve">ommittee via letter about trying to extend the Revenge Porn Helpline to Northern Ireland. Is that an example of where progress </w:t>
      </w:r>
      <w:r>
        <w:t xml:space="preserve">is </w:t>
      </w:r>
      <w:r w:rsidRPr="005A5281">
        <w:t>being made?</w:t>
      </w:r>
    </w:p>
    <w:p w:rsidR="00015DB5" w:rsidRPr="005A5281" w:rsidP="00015DB5">
      <w:pPr>
        <w:pStyle w:val="Answer"/>
      </w:pPr>
      <w:sdt>
        <w:sdtPr>
          <w:alias w:val="Witness"/>
          <w:id w:val="-508670374"/>
          <w:placeholder>
            <w:docPart w:val="AC5C108A75434171B08C368047BD39BA"/>
          </w:placeholder>
          <w:richText/>
        </w:sdtPr>
        <w:sdtContent>
          <w:r w:rsidRPr="002A432A">
            <w:rPr>
              <w:b/>
              <w:i/>
              <w:iCs/>
            </w:rPr>
            <w:t>Jess Phillips:</w:t>
          </w:r>
        </w:sdtContent>
      </w:sdt>
      <w:r w:rsidRPr="002A432A">
        <w:t xml:space="preserve"> </w:t>
      </w:r>
      <w:r w:rsidRPr="005A5281">
        <w:t>I am going to turn to Gisela.</w:t>
      </w:r>
    </w:p>
    <w:p w:rsidR="00015DB5" w:rsidP="00015DB5">
      <w:pPr>
        <w:pStyle w:val="Answer"/>
      </w:pPr>
      <w:sdt>
        <w:sdtPr>
          <w:alias w:val="Witness"/>
          <w:id w:val="-1211485085"/>
          <w:placeholder>
            <w:docPart w:val="EE6CEACF004F4BAFA4FD173150565E13"/>
          </w:placeholder>
          <w:richText/>
        </w:sdtPr>
        <w:sdtContent>
          <w:r w:rsidRPr="002A51BC">
            <w:rPr>
              <w:b/>
              <w:i/>
              <w:iCs/>
            </w:rPr>
            <w:t>Gisela Carr:</w:t>
          </w:r>
        </w:sdtContent>
      </w:sdt>
      <w:r w:rsidRPr="005A5281">
        <w:t xml:space="preserve"> </w:t>
      </w:r>
      <w:r>
        <w:t>A</w:t>
      </w:r>
      <w:r w:rsidRPr="005A5281">
        <w:t xml:space="preserve">t the moment, the Home Office funds the Revenge Porn Helpline to provide services in England and Wales. </w:t>
      </w:r>
      <w:r w:rsidRPr="005A5281" w:rsidR="002562A9">
        <w:t xml:space="preserve">That </w:t>
      </w:r>
      <w:r w:rsidRPr="005A5281">
        <w:t>mean</w:t>
      </w:r>
      <w:r w:rsidR="002562A9">
        <w:t>s it</w:t>
      </w:r>
      <w:r w:rsidRPr="005A5281" w:rsidR="002562A9">
        <w:t xml:space="preserve"> </w:t>
      </w:r>
      <w:r w:rsidRPr="005A5281">
        <w:t>do</w:t>
      </w:r>
      <w:r w:rsidR="002562A9">
        <w:t>es</w:t>
      </w:r>
      <w:r w:rsidRPr="005A5281">
        <w:t xml:space="preserve"> not advertise </w:t>
      </w:r>
      <w:r w:rsidR="002562A9">
        <w:t>its</w:t>
      </w:r>
      <w:r w:rsidRPr="005A5281">
        <w:t xml:space="preserve"> services in Northern Ireland because the funding is linked to England and Wales</w:t>
      </w:r>
      <w:r>
        <w:t>. B</w:t>
      </w:r>
      <w:r w:rsidRPr="005A5281">
        <w:t>ecause of the devolution arrangements</w:t>
      </w:r>
      <w:r>
        <w:t>, i</w:t>
      </w:r>
      <w:r w:rsidRPr="005A5281">
        <w:t xml:space="preserve">t comes from the Home Office. However, if a victim in Northern Ireland finds the number of the helpline and rings </w:t>
      </w:r>
      <w:r w:rsidR="002562A9">
        <w:t>it</w:t>
      </w:r>
      <w:r w:rsidRPr="005A5281">
        <w:t>, the helpline will provide them with support.</w:t>
      </w:r>
    </w:p>
    <w:p w:rsidR="00015DB5" w:rsidP="00015DB5">
      <w:pPr>
        <w:pStyle w:val="Answer"/>
      </w:pPr>
      <w:sdt>
        <w:sdtPr>
          <w:alias w:val="Witness"/>
          <w:id w:val="1037708739"/>
          <w:placeholder>
            <w:docPart w:val="EAC35B6C1A5544BABE196D5431CFC005"/>
          </w:placeholder>
          <w:richText/>
        </w:sdtPr>
        <w:sdtContent>
          <w:r w:rsidRPr="000C0E7F">
            <w:rPr>
              <w:b/>
              <w:i/>
              <w:iCs/>
            </w:rPr>
            <w:t>Jess Phillips:</w:t>
          </w:r>
        </w:sdtContent>
      </w:sdt>
      <w:r w:rsidRPr="000C0E7F">
        <w:t xml:space="preserve"> </w:t>
      </w:r>
      <w:r>
        <w:t>It is t</w:t>
      </w:r>
      <w:r w:rsidRPr="005A5281">
        <w:t xml:space="preserve">he same service. </w:t>
      </w:r>
    </w:p>
    <w:p w:rsidR="00015DB5" w:rsidRPr="005A5281" w:rsidP="00015DB5">
      <w:pPr>
        <w:pStyle w:val="Answer"/>
      </w:pPr>
      <w:sdt>
        <w:sdtPr>
          <w:alias w:val="Witness"/>
          <w:id w:val="2040462038"/>
          <w:placeholder>
            <w:docPart w:val="071EB23C726C4C9B826EFD9BAC6094A5"/>
          </w:placeholder>
          <w:richText/>
        </w:sdtPr>
        <w:sdtContent>
          <w:r w:rsidRPr="000C0E7F">
            <w:rPr>
              <w:b/>
              <w:i/>
              <w:iCs/>
            </w:rPr>
            <w:t>Gisela Carr:</w:t>
          </w:r>
        </w:sdtContent>
      </w:sdt>
      <w:r w:rsidRPr="000C0E7F">
        <w:t xml:space="preserve"> </w:t>
      </w:r>
      <w:r w:rsidRPr="005A5281">
        <w:t xml:space="preserve">It is worth saying </w:t>
      </w:r>
      <w:r>
        <w:t xml:space="preserve">that </w:t>
      </w:r>
      <w:r w:rsidRPr="005A5281">
        <w:t>we have seen an increase, as you would not be surprised to hear, in demand on the Revenge Porn Helpline.</w:t>
      </w:r>
      <w:r>
        <w:t xml:space="preserve"> </w:t>
      </w:r>
      <w:r w:rsidRPr="005A5281">
        <w:t xml:space="preserve">We uplifted </w:t>
      </w:r>
      <w:r w:rsidR="002562A9">
        <w:t>its</w:t>
      </w:r>
      <w:r w:rsidRPr="005A5281">
        <w:t xml:space="preserve"> funding to try to meet some of that demand</w:t>
      </w:r>
      <w:r>
        <w:t>. I</w:t>
      </w:r>
      <w:r w:rsidRPr="005A5281">
        <w:t xml:space="preserve">t is certainly an area where we would welcome the opportunity to have conversations with our colleagues in the Executive about how we might extend the funding provision for victims across the whole of the UK. </w:t>
      </w:r>
      <w:r>
        <w:t>A</w:t>
      </w:r>
      <w:r w:rsidRPr="005A5281">
        <w:t>t the moment</w:t>
      </w:r>
      <w:r w:rsidRPr="005A5281">
        <w:t>, that is how the arrangement works.</w:t>
      </w:r>
    </w:p>
    <w:p w:rsidR="00015DB5" w:rsidP="00015DB5">
      <w:pPr>
        <w:pStyle w:val="Question"/>
      </w:pPr>
      <w:sdt>
        <w:sdtPr>
          <w:alias w:val="Member"/>
          <w:tag w:val="&lt;Member mnisId='5109' dodsId='123558'&gt;"/>
          <w:id w:val="601223455"/>
          <w:placeholder>
            <w:docPart w:val="1011E4DB3D014C9EB8D1E4857935A289"/>
          </w:placeholder>
          <w:richText/>
        </w:sdtPr>
        <w:sdtContent>
          <w:r w:rsidRPr="00A878BD">
            <w:rPr>
              <w:b/>
            </w:rPr>
            <w:t>Chris Bloore:</w:t>
          </w:r>
        </w:sdtContent>
      </w:sdt>
      <w:r w:rsidRPr="005A5281">
        <w:t xml:space="preserve"> </w:t>
      </w:r>
      <w:r w:rsidR="000E396A">
        <w:t>T</w:t>
      </w:r>
      <w:r w:rsidRPr="005A5281">
        <w:t xml:space="preserve">hat is </w:t>
      </w:r>
      <w:r w:rsidRPr="005A5281">
        <w:t>really interesting</w:t>
      </w:r>
      <w:r w:rsidRPr="005A5281">
        <w:t xml:space="preserve">. </w:t>
      </w:r>
      <w:r>
        <w:t>I</w:t>
      </w:r>
      <w:r w:rsidRPr="005A5281">
        <w:t>f they find the number, they can ring it and get support.</w:t>
      </w:r>
    </w:p>
    <w:p w:rsidR="00015DB5" w:rsidP="00015DB5">
      <w:pPr>
        <w:pStyle w:val="Answer"/>
      </w:pPr>
      <w:sdt>
        <w:sdtPr>
          <w:rPr>
            <w:i/>
            <w:iCs/>
          </w:rPr>
          <w:alias w:val="Witness"/>
          <w:id w:val="1964384573"/>
          <w:placeholder>
            <w:docPart w:val="4A2A7EDD93A64A2FB5BCE3E12B4B9F6B"/>
          </w:placeholder>
          <w:richText/>
        </w:sdtPr>
        <w:sdtEndPr>
          <w:rPr>
            <w:i w:val="0"/>
            <w:iCs w:val="0"/>
          </w:rPr>
        </w:sdtEndPr>
        <w:sdtContent>
          <w:r w:rsidRPr="00693E3D">
            <w:rPr>
              <w:b/>
              <w:i/>
              <w:iCs/>
            </w:rPr>
            <w:t>Jess Phillips:</w:t>
          </w:r>
        </w:sdtContent>
      </w:sdt>
      <w:r w:rsidRPr="00693E3D">
        <w:t xml:space="preserve"> </w:t>
      </w:r>
      <w:r w:rsidRPr="005A5281">
        <w:t xml:space="preserve">It is </w:t>
      </w:r>
      <w:r>
        <w:t xml:space="preserve">not </w:t>
      </w:r>
      <w:r w:rsidRPr="005A5281">
        <w:t>hard to find.</w:t>
      </w:r>
    </w:p>
    <w:p w:rsidR="00015DB5" w:rsidRPr="005A5281" w:rsidP="000E396A">
      <w:pPr>
        <w:pStyle w:val="QuestionCont"/>
      </w:pPr>
      <w:sdt>
        <w:sdtPr>
          <w:alias w:val="Member"/>
          <w:tag w:val="&lt;Member mnisId='5109' dodsId='123558'&gt;"/>
          <w:id w:val="-1718425479"/>
          <w:placeholder>
            <w:docPart w:val="6AB655FD4766447AB2EB49621E6114D1"/>
          </w:placeholder>
          <w:richText/>
        </w:sdtPr>
        <w:sdtContent>
          <w:r w:rsidRPr="00693E3D">
            <w:rPr>
              <w:b/>
            </w:rPr>
            <w:t>Chris Bloore:</w:t>
          </w:r>
        </w:sdtContent>
      </w:sdt>
      <w:r w:rsidRPr="00693E3D">
        <w:t xml:space="preserve"> </w:t>
      </w:r>
      <w:r w:rsidR="002562A9">
        <w:t>But w</w:t>
      </w:r>
      <w:r w:rsidRPr="005A5281">
        <w:t>e do not actively go out and promote it</w:t>
      </w:r>
      <w:r>
        <w:t>. T</w:t>
      </w:r>
      <w:r w:rsidRPr="005A5281">
        <w:t xml:space="preserve">here </w:t>
      </w:r>
      <w:r w:rsidR="002562A9">
        <w:t>were</w:t>
      </w:r>
      <w:r w:rsidRPr="005A5281">
        <w:t xml:space="preserve"> 100-odd cases </w:t>
      </w:r>
      <w:r>
        <w:t xml:space="preserve">with </w:t>
      </w:r>
      <w:r w:rsidRPr="005A5281">
        <w:t xml:space="preserve">the PSNI. </w:t>
      </w:r>
      <w:r>
        <w:t>W</w:t>
      </w:r>
      <w:r w:rsidRPr="005A5281">
        <w:t>e do not actively promote it within Northern Ireland</w:t>
      </w:r>
      <w:r>
        <w:t>.</w:t>
      </w:r>
    </w:p>
    <w:p w:rsidR="00015DB5" w:rsidP="00015DB5">
      <w:pPr>
        <w:pStyle w:val="Answer"/>
      </w:pPr>
      <w:sdt>
        <w:sdtPr>
          <w:alias w:val="Witness"/>
          <w:id w:val="1066456165"/>
          <w:placeholder>
            <w:docPart w:val="134C8DB16DD04D7E8C95055D57EB501D"/>
          </w:placeholder>
          <w:richText/>
        </w:sdtPr>
        <w:sdtContent>
          <w:r w:rsidRPr="002A432A">
            <w:rPr>
              <w:b/>
              <w:i/>
              <w:iCs/>
            </w:rPr>
            <w:t>Jess Phillips:</w:t>
          </w:r>
        </w:sdtContent>
      </w:sdt>
      <w:r w:rsidRPr="002A432A">
        <w:t xml:space="preserve"> </w:t>
      </w:r>
      <w:r w:rsidRPr="005A5281">
        <w:t xml:space="preserve">No, we do not. </w:t>
      </w:r>
      <w:r>
        <w:t>T</w:t>
      </w:r>
      <w:r w:rsidRPr="005A5281">
        <w:t>o be clear, as somebody who the Revenge Porn Helpline ha</w:t>
      </w:r>
      <w:r>
        <w:t>s</w:t>
      </w:r>
      <w:r w:rsidRPr="005A5281">
        <w:t xml:space="preserve"> taken down images</w:t>
      </w:r>
      <w:r>
        <w:t xml:space="preserve"> of</w:t>
      </w:r>
      <w:r w:rsidRPr="005A5281">
        <w:t xml:space="preserve">, </w:t>
      </w:r>
      <w:r w:rsidR="00F94868">
        <w:t xml:space="preserve">I assure you that </w:t>
      </w:r>
      <w:r w:rsidRPr="005A5281">
        <w:t>nobody</w:t>
      </w:r>
      <w:r>
        <w:t xml:space="preserve"> is</w:t>
      </w:r>
      <w:r w:rsidRPr="005A5281">
        <w:t xml:space="preserve"> going to say, </w:t>
      </w:r>
      <w:r>
        <w:t>“N</w:t>
      </w:r>
      <w:r w:rsidRPr="005A5281">
        <w:t>o, we are going to leave your images on the internet because you are from Northern Ireland</w:t>
      </w:r>
      <w:r w:rsidR="000E396A">
        <w:t>.</w:t>
      </w:r>
      <w:r>
        <w:t>”</w:t>
      </w:r>
      <w:r w:rsidRPr="005A5281">
        <w:t xml:space="preserve"> That is not how these institutions were formed.</w:t>
      </w:r>
    </w:p>
    <w:p w:rsidR="00015DB5" w:rsidRPr="005A5281" w:rsidP="00015DB5">
      <w:pPr>
        <w:pStyle w:val="Answer"/>
      </w:pPr>
      <w:r>
        <w:t xml:space="preserve">There will need to be </w:t>
      </w:r>
      <w:r w:rsidRPr="005A5281">
        <w:t xml:space="preserve">broader conversations with </w:t>
      </w:r>
      <w:r>
        <w:t xml:space="preserve">the devolved Administrations </w:t>
      </w:r>
      <w:r w:rsidRPr="005A5281">
        <w:t xml:space="preserve">about how we might put that </w:t>
      </w:r>
      <w:r w:rsidR="002562A9">
        <w:t>on to</w:t>
      </w:r>
      <w:r w:rsidRPr="005A5281">
        <w:t xml:space="preserve"> a much stronger footing</w:t>
      </w:r>
      <w:r>
        <w:t xml:space="preserve"> </w:t>
      </w:r>
      <w:r w:rsidRPr="005A5281">
        <w:t>with the commitment to a 48-hour takedown of those images</w:t>
      </w:r>
      <w:r>
        <w:t xml:space="preserve">, for example. Those images can be hashed so that </w:t>
      </w:r>
      <w:r w:rsidRPr="005A5281">
        <w:t xml:space="preserve">it is not just a one-off takedown </w:t>
      </w:r>
      <w:r>
        <w:t xml:space="preserve">of </w:t>
      </w:r>
      <w:r w:rsidRPr="005A5281">
        <w:t>an image after 48 hours.</w:t>
      </w:r>
      <w:r>
        <w:t xml:space="preserve"> </w:t>
      </w:r>
      <w:r w:rsidRPr="005A5281">
        <w:t xml:space="preserve">The system is about to get more advanced, so broader conversations will have to be had about how we are going to make sure that we fund that across the piece. Funnily enough, </w:t>
      </w:r>
      <w:r>
        <w:t xml:space="preserve">for </w:t>
      </w:r>
      <w:r w:rsidRPr="005A5281">
        <w:t xml:space="preserve">child abuse </w:t>
      </w:r>
      <w:r>
        <w:t xml:space="preserve">it </w:t>
      </w:r>
      <w:r w:rsidRPr="005A5281">
        <w:t xml:space="preserve">is not </w:t>
      </w:r>
      <w:r w:rsidR="002562A9">
        <w:t>g</w:t>
      </w:r>
      <w:r w:rsidRPr="005A5281" w:rsidR="002562A9">
        <w:t>overnment</w:t>
      </w:r>
      <w:r w:rsidRPr="005A5281">
        <w:t xml:space="preserve">-funded, usually. It is </w:t>
      </w:r>
      <w:r>
        <w:t>polluter</w:t>
      </w:r>
      <w:r w:rsidR="002562A9">
        <w:t xml:space="preserve"> </w:t>
      </w:r>
      <w:r w:rsidRPr="005A5281">
        <w:t>pays</w:t>
      </w:r>
      <w:r>
        <w:t xml:space="preserve">; </w:t>
      </w:r>
      <w:r w:rsidRPr="005A5281">
        <w:t>it is funded by the tech companies.</w:t>
      </w:r>
    </w:p>
    <w:p w:rsidR="00015DB5" w:rsidRPr="002562A9" w:rsidP="00015DB5">
      <w:pPr>
        <w:pStyle w:val="Remark"/>
      </w:pPr>
      <w:sdt>
        <w:sdtPr>
          <w:alias w:val="Member"/>
          <w:tag w:val="&lt;Member mnisId='1516' dodsId='35897'&gt;"/>
          <w:id w:val="-1961484029"/>
          <w:placeholder>
            <w:docPart w:val="303C5EDFA9EE4D028DBD7F968282FCB0"/>
          </w:placeholder>
          <w:richText/>
        </w:sdtPr>
        <w:sdtContent>
          <w:r w:rsidRPr="00FF4959">
            <w:rPr>
              <w:b/>
            </w:rPr>
            <w:t>Chair:</w:t>
          </w:r>
        </w:sdtContent>
      </w:sdt>
      <w:r>
        <w:t xml:space="preserve"> </w:t>
      </w:r>
      <w:r w:rsidRPr="005A5281">
        <w:t>I do have additional questions, Minister, which I will put t</w:t>
      </w:r>
      <w:r w:rsidRPr="002562A9">
        <w:t xml:space="preserve">o you in writing. </w:t>
      </w:r>
    </w:p>
    <w:p w:rsidR="00015DB5" w:rsidRPr="002562A9" w:rsidP="00015DB5">
      <w:pPr>
        <w:pStyle w:val="Answer"/>
      </w:pPr>
      <w:sdt>
        <w:sdtPr>
          <w:alias w:val="Witness"/>
          <w:id w:val="-1777866276"/>
          <w:placeholder>
            <w:docPart w:val="B538BD9CB0E74A62BAF1714F797A4FFE"/>
          </w:placeholder>
          <w:richText/>
        </w:sdtPr>
        <w:sdtContent>
          <w:r w:rsidRPr="002562A9">
            <w:rPr>
              <w:b/>
            </w:rPr>
            <w:t>Jess Phillips:</w:t>
          </w:r>
        </w:sdtContent>
      </w:sdt>
      <w:r w:rsidRPr="002562A9">
        <w:t xml:space="preserve"> </w:t>
      </w:r>
      <w:r w:rsidRPr="002562A9" w:rsidR="002562A9">
        <w:t xml:space="preserve">Or in </w:t>
      </w:r>
      <w:r w:rsidRPr="002562A9">
        <w:t>the tearoom.</w:t>
      </w:r>
    </w:p>
    <w:p w:rsidR="00A878BD" w:rsidRPr="00A878BD" w:rsidP="00015DB5">
      <w:pPr>
        <w:pStyle w:val="Answer"/>
      </w:pPr>
      <w:sdt>
        <w:sdtPr>
          <w:alias w:val="Member"/>
          <w:tag w:val="&lt;Member mnisId='1516' dodsId='35897'&gt;"/>
          <w:id w:val="811217754"/>
          <w:placeholder>
            <w:docPart w:val="F4B9C7352A704D5D8A4D45C1716282F7"/>
          </w:placeholder>
          <w:richText/>
        </w:sdtPr>
        <w:sdtContent>
          <w:r w:rsidRPr="002562A9" w:rsidR="00015DB5">
            <w:rPr>
              <w:b/>
            </w:rPr>
            <w:t>Chair:</w:t>
          </w:r>
        </w:sdtContent>
      </w:sdt>
      <w:r w:rsidRPr="002562A9" w:rsidR="00015DB5">
        <w:t xml:space="preserve"> Absolutely. I would like to th</w:t>
      </w:r>
      <w:r w:rsidRPr="005A5281" w:rsidR="00015DB5">
        <w:t xml:space="preserve">ank you for the work that you have done since being in post with agencies in Northern Ireland and with the Northern Ireland Executive. While a lot of things are devolved, we appreciate </w:t>
      </w:r>
      <w:r w:rsidR="00015DB5">
        <w:t xml:space="preserve">that </w:t>
      </w:r>
      <w:r w:rsidRPr="005A5281" w:rsidR="00015DB5">
        <w:t xml:space="preserve">this </w:t>
      </w:r>
      <w:r w:rsidR="00015DB5">
        <w:t xml:space="preserve">is </w:t>
      </w:r>
      <w:r w:rsidRPr="005A5281" w:rsidR="00015DB5">
        <w:t>a UK-wide strategy and we thank you for your work.</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2F48433DBE413586B38F0D5CD46922"/>
      </w:placeholder>
      <w:richText/>
    </w:sdtPr>
    <w:sdtContent>
      <w:p w:rsidR="003736A1" w:rsidP="009277D8">
        <w:pPr>
          <w:pStyle w:val="Para"/>
          <w:rPr>
            <w:color w:val="808080"/>
          </w:rPr>
        </w:pPr>
        <w:r w:rsidRPr="001D70B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1452EC64A224CDDB3E69D805840AE5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8E45E6A"/>
    <w:lvl w:ilvl="0">
      <w:start w:val="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D7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2F48433DBE413586B38F0D5CD46922"/>
        <w:category>
          <w:name w:val="General"/>
          <w:gallery w:val="placeholder"/>
        </w:category>
        <w:types>
          <w:type w:val="bbPlcHdr"/>
        </w:types>
        <w:behaviors>
          <w:behavior w:val="content"/>
        </w:behaviors>
        <w:guid w:val="{EFC33331-A3FE-4568-8A66-A32322885D66}"/>
      </w:docPartPr>
      <w:docPartBody>
        <w:p w:rsidR="0020512E" w:rsidP="002D77DC">
          <w:pPr>
            <w:pStyle w:val="EB2F48433DBE413586B38F0D5CD46922"/>
          </w:pPr>
          <w:r w:rsidRPr="000753FC">
            <w:rPr>
              <w:rStyle w:val="PlaceholderText"/>
            </w:rPr>
            <w:t>Click here to enter text.</w:t>
          </w:r>
        </w:p>
      </w:docPartBody>
    </w:docPart>
    <w:docPart>
      <w:docPartPr>
        <w:name w:val="D1330AB92CAE4FB4B0F142ED00BE303D"/>
        <w:category>
          <w:name w:val="General"/>
          <w:gallery w:val="placeholder"/>
        </w:category>
        <w:types>
          <w:type w:val="bbPlcHdr"/>
        </w:types>
        <w:behaviors>
          <w:behavior w:val="content"/>
        </w:behaviors>
        <w:guid w:val="{F0D760DE-8975-469C-9974-F62301EFAFCD}"/>
      </w:docPartPr>
      <w:docPartBody>
        <w:p w:rsidR="0020512E" w:rsidP="002D77DC">
          <w:pPr>
            <w:pStyle w:val="D1330AB92CAE4FB4B0F142ED00BE303D"/>
          </w:pPr>
          <w:r w:rsidRPr="002B3926">
            <w:rPr>
              <w:rStyle w:val="PlaceholderText"/>
            </w:rPr>
            <w:t>Click here to enter text.</w:t>
          </w:r>
        </w:p>
      </w:docPartBody>
    </w:docPart>
    <w:docPart>
      <w:docPartPr>
        <w:name w:val="F1452EC64A224CDDB3E69D805840AE5B"/>
        <w:category>
          <w:name w:val="General"/>
          <w:gallery w:val="placeholder"/>
        </w:category>
        <w:types>
          <w:type w:val="bbPlcHdr"/>
        </w:types>
        <w:behaviors>
          <w:behavior w:val="content"/>
        </w:behaviors>
        <w:guid w:val="{520BF1DD-2CA6-4D99-8F4A-4F15AC212B55}"/>
      </w:docPartPr>
      <w:docPartBody>
        <w:p w:rsidR="0020512E" w:rsidP="002D77DC">
          <w:pPr>
            <w:pStyle w:val="F1452EC64A224CDDB3E69D805840AE5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BCD94A0-150A-4028-968B-43387802F39F}"/>
      </w:docPartPr>
      <w:docPartBody>
        <w:p w:rsidR="0020512E">
          <w:r w:rsidRPr="00A26DE7">
            <w:rPr>
              <w:rStyle w:val="PlaceholderText"/>
            </w:rPr>
            <w:t>Click or tap here to enter text.</w:t>
          </w:r>
        </w:p>
      </w:docPartBody>
    </w:docPart>
    <w:docPart>
      <w:docPartPr>
        <w:name w:val="5CF4A3BF25374C07A838D4B8FB51E39F"/>
        <w:category>
          <w:name w:val="General"/>
          <w:gallery w:val="placeholder"/>
        </w:category>
        <w:types>
          <w:type w:val="bbPlcHdr"/>
        </w:types>
        <w:behaviors>
          <w:behavior w:val="content"/>
        </w:behaviors>
        <w:guid w:val="{32962154-9213-4038-AB56-1184E301B122}"/>
      </w:docPartPr>
      <w:docPartBody>
        <w:p w:rsidR="00782010" w:rsidP="00503285">
          <w:pPr>
            <w:pStyle w:val="5CF4A3BF25374C07A838D4B8FB51E39F"/>
          </w:pPr>
          <w:r w:rsidRPr="002748DA">
            <w:rPr>
              <w:rStyle w:val="PlaceholderText"/>
            </w:rPr>
            <w:t>Click or tap here to enter text.</w:t>
          </w:r>
        </w:p>
      </w:docPartBody>
    </w:docPart>
    <w:docPart>
      <w:docPartPr>
        <w:name w:val="62F34E4EBC9944129EFAEFBD97B3963A"/>
        <w:category>
          <w:name w:val="General"/>
          <w:gallery w:val="placeholder"/>
        </w:category>
        <w:types>
          <w:type w:val="bbPlcHdr"/>
        </w:types>
        <w:behaviors>
          <w:behavior w:val="content"/>
        </w:behaviors>
        <w:guid w:val="{075330A1-9641-410B-9A9C-B45FAE843F44}"/>
      </w:docPartPr>
      <w:docPartBody>
        <w:p w:rsidR="00782010" w:rsidP="00503285">
          <w:pPr>
            <w:pStyle w:val="62F34E4EBC9944129EFAEFBD97B3963A"/>
          </w:pPr>
          <w:r>
            <w:rPr>
              <w:rStyle w:val="PlaceholderText"/>
            </w:rPr>
            <w:t>Click or tap here to enter text.</w:t>
          </w:r>
        </w:p>
      </w:docPartBody>
    </w:docPart>
    <w:docPart>
      <w:docPartPr>
        <w:name w:val="94AF5B4B5A544204BDACADCC6F7B8BE1"/>
        <w:category>
          <w:name w:val="General"/>
          <w:gallery w:val="placeholder"/>
        </w:category>
        <w:types>
          <w:type w:val="bbPlcHdr"/>
        </w:types>
        <w:behaviors>
          <w:behavior w:val="content"/>
        </w:behaviors>
        <w:guid w:val="{705DF647-14C3-49F4-A561-A7B4B51CD372}"/>
      </w:docPartPr>
      <w:docPartBody>
        <w:p w:rsidR="00782010" w:rsidP="00503285">
          <w:pPr>
            <w:pStyle w:val="94AF5B4B5A544204BDACADCC6F7B8BE1"/>
          </w:pPr>
          <w:r w:rsidRPr="00A26DE7">
            <w:rPr>
              <w:rStyle w:val="PlaceholderText"/>
            </w:rPr>
            <w:t>Click or tap here to enter text.</w:t>
          </w:r>
        </w:p>
      </w:docPartBody>
    </w:docPart>
    <w:docPart>
      <w:docPartPr>
        <w:name w:val="11F8A46F15664A4B9345FAB92CD5BFFE"/>
        <w:category>
          <w:name w:val="General"/>
          <w:gallery w:val="placeholder"/>
        </w:category>
        <w:types>
          <w:type w:val="bbPlcHdr"/>
        </w:types>
        <w:behaviors>
          <w:behavior w:val="content"/>
        </w:behaviors>
        <w:guid w:val="{0155C404-7DBF-4CFA-8D23-0C9B3774BF52}"/>
      </w:docPartPr>
      <w:docPartBody>
        <w:p w:rsidR="00782010" w:rsidP="00503285">
          <w:pPr>
            <w:pStyle w:val="11F8A46F15664A4B9345FAB92CD5BFFE"/>
          </w:pPr>
          <w:r>
            <w:rPr>
              <w:rStyle w:val="PlaceholderText"/>
            </w:rPr>
            <w:t>Click or tap here to enter text.</w:t>
          </w:r>
        </w:p>
      </w:docPartBody>
    </w:docPart>
    <w:docPart>
      <w:docPartPr>
        <w:name w:val="87AB6E7BEB834397AADF20D50A75FDB0"/>
        <w:category>
          <w:name w:val="General"/>
          <w:gallery w:val="placeholder"/>
        </w:category>
        <w:types>
          <w:type w:val="bbPlcHdr"/>
        </w:types>
        <w:behaviors>
          <w:behavior w:val="content"/>
        </w:behaviors>
        <w:guid w:val="{97FB20A2-2E8F-473A-A696-711F27BA8B52}"/>
      </w:docPartPr>
      <w:docPartBody>
        <w:p w:rsidR="00782010" w:rsidP="00503285">
          <w:pPr>
            <w:pStyle w:val="87AB6E7BEB834397AADF20D50A75FDB0"/>
          </w:pPr>
          <w:r w:rsidRPr="00A26DE7">
            <w:rPr>
              <w:rStyle w:val="PlaceholderText"/>
            </w:rPr>
            <w:t>Click or tap here to enter text.</w:t>
          </w:r>
        </w:p>
      </w:docPartBody>
    </w:docPart>
    <w:docPart>
      <w:docPartPr>
        <w:name w:val="ABE213DC712647FFB729E899DD63FBE6"/>
        <w:category>
          <w:name w:val="General"/>
          <w:gallery w:val="placeholder"/>
        </w:category>
        <w:types>
          <w:type w:val="bbPlcHdr"/>
        </w:types>
        <w:behaviors>
          <w:behavior w:val="content"/>
        </w:behaviors>
        <w:guid w:val="{F53F5FF0-6374-42D1-BA8D-DAF7358DEC06}"/>
      </w:docPartPr>
      <w:docPartBody>
        <w:p w:rsidR="00782010" w:rsidP="00503285">
          <w:pPr>
            <w:pStyle w:val="ABE213DC712647FFB729E899DD63FBE6"/>
          </w:pPr>
          <w:r>
            <w:rPr>
              <w:rStyle w:val="PlaceholderText"/>
            </w:rPr>
            <w:t>Click or tap here to enter text.</w:t>
          </w:r>
        </w:p>
      </w:docPartBody>
    </w:docPart>
    <w:docPart>
      <w:docPartPr>
        <w:name w:val="684579561BA64433B86D5840BA484D7E"/>
        <w:category>
          <w:name w:val="General"/>
          <w:gallery w:val="placeholder"/>
        </w:category>
        <w:types>
          <w:type w:val="bbPlcHdr"/>
        </w:types>
        <w:behaviors>
          <w:behavior w:val="content"/>
        </w:behaviors>
        <w:guid w:val="{A45D8CE2-9E76-40DA-9665-DA82B0BF48C8}"/>
      </w:docPartPr>
      <w:docPartBody>
        <w:p w:rsidR="00782010" w:rsidP="00503285">
          <w:pPr>
            <w:pStyle w:val="684579561BA64433B86D5840BA484D7E"/>
          </w:pPr>
          <w:r w:rsidRPr="00A26DE7">
            <w:rPr>
              <w:rStyle w:val="PlaceholderText"/>
            </w:rPr>
            <w:t>Click or tap here to enter text.</w:t>
          </w:r>
        </w:p>
      </w:docPartBody>
    </w:docPart>
    <w:docPart>
      <w:docPartPr>
        <w:name w:val="961AA80D4D3244CC9C689EF14E95A929"/>
        <w:category>
          <w:name w:val="General"/>
          <w:gallery w:val="placeholder"/>
        </w:category>
        <w:types>
          <w:type w:val="bbPlcHdr"/>
        </w:types>
        <w:behaviors>
          <w:behavior w:val="content"/>
        </w:behaviors>
        <w:guid w:val="{66C89B26-2471-44B8-AFAE-90DE5274B7A3}"/>
      </w:docPartPr>
      <w:docPartBody>
        <w:p w:rsidR="00782010" w:rsidP="00503285">
          <w:pPr>
            <w:pStyle w:val="961AA80D4D3244CC9C689EF14E95A929"/>
          </w:pPr>
          <w:r>
            <w:rPr>
              <w:rStyle w:val="PlaceholderText"/>
            </w:rPr>
            <w:t>Click or tap here to enter text.</w:t>
          </w:r>
        </w:p>
      </w:docPartBody>
    </w:docPart>
    <w:docPart>
      <w:docPartPr>
        <w:name w:val="AA71D07098D44E51B4F3FD387A59EFC0"/>
        <w:category>
          <w:name w:val="General"/>
          <w:gallery w:val="placeholder"/>
        </w:category>
        <w:types>
          <w:type w:val="bbPlcHdr"/>
        </w:types>
        <w:behaviors>
          <w:behavior w:val="content"/>
        </w:behaviors>
        <w:guid w:val="{4DB819B4-5281-472D-8438-3FD50114FC4C}"/>
      </w:docPartPr>
      <w:docPartBody>
        <w:p w:rsidR="00782010" w:rsidP="00503285">
          <w:pPr>
            <w:pStyle w:val="AA71D07098D44E51B4F3FD387A59EFC0"/>
          </w:pPr>
          <w:r w:rsidRPr="00A26DE7">
            <w:rPr>
              <w:rStyle w:val="PlaceholderText"/>
            </w:rPr>
            <w:t>Click or tap here to enter text.</w:t>
          </w:r>
        </w:p>
      </w:docPartBody>
    </w:docPart>
    <w:docPart>
      <w:docPartPr>
        <w:name w:val="6D45C15586C64C9F91465BF5CA6850F4"/>
        <w:category>
          <w:name w:val="General"/>
          <w:gallery w:val="placeholder"/>
        </w:category>
        <w:types>
          <w:type w:val="bbPlcHdr"/>
        </w:types>
        <w:behaviors>
          <w:behavior w:val="content"/>
        </w:behaviors>
        <w:guid w:val="{08480735-8D39-4F94-BF59-4A05F7EE1A99}"/>
      </w:docPartPr>
      <w:docPartBody>
        <w:p w:rsidR="00782010" w:rsidP="00503285">
          <w:pPr>
            <w:pStyle w:val="6D45C15586C64C9F91465BF5CA6850F4"/>
          </w:pPr>
          <w:r>
            <w:rPr>
              <w:rStyle w:val="PlaceholderText"/>
            </w:rPr>
            <w:t>Click or tap here to enter text.</w:t>
          </w:r>
        </w:p>
      </w:docPartBody>
    </w:docPart>
    <w:docPart>
      <w:docPartPr>
        <w:name w:val="F14854D7CC454C55B4D9F8B12F8B626A"/>
        <w:category>
          <w:name w:val="General"/>
          <w:gallery w:val="placeholder"/>
        </w:category>
        <w:types>
          <w:type w:val="bbPlcHdr"/>
        </w:types>
        <w:behaviors>
          <w:behavior w:val="content"/>
        </w:behaviors>
        <w:guid w:val="{958B90C6-C06A-49B3-A2EC-7406BCC150FE}"/>
      </w:docPartPr>
      <w:docPartBody>
        <w:p w:rsidR="00782010" w:rsidP="00503285">
          <w:pPr>
            <w:pStyle w:val="F14854D7CC454C55B4D9F8B12F8B626A"/>
          </w:pPr>
          <w:r w:rsidRPr="00A26DE7">
            <w:rPr>
              <w:rStyle w:val="PlaceholderText"/>
            </w:rPr>
            <w:t>Click or tap here to enter text.</w:t>
          </w:r>
        </w:p>
      </w:docPartBody>
    </w:docPart>
    <w:docPart>
      <w:docPartPr>
        <w:name w:val="61E8140AF55147DE973451933506CF10"/>
        <w:category>
          <w:name w:val="General"/>
          <w:gallery w:val="placeholder"/>
        </w:category>
        <w:types>
          <w:type w:val="bbPlcHdr"/>
        </w:types>
        <w:behaviors>
          <w:behavior w:val="content"/>
        </w:behaviors>
        <w:guid w:val="{5FD16FAC-67B6-4AFE-B6C4-221867F07EFF}"/>
      </w:docPartPr>
      <w:docPartBody>
        <w:p w:rsidR="00782010" w:rsidP="00503285">
          <w:pPr>
            <w:pStyle w:val="61E8140AF55147DE973451933506CF10"/>
          </w:pPr>
          <w:r>
            <w:rPr>
              <w:rStyle w:val="PlaceholderText"/>
            </w:rPr>
            <w:t>Click or tap here to enter text.</w:t>
          </w:r>
        </w:p>
      </w:docPartBody>
    </w:docPart>
    <w:docPart>
      <w:docPartPr>
        <w:name w:val="ECCE6D1649874F49A711064A979245C7"/>
        <w:category>
          <w:name w:val="General"/>
          <w:gallery w:val="placeholder"/>
        </w:category>
        <w:types>
          <w:type w:val="bbPlcHdr"/>
        </w:types>
        <w:behaviors>
          <w:behavior w:val="content"/>
        </w:behaviors>
        <w:guid w:val="{D0680C65-AA85-4CC4-95DD-390141905014}"/>
      </w:docPartPr>
      <w:docPartBody>
        <w:p w:rsidR="00782010" w:rsidP="00503285">
          <w:pPr>
            <w:pStyle w:val="ECCE6D1649874F49A711064A979245C7"/>
          </w:pPr>
          <w:r w:rsidRPr="00A26DE7">
            <w:rPr>
              <w:rStyle w:val="PlaceholderText"/>
            </w:rPr>
            <w:t>Click or tap here to enter text.</w:t>
          </w:r>
        </w:p>
      </w:docPartBody>
    </w:docPart>
    <w:docPart>
      <w:docPartPr>
        <w:name w:val="F1C4875BCD9640E384C3D089730C1979"/>
        <w:category>
          <w:name w:val="General"/>
          <w:gallery w:val="placeholder"/>
        </w:category>
        <w:types>
          <w:type w:val="bbPlcHdr"/>
        </w:types>
        <w:behaviors>
          <w:behavior w:val="content"/>
        </w:behaviors>
        <w:guid w:val="{A26C157B-4B34-437E-96A9-B12A4422A9B1}"/>
      </w:docPartPr>
      <w:docPartBody>
        <w:p w:rsidR="00782010" w:rsidP="00503285">
          <w:pPr>
            <w:pStyle w:val="F1C4875BCD9640E384C3D089730C1979"/>
          </w:pPr>
          <w:r>
            <w:rPr>
              <w:rStyle w:val="PlaceholderText"/>
            </w:rPr>
            <w:t>Click or tap here to enter text.</w:t>
          </w:r>
        </w:p>
      </w:docPartBody>
    </w:docPart>
    <w:docPart>
      <w:docPartPr>
        <w:name w:val="DD6177B09DF24F7D90AB17E18B703131"/>
        <w:category>
          <w:name w:val="General"/>
          <w:gallery w:val="placeholder"/>
        </w:category>
        <w:types>
          <w:type w:val="bbPlcHdr"/>
        </w:types>
        <w:behaviors>
          <w:behavior w:val="content"/>
        </w:behaviors>
        <w:guid w:val="{692DE4DB-390B-4CED-94D6-8B52BAB2DBB3}"/>
      </w:docPartPr>
      <w:docPartBody>
        <w:p w:rsidR="00782010" w:rsidP="00503285">
          <w:pPr>
            <w:pStyle w:val="DD6177B09DF24F7D90AB17E18B703131"/>
          </w:pPr>
          <w:r w:rsidRPr="00A26DE7">
            <w:rPr>
              <w:rStyle w:val="PlaceholderText"/>
            </w:rPr>
            <w:t>Click or tap here to enter text.</w:t>
          </w:r>
        </w:p>
      </w:docPartBody>
    </w:docPart>
    <w:docPart>
      <w:docPartPr>
        <w:name w:val="8FDDE501E6634CDF83F7626BA7E847ED"/>
        <w:category>
          <w:name w:val="General"/>
          <w:gallery w:val="placeholder"/>
        </w:category>
        <w:types>
          <w:type w:val="bbPlcHdr"/>
        </w:types>
        <w:behaviors>
          <w:behavior w:val="content"/>
        </w:behaviors>
        <w:guid w:val="{D9A8D768-5602-4466-A397-E3A179B79A91}"/>
      </w:docPartPr>
      <w:docPartBody>
        <w:p w:rsidR="00782010" w:rsidP="00503285">
          <w:pPr>
            <w:pStyle w:val="8FDDE501E6634CDF83F7626BA7E847ED"/>
          </w:pPr>
          <w:r>
            <w:rPr>
              <w:rStyle w:val="PlaceholderText"/>
            </w:rPr>
            <w:t>Click or tap here to enter text.</w:t>
          </w:r>
        </w:p>
      </w:docPartBody>
    </w:docPart>
    <w:docPart>
      <w:docPartPr>
        <w:name w:val="ABA3DB2364BC48D484A92E4514CAFB42"/>
        <w:category>
          <w:name w:val="General"/>
          <w:gallery w:val="placeholder"/>
        </w:category>
        <w:types>
          <w:type w:val="bbPlcHdr"/>
        </w:types>
        <w:behaviors>
          <w:behavior w:val="content"/>
        </w:behaviors>
        <w:guid w:val="{0A8DB1D5-169F-4416-A248-6D931F149C38}"/>
      </w:docPartPr>
      <w:docPartBody>
        <w:p w:rsidR="00782010" w:rsidP="00503285">
          <w:pPr>
            <w:pStyle w:val="ABA3DB2364BC48D484A92E4514CAFB42"/>
          </w:pPr>
          <w:r w:rsidRPr="00A26DE7">
            <w:rPr>
              <w:rStyle w:val="PlaceholderText"/>
            </w:rPr>
            <w:t>Click or tap here to enter text.</w:t>
          </w:r>
        </w:p>
      </w:docPartBody>
    </w:docPart>
    <w:docPart>
      <w:docPartPr>
        <w:name w:val="AC5C108A75434171B08C368047BD39BA"/>
        <w:category>
          <w:name w:val="General"/>
          <w:gallery w:val="placeholder"/>
        </w:category>
        <w:types>
          <w:type w:val="bbPlcHdr"/>
        </w:types>
        <w:behaviors>
          <w:behavior w:val="content"/>
        </w:behaviors>
        <w:guid w:val="{055D4BBA-12AB-4CAD-9C61-E7EEC6E80847}"/>
      </w:docPartPr>
      <w:docPartBody>
        <w:p w:rsidR="00782010" w:rsidP="00503285">
          <w:pPr>
            <w:pStyle w:val="AC5C108A75434171B08C368047BD39BA"/>
          </w:pPr>
          <w:r>
            <w:rPr>
              <w:rStyle w:val="PlaceholderText"/>
            </w:rPr>
            <w:t>Click or tap here to enter text.</w:t>
          </w:r>
        </w:p>
      </w:docPartBody>
    </w:docPart>
    <w:docPart>
      <w:docPartPr>
        <w:name w:val="EE6CEACF004F4BAFA4FD173150565E13"/>
        <w:category>
          <w:name w:val="General"/>
          <w:gallery w:val="placeholder"/>
        </w:category>
        <w:types>
          <w:type w:val="bbPlcHdr"/>
        </w:types>
        <w:behaviors>
          <w:behavior w:val="content"/>
        </w:behaviors>
        <w:guid w:val="{6B593FFA-E743-4E43-B524-E1CA9FE38E34}"/>
      </w:docPartPr>
      <w:docPartBody>
        <w:p w:rsidR="00782010" w:rsidP="00503285">
          <w:pPr>
            <w:pStyle w:val="EE6CEACF004F4BAFA4FD173150565E13"/>
          </w:pPr>
          <w:r w:rsidRPr="00A26DE7">
            <w:rPr>
              <w:rStyle w:val="PlaceholderText"/>
            </w:rPr>
            <w:t>Click or tap here to enter text.</w:t>
          </w:r>
        </w:p>
      </w:docPartBody>
    </w:docPart>
    <w:docPart>
      <w:docPartPr>
        <w:name w:val="EAC35B6C1A5544BABE196D5431CFC005"/>
        <w:category>
          <w:name w:val="General"/>
          <w:gallery w:val="placeholder"/>
        </w:category>
        <w:types>
          <w:type w:val="bbPlcHdr"/>
        </w:types>
        <w:behaviors>
          <w:behavior w:val="content"/>
        </w:behaviors>
        <w:guid w:val="{A08E99BA-C2C9-4DC7-A00D-D5B2B6C30E25}"/>
      </w:docPartPr>
      <w:docPartBody>
        <w:p w:rsidR="00782010" w:rsidP="00503285">
          <w:pPr>
            <w:pStyle w:val="EAC35B6C1A5544BABE196D5431CFC005"/>
          </w:pPr>
          <w:r>
            <w:rPr>
              <w:rStyle w:val="PlaceholderText"/>
            </w:rPr>
            <w:t>Click or tap here to enter text.</w:t>
          </w:r>
        </w:p>
      </w:docPartBody>
    </w:docPart>
    <w:docPart>
      <w:docPartPr>
        <w:name w:val="071EB23C726C4C9B826EFD9BAC6094A5"/>
        <w:category>
          <w:name w:val="General"/>
          <w:gallery w:val="placeholder"/>
        </w:category>
        <w:types>
          <w:type w:val="bbPlcHdr"/>
        </w:types>
        <w:behaviors>
          <w:behavior w:val="content"/>
        </w:behaviors>
        <w:guid w:val="{4BDA83A9-2106-4E55-8679-9B7EC3423B53}"/>
      </w:docPartPr>
      <w:docPartBody>
        <w:p w:rsidR="00782010" w:rsidP="00503285">
          <w:pPr>
            <w:pStyle w:val="071EB23C726C4C9B826EFD9BAC6094A5"/>
          </w:pPr>
          <w:r>
            <w:rPr>
              <w:rStyle w:val="PlaceholderText"/>
            </w:rPr>
            <w:t>Click or tap here to enter text.</w:t>
          </w:r>
        </w:p>
      </w:docPartBody>
    </w:docPart>
    <w:docPart>
      <w:docPartPr>
        <w:name w:val="1011E4DB3D014C9EB8D1E4857935A289"/>
        <w:category>
          <w:name w:val="General"/>
          <w:gallery w:val="placeholder"/>
        </w:category>
        <w:types>
          <w:type w:val="bbPlcHdr"/>
        </w:types>
        <w:behaviors>
          <w:behavior w:val="content"/>
        </w:behaviors>
        <w:guid w:val="{3BEA0940-8176-43FF-8FD3-A778F10B6AF3}"/>
      </w:docPartPr>
      <w:docPartBody>
        <w:p w:rsidR="00782010" w:rsidP="00503285">
          <w:pPr>
            <w:pStyle w:val="1011E4DB3D014C9EB8D1E4857935A289"/>
          </w:pPr>
          <w:r w:rsidRPr="00A26DE7">
            <w:rPr>
              <w:rStyle w:val="PlaceholderText"/>
            </w:rPr>
            <w:t>Click or tap here to enter text.</w:t>
          </w:r>
        </w:p>
      </w:docPartBody>
    </w:docPart>
    <w:docPart>
      <w:docPartPr>
        <w:name w:val="4A2A7EDD93A64A2FB5BCE3E12B4B9F6B"/>
        <w:category>
          <w:name w:val="General"/>
          <w:gallery w:val="placeholder"/>
        </w:category>
        <w:types>
          <w:type w:val="bbPlcHdr"/>
        </w:types>
        <w:behaviors>
          <w:behavior w:val="content"/>
        </w:behaviors>
        <w:guid w:val="{B3A576BB-0CF3-45CD-87C8-10EFF2F9A556}"/>
      </w:docPartPr>
      <w:docPartBody>
        <w:p w:rsidR="00782010" w:rsidP="00503285">
          <w:pPr>
            <w:pStyle w:val="4A2A7EDD93A64A2FB5BCE3E12B4B9F6B"/>
          </w:pPr>
          <w:r>
            <w:rPr>
              <w:rStyle w:val="PlaceholderText"/>
            </w:rPr>
            <w:t>Click or tap here to enter text.</w:t>
          </w:r>
        </w:p>
      </w:docPartBody>
    </w:docPart>
    <w:docPart>
      <w:docPartPr>
        <w:name w:val="6AB655FD4766447AB2EB49621E6114D1"/>
        <w:category>
          <w:name w:val="General"/>
          <w:gallery w:val="placeholder"/>
        </w:category>
        <w:types>
          <w:type w:val="bbPlcHdr"/>
        </w:types>
        <w:behaviors>
          <w:behavior w:val="content"/>
        </w:behaviors>
        <w:guid w:val="{2870207F-2CFA-4E5B-B5AE-65B78FB87BA5}"/>
      </w:docPartPr>
      <w:docPartBody>
        <w:p w:rsidR="00782010" w:rsidP="00503285">
          <w:pPr>
            <w:pStyle w:val="6AB655FD4766447AB2EB49621E6114D1"/>
          </w:pPr>
          <w:r>
            <w:rPr>
              <w:rStyle w:val="PlaceholderText"/>
            </w:rPr>
            <w:t>Click or tap here to enter text.</w:t>
          </w:r>
        </w:p>
      </w:docPartBody>
    </w:docPart>
    <w:docPart>
      <w:docPartPr>
        <w:name w:val="134C8DB16DD04D7E8C95055D57EB501D"/>
        <w:category>
          <w:name w:val="General"/>
          <w:gallery w:val="placeholder"/>
        </w:category>
        <w:types>
          <w:type w:val="bbPlcHdr"/>
        </w:types>
        <w:behaviors>
          <w:behavior w:val="content"/>
        </w:behaviors>
        <w:guid w:val="{C0870F28-992A-473D-8721-CD3D5F773A8B}"/>
      </w:docPartPr>
      <w:docPartBody>
        <w:p w:rsidR="00782010" w:rsidP="00503285">
          <w:pPr>
            <w:pStyle w:val="134C8DB16DD04D7E8C95055D57EB501D"/>
          </w:pPr>
          <w:r>
            <w:rPr>
              <w:rStyle w:val="PlaceholderText"/>
            </w:rPr>
            <w:t>Click or tap here to enter text.</w:t>
          </w:r>
        </w:p>
      </w:docPartBody>
    </w:docPart>
    <w:docPart>
      <w:docPartPr>
        <w:name w:val="303C5EDFA9EE4D028DBD7F968282FCB0"/>
        <w:category>
          <w:name w:val="General"/>
          <w:gallery w:val="placeholder"/>
        </w:category>
        <w:types>
          <w:type w:val="bbPlcHdr"/>
        </w:types>
        <w:behaviors>
          <w:behavior w:val="content"/>
        </w:behaviors>
        <w:guid w:val="{3D0ADB0A-F076-4658-8752-2AECF947AB11}"/>
      </w:docPartPr>
      <w:docPartBody>
        <w:p w:rsidR="00782010" w:rsidP="00503285">
          <w:pPr>
            <w:pStyle w:val="303C5EDFA9EE4D028DBD7F968282FCB0"/>
          </w:pPr>
          <w:r w:rsidRPr="002748DA">
            <w:rPr>
              <w:rStyle w:val="PlaceholderText"/>
            </w:rPr>
            <w:t>Click or tap here to enter text.</w:t>
          </w:r>
        </w:p>
      </w:docPartBody>
    </w:docPart>
    <w:docPart>
      <w:docPartPr>
        <w:name w:val="B538BD9CB0E74A62BAF1714F797A4FFE"/>
        <w:category>
          <w:name w:val="General"/>
          <w:gallery w:val="placeholder"/>
        </w:category>
        <w:types>
          <w:type w:val="bbPlcHdr"/>
        </w:types>
        <w:behaviors>
          <w:behavior w:val="content"/>
        </w:behaviors>
        <w:guid w:val="{9E96A1E8-E13F-4614-B681-FC4097903451}"/>
      </w:docPartPr>
      <w:docPartBody>
        <w:p w:rsidR="00782010" w:rsidP="00503285">
          <w:pPr>
            <w:pStyle w:val="B538BD9CB0E74A62BAF1714F797A4FFE"/>
          </w:pPr>
          <w:r>
            <w:rPr>
              <w:rStyle w:val="PlaceholderText"/>
            </w:rPr>
            <w:t>Click or tap here to enter text.</w:t>
          </w:r>
        </w:p>
      </w:docPartBody>
    </w:docPart>
    <w:docPart>
      <w:docPartPr>
        <w:name w:val="F4B9C7352A704D5D8A4D45C1716282F7"/>
        <w:category>
          <w:name w:val="General"/>
          <w:gallery w:val="placeholder"/>
        </w:category>
        <w:types>
          <w:type w:val="bbPlcHdr"/>
        </w:types>
        <w:behaviors>
          <w:behavior w:val="content"/>
        </w:behaviors>
        <w:guid w:val="{54C05CE5-88A1-405E-8756-6A23508AFC72}"/>
      </w:docPartPr>
      <w:docPartBody>
        <w:p w:rsidR="00782010" w:rsidP="00503285">
          <w:pPr>
            <w:pStyle w:val="F4B9C7352A704D5D8A4D45C1716282F7"/>
          </w:pPr>
          <w:r w:rsidRPr="002748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285"/>
  </w:style>
  <w:style w:type="paragraph" w:customStyle="1" w:styleId="EB2F48433DBE413586B38F0D5CD46922">
    <w:name w:val="EB2F48433DBE413586B38F0D5CD46922"/>
    <w:rsid w:val="002D77DC"/>
  </w:style>
  <w:style w:type="paragraph" w:customStyle="1" w:styleId="D1330AB92CAE4FB4B0F142ED00BE303D">
    <w:name w:val="D1330AB92CAE4FB4B0F142ED00BE303D"/>
    <w:rsid w:val="002D77DC"/>
  </w:style>
  <w:style w:type="paragraph" w:customStyle="1" w:styleId="F1452EC64A224CDDB3E69D805840AE5B">
    <w:name w:val="F1452EC64A224CDDB3E69D805840AE5B"/>
    <w:rsid w:val="002D77DC"/>
  </w:style>
  <w:style w:type="paragraph" w:customStyle="1" w:styleId="5CF4A3BF25374C07A838D4B8FB51E39F">
    <w:name w:val="5CF4A3BF25374C07A838D4B8FB51E39F"/>
    <w:rsid w:val="00503285"/>
  </w:style>
  <w:style w:type="paragraph" w:customStyle="1" w:styleId="62F34E4EBC9944129EFAEFBD97B3963A">
    <w:name w:val="62F34E4EBC9944129EFAEFBD97B3963A"/>
    <w:rsid w:val="00503285"/>
  </w:style>
  <w:style w:type="paragraph" w:customStyle="1" w:styleId="94AF5B4B5A544204BDACADCC6F7B8BE1">
    <w:name w:val="94AF5B4B5A544204BDACADCC6F7B8BE1"/>
    <w:rsid w:val="00503285"/>
  </w:style>
  <w:style w:type="paragraph" w:customStyle="1" w:styleId="11F8A46F15664A4B9345FAB92CD5BFFE">
    <w:name w:val="11F8A46F15664A4B9345FAB92CD5BFFE"/>
    <w:rsid w:val="00503285"/>
  </w:style>
  <w:style w:type="paragraph" w:customStyle="1" w:styleId="87AB6E7BEB834397AADF20D50A75FDB0">
    <w:name w:val="87AB6E7BEB834397AADF20D50A75FDB0"/>
    <w:rsid w:val="00503285"/>
  </w:style>
  <w:style w:type="paragraph" w:customStyle="1" w:styleId="ABE213DC712647FFB729E899DD63FBE6">
    <w:name w:val="ABE213DC712647FFB729E899DD63FBE6"/>
    <w:rsid w:val="00503285"/>
  </w:style>
  <w:style w:type="paragraph" w:customStyle="1" w:styleId="684579561BA64433B86D5840BA484D7E">
    <w:name w:val="684579561BA64433B86D5840BA484D7E"/>
    <w:rsid w:val="00503285"/>
  </w:style>
  <w:style w:type="paragraph" w:customStyle="1" w:styleId="961AA80D4D3244CC9C689EF14E95A929">
    <w:name w:val="961AA80D4D3244CC9C689EF14E95A929"/>
    <w:rsid w:val="00503285"/>
  </w:style>
  <w:style w:type="paragraph" w:customStyle="1" w:styleId="AA71D07098D44E51B4F3FD387A59EFC0">
    <w:name w:val="AA71D07098D44E51B4F3FD387A59EFC0"/>
    <w:rsid w:val="00503285"/>
  </w:style>
  <w:style w:type="paragraph" w:customStyle="1" w:styleId="6D45C15586C64C9F91465BF5CA6850F4">
    <w:name w:val="6D45C15586C64C9F91465BF5CA6850F4"/>
    <w:rsid w:val="00503285"/>
  </w:style>
  <w:style w:type="paragraph" w:customStyle="1" w:styleId="F14854D7CC454C55B4D9F8B12F8B626A">
    <w:name w:val="F14854D7CC454C55B4D9F8B12F8B626A"/>
    <w:rsid w:val="00503285"/>
  </w:style>
  <w:style w:type="paragraph" w:customStyle="1" w:styleId="61E8140AF55147DE973451933506CF10">
    <w:name w:val="61E8140AF55147DE973451933506CF10"/>
    <w:rsid w:val="00503285"/>
  </w:style>
  <w:style w:type="paragraph" w:customStyle="1" w:styleId="ECCE6D1649874F49A711064A979245C7">
    <w:name w:val="ECCE6D1649874F49A711064A979245C7"/>
    <w:rsid w:val="00503285"/>
  </w:style>
  <w:style w:type="paragraph" w:customStyle="1" w:styleId="F1C4875BCD9640E384C3D089730C1979">
    <w:name w:val="F1C4875BCD9640E384C3D089730C1979"/>
    <w:rsid w:val="00503285"/>
  </w:style>
  <w:style w:type="paragraph" w:customStyle="1" w:styleId="DD6177B09DF24F7D90AB17E18B703131">
    <w:name w:val="DD6177B09DF24F7D90AB17E18B703131"/>
    <w:rsid w:val="00503285"/>
  </w:style>
  <w:style w:type="paragraph" w:customStyle="1" w:styleId="8FDDE501E6634CDF83F7626BA7E847ED">
    <w:name w:val="8FDDE501E6634CDF83F7626BA7E847ED"/>
    <w:rsid w:val="00503285"/>
  </w:style>
  <w:style w:type="paragraph" w:customStyle="1" w:styleId="ABA3DB2364BC48D484A92E4514CAFB42">
    <w:name w:val="ABA3DB2364BC48D484A92E4514CAFB42"/>
    <w:rsid w:val="00503285"/>
  </w:style>
  <w:style w:type="paragraph" w:customStyle="1" w:styleId="AC5C108A75434171B08C368047BD39BA">
    <w:name w:val="AC5C108A75434171B08C368047BD39BA"/>
    <w:rsid w:val="00503285"/>
  </w:style>
  <w:style w:type="paragraph" w:customStyle="1" w:styleId="EE6CEACF004F4BAFA4FD173150565E13">
    <w:name w:val="EE6CEACF004F4BAFA4FD173150565E13"/>
    <w:rsid w:val="00503285"/>
  </w:style>
  <w:style w:type="paragraph" w:customStyle="1" w:styleId="EAC35B6C1A5544BABE196D5431CFC005">
    <w:name w:val="EAC35B6C1A5544BABE196D5431CFC005"/>
    <w:rsid w:val="00503285"/>
  </w:style>
  <w:style w:type="paragraph" w:customStyle="1" w:styleId="071EB23C726C4C9B826EFD9BAC6094A5">
    <w:name w:val="071EB23C726C4C9B826EFD9BAC6094A5"/>
    <w:rsid w:val="00503285"/>
  </w:style>
  <w:style w:type="paragraph" w:customStyle="1" w:styleId="1011E4DB3D014C9EB8D1E4857935A289">
    <w:name w:val="1011E4DB3D014C9EB8D1E4857935A289"/>
    <w:rsid w:val="00503285"/>
  </w:style>
  <w:style w:type="paragraph" w:customStyle="1" w:styleId="4A2A7EDD93A64A2FB5BCE3E12B4B9F6B">
    <w:name w:val="4A2A7EDD93A64A2FB5BCE3E12B4B9F6B"/>
    <w:rsid w:val="00503285"/>
  </w:style>
  <w:style w:type="paragraph" w:customStyle="1" w:styleId="6AB655FD4766447AB2EB49621E6114D1">
    <w:name w:val="6AB655FD4766447AB2EB49621E6114D1"/>
    <w:rsid w:val="00503285"/>
  </w:style>
  <w:style w:type="paragraph" w:customStyle="1" w:styleId="134C8DB16DD04D7E8C95055D57EB501D">
    <w:name w:val="134C8DB16DD04D7E8C95055D57EB501D"/>
    <w:rsid w:val="00503285"/>
  </w:style>
  <w:style w:type="paragraph" w:customStyle="1" w:styleId="303C5EDFA9EE4D028DBD7F968282FCB0">
    <w:name w:val="303C5EDFA9EE4D028DBD7F968282FCB0"/>
    <w:rsid w:val="00503285"/>
  </w:style>
  <w:style w:type="paragraph" w:customStyle="1" w:styleId="B538BD9CB0E74A62BAF1714F797A4FFE">
    <w:name w:val="B538BD9CB0E74A62BAF1714F797A4FFE"/>
    <w:rsid w:val="00503285"/>
  </w:style>
  <w:style w:type="paragraph" w:customStyle="1" w:styleId="F4B9C7352A704D5D8A4D45C1716282F7">
    <w:name w:val="F4B9C7352A704D5D8A4D45C1716282F7"/>
    <w:rsid w:val="005032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Mar 2026</dc:title>
  <cp:revision>0</cp:revision>
</cp:coreProperties>
</file>