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1A404F" w:rsidRPr="00450C21" w:rsidP="001A404F">
      <w:pPr>
        <w:pStyle w:val="TitleCommittee0"/>
        <w:rPr>
          <w:sz w:val="28"/>
          <w:szCs w:val="28"/>
        </w:rPr>
      </w:pPr>
      <w:sdt>
        <w:sdtPr>
          <w:alias w:val="CommitteeName"/>
          <w:tag w:val="CommitteeName"/>
          <w:id w:val="466949736"/>
          <w:placeholder>
            <w:docPart w:val="EF3C852A6F5B4E8D89C294D24FCA9951"/>
          </w:placeholder>
          <w:richText/>
        </w:sdtPr>
        <w:sdtEndPr>
          <w:rPr>
            <w:sz w:val="28"/>
            <w:szCs w:val="28"/>
          </w:rPr>
        </w:sdtEndPr>
        <w:sdtContent>
          <w:r w:rsidRPr="00450C21">
            <w:rPr>
              <w:sz w:val="28"/>
              <w:szCs w:val="28"/>
            </w:rPr>
            <w:t>Science</w:t>
          </w:r>
          <w:r w:rsidRPr="00450C21" w:rsidR="004C6471">
            <w:rPr>
              <w:sz w:val="28"/>
              <w:szCs w:val="28"/>
            </w:rPr>
            <w:t xml:space="preserve"> </w:t>
          </w:r>
          <w:r w:rsidRPr="00450C21">
            <w:rPr>
              <w:sz w:val="28"/>
              <w:szCs w:val="28"/>
            </w:rPr>
            <w:t>and</w:t>
          </w:r>
          <w:r w:rsidRPr="00450C21" w:rsidR="004C6471">
            <w:rPr>
              <w:sz w:val="28"/>
              <w:szCs w:val="28"/>
            </w:rPr>
            <w:t xml:space="preserve"> </w:t>
          </w:r>
          <w:r w:rsidRPr="00450C21">
            <w:rPr>
              <w:sz w:val="28"/>
              <w:szCs w:val="28"/>
            </w:rPr>
            <w:t>Technology</w:t>
          </w:r>
          <w:r w:rsidRPr="00450C21" w:rsidR="004C6471">
            <w:rPr>
              <w:sz w:val="28"/>
              <w:szCs w:val="28"/>
            </w:rPr>
            <w:t xml:space="preserve"> </w:t>
          </w:r>
          <w:r w:rsidRPr="00450C21">
            <w:rPr>
              <w:sz w:val="28"/>
              <w:szCs w:val="28"/>
            </w:rPr>
            <w:t>Committee</w:t>
          </w:r>
        </w:sdtContent>
      </w:sdt>
    </w:p>
    <w:p w:rsidR="001A404F" w:rsidRPr="00450C21" w:rsidP="001A404F">
      <w:pPr>
        <w:pStyle w:val="TitleInquiry0"/>
        <w:rPr>
          <w:sz w:val="28"/>
          <w:szCs w:val="28"/>
        </w:rPr>
      </w:pPr>
      <w:r>
        <w:rPr>
          <w:sz w:val="28"/>
          <w:szCs w:val="28"/>
        </w:rPr>
        <w:t>C</w:t>
      </w:r>
      <w:r w:rsidRPr="00450C21">
        <w:rPr>
          <w:sz w:val="28"/>
          <w:szCs w:val="28"/>
        </w:rPr>
        <w:t>orrected</w:t>
      </w:r>
      <w:r w:rsidRPr="00450C21" w:rsidR="004C6471">
        <w:rPr>
          <w:sz w:val="28"/>
          <w:szCs w:val="28"/>
        </w:rPr>
        <w:t xml:space="preserve"> </w:t>
      </w:r>
      <w:r w:rsidRPr="00450C21">
        <w:rPr>
          <w:sz w:val="28"/>
          <w:szCs w:val="28"/>
        </w:rPr>
        <w:t>oral</w:t>
      </w:r>
      <w:r w:rsidRPr="00450C21" w:rsidR="004C6471">
        <w:rPr>
          <w:sz w:val="28"/>
          <w:szCs w:val="28"/>
        </w:rPr>
        <w:t xml:space="preserve"> </w:t>
      </w:r>
      <w:r w:rsidRPr="00450C21">
        <w:rPr>
          <w:sz w:val="28"/>
          <w:szCs w:val="28"/>
        </w:rPr>
        <w:t>evidence:</w:t>
      </w:r>
      <w:r w:rsidRPr="00450C21" w:rsidR="004C6471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InquiryName"/>
          <w:tag w:val="InquiryName"/>
          <w:id w:val="-653150199"/>
          <w:placeholder>
            <w:docPart w:val="EF3C852A6F5B4E8D89C294D24FCA9951"/>
          </w:placeholder>
          <w:richText/>
        </w:sdtPr>
        <w:sdtContent>
          <w:r w:rsidRPr="00450C21">
            <w:rPr>
              <w:sz w:val="28"/>
              <w:szCs w:val="28"/>
            </w:rPr>
            <w:t>Innovation</w:t>
          </w:r>
          <w:r w:rsidRPr="00450C21" w:rsidR="004C6471">
            <w:rPr>
              <w:sz w:val="28"/>
              <w:szCs w:val="28"/>
            </w:rPr>
            <w:t xml:space="preserve"> </w:t>
          </w:r>
          <w:r w:rsidRPr="00450C21">
            <w:rPr>
              <w:sz w:val="28"/>
              <w:szCs w:val="28"/>
            </w:rPr>
            <w:t>in</w:t>
          </w:r>
          <w:r w:rsidRPr="00450C21" w:rsidR="004C6471">
            <w:rPr>
              <w:sz w:val="28"/>
              <w:szCs w:val="28"/>
            </w:rPr>
            <w:t xml:space="preserve"> </w:t>
          </w:r>
          <w:r w:rsidRPr="00450C21">
            <w:rPr>
              <w:sz w:val="28"/>
              <w:szCs w:val="28"/>
            </w:rPr>
            <w:t>the</w:t>
          </w:r>
          <w:r w:rsidRPr="00450C21" w:rsidR="004C6471">
            <w:rPr>
              <w:sz w:val="28"/>
              <w:szCs w:val="28"/>
            </w:rPr>
            <w:t xml:space="preserve"> </w:t>
          </w:r>
          <w:r w:rsidRPr="00450C21">
            <w:rPr>
              <w:sz w:val="28"/>
              <w:szCs w:val="28"/>
            </w:rPr>
            <w:t>NHS:</w:t>
          </w:r>
          <w:r w:rsidRPr="00450C21" w:rsidR="004C6471">
            <w:rPr>
              <w:sz w:val="28"/>
              <w:szCs w:val="28"/>
            </w:rPr>
            <w:t xml:space="preserve"> </w:t>
          </w:r>
          <w:r w:rsidRPr="00450C21">
            <w:rPr>
              <w:sz w:val="28"/>
              <w:szCs w:val="28"/>
            </w:rPr>
            <w:t>personalised</w:t>
          </w:r>
          <w:r w:rsidRPr="00450C21" w:rsidR="004C6471">
            <w:rPr>
              <w:sz w:val="28"/>
              <w:szCs w:val="28"/>
            </w:rPr>
            <w:t xml:space="preserve"> </w:t>
          </w:r>
          <w:r w:rsidRPr="00450C21">
            <w:rPr>
              <w:sz w:val="28"/>
              <w:szCs w:val="28"/>
            </w:rPr>
            <w:t>medicine</w:t>
          </w:r>
          <w:r w:rsidRPr="00450C21" w:rsidR="004C6471">
            <w:rPr>
              <w:sz w:val="28"/>
              <w:szCs w:val="28"/>
            </w:rPr>
            <w:t xml:space="preserve"> </w:t>
          </w:r>
          <w:r w:rsidRPr="00450C21">
            <w:rPr>
              <w:sz w:val="28"/>
              <w:szCs w:val="28"/>
            </w:rPr>
            <w:t>and</w:t>
          </w:r>
          <w:r w:rsidRPr="00450C21" w:rsidR="004C6471">
            <w:rPr>
              <w:sz w:val="28"/>
              <w:szCs w:val="28"/>
            </w:rPr>
            <w:t xml:space="preserve"> </w:t>
          </w:r>
          <w:r w:rsidRPr="00450C21">
            <w:rPr>
              <w:sz w:val="28"/>
              <w:szCs w:val="28"/>
            </w:rPr>
            <w:t>AI</w:t>
          </w:r>
        </w:sdtContent>
      </w:sdt>
    </w:p>
    <w:sdt>
      <w:sdtPr>
        <w:alias w:val="SittingDate"/>
        <w:tag w:val="SittingDate"/>
        <w:id w:val="233894828"/>
        <w:placeholder>
          <w:docPart w:val="EF3C852A6F5B4E8D89C294D24FCA9951"/>
        </w:placeholder>
        <w:richText/>
      </w:sdtPr>
      <w:sdtContent>
        <w:p w:rsidR="001A404F" w:rsidRPr="00450C21" w:rsidP="001A404F">
          <w:pPr>
            <w:pStyle w:val="Para"/>
          </w:pPr>
          <w:r w:rsidRPr="00450C21">
            <w:t>Tuesday</w:t>
          </w:r>
          <w:r w:rsidRPr="00450C21" w:rsidR="004C6471">
            <w:t xml:space="preserve"> </w:t>
          </w:r>
          <w:r w:rsidRPr="00450C21">
            <w:t>1</w:t>
          </w:r>
          <w:r w:rsidRPr="00450C21" w:rsidR="00162526">
            <w:t>7</w:t>
          </w:r>
          <w:r w:rsidRPr="00450C21" w:rsidR="004C6471">
            <w:t xml:space="preserve"> </w:t>
          </w:r>
          <w:r w:rsidRPr="00450C21">
            <w:t>March</w:t>
          </w:r>
          <w:r w:rsidRPr="00450C21" w:rsidR="004C6471">
            <w:t xml:space="preserve"> </w:t>
          </w:r>
          <w:r w:rsidRPr="00450C21">
            <w:t>2026</w:t>
          </w:r>
        </w:p>
      </w:sdtContent>
    </w:sdt>
    <w:sdt>
      <w:sdtPr>
        <w:alias w:val="ActualSittingTime"/>
        <w:tag w:val="ActualSittingTime"/>
        <w:id w:val="-2078584810"/>
        <w:placeholder>
          <w:docPart w:val="014CB27D9868479F9AE2D90A7B21C775"/>
        </w:placeholder>
        <w:richText/>
      </w:sdtPr>
      <w:sdtContent>
        <w:p w:rsidR="001A404F" w:rsidRPr="00450C21" w:rsidP="001A404F">
          <w:pPr>
            <w:pStyle w:val="Para"/>
          </w:pPr>
          <w:r w:rsidRPr="00450C21">
            <w:t>1</w:t>
          </w:r>
          <w:r w:rsidRPr="00450C21" w:rsidR="00741C75">
            <w:t>1</w:t>
          </w:r>
          <w:r w:rsidRPr="00450C21" w:rsidR="004C6471">
            <w:t xml:space="preserve"> </w:t>
          </w:r>
          <w:r w:rsidRPr="00450C21">
            <w:t>am</w:t>
          </w:r>
        </w:p>
      </w:sdtContent>
    </w:sdt>
    <w:p w:rsidR="001A404F" w:rsidRPr="00450C21" w:rsidP="001A404F">
      <w:pPr>
        <w:pStyle w:val="Para"/>
      </w:pPr>
    </w:p>
    <w:p w:rsidR="001A404F" w:rsidRPr="00450C21" w:rsidP="001A404F">
      <w:sdt>
        <w:sdtPr>
          <w:alias w:val="VideoHyperlink"/>
          <w:tag w:val="VideoHyperlink"/>
          <w:id w:val="1885216954"/>
          <w:placeholder>
            <w:docPart w:val="EF3C852A6F5B4E8D89C294D24FCA9951"/>
          </w:placeholder>
          <w:richText/>
        </w:sdtPr>
        <w:sdtContent>
          <w:r>
            <w:fldChar w:fldCharType="begin"/>
          </w:r>
          <w:r>
            <w:instrText xml:space="preserve"> HYPERLINK "https://parliamentlive.tv/event/index/cbaae98e-32af-4108-8366-b1ff8be70546" </w:instrText>
          </w:r>
          <w:r>
            <w:fldChar w:fldCharType="separate"/>
          </w:r>
          <w:r w:rsidRPr="00450C21">
            <w:rPr>
              <w:rStyle w:val="Hyperlink"/>
            </w:rPr>
            <w:t>Watch</w:t>
          </w:r>
          <w:r w:rsidRPr="00450C21" w:rsidR="004C6471">
            <w:rPr>
              <w:rStyle w:val="Hyperlink"/>
            </w:rPr>
            <w:t xml:space="preserve"> </w:t>
          </w:r>
          <w:r w:rsidRPr="00450C21">
            <w:rPr>
              <w:rStyle w:val="Hyperlink"/>
            </w:rPr>
            <w:t>the</w:t>
          </w:r>
          <w:r w:rsidRPr="00450C21" w:rsidR="004C6471">
            <w:rPr>
              <w:rStyle w:val="Hyperlink"/>
            </w:rPr>
            <w:t xml:space="preserve"> </w:t>
          </w:r>
          <w:r w:rsidRPr="00450C21">
            <w:rPr>
              <w:rStyle w:val="Hyperlink"/>
            </w:rPr>
            <w:t>meeting</w:t>
          </w:r>
          <w:r>
            <w:fldChar w:fldCharType="end"/>
          </w:r>
        </w:sdtContent>
      </w:sdt>
    </w:p>
    <w:p w:rsidR="001A404F" w:rsidRPr="00450C21" w:rsidP="001A404F">
      <w:r w:rsidRPr="00450C21">
        <w:t>Members</w:t>
      </w:r>
      <w:r w:rsidRPr="00450C21" w:rsidR="004C6471">
        <w:t xml:space="preserve"> </w:t>
      </w:r>
      <w:r w:rsidRPr="00450C21">
        <w:t>present:</w:t>
      </w:r>
      <w:r w:rsidRPr="00450C21" w:rsidR="004C6471">
        <w:t xml:space="preserve"> </w:t>
      </w:r>
      <w:sdt>
        <w:sdtPr>
          <w:alias w:val="MembersPresent"/>
          <w:tag w:val="MembersPresent"/>
          <w:id w:val="-587083748"/>
          <w:placeholder>
            <w:docPart w:val="EF3C852A6F5B4E8D89C294D24FCA9951"/>
          </w:placeholder>
          <w:richText/>
        </w:sdtPr>
        <w:sdtContent>
          <w:r w:rsidRPr="00450C21">
            <w:t>Lord</w:t>
          </w:r>
          <w:r w:rsidRPr="00450C21" w:rsidR="004C6471">
            <w:t xml:space="preserve"> </w:t>
          </w:r>
          <w:r w:rsidRPr="00450C21">
            <w:t>Mair</w:t>
          </w:r>
          <w:r w:rsidRPr="00450C21" w:rsidR="004C6471">
            <w:t xml:space="preserve"> </w:t>
          </w:r>
          <w:r w:rsidRPr="00450C21">
            <w:t>(The</w:t>
          </w:r>
          <w:r w:rsidRPr="00450C21" w:rsidR="004C6471">
            <w:t xml:space="preserve"> </w:t>
          </w:r>
          <w:r w:rsidRPr="00450C21">
            <w:t>Chair);</w:t>
          </w:r>
          <w:r w:rsidRPr="00450C21" w:rsidR="004C6471">
            <w:t xml:space="preserve"> </w:t>
          </w:r>
          <w:r w:rsidRPr="00450C21">
            <w:t>Lord</w:t>
          </w:r>
          <w:r w:rsidRPr="00450C21" w:rsidR="004C6471">
            <w:t xml:space="preserve"> </w:t>
          </w:r>
          <w:r w:rsidRPr="00450C21">
            <w:t>Booth;</w:t>
          </w:r>
          <w:r w:rsidRPr="00450C21" w:rsidR="004C6471">
            <w:t xml:space="preserve"> </w:t>
          </w:r>
          <w:r w:rsidRPr="00450C21" w:rsidR="00DD411C">
            <w:t>L</w:t>
          </w:r>
          <w:r w:rsidRPr="00450C21">
            <w:t>ord</w:t>
          </w:r>
          <w:r w:rsidRPr="00450C21" w:rsidR="004C6471">
            <w:t xml:space="preserve"> </w:t>
          </w:r>
          <w:r w:rsidRPr="00450C21">
            <w:t>Drayson;</w:t>
          </w:r>
          <w:r w:rsidRPr="00450C21" w:rsidR="004C6471">
            <w:t xml:space="preserve"> </w:t>
          </w:r>
          <w:r w:rsidRPr="00450C21">
            <w:t>Lord</w:t>
          </w:r>
          <w:r w:rsidRPr="00450C21" w:rsidR="004C6471">
            <w:t xml:space="preserve"> </w:t>
          </w:r>
          <w:r w:rsidRPr="00450C21">
            <w:t>Duncan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Springbank;</w:t>
          </w:r>
          <w:r w:rsidRPr="00450C21" w:rsidR="004C6471">
            <w:t xml:space="preserve"> </w:t>
          </w:r>
          <w:r w:rsidRPr="00450C21">
            <w:t>Baroness</w:t>
          </w:r>
          <w:r w:rsidRPr="00450C21" w:rsidR="004C6471">
            <w:t xml:space="preserve"> </w:t>
          </w:r>
          <w:r w:rsidRPr="00450C21">
            <w:t>Nicholson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Winterbourne;</w:t>
          </w:r>
          <w:r w:rsidRPr="00450C21" w:rsidR="004C6471">
            <w:t xml:space="preserve"> </w:t>
          </w:r>
          <w:r w:rsidRPr="00450C21">
            <w:t>Lord</w:t>
          </w:r>
          <w:r w:rsidRPr="00450C21" w:rsidR="004C6471">
            <w:t xml:space="preserve"> </w:t>
          </w:r>
          <w:r w:rsidRPr="00450C21">
            <w:t>Patel;</w:t>
          </w:r>
          <w:r w:rsidRPr="00450C21" w:rsidR="004C6471">
            <w:t xml:space="preserve"> </w:t>
          </w:r>
          <w:r w:rsidRPr="00450C21" w:rsidR="00DD411C">
            <w:t>L</w:t>
          </w:r>
          <w:r w:rsidRPr="00450C21">
            <w:t>ord</w:t>
          </w:r>
          <w:r w:rsidRPr="00450C21" w:rsidR="004C6471">
            <w:t xml:space="preserve"> </w:t>
          </w:r>
          <w:r w:rsidRPr="00450C21">
            <w:t>Willis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Knaresborough;</w:t>
          </w:r>
          <w:r w:rsidRPr="00450C21" w:rsidR="004C6471">
            <w:t xml:space="preserve"> </w:t>
          </w:r>
          <w:r w:rsidRPr="00450C21">
            <w:t>Lord</w:t>
          </w:r>
          <w:r w:rsidRPr="00450C21" w:rsidR="004C6471">
            <w:t xml:space="preserve"> </w:t>
          </w:r>
          <w:r w:rsidRPr="00450C21">
            <w:t>Winston.</w:t>
          </w:r>
        </w:sdtContent>
      </w:sdt>
    </w:p>
    <w:p w:rsidR="001A404F" w:rsidRPr="00450C21" w:rsidP="001A404F">
      <w:pPr>
        <w:pStyle w:val="Para"/>
        <w:tabs>
          <w:tab w:val="center" w:pos="4536"/>
          <w:tab w:val="right" w:pos="8931"/>
        </w:tabs>
      </w:pPr>
      <w:r w:rsidRPr="00450C21">
        <w:t>Evidence</w:t>
      </w:r>
      <w:r w:rsidRPr="00450C21" w:rsidR="004C6471">
        <w:t xml:space="preserve"> </w:t>
      </w:r>
      <w:r w:rsidRPr="00450C21">
        <w:t>Session</w:t>
      </w:r>
      <w:r w:rsidRPr="00450C21" w:rsidR="004C6471">
        <w:t xml:space="preserve"> </w:t>
      </w:r>
      <w:r w:rsidRPr="00450C21">
        <w:t>No.</w:t>
      </w:r>
      <w:r w:rsidRPr="00450C21" w:rsidR="004C6471">
        <w:t xml:space="preserve"> </w:t>
      </w:r>
      <w:sdt>
        <w:sdtPr>
          <w:alias w:val="InquiryRefNo"/>
          <w:tag w:val="InquiryRefNo"/>
          <w:id w:val="842283892"/>
          <w:placeholder>
            <w:docPart w:val="B0F5F12B717B4B4B87BC022B1EDDD976"/>
          </w:placeholder>
          <w:richText/>
        </w:sdtPr>
        <w:sdtContent>
          <w:r w:rsidRPr="00450C21" w:rsidR="00CF54BF">
            <w:t>4</w:t>
          </w:r>
        </w:sdtContent>
      </w:sdt>
      <w:r w:rsidRPr="00450C21">
        <w:tab/>
        <w:t>Heard</w:t>
      </w:r>
      <w:r w:rsidRPr="00450C21" w:rsidR="004C6471">
        <w:t xml:space="preserve"> </w:t>
      </w:r>
      <w:r w:rsidRPr="00450C21">
        <w:t>in</w:t>
      </w:r>
      <w:r w:rsidRPr="00450C21" w:rsidR="004C6471">
        <w:t xml:space="preserve"> </w:t>
      </w:r>
      <w:r w:rsidRPr="00450C21">
        <w:t>Public</w:t>
      </w:r>
      <w:r w:rsidRPr="00450C21">
        <w:tab/>
        <w:t>Questions</w:t>
      </w:r>
      <w:r w:rsidRPr="00450C21" w:rsidR="004C6471">
        <w:t xml:space="preserve"> </w:t>
      </w:r>
      <w:sdt>
        <w:sdtPr>
          <w:alias w:val="QuestionNumbers"/>
          <w:tag w:val="QuestionNumbers"/>
          <w:id w:val="426934190"/>
          <w:placeholder>
            <w:docPart w:val="EF3C852A6F5B4E8D89C294D24FCA9951"/>
          </w:placeholder>
          <w:richText/>
        </w:sdtPr>
        <w:sdtContent>
          <w:r w:rsidRPr="00450C21" w:rsidR="00C922AF">
            <w:t>32</w:t>
          </w:r>
          <w:r w:rsidRPr="00450C21" w:rsidR="004C6471">
            <w:t xml:space="preserve"> </w:t>
          </w:r>
          <w:r w:rsidRPr="00450C21">
            <w:t>-</w:t>
          </w:r>
          <w:r w:rsidRPr="00450C21" w:rsidR="004C6471">
            <w:t xml:space="preserve"> </w:t>
          </w:r>
          <w:r w:rsidRPr="00450C21" w:rsidR="00E639A4">
            <w:t>4</w:t>
          </w:r>
          <w:r w:rsidRPr="00450C21" w:rsidR="49B9F1C8">
            <w:t>4</w:t>
          </w:r>
        </w:sdtContent>
      </w:sdt>
    </w:p>
    <w:p w:rsidR="001A404F" w:rsidRPr="00450C21" w:rsidP="001A404F">
      <w:pPr>
        <w:pStyle w:val="TitleWitnesses0"/>
      </w:pPr>
    </w:p>
    <w:p w:rsidR="001A404F" w:rsidRPr="00450C21" w:rsidP="001A404F">
      <w:pPr>
        <w:pStyle w:val="TitleWitnesses0"/>
      </w:pPr>
      <w:r w:rsidRPr="00450C21">
        <w:t>Witness</w:t>
      </w:r>
    </w:p>
    <w:p w:rsidR="001A404F" w:rsidRPr="00450C21" w:rsidP="001A404F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450C21">
        <w:rPr>
          <w:rStyle w:val="Hyperlink"/>
        </w:rPr>
        <w:t>I</w:t>
      </w:r>
      <w:r>
        <w:fldChar w:fldCharType="end"/>
      </w:r>
      <w:r w:rsidRPr="00450C21">
        <w:t>:</w:t>
      </w:r>
      <w:r w:rsidRPr="00450C21" w:rsidR="004C6471">
        <w:t xml:space="preserve"> </w:t>
      </w:r>
      <w:r w:rsidRPr="00450C21" w:rsidR="004B0252">
        <w:t>Dr</w:t>
      </w:r>
      <w:r w:rsidRPr="00450C21" w:rsidR="004C6471">
        <w:t xml:space="preserve"> </w:t>
      </w:r>
      <w:r w:rsidRPr="00450C21" w:rsidR="004B0252">
        <w:t>Rich</w:t>
      </w:r>
      <w:r w:rsidRPr="00450C21" w:rsidR="004C6471">
        <w:t xml:space="preserve"> </w:t>
      </w:r>
      <w:r w:rsidRPr="00450C21" w:rsidR="004B0252">
        <w:t>Scott,</w:t>
      </w:r>
      <w:r w:rsidRPr="00450C21" w:rsidR="004C6471">
        <w:t xml:space="preserve"> </w:t>
      </w:r>
      <w:r w:rsidRPr="00450C21" w:rsidR="004B0252">
        <w:t>CEO,</w:t>
      </w:r>
      <w:r w:rsidRPr="00450C21" w:rsidR="004C6471">
        <w:t xml:space="preserve"> </w:t>
      </w:r>
      <w:r w:rsidRPr="00450C21" w:rsidR="004B0252">
        <w:t>Geonomics</w:t>
      </w:r>
      <w:r w:rsidRPr="00450C21" w:rsidR="004C6471">
        <w:t xml:space="preserve"> </w:t>
      </w:r>
      <w:r w:rsidRPr="00450C21" w:rsidR="004B0252">
        <w:t>England.</w:t>
      </w:r>
    </w:p>
    <w:p w:rsidR="001A404F" w:rsidRPr="00450C21" w:rsidP="001A404F">
      <w:pPr>
        <w:pStyle w:val="Para"/>
      </w:pPr>
    </w:p>
    <w:p w:rsidR="001A404F" w:rsidRPr="00450C21" w:rsidP="001A404F">
      <w:pPr>
        <w:pStyle w:val="Para"/>
      </w:pPr>
      <w:r w:rsidRPr="00450C21">
        <w:t xml:space="preserve"> </w:t>
      </w:r>
      <w:r w:rsidRPr="00450C21">
        <w:t>USE</w:t>
      </w:r>
      <w:r w:rsidRPr="00450C21">
        <w:t xml:space="preserve"> </w:t>
      </w:r>
      <w:r w:rsidRPr="00450C21">
        <w:t>OF</w:t>
      </w:r>
      <w:r w:rsidRPr="00450C21">
        <w:t xml:space="preserve"> </w:t>
      </w:r>
      <w:r w:rsidRPr="00450C21">
        <w:t>THE</w:t>
      </w:r>
      <w:r w:rsidRPr="00450C21">
        <w:t xml:space="preserve"> </w:t>
      </w:r>
      <w:r w:rsidRPr="00450C21">
        <w:t>TRANSCRIPT</w:t>
      </w:r>
    </w:p>
    <w:p w:rsidR="001A404F" w:rsidRPr="00450C21" w:rsidP="00883A70">
      <w:pPr>
        <w:pStyle w:val="Para"/>
        <w:numPr>
          <w:ilvl w:val="0"/>
          <w:numId w:val="11"/>
        </w:numPr>
        <w:sectPr w:rsidSect="001A404F">
          <w:headerReference w:type="default" r:id="rId9"/>
          <w:pgSz w:w="11906" w:h="16838"/>
          <w:pgMar w:top="1805" w:right="1440" w:bottom="1440" w:left="1440" w:header="709" w:footer="708" w:gutter="0"/>
          <w:cols w:space="708"/>
          <w:docGrid w:linePitch="360"/>
        </w:sectPr>
      </w:pPr>
      <w:r w:rsidRPr="00450C21">
        <w:t>This</w:t>
      </w:r>
      <w:r w:rsidRPr="00450C21" w:rsidR="004C6471">
        <w:t xml:space="preserve"> </w:t>
      </w:r>
      <w:r w:rsidRPr="00450C21">
        <w:t>is</w:t>
      </w:r>
      <w:r w:rsidRPr="00450C21" w:rsidR="004C6471">
        <w:t xml:space="preserve"> </w:t>
      </w:r>
      <w:r w:rsidRPr="00450C21">
        <w:t>a</w:t>
      </w:r>
      <w:r w:rsidRPr="00450C21" w:rsidR="004C6471">
        <w:t xml:space="preserve"> </w:t>
      </w:r>
      <w:r w:rsidRPr="00450C21">
        <w:t>corrected</w:t>
      </w:r>
      <w:r w:rsidRPr="00450C21" w:rsidR="004C6471">
        <w:t xml:space="preserve"> </w:t>
      </w:r>
      <w:r w:rsidRPr="00450C21">
        <w:t>transcript</w:t>
      </w:r>
      <w:r w:rsidRPr="00450C21" w:rsidR="004C6471">
        <w:t xml:space="preserve"> </w:t>
      </w:r>
      <w:r w:rsidRPr="00450C21">
        <w:t>of</w:t>
      </w:r>
      <w:r w:rsidRPr="00450C21" w:rsidR="004C6471">
        <w:t xml:space="preserve"> </w:t>
      </w:r>
      <w:r w:rsidRPr="00450C21">
        <w:t>evidence</w:t>
      </w:r>
      <w:r w:rsidRPr="00450C21" w:rsidR="004C6471">
        <w:t xml:space="preserve"> </w:t>
      </w:r>
      <w:r w:rsidRPr="00450C21">
        <w:t>taken</w:t>
      </w:r>
      <w:r w:rsidRPr="00450C21" w:rsidR="004C6471">
        <w:t xml:space="preserve"> </w:t>
      </w:r>
      <w:r w:rsidRPr="00450C21">
        <w:t>in</w:t>
      </w:r>
      <w:r w:rsidRPr="00450C21" w:rsidR="004C6471">
        <w:t xml:space="preserve"> </w:t>
      </w:r>
      <w:r w:rsidRPr="00450C21">
        <w:t>public</w:t>
      </w:r>
      <w:r w:rsidRPr="00450C21" w:rsidR="004C6471">
        <w:t xml:space="preserve"> </w:t>
      </w:r>
      <w:r w:rsidRPr="00450C21">
        <w:t>and</w:t>
      </w:r>
      <w:r w:rsidRPr="00450C21" w:rsidR="004C6471">
        <w:t xml:space="preserve"> </w:t>
      </w:r>
      <w:r w:rsidRPr="00450C21">
        <w:t>webcast</w:t>
      </w:r>
      <w:r w:rsidRPr="00450C21" w:rsidR="004C6471">
        <w:t xml:space="preserve"> </w:t>
      </w:r>
      <w:r w:rsidRPr="00450C21">
        <w:t>on</w:t>
      </w:r>
      <w:r w:rsidRPr="00450C21" w:rsidR="004C6471">
        <w:t xml:space="preserve"> </w:t>
      </w:r>
      <w:r>
        <w:fldChar w:fldCharType="begin"/>
      </w:r>
      <w:r>
        <w:instrText xml:space="preserve"> HYPERLINK "http://www.parliamentlive.tv" </w:instrText>
      </w:r>
      <w:r>
        <w:fldChar w:fldCharType="separate"/>
      </w:r>
      <w:r w:rsidRPr="00450C21">
        <w:rPr>
          <w:rStyle w:val="Hyperlink"/>
        </w:rPr>
        <w:t>www.parliamentlive.tv</w:t>
      </w:r>
      <w:r>
        <w:fldChar w:fldCharType="end"/>
      </w:r>
      <w:r w:rsidRPr="00450C21">
        <w:t>.</w:t>
      </w:r>
    </w:p>
    <w:p w:rsidR="009429B4" w:rsidRPr="00450C21" w:rsidP="001D6718">
      <w:pPr>
        <w:pStyle w:val="Question"/>
        <w:numPr>
          <w:ilvl w:val="0"/>
          <w:numId w:val="0"/>
        </w:numPr>
        <w:ind w:left="794"/>
      </w:pPr>
    </w:p>
    <w:p w:rsidR="009429B4" w:rsidRPr="00450C21" w:rsidP="009429B4">
      <w:pPr>
        <w:pStyle w:val="TitlePanel0"/>
      </w:pPr>
      <w:bookmarkStart w:id="0" w:name="Panel2"/>
      <w:r w:rsidRPr="00450C21">
        <w:t>Examination</w:t>
      </w:r>
      <w:r w:rsidRPr="00450C21" w:rsidR="004C6471">
        <w:t xml:space="preserve"> </w:t>
      </w:r>
      <w:r w:rsidRPr="00450C21">
        <w:t>of</w:t>
      </w:r>
      <w:r w:rsidRPr="00450C21" w:rsidR="004C6471">
        <w:t xml:space="preserve"> </w:t>
      </w:r>
      <w:r w:rsidRPr="00450C21">
        <w:t>witness</w:t>
      </w:r>
    </w:p>
    <w:p w:rsidR="009429B4" w:rsidRPr="00450C21" w:rsidP="009429B4">
      <w:pPr>
        <w:pStyle w:val="Para"/>
      </w:pPr>
      <w:bookmarkEnd w:id="0"/>
      <w:r w:rsidRPr="00450C21">
        <w:t>Dr</w:t>
      </w:r>
      <w:r w:rsidRPr="00450C21" w:rsidR="004C6471">
        <w:t xml:space="preserve"> </w:t>
      </w:r>
      <w:r w:rsidRPr="00450C21">
        <w:t>Rich</w:t>
      </w:r>
      <w:r w:rsidRPr="00450C21" w:rsidR="004C6471">
        <w:t xml:space="preserve"> </w:t>
      </w:r>
      <w:r w:rsidRPr="00450C21">
        <w:t>Scott.</w:t>
      </w:r>
    </w:p>
    <w:sdt>
      <w:sdtPr>
        <w:rPr>
          <w:rFonts w:eastAsia="Times New Roman" w:cs="Times New Roman"/>
          <w:szCs w:val="20"/>
        </w:rPr>
        <w:alias w:val="Member"/>
        <w:tag w:val="&lt;Member mnisId='3526' dodsId='26943'&gt;"/>
        <w:id w:val="-896657518"/>
        <w:placeholder>
          <w:docPart w:val="5672AF6953B0432D82620D94A6AF40AA"/>
        </w:placeholder>
        <w:richText/>
      </w:sdtPr>
      <w:sdtContent>
        <w:p w:rsidR="006D79CB" w:rsidRPr="00450C21" w:rsidP="00CF54BF">
          <w:pPr>
            <w:pStyle w:val="Question"/>
          </w:pPr>
          <w:sdt>
            <w:sdtPr>
              <w:alias w:val="Member"/>
              <w:tag w:val="&lt;Member mnisId='4563' dodsId='141831'&gt;"/>
              <w:id w:val="588114787"/>
              <w:placeholder>
                <w:docPart w:val="7BF522C328A344AD9D5AAF936A064BB3"/>
              </w:placeholder>
              <w:richText/>
            </w:sdtPr>
            <w:sdtContent>
              <w:r w:rsidRPr="00450C21">
                <w:rPr>
                  <w:b/>
                </w:rPr>
                <w:t>The</w:t>
              </w:r>
              <w:r w:rsidRPr="00450C21" w:rsidR="004C6471">
                <w:rPr>
                  <w:b/>
                </w:rPr>
                <w:t xml:space="preserve"> </w:t>
              </w:r>
              <w:r w:rsidRPr="00450C21">
                <w:rPr>
                  <w:b/>
                </w:rPr>
                <w:t>Chair:</w:t>
              </w:r>
            </w:sdtContent>
          </w:sdt>
          <w:r w:rsidRPr="00450C21" w:rsidR="004C6471">
            <w:t xml:space="preserve"> </w:t>
          </w:r>
          <w:r w:rsidRPr="00450C21">
            <w:t>Welcome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second</w:t>
          </w:r>
          <w:r w:rsidRPr="00450C21" w:rsidR="004C6471">
            <w:t xml:space="preserve"> </w:t>
          </w:r>
          <w:r w:rsidRPr="00450C21">
            <w:t>session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morning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Science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Technology</w:t>
          </w:r>
          <w:r w:rsidRPr="00450C21" w:rsidR="004C6471">
            <w:t xml:space="preserve"> </w:t>
          </w:r>
          <w:r w:rsidRPr="00450C21">
            <w:t>Committee.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inquiry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“Innovation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NHS:</w:t>
          </w:r>
          <w:r w:rsidRPr="00450C21" w:rsidR="004C6471">
            <w:t xml:space="preserve"> </w:t>
          </w:r>
          <w:r w:rsidRPr="00450C21">
            <w:t>personalised</w:t>
          </w:r>
          <w:r w:rsidRPr="00450C21" w:rsidR="004C6471">
            <w:t xml:space="preserve"> </w:t>
          </w:r>
          <w:r w:rsidRPr="00450C21">
            <w:t>medicine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AI”.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pleased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witness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session</w:t>
          </w:r>
          <w:r w:rsidRPr="00450C21" w:rsidR="004C6471">
            <w:t xml:space="preserve"> </w:t>
          </w:r>
          <w:r w:rsidRPr="00450C21">
            <w:t>Dr</w:t>
          </w:r>
          <w:r w:rsidRPr="00450C21" w:rsidR="004C6471">
            <w:t xml:space="preserve"> </w:t>
          </w:r>
          <w:r w:rsidRPr="00450C21">
            <w:t>Rich</w:t>
          </w:r>
          <w:r w:rsidRPr="00450C21" w:rsidR="004C6471">
            <w:t xml:space="preserve"> </w:t>
          </w:r>
          <w:r w:rsidRPr="00450C21">
            <w:t>Scott,</w:t>
          </w:r>
          <w:r w:rsidRPr="00450C21" w:rsidR="004C6471">
            <w:t xml:space="preserve"> </w:t>
          </w:r>
          <w:r w:rsidRPr="00450C21">
            <w:t>who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chief</w:t>
          </w:r>
          <w:r w:rsidRPr="00450C21" w:rsidR="004C6471">
            <w:t xml:space="preserve"> </w:t>
          </w:r>
          <w:r w:rsidRPr="00450C21">
            <w:t>executive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England.</w:t>
          </w:r>
          <w:r w:rsidRPr="00450C21" w:rsidR="004C6471">
            <w:t xml:space="preserve"> </w:t>
          </w:r>
        </w:p>
        <w:p w:rsidR="006D79CB" w:rsidRPr="00450C21" w:rsidP="006D79CB">
          <w:pPr>
            <w:pStyle w:val="Remark"/>
          </w:pPr>
          <w:r w:rsidRPr="00450C21">
            <w:t>Dr</w:t>
          </w:r>
          <w:r w:rsidRPr="00450C21" w:rsidR="004C6471">
            <w:t xml:space="preserve"> </w:t>
          </w:r>
          <w:r w:rsidRPr="00450C21">
            <w:t>Scott,</w:t>
          </w:r>
          <w:r w:rsidRPr="00450C21" w:rsidR="004C6471">
            <w:t xml:space="preserve"> </w:t>
          </w:r>
          <w:r w:rsidRPr="00450C21">
            <w:t>let</w:t>
          </w:r>
          <w:r w:rsidRPr="00450C21" w:rsidR="004C6471">
            <w:t xml:space="preserve"> </w:t>
          </w:r>
          <w:r w:rsidRPr="00450C21">
            <w:t>me</w:t>
          </w:r>
          <w:r w:rsidRPr="00450C21" w:rsidR="004C6471">
            <w:t xml:space="preserve"> </w:t>
          </w:r>
          <w:r w:rsidRPr="00450C21">
            <w:t>ask</w:t>
          </w:r>
          <w:r w:rsidRPr="00450C21" w:rsidR="004C6471">
            <w:t xml:space="preserve"> </w:t>
          </w:r>
          <w:r w:rsidRPr="00450C21">
            <w:t>this.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heard</w:t>
          </w:r>
          <w:r w:rsidRPr="00450C21" w:rsidR="004C6471">
            <w:t xml:space="preserve"> </w:t>
          </w:r>
          <w:r w:rsidRPr="00450C21">
            <w:t>last</w:t>
          </w:r>
          <w:r w:rsidRPr="00450C21" w:rsidR="004C6471">
            <w:t xml:space="preserve"> </w:t>
          </w:r>
          <w:r w:rsidRPr="00450C21">
            <w:t>week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Professor</w:t>
          </w:r>
          <w:r w:rsidRPr="00450C21" w:rsidR="004C6471">
            <w:t xml:space="preserve"> </w:t>
          </w:r>
          <w:r w:rsidRPr="00450C21">
            <w:t>Sir</w:t>
          </w:r>
          <w:r w:rsidRPr="00450C21" w:rsidR="004C6471">
            <w:t xml:space="preserve"> </w:t>
          </w:r>
          <w:r w:rsidRPr="00450C21">
            <w:t>Mark</w:t>
          </w:r>
          <w:r w:rsidRPr="00450C21" w:rsidR="004C6471">
            <w:t xml:space="preserve"> </w:t>
          </w:r>
          <w:r w:rsidRPr="00450C21">
            <w:t>Caulfield,</w:t>
          </w:r>
          <w:r w:rsidRPr="00450C21" w:rsidR="004C6471">
            <w:t xml:space="preserve"> </w:t>
          </w:r>
          <w:r w:rsidRPr="00450C21">
            <w:t>whom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obviously</w:t>
          </w:r>
          <w:r w:rsidRPr="00450C21" w:rsidR="004C6471">
            <w:t xml:space="preserve"> </w:t>
          </w:r>
          <w:r w:rsidRPr="00450C21">
            <w:t>know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well,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done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running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100,000</w:t>
          </w:r>
          <w:r w:rsidRPr="00450C21" w:rsidR="004C6471">
            <w:t xml:space="preserve"> </w:t>
          </w:r>
          <w:r w:rsidRPr="00450C21">
            <w:t>Genomes</w:t>
          </w:r>
          <w:r w:rsidRPr="00450C21" w:rsidR="004C6471">
            <w:t xml:space="preserve"> </w:t>
          </w:r>
          <w:r w:rsidRPr="00450C21">
            <w:t>Project.</w:t>
          </w:r>
          <w:r w:rsidRPr="00450C21" w:rsidR="004C6471">
            <w:t xml:space="preserve"> </w:t>
          </w:r>
          <w:r w:rsidRPr="00450C21">
            <w:t>Could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set</w:t>
          </w:r>
          <w:r w:rsidRPr="00450C21" w:rsidR="004C6471">
            <w:t xml:space="preserve"> </w:t>
          </w:r>
          <w:r w:rsidRPr="00450C21">
            <w:t>out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us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England’s</w:t>
          </w:r>
          <w:r w:rsidRPr="00450C21" w:rsidR="004C6471">
            <w:t xml:space="preserve"> </w:t>
          </w:r>
          <w:r w:rsidRPr="00450C21">
            <w:t>role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today,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projects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undertaking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evolved</w:t>
          </w:r>
          <w:r w:rsidRPr="00450C21" w:rsidR="004C6471">
            <w:t xml:space="preserve"> </w:t>
          </w:r>
          <w:r w:rsidRPr="00450C21">
            <w:t>since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100,000</w:t>
          </w:r>
          <w:r w:rsidRPr="00450C21" w:rsidR="004C6471">
            <w:t xml:space="preserve"> </w:t>
          </w:r>
          <w:r w:rsidRPr="00450C21">
            <w:t>Genomes</w:t>
          </w:r>
          <w:r w:rsidRPr="00450C21" w:rsidR="004C6471">
            <w:t xml:space="preserve"> </w:t>
          </w:r>
          <w:r w:rsidRPr="00450C21">
            <w:t>Project?</w:t>
          </w:r>
          <w:r w:rsidRPr="00450C21" w:rsidR="004C6471">
            <w:t xml:space="preserve"> </w:t>
          </w:r>
          <w:r w:rsidRPr="00450C21">
            <w:t>Would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like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start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questions?</w:t>
          </w:r>
        </w:p>
        <w:p w:rsidR="006D79CB" w:rsidRPr="00450C21" w:rsidP="006D79CB">
          <w:pPr>
            <w:pStyle w:val="Answer"/>
          </w:pPr>
          <w:r w:rsidRPr="00450C21">
            <w:rPr>
              <w:b/>
              <w:i/>
            </w:rPr>
            <w:t>Dr</w:t>
          </w:r>
          <w:r w:rsidRPr="00450C21" w:rsidR="004C6471">
            <w:rPr>
              <w:b/>
              <w:i/>
            </w:rPr>
            <w:t xml:space="preserve"> </w:t>
          </w:r>
          <w:r w:rsidRPr="00450C21">
            <w:rPr>
              <w:b/>
              <w:i/>
            </w:rPr>
            <w:t>Rich</w:t>
          </w:r>
          <w:r w:rsidRPr="00450C21" w:rsidR="004C6471">
            <w:rPr>
              <w:b/>
              <w:i/>
            </w:rPr>
            <w:t xml:space="preserve"> </w:t>
          </w:r>
          <w:r w:rsidRPr="00450C21">
            <w:rPr>
              <w:b/>
              <w:i/>
            </w:rPr>
            <w:t>Scott:</w:t>
          </w:r>
          <w:r w:rsidRPr="00450C21" w:rsidR="004C6471">
            <w:rPr>
              <w:b/>
              <w:i/>
            </w:rPr>
            <w:t xml:space="preserve"> </w:t>
          </w:r>
          <w:r w:rsidRPr="00450C21">
            <w:t>Absolutely,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pleasure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here.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say,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England’s</w:t>
          </w:r>
          <w:r w:rsidRPr="00450C21" w:rsidR="004C6471">
            <w:t xml:space="preserve"> </w:t>
          </w:r>
          <w:r w:rsidRPr="00450C21">
            <w:t>role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evolved</w:t>
          </w:r>
          <w:r w:rsidRPr="00450C21" w:rsidR="004C6471">
            <w:t xml:space="preserve"> </w:t>
          </w:r>
          <w:r w:rsidRPr="00450C21">
            <w:t>since</w:t>
          </w:r>
          <w:r w:rsidRPr="00450C21" w:rsidR="004C6471">
            <w:t xml:space="preserve"> </w:t>
          </w:r>
          <w:r w:rsidRPr="00450C21">
            <w:t>its</w:t>
          </w:r>
          <w:r w:rsidRPr="00450C21" w:rsidR="004C6471">
            <w:t xml:space="preserve"> </w:t>
          </w:r>
          <w:r w:rsidRPr="00450C21">
            <w:t>inception,</w:t>
          </w:r>
          <w:r w:rsidRPr="00450C21" w:rsidR="004C6471">
            <w:t xml:space="preserve"> </w:t>
          </w:r>
          <w:r w:rsidRPr="00450C21">
            <w:t>when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set</w:t>
          </w:r>
          <w:r w:rsidRPr="00450C21" w:rsidR="004C6471">
            <w:t xml:space="preserve"> </w:t>
          </w:r>
          <w:r w:rsidRPr="00450C21">
            <w:t>up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deliver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single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project.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now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strategic</w:t>
          </w:r>
          <w:r w:rsidRPr="00450C21" w:rsidR="004C6471">
            <w:t xml:space="preserve"> </w:t>
          </w:r>
          <w:r w:rsidRPr="00450C21">
            <w:t>long-term</w:t>
          </w:r>
          <w:r w:rsidRPr="00450C21" w:rsidR="004C6471">
            <w:t xml:space="preserve"> </w:t>
          </w:r>
          <w:r w:rsidRPr="00450C21">
            <w:t>delivery</w:t>
          </w:r>
          <w:r w:rsidRPr="00450C21" w:rsidR="004C6471">
            <w:t xml:space="preserve"> </w:t>
          </w:r>
          <w:r w:rsidRPr="00450C21">
            <w:t>body</w:t>
          </w:r>
          <w:r w:rsidRPr="00450C21" w:rsidR="004C6471">
            <w:t xml:space="preserve"> </w:t>
          </w:r>
          <w:r w:rsidRPr="00450C21">
            <w:t>operating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both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healthcare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life</w:t>
          </w:r>
          <w:r w:rsidRPr="00450C21" w:rsidR="004C6471">
            <w:t xml:space="preserve"> </w:t>
          </w:r>
          <w:r w:rsidRPr="00450C21">
            <w:t>sciences</w:t>
          </w:r>
          <w:r w:rsidRPr="00450C21" w:rsidR="004C6471">
            <w:t xml:space="preserve"> </w:t>
          </w:r>
          <w:r w:rsidRPr="00450C21">
            <w:t>sectors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drive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generation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evidence,</w:t>
          </w:r>
          <w:r w:rsidRPr="00450C21" w:rsidR="004C6471">
            <w:t xml:space="preserve"> </w:t>
          </w:r>
          <w:r w:rsidRPr="00450C21">
            <w:t>innovation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adoption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national</w:t>
          </w:r>
          <w:r w:rsidRPr="00450C21" w:rsidR="004C6471">
            <w:t xml:space="preserve"> </w:t>
          </w:r>
          <w:r w:rsidRPr="00450C21">
            <w:t>scale.</w:t>
          </w:r>
          <w:r w:rsidRPr="00450C21" w:rsidR="004C6471">
            <w:t xml:space="preserve"> </w:t>
          </w:r>
        </w:p>
        <w:p w:rsidR="006D79CB" w:rsidRPr="00450C21" w:rsidP="006D79CB">
          <w:pPr>
            <w:pStyle w:val="Answer"/>
          </w:pPr>
          <w:r w:rsidRPr="00450C21">
            <w:t>Our</w:t>
          </w:r>
          <w:r w:rsidRPr="00450C21" w:rsidR="004C6471">
            <w:t xml:space="preserve"> </w:t>
          </w:r>
          <w:r w:rsidRPr="00450C21">
            <w:t>role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much</w:t>
          </w:r>
          <w:r w:rsidRPr="00450C21" w:rsidR="004C6471">
            <w:t xml:space="preserve"> </w:t>
          </w:r>
          <w:r w:rsidRPr="00450C21">
            <w:t>builds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lessons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100,000</w:t>
          </w:r>
          <w:r w:rsidRPr="00450C21" w:rsidR="004C6471">
            <w:t xml:space="preserve"> </w:t>
          </w:r>
          <w:r w:rsidRPr="00450C21">
            <w:t>Genomes</w:t>
          </w:r>
          <w:r w:rsidRPr="00450C21" w:rsidR="004C6471">
            <w:t xml:space="preserve"> </w:t>
          </w:r>
          <w:r w:rsidRPr="00450C21">
            <w:t>Project.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expertise,</w:t>
          </w:r>
          <w:r w:rsidRPr="00450C21" w:rsidR="004C6471"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delivery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two</w:t>
          </w:r>
          <w:r w:rsidRPr="00450C21" w:rsidR="004C6471">
            <w:t xml:space="preserve"> </w:t>
          </w:r>
          <w:r w:rsidRPr="00450C21">
            <w:t>particular</w:t>
          </w:r>
          <w:r w:rsidRPr="00450C21" w:rsidR="004C6471">
            <w:t xml:space="preserve"> </w:t>
          </w:r>
          <w:r w:rsidRPr="00450C21">
            <w:t>areas: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building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running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national-scale</w:t>
          </w:r>
          <w:r w:rsidRPr="00450C21" w:rsidR="004C6471">
            <w:t xml:space="preserve"> </w:t>
          </w:r>
          <w:r w:rsidRPr="00450C21">
            <w:t>digital</w:t>
          </w:r>
          <w:r w:rsidRPr="00450C21" w:rsidR="004C6471">
            <w:t xml:space="preserve"> </w:t>
          </w:r>
          <w:r w:rsidRPr="00450C21">
            <w:t>systems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support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NHS,</w:t>
          </w:r>
          <w:r w:rsidRPr="00450C21" w:rsidR="004C6471">
            <w:t xml:space="preserve"> </w:t>
          </w:r>
          <w:r w:rsidRPr="00450C21">
            <w:t>researchers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innovators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academia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life</w:t>
          </w:r>
          <w:r w:rsidRPr="00450C21" w:rsidR="004C6471">
            <w:t xml:space="preserve"> </w:t>
          </w:r>
          <w:r w:rsidRPr="00450C21">
            <w:t>sciences</w:t>
          </w:r>
          <w:r w:rsidRPr="00450C21" w:rsidR="004C6471">
            <w:t xml:space="preserve"> </w:t>
          </w:r>
          <w:r w:rsidRPr="00450C21">
            <w:t>industry;</w:t>
          </w:r>
          <w:r w:rsidRPr="00450C21" w:rsidR="004C6471">
            <w:t xml:space="preserve"> </w:t>
          </w:r>
          <w:r w:rsidRPr="00450C21">
            <w:t>and,</w:t>
          </w:r>
          <w:r w:rsidRPr="00450C21" w:rsidR="004C6471">
            <w:t xml:space="preserve"> </w:t>
          </w:r>
          <w:r w:rsidRPr="00450C21">
            <w:t>secondly,</w:t>
          </w:r>
          <w:r w:rsidRPr="00450C21" w:rsidR="004C6471">
            <w:t xml:space="preserve"> </w:t>
          </w:r>
          <w:r w:rsidRPr="00450C21">
            <w:t>supporting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development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actionable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support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adoption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innovations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well</w:t>
          </w:r>
          <w:r w:rsidRPr="00450C21" w:rsidR="004C6471">
            <w:t xml:space="preserve"> </w:t>
          </w:r>
          <w:r w:rsidRPr="00450C21">
            <w:t>evidenced.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and,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fact,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restated</w:t>
          </w:r>
          <w:r w:rsidRPr="00450C21" w:rsidR="004C6471">
            <w:t xml:space="preserve"> </w:t>
          </w:r>
          <w:r w:rsidRPr="00450C21">
            <w:t>mission</w:t>
          </w:r>
          <w:r w:rsidRPr="00450C21" w:rsidR="004C6471">
            <w:t xml:space="preserve"> </w:t>
          </w:r>
          <w:r w:rsidRPr="00450C21">
            <w:t>aligns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much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Government’s</w:t>
          </w:r>
          <w:r w:rsidRPr="00450C21" w:rsidR="004C6471">
            <w:t xml:space="preserve"> </w:t>
          </w:r>
          <w:r w:rsidRPr="00450C21">
            <w:t>10-year</w:t>
          </w:r>
          <w:r w:rsidRPr="00450C21" w:rsidR="004C6471">
            <w:t xml:space="preserve"> </w:t>
          </w:r>
          <w:r w:rsidRPr="00450C21">
            <w:t>health</w:t>
          </w:r>
          <w:r w:rsidRPr="00450C21" w:rsidR="004C6471">
            <w:t xml:space="preserve"> </w:t>
          </w:r>
          <w:r w:rsidRPr="00450C21">
            <w:t>plan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 w:rsidR="00F510F4">
            <w:t>life sciences sector plan</w:t>
          </w:r>
          <w:r w:rsidRPr="00450C21">
            <w:t>.</w:t>
          </w:r>
          <w:r w:rsidRPr="00450C21" w:rsidR="004C6471">
            <w:t xml:space="preserve"> </w:t>
          </w:r>
        </w:p>
        <w:p w:rsidR="006D79CB" w:rsidRPr="00450C21" w:rsidP="006D79CB">
          <w:pPr>
            <w:pStyle w:val="Answer"/>
          </w:pPr>
          <w:r w:rsidRPr="00450C21">
            <w:t>Our</w:t>
          </w:r>
          <w:r w:rsidRPr="00450C21" w:rsidR="004C6471">
            <w:t xml:space="preserve"> </w:t>
          </w:r>
          <w:r w:rsidRPr="00450C21">
            <w:t>mission,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describe</w:t>
          </w:r>
          <w:r w:rsidRPr="00450C21" w:rsidR="004C6471">
            <w:t xml:space="preserve"> </w:t>
          </w:r>
          <w:r w:rsidRPr="00450C21">
            <w:t>it,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build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digital</w:t>
          </w:r>
          <w:r w:rsidRPr="00450C21" w:rsidR="004C6471">
            <w:t xml:space="preserve"> </w:t>
          </w:r>
          <w:r w:rsidRPr="00450C21">
            <w:t>infrastructure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meet—this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line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element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drawn</w:t>
          </w:r>
          <w:r w:rsidRPr="00450C21" w:rsidR="004C6471">
            <w:t xml:space="preserve"> </w:t>
          </w:r>
          <w:r w:rsidRPr="00450C21">
            <w:t>out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both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plans—the</w:t>
          </w:r>
          <w:r w:rsidRPr="00450C21" w:rsidR="004C6471">
            <w:t xml:space="preserve"> </w:t>
          </w:r>
          <w:r w:rsidRPr="00450C21">
            <w:t>expectation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could</w:t>
          </w:r>
          <w:r w:rsidRPr="00450C21" w:rsidR="004C6471">
            <w:t xml:space="preserve"> </w:t>
          </w:r>
          <w:r w:rsidRPr="00450C21">
            <w:t>become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mainstream</w:t>
          </w:r>
          <w:r w:rsidRPr="00450C21" w:rsidR="004C6471">
            <w:t xml:space="preserve"> </w:t>
          </w:r>
          <w:r w:rsidRPr="00450C21">
            <w:t>healthcare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inform</w:t>
          </w:r>
          <w:r w:rsidRPr="00450C21" w:rsidR="004C6471">
            <w:t xml:space="preserve"> </w:t>
          </w:r>
          <w:r w:rsidRPr="00450C21">
            <w:t>up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half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all</w:t>
          </w:r>
          <w:r w:rsidRPr="00450C21" w:rsidR="004C6471">
            <w:t xml:space="preserve"> </w:t>
          </w:r>
          <w:r w:rsidRPr="00450C21">
            <w:t>healthcare</w:t>
          </w:r>
          <w:r w:rsidRPr="00450C21" w:rsidR="004C6471">
            <w:t xml:space="preserve"> </w:t>
          </w:r>
          <w:r w:rsidRPr="00450C21">
            <w:t>encounters.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would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</w:t>
          </w:r>
          <w:r w:rsidRPr="00450C21" w:rsidR="004C6471">
            <w:t xml:space="preserve"> </w:t>
          </w:r>
          <w:r w:rsidRPr="00450C21">
            <w:t>shift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today.</w:t>
          </w:r>
          <w:r w:rsidRPr="00450C21" w:rsidR="004C6471">
            <w:t xml:space="preserve"> </w:t>
          </w:r>
          <w:r w:rsidRPr="00450C21">
            <w:t>Secondly,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mission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continue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secure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UK’s</w:t>
          </w:r>
          <w:r w:rsidRPr="00450C21" w:rsidR="004C6471">
            <w:t xml:space="preserve"> </w:t>
          </w:r>
          <w:r w:rsidRPr="00450C21">
            <w:t>position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best</w:t>
          </w:r>
          <w:r w:rsidRPr="00450C21" w:rsidR="004C6471">
            <w:t xml:space="preserve"> </w:t>
          </w:r>
          <w:r w:rsidRPr="00450C21">
            <w:t>place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innovate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genomics,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make</w:t>
          </w:r>
          <w:r w:rsidRPr="00450C21" w:rsidR="004C6471">
            <w:t xml:space="preserve"> </w:t>
          </w:r>
          <w:r w:rsidRPr="00450C21">
            <w:t>new</w:t>
          </w:r>
          <w:r w:rsidRPr="00450C21" w:rsidR="004C6471">
            <w:t xml:space="preserve"> </w:t>
          </w:r>
          <w:r w:rsidRPr="00450C21">
            <w:t>discoveries,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test</w:t>
          </w:r>
          <w:r w:rsidRPr="00450C21" w:rsidR="004C6471">
            <w:t xml:space="preserve"> </w:t>
          </w:r>
          <w:r w:rsidRPr="00450C21">
            <w:t>innovations</w:t>
          </w:r>
          <w:r w:rsidRPr="00450C21" w:rsidR="004C6471">
            <w:t xml:space="preserve"> </w:t>
          </w:r>
          <w:r w:rsidRPr="00450C21">
            <w:t>and,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proven,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deploy</w:t>
          </w:r>
          <w:r w:rsidRPr="00450C21" w:rsidR="004C6471">
            <w:t xml:space="preserve"> </w:t>
          </w:r>
          <w:r w:rsidRPr="00450C21">
            <w:t>them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members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public</w:t>
          </w:r>
          <w:r w:rsidRPr="00450C21" w:rsidR="004C6471">
            <w:t xml:space="preserve"> </w:t>
          </w:r>
          <w:r w:rsidRPr="00450C21">
            <w:t>benefit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them.</w:t>
          </w:r>
          <w:r w:rsidRPr="00450C21" w:rsidR="004C6471">
            <w:t xml:space="preserve"> </w:t>
          </w:r>
        </w:p>
        <w:p w:rsidR="006D79CB" w:rsidRPr="00450C21" w:rsidP="006D79CB">
          <w:pPr>
            <w:pStyle w:val="Answer"/>
          </w:pPr>
          <w:r w:rsidRPr="00450C21">
            <w:t>What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means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practice,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terms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day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day</w:t>
          </w:r>
          <w:r w:rsidRPr="00450C21" w:rsidR="004C6471">
            <w:t xml:space="preserve"> </w:t>
          </w:r>
          <w:r w:rsidRPr="00450C21">
            <w:t>now,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first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support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provide</w:t>
          </w:r>
          <w:r w:rsidRPr="00450C21" w:rsidR="004C6471">
            <w:t xml:space="preserve"> </w:t>
          </w:r>
          <w:r w:rsidRPr="00450C21">
            <w:t>national</w:t>
          </w:r>
          <w:r w:rsidRPr="00450C21" w:rsidR="004C6471">
            <w:t xml:space="preserve"> </w:t>
          </w:r>
          <w:r w:rsidRPr="00450C21">
            <w:t>analytical</w:t>
          </w:r>
          <w:r w:rsidRPr="00450C21" w:rsidR="004C6471">
            <w:t xml:space="preserve"> </w:t>
          </w:r>
          <w:r w:rsidRPr="00450C21">
            <w:t>systems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national</w:t>
          </w:r>
          <w:r w:rsidRPr="00450C21" w:rsidR="004C6471">
            <w:t xml:space="preserve"> </w:t>
          </w:r>
          <w:r w:rsidRPr="00450C21">
            <w:t>databases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support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world</w:t>
          </w:r>
          <w:r w:rsidRPr="00450C21" w:rsidR="004C6471">
            <w:t xml:space="preserve"> </w:t>
          </w:r>
          <w:r w:rsidRPr="00450C21">
            <w:t>first,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launched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during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pandemic.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national</w:t>
          </w:r>
          <w:r w:rsidRPr="00450C21" w:rsidR="004C6471">
            <w:t xml:space="preserve"> </w:t>
          </w:r>
          <w:r w:rsidRPr="00450C21">
            <w:t>whole</w:t>
          </w:r>
          <w:r w:rsidRPr="00450C21" w:rsidR="004C6471">
            <w:t xml:space="preserve"> </w:t>
          </w:r>
          <w:r w:rsidRPr="00450C21">
            <w:t>genome</w:t>
          </w:r>
          <w:r w:rsidRPr="00450C21" w:rsidR="004C6471">
            <w:t xml:space="preserve"> </w:t>
          </w:r>
          <w:r w:rsidRPr="00450C21">
            <w:t>sequencing</w:t>
          </w:r>
          <w:r w:rsidRPr="00450C21" w:rsidR="004C6471">
            <w:t xml:space="preserve"> </w:t>
          </w:r>
          <w:r w:rsidRPr="00450C21">
            <w:t>service</w:t>
          </w:r>
          <w:r w:rsidRPr="00450C21" w:rsidR="004C6471">
            <w:t xml:space="preserve"> </w:t>
          </w:r>
          <w:r w:rsidRPr="00450C21">
            <w:t>supporting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care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patients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rare</w:t>
          </w:r>
          <w:r w:rsidRPr="00450C21" w:rsidR="004C6471">
            <w:t xml:space="preserve"> </w:t>
          </w:r>
          <w:r w:rsidRPr="00450C21">
            <w:t>conditions,</w:t>
          </w:r>
          <w:r w:rsidRPr="00450C21" w:rsidR="004C6471">
            <w:t xml:space="preserve"> </w:t>
          </w:r>
          <w:r w:rsidRPr="00450C21">
            <w:t>suspected</w:t>
          </w:r>
          <w:r w:rsidRPr="00450C21" w:rsidR="004C6471">
            <w:t xml:space="preserve"> </w:t>
          </w:r>
          <w:r w:rsidRPr="00450C21">
            <w:t>rare</w:t>
          </w:r>
          <w:r w:rsidRPr="00450C21" w:rsidR="004C6471">
            <w:t xml:space="preserve"> </w:t>
          </w:r>
          <w:r w:rsidRPr="00450C21">
            <w:t>conditions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particular</w:t>
          </w:r>
          <w:r w:rsidRPr="00450C21" w:rsidR="004C6471">
            <w:t xml:space="preserve"> </w:t>
          </w:r>
          <w:r w:rsidRPr="00450C21">
            <w:t>cancers.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service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now</w:t>
          </w:r>
          <w:r w:rsidRPr="00450C21" w:rsidR="004C6471">
            <w:t xml:space="preserve"> </w:t>
          </w:r>
          <w:r w:rsidRPr="00450C21">
            <w:t>tested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than</w:t>
          </w:r>
          <w:r w:rsidRPr="00450C21" w:rsidR="004C6471">
            <w:t xml:space="preserve"> </w:t>
          </w:r>
          <w:r w:rsidRPr="00450C21">
            <w:t>180,000</w:t>
          </w:r>
          <w:r w:rsidRPr="00450C21" w:rsidR="004C6471">
            <w:t xml:space="preserve"> </w:t>
          </w:r>
          <w:r w:rsidRPr="00450C21">
            <w:t>genomes.</w:t>
          </w:r>
          <w:r w:rsidRPr="00450C21" w:rsidR="004C6471">
            <w:t xml:space="preserve"> </w:t>
          </w:r>
        </w:p>
        <w:p w:rsidR="006D79CB" w:rsidRPr="00450C21" w:rsidP="006D79CB">
          <w:pPr>
            <w:pStyle w:val="Answer"/>
          </w:pPr>
          <w:r w:rsidRPr="00450C21">
            <w:t>Secondly,</w:t>
          </w:r>
          <w:r w:rsidRPr="00450C21" w:rsidR="004C6471">
            <w:t xml:space="preserve"> </w:t>
          </w:r>
          <w:r w:rsidRPr="00450C21">
            <w:t>again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using</w:t>
          </w:r>
          <w:r w:rsidRPr="00450C21" w:rsidR="004C6471">
            <w:t xml:space="preserve"> </w:t>
          </w:r>
          <w:r w:rsidRPr="00450C21">
            <w:t>digital</w:t>
          </w:r>
          <w:r w:rsidRPr="00450C21" w:rsidR="004C6471">
            <w:t xml:space="preserve"> </w:t>
          </w:r>
          <w:r w:rsidRPr="00450C21">
            <w:t>systems,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provide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National</w:t>
          </w:r>
          <w:r w:rsidRPr="00450C21" w:rsidR="004C6471">
            <w:t xml:space="preserve"> </w:t>
          </w:r>
          <w:r w:rsidRPr="00450C21">
            <w:t>Genomic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Library,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growing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resource</w:t>
          </w:r>
          <w:r w:rsidRPr="00450C21" w:rsidR="004C6471">
            <w:t xml:space="preserve"> </w:t>
          </w:r>
          <w:r w:rsidRPr="00450C21">
            <w:t>run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visiting</w:t>
          </w:r>
          <w:r w:rsidRPr="00450C21" w:rsidR="004C6471">
            <w:t xml:space="preserve"> </w:t>
          </w:r>
          <w:r w:rsidRPr="00450C21">
            <w:t>library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researchers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academia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industry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access</w:t>
          </w:r>
          <w:r w:rsidRPr="00450C21" w:rsidR="004C6471">
            <w:t xml:space="preserve"> </w:t>
          </w:r>
          <w:r w:rsidRPr="00450C21">
            <w:t>genomic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other</w:t>
          </w:r>
          <w:r w:rsidRPr="00450C21" w:rsidR="004C6471">
            <w:t xml:space="preserve"> </w:t>
          </w:r>
          <w:r w:rsidRPr="00450C21">
            <w:t>associated</w:t>
          </w:r>
          <w:r w:rsidRPr="00450C21" w:rsidR="004C6471">
            <w:t xml:space="preserve"> </w:t>
          </w:r>
          <w:r w:rsidRPr="00450C21">
            <w:t>data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consented</w:t>
          </w:r>
          <w:r w:rsidRPr="00450C21" w:rsidR="004C6471">
            <w:t xml:space="preserve"> </w:t>
          </w:r>
          <w:r w:rsidRPr="00450C21">
            <w:t>participants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studies.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builds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first</w:t>
          </w:r>
          <w:r w:rsidRPr="00450C21" w:rsidR="004C6471">
            <w:t xml:space="preserve"> </w:t>
          </w:r>
          <w:r w:rsidRPr="00450C21">
            <w:t>participants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studies,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100,000</w:t>
          </w:r>
          <w:r w:rsidRPr="00450C21" w:rsidR="004C6471">
            <w:t xml:space="preserve"> </w:t>
          </w:r>
          <w:r w:rsidRPr="00450C21">
            <w:t>Genomes</w:t>
          </w:r>
          <w:r w:rsidRPr="00450C21" w:rsidR="004C6471">
            <w:t xml:space="preserve"> </w:t>
          </w:r>
          <w:r w:rsidRPr="00450C21">
            <w:t>Project,</w:t>
          </w:r>
          <w:r w:rsidRPr="00450C21" w:rsidR="004C6471">
            <w:t xml:space="preserve"> </w:t>
          </w:r>
          <w:r w:rsidRPr="00450C21">
            <w:t>other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studies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run</w:t>
          </w:r>
          <w:r w:rsidRPr="00450C21" w:rsidR="004C6471">
            <w:t xml:space="preserve"> </w:t>
          </w:r>
          <w:r w:rsidRPr="00450C21">
            <w:t>and,</w:t>
          </w:r>
          <w:r w:rsidRPr="00450C21" w:rsidR="004C6471">
            <w:t xml:space="preserve"> </w:t>
          </w:r>
          <w:r w:rsidRPr="00450C21">
            <w:t>crucially,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who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testing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who</w:t>
          </w:r>
          <w:r w:rsidRPr="00450C21" w:rsidR="004C6471">
            <w:t xml:space="preserve"> </w:t>
          </w:r>
          <w:r w:rsidRPr="00450C21">
            <w:t>actively</w:t>
          </w:r>
          <w:r w:rsidRPr="00450C21" w:rsidR="004C6471">
            <w:t xml:space="preserve"> </w:t>
          </w:r>
          <w:r w:rsidRPr="00450C21">
            <w:t>consent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joining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library.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growing</w:t>
          </w:r>
          <w:r w:rsidRPr="00450C21" w:rsidR="004C6471">
            <w:t xml:space="preserve"> </w:t>
          </w:r>
          <w:r w:rsidRPr="00450C21">
            <w:t>resource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support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research.</w:t>
          </w:r>
          <w:r w:rsidRPr="00450C21" w:rsidR="004C6471">
            <w:t xml:space="preserve"> </w:t>
          </w:r>
        </w:p>
        <w:p w:rsidR="006D79CB" w:rsidRPr="00450C21" w:rsidP="006D79CB">
          <w:pPr>
            <w:pStyle w:val="Answer"/>
          </w:pPr>
          <w:r w:rsidRPr="00450C21">
            <w:t>A</w:t>
          </w:r>
          <w:r w:rsidRPr="00450C21" w:rsidR="004C6471">
            <w:t xml:space="preserve"> </w:t>
          </w:r>
          <w:r w:rsidRPr="00450C21">
            <w:t>crucial</w:t>
          </w:r>
          <w:r w:rsidRPr="00450C21" w:rsidR="004C6471">
            <w:t xml:space="preserve"> </w:t>
          </w:r>
          <w:r w:rsidRPr="00450C21">
            <w:t>element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role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two</w:t>
          </w:r>
          <w:r w:rsidRPr="00450C21" w:rsidR="004C6471">
            <w:t xml:space="preserve"> </w:t>
          </w:r>
          <w:r w:rsidRPr="00450C21">
            <w:t>distinct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able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link</w:t>
          </w:r>
          <w:r w:rsidRPr="00450C21" w:rsidR="004C6471">
            <w:t xml:space="preserve"> </w:t>
          </w:r>
          <w:r w:rsidRPr="00450C21">
            <w:t>clinical</w:t>
          </w:r>
          <w:r w:rsidRPr="00450C21" w:rsidR="004C6471">
            <w:t xml:space="preserve"> </w:t>
          </w:r>
          <w:r w:rsidRPr="00450C21">
            <w:t>care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research.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partly</w:t>
          </w:r>
          <w:r w:rsidRPr="00450C21" w:rsidR="004C6471">
            <w:t xml:space="preserve"> </w:t>
          </w:r>
          <w:r w:rsidRPr="00450C21">
            <w:t>through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active</w:t>
          </w:r>
          <w:r w:rsidRPr="00450C21" w:rsidR="004C6471">
            <w:t xml:space="preserve"> </w:t>
          </w:r>
          <w:r w:rsidRPr="00450C21">
            <w:t>consent</w:t>
          </w:r>
          <w:r w:rsidRPr="00450C21" w:rsidR="004C6471">
            <w:t xml:space="preserve"> </w:t>
          </w:r>
          <w:r w:rsidRPr="00450C21">
            <w:t>process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mentioned;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through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digital</w:t>
          </w:r>
          <w:r w:rsidRPr="00450C21" w:rsidR="004C6471">
            <w:t xml:space="preserve"> </w:t>
          </w:r>
          <w:r w:rsidRPr="00450C21">
            <w:t>systems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governance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developed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across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life</w:t>
          </w:r>
          <w:r w:rsidRPr="00450C21" w:rsidR="004C6471">
            <w:t xml:space="preserve"> </w:t>
          </w:r>
          <w:r w:rsidRPr="00450C21">
            <w:t>sciences</w:t>
          </w:r>
          <w:r w:rsidRPr="00450C21" w:rsidR="004C6471">
            <w:t xml:space="preserve"> </w:t>
          </w:r>
          <w:r w:rsidRPr="00450C21">
            <w:t>sector.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give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specific</w:t>
          </w:r>
          <w:r w:rsidRPr="00450C21" w:rsidR="004C6471">
            <w:t xml:space="preserve"> </w:t>
          </w:r>
          <w:r w:rsidRPr="00450C21">
            <w:t>example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works.</w:t>
          </w:r>
          <w:r w:rsidRPr="00450C21" w:rsidR="004C6471">
            <w:t xml:space="preserve"> </w:t>
          </w:r>
        </w:p>
        <w:p w:rsidR="006D79CB" w:rsidRPr="00450C21" w:rsidP="006D79CB">
          <w:pPr>
            <w:pStyle w:val="Answer"/>
          </w:pPr>
          <w:r w:rsidRPr="00450C21">
            <w:t>By</w:t>
          </w:r>
          <w:r w:rsidRPr="00450C21" w:rsidR="004C6471">
            <w:t xml:space="preserve"> </w:t>
          </w:r>
          <w:r w:rsidRPr="00450C21">
            <w:t>way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background,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am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clinical</w:t>
          </w:r>
          <w:r w:rsidRPr="00450C21" w:rsidR="004C6471">
            <w:t xml:space="preserve"> </w:t>
          </w:r>
          <w:r w:rsidRPr="00450C21">
            <w:t>doctor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specialist,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consultant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rare</w:t>
          </w:r>
          <w:r w:rsidRPr="00450C21" w:rsidR="004C6471">
            <w:t xml:space="preserve"> </w:t>
          </w:r>
          <w:r w:rsidRPr="00450C21">
            <w:t>disease,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Great</w:t>
          </w:r>
          <w:r w:rsidRPr="00450C21" w:rsidR="004C6471">
            <w:t xml:space="preserve"> </w:t>
          </w:r>
          <w:r w:rsidRPr="00450C21">
            <w:t>Ormond</w:t>
          </w:r>
          <w:r w:rsidRPr="00450C21" w:rsidR="004C6471">
            <w:t xml:space="preserve"> </w:t>
          </w:r>
          <w:r w:rsidRPr="00450C21">
            <w:t>Street.</w:t>
          </w:r>
          <w:r w:rsidRPr="00450C21" w:rsidR="004C6471"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heard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use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whole</w:t>
          </w:r>
          <w:r w:rsidRPr="00450C21" w:rsidR="004C6471">
            <w:t xml:space="preserve"> </w:t>
          </w:r>
          <w:r w:rsidRPr="00450C21">
            <w:t>genome</w:t>
          </w:r>
          <w:r w:rsidRPr="00450C21" w:rsidR="004C6471">
            <w:t xml:space="preserve"> </w:t>
          </w:r>
          <w:r w:rsidRPr="00450C21">
            <w:t>sequencing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moment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diagnosis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rare</w:t>
          </w:r>
          <w:r w:rsidRPr="00450C21" w:rsidR="004C6471">
            <w:t xml:space="preserve"> </w:t>
          </w:r>
          <w:r w:rsidRPr="00450C21">
            <w:t>conditions.</w:t>
          </w:r>
          <w:r w:rsidRPr="00450C21" w:rsidR="004C6471">
            <w:t xml:space="preserve"> </w:t>
          </w:r>
          <w:r w:rsidRPr="00450C21">
            <w:t>When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family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test</w:t>
          </w:r>
          <w:r w:rsidRPr="00450C21" w:rsidR="004C6471">
            <w:t xml:space="preserve"> </w:t>
          </w:r>
          <w:r w:rsidRPr="00450C21">
            <w:t>them,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find</w:t>
          </w:r>
          <w:r w:rsidRPr="00450C21" w:rsidR="004C6471">
            <w:t xml:space="preserve"> </w:t>
          </w:r>
          <w:r w:rsidRPr="00450C21">
            <w:t>many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answers</w:t>
          </w:r>
          <w:r w:rsidRPr="00450C21" w:rsidR="004C6471">
            <w:t xml:space="preserve"> </w:t>
          </w:r>
          <w:r w:rsidRPr="00450C21">
            <w:t>than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did</w:t>
          </w:r>
          <w:r w:rsidRPr="00450C21" w:rsidR="004C6471">
            <w:t xml:space="preserve"> </w:t>
          </w:r>
          <w:r w:rsidRPr="00450C21">
            <w:t>10,</w:t>
          </w:r>
          <w:r w:rsidRPr="00450C21" w:rsidR="004C6471">
            <w:t xml:space="preserve"> </w:t>
          </w:r>
          <w:r w:rsidRPr="00450C21">
            <w:t>15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20</w:t>
          </w:r>
          <w:r w:rsidRPr="00450C21" w:rsidR="004C6471">
            <w:t xml:space="preserve"> </w:t>
          </w:r>
          <w:r w:rsidRPr="00450C21">
            <w:t>years</w:t>
          </w:r>
          <w:r w:rsidRPr="00450C21" w:rsidR="004C6471">
            <w:t xml:space="preserve"> </w:t>
          </w:r>
          <w:r w:rsidRPr="00450C21">
            <w:t>ago,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still</w:t>
          </w:r>
          <w:r w:rsidRPr="00450C21" w:rsidR="004C6471">
            <w:t xml:space="preserve"> </w:t>
          </w:r>
          <w:r w:rsidRPr="00450C21">
            <w:t>find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answer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only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portion—in</w:t>
          </w:r>
          <w:r w:rsidRPr="00450C21" w:rsidR="004C6471">
            <w:t xml:space="preserve"> </w:t>
          </w:r>
          <w:r w:rsidRPr="00450C21">
            <w:t>fact,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minority,</w:t>
          </w:r>
          <w:r w:rsidRPr="00450C21" w:rsidR="004C6471">
            <w:t xml:space="preserve"> </w:t>
          </w:r>
          <w:r w:rsidRPr="00450C21">
            <w:t>if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look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all</w:t>
          </w:r>
          <w:r w:rsidRPr="00450C21" w:rsidR="004C6471">
            <w:t xml:space="preserve"> </w:t>
          </w:r>
          <w:r w:rsidRPr="00450C21">
            <w:t>families.</w:t>
          </w:r>
          <w:r w:rsidRPr="00450C21" w:rsidR="004C6471">
            <w:t xml:space="preserve"> </w:t>
          </w:r>
          <w:r w:rsidRPr="00450C21">
            <w:t>Because</w:t>
          </w:r>
          <w:r w:rsidRPr="00450C21" w:rsidR="004C6471">
            <w:t xml:space="preserve"> </w:t>
          </w:r>
          <w:r w:rsidRPr="00450C21">
            <w:t>families</w:t>
          </w:r>
          <w:r w:rsidRPr="00450C21" w:rsidR="004C6471">
            <w:t xml:space="preserve"> </w:t>
          </w:r>
          <w:r w:rsidRPr="00450C21">
            <w:t>consent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join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library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want</w:t>
          </w:r>
          <w:r w:rsidRPr="00450C21" w:rsidR="004C6471">
            <w:t xml:space="preserve"> </w:t>
          </w:r>
          <w:r w:rsidRPr="00450C21">
            <w:t>to,</w:t>
          </w:r>
          <w:r w:rsidRPr="00450C21" w:rsidR="004C6471">
            <w:t xml:space="preserve"> </w:t>
          </w:r>
          <w:r w:rsidRPr="00450C21">
            <w:t>researchers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keep</w:t>
          </w:r>
          <w:r w:rsidRPr="00450C21" w:rsidR="004C6471">
            <w:t xml:space="preserve"> </w:t>
          </w:r>
          <w:r w:rsidRPr="00450C21">
            <w:t>looking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answers.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call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diagnostic</w:t>
          </w:r>
          <w:r w:rsidRPr="00450C21" w:rsidR="004C6471">
            <w:t xml:space="preserve"> </w:t>
          </w:r>
          <w:r w:rsidRPr="00450C21">
            <w:t>discovery;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find</w:t>
          </w:r>
          <w:r w:rsidRPr="00450C21" w:rsidR="004C6471"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relevant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family,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passed</w:t>
          </w:r>
          <w:r w:rsidRPr="00450C21" w:rsidR="004C6471">
            <w:t xml:space="preserve"> </w:t>
          </w:r>
          <w:r w:rsidRPr="00450C21">
            <w:t>back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teams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inform</w:t>
          </w:r>
          <w:r w:rsidRPr="00450C21" w:rsidR="004C6471">
            <w:t xml:space="preserve"> </w:t>
          </w:r>
          <w:r w:rsidRPr="00450C21">
            <w:t>their</w:t>
          </w:r>
          <w:r w:rsidRPr="00450C21" w:rsidR="004C6471">
            <w:t xml:space="preserve"> </w:t>
          </w:r>
          <w:r w:rsidRPr="00450C21">
            <w:t>care.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benefit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individuals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health</w:t>
          </w:r>
          <w:r w:rsidRPr="00450C21" w:rsidR="004C6471">
            <w:t xml:space="preserve"> </w:t>
          </w:r>
          <w:r w:rsidRPr="00450C21">
            <w:t>system,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well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learning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large.</w:t>
          </w:r>
          <w:r w:rsidRPr="00450C21" w:rsidR="004C6471">
            <w:t xml:space="preserve"> </w:t>
          </w:r>
        </w:p>
        <w:p w:rsidR="006D79CB" w:rsidRPr="00450C21" w:rsidP="006D79CB">
          <w:pPr>
            <w:pStyle w:val="Answer"/>
          </w:pPr>
          <w:r w:rsidRPr="00450C21">
            <w:t>As</w:t>
          </w:r>
          <w:r w:rsidRPr="00450C21" w:rsidR="004C6471">
            <w:t xml:space="preserve"> </w:t>
          </w:r>
          <w:r w:rsidRPr="00450C21">
            <w:t>well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running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systems,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run</w:t>
          </w:r>
          <w:r w:rsidRPr="00450C21" w:rsidR="004C6471">
            <w:t xml:space="preserve"> </w:t>
          </w:r>
          <w:r w:rsidRPr="00450C21">
            <w:t>specific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studies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need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proactive</w:t>
          </w:r>
          <w:r w:rsidRPr="00450C21" w:rsidR="004C6471">
            <w:t xml:space="preserve"> </w:t>
          </w:r>
          <w:r w:rsidRPr="00450C21">
            <w:t>development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inform</w:t>
          </w:r>
          <w:r w:rsidRPr="00450C21" w:rsidR="004C6471">
            <w:t xml:space="preserve"> </w:t>
          </w:r>
          <w:r w:rsidRPr="00450C21">
            <w:t>future</w:t>
          </w:r>
          <w:r w:rsidRPr="00450C21" w:rsidR="004C6471">
            <w:t xml:space="preserve"> </w:t>
          </w:r>
          <w:r w:rsidRPr="00450C21">
            <w:t>adoption.</w:t>
          </w:r>
          <w:r w:rsidRPr="00450C21" w:rsidR="004C6471"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biggest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focuses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us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moment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potential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whole</w:t>
          </w:r>
          <w:r w:rsidRPr="00450C21" w:rsidR="004C6471">
            <w:t xml:space="preserve"> </w:t>
          </w:r>
          <w:r w:rsidRPr="00450C21">
            <w:t>genome</w:t>
          </w:r>
          <w:r w:rsidRPr="00450C21" w:rsidR="004C6471">
            <w:t xml:space="preserve"> </w:t>
          </w:r>
          <w:r w:rsidRPr="00450C21">
            <w:t>sequencing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support</w:t>
          </w:r>
          <w:r w:rsidRPr="00450C21" w:rsidR="004C6471">
            <w:t xml:space="preserve"> </w:t>
          </w:r>
          <w:r w:rsidRPr="00450C21">
            <w:t>better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earlier</w:t>
          </w:r>
          <w:r w:rsidRPr="00450C21" w:rsidR="004C6471">
            <w:t xml:space="preserve"> </w:t>
          </w:r>
          <w:r w:rsidRPr="00450C21">
            <w:t>detection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treatable,</w:t>
          </w:r>
          <w:r w:rsidRPr="00450C21" w:rsidR="004C6471">
            <w:t xml:space="preserve"> </w:t>
          </w:r>
          <w:r w:rsidRPr="00450C21">
            <w:t>severe,</w:t>
          </w:r>
          <w:r w:rsidRPr="00450C21" w:rsidR="004C6471">
            <w:t xml:space="preserve"> </w:t>
          </w:r>
          <w:r w:rsidRPr="00450C21">
            <w:t>rare</w:t>
          </w:r>
          <w:r w:rsidRPr="00450C21" w:rsidR="004C6471">
            <w:t xml:space="preserve"> </w:t>
          </w:r>
          <w:r w:rsidRPr="00450C21">
            <w:t>conditions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newborns,</w:t>
          </w:r>
          <w:r w:rsidRPr="00450C21" w:rsidR="004C6471">
            <w:t xml:space="preserve"> </w:t>
          </w:r>
          <w:r w:rsidRPr="00450C21">
            <w:t>alongside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existing</w:t>
          </w:r>
          <w:r w:rsidRPr="00450C21" w:rsidR="004C6471">
            <w:t xml:space="preserve"> </w:t>
          </w:r>
          <w:r w:rsidRPr="00450C21">
            <w:t>heel-prick</w:t>
          </w:r>
          <w:r w:rsidRPr="00450C21" w:rsidR="004C6471">
            <w:t xml:space="preserve"> </w:t>
          </w:r>
          <w:r w:rsidRPr="00450C21">
            <w:t>screening.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develop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evidence,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currently</w:t>
          </w:r>
          <w:r w:rsidRPr="00450C21" w:rsidR="004C6471">
            <w:t xml:space="preserve"> </w:t>
          </w:r>
          <w:r w:rsidRPr="00450C21">
            <w:t>running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Generation</w:t>
          </w:r>
          <w:r w:rsidRPr="00450C21" w:rsidR="004C6471">
            <w:t xml:space="preserve"> </w:t>
          </w:r>
          <w:r w:rsidRPr="00450C21">
            <w:t>Study,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study</w:t>
          </w:r>
          <w:r w:rsidRPr="00450C21" w:rsidR="004C6471">
            <w:t xml:space="preserve"> </w:t>
          </w:r>
          <w:r w:rsidRPr="00450C21">
            <w:t>delivered—as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always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these</w:t>
          </w:r>
          <w:r w:rsidRPr="00450C21" w:rsidR="004C6471">
            <w:t xml:space="preserve"> </w:t>
          </w:r>
          <w:r w:rsidRPr="00450C21">
            <w:t>big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studies—in</w:t>
          </w:r>
          <w:r w:rsidRPr="00450C21" w:rsidR="004C6471">
            <w:t xml:space="preserve"> </w:t>
          </w:r>
          <w:r w:rsidRPr="00450C21">
            <w:t>partnership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NHS,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generate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much</w:t>
          </w:r>
          <w:r w:rsidRPr="00450C21" w:rsidR="004C6471">
            <w:t xml:space="preserve"> </w:t>
          </w:r>
          <w:r w:rsidRPr="00450C21">
            <w:t>based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real</w:t>
          </w:r>
          <w:r w:rsidRPr="00450C21" w:rsidR="004C6471">
            <w:t xml:space="preserve"> </w:t>
          </w:r>
          <w:r w:rsidRPr="00450C21">
            <w:t>world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delivery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support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adoption.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programme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now</w:t>
          </w:r>
          <w:r w:rsidRPr="00450C21" w:rsidR="004C6471">
            <w:t xml:space="preserve"> </w:t>
          </w:r>
          <w:r w:rsidRPr="00450C21">
            <w:t>sequenced</w:t>
          </w:r>
          <w:r w:rsidRPr="00450C21" w:rsidR="004C6471">
            <w:t xml:space="preserve"> </w:t>
          </w:r>
          <w:r w:rsidRPr="00450C21">
            <w:t>just</w:t>
          </w:r>
          <w:r w:rsidRPr="00450C21" w:rsidR="004C6471">
            <w:t xml:space="preserve"> </w:t>
          </w:r>
          <w:r w:rsidRPr="00450C21">
            <w:t>over</w:t>
          </w:r>
          <w:r w:rsidRPr="00450C21" w:rsidR="004C6471">
            <w:t xml:space="preserve"> </w:t>
          </w:r>
          <w:r w:rsidRPr="00450C21">
            <w:t>50,000</w:t>
          </w:r>
          <w:r w:rsidRPr="00450C21" w:rsidR="004C6471">
            <w:t xml:space="preserve"> </w:t>
          </w:r>
          <w:r w:rsidRPr="00450C21">
            <w:t>families.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recruit</w:t>
          </w:r>
          <w:r w:rsidRPr="00450C21" w:rsidR="004C6471">
            <w:t xml:space="preserve"> </w:t>
          </w:r>
          <w:r w:rsidRPr="00450C21">
            <w:t>100,000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time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finished.</w:t>
          </w:r>
          <w:r w:rsidRPr="00450C21" w:rsidR="004C6471">
            <w:t xml:space="preserve"> </w:t>
          </w:r>
        </w:p>
        <w:p w:rsidR="006D13AF" w:rsidRPr="00450C21" w:rsidP="006D13AF">
          <w:pPr>
            <w:pStyle w:val="Answer"/>
          </w:pP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just</w:t>
          </w:r>
          <w:r w:rsidRPr="00450C21" w:rsidR="004C6471">
            <w:t xml:space="preserve"> </w:t>
          </w:r>
          <w:r w:rsidRPr="00450C21">
            <w:t>beginning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design</w:t>
          </w:r>
          <w:r w:rsidRPr="00450C21" w:rsidR="004C6471">
            <w:t xml:space="preserve"> </w:t>
          </w:r>
          <w:r w:rsidRPr="00450C21">
            <w:t>phase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second</w:t>
          </w:r>
          <w:r w:rsidRPr="00450C21" w:rsidR="004C6471">
            <w:t xml:space="preserve"> </w:t>
          </w:r>
          <w:r w:rsidRPr="00450C21">
            <w:t>programme</w:t>
          </w:r>
          <w:r w:rsidRPr="00450C21" w:rsidR="004C6471">
            <w:t xml:space="preserve"> </w:t>
          </w:r>
          <w:r w:rsidRPr="00450C21">
            <w:t>announced</w:t>
          </w:r>
          <w:r w:rsidRPr="00450C21" w:rsidR="004C6471">
            <w:t xml:space="preserve"> </w:t>
          </w:r>
          <w:r w:rsidRPr="00450C21">
            <w:t>last</w:t>
          </w:r>
          <w:r w:rsidRPr="00450C21" w:rsidR="004C6471">
            <w:t xml:space="preserve"> </w:t>
          </w:r>
          <w:r w:rsidRPr="00450C21">
            <w:t>year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10-year</w:t>
          </w:r>
          <w:r w:rsidRPr="00450C21" w:rsidR="004C6471">
            <w:t xml:space="preserve"> </w:t>
          </w:r>
          <w:r w:rsidRPr="00450C21">
            <w:t>health</w:t>
          </w:r>
          <w:r w:rsidRPr="00450C21" w:rsidR="004C6471">
            <w:t xml:space="preserve"> </w:t>
          </w:r>
          <w:r w:rsidRPr="00450C21">
            <w:t>plan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 w:rsidR="00F510F4">
            <w:t>life sciences sector plan</w:t>
          </w:r>
          <w:r w:rsidRPr="00450C21" w:rsidR="004C6471">
            <w:rPr>
              <w:i/>
              <w:iCs/>
            </w:rPr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develop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digital</w:t>
          </w:r>
          <w:r w:rsidRPr="00450C21" w:rsidR="004C6471">
            <w:t xml:space="preserve"> </w:t>
          </w:r>
          <w:r w:rsidRPr="00450C21">
            <w:t>systems—that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theme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runs</w:t>
          </w:r>
          <w:r w:rsidRPr="00450C21" w:rsidR="004C6471">
            <w:t xml:space="preserve"> </w:t>
          </w:r>
          <w:r w:rsidRPr="00450C21">
            <w:t>throughout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work—to</w:t>
          </w:r>
          <w:r w:rsidRPr="00450C21" w:rsidR="004C6471">
            <w:t xml:space="preserve"> </w:t>
          </w:r>
          <w:r w:rsidRPr="00450C21">
            <w:t>support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accelerated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evidenced</w:t>
          </w:r>
          <w:r w:rsidRPr="00450C21" w:rsidR="004C6471">
            <w:t xml:space="preserve"> </w:t>
          </w:r>
          <w:r w:rsidRPr="00450C21">
            <w:t>adoption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use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adult</w:t>
          </w:r>
          <w:r w:rsidRPr="00450C21" w:rsidR="004C6471">
            <w:t xml:space="preserve"> </w:t>
          </w:r>
          <w:r w:rsidRPr="00450C21">
            <w:t>population</w:t>
          </w:r>
          <w:r w:rsidRPr="00450C21" w:rsidR="004C6471">
            <w:t xml:space="preserve"> </w:t>
          </w:r>
          <w:r w:rsidRPr="00450C21">
            <w:t>setting.</w:t>
          </w:r>
          <w:r w:rsidRPr="00450C21" w:rsidR="004C6471">
            <w:t xml:space="preserve"> </w:t>
          </w:r>
          <w:r w:rsidRPr="00450C21">
            <w:t>Specifically,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example,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referred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pharmacogenomics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looking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DNA</w:t>
          </w:r>
          <w:r w:rsidRPr="00450C21" w:rsidR="004C6471">
            <w:t xml:space="preserve"> </w:t>
          </w:r>
          <w:r w:rsidRPr="00450C21">
            <w:t>sequence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identify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who</w:t>
          </w:r>
          <w:r w:rsidRPr="00450C21" w:rsidR="004C6471">
            <w:t xml:space="preserve"> </w:t>
          </w:r>
          <w:r w:rsidRPr="00450C21">
            <w:t>might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higher</w:t>
          </w:r>
          <w:r w:rsidRPr="00450C21" w:rsidR="004C6471">
            <w:t xml:space="preserve"> </w:t>
          </w:r>
          <w:r w:rsidRPr="00450C21">
            <w:t>risk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adverse</w:t>
          </w:r>
          <w:r w:rsidRPr="00450C21" w:rsidR="004C6471">
            <w:t xml:space="preserve"> </w:t>
          </w:r>
          <w:r w:rsidRPr="00450C21">
            <w:t>reactions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drug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who</w:t>
          </w:r>
          <w:r w:rsidRPr="00450C21" w:rsidR="004C6471">
            <w:t xml:space="preserve"> </w:t>
          </w:r>
          <w:r w:rsidRPr="00450C21">
            <w:t>might</w:t>
          </w:r>
          <w:r w:rsidRPr="00450C21" w:rsidR="004C6471">
            <w:t xml:space="preserve"> </w:t>
          </w:r>
          <w:r w:rsidRPr="00450C21">
            <w:t>benefit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terms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effectiveness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drug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substantially</w:t>
          </w:r>
          <w:r w:rsidRPr="00450C21" w:rsidR="004C6471">
            <w:t xml:space="preserve"> </w:t>
          </w:r>
          <w:r w:rsidRPr="00450C21">
            <w:t>different</w:t>
          </w:r>
          <w:r w:rsidRPr="00450C21" w:rsidR="004C6471">
            <w:t xml:space="preserve"> </w:t>
          </w:r>
          <w:r w:rsidRPr="00450C21">
            <w:t>dose.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big</w:t>
          </w:r>
          <w:r w:rsidRPr="00450C21" w:rsidR="004C6471">
            <w:t xml:space="preserve"> </w:t>
          </w:r>
          <w:r w:rsidRPr="00450C21">
            <w:t>area,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well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looking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prediction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common</w:t>
          </w:r>
          <w:r w:rsidRPr="00450C21" w:rsidR="004C6471">
            <w:t xml:space="preserve"> </w:t>
          </w:r>
          <w:r w:rsidRPr="00450C21">
            <w:t>disease.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limit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work,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terms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evidence.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am</w:t>
          </w:r>
          <w:r w:rsidRPr="00450C21" w:rsidR="004C6471">
            <w:t xml:space="preserve"> </w:t>
          </w:r>
          <w:r w:rsidRPr="00450C21">
            <w:t>sure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talk</w:t>
          </w:r>
          <w:r w:rsidRPr="00450C21" w:rsidR="004C6471">
            <w:t xml:space="preserve"> </w:t>
          </w:r>
          <w:r w:rsidRPr="00450C21">
            <w:t>later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partner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others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make</w:t>
          </w:r>
          <w:r w:rsidRPr="00450C21" w:rsidR="004C6471">
            <w:t xml:space="preserve"> </w:t>
          </w:r>
          <w:r w:rsidRPr="00450C21">
            <w:t>sure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generating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their</w:t>
          </w:r>
          <w:r w:rsidRPr="00450C21" w:rsidR="004C6471">
            <w:t xml:space="preserve"> </w:t>
          </w:r>
          <w:r w:rsidRPr="00450C21">
            <w:t>natural</w:t>
          </w:r>
          <w:r w:rsidRPr="00450C21" w:rsidR="004C6471">
            <w:t xml:space="preserve"> </w:t>
          </w:r>
          <w:r w:rsidRPr="00450C21">
            <w:t>course</w:t>
          </w:r>
          <w:r w:rsidRPr="00450C21" w:rsidR="004C6471">
            <w:t xml:space="preserve"> </w:t>
          </w:r>
          <w:r w:rsidRPr="00450C21">
            <w:t>drives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adoption</w:t>
          </w:r>
          <w:r w:rsidRPr="00450C21" w:rsidR="004C6471">
            <w:t xml:space="preserve"> </w:t>
          </w:r>
          <w:r w:rsidRPr="00450C21">
            <w:t>because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lot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importance</w:t>
          </w:r>
          <w:r w:rsidRPr="00450C21" w:rsidR="004C6471">
            <w:t xml:space="preserve"> </w:t>
          </w:r>
          <w:r w:rsidRPr="00450C21">
            <w:t>there.</w:t>
          </w:r>
          <w:r w:rsidRPr="00450C21" w:rsidR="004C6471">
            <w:t xml:space="preserve"> </w:t>
          </w:r>
        </w:p>
        <w:p w:rsidR="006D13AF" w:rsidRPr="00450C21" w:rsidP="006D13AF">
          <w:pPr>
            <w:pStyle w:val="Answer"/>
          </w:pPr>
          <w:r w:rsidRPr="00450C21">
            <w:t>Perhaps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may</w:t>
          </w:r>
          <w:r w:rsidRPr="00450C21" w:rsidR="004C6471">
            <w:t xml:space="preserve"> </w:t>
          </w:r>
          <w:r w:rsidRPr="00450C21">
            <w:t>say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word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regard</w:t>
          </w:r>
          <w:r w:rsidRPr="00450C21" w:rsidR="004C6471">
            <w:t xml:space="preserve"> </w:t>
          </w:r>
          <w:r w:rsidRPr="00450C21">
            <w:t>evidence,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shape</w:t>
          </w:r>
          <w:r w:rsidRPr="00450C21" w:rsidR="004C6471">
            <w:t xml:space="preserve"> </w:t>
          </w:r>
          <w:r w:rsidRPr="00450C21">
            <w:t>ourselves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learned</w:t>
          </w:r>
          <w:r w:rsidRPr="00450C21" w:rsidR="004C6471">
            <w:t xml:space="preserve"> </w:t>
          </w:r>
          <w:r w:rsidRPr="00450C21">
            <w:t>over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years.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is,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course,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scientific</w:t>
          </w:r>
          <w:r w:rsidRPr="00450C21" w:rsidR="004C6471">
            <w:t xml:space="preserve"> </w:t>
          </w:r>
          <w:r w:rsidRPr="00450C21">
            <w:t>end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spectrum.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new</w:t>
          </w:r>
          <w:r w:rsidRPr="00450C21" w:rsidR="004C6471">
            <w:t xml:space="preserve"> </w:t>
          </w:r>
          <w:r w:rsidRPr="00450C21">
            <w:t>test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algorithm: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well</w:t>
          </w:r>
          <w:r w:rsidRPr="00450C21" w:rsidR="004C6471">
            <w:t xml:space="preserve"> </w:t>
          </w:r>
          <w:r w:rsidRPr="00450C21">
            <w:t>does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detect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needs</w:t>
          </w:r>
          <w:r w:rsidRPr="00450C21" w:rsidR="004C6471">
            <w:t xml:space="preserve"> </w:t>
          </w:r>
          <w:r w:rsidRPr="00450C21">
            <w:t>to,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equitably</w:t>
          </w:r>
          <w:r w:rsidRPr="00450C21" w:rsidR="004C6471">
            <w:t xml:space="preserve"> </w:t>
          </w:r>
          <w:r w:rsidRPr="00450C21">
            <w:t>does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safely</w:t>
          </w:r>
          <w:r w:rsidRPr="00450C21" w:rsidR="004C6471">
            <w:t xml:space="preserve"> </w:t>
          </w:r>
          <w:r w:rsidRPr="00450C21">
            <w:t>does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operate?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cost</w:t>
          </w:r>
          <w:r w:rsidRPr="00450C21" w:rsidR="004C6471">
            <w:t xml:space="preserve"> </w:t>
          </w:r>
          <w:r w:rsidRPr="00450C21">
            <w:t>effectiveness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public</w:t>
          </w:r>
          <w:r w:rsidRPr="00450C21" w:rsidR="004C6471">
            <w:t xml:space="preserve"> </w:t>
          </w:r>
          <w:r w:rsidRPr="00450C21">
            <w:t>opinion—their</w:t>
          </w:r>
          <w:r w:rsidRPr="00450C21" w:rsidR="004C6471">
            <w:t xml:space="preserve"> </w:t>
          </w:r>
          <w:r w:rsidRPr="00450C21">
            <w:t>views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want</w:t>
          </w:r>
          <w:r w:rsidRPr="00450C21" w:rsidR="004C6471">
            <w:t xml:space="preserve"> </w:t>
          </w:r>
          <w:r w:rsidRPr="00450C21">
            <w:t>their</w:t>
          </w:r>
          <w:r w:rsidRPr="00450C21" w:rsidR="004C6471">
            <w:t xml:space="preserve"> </w:t>
          </w:r>
          <w:r w:rsidRPr="00450C21">
            <w:t>data</w:t>
          </w:r>
          <w:r w:rsidRPr="00450C21" w:rsidR="004C6471">
            <w:t xml:space="preserve"> </w:t>
          </w:r>
          <w:r w:rsidRPr="00450C21">
            <w:t>used.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us,</w:t>
          </w:r>
          <w:r w:rsidRPr="00450C21" w:rsidR="004C6471">
            <w:t xml:space="preserve"> </w:t>
          </w:r>
          <w:r w:rsidRPr="00450C21">
            <w:t>ethics,</w:t>
          </w:r>
          <w:r w:rsidRPr="00450C21" w:rsidR="004C6471">
            <w:t xml:space="preserve"> </w:t>
          </w:r>
          <w:r w:rsidRPr="00450C21">
            <w:t>equity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public</w:t>
          </w:r>
          <w:r w:rsidRPr="00450C21" w:rsidR="004C6471">
            <w:t xml:space="preserve"> </w:t>
          </w:r>
          <w:r w:rsidRPr="00450C21">
            <w:t>engagement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core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generates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that,</w:t>
          </w:r>
          <w:r w:rsidRPr="00450C21" w:rsidR="004C6471">
            <w:t xml:space="preserve"> </w:t>
          </w:r>
          <w:r w:rsidRPr="00450C21">
            <w:t>if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adopted,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done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scale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line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public</w:t>
          </w:r>
          <w:r w:rsidRPr="00450C21" w:rsidR="004C6471">
            <w:t xml:space="preserve"> </w:t>
          </w:r>
          <w:r w:rsidRPr="00450C21">
            <w:t>expectations.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hope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given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sense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moved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initial</w:t>
          </w:r>
          <w:r w:rsidRPr="00450C21" w:rsidR="004C6471">
            <w:t xml:space="preserve"> </w:t>
          </w:r>
          <w:r w:rsidRPr="00450C21">
            <w:t>journey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100,000</w:t>
          </w:r>
          <w:r w:rsidRPr="00450C21" w:rsidR="004C6471">
            <w:t xml:space="preserve"> </w:t>
          </w:r>
          <w:r w:rsidRPr="00450C21">
            <w:t>Genomes</w:t>
          </w:r>
          <w:r w:rsidRPr="00450C21" w:rsidR="004C6471">
            <w:t xml:space="preserve"> </w:t>
          </w:r>
          <w:r w:rsidRPr="00450C21">
            <w:t>Project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now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little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mindset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take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all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areas.</w:t>
          </w:r>
          <w:r w:rsidRPr="00450C21" w:rsidR="004C6471">
            <w:t xml:space="preserve"> </w:t>
          </w:r>
        </w:p>
        <w:p w:rsidR="006D13AF" w:rsidRPr="00450C21" w:rsidP="006D13AF">
          <w:pPr>
            <w:pStyle w:val="Question"/>
          </w:pPr>
          <w:r w:rsidRPr="00450C21">
            <w:rPr>
              <w:b/>
              <w:bCs/>
            </w:rPr>
            <w:t>The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Chair: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t>Thank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much.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lot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questions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you.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would</w:t>
          </w:r>
          <w:r w:rsidRPr="00450C21" w:rsidR="004C6471">
            <w:t xml:space="preserve"> </w:t>
          </w:r>
          <w:r w:rsidRPr="00450C21">
            <w:t>like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ask</w:t>
          </w:r>
          <w:r w:rsidRPr="00450C21" w:rsidR="004C6471">
            <w:t xml:space="preserve"> </w:t>
          </w:r>
          <w:r w:rsidRPr="00450C21">
            <w:t>one.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500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England.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rough</w:t>
          </w:r>
          <w:r w:rsidRPr="00450C21" w:rsidR="004C6471">
            <w:t xml:space="preserve"> </w:t>
          </w:r>
          <w:r w:rsidRPr="00450C21">
            <w:t>division</w:t>
          </w:r>
          <w:r w:rsidRPr="00450C21" w:rsidR="004C6471">
            <w:t xml:space="preserve"> </w:t>
          </w:r>
          <w:r w:rsidRPr="00450C21">
            <w:t>between</w:t>
          </w:r>
          <w:r w:rsidRPr="00450C21" w:rsidR="004C6471">
            <w:t xml:space="preserve"> </w:t>
          </w:r>
          <w:r w:rsidRPr="00450C21">
            <w:t>academics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clinicians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500?</w:t>
          </w:r>
          <w:r w:rsidRPr="00450C21" w:rsidR="004C6471">
            <w:t xml:space="preserve"> </w:t>
          </w:r>
        </w:p>
        <w:p w:rsidR="006D13AF" w:rsidRPr="00450C21" w:rsidP="006D13AF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workforce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quite</w:t>
          </w:r>
          <w:r w:rsidRPr="00450C21" w:rsidR="004C6471">
            <w:t xml:space="preserve"> </w:t>
          </w:r>
          <w:r w:rsidRPr="00450C21">
            <w:t>diverse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terms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their</w:t>
          </w:r>
          <w:r w:rsidRPr="00450C21" w:rsidR="004C6471">
            <w:t xml:space="preserve"> </w:t>
          </w:r>
          <w:r w:rsidRPr="00450C21">
            <w:t>skills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reflects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mentioned.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single</w:t>
          </w:r>
          <w:r w:rsidRPr="00450C21" w:rsidR="004C6471">
            <w:t xml:space="preserve"> </w:t>
          </w:r>
          <w:r w:rsidRPr="00450C21">
            <w:t>largest</w:t>
          </w:r>
          <w:r w:rsidRPr="00450C21" w:rsidR="004C6471">
            <w:t xml:space="preserve"> </w:t>
          </w:r>
          <w:r w:rsidRPr="00450C21">
            <w:t>component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workforce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technology,</w:t>
          </w:r>
          <w:r w:rsidRPr="00450C21" w:rsidR="004C6471">
            <w:t xml:space="preserve"> </w:t>
          </w:r>
          <w:r w:rsidRPr="00450C21">
            <w:t>software-engineering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data-science</w:t>
          </w:r>
          <w:r w:rsidRPr="00450C21" w:rsidR="004C6471">
            <w:t xml:space="preserve"> </w:t>
          </w:r>
          <w:r w:rsidRPr="00450C21">
            <w:t>background,</w:t>
          </w:r>
          <w:r w:rsidRPr="00450C21" w:rsidR="004C6471">
            <w:t xml:space="preserve"> </w:t>
          </w:r>
          <w:r w:rsidRPr="00450C21">
            <w:t>often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academic</w:t>
          </w:r>
          <w:r w:rsidRPr="00450C21" w:rsidR="004C6471">
            <w:t xml:space="preserve"> </w:t>
          </w:r>
          <w:r w:rsidRPr="00450C21">
            <w:t>element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always.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mirrors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building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running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national-scale</w:t>
          </w:r>
          <w:r w:rsidRPr="00450C21" w:rsidR="004C6471">
            <w:t xml:space="preserve"> </w:t>
          </w:r>
          <w:r w:rsidRPr="00450C21">
            <w:t>systems,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important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complex</w:t>
          </w:r>
          <w:r w:rsidRPr="00450C21" w:rsidR="004C6471">
            <w:t xml:space="preserve"> </w:t>
          </w:r>
          <w:r w:rsidRPr="00450C21">
            <w:t>area.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clinicians</w:t>
          </w:r>
          <w:r w:rsidRPr="00450C21" w:rsidR="004C6471">
            <w:t xml:space="preserve"> </w:t>
          </w:r>
          <w:r w:rsidRPr="00450C21">
            <w:t>like</w:t>
          </w:r>
          <w:r w:rsidRPr="00450C21" w:rsidR="004C6471">
            <w:t xml:space="preserve"> </w:t>
          </w:r>
          <w:r w:rsidRPr="00450C21">
            <w:t>me.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expert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delivery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programmes—for</w:t>
          </w:r>
          <w:r w:rsidRPr="00450C21" w:rsidR="004C6471">
            <w:t xml:space="preserve"> </w:t>
          </w:r>
          <w:r w:rsidRPr="00450C21">
            <w:t>example,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Generation</w:t>
          </w:r>
          <w:r w:rsidRPr="00450C21" w:rsidR="004C6471">
            <w:t xml:space="preserve"> </w:t>
          </w:r>
          <w:r w:rsidRPr="00450C21">
            <w:t>Study—and</w:t>
          </w:r>
          <w:r w:rsidRPr="00450C21" w:rsidR="004C6471">
            <w:t xml:space="preserve"> </w:t>
          </w:r>
          <w:r w:rsidRPr="00450C21">
            <w:t>running</w:t>
          </w:r>
          <w:r w:rsidRPr="00450C21" w:rsidR="004C6471">
            <w:t xml:space="preserve"> </w:t>
          </w:r>
          <w:r w:rsidRPr="00450C21">
            <w:t>programmes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ground.</w:t>
          </w:r>
          <w:r w:rsidRPr="00450C21" w:rsidR="004C6471">
            <w:t xml:space="preserve"> </w:t>
          </w:r>
          <w:r w:rsidRPr="00450C21">
            <w:t>Then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expertise</w:t>
          </w:r>
          <w:r w:rsidRPr="00450C21" w:rsidR="004C6471">
            <w:t xml:space="preserve"> </w:t>
          </w:r>
          <w:r w:rsidRPr="00450C21">
            <w:t>around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ethics,</w:t>
          </w:r>
          <w:r w:rsidRPr="00450C21" w:rsidR="004C6471">
            <w:t xml:space="preserve"> </w:t>
          </w:r>
          <w:r w:rsidRPr="00450C21">
            <w:t>equity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engagement,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important,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largest</w:t>
          </w:r>
          <w:r w:rsidRPr="00450C21" w:rsidR="004C6471">
            <w:t xml:space="preserve"> </w:t>
          </w:r>
          <w:r w:rsidRPr="00450C21">
            <w:t>single</w:t>
          </w:r>
          <w:r w:rsidRPr="00450C21" w:rsidR="004C6471">
            <w:t xml:space="preserve"> </w:t>
          </w:r>
          <w:r w:rsidRPr="00450C21">
            <w:t>portion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around</w:t>
          </w:r>
          <w:r w:rsidRPr="00450C21" w:rsidR="004C6471">
            <w:t xml:space="preserve"> </w:t>
          </w:r>
          <w:r w:rsidRPr="00450C21">
            <w:t>digital</w:t>
          </w:r>
          <w:r w:rsidRPr="00450C21" w:rsidR="004C6471">
            <w:t xml:space="preserve"> </w:t>
          </w:r>
          <w:r w:rsidRPr="00450C21">
            <w:t>technology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data</w:t>
          </w:r>
          <w:r w:rsidRPr="00450C21" w:rsidR="004C6471">
            <w:t xml:space="preserve"> </w:t>
          </w:r>
          <w:r w:rsidRPr="00450C21">
            <w:t>science.</w:t>
          </w:r>
          <w:r w:rsidRPr="00450C21" w:rsidR="004C6471">
            <w:t xml:space="preserve"> </w:t>
          </w:r>
        </w:p>
        <w:p w:rsidR="006D13AF" w:rsidRPr="00450C21" w:rsidP="006D13AF">
          <w:pPr>
            <w:pStyle w:val="Remark"/>
          </w:pPr>
          <w:r w:rsidRPr="00450C21">
            <w:rPr>
              <w:b/>
              <w:bCs/>
            </w:rPr>
            <w:t>The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Chair: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relatively</w:t>
          </w:r>
          <w:r w:rsidRPr="00450C21" w:rsidR="004C6471">
            <w:t xml:space="preserve"> </w:t>
          </w:r>
          <w:r w:rsidRPr="00450C21">
            <w:t>small</w:t>
          </w:r>
          <w:r w:rsidRPr="00450C21" w:rsidR="004C6471">
            <w:t xml:space="preserve"> </w:t>
          </w:r>
          <w:r w:rsidRPr="00450C21">
            <w:t>number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clinicians.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right?</w:t>
          </w:r>
        </w:p>
        <w:p w:rsidR="006D13AF" w:rsidRPr="00450C21" w:rsidP="006D13AF">
          <w:pPr>
            <w:pStyle w:val="Remark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Yes</w:t>
          </w:r>
          <w:r w:rsidRPr="00450C21">
            <w:rPr>
              <w:i/>
              <w:iCs/>
            </w:rPr>
            <w:t>.</w:t>
          </w:r>
        </w:p>
        <w:p w:rsidR="006D13AF" w:rsidRPr="00450C21" w:rsidP="006D13AF">
          <w:pPr>
            <w:pStyle w:val="Question"/>
          </w:pP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Booth:</w:t>
          </w:r>
          <w:r w:rsidRPr="00450C21" w:rsidR="004C6471">
            <w:rPr>
              <w:rFonts w:cs="Arial"/>
              <w:b/>
              <w:bCs/>
            </w:rPr>
            <w:t xml:space="preserve"> </w:t>
          </w:r>
          <w:r w:rsidRPr="00450C21">
            <w:t>Thank</w:t>
          </w:r>
          <w:r w:rsidRPr="00450C21" w:rsidR="004C6471">
            <w:t xml:space="preserve"> </w:t>
          </w:r>
          <w:r w:rsidRPr="00450C21">
            <w:t>you,</w:t>
          </w:r>
          <w:r w:rsidRPr="00450C21" w:rsidR="004C6471">
            <w:t xml:space="preserve"> </w:t>
          </w:r>
          <w:r w:rsidRPr="00450C21">
            <w:t>Dr</w:t>
          </w:r>
          <w:r w:rsidRPr="00450C21" w:rsidR="004C6471">
            <w:t xml:space="preserve"> </w:t>
          </w:r>
          <w:r w:rsidRPr="00450C21">
            <w:t>Scott,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coming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giving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us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morning.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would</w:t>
          </w:r>
          <w:r w:rsidRPr="00450C21" w:rsidR="004C6471">
            <w:t xml:space="preserve"> </w:t>
          </w:r>
          <w:r w:rsidRPr="00450C21">
            <w:t>like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explore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future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little</w:t>
          </w:r>
          <w:r w:rsidRPr="00450C21" w:rsidR="004C6471">
            <w:t xml:space="preserve"> </w:t>
          </w:r>
          <w:r w:rsidRPr="00450C21">
            <w:t>more.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reason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doing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inquiry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out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excitement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future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personalised</w:t>
          </w:r>
          <w:r w:rsidRPr="00450C21" w:rsidR="004C6471">
            <w:t xml:space="preserve"> </w:t>
          </w:r>
          <w:r w:rsidRPr="00450C21">
            <w:t>medicines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genomic</w:t>
          </w:r>
          <w:r w:rsidRPr="00450C21" w:rsidR="004C6471">
            <w:t xml:space="preserve"> </w:t>
          </w:r>
          <w:r w:rsidRPr="00450C21">
            <w:t>analysis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age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AI.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feel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personally,</w:t>
          </w:r>
          <w:r w:rsidRPr="00450C21" w:rsidR="004C6471">
            <w:t xml:space="preserve"> </w:t>
          </w:r>
          <w:r w:rsidRPr="00450C21">
            <w:t>because</w:t>
          </w:r>
          <w:r w:rsidRPr="00450C21" w:rsidR="004C6471">
            <w:t xml:space="preserve"> </w:t>
          </w:r>
          <w:r w:rsidRPr="00450C21">
            <w:t>my</w:t>
          </w:r>
          <w:r w:rsidRPr="00450C21" w:rsidR="004C6471">
            <w:t xml:space="preserve"> </w:t>
          </w:r>
          <w:r w:rsidRPr="00450C21">
            <w:t>husband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embarking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treatment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CAR-T.</w:t>
          </w:r>
          <w:r w:rsidRPr="00450C21" w:rsidR="004C6471">
            <w:t xml:space="preserve"> </w:t>
          </w:r>
          <w:r w:rsidRPr="00450C21">
            <w:t>He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started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having</w:t>
          </w:r>
          <w:r w:rsidRPr="00450C21" w:rsidR="004C6471">
            <w:t xml:space="preserve"> </w:t>
          </w:r>
          <w:r w:rsidRPr="00450C21">
            <w:t>his</w:t>
          </w:r>
          <w:r w:rsidRPr="00450C21" w:rsidR="004C6471">
            <w:t xml:space="preserve"> </w:t>
          </w:r>
          <w:r w:rsidRPr="00450C21">
            <w:t>cells</w:t>
          </w:r>
          <w:r w:rsidRPr="00450C21" w:rsidR="004C6471">
            <w:t xml:space="preserve"> </w:t>
          </w:r>
          <w:r w:rsidRPr="00450C21">
            <w:t>harvested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he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taking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treatment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three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four</w:t>
          </w:r>
          <w:r w:rsidRPr="00450C21" w:rsidR="004C6471">
            <w:t xml:space="preserve"> </w:t>
          </w:r>
          <w:r w:rsidRPr="00450C21">
            <w:t>weeks’</w:t>
          </w:r>
          <w:r w:rsidRPr="00450C21" w:rsidR="004C6471">
            <w:t xml:space="preserve"> </w:t>
          </w:r>
          <w:r w:rsidRPr="00450C21">
            <w:t>time,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personal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me.</w:t>
          </w:r>
          <w:r w:rsidRPr="00450C21" w:rsidR="004C6471">
            <w:t xml:space="preserve"> </w:t>
          </w:r>
        </w:p>
        <w:p w:rsidR="006D13AF" w:rsidRPr="00450C21" w:rsidP="006D13AF">
          <w:pPr>
            <w:pStyle w:val="Remark"/>
          </w:pPr>
          <w:r w:rsidRPr="00450C21">
            <w:t>When</w:t>
          </w:r>
          <w:r w:rsidRPr="00450C21" w:rsidR="004C6471">
            <w:t xml:space="preserve"> </w:t>
          </w:r>
          <w:r w:rsidRPr="00450C21">
            <w:t>Sir</w:t>
          </w:r>
          <w:r w:rsidRPr="00450C21" w:rsidR="004C6471">
            <w:t xml:space="preserve"> </w:t>
          </w:r>
          <w:r w:rsidRPr="00450C21">
            <w:t>Mark</w:t>
          </w:r>
          <w:r w:rsidRPr="00450C21" w:rsidR="004C6471">
            <w:t xml:space="preserve"> </w:t>
          </w:r>
          <w:r w:rsidRPr="00450C21">
            <w:t>Caulfield</w:t>
          </w:r>
          <w:r w:rsidRPr="00450C21" w:rsidR="004C6471">
            <w:t xml:space="preserve"> </w:t>
          </w:r>
          <w:r w:rsidRPr="00450C21">
            <w:t>gave</w:t>
          </w:r>
          <w:r w:rsidRPr="00450C21" w:rsidR="004C6471">
            <w:t xml:space="preserve"> </w:t>
          </w:r>
          <w:r w:rsidRPr="00450C21">
            <w:t>evidence,</w:t>
          </w:r>
          <w:r w:rsidRPr="00450C21" w:rsidR="004C6471">
            <w:t xml:space="preserve"> </w:t>
          </w:r>
          <w:r w:rsidRPr="00450C21">
            <w:t>among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gaps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he</w:t>
          </w:r>
          <w:r w:rsidRPr="00450C21" w:rsidR="004C6471">
            <w:t xml:space="preserve"> </w:t>
          </w:r>
          <w:r w:rsidRPr="00450C21">
            <w:t>identified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systems</w:t>
          </w:r>
          <w:r w:rsidRPr="00450C21" w:rsidR="004C6471">
            <w:t xml:space="preserve"> </w:t>
          </w:r>
          <w:r w:rsidRPr="00450C21">
            <w:t>biology</w:t>
          </w:r>
          <w:r w:rsidRPr="00450C21" w:rsidR="004C6471">
            <w:t xml:space="preserve"> </w:t>
          </w:r>
          <w:r w:rsidRPr="00450C21">
            <w:t>approach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integrates</w:t>
          </w:r>
          <w:r w:rsidRPr="00450C21" w:rsidR="004C6471">
            <w:t xml:space="preserve"> </w:t>
          </w:r>
          <w:r w:rsidRPr="00450C21">
            <w:t>RNA</w:t>
          </w:r>
          <w:r w:rsidRPr="00450C21" w:rsidR="004C6471">
            <w:t xml:space="preserve"> </w:t>
          </w:r>
          <w:r w:rsidRPr="00450C21">
            <w:t>proteins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other</w:t>
          </w:r>
          <w:r w:rsidRPr="00450C21" w:rsidR="004C6471">
            <w:t xml:space="preserve"> </w:t>
          </w:r>
          <w:r w:rsidRPr="00450C21">
            <w:t>types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data,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well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need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diverse</w:t>
          </w:r>
          <w:r w:rsidRPr="00450C21" w:rsidR="004C6471">
            <w:t xml:space="preserve"> </w:t>
          </w:r>
          <w:r w:rsidRPr="00450C21">
            <w:t>data.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set</w:t>
          </w:r>
          <w:r w:rsidRPr="00450C21" w:rsidR="004C6471">
            <w:t xml:space="preserve"> </w:t>
          </w:r>
          <w:r w:rsidRPr="00450C21">
            <w:t>out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us,</w:t>
          </w:r>
          <w:r w:rsidRPr="00450C21" w:rsidR="004C6471">
            <w:t xml:space="preserve"> </w:t>
          </w:r>
          <w:r w:rsidRPr="00450C21">
            <w:t>please,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projects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prioritise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future</w:t>
          </w:r>
          <w:r w:rsidRPr="00450C21" w:rsidR="004C6471">
            <w:t xml:space="preserve"> </w:t>
          </w:r>
          <w:r w:rsidRPr="00450C21">
            <w:t>and,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specifically,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excites</w:t>
          </w:r>
          <w:r w:rsidRPr="00450C21" w:rsidR="004C6471">
            <w:t xml:space="preserve"> </w:t>
          </w:r>
          <w:r w:rsidRPr="00450C21">
            <w:t>you?</w:t>
          </w:r>
          <w:r w:rsidRPr="00450C21" w:rsidR="004C6471">
            <w:t xml:space="preserve"> </w:t>
          </w:r>
        </w:p>
        <w:p w:rsidR="006D13AF" w:rsidRPr="00450C21" w:rsidP="006D13AF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Absolutely.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role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way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express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mission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deliver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digital</w:t>
          </w:r>
          <w:r w:rsidRPr="00450C21" w:rsidR="004C6471">
            <w:t xml:space="preserve"> </w:t>
          </w:r>
          <w:r w:rsidRPr="00450C21">
            <w:t>systems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support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development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drives</w:t>
          </w:r>
          <w:r w:rsidRPr="00450C21" w:rsidR="004C6471">
            <w:t xml:space="preserve"> </w:t>
          </w:r>
          <w:r w:rsidRPr="00450C21">
            <w:t>adoption.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much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eye</w:t>
          </w:r>
          <w:r w:rsidRPr="00450C21" w:rsidR="004C6471">
            <w:t xml:space="preserve"> </w:t>
          </w:r>
          <w:r w:rsidRPr="00450C21">
            <w:t>on—the</w:t>
          </w:r>
          <w:r w:rsidRPr="00450C21" w:rsidR="004C6471">
            <w:t xml:space="preserve"> </w:t>
          </w:r>
          <w:r w:rsidRPr="00450C21">
            <w:t>line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10-year</w:t>
          </w:r>
          <w:r w:rsidRPr="00450C21" w:rsidR="004C6471">
            <w:t xml:space="preserve"> </w:t>
          </w:r>
          <w:r w:rsidRPr="00450C21">
            <w:t>health</w:t>
          </w:r>
          <w:r w:rsidRPr="00450C21" w:rsidR="004C6471">
            <w:t xml:space="preserve"> </w:t>
          </w:r>
          <w:r w:rsidRPr="00450C21">
            <w:t>plan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 w:rsidR="00F510F4">
            <w:t>life sciences sector plan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genomics.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often</w:t>
          </w:r>
          <w:r w:rsidRPr="00450C21" w:rsidR="004C6471">
            <w:t xml:space="preserve"> </w:t>
          </w:r>
          <w:r w:rsidRPr="00450C21">
            <w:t>meant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broad</w:t>
          </w:r>
          <w:r w:rsidRPr="00450C21" w:rsidR="004C6471">
            <w:t xml:space="preserve"> </w:t>
          </w:r>
          <w:r w:rsidRPr="00450C21">
            <w:t>sense.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terms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terminology,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often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strictly</w:t>
          </w:r>
          <w:r w:rsidRPr="00450C21" w:rsidR="004C6471">
            <w:t xml:space="preserve"> </w:t>
          </w:r>
          <w:r w:rsidRPr="00450C21">
            <w:t>speaking,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study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DNA</w:t>
          </w:r>
          <w:r w:rsidRPr="00450C21" w:rsidR="004C6471">
            <w:t xml:space="preserve"> </w:t>
          </w:r>
          <w:r w:rsidRPr="00450C21">
            <w:t>together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other</w:t>
          </w:r>
          <w:r w:rsidRPr="00450C21" w:rsidR="004C6471">
            <w:t xml:space="preserve"> </w:t>
          </w:r>
          <w:r w:rsidRPr="00450C21">
            <w:t>similar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biology—so</w:t>
          </w:r>
          <w:r w:rsidRPr="00450C21" w:rsidR="004C6471">
            <w:t xml:space="preserve"> </w:t>
          </w:r>
          <w:r w:rsidRPr="00450C21">
            <w:t>RNA,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molecule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produced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DNA,</w:t>
          </w:r>
          <w:r w:rsidRPr="00450C21" w:rsidR="004C6471">
            <w:t xml:space="preserve"> </w:t>
          </w:r>
          <w:r w:rsidRPr="00450C21">
            <w:t>through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proteins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sometimes</w:t>
          </w:r>
          <w:r w:rsidRPr="00450C21" w:rsidR="004C6471">
            <w:t xml:space="preserve"> </w:t>
          </w:r>
          <w:r w:rsidRPr="00450C21">
            <w:t>into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metabolites.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talk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omics,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often</w:t>
          </w:r>
          <w:r w:rsidRPr="00450C21" w:rsidR="004C6471">
            <w:t xml:space="preserve"> </w:t>
          </w:r>
          <w:r w:rsidRPr="00450C21">
            <w:t>mean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different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DNA—RNA</w:t>
          </w:r>
          <w:r w:rsidRPr="00450C21" w:rsidR="004C6471">
            <w:t xml:space="preserve"> </w:t>
          </w:r>
          <w:r w:rsidRPr="00450C21">
            <w:t>protein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metabolites.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area,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line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10-year</w:t>
          </w:r>
          <w:r w:rsidRPr="00450C21" w:rsidR="004C6471">
            <w:t xml:space="preserve"> </w:t>
          </w:r>
          <w:r w:rsidRPr="00450C21">
            <w:t>health</w:t>
          </w:r>
          <w:r w:rsidRPr="00450C21" w:rsidR="004C6471">
            <w:t xml:space="preserve"> </w:t>
          </w:r>
          <w:r w:rsidRPr="00450C21">
            <w:t>plan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potential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play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role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up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half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healthcare</w:t>
          </w:r>
          <w:r w:rsidRPr="00450C21" w:rsidR="004C6471">
            <w:t xml:space="preserve"> </w:t>
          </w:r>
          <w:r w:rsidRPr="00450C21">
            <w:t>encounters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potential.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deeply</w:t>
          </w:r>
          <w:r w:rsidRPr="00450C21" w:rsidR="004C6471">
            <w:t xml:space="preserve"> </w:t>
          </w:r>
          <w:r w:rsidRPr="00450C21">
            <w:t>excites</w:t>
          </w:r>
          <w:r w:rsidRPr="00450C21" w:rsidR="004C6471">
            <w:t xml:space="preserve"> </w:t>
          </w:r>
          <w:r w:rsidRPr="00450C21">
            <w:t>me</w:t>
          </w:r>
          <w:r w:rsidRPr="00450C21" w:rsidR="004C6471">
            <w:t xml:space="preserve"> </w:t>
          </w:r>
          <w:r w:rsidRPr="00450C21">
            <w:t>personally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us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organisation.</w:t>
          </w:r>
          <w:r w:rsidRPr="00450C21" w:rsidR="004C6471">
            <w:t xml:space="preserve"> </w:t>
          </w:r>
        </w:p>
        <w:p w:rsidR="006D13AF" w:rsidRPr="00450C21" w:rsidP="006D13AF">
          <w:pPr>
            <w:pStyle w:val="Answer"/>
          </w:pPr>
          <w:r w:rsidRPr="00450C21">
            <w:t>The</w:t>
          </w:r>
          <w:r w:rsidRPr="00450C21" w:rsidR="004C6471">
            <w:t xml:space="preserve"> </w:t>
          </w:r>
          <w:r w:rsidRPr="00450C21">
            <w:t>first</w:t>
          </w:r>
          <w:r w:rsidRPr="00450C21" w:rsidR="004C6471">
            <w:t xml:space="preserve"> </w:t>
          </w:r>
          <w:r w:rsidRPr="00450C21">
            <w:t>thing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say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important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recognise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awful</w:t>
          </w:r>
          <w:r w:rsidRPr="00450C21" w:rsidR="004C6471">
            <w:t xml:space="preserve"> </w:t>
          </w:r>
          <w:r w:rsidRPr="00450C21">
            <w:t>lot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distance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go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terms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potential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DNA</w:t>
          </w:r>
          <w:r w:rsidRPr="00450C21" w:rsidR="004C6471">
            <w:t xml:space="preserve"> </w:t>
          </w:r>
          <w:r w:rsidRPr="00450C21">
            <w:t>alone.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does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diminish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wider</w:t>
          </w:r>
          <w:r w:rsidRPr="00450C21" w:rsidR="004C6471">
            <w:t xml:space="preserve"> </w:t>
          </w:r>
          <w:r w:rsidRPr="00450C21">
            <w:t>potential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why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continue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there—for</w:t>
          </w:r>
          <w:r w:rsidRPr="00450C21" w:rsidR="004C6471">
            <w:t xml:space="preserve"> </w:t>
          </w:r>
          <w:r w:rsidRPr="00450C21">
            <w:t>example,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newborn</w:t>
          </w:r>
          <w:r w:rsidRPr="00450C21" w:rsidR="004C6471">
            <w:t xml:space="preserve"> </w:t>
          </w:r>
          <w:r w:rsidRPr="00450C21">
            <w:t>genomes</w:t>
          </w:r>
          <w:r w:rsidRPr="00450C21" w:rsidR="004C6471">
            <w:t xml:space="preserve"> </w:t>
          </w:r>
          <w:r w:rsidRPr="00450C21">
            <w:t>programme,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adult</w:t>
          </w:r>
          <w:r w:rsidRPr="00450C21" w:rsidR="004C6471">
            <w:t xml:space="preserve"> </w:t>
          </w:r>
          <w:r w:rsidRPr="00450C21">
            <w:t>population</w:t>
          </w:r>
          <w:r w:rsidRPr="00450C21" w:rsidR="004C6471">
            <w:t xml:space="preserve"> </w:t>
          </w:r>
          <w:r w:rsidRPr="00450C21">
            <w:t>programme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pharmacogenomics.</w:t>
          </w:r>
          <w:r w:rsidRPr="00450C21" w:rsidR="004C6471">
            <w:t xml:space="preserve"> </w:t>
          </w:r>
          <w:r w:rsidRPr="00450C21">
            <w:t>However,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bringing</w:t>
          </w:r>
          <w:r w:rsidRPr="00450C21" w:rsidR="004C6471">
            <w:t xml:space="preserve"> </w:t>
          </w:r>
          <w:r w:rsidRPr="00450C21">
            <w:t>together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systematic</w:t>
          </w:r>
          <w:r w:rsidRPr="00450C21" w:rsidR="004C6471">
            <w:t xml:space="preserve"> </w:t>
          </w:r>
          <w:r w:rsidRPr="00450C21">
            <w:t>approach,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something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already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doing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past</w:t>
          </w:r>
          <w:r w:rsidRPr="00450C21" w:rsidR="004C6471">
            <w:t xml:space="preserve"> </w:t>
          </w:r>
          <w:r w:rsidRPr="00450C21">
            <w:t>few</w:t>
          </w:r>
          <w:r w:rsidRPr="00450C21" w:rsidR="004C6471">
            <w:t xml:space="preserve"> </w:t>
          </w:r>
          <w:r w:rsidRPr="00450C21">
            <w:t>years,</w:t>
          </w:r>
          <w:r w:rsidRPr="00450C21" w:rsidR="004C6471">
            <w:t xml:space="preserve"> </w:t>
          </w:r>
          <w:r w:rsidRPr="00450C21">
            <w:t>both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rare</w:t>
          </w:r>
          <w:r w:rsidRPr="00450C21" w:rsidR="004C6471">
            <w:t xml:space="preserve"> </w:t>
          </w:r>
          <w:r w:rsidRPr="00450C21">
            <w:t>disease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cancer.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give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couple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examples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explain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future.</w:t>
          </w:r>
          <w:r w:rsidRPr="00450C21" w:rsidR="004C6471">
            <w:t xml:space="preserve"> </w:t>
          </w:r>
        </w:p>
        <w:p w:rsidR="006D13AF" w:rsidRPr="00450C21" w:rsidP="006D13AF">
          <w:pPr>
            <w:pStyle w:val="Answer"/>
          </w:pPr>
          <w:r w:rsidRPr="00450C21">
            <w:t>In</w:t>
          </w:r>
          <w:r w:rsidRPr="00450C21" w:rsidR="004C6471">
            <w:t xml:space="preserve"> </w:t>
          </w:r>
          <w:r w:rsidRPr="00450C21">
            <w:t>terms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cancer,</w:t>
          </w:r>
          <w:r w:rsidRPr="00450C21" w:rsidR="004C6471"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big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us</w:t>
          </w:r>
          <w:r w:rsidRPr="00450C21" w:rsidR="004C6471">
            <w:t xml:space="preserve"> </w:t>
          </w:r>
          <w:r w:rsidRPr="00450C21">
            <w:t>over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past</w:t>
          </w:r>
          <w:r w:rsidRPr="00450C21" w:rsidR="004C6471">
            <w:t xml:space="preserve"> </w:t>
          </w:r>
          <w:r w:rsidRPr="00450C21">
            <w:t>few</w:t>
          </w:r>
          <w:r w:rsidRPr="00450C21" w:rsidR="004C6471">
            <w:t xml:space="preserve"> </w:t>
          </w:r>
          <w:r w:rsidRPr="00450C21">
            <w:t>years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programme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called</w:t>
          </w:r>
          <w:r w:rsidRPr="00450C21" w:rsidR="004C6471">
            <w:t xml:space="preserve"> </w:t>
          </w:r>
          <w:r w:rsidRPr="00450C21">
            <w:t>Cancer</w:t>
          </w:r>
          <w:r w:rsidRPr="00450C21" w:rsidR="004C6471">
            <w:t xml:space="preserve"> </w:t>
          </w:r>
          <w:r w:rsidRPr="00450C21">
            <w:t>2.0,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bringing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image</w:t>
          </w:r>
          <w:r w:rsidRPr="00450C21" w:rsidR="004C6471">
            <w:t xml:space="preserve"> </w:t>
          </w:r>
          <w:r w:rsidRPr="00450C21">
            <w:t>data.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meant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histopathology</w:t>
          </w:r>
          <w:r w:rsidRPr="00450C21" w:rsidR="004C6471">
            <w:t xml:space="preserve"> </w:t>
          </w:r>
          <w:r w:rsidRPr="00450C21">
            <w:t>slides,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slides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teams</w:t>
          </w:r>
          <w:r w:rsidRPr="00450C21" w:rsidR="004C6471">
            <w:t xml:space="preserve"> </w:t>
          </w:r>
          <w:r w:rsidRPr="00450C21">
            <w:t>look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down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microscope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identify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cells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cancer</w:t>
          </w:r>
          <w:r w:rsidRPr="00450C21" w:rsidR="004C6471">
            <w:t xml:space="preserve"> </w:t>
          </w:r>
          <w:r w:rsidRPr="00450C21">
            <w:t>look</w:t>
          </w:r>
          <w:r w:rsidRPr="00450C21" w:rsidR="004C6471">
            <w:t xml:space="preserve"> </w:t>
          </w:r>
          <w:r w:rsidRPr="00450C21">
            <w:t>like.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digitised</w:t>
          </w:r>
          <w:r w:rsidRPr="00450C21" w:rsidR="004C6471">
            <w:t xml:space="preserve"> </w:t>
          </w:r>
          <w:r w:rsidRPr="00450C21">
            <w:t>them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standard</w:t>
          </w:r>
          <w:r w:rsidRPr="00450C21" w:rsidR="004C6471">
            <w:t xml:space="preserve"> </w:t>
          </w:r>
          <w:r w:rsidRPr="00450C21">
            <w:t>way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made</w:t>
          </w:r>
          <w:r w:rsidRPr="00450C21" w:rsidR="004C6471">
            <w:t xml:space="preserve"> </w:t>
          </w:r>
          <w:r w:rsidRPr="00450C21">
            <w:t>them</w:t>
          </w:r>
          <w:r w:rsidRPr="00450C21" w:rsidR="004C6471">
            <w:t xml:space="preserve"> </w:t>
          </w:r>
          <w:r w:rsidRPr="00450C21">
            <w:t>accessible</w:t>
          </w:r>
          <w:r w:rsidRPr="00450C21" w:rsidR="004C6471">
            <w:t xml:space="preserve"> </w:t>
          </w:r>
          <w:r w:rsidRPr="00450C21">
            <w:t>alongside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DNA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clinical</w:t>
          </w:r>
          <w:r w:rsidRPr="00450C21" w:rsidR="004C6471">
            <w:t xml:space="preserve"> </w:t>
          </w:r>
          <w:r w:rsidRPr="00450C21">
            <w:t>data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participants.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did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images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radiology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help</w:t>
          </w:r>
          <w:r w:rsidRPr="00450C21" w:rsidR="004C6471">
            <w:t xml:space="preserve"> </w:t>
          </w:r>
          <w:r w:rsidRPr="00450C21">
            <w:t>judge,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example,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growth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change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size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tumours.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exciting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expect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continue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grow,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partnered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various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academia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industry</w:t>
          </w:r>
          <w:r w:rsidRPr="00450C21" w:rsidR="004C6471">
            <w:t xml:space="preserve"> </w:t>
          </w:r>
          <w:r w:rsidRPr="00450C21">
            <w:t>because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growth</w:t>
          </w:r>
          <w:r w:rsidRPr="00450C21" w:rsidR="004C6471">
            <w:t xml:space="preserve"> </w:t>
          </w:r>
          <w:r w:rsidRPr="00450C21">
            <w:t>area,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terms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just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biology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beginning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tap</w:t>
          </w:r>
          <w:r w:rsidRPr="00450C21" w:rsidR="004C6471">
            <w:t xml:space="preserve"> </w:t>
          </w:r>
          <w:r w:rsidRPr="00450C21">
            <w:t>into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potential,</w:t>
          </w:r>
          <w:r w:rsidRPr="00450C21" w:rsidR="004C6471">
            <w:t xml:space="preserve"> </w:t>
          </w:r>
          <w:r w:rsidRPr="00450C21">
            <w:t>particularly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AI,</w:t>
          </w:r>
          <w:r w:rsidRPr="00450C21" w:rsidR="004C6471">
            <w:t xml:space="preserve"> </w:t>
          </w:r>
          <w:r w:rsidRPr="00450C21">
            <w:t>whereby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hardware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tools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changing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fast.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proactively</w:t>
          </w:r>
          <w:r w:rsidRPr="00450C21" w:rsidR="004C6471">
            <w:t xml:space="preserve"> </w:t>
          </w:r>
          <w:r w:rsidRPr="00450C21">
            <w:t>partnering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organisations.</w:t>
          </w:r>
          <w:r w:rsidRPr="00450C21" w:rsidR="004C6471">
            <w:t xml:space="preserve"> </w:t>
          </w:r>
        </w:p>
        <w:p w:rsidR="006D13AF" w:rsidRPr="00450C21" w:rsidP="006D13AF">
          <w:pPr>
            <w:pStyle w:val="Answer"/>
          </w:pPr>
          <w:r w:rsidRPr="00450C21">
            <w:t>For</w:t>
          </w:r>
          <w:r w:rsidRPr="00450C21" w:rsidR="004C6471">
            <w:t xml:space="preserve"> </w:t>
          </w:r>
          <w:r w:rsidRPr="00450C21">
            <w:t>example,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got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active</w:t>
          </w:r>
          <w:r w:rsidRPr="00450C21" w:rsidR="004C6471">
            <w:t xml:space="preserve"> </w:t>
          </w:r>
          <w:r w:rsidRPr="00450C21">
            <w:t>partnership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organisation</w:t>
          </w:r>
          <w:r w:rsidRPr="00450C21" w:rsidR="004C6471">
            <w:t xml:space="preserve"> </w:t>
          </w:r>
          <w:r w:rsidRPr="00450C21">
            <w:t>called</w:t>
          </w:r>
          <w:r w:rsidRPr="00450C21" w:rsidR="004C6471">
            <w:t xml:space="preserve"> </w:t>
          </w:r>
          <w:r w:rsidRPr="00450C21">
            <w:t>InstaDeep</w:t>
          </w:r>
          <w:r w:rsidRPr="00450C21" w:rsidR="004C6471">
            <w:t xml:space="preserve"> </w:t>
          </w:r>
          <w:r w:rsidRPr="00450C21">
            <w:t>UK,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London</w:t>
          </w:r>
          <w:r w:rsidRPr="00450C21" w:rsidR="004C6471">
            <w:t xml:space="preserve"> </w:t>
          </w:r>
          <w:r w:rsidRPr="00450C21">
            <w:t>based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owned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BioNTech.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focuses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highlighted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data,</w:t>
          </w:r>
          <w:r w:rsidRPr="00450C21" w:rsidR="004C6471">
            <w:t xml:space="preserve"> </w:t>
          </w:r>
          <w:r w:rsidRPr="00450C21">
            <w:t>harnessing</w:t>
          </w:r>
          <w:r w:rsidRPr="00450C21" w:rsidR="004C6471">
            <w:t xml:space="preserve"> </w:t>
          </w:r>
          <w:r w:rsidRPr="00450C21">
            <w:t>AI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multiple</w:t>
          </w:r>
          <w:r w:rsidRPr="00450C21" w:rsidR="004C6471">
            <w:t xml:space="preserve"> </w:t>
          </w:r>
          <w:r w:rsidRPr="00450C21">
            <w:t>different</w:t>
          </w:r>
          <w:r w:rsidRPr="00450C21" w:rsidR="004C6471">
            <w:t xml:space="preserve"> </w:t>
          </w:r>
          <w:r w:rsidRPr="00450C21">
            <w:t>types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data.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often</w:t>
          </w:r>
          <w:r w:rsidRPr="00450C21" w:rsidR="004C6471">
            <w:t xml:space="preserve"> </w:t>
          </w:r>
          <w:r w:rsidRPr="00450C21">
            <w:t>talk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multimodal</w:t>
          </w:r>
          <w:r w:rsidRPr="00450C21" w:rsidR="004C6471">
            <w:t xml:space="preserve"> </w:t>
          </w:r>
          <w:r w:rsidRPr="00450C21">
            <w:t>data,</w:t>
          </w:r>
          <w:r w:rsidRPr="00450C21" w:rsidR="004C6471">
            <w:t xml:space="preserve"> </w:t>
          </w:r>
          <w:r w:rsidRPr="00450C21">
            <w:t>multiple</w:t>
          </w:r>
          <w:r w:rsidRPr="00450C21" w:rsidR="004C6471">
            <w:t xml:space="preserve"> </w:t>
          </w:r>
          <w:r w:rsidRPr="00450C21">
            <w:t>types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data.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rare</w:t>
          </w:r>
          <w:r w:rsidRPr="00450C21" w:rsidR="004C6471">
            <w:t xml:space="preserve"> </w:t>
          </w:r>
          <w:r w:rsidRPr="00450C21">
            <w:t>conditions,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particularly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other</w:t>
          </w:r>
          <w:r w:rsidRPr="00450C21" w:rsidR="004C6471">
            <w:t xml:space="preserve"> </w:t>
          </w:r>
          <w:r w:rsidRPr="00450C21">
            <w:t>omics,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other</w:t>
          </w:r>
          <w:r w:rsidRPr="00450C21" w:rsidR="004C6471">
            <w:t xml:space="preserve"> </w:t>
          </w:r>
          <w:r w:rsidRPr="00450C21">
            <w:t>types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molecular</w:t>
          </w:r>
          <w:r w:rsidRPr="00450C21" w:rsidR="004C6471">
            <w:t xml:space="preserve"> </w:t>
          </w:r>
          <w:r w:rsidRPr="00450C21">
            <w:t>data.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generating</w:t>
          </w:r>
          <w:r w:rsidRPr="00450C21" w:rsidR="004C6471">
            <w:t xml:space="preserve"> </w:t>
          </w:r>
          <w:r w:rsidRPr="00450C21">
            <w:t>RNA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proteomic</w:t>
          </w:r>
          <w:r w:rsidRPr="00450C21" w:rsidR="004C6471">
            <w:t xml:space="preserve"> </w:t>
          </w:r>
          <w:r w:rsidRPr="00450C21">
            <w:t>data,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now</w:t>
          </w:r>
          <w:r w:rsidRPr="00450C21" w:rsidR="004C6471">
            <w:t xml:space="preserve"> </w:t>
          </w:r>
          <w:r w:rsidRPr="00450C21">
            <w:t>looking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metabolomic</w:t>
          </w:r>
          <w:r w:rsidRPr="00450C21" w:rsidR="004C6471">
            <w:t xml:space="preserve"> </w:t>
          </w:r>
          <w:r w:rsidRPr="00450C21">
            <w:t>metabolic</w:t>
          </w:r>
          <w:r w:rsidRPr="00450C21" w:rsidR="004C6471">
            <w:t xml:space="preserve"> </w:t>
          </w:r>
          <w:r w:rsidRPr="00450C21">
            <w:t>data.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real</w:t>
          </w:r>
          <w:r w:rsidRPr="00450C21" w:rsidR="004C6471">
            <w:t xml:space="preserve"> </w:t>
          </w:r>
          <w:r w:rsidRPr="00450C21">
            <w:t>potential</w:t>
          </w:r>
          <w:r w:rsidRPr="00450C21" w:rsidR="004C6471">
            <w:t xml:space="preserve"> </w:t>
          </w:r>
          <w:r w:rsidRPr="00450C21">
            <w:t>there.</w:t>
          </w:r>
          <w:r w:rsidRPr="00450C21" w:rsidR="004C6471">
            <w:t xml:space="preserve"> </w:t>
          </w:r>
        </w:p>
        <w:p w:rsidR="006D13AF" w:rsidRPr="00450C21" w:rsidP="006D13AF">
          <w:pPr>
            <w:pStyle w:val="Answer"/>
          </w:pPr>
          <w:r w:rsidRPr="00450C21">
            <w:t>In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area,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role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working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best</w:t>
          </w:r>
          <w:r w:rsidRPr="00450C21" w:rsidR="004C6471">
            <w:t xml:space="preserve"> </w:t>
          </w:r>
          <w:r w:rsidRPr="00450C21">
            <w:t>ideas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harness</w:t>
          </w:r>
          <w:r w:rsidRPr="00450C21" w:rsidR="004C6471">
            <w:t xml:space="preserve"> </w:t>
          </w:r>
          <w:r w:rsidRPr="00450C21">
            <w:t>them.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worked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Google</w:t>
          </w:r>
          <w:r w:rsidRPr="00450C21" w:rsidR="004C6471">
            <w:t xml:space="preserve"> </w:t>
          </w:r>
          <w:r w:rsidRPr="00450C21">
            <w:t>DeepMind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its</w:t>
          </w:r>
          <w:r w:rsidRPr="00450C21" w:rsidR="004C6471">
            <w:t xml:space="preserve"> </w:t>
          </w:r>
          <w:r w:rsidRPr="00450C21">
            <w:t>algorithms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help</w:t>
          </w:r>
          <w:r w:rsidRPr="00450C21" w:rsidR="004C6471">
            <w:t xml:space="preserve"> </w:t>
          </w:r>
          <w:r w:rsidRPr="00450C21">
            <w:t>explore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well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working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using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these</w:t>
          </w:r>
          <w:r w:rsidRPr="00450C21" w:rsidR="004C6471">
            <w:t xml:space="preserve"> </w:t>
          </w:r>
          <w:r w:rsidRPr="00450C21">
            <w:t>data,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who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generating</w:t>
          </w:r>
          <w:r w:rsidRPr="00450C21" w:rsidR="004C6471">
            <w:t xml:space="preserve"> </w:t>
          </w:r>
          <w:r w:rsidRPr="00450C21">
            <w:t>their</w:t>
          </w:r>
          <w:r w:rsidRPr="00450C21" w:rsidR="004C6471">
            <w:t xml:space="preserve"> </w:t>
          </w:r>
          <w:r w:rsidRPr="00450C21">
            <w:t>technologies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help,</w:t>
          </w:r>
          <w:r w:rsidRPr="00450C21" w:rsidR="004C6471">
            <w:t xml:space="preserve"> </w:t>
          </w:r>
          <w:r w:rsidRPr="00450C21">
            <w:t>again,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piece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useful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actually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clinical</w:t>
          </w:r>
          <w:r w:rsidRPr="00450C21" w:rsidR="004C6471">
            <w:t xml:space="preserve"> </w:t>
          </w:r>
          <w:r w:rsidRPr="00450C21">
            <w:t>care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drive</w:t>
          </w:r>
          <w:r w:rsidRPr="00450C21" w:rsidR="004C6471">
            <w:t xml:space="preserve"> </w:t>
          </w:r>
          <w:r w:rsidRPr="00450C21">
            <w:t>discovery.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deepening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data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important,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well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understanding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supporting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learning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bring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together,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new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important.</w:t>
          </w:r>
          <w:r w:rsidRPr="00450C21" w:rsidR="004C6471">
            <w:t xml:space="preserve"> </w:t>
          </w:r>
        </w:p>
        <w:p w:rsidR="006D13AF" w:rsidRPr="00450C21" w:rsidP="006D13AF">
          <w:pPr>
            <w:pStyle w:val="Answer"/>
          </w:pPr>
          <w:r w:rsidRPr="00450C21">
            <w:t>The</w:t>
          </w:r>
          <w:r w:rsidRPr="00450C21" w:rsidR="004C6471">
            <w:t xml:space="preserve"> </w:t>
          </w:r>
          <w:r w:rsidRPr="00450C21">
            <w:t>diversity</w:t>
          </w:r>
          <w:r w:rsidRPr="00450C21" w:rsidR="004C6471">
            <w:t xml:space="preserve"> </w:t>
          </w:r>
          <w:r w:rsidRPr="00450C21">
            <w:t>point</w:t>
          </w:r>
          <w:r w:rsidRPr="00450C21" w:rsidR="004C6471">
            <w:t xml:space="preserve"> </w:t>
          </w:r>
          <w:r w:rsidRPr="00450C21">
            <w:t>sits</w:t>
          </w:r>
          <w:r w:rsidRPr="00450C21" w:rsidR="004C6471">
            <w:t xml:space="preserve"> </w:t>
          </w:r>
          <w:r w:rsidRPr="00450C21">
            <w:t>alongside</w:t>
          </w:r>
          <w:r w:rsidRPr="00450C21" w:rsidR="004C6471">
            <w:t xml:space="preserve"> </w:t>
          </w:r>
          <w:r w:rsidRPr="00450C21">
            <w:t>it.</w:t>
          </w:r>
          <w:r w:rsidRPr="00450C21" w:rsidR="004C6471">
            <w:t xml:space="preserve"> </w:t>
          </w:r>
          <w:r w:rsidRPr="00450C21">
            <w:t>Historically,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know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certain</w:t>
          </w:r>
          <w:r w:rsidRPr="00450C21" w:rsidR="004C6471">
            <w:t xml:space="preserve"> </w:t>
          </w:r>
          <w:r w:rsidRPr="00450C21">
            <w:t>communities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underrepresented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healthcare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general,</w:t>
          </w:r>
          <w:r w:rsidRPr="00450C21" w:rsidR="004C6471">
            <w:t xml:space="preserve"> </w:t>
          </w:r>
          <w:r w:rsidRPr="00450C21">
            <w:t>including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databases.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big</w:t>
          </w:r>
          <w:r w:rsidRPr="00450C21" w:rsidR="004C6471"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us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past</w:t>
          </w:r>
          <w:r w:rsidRPr="00450C21" w:rsidR="004C6471">
            <w:t xml:space="preserve"> </w:t>
          </w:r>
          <w:r w:rsidRPr="00450C21">
            <w:t>few</w:t>
          </w:r>
          <w:r w:rsidRPr="00450C21" w:rsidR="004C6471">
            <w:t xml:space="preserve"> </w:t>
          </w:r>
          <w:r w:rsidRPr="00450C21">
            <w:t>years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programme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called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Diverse</w:t>
          </w:r>
          <w:r w:rsidRPr="00450C21" w:rsidR="004C6471">
            <w:t xml:space="preserve"> </w:t>
          </w:r>
          <w:r w:rsidRPr="00450C21">
            <w:t>Data</w:t>
          </w:r>
          <w:r w:rsidRPr="00450C21" w:rsidR="004C6471">
            <w:t xml:space="preserve"> </w:t>
          </w:r>
          <w:r w:rsidRPr="00450C21">
            <w:t>programme,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specific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ensure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National</w:t>
          </w:r>
          <w:r w:rsidRPr="00450C21" w:rsidR="004C6471">
            <w:t xml:space="preserve"> </w:t>
          </w:r>
          <w:r w:rsidRPr="00450C21">
            <w:t>Genomic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Library</w:t>
          </w:r>
          <w:r w:rsidRPr="00450C21" w:rsidR="004C6471">
            <w:t xml:space="preserve"> </w:t>
          </w:r>
          <w:r w:rsidRPr="00450C21">
            <w:t>increases</w:t>
          </w:r>
          <w:r w:rsidRPr="00450C21" w:rsidR="004C6471">
            <w:t xml:space="preserve"> </w:t>
          </w:r>
          <w:r w:rsidRPr="00450C21">
            <w:t>its</w:t>
          </w:r>
          <w:r w:rsidRPr="00450C21" w:rsidR="004C6471">
            <w:t xml:space="preserve"> </w:t>
          </w:r>
          <w:r w:rsidRPr="00450C21">
            <w:t>representation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historically</w:t>
          </w:r>
          <w:r w:rsidRPr="00450C21" w:rsidR="004C6471">
            <w:t xml:space="preserve"> </w:t>
          </w:r>
          <w:r w:rsidRPr="00450C21">
            <w:t>underrepresented</w:t>
          </w:r>
          <w:r w:rsidRPr="00450C21" w:rsidR="004C6471">
            <w:t xml:space="preserve"> </w:t>
          </w:r>
          <w:r w:rsidRPr="00450C21">
            <w:t>communities.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committed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embedding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everything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do.</w:t>
          </w:r>
          <w:r w:rsidRPr="00450C21" w:rsidR="004C6471">
            <w:t xml:space="preserve"> </w:t>
          </w:r>
          <w:r w:rsidRPr="00450C21">
            <w:t>So,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Generation</w:t>
          </w:r>
          <w:r w:rsidRPr="00450C21" w:rsidR="004C6471">
            <w:t xml:space="preserve"> </w:t>
          </w:r>
          <w:r w:rsidRPr="00450C21">
            <w:t>Study,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adult</w:t>
          </w:r>
          <w:r w:rsidRPr="00450C21" w:rsidR="004C6471">
            <w:t xml:space="preserve"> </w:t>
          </w:r>
          <w:r w:rsidRPr="00450C21">
            <w:t>programme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others,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ensuring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participation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diverse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representative.</w:t>
          </w:r>
          <w:r w:rsidRPr="00450C21" w:rsidR="004C6471">
            <w:t xml:space="preserve"> </w:t>
          </w:r>
        </w:p>
        <w:p w:rsidR="000F2929" w:rsidRPr="00450C21" w:rsidP="000F2929">
          <w:pPr>
            <w:pStyle w:val="Answer"/>
          </w:pP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key</w:t>
          </w:r>
          <w:r w:rsidRPr="00450C21" w:rsidR="004C6471">
            <w:t xml:space="preserve"> </w:t>
          </w:r>
          <w:r w:rsidRPr="00450C21">
            <w:t>point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system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developed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others—the</w:t>
          </w:r>
          <w:r w:rsidRPr="00450C21" w:rsidR="004C6471">
            <w:t xml:space="preserve"> </w:t>
          </w:r>
          <w:r w:rsidRPr="00450C21">
            <w:t>learning</w:t>
          </w:r>
          <w:r w:rsidRPr="00450C21" w:rsidR="004C6471">
            <w:t xml:space="preserve"> </w:t>
          </w:r>
          <w:r w:rsidRPr="00450C21">
            <w:t>system,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often</w:t>
          </w:r>
          <w:r w:rsidRPr="00450C21" w:rsidR="004C6471">
            <w:t xml:space="preserve"> </w:t>
          </w:r>
          <w:r w:rsidRPr="00450C21">
            <w:t>refer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it,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clinical</w:t>
          </w:r>
          <w:r w:rsidRPr="00450C21" w:rsidR="004C6471">
            <w:t xml:space="preserve"> </w:t>
          </w:r>
          <w:r w:rsidRPr="00450C21">
            <w:t>care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hand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hand.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good</w:t>
          </w:r>
          <w:r w:rsidRPr="00450C21" w:rsidR="004C6471">
            <w:t xml:space="preserve"> </w:t>
          </w:r>
          <w:r w:rsidRPr="00450C21">
            <w:t>example</w:t>
          </w:r>
          <w:r w:rsidRPr="00450C21" w:rsidR="004C6471">
            <w:t xml:space="preserve"> </w:t>
          </w:r>
          <w:r w:rsidRPr="00450C21">
            <w:t>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questions</w:t>
          </w:r>
          <w:r w:rsidRPr="00450C21" w:rsidR="004C6471">
            <w:t xml:space="preserve"> </w:t>
          </w:r>
          <w:r w:rsidRPr="00450C21">
            <w:t>around</w:t>
          </w:r>
          <w:r w:rsidRPr="00450C21" w:rsidR="004C6471">
            <w:t xml:space="preserve"> </w:t>
          </w:r>
          <w:r w:rsidRPr="00450C21">
            <w:t>diversity.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know,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keep</w:t>
          </w:r>
          <w:r w:rsidRPr="00450C21" w:rsidR="004C6471">
            <w:t xml:space="preserve"> </w:t>
          </w:r>
          <w:r w:rsidRPr="00450C21">
            <w:t>learning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years—in</w:t>
          </w:r>
          <w:r w:rsidRPr="00450C21" w:rsidR="004C6471">
            <w:t xml:space="preserve"> </w:t>
          </w:r>
          <w:r w:rsidRPr="00450C21">
            <w:t>fact,</w:t>
          </w:r>
          <w:r w:rsidRPr="00450C21" w:rsidR="004C6471">
            <w:t xml:space="preserve"> </w:t>
          </w:r>
          <w:r w:rsidRPr="00450C21">
            <w:t>decades—and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must.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just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saying,</w:t>
          </w:r>
          <w:r w:rsidRPr="00450C21" w:rsidR="004C6471">
            <w:t xml:space="preserve"> </w:t>
          </w:r>
          <w:r w:rsidRPr="00450C21">
            <w:t>“Over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next</w:t>
          </w:r>
          <w:r w:rsidRPr="00450C21" w:rsidR="004C6471">
            <w:t xml:space="preserve"> </w:t>
          </w:r>
          <w:r w:rsidRPr="00450C21">
            <w:t>two,</w:t>
          </w:r>
          <w:r w:rsidRPr="00450C21" w:rsidR="004C6471">
            <w:t xml:space="preserve"> </w:t>
          </w:r>
          <w:r w:rsidRPr="00450C21">
            <w:t>three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five</w:t>
          </w:r>
          <w:r w:rsidRPr="00450C21" w:rsidR="004C6471">
            <w:t xml:space="preserve"> </w:t>
          </w:r>
          <w:r w:rsidRPr="00450C21">
            <w:t>years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must</w:t>
          </w:r>
          <w:r w:rsidRPr="00450C21" w:rsidR="004C6471">
            <w:t xml:space="preserve"> </w:t>
          </w:r>
          <w:r w:rsidRPr="00450C21">
            <w:t>make</w:t>
          </w:r>
          <w:r w:rsidRPr="00450C21" w:rsidR="004C6471">
            <w:t xml:space="preserve"> </w:t>
          </w:r>
          <w:r w:rsidRPr="00450C21">
            <w:t>headway”.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creating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system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continues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learn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representation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continue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grow.</w:t>
          </w:r>
        </w:p>
        <w:p w:rsidR="000F2929" w:rsidRPr="00450C21" w:rsidP="000F2929">
          <w:pPr>
            <w:pStyle w:val="Remark"/>
          </w:pPr>
          <w:sdt>
            <w:sdtPr>
              <w:alias w:val="Member"/>
              <w:tag w:val="&lt;Member mnisId='4686' dodsId='47950'&gt;"/>
              <w:id w:val="1901553665"/>
              <w:placeholder>
                <w:docPart w:val="DE4F99FB23DF4D9BA49772EC2EB4C9B3"/>
              </w:placeholder>
              <w:richText/>
            </w:sdtPr>
            <w:sdtContent>
              <w:r w:rsidRPr="00450C21">
                <w:rPr>
                  <w:b/>
                </w:rPr>
                <w:t>Lord</w:t>
              </w:r>
              <w:r w:rsidRPr="00450C21" w:rsidR="004C6471">
                <w:rPr>
                  <w:b/>
                </w:rPr>
                <w:t xml:space="preserve"> </w:t>
              </w:r>
              <w:r w:rsidRPr="00450C21">
                <w:rPr>
                  <w:b/>
                </w:rPr>
                <w:t>Duncan</w:t>
              </w:r>
              <w:r w:rsidRPr="00450C21" w:rsidR="004C6471">
                <w:rPr>
                  <w:b/>
                </w:rPr>
                <w:t xml:space="preserve"> </w:t>
              </w:r>
              <w:r w:rsidRPr="00450C21">
                <w:rPr>
                  <w:b/>
                </w:rPr>
                <w:t>of</w:t>
              </w:r>
              <w:r w:rsidRPr="00450C21" w:rsidR="004C6471">
                <w:rPr>
                  <w:b/>
                </w:rPr>
                <w:t xml:space="preserve"> </w:t>
              </w:r>
              <w:r w:rsidRPr="00450C21">
                <w:rPr>
                  <w:b/>
                </w:rPr>
                <w:t>Springbank:</w:t>
              </w:r>
            </w:sdtContent>
          </w:sdt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quick</w:t>
          </w:r>
          <w:r w:rsidRPr="00450C21" w:rsidR="004C6471">
            <w:t xml:space="preserve"> </w:t>
          </w:r>
          <w:r w:rsidRPr="00450C21">
            <w:t>point.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does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</w:t>
          </w:r>
          <w:r w:rsidRPr="00450C21" w:rsidR="004C6471">
            <w:t xml:space="preserve"> </w:t>
          </w:r>
          <w:r w:rsidRPr="00450C21">
            <w:t>interrelate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other</w:t>
          </w:r>
          <w:r w:rsidRPr="00450C21" w:rsidR="004C6471">
            <w:t xml:space="preserve"> </w:t>
          </w:r>
          <w:r w:rsidRPr="00450C21">
            <w:t>parts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UK,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Scotland,</w:t>
          </w:r>
          <w:r w:rsidRPr="00450C21" w:rsidR="004C6471">
            <w:t xml:space="preserve"> </w:t>
          </w:r>
          <w:r w:rsidRPr="00450C21">
            <w:t>Northern</w:t>
          </w:r>
          <w:r w:rsidRPr="00450C21" w:rsidR="004C6471">
            <w:t xml:space="preserve"> </w:t>
          </w:r>
          <w:r w:rsidRPr="00450C21">
            <w:t>Ireland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Wales?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relationship</w:t>
          </w:r>
          <w:r w:rsidRPr="00450C21" w:rsidR="004C6471">
            <w:t xml:space="preserve"> </w:t>
          </w:r>
          <w:r w:rsidRPr="00450C21">
            <w:t>there?</w:t>
          </w:r>
        </w:p>
        <w:p w:rsidR="000F2929" w:rsidRPr="00450C21" w:rsidP="000F2929">
          <w:pPr>
            <w:pStyle w:val="Answer"/>
          </w:pPr>
          <w:r w:rsidRPr="00450C21">
            <w:rPr>
              <w:b/>
              <w:i/>
            </w:rPr>
            <w:t>Dr</w:t>
          </w:r>
          <w:r w:rsidRPr="00450C21" w:rsidR="004C6471">
            <w:rPr>
              <w:b/>
              <w:i/>
            </w:rPr>
            <w:t xml:space="preserve"> </w:t>
          </w:r>
          <w:r w:rsidRPr="00450C21">
            <w:rPr>
              <w:b/>
              <w:i/>
            </w:rPr>
            <w:t>Rich</w:t>
          </w:r>
          <w:r w:rsidRPr="00450C21" w:rsidR="004C6471">
            <w:rPr>
              <w:b/>
              <w:i/>
            </w:rPr>
            <w:t xml:space="preserve"> </w:t>
          </w:r>
          <w:r w:rsidRPr="00450C21">
            <w:rPr>
              <w:b/>
              <w:i/>
            </w:rPr>
            <w:t>Scott:</w:t>
          </w:r>
          <w:r w:rsidRPr="00450C21" w:rsidR="004C6471">
            <w:rPr>
              <w:b/>
              <w:i/>
            </w:rPr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funding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Government</w:t>
          </w:r>
          <w:r w:rsidRPr="00450C21" w:rsidR="004C6471">
            <w:t xml:space="preserve"> </w:t>
          </w:r>
          <w:r w:rsidRPr="00450C21">
            <w:t>comes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DHSC</w:t>
          </w:r>
          <w:r w:rsidRPr="00450C21" w:rsidR="004C6471">
            <w:t xml:space="preserve"> </w:t>
          </w:r>
          <w:r w:rsidRPr="00450C21">
            <w:t>R&amp;D</w:t>
          </w:r>
          <w:r w:rsidRPr="00450C21" w:rsidR="004C6471">
            <w:t xml:space="preserve"> </w:t>
          </w:r>
          <w:r w:rsidRPr="00450C21">
            <w:t>capital</w:t>
          </w:r>
          <w:r w:rsidRPr="00450C21" w:rsidR="004C6471">
            <w:t xml:space="preserve"> </w:t>
          </w:r>
          <w:r w:rsidRPr="00450C21">
            <w:t>funding,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devolved.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example,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Generation</w:t>
          </w:r>
          <w:r w:rsidRPr="00450C21" w:rsidR="004C6471">
            <w:t xml:space="preserve"> </w:t>
          </w:r>
          <w:r w:rsidRPr="00450C21">
            <w:t>Study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funding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focused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England,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recruitment</w:t>
          </w:r>
          <w:r w:rsidRPr="00450C21" w:rsidR="004C6471">
            <w:t xml:space="preserve"> </w:t>
          </w:r>
          <w:r w:rsidRPr="00450C21">
            <w:t>happens.</w:t>
          </w:r>
          <w:r w:rsidRPr="00450C21" w:rsidR="004C6471">
            <w:t xml:space="preserve"> </w:t>
          </w:r>
          <w:r w:rsidRPr="00450C21">
            <w:t>Currently,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supporting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focused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England.</w:t>
          </w:r>
          <w:r w:rsidRPr="00450C21" w:rsidR="004C6471">
            <w:t xml:space="preserve"> </w:t>
          </w:r>
          <w:r w:rsidRPr="00450C21">
            <w:t>Historically,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worked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all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devolved</w:t>
          </w:r>
          <w:r w:rsidRPr="00450C21" w:rsidR="004C6471">
            <w:t xml:space="preserve"> </w:t>
          </w:r>
          <w:r w:rsidRPr="00450C21">
            <w:t>nations—for</w:t>
          </w:r>
          <w:r w:rsidRPr="00450C21" w:rsidR="004C6471">
            <w:t xml:space="preserve"> </w:t>
          </w:r>
          <w:r w:rsidRPr="00450C21">
            <w:t>example,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100,000</w:t>
          </w:r>
          <w:r w:rsidRPr="00450C21" w:rsidR="004C6471">
            <w:t xml:space="preserve"> </w:t>
          </w:r>
          <w:r w:rsidRPr="00450C21">
            <w:t>Genomes</w:t>
          </w:r>
          <w:r w:rsidRPr="00450C21" w:rsidR="004C6471">
            <w:t xml:space="preserve"> </w:t>
          </w:r>
          <w:r w:rsidRPr="00450C21">
            <w:t>Project,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additional</w:t>
          </w:r>
          <w:r w:rsidRPr="00450C21" w:rsidR="004C6471">
            <w:t xml:space="preserve"> </w:t>
          </w:r>
          <w:r w:rsidRPr="00450C21">
            <w:t>funding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provided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support</w:t>
          </w:r>
          <w:r w:rsidRPr="00450C21" w:rsidR="004C6471">
            <w:t xml:space="preserve"> </w:t>
          </w:r>
          <w:r w:rsidRPr="00450C21">
            <w:t>recruitment.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closely</w:t>
          </w:r>
          <w:r w:rsidRPr="00450C21" w:rsidR="004C6471">
            <w:t xml:space="preserve"> </w:t>
          </w:r>
          <w:r w:rsidRPr="00450C21">
            <w:t>with,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example,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chief</w:t>
          </w:r>
          <w:r w:rsidRPr="00450C21" w:rsidR="004C6471">
            <w:t xml:space="preserve"> </w:t>
          </w:r>
          <w:r w:rsidRPr="00450C21">
            <w:t>scientists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devolved</w:t>
          </w:r>
          <w:r w:rsidRPr="00450C21" w:rsidR="004C6471">
            <w:t xml:space="preserve"> </w:t>
          </w:r>
          <w:r w:rsidRPr="00450C21">
            <w:t>nations.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continued</w:t>
          </w:r>
          <w:r w:rsidRPr="00450C21" w:rsidR="004C6471">
            <w:t xml:space="preserve"> </w:t>
          </w:r>
          <w:r w:rsidRPr="00450C21">
            <w:t>future</w:t>
          </w:r>
          <w:r w:rsidRPr="00450C21" w:rsidR="004C6471">
            <w:t xml:space="preserve"> </w:t>
          </w:r>
          <w:r w:rsidRPr="00450C21">
            <w:t>focus,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</w:t>
          </w:r>
          <w:r w:rsidRPr="00450C21" w:rsidR="004C6471">
            <w:t xml:space="preserve"> </w:t>
          </w:r>
          <w:r w:rsidRPr="00450C21">
            <w:t>benefit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UK-wide</w:t>
          </w:r>
          <w:r w:rsidRPr="00450C21" w:rsidR="004C6471">
            <w:t xml:space="preserve"> </w:t>
          </w:r>
          <w:r w:rsidRPr="00450C21">
            <w:t>thinking.</w:t>
          </w:r>
        </w:p>
        <w:p w:rsidR="000F2929" w:rsidRPr="00450C21" w:rsidP="000F2929">
          <w:pPr>
            <w:pStyle w:val="Remark"/>
          </w:pPr>
          <w:sdt>
            <w:sdtPr>
              <w:alias w:val="Member"/>
              <w:tag w:val="&lt;Member mnisId='4686' dodsId='47950'&gt;"/>
              <w:id w:val="-2049751120"/>
              <w:placeholder>
                <w:docPart w:val="DE4F99FB23DF4D9BA49772EC2EB4C9B3"/>
              </w:placeholder>
              <w:richText/>
            </w:sdtPr>
            <w:sdtContent>
              <w:r w:rsidRPr="00450C21">
                <w:rPr>
                  <w:b/>
                </w:rPr>
                <w:t>Lord</w:t>
              </w:r>
              <w:r w:rsidRPr="00450C21" w:rsidR="004C6471">
                <w:rPr>
                  <w:b/>
                </w:rPr>
                <w:t xml:space="preserve"> </w:t>
              </w:r>
              <w:r w:rsidRPr="00450C21">
                <w:rPr>
                  <w:b/>
                </w:rPr>
                <w:t>Duncan</w:t>
              </w:r>
              <w:r w:rsidRPr="00450C21" w:rsidR="004C6471">
                <w:rPr>
                  <w:b/>
                </w:rPr>
                <w:t xml:space="preserve"> </w:t>
              </w:r>
              <w:r w:rsidRPr="00450C21">
                <w:rPr>
                  <w:b/>
                </w:rPr>
                <w:t>of</w:t>
              </w:r>
              <w:r w:rsidRPr="00450C21" w:rsidR="004C6471">
                <w:rPr>
                  <w:b/>
                </w:rPr>
                <w:t xml:space="preserve"> </w:t>
              </w:r>
              <w:r w:rsidRPr="00450C21">
                <w:rPr>
                  <w:b/>
                </w:rPr>
                <w:t>Springbank:</w:t>
              </w:r>
            </w:sdtContent>
          </w:sdt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comparable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funding</w:t>
          </w:r>
          <w:r w:rsidRPr="00450C21" w:rsidR="004C6471">
            <w:t xml:space="preserve"> </w:t>
          </w:r>
          <w:r w:rsidRPr="00450C21">
            <w:t>opportunity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gives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prospect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able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collaborate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future?</w:t>
          </w:r>
        </w:p>
        <w:p w:rsidR="000F2929" w:rsidRPr="00450C21" w:rsidP="000F2929">
          <w:pPr>
            <w:pStyle w:val="Answer"/>
          </w:pPr>
          <w:r w:rsidRPr="00450C21">
            <w:rPr>
              <w:b/>
              <w:i/>
            </w:rPr>
            <w:t>Dr</w:t>
          </w:r>
          <w:r w:rsidRPr="00450C21" w:rsidR="004C6471">
            <w:rPr>
              <w:b/>
              <w:i/>
            </w:rPr>
            <w:t xml:space="preserve"> </w:t>
          </w:r>
          <w:r w:rsidRPr="00450C21">
            <w:rPr>
              <w:b/>
              <w:i/>
            </w:rPr>
            <w:t>Rich</w:t>
          </w:r>
          <w:r w:rsidRPr="00450C21" w:rsidR="004C6471">
            <w:rPr>
              <w:b/>
              <w:i/>
            </w:rPr>
            <w:t xml:space="preserve"> </w:t>
          </w:r>
          <w:r w:rsidRPr="00450C21">
            <w:rPr>
              <w:b/>
              <w:i/>
            </w:rPr>
            <w:t>Scott:</w:t>
          </w:r>
          <w:r w:rsidRPr="00450C21" w:rsidR="004C6471">
            <w:rPr>
              <w:b/>
              <w:i/>
            </w:rPr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interest,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moment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funding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DHSC</w:t>
          </w:r>
          <w:r w:rsidRPr="00450C21" w:rsidR="004C6471">
            <w:t xml:space="preserve"> </w:t>
          </w:r>
          <w:r w:rsidRPr="00450C21">
            <w:t>R&amp;D</w:t>
          </w:r>
          <w:r w:rsidRPr="00450C21" w:rsidR="004C6471">
            <w:t xml:space="preserve"> </w:t>
          </w:r>
          <w:r w:rsidRPr="00450C21">
            <w:t>capital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devolved.</w:t>
          </w:r>
        </w:p>
        <w:p w:rsidR="000F2929" w:rsidRPr="00450C21" w:rsidP="000F2929">
          <w:pPr>
            <w:pStyle w:val="Question"/>
          </w:pPr>
          <w:sdt>
            <w:sdtPr>
              <w:alias w:val="Member"/>
              <w:tag w:val="&lt;Member mnisId='4151' dodsId='25250'&gt;"/>
              <w:id w:val="1527285795"/>
              <w:placeholder>
                <w:docPart w:val="DE4F99FB23DF4D9BA49772EC2EB4C9B3"/>
              </w:placeholder>
              <w:richText/>
            </w:sdtPr>
            <w:sdtContent>
              <w:r w:rsidRPr="00450C21">
                <w:rPr>
                  <w:b/>
                </w:rPr>
                <w:t>Lord</w:t>
              </w:r>
              <w:r w:rsidRPr="00450C21" w:rsidR="004C6471">
                <w:rPr>
                  <w:b/>
                </w:rPr>
                <w:t xml:space="preserve"> </w:t>
              </w:r>
              <w:r w:rsidRPr="00450C21">
                <w:rPr>
                  <w:b/>
                </w:rPr>
                <w:t>Willis</w:t>
              </w:r>
              <w:r w:rsidRPr="00450C21" w:rsidR="004C6471">
                <w:rPr>
                  <w:b/>
                </w:rPr>
                <w:t xml:space="preserve"> </w:t>
              </w:r>
              <w:r w:rsidRPr="00450C21">
                <w:rPr>
                  <w:b/>
                </w:rPr>
                <w:t>of</w:t>
              </w:r>
              <w:r w:rsidRPr="00450C21" w:rsidR="004C6471">
                <w:rPr>
                  <w:b/>
                </w:rPr>
                <w:t xml:space="preserve"> </w:t>
              </w:r>
              <w:r w:rsidRPr="00450C21">
                <w:rPr>
                  <w:b/>
                </w:rPr>
                <w:t>Knaresborough:</w:t>
              </w:r>
            </w:sdtContent>
          </w:sdt>
          <w:r w:rsidRPr="00450C21" w:rsidR="004C6471">
            <w:t xml:space="preserve"> </w:t>
          </w:r>
          <w:r w:rsidRPr="00450C21">
            <w:t>Dr</w:t>
          </w:r>
          <w:r w:rsidRPr="00450C21" w:rsidR="004C6471">
            <w:t xml:space="preserve"> </w:t>
          </w:r>
          <w:r w:rsidRPr="00450C21">
            <w:t>Scott,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am</w:t>
          </w:r>
          <w:r w:rsidRPr="00450C21" w:rsidR="004C6471">
            <w:t xml:space="preserve"> </w:t>
          </w:r>
          <w:r w:rsidRPr="00450C21">
            <w:t>excited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excitement.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clearly</w:t>
          </w:r>
          <w:r w:rsidRPr="00450C21" w:rsidR="004C6471">
            <w:t xml:space="preserve"> </w:t>
          </w:r>
          <w:r w:rsidRPr="00450C21">
            <w:t>feel</w:t>
          </w:r>
          <w:r w:rsidRPr="00450C21" w:rsidR="004C6471">
            <w:t xml:space="preserve"> </w:t>
          </w:r>
          <w:r w:rsidRPr="00450C21">
            <w:t>strongly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whole</w:t>
          </w:r>
          <w:r w:rsidRPr="00450C21" w:rsidR="004C6471">
            <w:t xml:space="preserve"> </w:t>
          </w:r>
          <w:r w:rsidRPr="00450C21">
            <w:t>issue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its</w:t>
          </w:r>
          <w:r w:rsidRPr="00450C21" w:rsidR="004C6471">
            <w:t xml:space="preserve"> </w:t>
          </w:r>
          <w:r w:rsidRPr="00450C21">
            <w:t>development.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many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us,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fundamental</w:t>
          </w:r>
          <w:r w:rsidRPr="00450C21" w:rsidR="004C6471">
            <w:t xml:space="preserve"> </w:t>
          </w:r>
          <w:r w:rsidRPr="00450C21">
            <w:t>element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Government’s</w:t>
          </w:r>
          <w:r w:rsidRPr="00450C21" w:rsidR="004C6471">
            <w:t xml:space="preserve"> </w:t>
          </w:r>
          <w:r w:rsidRPr="00450C21">
            <w:t>10-year</w:t>
          </w:r>
          <w:r w:rsidRPr="00450C21" w:rsidR="004C6471">
            <w:t xml:space="preserve"> </w:t>
          </w:r>
          <w:r w:rsidRPr="00450C21">
            <w:t>plan,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unless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allowed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develop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take</w:t>
          </w:r>
          <w:r w:rsidRPr="00450C21" w:rsidR="004C6471">
            <w:t xml:space="preserve"> </w:t>
          </w:r>
          <w:r w:rsidRPr="00450C21">
            <w:t>its</w:t>
          </w:r>
          <w:r w:rsidRPr="00450C21" w:rsidR="004C6471">
            <w:t xml:space="preserve"> </w:t>
          </w:r>
          <w:r w:rsidRPr="00450C21">
            <w:t>spot</w:t>
          </w:r>
          <w:r w:rsidRPr="00450C21" w:rsidR="004C6471">
            <w:t xml:space="preserve"> </w:t>
          </w:r>
          <w:r w:rsidRPr="00450C21">
            <w:t>then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miss</w:t>
          </w:r>
          <w:r w:rsidRPr="00450C21" w:rsidR="004C6471">
            <w:t xml:space="preserve"> </w:t>
          </w:r>
          <w:r w:rsidRPr="00450C21">
            <w:t>out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lot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other</w:t>
          </w:r>
          <w:r w:rsidRPr="00450C21" w:rsidR="004C6471">
            <w:t xml:space="preserve"> </w:t>
          </w:r>
          <w:r w:rsidRPr="00450C21">
            <w:t>things.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surprised</w:t>
          </w:r>
          <w:r w:rsidRPr="00450C21" w:rsidR="004C6471">
            <w:t xml:space="preserve"> </w:t>
          </w:r>
          <w:r w:rsidRPr="00450C21">
            <w:t>me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comments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far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that,</w:t>
          </w:r>
          <w:r w:rsidRPr="00450C21" w:rsidR="004C6471">
            <w:t xml:space="preserve"> </w:t>
          </w:r>
          <w:r w:rsidRPr="00450C21">
            <w:t>when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talking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expansion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</w:t>
          </w:r>
          <w:r w:rsidRPr="00450C21" w:rsidR="004C6471">
            <w:t xml:space="preserve"> </w:t>
          </w:r>
          <w:r w:rsidRPr="00450C21">
            <w:t>around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whole</w:t>
          </w:r>
          <w:r w:rsidRPr="00450C21" w:rsidR="004C6471">
            <w:t xml:space="preserve"> </w:t>
          </w:r>
          <w:r w:rsidRPr="00450C21">
            <w:t>UK,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mentioned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AI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fundamental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its</w:t>
          </w:r>
          <w:r w:rsidRPr="00450C21" w:rsidR="004C6471">
            <w:t xml:space="preserve"> </w:t>
          </w:r>
          <w:r w:rsidRPr="00450C21">
            <w:t>achievement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that,</w:t>
          </w:r>
          <w:r w:rsidRPr="00450C21" w:rsidR="004C6471">
            <w:t xml:space="preserve"> </w:t>
          </w:r>
          <w:r w:rsidRPr="00450C21">
            <w:t>without</w:t>
          </w:r>
          <w:r w:rsidRPr="00450C21" w:rsidR="004C6471">
            <w:t xml:space="preserve"> </w:t>
          </w:r>
          <w:r w:rsidRPr="00450C21">
            <w:t>it,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would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able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that.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must</w:t>
          </w:r>
          <w:r w:rsidRPr="00450C21" w:rsidR="004C6471">
            <w:t xml:space="preserve"> </w:t>
          </w:r>
          <w:r w:rsidRPr="00450C21">
            <w:t>recognise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getting</w:t>
          </w:r>
          <w:r w:rsidRPr="00450C21" w:rsidR="004C6471">
            <w:t xml:space="preserve"> </w:t>
          </w:r>
          <w:r w:rsidRPr="00450C21">
            <w:t>researchers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health</w:t>
          </w:r>
          <w:r w:rsidRPr="00450C21" w:rsidR="004C6471">
            <w:t xml:space="preserve"> </w:t>
          </w:r>
          <w:r w:rsidRPr="00450C21">
            <w:t>service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difficult,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put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mildly.</w:t>
          </w:r>
          <w:r w:rsidRPr="00450C21" w:rsidR="004C6471">
            <w:t xml:space="preserve"> </w:t>
          </w:r>
          <w:r w:rsidRPr="00450C21">
            <w:t>Having</w:t>
          </w:r>
          <w:r w:rsidRPr="00450C21" w:rsidR="004C6471">
            <w:t xml:space="preserve"> </w:t>
          </w:r>
          <w:r w:rsidRPr="00450C21">
            <w:t>spoken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young</w:t>
          </w:r>
          <w:r w:rsidRPr="00450C21" w:rsidR="004C6471">
            <w:t xml:space="preserve"> </w:t>
          </w:r>
          <w:r w:rsidRPr="00450C21">
            <w:t>doctors</w:t>
          </w:r>
          <w:r w:rsidRPr="00450C21" w:rsidR="004C6471">
            <w:t xml:space="preserve"> </w:t>
          </w:r>
          <w:r w:rsidRPr="00450C21">
            <w:t>who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just</w:t>
          </w:r>
          <w:r w:rsidRPr="00450C21" w:rsidR="004C6471">
            <w:t xml:space="preserve"> </w:t>
          </w:r>
          <w:r w:rsidRPr="00450C21">
            <w:t>qualified,</w:t>
          </w:r>
          <w:r w:rsidRPr="00450C21" w:rsidR="004C6471">
            <w:t xml:space="preserve"> </w:t>
          </w:r>
          <w:r w:rsidRPr="00450C21">
            <w:t>literally</w:t>
          </w:r>
          <w:r w:rsidRPr="00450C21" w:rsidR="004C6471">
            <w:t xml:space="preserve"> </w:t>
          </w:r>
          <w:r w:rsidRPr="00450C21">
            <w:t>last</w:t>
          </w:r>
          <w:r w:rsidRPr="00450C21" w:rsidR="004C6471">
            <w:t xml:space="preserve"> </w:t>
          </w:r>
          <w:r w:rsidRPr="00450C21">
            <w:t>weekend,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found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none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them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going</w:t>
          </w:r>
          <w:r w:rsidRPr="00450C21" w:rsidR="004C6471">
            <w:t xml:space="preserve"> </w:t>
          </w:r>
          <w:r w:rsidRPr="00450C21">
            <w:t>into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because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could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afford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that.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</w:t>
          </w:r>
          <w:r w:rsidRPr="00450C21" w:rsidR="004C6471">
            <w:t xml:space="preserve"> </w:t>
          </w:r>
          <w:r w:rsidRPr="00450C21">
            <w:t>issue.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extent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AI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going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enable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</w:t>
          </w:r>
          <w:r w:rsidRPr="00450C21" w:rsidR="004C6471">
            <w:t xml:space="preserve"> </w:t>
          </w:r>
          <w:r w:rsidRPr="00450C21">
            <w:t>change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make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theoretical</w:t>
          </w:r>
          <w:r w:rsidRPr="00450C21" w:rsidR="004C6471">
            <w:t xml:space="preserve"> </w:t>
          </w:r>
          <w:r w:rsidRPr="00450C21">
            <w:t>possible?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does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need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prepare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that?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</w:t>
          </w:r>
          <w:r w:rsidRPr="00450C21" w:rsidR="004C6471">
            <w:t xml:space="preserve"> </w:t>
          </w:r>
          <w:r w:rsidRPr="00450C21">
            <w:t>doing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ready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it?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does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need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differently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doing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moment?</w:t>
          </w:r>
        </w:p>
        <w:p w:rsidR="000F2929" w:rsidRPr="00450C21" w:rsidP="000F2929">
          <w:pPr>
            <w:pStyle w:val="Answer"/>
          </w:pPr>
          <w:r w:rsidRPr="00450C21">
            <w:rPr>
              <w:b/>
              <w:i/>
            </w:rPr>
            <w:t>Dr</w:t>
          </w:r>
          <w:r w:rsidRPr="00450C21" w:rsidR="004C6471">
            <w:rPr>
              <w:b/>
              <w:i/>
            </w:rPr>
            <w:t xml:space="preserve"> </w:t>
          </w:r>
          <w:r w:rsidRPr="00450C21">
            <w:rPr>
              <w:b/>
              <w:i/>
            </w:rPr>
            <w:t>Rich</w:t>
          </w:r>
          <w:r w:rsidRPr="00450C21" w:rsidR="004C6471">
            <w:rPr>
              <w:b/>
              <w:i/>
            </w:rPr>
            <w:t xml:space="preserve"> </w:t>
          </w:r>
          <w:r w:rsidRPr="00450C21">
            <w:rPr>
              <w:b/>
              <w:i/>
            </w:rPr>
            <w:t>Scott:</w:t>
          </w:r>
          <w:r w:rsidRPr="00450C21" w:rsidR="004C6471">
            <w:rPr>
              <w:b/>
              <w:i/>
            </w:rPr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wholeheartedly</w:t>
          </w:r>
          <w:r w:rsidRPr="00450C21" w:rsidR="004C6471">
            <w:t xml:space="preserve"> </w:t>
          </w:r>
          <w:r w:rsidRPr="00450C21">
            <w:t>agree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AI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going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centre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this.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interesting</w:t>
          </w:r>
          <w:r w:rsidRPr="00450C21" w:rsidR="004C6471">
            <w:t xml:space="preserve"> </w:t>
          </w:r>
          <w:r w:rsidRPr="00450C21">
            <w:t>piece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touch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there,</w:t>
          </w:r>
          <w:r w:rsidRPr="00450C21" w:rsidR="004C6471">
            <w:t xml:space="preserve"> </w:t>
          </w:r>
          <w:r w:rsidRPr="00450C21">
            <w:t>particularly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junior</w:t>
          </w:r>
          <w:r w:rsidRPr="00450C21" w:rsidR="004C6471">
            <w:t xml:space="preserve"> </w:t>
          </w:r>
          <w:r w:rsidRPr="00450C21">
            <w:t>doctors.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back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myself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similar</w:t>
          </w:r>
          <w:r w:rsidRPr="00450C21" w:rsidR="004C6471">
            <w:t xml:space="preserve"> </w:t>
          </w:r>
          <w:r w:rsidRPr="00450C21">
            <w:t>stage,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theme</w:t>
          </w:r>
          <w:r w:rsidRPr="00450C21" w:rsidR="004C6471">
            <w:t xml:space="preserve"> </w:t>
          </w:r>
          <w:r w:rsidRPr="00450C21">
            <w:t>here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generally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broadening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impact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related</w:t>
          </w:r>
          <w:r w:rsidRPr="00450C21" w:rsidR="004C6471">
            <w:t xml:space="preserve"> </w:t>
          </w:r>
          <w:r w:rsidRPr="00450C21">
            <w:t>fields.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comes</w:t>
          </w:r>
          <w:r w:rsidRPr="00450C21" w:rsidR="004C6471">
            <w:t xml:space="preserve"> </w:t>
          </w:r>
          <w:r w:rsidRPr="00450C21">
            <w:t>down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enablers,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come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specific</w:t>
          </w:r>
          <w:r w:rsidRPr="00450C21" w:rsidR="004C6471">
            <w:t xml:space="preserve"> </w:t>
          </w:r>
          <w:r w:rsidRPr="00450C21">
            <w:t>thoughts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AI.</w:t>
          </w:r>
          <w:r w:rsidRPr="00450C21" w:rsidR="004C6471">
            <w:t xml:space="preserve"> </w:t>
          </w:r>
        </w:p>
        <w:p w:rsidR="000F2929" w:rsidRPr="00450C21" w:rsidP="000F2929">
          <w:pPr>
            <w:pStyle w:val="Answer"/>
          </w:pP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general</w:t>
          </w:r>
          <w:r w:rsidRPr="00450C21" w:rsidR="004C6471">
            <w:t xml:space="preserve"> </w:t>
          </w:r>
          <w:r w:rsidRPr="00450C21">
            <w:t>theme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whether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education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embedding</w:t>
          </w:r>
          <w:r w:rsidRPr="00450C21" w:rsidR="004C6471">
            <w:t xml:space="preserve"> </w:t>
          </w:r>
          <w:r w:rsidRPr="00450C21">
            <w:t>genomics.</w:t>
          </w:r>
          <w:r w:rsidRPr="00450C21" w:rsidR="004C6471">
            <w:t xml:space="preserve"> </w:t>
          </w:r>
          <w:r w:rsidRPr="00450C21">
            <w:t>If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ask</w:t>
          </w:r>
          <w:r w:rsidRPr="00450C21" w:rsidR="004C6471">
            <w:t xml:space="preserve"> </w:t>
          </w:r>
          <w:r w:rsidRPr="00450C21">
            <w:t>someone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medical</w:t>
          </w:r>
          <w:r w:rsidRPr="00450C21" w:rsidR="004C6471">
            <w:t xml:space="preserve"> </w:t>
          </w:r>
          <w:r w:rsidRPr="00450C21">
            <w:t>school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university</w:t>
          </w:r>
          <w:r w:rsidRPr="00450C21" w:rsidR="004C6471">
            <w:t xml:space="preserve"> </w:t>
          </w:r>
          <w:r w:rsidRPr="00450C21">
            <w:t>who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covering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field,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say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feel</w:t>
          </w:r>
          <w:r w:rsidRPr="00450C21" w:rsidR="004C6471">
            <w:t xml:space="preserve"> </w:t>
          </w:r>
          <w:r w:rsidRPr="00450C21">
            <w:t>underskilled,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probably</w:t>
          </w:r>
          <w:r w:rsidRPr="00450C21" w:rsidR="004C6471">
            <w:t xml:space="preserve"> </w:t>
          </w:r>
          <w:r w:rsidRPr="00450C21">
            <w:t>true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lot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doctors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clinicians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broadly.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need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coming</w:t>
          </w:r>
          <w:r w:rsidRPr="00450C21" w:rsidR="004C6471">
            <w:t xml:space="preserve"> </w:t>
          </w:r>
          <w:r w:rsidRPr="00450C21">
            <w:t>years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ensure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embedding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done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way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makes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accessible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public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clinical</w:t>
          </w:r>
          <w:r w:rsidRPr="00450C21" w:rsidR="004C6471">
            <w:t xml:space="preserve"> </w:t>
          </w:r>
          <w:r w:rsidRPr="00450C21">
            <w:t>teams.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all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actually</w:t>
          </w:r>
          <w:r w:rsidRPr="00450C21" w:rsidR="004C6471">
            <w:t xml:space="preserve"> </w:t>
          </w:r>
          <w:r w:rsidRPr="00450C21">
            <w:t>needs</w:t>
          </w:r>
          <w:r w:rsidRPr="00450C21" w:rsidR="004C6471">
            <w:t xml:space="preserve"> </w:t>
          </w:r>
          <w:r w:rsidRPr="00450C21">
            <w:t>them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expert.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understanding</w:t>
          </w:r>
          <w:r w:rsidRPr="00450C21" w:rsidR="004C6471">
            <w:t xml:space="preserve"> </w:t>
          </w:r>
          <w:r w:rsidRPr="00450C21">
            <w:t>that,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example,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GP</w:t>
          </w:r>
          <w:r w:rsidRPr="00450C21" w:rsidR="004C6471">
            <w:t xml:space="preserve"> </w:t>
          </w:r>
          <w:r w:rsidRPr="00450C21">
            <w:t>might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if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using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cardiovascular</w:t>
          </w:r>
          <w:r w:rsidRPr="00450C21" w:rsidR="004C6471">
            <w:t xml:space="preserve"> </w:t>
          </w:r>
          <w:r w:rsidRPr="00450C21">
            <w:t>risk-estimating</w:t>
          </w:r>
          <w:r w:rsidRPr="00450C21" w:rsidR="004C6471">
            <w:t xml:space="preserve"> </w:t>
          </w:r>
          <w:r w:rsidRPr="00450C21">
            <w:t>thing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pops</w:t>
          </w:r>
          <w:r w:rsidRPr="00450C21" w:rsidR="004C6471">
            <w:t xml:space="preserve"> </w:t>
          </w:r>
          <w:r w:rsidRPr="00450C21">
            <w:t>up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their</w:t>
          </w:r>
          <w:r w:rsidRPr="00450C21" w:rsidR="004C6471">
            <w:t xml:space="preserve"> </w:t>
          </w:r>
          <w:r w:rsidRPr="00450C21">
            <w:t>GP</w:t>
          </w:r>
          <w:r w:rsidRPr="00450C21" w:rsidR="004C6471">
            <w:t xml:space="preserve"> </w:t>
          </w:r>
          <w:r w:rsidRPr="00450C21">
            <w:t>system;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fine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them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understand</w:t>
          </w:r>
          <w:r w:rsidRPr="00450C21" w:rsidR="004C6471">
            <w:t xml:space="preserve"> </w:t>
          </w:r>
          <w:r w:rsidRPr="00450C21">
            <w:t>it.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need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know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enough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use</w:t>
          </w:r>
          <w:r w:rsidRPr="00450C21" w:rsidR="004C6471">
            <w:t xml:space="preserve"> </w:t>
          </w:r>
          <w:r w:rsidRPr="00450C21">
            <w:t>it,</w:t>
          </w:r>
          <w:r w:rsidRPr="00450C21" w:rsidR="004C6471">
            <w:t xml:space="preserve"> </w:t>
          </w:r>
          <w:r w:rsidRPr="00450C21">
            <w:t>trust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understand</w:t>
          </w:r>
          <w:r w:rsidRPr="00450C21" w:rsidR="004C6471">
            <w:t xml:space="preserve"> </w:t>
          </w:r>
          <w:r w:rsidRPr="00450C21">
            <w:t>its</w:t>
          </w:r>
          <w:r w:rsidRPr="00450C21" w:rsidR="004C6471">
            <w:t xml:space="preserve"> </w:t>
          </w:r>
          <w:r w:rsidRPr="00450C21">
            <w:t>safety,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able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explain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patient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front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them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their</w:t>
          </w:r>
          <w:r w:rsidRPr="00450C21" w:rsidR="004C6471">
            <w:t xml:space="preserve"> </w:t>
          </w:r>
          <w:r w:rsidRPr="00450C21">
            <w:t>data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used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forth.</w:t>
          </w:r>
          <w:r w:rsidRPr="00450C21" w:rsidR="004C6471">
            <w:t xml:space="preserve"> </w:t>
          </w:r>
          <w:r w:rsidRPr="00450C21">
            <w:t>Digital</w:t>
          </w:r>
          <w:r w:rsidRPr="00450C21" w:rsidR="004C6471">
            <w:t xml:space="preserve"> </w:t>
          </w:r>
          <w:r w:rsidRPr="00450C21">
            <w:t>integration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big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genomics,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well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education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way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helps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understand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need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recognises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everyone</w:t>
          </w:r>
          <w:r w:rsidRPr="00450C21" w:rsidR="004C6471">
            <w:t xml:space="preserve"> </w:t>
          </w:r>
          <w:r w:rsidRPr="00450C21">
            <w:t>does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need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expert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everything.</w:t>
          </w:r>
          <w:r w:rsidRPr="00450C21" w:rsidR="004C6471">
            <w:t xml:space="preserve"> </w:t>
          </w:r>
        </w:p>
        <w:p w:rsidR="000F2929" w:rsidRPr="00450C21" w:rsidP="000F2929">
          <w:pPr>
            <w:pStyle w:val="Answer"/>
          </w:pPr>
          <w:r w:rsidRPr="00450C21">
            <w:t>I</w:t>
          </w:r>
          <w:r w:rsidRPr="00450C21" w:rsidR="004C6471">
            <w:t xml:space="preserve"> </w:t>
          </w:r>
          <w:r w:rsidRPr="00450C21">
            <w:t>wholeheartedly</w:t>
          </w:r>
          <w:r w:rsidRPr="00450C21" w:rsidR="004C6471">
            <w:t xml:space="preserve"> </w:t>
          </w:r>
          <w:r w:rsidRPr="00450C21">
            <w:t>agree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AI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going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critical</w:t>
          </w:r>
          <w:r w:rsidRPr="00450C21" w:rsidR="004C6471">
            <w:t xml:space="preserve"> </w:t>
          </w:r>
          <w:r w:rsidRPr="00450C21">
            <w:t>enabler</w:t>
          </w:r>
          <w:r w:rsidRPr="00450C21" w:rsidR="004C6471">
            <w:t xml:space="preserve"> </w:t>
          </w:r>
          <w:r w:rsidRPr="00450C21">
            <w:t>here,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multiplier.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had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same</w:t>
          </w:r>
          <w:r w:rsidRPr="00450C21" w:rsidR="004C6471">
            <w:t xml:space="preserve"> </w:t>
          </w:r>
          <w:r w:rsidRPr="00450C21">
            <w:t>excitement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potential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five</w:t>
          </w:r>
          <w:r w:rsidRPr="00450C21" w:rsidR="004C6471">
            <w:t xml:space="preserve"> </w:t>
          </w:r>
          <w:r w:rsidRPr="00450C21">
            <w:t>years</w:t>
          </w:r>
          <w:r w:rsidRPr="00450C21" w:rsidR="004C6471">
            <w:t xml:space="preserve"> </w:t>
          </w:r>
          <w:r w:rsidRPr="00450C21">
            <w:t>ago</w:t>
          </w:r>
          <w:r w:rsidRPr="00450C21" w:rsidR="004C6471">
            <w:t xml:space="preserve"> </w:t>
          </w:r>
          <w:r w:rsidRPr="00450C21">
            <w:t>before</w:t>
          </w:r>
          <w:r w:rsidRPr="00450C21" w:rsidR="004C6471">
            <w:t xml:space="preserve"> </w:t>
          </w:r>
          <w:r w:rsidRPr="00450C21">
            <w:t>I,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perhaps</w:t>
          </w:r>
          <w:r w:rsidRPr="00450C21" w:rsidR="004C6471">
            <w:t xml:space="preserve"> </w:t>
          </w:r>
          <w:r w:rsidRPr="00450C21">
            <w:t>most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us,</w:t>
          </w:r>
          <w:r w:rsidRPr="00450C21" w:rsidR="004C6471">
            <w:t xml:space="preserve"> </w:t>
          </w:r>
          <w:r w:rsidRPr="00450C21">
            <w:t>understood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soon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wave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AI</w:t>
          </w:r>
          <w:r w:rsidRPr="00450C21" w:rsidR="004C6471">
            <w:t xml:space="preserve"> </w:t>
          </w:r>
          <w:r w:rsidRPr="00450C21">
            <w:t>innovation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coming.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additive,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imperative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set</w:t>
          </w:r>
          <w:r w:rsidRPr="00450C21" w:rsidR="004C6471">
            <w:t xml:space="preserve"> </w:t>
          </w:r>
          <w:r w:rsidRPr="00450C21">
            <w:t>ourselves</w:t>
          </w:r>
          <w:r w:rsidRPr="00450C21" w:rsidR="004C6471">
            <w:t xml:space="preserve"> </w:t>
          </w:r>
          <w:r w:rsidRPr="00450C21">
            <w:t>up</w:t>
          </w:r>
          <w:r w:rsidRPr="00450C21" w:rsidR="004C6471">
            <w:t xml:space="preserve"> </w:t>
          </w:r>
          <w:r w:rsidRPr="00450C21">
            <w:t>well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support</w:t>
          </w:r>
          <w:r w:rsidRPr="00450C21" w:rsidR="004C6471">
            <w:t xml:space="preserve"> </w:t>
          </w:r>
          <w:r w:rsidRPr="00450C21">
            <w:t>it.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well</w:t>
          </w:r>
          <w:r w:rsidRPr="00450C21" w:rsidR="004C6471">
            <w:t xml:space="preserve"> </w:t>
          </w:r>
          <w:r w:rsidRPr="00450C21">
            <w:t>placed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play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strong</w:t>
          </w:r>
          <w:r w:rsidRPr="00450C21" w:rsidR="004C6471">
            <w:t xml:space="preserve"> </w:t>
          </w:r>
          <w:r w:rsidRPr="00450C21">
            <w:t>enabling</w:t>
          </w:r>
          <w:r w:rsidRPr="00450C21" w:rsidR="004C6471">
            <w:t xml:space="preserve"> </w:t>
          </w:r>
          <w:r w:rsidRPr="00450C21">
            <w:t>role.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comes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ability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get</w:t>
          </w:r>
          <w:r w:rsidRPr="00450C21" w:rsidR="004C6471">
            <w:t xml:space="preserve"> </w:t>
          </w:r>
          <w:r w:rsidRPr="00450C21">
            <w:t>hands-on</w:t>
          </w:r>
          <w:r w:rsidRPr="00450C21" w:rsidR="004C6471">
            <w:t xml:space="preserve"> </w:t>
          </w:r>
          <w:r w:rsidRPr="00450C21">
            <w:t>partnering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even</w:t>
          </w:r>
          <w:r w:rsidRPr="00450C21" w:rsidR="004C6471">
            <w:t xml:space="preserve"> </w:t>
          </w:r>
          <w:r w:rsidRPr="00450C21">
            <w:t>quite</w:t>
          </w:r>
          <w:r w:rsidRPr="00450C21" w:rsidR="004C6471">
            <w:t xml:space="preserve"> </w:t>
          </w:r>
          <w:r w:rsidRPr="00450C21">
            <w:t>large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organisations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might</w:t>
          </w:r>
          <w:r w:rsidRPr="00450C21" w:rsidR="004C6471">
            <w:t xml:space="preserve"> </w:t>
          </w:r>
          <w:r w:rsidRPr="00450C21">
            <w:t>imagine</w:t>
          </w:r>
          <w:r w:rsidRPr="00450C21" w:rsidR="004C6471">
            <w:t xml:space="preserve"> </w:t>
          </w:r>
          <w:r w:rsidRPr="00450C21">
            <w:t>would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best</w:t>
          </w:r>
          <w:r w:rsidRPr="00450C21" w:rsidR="004C6471">
            <w:t xml:space="preserve"> </w:t>
          </w:r>
          <w:r w:rsidRPr="00450C21">
            <w:t>placed.</w:t>
          </w:r>
          <w:r w:rsidRPr="00450C21" w:rsidR="004C6471">
            <w:t xml:space="preserve"> </w:t>
          </w:r>
          <w:r w:rsidRPr="00450C21">
            <w:t>Even</w:t>
          </w:r>
          <w:r w:rsidRPr="00450C21" w:rsidR="004C6471">
            <w:t xml:space="preserve"> </w:t>
          </w:r>
          <w:r w:rsidRPr="00450C21">
            <w:t>there,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stage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understanding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leverage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technology</w:t>
          </w:r>
          <w:r w:rsidRPr="00450C21" w:rsidR="004C6471">
            <w:t xml:space="preserve"> </w:t>
          </w:r>
          <w:r w:rsidRPr="00450C21">
            <w:t>best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important.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pieces</w:t>
          </w:r>
          <w:r w:rsidRPr="00450C21" w:rsidR="004C6471">
            <w:t xml:space="preserve"> </w:t>
          </w:r>
          <w:r w:rsidRPr="00450C21">
            <w:t>around</w:t>
          </w:r>
          <w:r w:rsidRPr="00450C21" w:rsidR="004C6471">
            <w:t xml:space="preserve"> </w:t>
          </w:r>
          <w:r w:rsidRPr="00450C21">
            <w:t>continued</w:t>
          </w:r>
          <w:r w:rsidRPr="00450C21" w:rsidR="004C6471">
            <w:t xml:space="preserve"> </w:t>
          </w:r>
          <w:r w:rsidRPr="00450C21">
            <w:t>investment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digital</w:t>
          </w:r>
          <w:r w:rsidRPr="00450C21" w:rsidR="004C6471">
            <w:t xml:space="preserve"> </w:t>
          </w:r>
          <w:r w:rsidRPr="00450C21">
            <w:t>infrastructure—ours,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others—thinking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capacity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AI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compute,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making</w:t>
          </w:r>
          <w:r w:rsidRPr="00450C21" w:rsidR="004C6471">
            <w:t xml:space="preserve"> </w:t>
          </w:r>
          <w:r w:rsidRPr="00450C21">
            <w:t>sure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investments</w:t>
          </w:r>
          <w:r w:rsidRPr="00450C21" w:rsidR="004C6471">
            <w:t xml:space="preserve"> </w:t>
          </w:r>
          <w:r w:rsidRPr="00450C21">
            <w:t>continue.</w:t>
          </w:r>
        </w:p>
        <w:p w:rsidR="000F2929" w:rsidRPr="00450C21" w:rsidP="000F2929">
          <w:pPr>
            <w:pStyle w:val="Answer"/>
          </w:pP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another</w:t>
          </w:r>
          <w:r w:rsidRPr="00450C21" w:rsidR="004C6471">
            <w:t xml:space="preserve"> </w:t>
          </w:r>
          <w:r w:rsidRPr="00450C21">
            <w:t>important</w:t>
          </w:r>
          <w:r w:rsidRPr="00450C21" w:rsidR="004C6471">
            <w:t xml:space="preserve"> </w:t>
          </w:r>
          <w:r w:rsidRPr="00450C21">
            <w:t>piece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AI,</w:t>
          </w:r>
          <w:r w:rsidRPr="00450C21" w:rsidR="004C6471">
            <w:t xml:space="preserve"> </w:t>
          </w:r>
          <w:r w:rsidRPr="00450C21">
            <w:t>just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other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around</w:t>
          </w:r>
          <w:r w:rsidRPr="00450C21" w:rsidR="004C6471">
            <w:t xml:space="preserve"> </w:t>
          </w:r>
          <w:r w:rsidRPr="00450C21">
            <w:t>regulation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standards.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words</w:t>
          </w:r>
          <w:r w:rsidRPr="00450C21" w:rsidR="004C6471">
            <w:t xml:space="preserve"> </w:t>
          </w:r>
          <w:r w:rsidRPr="00450C21">
            <w:t>sound</w:t>
          </w:r>
          <w:r w:rsidRPr="00450C21" w:rsidR="004C6471">
            <w:t xml:space="preserve"> </w:t>
          </w:r>
          <w:r w:rsidRPr="00450C21">
            <w:t>like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decelerators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innovation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</w:t>
          </w:r>
          <w:r w:rsidRPr="00450C21" w:rsidR="004C6471">
            <w:t xml:space="preserve"> </w:t>
          </w:r>
          <w:r w:rsidRPr="00450C21">
            <w:t>opportunity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front</w:t>
          </w:r>
          <w:r w:rsidRPr="00450C21" w:rsidR="004C6471">
            <w:t xml:space="preserve"> </w:t>
          </w:r>
          <w:r w:rsidRPr="00450C21">
            <w:t>foot</w:t>
          </w:r>
          <w:r w:rsidRPr="00450C21" w:rsidR="004C6471">
            <w:t xml:space="preserve"> </w:t>
          </w:r>
          <w:r w:rsidRPr="00450C21">
            <w:t>here.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expertise</w:t>
          </w:r>
          <w:r w:rsidRPr="00450C21" w:rsidR="004C6471">
            <w:t xml:space="preserve"> </w:t>
          </w:r>
          <w:r w:rsidRPr="00450C21">
            <w:t>nationally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say,</w:t>
          </w:r>
          <w:r w:rsidRPr="00450C21" w:rsidR="004C6471">
            <w:t xml:space="preserve"> </w:t>
          </w:r>
          <w:r w:rsidRPr="00450C21">
            <w:t>“This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demonstrate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safety,</w:t>
          </w:r>
          <w:r w:rsidRPr="00450C21" w:rsidR="004C6471">
            <w:t xml:space="preserve"> </w:t>
          </w:r>
          <w:r w:rsidRPr="00450C21">
            <w:t>quality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equity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means</w:t>
          </w:r>
          <w:r w:rsidRPr="00450C21" w:rsidR="004C6471">
            <w:t xml:space="preserve"> </w:t>
          </w:r>
          <w:r w:rsidRPr="00450C21">
            <w:t>that,</w:t>
          </w:r>
          <w:r w:rsidRPr="00450C21" w:rsidR="004C6471">
            <w:t xml:space="preserve"> </w:t>
          </w:r>
          <w:r w:rsidRPr="00450C21">
            <w:t>if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algorithm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supporting</w:t>
          </w:r>
          <w:r w:rsidRPr="00450C21" w:rsidR="004C6471">
            <w:t xml:space="preserve"> </w:t>
          </w:r>
          <w:r w:rsidRPr="00450C21">
            <w:t>it,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</w:t>
          </w:r>
          <w:r w:rsidRPr="00450C21" w:rsidR="004C6471">
            <w:t xml:space="preserve"> </w:t>
          </w:r>
          <w:r w:rsidRPr="00450C21">
            <w:t>destination,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broadly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genomics,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place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demonstrate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power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whatever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innovation</w:t>
          </w:r>
          <w:r w:rsidRPr="00450C21" w:rsidR="004C6471">
            <w:t xml:space="preserve"> </w:t>
          </w:r>
          <w:r w:rsidRPr="00450C21">
            <w:t>is”.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important.</w:t>
          </w:r>
          <w:r w:rsidRPr="00450C21" w:rsidR="004C6471">
            <w:t xml:space="preserve"> </w:t>
          </w:r>
        </w:p>
        <w:p w:rsidR="000F2929" w:rsidRPr="00450C21" w:rsidP="000F2929">
          <w:pPr>
            <w:pStyle w:val="Answer"/>
          </w:pPr>
          <w:r w:rsidRPr="00450C21">
            <w:t>I</w:t>
          </w:r>
          <w:r w:rsidRPr="00450C21" w:rsidR="004C6471">
            <w:t xml:space="preserve"> </w:t>
          </w:r>
          <w:r w:rsidRPr="00450C21">
            <w:t>agree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education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support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specific</w:t>
          </w:r>
          <w:r w:rsidRPr="00450C21" w:rsidR="004C6471">
            <w:t xml:space="preserve"> </w:t>
          </w:r>
          <w:r w:rsidRPr="00450C21">
            <w:t>researchers.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often</w:t>
          </w:r>
          <w:r w:rsidRPr="00450C21" w:rsidR="004C6471">
            <w:t xml:space="preserve"> </w:t>
          </w:r>
          <w:r w:rsidRPr="00450C21">
            <w:t>goes</w:t>
          </w:r>
          <w:r w:rsidRPr="00450C21" w:rsidR="004C6471">
            <w:t xml:space="preserve"> </w:t>
          </w:r>
          <w:r w:rsidRPr="00450C21">
            <w:t>hand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hand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detail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technology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changes.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hard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focused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International</w:t>
          </w:r>
          <w:r w:rsidRPr="00450C21" w:rsidR="004C6471">
            <w:t xml:space="preserve"> </w:t>
          </w:r>
          <w:r w:rsidRPr="00450C21">
            <w:t>Genomic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Library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ensure</w:t>
          </w:r>
          <w:r w:rsidRPr="00450C21" w:rsidR="004C6471">
            <w:t xml:space="preserve"> </w:t>
          </w:r>
          <w:r w:rsidRPr="00450C21">
            <w:t>that,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specific</w:t>
          </w:r>
          <w:r w:rsidRPr="00450C21" w:rsidR="004C6471">
            <w:t xml:space="preserve"> </w:t>
          </w:r>
          <w:r w:rsidRPr="00450C21">
            <w:t>tools</w:t>
          </w:r>
          <w:r w:rsidRPr="00450C21" w:rsidR="004C6471">
            <w:t xml:space="preserve"> </w:t>
          </w:r>
          <w:r w:rsidRPr="00450C21">
            <w:t>develop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become</w:t>
          </w:r>
          <w:r w:rsidRPr="00450C21" w:rsidR="004C6471">
            <w:t xml:space="preserve"> </w:t>
          </w:r>
          <w:r w:rsidRPr="00450C21">
            <w:t>available,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training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them.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few</w:t>
          </w:r>
          <w:r w:rsidRPr="00450C21" w:rsidR="004C6471">
            <w:t xml:space="preserve"> </w:t>
          </w:r>
          <w:r w:rsidRPr="00450C21">
            <w:t>weeks</w:t>
          </w:r>
          <w:r w:rsidRPr="00450C21" w:rsidR="004C6471">
            <w:t xml:space="preserve"> </w:t>
          </w:r>
          <w:r w:rsidRPr="00450C21">
            <w:t>ago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hosted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young</w:t>
          </w:r>
          <w:r w:rsidRPr="00450C21" w:rsidR="004C6471">
            <w:t xml:space="preserve"> </w:t>
          </w:r>
          <w:r w:rsidRPr="00450C21">
            <w:t>researchers’</w:t>
          </w:r>
          <w:r w:rsidRPr="00450C21" w:rsidR="004C6471">
            <w:t xml:space="preserve"> </w:t>
          </w:r>
          <w:r w:rsidRPr="00450C21">
            <w:t>event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young</w:t>
          </w:r>
          <w:r w:rsidRPr="00450C21" w:rsidR="004C6471">
            <w:t xml:space="preserve"> </w:t>
          </w:r>
          <w:r w:rsidRPr="00450C21">
            <w:t>researcher</w:t>
          </w:r>
          <w:r w:rsidRPr="00450C21" w:rsidR="004C6471">
            <w:t xml:space="preserve"> </w:t>
          </w:r>
          <w:r w:rsidRPr="00450C21">
            <w:t>representatives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network,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had</w:t>
          </w:r>
          <w:r w:rsidRPr="00450C21" w:rsidR="004C6471">
            <w:t xml:space="preserve"> </w:t>
          </w:r>
          <w:r w:rsidRPr="00450C21">
            <w:t>strong</w:t>
          </w:r>
          <w:r w:rsidRPr="00450C21" w:rsidR="004C6471">
            <w:t xml:space="preserve"> </w:t>
          </w:r>
          <w:r w:rsidRPr="00450C21">
            <w:t>buy-in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excitement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area.</w:t>
          </w:r>
          <w:r w:rsidRPr="00450C21" w:rsidR="004C6471">
            <w:t xml:space="preserve"> </w:t>
          </w:r>
          <w:r w:rsidRPr="00450C21">
            <w:t>Then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broader</w:t>
          </w:r>
          <w:r w:rsidRPr="00450C21" w:rsidR="004C6471">
            <w:t xml:space="preserve"> </w:t>
          </w:r>
          <w:r w:rsidRPr="00450C21">
            <w:t>skills</w:t>
          </w:r>
          <w:r w:rsidRPr="00450C21" w:rsidR="004C6471">
            <w:t xml:space="preserve"> </w:t>
          </w:r>
          <w:r w:rsidRPr="00450C21">
            <w:t>piece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overlaps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that,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vital</w:t>
          </w:r>
          <w:r w:rsidRPr="00450C21" w:rsidR="004C6471">
            <w:t xml:space="preserve"> </w:t>
          </w:r>
          <w:r w:rsidRPr="00450C21">
            <w:t>too.</w:t>
          </w:r>
        </w:p>
        <w:p w:rsidR="000F2929" w:rsidRPr="00450C21" w:rsidP="000F2929">
          <w:pPr>
            <w:pStyle w:val="Question"/>
          </w:pPr>
          <w:sdt>
            <w:sdtPr>
              <w:alias w:val="Member"/>
              <w:tag w:val="&lt;Member mnisId='2443' dodsId='26804'&gt;"/>
              <w:id w:val="1726720962"/>
              <w:placeholder>
                <w:docPart w:val="DE4F99FB23DF4D9BA49772EC2EB4C9B3"/>
              </w:placeholder>
              <w:richText/>
            </w:sdtPr>
            <w:sdtContent>
              <w:r w:rsidRPr="00450C21">
                <w:rPr>
                  <w:b/>
                </w:rPr>
                <w:t>Lord</w:t>
              </w:r>
              <w:r w:rsidRPr="00450C21" w:rsidR="004C6471">
                <w:rPr>
                  <w:b/>
                </w:rPr>
                <w:t xml:space="preserve"> </w:t>
              </w:r>
              <w:r w:rsidRPr="00450C21">
                <w:rPr>
                  <w:b/>
                </w:rPr>
                <w:t>Patel:</w:t>
              </w:r>
            </w:sdtContent>
          </w:sdt>
          <w:r w:rsidRPr="00450C21" w:rsidR="004C6471">
            <w:t xml:space="preserve"> </w:t>
          </w:r>
          <w:r w:rsidRPr="00450C21">
            <w:t>My</w:t>
          </w:r>
          <w:r w:rsidRPr="00450C21" w:rsidR="004C6471">
            <w:t xml:space="preserve"> </w:t>
          </w:r>
          <w:r w:rsidRPr="00450C21">
            <w:t>question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two</w:t>
          </w:r>
          <w:r w:rsidRPr="00450C21" w:rsidR="004C6471">
            <w:t xml:space="preserve"> </w:t>
          </w:r>
          <w:r w:rsidRPr="00450C21">
            <w:t>parts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rather</w:t>
          </w:r>
          <w:r w:rsidRPr="00450C21" w:rsidR="004C6471">
            <w:t xml:space="preserve"> </w:t>
          </w:r>
          <w:r w:rsidRPr="00450C21">
            <w:t>long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could</w:t>
          </w:r>
          <w:r w:rsidRPr="00450C21" w:rsidR="004C6471">
            <w:t xml:space="preserve"> </w:t>
          </w:r>
          <w:r w:rsidRPr="00450C21">
            <w:t>take</w:t>
          </w:r>
          <w:r w:rsidRPr="00450C21" w:rsidR="004C6471">
            <w:t xml:space="preserve"> </w:t>
          </w:r>
          <w:r w:rsidRPr="00450C21">
            <w:t>up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whole</w:t>
          </w:r>
          <w:r w:rsidRPr="00450C21" w:rsidR="004C6471">
            <w:t xml:space="preserve"> </w:t>
          </w:r>
          <w:r w:rsidRPr="00450C21">
            <w:t>morning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answering</w:t>
          </w:r>
          <w:r w:rsidRPr="00450C21" w:rsidR="004C6471">
            <w:t xml:space="preserve"> </w:t>
          </w:r>
          <w:r w:rsidRPr="00450C21">
            <w:t>it,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hopefully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done</w:t>
          </w:r>
          <w:r w:rsidRPr="00450C21" w:rsidR="004C6471">
            <w:t xml:space="preserve"> </w:t>
          </w:r>
          <w:r w:rsidRPr="00450C21">
            <w:t>briefly.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first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related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10-year</w:t>
          </w:r>
          <w:r w:rsidRPr="00450C21" w:rsidR="004C6471">
            <w:t xml:space="preserve"> </w:t>
          </w:r>
          <w:r w:rsidRPr="00450C21">
            <w:t>plan,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fantastic</w:t>
          </w:r>
          <w:r w:rsidRPr="00450C21" w:rsidR="004C6471">
            <w:t xml:space="preserve"> </w:t>
          </w:r>
          <w:r w:rsidRPr="00450C21">
            <w:t>ambition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harnessing</w:t>
          </w:r>
          <w:r w:rsidRPr="00450C21" w:rsidR="004C6471">
            <w:t xml:space="preserve"> </w:t>
          </w:r>
          <w:r w:rsidRPr="00450C21">
            <w:t>advances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AI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genomics,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partly</w:t>
          </w:r>
          <w:r w:rsidRPr="00450C21" w:rsidR="004C6471">
            <w:t xml:space="preserve"> </w:t>
          </w:r>
          <w:r w:rsidRPr="00450C21">
            <w:t>touched</w:t>
          </w:r>
          <w:r w:rsidRPr="00450C21" w:rsidR="004C6471">
            <w:t xml:space="preserve"> </w:t>
          </w:r>
          <w:r w:rsidRPr="00450C21">
            <w:t>on.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states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advantage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best</w:t>
          </w:r>
          <w:r w:rsidRPr="00450C21" w:rsidR="004C6471">
            <w:t xml:space="preserve"> </w:t>
          </w:r>
          <w:r w:rsidRPr="00450C21">
            <w:t>placed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place,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propel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into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position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global</w:t>
          </w:r>
          <w:r w:rsidRPr="00450C21" w:rsidR="004C6471">
            <w:t xml:space="preserve"> </w:t>
          </w:r>
          <w:r w:rsidRPr="00450C21">
            <w:t>leadership.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overstating</w:t>
          </w:r>
          <w:r w:rsidRPr="00450C21" w:rsidR="004C6471">
            <w:t xml:space="preserve"> </w:t>
          </w:r>
          <w:r w:rsidRPr="00450C21">
            <w:t>it?</w:t>
          </w:r>
        </w:p>
        <w:p w:rsidR="000F2929" w:rsidRPr="00450C21" w:rsidP="000F2929">
          <w:pPr>
            <w:pStyle w:val="Answer"/>
          </w:pPr>
          <w:r w:rsidRPr="00450C21">
            <w:rPr>
              <w:b/>
              <w:i/>
            </w:rPr>
            <w:t>Dr</w:t>
          </w:r>
          <w:r w:rsidRPr="00450C21" w:rsidR="004C6471">
            <w:rPr>
              <w:b/>
              <w:i/>
            </w:rPr>
            <w:t xml:space="preserve"> </w:t>
          </w:r>
          <w:r w:rsidRPr="00450C21">
            <w:rPr>
              <w:b/>
              <w:i/>
            </w:rPr>
            <w:t>Rich</w:t>
          </w:r>
          <w:r w:rsidRPr="00450C21" w:rsidR="004C6471">
            <w:rPr>
              <w:b/>
              <w:i/>
            </w:rPr>
            <w:t xml:space="preserve"> </w:t>
          </w:r>
          <w:r w:rsidRPr="00450C21">
            <w:rPr>
              <w:b/>
              <w:i/>
            </w:rPr>
            <w:t>Scott:</w:t>
          </w:r>
          <w:r w:rsidRPr="00450C21" w:rsidR="004C6471">
            <w:rPr>
              <w:b/>
              <w:i/>
            </w:rPr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overstating</w:t>
          </w:r>
          <w:r w:rsidRPr="00450C21" w:rsidR="004C6471">
            <w:t xml:space="preserve"> </w:t>
          </w:r>
          <w:r w:rsidRPr="00450C21">
            <w:t>it.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specifically,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held</w:t>
          </w:r>
          <w:r w:rsidRPr="00450C21" w:rsidR="004C6471">
            <w:t xml:space="preserve"> </w:t>
          </w:r>
          <w:r w:rsidRPr="00450C21">
            <w:t>up</w:t>
          </w:r>
          <w:r w:rsidRPr="00450C21" w:rsidR="004C6471">
            <w:t xml:space="preserve"> </w:t>
          </w:r>
          <w:r w:rsidRPr="00450C21">
            <w:t>already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global</w:t>
          </w:r>
          <w:r w:rsidRPr="00450C21" w:rsidR="004C6471">
            <w:t xml:space="preserve"> </w:t>
          </w:r>
          <w:r w:rsidRPr="00450C21">
            <w:t>leader,</w:t>
          </w:r>
          <w:r w:rsidRPr="00450C21" w:rsidR="004C6471">
            <w:t xml:space="preserve"> </w:t>
          </w:r>
          <w:r w:rsidRPr="00450C21">
            <w:t>if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comparable</w:t>
          </w:r>
          <w:r w:rsidRPr="00450C21" w:rsidR="004C6471">
            <w:t xml:space="preserve"> </w:t>
          </w:r>
          <w:r w:rsidRPr="00450C21">
            <w:t>health</w:t>
          </w:r>
          <w:r w:rsidRPr="00450C21" w:rsidR="004C6471">
            <w:t xml:space="preserve"> </w:t>
          </w:r>
          <w:r w:rsidRPr="00450C21">
            <w:t>systems.</w:t>
          </w:r>
        </w:p>
        <w:p w:rsidR="000F2929" w:rsidRPr="00450C21" w:rsidP="000F2929">
          <w:pPr>
            <w:pStyle w:val="Remark"/>
          </w:pPr>
          <w:sdt>
            <w:sdtPr>
              <w:alias w:val="Member"/>
              <w:tag w:val="&lt;Member mnisId='2443' dodsId='26804'&gt;"/>
              <w:id w:val="-1318954366"/>
              <w:placeholder>
                <w:docPart w:val="DE4F99FB23DF4D9BA49772EC2EB4C9B3"/>
              </w:placeholder>
              <w:richText/>
            </w:sdtPr>
            <w:sdtContent>
              <w:r w:rsidRPr="00450C21">
                <w:rPr>
                  <w:b/>
                </w:rPr>
                <w:t>Lord</w:t>
              </w:r>
              <w:r w:rsidRPr="00450C21" w:rsidR="004C6471">
                <w:rPr>
                  <w:b/>
                </w:rPr>
                <w:t xml:space="preserve"> </w:t>
              </w:r>
              <w:r w:rsidRPr="00450C21">
                <w:rPr>
                  <w:b/>
                </w:rPr>
                <w:t>Patel:</w:t>
              </w:r>
            </w:sdtContent>
          </w:sdt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patient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Barnsley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getting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same</w:t>
          </w:r>
          <w:r w:rsidRPr="00450C21" w:rsidR="004C6471">
            <w:t xml:space="preserve"> </w:t>
          </w:r>
          <w:r w:rsidRPr="00450C21">
            <w:t>genomic</w:t>
          </w:r>
          <w:r w:rsidRPr="00450C21" w:rsidR="004C6471">
            <w:t xml:space="preserve"> </w:t>
          </w:r>
          <w:r w:rsidRPr="00450C21">
            <w:t>testing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UCL?</w:t>
          </w:r>
        </w:p>
        <w:p w:rsidR="00FC1662" w:rsidRPr="00450C21" w:rsidP="00FC1662">
          <w:pPr>
            <w:pStyle w:val="Answer"/>
          </w:pPr>
          <w:r w:rsidRPr="00450C21">
            <w:rPr>
              <w:b/>
              <w:i/>
            </w:rPr>
            <w:t>Dr</w:t>
          </w:r>
          <w:r w:rsidRPr="00450C21" w:rsidR="004C6471">
            <w:rPr>
              <w:b/>
              <w:i/>
            </w:rPr>
            <w:t xml:space="preserve"> </w:t>
          </w:r>
          <w:r w:rsidRPr="00450C21">
            <w:rPr>
              <w:b/>
              <w:i/>
            </w:rPr>
            <w:t>Rich</w:t>
          </w:r>
          <w:r w:rsidRPr="00450C21" w:rsidR="004C6471">
            <w:rPr>
              <w:b/>
              <w:i/>
            </w:rPr>
            <w:t xml:space="preserve"> </w:t>
          </w:r>
          <w:r w:rsidRPr="00450C21">
            <w:rPr>
              <w:b/>
              <w:i/>
            </w:rPr>
            <w:t>Scott:</w:t>
          </w:r>
          <w:r w:rsidRPr="00450C21" w:rsidR="004C6471">
            <w:rPr>
              <w:b/>
              <w:i/>
            </w:rPr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am</w:t>
          </w:r>
          <w:r w:rsidRPr="00450C21" w:rsidR="004C6471">
            <w:t xml:space="preserve"> </w:t>
          </w:r>
          <w:r w:rsidRPr="00450C21">
            <w:t>sure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diversity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provision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does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mean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job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any</w:t>
          </w:r>
          <w:r w:rsidRPr="00450C21" w:rsidR="004C6471">
            <w:t xml:space="preserve"> </w:t>
          </w:r>
          <w:r w:rsidRPr="00450C21">
            <w:t>means</w:t>
          </w:r>
          <w:r w:rsidRPr="00450C21" w:rsidR="004C6471">
            <w:t xml:space="preserve"> </w:t>
          </w:r>
          <w:r w:rsidRPr="00450C21">
            <w:t>done.</w:t>
          </w:r>
          <w:r w:rsidRPr="00450C21" w:rsidR="004C6471">
            <w:t xml:space="preserve"> </w:t>
          </w:r>
          <w:r w:rsidRPr="00450C21">
            <w:t>When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comes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showing</w:t>
          </w:r>
          <w:r w:rsidRPr="00450C21" w:rsidR="004C6471">
            <w:t xml:space="preserve"> </w:t>
          </w:r>
          <w:r w:rsidRPr="00450C21">
            <w:t>leadership</w:t>
          </w:r>
          <w:r w:rsidRPr="00450C21" w:rsidR="004C6471">
            <w:t xml:space="preserve"> </w:t>
          </w:r>
          <w:r w:rsidRPr="00450C21">
            <w:t>internationally,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almost</w:t>
          </w:r>
          <w:r w:rsidRPr="00450C21" w:rsidR="004C6471">
            <w:t xml:space="preserve"> </w:t>
          </w:r>
          <w:r w:rsidRPr="00450C21">
            <w:t>unanimous</w:t>
          </w:r>
          <w:r w:rsidRPr="00450C21" w:rsidR="004C6471">
            <w:t xml:space="preserve"> </w:t>
          </w:r>
          <w:r w:rsidRPr="00450C21">
            <w:t>recognition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NHS’s</w:t>
          </w:r>
          <w:r w:rsidRPr="00450C21" w:rsidR="004C6471">
            <w:t xml:space="preserve"> </w:t>
          </w:r>
          <w:r w:rsidRPr="00450C21">
            <w:t>world-first</w:t>
          </w:r>
          <w:r w:rsidRPr="00450C21" w:rsidR="004C6471">
            <w:t xml:space="preserve"> </w:t>
          </w:r>
          <w:r w:rsidRPr="00450C21">
            <w:t>national</w:t>
          </w:r>
          <w:r w:rsidRPr="00450C21" w:rsidR="004C6471">
            <w:t xml:space="preserve"> </w:t>
          </w:r>
          <w:r w:rsidRPr="00450C21">
            <w:t>implementation</w:t>
          </w:r>
          <w:r w:rsidRPr="00450C21" w:rsidR="004C6471">
            <w:t xml:space="preserve"> </w:t>
          </w:r>
          <w:r w:rsidRPr="00450C21">
            <w:t>across</w:t>
          </w:r>
          <w:r w:rsidRPr="00450C21" w:rsidR="004C6471">
            <w:t xml:space="preserve"> </w:t>
          </w:r>
          <w:r w:rsidRPr="00450C21">
            <w:t>all</w:t>
          </w:r>
          <w:r w:rsidRPr="00450C21" w:rsidR="004C6471">
            <w:t xml:space="preserve"> </w:t>
          </w:r>
          <w:r w:rsidRPr="00450C21">
            <w:t>parts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England,</w:t>
          </w:r>
          <w:r w:rsidRPr="00450C21" w:rsidR="004C6471">
            <w:t xml:space="preserve"> </w:t>
          </w:r>
          <w:r w:rsidRPr="00450C21">
            <w:t>ensuring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clinical</w:t>
          </w:r>
          <w:r w:rsidRPr="00450C21" w:rsidR="004C6471">
            <w:t xml:space="preserve"> </w:t>
          </w:r>
          <w:r w:rsidRPr="00450C21">
            <w:t>pathways</w:t>
          </w:r>
          <w:r w:rsidRPr="00450C21" w:rsidR="004C6471">
            <w:t xml:space="preserve"> </w:t>
          </w:r>
          <w:r w:rsidRPr="00450C21">
            <w:t>flow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just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single</w:t>
          </w:r>
          <w:r w:rsidRPr="00450C21" w:rsidR="004C6471">
            <w:t xml:space="preserve"> </w:t>
          </w:r>
          <w:r w:rsidRPr="00450C21">
            <w:t>centres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excellence.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beginning,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mindset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100,000</w:t>
          </w:r>
          <w:r w:rsidRPr="00450C21" w:rsidR="004C6471">
            <w:t xml:space="preserve"> </w:t>
          </w:r>
          <w:r w:rsidRPr="00450C21">
            <w:t>Genomes</w:t>
          </w:r>
          <w:r w:rsidRPr="00450C21" w:rsidR="004C6471">
            <w:t xml:space="preserve"> </w:t>
          </w:r>
          <w:r w:rsidRPr="00450C21">
            <w:t>Project.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same</w:t>
          </w:r>
          <w:r w:rsidRPr="00450C21" w:rsidR="004C6471">
            <w:t xml:space="preserve"> </w:t>
          </w:r>
          <w:r w:rsidRPr="00450C21">
            <w:t>way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work,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example,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Generation</w:t>
          </w:r>
          <w:r w:rsidRPr="00450C21" w:rsidR="004C6471">
            <w:t xml:space="preserve"> </w:t>
          </w:r>
          <w:r w:rsidRPr="00450C21">
            <w:t>Study:</w:t>
          </w:r>
          <w:r w:rsidRPr="00450C21" w:rsidR="004C6471">
            <w:t xml:space="preserve"> </w:t>
          </w:r>
          <w:r w:rsidRPr="00450C21">
            <w:t>thinking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delivering</w:t>
          </w:r>
          <w:r w:rsidRPr="00450C21" w:rsidR="004C6471">
            <w:t xml:space="preserve"> </w:t>
          </w:r>
          <w:r w:rsidRPr="00450C21">
            <w:t>research,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then,</w:t>
          </w:r>
          <w:r w:rsidRPr="00450C21" w:rsidR="004C6471">
            <w:t xml:space="preserve"> </w:t>
          </w:r>
          <w:r w:rsidRPr="00450C21">
            <w:t>when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proven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rolled</w:t>
          </w:r>
          <w:r w:rsidRPr="00450C21" w:rsidR="004C6471">
            <w:t xml:space="preserve"> </w:t>
          </w:r>
          <w:r w:rsidRPr="00450C21">
            <w:t>out,</w:t>
          </w:r>
          <w:r w:rsidRPr="00450C21" w:rsidR="004C6471">
            <w:t xml:space="preserve"> </w:t>
          </w:r>
          <w:r w:rsidRPr="00450C21">
            <w:t>deployment</w:t>
          </w:r>
          <w:r w:rsidRPr="00450C21" w:rsidR="004C6471">
            <w:t xml:space="preserve"> </w:t>
          </w:r>
          <w:r w:rsidRPr="00450C21">
            <w:t>across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system</w:t>
          </w:r>
          <w:r w:rsidRPr="00450C21" w:rsidR="004C6471">
            <w:t xml:space="preserve"> </w:t>
          </w:r>
          <w:r w:rsidRPr="00450C21">
            <w:t>nationally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ways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reach</w:t>
          </w:r>
          <w:r w:rsidRPr="00450C21" w:rsidR="004C6471">
            <w:t xml:space="preserve"> </w:t>
          </w:r>
          <w:r w:rsidRPr="00450C21">
            <w:t>all</w:t>
          </w:r>
          <w:r w:rsidRPr="00450C21" w:rsidR="004C6471">
            <w:t xml:space="preserve"> </w:t>
          </w:r>
          <w:r w:rsidRPr="00450C21">
            <w:t>parts.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important.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makes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different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sometimes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complex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slower,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thing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focuses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universal</w:t>
          </w:r>
          <w:r w:rsidRPr="00450C21" w:rsidR="004C6471">
            <w:t xml:space="preserve"> </w:t>
          </w:r>
          <w:r w:rsidRPr="00450C21">
            <w:t>benefit,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heart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fully</w:t>
          </w:r>
          <w:r w:rsidRPr="00450C21" w:rsidR="004C6471">
            <w:t xml:space="preserve"> </w:t>
          </w:r>
          <w:r w:rsidRPr="00450C21">
            <w:t>harnessing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potential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about.</w:t>
          </w:r>
        </w:p>
        <w:p w:rsidR="00FC1662" w:rsidRPr="00450C21" w:rsidP="00FC1662">
          <w:pPr>
            <w:pStyle w:val="Remark"/>
          </w:pP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Patel: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10-year</w:t>
          </w:r>
          <w:r w:rsidRPr="00450C21" w:rsidR="004C6471">
            <w:t xml:space="preserve"> </w:t>
          </w:r>
          <w:r w:rsidRPr="00450C21">
            <w:t>plan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implementation</w:t>
          </w:r>
          <w:r w:rsidRPr="00450C21" w:rsidR="004C6471">
            <w:t xml:space="preserve"> </w:t>
          </w:r>
          <w:r w:rsidRPr="00450C21">
            <w:t>plan?</w:t>
          </w:r>
        </w:p>
        <w:p w:rsidR="00FC1662" w:rsidRPr="00450C21" w:rsidP="00FC1662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perspective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genomics,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thoughtfully</w:t>
          </w:r>
          <w:r w:rsidRPr="00450C21" w:rsidR="004C6471">
            <w:t xml:space="preserve"> </w:t>
          </w:r>
          <w:r w:rsidRPr="00450C21">
            <w:t>put</w:t>
          </w:r>
          <w:r w:rsidRPr="00450C21" w:rsidR="004C6471">
            <w:t xml:space="preserve"> </w:t>
          </w:r>
          <w:r w:rsidRPr="00450C21">
            <w:t>together.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terms</w:t>
          </w:r>
          <w:r w:rsidRPr="00450C21" w:rsidR="004C6471">
            <w:t xml:space="preserve"> </w:t>
          </w:r>
          <w:r w:rsidRPr="00450C21">
            <w:t>of,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example,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focusing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coming</w:t>
          </w:r>
          <w:r w:rsidRPr="00450C21" w:rsidR="004C6471">
            <w:t xml:space="preserve"> </w:t>
          </w:r>
          <w:r w:rsidRPr="00450C21">
            <w:t>years,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looks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sort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headline—that</w:t>
          </w:r>
          <w:r w:rsidRPr="00450C21" w:rsidR="004C6471">
            <w:t xml:space="preserve"> </w:t>
          </w:r>
          <w:r w:rsidRPr="00450C21">
            <w:t>potential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expand—and</w:t>
          </w:r>
          <w:r w:rsidRPr="00450C21" w:rsidR="004C6471">
            <w:t xml:space="preserve"> </w:t>
          </w:r>
          <w:r w:rsidRPr="00450C21">
            <w:t>says,</w:t>
          </w:r>
          <w:r w:rsidRPr="00450C21" w:rsidR="004C6471">
            <w:t xml:space="preserve"> </w:t>
          </w:r>
          <w:r w:rsidRPr="00450C21">
            <w:t>“What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gaps?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digital</w:t>
          </w:r>
          <w:r w:rsidRPr="00450C21" w:rsidR="004C6471">
            <w:t xml:space="preserve"> </w:t>
          </w:r>
          <w:r w:rsidRPr="00450C21">
            <w:t>infrastructure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required?”</w:t>
          </w:r>
        </w:p>
        <w:p w:rsidR="00FC1662" w:rsidRPr="00450C21" w:rsidP="00FC1662">
          <w:pPr>
            <w:pStyle w:val="Remark"/>
          </w:pP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Patel: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appears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clear</w:t>
          </w:r>
          <w:r w:rsidRPr="00450C21" w:rsidR="004C6471">
            <w:t xml:space="preserve"> </w:t>
          </w:r>
          <w:r w:rsidRPr="00450C21">
            <w:t>plan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implemented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management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patients.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10-year</w:t>
          </w:r>
          <w:r w:rsidRPr="00450C21" w:rsidR="004C6471">
            <w:t xml:space="preserve"> </w:t>
          </w:r>
          <w:r w:rsidRPr="00450C21">
            <w:t>plan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great</w:t>
          </w:r>
          <w:r w:rsidRPr="00450C21" w:rsidR="004C6471">
            <w:t xml:space="preserve"> </w:t>
          </w:r>
          <w:r w:rsidRPr="00450C21">
            <w:t>ambition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use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prevention</w:t>
          </w:r>
          <w:r w:rsidRPr="00450C21" w:rsidR="004C6471">
            <w:t xml:space="preserve"> </w:t>
          </w:r>
          <w:r w:rsidRPr="00450C21">
            <w:t>plan.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well</w:t>
          </w:r>
          <w:r w:rsidRPr="00450C21" w:rsidR="004C6471">
            <w:t xml:space="preserve"> </w:t>
          </w:r>
          <w:r w:rsidRPr="00450C21">
            <w:t>thought-out,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implemented</w:t>
          </w:r>
          <w:r w:rsidRPr="00450C21" w:rsidR="004C6471">
            <w:t xml:space="preserve"> </w:t>
          </w:r>
          <w:r w:rsidRPr="00450C21">
            <w:t>when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talk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prevention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general</w:t>
          </w:r>
          <w:r w:rsidRPr="00450C21" w:rsidR="004C6471">
            <w:t xml:space="preserve"> </w:t>
          </w:r>
          <w:r w:rsidRPr="00450C21">
            <w:t>population?</w:t>
          </w:r>
        </w:p>
        <w:p w:rsidR="00FC1662" w:rsidRPr="00450C21" w:rsidP="00FC1662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Perhaps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am</w:t>
          </w:r>
          <w:r w:rsidRPr="00450C21" w:rsidR="004C6471">
            <w:t xml:space="preserve"> </w:t>
          </w:r>
          <w:r w:rsidRPr="00450C21">
            <w:t>most</w:t>
          </w:r>
          <w:r w:rsidRPr="00450C21" w:rsidR="004C6471">
            <w:t xml:space="preserve"> </w:t>
          </w:r>
          <w:r w:rsidRPr="00450C21">
            <w:t>excited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coming</w:t>
          </w:r>
          <w:r w:rsidRPr="00450C21" w:rsidR="004C6471">
            <w:t xml:space="preserve"> </w:t>
          </w:r>
          <w:r w:rsidRPr="00450C21">
            <w:t>years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move.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am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doctor</w:t>
          </w:r>
          <w:r w:rsidRPr="00450C21" w:rsidR="004C6471">
            <w:t xml:space="preserve"> </w:t>
          </w:r>
          <w:r w:rsidRPr="00450C21">
            <w:t>focused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rare</w:t>
          </w:r>
          <w:r w:rsidRPr="00450C21" w:rsidR="004C6471">
            <w:t xml:space="preserve"> </w:t>
          </w:r>
          <w:r w:rsidRPr="00450C21">
            <w:t>disease</w:t>
          </w:r>
          <w:r w:rsidRPr="00450C21" w:rsidR="004C6471">
            <w:t xml:space="preserve"> </w:t>
          </w:r>
          <w:r w:rsidRPr="00450C21">
            <w:t>diagnosis,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highlight,</w:t>
          </w:r>
          <w:r w:rsidRPr="00450C21" w:rsidR="004C6471">
            <w:t xml:space="preserve"> </w:t>
          </w:r>
          <w:r w:rsidRPr="00450C21">
            <w:t>Lord</w:t>
          </w:r>
          <w:r w:rsidRPr="00450C21" w:rsidR="004C6471">
            <w:t xml:space="preserve"> </w:t>
          </w:r>
          <w:r w:rsidRPr="00450C21">
            <w:t>Patel.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made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big</w:t>
          </w:r>
          <w:r w:rsidRPr="00450C21" w:rsidR="004C6471">
            <w:t xml:space="preserve"> </w:t>
          </w:r>
          <w:r w:rsidRPr="00450C21">
            <w:t>impact</w:t>
          </w:r>
          <w:r w:rsidRPr="00450C21" w:rsidR="004C6471">
            <w:t xml:space="preserve"> </w:t>
          </w:r>
          <w:r w:rsidRPr="00450C21">
            <w:t>over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last</w:t>
          </w:r>
          <w:r w:rsidRPr="00450C21" w:rsidR="004C6471">
            <w:t xml:space="preserve"> </w:t>
          </w:r>
          <w:r w:rsidRPr="00450C21">
            <w:t>few</w:t>
          </w:r>
          <w:r w:rsidRPr="00450C21" w:rsidR="004C6471">
            <w:t xml:space="preserve"> </w:t>
          </w:r>
          <w:r w:rsidRPr="00450C21">
            <w:t>years</w:t>
          </w:r>
          <w:r w:rsidRPr="00450C21" w:rsidR="004C6471">
            <w:t xml:space="preserve"> </w:t>
          </w:r>
          <w:r w:rsidRPr="00450C21">
            <w:t>alongside</w:t>
          </w:r>
          <w:r w:rsidRPr="00450C21" w:rsidR="004C6471">
            <w:t xml:space="preserve"> </w:t>
          </w:r>
          <w:r w:rsidRPr="00450C21">
            <w:t>cancer.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fantastic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done,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just</w:t>
          </w:r>
          <w:r w:rsidRPr="00450C21" w:rsidR="004C6471">
            <w:t xml:space="preserve"> </w:t>
          </w:r>
          <w:r w:rsidRPr="00450C21">
            <w:t>scratching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surface.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terms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potential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genomics,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believe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thinking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broadly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10-year</w:t>
          </w:r>
          <w:r w:rsidRPr="00450C21" w:rsidR="004C6471">
            <w:t xml:space="preserve"> </w:t>
          </w:r>
          <w:r w:rsidRPr="00450C21">
            <w:t>plan,</w:t>
          </w:r>
          <w:r w:rsidRPr="00450C21" w:rsidR="004C6471">
            <w:t xml:space="preserve"> </w:t>
          </w:r>
          <w:r w:rsidRPr="00450C21">
            <w:t>setting</w:t>
          </w:r>
          <w:r w:rsidRPr="00450C21" w:rsidR="004C6471">
            <w:t xml:space="preserve"> </w:t>
          </w:r>
          <w:r w:rsidRPr="00450C21">
            <w:t>out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ambition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shift</w:t>
          </w:r>
          <w:r w:rsidRPr="00450C21" w:rsidR="004C6471">
            <w:t xml:space="preserve"> </w:t>
          </w:r>
          <w:r w:rsidRPr="00450C21">
            <w:t>upstream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increasingly</w:t>
          </w:r>
          <w:r w:rsidRPr="00450C21" w:rsidR="004C6471">
            <w:t xml:space="preserve"> </w:t>
          </w:r>
          <w:r w:rsidRPr="00450C21">
            <w:t>into</w:t>
          </w:r>
          <w:r w:rsidRPr="00450C21" w:rsidR="004C6471">
            <w:t xml:space="preserve"> </w:t>
          </w:r>
          <w:r w:rsidRPr="00450C21">
            <w:t>prevention,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potential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play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big</w:t>
          </w:r>
          <w:r w:rsidRPr="00450C21" w:rsidR="004C6471">
            <w:t xml:space="preserve"> </w:t>
          </w:r>
          <w:r w:rsidRPr="00450C21">
            <w:t>role.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highlight,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right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beginning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journey.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is,</w:t>
          </w:r>
          <w:r w:rsidRPr="00450C21" w:rsidR="004C6471"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example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Generation</w:t>
          </w:r>
          <w:r w:rsidRPr="00450C21" w:rsidR="004C6471">
            <w:t xml:space="preserve"> </w:t>
          </w:r>
          <w:r w:rsidRPr="00450C21">
            <w:t>Study—the</w:t>
          </w:r>
          <w:r w:rsidRPr="00450C21" w:rsidR="004C6471">
            <w:t xml:space="preserve"> </w:t>
          </w:r>
          <w:r w:rsidRPr="00450C21">
            <w:t>Newborn</w:t>
          </w:r>
          <w:r w:rsidRPr="00450C21" w:rsidR="004C6471">
            <w:t xml:space="preserve"> </w:t>
          </w:r>
          <w:r w:rsidRPr="00450C21">
            <w:t>Genomes</w:t>
          </w:r>
          <w:r w:rsidRPr="00450C21" w:rsidR="004C6471">
            <w:t xml:space="preserve"> </w:t>
          </w:r>
          <w:r w:rsidRPr="00450C21">
            <w:t>Programme—which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pre-emptive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wider</w:t>
          </w:r>
          <w:r w:rsidRPr="00450C21" w:rsidR="004C6471">
            <w:t xml:space="preserve"> </w:t>
          </w:r>
          <w:r w:rsidRPr="00450C21">
            <w:t>range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early</w:t>
          </w:r>
          <w:r w:rsidRPr="00450C21" w:rsidR="004C6471">
            <w:t xml:space="preserve"> </w:t>
          </w:r>
          <w:r w:rsidRPr="00450C21">
            <w:t>onset</w:t>
          </w:r>
          <w:r w:rsidRPr="00450C21" w:rsidR="004C6471">
            <w:t xml:space="preserve"> </w:t>
          </w:r>
          <w:r w:rsidRPr="00450C21">
            <w:t>conditions.</w:t>
          </w:r>
        </w:p>
        <w:p w:rsidR="00FC1662" w:rsidRPr="00450C21" w:rsidP="00FC1662">
          <w:pPr>
            <w:pStyle w:val="Remark"/>
          </w:pP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Patel:</w:t>
          </w:r>
          <w:r w:rsidRPr="00450C21" w:rsidR="004C6471">
            <w:t xml:space="preserve"> </w:t>
          </w:r>
          <w:r w:rsidRPr="00450C21">
            <w:t>Because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coming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question,</w:t>
          </w:r>
          <w:r w:rsidRPr="00450C21" w:rsidR="004C6471">
            <w:t xml:space="preserve"> </w:t>
          </w:r>
          <w:r w:rsidRPr="00450C21">
            <w:t>obviously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100,000</w:t>
          </w:r>
          <w:r w:rsidRPr="00450C21" w:rsidR="004C6471">
            <w:t xml:space="preserve"> </w:t>
          </w:r>
          <w:r w:rsidRPr="00450C21">
            <w:t>Genomes</w:t>
          </w:r>
          <w:r w:rsidRPr="00450C21" w:rsidR="004C6471">
            <w:t xml:space="preserve"> </w:t>
          </w:r>
          <w:r w:rsidRPr="00450C21">
            <w:t>Project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usually</w:t>
          </w:r>
          <w:r w:rsidRPr="00450C21" w:rsidR="004C6471">
            <w:t xml:space="preserve"> </w:t>
          </w:r>
          <w:r w:rsidRPr="00450C21">
            <w:t>successful,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focused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rare</w:t>
          </w:r>
          <w:r w:rsidRPr="00450C21" w:rsidR="004C6471">
            <w:t xml:space="preserve"> </w:t>
          </w:r>
          <w:r w:rsidRPr="00450C21">
            <w:t>diseases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cancers,</w:t>
          </w:r>
          <w:r w:rsidRPr="00450C21" w:rsidR="004C6471">
            <w:t xml:space="preserve"> </w:t>
          </w:r>
          <w:r w:rsidRPr="00450C21">
            <w:t>while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Generation</w:t>
          </w:r>
          <w:r w:rsidRPr="00450C21" w:rsidR="004C6471">
            <w:t xml:space="preserve"> </w:t>
          </w:r>
          <w:r w:rsidRPr="00450C21">
            <w:t>Study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100,000</w:t>
          </w:r>
          <w:r w:rsidRPr="00450C21" w:rsidR="004C6471">
            <w:t xml:space="preserve"> </w:t>
          </w:r>
          <w:r w:rsidRPr="00450C21">
            <w:t>newborn</w:t>
          </w:r>
          <w:r w:rsidRPr="00450C21" w:rsidR="004C6471">
            <w:t xml:space="preserve"> </w:t>
          </w:r>
          <w:r w:rsidRPr="00450C21">
            <w:t>genomes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no</w:t>
          </w:r>
          <w:r w:rsidRPr="00450C21" w:rsidR="004C6471">
            <w:t xml:space="preserve"> </w:t>
          </w:r>
          <w:r w:rsidRPr="00450C21">
            <w:t>clear</w:t>
          </w:r>
          <w:r w:rsidRPr="00450C21" w:rsidR="004C6471">
            <w:t xml:space="preserve"> </w:t>
          </w:r>
          <w:r w:rsidRPr="00450C21">
            <w:t>entity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it—or</w:t>
          </w:r>
          <w:r w:rsidRPr="00450C21" w:rsidR="004C6471">
            <w:t xml:space="preserve"> </w:t>
          </w:r>
          <w:r w:rsidRPr="00450C21">
            <w:t>does</w:t>
          </w:r>
          <w:r w:rsidRPr="00450C21" w:rsidR="004C6471">
            <w:t xml:space="preserve"> </w:t>
          </w:r>
          <w:r w:rsidRPr="00450C21">
            <w:t>it?</w:t>
          </w:r>
        </w:p>
        <w:p w:rsidR="00FC1662" w:rsidRPr="00450C21" w:rsidP="00FC1662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specifically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providing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potential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whole-genome</w:t>
          </w:r>
          <w:r w:rsidRPr="00450C21" w:rsidR="004C6471">
            <w:t xml:space="preserve"> </w:t>
          </w:r>
          <w:r w:rsidRPr="00450C21">
            <w:t>sequencing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identify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intervene</w:t>
          </w:r>
          <w:r w:rsidRPr="00450C21" w:rsidR="004C6471">
            <w:t xml:space="preserve"> </w:t>
          </w:r>
          <w:r w:rsidRPr="00450C21">
            <w:t>earlier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children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severe,</w:t>
          </w:r>
          <w:r w:rsidRPr="00450C21" w:rsidR="004C6471">
            <w:t xml:space="preserve"> </w:t>
          </w:r>
          <w:r w:rsidRPr="00450C21">
            <w:t>early-onset,</w:t>
          </w:r>
          <w:r w:rsidRPr="00450C21" w:rsidR="004C6471">
            <w:t xml:space="preserve"> </w:t>
          </w:r>
          <w:r w:rsidRPr="00450C21">
            <w:t>rare</w:t>
          </w:r>
          <w:r w:rsidRPr="00450C21" w:rsidR="004C6471">
            <w:t xml:space="preserve"> </w:t>
          </w:r>
          <w:r w:rsidRPr="00450C21">
            <w:t>condition</w:t>
          </w:r>
          <w:r w:rsidRPr="00450C21" w:rsidR="004C6471">
            <w:t xml:space="preserve"> </w:t>
          </w:r>
          <w:r w:rsidRPr="00450C21">
            <w:t>similar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currently</w:t>
          </w:r>
          <w:r w:rsidRPr="00450C21" w:rsidR="004C6471">
            <w:t xml:space="preserve"> </w:t>
          </w:r>
          <w:r w:rsidRPr="00450C21">
            <w:t>looked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newborn</w:t>
          </w:r>
          <w:r w:rsidRPr="00450C21" w:rsidR="004C6471">
            <w:t xml:space="preserve"> </w:t>
          </w:r>
          <w:r w:rsidRPr="00450C21">
            <w:t>blood</w:t>
          </w:r>
          <w:r w:rsidRPr="00450C21" w:rsidR="004C6471">
            <w:t xml:space="preserve"> </w:t>
          </w:r>
          <w:r w:rsidRPr="00450C21">
            <w:t>spot.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moment</w:t>
          </w:r>
          <w:r w:rsidRPr="00450C21" w:rsidR="004C6471">
            <w:t xml:space="preserve"> </w:t>
          </w:r>
          <w:r w:rsidRPr="00450C21">
            <w:t>nine—shortly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10—conditions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looked</w:t>
          </w:r>
          <w:r w:rsidRPr="00450C21" w:rsidR="004C6471">
            <w:t xml:space="preserve"> </w:t>
          </w:r>
          <w:r w:rsidRPr="00450C21">
            <w:t>for.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Generation</w:t>
          </w:r>
          <w:r w:rsidRPr="00450C21" w:rsidR="004C6471">
            <w:t xml:space="preserve"> </w:t>
          </w:r>
          <w:r w:rsidRPr="00450C21">
            <w:t>Study’s</w:t>
          </w:r>
          <w:r w:rsidRPr="00450C21" w:rsidR="004C6471">
            <w:t xml:space="preserve"> </w:t>
          </w:r>
          <w:r w:rsidRPr="00450C21">
            <w:t>primary</w:t>
          </w:r>
          <w:r w:rsidRPr="00450C21" w:rsidR="004C6471">
            <w:t xml:space="preserve"> </w:t>
          </w:r>
          <w:r w:rsidRPr="00450C21">
            <w:t>goal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generate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around</w:t>
          </w:r>
          <w:r w:rsidRPr="00450C21" w:rsidR="004C6471">
            <w:t xml:space="preserve"> </w:t>
          </w:r>
          <w:r w:rsidRPr="00450C21">
            <w:t>whether</w:t>
          </w:r>
          <w:r w:rsidRPr="00450C21" w:rsidR="004C6471">
            <w:t xml:space="preserve"> </w:t>
          </w:r>
          <w:r w:rsidRPr="00450C21">
            <w:t>whole-genome</w:t>
          </w:r>
          <w:r w:rsidRPr="00450C21" w:rsidR="004C6471">
            <w:t xml:space="preserve"> </w:t>
          </w:r>
          <w:r w:rsidRPr="00450C21">
            <w:t>sequencing</w:t>
          </w:r>
          <w:r w:rsidRPr="00450C21" w:rsidR="004C6471">
            <w:t xml:space="preserve"> </w:t>
          </w:r>
          <w:r w:rsidRPr="00450C21">
            <w:t>could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first</w:t>
          </w:r>
          <w:r w:rsidRPr="00450C21" w:rsidR="004C6471">
            <w:t xml:space="preserve"> </w:t>
          </w:r>
          <w:r w:rsidRPr="00450C21">
            <w:t>step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expanding</w:t>
          </w:r>
          <w:r w:rsidRPr="00450C21" w:rsidR="004C6471">
            <w:t xml:space="preserve"> </w:t>
          </w:r>
          <w:r w:rsidRPr="00450C21">
            <w:t>that,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study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looking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just</w:t>
          </w:r>
          <w:r w:rsidRPr="00450C21" w:rsidR="004C6471">
            <w:t xml:space="preserve"> </w:t>
          </w:r>
          <w:r w:rsidRPr="00450C21">
            <w:t>over</w:t>
          </w:r>
          <w:r w:rsidRPr="00450C21" w:rsidR="004C6471">
            <w:t xml:space="preserve"> </w:t>
          </w:r>
          <w:r w:rsidRPr="00450C21">
            <w:t>200</w:t>
          </w:r>
          <w:r w:rsidRPr="00450C21" w:rsidR="004C6471">
            <w:t xml:space="preserve"> </w:t>
          </w:r>
          <w:r w:rsidRPr="00450C21">
            <w:t>conditions</w:t>
          </w:r>
          <w:r w:rsidRPr="00450C21" w:rsidR="004C6471">
            <w:t xml:space="preserve"> </w:t>
          </w:r>
          <w:r w:rsidRPr="00450C21">
            <w:t>similar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currently</w:t>
          </w:r>
          <w:r w:rsidRPr="00450C21" w:rsidR="004C6471">
            <w:t xml:space="preserve"> </w:t>
          </w:r>
          <w:r w:rsidRPr="00450C21">
            <w:t>looked</w:t>
          </w:r>
          <w:r w:rsidRPr="00450C21" w:rsidR="004C6471">
            <w:t xml:space="preserve"> </w:t>
          </w:r>
          <w:r w:rsidRPr="00450C21">
            <w:t>for.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give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just</w:t>
          </w:r>
          <w:r w:rsidRPr="00450C21" w:rsidR="004C6471"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example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shared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family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press: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little</w:t>
          </w:r>
          <w:r w:rsidRPr="00450C21" w:rsidR="004C6471">
            <w:t xml:space="preserve"> </w:t>
          </w:r>
          <w:r w:rsidRPr="00450C21">
            <w:t>boy</w:t>
          </w:r>
          <w:r w:rsidRPr="00450C21" w:rsidR="004C6471">
            <w:t xml:space="preserve"> </w:t>
          </w:r>
          <w:r w:rsidRPr="00450C21">
            <w:t>whom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identified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newborn</w:t>
          </w:r>
          <w:r w:rsidRPr="00450C21" w:rsidR="004C6471">
            <w:t xml:space="preserve"> </w:t>
          </w:r>
          <w:r w:rsidRPr="00450C21">
            <w:t>period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fed</w:t>
          </w:r>
          <w:r w:rsidRPr="00450C21" w:rsidR="004C6471">
            <w:t xml:space="preserve"> </w:t>
          </w:r>
          <w:r w:rsidRPr="00450C21">
            <w:t>back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first</w:t>
          </w:r>
          <w:r w:rsidRPr="00450C21" w:rsidR="004C6471">
            <w:t xml:space="preserve"> </w:t>
          </w:r>
          <w:r w:rsidRPr="00450C21">
            <w:t>few</w:t>
          </w:r>
          <w:r w:rsidRPr="00450C21" w:rsidR="004C6471">
            <w:t xml:space="preserve"> </w:t>
          </w:r>
          <w:r w:rsidRPr="00450C21">
            <w:t>weeks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life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misprint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gene</w:t>
          </w:r>
          <w:r w:rsidRPr="00450C21" w:rsidR="004C6471">
            <w:t xml:space="preserve"> </w:t>
          </w:r>
          <w:r w:rsidRPr="00450C21">
            <w:t>called</w:t>
          </w:r>
          <w:r w:rsidRPr="00450C21" w:rsidR="004C6471">
            <w:t xml:space="preserve"> </w:t>
          </w:r>
          <w:r w:rsidRPr="00450C21">
            <w:t>retinoblastoma—</w:t>
          </w:r>
        </w:p>
        <w:p w:rsidR="00FC1662" w:rsidRPr="00450C21" w:rsidP="00FC1662">
          <w:pPr>
            <w:pStyle w:val="Remark"/>
          </w:pP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Patel: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Professor</w:t>
          </w:r>
          <w:r w:rsidRPr="00450C21" w:rsidR="004C6471">
            <w:t xml:space="preserve"> </w:t>
          </w:r>
          <w:r w:rsidRPr="00450C21">
            <w:t>Caulfield</w:t>
          </w:r>
          <w:r w:rsidRPr="00450C21" w:rsidR="004C6471">
            <w:t xml:space="preserve"> </w:t>
          </w:r>
          <w:r w:rsidRPr="00450C21">
            <w:t>mentioned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his</w:t>
          </w:r>
          <w:r w:rsidRPr="00450C21" w:rsidR="004C6471">
            <w:t xml:space="preserve"> </w:t>
          </w:r>
          <w:r w:rsidRPr="00450C21">
            <w:t>evidence.</w:t>
          </w:r>
        </w:p>
        <w:p w:rsidR="00FC1662" w:rsidRPr="00450C21" w:rsidP="00FC1662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identify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he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increased</w:t>
          </w:r>
          <w:r w:rsidRPr="00450C21" w:rsidR="004C6471">
            <w:t xml:space="preserve"> </w:t>
          </w:r>
          <w:r w:rsidRPr="00450C21">
            <w:t>risk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these</w:t>
          </w:r>
          <w:r w:rsidRPr="00450C21" w:rsidR="004C6471">
            <w:t xml:space="preserve"> </w:t>
          </w:r>
          <w:r w:rsidRPr="00450C21">
            <w:t>rare</w:t>
          </w:r>
          <w:r w:rsidRPr="00450C21" w:rsidR="004C6471">
            <w:t xml:space="preserve"> </w:t>
          </w:r>
          <w:r w:rsidRPr="00450C21">
            <w:t>eye</w:t>
          </w:r>
          <w:r w:rsidRPr="00450C21" w:rsidR="004C6471">
            <w:t xml:space="preserve"> </w:t>
          </w:r>
          <w:r w:rsidRPr="00450C21">
            <w:t>tumours.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fact,</w:t>
          </w:r>
          <w:r w:rsidRPr="00450C21" w:rsidR="004C6471">
            <w:t xml:space="preserve"> </w:t>
          </w:r>
          <w:r w:rsidRPr="00450C21">
            <w:t>because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intervention</w:t>
          </w:r>
          <w:r w:rsidRPr="00450C21" w:rsidR="004C6471">
            <w:t xml:space="preserve"> </w:t>
          </w:r>
          <w:r w:rsidRPr="00450C21">
            <w:t>he</w:t>
          </w:r>
          <w:r w:rsidRPr="00450C21" w:rsidR="004C6471">
            <w:t xml:space="preserve"> </w:t>
          </w:r>
          <w:r w:rsidRPr="00450C21">
            <w:t>could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detailed</w:t>
          </w:r>
          <w:r w:rsidRPr="00450C21" w:rsidR="004C6471">
            <w:t xml:space="preserve"> </w:t>
          </w:r>
          <w:r w:rsidRPr="00450C21">
            <w:t>examination</w:t>
          </w:r>
          <w:r w:rsidRPr="00450C21" w:rsidR="004C6471">
            <w:t xml:space="preserve"> </w:t>
          </w:r>
          <w:r w:rsidRPr="00450C21">
            <w:t>under</w:t>
          </w:r>
          <w:r w:rsidRPr="00450C21" w:rsidR="004C6471">
            <w:t xml:space="preserve"> </w:t>
          </w:r>
          <w:r w:rsidRPr="00450C21">
            <w:t>anaesthetic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allow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multiple</w:t>
          </w:r>
          <w:r w:rsidRPr="00450C21" w:rsidR="004C6471">
            <w:t xml:space="preserve"> </w:t>
          </w:r>
          <w:r w:rsidRPr="00450C21">
            <w:t>tumours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identified</w:t>
          </w:r>
          <w:r w:rsidRPr="00450C21" w:rsidR="004C6471">
            <w:t xml:space="preserve"> </w:t>
          </w:r>
          <w:r w:rsidRPr="00450C21">
            <w:t>early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treated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way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team</w:t>
          </w:r>
          <w:r w:rsidRPr="00450C21" w:rsidR="004C6471">
            <w:t xml:space="preserve"> </w:t>
          </w:r>
          <w:r w:rsidRPr="00450C21">
            <w:t>believes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positive</w:t>
          </w:r>
          <w:r w:rsidRPr="00450C21" w:rsidR="004C6471">
            <w:t xml:space="preserve"> </w:t>
          </w:r>
          <w:r w:rsidRPr="00450C21">
            <w:t>impact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his</w:t>
          </w:r>
          <w:r w:rsidRPr="00450C21" w:rsidR="004C6471">
            <w:t xml:space="preserve"> </w:t>
          </w:r>
          <w:r w:rsidRPr="00450C21">
            <w:t>long-term—</w:t>
          </w:r>
        </w:p>
        <w:p w:rsidR="00FC1662" w:rsidRPr="00450C21" w:rsidP="00FC1662">
          <w:pPr>
            <w:pStyle w:val="Remark"/>
          </w:pP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Patel: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Generation</w:t>
          </w:r>
          <w:r w:rsidRPr="00450C21" w:rsidR="004C6471">
            <w:t xml:space="preserve"> </w:t>
          </w:r>
          <w:r w:rsidRPr="00450C21">
            <w:t>Study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rare</w:t>
          </w:r>
          <w:r w:rsidRPr="00450C21" w:rsidR="004C6471">
            <w:t xml:space="preserve"> </w:t>
          </w:r>
          <w:r w:rsidRPr="00450C21">
            <w:t>diseases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identify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risk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newborn.</w:t>
          </w:r>
          <w:r w:rsidRPr="00450C21" w:rsidR="004C6471">
            <w:t xml:space="preserve"> </w:t>
          </w:r>
        </w:p>
        <w:p w:rsidR="00FC1662" w:rsidRPr="00450C21" w:rsidP="00FC1662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t xml:space="preserve"> </w:t>
          </w:r>
          <w:r w:rsidRPr="00450C21">
            <w:t>Correct.</w:t>
          </w:r>
        </w:p>
        <w:p w:rsidR="00FC1662" w:rsidRPr="00450C21" w:rsidP="00FC1662">
          <w:pPr>
            <w:pStyle w:val="Remark"/>
          </w:pP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Patel:</w:t>
          </w:r>
          <w:r w:rsidRPr="00450C21" w:rsidR="004C6471">
            <w:t xml:space="preserve"> </w:t>
          </w:r>
          <w:r w:rsidRPr="00450C21">
            <w:t>So,</w:t>
          </w:r>
          <w:r w:rsidRPr="00450C21" w:rsidR="004C6471">
            <w:t xml:space="preserve"> </w:t>
          </w:r>
          <w:r w:rsidRPr="00450C21">
            <w:t>again,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specific</w:t>
          </w:r>
          <w:r w:rsidRPr="00450C21" w:rsidR="004C6471">
            <w:t xml:space="preserve"> </w:t>
          </w:r>
          <w:r w:rsidRPr="00450C21">
            <w:t>study.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National</w:t>
          </w:r>
          <w:r w:rsidRPr="00450C21" w:rsidR="004C6471">
            <w:t xml:space="preserve"> </w:t>
          </w:r>
          <w:r w:rsidRPr="00450C21">
            <w:t>Cancer</w:t>
          </w:r>
          <w:r w:rsidRPr="00450C21" w:rsidR="004C6471">
            <w:t xml:space="preserve"> </w:t>
          </w:r>
          <w:r w:rsidRPr="00450C21">
            <w:t>Plan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ambition</w:t>
          </w:r>
          <w:r w:rsidRPr="00450C21" w:rsidR="004C6471">
            <w:t xml:space="preserve"> </w:t>
          </w:r>
          <w:r w:rsidRPr="00450C21">
            <w:t>that,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everybody</w:t>
          </w:r>
          <w:r w:rsidRPr="00450C21" w:rsidR="004C6471">
            <w:t xml:space="preserve"> </w:t>
          </w:r>
          <w:r w:rsidRPr="00450C21">
            <w:t>who</w:t>
          </w:r>
          <w:r w:rsidRPr="00450C21" w:rsidR="004C6471">
            <w:t xml:space="preserve"> </w:t>
          </w:r>
          <w:r w:rsidRPr="00450C21">
            <w:t>needs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genomic</w:t>
          </w:r>
          <w:r w:rsidRPr="00450C21" w:rsidR="004C6471">
            <w:t xml:space="preserve"> </w:t>
          </w:r>
          <w:r w:rsidRPr="00450C21">
            <w:t>test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cancer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develop</w:t>
          </w:r>
          <w:r w:rsidRPr="00450C21" w:rsidR="004C6471">
            <w:t xml:space="preserve"> </w:t>
          </w:r>
          <w:r w:rsidRPr="00450C21">
            <w:t>biomarkers,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available</w:t>
          </w:r>
          <w:r w:rsidRPr="00450C21" w:rsidR="004C6471">
            <w:t xml:space="preserve"> </w:t>
          </w:r>
          <w:r w:rsidRPr="00450C21">
            <w:t>throughout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same</w:t>
          </w:r>
          <w:r w:rsidRPr="00450C21" w:rsidR="004C6471">
            <w:t xml:space="preserve"> </w:t>
          </w:r>
          <w:r w:rsidRPr="00450C21">
            <w:t>problem: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going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implemented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Barnsley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same</w:t>
          </w:r>
          <w:r w:rsidRPr="00450C21" w:rsidR="004C6471">
            <w:t xml:space="preserve"> </w:t>
          </w:r>
          <w:r w:rsidRPr="00450C21">
            <w:t>way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UCL,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possibly</w:t>
          </w:r>
          <w:r w:rsidRPr="00450C21" w:rsidR="004C6471">
            <w:t xml:space="preserve"> </w:t>
          </w:r>
          <w:r w:rsidRPr="00450C21">
            <w:t>work?</w:t>
          </w:r>
        </w:p>
        <w:p w:rsidR="00FC1662" w:rsidRPr="00450C21" w:rsidP="00FC1662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another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much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delivery,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delivery</w:t>
          </w:r>
          <w:r w:rsidRPr="00450C21" w:rsidR="004C6471">
            <w:t xml:space="preserve"> </w:t>
          </w:r>
          <w:r w:rsidRPr="00450C21">
            <w:t>partner</w:t>
          </w:r>
          <w:r w:rsidRPr="00450C21" w:rsidR="004C6471">
            <w:t xml:space="preserve"> </w:t>
          </w:r>
          <w:r w:rsidRPr="00450C21">
            <w:t>providing</w:t>
          </w:r>
          <w:r w:rsidRPr="00450C21" w:rsidR="004C6471">
            <w:t xml:space="preserve"> </w:t>
          </w:r>
          <w:r w:rsidRPr="00450C21">
            <w:t>digital</w:t>
          </w:r>
          <w:r w:rsidRPr="00450C21" w:rsidR="004C6471">
            <w:t xml:space="preserve"> </w:t>
          </w:r>
          <w:r w:rsidRPr="00450C21">
            <w:t>systems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analytics,</w:t>
          </w:r>
          <w:r w:rsidRPr="00450C21" w:rsidR="004C6471">
            <w:t xml:space="preserve"> </w:t>
          </w:r>
          <w:r w:rsidRPr="00450C21">
            <w:t>particularly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whole-genome</w:t>
          </w:r>
          <w:r w:rsidRPr="00450C21" w:rsidR="004C6471">
            <w:t xml:space="preserve"> </w:t>
          </w:r>
          <w:r w:rsidRPr="00450C21">
            <w:t>sequencing</w:t>
          </w:r>
          <w:r w:rsidRPr="00450C21" w:rsidR="004C6471">
            <w:t xml:space="preserve"> </w:t>
          </w:r>
          <w:r w:rsidRPr="00450C21">
            <w:t>element,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only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subset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cancers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moment.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much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alongside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England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supporting</w:t>
          </w:r>
          <w:r w:rsidRPr="00450C21" w:rsidR="004C6471">
            <w:t xml:space="preserve"> </w:t>
          </w:r>
          <w:r w:rsidRPr="00450C21">
            <w:t>its</w:t>
          </w:r>
          <w:r w:rsidRPr="00450C21" w:rsidR="004C6471">
            <w:t xml:space="preserve"> </w:t>
          </w:r>
          <w:r w:rsidRPr="00450C21">
            <w:t>plans.</w:t>
          </w:r>
          <w:r w:rsidRPr="00450C21" w:rsidR="004C6471">
            <w:t xml:space="preserve"> </w:t>
          </w:r>
        </w:p>
        <w:p w:rsidR="00FC1662" w:rsidRPr="00450C21" w:rsidP="00FC1662">
          <w:pPr>
            <w:pStyle w:val="Answer"/>
          </w:pPr>
          <w:r w:rsidRPr="00450C21">
            <w:t>One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would</w:t>
          </w:r>
          <w:r w:rsidRPr="00450C21" w:rsidR="004C6471">
            <w:t xml:space="preserve"> </w:t>
          </w:r>
          <w:r w:rsidRPr="00450C21">
            <w:t>highlight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support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evidencing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unique</w:t>
          </w:r>
          <w:r w:rsidRPr="00450C21" w:rsidR="004C6471">
            <w:t xml:space="preserve"> </w:t>
          </w:r>
          <w:r w:rsidRPr="00450C21">
            <w:t>international</w:t>
          </w:r>
          <w:r w:rsidRPr="00450C21" w:rsidR="004C6471">
            <w:t xml:space="preserve"> </w:t>
          </w:r>
          <w:r w:rsidRPr="00450C21">
            <w:t>asset: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Genomic</w:t>
          </w:r>
          <w:r w:rsidRPr="00450C21" w:rsidR="004C6471">
            <w:t xml:space="preserve"> </w:t>
          </w:r>
          <w:r w:rsidRPr="00450C21">
            <w:t>Test</w:t>
          </w:r>
          <w:r w:rsidRPr="00450C21" w:rsidR="004C6471">
            <w:t xml:space="preserve"> </w:t>
          </w:r>
          <w:r w:rsidRPr="00450C21">
            <w:t>Directory,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England</w:t>
          </w:r>
          <w:r w:rsidRPr="00450C21" w:rsidR="004C6471">
            <w:t xml:space="preserve"> </w:t>
          </w:r>
          <w:r w:rsidRPr="00450C21">
            <w:t>refreshes</w:t>
          </w:r>
          <w:r w:rsidRPr="00450C21" w:rsidR="004C6471">
            <w:t xml:space="preserve"> </w:t>
          </w:r>
          <w:r w:rsidRPr="00450C21">
            <w:t>each</w:t>
          </w:r>
          <w:r w:rsidRPr="00450C21" w:rsidR="004C6471">
            <w:t xml:space="preserve"> </w:t>
          </w:r>
          <w:r w:rsidRPr="00450C21">
            <w:t>year.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mindset</w:t>
          </w:r>
          <w:r w:rsidRPr="00450C21" w:rsidR="004C6471">
            <w:t xml:space="preserve"> </w:t>
          </w:r>
          <w:r w:rsidRPr="00450C21">
            <w:t>there—again,</w:t>
          </w:r>
          <w:r w:rsidRPr="00450C21" w:rsidR="004C6471">
            <w:t xml:space="preserve"> </w:t>
          </w:r>
          <w:r w:rsidRPr="00450C21">
            <w:t>allied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broader</w:t>
          </w:r>
          <w:r w:rsidRPr="00450C21" w:rsidR="004C6471">
            <w:t xml:space="preserve"> </w:t>
          </w:r>
          <w:r w:rsidRPr="00450C21">
            <w:t>mindset—is</w:t>
          </w:r>
          <w:r w:rsidRPr="00450C21" w:rsidR="004C6471">
            <w:t xml:space="preserve"> </w:t>
          </w:r>
          <w:r w:rsidRPr="00450C21">
            <w:t>making</w:t>
          </w:r>
          <w:r w:rsidRPr="00450C21" w:rsidR="004C6471">
            <w:t xml:space="preserve"> </w:t>
          </w:r>
          <w:r w:rsidRPr="00450C21">
            <w:t>sure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national</w:t>
          </w:r>
          <w:r w:rsidRPr="00450C21" w:rsidR="004C6471">
            <w:t xml:space="preserve"> </w:t>
          </w:r>
          <w:r w:rsidRPr="00450C21">
            <w:t>commissioning,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national</w:t>
          </w:r>
          <w:r w:rsidRPr="00450C21" w:rsidR="004C6471">
            <w:t xml:space="preserve"> </w:t>
          </w:r>
          <w:r w:rsidRPr="00450C21">
            <w:t>mindset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important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giving</w:t>
          </w:r>
          <w:r w:rsidRPr="00450C21" w:rsidR="004C6471">
            <w:t xml:space="preserve"> </w:t>
          </w:r>
          <w:r w:rsidRPr="00450C21">
            <w:t>optimism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successful</w:t>
          </w:r>
          <w:r w:rsidRPr="00450C21" w:rsidR="004C6471">
            <w:t xml:space="preserve"> </w:t>
          </w:r>
          <w:r w:rsidRPr="00450C21">
            <w:t>delivery</w:t>
          </w:r>
          <w:r w:rsidRPr="00450C21" w:rsidR="004C6471">
            <w:t xml:space="preserve"> </w:t>
          </w:r>
          <w:r w:rsidRPr="00450C21">
            <w:t>against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plan.</w:t>
          </w:r>
        </w:p>
        <w:p w:rsidR="00FC1662" w:rsidRPr="00450C21" w:rsidP="00FC1662">
          <w:pPr>
            <w:pStyle w:val="Remark"/>
          </w:pP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Patel: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going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ask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briefly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barriers.</w:t>
          </w:r>
          <w:r w:rsidRPr="00450C21" w:rsidR="004C6471"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barriers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particular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structures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organised.</w:t>
          </w:r>
          <w:r w:rsidRPr="00450C21" w:rsidR="004C6471"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reason</w:t>
          </w:r>
          <w:r w:rsidRPr="00450C21" w:rsidR="004C6471">
            <w:t xml:space="preserve"> </w:t>
          </w:r>
          <w:r w:rsidRPr="00450C21">
            <w:t>why</w:t>
          </w:r>
          <w:r w:rsidRPr="00450C21" w:rsidR="004C6471">
            <w:t xml:space="preserve"> </w:t>
          </w:r>
          <w:r w:rsidRPr="00450C21">
            <w:t>Barnsley</w:t>
          </w:r>
          <w:r w:rsidRPr="00450C21" w:rsidR="004C6471">
            <w:t xml:space="preserve"> </w:t>
          </w:r>
          <w:r w:rsidRPr="00450C21">
            <w:t>patients</w:t>
          </w:r>
          <w:r w:rsidRPr="00450C21" w:rsidR="004C6471">
            <w:t xml:space="preserve"> </w:t>
          </w:r>
          <w:r w:rsidRPr="00450C21">
            <w:t>might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get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test</w:t>
          </w:r>
          <w:r w:rsidRPr="00450C21" w:rsidR="004C6471">
            <w:t xml:space="preserve"> </w:t>
          </w:r>
          <w:r w:rsidRPr="00450C21">
            <w:t>while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UCL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because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commissioning</w:t>
          </w:r>
          <w:r w:rsidRPr="00450C21" w:rsidR="004C6471">
            <w:t xml:space="preserve"> </w:t>
          </w:r>
          <w:r w:rsidRPr="00450C21">
            <w:t>system</w:t>
          </w:r>
          <w:r w:rsidRPr="00450C21" w:rsidR="004C6471">
            <w:t xml:space="preserve"> </w:t>
          </w:r>
          <w:r w:rsidRPr="00450C21">
            <w:t>does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allow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implementation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these</w:t>
          </w:r>
          <w:r w:rsidRPr="00450C21" w:rsidR="004C6471">
            <w:t xml:space="preserve"> </w:t>
          </w:r>
          <w:r w:rsidRPr="00450C21">
            <w:t>things;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ICBs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differently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different</w:t>
          </w:r>
          <w:r w:rsidRPr="00450C21" w:rsidR="004C6471">
            <w:t xml:space="preserve"> </w:t>
          </w:r>
          <w:r w:rsidRPr="00450C21">
            <w:t>regions.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current</w:t>
          </w:r>
          <w:r w:rsidRPr="00450C21" w:rsidR="004C6471">
            <w:t xml:space="preserve"> </w:t>
          </w:r>
          <w:r w:rsidRPr="00450C21">
            <w:t>structures</w:t>
          </w:r>
          <w:r w:rsidRPr="00450C21" w:rsidR="004C6471">
            <w:t xml:space="preserve"> </w:t>
          </w:r>
          <w:r w:rsidRPr="00450C21">
            <w:t>could</w:t>
          </w:r>
          <w:r w:rsidRPr="00450C21" w:rsidR="004C6471">
            <w:t xml:space="preserve"> </w:t>
          </w:r>
          <w:r w:rsidRPr="00450C21">
            <w:t>deliver</w:t>
          </w:r>
          <w:r w:rsidRPr="00450C21" w:rsidR="004C6471">
            <w:t xml:space="preserve"> </w:t>
          </w:r>
          <w:r w:rsidRPr="00450C21">
            <w:t>all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uniformly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England?</w:t>
          </w:r>
        </w:p>
        <w:p w:rsidR="00FC1662" w:rsidRPr="00450C21" w:rsidP="00FC1662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note—I</w:t>
          </w:r>
          <w:r w:rsidRPr="00450C21" w:rsidR="004C6471">
            <w:t xml:space="preserve"> </w:t>
          </w:r>
          <w:r w:rsidRPr="00450C21">
            <w:t>point</w:t>
          </w:r>
          <w:r w:rsidRPr="00450C21" w:rsidR="004C6471">
            <w:t xml:space="preserve"> </w:t>
          </w:r>
          <w:r w:rsidRPr="00450C21">
            <w:t>out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delivery</w:t>
          </w:r>
          <w:r w:rsidRPr="00450C21" w:rsidR="004C6471">
            <w:t xml:space="preserve"> </w:t>
          </w:r>
          <w:r w:rsidRPr="00450C21">
            <w:t>partner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rather</w:t>
          </w:r>
          <w:r w:rsidRPr="00450C21" w:rsidR="004C6471">
            <w:t xml:space="preserve"> </w:t>
          </w:r>
          <w:r w:rsidRPr="00450C21">
            <w:t>than</w:t>
          </w:r>
          <w:r w:rsidRPr="00450C21" w:rsidR="004C6471">
            <w:t xml:space="preserve"> </w:t>
          </w:r>
          <w:r w:rsidRPr="00450C21">
            <w:t>wanting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comment</w:t>
          </w:r>
          <w:r w:rsidRPr="00450C21" w:rsidR="004C6471">
            <w:t xml:space="preserve"> </w:t>
          </w:r>
          <w:r w:rsidRPr="00450C21">
            <w:t>specifically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detail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set-up—is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commissioned</w:t>
          </w:r>
          <w:r w:rsidRPr="00450C21" w:rsidR="004C6471">
            <w:t xml:space="preserve"> </w:t>
          </w:r>
          <w:r w:rsidRPr="00450C21">
            <w:t>nationally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England,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comes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clear</w:t>
          </w:r>
          <w:r w:rsidRPr="00450C21" w:rsidR="004C6471">
            <w:t xml:space="preserve"> </w:t>
          </w:r>
          <w:r w:rsidRPr="00450C21">
            <w:t>advantages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co-ordination.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links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point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test</w:t>
          </w:r>
          <w:r w:rsidRPr="00450C21" w:rsidR="004C6471">
            <w:t xml:space="preserve"> </w:t>
          </w:r>
          <w:r w:rsidRPr="00450C21">
            <w:t>directory.</w:t>
          </w:r>
        </w:p>
        <w:p w:rsidR="00FC1662" w:rsidRPr="00450C21" w:rsidP="00FC1662">
          <w:pPr>
            <w:pStyle w:val="Question"/>
          </w:pPr>
          <w:r w:rsidRPr="00450C21">
            <w:rPr>
              <w:b/>
              <w:bCs/>
            </w:rPr>
            <w:t>Baroness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Nicholson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of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Winterbourne:</w:t>
          </w:r>
          <w:r w:rsidRPr="00450C21" w:rsidR="004C6471">
            <w:t xml:space="preserve"> </w:t>
          </w:r>
          <w:r w:rsidRPr="00450C21">
            <w:t>Thank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much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everything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telling</w:t>
          </w:r>
          <w:r w:rsidRPr="00450C21" w:rsidR="004C6471">
            <w:t xml:space="preserve"> </w:t>
          </w:r>
          <w:r w:rsidRPr="00450C21">
            <w:t>us—it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fascinating.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known</w:t>
          </w:r>
          <w:r w:rsidRPr="00450C21" w:rsidR="004C6471">
            <w:t xml:space="preserve"> </w:t>
          </w:r>
          <w:r w:rsidRPr="00450C21">
            <w:t>three</w:t>
          </w:r>
          <w:r w:rsidRPr="00450C21" w:rsidR="004C6471">
            <w:t xml:space="preserve"> </w:t>
          </w:r>
          <w:r w:rsidRPr="00450C21">
            <w:t>families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who</w:t>
          </w:r>
          <w:r w:rsidRPr="00450C21" w:rsidR="004C6471">
            <w:t xml:space="preserve"> </w:t>
          </w:r>
          <w:r w:rsidRPr="00450C21">
            <w:t>happen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worked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me</w:t>
          </w:r>
          <w:r w:rsidRPr="00450C21" w:rsidR="004C6471">
            <w:t xml:space="preserve"> </w:t>
          </w:r>
          <w:r w:rsidRPr="00450C21">
            <w:t>over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years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who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these</w:t>
          </w:r>
          <w:r w:rsidRPr="00450C21" w:rsidR="004C6471">
            <w:t xml:space="preserve"> </w:t>
          </w:r>
          <w:r w:rsidRPr="00450C21">
            <w:t>studies</w:t>
          </w:r>
          <w:r w:rsidRPr="00450C21" w:rsidR="004C6471">
            <w:t xml:space="preserve"> </w:t>
          </w:r>
          <w:r w:rsidRPr="00450C21">
            <w:t>because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had</w:t>
          </w:r>
          <w:r w:rsidRPr="00450C21" w:rsidR="004C6471">
            <w:t xml:space="preserve"> </w:t>
          </w:r>
          <w:r w:rsidRPr="00450C21">
            <w:t>specific</w:t>
          </w:r>
          <w:r w:rsidRPr="00450C21" w:rsidR="004C6471">
            <w:t xml:space="preserve"> </w:t>
          </w:r>
          <w:r w:rsidRPr="00450C21">
            <w:t>diseases,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know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much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means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them.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wondering,</w:t>
          </w:r>
          <w:r w:rsidRPr="00450C21" w:rsidR="004C6471">
            <w:t xml:space="preserve"> </w:t>
          </w:r>
          <w:r w:rsidRPr="00450C21">
            <w:t>since</w:t>
          </w:r>
          <w:r w:rsidRPr="00450C21" w:rsidR="004C6471">
            <w:t xml:space="preserve"> </w:t>
          </w:r>
          <w:r w:rsidRPr="00450C21">
            <w:t>access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all</w:t>
          </w:r>
          <w:r w:rsidRPr="00450C21" w:rsidR="004C6471">
            <w:t xml:space="preserve"> </w:t>
          </w:r>
          <w:r w:rsidRPr="00450C21">
            <w:t>never</w:t>
          </w:r>
          <w:r w:rsidRPr="00450C21" w:rsidR="004C6471">
            <w:t xml:space="preserve"> </w:t>
          </w:r>
          <w:r w:rsidRPr="00450C21">
            <w:t>happens—it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human</w:t>
          </w:r>
          <w:r w:rsidRPr="00450C21" w:rsidR="004C6471">
            <w:t xml:space="preserve"> </w:t>
          </w:r>
          <w:r w:rsidRPr="00450C21">
            <w:t>condition—might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perhaps</w:t>
          </w:r>
          <w:r w:rsidRPr="00450C21" w:rsidR="004C6471">
            <w:t xml:space="preserve"> </w:t>
          </w:r>
          <w:r w:rsidRPr="00450C21">
            <w:t>put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little</w:t>
          </w:r>
          <w:r w:rsidRPr="00450C21" w:rsidR="004C6471">
            <w:t xml:space="preserve"> </w:t>
          </w:r>
          <w:r w:rsidRPr="00450C21">
            <w:t>bit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effort</w:t>
          </w:r>
          <w:r w:rsidRPr="00450C21" w:rsidR="004C6471">
            <w:t xml:space="preserve"> </w:t>
          </w:r>
          <w:r w:rsidRPr="00450C21">
            <w:t>into</w:t>
          </w:r>
          <w:r w:rsidRPr="00450C21" w:rsidR="004C6471">
            <w:t xml:space="preserve"> </w:t>
          </w:r>
          <w:r w:rsidRPr="00450C21">
            <w:t>national</w:t>
          </w:r>
          <w:r w:rsidRPr="00450C21" w:rsidR="004C6471">
            <w:t xml:space="preserve"> </w:t>
          </w:r>
          <w:r w:rsidRPr="00450C21">
            <w:t>knowledge?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AI,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easy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make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accessible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information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knowledge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all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that,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access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Barnsley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Birmingham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somewhere,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get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understand</w:t>
          </w:r>
          <w:r w:rsidRPr="00450C21" w:rsidR="004C6471">
            <w:t xml:space="preserve"> </w:t>
          </w:r>
          <w:r w:rsidRPr="00450C21">
            <w:t>all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barriers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facing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much</w:t>
          </w:r>
          <w:r w:rsidRPr="00450C21" w:rsidR="004C6471">
            <w:t xml:space="preserve"> </w:t>
          </w:r>
          <w:r w:rsidRPr="00450C21">
            <w:t>everyone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working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try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overcome</w:t>
          </w:r>
          <w:r w:rsidRPr="00450C21" w:rsidR="004C6471">
            <w:t xml:space="preserve"> </w:t>
          </w:r>
          <w:r w:rsidRPr="00450C21">
            <w:t>them.</w:t>
          </w:r>
          <w:r w:rsidRPr="00450C21" w:rsidR="004C6471">
            <w:t xml:space="preserve"> </w:t>
          </w:r>
          <w:r w:rsidRPr="00450C21">
            <w:t>Otherwise,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huge</w:t>
          </w:r>
          <w:r w:rsidRPr="00450C21" w:rsidR="004C6471">
            <w:t xml:space="preserve"> </w:t>
          </w:r>
          <w:r w:rsidRPr="00450C21">
            <w:t>disappointment.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never</w:t>
          </w:r>
          <w:r w:rsidRPr="00450C21" w:rsidR="004C6471">
            <w:t xml:space="preserve"> </w:t>
          </w:r>
          <w:r w:rsidRPr="00450C21">
            <w:t>any</w:t>
          </w:r>
          <w:r w:rsidRPr="00450C21" w:rsidR="004C6471">
            <w:t xml:space="preserve"> </w:t>
          </w:r>
          <w:r w:rsidRPr="00450C21">
            <w:t>access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all.</w:t>
          </w:r>
        </w:p>
        <w:p w:rsidR="00FC1662" w:rsidRPr="00450C21" w:rsidP="00FC1662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good</w:t>
          </w:r>
          <w:r w:rsidRPr="00450C21" w:rsidR="004C6471">
            <w:t xml:space="preserve"> </w:t>
          </w:r>
          <w:r w:rsidRPr="00450C21">
            <w:t>point.</w:t>
          </w:r>
          <w:r w:rsidRPr="00450C21" w:rsidR="004C6471"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areas,</w:t>
          </w:r>
          <w:r w:rsidRPr="00450C21" w:rsidR="004C6471">
            <w:t xml:space="preserve"> </w:t>
          </w:r>
          <w:r w:rsidRPr="00450C21">
            <w:t>partly</w:t>
          </w:r>
          <w:r w:rsidRPr="00450C21" w:rsidR="004C6471">
            <w:t xml:space="preserve"> </w:t>
          </w:r>
          <w:r w:rsidRPr="00450C21">
            <w:t>building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Lord</w:t>
          </w:r>
          <w:r w:rsidRPr="00450C21" w:rsidR="004C6471">
            <w:t xml:space="preserve"> </w:t>
          </w:r>
          <w:r w:rsidRPr="00450C21">
            <w:t>Patel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asking</w:t>
          </w:r>
          <w:r w:rsidRPr="00450C21" w:rsidR="004C6471">
            <w:t xml:space="preserve"> </w:t>
          </w:r>
          <w:r w:rsidRPr="00450C21">
            <w:t>on,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shift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important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certain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something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lives</w:t>
          </w:r>
          <w:r w:rsidRPr="00450C21" w:rsidR="004C6471">
            <w:t xml:space="preserve"> </w:t>
          </w:r>
          <w:r w:rsidRPr="00450C21">
            <w:t>up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potential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much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broadly</w:t>
          </w:r>
          <w:r w:rsidRPr="00450C21" w:rsidR="004C6471">
            <w:t xml:space="preserve"> </w:t>
          </w:r>
          <w:r w:rsidRPr="00450C21">
            <w:t>beneficial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evidenced.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adult</w:t>
          </w:r>
          <w:r w:rsidRPr="00450C21" w:rsidR="004C6471">
            <w:t xml:space="preserve"> </w:t>
          </w:r>
          <w:r w:rsidRPr="00450C21">
            <w:t>population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programme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seeking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develop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areas;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mentioned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DNA</w:t>
          </w:r>
          <w:r w:rsidRPr="00450C21" w:rsidR="004C6471">
            <w:t xml:space="preserve"> </w:t>
          </w:r>
          <w:r w:rsidRPr="00450C21">
            <w:t>informing</w:t>
          </w:r>
          <w:r w:rsidRPr="00450C21" w:rsidR="004C6471">
            <w:t xml:space="preserve"> </w:t>
          </w:r>
          <w:r w:rsidRPr="00450C21">
            <w:t>medical</w:t>
          </w:r>
          <w:r w:rsidRPr="00450C21" w:rsidR="004C6471">
            <w:t xml:space="preserve"> </w:t>
          </w:r>
          <w:r w:rsidRPr="00450C21">
            <w:t>prescription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so-called</w:t>
          </w:r>
          <w:r w:rsidRPr="00450C21" w:rsidR="004C6471">
            <w:t xml:space="preserve"> </w:t>
          </w:r>
          <w:r w:rsidRPr="00450C21">
            <w:t>pharmacogenomics,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broader</w:t>
          </w:r>
          <w:r w:rsidRPr="00450C21" w:rsidR="004C6471">
            <w:t xml:space="preserve"> </w:t>
          </w:r>
          <w:r w:rsidRPr="00450C21">
            <w:t>use.</w:t>
          </w:r>
        </w:p>
        <w:p w:rsidR="00FC1662" w:rsidRPr="00450C21" w:rsidP="00FC1662">
          <w:pPr>
            <w:pStyle w:val="Answer"/>
          </w:pPr>
          <w:r w:rsidRPr="00450C21">
            <w:t>One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themes—again,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identified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10-year</w:t>
          </w:r>
          <w:r w:rsidRPr="00450C21" w:rsidR="004C6471">
            <w:t xml:space="preserve"> </w:t>
          </w:r>
          <w:r w:rsidRPr="00450C21">
            <w:t>health</w:t>
          </w:r>
          <w:r w:rsidRPr="00450C21" w:rsidR="004C6471">
            <w:t xml:space="preserve"> </w:t>
          </w:r>
          <w:r w:rsidRPr="00450C21">
            <w:t>plan—is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hospital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community,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</w:t>
          </w:r>
          <w:r w:rsidRPr="00450C21" w:rsidR="004C6471">
            <w:t xml:space="preserve"> </w:t>
          </w:r>
          <w:r w:rsidRPr="00450C21">
            <w:t>theme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us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exactly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identify,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making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something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themselves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empowered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understand.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big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us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terms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understanding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people’s</w:t>
          </w:r>
          <w:r w:rsidRPr="00450C21" w:rsidR="004C6471">
            <w:t xml:space="preserve"> </w:t>
          </w:r>
          <w:r w:rsidRPr="00450C21">
            <w:t>expectations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need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know.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partly</w:t>
          </w:r>
          <w:r w:rsidRPr="00450C21" w:rsidR="004C6471">
            <w:t xml:space="preserve"> </w:t>
          </w:r>
          <w:r w:rsidRPr="00450C21">
            <w:t>because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important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shape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studies,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relates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things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adopted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clinical</w:t>
          </w:r>
          <w:r w:rsidRPr="00450C21" w:rsidR="004C6471">
            <w:t xml:space="preserve"> </w:t>
          </w:r>
          <w:r w:rsidRPr="00450C21">
            <w:t>care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adopted.</w:t>
          </w:r>
          <w:r w:rsidRPr="00450C21" w:rsidR="004C6471">
            <w:t xml:space="preserve"> </w:t>
          </w:r>
        </w:p>
        <w:p w:rsidR="00FC1662" w:rsidRPr="00450C21" w:rsidP="00FC1662">
          <w:pPr>
            <w:pStyle w:val="Answer"/>
          </w:pP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important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empowering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reducing</w:t>
          </w:r>
          <w:r w:rsidRPr="00450C21" w:rsidR="004C6471">
            <w:t xml:space="preserve"> </w:t>
          </w:r>
          <w:r w:rsidRPr="00450C21">
            <w:t>barriers.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public</w:t>
          </w:r>
          <w:r w:rsidRPr="00450C21" w:rsidR="004C6471">
            <w:t xml:space="preserve"> </w:t>
          </w:r>
          <w:r w:rsidRPr="00450C21">
            <w:t>engagement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focused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that.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last</w:t>
          </w:r>
          <w:r w:rsidRPr="00450C21" w:rsidR="004C6471">
            <w:t xml:space="preserve"> </w:t>
          </w:r>
          <w:r w:rsidRPr="00450C21">
            <w:t>few</w:t>
          </w:r>
          <w:r w:rsidRPr="00450C21" w:rsidR="004C6471">
            <w:t xml:space="preserve"> </w:t>
          </w:r>
          <w:r w:rsidRPr="00450C21">
            <w:t>weekends,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early</w:t>
          </w:r>
          <w:r w:rsidRPr="00450C21" w:rsidR="004C6471">
            <w:t xml:space="preserve"> </w:t>
          </w:r>
          <w:r w:rsidRPr="00450C21">
            <w:t>design</w:t>
          </w:r>
          <w:r w:rsidRPr="00450C21" w:rsidR="004C6471">
            <w:t xml:space="preserve"> </w:t>
          </w:r>
          <w:r w:rsidRPr="00450C21">
            <w:t>phase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adult</w:t>
          </w:r>
          <w:r w:rsidRPr="00450C21" w:rsidR="004C6471">
            <w:t xml:space="preserve"> </w:t>
          </w:r>
          <w:r w:rsidRPr="00450C21">
            <w:t>population</w:t>
          </w:r>
          <w:r w:rsidRPr="00450C21" w:rsidR="004C6471">
            <w:t xml:space="preserve"> </w:t>
          </w:r>
          <w:r w:rsidRPr="00450C21">
            <w:t>programme,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teams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spending</w:t>
          </w:r>
          <w:r w:rsidRPr="00450C21" w:rsidR="004C6471">
            <w:t xml:space="preserve"> </w:t>
          </w:r>
          <w:r w:rsidRPr="00450C21">
            <w:t>time</w:t>
          </w:r>
          <w:r w:rsidRPr="00450C21" w:rsidR="004C6471">
            <w:t xml:space="preserve"> </w:t>
          </w:r>
          <w:r w:rsidRPr="00450C21">
            <w:t>across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country,</w:t>
          </w:r>
          <w:r w:rsidRPr="00450C21" w:rsidR="004C6471">
            <w:t xml:space="preserve"> </w:t>
          </w:r>
          <w:r w:rsidRPr="00450C21">
            <w:t>most</w:t>
          </w:r>
          <w:r w:rsidRPr="00450C21" w:rsidR="004C6471">
            <w:t xml:space="preserve"> </w:t>
          </w:r>
          <w:r w:rsidRPr="00450C21">
            <w:t>recently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Newcastle,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members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public</w:t>
          </w:r>
          <w:r w:rsidRPr="00450C21" w:rsidR="004C6471">
            <w:t xml:space="preserve"> </w:t>
          </w:r>
          <w:r w:rsidRPr="00450C21">
            <w:t>who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selected</w:t>
          </w:r>
          <w:r w:rsidRPr="00450C21" w:rsidR="004C6471">
            <w:t xml:space="preserve"> </w:t>
          </w:r>
          <w:r w:rsidRPr="00450C21">
            <w:t>because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know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DNA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because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come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quite</w:t>
          </w:r>
          <w:r w:rsidRPr="00450C21" w:rsidR="004C6471">
            <w:t xml:space="preserve"> </w:t>
          </w:r>
          <w:r w:rsidRPr="00450C21">
            <w:t>fresh,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understand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want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engage.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wholeheartedly</w:t>
          </w:r>
          <w:r w:rsidRPr="00450C21" w:rsidR="004C6471">
            <w:t xml:space="preserve"> </w:t>
          </w:r>
          <w:r w:rsidRPr="00450C21">
            <w:t>agree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important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promoting</w:t>
          </w:r>
          <w:r w:rsidRPr="00450C21" w:rsidR="004C6471">
            <w:t xml:space="preserve"> </w:t>
          </w:r>
          <w:r w:rsidRPr="00450C21">
            <w:t>its</w:t>
          </w:r>
          <w:r w:rsidRPr="00450C21" w:rsidR="004C6471">
            <w:t xml:space="preserve"> </w:t>
          </w:r>
          <w:r w:rsidRPr="00450C21">
            <w:t>adoption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benefits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felt</w:t>
          </w:r>
          <w:r w:rsidRPr="00450C21" w:rsidR="004C6471">
            <w:t xml:space="preserve"> </w:t>
          </w:r>
          <w:r w:rsidRPr="00450C21">
            <w:t>equally.</w:t>
          </w:r>
        </w:p>
        <w:p w:rsidR="00FC1662" w:rsidRPr="00450C21" w:rsidP="00FC1662">
          <w:pPr>
            <w:pStyle w:val="Question"/>
          </w:pP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Duncan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of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Springbank: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want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touch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resourcing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understanding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funding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have.</w:t>
          </w:r>
          <w:r w:rsidRPr="00450C21" w:rsidR="004C6471">
            <w:t xml:space="preserve"> </w:t>
          </w:r>
          <w:r w:rsidRPr="00450C21">
            <w:t>Just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background,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last</w:t>
          </w:r>
          <w:r w:rsidRPr="00450C21" w:rsidR="004C6471">
            <w:t xml:space="preserve"> </w:t>
          </w:r>
          <w:r w:rsidRPr="00450C21">
            <w:t>time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produced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report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2022.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right?</w:t>
          </w:r>
        </w:p>
        <w:p w:rsidR="006D6235" w:rsidRPr="00450C21" w:rsidP="006D6235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last</w:t>
          </w:r>
          <w:r w:rsidRPr="00450C21" w:rsidR="004C6471">
            <w:t xml:space="preserve"> </w:t>
          </w:r>
          <w:r w:rsidRPr="00450C21">
            <w:t>time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produced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lay-accessible</w:t>
          </w:r>
          <w:r w:rsidRPr="00450C21" w:rsidR="004C6471">
            <w:t xml:space="preserve"> </w:t>
          </w:r>
          <w:r w:rsidRPr="00450C21">
            <w:t>annual</w:t>
          </w:r>
          <w:r w:rsidRPr="00450C21" w:rsidR="004C6471">
            <w:t xml:space="preserve"> </w:t>
          </w:r>
          <w:r w:rsidRPr="00450C21">
            <w:t>report,</w:t>
          </w:r>
          <w:r w:rsidRPr="00450C21" w:rsidR="004C6471">
            <w:t xml:space="preserve"> </w:t>
          </w:r>
          <w:r w:rsidRPr="00450C21">
            <w:t>but,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standard</w:t>
          </w:r>
          <w:r w:rsidRPr="00450C21" w:rsidR="004C6471">
            <w:t xml:space="preserve"> </w:t>
          </w:r>
          <w:r w:rsidRPr="00450C21">
            <w:t>way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any</w:t>
          </w:r>
          <w:r w:rsidRPr="00450C21" w:rsidR="004C6471">
            <w:t xml:space="preserve"> </w:t>
          </w:r>
          <w:r w:rsidRPr="00450C21">
            <w:t>company,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produce</w:t>
          </w:r>
          <w:r w:rsidRPr="00450C21" w:rsidR="004C6471">
            <w:t xml:space="preserve"> </w:t>
          </w:r>
          <w:r w:rsidRPr="00450C21">
            <w:t>annual</w:t>
          </w:r>
          <w:r w:rsidRPr="00450C21" w:rsidR="004C6471">
            <w:t xml:space="preserve"> </w:t>
          </w:r>
          <w:r w:rsidRPr="00450C21">
            <w:t>reports.</w:t>
          </w:r>
          <w:r w:rsidRPr="00450C21" w:rsidR="004C6471">
            <w:t xml:space="preserve">  </w:t>
          </w:r>
        </w:p>
        <w:p w:rsidR="006D6235" w:rsidRPr="00450C21" w:rsidP="006D6235">
          <w:pPr>
            <w:pStyle w:val="Remark"/>
          </w:pPr>
          <w:r w:rsidRPr="00450C21">
            <w:rPr>
              <w:rFonts w:ascii="Arial" w:hAnsi="Arial" w:cs="Arial"/>
            </w:rPr>
            <w:t>​​</w:t>
          </w: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Duncan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of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Springbank:</w:t>
          </w:r>
          <w:r w:rsidRPr="00450C21">
            <w:rPr>
              <w:rFonts w:ascii="Arial" w:hAnsi="Arial" w:cs="Arial"/>
            </w:rPr>
            <w:t>​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am</w:t>
          </w:r>
          <w:r w:rsidRPr="00450C21" w:rsidR="004C6471">
            <w:t xml:space="preserve"> </w:t>
          </w:r>
          <w:r w:rsidRPr="00450C21">
            <w:t>trying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understand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resources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play</w:t>
          </w:r>
          <w:r w:rsidRPr="00450C21" w:rsidR="004C6471">
            <w:t xml:space="preserve"> </w:t>
          </w:r>
          <w:r w:rsidRPr="00450C21">
            <w:t>with.</w:t>
          </w:r>
          <w:r w:rsidRPr="00450C21" w:rsidR="004C6471">
            <w:t xml:space="preserve"> </w:t>
          </w:r>
          <w:r w:rsidRPr="00450C21">
            <w:t>Obviously,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life</w:t>
          </w:r>
          <w:r w:rsidRPr="00450C21" w:rsidR="004C6471">
            <w:t xml:space="preserve"> </w:t>
          </w:r>
          <w:r w:rsidRPr="00450C21">
            <w:t>sciences</w:t>
          </w:r>
          <w:r w:rsidRPr="00450C21" w:rsidR="004C6471">
            <w:t xml:space="preserve"> </w:t>
          </w:r>
          <w:r w:rsidRPr="00450C21">
            <w:t>industrial</w:t>
          </w:r>
          <w:r w:rsidRPr="00450C21" w:rsidR="004C6471">
            <w:t xml:space="preserve"> </w:t>
          </w:r>
          <w:r w:rsidRPr="00450C21">
            <w:t>strategy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significant</w:t>
          </w:r>
          <w:r w:rsidRPr="00450C21" w:rsidR="004C6471">
            <w:t xml:space="preserve"> </w:t>
          </w:r>
          <w:r w:rsidRPr="00450C21">
            <w:t>sum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money,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£650</w:t>
          </w:r>
          <w:r w:rsidRPr="00450C21" w:rsidR="004C6471">
            <w:t xml:space="preserve"> </w:t>
          </w:r>
          <w:r w:rsidRPr="00450C21">
            <w:t>million,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set</w:t>
          </w:r>
          <w:r w:rsidRPr="00450C21" w:rsidR="004C6471">
            <w:t xml:space="preserve"> </w:t>
          </w:r>
          <w:r w:rsidRPr="00450C21">
            <w:t>aside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genomic</w:t>
          </w:r>
          <w:r w:rsidRPr="00450C21" w:rsidR="004C6471">
            <w:t xml:space="preserve"> </w:t>
          </w:r>
          <w:r w:rsidRPr="00450C21">
            <w:t>medicine.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much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allocation</w:t>
          </w:r>
          <w:r w:rsidRPr="00450C21" w:rsidR="004C6471">
            <w:t xml:space="preserve"> </w:t>
          </w:r>
          <w:r w:rsidRPr="00450C21">
            <w:t>did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get?</w:t>
          </w:r>
          <w:r w:rsidRPr="00450C21" w:rsidR="004C6471">
            <w:t xml:space="preserve"> </w:t>
          </w:r>
        </w:p>
        <w:p w:rsidR="006D6235" w:rsidRPr="00450C21" w:rsidP="006D6235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figure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specifically</w:t>
          </w:r>
          <w:r w:rsidRPr="00450C21" w:rsidR="004C6471">
            <w:t xml:space="preserve"> </w:t>
          </w:r>
          <w:r w:rsidRPr="00450C21">
            <w:t>money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support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England’s</w:t>
          </w:r>
          <w:r w:rsidRPr="00450C21" w:rsidR="004C6471">
            <w:t xml:space="preserve"> </w:t>
          </w:r>
          <w:r w:rsidRPr="00450C21">
            <w:t>work.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DHSC</w:t>
          </w:r>
          <w:r w:rsidRPr="00450C21" w:rsidR="004C6471">
            <w:t xml:space="preserve"> </w:t>
          </w:r>
          <w:r w:rsidRPr="00450C21">
            <w:t>R&amp;D</w:t>
          </w:r>
          <w:r w:rsidRPr="00450C21" w:rsidR="004C6471">
            <w:t xml:space="preserve"> </w:t>
          </w:r>
          <w:r w:rsidRPr="00450C21">
            <w:t>capital</w:t>
          </w:r>
          <w:r w:rsidRPr="00450C21" w:rsidR="004C6471">
            <w:t xml:space="preserve"> </w:t>
          </w:r>
          <w:r w:rsidRPr="00450C21">
            <w:t>settlement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spending</w:t>
          </w:r>
          <w:r w:rsidRPr="00450C21" w:rsidR="004C6471">
            <w:t xml:space="preserve"> </w:t>
          </w:r>
          <w:r w:rsidRPr="00450C21">
            <w:t>review</w:t>
          </w:r>
          <w:r w:rsidRPr="00450C21" w:rsidR="004C6471">
            <w:t xml:space="preserve"> </w:t>
          </w:r>
          <w:r w:rsidRPr="00450C21">
            <w:t>period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covered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announcement.</w:t>
          </w:r>
          <w:r w:rsidRPr="00450C21" w:rsidR="004C6471">
            <w:t xml:space="preserve">  </w:t>
          </w:r>
        </w:p>
        <w:p w:rsidR="006D6235" w:rsidRPr="00450C21" w:rsidP="006D6235">
          <w:pPr>
            <w:pStyle w:val="Remark"/>
          </w:pPr>
          <w:r w:rsidRPr="00450C21">
            <w:rPr>
              <w:rFonts w:ascii="Arial" w:hAnsi="Arial" w:cs="Arial"/>
            </w:rPr>
            <w:t>​​</w:t>
          </w: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Duncan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of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Springbank:</w:t>
          </w:r>
          <w:r w:rsidRPr="00450C21">
            <w:rPr>
              <w:rFonts w:ascii="Arial" w:hAnsi="Arial" w:cs="Arial"/>
            </w:rPr>
            <w:t>​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helpful.</w:t>
          </w:r>
          <w:r w:rsidRPr="00450C21" w:rsidR="004C6471">
            <w:t xml:space="preserve"> </w:t>
          </w:r>
          <w:r w:rsidRPr="00450C21">
            <w:t>So,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trying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understand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resources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got,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resource</w:t>
          </w:r>
          <w:r w:rsidRPr="00450C21" w:rsidR="004C6471">
            <w:t xml:space="preserve"> </w:t>
          </w:r>
          <w:r w:rsidRPr="00450C21">
            <w:t>limited,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able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budget</w:t>
          </w:r>
          <w:r w:rsidRPr="00450C21" w:rsidR="004C6471">
            <w:t xml:space="preserve"> </w:t>
          </w:r>
          <w:r w:rsidRPr="00450C21">
            <w:t>within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approach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money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have,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then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hit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buffers,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hit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edge,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no</w:t>
          </w:r>
          <w:r w:rsidRPr="00450C21" w:rsidR="004C6471">
            <w:t xml:space="preserve"> </w:t>
          </w:r>
          <w:r w:rsidRPr="00450C21">
            <w:t>more?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able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say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specific</w:t>
          </w:r>
          <w:r w:rsidRPr="00450C21" w:rsidR="004C6471">
            <w:t xml:space="preserve"> </w:t>
          </w:r>
          <w:r w:rsidRPr="00450C21">
            <w:t>excitement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potential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then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revert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government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say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would</w:t>
          </w:r>
          <w:r w:rsidRPr="00450C21" w:rsidR="004C6471">
            <w:t xml:space="preserve"> </w:t>
          </w:r>
          <w:r w:rsidRPr="00450C21">
            <w:t>benefit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further</w:t>
          </w:r>
          <w:r w:rsidRPr="00450C21" w:rsidR="004C6471">
            <w:t xml:space="preserve"> </w:t>
          </w:r>
          <w:r w:rsidRPr="00450C21">
            <w:t>funding,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addition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already</w:t>
          </w:r>
          <w:r w:rsidRPr="00450C21" w:rsidR="004C6471">
            <w:t xml:space="preserve"> </w:t>
          </w:r>
          <w:r w:rsidRPr="00450C21">
            <w:t>allocated?</w:t>
          </w:r>
          <w:r w:rsidRPr="00450C21" w:rsidR="004C6471">
            <w:t xml:space="preserve">  </w:t>
          </w:r>
        </w:p>
        <w:p w:rsidR="006D6235" w:rsidRPr="00450C21" w:rsidP="006D6235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were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delighted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two</w:t>
          </w:r>
          <w:r w:rsidRPr="00450C21" w:rsidR="004C6471">
            <w:t xml:space="preserve"> </w:t>
          </w:r>
          <w:r w:rsidRPr="00450C21">
            <w:t>things,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am</w:t>
          </w:r>
          <w:r w:rsidRPr="00450C21" w:rsidR="004C6471">
            <w:t xml:space="preserve"> </w:t>
          </w:r>
          <w:r w:rsidRPr="00450C21">
            <w:t>sure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tell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my</w:t>
          </w:r>
          <w:r w:rsidRPr="00450C21" w:rsidR="004C6471">
            <w:t xml:space="preserve"> </w:t>
          </w:r>
          <w:r w:rsidRPr="00450C21">
            <w:t>answers: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content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10-year</w:t>
          </w:r>
          <w:r w:rsidRPr="00450C21" w:rsidR="004C6471">
            <w:t xml:space="preserve"> </w:t>
          </w:r>
          <w:r w:rsidRPr="00450C21">
            <w:t>health</w:t>
          </w:r>
          <w:r w:rsidRPr="00450C21" w:rsidR="004C6471">
            <w:t xml:space="preserve"> </w:t>
          </w:r>
          <w:r w:rsidRPr="00450C21">
            <w:t>plan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 w:rsidR="00F510F4">
            <w:t>life sciences sector plan</w:t>
          </w:r>
          <w:r w:rsidRPr="00450C21">
            <w:t>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direction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travel.</w:t>
          </w:r>
          <w:r w:rsidRPr="00450C21" w:rsidR="004C6471">
            <w:t xml:space="preserve"> </w:t>
          </w:r>
          <w:r w:rsidRPr="00450C21">
            <w:t>Also,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worked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closely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government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shape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settlement.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terms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funding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allocated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programmes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set</w:t>
          </w:r>
          <w:r w:rsidRPr="00450C21" w:rsidR="004C6471">
            <w:t xml:space="preserve"> </w:t>
          </w:r>
          <w:r w:rsidRPr="00450C21">
            <w:t>out,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works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well,</w:t>
          </w:r>
          <w:r w:rsidRPr="00450C21" w:rsidR="004C6471">
            <w:t xml:space="preserve"> </w:t>
          </w:r>
          <w:r w:rsidRPr="00450C21">
            <w:t>because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thought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carefully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role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coming</w:t>
          </w:r>
          <w:r w:rsidRPr="00450C21" w:rsidR="004C6471">
            <w:t xml:space="preserve"> </w:t>
          </w:r>
          <w:r w:rsidRPr="00450C21">
            <w:t>years.</w:t>
          </w:r>
          <w:r w:rsidRPr="00450C21" w:rsidR="004C6471">
            <w:t xml:space="preserve"> </w:t>
          </w:r>
        </w:p>
        <w:p w:rsidR="006D6235" w:rsidRPr="00450C21" w:rsidP="006D6235">
          <w:pPr>
            <w:pStyle w:val="Answer"/>
            <w:rPr>
              <w:b/>
              <w:bCs/>
            </w:rPr>
          </w:pPr>
          <w:r w:rsidRPr="00450C21">
            <w:t>A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important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established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government</w:t>
          </w:r>
          <w:r w:rsidRPr="00450C21" w:rsidR="004C6471">
            <w:t xml:space="preserve"> </w:t>
          </w:r>
          <w:r w:rsidRPr="00450C21">
            <w:t>company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gives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important</w:t>
          </w:r>
          <w:r w:rsidRPr="00450C21" w:rsidR="004C6471">
            <w:t xml:space="preserve"> </w:t>
          </w:r>
          <w:r w:rsidRPr="00450C21">
            <w:t>flexibility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certain</w:t>
          </w:r>
          <w:r w:rsidRPr="00450C21" w:rsidR="004C6471">
            <w:t xml:space="preserve"> </w:t>
          </w:r>
          <w:r w:rsidRPr="00450C21">
            <w:t>level,</w:t>
          </w:r>
          <w:r w:rsidRPr="00450C21" w:rsidR="004C6471">
            <w:t xml:space="preserve"> </w:t>
          </w:r>
          <w:r w:rsidRPr="00450C21">
            <w:t>making</w:t>
          </w:r>
          <w:r w:rsidRPr="00450C21" w:rsidR="004C6471">
            <w:t xml:space="preserve"> </w:t>
          </w:r>
          <w:r w:rsidRPr="00450C21">
            <w:t>sure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respond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potential</w:t>
          </w:r>
          <w:r w:rsidRPr="00450C21" w:rsidR="004C6471">
            <w:t xml:space="preserve"> </w:t>
          </w:r>
          <w:r w:rsidRPr="00450C21">
            <w:t>innovation</w:t>
          </w:r>
          <w:r w:rsidRPr="00450C21" w:rsidR="004C6471">
            <w:t xml:space="preserve"> </w:t>
          </w:r>
          <w:r w:rsidRPr="00450C21">
            <w:t>rapidly.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comfortable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both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settlement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way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interact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government</w:t>
          </w:r>
          <w:r w:rsidRPr="00450C21" w:rsidR="004C6471">
            <w:t xml:space="preserve"> </w:t>
          </w:r>
          <w:r w:rsidRPr="00450C21">
            <w:rPr>
              <w:rFonts w:ascii="Arial" w:hAnsi="Arial" w:cs="Arial"/>
            </w:rPr>
            <w:t>​​</w:t>
          </w:r>
        </w:p>
        <w:p w:rsidR="006D6235" w:rsidRPr="00450C21" w:rsidP="006D6235">
          <w:pPr>
            <w:pStyle w:val="Remark"/>
          </w:pP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Duncan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of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Springbank:</w:t>
          </w:r>
          <w:r w:rsidRPr="00450C21">
            <w:rPr>
              <w:rFonts w:ascii="Arial" w:hAnsi="Arial" w:cs="Arial"/>
            </w:rPr>
            <w:t>​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difficult</w:t>
          </w:r>
          <w:r w:rsidRPr="00450C21" w:rsidR="004C6471">
            <w:t xml:space="preserve"> </w:t>
          </w:r>
          <w:r w:rsidRPr="00450C21">
            <w:t>question,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suppose,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given</w:t>
          </w:r>
          <w:r w:rsidRPr="00450C21" w:rsidR="004C6471">
            <w:t xml:space="preserve"> </w:t>
          </w:r>
          <w:r w:rsidRPr="00450C21">
            <w:t>that,</w:t>
          </w:r>
          <w:r w:rsidRPr="00450C21" w:rsidR="004C6471">
            <w:t xml:space="preserve"> </w:t>
          </w:r>
          <w:r w:rsidRPr="00450C21">
            <w:t>ultimately,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Government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sponsor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master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regard,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could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improvements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engagement,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would</w:t>
          </w:r>
          <w:r w:rsidRPr="00450C21" w:rsidR="004C6471">
            <w:t xml:space="preserve"> </w:t>
          </w:r>
          <w:r w:rsidRPr="00450C21">
            <w:t>wish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changes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way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things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happening,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content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current</w:t>
          </w:r>
          <w:r w:rsidRPr="00450C21" w:rsidR="004C6471">
            <w:t xml:space="preserve"> </w:t>
          </w:r>
          <w:r w:rsidRPr="00450C21">
            <w:t>model?</w:t>
          </w:r>
          <w:r w:rsidRPr="00450C21" w:rsidR="004C6471">
            <w:t xml:space="preserve"> </w:t>
          </w:r>
        </w:p>
        <w:p w:rsidR="006D6235" w:rsidRPr="00450C21" w:rsidP="006D6235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content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current</w:t>
          </w:r>
          <w:r w:rsidRPr="00450C21" w:rsidR="004C6471">
            <w:t xml:space="preserve"> </w:t>
          </w:r>
          <w:r w:rsidRPr="00450C21">
            <w:t>model.</w:t>
          </w:r>
          <w:r w:rsidRPr="00450C21" w:rsidR="004C6471">
            <w:t xml:space="preserve"> </w:t>
          </w:r>
        </w:p>
        <w:p w:rsidR="006D6235" w:rsidRPr="00450C21" w:rsidP="006D6235">
          <w:pPr>
            <w:pStyle w:val="Remark"/>
          </w:pPr>
          <w:r w:rsidRPr="00450C21">
            <w:rPr>
              <w:rFonts w:ascii="Arial" w:hAnsi="Arial" w:cs="Arial"/>
            </w:rPr>
            <w:t>​​</w:t>
          </w: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Duncan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of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Springbank:</w:t>
          </w:r>
          <w:r w:rsidRPr="00450C21">
            <w:rPr>
              <w:rFonts w:ascii="Arial" w:hAnsi="Arial" w:cs="Arial"/>
            </w:rPr>
            <w:t>​</w:t>
          </w:r>
          <w:r w:rsidRPr="00450C21" w:rsidR="004C6471">
            <w:t xml:space="preserve"> </w:t>
          </w:r>
          <w:r w:rsidRPr="00450C21">
            <w:t>Finally,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exciting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expands,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likely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expand,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need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resources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likely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expand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lockstep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that.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process</w:t>
          </w:r>
          <w:r w:rsidRPr="00450C21" w:rsidR="004C6471">
            <w:t xml:space="preserve"> </w:t>
          </w:r>
          <w:r w:rsidRPr="00450C21">
            <w:t>whereby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engage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government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that?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annual</w:t>
          </w:r>
          <w:r w:rsidRPr="00450C21" w:rsidR="004C6471">
            <w:t xml:space="preserve"> </w:t>
          </w:r>
          <w:r w:rsidRPr="00450C21">
            <w:t>discussion,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set</w:t>
          </w:r>
          <w:r w:rsidRPr="00450C21" w:rsidR="004C6471">
            <w:t xml:space="preserve"> </w:t>
          </w:r>
          <w:r w:rsidRPr="00450C21">
            <w:t>out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ambition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examine</w:t>
          </w:r>
          <w:r w:rsidRPr="00450C21" w:rsidR="004C6471">
            <w:t xml:space="preserve"> </w:t>
          </w:r>
          <w:r w:rsidRPr="00450C21">
            <w:t>it?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constrained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10-year</w:t>
          </w:r>
          <w:r w:rsidRPr="00450C21" w:rsidR="004C6471">
            <w:t xml:space="preserve"> </w:t>
          </w:r>
          <w:r w:rsidRPr="00450C21">
            <w:t>plan</w:t>
          </w:r>
          <w:r w:rsidRPr="00450C21" w:rsidR="004C6471">
            <w:t xml:space="preserve"> </w:t>
          </w:r>
          <w:r w:rsidRPr="00450C21">
            <w:t>itself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therefore</w:t>
          </w:r>
          <w:r w:rsidRPr="00450C21" w:rsidR="004C6471">
            <w:t xml:space="preserve"> </w:t>
          </w:r>
          <w:r w:rsidRPr="00450C21">
            <w:t>nothing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happen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10</w:t>
          </w:r>
          <w:r w:rsidRPr="00450C21" w:rsidR="004C6471">
            <w:t xml:space="preserve"> </w:t>
          </w:r>
          <w:r w:rsidRPr="00450C21">
            <w:t>years?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process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annual</w:t>
          </w:r>
          <w:r w:rsidRPr="00450C21" w:rsidR="004C6471">
            <w:t xml:space="preserve"> </w:t>
          </w:r>
          <w:r w:rsidRPr="00450C21">
            <w:t>basis</w:t>
          </w:r>
          <w:r w:rsidRPr="00450C21" w:rsidR="004C6471">
            <w:t xml:space="preserve"> </w:t>
          </w:r>
          <w:r w:rsidRPr="00450C21">
            <w:t>whereby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engage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government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say,</w:t>
          </w:r>
          <w:r w:rsidRPr="00450C21" w:rsidR="004C6471">
            <w:t xml:space="preserve"> </w:t>
          </w:r>
          <w:r w:rsidRPr="00450C21">
            <w:t>“Things</w:t>
          </w:r>
          <w:r w:rsidRPr="00450C21" w:rsidR="004C6471">
            <w:t xml:space="preserve"> </w:t>
          </w:r>
          <w:r w:rsidRPr="00450C21">
            <w:t>aren’t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were</w:t>
          </w:r>
          <w:r w:rsidRPr="00450C21" w:rsidR="004C6471">
            <w:t xml:space="preserve"> </w:t>
          </w:r>
          <w:r w:rsidRPr="00450C21">
            <w:t>last</w:t>
          </w:r>
          <w:r w:rsidRPr="00450C21" w:rsidR="004C6471">
            <w:t xml:space="preserve"> </w:t>
          </w:r>
          <w:r w:rsidRPr="00450C21">
            <w:t>year.</w:t>
          </w:r>
          <w:r w:rsidRPr="00450C21" w:rsidR="004C6471">
            <w:t xml:space="preserve"> </w:t>
          </w:r>
          <w:r w:rsidRPr="00450C21">
            <w:t>Opportunities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now</w:t>
          </w:r>
          <w:r w:rsidRPr="00450C21" w:rsidR="004C6471">
            <w:t xml:space="preserve"> </w:t>
          </w:r>
          <w:r w:rsidRPr="00450C21">
            <w:t>presented.</w:t>
          </w:r>
          <w:r w:rsidRPr="00450C21" w:rsidR="004C6471">
            <w:t xml:space="preserve"> </w:t>
          </w:r>
          <w:r w:rsidRPr="00450C21">
            <w:t>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want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reformed”?</w:t>
          </w:r>
          <w:r w:rsidRPr="00450C21" w:rsidR="004C6471">
            <w:t xml:space="preserve"> </w:t>
          </w:r>
        </w:p>
        <w:p w:rsidR="006D6235" w:rsidRPr="00450C21" w:rsidP="006D6235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engage</w:t>
          </w:r>
          <w:r w:rsidRPr="00450C21" w:rsidR="004C6471">
            <w:t xml:space="preserve"> </w:t>
          </w:r>
          <w:r w:rsidRPr="00450C21">
            <w:t>during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year.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closely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DHSC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fine</w:t>
          </w:r>
          <w:r w:rsidRPr="00450C21" w:rsidR="004C6471">
            <w:t xml:space="preserve"> </w:t>
          </w:r>
          <w:r w:rsidRPr="00450C21">
            <w:t>detail.</w:t>
          </w:r>
          <w:r w:rsidRPr="00450C21" w:rsidR="004C6471">
            <w:t xml:space="preserve"> </w:t>
          </w:r>
          <w:r w:rsidRPr="00450C21">
            <w:t>Then,</w:t>
          </w:r>
          <w:r w:rsidRPr="00450C21" w:rsidR="004C6471">
            <w:t xml:space="preserve"> </w:t>
          </w:r>
          <w:r w:rsidRPr="00450C21">
            <w:t>broadly,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work,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lots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parts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government</w:t>
          </w:r>
          <w:r w:rsidRPr="00450C21" w:rsidR="004C6471">
            <w:t xml:space="preserve"> </w:t>
          </w:r>
          <w:r w:rsidRPr="00450C21">
            <w:t>do,</w:t>
          </w:r>
          <w:r w:rsidRPr="00450C21" w:rsidR="004C6471">
            <w:t xml:space="preserve"> </w:t>
          </w:r>
          <w:r w:rsidRPr="00450C21">
            <w:t>linked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spending</w:t>
          </w:r>
          <w:r w:rsidRPr="00450C21" w:rsidR="004C6471">
            <w:t xml:space="preserve"> </w:t>
          </w:r>
          <w:r w:rsidRPr="00450C21">
            <w:t>review</w:t>
          </w:r>
          <w:r w:rsidRPr="00450C21" w:rsidR="004C6471">
            <w:t xml:space="preserve"> </w:t>
          </w:r>
          <w:r w:rsidRPr="00450C21">
            <w:t>cycles.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natural</w:t>
          </w:r>
          <w:r w:rsidRPr="00450C21" w:rsidR="004C6471">
            <w:t xml:space="preserve"> </w:t>
          </w:r>
          <w:r w:rsidRPr="00450C21">
            <w:t>major</w:t>
          </w:r>
          <w:r w:rsidRPr="00450C21" w:rsidR="004C6471">
            <w:t xml:space="preserve"> </w:t>
          </w:r>
          <w:r w:rsidRPr="00450C21">
            <w:t>checkpoints</w:t>
          </w:r>
          <w:r w:rsidRPr="00450C21" w:rsidR="004C6471">
            <w:t xml:space="preserve"> </w:t>
          </w:r>
          <w:r w:rsidRPr="00450C21">
            <w:t>beyond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fine-tuning.</w:t>
          </w:r>
          <w:r w:rsidRPr="00450C21" w:rsidR="004C6471">
            <w:t xml:space="preserve"> </w:t>
          </w:r>
        </w:p>
        <w:p w:rsidR="006D6235" w:rsidRPr="00450C21" w:rsidP="006D6235">
          <w:pPr>
            <w:pStyle w:val="Answer"/>
          </w:pPr>
          <w:r w:rsidRPr="00450C21">
            <w:t>More</w:t>
          </w:r>
          <w:r w:rsidRPr="00450C21" w:rsidR="004C6471">
            <w:t xml:space="preserve"> </w:t>
          </w:r>
          <w:r w:rsidRPr="00450C21">
            <w:t>broadly,</w:t>
          </w:r>
          <w:r w:rsidRPr="00450C21" w:rsidR="004C6471">
            <w:t xml:space="preserve"> </w:t>
          </w:r>
          <w:r w:rsidRPr="00450C21">
            <w:t>thinking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opportunity,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all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funding</w:t>
          </w:r>
          <w:r w:rsidRPr="00450C21" w:rsidR="004C6471">
            <w:t xml:space="preserve"> </w:t>
          </w:r>
          <w:r w:rsidRPr="00450C21">
            <w:t>resource.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10-year</w:t>
          </w:r>
          <w:r w:rsidRPr="00450C21" w:rsidR="004C6471">
            <w:t xml:space="preserve"> </w:t>
          </w:r>
          <w:r w:rsidRPr="00450C21">
            <w:t>health</w:t>
          </w:r>
          <w:r w:rsidRPr="00450C21" w:rsidR="004C6471">
            <w:t xml:space="preserve"> </w:t>
          </w:r>
          <w:r w:rsidRPr="00450C21">
            <w:t>plan,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life</w:t>
          </w:r>
          <w:r w:rsidRPr="00450C21" w:rsidR="004C6471">
            <w:t xml:space="preserve"> </w:t>
          </w:r>
          <w:r w:rsidRPr="00450C21">
            <w:t>sciences</w:t>
          </w:r>
          <w:r w:rsidRPr="00450C21" w:rsidR="004C6471">
            <w:t xml:space="preserve"> </w:t>
          </w:r>
          <w:r w:rsidRPr="00450C21">
            <w:t>sector</w:t>
          </w:r>
          <w:r w:rsidRPr="00450C21" w:rsidR="004C6471">
            <w:t xml:space="preserve"> </w:t>
          </w:r>
          <w:r w:rsidRPr="00450C21">
            <w:t>plan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lot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other</w:t>
          </w:r>
          <w:r w:rsidRPr="00450C21" w:rsidR="004C6471">
            <w:t xml:space="preserve"> </w:t>
          </w:r>
          <w:r w:rsidRPr="00450C21">
            <w:t>parts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broad</w:t>
          </w:r>
          <w:r w:rsidRPr="00450C21" w:rsidR="004C6471">
            <w:t xml:space="preserve"> </w:t>
          </w:r>
          <w:r w:rsidRPr="00450C21">
            <w:t>government,</w:t>
          </w:r>
          <w:r w:rsidRPr="00450C21" w:rsidR="004C6471">
            <w:t xml:space="preserve"> </w:t>
          </w:r>
          <w:r w:rsidRPr="00450C21">
            <w:t>public</w:t>
          </w:r>
          <w:r w:rsidRPr="00450C21" w:rsidR="004C6471">
            <w:t xml:space="preserve"> </w:t>
          </w:r>
          <w:r w:rsidRPr="00450C21">
            <w:t>sector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life</w:t>
          </w:r>
          <w:r w:rsidRPr="00450C21" w:rsidR="004C6471">
            <w:t xml:space="preserve"> </w:t>
          </w:r>
          <w:r w:rsidRPr="00450C21">
            <w:t>sciences</w:t>
          </w:r>
          <w:r w:rsidRPr="00450C21" w:rsidR="004C6471">
            <w:t xml:space="preserve"> </w:t>
          </w:r>
          <w:r w:rsidRPr="00450C21">
            <w:t>ecosystem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together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focusing</w:t>
          </w:r>
          <w:r w:rsidRPr="00450C21" w:rsidR="004C6471">
            <w:t xml:space="preserve"> </w:t>
          </w:r>
          <w:r w:rsidRPr="00450C21">
            <w:t>resource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opportunity</w:t>
          </w:r>
          <w:r w:rsidRPr="00450C21" w:rsidR="004C6471">
            <w:t xml:space="preserve"> </w:t>
          </w:r>
          <w:r w:rsidRPr="00450C21">
            <w:t>cost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thinking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that.</w:t>
          </w:r>
          <w:r w:rsidRPr="00450C21" w:rsidR="004C6471">
            <w:t xml:space="preserve"> </w:t>
          </w:r>
        </w:p>
        <w:p w:rsidR="006D6235" w:rsidRPr="00450C21" w:rsidP="006D6235">
          <w:pPr>
            <w:pStyle w:val="Answer"/>
          </w:pPr>
          <w:r w:rsidRPr="00450C21">
            <w:t>One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other</w:t>
          </w:r>
          <w:r w:rsidRPr="00450C21" w:rsidR="004C6471">
            <w:t xml:space="preserve"> </w:t>
          </w:r>
          <w:r w:rsidRPr="00450C21">
            <w:t>real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optimism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me,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something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learned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organisation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last</w:t>
          </w:r>
          <w:r w:rsidRPr="00450C21" w:rsidR="004C6471">
            <w:t xml:space="preserve"> </w:t>
          </w:r>
          <w:r w:rsidRPr="00450C21">
            <w:t>10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11</w:t>
          </w:r>
          <w:r w:rsidRPr="00450C21" w:rsidR="004C6471">
            <w:t xml:space="preserve"> </w:t>
          </w:r>
          <w:r w:rsidRPr="00450C21">
            <w:t>years,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lot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impact</w:t>
          </w:r>
          <w:r w:rsidRPr="00450C21" w:rsidR="004C6471">
            <w:t xml:space="preserve"> </w:t>
          </w:r>
          <w:r w:rsidRPr="00450C21">
            <w:t>comes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together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others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ecosystem.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co-ordination</w:t>
          </w:r>
          <w:r w:rsidRPr="00450C21" w:rsidR="004C6471">
            <w:t xml:space="preserve"> </w:t>
          </w:r>
          <w:r w:rsidRPr="00450C21">
            <w:t>piece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Government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focused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10-year</w:t>
          </w:r>
          <w:r w:rsidRPr="00450C21" w:rsidR="004C6471">
            <w:t xml:space="preserve"> </w:t>
          </w:r>
          <w:r w:rsidRPr="00450C21">
            <w:t>health</w:t>
          </w:r>
          <w:r w:rsidRPr="00450C21" w:rsidR="004C6471">
            <w:t xml:space="preserve"> </w:t>
          </w:r>
          <w:r w:rsidRPr="00450C21">
            <w:t>plan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life</w:t>
          </w:r>
          <w:r w:rsidRPr="00450C21" w:rsidR="004C6471">
            <w:t xml:space="preserve"> </w:t>
          </w:r>
          <w:r w:rsidRPr="00450C21">
            <w:t>sciences</w:t>
          </w:r>
          <w:r w:rsidRPr="00450C21" w:rsidR="004C6471">
            <w:t xml:space="preserve"> </w:t>
          </w:r>
          <w:r w:rsidRPr="00450C21">
            <w:t>sector</w:t>
          </w:r>
          <w:r w:rsidRPr="00450C21" w:rsidR="004C6471">
            <w:t xml:space="preserve"> </w:t>
          </w:r>
          <w:r w:rsidRPr="00450C21">
            <w:t>plan.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cases,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example,</w:t>
          </w:r>
          <w:r w:rsidRPr="00450C21" w:rsidR="004C6471">
            <w:t xml:space="preserve"> </w:t>
          </w:r>
          <w:r w:rsidRPr="00450C21">
            <w:t>like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partnership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cancer</w:t>
          </w:r>
          <w:r w:rsidRPr="00450C21" w:rsidR="004C6471">
            <w:t xml:space="preserve"> </w:t>
          </w:r>
          <w:r w:rsidRPr="00450C21">
            <w:t>vaccines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BioNTech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whole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government</w:t>
          </w:r>
          <w:r w:rsidRPr="00450C21" w:rsidR="004C6471">
            <w:t xml:space="preserve"> </w:t>
          </w:r>
          <w:r w:rsidRPr="00450C21">
            <w:t>engages</w:t>
          </w:r>
          <w:r w:rsidRPr="00450C21" w:rsidR="004C6471">
            <w:t xml:space="preserve"> </w:t>
          </w:r>
          <w:r w:rsidRPr="00450C21">
            <w:t>with,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case,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industry</w:t>
          </w:r>
          <w:r w:rsidRPr="00450C21" w:rsidR="004C6471">
            <w:t xml:space="preserve"> </w:t>
          </w:r>
          <w:r w:rsidRPr="00450C21">
            <w:t>partner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got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</w:t>
          </w:r>
          <w:r w:rsidRPr="00450C21" w:rsidR="004C6471">
            <w:t xml:space="preserve"> </w:t>
          </w:r>
          <w:r w:rsidRPr="00450C21">
            <w:t>opportunity.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goes</w:t>
          </w:r>
          <w:r w:rsidRPr="00450C21" w:rsidR="004C6471">
            <w:t xml:space="preserve"> </w:t>
          </w:r>
          <w:r w:rsidRPr="00450C21">
            <w:t>all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way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clinical</w:t>
          </w:r>
          <w:r w:rsidRPr="00450C21" w:rsidR="004C6471">
            <w:t xml:space="preserve"> </w:t>
          </w:r>
          <w:r w:rsidRPr="00450C21">
            <w:t>delivery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England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ourselves—co-</w:t>
          </w:r>
          <w:r w:rsidRPr="00450C21">
            <w:t>signatories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partnership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BioNTech—with</w:t>
          </w:r>
          <w:r w:rsidRPr="00450C21" w:rsidR="004C6471">
            <w:t xml:space="preserve"> </w:t>
          </w:r>
          <w:r w:rsidRPr="00450C21">
            <w:t>MHRA</w:t>
          </w:r>
          <w:r w:rsidRPr="00450C21" w:rsidR="004C6471">
            <w:t xml:space="preserve"> </w:t>
          </w:r>
          <w:r w:rsidRPr="00450C21">
            <w:t>thinking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regulation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forth.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joined-up</w:t>
          </w:r>
          <w:r w:rsidRPr="00450C21" w:rsidR="004C6471">
            <w:t xml:space="preserve"> </w:t>
          </w:r>
          <w:r w:rsidRPr="00450C21">
            <w:t>bit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empowering.</w:t>
          </w:r>
          <w:r w:rsidRPr="00450C21" w:rsidR="004C6471">
            <w:t xml:space="preserve">  </w:t>
          </w:r>
        </w:p>
        <w:p w:rsidR="006D6235" w:rsidRPr="00450C21" w:rsidP="006D6235">
          <w:pPr>
            <w:pStyle w:val="Remark"/>
          </w:pPr>
          <w:r w:rsidRPr="00450C21">
            <w:rPr>
              <w:rFonts w:ascii="Arial" w:hAnsi="Arial" w:cs="Arial"/>
            </w:rPr>
            <w:t>​​</w:t>
          </w:r>
          <w:r w:rsidRPr="00450C21">
            <w:rPr>
              <w:b/>
              <w:bCs/>
              <w:i/>
              <w:iCs/>
            </w:rPr>
            <w:t>Lord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Duncan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of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Springbank:</w:t>
          </w:r>
          <w:r w:rsidRPr="00450C21">
            <w:rPr>
              <w:rFonts w:ascii="Arial" w:hAnsi="Arial" w:cs="Arial"/>
              <w:b/>
              <w:bCs/>
              <w:i/>
              <w:iCs/>
            </w:rPr>
            <w:t>​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final</w:t>
          </w:r>
          <w:r w:rsidRPr="00450C21" w:rsidR="004C6471">
            <w:t xml:space="preserve"> </w:t>
          </w:r>
          <w:r w:rsidRPr="00450C21">
            <w:t>point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human</w:t>
          </w:r>
          <w:r w:rsidRPr="00450C21" w:rsidR="004C6471">
            <w:t xml:space="preserve"> </w:t>
          </w:r>
          <w:r w:rsidRPr="00450C21">
            <w:t>resources</w:t>
          </w:r>
          <w:r w:rsidRPr="00450C21" w:rsidR="004C6471">
            <w:t xml:space="preserve"> </w:t>
          </w:r>
          <w:r w:rsidRPr="00450C21">
            <w:t>within</w:t>
          </w:r>
          <w:r w:rsidRPr="00450C21" w:rsidR="004C6471">
            <w:t xml:space="preserve"> </w:t>
          </w:r>
          <w:r w:rsidRPr="00450C21">
            <w:t>that.</w:t>
          </w:r>
          <w:r w:rsidRPr="00450C21" w:rsidR="004C6471">
            <w:t xml:space="preserve"> </w:t>
          </w:r>
          <w:r w:rsidRPr="00450C21">
            <w:t>Obviously,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capex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funding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actual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is,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describe</w:t>
          </w:r>
          <w:r w:rsidRPr="00450C21" w:rsidR="004C6471">
            <w:t xml:space="preserve"> </w:t>
          </w:r>
          <w:r w:rsidRPr="00450C21">
            <w:t>it,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good</w:t>
          </w:r>
          <w:r w:rsidRPr="00450C21" w:rsidR="004C6471">
            <w:t xml:space="preserve"> </w:t>
          </w:r>
          <w:r w:rsidRPr="00450C21">
            <w:t>place.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content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way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funding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happening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students,</w:t>
          </w:r>
          <w:r w:rsidRPr="00450C21" w:rsidR="004C6471">
            <w:t xml:space="preserve"> </w:t>
          </w:r>
          <w:r w:rsidRPr="00450C21">
            <w:t>studentships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ongoing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universities?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able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influence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funded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directed</w:t>
          </w:r>
          <w:r w:rsidRPr="00450C21" w:rsidR="004C6471">
            <w:t xml:space="preserve"> </w:t>
          </w:r>
          <w:r w:rsidRPr="00450C21">
            <w:t>through</w:t>
          </w:r>
          <w:r w:rsidRPr="00450C21" w:rsidR="004C6471">
            <w:t xml:space="preserve"> </w:t>
          </w:r>
          <w:r w:rsidRPr="00450C21">
            <w:t>dialogue?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something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less</w:t>
          </w:r>
          <w:r w:rsidRPr="00450C21" w:rsidR="004C6471">
            <w:t xml:space="preserve"> </w:t>
          </w:r>
          <w:r w:rsidRPr="00450C21">
            <w:t>engaged</w:t>
          </w:r>
          <w:r w:rsidRPr="00450C21" w:rsidR="004C6471">
            <w:t xml:space="preserve"> </w:t>
          </w:r>
          <w:r w:rsidRPr="00450C21">
            <w:t>with?</w:t>
          </w:r>
        </w:p>
        <w:p w:rsidR="006D6235" w:rsidRPr="00450C21" w:rsidP="006D6235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played</w:t>
          </w:r>
          <w:r w:rsidRPr="00450C21" w:rsidR="004C6471">
            <w:t xml:space="preserve"> </w:t>
          </w:r>
          <w:r w:rsidRPr="00450C21">
            <w:t>such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active</w:t>
          </w:r>
          <w:r w:rsidRPr="00450C21" w:rsidR="004C6471">
            <w:t xml:space="preserve"> </w:t>
          </w:r>
          <w:r w:rsidRPr="00450C21">
            <w:t>role.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when</w:t>
          </w:r>
          <w:r w:rsidRPr="00450C21" w:rsidR="004C6471">
            <w:t xml:space="preserve"> </w:t>
          </w:r>
          <w:r w:rsidRPr="00450C21">
            <w:t>thinking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training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specific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genomics.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highly</w:t>
          </w:r>
          <w:r w:rsidRPr="00450C21" w:rsidR="004C6471">
            <w:t xml:space="preserve"> </w:t>
          </w:r>
          <w:r w:rsidRPr="00450C21">
            <w:t>expert,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interesting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explore.</w:t>
          </w:r>
          <w:r w:rsidRPr="00450C21" w:rsidR="004C6471">
            <w:t xml:space="preserve">  </w:t>
          </w:r>
        </w:p>
        <w:p w:rsidR="006D6235" w:rsidRPr="00450C21" w:rsidP="006D6235">
          <w:pPr>
            <w:pStyle w:val="Remark"/>
          </w:pPr>
          <w:r w:rsidRPr="00450C21">
            <w:rPr>
              <w:rFonts w:ascii="Arial" w:hAnsi="Arial" w:cs="Arial"/>
            </w:rPr>
            <w:t>​​</w:t>
          </w: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Winston:</w:t>
          </w:r>
          <w:r w:rsidRPr="00450C21">
            <w:rPr>
              <w:rFonts w:ascii="Arial" w:hAnsi="Arial" w:cs="Arial"/>
            </w:rPr>
            <w:t>​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good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meet</w:t>
          </w:r>
          <w:r w:rsidRPr="00450C21" w:rsidR="004C6471">
            <w:t xml:space="preserve"> </w:t>
          </w:r>
          <w:r w:rsidRPr="00450C21">
            <w:t>you,</w:t>
          </w:r>
          <w:r w:rsidRPr="00450C21" w:rsidR="004C6471">
            <w:t xml:space="preserve"> </w:t>
          </w:r>
          <w:r w:rsidRPr="00450C21">
            <w:t>Dr</w:t>
          </w:r>
          <w:r w:rsidRPr="00450C21" w:rsidR="004C6471">
            <w:t xml:space="preserve"> </w:t>
          </w:r>
          <w:r w:rsidRPr="00450C21">
            <w:t>Scott.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may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just</w:t>
          </w:r>
          <w:r w:rsidRPr="00450C21" w:rsidR="004C6471">
            <w:t xml:space="preserve"> </w:t>
          </w:r>
          <w:r w:rsidRPr="00450C21">
            <w:t>heard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end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last</w:t>
          </w:r>
          <w:r w:rsidRPr="00450C21" w:rsidR="004C6471">
            <w:t xml:space="preserve"> </w:t>
          </w:r>
          <w:r w:rsidRPr="00450C21">
            <w:t>session.</w:t>
          </w:r>
          <w:r w:rsidRPr="00450C21" w:rsidR="004C6471">
            <w:t xml:space="preserve"> </w:t>
          </w:r>
        </w:p>
        <w:p w:rsidR="006D6235" w:rsidRPr="00450C21" w:rsidP="006D6235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little</w:t>
          </w:r>
          <w:r w:rsidRPr="00450C21" w:rsidR="004C6471">
            <w:t xml:space="preserve"> </w:t>
          </w:r>
          <w:r w:rsidRPr="00450C21">
            <w:t>bit.</w:t>
          </w:r>
        </w:p>
        <w:p w:rsidR="006D6235" w:rsidRPr="00450C21" w:rsidP="006D6235">
          <w:pPr>
            <w:pStyle w:val="Question"/>
          </w:pP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Winston:</w:t>
          </w:r>
          <w:r w:rsidRPr="00450C21">
            <w:rPr>
              <w:rFonts w:ascii="Arial" w:hAnsi="Arial" w:cs="Arial"/>
              <w:b/>
              <w:bCs/>
            </w:rPr>
            <w:t>​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actually</w:t>
          </w:r>
          <w:r w:rsidRPr="00450C21" w:rsidR="004C6471">
            <w:t xml:space="preserve"> </w:t>
          </w:r>
          <w:r w:rsidRPr="00450C21">
            <w:t>quite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relevant</w:t>
          </w:r>
          <w:r w:rsidRPr="00450C21" w:rsidR="004C6471">
            <w:t xml:space="preserve"> </w:t>
          </w:r>
          <w:r w:rsidRPr="00450C21">
            <w:t>point</w:t>
          </w:r>
          <w:r w:rsidRPr="00450C21" w:rsidR="004C6471">
            <w:t xml:space="preserve"> </w:t>
          </w:r>
          <w:r w:rsidRPr="00450C21">
            <w:t>mentioned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Dr</w:t>
          </w:r>
          <w:r w:rsidRPr="00450C21" w:rsidR="004C6471">
            <w:t xml:space="preserve"> </w:t>
          </w:r>
          <w:r w:rsidRPr="00450C21">
            <w:t>Markowetz,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contact</w:t>
          </w:r>
          <w:r w:rsidRPr="00450C21" w:rsidR="004C6471">
            <w:t xml:space="preserve"> </w:t>
          </w:r>
          <w:r w:rsidRPr="00450C21">
            <w:t>between</w:t>
          </w:r>
          <w:r w:rsidRPr="00450C21" w:rsidR="004C6471">
            <w:t xml:space="preserve"> </w:t>
          </w:r>
          <w:r w:rsidRPr="00450C21">
            <w:t>clinicians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scientists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not,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many</w:t>
          </w:r>
          <w:r w:rsidRPr="00450C21" w:rsidR="004C6471">
            <w:t xml:space="preserve"> </w:t>
          </w:r>
          <w:r w:rsidRPr="00450C21">
            <w:t>ways,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should</w:t>
          </w:r>
          <w:r w:rsidRPr="00450C21" w:rsidR="004C6471">
            <w:t xml:space="preserve"> </w:t>
          </w:r>
          <w:r w:rsidRPr="00450C21">
            <w:t>be.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clearly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lot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experience,</w:t>
          </w:r>
          <w:r w:rsidRPr="00450C21" w:rsidR="004C6471">
            <w:t xml:space="preserve"> </w:t>
          </w:r>
          <w:r w:rsidRPr="00450C21">
            <w:t>given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sort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doing,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talk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that.</w:t>
          </w:r>
          <w:r w:rsidRPr="00450C21" w:rsidR="004C6471">
            <w:t xml:space="preserve"> </w:t>
          </w:r>
        </w:p>
        <w:p w:rsidR="006D6235" w:rsidRPr="00450C21" w:rsidP="006D6235">
          <w:pPr>
            <w:pStyle w:val="Remark"/>
          </w:pPr>
          <w:r w:rsidRPr="00450C21">
            <w:t>One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things</w:t>
          </w:r>
          <w:r w:rsidRPr="00450C21" w:rsidR="004C6471">
            <w:t xml:space="preserve"> </w:t>
          </w:r>
          <w:r w:rsidRPr="00450C21">
            <w:t>he</w:t>
          </w:r>
          <w:r w:rsidRPr="00450C21" w:rsidR="004C6471">
            <w:t xml:space="preserve"> </w:t>
          </w:r>
          <w:r w:rsidRPr="00450C21">
            <w:t>raised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would</w:t>
          </w:r>
          <w:r w:rsidRPr="00450C21" w:rsidR="004C6471">
            <w:t xml:space="preserve"> </w:t>
          </w:r>
          <w:r w:rsidRPr="00450C21">
            <w:t>call,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effect,</w:t>
          </w:r>
          <w:r w:rsidRPr="00450C21" w:rsidR="004C6471">
            <w:t xml:space="preserve"> </w:t>
          </w:r>
          <w:r w:rsidRPr="00450C21">
            <w:t>clinical</w:t>
          </w:r>
          <w:r w:rsidRPr="00450C21" w:rsidR="004C6471">
            <w:t xml:space="preserve"> </w:t>
          </w:r>
          <w:r w:rsidRPr="00450C21">
            <w:t>academic</w:t>
          </w:r>
          <w:r w:rsidRPr="00450C21" w:rsidR="004C6471">
            <w:t xml:space="preserve"> </w:t>
          </w:r>
          <w:r w:rsidRPr="00450C21">
            <w:t>fellowships.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Academy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Medical</w:t>
          </w:r>
          <w:r w:rsidRPr="00450C21" w:rsidR="004C6471">
            <w:t xml:space="preserve"> </w:t>
          </w:r>
          <w:r w:rsidRPr="00450C21">
            <w:t>Sciences</w:t>
          </w:r>
          <w:r w:rsidRPr="00450C21" w:rsidR="004C6471">
            <w:t xml:space="preserve"> </w:t>
          </w:r>
          <w:r w:rsidRPr="00450C21">
            <w:t>shows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clearly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massive</w:t>
          </w:r>
          <w:r w:rsidRPr="00450C21" w:rsidR="004C6471">
            <w:t xml:space="preserve"> </w:t>
          </w:r>
          <w:r w:rsidRPr="00450C21">
            <w:t>drop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funding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positions.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institution,</w:t>
          </w:r>
          <w:r w:rsidRPr="00450C21" w:rsidR="004C6471">
            <w:t xml:space="preserve"> </w:t>
          </w:r>
          <w:r w:rsidRPr="00450C21">
            <w:t>Great</w:t>
          </w:r>
          <w:r w:rsidRPr="00450C21" w:rsidR="004C6471">
            <w:t xml:space="preserve"> </w:t>
          </w:r>
          <w:r w:rsidRPr="00450C21">
            <w:t>Ormond</w:t>
          </w:r>
          <w:r w:rsidRPr="00450C21" w:rsidR="004C6471">
            <w:t xml:space="preserve"> </w:t>
          </w:r>
          <w:r w:rsidRPr="00450C21">
            <w:t>Street,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Royal</w:t>
          </w:r>
          <w:r w:rsidRPr="00450C21" w:rsidR="004C6471">
            <w:t xml:space="preserve"> </w:t>
          </w:r>
          <w:r w:rsidRPr="00450C21">
            <w:t>Postgraduate</w:t>
          </w:r>
          <w:r w:rsidRPr="00450C21" w:rsidR="004C6471">
            <w:t xml:space="preserve"> </w:t>
          </w:r>
          <w:r w:rsidRPr="00450C21">
            <w:t>Medical</w:t>
          </w:r>
          <w:r w:rsidRPr="00450C21" w:rsidR="004C6471">
            <w:t xml:space="preserve"> </w:t>
          </w:r>
          <w:r w:rsidRPr="00450C21">
            <w:t>School,</w:t>
          </w:r>
          <w:r w:rsidRPr="00450C21" w:rsidR="004C6471">
            <w:t xml:space="preserve"> </w:t>
          </w:r>
          <w:r w:rsidRPr="00450C21">
            <w:t>when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there,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were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bench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bedside</w:t>
          </w:r>
          <w:r w:rsidRPr="00450C21" w:rsidR="004C6471">
            <w:t xml:space="preserve"> </w:t>
          </w:r>
          <w:r w:rsidRPr="00450C21">
            <w:t>things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were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relevant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paediatrics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relevant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my</w:t>
          </w:r>
          <w:r w:rsidRPr="00450C21" w:rsidR="004C6471">
            <w:t xml:space="preserve"> </w:t>
          </w:r>
          <w:r w:rsidRPr="00450C21">
            <w:t>field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developmental</w:t>
          </w:r>
          <w:r w:rsidRPr="00450C21" w:rsidR="004C6471">
            <w:t xml:space="preserve"> </w:t>
          </w:r>
          <w:r w:rsidRPr="00450C21">
            <w:t>biology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fertility.</w:t>
          </w:r>
          <w:r w:rsidRPr="00450C21" w:rsidR="004C6471">
            <w:t xml:space="preserve"> </w:t>
          </w:r>
          <w:r w:rsidRPr="00450C21">
            <w:t>Heart</w:t>
          </w:r>
          <w:r w:rsidRPr="00450C21" w:rsidR="004C6471">
            <w:t xml:space="preserve"> </w:t>
          </w:r>
          <w:r w:rsidRPr="00450C21">
            <w:t>disease</w:t>
          </w:r>
          <w:r w:rsidRPr="00450C21" w:rsidR="004C6471">
            <w:t xml:space="preserve"> </w:t>
          </w:r>
          <w:r w:rsidRPr="00450C21">
            <w:t>certainly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massively</w:t>
          </w:r>
          <w:r w:rsidRPr="00450C21" w:rsidR="004C6471">
            <w:t xml:space="preserve"> </w:t>
          </w:r>
          <w:r w:rsidRPr="00450C21">
            <w:t>changed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that,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seen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all</w:t>
          </w:r>
          <w:r w:rsidRPr="00450C21" w:rsidR="004C6471">
            <w:t xml:space="preserve"> </w:t>
          </w:r>
          <w:r w:rsidRPr="00450C21">
            <w:t>sorts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other</w:t>
          </w:r>
          <w:r w:rsidRPr="00450C21" w:rsidR="004C6471">
            <w:t xml:space="preserve"> </w:t>
          </w:r>
          <w:r w:rsidRPr="00450C21">
            <w:t>medical</w:t>
          </w:r>
          <w:r w:rsidRPr="00450C21" w:rsidR="004C6471">
            <w:t xml:space="preserve"> </w:t>
          </w:r>
          <w:r w:rsidRPr="00450C21">
            <w:t>areas.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clearly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gap,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he</w:t>
          </w:r>
          <w:r w:rsidRPr="00450C21" w:rsidR="004C6471">
            <w:t xml:space="preserve"> </w:t>
          </w:r>
          <w:r w:rsidRPr="00450C21">
            <w:t>mentioned</w:t>
          </w:r>
          <w:r w:rsidRPr="00450C21" w:rsidR="004C6471">
            <w:t xml:space="preserve"> </w:t>
          </w:r>
          <w:r w:rsidRPr="00450C21">
            <w:t>that.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wonder</w:t>
          </w:r>
          <w:r w:rsidRPr="00450C21" w:rsidR="004C6471">
            <w:t xml:space="preserve"> </w:t>
          </w:r>
          <w:r w:rsidRPr="00450C21">
            <w:t>whether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would</w:t>
          </w:r>
          <w:r w:rsidRPr="00450C21" w:rsidR="004C6471">
            <w:t xml:space="preserve"> </w:t>
          </w:r>
          <w:r w:rsidRPr="00450C21">
            <w:t>like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mention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point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clinician.</w:t>
          </w:r>
          <w:r w:rsidRPr="00450C21" w:rsidR="004C6471">
            <w:t xml:space="preserve"> </w:t>
          </w:r>
        </w:p>
        <w:p w:rsidR="006D6235" w:rsidRPr="00450C21" w:rsidP="006D6235">
          <w:pPr>
            <w:pStyle w:val="Remark"/>
          </w:pPr>
          <w:r w:rsidRPr="00450C21">
            <w:t>Lord</w:t>
          </w:r>
          <w:r w:rsidRPr="00450C21" w:rsidR="004C6471">
            <w:t xml:space="preserve"> </w:t>
          </w:r>
          <w:r w:rsidRPr="00450C21">
            <w:t>Willis</w:t>
          </w:r>
          <w:r w:rsidRPr="00450C21" w:rsidR="004C6471">
            <w:t xml:space="preserve"> </w:t>
          </w:r>
          <w:r w:rsidRPr="00450C21">
            <w:t>talked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lack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money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students</w:t>
          </w:r>
          <w:r w:rsidRPr="00450C21" w:rsidR="004C6471">
            <w:t xml:space="preserve"> </w:t>
          </w:r>
          <w:r w:rsidRPr="00450C21">
            <w:t>perceive.</w:t>
          </w:r>
          <w:r w:rsidRPr="00450C21" w:rsidR="004C6471">
            <w:t xml:space="preserve"> </w:t>
          </w:r>
          <w:r w:rsidRPr="00450C21">
            <w:t>Actually,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quite</w:t>
          </w:r>
          <w:r w:rsidRPr="00450C21" w:rsidR="004C6471">
            <w:t xml:space="preserve"> </w:t>
          </w:r>
          <w:r w:rsidRPr="00450C21">
            <w:t>ready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pay</w:t>
          </w:r>
          <w:r w:rsidRPr="00450C21" w:rsidR="004C6471">
            <w:t xml:space="preserve"> </w:t>
          </w:r>
          <w:r w:rsidRPr="00450C21">
            <w:t>half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salary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often.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quite</w:t>
          </w:r>
          <w:r w:rsidRPr="00450C21" w:rsidR="004C6471">
            <w:t xml:space="preserve"> </w:t>
          </w:r>
          <w:r w:rsidRPr="00450C21">
            <w:t>easy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that.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funding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other</w:t>
          </w:r>
          <w:r w:rsidRPr="00450C21" w:rsidR="004C6471">
            <w:t xml:space="preserve"> </w:t>
          </w:r>
          <w:r w:rsidRPr="00450C21">
            <w:t>half</w:t>
          </w:r>
          <w:r w:rsidRPr="00450C21" w:rsidR="004C6471">
            <w:t xml:space="preserve"> </w:t>
          </w:r>
          <w:r w:rsidRPr="00450C21">
            <w:t>almost</w:t>
          </w:r>
          <w:r w:rsidRPr="00450C21" w:rsidR="004C6471">
            <w:t xml:space="preserve"> </w:t>
          </w:r>
          <w:r w:rsidRPr="00450C21">
            <w:t>invariably</w:t>
          </w:r>
          <w:r w:rsidRPr="00450C21" w:rsidR="004C6471">
            <w:t xml:space="preserve"> </w:t>
          </w:r>
          <w:r w:rsidRPr="00450C21">
            <w:t>comes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charitable</w:t>
          </w:r>
          <w:r w:rsidRPr="00450C21" w:rsidR="004C6471">
            <w:t xml:space="preserve"> </w:t>
          </w:r>
          <w:r w:rsidRPr="00450C21">
            <w:t>funding: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certainly</w:t>
          </w:r>
          <w:r w:rsidRPr="00450C21" w:rsidR="004C6471">
            <w:t xml:space="preserve"> </w:t>
          </w:r>
          <w:r w:rsidRPr="00450C21">
            <w:t>does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Hammersmith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Imperial</w:t>
          </w:r>
          <w:r w:rsidRPr="00450C21" w:rsidR="004C6471">
            <w:t xml:space="preserve"> </w:t>
          </w:r>
          <w:r w:rsidRPr="00450C21">
            <w:t>College.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wonder</w:t>
          </w:r>
          <w:r w:rsidRPr="00450C21" w:rsidR="004C6471">
            <w:t xml:space="preserve"> </w:t>
          </w:r>
          <w:r w:rsidRPr="00450C21">
            <w:t>whether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would</w:t>
          </w:r>
          <w:r w:rsidRPr="00450C21" w:rsidR="004C6471">
            <w:t xml:space="preserve"> </w:t>
          </w:r>
          <w:r w:rsidRPr="00450C21">
            <w:t>like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comment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that,</w:t>
          </w:r>
          <w:r w:rsidRPr="00450C21" w:rsidR="004C6471">
            <w:t xml:space="preserve"> </w:t>
          </w:r>
          <w:r w:rsidRPr="00450C21">
            <w:t>because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relevant</w:t>
          </w:r>
          <w:r w:rsidRPr="00450C21" w:rsidR="004C6471">
            <w:t xml:space="preserve"> </w:t>
          </w:r>
          <w:r w:rsidRPr="00450C21">
            <w:t>point.</w:t>
          </w:r>
          <w:r w:rsidRPr="00450C21" w:rsidR="004C6471">
            <w:t xml:space="preserve"> </w:t>
          </w:r>
        </w:p>
        <w:p w:rsidR="006D6235" w:rsidRPr="00450C21" w:rsidP="006D6235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Yes.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First,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would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describe</w:t>
          </w:r>
          <w:r w:rsidRPr="00450C21" w:rsidR="004C6471">
            <w:t xml:space="preserve"> </w:t>
          </w:r>
          <w:r w:rsidRPr="00450C21">
            <w:t>myself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expert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funding</w:t>
          </w:r>
          <w:r w:rsidRPr="00450C21" w:rsidR="004C6471">
            <w:t xml:space="preserve"> </w:t>
          </w:r>
          <w:r w:rsidRPr="00450C21">
            <w:t>structures.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distant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it,</w:t>
          </w:r>
          <w:r w:rsidRPr="00450C21" w:rsidR="004C6471">
            <w:t xml:space="preserve"> </w:t>
          </w:r>
          <w:r w:rsidRPr="00450C21">
            <w:t>personally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England,</w:t>
          </w:r>
          <w:r w:rsidRPr="00450C21" w:rsidR="004C6471">
            <w:t xml:space="preserve"> </w:t>
          </w:r>
          <w:r w:rsidRPr="00450C21">
            <w:t>working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actively</w:t>
          </w:r>
          <w:r w:rsidRPr="00450C21" w:rsidR="004C6471">
            <w:t xml:space="preserve"> </w:t>
          </w:r>
          <w:r w:rsidRPr="00450C21">
            <w:t>involved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thinking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funding</w:t>
          </w:r>
          <w:r w:rsidRPr="00450C21" w:rsidR="004C6471">
            <w:t xml:space="preserve"> </w:t>
          </w:r>
          <w:r w:rsidRPr="00450C21">
            <w:t>structures.</w:t>
          </w:r>
          <w:r w:rsidRPr="00450C21" w:rsidR="004C6471">
            <w:t xml:space="preserve"> </w:t>
          </w:r>
        </w:p>
        <w:p w:rsidR="006D6235" w:rsidRPr="00450C21" w:rsidP="006D6235">
          <w:pPr>
            <w:pStyle w:val="Answer"/>
          </w:pPr>
          <w:r w:rsidRPr="00450C21">
            <w:t>One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biggest</w:t>
          </w:r>
          <w:r w:rsidRPr="00450C21" w:rsidR="004C6471"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us,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tell,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thinking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make</w:t>
          </w:r>
          <w:r w:rsidRPr="00450C21" w:rsidR="004C6471">
            <w:t xml:space="preserve"> </w:t>
          </w:r>
          <w:r w:rsidRPr="00450C21">
            <w:t>sure</w:t>
          </w:r>
          <w:r w:rsidRPr="00450C21" w:rsidR="004C6471">
            <w:t xml:space="preserve"> </w:t>
          </w:r>
          <w:r w:rsidRPr="00450C21">
            <w:t>practically,</w:t>
          </w:r>
          <w:r w:rsidRPr="00450C21" w:rsidR="004C6471">
            <w:t xml:space="preserve"> </w:t>
          </w:r>
          <w:r w:rsidRPr="00450C21">
            <w:t>including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individuals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stages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their</w:t>
          </w:r>
          <w:r w:rsidRPr="00450C21" w:rsidR="004C6471">
            <w:t xml:space="preserve"> </w:t>
          </w:r>
          <w:r w:rsidRPr="00450C21">
            <w:t>careers,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mentioned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strong</w:t>
          </w:r>
          <w:r w:rsidRPr="00450C21" w:rsidR="004C6471">
            <w:t xml:space="preserve"> </w:t>
          </w:r>
          <w:r w:rsidRPr="00450C21">
            <w:t>buy-in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early-career</w:t>
          </w:r>
          <w:r w:rsidRPr="00450C21" w:rsidR="004C6471">
            <w:t xml:space="preserve"> </w:t>
          </w:r>
          <w:r w:rsidRPr="00450C21">
            <w:t>researchers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engagement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programme,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system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set</w:t>
          </w:r>
          <w:r w:rsidRPr="00450C21" w:rsidR="004C6471">
            <w:t xml:space="preserve"> </w:t>
          </w:r>
          <w:r w:rsidRPr="00450C21">
            <w:t>up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clear</w:t>
          </w:r>
          <w:r w:rsidRPr="00450C21" w:rsidR="004C6471">
            <w:t xml:space="preserve"> </w:t>
          </w:r>
          <w:r w:rsidRPr="00450C21">
            <w:t>path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great</w:t>
          </w:r>
          <w:r w:rsidRPr="00450C21" w:rsidR="004C6471">
            <w:t xml:space="preserve"> </w:t>
          </w:r>
          <w:r w:rsidRPr="00450C21">
            <w:t>science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make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great</w:t>
          </w:r>
          <w:r w:rsidRPr="00450C21" w:rsidR="004C6471">
            <w:t xml:space="preserve"> </w:t>
          </w:r>
          <w:r w:rsidRPr="00450C21">
            <w:t>difference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clinical</w:t>
          </w:r>
          <w:r w:rsidRPr="00450C21" w:rsidR="004C6471">
            <w:t xml:space="preserve"> </w:t>
          </w:r>
          <w:r w:rsidRPr="00450C21">
            <w:t>care.</w:t>
          </w:r>
          <w:r w:rsidRPr="00450C21" w:rsidR="004C6471">
            <w:t xml:space="preserve"> </w:t>
          </w:r>
        </w:p>
        <w:p w:rsidR="006D6235" w:rsidRPr="00450C21" w:rsidP="006D6235">
          <w:pPr>
            <w:pStyle w:val="Answer"/>
          </w:pPr>
          <w:r w:rsidRPr="00450C21">
            <w:t>Many</w:t>
          </w:r>
          <w:r w:rsidRPr="00450C21" w:rsidR="004C6471">
            <w:t xml:space="preserve"> </w:t>
          </w:r>
          <w:r w:rsidRPr="00450C21">
            <w:t>clinical</w:t>
          </w:r>
          <w:r w:rsidRPr="00450C21" w:rsidR="004C6471">
            <w:t xml:space="preserve"> </w:t>
          </w:r>
          <w:r w:rsidRPr="00450C21">
            <w:t>academics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particular</w:t>
          </w:r>
          <w:r w:rsidRPr="00450C21" w:rsidR="004C6471">
            <w:t xml:space="preserve"> </w:t>
          </w:r>
          <w:r w:rsidRPr="00450C21">
            <w:t>eye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direct,</w:t>
          </w:r>
          <w:r w:rsidRPr="00450C21" w:rsidR="004C6471">
            <w:t xml:space="preserve"> </w:t>
          </w:r>
          <w:r w:rsidRPr="00450C21">
            <w:t>translational,</w:t>
          </w:r>
          <w:r w:rsidRPr="00450C21" w:rsidR="004C6471">
            <w:t xml:space="preserve"> </w:t>
          </w:r>
          <w:r w:rsidRPr="00450C21">
            <w:t>clinical,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front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eyes</w:t>
          </w:r>
          <w:r w:rsidRPr="00450C21" w:rsidR="004C6471">
            <w:t xml:space="preserve"> </w:t>
          </w:r>
          <w:r w:rsidRPr="00450C21">
            <w:t>impact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had.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things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most</w:t>
          </w:r>
          <w:r w:rsidRPr="00450C21" w:rsidR="004C6471">
            <w:t xml:space="preserve"> </w:t>
          </w:r>
          <w:r w:rsidRPr="00450C21">
            <w:t>rewarding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bringing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two</w:t>
          </w:r>
          <w:r w:rsidRPr="00450C21" w:rsidR="004C6471">
            <w:t xml:space="preserve"> </w:t>
          </w:r>
          <w:r w:rsidRPr="00450C21">
            <w:t>worlds</w:t>
          </w:r>
          <w:r w:rsidRPr="00450C21" w:rsidR="004C6471">
            <w:t xml:space="preserve"> </w:t>
          </w:r>
          <w:r w:rsidRPr="00450C21">
            <w:t>together.</w:t>
          </w:r>
          <w:r w:rsidRPr="00450C21" w:rsidR="004C6471">
            <w:t xml:space="preserve"> </w:t>
          </w:r>
          <w:r w:rsidRPr="00450C21">
            <w:t>Healthcare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under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certain</w:t>
          </w:r>
          <w:r w:rsidRPr="00450C21" w:rsidR="004C6471">
            <w:t xml:space="preserve"> </w:t>
          </w:r>
          <w:r w:rsidRPr="00450C21">
            <w:t>governance,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clear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separate</w:t>
          </w:r>
          <w:r w:rsidRPr="00450C21" w:rsidR="004C6471">
            <w:t xml:space="preserve"> </w:t>
          </w:r>
          <w:r w:rsidRPr="00450C21">
            <w:t>governance,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Lord</w:t>
          </w:r>
          <w:r w:rsidRPr="00450C21" w:rsidR="004C6471">
            <w:t xml:space="preserve"> </w:t>
          </w:r>
          <w:r w:rsidRPr="00450C21">
            <w:t>Winston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expert</w:t>
          </w:r>
          <w:r w:rsidRPr="00450C21" w:rsidR="004C6471">
            <w:t xml:space="preserve"> </w:t>
          </w:r>
          <w:r w:rsidRPr="00450C21">
            <w:t>in.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way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researchers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make</w:t>
          </w:r>
          <w:r w:rsidRPr="00450C21" w:rsidR="004C6471">
            <w:t xml:space="preserve"> </w:t>
          </w:r>
          <w:r w:rsidRPr="00450C21">
            <w:t>sure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two</w:t>
          </w:r>
          <w:r w:rsidRPr="00450C21" w:rsidR="004C6471">
            <w:t xml:space="preserve"> </w:t>
          </w:r>
          <w:r w:rsidRPr="00450C21">
            <w:t>worlds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together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right,</w:t>
          </w:r>
          <w:r w:rsidRPr="00450C21" w:rsidR="004C6471">
            <w:t xml:space="preserve"> </w:t>
          </w:r>
          <w:r w:rsidRPr="00450C21">
            <w:t>carefully</w:t>
          </w:r>
          <w:r w:rsidRPr="00450C21" w:rsidR="004C6471">
            <w:t xml:space="preserve"> </w:t>
          </w:r>
          <w:r w:rsidRPr="00450C21">
            <w:t>governed</w:t>
          </w:r>
          <w:r w:rsidRPr="00450C21" w:rsidR="004C6471">
            <w:t xml:space="preserve"> </w:t>
          </w:r>
          <w:r w:rsidRPr="00450C21">
            <w:t>way,</w:t>
          </w:r>
          <w:r w:rsidRPr="00450C21" w:rsidR="004C6471">
            <w:t xml:space="preserve"> </w:t>
          </w:r>
          <w:r w:rsidRPr="00450C21">
            <w:t>creates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pathway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making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big</w:t>
          </w:r>
          <w:r w:rsidRPr="00450C21" w:rsidR="004C6471">
            <w:t xml:space="preserve"> </w:t>
          </w:r>
          <w:r w:rsidRPr="00450C21">
            <w:t>difference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families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able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set</w:t>
          </w:r>
          <w:r w:rsidRPr="00450C21" w:rsidR="004C6471">
            <w:t xml:space="preserve"> </w:t>
          </w:r>
          <w:r w:rsidRPr="00450C21">
            <w:t>out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clearly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funders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impact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their</w:t>
          </w:r>
          <w:r w:rsidRPr="00450C21" w:rsidR="004C6471">
            <w:t xml:space="preserve"> </w:t>
          </w:r>
          <w:r w:rsidRPr="00450C21">
            <w:t>care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have.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particular</w:t>
          </w:r>
          <w:r w:rsidRPr="00450C21" w:rsidR="004C6471"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translational</w:t>
          </w:r>
          <w:r w:rsidRPr="00450C21" w:rsidR="004C6471">
            <w:t xml:space="preserve"> </w:t>
          </w:r>
          <w:r w:rsidRPr="00450C21">
            <w:t>element.</w:t>
          </w:r>
          <w:r w:rsidRPr="00450C21" w:rsidR="004C6471">
            <w:t xml:space="preserve"> </w:t>
          </w:r>
        </w:p>
        <w:p w:rsidR="00B6526F" w:rsidRPr="00450C21" w:rsidP="00B6526F">
          <w:pPr>
            <w:pStyle w:val="Answer"/>
          </w:pPr>
          <w:r w:rsidRPr="00450C21">
            <w:t>I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give</w:t>
          </w:r>
          <w:r w:rsidRPr="00450C21" w:rsidR="004C6471"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example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discovery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made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last</w:t>
          </w:r>
          <w:r w:rsidRPr="00450C21" w:rsidR="004C6471">
            <w:t xml:space="preserve"> </w:t>
          </w:r>
          <w:r w:rsidRPr="00450C21">
            <w:t>couple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years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National</w:t>
          </w:r>
          <w:r w:rsidRPr="00450C21" w:rsidR="004C6471">
            <w:t xml:space="preserve"> </w:t>
          </w:r>
          <w:r w:rsidRPr="00450C21">
            <w:t>Genomic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Library.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mentioned</w:t>
          </w:r>
          <w:r w:rsidRPr="00450C21" w:rsidR="004C6471">
            <w:t xml:space="preserve"> </w:t>
          </w:r>
          <w:r w:rsidRPr="00450C21">
            <w:t>earlier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lot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children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rare</w:t>
          </w:r>
          <w:r w:rsidRPr="00450C21" w:rsidR="004C6471">
            <w:t xml:space="preserve"> </w:t>
          </w:r>
          <w:r w:rsidRPr="00450C21">
            <w:t>conditions</w:t>
          </w:r>
          <w:r w:rsidRPr="00450C21" w:rsidR="004C6471">
            <w:t xml:space="preserve"> </w:t>
          </w:r>
          <w:r w:rsidRPr="00450C21">
            <w:t>still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diagnosis,</w:t>
          </w:r>
          <w:r w:rsidRPr="00450C21" w:rsidR="004C6471">
            <w:t xml:space="preserve"> </w:t>
          </w:r>
          <w:r w:rsidRPr="00450C21">
            <w:t>despite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“best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world”</w:t>
          </w:r>
          <w:r w:rsidRPr="00450C21" w:rsidR="004C6471">
            <w:t xml:space="preserve"> </w:t>
          </w:r>
          <w:r w:rsidRPr="00450C21">
            <w:t>testing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available</w:t>
          </w:r>
          <w:r w:rsidRPr="00450C21" w:rsidR="004C6471">
            <w:t xml:space="preserve"> </w:t>
          </w:r>
          <w:r w:rsidRPr="00450C21">
            <w:t>through</w:t>
          </w:r>
          <w:r w:rsidRPr="00450C21" w:rsidR="004C6471">
            <w:t xml:space="preserve"> </w:t>
          </w:r>
          <w:r w:rsidRPr="00450C21">
            <w:t>whole-genome</w:t>
          </w:r>
          <w:r w:rsidRPr="00450C21" w:rsidR="004C6471">
            <w:t xml:space="preserve"> </w:t>
          </w:r>
          <w:r w:rsidRPr="00450C21">
            <w:t>sequencing.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couple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years</w:t>
          </w:r>
          <w:r w:rsidRPr="00450C21" w:rsidR="004C6471">
            <w:t xml:space="preserve"> </w:t>
          </w:r>
          <w:r w:rsidRPr="00450C21">
            <w:t>ago,</w:t>
          </w:r>
          <w:r w:rsidRPr="00450C21" w:rsidR="004C6471">
            <w:t xml:space="preserve"> </w:t>
          </w:r>
          <w:r w:rsidRPr="00450C21">
            <w:t>two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teams,</w:t>
          </w:r>
          <w:r w:rsidRPr="00450C21" w:rsidR="004C6471">
            <w:t xml:space="preserve"> </w:t>
          </w:r>
          <w:r w:rsidRPr="00450C21">
            <w:t>both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both</w:t>
          </w:r>
          <w:r w:rsidRPr="00450C21" w:rsidR="004C6471">
            <w:t xml:space="preserve"> </w:t>
          </w:r>
          <w:r w:rsidRPr="00450C21">
            <w:t>working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National</w:t>
          </w:r>
          <w:r w:rsidRPr="00450C21" w:rsidR="004C6471">
            <w:t xml:space="preserve"> </w:t>
          </w:r>
          <w:r w:rsidRPr="00450C21">
            <w:t>Genomic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Library,</w:t>
          </w:r>
          <w:r w:rsidRPr="00450C21" w:rsidR="004C6471">
            <w:t xml:space="preserve"> </w:t>
          </w:r>
          <w:r w:rsidRPr="00450C21">
            <w:t>made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discovery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new</w:t>
          </w:r>
          <w:r w:rsidRPr="00450C21" w:rsidR="004C6471">
            <w:t xml:space="preserve"> </w:t>
          </w:r>
          <w:r w:rsidRPr="00450C21">
            <w:t>genetic</w:t>
          </w:r>
          <w:r w:rsidRPr="00450C21" w:rsidR="004C6471">
            <w:t xml:space="preserve"> </w:t>
          </w:r>
          <w:r w:rsidRPr="00450C21">
            <w:t>condition,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probably</w:t>
          </w:r>
          <w:r w:rsidRPr="00450C21" w:rsidR="004C6471"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most</w:t>
          </w:r>
          <w:r w:rsidRPr="00450C21" w:rsidR="004C6471">
            <w:t xml:space="preserve"> </w:t>
          </w:r>
          <w:r w:rsidRPr="00450C21">
            <w:t>common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had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made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years.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called</w:t>
          </w:r>
          <w:r w:rsidRPr="00450C21" w:rsidR="004C6471">
            <w:t xml:space="preserve"> </w:t>
          </w:r>
          <w:r w:rsidRPr="00450C21">
            <w:t>ReNU</w:t>
          </w:r>
          <w:r w:rsidRPr="00450C21" w:rsidR="004C6471">
            <w:t xml:space="preserve"> </w:t>
          </w:r>
          <w:r w:rsidRPr="00450C21">
            <w:t>syndrome,</w:t>
          </w:r>
          <w:r w:rsidRPr="00450C21" w:rsidR="004C6471">
            <w:t xml:space="preserve"> </w:t>
          </w:r>
          <w:r w:rsidRPr="00450C21">
            <w:t>rather</w:t>
          </w:r>
          <w:r w:rsidRPr="00450C21" w:rsidR="004C6471">
            <w:t xml:space="preserve"> </w:t>
          </w:r>
          <w:r w:rsidRPr="00450C21">
            <w:t>poignantly</w:t>
          </w:r>
          <w:r w:rsidRPr="00450C21" w:rsidR="004C6471">
            <w:t xml:space="preserve"> </w:t>
          </w:r>
          <w:r w:rsidRPr="00450C21">
            <w:t>named</w:t>
          </w:r>
          <w:r w:rsidRPr="00450C21" w:rsidR="004C6471">
            <w:t xml:space="preserve"> </w:t>
          </w:r>
          <w:r w:rsidRPr="00450C21">
            <w:t>after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renewed</w:t>
          </w:r>
          <w:r w:rsidRPr="00450C21" w:rsidR="004C6471">
            <w:t xml:space="preserve"> </w:t>
          </w:r>
          <w:r w:rsidRPr="00450C21">
            <w:t>hope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families</w:t>
          </w:r>
          <w:r w:rsidRPr="00450C21" w:rsidR="004C6471">
            <w:t xml:space="preserve"> </w:t>
          </w:r>
          <w:r w:rsidRPr="00450C21">
            <w:t>had</w:t>
          </w:r>
          <w:r w:rsidRPr="00450C21" w:rsidR="004C6471">
            <w:t xml:space="preserve"> </w:t>
          </w:r>
          <w:r w:rsidRPr="00450C21">
            <w:t>once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had</w:t>
          </w:r>
          <w:r w:rsidRPr="00450C21" w:rsidR="004C6471">
            <w:t xml:space="preserve"> </w:t>
          </w:r>
          <w:r w:rsidRPr="00450C21">
            <w:t>received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diagnosis.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made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British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teams,</w:t>
          </w:r>
          <w:r w:rsidRPr="00450C21" w:rsidR="004C6471">
            <w:t xml:space="preserve"> </w:t>
          </w:r>
          <w:r w:rsidRPr="00450C21">
            <w:t>who</w:t>
          </w:r>
          <w:r w:rsidRPr="00450C21" w:rsidR="004C6471">
            <w:t xml:space="preserve"> </w:t>
          </w:r>
          <w:r w:rsidRPr="00450C21">
            <w:t>could</w:t>
          </w:r>
          <w:r w:rsidRPr="00450C21" w:rsidR="004C6471">
            <w:t xml:space="preserve"> </w:t>
          </w:r>
          <w:r w:rsidRPr="00450C21">
            <w:t>identify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cause</w:t>
          </w:r>
          <w:r w:rsidRPr="00450C21" w:rsidR="004C6471">
            <w:t xml:space="preserve"> </w:t>
          </w:r>
          <w:r w:rsidRPr="00450C21">
            <w:t>and,</w:t>
          </w:r>
          <w:r w:rsidRPr="00450C21" w:rsidR="004C6471">
            <w:t xml:space="preserve"> </w:t>
          </w:r>
          <w:r w:rsidRPr="00450C21">
            <w:t>because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teams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governance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set</w:t>
          </w:r>
          <w:r w:rsidRPr="00450C21" w:rsidR="004C6471">
            <w:t xml:space="preserve"> </w:t>
          </w:r>
          <w:r w:rsidRPr="00450C21">
            <w:t>up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NHS,</w:t>
          </w:r>
          <w:r w:rsidRPr="00450C21" w:rsidR="004C6471">
            <w:t xml:space="preserve"> </w:t>
          </w:r>
          <w:r w:rsidRPr="00450C21">
            <w:t>recontact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families</w:t>
          </w:r>
          <w:r w:rsidRPr="00450C21" w:rsidR="004C6471">
            <w:t xml:space="preserve"> </w:t>
          </w:r>
          <w:r w:rsidRPr="00450C21">
            <w:t>within</w:t>
          </w:r>
          <w:r w:rsidRPr="00450C21" w:rsidR="004C6471">
            <w:t xml:space="preserve"> </w:t>
          </w:r>
          <w:r w:rsidRPr="00450C21">
            <w:t>days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could</w:t>
          </w:r>
          <w:r w:rsidRPr="00450C21" w:rsidR="004C6471">
            <w:t xml:space="preserve"> </w:t>
          </w:r>
          <w:r w:rsidRPr="00450C21">
            <w:t>benefit.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could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drive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science,</w:t>
          </w:r>
          <w:r w:rsidRPr="00450C21" w:rsidR="004C6471">
            <w:t xml:space="preserve"> </w:t>
          </w:r>
          <w:r w:rsidRPr="00450C21">
            <w:t>because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could</w:t>
          </w:r>
          <w:r w:rsidRPr="00450C21" w:rsidR="004C6471">
            <w:t xml:space="preserve"> </w:t>
          </w:r>
          <w:r w:rsidRPr="00450C21">
            <w:t>provide</w:t>
          </w:r>
          <w:r w:rsidRPr="00450C21" w:rsidR="004C6471">
            <w:t xml:space="preserve"> </w:t>
          </w:r>
          <w:r w:rsidRPr="00450C21">
            <w:t>feedback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symptoms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their</w:t>
          </w:r>
          <w:r w:rsidRPr="00450C21" w:rsidR="004C6471">
            <w:t xml:space="preserve"> </w:t>
          </w:r>
          <w:r w:rsidRPr="00450C21">
            <w:t>children</w:t>
          </w:r>
          <w:r w:rsidRPr="00450C21" w:rsidR="004C6471">
            <w:t xml:space="preserve"> </w:t>
          </w:r>
          <w:r w:rsidRPr="00450C21">
            <w:t>had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forth,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joining</w:t>
          </w:r>
          <w:r w:rsidRPr="00450C21" w:rsidR="004C6471">
            <w:t xml:space="preserve"> </w:t>
          </w:r>
          <w:r w:rsidRPr="00450C21">
            <w:t>up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systems,</w:t>
          </w:r>
          <w:r w:rsidRPr="00450C21" w:rsidR="004C6471">
            <w:t xml:space="preserve"> </w:t>
          </w:r>
          <w:r w:rsidRPr="00450C21">
            <w:t>making</w:t>
          </w:r>
          <w:r w:rsidRPr="00450C21" w:rsidR="004C6471">
            <w:t xml:space="preserve"> </w:t>
          </w:r>
          <w:r w:rsidRPr="00450C21">
            <w:t>sure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happen</w:t>
          </w:r>
          <w:r w:rsidRPr="00450C21" w:rsidR="004C6471">
            <w:t xml:space="preserve"> </w:t>
          </w:r>
          <w:r w:rsidRPr="00450C21">
            <w:t>fast,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sort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makes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strong</w:t>
          </w:r>
          <w:r w:rsidRPr="00450C21" w:rsidR="004C6471">
            <w:t xml:space="preserve"> </w:t>
          </w:r>
          <w:r w:rsidRPr="00450C21">
            <w:t>cases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funding.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important.</w:t>
          </w:r>
        </w:p>
        <w:p w:rsidR="00B6526F" w:rsidRPr="00450C21" w:rsidP="00B6526F">
          <w:pPr>
            <w:pStyle w:val="Remark"/>
          </w:pPr>
          <w:sdt>
            <w:sdtPr>
              <w:alias w:val="Member"/>
              <w:tag w:val="&lt;Member mnisId='1770' dodsId='26716'&gt;"/>
              <w:id w:val="40562621"/>
              <w:placeholder>
                <w:docPart w:val="740E45D54F6947DF87BE0046B100139C"/>
              </w:placeholder>
              <w:richText/>
            </w:sdtPr>
            <w:sdtContent>
              <w:r w:rsidRPr="00450C21">
                <w:rPr>
                  <w:b/>
                </w:rPr>
                <w:t>Lord</w:t>
              </w:r>
              <w:r w:rsidRPr="00450C21" w:rsidR="004C6471">
                <w:rPr>
                  <w:b/>
                </w:rPr>
                <w:t xml:space="preserve"> </w:t>
              </w:r>
              <w:r w:rsidRPr="00450C21">
                <w:rPr>
                  <w:b/>
                </w:rPr>
                <w:t>Winston:</w:t>
              </w:r>
            </w:sdtContent>
          </w:sdt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problem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genetics.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declare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minor</w:t>
          </w:r>
          <w:r w:rsidRPr="00450C21" w:rsidR="004C6471">
            <w:t xml:space="preserve"> </w:t>
          </w:r>
          <w:r w:rsidRPr="00450C21">
            <w:t>interest: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am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patient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Moorfields</w:t>
          </w:r>
          <w:r w:rsidRPr="00450C21" w:rsidR="004C6471">
            <w:t xml:space="preserve"> </w:t>
          </w:r>
          <w:r w:rsidRPr="00450C21">
            <w:t>Hospital.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Fuchs</w:t>
          </w:r>
          <w:r w:rsidRPr="00450C21" w:rsidR="004C6471">
            <w:t xml:space="preserve"> </w:t>
          </w:r>
          <w:r w:rsidRPr="00450C21">
            <w:t>syndrome,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changes</w:t>
          </w:r>
          <w:r w:rsidRPr="00450C21" w:rsidR="004C6471">
            <w:t xml:space="preserve"> </w:t>
          </w:r>
          <w:r w:rsidRPr="00450C21">
            <w:t>one’s</w:t>
          </w:r>
          <w:r w:rsidRPr="00450C21" w:rsidR="004C6471">
            <w:t xml:space="preserve"> </w:t>
          </w:r>
          <w:r w:rsidRPr="00450C21">
            <w:t>vision.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going</w:t>
          </w:r>
          <w:r w:rsidRPr="00450C21" w:rsidR="004C6471">
            <w:t xml:space="preserve"> </w:t>
          </w:r>
          <w:r w:rsidRPr="00450C21">
            <w:t>quite</w:t>
          </w:r>
          <w:r w:rsidRPr="00450C21" w:rsidR="004C6471">
            <w:t xml:space="preserve"> </w:t>
          </w:r>
          <w:r w:rsidRPr="00450C21">
            <w:t>seriously</w:t>
          </w:r>
          <w:r w:rsidRPr="00450C21" w:rsidR="004C6471">
            <w:t xml:space="preserve"> </w:t>
          </w:r>
          <w:r w:rsidRPr="00450C21">
            <w:t>blind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time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Covid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did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get</w:t>
          </w:r>
          <w:r w:rsidRPr="00450C21" w:rsidR="004C6471">
            <w:t xml:space="preserve"> </w:t>
          </w:r>
          <w:r w:rsidRPr="00450C21">
            <w:t>much</w:t>
          </w:r>
          <w:r w:rsidRPr="00450C21" w:rsidR="004C6471">
            <w:t xml:space="preserve"> </w:t>
          </w:r>
          <w:r w:rsidRPr="00450C21">
            <w:t>treatment.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way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treatment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done</w:t>
          </w:r>
          <w:r w:rsidRPr="00450C21" w:rsidR="004C6471">
            <w:t xml:space="preserve"> </w:t>
          </w:r>
          <w:r w:rsidRPr="00450C21">
            <w:t>now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understand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genetics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find</w:t>
          </w:r>
          <w:r w:rsidRPr="00450C21" w:rsidR="004C6471">
            <w:t xml:space="preserve"> </w:t>
          </w:r>
          <w:r w:rsidRPr="00450C21">
            <w:t>alternative</w:t>
          </w:r>
          <w:r w:rsidRPr="00450C21" w:rsidR="004C6471">
            <w:t xml:space="preserve"> </w:t>
          </w:r>
          <w:r w:rsidRPr="00450C21">
            <w:t>ways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relieving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symptoms,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my</w:t>
          </w:r>
          <w:r w:rsidRPr="00450C21" w:rsidR="004C6471">
            <w:t xml:space="preserve"> </w:t>
          </w:r>
          <w:r w:rsidRPr="00450C21">
            <w:t>case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pretty</w:t>
          </w:r>
          <w:r w:rsidRPr="00450C21" w:rsidR="004C6471">
            <w:t xml:space="preserve"> </w:t>
          </w:r>
          <w:r w:rsidRPr="00450C21">
            <w:t>successful.</w:t>
          </w:r>
          <w:r w:rsidRPr="00450C21" w:rsidR="004C6471">
            <w:t xml:space="preserve"> </w:t>
          </w:r>
          <w:r w:rsidRPr="00450C21">
            <w:t>However,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basic</w:t>
          </w:r>
          <w:r w:rsidRPr="00450C21" w:rsidR="004C6471">
            <w:t xml:space="preserve"> </w:t>
          </w:r>
          <w:r w:rsidRPr="00450C21">
            <w:t>problem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many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these</w:t>
          </w:r>
          <w:r w:rsidRPr="00450C21" w:rsidR="004C6471">
            <w:t xml:space="preserve"> </w:t>
          </w:r>
          <w:r w:rsidRPr="00450C21">
            <w:t>gene</w:t>
          </w:r>
          <w:r w:rsidRPr="00450C21" w:rsidR="004C6471">
            <w:t xml:space="preserve"> </w:t>
          </w:r>
          <w:r w:rsidRPr="00450C21">
            <w:t>mutations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need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better</w:t>
          </w:r>
          <w:r w:rsidRPr="00450C21" w:rsidR="004C6471">
            <w:t xml:space="preserve"> </w:t>
          </w:r>
          <w:r w:rsidRPr="00450C21">
            <w:t>idea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going</w:t>
          </w:r>
          <w:r w:rsidRPr="00450C21" w:rsidR="004C6471">
            <w:t xml:space="preserve"> </w:t>
          </w:r>
          <w:r w:rsidRPr="00450C21">
            <w:t>on,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seems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much</w:t>
          </w:r>
          <w:r w:rsidRPr="00450C21" w:rsidR="004C6471">
            <w:t xml:space="preserve"> </w:t>
          </w:r>
          <w:r w:rsidRPr="00450C21">
            <w:t>less</w:t>
          </w:r>
          <w:r w:rsidRPr="00450C21" w:rsidR="004C6471">
            <w:t xml:space="preserve"> </w:t>
          </w:r>
          <w:r w:rsidRPr="00450C21">
            <w:t>available.</w:t>
          </w:r>
        </w:p>
        <w:p w:rsidR="00B6526F" w:rsidRPr="00450C21" w:rsidP="00B6526F">
          <w:pPr>
            <w:pStyle w:val="Answer"/>
          </w:pPr>
          <w:r w:rsidRPr="00450C21">
            <w:rPr>
              <w:b/>
              <w:i/>
            </w:rPr>
            <w:t>Dr</w:t>
          </w:r>
          <w:r w:rsidRPr="00450C21" w:rsidR="004C6471">
            <w:rPr>
              <w:b/>
              <w:i/>
            </w:rPr>
            <w:t xml:space="preserve"> </w:t>
          </w:r>
          <w:r w:rsidRPr="00450C21">
            <w:rPr>
              <w:b/>
              <w:i/>
            </w:rPr>
            <w:t>Rich</w:t>
          </w:r>
          <w:r w:rsidRPr="00450C21" w:rsidR="004C6471">
            <w:rPr>
              <w:b/>
              <w:i/>
            </w:rPr>
            <w:t xml:space="preserve"> </w:t>
          </w:r>
          <w:r w:rsidRPr="00450C21">
            <w:rPr>
              <w:b/>
              <w:i/>
            </w:rPr>
            <w:t>Scott:</w:t>
          </w:r>
          <w:r w:rsidRPr="00450C21" w:rsidR="004C6471">
            <w:rPr>
              <w:b/>
              <w:i/>
            </w:rPr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agree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harder,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research.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example,</w:t>
          </w:r>
          <w:r w:rsidRPr="00450C21" w:rsidR="004C6471">
            <w:t xml:space="preserve"> </w:t>
          </w:r>
          <w:r w:rsidRPr="00450C21">
            <w:t>bringing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other</w:t>
          </w:r>
          <w:r w:rsidRPr="00450C21" w:rsidR="004C6471">
            <w:t xml:space="preserve"> </w:t>
          </w:r>
          <w:r w:rsidRPr="00450C21">
            <w:t>omics,</w:t>
          </w:r>
          <w:r w:rsidRPr="00450C21" w:rsidR="004C6471">
            <w:t xml:space="preserve"> </w:t>
          </w:r>
          <w:r w:rsidRPr="00450C21">
            <w:t>other</w:t>
          </w:r>
          <w:r w:rsidRPr="00450C21" w:rsidR="004C6471">
            <w:t xml:space="preserve"> </w:t>
          </w:r>
          <w:r w:rsidRPr="00450C21">
            <w:t>molecular</w:t>
          </w:r>
          <w:r w:rsidRPr="00450C21" w:rsidR="004C6471">
            <w:t xml:space="preserve"> </w:t>
          </w:r>
          <w:r w:rsidRPr="00450C21">
            <w:t>data</w:t>
          </w:r>
          <w:r w:rsidRPr="00450C21" w:rsidR="004C6471">
            <w:t xml:space="preserve"> </w:t>
          </w:r>
          <w:r w:rsidRPr="00450C21">
            <w:t>types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things</w:t>
          </w:r>
          <w:r w:rsidRPr="00450C21" w:rsidR="004C6471">
            <w:t xml:space="preserve"> </w:t>
          </w:r>
          <w:r w:rsidRPr="00450C21">
            <w:t>such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imaging</w:t>
          </w:r>
          <w:r w:rsidRPr="00450C21" w:rsidR="004C6471">
            <w:t xml:space="preserve"> </w:t>
          </w:r>
          <w:r w:rsidRPr="00450C21">
            <w:t>together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DNA</w:t>
          </w:r>
          <w:r w:rsidRPr="00450C21" w:rsidR="004C6471">
            <w:t xml:space="preserve"> </w:t>
          </w:r>
          <w:r w:rsidRPr="00450C21">
            <w:t>data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powerful.</w:t>
          </w:r>
          <w:r w:rsidRPr="00450C21" w:rsidR="004C6471">
            <w:t xml:space="preserve"> </w:t>
          </w:r>
        </w:p>
        <w:p w:rsidR="00B6526F" w:rsidRPr="00450C21" w:rsidP="00B6526F">
          <w:pPr>
            <w:pStyle w:val="Answer"/>
          </w:pPr>
          <w:r w:rsidRPr="00450C21">
            <w:t>An</w:t>
          </w:r>
          <w:r w:rsidRPr="00450C21" w:rsidR="004C6471">
            <w:t xml:space="preserve"> </w:t>
          </w:r>
          <w:r w:rsidRPr="00450C21">
            <w:t>important</w:t>
          </w:r>
          <w:r w:rsidRPr="00450C21" w:rsidR="004C6471">
            <w:t xml:space="preserve"> </w:t>
          </w:r>
          <w:r w:rsidRPr="00450C21">
            <w:t>theme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touched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yet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wave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potential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coming</w:t>
          </w:r>
          <w:r w:rsidRPr="00450C21" w:rsidR="004C6471">
            <w:t xml:space="preserve"> </w:t>
          </w:r>
          <w:r w:rsidRPr="00450C21">
            <w:t>years,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come</w:t>
          </w:r>
          <w:r w:rsidRPr="00450C21" w:rsidR="004C6471">
            <w:t xml:space="preserve"> </w:t>
          </w:r>
          <w:r w:rsidRPr="00450C21">
            <w:t>faster</w:t>
          </w:r>
          <w:r w:rsidRPr="00450C21" w:rsidR="004C6471">
            <w:t xml:space="preserve"> </w:t>
          </w:r>
          <w:r w:rsidRPr="00450C21">
            <w:t>than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expected,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genomics-informed</w:t>
          </w:r>
          <w:r w:rsidRPr="00450C21" w:rsidR="004C6471">
            <w:t xml:space="preserve"> </w:t>
          </w:r>
          <w:r w:rsidRPr="00450C21">
            <w:t>therapies.</w:t>
          </w:r>
          <w:r w:rsidRPr="00450C21" w:rsidR="004C6471"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example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mentioned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cancer</w:t>
          </w:r>
          <w:r w:rsidRPr="00450C21" w:rsidR="004C6471">
            <w:t xml:space="preserve"> </w:t>
          </w:r>
          <w:r w:rsidRPr="00450C21">
            <w:t>vaccines,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look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tumour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detail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create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genomics-informed,</w:t>
          </w:r>
          <w:r w:rsidRPr="00450C21" w:rsidR="004C6471">
            <w:t xml:space="preserve"> </w:t>
          </w:r>
          <w:r w:rsidRPr="00450C21">
            <w:t>personalised</w:t>
          </w:r>
          <w:r w:rsidRPr="00450C21" w:rsidR="004C6471">
            <w:t xml:space="preserve"> </w:t>
          </w:r>
          <w:r w:rsidRPr="00450C21">
            <w:t>vaccine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it.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rare</w:t>
          </w:r>
          <w:r w:rsidRPr="00450C21" w:rsidR="004C6471">
            <w:t xml:space="preserve"> </w:t>
          </w:r>
          <w:r w:rsidRPr="00450C21">
            <w:t>conditions,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similar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growth,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am</w:t>
          </w:r>
          <w:r w:rsidRPr="00450C21" w:rsidR="004C6471">
            <w:t xml:space="preserve"> </w:t>
          </w:r>
          <w:r w:rsidRPr="00450C21">
            <w:t>sure</w:t>
          </w:r>
          <w:r w:rsidRPr="00450C21" w:rsidR="004C6471">
            <w:t xml:space="preserve"> </w:t>
          </w:r>
          <w:r w:rsidRPr="00450C21">
            <w:t>Lord</w:t>
          </w:r>
          <w:r w:rsidRPr="00450C21" w:rsidR="004C6471">
            <w:t xml:space="preserve"> </w:t>
          </w:r>
          <w:r w:rsidRPr="00450C21">
            <w:t>Winston</w:t>
          </w:r>
          <w:r w:rsidRPr="00450C21" w:rsidR="004C6471">
            <w:t xml:space="preserve"> </w:t>
          </w:r>
          <w:r w:rsidRPr="00450C21">
            <w:t>personally</w:t>
          </w:r>
          <w:r w:rsidRPr="00450C21" w:rsidR="004C6471">
            <w:t xml:space="preserve"> </w:t>
          </w:r>
          <w:r w:rsidRPr="00450C21">
            <w:t>knows,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sound</w:t>
          </w:r>
          <w:r w:rsidRPr="00450C21" w:rsidR="004C6471">
            <w:t xml:space="preserve"> </w:t>
          </w:r>
          <w:r w:rsidRPr="00450C21">
            <w:t>less</w:t>
          </w:r>
          <w:r w:rsidRPr="00450C21" w:rsidR="004C6471">
            <w:t xml:space="preserve"> </w:t>
          </w:r>
          <w:r w:rsidRPr="00450C21">
            <w:t>accessible</w:t>
          </w:r>
          <w:r w:rsidRPr="00450C21" w:rsidR="004C6471">
            <w:t xml:space="preserve"> </w:t>
          </w:r>
          <w:r w:rsidRPr="00450C21">
            <w:t>than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wave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possibility</w:t>
          </w:r>
          <w:r w:rsidRPr="00450C21" w:rsidR="004C6471">
            <w:t xml:space="preserve"> </w:t>
          </w:r>
          <w:r w:rsidRPr="00450C21">
            <w:t>brings.</w:t>
          </w:r>
          <w:r w:rsidRPr="00450C21" w:rsidR="004C6471">
            <w:t xml:space="preserve"> </w:t>
          </w:r>
          <w:r w:rsidRPr="00450C21">
            <w:t>Using,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cases,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same</w:t>
          </w:r>
          <w:r w:rsidRPr="00450C21" w:rsidR="004C6471">
            <w:t xml:space="preserve"> </w:t>
          </w:r>
          <w:r w:rsidRPr="00450C21">
            <w:t>technology</w:t>
          </w:r>
          <w:r w:rsidRPr="00450C21" w:rsidR="004C6471">
            <w:t xml:space="preserve"> </w:t>
          </w:r>
          <w:r w:rsidRPr="00450C21">
            <w:t>developed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mRNA</w:t>
          </w:r>
          <w:r w:rsidRPr="00450C21" w:rsidR="004C6471">
            <w:t xml:space="preserve"> </w:t>
          </w:r>
          <w:r w:rsidRPr="00450C21">
            <w:t>Covid</w:t>
          </w:r>
          <w:r w:rsidRPr="00450C21" w:rsidR="004C6471">
            <w:t xml:space="preserve"> </w:t>
          </w:r>
          <w:r w:rsidRPr="00450C21">
            <w:t>vaccines,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develop</w:t>
          </w:r>
          <w:r w:rsidRPr="00450C21" w:rsidR="004C6471">
            <w:t xml:space="preserve"> </w:t>
          </w:r>
          <w:r w:rsidRPr="00450C21">
            <w:t>much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targeted</w:t>
          </w:r>
          <w:r w:rsidRPr="00450C21" w:rsidR="004C6471">
            <w:t xml:space="preserve"> </w:t>
          </w:r>
          <w:r w:rsidRPr="00450C21">
            <w:t>therapies</w:t>
          </w:r>
          <w:r w:rsidRPr="00450C21" w:rsidR="004C6471">
            <w:t xml:space="preserve"> </w:t>
          </w:r>
          <w:r w:rsidRPr="00450C21">
            <w:t>looking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specific</w:t>
          </w:r>
          <w:r w:rsidRPr="00450C21" w:rsidR="004C6471">
            <w:t xml:space="preserve"> </w:t>
          </w:r>
          <w:r w:rsidRPr="00450C21">
            <w:t>genetic</w:t>
          </w:r>
          <w:r w:rsidRPr="00450C21" w:rsidR="004C6471">
            <w:t xml:space="preserve"> </w:t>
          </w:r>
          <w:r w:rsidRPr="00450C21">
            <w:t>cause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someone’s</w:t>
          </w:r>
          <w:r w:rsidRPr="00450C21" w:rsidR="004C6471">
            <w:t xml:space="preserve"> </w:t>
          </w:r>
          <w:r w:rsidRPr="00450C21">
            <w:t>condition.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enormous</w:t>
          </w:r>
          <w:r w:rsidRPr="00450C21" w:rsidR="004C6471">
            <w:t xml:space="preserve"> </w:t>
          </w:r>
          <w:r w:rsidRPr="00450C21">
            <w:t>potential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helping</w:t>
          </w:r>
          <w:r w:rsidRPr="00450C21" w:rsidR="004C6471">
            <w:t xml:space="preserve"> </w:t>
          </w:r>
          <w:r w:rsidRPr="00450C21">
            <w:t>us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discover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cause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understand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biology,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identifying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who</w:t>
          </w:r>
          <w:r w:rsidRPr="00450C21" w:rsidR="004C6471">
            <w:t xml:space="preserve"> </w:t>
          </w:r>
          <w:r w:rsidRPr="00450C21">
            <w:t>might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potential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benefit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this.</w:t>
          </w:r>
          <w:r w:rsidRPr="00450C21" w:rsidR="004C6471">
            <w:t xml:space="preserve"> </w:t>
          </w:r>
        </w:p>
        <w:p w:rsidR="00B6526F" w:rsidRPr="00450C21" w:rsidP="00B6526F">
          <w:pPr>
            <w:pStyle w:val="Answer"/>
          </w:pP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another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nice</w:t>
          </w:r>
          <w:r w:rsidRPr="00450C21" w:rsidR="004C6471">
            <w:t xml:space="preserve"> </w:t>
          </w:r>
          <w:r w:rsidRPr="00450C21">
            <w:t>example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system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whole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well</w:t>
          </w:r>
          <w:r w:rsidRPr="00450C21" w:rsidR="004C6471">
            <w:t xml:space="preserve"> </w:t>
          </w:r>
          <w:r w:rsidRPr="00450C21">
            <w:t>together.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MHRA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playing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active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thoughtful</w:t>
          </w:r>
          <w:r w:rsidRPr="00450C21" w:rsidR="004C6471">
            <w:t xml:space="preserve"> </w:t>
          </w:r>
          <w:r w:rsidRPr="00450C21">
            <w:t>role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thinking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right</w:t>
          </w:r>
          <w:r w:rsidRPr="00450C21" w:rsidR="004C6471">
            <w:t xml:space="preserve"> </w:t>
          </w:r>
          <w:r w:rsidRPr="00450C21">
            <w:t>regulation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place</w:t>
          </w:r>
          <w:r w:rsidRPr="00450C21" w:rsidR="004C6471">
            <w:t xml:space="preserve"> </w:t>
          </w:r>
          <w:r w:rsidRPr="00450C21">
            <w:t>around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novel.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where,</w:t>
          </w:r>
          <w:r w:rsidRPr="00450C21" w:rsidR="004C6471">
            <w:t xml:space="preserve"> </w:t>
          </w:r>
          <w:r w:rsidRPr="00450C21">
            <w:t>again,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internationally</w:t>
          </w:r>
          <w:r w:rsidRPr="00450C21" w:rsidR="004C6471">
            <w:t xml:space="preserve"> </w:t>
          </w:r>
          <w:r w:rsidRPr="00450C21">
            <w:t>look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UK,</w:t>
          </w:r>
          <w:r w:rsidRPr="00450C21" w:rsidR="004C6471">
            <w:t xml:space="preserve"> </w:t>
          </w:r>
          <w:r w:rsidRPr="00450C21">
            <w:t>because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potential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infrastructure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positive</w:t>
          </w:r>
          <w:r w:rsidRPr="00450C21" w:rsidR="004C6471">
            <w:t xml:space="preserve"> </w:t>
          </w:r>
          <w:r w:rsidRPr="00450C21">
            <w:t>signal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MHRA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sent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wanting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engage</w:t>
          </w:r>
          <w:r w:rsidRPr="00450C21" w:rsidR="004C6471">
            <w:t xml:space="preserve"> </w:t>
          </w:r>
          <w:r w:rsidRPr="00450C21">
            <w:t>thoughtfully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this.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important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well.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still</w:t>
          </w:r>
          <w:r w:rsidRPr="00450C21" w:rsidR="004C6471">
            <w:t xml:space="preserve"> </w:t>
          </w:r>
          <w:r w:rsidRPr="00450C21">
            <w:t>complex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needs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generated,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real</w:t>
          </w:r>
          <w:r w:rsidRPr="00450C21" w:rsidR="004C6471">
            <w:t xml:space="preserve"> </w:t>
          </w:r>
          <w:r w:rsidRPr="00450C21">
            <w:t>potential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greater</w:t>
          </w:r>
          <w:r w:rsidRPr="00450C21" w:rsidR="004C6471">
            <w:t xml:space="preserve"> </w:t>
          </w:r>
          <w:r w:rsidRPr="00450C21">
            <w:t>patient</w:t>
          </w:r>
          <w:r w:rsidRPr="00450C21" w:rsidR="004C6471">
            <w:t xml:space="preserve"> </w:t>
          </w:r>
          <w:r w:rsidRPr="00450C21">
            <w:t>impact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genuinely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place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come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run</w:t>
          </w:r>
          <w:r w:rsidRPr="00450C21" w:rsidR="004C6471">
            <w:t xml:space="preserve"> </w:t>
          </w:r>
          <w:r w:rsidRPr="00450C21">
            <w:t>studies</w:t>
          </w:r>
          <w:r w:rsidRPr="00450C21" w:rsidR="004C6471">
            <w:t xml:space="preserve"> </w:t>
          </w:r>
          <w:r w:rsidRPr="00450C21">
            <w:t>and,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these</w:t>
          </w:r>
          <w:r w:rsidRPr="00450C21" w:rsidR="004C6471">
            <w:t xml:space="preserve"> </w:t>
          </w:r>
          <w:r w:rsidRPr="00450C21">
            <w:t>work,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roll</w:t>
          </w:r>
          <w:r w:rsidRPr="00450C21" w:rsidR="004C6471">
            <w:t xml:space="preserve"> </w:t>
          </w:r>
          <w:r w:rsidRPr="00450C21">
            <w:t>them</w:t>
          </w:r>
          <w:r w:rsidRPr="00450C21" w:rsidR="004C6471">
            <w:t xml:space="preserve"> </w:t>
          </w:r>
          <w:r w:rsidRPr="00450C21">
            <w:t>out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benefit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them.</w:t>
          </w:r>
        </w:p>
        <w:p w:rsidR="00B6526F" w:rsidRPr="00450C21" w:rsidP="00B6526F">
          <w:pPr>
            <w:pStyle w:val="Remark"/>
          </w:pPr>
          <w:sdt>
            <w:sdtPr>
              <w:rPr>
                <w:b/>
              </w:rPr>
              <w:alias w:val="Member"/>
              <w:tag w:val="&lt;Member mnisId='1770' dodsId='26716'&gt;"/>
              <w:id w:val="-1582058938"/>
              <w:placeholder>
                <w:docPart w:val="740E45D54F6947DF87BE0046B100139C"/>
              </w:placeholder>
              <w:richText/>
            </w:sdtPr>
            <w:sdtEndPr>
              <w:rPr>
                <w:b w:val="0"/>
              </w:rPr>
            </w:sdtEndPr>
            <w:sdtContent>
              <w:r w:rsidRPr="00450C21">
                <w:rPr>
                  <w:b/>
                </w:rPr>
                <w:t>Lord</w:t>
              </w:r>
              <w:r w:rsidRPr="00450C21" w:rsidR="004C6471">
                <w:rPr>
                  <w:b/>
                </w:rPr>
                <w:t xml:space="preserve"> </w:t>
              </w:r>
              <w:r w:rsidRPr="00450C21">
                <w:rPr>
                  <w:b/>
                </w:rPr>
                <w:t>Winston:</w:t>
              </w:r>
            </w:sdtContent>
          </w:sdt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already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asked</w:t>
          </w:r>
          <w:r w:rsidRPr="00450C21" w:rsidR="004C6471">
            <w:t xml:space="preserve"> </w:t>
          </w:r>
          <w:r w:rsidRPr="00450C21">
            <w:t>today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access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treatments.</w:t>
          </w:r>
          <w:r w:rsidRPr="00450C21" w:rsidR="004C6471">
            <w:t xml:space="preserve"> </w:t>
          </w:r>
          <w:r w:rsidRPr="00450C21">
            <w:t>Something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strikes</w:t>
          </w:r>
          <w:r w:rsidRPr="00450C21" w:rsidR="004C6471">
            <w:t xml:space="preserve"> </w:t>
          </w:r>
          <w:r w:rsidRPr="00450C21">
            <w:t>me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clinician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huge</w:t>
          </w:r>
          <w:r w:rsidRPr="00450C21" w:rsidR="004C6471">
            <w:t xml:space="preserve"> </w:t>
          </w:r>
          <w:r w:rsidRPr="00450C21">
            <w:t>number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patients</w:t>
          </w:r>
          <w:r w:rsidRPr="00450C21" w:rsidR="004C6471">
            <w:t xml:space="preserve"> </w:t>
          </w:r>
          <w:r w:rsidRPr="00450C21">
            <w:t>who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perhaps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specialist</w:t>
          </w:r>
          <w:r w:rsidRPr="00450C21" w:rsidR="004C6471">
            <w:t xml:space="preserve"> </w:t>
          </w:r>
          <w:r w:rsidRPr="00450C21">
            <w:t>centres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major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find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difficult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get</w:t>
          </w:r>
          <w:r w:rsidRPr="00450C21" w:rsidR="004C6471">
            <w:t xml:space="preserve"> </w:t>
          </w:r>
          <w:r w:rsidRPr="00450C21">
            <w:t>any</w:t>
          </w:r>
          <w:r w:rsidRPr="00450C21" w:rsidR="004C6471">
            <w:t xml:space="preserve"> </w:t>
          </w:r>
          <w:r w:rsidRPr="00450C21">
            <w:t>explanation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all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genetics.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know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something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wrong—they</w:t>
          </w:r>
          <w:r w:rsidRPr="00450C21" w:rsidR="004C6471">
            <w:t xml:space="preserve"> </w:t>
          </w:r>
          <w:r w:rsidRPr="00450C21">
            <w:t>hear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may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mutation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may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risk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having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abnormal</w:t>
          </w:r>
          <w:r w:rsidRPr="00450C21" w:rsidR="004C6471">
            <w:t xml:space="preserve"> </w:t>
          </w:r>
          <w:r w:rsidRPr="00450C21">
            <w:t>child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result—but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difficult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them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get</w:t>
          </w:r>
          <w:r w:rsidRPr="00450C21" w:rsidR="004C6471">
            <w:t xml:space="preserve"> </w:t>
          </w:r>
          <w:r w:rsidRPr="00450C21">
            <w:t>treatment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get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funded</w:t>
          </w:r>
          <w:r w:rsidRPr="00450C21" w:rsidR="004C6471">
            <w:t xml:space="preserve"> </w:t>
          </w:r>
          <w:r w:rsidRPr="00450C21">
            <w:t>within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NHS,</w:t>
          </w:r>
          <w:r w:rsidRPr="00450C21" w:rsidR="004C6471">
            <w:t xml:space="preserve"> </w:t>
          </w:r>
          <w:r w:rsidRPr="00450C21">
            <w:t>even</w:t>
          </w:r>
          <w:r w:rsidRPr="00450C21" w:rsidR="004C6471">
            <w:t xml:space="preserve"> </w:t>
          </w:r>
          <w:r w:rsidRPr="00450C21">
            <w:t>though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would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cost-effective,</w:t>
          </w:r>
          <w:r w:rsidRPr="00450C21" w:rsidR="004C6471">
            <w:t xml:space="preserve"> </w:t>
          </w:r>
          <w:r w:rsidRPr="00450C21">
            <w:t>because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course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funding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usually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short-term.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problem?</w:t>
          </w:r>
        </w:p>
        <w:p w:rsidR="00B6526F" w:rsidRPr="00450C21" w:rsidP="00B6526F">
          <w:pPr>
            <w:pStyle w:val="Answer"/>
          </w:pPr>
          <w:r w:rsidRPr="00450C21">
            <w:rPr>
              <w:b/>
              <w:i/>
            </w:rPr>
            <w:t>Dr</w:t>
          </w:r>
          <w:r w:rsidRPr="00450C21" w:rsidR="004C6471">
            <w:rPr>
              <w:b/>
              <w:i/>
            </w:rPr>
            <w:t xml:space="preserve"> </w:t>
          </w:r>
          <w:r w:rsidRPr="00450C21">
            <w:rPr>
              <w:b/>
              <w:i/>
            </w:rPr>
            <w:t>Rich</w:t>
          </w:r>
          <w:r w:rsidRPr="00450C21" w:rsidR="004C6471">
            <w:rPr>
              <w:b/>
              <w:i/>
            </w:rPr>
            <w:t xml:space="preserve"> </w:t>
          </w:r>
          <w:r w:rsidRPr="00450C21">
            <w:rPr>
              <w:b/>
              <w:i/>
            </w:rPr>
            <w:t>Scott:</w:t>
          </w:r>
          <w:r w:rsidRPr="00450C21" w:rsidR="004C6471">
            <w:rPr>
              <w:b/>
              <w:i/>
            </w:rPr>
            <w:t xml:space="preserve"> </w:t>
          </w:r>
          <w:r w:rsidRPr="00450C21">
            <w:rPr>
              <w:bCs/>
              <w:iCs/>
            </w:rPr>
            <w:t>It</w:t>
          </w:r>
          <w:r w:rsidRPr="00450C21" w:rsidR="004C6471">
            <w:rPr>
              <w:bCs/>
              <w:iCs/>
            </w:rPr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definitely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complex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any</w:t>
          </w:r>
          <w:r w:rsidRPr="00450C21" w:rsidR="004C6471">
            <w:t xml:space="preserve"> </w:t>
          </w:r>
          <w:r w:rsidRPr="00450C21">
            <w:t>health</w:t>
          </w:r>
          <w:r w:rsidRPr="00450C21" w:rsidR="004C6471">
            <w:t xml:space="preserve"> </w:t>
          </w:r>
          <w:r w:rsidRPr="00450C21">
            <w:t>system.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comes</w:t>
          </w:r>
          <w:r w:rsidRPr="00450C21" w:rsidR="004C6471">
            <w:t xml:space="preserve"> </w:t>
          </w:r>
          <w:r w:rsidRPr="00450C21">
            <w:t>back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points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education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understanding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rare</w:t>
          </w:r>
          <w:r w:rsidRPr="00450C21" w:rsidR="004C6471">
            <w:t xml:space="preserve"> </w:t>
          </w:r>
          <w:r w:rsidRPr="00450C21">
            <w:t>conditions</w:t>
          </w:r>
          <w:r w:rsidRPr="00450C21" w:rsidR="004C6471">
            <w:t xml:space="preserve"> </w:t>
          </w:r>
          <w:r w:rsidRPr="00450C21">
            <w:t>might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beneficial.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shown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strong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national</w:t>
          </w:r>
          <w:r w:rsidRPr="00450C21" w:rsidR="004C6471">
            <w:t xml:space="preserve"> </w:t>
          </w:r>
          <w:r w:rsidRPr="00450C21">
            <w:t>offer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universal</w:t>
          </w:r>
          <w:r w:rsidRPr="00450C21" w:rsidR="004C6471">
            <w:t xml:space="preserve"> </w:t>
          </w:r>
          <w:r w:rsidRPr="00450C21">
            <w:t>mindset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support</w:t>
          </w:r>
          <w:r w:rsidRPr="00450C21" w:rsidR="004C6471">
            <w:t xml:space="preserve"> </w:t>
          </w:r>
          <w:r w:rsidRPr="00450C21">
            <w:t>things.</w:t>
          </w:r>
          <w:r w:rsidRPr="00450C21" w:rsidR="004C6471">
            <w:t xml:space="preserve"> </w:t>
          </w:r>
          <w:r w:rsidRPr="00450C21">
            <w:t>Rare</w:t>
          </w:r>
          <w:r w:rsidRPr="00450C21" w:rsidR="004C6471">
            <w:t xml:space="preserve"> </w:t>
          </w:r>
          <w:r w:rsidRPr="00450C21">
            <w:t>conditions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unusual</w:t>
          </w:r>
          <w:r w:rsidRPr="00450C21" w:rsidR="004C6471">
            <w:t xml:space="preserve"> </w:t>
          </w:r>
          <w:r w:rsidRPr="00450C21">
            <w:t>clinical</w:t>
          </w:r>
          <w:r w:rsidRPr="00450C21" w:rsidR="004C6471">
            <w:t xml:space="preserve"> </w:t>
          </w:r>
          <w:r w:rsidRPr="00450C21">
            <w:t>situations</w:t>
          </w:r>
          <w:r w:rsidRPr="00450C21" w:rsidR="004C6471">
            <w:t xml:space="preserve"> </w:t>
          </w:r>
          <w:r w:rsidRPr="00450C21">
            <w:t>make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complex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make</w:t>
          </w:r>
          <w:r w:rsidRPr="00450C21" w:rsidR="004C6471">
            <w:t xml:space="preserve"> </w:t>
          </w:r>
          <w:r w:rsidRPr="00450C21">
            <w:t>sure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everyone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catered</w:t>
          </w:r>
          <w:r w:rsidRPr="00450C21" w:rsidR="004C6471">
            <w:t xml:space="preserve"> </w:t>
          </w:r>
          <w:r w:rsidRPr="00450C21">
            <w:t>for.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well-known</w:t>
          </w:r>
          <w:r w:rsidRPr="00450C21" w:rsidR="004C6471">
            <w:t xml:space="preserve"> </w:t>
          </w:r>
          <w:r w:rsidRPr="00450C21">
            <w:t>term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now</w:t>
          </w:r>
          <w:r w:rsidRPr="00450C21" w:rsidR="004C6471">
            <w:t xml:space="preserve"> </w:t>
          </w:r>
          <w:r w:rsidRPr="00450C21">
            <w:t>use,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“diagnostic</w:t>
          </w:r>
          <w:r w:rsidRPr="00450C21" w:rsidR="004C6471">
            <w:t xml:space="preserve"> </w:t>
          </w:r>
          <w:r w:rsidRPr="00450C21">
            <w:t>odyssey”,</w:t>
          </w:r>
          <w:r w:rsidRPr="00450C21" w:rsidR="004C6471">
            <w:t xml:space="preserve"> </w:t>
          </w:r>
          <w:r w:rsidRPr="00450C21">
            <w:t>refers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fact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rare</w:t>
          </w:r>
          <w:r w:rsidRPr="00450C21" w:rsidR="004C6471">
            <w:t xml:space="preserve"> </w:t>
          </w:r>
          <w:r w:rsidRPr="00450C21">
            <w:t>conditions</w:t>
          </w:r>
          <w:r w:rsidRPr="00450C21" w:rsidR="004C6471">
            <w:t xml:space="preserve"> </w:t>
          </w:r>
          <w:r w:rsidRPr="00450C21">
            <w:t>take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average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five</w:t>
          </w:r>
          <w:r w:rsidRPr="00450C21" w:rsidR="004C6471">
            <w:t xml:space="preserve"> </w:t>
          </w:r>
          <w:r w:rsidRPr="00450C21">
            <w:t>years—this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international</w:t>
          </w:r>
          <w:r w:rsidRPr="00450C21" w:rsidR="004C6471">
            <w:t xml:space="preserve"> </w:t>
          </w:r>
          <w:r w:rsidRPr="00450C21">
            <w:t>figure—to</w:t>
          </w:r>
          <w:r w:rsidRPr="00450C21" w:rsidR="004C6471">
            <w:t xml:space="preserve"> </w:t>
          </w:r>
          <w:r w:rsidRPr="00450C21">
            <w:t>get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diagnosis.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set</w:t>
          </w:r>
          <w:r w:rsidRPr="00450C21" w:rsidR="004C6471">
            <w:t xml:space="preserve"> </w:t>
          </w:r>
          <w:r w:rsidRPr="00450C21">
            <w:t>out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10-year</w:t>
          </w:r>
          <w:r w:rsidRPr="00450C21" w:rsidR="004C6471">
            <w:t xml:space="preserve"> </w:t>
          </w:r>
          <w:r w:rsidRPr="00450C21">
            <w:t>health</w:t>
          </w:r>
          <w:r w:rsidRPr="00450C21" w:rsidR="004C6471">
            <w:t xml:space="preserve"> </w:t>
          </w:r>
          <w:r w:rsidRPr="00450C21">
            <w:t>plan,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already</w:t>
          </w:r>
          <w:r w:rsidRPr="00450C21" w:rsidR="004C6471">
            <w:t xml:space="preserve"> </w:t>
          </w:r>
          <w:r w:rsidRPr="00450C21">
            <w:t>made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positive</w:t>
          </w:r>
          <w:r w:rsidRPr="00450C21" w:rsidR="004C6471">
            <w:t xml:space="preserve"> </w:t>
          </w:r>
          <w:r w:rsidRPr="00450C21">
            <w:t>inroads.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 w:rsidR="00BA7D98">
            <w:t>Generation Stu</w:t>
          </w:r>
          <w:r w:rsidRPr="00450C21">
            <w:t>dy,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example,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exploring</w:t>
          </w:r>
          <w:r w:rsidRPr="00450C21" w:rsidR="004C6471"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certain</w:t>
          </w:r>
          <w:r w:rsidRPr="00450C21" w:rsidR="004C6471">
            <w:t xml:space="preserve"> </w:t>
          </w:r>
          <w:r w:rsidRPr="00450C21">
            <w:t>conditions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could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better,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developing</w:t>
          </w:r>
          <w:r w:rsidRPr="00450C21" w:rsidR="004C6471">
            <w:t xml:space="preserve"> </w:t>
          </w:r>
          <w:r w:rsidRPr="00450C21">
            <w:t>evidence.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NHS,</w:t>
          </w:r>
          <w:r w:rsidRPr="00450C21" w:rsidR="004C6471">
            <w:t xml:space="preserve"> </w:t>
          </w:r>
          <w:r w:rsidRPr="00450C21">
            <w:t>through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10-year</w:t>
          </w:r>
          <w:r w:rsidRPr="00450C21" w:rsidR="004C6471">
            <w:t xml:space="preserve"> </w:t>
          </w:r>
          <w:r w:rsidRPr="00450C21">
            <w:t>health</w:t>
          </w:r>
          <w:r w:rsidRPr="00450C21" w:rsidR="004C6471">
            <w:t xml:space="preserve"> </w:t>
          </w:r>
          <w:r w:rsidRPr="00450C21">
            <w:t>plan,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clear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continued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shorten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diagnostic</w:t>
          </w:r>
          <w:r w:rsidRPr="00450C21" w:rsidR="004C6471">
            <w:t xml:space="preserve"> </w:t>
          </w:r>
          <w:r w:rsidRPr="00450C21">
            <w:t>odyssey.</w:t>
          </w:r>
        </w:p>
        <w:p w:rsidR="00B6526F" w:rsidRPr="00450C21" w:rsidP="00B6526F">
          <w:pPr>
            <w:pStyle w:val="Remark"/>
          </w:pPr>
          <w:sdt>
            <w:sdtPr>
              <w:alias w:val="Member"/>
              <w:tag w:val="&lt;Member mnisId='1770' dodsId='26716'&gt;"/>
              <w:id w:val="-1268690391"/>
              <w:placeholder>
                <w:docPart w:val="740E45D54F6947DF87BE0046B100139C"/>
              </w:placeholder>
              <w:richText/>
            </w:sdtPr>
            <w:sdtContent>
              <w:r w:rsidRPr="00450C21">
                <w:rPr>
                  <w:b/>
                </w:rPr>
                <w:t>Lord</w:t>
              </w:r>
              <w:r w:rsidRPr="00450C21" w:rsidR="004C6471">
                <w:rPr>
                  <w:b/>
                </w:rPr>
                <w:t xml:space="preserve"> </w:t>
              </w:r>
              <w:r w:rsidRPr="00450C21">
                <w:rPr>
                  <w:b/>
                </w:rPr>
                <w:t>Winston:</w:t>
              </w:r>
            </w:sdtContent>
          </w:sdt>
          <w:r w:rsidRPr="00450C21" w:rsidR="004C6471">
            <w:t xml:space="preserve"> </w:t>
          </w:r>
          <w:r w:rsidRPr="00450C21">
            <w:t>When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were</w:t>
          </w:r>
          <w:r w:rsidRPr="00450C21" w:rsidR="004C6471">
            <w:t xml:space="preserve"> </w:t>
          </w:r>
          <w:r w:rsidRPr="00450C21">
            <w:t>developing</w:t>
          </w:r>
          <w:r w:rsidRPr="00450C21" w:rsidR="004C6471">
            <w:t xml:space="preserve"> </w:t>
          </w:r>
          <w:r w:rsidRPr="00450C21">
            <w:t>pre-implantation</w:t>
          </w:r>
          <w:r w:rsidRPr="00450C21" w:rsidR="004C6471">
            <w:t xml:space="preserve"> </w:t>
          </w:r>
          <w:r w:rsidRPr="00450C21">
            <w:t>diagnosis,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saw</w:t>
          </w:r>
          <w:r w:rsidRPr="00450C21" w:rsidR="004C6471">
            <w:t xml:space="preserve"> </w:t>
          </w:r>
          <w:r w:rsidRPr="00450C21">
            <w:t>clearly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many</w:t>
          </w:r>
          <w:r w:rsidRPr="00450C21" w:rsidR="004C6471">
            <w:t xml:space="preserve"> </w:t>
          </w:r>
          <w:r w:rsidRPr="00450C21">
            <w:t>places</w:t>
          </w:r>
          <w:r w:rsidRPr="00450C21" w:rsidR="004C6471">
            <w:t xml:space="preserve"> </w:t>
          </w:r>
          <w:r w:rsidRPr="00450C21">
            <w:t>clinical</w:t>
          </w:r>
          <w:r w:rsidRPr="00450C21" w:rsidR="004C6471">
            <w:t xml:space="preserve"> </w:t>
          </w:r>
          <w:r w:rsidRPr="00450C21">
            <w:t>geneticists</w:t>
          </w:r>
          <w:r w:rsidRPr="00450C21" w:rsidR="004C6471">
            <w:t xml:space="preserve"> </w:t>
          </w:r>
          <w:r w:rsidRPr="00450C21">
            <w:t>were</w:t>
          </w:r>
          <w:r w:rsidRPr="00450C21" w:rsidR="004C6471">
            <w:t xml:space="preserve"> </w:t>
          </w:r>
          <w:r w:rsidRPr="00450C21">
            <w:t>rare,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patients’</w:t>
          </w:r>
          <w:r w:rsidRPr="00450C21" w:rsidR="004C6471">
            <w:t xml:space="preserve"> </w:t>
          </w:r>
          <w:r w:rsidRPr="00450C21">
            <w:t>chances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getting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detailed</w:t>
          </w:r>
          <w:r w:rsidRPr="00450C21" w:rsidR="004C6471">
            <w:t xml:space="preserve"> </w:t>
          </w:r>
          <w:r w:rsidRPr="00450C21">
            <w:t>discussion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bad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situation</w:t>
          </w:r>
          <w:r w:rsidRPr="00450C21" w:rsidR="004C6471">
            <w:t xml:space="preserve"> </w:t>
          </w:r>
          <w:r w:rsidRPr="00450C21">
            <w:t>was,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possible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would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get</w:t>
          </w:r>
          <w:r w:rsidRPr="00450C21" w:rsidR="004C6471">
            <w:t xml:space="preserve"> </w:t>
          </w:r>
          <w:r w:rsidRPr="00450C21">
            <w:t>treatment,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absent.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still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problem?</w:t>
          </w:r>
        </w:p>
        <w:p w:rsidR="00B6526F" w:rsidRPr="00450C21" w:rsidP="00B6526F">
          <w:pPr>
            <w:pStyle w:val="Answer"/>
          </w:pPr>
          <w:r w:rsidRPr="00450C21">
            <w:rPr>
              <w:b/>
              <w:i/>
            </w:rPr>
            <w:t>Dr</w:t>
          </w:r>
          <w:r w:rsidRPr="00450C21" w:rsidR="004C6471">
            <w:rPr>
              <w:b/>
              <w:i/>
            </w:rPr>
            <w:t xml:space="preserve"> </w:t>
          </w:r>
          <w:r w:rsidRPr="00450C21">
            <w:rPr>
              <w:b/>
              <w:i/>
            </w:rPr>
            <w:t>Rich</w:t>
          </w:r>
          <w:r w:rsidRPr="00450C21" w:rsidR="004C6471">
            <w:rPr>
              <w:b/>
              <w:i/>
            </w:rPr>
            <w:t xml:space="preserve"> </w:t>
          </w:r>
          <w:r w:rsidRPr="00450C21">
            <w:rPr>
              <w:b/>
              <w:i/>
            </w:rPr>
            <w:t>Scott:</w:t>
          </w:r>
          <w:r w:rsidRPr="00450C21" w:rsidR="004C6471">
            <w:rPr>
              <w:b/>
              <w:i/>
            </w:rPr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am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clinical</w:t>
          </w:r>
          <w:r w:rsidRPr="00450C21" w:rsidR="004C6471">
            <w:t xml:space="preserve"> </w:t>
          </w:r>
          <w:r w:rsidRPr="00450C21">
            <w:t>geneticist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background,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still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relatively</w:t>
          </w:r>
          <w:r w:rsidRPr="00450C21" w:rsidR="004C6471">
            <w:t xml:space="preserve"> </w:t>
          </w:r>
          <w:r w:rsidRPr="00450C21">
            <w:t>small</w:t>
          </w:r>
          <w:r w:rsidRPr="00450C21" w:rsidR="004C6471">
            <w:t xml:space="preserve"> </w:t>
          </w:r>
          <w:r w:rsidRPr="00450C21">
            <w:t>workforce.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two</w:t>
          </w:r>
          <w:r w:rsidRPr="00450C21" w:rsidR="004C6471">
            <w:t xml:space="preserve"> </w:t>
          </w:r>
          <w:r w:rsidRPr="00450C21">
            <w:t>points</w:t>
          </w:r>
          <w:r w:rsidRPr="00450C21" w:rsidR="004C6471">
            <w:t xml:space="preserve"> </w:t>
          </w:r>
          <w:r w:rsidRPr="00450C21">
            <w:t>here.</w:t>
          </w:r>
          <w:r w:rsidRPr="00450C21" w:rsidR="004C6471">
            <w:t xml:space="preserve"> </w:t>
          </w:r>
          <w:r w:rsidRPr="00450C21">
            <w:t>First,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workforce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grown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recent</w:t>
          </w:r>
          <w:r w:rsidRPr="00450C21" w:rsidR="004C6471">
            <w:t xml:space="preserve"> </w:t>
          </w:r>
          <w:r w:rsidRPr="00450C21">
            <w:t>years,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thoughtful</w:t>
          </w:r>
          <w:r w:rsidRPr="00450C21" w:rsidR="004C6471">
            <w:t xml:space="preserve"> </w:t>
          </w:r>
          <w:r w:rsidRPr="00450C21">
            <w:t>approach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taken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England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broader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workforce—genetic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genomic</w:t>
          </w:r>
          <w:r w:rsidRPr="00450C21" w:rsidR="004C6471">
            <w:t xml:space="preserve"> </w:t>
          </w:r>
          <w:r w:rsidRPr="00450C21">
            <w:t>counsellors—and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thinking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integrate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into</w:t>
          </w:r>
          <w:r w:rsidRPr="00450C21" w:rsidR="004C6471">
            <w:t xml:space="preserve"> </w:t>
          </w:r>
          <w:r w:rsidRPr="00450C21">
            <w:t>clinical</w:t>
          </w:r>
          <w:r w:rsidRPr="00450C21" w:rsidR="004C6471">
            <w:t xml:space="preserve"> </w:t>
          </w:r>
          <w:r w:rsidRPr="00450C21">
            <w:t>pathways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broadly.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important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get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right</w:t>
          </w:r>
          <w:r w:rsidRPr="00450C21" w:rsidR="004C6471">
            <w:t xml:space="preserve"> </w:t>
          </w:r>
          <w:r w:rsidRPr="00450C21">
            <w:t>information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experts.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clinical</w:t>
          </w:r>
          <w:r w:rsidRPr="00450C21" w:rsidR="004C6471">
            <w:t xml:space="preserve"> </w:t>
          </w:r>
          <w:r w:rsidRPr="00450C21">
            <w:t>geneticist,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am</w:t>
          </w:r>
          <w:r w:rsidRPr="00450C21" w:rsidR="004C6471">
            <w:t xml:space="preserve"> </w:t>
          </w:r>
          <w:r w:rsidRPr="00450C21">
            <w:t>often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most</w:t>
          </w:r>
          <w:r w:rsidRPr="00450C21" w:rsidR="004C6471">
            <w:t xml:space="preserve"> </w:t>
          </w:r>
          <w:r w:rsidRPr="00450C21">
            <w:t>expert</w:t>
          </w:r>
          <w:r w:rsidRPr="00450C21" w:rsidR="004C6471">
            <w:t xml:space="preserve"> </w:t>
          </w:r>
          <w:r w:rsidRPr="00450C21">
            <w:t>person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Great</w:t>
          </w:r>
          <w:r w:rsidRPr="00450C21" w:rsidR="004C6471">
            <w:t xml:space="preserve"> </w:t>
          </w:r>
          <w:r w:rsidRPr="00450C21">
            <w:t>Ormond</w:t>
          </w:r>
          <w:r w:rsidRPr="00450C21" w:rsidR="004C6471">
            <w:t xml:space="preserve"> </w:t>
          </w:r>
          <w:r w:rsidRPr="00450C21">
            <w:t>Street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deal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particular</w:t>
          </w:r>
          <w:r w:rsidRPr="00450C21" w:rsidR="004C6471">
            <w:t xml:space="preserve"> </w:t>
          </w:r>
          <w:r w:rsidRPr="00450C21">
            <w:t>condition;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often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treating</w:t>
          </w:r>
          <w:r w:rsidRPr="00450C21" w:rsidR="004C6471">
            <w:t xml:space="preserve"> </w:t>
          </w:r>
          <w:r w:rsidRPr="00450C21">
            <w:t>positions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care</w:t>
          </w:r>
          <w:r w:rsidRPr="00450C21" w:rsidR="004C6471">
            <w:t xml:space="preserve"> </w:t>
          </w:r>
          <w:r w:rsidRPr="00450C21">
            <w:t>pathway.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know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continued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thoughtful.</w:t>
          </w:r>
        </w:p>
        <w:p w:rsidR="00B6526F" w:rsidRPr="00450C21" w:rsidP="00B6526F">
          <w:pPr>
            <w:pStyle w:val="Question"/>
          </w:pPr>
          <w:sdt>
            <w:sdtPr>
              <w:alias w:val="Member"/>
              <w:tag w:val="&lt;Member mnisId='1164' dodsId='26536'&gt;"/>
              <w:id w:val="351384316"/>
              <w:placeholder>
                <w:docPart w:val="740E45D54F6947DF87BE0046B100139C"/>
              </w:placeholder>
              <w:richText/>
            </w:sdtPr>
            <w:sdtContent>
              <w:r w:rsidRPr="00450C21">
                <w:rPr>
                  <w:b/>
                </w:rPr>
                <w:t>Baroness</w:t>
              </w:r>
              <w:r w:rsidRPr="00450C21" w:rsidR="004C6471">
                <w:rPr>
                  <w:b/>
                </w:rPr>
                <w:t xml:space="preserve"> </w:t>
              </w:r>
              <w:r w:rsidRPr="00450C21">
                <w:rPr>
                  <w:b/>
                </w:rPr>
                <w:t>Nicholson</w:t>
              </w:r>
              <w:r w:rsidRPr="00450C21" w:rsidR="004C6471">
                <w:rPr>
                  <w:b/>
                </w:rPr>
                <w:t xml:space="preserve"> </w:t>
              </w:r>
              <w:r w:rsidRPr="00450C21">
                <w:rPr>
                  <w:b/>
                </w:rPr>
                <w:t>of</w:t>
              </w:r>
              <w:r w:rsidRPr="00450C21" w:rsidR="004C6471">
                <w:rPr>
                  <w:b/>
                </w:rPr>
                <w:t xml:space="preserve"> </w:t>
              </w:r>
              <w:r w:rsidRPr="00450C21">
                <w:rPr>
                  <w:b/>
                </w:rPr>
                <w:t>Winterbourne:</w:t>
              </w:r>
            </w:sdtContent>
          </w:sdt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small</w:t>
          </w:r>
          <w:r w:rsidRPr="00450C21" w:rsidR="004C6471">
            <w:t xml:space="preserve"> </w:t>
          </w:r>
          <w:r w:rsidRPr="00450C21">
            <w:t>follow-up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communication.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large</w:t>
          </w:r>
          <w:r w:rsidRPr="00450C21" w:rsidR="004C6471">
            <w:t xml:space="preserve"> </w:t>
          </w:r>
          <w:r w:rsidRPr="00450C21">
            <w:t>number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Britain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speak</w:t>
          </w:r>
          <w:r w:rsidRPr="00450C21" w:rsidR="004C6471">
            <w:t xml:space="preserve"> </w:t>
          </w:r>
          <w:r w:rsidRPr="00450C21">
            <w:t>English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therefore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use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language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AI,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simple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easy,</w:t>
          </w:r>
          <w:r w:rsidRPr="00450C21" w:rsidR="004C6471">
            <w:t xml:space="preserve"> </w:t>
          </w:r>
          <w:r w:rsidRPr="00450C21">
            <w:t>seems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me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fundamental</w:t>
          </w:r>
          <w:r w:rsidRPr="00450C21" w:rsidR="004C6471">
            <w:t xml:space="preserve"> </w:t>
          </w:r>
          <w:r w:rsidRPr="00450C21">
            <w:t>priority.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give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example: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know</w:t>
          </w:r>
          <w:r w:rsidRPr="00450C21" w:rsidR="004C6471">
            <w:t xml:space="preserve"> </w:t>
          </w:r>
          <w:r w:rsidRPr="00450C21">
            <w:t>that,</w:t>
          </w:r>
          <w:r w:rsidRPr="00450C21" w:rsidR="004C6471">
            <w:t xml:space="preserve"> </w:t>
          </w:r>
          <w:r w:rsidRPr="00450C21">
            <w:t>particularly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London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other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Britain,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take-up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immunisation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crucial</w:t>
          </w:r>
          <w:r w:rsidRPr="00450C21" w:rsidR="004C6471">
            <w:t xml:space="preserve"> </w:t>
          </w:r>
          <w:r w:rsidRPr="00450C21">
            <w:t>things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children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minimal,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result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outcomes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appalling.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play</w:t>
          </w:r>
          <w:r w:rsidRPr="00450C21" w:rsidR="004C6471">
            <w:t xml:space="preserve"> </w:t>
          </w:r>
          <w:r w:rsidRPr="00450C21">
            <w:t>there,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would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thought,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just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mothers—although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mainly</w:t>
          </w:r>
          <w:r w:rsidRPr="00450C21" w:rsidR="004C6471">
            <w:t xml:space="preserve"> </w:t>
          </w:r>
          <w:r w:rsidRPr="00450C21">
            <w:t>mothers</w:t>
          </w:r>
          <w:r w:rsidRPr="00450C21" w:rsidR="004C6471">
            <w:t xml:space="preserve"> </w:t>
          </w:r>
          <w:r w:rsidRPr="00450C21">
            <w:t>who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speak</w:t>
          </w:r>
          <w:r w:rsidRPr="00450C21" w:rsidR="004C6471">
            <w:t xml:space="preserve"> </w:t>
          </w:r>
          <w:r w:rsidRPr="00450C21">
            <w:t>English—but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children</w:t>
          </w:r>
          <w:r w:rsidRPr="00450C21" w:rsidR="004C6471">
            <w:t xml:space="preserve"> </w:t>
          </w:r>
          <w:r w:rsidRPr="00450C21">
            <w:t>themselves.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immunisations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need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done</w:t>
          </w:r>
          <w:r w:rsidRPr="00450C21" w:rsidR="004C6471">
            <w:t xml:space="preserve"> </w:t>
          </w:r>
          <w:r w:rsidRPr="00450C21">
            <w:t>until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12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13,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children</w:t>
          </w:r>
          <w:r w:rsidRPr="00450C21" w:rsidR="004C6471">
            <w:t xml:space="preserve"> </w:t>
          </w:r>
          <w:r w:rsidRPr="00450C21">
            <w:t>could</w:t>
          </w:r>
          <w:r w:rsidRPr="00450C21" w:rsidR="004C6471">
            <w:t xml:space="preserve"> </w:t>
          </w:r>
          <w:r w:rsidRPr="00450C21">
            <w:t>trigger</w:t>
          </w:r>
          <w:r w:rsidRPr="00450C21" w:rsidR="004C6471">
            <w:t xml:space="preserve"> </w:t>
          </w:r>
          <w:r w:rsidRPr="00450C21">
            <w:t>them</w:t>
          </w:r>
          <w:r w:rsidRPr="00450C21" w:rsidR="004C6471">
            <w:t xml:space="preserve"> </w:t>
          </w:r>
          <w:r w:rsidRPr="00450C21">
            <w:t>themselves</w:t>
          </w:r>
          <w:r w:rsidRPr="00450C21" w:rsidR="004C6471">
            <w:t xml:space="preserve"> </w:t>
          </w:r>
          <w:r w:rsidRPr="00450C21">
            <w:t>if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felt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way.</w:t>
          </w:r>
        </w:p>
        <w:p w:rsidR="00B6526F" w:rsidRPr="00450C21" w:rsidP="00B6526F">
          <w:pPr>
            <w:pStyle w:val="Answer"/>
          </w:pPr>
          <w:r w:rsidRPr="00450C21">
            <w:rPr>
              <w:b/>
              <w:i/>
            </w:rPr>
            <w:t>Dr</w:t>
          </w:r>
          <w:r w:rsidRPr="00450C21" w:rsidR="004C6471">
            <w:rPr>
              <w:b/>
              <w:i/>
            </w:rPr>
            <w:t xml:space="preserve"> </w:t>
          </w:r>
          <w:r w:rsidRPr="00450C21">
            <w:rPr>
              <w:b/>
              <w:i/>
            </w:rPr>
            <w:t>Rich</w:t>
          </w:r>
          <w:r w:rsidRPr="00450C21" w:rsidR="004C6471">
            <w:rPr>
              <w:b/>
              <w:i/>
            </w:rPr>
            <w:t xml:space="preserve"> </w:t>
          </w:r>
          <w:r w:rsidRPr="00450C21">
            <w:rPr>
              <w:b/>
              <w:i/>
            </w:rPr>
            <w:t>Scott:</w:t>
          </w:r>
          <w:r w:rsidRPr="00450C21" w:rsidR="004C6471">
            <w:rPr>
              <w:b/>
              <w:i/>
            </w:rPr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important</w:t>
          </w:r>
          <w:r w:rsidRPr="00450C21" w:rsidR="004C6471">
            <w:t xml:space="preserve"> </w:t>
          </w:r>
          <w:r w:rsidRPr="00450C21">
            <w:t>point.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example,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 w:rsidR="00BA7D98">
            <w:t>Generation Stu</w:t>
          </w:r>
          <w:r w:rsidRPr="00450C21">
            <w:t>dy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spending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lot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time</w:t>
          </w:r>
          <w:r w:rsidRPr="00450C21" w:rsidR="004C6471">
            <w:t xml:space="preserve"> </w:t>
          </w:r>
          <w:r w:rsidRPr="00450C21">
            <w:t>focusing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learning.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comes</w:t>
          </w:r>
          <w:r w:rsidRPr="00450C21" w:rsidR="004C6471">
            <w:t xml:space="preserve"> </w:t>
          </w:r>
          <w:r w:rsidRPr="00450C21">
            <w:t>back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broad</w:t>
          </w:r>
          <w:r w:rsidRPr="00450C21" w:rsidR="004C6471">
            <w:t xml:space="preserve"> </w:t>
          </w:r>
          <w:r w:rsidRPr="00450C21">
            <w:t>take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breadth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required</w:t>
          </w:r>
          <w:r w:rsidRPr="00450C21" w:rsidR="004C6471">
            <w:t xml:space="preserve"> </w:t>
          </w:r>
          <w:r w:rsidRPr="00450C21">
            <w:t>here.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science,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cost-effectiveness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vital,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stop</w:t>
          </w:r>
          <w:r w:rsidRPr="00450C21" w:rsidR="004C6471">
            <w:t xml:space="preserve"> </w:t>
          </w:r>
          <w:r w:rsidRPr="00450C21">
            <w:t>there.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understanding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plays</w:t>
          </w:r>
          <w:r w:rsidRPr="00450C21" w:rsidR="004C6471">
            <w:t xml:space="preserve"> </w:t>
          </w:r>
          <w:r w:rsidRPr="00450C21">
            <w:t>out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ground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accessed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communities</w:t>
          </w:r>
          <w:r w:rsidRPr="00450C21" w:rsidR="004C6471">
            <w:t xml:space="preserve"> </w:t>
          </w:r>
          <w:r w:rsidRPr="00450C21">
            <w:t>who</w:t>
          </w:r>
          <w:r w:rsidRPr="00450C21" w:rsidR="004C6471">
            <w:t xml:space="preserve"> </w:t>
          </w:r>
          <w:r w:rsidRPr="00450C21">
            <w:t>need</w:t>
          </w:r>
          <w:r w:rsidRPr="00450C21" w:rsidR="004C6471">
            <w:t xml:space="preserve"> </w:t>
          </w:r>
          <w:r w:rsidRPr="00450C21">
            <w:t>it,</w:t>
          </w:r>
          <w:r w:rsidRPr="00450C21" w:rsidR="004C6471">
            <w:t xml:space="preserve"> </w:t>
          </w:r>
          <w:r w:rsidRPr="00450C21">
            <w:t>sometimes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running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programmes</w:t>
          </w:r>
          <w:r w:rsidRPr="00450C21" w:rsidR="004C6471">
            <w:t xml:space="preserve"> </w:t>
          </w:r>
          <w:r w:rsidRPr="00450C21">
            <w:t>embedded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NHS.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 w:rsidR="00BA7D98">
            <w:t>Generation St</w:t>
          </w:r>
          <w:r w:rsidRPr="00450C21">
            <w:t>udy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recruiting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72</w:t>
          </w:r>
          <w:r w:rsidRPr="00450C21" w:rsidR="004C6471">
            <w:t xml:space="preserve"> </w:t>
          </w:r>
          <w:r w:rsidRPr="00450C21">
            <w:t>sites</w:t>
          </w:r>
          <w:r w:rsidRPr="00450C21" w:rsidR="004C6471">
            <w:t xml:space="preserve"> </w:t>
          </w:r>
          <w:r w:rsidRPr="00450C21">
            <w:t>across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deliberately</w:t>
          </w:r>
          <w:r w:rsidRPr="00450C21" w:rsidR="004C6471">
            <w:t xml:space="preserve"> </w:t>
          </w:r>
          <w:r w:rsidRPr="00450C21">
            <w:t>chosen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diversity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sites,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diversity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various</w:t>
          </w:r>
          <w:r w:rsidRPr="00450C21" w:rsidR="004C6471">
            <w:t xml:space="preserve"> </w:t>
          </w:r>
          <w:r w:rsidRPr="00450C21">
            <w:t>axes.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example,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making</w:t>
          </w:r>
          <w:r w:rsidRPr="00450C21" w:rsidR="004C6471">
            <w:t xml:space="preserve"> </w:t>
          </w:r>
          <w:r w:rsidRPr="00450C21">
            <w:t>sure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heavily</w:t>
          </w:r>
          <w:r w:rsidRPr="00450C21" w:rsidR="004C6471">
            <w:t xml:space="preserve"> </w:t>
          </w:r>
          <w:r w:rsidRPr="00450C21">
            <w:t>represented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urban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rural</w:t>
          </w:r>
          <w:r w:rsidRPr="00450C21" w:rsidR="004C6471">
            <w:t xml:space="preserve"> </w:t>
          </w:r>
          <w:r w:rsidRPr="00450C21">
            <w:t>ones,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diversity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populations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serve.</w:t>
          </w:r>
          <w:r w:rsidRPr="00450C21" w:rsidR="004C6471">
            <w:t xml:space="preserve"> </w:t>
          </w:r>
        </w:p>
        <w:p w:rsidR="00B6526F" w:rsidRPr="00450C21" w:rsidP="00B6526F">
          <w:pPr>
            <w:pStyle w:val="Answer"/>
          </w:pPr>
          <w:r w:rsidRPr="00450C21">
            <w:t>Often,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lessons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ones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necessarily</w:t>
          </w:r>
          <w:r w:rsidRPr="00450C21" w:rsidR="004C6471">
            <w:t xml:space="preserve"> </w:t>
          </w:r>
          <w:r w:rsidRPr="00450C21">
            <w:t>expect.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doing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lot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around</w:t>
          </w:r>
          <w:r w:rsidRPr="00450C21" w:rsidR="004C6471">
            <w:t xml:space="preserve"> </w:t>
          </w:r>
          <w:r w:rsidRPr="00450C21">
            <w:t>language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accessibility,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hear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potential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forth.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why,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adults</w:t>
          </w:r>
          <w:r w:rsidRPr="00450C21" w:rsidR="004C6471">
            <w:t xml:space="preserve"> </w:t>
          </w:r>
          <w:r w:rsidRPr="00450C21">
            <w:t>programme,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mentioned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engagement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doing,</w:t>
          </w:r>
          <w:r w:rsidRPr="00450C21" w:rsidR="004C6471">
            <w:t xml:space="preserve"> </w:t>
          </w:r>
          <w:r w:rsidRPr="00450C21">
            <w:t>before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even</w:t>
          </w:r>
          <w:r w:rsidRPr="00450C21" w:rsidR="004C6471">
            <w:t xml:space="preserve"> </w:t>
          </w:r>
          <w:r w:rsidRPr="00450C21">
            <w:t>design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programme,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</w:t>
          </w:r>
          <w:r w:rsidRPr="00450C21" w:rsidR="004C6471"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engaging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multiple</w:t>
          </w:r>
          <w:r w:rsidRPr="00450C21" w:rsidR="004C6471">
            <w:t xml:space="preserve"> </w:t>
          </w:r>
          <w:r w:rsidRPr="00450C21">
            <w:t>different</w:t>
          </w:r>
          <w:r w:rsidRPr="00450C21" w:rsidR="004C6471">
            <w:t xml:space="preserve"> </w:t>
          </w:r>
          <w:r w:rsidRPr="00450C21">
            <w:t>communities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understand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gaps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need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fill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sorts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areas.</w:t>
          </w:r>
        </w:p>
        <w:p w:rsidR="00B6526F" w:rsidRPr="00450C21" w:rsidP="00B6526F">
          <w:pPr>
            <w:pStyle w:val="Question"/>
          </w:pPr>
          <w:sdt>
            <w:sdtPr>
              <w:alias w:val="Member"/>
              <w:tag w:val="&lt;Member mnisId='4563' dodsId='141831'&gt;"/>
              <w:id w:val="387004510"/>
              <w:placeholder>
                <w:docPart w:val="740E45D54F6947DF87BE0046B100139C"/>
              </w:placeholder>
              <w:richText/>
            </w:sdtPr>
            <w:sdtContent>
              <w:r w:rsidRPr="00450C21">
                <w:rPr>
                  <w:b/>
                </w:rPr>
                <w:t>The</w:t>
              </w:r>
              <w:r w:rsidRPr="00450C21" w:rsidR="004C6471">
                <w:rPr>
                  <w:b/>
                </w:rPr>
                <w:t xml:space="preserve"> </w:t>
              </w:r>
              <w:r w:rsidRPr="00450C21">
                <w:rPr>
                  <w:b/>
                </w:rPr>
                <w:t>Chair:</w:t>
              </w:r>
            </w:sdtContent>
          </w:sdt>
          <w:r w:rsidRPr="00450C21" w:rsidR="004C6471">
            <w:t xml:space="preserve"> </w:t>
          </w:r>
          <w:r w:rsidRPr="00450C21">
            <w:t>Dr</w:t>
          </w:r>
          <w:r w:rsidRPr="00450C21" w:rsidR="004C6471">
            <w:t xml:space="preserve"> </w:t>
          </w:r>
          <w:r w:rsidRPr="00450C21">
            <w:t>Scott,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wonderful.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questions?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too</w:t>
          </w:r>
          <w:r w:rsidRPr="00450C21" w:rsidR="004C6471">
            <w:t xml:space="preserve"> </w:t>
          </w:r>
          <w:r w:rsidRPr="00450C21">
            <w:t>many</w:t>
          </w:r>
          <w:r w:rsidRPr="00450C21" w:rsidR="004C6471">
            <w:t xml:space="preserve"> </w:t>
          </w:r>
          <w:r w:rsidRPr="00450C21">
            <w:t>more,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hope,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sake.</w:t>
          </w:r>
          <w:r w:rsidRPr="00450C21" w:rsidR="004C6471">
            <w:t xml:space="preserve"> </w:t>
          </w:r>
          <w:r w:rsidRPr="00450C21">
            <w:t>However,</w:t>
          </w:r>
          <w:r w:rsidRPr="00450C21" w:rsidR="004C6471">
            <w:t xml:space="preserve"> </w:t>
          </w:r>
          <w:r w:rsidRPr="00450C21">
            <w:t>before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move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further</w:t>
          </w:r>
          <w:r w:rsidRPr="00450C21" w:rsidR="004C6471">
            <w:t xml:space="preserve"> </w:t>
          </w:r>
          <w:r w:rsidRPr="00450C21">
            <w:t>ones,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want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ask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this: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already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asked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barriers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widespread</w:t>
          </w:r>
          <w:r w:rsidRPr="00450C21" w:rsidR="004C6471">
            <w:t xml:space="preserve"> </w:t>
          </w:r>
          <w:r w:rsidRPr="00450C21">
            <w:t>access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genomic</w:t>
          </w:r>
          <w:r w:rsidRPr="00450C21" w:rsidR="004C6471">
            <w:t xml:space="preserve"> </w:t>
          </w:r>
          <w:r w:rsidRPr="00450C21">
            <w:t>medicine.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role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commissioning</w:t>
          </w:r>
          <w:r w:rsidRPr="00450C21" w:rsidR="004C6471">
            <w:t xml:space="preserve"> </w:t>
          </w:r>
          <w:r w:rsidRPr="00450C21">
            <w:t>model?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commissioning</w:t>
          </w:r>
          <w:r w:rsidRPr="00450C21" w:rsidR="004C6471">
            <w:t xml:space="preserve"> </w:t>
          </w:r>
          <w:r w:rsidRPr="00450C21">
            <w:t>model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does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allow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enough</w:t>
          </w:r>
          <w:r w:rsidRPr="00450C21" w:rsidR="004C6471">
            <w:t xml:space="preserve"> </w:t>
          </w:r>
          <w:r w:rsidRPr="00450C21">
            <w:t>genomic</w:t>
          </w:r>
          <w:r w:rsidRPr="00450C21" w:rsidR="004C6471">
            <w:t xml:space="preserve"> </w:t>
          </w:r>
          <w:r w:rsidRPr="00450C21">
            <w:t>tests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run?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issue,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view?</w:t>
          </w:r>
        </w:p>
        <w:p w:rsidR="00C362B1" w:rsidRPr="00450C21" w:rsidP="00C362B1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terms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England,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commissioners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genomics,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all</w:t>
          </w:r>
          <w:r w:rsidRPr="00450C21" w:rsidR="004C6471">
            <w:t xml:space="preserve"> </w:t>
          </w:r>
          <w:r w:rsidRPr="00450C21">
            <w:t>commissioning,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always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balance</w:t>
          </w:r>
          <w:r w:rsidRPr="00450C21" w:rsidR="004C6471">
            <w:t xml:space="preserve"> </w:t>
          </w:r>
          <w:r w:rsidRPr="00450C21">
            <w:t>around</w:t>
          </w:r>
          <w:r w:rsidRPr="00450C21" w:rsidR="004C6471">
            <w:t xml:space="preserve"> </w:t>
          </w:r>
          <w:r w:rsidRPr="00450C21">
            <w:t>resource</w:t>
          </w:r>
          <w:r w:rsidRPr="00450C21" w:rsidR="004C6471">
            <w:t xml:space="preserve"> </w:t>
          </w:r>
          <w:r w:rsidRPr="00450C21">
            <w:t>allocation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prioritisation.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any</w:t>
          </w:r>
          <w:r w:rsidRPr="00450C21" w:rsidR="004C6471">
            <w:t xml:space="preserve"> </w:t>
          </w:r>
          <w:r w:rsidRPr="00450C21">
            <w:t>area,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important</w:t>
          </w:r>
          <w:r w:rsidRPr="00450C21" w:rsidR="004C6471">
            <w:t xml:space="preserve"> </w:t>
          </w:r>
          <w:r w:rsidRPr="00450C21">
            <w:t>consideration.</w:t>
          </w:r>
          <w:r w:rsidRPr="00450C21" w:rsidR="004C6471">
            <w:t xml:space="preserve"> </w:t>
          </w:r>
          <w:r w:rsidRPr="00450C21">
            <w:t>Also,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opportunity</w:t>
          </w:r>
          <w:r w:rsidRPr="00450C21" w:rsidR="004C6471">
            <w:t xml:space="preserve"> </w:t>
          </w:r>
          <w:r w:rsidRPr="00450C21">
            <w:t>cost</w:t>
          </w:r>
          <w:r w:rsidRPr="00450C21" w:rsidR="004C6471">
            <w:t xml:space="preserve"> </w:t>
          </w:r>
          <w:r w:rsidRPr="00450C21">
            <w:t>and,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great</w:t>
          </w:r>
          <w:r w:rsidRPr="00450C21" w:rsidR="004C6471">
            <w:t xml:space="preserve"> </w:t>
          </w:r>
          <w:r w:rsidRPr="00450C21">
            <w:t>breadth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possibility,</w:t>
          </w:r>
          <w:r w:rsidRPr="00450C21" w:rsidR="004C6471">
            <w:t xml:space="preserve"> </w:t>
          </w:r>
          <w:r w:rsidRPr="00450C21">
            <w:t>thinking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makes</w:t>
          </w:r>
          <w:r w:rsidRPr="00450C21" w:rsidR="004C6471">
            <w:t xml:space="preserve"> </w:t>
          </w:r>
          <w:r w:rsidRPr="00450C21">
            <w:t>choices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either</w:t>
          </w:r>
          <w:r w:rsidRPr="00450C21" w:rsidR="004C6471">
            <w:t xml:space="preserve"> </w:t>
          </w:r>
          <w:r w:rsidRPr="00450C21">
            <w:t>generates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learns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deployment</w:t>
          </w:r>
          <w:r w:rsidRPr="00450C21" w:rsidR="004C6471">
            <w:t xml:space="preserve"> </w:t>
          </w:r>
          <w:r w:rsidRPr="00450C21">
            <w:t>first.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important.</w:t>
          </w:r>
        </w:p>
        <w:p w:rsidR="00C362B1" w:rsidRPr="00450C21" w:rsidP="00C362B1">
          <w:pPr>
            <w:pStyle w:val="Answer"/>
          </w:pPr>
          <w:r w:rsidRPr="00450C21">
            <w:t>This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having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National</w:t>
          </w:r>
          <w:r w:rsidRPr="00450C21" w:rsidR="004C6471">
            <w:t xml:space="preserve"> </w:t>
          </w:r>
          <w:r w:rsidRPr="00450C21">
            <w:t>Health</w:t>
          </w:r>
          <w:r w:rsidRPr="00450C21" w:rsidR="004C6471">
            <w:t xml:space="preserve"> </w:t>
          </w:r>
          <w:r w:rsidRPr="00450C21">
            <w:t>Service</w:t>
          </w:r>
          <w:r w:rsidRPr="00450C21" w:rsidR="004C6471">
            <w:t xml:space="preserve"> </w:t>
          </w:r>
          <w:r w:rsidRPr="00450C21">
            <w:t>puts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country</w:t>
          </w:r>
          <w:r w:rsidRPr="00450C21" w:rsidR="004C6471">
            <w:t xml:space="preserve"> </w:t>
          </w:r>
          <w:r w:rsidRPr="00450C21">
            <w:t>well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advance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many</w:t>
          </w:r>
          <w:r w:rsidRPr="00450C21" w:rsidR="004C6471">
            <w:t xml:space="preserve"> </w:t>
          </w:r>
          <w:r w:rsidRPr="00450C21">
            <w:t>others.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that,</w:t>
          </w:r>
          <w:r w:rsidRPr="00450C21" w:rsidR="004C6471">
            <w:t xml:space="preserve"> </w:t>
          </w:r>
          <w:r w:rsidRPr="00450C21">
            <w:t>together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sustained</w:t>
          </w:r>
          <w:r w:rsidRPr="00450C21" w:rsidR="004C6471">
            <w:t xml:space="preserve"> </w:t>
          </w:r>
          <w:r w:rsidRPr="00450C21">
            <w:t>investment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government,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private</w:t>
          </w:r>
          <w:r w:rsidRPr="00450C21" w:rsidR="004C6471">
            <w:t xml:space="preserve"> </w:t>
          </w:r>
          <w:r w:rsidRPr="00450C21">
            <w:t>sector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its</w:t>
          </w:r>
          <w:r w:rsidRPr="00450C21" w:rsidR="004C6471">
            <w:t xml:space="preserve"> </w:t>
          </w:r>
          <w:r w:rsidRPr="00450C21">
            <w:t>commissioning</w:t>
          </w:r>
          <w:r w:rsidRPr="00450C21" w:rsidR="004C6471">
            <w:t xml:space="preserve"> </w:t>
          </w:r>
          <w:r w:rsidRPr="00450C21">
            <w:t>decisions,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something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take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thoughtful</w:t>
          </w:r>
          <w:r w:rsidRPr="00450C21" w:rsidR="004C6471">
            <w:t xml:space="preserve"> </w:t>
          </w:r>
          <w:r w:rsidRPr="00450C21">
            <w:t>approach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proactive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choices.</w:t>
          </w:r>
        </w:p>
        <w:p w:rsidR="00C362B1" w:rsidRPr="00450C21" w:rsidP="00C362B1">
          <w:pPr>
            <w:pStyle w:val="Remark"/>
          </w:pPr>
          <w:r w:rsidRPr="00450C21">
            <w:rPr>
              <w:b/>
              <w:bCs/>
            </w:rPr>
            <w:t>The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Chair:</w:t>
          </w:r>
          <w:r w:rsidRPr="00450C21">
            <w:rPr>
              <w:rFonts w:ascii="Arial" w:hAnsi="Arial" w:cs="Arial"/>
              <w:b/>
              <w:bCs/>
            </w:rPr>
            <w:t>​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commissioning</w:t>
          </w:r>
          <w:r w:rsidRPr="00450C21" w:rsidR="004C6471">
            <w:t xml:space="preserve"> </w:t>
          </w:r>
          <w:r w:rsidRPr="00450C21">
            <w:t>model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present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barrier?</w:t>
          </w:r>
          <w:r w:rsidRPr="00450C21" w:rsidR="004C6471">
            <w:t xml:space="preserve"> </w:t>
          </w:r>
        </w:p>
        <w:p w:rsidR="00C362B1" w:rsidRPr="00450C21" w:rsidP="00C362B1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No.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commissioning</w:t>
          </w:r>
          <w:r w:rsidRPr="00450C21" w:rsidR="004C6471">
            <w:t xml:space="preserve"> </w:t>
          </w:r>
          <w:r w:rsidRPr="00450C21">
            <w:t>model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considered</w:t>
          </w:r>
          <w:r w:rsidRPr="00450C21" w:rsidR="004C6471">
            <w:t xml:space="preserve"> </w:t>
          </w:r>
          <w:r w:rsidRPr="00450C21">
            <w:t>thoughtfully.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national</w:t>
          </w:r>
          <w:r w:rsidRPr="00450C21" w:rsidR="004C6471">
            <w:t xml:space="preserve"> </w:t>
          </w:r>
          <w:r w:rsidRPr="00450C21">
            <w:t>approach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useful.</w:t>
          </w:r>
          <w:r w:rsidRPr="00450C21" w:rsidR="004C6471">
            <w:t xml:space="preserve"> </w:t>
          </w:r>
        </w:p>
        <w:p w:rsidR="00C362B1" w:rsidRPr="00450C21" w:rsidP="00C362B1">
          <w:pPr>
            <w:pStyle w:val="Question"/>
          </w:pPr>
          <w:r w:rsidRPr="00450C21">
            <w:rPr>
              <w:rFonts w:ascii="Arial" w:hAnsi="Arial" w:cs="Arial"/>
              <w:b/>
              <w:bCs/>
            </w:rPr>
            <w:t>​</w:t>
          </w: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Drayson:</w:t>
          </w:r>
          <w:r w:rsidRPr="00450C21">
            <w:rPr>
              <w:rFonts w:ascii="Arial" w:hAnsi="Arial" w:cs="Arial"/>
              <w:b/>
              <w:bCs/>
            </w:rPr>
            <w:t>​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t>My</w:t>
          </w:r>
          <w:r w:rsidRPr="00450C21" w:rsidR="004C6471">
            <w:t xml:space="preserve"> </w:t>
          </w:r>
          <w:r w:rsidRPr="00450C21">
            <w:t>questions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commercialisation</w:t>
          </w:r>
          <w:r w:rsidRPr="00450C21" w:rsidR="004C6471">
            <w:t xml:space="preserve"> </w:t>
          </w:r>
          <w:r w:rsidRPr="00450C21">
            <w:t>aspects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</w:t>
          </w:r>
          <w:r w:rsidRPr="00450C21" w:rsidR="004C6471">
            <w:t xml:space="preserve"> </w:t>
          </w:r>
          <w:r w:rsidRPr="00450C21">
            <w:t>does,</w:t>
          </w:r>
          <w:r w:rsidRPr="00450C21" w:rsidR="004C6471">
            <w:t xml:space="preserve"> </w:t>
          </w:r>
          <w:r w:rsidRPr="00450C21">
            <w:t>accepting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recognising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terrific</w:t>
          </w:r>
          <w:r w:rsidRPr="00450C21" w:rsidR="004C6471">
            <w:t xml:space="preserve"> </w:t>
          </w:r>
          <w:r w:rsidRPr="00450C21">
            <w:t>impact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had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health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since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founded</w:t>
          </w:r>
          <w:r w:rsidRPr="00450C21" w:rsidR="004C6471">
            <w:t xml:space="preserve"> </w:t>
          </w:r>
          <w:r w:rsidRPr="00450C21">
            <w:t>back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2012.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remember,</w:t>
          </w:r>
          <w:r w:rsidRPr="00450C21" w:rsidR="004C6471">
            <w:t xml:space="preserve"> </w:t>
          </w:r>
          <w:r w:rsidRPr="00450C21">
            <w:t>because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active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industry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time,</w:t>
          </w:r>
          <w:r w:rsidRPr="00450C21" w:rsidR="004C6471">
            <w:t xml:space="preserve"> </w:t>
          </w:r>
          <w:r w:rsidRPr="00450C21">
            <w:t>that,</w:t>
          </w:r>
          <w:r w:rsidRPr="00450C21" w:rsidR="004C6471">
            <w:t xml:space="preserve"> </w:t>
          </w:r>
          <w:r w:rsidRPr="00450C21">
            <w:t>when</w:t>
          </w:r>
          <w:r w:rsidRPr="00450C21" w:rsidR="004C6471">
            <w:t xml:space="preserve"> </w:t>
          </w:r>
          <w:r w:rsidRPr="00450C21">
            <w:t>GEL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set</w:t>
          </w:r>
          <w:r w:rsidRPr="00450C21" w:rsidR="004C6471">
            <w:t xml:space="preserve"> </w:t>
          </w:r>
          <w:r w:rsidRPr="00450C21">
            <w:t>up,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had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its</w:t>
          </w:r>
          <w:r w:rsidRPr="00450C21" w:rsidR="004C6471">
            <w:t xml:space="preserve"> </w:t>
          </w:r>
          <w:r w:rsidRPr="00450C21">
            <w:t>remit</w:t>
          </w:r>
          <w:r w:rsidRPr="00450C21" w:rsidR="004C6471">
            <w:t xml:space="preserve"> </w:t>
          </w:r>
          <w:r w:rsidRPr="00450C21">
            <w:t>kick-starting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industry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UK.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seems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dropped.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mentioned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recent</w:t>
          </w:r>
          <w:r w:rsidRPr="00450C21" w:rsidR="004C6471">
            <w:t xml:space="preserve"> </w:t>
          </w:r>
          <w:r w:rsidRPr="00450C21">
            <w:t>report.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case?</w:t>
          </w:r>
        </w:p>
        <w:p w:rsidR="00C362B1" w:rsidRPr="00450C21" w:rsidP="00C362B1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mission,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mentioned</w:t>
          </w:r>
          <w:r w:rsidRPr="00450C21" w:rsidR="004C6471">
            <w:t xml:space="preserve"> </w:t>
          </w:r>
          <w:r w:rsidRPr="00450C21">
            <w:t>earlier,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draw</w:t>
          </w:r>
          <w:r w:rsidRPr="00450C21" w:rsidR="004C6471">
            <w:t xml:space="preserve"> </w:t>
          </w:r>
          <w:r w:rsidRPr="00450C21">
            <w:t>out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element.</w:t>
          </w:r>
          <w:r w:rsidRPr="00450C21" w:rsidR="004C6471">
            <w:t xml:space="preserve"> </w:t>
          </w:r>
          <w:r w:rsidRPr="00450C21">
            <w:t>Supporting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innovation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industry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much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mission.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mission</w:t>
          </w:r>
          <w:r w:rsidRPr="00450C21" w:rsidR="004C6471">
            <w:t xml:space="preserve"> </w:t>
          </w:r>
          <w:r w:rsidRPr="00450C21">
            <w:t>statement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organisation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build</w:t>
          </w:r>
          <w:r w:rsidRPr="00450C21" w:rsidR="004C6471">
            <w:t xml:space="preserve"> </w:t>
          </w:r>
          <w:r w:rsidRPr="00450C21">
            <w:t>digital</w:t>
          </w:r>
          <w:r w:rsidRPr="00450C21" w:rsidR="004C6471">
            <w:t xml:space="preserve"> </w:t>
          </w:r>
          <w:r w:rsidRPr="00450C21">
            <w:t>systems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order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support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adoption,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2035,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up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half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all</w:t>
          </w:r>
          <w:r w:rsidRPr="00450C21" w:rsidR="004C6471">
            <w:t xml:space="preserve"> </w:t>
          </w:r>
          <w:r w:rsidRPr="00450C21">
            <w:t>healthcare</w:t>
          </w:r>
          <w:r w:rsidRPr="00450C21" w:rsidR="004C6471">
            <w:t xml:space="preserve"> </w:t>
          </w:r>
          <w:r w:rsidRPr="00450C21">
            <w:t>encounters</w:t>
          </w:r>
          <w:r w:rsidRPr="00450C21" w:rsidR="004C6471">
            <w:t xml:space="preserve"> </w:t>
          </w:r>
          <w:r w:rsidRPr="00450C21">
            <w:t>and—this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pertinent</w:t>
          </w:r>
          <w:r w:rsidRPr="00450C21" w:rsidR="004C6471">
            <w:t xml:space="preserve"> </w:t>
          </w:r>
          <w:r w:rsidRPr="00450C21">
            <w:t>element—to</w:t>
          </w:r>
          <w:r w:rsidRPr="00450C21" w:rsidR="004C6471">
            <w:t xml:space="preserve"> </w:t>
          </w:r>
          <w:r w:rsidRPr="00450C21">
            <w:t>secure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UK’s</w:t>
          </w:r>
          <w:r w:rsidRPr="00450C21" w:rsidR="004C6471">
            <w:t xml:space="preserve"> </w:t>
          </w:r>
          <w:r w:rsidRPr="00450C21">
            <w:t>position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best</w:t>
          </w:r>
          <w:r w:rsidRPr="00450C21" w:rsidR="004C6471">
            <w:t xml:space="preserve"> </w:t>
          </w:r>
          <w:r w:rsidRPr="00450C21">
            <w:t>place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discover,</w:t>
          </w:r>
          <w:r w:rsidRPr="00450C21" w:rsidR="004C6471">
            <w:t xml:space="preserve"> </w:t>
          </w:r>
          <w:r w:rsidRPr="00450C21">
            <w:t>prove,</w:t>
          </w:r>
          <w:r w:rsidRPr="00450C21" w:rsidR="004C6471">
            <w:t xml:space="preserve"> </w:t>
          </w:r>
          <w:r w:rsidRPr="00450C21">
            <w:t>roll</w:t>
          </w:r>
          <w:r w:rsidRPr="00450C21" w:rsidR="004C6471">
            <w:t xml:space="preserve"> </w:t>
          </w:r>
          <w:r w:rsidRPr="00450C21">
            <w:t>out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benefit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genomic</w:t>
          </w:r>
          <w:r w:rsidRPr="00450C21" w:rsidR="004C6471">
            <w:t xml:space="preserve"> </w:t>
          </w:r>
          <w:r w:rsidRPr="00450C21">
            <w:t>innovations.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much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both</w:t>
          </w:r>
          <w:r w:rsidRPr="00450C21" w:rsidR="004C6471">
            <w:t xml:space="preserve"> </w:t>
          </w:r>
          <w:r w:rsidRPr="00450C21">
            <w:t>academia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industry.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number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examples</w:t>
          </w:r>
          <w:r w:rsidRPr="00450C21" w:rsidR="004C6471">
            <w:t xml:space="preserve"> </w:t>
          </w:r>
          <w:r w:rsidRPr="00450C21">
            <w:t>over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past</w:t>
          </w:r>
          <w:r w:rsidRPr="00450C21" w:rsidR="004C6471">
            <w:t xml:space="preserve"> </w:t>
          </w:r>
          <w:r w:rsidRPr="00450C21">
            <w:t>few</w:t>
          </w:r>
          <w:r w:rsidRPr="00450C21" w:rsidR="004C6471">
            <w:t xml:space="preserve"> </w:t>
          </w:r>
          <w:r w:rsidRPr="00450C21">
            <w:t>years,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terms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played</w:t>
          </w:r>
          <w:r w:rsidRPr="00450C21" w:rsidR="004C6471">
            <w:t xml:space="preserve"> </w:t>
          </w:r>
          <w:r w:rsidRPr="00450C21">
            <w:t>out,</w:t>
          </w:r>
          <w:r w:rsidRPr="00450C21" w:rsidR="004C6471">
            <w:t xml:space="preserve"> </w:t>
          </w:r>
          <w:r w:rsidRPr="00450C21">
            <w:t>perhaps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ways</w:t>
          </w:r>
          <w:r w:rsidRPr="00450C21" w:rsidR="004C6471">
            <w:t xml:space="preserve"> </w:t>
          </w:r>
          <w:r w:rsidRPr="00450C21">
            <w:t>nobody</w:t>
          </w:r>
          <w:r w:rsidRPr="00450C21" w:rsidR="004C6471">
            <w:t xml:space="preserve"> </w:t>
          </w:r>
          <w:r w:rsidRPr="00450C21">
            <w:t>could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anticipated.</w:t>
          </w:r>
        </w:p>
        <w:p w:rsidR="00C362B1" w:rsidRPr="00450C21" w:rsidP="00C362B1">
          <w:pPr>
            <w:pStyle w:val="Remark"/>
          </w:pPr>
          <w:r w:rsidRPr="00450C21">
            <w:rPr>
              <w:rFonts w:ascii="Arial" w:hAnsi="Arial" w:cs="Arial"/>
              <w:b/>
              <w:bCs/>
            </w:rPr>
            <w:t>​</w:t>
          </w: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Drayson:</w:t>
          </w:r>
          <w:r w:rsidRPr="00450C21">
            <w:rPr>
              <w:rFonts w:ascii="Arial" w:hAnsi="Arial" w:cs="Arial"/>
              <w:b/>
              <w:bCs/>
            </w:rPr>
            <w:t>​</w:t>
          </w:r>
          <w:r w:rsidRPr="00450C21" w:rsidR="004C6471">
            <w:t xml:space="preserve"> </w:t>
          </w:r>
          <w:r w:rsidRPr="00450C21">
            <w:t>Perhaps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get</w:t>
          </w:r>
          <w:r w:rsidRPr="00450C21" w:rsidR="004C6471">
            <w:t xml:space="preserve"> </w:t>
          </w:r>
          <w:r w:rsidRPr="00450C21">
            <w:t>into</w:t>
          </w:r>
          <w:r w:rsidRPr="00450C21" w:rsidR="004C6471">
            <w:t xml:space="preserve"> </w:t>
          </w:r>
          <w:r w:rsidRPr="00450C21">
            <w:t>that,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pretty</w:t>
          </w:r>
          <w:r w:rsidRPr="00450C21" w:rsidR="004C6471">
            <w:t xml:space="preserve"> </w:t>
          </w:r>
          <w:r w:rsidRPr="00450C21">
            <w:t>long</w:t>
          </w:r>
          <w:r w:rsidRPr="00450C21" w:rsidR="004C6471">
            <w:t xml:space="preserve"> </w:t>
          </w:r>
          <w:r w:rsidRPr="00450C21">
            <w:t>sentence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describe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clear</w:t>
          </w:r>
          <w:r w:rsidRPr="00450C21" w:rsidR="004C6471">
            <w:t xml:space="preserve"> </w:t>
          </w:r>
          <w:r w:rsidRPr="00450C21">
            <w:t>original</w:t>
          </w:r>
          <w:r w:rsidRPr="00450C21" w:rsidR="004C6471">
            <w:t xml:space="preserve"> </w:t>
          </w:r>
          <w:r w:rsidRPr="00450C21">
            <w:t>objective: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create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industry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contributes</w:t>
          </w:r>
          <w:r w:rsidRPr="00450C21" w:rsidR="004C6471">
            <w:t xml:space="preserve"> </w:t>
          </w:r>
          <w:r w:rsidRPr="00450C21">
            <w:t>growth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UK.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aware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committee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carried</w:t>
          </w:r>
          <w:r w:rsidRPr="00450C21" w:rsidR="004C6471">
            <w:t xml:space="preserve"> </w:t>
          </w:r>
          <w:r w:rsidRPr="00450C21">
            <w:t>out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inquiry</w:t>
          </w:r>
          <w:r w:rsidRPr="00450C21" w:rsidR="004C6471">
            <w:t xml:space="preserve"> </w:t>
          </w:r>
          <w:r w:rsidRPr="00450C21">
            <w:t>into</w:t>
          </w:r>
          <w:r w:rsidRPr="00450C21" w:rsidR="004C6471">
            <w:t xml:space="preserve"> </w:t>
          </w:r>
          <w:r w:rsidRPr="00450C21">
            <w:t>why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failed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translate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excellent</w:t>
          </w:r>
          <w:r w:rsidRPr="00450C21" w:rsidR="004C6471">
            <w:t xml:space="preserve"> </w:t>
          </w:r>
          <w:r w:rsidRPr="00450C21">
            <w:t>scientific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base</w:t>
          </w:r>
          <w:r w:rsidRPr="00450C21" w:rsidR="004C6471">
            <w:t xml:space="preserve"> </w:t>
          </w:r>
          <w:r w:rsidRPr="00450C21">
            <w:t>into</w:t>
          </w:r>
          <w:r w:rsidRPr="00450C21" w:rsidR="004C6471">
            <w:t xml:space="preserve"> </w:t>
          </w:r>
          <w:r w:rsidRPr="00450C21">
            <w:t>wealth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growth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country.</w:t>
          </w:r>
        </w:p>
        <w:p w:rsidR="00C362B1" w:rsidRPr="00450C21" w:rsidP="00C362B1">
          <w:pPr>
            <w:pStyle w:val="Remark"/>
          </w:pPr>
          <w:r w:rsidRPr="00450C21">
            <w:t>So,</w:t>
          </w:r>
          <w:r w:rsidRPr="00450C21" w:rsidR="004C6471">
            <w:t xml:space="preserve"> </w:t>
          </w:r>
          <w:r w:rsidRPr="00450C21">
            <w:t>going</w:t>
          </w:r>
          <w:r w:rsidRPr="00450C21" w:rsidR="004C6471">
            <w:t xml:space="preserve"> </w:t>
          </w:r>
          <w:r w:rsidRPr="00450C21">
            <w:t>into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bit</w:t>
          </w:r>
          <w:r w:rsidRPr="00450C21" w:rsidR="004C6471">
            <w:t xml:space="preserve"> </w:t>
          </w:r>
          <w:r w:rsidRPr="00450C21">
            <w:t>further,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Treasury</w:t>
          </w:r>
          <w:r w:rsidRPr="00450C21" w:rsidR="004C6471">
            <w:t xml:space="preserve"> </w:t>
          </w:r>
          <w:r w:rsidRPr="00450C21">
            <w:t>has,</w:t>
          </w:r>
          <w:r w:rsidRPr="00450C21" w:rsidR="004C6471">
            <w:t xml:space="preserve"> </w:t>
          </w:r>
          <w:r w:rsidRPr="00450C21">
            <w:t>through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NHS,</w:t>
          </w:r>
          <w:r w:rsidRPr="00450C21" w:rsidR="004C6471">
            <w:t xml:space="preserve"> </w:t>
          </w:r>
          <w:r w:rsidRPr="00450C21">
            <w:t>provided</w:t>
          </w:r>
          <w:r w:rsidRPr="00450C21" w:rsidR="004C6471">
            <w:t xml:space="preserve"> </w:t>
          </w:r>
          <w:r w:rsidRPr="00450C21">
            <w:t>£1.3</w:t>
          </w:r>
          <w:r w:rsidRPr="00450C21" w:rsidR="004C6471">
            <w:t xml:space="preserve"> </w:t>
          </w:r>
          <w:r w:rsidRPr="00450C21">
            <w:t>billion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funding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GEL.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heard</w:t>
          </w:r>
          <w:r w:rsidRPr="00450C21" w:rsidR="004C6471">
            <w:t xml:space="preserve"> </w:t>
          </w:r>
          <w:r w:rsidRPr="00450C21">
            <w:t>last</w:t>
          </w:r>
          <w:r w:rsidRPr="00450C21" w:rsidR="004C6471">
            <w:t xml:space="preserve"> </w:t>
          </w:r>
          <w:r w:rsidRPr="00450C21">
            <w:t>week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colleagues,</w:t>
          </w:r>
          <w:r w:rsidRPr="00450C21" w:rsidR="004C6471">
            <w:t xml:space="preserve"> </w:t>
          </w:r>
          <w:r w:rsidRPr="00450C21">
            <w:t>nothing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gone</w:t>
          </w:r>
          <w:r w:rsidRPr="00450C21" w:rsidR="004C6471">
            <w:t xml:space="preserve"> </w:t>
          </w:r>
          <w:r w:rsidRPr="00450C21">
            <w:t>back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Treasury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terms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growth</w:t>
          </w:r>
          <w:r w:rsidRPr="00450C21" w:rsidR="004C6471">
            <w:t xml:space="preserve"> </w:t>
          </w:r>
          <w:r w:rsidRPr="00450C21">
            <w:t>impact.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remarkable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companies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benefited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GEL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Amazon,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terms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cloud</w:t>
          </w:r>
          <w:r w:rsidRPr="00450C21" w:rsidR="004C6471">
            <w:t xml:space="preserve"> </w:t>
          </w:r>
          <w:r w:rsidRPr="00450C21">
            <w:t>storage,</w:t>
          </w:r>
          <w:r w:rsidRPr="00450C21" w:rsidR="004C6471">
            <w:t xml:space="preserve"> </w:t>
          </w:r>
          <w:r w:rsidRPr="00450C21">
            <w:t>Illumina,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terms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sequencing,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various</w:t>
          </w:r>
          <w:r w:rsidRPr="00450C21" w:rsidR="004C6471">
            <w:t xml:space="preserve"> </w:t>
          </w:r>
          <w:r w:rsidRPr="00450C21">
            <w:t>Google</w:t>
          </w:r>
          <w:r w:rsidRPr="00450C21" w:rsidR="004C6471">
            <w:t xml:space="preserve"> </w:t>
          </w:r>
          <w:r w:rsidRPr="00450C21">
            <w:t>companies,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terms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analysis.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company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could</w:t>
          </w:r>
          <w:r w:rsidRPr="00450C21" w:rsidR="004C6471">
            <w:t xml:space="preserve"> </w:t>
          </w:r>
          <w:r w:rsidRPr="00450C21">
            <w:t>identify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being,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could</w:t>
          </w:r>
          <w:r w:rsidRPr="00450C21" w:rsidR="004C6471">
            <w:t xml:space="preserve"> </w:t>
          </w:r>
          <w:r w:rsidRPr="00450C21">
            <w:t>argue,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product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done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Sanger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Congenica,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acquired</w:t>
          </w:r>
          <w:r w:rsidRPr="00450C21" w:rsidR="004C6471">
            <w:t xml:space="preserve"> </w:t>
          </w:r>
          <w:r w:rsidRPr="00450C21">
            <w:t>last</w:t>
          </w:r>
          <w:r w:rsidRPr="00450C21" w:rsidR="004C6471">
            <w:t xml:space="preserve"> </w:t>
          </w:r>
          <w:r w:rsidRPr="00450C21">
            <w:t>year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French</w:t>
          </w:r>
          <w:r w:rsidRPr="00450C21" w:rsidR="004C6471">
            <w:t xml:space="preserve"> </w:t>
          </w:r>
          <w:r w:rsidRPr="00450C21">
            <w:t>company.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gone</w:t>
          </w:r>
          <w:r w:rsidRPr="00450C21" w:rsidR="004C6471">
            <w:t xml:space="preserve"> </w:t>
          </w:r>
          <w:r w:rsidRPr="00450C21">
            <w:t>wrong?</w:t>
          </w:r>
          <w:r w:rsidRPr="00450C21" w:rsidR="004C6471">
            <w:t xml:space="preserve"> </w:t>
          </w:r>
        </w:p>
        <w:p w:rsidR="00C362B1" w:rsidRPr="00450C21" w:rsidP="00C362B1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DHSC</w:t>
          </w:r>
          <w:r w:rsidRPr="00450C21" w:rsidR="004C6471">
            <w:t xml:space="preserve"> </w:t>
          </w:r>
          <w:r w:rsidRPr="00450C21">
            <w:t>investment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figure</w:t>
          </w:r>
          <w:r w:rsidRPr="00450C21" w:rsidR="004C6471">
            <w:t xml:space="preserve"> </w:t>
          </w:r>
          <w:r w:rsidRPr="00450C21">
            <w:t>up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now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just</w:t>
          </w:r>
          <w:r w:rsidRPr="00450C21" w:rsidR="004C6471">
            <w:t xml:space="preserve"> </w:t>
          </w:r>
          <w:r w:rsidRPr="00450C21">
            <w:t>under</w:t>
          </w:r>
          <w:r w:rsidRPr="00450C21" w:rsidR="004C6471">
            <w:t xml:space="preserve"> </w:t>
          </w:r>
          <w:r w:rsidRPr="00450C21">
            <w:t>£900</w:t>
          </w:r>
          <w:r w:rsidRPr="00450C21" w:rsidR="004C6471">
            <w:t xml:space="preserve"> </w:t>
          </w:r>
          <w:r w:rsidRPr="00450C21">
            <w:t>million.</w:t>
          </w:r>
        </w:p>
        <w:p w:rsidR="00C362B1" w:rsidRPr="00450C21" w:rsidP="00C362B1">
          <w:pPr>
            <w:pStyle w:val="Remark"/>
          </w:pPr>
          <w:r w:rsidRPr="00450C21">
            <w:rPr>
              <w:rFonts w:ascii="Arial" w:hAnsi="Arial" w:cs="Arial"/>
              <w:b/>
              <w:bCs/>
            </w:rPr>
            <w:t>​</w:t>
          </w: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Drayson:</w:t>
          </w:r>
          <w:r w:rsidRPr="00450C21">
            <w:rPr>
              <w:rFonts w:ascii="Arial" w:hAnsi="Arial" w:cs="Arial"/>
              <w:b/>
              <w:bCs/>
            </w:rPr>
            <w:t>​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heard</w:t>
          </w:r>
          <w:r w:rsidRPr="00450C21" w:rsidR="004C6471">
            <w:t xml:space="preserve"> </w:t>
          </w:r>
          <w:r w:rsidRPr="00450C21">
            <w:t>last</w:t>
          </w:r>
          <w:r w:rsidRPr="00450C21" w:rsidR="004C6471">
            <w:t xml:space="preserve"> </w:t>
          </w:r>
          <w:r w:rsidRPr="00450C21">
            <w:t>week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total</w:t>
          </w:r>
          <w:r w:rsidRPr="00450C21" w:rsidR="004C6471">
            <w:t xml:space="preserve"> </w:t>
          </w:r>
          <w:r w:rsidRPr="00450C21">
            <w:t>commitment</w:t>
          </w:r>
          <w:r w:rsidRPr="00450C21" w:rsidR="004C6471">
            <w:t xml:space="preserve"> </w:t>
          </w:r>
          <w:r w:rsidRPr="00450C21">
            <w:t>adds</w:t>
          </w:r>
          <w:r w:rsidRPr="00450C21" w:rsidR="004C6471">
            <w:t xml:space="preserve"> </w:t>
          </w:r>
          <w:r w:rsidRPr="00450C21">
            <w:t>up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£1.3</w:t>
          </w:r>
          <w:r w:rsidRPr="00450C21" w:rsidR="004C6471">
            <w:t xml:space="preserve"> </w:t>
          </w:r>
          <w:r w:rsidRPr="00450C21">
            <w:t>billion.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correct?</w:t>
          </w:r>
        </w:p>
        <w:p w:rsidR="00C362B1" w:rsidRPr="00450C21" w:rsidP="00C362B1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current</w:t>
          </w:r>
          <w:r w:rsidRPr="00450C21" w:rsidR="004C6471">
            <w:t xml:space="preserve"> </w:t>
          </w:r>
          <w:r w:rsidRPr="00450C21">
            <w:t>investment,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future</w:t>
          </w:r>
          <w:r w:rsidRPr="00450C21" w:rsidR="004C6471">
            <w:t xml:space="preserve"> </w:t>
          </w:r>
          <w:r w:rsidRPr="00450C21">
            <w:t>investment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committed.</w:t>
          </w:r>
        </w:p>
        <w:p w:rsidR="00C362B1" w:rsidRPr="00450C21" w:rsidP="00C362B1">
          <w:pPr>
            <w:pStyle w:val="Remark"/>
          </w:pPr>
          <w:r w:rsidRPr="00450C21">
            <w:rPr>
              <w:rFonts w:ascii="Arial" w:hAnsi="Arial" w:cs="Arial"/>
              <w:b/>
              <w:bCs/>
            </w:rPr>
            <w:t>​</w:t>
          </w: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Drayson:</w:t>
          </w:r>
          <w:r w:rsidRPr="00450C21">
            <w:rPr>
              <w:rFonts w:ascii="Arial" w:hAnsi="Arial" w:cs="Arial"/>
              <w:b/>
              <w:bCs/>
            </w:rPr>
            <w:t>​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running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approximately</w:t>
          </w:r>
          <w:r w:rsidRPr="00450C21" w:rsidR="004C6471">
            <w:t xml:space="preserve"> </w:t>
          </w:r>
          <w:r w:rsidRPr="00450C21">
            <w:t>£100</w:t>
          </w:r>
          <w:r w:rsidRPr="00450C21" w:rsidR="004C6471">
            <w:t xml:space="preserve"> </w:t>
          </w:r>
          <w:r w:rsidRPr="00450C21">
            <w:t>million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£120</w:t>
          </w:r>
          <w:r w:rsidRPr="00450C21" w:rsidR="004C6471">
            <w:t xml:space="preserve"> </w:t>
          </w:r>
          <w:r w:rsidRPr="00450C21">
            <w:t>million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year.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right?</w:t>
          </w:r>
        </w:p>
        <w:p w:rsidR="00C362B1" w:rsidRPr="00450C21" w:rsidP="00C362B1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vary</w:t>
          </w:r>
          <w:r w:rsidRPr="00450C21" w:rsidR="004C6471">
            <w:t xml:space="preserve"> </w:t>
          </w:r>
          <w:r w:rsidRPr="00450C21">
            <w:t>each</w:t>
          </w:r>
          <w:r w:rsidRPr="00450C21" w:rsidR="004C6471">
            <w:t xml:space="preserve"> </w:t>
          </w:r>
          <w:r w:rsidRPr="00450C21">
            <w:t>year,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correct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years.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point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partly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breadth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impact.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worked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Congenica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early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100,000</w:t>
          </w:r>
          <w:r w:rsidRPr="00450C21" w:rsidR="004C6471">
            <w:t xml:space="preserve"> </w:t>
          </w:r>
          <w:r w:rsidRPr="00450C21">
            <w:t>Genomes</w:t>
          </w:r>
          <w:r w:rsidRPr="00450C21" w:rsidR="004C6471">
            <w:t xml:space="preserve"> </w:t>
          </w:r>
          <w:r w:rsidRPr="00450C21">
            <w:t>Project.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continue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closely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today.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industry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number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ways.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international</w:t>
          </w:r>
          <w:r w:rsidRPr="00450C21" w:rsidR="004C6471">
            <w:t xml:space="preserve"> </w:t>
          </w:r>
          <w:r w:rsidRPr="00450C21">
            <w:t>partners</w:t>
          </w:r>
          <w:r w:rsidRPr="00450C21" w:rsidR="004C6471">
            <w:t xml:space="preserve"> </w:t>
          </w:r>
          <w:r w:rsidRPr="00450C21">
            <w:t>and—</w:t>
          </w:r>
        </w:p>
        <w:p w:rsidR="00C362B1" w:rsidRPr="00450C21" w:rsidP="00C362B1">
          <w:pPr>
            <w:pStyle w:val="Remark"/>
          </w:pPr>
          <w:r w:rsidRPr="00450C21">
            <w:rPr>
              <w:rFonts w:ascii="Arial" w:hAnsi="Arial" w:cs="Arial"/>
              <w:b/>
              <w:bCs/>
            </w:rPr>
            <w:t>​</w:t>
          </w: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Drayson: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few</w:t>
          </w:r>
          <w:r w:rsidRPr="00450C21" w:rsidR="004C6471">
            <w:t xml:space="preserve"> </w:t>
          </w:r>
          <w:r w:rsidRPr="00450C21">
            <w:t>specific</w:t>
          </w:r>
          <w:r w:rsidRPr="00450C21" w:rsidR="004C6471">
            <w:t xml:space="preserve"> </w:t>
          </w:r>
          <w:r w:rsidRPr="00450C21">
            <w:t>questions.</w:t>
          </w:r>
          <w:r w:rsidRPr="00450C21" w:rsidR="004C6471">
            <w:t xml:space="preserve"> </w:t>
          </w:r>
          <w:r w:rsidRPr="00450C21">
            <w:t>Perhaps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could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efficient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this.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Illumina</w:t>
          </w:r>
          <w:r w:rsidRPr="00450C21" w:rsidR="004C6471">
            <w:t xml:space="preserve"> </w:t>
          </w:r>
          <w:r w:rsidRPr="00450C21">
            <w:t>contract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completed.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correct?</w:t>
          </w:r>
          <w:r w:rsidRPr="00450C21" w:rsidR="004C6471">
            <w:t xml:space="preserve"> </w:t>
          </w:r>
        </w:p>
        <w:p w:rsidR="00C362B1" w:rsidRPr="00450C21" w:rsidP="00C362B1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original</w:t>
          </w:r>
          <w:r w:rsidRPr="00450C21" w:rsidR="004C6471">
            <w:t xml:space="preserve"> </w:t>
          </w:r>
          <w:r w:rsidRPr="00450C21">
            <w:t>Illumina</w:t>
          </w:r>
          <w:r w:rsidRPr="00450C21" w:rsidR="004C6471">
            <w:t xml:space="preserve"> </w:t>
          </w:r>
          <w:r w:rsidRPr="00450C21">
            <w:t>contract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completed;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run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completion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next</w:t>
          </w:r>
          <w:r w:rsidRPr="00450C21" w:rsidR="004C6471">
            <w:t xml:space="preserve"> </w:t>
          </w:r>
          <w:r w:rsidRPr="00450C21">
            <w:t>year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so.</w:t>
          </w:r>
        </w:p>
        <w:p w:rsidR="00C362B1" w:rsidRPr="00450C21" w:rsidP="00C362B1">
          <w:pPr>
            <w:pStyle w:val="Remark"/>
            <w:rPr>
              <w:b/>
              <w:bCs/>
            </w:rPr>
          </w:pPr>
          <w:r w:rsidRPr="00450C21">
            <w:rPr>
              <w:rFonts w:ascii="Arial" w:hAnsi="Arial" w:cs="Arial"/>
              <w:b/>
              <w:bCs/>
            </w:rPr>
            <w:t>​​</w:t>
          </w: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Drayson:</w:t>
          </w:r>
          <w:r w:rsidRPr="00450C21">
            <w:rPr>
              <w:rFonts w:ascii="Arial" w:hAnsi="Arial" w:cs="Arial"/>
              <w:b/>
              <w:bCs/>
            </w:rPr>
            <w:t>​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Amazon</w:t>
          </w:r>
          <w:r w:rsidRPr="00450C21" w:rsidR="004C6471">
            <w:t xml:space="preserve"> </w:t>
          </w:r>
          <w:r w:rsidRPr="00450C21">
            <w:t>contract</w:t>
          </w:r>
          <w:r w:rsidRPr="00450C21" w:rsidR="004C6471">
            <w:t xml:space="preserve"> </w:t>
          </w:r>
          <w:r w:rsidRPr="00450C21">
            <w:t>completed?</w:t>
          </w:r>
          <w:r w:rsidRPr="00450C21" w:rsidR="004C6471">
            <w:rPr>
              <w:b/>
              <w:bCs/>
            </w:rPr>
            <w:t xml:space="preserve"> </w:t>
          </w:r>
        </w:p>
        <w:p w:rsidR="00C362B1" w:rsidRPr="00450C21" w:rsidP="00C362B1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t xml:space="preserve"> </w:t>
          </w:r>
          <w:r w:rsidRPr="00450C21">
            <w:t>Yes.</w:t>
          </w:r>
        </w:p>
        <w:p w:rsidR="00C362B1" w:rsidRPr="00450C21" w:rsidP="00C362B1">
          <w:pPr>
            <w:pStyle w:val="Remark"/>
          </w:pPr>
          <w:r w:rsidRPr="00450C21">
            <w:rPr>
              <w:rFonts w:ascii="Arial" w:hAnsi="Arial" w:cs="Arial"/>
              <w:b/>
              <w:bCs/>
            </w:rPr>
            <w:t>​</w:t>
          </w: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Drayson:</w:t>
          </w:r>
          <w:r w:rsidRPr="00450C21">
            <w:rPr>
              <w:rFonts w:ascii="Arial" w:hAnsi="Arial" w:cs="Arial"/>
              <w:b/>
              <w:bCs/>
            </w:rPr>
            <w:t>​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disclose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terms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agreements?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this,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mean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data</w:t>
          </w:r>
          <w:r w:rsidRPr="00450C21" w:rsidR="004C6471">
            <w:t xml:space="preserve"> </w:t>
          </w:r>
          <w:r w:rsidRPr="00450C21">
            <w:t>access</w:t>
          </w:r>
          <w:r w:rsidRPr="00450C21" w:rsidR="004C6471">
            <w:t xml:space="preserve"> </w:t>
          </w:r>
          <w:r w:rsidRPr="00450C21">
            <w:t>agreements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commercial</w:t>
          </w:r>
          <w:r w:rsidRPr="00450C21" w:rsidR="004C6471">
            <w:t xml:space="preserve"> </w:t>
          </w:r>
          <w:r w:rsidRPr="00450C21">
            <w:t>partnerships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companies</w:t>
          </w:r>
          <w:r w:rsidRPr="00450C21" w:rsidR="004C6471">
            <w:t xml:space="preserve"> </w:t>
          </w:r>
          <w:r w:rsidRPr="00450C21">
            <w:t>such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Google,</w:t>
          </w:r>
          <w:r w:rsidRPr="00450C21" w:rsidR="004C6471">
            <w:t xml:space="preserve"> </w:t>
          </w:r>
          <w:r w:rsidRPr="00450C21">
            <w:t>GRAIL,</w:t>
          </w:r>
          <w:r w:rsidRPr="00450C21" w:rsidR="004C6471">
            <w:t xml:space="preserve"> </w:t>
          </w:r>
          <w:r w:rsidRPr="00450C21">
            <w:t>BioNTech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others.</w:t>
          </w:r>
          <w:r w:rsidRPr="00450C21" w:rsidR="004C6471">
            <w:t xml:space="preserve"> </w:t>
          </w:r>
        </w:p>
        <w:p w:rsidR="00C362B1" w:rsidRPr="00450C21" w:rsidP="00C362B1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do.</w:t>
          </w:r>
          <w:r w:rsidRPr="00450C21" w:rsidR="004C6471">
            <w:t xml:space="preserve"> </w:t>
          </w:r>
          <w:r w:rsidRPr="00450C21">
            <w:t>Let</w:t>
          </w:r>
          <w:r w:rsidRPr="00450C21" w:rsidR="004C6471">
            <w:t xml:space="preserve"> </w:t>
          </w:r>
          <w:r w:rsidRPr="00450C21">
            <w:t>me</w:t>
          </w:r>
          <w:r w:rsidRPr="00450C21" w:rsidR="004C6471">
            <w:t xml:space="preserve"> </w:t>
          </w:r>
          <w:r w:rsidRPr="00450C21">
            <w:t>explain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way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partner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different</w:t>
          </w:r>
          <w:r w:rsidRPr="00450C21" w:rsidR="004C6471">
            <w:t xml:space="preserve"> </w:t>
          </w:r>
          <w:r w:rsidRPr="00450C21">
            <w:t>companies,</w:t>
          </w:r>
          <w:r w:rsidRPr="00450C21" w:rsidR="004C6471">
            <w:t xml:space="preserve"> </w:t>
          </w:r>
          <w:r w:rsidRPr="00450C21">
            <w:t>both</w:t>
          </w:r>
          <w:r w:rsidRPr="00450C21" w:rsidR="004C6471">
            <w:t xml:space="preserve"> </w:t>
          </w:r>
          <w:r w:rsidRPr="00450C21">
            <w:t>large,</w:t>
          </w:r>
          <w:r w:rsidRPr="00450C21" w:rsidR="004C6471">
            <w:t xml:space="preserve"> </w:t>
          </w:r>
          <w:r w:rsidRPr="00450C21">
            <w:t>multinational,</w:t>
          </w:r>
          <w:r w:rsidRPr="00450C21" w:rsidR="004C6471">
            <w:t xml:space="preserve"> </w:t>
          </w:r>
          <w:r w:rsidRPr="00450C21">
            <w:t>UK-based</w:t>
          </w:r>
          <w:r w:rsidRPr="00450C21" w:rsidR="004C6471">
            <w:t xml:space="preserve"> </w:t>
          </w:r>
          <w:r w:rsidRPr="00450C21">
            <w:t>companies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smaller</w:t>
          </w:r>
          <w:r w:rsidRPr="00450C21" w:rsidR="004C6471">
            <w:t xml:space="preserve"> </w:t>
          </w:r>
          <w:r w:rsidRPr="00450C21">
            <w:t>ones.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put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lot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SMEs.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30</w:t>
          </w:r>
          <w:r w:rsidRPr="00450C21" w:rsidR="004C6471">
            <w:t xml:space="preserve"> </w:t>
          </w:r>
          <w:r w:rsidRPr="00450C21">
            <w:t>active</w:t>
          </w:r>
          <w:r w:rsidRPr="00450C21" w:rsidR="004C6471">
            <w:t xml:space="preserve"> </w:t>
          </w:r>
          <w:r w:rsidRPr="00450C21">
            <w:t>commercial</w:t>
          </w:r>
          <w:r w:rsidRPr="00450C21" w:rsidR="004C6471">
            <w:t xml:space="preserve"> </w:t>
          </w:r>
          <w:r w:rsidRPr="00450C21">
            <w:t>partnerships</w:t>
          </w:r>
          <w:r w:rsidRPr="00450C21" w:rsidR="004C6471">
            <w:t xml:space="preserve"> </w:t>
          </w:r>
          <w:r w:rsidRPr="00450C21">
            <w:t>accessing</w:t>
          </w:r>
          <w:r w:rsidRPr="00450C21" w:rsidR="004C6471">
            <w:t xml:space="preserve"> </w:t>
          </w:r>
          <w:r w:rsidRPr="00450C21">
            <w:t>data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library.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includes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substantial</w:t>
          </w:r>
          <w:r w:rsidRPr="00450C21" w:rsidR="004C6471">
            <w:t xml:space="preserve"> </w:t>
          </w:r>
          <w:r w:rsidRPr="00450C21">
            <w:t>number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small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medium</w:t>
          </w:r>
          <w:r w:rsidRPr="00450C21" w:rsidR="004C6471">
            <w:t xml:space="preserve"> </w:t>
          </w:r>
          <w:r w:rsidRPr="00450C21">
            <w:t>enterprises,</w:t>
          </w:r>
          <w:r w:rsidRPr="00450C21" w:rsidR="004C6471">
            <w:t xml:space="preserve"> </w:t>
          </w:r>
          <w:r w:rsidRPr="00450C21">
            <w:t>including</w:t>
          </w:r>
          <w:r w:rsidRPr="00450C21" w:rsidR="004C6471">
            <w:t xml:space="preserve"> </w:t>
          </w:r>
          <w:r w:rsidRPr="00450C21">
            <w:t>UK-based</w:t>
          </w:r>
          <w:r w:rsidRPr="00450C21" w:rsidR="004C6471">
            <w:t xml:space="preserve"> </w:t>
          </w:r>
          <w:r w:rsidRPr="00450C21">
            <w:t>ones.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partner</w:t>
          </w:r>
          <w:r w:rsidRPr="00450C21" w:rsidR="004C6471">
            <w:t xml:space="preserve"> </w:t>
          </w:r>
          <w:r w:rsidRPr="00450C21">
            <w:t>with,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example,</w:t>
          </w:r>
          <w:r w:rsidRPr="00450C21" w:rsidR="004C6471">
            <w:t xml:space="preserve"> </w:t>
          </w:r>
          <w:r w:rsidRPr="00450C21">
            <w:t>Oxford</w:t>
          </w:r>
          <w:r w:rsidRPr="00450C21" w:rsidR="004C6471">
            <w:t xml:space="preserve"> </w:t>
          </w:r>
          <w:r w:rsidRPr="00450C21">
            <w:t>Nanopore,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large</w:t>
          </w:r>
          <w:r w:rsidRPr="00450C21" w:rsidR="004C6471">
            <w:t xml:space="preserve"> </w:t>
          </w:r>
          <w:r w:rsidRPr="00450C21">
            <w:t>company</w:t>
          </w:r>
          <w:r w:rsidRPr="00450C21" w:rsidR="004C6471">
            <w:t xml:space="preserve"> </w:t>
          </w:r>
          <w:r w:rsidRPr="00450C21">
            <w:t>providing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innovative</w:t>
          </w:r>
          <w:r w:rsidRPr="00450C21" w:rsidR="004C6471">
            <w:t xml:space="preserve"> </w:t>
          </w:r>
          <w:r w:rsidRPr="00450C21">
            <w:t>sequencing</w:t>
          </w:r>
          <w:r w:rsidRPr="00450C21" w:rsidR="004C6471">
            <w:t xml:space="preserve"> </w:t>
          </w:r>
          <w:r w:rsidRPr="00450C21">
            <w:t>technology;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worked</w:t>
          </w:r>
          <w:r w:rsidRPr="00450C21" w:rsidR="004C6471">
            <w:t xml:space="preserve"> </w:t>
          </w:r>
          <w:r w:rsidRPr="00450C21">
            <w:t>actively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over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past</w:t>
          </w:r>
          <w:r w:rsidRPr="00450C21" w:rsidR="004C6471">
            <w:t xml:space="preserve"> </w:t>
          </w:r>
          <w:r w:rsidRPr="00450C21">
            <w:t>few</w:t>
          </w:r>
          <w:r w:rsidRPr="00450C21" w:rsidR="004C6471">
            <w:t xml:space="preserve"> </w:t>
          </w:r>
          <w:r w:rsidRPr="00450C21">
            <w:t>years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develop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inform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adoption.</w:t>
          </w:r>
        </w:p>
        <w:p w:rsidR="00C362B1" w:rsidRPr="00450C21" w:rsidP="00C362B1">
          <w:pPr>
            <w:pStyle w:val="Remark"/>
          </w:pPr>
          <w:r w:rsidRPr="00450C21">
            <w:rPr>
              <w:rFonts w:ascii="Arial" w:hAnsi="Arial" w:cs="Arial"/>
              <w:b/>
              <w:bCs/>
            </w:rPr>
            <w:t>​</w:t>
          </w: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Drayson:</w:t>
          </w:r>
          <w:r w:rsidRPr="00450C21">
            <w:rPr>
              <w:rFonts w:ascii="Arial" w:hAnsi="Arial" w:cs="Arial"/>
              <w:b/>
              <w:bCs/>
            </w:rPr>
            <w:t>​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t>Dr</w:t>
          </w:r>
          <w:r w:rsidRPr="00450C21" w:rsidR="004C6471">
            <w:t xml:space="preserve"> </w:t>
          </w:r>
          <w:r w:rsidRPr="00450C21">
            <w:t>Scott,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studied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financial</w:t>
          </w:r>
          <w:r w:rsidRPr="00450C21" w:rsidR="004C6471">
            <w:t xml:space="preserve"> </w:t>
          </w:r>
          <w:r w:rsidRPr="00450C21">
            <w:t>statements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Companies</w:t>
          </w:r>
          <w:r w:rsidRPr="00450C21" w:rsidR="004C6471">
            <w:t xml:space="preserve"> </w:t>
          </w:r>
          <w:r w:rsidRPr="00450C21">
            <w:t>House.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struck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little</w:t>
          </w:r>
          <w:r w:rsidRPr="00450C21" w:rsidR="004C6471">
            <w:t xml:space="preserve"> </w:t>
          </w:r>
          <w:r w:rsidRPr="00450C21">
            <w:t>detail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terms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revenues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generated</w:t>
          </w:r>
          <w:r w:rsidRPr="00450C21" w:rsidR="004C6471">
            <w:t xml:space="preserve"> </w:t>
          </w:r>
          <w:r w:rsidRPr="00450C21">
            <w:t>over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past</w:t>
          </w:r>
          <w:r w:rsidRPr="00450C21" w:rsidR="004C6471">
            <w:t xml:space="preserve"> </w:t>
          </w:r>
          <w:r w:rsidRPr="00450C21">
            <w:t>few</w:t>
          </w:r>
          <w:r w:rsidRPr="00450C21" w:rsidR="004C6471">
            <w:t xml:space="preserve"> </w:t>
          </w:r>
          <w:r w:rsidRPr="00450C21">
            <w:t>years.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fact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published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full</w:t>
          </w:r>
          <w:r w:rsidRPr="00450C21" w:rsidR="004C6471">
            <w:t xml:space="preserve"> </w:t>
          </w:r>
          <w:r w:rsidRPr="00450C21">
            <w:t>annual</w:t>
          </w:r>
          <w:r w:rsidRPr="00450C21" w:rsidR="004C6471">
            <w:t xml:space="preserve"> </w:t>
          </w:r>
          <w:r w:rsidRPr="00450C21">
            <w:t>report</w:t>
          </w:r>
          <w:r w:rsidRPr="00450C21" w:rsidR="004C6471">
            <w:t xml:space="preserve"> </w:t>
          </w:r>
          <w:r w:rsidRPr="00450C21">
            <w:t>since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period</w:t>
          </w:r>
          <w:r w:rsidRPr="00450C21" w:rsidR="004C6471">
            <w:t xml:space="preserve"> </w:t>
          </w:r>
          <w:r w:rsidRPr="00450C21">
            <w:t>covering</w:t>
          </w:r>
          <w:r w:rsidRPr="00450C21" w:rsidR="004C6471">
            <w:t xml:space="preserve"> </w:t>
          </w:r>
          <w:r w:rsidRPr="00450C21">
            <w:t>2022</w:t>
          </w:r>
          <w:r w:rsidRPr="00450C21" w:rsidR="004C6471">
            <w:t xml:space="preserve"> </w:t>
          </w:r>
          <w:r w:rsidRPr="00450C21">
            <w:t>seems</w:t>
          </w:r>
          <w:r w:rsidRPr="00450C21" w:rsidR="004C6471">
            <w:t xml:space="preserve"> </w:t>
          </w:r>
          <w:r w:rsidRPr="00450C21">
            <w:t>strange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me.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explain</w:t>
          </w:r>
          <w:r w:rsidRPr="00450C21" w:rsidR="004C6471">
            <w:t xml:space="preserve"> </w:t>
          </w:r>
          <w:r w:rsidRPr="00450C21">
            <w:t>why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put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information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public</w:t>
          </w:r>
          <w:r w:rsidRPr="00450C21" w:rsidR="004C6471">
            <w:t xml:space="preserve"> </w:t>
          </w:r>
          <w:r w:rsidRPr="00450C21">
            <w:t>domain?</w:t>
          </w:r>
          <w:r w:rsidRPr="00450C21" w:rsidR="004C6471">
            <w:t xml:space="preserve"> </w:t>
          </w:r>
        </w:p>
        <w:p w:rsidR="00C362B1" w:rsidRPr="00450C21" w:rsidP="00C362B1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Companies</w:t>
          </w:r>
          <w:r w:rsidRPr="00450C21" w:rsidR="004C6471">
            <w:t xml:space="preserve"> </w:t>
          </w:r>
          <w:r w:rsidRPr="00450C21">
            <w:t>House</w:t>
          </w:r>
          <w:r w:rsidRPr="00450C21" w:rsidR="004C6471">
            <w:t xml:space="preserve"> </w:t>
          </w:r>
          <w:r w:rsidRPr="00450C21">
            <w:t>publications</w:t>
          </w:r>
          <w:r w:rsidRPr="00450C21" w:rsidR="004C6471">
            <w:t xml:space="preserve"> </w:t>
          </w:r>
          <w:r w:rsidRPr="00450C21">
            <w:t>include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substantial</w:t>
          </w:r>
          <w:r w:rsidRPr="00450C21" w:rsidR="004C6471">
            <w:t xml:space="preserve"> </w:t>
          </w:r>
          <w:r w:rsidRPr="00450C21">
            <w:t>detail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beyond,</w:t>
          </w:r>
          <w:r w:rsidRPr="00450C21" w:rsidR="004C6471">
            <w:t xml:space="preserve"> </w:t>
          </w:r>
          <w:r w:rsidRPr="00450C21">
            <w:t>including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2022</w:t>
          </w:r>
          <w:r w:rsidRPr="00450C21" w:rsidR="004C6471">
            <w:t xml:space="preserve"> </w:t>
          </w:r>
          <w:r w:rsidRPr="00450C21">
            <w:t>report;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explaining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making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accessible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public,</w:t>
          </w:r>
          <w:r w:rsidRPr="00450C21" w:rsidR="004C6471">
            <w:t xml:space="preserve"> </w:t>
          </w:r>
          <w:r w:rsidRPr="00450C21">
            <w:t>rather</w:t>
          </w:r>
          <w:r w:rsidRPr="00450C21" w:rsidR="004C6471">
            <w:t xml:space="preserve"> </w:t>
          </w:r>
          <w:r w:rsidRPr="00450C21">
            <w:t>than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different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terms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level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detail.</w:t>
          </w:r>
        </w:p>
        <w:p w:rsidR="00C362B1" w:rsidRPr="00450C21" w:rsidP="00C362B1">
          <w:pPr>
            <w:pStyle w:val="Remark"/>
          </w:pPr>
          <w:r w:rsidRPr="00450C21">
            <w:rPr>
              <w:rFonts w:ascii="Arial" w:hAnsi="Arial" w:cs="Arial"/>
              <w:b/>
              <w:bCs/>
            </w:rPr>
            <w:t>​</w:t>
          </w: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Drayson:</w:t>
          </w:r>
          <w:r w:rsidRPr="00450C21">
            <w:rPr>
              <w:rFonts w:ascii="Arial" w:hAnsi="Arial" w:cs="Arial"/>
              <w:b/>
              <w:bCs/>
            </w:rPr>
            <w:t>​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recall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unusual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set</w:t>
          </w:r>
          <w:r w:rsidRPr="00450C21" w:rsidR="004C6471">
            <w:t xml:space="preserve"> </w:t>
          </w:r>
          <w:r w:rsidRPr="00450C21">
            <w:t>up</w:t>
          </w:r>
          <w:r w:rsidRPr="00450C21" w:rsidR="004C6471">
            <w:t xml:space="preserve"> </w:t>
          </w:r>
          <w:r w:rsidRPr="00450C21">
            <w:t>GEL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government</w:t>
          </w:r>
          <w:r w:rsidRPr="00450C21" w:rsidR="004C6471">
            <w:t xml:space="preserve"> </w:t>
          </w:r>
          <w:r w:rsidRPr="00450C21">
            <w:t>company;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100%-owned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Department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Health.</w:t>
          </w:r>
          <w:r w:rsidRPr="00450C21" w:rsidR="004C6471">
            <w:t xml:space="preserve"> </w:t>
          </w:r>
          <w:r w:rsidRPr="00450C21">
            <w:t>All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funding</w:t>
          </w:r>
          <w:r w:rsidRPr="00450C21" w:rsidR="004C6471">
            <w:t xml:space="preserve"> </w:t>
          </w:r>
          <w:r w:rsidRPr="00450C21">
            <w:t>comes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taxpayers’</w:t>
          </w:r>
          <w:r w:rsidRPr="00450C21" w:rsidR="004C6471">
            <w:t xml:space="preserve"> </w:t>
          </w:r>
          <w:r w:rsidRPr="00450C21">
            <w:t>funds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department,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hard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determine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revenue</w:t>
          </w:r>
          <w:r w:rsidRPr="00450C21" w:rsidR="004C6471">
            <w:t xml:space="preserve"> </w:t>
          </w:r>
          <w:r w:rsidRPr="00450C21">
            <w:t>generated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GEL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coming</w:t>
          </w:r>
          <w:r w:rsidRPr="00450C21" w:rsidR="004C6471">
            <w:t xml:space="preserve"> </w:t>
          </w:r>
          <w:r w:rsidRPr="00450C21">
            <w:t>from.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good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hear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these</w:t>
          </w:r>
          <w:r w:rsidRPr="00450C21" w:rsidR="004C6471">
            <w:t xml:space="preserve"> </w:t>
          </w:r>
          <w:r w:rsidRPr="00450C21">
            <w:t>agreements.</w:t>
          </w:r>
          <w:r w:rsidRPr="00450C21" w:rsidR="004C6471">
            <w:t xml:space="preserve"> </w:t>
          </w:r>
          <w:r w:rsidRPr="00450C21">
            <w:t>If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could</w:t>
          </w:r>
          <w:r w:rsidRPr="00450C21" w:rsidR="004C6471">
            <w:t xml:space="preserve"> </w:t>
          </w:r>
          <w:r w:rsidRPr="00450C21">
            <w:t>write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committee</w:t>
          </w:r>
          <w:r w:rsidRPr="00450C21" w:rsidR="004C6471">
            <w:t xml:space="preserve"> </w:t>
          </w:r>
          <w:r w:rsidRPr="00450C21">
            <w:t>setting</w:t>
          </w:r>
          <w:r w:rsidRPr="00450C21" w:rsidR="004C6471">
            <w:t xml:space="preserve"> </w:t>
          </w:r>
          <w:r w:rsidRPr="00450C21">
            <w:t>out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list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these</w:t>
          </w:r>
          <w:r w:rsidRPr="00450C21" w:rsidR="004C6471">
            <w:t xml:space="preserve"> </w:t>
          </w:r>
          <w:r w:rsidRPr="00450C21">
            <w:t>companies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accessing,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would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helpful.</w:t>
          </w:r>
        </w:p>
        <w:p w:rsidR="00C362B1" w:rsidRPr="00450C21" w:rsidP="00C362B1">
          <w:pPr>
            <w:pStyle w:val="Remark"/>
          </w:pPr>
          <w:r w:rsidRPr="00450C21">
            <w:t>I</w:t>
          </w:r>
          <w:r w:rsidRPr="00450C21" w:rsidR="004C6471">
            <w:t xml:space="preserve"> </w:t>
          </w:r>
          <w:r w:rsidRPr="00450C21">
            <w:t>am</w:t>
          </w:r>
          <w:r w:rsidRPr="00450C21" w:rsidR="004C6471">
            <w:t xml:space="preserve"> </w:t>
          </w:r>
          <w:r w:rsidRPr="00450C21">
            <w:t>finding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hard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understand</w:t>
          </w:r>
          <w:r w:rsidRPr="00450C21" w:rsidR="004C6471">
            <w:t xml:space="preserve"> </w:t>
          </w:r>
          <w:r w:rsidRPr="00450C21">
            <w:t>why</w:t>
          </w:r>
          <w:r w:rsidRPr="00450C21" w:rsidR="004C6471">
            <w:t xml:space="preserve"> </w:t>
          </w:r>
          <w:r w:rsidRPr="00450C21">
            <w:t>GEL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able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generate</w:t>
          </w:r>
          <w:r w:rsidRPr="00450C21" w:rsidR="004C6471">
            <w:t xml:space="preserve"> </w:t>
          </w:r>
          <w:r w:rsidRPr="00450C21">
            <w:t>significant</w:t>
          </w:r>
          <w:r w:rsidRPr="00450C21" w:rsidR="004C6471">
            <w:t xml:space="preserve"> </w:t>
          </w:r>
          <w:r w:rsidRPr="00450C21">
            <w:t>revenues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facilitating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creation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industry.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were</w:t>
          </w:r>
          <w:r w:rsidRPr="00450C21" w:rsidR="004C6471">
            <w:t xml:space="preserve"> </w:t>
          </w:r>
          <w:r w:rsidRPr="00450C21">
            <w:t>here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listen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Professor</w:t>
          </w:r>
          <w:r w:rsidRPr="00450C21" w:rsidR="004C6471">
            <w:t xml:space="preserve"> </w:t>
          </w:r>
          <w:r w:rsidRPr="00450C21">
            <w:rPr>
              <w:szCs w:val="22"/>
            </w:rPr>
            <w:t>Markowetz</w:t>
          </w:r>
          <w:r w:rsidRPr="00450C21">
            <w:t>’s</w:t>
          </w:r>
          <w:r w:rsidRPr="00450C21" w:rsidR="004C6471">
            <w:t xml:space="preserve"> </w:t>
          </w:r>
          <w:r w:rsidRPr="00450C21">
            <w:t>evidence,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example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young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biotech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company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found</w:t>
          </w:r>
          <w:r w:rsidRPr="00450C21" w:rsidR="004C6471">
            <w:t xml:space="preserve"> </w:t>
          </w:r>
          <w:r w:rsidRPr="00450C21">
            <w:t>it,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he</w:t>
          </w:r>
          <w:r w:rsidRPr="00450C21" w:rsidR="004C6471">
            <w:t xml:space="preserve"> </w:t>
          </w:r>
          <w:r w:rsidRPr="00450C21">
            <w:t>described</w:t>
          </w:r>
          <w:r w:rsidRPr="00450C21" w:rsidR="004C6471">
            <w:t xml:space="preserve"> </w:t>
          </w:r>
          <w:r w:rsidRPr="00450C21">
            <w:t>it,</w:t>
          </w:r>
          <w:r w:rsidRPr="00450C21" w:rsidR="004C6471">
            <w:t xml:space="preserve"> </w:t>
          </w:r>
          <w:r w:rsidRPr="00450C21">
            <w:t>impossible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enter</w:t>
          </w:r>
          <w:r w:rsidRPr="00450C21" w:rsidR="004C6471">
            <w:t xml:space="preserve"> </w:t>
          </w:r>
          <w:r w:rsidRPr="00450C21">
            <w:t>into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commercial</w:t>
          </w:r>
          <w:r w:rsidRPr="00450C21" w:rsidR="004C6471">
            <w:t xml:space="preserve"> </w:t>
          </w:r>
          <w:r w:rsidRPr="00450C21">
            <w:t>agreement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you.</w:t>
          </w:r>
          <w:r w:rsidRPr="00450C21" w:rsidR="004C6471">
            <w:t xml:space="preserve"> </w:t>
          </w:r>
          <w:r w:rsidRPr="00450C21">
            <w:t>He</w:t>
          </w:r>
          <w:r w:rsidRPr="00450C21" w:rsidR="004C6471">
            <w:t xml:space="preserve"> </w:t>
          </w:r>
          <w:r w:rsidRPr="00450C21">
            <w:t>described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GEL</w:t>
          </w:r>
          <w:r w:rsidRPr="00450C21" w:rsidR="004C6471">
            <w:t xml:space="preserve"> </w:t>
          </w:r>
          <w:r w:rsidRPr="00450C21">
            <w:t>just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set</w:t>
          </w:r>
          <w:r w:rsidRPr="00450C21" w:rsidR="004C6471">
            <w:t xml:space="preserve"> </w:t>
          </w:r>
          <w:r w:rsidRPr="00450C21">
            <w:t>up.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excellent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putting</w:t>
          </w:r>
          <w:r w:rsidRPr="00450C21" w:rsidR="004C6471">
            <w:t xml:space="preserve"> </w:t>
          </w:r>
          <w:r w:rsidRPr="00450C21">
            <w:t>academic</w:t>
          </w:r>
          <w:r w:rsidRPr="00450C21" w:rsidR="004C6471">
            <w:t xml:space="preserve"> </w:t>
          </w:r>
          <w:r w:rsidRPr="00450C21">
            <w:t>agreements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place,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not,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he</w:t>
          </w:r>
          <w:r w:rsidRPr="00450C21" w:rsidR="004C6471">
            <w:t xml:space="preserve"> </w:t>
          </w:r>
          <w:r w:rsidRPr="00450C21">
            <w:t>put</w:t>
          </w:r>
          <w:r w:rsidRPr="00450C21" w:rsidR="004C6471">
            <w:t xml:space="preserve"> </w:t>
          </w:r>
          <w:r w:rsidRPr="00450C21">
            <w:t>it,</w:t>
          </w:r>
          <w:r w:rsidRPr="00450C21" w:rsidR="004C6471">
            <w:t xml:space="preserve"> </w:t>
          </w:r>
          <w:r w:rsidRPr="00450C21">
            <w:t>worked</w:t>
          </w:r>
          <w:r w:rsidRPr="00450C21" w:rsidR="004C6471">
            <w:t xml:space="preserve"> </w:t>
          </w:r>
          <w:r w:rsidRPr="00450C21">
            <w:t>out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commercial</w:t>
          </w:r>
          <w:r w:rsidRPr="00450C21" w:rsidR="004C6471">
            <w:t xml:space="preserve"> </w:t>
          </w:r>
          <w:r w:rsidRPr="00450C21">
            <w:t>agreements,</w:t>
          </w:r>
          <w:r w:rsidRPr="00450C21" w:rsidR="004C6471">
            <w:t xml:space="preserve"> </w:t>
          </w:r>
          <w:r w:rsidRPr="00450C21">
            <w:t>despite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existence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than</w:t>
          </w:r>
          <w:r w:rsidRPr="00450C21" w:rsidR="004C6471">
            <w:t xml:space="preserve"> </w:t>
          </w:r>
          <w:r w:rsidRPr="00450C21">
            <w:t>10</w:t>
          </w:r>
          <w:r w:rsidRPr="00450C21" w:rsidR="004C6471">
            <w:t xml:space="preserve"> </w:t>
          </w:r>
          <w:r w:rsidRPr="00450C21">
            <w:t>years.</w:t>
          </w:r>
          <w:r w:rsidRPr="00450C21" w:rsidR="004C6471">
            <w:t xml:space="preserve"> </w:t>
          </w:r>
          <w:r w:rsidRPr="00450C21">
            <w:t>Why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that?</w:t>
          </w:r>
        </w:p>
        <w:p w:rsidR="00880F80" w:rsidRPr="00450C21" w:rsidP="00880F80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joined</w:t>
          </w:r>
          <w:r w:rsidRPr="00450C21" w:rsidR="004C6471">
            <w:t xml:space="preserve"> </w:t>
          </w:r>
          <w:r w:rsidRPr="00450C21">
            <w:t>just</w:t>
          </w:r>
          <w:r w:rsidRPr="00450C21" w:rsidR="004C6471">
            <w:t xml:space="preserve"> </w:t>
          </w:r>
          <w:r w:rsidRPr="00450C21">
            <w:t>after</w:t>
          </w:r>
          <w:r w:rsidRPr="00450C21" w:rsidR="004C6471">
            <w:t xml:space="preserve"> </w:t>
          </w:r>
          <w:r w:rsidRPr="00450C21">
            <w:t>that,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am</w:t>
          </w:r>
          <w:r w:rsidRPr="00450C21" w:rsidR="004C6471">
            <w:t xml:space="preserve"> </w:t>
          </w:r>
          <w:r w:rsidRPr="00450C21">
            <w:t>afraid.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did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hear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comment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Professor</w:t>
          </w:r>
          <w:r w:rsidRPr="00450C21" w:rsidR="004C6471">
            <w:t xml:space="preserve"> </w:t>
          </w:r>
          <w:r w:rsidRPr="00450C21">
            <w:t>Markowetz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am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aware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issue</w:t>
          </w:r>
          <w:r w:rsidRPr="00450C21" w:rsidR="004C6471">
            <w:t xml:space="preserve"> </w:t>
          </w:r>
          <w:r w:rsidRPr="00450C21">
            <w:t>specifically.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strong</w:t>
          </w:r>
          <w:r w:rsidRPr="00450C21" w:rsidR="004C6471">
            <w:t xml:space="preserve"> </w:t>
          </w:r>
          <w:r w:rsidRPr="00450C21">
            <w:t>partnership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than</w:t>
          </w:r>
          <w:r w:rsidRPr="00450C21" w:rsidR="004C6471">
            <w:t xml:space="preserve"> </w:t>
          </w:r>
          <w:r w:rsidRPr="00450C21">
            <w:t>13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small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medium</w:t>
          </w:r>
          <w:r w:rsidRPr="00450C21" w:rsidR="004C6471">
            <w:t xml:space="preserve"> </w:t>
          </w:r>
          <w:r w:rsidRPr="00450C21">
            <w:t>enterprises.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growing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us.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make</w:t>
          </w:r>
          <w:r w:rsidRPr="00450C21" w:rsidR="004C6471">
            <w:t xml:space="preserve"> </w:t>
          </w:r>
          <w:r w:rsidRPr="00450C21">
            <w:t>sure</w:t>
          </w:r>
          <w:r w:rsidRPr="00450C21" w:rsidR="004C6471">
            <w:t xml:space="preserve"> </w:t>
          </w:r>
          <w:r w:rsidRPr="00450C21">
            <w:t>that,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example,</w:t>
          </w:r>
          <w:r w:rsidRPr="00450C21" w:rsidR="004C6471">
            <w:t xml:space="preserve"> </w:t>
          </w:r>
          <w:r w:rsidRPr="00450C21">
            <w:t>SMEs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clear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simple</w:t>
          </w:r>
          <w:r w:rsidRPr="00450C21" w:rsidR="004C6471">
            <w:t xml:space="preserve"> </w:t>
          </w:r>
          <w:r w:rsidRPr="00450C21">
            <w:t>path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accessing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data. 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make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general</w:t>
          </w:r>
          <w:r w:rsidRPr="00450C21" w:rsidR="004C6471">
            <w:t xml:space="preserve"> </w:t>
          </w:r>
          <w:r w:rsidRPr="00450C21">
            <w:t>point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way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consider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focus.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focus,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organisation</w:t>
          </w:r>
          <w:r w:rsidRPr="00450C21" w:rsidR="004C6471">
            <w:t xml:space="preserve"> </w:t>
          </w:r>
          <w:r w:rsidRPr="00450C21">
            <w:t>owned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DHSC,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benefit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plc,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solely</w:t>
          </w:r>
          <w:r w:rsidRPr="00450C21" w:rsidR="004C6471">
            <w:t xml:space="preserve"> </w:t>
          </w:r>
          <w:r w:rsidRPr="00450C21">
            <w:t>revenue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</w:t>
          </w:r>
          <w:r w:rsidRPr="00450C21" w:rsidR="004C6471">
            <w:t xml:space="preserve"> </w:t>
          </w:r>
          <w:r w:rsidRPr="00450C21">
            <w:t>per</w:t>
          </w:r>
          <w:r w:rsidRPr="00450C21" w:rsidR="004C6471">
            <w:t xml:space="preserve"> </w:t>
          </w:r>
          <w:r w:rsidRPr="00450C21">
            <w:t>se,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healthy.</w:t>
          </w:r>
          <w:r w:rsidRPr="00450C21" w:rsidR="004C6471">
            <w:t xml:space="preserve"> </w:t>
          </w:r>
        </w:p>
        <w:p w:rsidR="00880F80" w:rsidRPr="00450C21" w:rsidP="00880F80">
          <w:pPr>
            <w:pStyle w:val="Answer"/>
          </w:pPr>
          <w:r w:rsidRPr="00450C21">
            <w:t>One</w:t>
          </w:r>
          <w:r w:rsidRPr="00450C21" w:rsidR="004C6471">
            <w:t xml:space="preserve"> </w:t>
          </w:r>
          <w:r w:rsidRPr="00450C21">
            <w:t>example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BioNTech</w:t>
          </w:r>
          <w:r w:rsidRPr="00450C21" w:rsidR="004C6471">
            <w:t xml:space="preserve"> </w:t>
          </w:r>
          <w:r w:rsidRPr="00450C21">
            <w:t>deal,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BioNTech</w:t>
          </w:r>
          <w:r w:rsidRPr="00450C21" w:rsidR="004C6471">
            <w:t xml:space="preserve"> </w:t>
          </w:r>
          <w:r w:rsidRPr="00450C21">
            <w:t>partnered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Government</w:t>
          </w:r>
          <w:r w:rsidRPr="00450C21" w:rsidR="004C6471">
            <w:t xml:space="preserve"> </w:t>
          </w:r>
          <w:r w:rsidRPr="00450C21">
            <w:t>last</w:t>
          </w:r>
          <w:r w:rsidRPr="00450C21" w:rsidR="004C6471">
            <w:t xml:space="preserve"> </w:t>
          </w:r>
          <w:r w:rsidRPr="00450C21">
            <w:t>year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announced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£1</w:t>
          </w:r>
          <w:r w:rsidRPr="00450C21" w:rsidR="004C6471">
            <w:t xml:space="preserve"> </w:t>
          </w:r>
          <w:r w:rsidRPr="00450C21">
            <w:t>billion</w:t>
          </w:r>
          <w:r w:rsidRPr="00450C21" w:rsidR="004C6471">
            <w:t xml:space="preserve"> </w:t>
          </w:r>
          <w:r w:rsidRPr="00450C21">
            <w:t>investment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UK,</w:t>
          </w:r>
          <w:r w:rsidRPr="00450C21" w:rsidR="004C6471">
            <w:t xml:space="preserve"> </w:t>
          </w:r>
          <w:r w:rsidRPr="00450C21">
            <w:t>including</w:t>
          </w:r>
          <w:r w:rsidRPr="00450C21" w:rsidR="004C6471">
            <w:t xml:space="preserve"> </w:t>
          </w:r>
          <w:r w:rsidRPr="00450C21">
            <w:t>through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partnership,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supportive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that.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plc</w:t>
          </w:r>
          <w:r w:rsidRPr="00450C21" w:rsidR="004C6471">
            <w:t xml:space="preserve"> </w:t>
          </w:r>
          <w:r w:rsidRPr="00450C21">
            <w:t>rather</w:t>
          </w:r>
          <w:r w:rsidRPr="00450C21" w:rsidR="004C6471">
            <w:t xml:space="preserve"> </w:t>
          </w:r>
          <w:r w:rsidRPr="00450C21">
            <w:t>than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England-specific</w:t>
          </w:r>
          <w:r w:rsidRPr="00450C21" w:rsidR="004C6471">
            <w:t xml:space="preserve"> </w:t>
          </w:r>
          <w:r w:rsidRPr="00450C21">
            <w:t>view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healthy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important.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generate</w:t>
          </w:r>
          <w:r w:rsidRPr="00450C21" w:rsidR="004C6471">
            <w:t xml:space="preserve"> </w:t>
          </w:r>
          <w:r w:rsidRPr="00450C21">
            <w:t>revenue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ensure</w:t>
          </w:r>
          <w:r w:rsidRPr="00450C21" w:rsidR="004C6471">
            <w:t xml:space="preserve"> </w:t>
          </w:r>
          <w:r w:rsidRPr="00450C21">
            <w:t>fair</w:t>
          </w:r>
          <w:r w:rsidRPr="00450C21" w:rsidR="004C6471">
            <w:t xml:space="preserve"> </w:t>
          </w:r>
          <w:r w:rsidRPr="00450C21">
            <w:t>return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access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data,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ensure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plc</w:t>
          </w:r>
          <w:r w:rsidRPr="00450C21" w:rsidR="004C6471">
            <w:t xml:space="preserve"> </w:t>
          </w:r>
          <w:r w:rsidRPr="00450C21">
            <w:t>benefit</w:t>
          </w:r>
          <w:r w:rsidRPr="00450C21" w:rsidR="004C6471">
            <w:t xml:space="preserve"> </w:t>
          </w:r>
          <w:r w:rsidRPr="00450C21">
            <w:t>overall.</w:t>
          </w:r>
          <w:r w:rsidRPr="00450C21" w:rsidR="004C6471">
            <w:t xml:space="preserve"> </w:t>
          </w:r>
        </w:p>
        <w:p w:rsidR="00880F80" w:rsidRPr="00450C21" w:rsidP="00880F80">
          <w:pPr>
            <w:pStyle w:val="Remark"/>
          </w:pPr>
          <w:r w:rsidRPr="00450C21">
            <w:rPr>
              <w:rFonts w:ascii="Arial" w:hAnsi="Arial" w:cs="Arial"/>
            </w:rPr>
            <w:t>​​</w:t>
          </w: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Drayson:</w:t>
          </w:r>
          <w:r w:rsidRPr="00450C21">
            <w:rPr>
              <w:rFonts w:ascii="Arial" w:hAnsi="Arial" w:cs="Arial"/>
            </w:rPr>
            <w:t>​</w:t>
          </w:r>
          <w:r w:rsidRPr="00450C21" w:rsidR="004C6471">
            <w:t xml:space="preserve"> </w:t>
          </w:r>
          <w:r w:rsidRPr="00450C21">
            <w:t>Dr</w:t>
          </w:r>
          <w:r w:rsidRPr="00450C21" w:rsidR="004C6471">
            <w:t xml:space="preserve"> </w:t>
          </w:r>
          <w:r w:rsidRPr="00450C21">
            <w:t>Scott,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am</w:t>
          </w:r>
          <w:r w:rsidRPr="00450C21" w:rsidR="004C6471">
            <w:t xml:space="preserve"> </w:t>
          </w:r>
          <w:r w:rsidRPr="00450C21">
            <w:t>pushing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try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understand—you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CEO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while,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before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were</w:t>
          </w:r>
          <w:r w:rsidRPr="00450C21" w:rsidR="004C6471">
            <w:t xml:space="preserve"> </w:t>
          </w:r>
          <w:r w:rsidRPr="00450C21">
            <w:t>deputy</w:t>
          </w:r>
          <w:r w:rsidRPr="00450C21" w:rsidR="004C6471">
            <w:t xml:space="preserve"> </w:t>
          </w:r>
          <w:r w:rsidRPr="00450C21">
            <w:t>chief</w:t>
          </w:r>
          <w:r w:rsidRPr="00450C21" w:rsidR="004C6471">
            <w:t xml:space="preserve"> </w:t>
          </w:r>
          <w:r w:rsidRPr="00450C21">
            <w:t>executive—why,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commercialisation</w:t>
          </w:r>
          <w:r w:rsidRPr="00450C21" w:rsidR="004C6471">
            <w:t xml:space="preserve"> </w:t>
          </w:r>
          <w:r w:rsidRPr="00450C21">
            <w:t>side,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actual</w:t>
          </w:r>
          <w:r w:rsidRPr="00450C21" w:rsidR="004C6471">
            <w:t xml:space="preserve"> </w:t>
          </w:r>
          <w:r w:rsidRPr="00450C21">
            <w:t>generation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wealth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United</w:t>
          </w:r>
          <w:r w:rsidRPr="00450C21" w:rsidR="004C6471">
            <w:t xml:space="preserve"> </w:t>
          </w:r>
          <w:r w:rsidRPr="00450C21">
            <w:t>Kingdom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happened,</w:t>
          </w:r>
          <w:r w:rsidRPr="00450C21" w:rsidR="004C6471">
            <w:t xml:space="preserve"> </w:t>
          </w:r>
          <w:r w:rsidRPr="00450C21">
            <w:t>particularly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many</w:t>
          </w:r>
          <w:r w:rsidRPr="00450C21" w:rsidR="004C6471">
            <w:t xml:space="preserve"> </w:t>
          </w:r>
          <w:r w:rsidRPr="00450C21">
            <w:t>directors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board</w:t>
          </w:r>
          <w:r w:rsidRPr="00450C21" w:rsidR="004C6471">
            <w:t xml:space="preserve"> </w:t>
          </w:r>
          <w:r w:rsidRPr="00450C21">
            <w:t>who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deep</w:t>
          </w:r>
          <w:r w:rsidRPr="00450C21" w:rsidR="004C6471">
            <w:t xml:space="preserve"> </w:t>
          </w:r>
          <w:r w:rsidRPr="00450C21">
            <w:t>commercial</w:t>
          </w:r>
          <w:r w:rsidRPr="00450C21" w:rsidR="004C6471">
            <w:t xml:space="preserve"> </w:t>
          </w:r>
          <w:r w:rsidRPr="00450C21">
            <w:t>experience,</w:t>
          </w:r>
          <w:r w:rsidRPr="00450C21" w:rsidR="004C6471">
            <w:t xml:space="preserve"> </w:t>
          </w:r>
          <w:r w:rsidRPr="00450C21">
            <w:t>particularly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US</w:t>
          </w:r>
          <w:r w:rsidRPr="00450C21" w:rsidR="004C6471">
            <w:t xml:space="preserve"> </w:t>
          </w:r>
          <w:r w:rsidRPr="00450C21">
            <w:t>tech.</w:t>
          </w:r>
          <w:r w:rsidRPr="00450C21" w:rsidR="004C6471">
            <w:t xml:space="preserve"> </w:t>
          </w:r>
          <w:r w:rsidRPr="00450C21">
            <w:t>Why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many</w:t>
          </w:r>
          <w:r w:rsidRPr="00450C21" w:rsidR="004C6471">
            <w:t xml:space="preserve"> </w:t>
          </w:r>
          <w:r w:rsidRPr="00450C21">
            <w:t>members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board</w:t>
          </w:r>
          <w:r w:rsidRPr="00450C21" w:rsidR="004C6471">
            <w:t xml:space="preserve"> </w:t>
          </w:r>
          <w:r w:rsidRPr="00450C21">
            <w:t>who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background,</w:t>
          </w:r>
          <w:r w:rsidRPr="00450C21" w:rsidR="004C6471">
            <w:t xml:space="preserve"> </w:t>
          </w:r>
          <w:r w:rsidRPr="00450C21">
            <w:t>including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Amazon,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two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Google?</w:t>
          </w:r>
        </w:p>
        <w:p w:rsidR="00880F80" w:rsidRPr="00450C21" w:rsidP="00880F80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any</w:t>
          </w:r>
          <w:r w:rsidRPr="00450C21" w:rsidR="004C6471">
            <w:t xml:space="preserve"> </w:t>
          </w:r>
          <w:r w:rsidRPr="00450C21">
            <w:t>directors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board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link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Amazon.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director</w:t>
          </w:r>
          <w:r w:rsidRPr="00450C21" w:rsidR="004C6471">
            <w:t xml:space="preserve"> </w:t>
          </w:r>
          <w:r w:rsidRPr="00450C21">
            <w:t>who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CTO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Isomorphic</w:t>
          </w:r>
          <w:r w:rsidRPr="00450C21" w:rsidR="004C6471">
            <w:t xml:space="preserve"> </w:t>
          </w:r>
          <w:r w:rsidRPr="00450C21">
            <w:t>Labs</w:t>
          </w:r>
          <w:r w:rsidRPr="00450C21" w:rsidR="004C6471">
            <w:t xml:space="preserve"> </w:t>
          </w:r>
          <w:r w:rsidRPr="00450C21">
            <w:t>who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recently</w:t>
          </w:r>
          <w:r w:rsidRPr="00450C21" w:rsidR="004C6471">
            <w:t xml:space="preserve"> </w:t>
          </w:r>
          <w:r w:rsidRPr="00450C21">
            <w:t>joined.</w:t>
          </w:r>
          <w:r w:rsidRPr="00450C21" w:rsidR="004C6471">
            <w:t xml:space="preserve"> </w:t>
          </w:r>
        </w:p>
        <w:p w:rsidR="00880F80" w:rsidRPr="00450C21" w:rsidP="00880F80">
          <w:pPr>
            <w:pStyle w:val="Answer"/>
          </w:pPr>
          <w:r w:rsidRPr="00450C21">
            <w:t>I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just</w:t>
          </w:r>
          <w:r w:rsidRPr="00450C21" w:rsidR="004C6471">
            <w:t xml:space="preserve"> </w:t>
          </w:r>
          <w:r w:rsidRPr="00450C21">
            <w:t>step</w:t>
          </w:r>
          <w:r w:rsidRPr="00450C21" w:rsidR="004C6471">
            <w:t xml:space="preserve"> </w:t>
          </w:r>
          <w:r w:rsidRPr="00450C21">
            <w:t>back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make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point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industry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ecosystem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general,</w:t>
          </w:r>
          <w:r w:rsidRPr="00450C21" w:rsidR="004C6471">
            <w:t xml:space="preserve"> </w:t>
          </w:r>
          <w:r w:rsidRPr="00450C21">
            <w:t>because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focused</w:t>
          </w:r>
          <w:r w:rsidRPr="00450C21" w:rsidR="004C6471">
            <w:t xml:space="preserve"> </w:t>
          </w:r>
          <w:r w:rsidRPr="00450C21">
            <w:t>on.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focused</w:t>
          </w:r>
          <w:r w:rsidRPr="00450C21" w:rsidR="004C6471">
            <w:t xml:space="preserve"> </w:t>
          </w:r>
          <w:r w:rsidRPr="00450C21">
            <w:t>solely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</w:t>
          </w:r>
          <w:r w:rsidRPr="00450C21" w:rsidR="004C6471">
            <w:t xml:space="preserve"> </w:t>
          </w:r>
          <w:r w:rsidRPr="00450C21">
            <w:t>revenue-only</w:t>
          </w:r>
          <w:r w:rsidRPr="00450C21" w:rsidR="004C6471">
            <w:t xml:space="preserve"> </w:t>
          </w:r>
          <w:r w:rsidRPr="00450C21">
            <w:t>view.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market’s</w:t>
          </w:r>
          <w:r w:rsidRPr="00450C21" w:rsidR="004C6471">
            <w:t xml:space="preserve"> </w:t>
          </w:r>
          <w:r w:rsidRPr="00450C21">
            <w:t>capitalisation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£5</w:t>
          </w:r>
          <w:r w:rsidRPr="00450C21" w:rsidR="004C6471">
            <w:t xml:space="preserve"> </w:t>
          </w:r>
          <w:r w:rsidRPr="00450C21">
            <w:t>billion,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growing</w:t>
          </w:r>
          <w:r w:rsidRPr="00450C21" w:rsidR="004C6471">
            <w:t xml:space="preserve"> </w:t>
          </w:r>
          <w:r w:rsidRPr="00450C21">
            <w:t>12%</w:t>
          </w:r>
          <w:r w:rsidRPr="00450C21" w:rsidR="004C6471">
            <w:t xml:space="preserve"> </w:t>
          </w:r>
          <w:r w:rsidRPr="00450C21">
            <w:t>year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year.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world-leading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industry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UK,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much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focused</w:t>
          </w:r>
          <w:r w:rsidRPr="00450C21" w:rsidR="004C6471">
            <w:t xml:space="preserve"> </w:t>
          </w:r>
          <w:r w:rsidRPr="00450C21">
            <w:t>on.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</w:t>
          </w:r>
          <w:r w:rsidRPr="00450C21" w:rsidR="004C6471">
            <w:t xml:space="preserve"> </w:t>
          </w:r>
          <w:r w:rsidRPr="00450C21">
            <w:t>focuses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much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these</w:t>
          </w:r>
          <w:r w:rsidRPr="00450C21" w:rsidR="004C6471">
            <w:t xml:space="preserve"> </w:t>
          </w:r>
          <w:r w:rsidRPr="00450C21">
            <w:t>sorts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partnerships.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definitely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continue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learn.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believe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made</w:t>
          </w:r>
          <w:r w:rsidRPr="00450C21" w:rsidR="004C6471">
            <w:t xml:space="preserve"> </w:t>
          </w:r>
          <w:r w:rsidRPr="00450C21">
            <w:t>substantial</w:t>
          </w:r>
          <w:r w:rsidRPr="00450C21" w:rsidR="004C6471">
            <w:t xml:space="preserve"> </w:t>
          </w:r>
          <w:r w:rsidRPr="00450C21">
            <w:t>impact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progress.</w:t>
          </w:r>
          <w:r w:rsidRPr="00450C21" w:rsidR="004C6471">
            <w:t xml:space="preserve"> </w:t>
          </w:r>
        </w:p>
        <w:p w:rsidR="00880F80" w:rsidRPr="00450C21" w:rsidP="00880F80">
          <w:pPr>
            <w:pStyle w:val="Answer"/>
          </w:pPr>
          <w:r w:rsidRPr="00450C21">
            <w:t>The</w:t>
          </w:r>
          <w:r w:rsidRPr="00450C21" w:rsidR="004C6471">
            <w:t xml:space="preserve"> </w:t>
          </w:r>
          <w:r w:rsidRPr="00450C21">
            <w:t>understanding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model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evolved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years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existence,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creation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end-to-end</w:t>
          </w:r>
          <w:r w:rsidRPr="00450C21" w:rsidR="004C6471">
            <w:t xml:space="preserve"> </w:t>
          </w:r>
          <w:r w:rsidRPr="00450C21">
            <w:t>view,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ask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company</w:t>
          </w:r>
          <w:r w:rsidRPr="00450C21" w:rsidR="004C6471">
            <w:t xml:space="preserve"> </w:t>
          </w:r>
          <w:r w:rsidRPr="00450C21">
            <w:t>whether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path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something</w:t>
          </w:r>
          <w:r w:rsidRPr="00450C21" w:rsidR="004C6471">
            <w:t xml:space="preserve"> </w:t>
          </w:r>
          <w:r w:rsidRPr="00450C21">
            <w:t>landing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clinic,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real</w:t>
          </w:r>
          <w:r w:rsidRPr="00450C21" w:rsidR="004C6471">
            <w:t xml:space="preserve"> </w:t>
          </w:r>
          <w:r w:rsidRPr="00450C21">
            <w:t>success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ongoing</w:t>
          </w:r>
          <w:r w:rsidRPr="00450C21" w:rsidR="004C6471">
            <w:t xml:space="preserve"> </w:t>
          </w:r>
          <w:r w:rsidRPr="00450C21">
            <w:t>momentum.</w:t>
          </w:r>
        </w:p>
        <w:p w:rsidR="00880F80" w:rsidRPr="00450C21" w:rsidP="00880F80">
          <w:pPr>
            <w:pStyle w:val="Remark"/>
          </w:pPr>
          <w:r w:rsidRPr="00450C21">
            <w:rPr>
              <w:rFonts w:ascii="Arial" w:hAnsi="Arial" w:cs="Arial"/>
            </w:rPr>
            <w:t>​​</w:t>
          </w: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Drayson:</w:t>
          </w:r>
          <w:r w:rsidRPr="00450C21">
            <w:rPr>
              <w:rFonts w:ascii="Arial" w:hAnsi="Arial" w:cs="Arial"/>
            </w:rPr>
            <w:t>​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important,</w:t>
          </w:r>
          <w:r w:rsidRPr="00450C21" w:rsidR="004C6471">
            <w:t xml:space="preserve"> </w:t>
          </w:r>
          <w:r w:rsidRPr="00450C21">
            <w:t>Dr</w:t>
          </w:r>
          <w:r w:rsidRPr="00450C21" w:rsidR="004C6471">
            <w:t xml:space="preserve"> </w:t>
          </w:r>
          <w:r w:rsidRPr="00450C21">
            <w:t>Scott,</w:t>
          </w:r>
          <w:r w:rsidRPr="00450C21" w:rsidR="004C6471">
            <w:t xml:space="preserve"> </w:t>
          </w:r>
          <w:r w:rsidRPr="00450C21">
            <w:t>when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describe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British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industry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conflate</w:t>
          </w:r>
          <w:r w:rsidRPr="00450C21" w:rsidR="004C6471">
            <w:t xml:space="preserve"> </w:t>
          </w:r>
          <w:r w:rsidRPr="00450C21">
            <w:t>companies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their</w:t>
          </w:r>
          <w:r w:rsidRPr="00450C21" w:rsidR="004C6471">
            <w:t xml:space="preserve"> </w:t>
          </w:r>
          <w:r w:rsidRPr="00450C21">
            <w:t>operations</w:t>
          </w:r>
          <w:r w:rsidRPr="00450C21" w:rsidR="004C6471">
            <w:t xml:space="preserve"> </w:t>
          </w:r>
          <w:r w:rsidRPr="00450C21">
            <w:t>based</w:t>
          </w:r>
          <w:r w:rsidRPr="00450C21" w:rsidR="004C6471">
            <w:t xml:space="preserve"> </w:t>
          </w:r>
          <w:r w:rsidRPr="00450C21">
            <w:t>here,</w:t>
          </w:r>
          <w:r w:rsidRPr="00450C21" w:rsidR="004C6471">
            <w:t xml:space="preserve"> </w:t>
          </w:r>
          <w:r w:rsidRPr="00450C21">
            <w:t>such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Illumina,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companies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owned</w:t>
          </w:r>
          <w:r w:rsidRPr="00450C21" w:rsidR="004C6471">
            <w:t xml:space="preserve"> </w:t>
          </w:r>
          <w:r w:rsidRPr="00450C21">
            <w:t>outside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UK,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value</w:t>
          </w:r>
          <w:r w:rsidRPr="00450C21" w:rsidR="004C6471">
            <w:t xml:space="preserve"> </w:t>
          </w:r>
          <w:r w:rsidRPr="00450C21">
            <w:t>generated</w:t>
          </w:r>
          <w:r w:rsidRPr="00450C21" w:rsidR="004C6471">
            <w:t xml:space="preserve"> </w:t>
          </w:r>
          <w:r w:rsidRPr="00450C21">
            <w:t>flows</w:t>
          </w:r>
          <w:r w:rsidRPr="00450C21" w:rsidR="004C6471">
            <w:t xml:space="preserve"> </w:t>
          </w:r>
          <w:r w:rsidRPr="00450C21">
            <w:t>outside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UK.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committee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specifically</w:t>
          </w:r>
          <w:r w:rsidRPr="00450C21" w:rsidR="004C6471">
            <w:t xml:space="preserve"> </w:t>
          </w:r>
          <w:r w:rsidRPr="00450C21">
            <w:t>addressing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issue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has,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generating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wealth</w:t>
          </w:r>
          <w:r w:rsidRPr="00450C21" w:rsidR="004C6471">
            <w:t xml:space="preserve"> </w:t>
          </w:r>
          <w:r w:rsidRPr="00450C21">
            <w:t>in-country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sustain</w:t>
          </w:r>
          <w:r w:rsidRPr="00450C21" w:rsidR="004C6471">
            <w:t xml:space="preserve"> </w:t>
          </w:r>
          <w:r w:rsidRPr="00450C21">
            <w:t>its</w:t>
          </w:r>
          <w:r w:rsidRPr="00450C21" w:rsidR="004C6471">
            <w:t xml:space="preserve"> </w:t>
          </w:r>
          <w:r w:rsidRPr="00450C21">
            <w:t>public</w:t>
          </w:r>
          <w:r w:rsidRPr="00450C21" w:rsidR="004C6471">
            <w:t xml:space="preserve"> </w:t>
          </w:r>
          <w:r w:rsidRPr="00450C21">
            <w:t>services</w:t>
          </w:r>
          <w:r w:rsidRPr="00450C21" w:rsidR="004C6471">
            <w:t xml:space="preserve"> </w:t>
          </w:r>
          <w:r w:rsidRPr="00450C21">
            <w:t>and,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result,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probably</w:t>
          </w:r>
          <w:r w:rsidRPr="00450C21" w:rsidR="004C6471">
            <w:t xml:space="preserve"> </w:t>
          </w:r>
          <w:r w:rsidRPr="00450C21">
            <w:t>heard,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cuts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made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budgets,</w:t>
          </w:r>
          <w:r w:rsidRPr="00450C21" w:rsidR="004C6471">
            <w:t xml:space="preserve"> </w:t>
          </w:r>
          <w:r w:rsidRPr="00450C21">
            <w:t>because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country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struggling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afford</w:t>
          </w:r>
          <w:r w:rsidRPr="00450C21" w:rsidR="004C6471">
            <w:t xml:space="preserve"> </w:t>
          </w:r>
          <w:r w:rsidRPr="00450C21">
            <w:t>all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this.</w:t>
          </w:r>
          <w:r w:rsidRPr="00450C21" w:rsidR="004C6471">
            <w:t xml:space="preserve"> </w:t>
          </w:r>
        </w:p>
        <w:p w:rsidR="00880F80" w:rsidRPr="00450C21" w:rsidP="00880F80">
          <w:pPr>
            <w:pStyle w:val="Remark"/>
          </w:pPr>
          <w:r w:rsidRPr="00450C21">
            <w:t>Genomics</w:t>
          </w:r>
          <w:r w:rsidRPr="00450C21" w:rsidR="004C6471">
            <w:t xml:space="preserve"> </w:t>
          </w:r>
          <w:r w:rsidRPr="00450C21">
            <w:t>England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well</w:t>
          </w:r>
          <w:r w:rsidRPr="00450C21" w:rsidR="004C6471">
            <w:t xml:space="preserve"> </w:t>
          </w:r>
          <w:r w:rsidRPr="00450C21">
            <w:t>funded</w:t>
          </w:r>
          <w:r w:rsidRPr="00450C21" w:rsidR="004C6471">
            <w:t xml:space="preserve"> </w:t>
          </w:r>
          <w:r w:rsidRPr="00450C21">
            <w:t>through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funding,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number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US</w:t>
          </w:r>
          <w:r w:rsidRPr="00450C21" w:rsidR="004C6471">
            <w:t xml:space="preserve"> </w:t>
          </w:r>
          <w:r w:rsidRPr="00450C21">
            <w:t>venture</w:t>
          </w:r>
          <w:r w:rsidRPr="00450C21" w:rsidR="004C6471">
            <w:t xml:space="preserve"> </w:t>
          </w:r>
          <w:r w:rsidRPr="00450C21">
            <w:t>capitalists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board.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put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challenge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you.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heard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colleagues</w:t>
          </w:r>
          <w:r w:rsidRPr="00450C21" w:rsidR="004C6471">
            <w:t xml:space="preserve"> </w:t>
          </w:r>
          <w:r w:rsidRPr="00450C21">
            <w:t>last</w:t>
          </w:r>
          <w:r w:rsidRPr="00450C21" w:rsidR="004C6471">
            <w:t xml:space="preserve"> </w:t>
          </w:r>
          <w:r w:rsidRPr="00450C21">
            <w:t>week;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phrase</w:t>
          </w:r>
          <w:r w:rsidRPr="00450C21" w:rsidR="004C6471">
            <w:t xml:space="preserve"> </w:t>
          </w:r>
          <w:r w:rsidRPr="00450C21">
            <w:t>used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</w:t>
          </w:r>
          <w:r w:rsidRPr="00450C21" w:rsidR="004C6471">
            <w:t xml:space="preserve"> </w:t>
          </w:r>
          <w:r w:rsidRPr="00450C21">
            <w:t>board</w:t>
          </w:r>
          <w:r w:rsidRPr="00450C21" w:rsidR="004C6471">
            <w:t xml:space="preserve"> </w:t>
          </w:r>
          <w:r w:rsidRPr="00450C21">
            <w:t>had</w:t>
          </w:r>
          <w:r w:rsidRPr="00450C21" w:rsidR="004C6471">
            <w:t xml:space="preserve"> </w:t>
          </w:r>
          <w:r w:rsidRPr="00450C21">
            <w:t>“smelled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coffee”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issue.</w:t>
          </w:r>
          <w:r w:rsidRPr="00450C21" w:rsidR="004C6471">
            <w:t xml:space="preserve"> </w:t>
          </w:r>
          <w:r w:rsidRPr="00450C21">
            <w:t>Would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characterise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accurate?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</w:t>
          </w:r>
          <w:r w:rsidRPr="00450C21" w:rsidR="004C6471">
            <w:t xml:space="preserve"> </w:t>
          </w:r>
          <w:r w:rsidRPr="00450C21">
            <w:t>board</w:t>
          </w:r>
          <w:r w:rsidRPr="00450C21" w:rsidR="004C6471">
            <w:t xml:space="preserve"> </w:t>
          </w:r>
          <w:r w:rsidRPr="00450C21">
            <w:t>“smelled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coffee”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problem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relating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failure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translate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excellent</w:t>
          </w:r>
          <w:r w:rsidRPr="00450C21" w:rsidR="004C6471">
            <w:t xml:space="preserve"> </w:t>
          </w:r>
          <w:r w:rsidRPr="00450C21">
            <w:t>science</w:t>
          </w:r>
          <w:r w:rsidRPr="00450C21" w:rsidR="004C6471">
            <w:t xml:space="preserve"> </w:t>
          </w:r>
          <w:r w:rsidRPr="00450C21">
            <w:t>into</w:t>
          </w:r>
          <w:r w:rsidRPr="00450C21" w:rsidR="004C6471">
            <w:t xml:space="preserve"> </w:t>
          </w:r>
          <w:r w:rsidRPr="00450C21">
            <w:t>wealth</w:t>
          </w:r>
          <w:r w:rsidRPr="00450C21" w:rsidR="004C6471">
            <w:t xml:space="preserve"> </w:t>
          </w:r>
          <w:r w:rsidRPr="00450C21">
            <w:t>here</w:t>
          </w:r>
          <w:r w:rsidRPr="00450C21" w:rsidR="004C6471">
            <w:t xml:space="preserve"> </w:t>
          </w:r>
          <w:r w:rsidRPr="00450C21">
            <w:t>onshore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UK?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remind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Isomorphic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subsidiary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Alphabet,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British</w:t>
          </w:r>
          <w:r w:rsidRPr="00450C21" w:rsidR="004C6471">
            <w:t xml:space="preserve"> </w:t>
          </w:r>
          <w:r w:rsidRPr="00450C21">
            <w:t>company.</w:t>
          </w:r>
          <w:r w:rsidRPr="00450C21" w:rsidR="004C6471">
            <w:t xml:space="preserve"> </w:t>
          </w:r>
        </w:p>
        <w:p w:rsidR="00880F80" w:rsidRPr="00450C21" w:rsidP="00880F80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Geonomics</w:t>
          </w:r>
          <w:r w:rsidRPr="00450C21" w:rsidR="004C6471">
            <w:t xml:space="preserve"> </w:t>
          </w:r>
          <w:r w:rsidRPr="00450C21">
            <w:t>England</w:t>
          </w:r>
          <w:r w:rsidRPr="00450C21" w:rsidR="004C6471">
            <w:t xml:space="preserve"> </w:t>
          </w:r>
          <w:r w:rsidRPr="00450C21">
            <w:t>board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focused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reflective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ecosystem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changed.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genuinely</w:t>
          </w:r>
          <w:r w:rsidRPr="00450C21" w:rsidR="004C6471">
            <w:t xml:space="preserve"> </w:t>
          </w:r>
          <w:r w:rsidRPr="00450C21">
            <w:t>believe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potential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much</w:t>
          </w:r>
          <w:r w:rsidRPr="00450C21" w:rsidR="004C6471">
            <w:t xml:space="preserve"> </w:t>
          </w:r>
          <w:r w:rsidRPr="00450C21">
            <w:t>stronger</w:t>
          </w:r>
          <w:r w:rsidRPr="00450C21" w:rsidR="004C6471">
            <w:t xml:space="preserve"> </w:t>
          </w:r>
          <w:r w:rsidRPr="00450C21">
            <w:t>now</w:t>
          </w:r>
          <w:r w:rsidRPr="00450C21" w:rsidR="004C6471">
            <w:t xml:space="preserve"> </w:t>
          </w:r>
          <w:r w:rsidRPr="00450C21">
            <w:t>than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were.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changed.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board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absolutely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engaged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this.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continued</w:t>
          </w:r>
          <w:r w:rsidRPr="00450C21" w:rsidR="004C6471">
            <w:t xml:space="preserve"> </w:t>
          </w:r>
          <w:r w:rsidRPr="00450C21">
            <w:t>focus.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reset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mission</w:t>
          </w:r>
          <w:r w:rsidRPr="00450C21" w:rsidR="004C6471">
            <w:t xml:space="preserve"> </w:t>
          </w:r>
          <w:r w:rsidRPr="00450C21">
            <w:t>last</w:t>
          </w:r>
          <w:r w:rsidRPr="00450C21" w:rsidR="004C6471">
            <w:t xml:space="preserve"> </w:t>
          </w:r>
          <w:r w:rsidRPr="00450C21">
            <w:t>year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align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10-year</w:t>
          </w:r>
          <w:r w:rsidRPr="00450C21" w:rsidR="004C6471">
            <w:t xml:space="preserve"> </w:t>
          </w:r>
          <w:r w:rsidRPr="00450C21">
            <w:t>health</w:t>
          </w:r>
          <w:r w:rsidRPr="00450C21" w:rsidR="004C6471">
            <w:t xml:space="preserve"> </w:t>
          </w:r>
          <w:r w:rsidRPr="00450C21">
            <w:t>plan,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much</w:t>
          </w:r>
          <w:r w:rsidRPr="00450C21" w:rsidR="004C6471">
            <w:t xml:space="preserve"> </w:t>
          </w:r>
          <w:r w:rsidRPr="00450C21">
            <w:t>seeing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role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ensuring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industry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actively</w:t>
          </w:r>
          <w:r w:rsidRPr="00450C21" w:rsidR="004C6471">
            <w:t xml:space="preserve"> </w:t>
          </w:r>
          <w:r w:rsidRPr="00450C21">
            <w:t>engaged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recognising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that—we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whole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it—and</w:t>
          </w:r>
          <w:r w:rsidRPr="00450C21" w:rsidR="004C6471">
            <w:t xml:space="preserve"> </w:t>
          </w:r>
          <w:r w:rsidRPr="00450C21">
            <w:t>recognising</w:t>
          </w:r>
          <w:r w:rsidRPr="00450C21" w:rsidR="004C6471">
            <w:t xml:space="preserve"> </w:t>
          </w:r>
          <w:r w:rsidRPr="00450C21">
            <w:t>that,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example,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Government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focused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making</w:t>
          </w:r>
          <w:r w:rsidRPr="00450C21" w:rsidR="004C6471">
            <w:t xml:space="preserve"> </w:t>
          </w:r>
          <w:r w:rsidRPr="00450C21">
            <w:t>sure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right</w:t>
          </w:r>
          <w:r w:rsidRPr="00450C21" w:rsidR="004C6471">
            <w:t xml:space="preserve"> </w:t>
          </w:r>
          <w:r w:rsidRPr="00450C21">
            <w:t>investment</w:t>
          </w:r>
          <w:r w:rsidRPr="00450C21" w:rsidR="004C6471">
            <w:t xml:space="preserve"> </w:t>
          </w:r>
          <w:r w:rsidRPr="00450C21">
            <w:t>environment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there.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ourselves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active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that,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continued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active</w:t>
          </w:r>
          <w:r w:rsidRPr="00450C21" w:rsidR="004C6471">
            <w:t xml:space="preserve"> </w:t>
          </w:r>
          <w:r w:rsidRPr="00450C21">
            <w:t>discussion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board.</w:t>
          </w:r>
        </w:p>
        <w:p w:rsidR="00880F80" w:rsidRPr="00450C21" w:rsidP="00880F80">
          <w:pPr>
            <w:pStyle w:val="Remark"/>
          </w:pP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Drayson:</w:t>
          </w:r>
          <w:r w:rsidRPr="00450C21">
            <w:rPr>
              <w:rFonts w:ascii="Arial" w:hAnsi="Arial" w:cs="Arial"/>
            </w:rPr>
            <w:t>​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specific</w:t>
          </w:r>
          <w:r w:rsidRPr="00450C21" w:rsidR="004C6471">
            <w:t xml:space="preserve"> </w:t>
          </w:r>
          <w:r w:rsidRPr="00450C21">
            <w:t>actions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taking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could</w:t>
          </w:r>
          <w:r w:rsidRPr="00450C21" w:rsidR="004C6471">
            <w:t xml:space="preserve"> </w:t>
          </w:r>
          <w:r w:rsidRPr="00450C21">
            <w:t>tell</w:t>
          </w:r>
          <w:r w:rsidRPr="00450C21" w:rsidR="004C6471">
            <w:t xml:space="preserve"> </w:t>
          </w:r>
          <w:r w:rsidRPr="00450C21">
            <w:t>us</w:t>
          </w:r>
          <w:r w:rsidRPr="00450C21" w:rsidR="004C6471">
            <w:t xml:space="preserve"> </w:t>
          </w:r>
          <w:r w:rsidRPr="00450C21">
            <w:t>about?</w:t>
          </w:r>
        </w:p>
        <w:p w:rsidR="00880F80" w:rsidRPr="00450C21" w:rsidP="00880F80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reset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mission</w:t>
          </w:r>
          <w:r w:rsidRPr="00450C21" w:rsidR="004C6471">
            <w:t xml:space="preserve"> </w:t>
          </w:r>
          <w:r w:rsidRPr="00450C21">
            <w:t>last</w:t>
          </w:r>
          <w:r w:rsidRPr="00450C21" w:rsidR="004C6471">
            <w:t xml:space="preserve"> </w:t>
          </w:r>
          <w:r w:rsidRPr="00450C21">
            <w:t>year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aligned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10-year</w:t>
          </w:r>
          <w:r w:rsidRPr="00450C21" w:rsidR="004C6471">
            <w:t xml:space="preserve"> </w:t>
          </w:r>
          <w:r w:rsidRPr="00450C21">
            <w:t>health</w:t>
          </w:r>
          <w:r w:rsidRPr="00450C21" w:rsidR="004C6471">
            <w:t xml:space="preserve"> </w:t>
          </w:r>
          <w:r w:rsidRPr="00450C21">
            <w:t>plan.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looking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all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different</w:t>
          </w:r>
          <w:r w:rsidRPr="00450C21" w:rsidR="004C6471">
            <w:t xml:space="preserve"> </w:t>
          </w:r>
          <w:r w:rsidRPr="00450C21">
            <w:t>ways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different</w:t>
          </w:r>
          <w:r w:rsidRPr="00450C21" w:rsidR="004C6471">
            <w:t xml:space="preserve"> </w:t>
          </w:r>
          <w:r w:rsidRPr="00450C21">
            <w:t>partners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engaging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making</w:t>
          </w:r>
          <w:r w:rsidRPr="00450C21" w:rsidR="004C6471">
            <w:t xml:space="preserve"> </w:t>
          </w:r>
          <w:r w:rsidRPr="00450C21">
            <w:t>sure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focused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example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compliant</w:t>
          </w:r>
          <w:r w:rsidRPr="00450C21" w:rsidR="004C6471">
            <w:t xml:space="preserve"> </w:t>
          </w:r>
          <w:r w:rsidRPr="00450C21">
            <w:t>manner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supporting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companies.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active</w:t>
          </w:r>
          <w:r w:rsidRPr="00450C21" w:rsidR="004C6471">
            <w:t xml:space="preserve"> </w:t>
          </w:r>
          <w:r w:rsidRPr="00450C21">
            <w:t>programme,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value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support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Office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Life</w:t>
          </w:r>
          <w:r w:rsidRPr="00450C21" w:rsidR="004C6471">
            <w:t xml:space="preserve"> </w:t>
          </w:r>
          <w:r w:rsidRPr="00450C21">
            <w:t>Sciences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thinking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supporting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SMEs</w:t>
          </w:r>
          <w:r w:rsidRPr="00450C21" w:rsidR="004C6471">
            <w:t xml:space="preserve"> </w:t>
          </w:r>
          <w:r w:rsidRPr="00450C21">
            <w:t>specifically.</w:t>
          </w:r>
          <w:r w:rsidRPr="00450C21" w:rsidR="004C6471">
            <w:t xml:space="preserve"> </w:t>
          </w:r>
        </w:p>
        <w:p w:rsidR="00880F80" w:rsidRPr="00450C21" w:rsidP="00880F80">
          <w:pPr>
            <w:pStyle w:val="Answer"/>
          </w:pPr>
          <w:r w:rsidRPr="00450C21">
            <w:t>I</w:t>
          </w:r>
          <w:r w:rsidRPr="00450C21" w:rsidR="004C6471">
            <w:t xml:space="preserve"> </w:t>
          </w:r>
          <w:r w:rsidRPr="00450C21">
            <w:t>know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government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thinking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ensuring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right</w:t>
          </w:r>
          <w:r w:rsidRPr="00450C21" w:rsidR="004C6471">
            <w:t xml:space="preserve"> </w:t>
          </w:r>
          <w:r w:rsidRPr="00450C21">
            <w:t>provisions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place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ensure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always</w:t>
          </w:r>
          <w:r w:rsidRPr="00450C21" w:rsidR="004C6471">
            <w:t xml:space="preserve"> </w:t>
          </w:r>
          <w:r w:rsidRPr="00450C21">
            <w:t>compliant.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something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committed</w:t>
          </w:r>
          <w:r w:rsidRPr="00450C21" w:rsidR="004C6471">
            <w:t xml:space="preserve"> </w:t>
          </w:r>
          <w:r w:rsidRPr="00450C21">
            <w:t>to,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compliance</w:t>
          </w:r>
          <w:r w:rsidRPr="00450C21" w:rsidR="004C6471">
            <w:t xml:space="preserve"> </w:t>
          </w:r>
          <w:r w:rsidRPr="00450C21">
            <w:t>perspective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recognising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importance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role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support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SMEs,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example.</w:t>
          </w:r>
          <w:r w:rsidRPr="00450C21" w:rsidR="004C6471">
            <w:t xml:space="preserve"> </w:t>
          </w:r>
        </w:p>
        <w:p w:rsidR="00880F80" w:rsidRPr="00450C21" w:rsidP="00880F80">
          <w:pPr>
            <w:pStyle w:val="Remark"/>
          </w:pPr>
          <w:r w:rsidRPr="00450C21">
            <w:rPr>
              <w:rFonts w:ascii="Arial" w:hAnsi="Arial" w:cs="Arial"/>
            </w:rPr>
            <w:t>​​</w:t>
          </w: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Drayson:</w:t>
          </w:r>
          <w:r w:rsidRPr="00450C21">
            <w:rPr>
              <w:rFonts w:ascii="Arial" w:hAnsi="Arial" w:cs="Arial"/>
            </w:rPr>
            <w:t>​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heard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GEL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difficult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deal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commercially</w:t>
          </w:r>
          <w:r w:rsidRPr="00450C21" w:rsidR="004C6471">
            <w:t xml:space="preserve"> </w:t>
          </w:r>
          <w:r w:rsidRPr="00450C21">
            <w:t>if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small</w:t>
          </w:r>
          <w:r w:rsidRPr="00450C21" w:rsidR="004C6471">
            <w:t xml:space="preserve"> </w:t>
          </w:r>
          <w:r w:rsidRPr="00450C21">
            <w:t>biotech.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word</w:t>
          </w:r>
          <w:r w:rsidRPr="00450C21" w:rsidR="004C6471">
            <w:t xml:space="preserve"> </w:t>
          </w:r>
          <w:r w:rsidRPr="00450C21">
            <w:t>“impossible”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used.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heard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sort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cultural</w:t>
          </w:r>
          <w:r w:rsidRPr="00450C21" w:rsidR="004C6471">
            <w:t xml:space="preserve"> </w:t>
          </w:r>
          <w:r w:rsidRPr="00450C21">
            <w:t>bias</w:t>
          </w:r>
          <w:r w:rsidRPr="00450C21" w:rsidR="004C6471">
            <w:t xml:space="preserve"> </w:t>
          </w:r>
          <w:r w:rsidRPr="00450C21">
            <w:t>within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within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NHS.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cliché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“Nobody</w:t>
          </w:r>
          <w:r w:rsidRPr="00450C21" w:rsidR="004C6471">
            <w:t xml:space="preserve"> </w:t>
          </w:r>
          <w:r w:rsidRPr="00450C21">
            <w:t>gets</w:t>
          </w:r>
          <w:r w:rsidRPr="00450C21" w:rsidR="004C6471">
            <w:t xml:space="preserve"> </w:t>
          </w:r>
          <w:r w:rsidRPr="00450C21">
            <w:t>fired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buying</w:t>
          </w:r>
          <w:r w:rsidRPr="00450C21" w:rsidR="004C6471">
            <w:t xml:space="preserve"> </w:t>
          </w:r>
          <w:r w:rsidRPr="00450C21">
            <w:t>IBM”,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if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replace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word</w:t>
          </w:r>
          <w:r w:rsidRPr="00450C21" w:rsidR="004C6471">
            <w:t xml:space="preserve"> </w:t>
          </w:r>
          <w:r w:rsidRPr="00450C21">
            <w:t>“IBM”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“Google”,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becomes</w:t>
          </w:r>
          <w:r w:rsidRPr="00450C21" w:rsidR="004C6471">
            <w:t xml:space="preserve"> </w:t>
          </w:r>
          <w:r w:rsidRPr="00450C21">
            <w:t>“Nobody</w:t>
          </w:r>
          <w:r w:rsidRPr="00450C21" w:rsidR="004C6471">
            <w:t xml:space="preserve"> </w:t>
          </w:r>
          <w:r w:rsidRPr="00450C21">
            <w:t>gets</w:t>
          </w:r>
          <w:r w:rsidRPr="00450C21" w:rsidR="004C6471">
            <w:t xml:space="preserve"> </w:t>
          </w:r>
          <w:r w:rsidRPr="00450C21">
            <w:t>fired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choosing</w:t>
          </w:r>
          <w:r w:rsidRPr="00450C21" w:rsidR="004C6471">
            <w:t xml:space="preserve"> </w:t>
          </w:r>
          <w:r w:rsidRPr="00450C21">
            <w:t>Google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Amazon”.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smaller</w:t>
          </w:r>
          <w:r w:rsidRPr="00450C21" w:rsidR="004C6471">
            <w:t xml:space="preserve"> </w:t>
          </w:r>
          <w:r w:rsidRPr="00450C21">
            <w:t>companies</w:t>
          </w:r>
          <w:r w:rsidRPr="00450C21" w:rsidR="004C6471">
            <w:t xml:space="preserve"> </w:t>
          </w:r>
          <w:r w:rsidRPr="00450C21">
            <w:t>find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challenging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compete,</w:t>
          </w:r>
          <w:r w:rsidRPr="00450C21" w:rsidR="004C6471">
            <w:t xml:space="preserve"> </w:t>
          </w:r>
          <w:r w:rsidRPr="00450C21">
            <w:t>particularly</w:t>
          </w:r>
          <w:r w:rsidRPr="00450C21" w:rsidR="004C6471">
            <w:t xml:space="preserve"> </w:t>
          </w:r>
          <w:r w:rsidRPr="00450C21">
            <w:t>when</w:t>
          </w:r>
          <w:r w:rsidRPr="00450C21" w:rsidR="004C6471">
            <w:t xml:space="preserve"> </w:t>
          </w:r>
          <w:r w:rsidRPr="00450C21">
            <w:t>these</w:t>
          </w:r>
          <w:r w:rsidRPr="00450C21" w:rsidR="004C6471">
            <w:t xml:space="preserve"> </w:t>
          </w:r>
          <w:r w:rsidRPr="00450C21">
            <w:t>companies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board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organisations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controlling</w:t>
          </w:r>
          <w:r w:rsidRPr="00450C21" w:rsidR="004C6471">
            <w:t xml:space="preserve"> </w:t>
          </w:r>
          <w:r w:rsidRPr="00450C21">
            <w:t>these</w:t>
          </w:r>
          <w:r w:rsidRPr="00450C21" w:rsidR="004C6471">
            <w:t xml:space="preserve"> </w:t>
          </w:r>
          <w:r w:rsidRPr="00450C21">
            <w:t>processes.</w:t>
          </w:r>
          <w:r w:rsidRPr="00450C21" w:rsidR="004C6471">
            <w:t xml:space="preserve"> </w:t>
          </w:r>
        </w:p>
        <w:p w:rsidR="00880F80" w:rsidRPr="00450C21" w:rsidP="00880F80">
          <w:pPr>
            <w:pStyle w:val="Remark"/>
          </w:pPr>
          <w:r w:rsidRPr="00450C21">
            <w:rPr>
              <w:rFonts w:ascii="Arial" w:hAnsi="Arial" w:cs="Arial"/>
            </w:rPr>
            <w:t>​​</w:t>
          </w:r>
          <w:r w:rsidRPr="00450C21">
            <w:rPr>
              <w:b/>
              <w:bCs/>
            </w:rPr>
            <w:t>The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Chair:</w:t>
          </w:r>
          <w:r w:rsidRPr="00450C21">
            <w:rPr>
              <w:rFonts w:ascii="Arial" w:hAnsi="Arial" w:cs="Arial"/>
            </w:rPr>
            <w:t>​</w:t>
          </w:r>
          <w:r w:rsidRPr="00450C21" w:rsidR="004C6471">
            <w:t xml:space="preserve"> </w:t>
          </w:r>
          <w:r w:rsidRPr="00450C21">
            <w:t>Lord</w:t>
          </w:r>
          <w:r w:rsidRPr="00450C21" w:rsidR="004C6471">
            <w:t xml:space="preserve"> </w:t>
          </w:r>
          <w:r w:rsidRPr="00450C21">
            <w:t>Drayson,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probably</w:t>
          </w:r>
          <w:r w:rsidRPr="00450C21" w:rsidR="004C6471">
            <w:t xml:space="preserve"> </w:t>
          </w:r>
          <w:r w:rsidRPr="00450C21">
            <w:t>need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move</w:t>
          </w:r>
          <w:r w:rsidRPr="00450C21" w:rsidR="004C6471">
            <w:t xml:space="preserve"> </w:t>
          </w:r>
          <w:r w:rsidRPr="00450C21">
            <w:t>on.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come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end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questions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Dr</w:t>
          </w:r>
          <w:r w:rsidRPr="00450C21" w:rsidR="004C6471">
            <w:t xml:space="preserve"> </w:t>
          </w:r>
          <w:r w:rsidRPr="00450C21">
            <w:t>Scott?</w:t>
          </w:r>
          <w:r w:rsidRPr="00450C21" w:rsidR="004C6471">
            <w:t xml:space="preserve"> </w:t>
          </w:r>
        </w:p>
        <w:p w:rsidR="00880F80" w:rsidRPr="00450C21" w:rsidP="00880F80">
          <w:pPr>
            <w:pStyle w:val="Remark"/>
          </w:pPr>
          <w:r w:rsidRPr="00450C21">
            <w:rPr>
              <w:rFonts w:ascii="Arial" w:hAnsi="Arial" w:cs="Arial"/>
            </w:rPr>
            <w:t>​​</w:t>
          </w: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Drayson:</w:t>
          </w:r>
          <w:r w:rsidRPr="00450C21">
            <w:rPr>
              <w:rFonts w:ascii="Arial" w:hAnsi="Arial" w:cs="Arial"/>
            </w:rPr>
            <w:t>​</w:t>
          </w:r>
          <w:r w:rsidRPr="00450C21" w:rsidR="004C6471">
            <w:t xml:space="preserve"> </w:t>
          </w:r>
          <w:r w:rsidRPr="00450C21">
            <w:t>If</w:t>
          </w:r>
          <w:r w:rsidRPr="00450C21" w:rsidR="004C6471">
            <w:t xml:space="preserve"> </w:t>
          </w:r>
          <w:r w:rsidRPr="00450C21">
            <w:t>Dr</w:t>
          </w:r>
          <w:r w:rsidRPr="00450C21" w:rsidR="004C6471">
            <w:t xml:space="preserve"> </w:t>
          </w:r>
          <w:r w:rsidRPr="00450C21">
            <w:t>Scott</w:t>
          </w:r>
          <w:r w:rsidRPr="00450C21" w:rsidR="004C6471">
            <w:t xml:space="preserve"> </w:t>
          </w:r>
          <w:r w:rsidRPr="00450C21">
            <w:t>could</w:t>
          </w:r>
          <w:r w:rsidRPr="00450C21" w:rsidR="004C6471">
            <w:t xml:space="preserve"> </w:t>
          </w:r>
          <w:r w:rsidRPr="00450C21">
            <w:t>just</w:t>
          </w:r>
          <w:r w:rsidRPr="00450C21" w:rsidR="004C6471">
            <w:t xml:space="preserve"> </w:t>
          </w:r>
          <w:r w:rsidRPr="00450C21">
            <w:t>answer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one,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would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helpful,</w:t>
          </w:r>
          <w:r w:rsidRPr="00450C21" w:rsidR="004C6471">
            <w:t xml:space="preserve"> </w:t>
          </w:r>
          <w:r w:rsidRPr="00450C21">
            <w:t>Chair.</w:t>
          </w:r>
        </w:p>
        <w:p w:rsidR="00880F80" w:rsidRPr="00450C21" w:rsidP="00880F80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making</w:t>
          </w:r>
          <w:r w:rsidRPr="00450C21" w:rsidR="004C6471">
            <w:t xml:space="preserve"> </w:t>
          </w:r>
          <w:r w:rsidRPr="00450C21">
            <w:t>sure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support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SMEs,</w:t>
          </w:r>
          <w:r w:rsidRPr="00450C21" w:rsidR="004C6471">
            <w:t xml:space="preserve"> </w:t>
          </w:r>
          <w:r w:rsidRPr="00450C21">
            <w:t>alongside</w:t>
          </w:r>
          <w:r w:rsidRPr="00450C21" w:rsidR="004C6471">
            <w:t xml:space="preserve"> </w:t>
          </w:r>
          <w:r w:rsidRPr="00450C21">
            <w:t>other</w:t>
          </w:r>
          <w:r w:rsidRPr="00450C21" w:rsidR="004C6471">
            <w:t xml:space="preserve"> </w:t>
          </w:r>
          <w:r w:rsidRPr="00450C21">
            <w:t>SMEs;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active</w:t>
          </w:r>
          <w:r w:rsidRPr="00450C21" w:rsidR="004C6471">
            <w:t xml:space="preserve"> </w:t>
          </w:r>
          <w:r w:rsidRPr="00450C21">
            <w:t>programme</w:t>
          </w:r>
          <w:r w:rsidRPr="00450C21" w:rsidR="004C6471">
            <w:t xml:space="preserve"> </w:t>
          </w:r>
          <w:r w:rsidRPr="00450C21">
            <w:t>there.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important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support,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wider</w:t>
          </w:r>
          <w:r w:rsidRPr="00450C21" w:rsidR="004C6471">
            <w:t xml:space="preserve"> </w:t>
          </w:r>
          <w:r w:rsidRPr="00450C21">
            <w:t>government</w:t>
          </w:r>
          <w:r w:rsidRPr="00450C21" w:rsidR="004C6471">
            <w:t xml:space="preserve"> </w:t>
          </w:r>
          <w:r w:rsidRPr="00450C21">
            <w:t>approach.</w:t>
          </w:r>
          <w:r w:rsidRPr="00450C21" w:rsidR="004C6471">
            <w:t xml:space="preserve"> </w:t>
          </w:r>
        </w:p>
        <w:p w:rsidR="00880F80" w:rsidRPr="00450C21" w:rsidP="00880F80">
          <w:pPr>
            <w:pStyle w:val="Remark"/>
          </w:pPr>
          <w:r w:rsidRPr="00450C21">
            <w:rPr>
              <w:rFonts w:ascii="Arial" w:hAnsi="Arial" w:cs="Arial"/>
            </w:rPr>
            <w:t>​​</w:t>
          </w:r>
          <w:r w:rsidRPr="00450C21">
            <w:rPr>
              <w:b/>
              <w:bCs/>
            </w:rPr>
            <w:t>The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Chair:</w:t>
          </w:r>
          <w:r w:rsidRPr="00450C21">
            <w:rPr>
              <w:rFonts w:ascii="Arial" w:hAnsi="Arial" w:cs="Arial"/>
            </w:rPr>
            <w:t>​</w:t>
          </w:r>
          <w:r w:rsidRPr="00450C21" w:rsidR="004C6471">
            <w:t xml:space="preserve"> </w:t>
          </w:r>
          <w:r w:rsidRPr="00450C21">
            <w:t>Thank</w:t>
          </w:r>
          <w:r w:rsidRPr="00450C21" w:rsidR="004C6471">
            <w:t xml:space="preserve"> </w:t>
          </w:r>
          <w:r w:rsidRPr="00450C21">
            <w:t>you.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coming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end.</w:t>
          </w:r>
          <w:r w:rsidRPr="00450C21" w:rsidR="004C6471">
            <w:t xml:space="preserve"> </w:t>
          </w:r>
          <w:r w:rsidRPr="00450C21">
            <w:t>Dr</w:t>
          </w:r>
          <w:r w:rsidRPr="00450C21" w:rsidR="004C6471">
            <w:t xml:space="preserve"> </w:t>
          </w:r>
          <w:r w:rsidRPr="00450C21">
            <w:t>Scott,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marvellous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answering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many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questions.</w:t>
          </w:r>
          <w:r w:rsidRPr="00450C21" w:rsidR="004C6471">
            <w:t xml:space="preserve"> </w:t>
          </w:r>
          <w:r w:rsidRPr="00450C21">
            <w:t>Just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couple</w:t>
          </w:r>
          <w:r w:rsidRPr="00450C21" w:rsidR="004C6471">
            <w:t xml:space="preserve"> </w:t>
          </w:r>
          <w:r w:rsidRPr="00450C21">
            <w:t>more.</w:t>
          </w:r>
          <w:r w:rsidRPr="00450C21" w:rsidR="004C6471">
            <w:t xml:space="preserve"> </w:t>
          </w:r>
        </w:p>
        <w:p w:rsidR="00880F80" w:rsidRPr="00450C21" w:rsidP="00880F80">
          <w:pPr>
            <w:pStyle w:val="Question"/>
          </w:pPr>
          <w:r w:rsidRPr="00450C21">
            <w:rPr>
              <w:rFonts w:ascii="Arial" w:hAnsi="Arial" w:cs="Arial"/>
            </w:rPr>
            <w:t>​​</w:t>
          </w: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Patel:</w:t>
          </w:r>
          <w:r w:rsidRPr="00450C21">
            <w:rPr>
              <w:rFonts w:ascii="Arial" w:hAnsi="Arial" w:cs="Arial"/>
            </w:rPr>
            <w:t>​</w:t>
          </w:r>
          <w:r w:rsidRPr="00450C21" w:rsidR="004C6471">
            <w:t xml:space="preserve"> </w:t>
          </w:r>
          <w:r w:rsidRPr="00450C21">
            <w:t>My</w:t>
          </w:r>
          <w:r w:rsidRPr="00450C21" w:rsidR="004C6471">
            <w:t xml:space="preserve"> </w:t>
          </w:r>
          <w:r w:rsidRPr="00450C21">
            <w:t>question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quite</w:t>
          </w:r>
          <w:r w:rsidRPr="00450C21" w:rsidR="004C6471">
            <w:t xml:space="preserve"> </w:t>
          </w:r>
          <w:r w:rsidRPr="00450C21">
            <w:t>brief.</w:t>
          </w:r>
          <w:r w:rsidRPr="00450C21" w:rsidR="004C6471">
            <w:t xml:space="preserve"> </w:t>
          </w:r>
          <w:r w:rsidRPr="00450C21">
            <w:t>Before</w:t>
          </w:r>
          <w:r w:rsidRPr="00450C21" w:rsidR="004C6471">
            <w:t xml:space="preserve"> </w:t>
          </w:r>
          <w:r w:rsidRPr="00450C21">
            <w:t>that,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follow</w:t>
          </w:r>
          <w:r w:rsidRPr="00450C21" w:rsidR="004C6471">
            <w:t xml:space="preserve"> </w:t>
          </w:r>
          <w:r w:rsidRPr="00450C21">
            <w:t>Lord</w:t>
          </w:r>
          <w:r w:rsidRPr="00450C21" w:rsidR="004C6471">
            <w:t xml:space="preserve"> </w:t>
          </w:r>
          <w:r w:rsidRPr="00450C21">
            <w:t>Drayson,</w:t>
          </w:r>
          <w:r w:rsidRPr="00450C21" w:rsidR="004C6471">
            <w:t xml:space="preserve"> </w:t>
          </w:r>
          <w:r w:rsidRPr="00450C21">
            <w:t>when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uses,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instance,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BRCA</w:t>
          </w:r>
          <w:r w:rsidRPr="00450C21" w:rsidR="004C6471">
            <w:t xml:space="preserve"> </w:t>
          </w:r>
          <w:r w:rsidRPr="00450C21">
            <w:t>test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mutation,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pay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it.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possible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any</w:t>
          </w:r>
          <w:r w:rsidRPr="00450C21" w:rsidR="004C6471">
            <w:t xml:space="preserve"> </w:t>
          </w:r>
          <w:r w:rsidRPr="00450C21">
            <w:t>mutations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identify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any</w:t>
          </w:r>
          <w:r w:rsidRPr="00450C21" w:rsidR="004C6471">
            <w:t xml:space="preserve"> </w:t>
          </w:r>
          <w:r w:rsidRPr="00450C21">
            <w:t>disease</w:t>
          </w:r>
          <w:r w:rsidRPr="00450C21" w:rsidR="004C6471">
            <w:t xml:space="preserve"> </w:t>
          </w:r>
          <w:r w:rsidRPr="00450C21">
            <w:t>through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genomic</w:t>
          </w:r>
          <w:r w:rsidRPr="00450C21" w:rsidR="004C6471">
            <w:t xml:space="preserve"> </w:t>
          </w:r>
          <w:r w:rsidRPr="00450C21">
            <w:t>sequencing</w:t>
          </w:r>
          <w:r w:rsidRPr="00450C21" w:rsidR="004C6471">
            <w:t xml:space="preserve"> </w:t>
          </w:r>
          <w:r w:rsidRPr="00450C21">
            <w:t>could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patented,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anybody</w:t>
          </w:r>
          <w:r w:rsidRPr="00450C21" w:rsidR="004C6471">
            <w:t xml:space="preserve"> </w:t>
          </w:r>
          <w:r w:rsidRPr="00450C21">
            <w:t>else</w:t>
          </w:r>
          <w:r w:rsidRPr="00450C21" w:rsidR="004C6471">
            <w:t xml:space="preserve"> </w:t>
          </w:r>
          <w:r w:rsidRPr="00450C21">
            <w:t>using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outside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would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pay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it?</w:t>
          </w:r>
          <w:r w:rsidRPr="00450C21" w:rsidR="004C6471">
            <w:t xml:space="preserve">  </w:t>
          </w:r>
        </w:p>
        <w:p w:rsidR="00880F80" w:rsidRPr="00450C21" w:rsidP="00880F80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approach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take.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extra</w:t>
          </w:r>
          <w:r w:rsidRPr="00450C21" w:rsidR="004C6471">
            <w:t xml:space="preserve"> </w:t>
          </w:r>
          <w:r w:rsidRPr="00450C21">
            <w:t>point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just</w:t>
          </w:r>
          <w:r w:rsidRPr="00450C21" w:rsidR="004C6471">
            <w:t xml:space="preserve"> </w:t>
          </w:r>
          <w:r w:rsidRPr="00450C21">
            <w:t>wanted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develop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answer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Lord</w:t>
          </w:r>
          <w:r w:rsidRPr="00450C21" w:rsidR="004C6471">
            <w:t xml:space="preserve"> </w:t>
          </w:r>
          <w:r w:rsidRPr="00450C21">
            <w:t>Drayson’s</w:t>
          </w:r>
          <w:r w:rsidRPr="00450C21" w:rsidR="004C6471">
            <w:t xml:space="preserve"> </w:t>
          </w:r>
          <w:r w:rsidRPr="00450C21">
            <w:t>last</w:t>
          </w:r>
          <w:r w:rsidRPr="00450C21" w:rsidR="004C6471">
            <w:t xml:space="preserve"> </w:t>
          </w:r>
          <w:r w:rsidRPr="00450C21">
            <w:t>question.</w:t>
          </w:r>
          <w:r w:rsidRPr="00450C21" w:rsidR="004C6471">
            <w:t xml:space="preserve"> </w:t>
          </w:r>
          <w:r w:rsidRPr="00450C21">
            <w:t>When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</w:t>
          </w:r>
          <w:r w:rsidRPr="00450C21" w:rsidR="004C6471">
            <w:t xml:space="preserve"> </w:t>
          </w:r>
          <w:r w:rsidRPr="00450C21">
            <w:t>started,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view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</w:t>
          </w:r>
          <w:r w:rsidRPr="00450C21" w:rsidR="004C6471">
            <w:t xml:space="preserve"> </w:t>
          </w:r>
          <w:r w:rsidRPr="00450C21">
            <w:t>holding</w:t>
          </w:r>
          <w:r w:rsidRPr="00450C21" w:rsidR="004C6471">
            <w:t xml:space="preserve"> </w:t>
          </w:r>
          <w:r w:rsidRPr="00450C21">
            <w:t>IP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important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capitalising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plc.</w:t>
          </w:r>
          <w:r w:rsidRPr="00450C21" w:rsidR="004C6471">
            <w:t xml:space="preserve"> </w:t>
          </w:r>
          <w:r w:rsidRPr="00450C21">
            <w:t>Lord</w:t>
          </w:r>
          <w:r w:rsidRPr="00450C21" w:rsidR="004C6471">
            <w:t xml:space="preserve"> </w:t>
          </w:r>
          <w:r w:rsidRPr="00450C21">
            <w:t>Drayson’s</w:t>
          </w:r>
          <w:r w:rsidRPr="00450C21" w:rsidR="004C6471">
            <w:t xml:space="preserve"> </w:t>
          </w:r>
          <w:r w:rsidRPr="00450C21">
            <w:t>characterising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England’s</w:t>
          </w:r>
          <w:r w:rsidRPr="00450C21" w:rsidR="004C6471">
            <w:t xml:space="preserve"> </w:t>
          </w:r>
          <w:r w:rsidRPr="00450C21">
            <w:t>policy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IP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barrier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something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definitely</w:t>
          </w:r>
          <w:r w:rsidRPr="00450C21" w:rsidR="004C6471">
            <w:t xml:space="preserve"> </w:t>
          </w:r>
          <w:r w:rsidRPr="00450C21">
            <w:t>heard</w:t>
          </w:r>
          <w:r w:rsidRPr="00450C21" w:rsidR="004C6471">
            <w:t xml:space="preserve"> </w:t>
          </w:r>
          <w:r w:rsidRPr="00450C21">
            <w:t>early</w:t>
          </w:r>
          <w:r w:rsidRPr="00450C21" w:rsidR="004C6471">
            <w:t xml:space="preserve"> </w:t>
          </w:r>
          <w:r w:rsidRPr="00450C21">
            <w:t>on.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adapted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approach,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supportive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companies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want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come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innovate.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may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last</w:t>
          </w:r>
          <w:r w:rsidRPr="00450C21" w:rsidR="004C6471">
            <w:t xml:space="preserve"> </w:t>
          </w:r>
          <w:r w:rsidRPr="00450C21">
            <w:t>witness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engaged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recently.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was</w:t>
          </w:r>
          <w:r w:rsidRPr="00450C21" w:rsidR="004C6471">
            <w:t xml:space="preserve"> </w:t>
          </w:r>
          <w:r w:rsidRPr="00450C21">
            <w:t>perceived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barrier,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updated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policy.</w:t>
          </w:r>
          <w:r w:rsidRPr="00450C21" w:rsidR="004C6471">
            <w:t xml:space="preserve"> </w:t>
          </w:r>
        </w:p>
        <w:p w:rsidR="00880F80" w:rsidRPr="00450C21" w:rsidP="00880F80">
          <w:pPr>
            <w:pStyle w:val="Answer"/>
          </w:pPr>
          <w:r w:rsidRPr="00450C21">
            <w:t>We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that,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example,</w:t>
          </w:r>
          <w:r w:rsidRPr="00450C21" w:rsidR="004C6471">
            <w:t xml:space="preserve"> </w:t>
          </w:r>
          <w:r w:rsidRPr="00450C21">
            <w:t>IP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specific</w:t>
          </w:r>
          <w:r w:rsidRPr="00450C21" w:rsidR="004C6471">
            <w:t xml:space="preserve"> </w:t>
          </w:r>
          <w:r w:rsidRPr="00450C21">
            <w:t>genomic</w:t>
          </w:r>
          <w:r w:rsidRPr="00450C21" w:rsidR="004C6471">
            <w:t xml:space="preserve"> </w:t>
          </w:r>
          <w:r w:rsidRPr="00450C21">
            <w:t>variations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something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actually</w:t>
          </w:r>
          <w:r w:rsidRPr="00450C21" w:rsidR="004C6471">
            <w:t xml:space="preserve"> </w:t>
          </w:r>
          <w:r w:rsidRPr="00450C21">
            <w:t>promotes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sorts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benefits.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does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pay</w:t>
          </w:r>
          <w:r w:rsidRPr="00450C21" w:rsidR="004C6471">
            <w:t xml:space="preserve"> </w:t>
          </w:r>
          <w:r w:rsidRPr="00450C21">
            <w:t>IP,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example,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testing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BRCA.</w:t>
          </w:r>
          <w:r w:rsidRPr="00450C21" w:rsidR="004C6471">
            <w:t xml:space="preserve"> </w:t>
          </w:r>
          <w:r w:rsidRPr="00450C21">
            <w:t>Although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know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discussion</w:t>
          </w:r>
          <w:r w:rsidRPr="00450C21" w:rsidR="004C6471">
            <w:t xml:space="preserve"> </w:t>
          </w:r>
          <w:r w:rsidRPr="00450C21">
            <w:t>historically,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NHS</w:t>
          </w:r>
          <w:r w:rsidRPr="00450C21" w:rsidR="004C6471">
            <w:t xml:space="preserve"> </w:t>
          </w:r>
          <w:r w:rsidRPr="00450C21">
            <w:t>does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pay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IP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BRCA</w:t>
          </w:r>
          <w:r w:rsidRPr="00450C21" w:rsidR="004C6471">
            <w:t xml:space="preserve"> </w:t>
          </w:r>
          <w:r w:rsidRPr="00450C21">
            <w:t>testing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similar</w:t>
          </w:r>
          <w:r w:rsidRPr="00450C21" w:rsidR="004C6471">
            <w:t xml:space="preserve"> </w:t>
          </w:r>
          <w:r w:rsidRPr="00450C21">
            <w:t>types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testing.</w:t>
          </w:r>
        </w:p>
        <w:p w:rsidR="00E639A4" w:rsidRPr="00450C21" w:rsidP="00E639A4">
          <w:pPr>
            <w:pStyle w:val="Remark"/>
          </w:pP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Drayson:</w:t>
          </w:r>
          <w:r w:rsidRPr="00450C21" w:rsidR="004C6471">
            <w:t xml:space="preserve"> </w:t>
          </w:r>
          <w:r w:rsidRPr="00450C21">
            <w:t>So,</w:t>
          </w:r>
          <w:r w:rsidRPr="00450C21" w:rsidR="004C6471">
            <w:t xml:space="preserve"> </w:t>
          </w:r>
          <w:r w:rsidRPr="00450C21">
            <w:t>if</w:t>
          </w:r>
          <w:r w:rsidRPr="00450C21" w:rsidR="004C6471">
            <w:t xml:space="preserve"> </w:t>
          </w:r>
          <w:r w:rsidRPr="00450C21">
            <w:t>GRAIL</w:t>
          </w:r>
          <w:r w:rsidRPr="00450C21" w:rsidR="004C6471">
            <w:t xml:space="preserve"> </w:t>
          </w:r>
          <w:r w:rsidRPr="00450C21">
            <w:t>wants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use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IP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its</w:t>
          </w:r>
          <w:r w:rsidRPr="00450C21" w:rsidR="004C6471">
            <w:t xml:space="preserve"> </w:t>
          </w:r>
          <w:r w:rsidRPr="00450C21">
            <w:t>diagnostic</w:t>
          </w:r>
          <w:r w:rsidRPr="00450C21" w:rsidR="004C6471">
            <w:t xml:space="preserve"> </w:t>
          </w:r>
          <w:r w:rsidRPr="00450C21">
            <w:t>tests,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does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pay</w:t>
          </w:r>
          <w:r w:rsidRPr="00450C21" w:rsidR="004C6471">
            <w:t xml:space="preserve"> </w:t>
          </w:r>
          <w:r w:rsidRPr="00450C21">
            <w:t>you.</w:t>
          </w:r>
        </w:p>
        <w:p w:rsidR="00E639A4" w:rsidRPr="00450C21" w:rsidP="00E639A4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does.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modified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approach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receptive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SMEs</w:t>
          </w:r>
          <w:r w:rsidRPr="00450C21" w:rsidR="004C6471">
            <w:t xml:space="preserve"> </w:t>
          </w:r>
          <w:r w:rsidRPr="00450C21">
            <w:t>who</w:t>
          </w:r>
          <w:r w:rsidRPr="00450C21" w:rsidR="004C6471">
            <w:t xml:space="preserve"> </w:t>
          </w:r>
          <w:r w:rsidRPr="00450C21">
            <w:t>want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work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us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might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put</w:t>
          </w:r>
          <w:r w:rsidRPr="00450C21" w:rsidR="004C6471">
            <w:t xml:space="preserve"> </w:t>
          </w:r>
          <w:r w:rsidRPr="00450C21">
            <w:t>off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principle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fair</w:t>
          </w:r>
          <w:r w:rsidRPr="00450C21" w:rsidR="004C6471">
            <w:t xml:space="preserve"> </w:t>
          </w:r>
          <w:r w:rsidRPr="00450C21">
            <w:t>return,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centre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do.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IP</w:t>
          </w:r>
          <w:r w:rsidRPr="00450C21" w:rsidR="004C6471">
            <w:t xml:space="preserve"> </w:t>
          </w:r>
          <w:r w:rsidRPr="00450C21">
            <w:t>absolutely</w:t>
          </w:r>
          <w:r w:rsidRPr="00450C21" w:rsidR="004C6471">
            <w:t xml:space="preserve"> </w:t>
          </w:r>
          <w:r w:rsidRPr="00450C21">
            <w:t>remains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it,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making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perceived</w:t>
          </w:r>
          <w:r w:rsidRPr="00450C21" w:rsidR="004C6471">
            <w:t xml:space="preserve"> </w:t>
          </w:r>
          <w:r w:rsidRPr="00450C21">
            <w:t>barrier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not.</w:t>
          </w:r>
        </w:p>
        <w:p w:rsidR="00E639A4" w:rsidRPr="00450C21" w:rsidP="009F76F5">
          <w:pPr>
            <w:pStyle w:val="Remark"/>
          </w:pP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Patel:</w:t>
          </w:r>
          <w:r w:rsidRPr="00450C21" w:rsidR="004C6471">
            <w:t xml:space="preserve"> </w:t>
          </w:r>
          <w:r w:rsidRPr="00450C21">
            <w:t>My</w:t>
          </w:r>
          <w:r w:rsidRPr="00450C21" w:rsidR="004C6471">
            <w:t xml:space="preserve"> </w:t>
          </w:r>
          <w:r w:rsidRPr="00450C21">
            <w:t>final</w:t>
          </w:r>
          <w:r w:rsidRPr="00450C21" w:rsidR="004C6471">
            <w:t xml:space="preserve"> </w:t>
          </w:r>
          <w:r w:rsidRPr="00450C21">
            <w:t>question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brief</w:t>
          </w:r>
          <w:r w:rsidRPr="00450C21" w:rsidR="004C6471">
            <w:t xml:space="preserve"> </w:t>
          </w:r>
          <w:r w:rsidRPr="00450C21">
            <w:t>one.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relates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datasets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hold</w:t>
          </w:r>
          <w:r w:rsidRPr="00450C21" w:rsidR="004C6471">
            <w:t xml:space="preserve"> </w:t>
          </w:r>
          <w:r w:rsidRPr="00450C21">
            <w:t>because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advantage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genomic</w:t>
          </w:r>
          <w:r w:rsidRPr="00450C21" w:rsidR="004C6471">
            <w:t xml:space="preserve"> </w:t>
          </w:r>
          <w:r w:rsidRPr="00450C21">
            <w:t>medicine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clinical</w:t>
          </w:r>
          <w:r w:rsidRPr="00450C21" w:rsidR="004C6471">
            <w:t xml:space="preserve"> </w:t>
          </w:r>
          <w:r w:rsidRPr="00450C21">
            <w:t>records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linked.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experience,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lessons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learned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Health</w:t>
          </w:r>
          <w:r w:rsidRPr="00450C21" w:rsidR="004C6471">
            <w:t xml:space="preserve"> </w:t>
          </w:r>
          <w:r w:rsidRPr="00450C21">
            <w:t>Data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Service,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instance—particularly</w:t>
          </w:r>
          <w:r w:rsidRPr="00450C21" w:rsidR="004C6471">
            <w:t xml:space="preserve"> </w:t>
          </w:r>
          <w:r w:rsidRPr="00450C21">
            <w:t>around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issues</w:t>
          </w:r>
          <w:r w:rsidRPr="00450C21" w:rsidR="004C6471">
            <w:t xml:space="preserve"> </w:t>
          </w:r>
          <w:r w:rsidRPr="00450C21">
            <w:t>related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trust,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public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trust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any</w:t>
          </w:r>
          <w:r w:rsidRPr="00450C21" w:rsidR="004C6471">
            <w:t xml:space="preserve"> </w:t>
          </w:r>
          <w:r w:rsidRPr="00450C21">
            <w:t>data</w:t>
          </w:r>
          <w:r w:rsidRPr="00450C21" w:rsidR="004C6471">
            <w:t xml:space="preserve"> </w:t>
          </w:r>
          <w:r w:rsidRPr="00450C21">
            <w:t>collected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their</w:t>
          </w:r>
          <w:r w:rsidRPr="00450C21" w:rsidR="004C6471">
            <w:t xml:space="preserve"> </w:t>
          </w:r>
          <w:r w:rsidRPr="00450C21">
            <w:t>behalf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used</w:t>
          </w:r>
          <w:r w:rsidRPr="00450C21" w:rsidR="004C6471">
            <w:t xml:space="preserve"> </w:t>
          </w:r>
          <w:r w:rsidRPr="00450C21">
            <w:t>properly?</w:t>
          </w:r>
        </w:p>
        <w:p w:rsidR="00E639A4" w:rsidRPr="00450C21" w:rsidP="00E639A4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Absolutely.</w:t>
          </w:r>
          <w:r w:rsidRPr="00450C21" w:rsidR="004C6471">
            <w:t xml:space="preserve"> </w:t>
          </w:r>
          <w:r w:rsidRPr="00450C21">
            <w:t>Building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maintaining</w:t>
          </w:r>
          <w:r w:rsidRPr="00450C21" w:rsidR="004C6471">
            <w:t xml:space="preserve"> </w:t>
          </w:r>
          <w:r w:rsidRPr="00450C21">
            <w:t>public</w:t>
          </w:r>
          <w:r w:rsidRPr="00450C21" w:rsidR="004C6471">
            <w:t xml:space="preserve"> </w:t>
          </w:r>
          <w:r w:rsidRPr="00450C21">
            <w:t>trust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important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where,</w:t>
          </w:r>
          <w:r w:rsidRPr="00450C21" w:rsidR="004C6471">
            <w:t xml:space="preserve"> </w:t>
          </w:r>
          <w:r w:rsidRPr="00450C21">
            <w:t>right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beginning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work,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seen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central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of,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mentioned,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generate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diversity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public</w:t>
          </w:r>
          <w:r w:rsidRPr="00450C21" w:rsidR="004C6471">
            <w:t xml:space="preserve"> </w:t>
          </w:r>
          <w:r w:rsidRPr="00450C21">
            <w:t>opinion.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proactive</w:t>
          </w:r>
          <w:r w:rsidRPr="00450C21" w:rsidR="004C6471">
            <w:t xml:space="preserve"> </w:t>
          </w:r>
          <w:r w:rsidRPr="00450C21">
            <w:t>there;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anxiety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front</w:t>
          </w:r>
          <w:r w:rsidRPr="00450C21" w:rsidR="004C6471">
            <w:t xml:space="preserve"> </w:t>
          </w:r>
          <w:r w:rsidRPr="00450C21">
            <w:t>foot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engaging.</w:t>
          </w:r>
          <w:r w:rsidRPr="00450C21" w:rsidR="004C6471">
            <w:t xml:space="preserve"> </w:t>
          </w:r>
          <w:r w:rsidRPr="00450C21">
            <w:t>I</w:t>
          </w:r>
          <w:r w:rsidRPr="00450C21" w:rsidR="004C6471">
            <w:t xml:space="preserve"> </w:t>
          </w:r>
          <w:r w:rsidRPr="00450C21">
            <w:t>know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be,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Health</w:t>
          </w:r>
          <w:r w:rsidRPr="00450C21" w:rsidR="004C6471">
            <w:t xml:space="preserve"> </w:t>
          </w:r>
          <w:r w:rsidRPr="00450C21">
            <w:t>Data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Service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want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take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similarly</w:t>
          </w:r>
          <w:r w:rsidRPr="00450C21" w:rsidR="004C6471">
            <w:t xml:space="preserve"> </w:t>
          </w:r>
          <w:r w:rsidRPr="00450C21">
            <w:t>proactive</w:t>
          </w:r>
          <w:r w:rsidRPr="00450C21" w:rsidR="004C6471">
            <w:t xml:space="preserve"> </w:t>
          </w:r>
          <w:r w:rsidRPr="00450C21">
            <w:t>approach.</w:t>
          </w:r>
        </w:p>
        <w:p w:rsidR="00E639A4" w:rsidRPr="00450C21" w:rsidP="00E639A4">
          <w:pPr>
            <w:pStyle w:val="Answer"/>
          </w:pP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rPr>
              <w:i/>
              <w:iCs/>
            </w:rPr>
            <w:t xml:space="preserve"> </w:t>
          </w:r>
          <w:r w:rsidRPr="00450C21">
            <w:t>clear,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every</w:t>
          </w:r>
          <w:r w:rsidRPr="00450C21" w:rsidR="004C6471">
            <w:t xml:space="preserve"> </w:t>
          </w:r>
          <w:r w:rsidRPr="00450C21">
            <w:t>sense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benefit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individuals</w:t>
          </w:r>
          <w:r w:rsidRPr="00450C21" w:rsidR="004C6471">
            <w:t xml:space="preserve"> </w:t>
          </w:r>
          <w:r w:rsidRPr="00450C21">
            <w:t>through</w:t>
          </w:r>
          <w:r w:rsidRPr="00450C21" w:rsidR="004C6471">
            <w:t xml:space="preserve"> </w:t>
          </w:r>
          <w:r w:rsidRPr="00450C21">
            <w:t>better</w:t>
          </w:r>
          <w:r w:rsidRPr="00450C21" w:rsidR="004C6471">
            <w:t xml:space="preserve"> </w:t>
          </w:r>
          <w:r w:rsidRPr="00450C21">
            <w:t>healthcare,</w:t>
          </w:r>
          <w:r w:rsidRPr="00450C21" w:rsidR="004C6471">
            <w:t xml:space="preserve"> </w:t>
          </w:r>
          <w:r w:rsidRPr="00450C21">
            <w:t>benefit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plc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benefit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growth</w:t>
          </w:r>
          <w:r w:rsidRPr="00450C21" w:rsidR="004C6471">
            <w:t xml:space="preserve"> </w:t>
          </w:r>
          <w:r w:rsidRPr="00450C21">
            <w:t>agenda;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push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same</w:t>
          </w:r>
          <w:r w:rsidRPr="00450C21" w:rsidR="004C6471">
            <w:t xml:space="preserve"> </w:t>
          </w:r>
          <w:r w:rsidRPr="00450C21">
            <w:t>direction.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clear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public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understand</w:t>
          </w:r>
          <w:r w:rsidRPr="00450C21" w:rsidR="004C6471">
            <w:t xml:space="preserve"> </w:t>
          </w:r>
          <w:r w:rsidRPr="00450C21">
            <w:t>why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right</w:t>
          </w:r>
          <w:r w:rsidRPr="00450C21" w:rsidR="004C6471">
            <w:t xml:space="preserve"> </w:t>
          </w:r>
          <w:r w:rsidRPr="00450C21">
            <w:t>approach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take: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benefit</w:t>
          </w:r>
          <w:r w:rsidRPr="00450C21" w:rsidR="004C6471">
            <w:t xml:space="preserve"> </w:t>
          </w:r>
          <w:r w:rsidRPr="00450C21">
            <w:t>individually,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strong</w:t>
          </w:r>
          <w:r w:rsidRPr="00450C21" w:rsidR="004C6471">
            <w:t xml:space="preserve"> </w:t>
          </w:r>
          <w:r w:rsidRPr="00450C21">
            <w:t>buy-in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terms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national</w:t>
          </w:r>
          <w:r w:rsidRPr="00450C21" w:rsidR="004C6471">
            <w:t xml:space="preserve"> </w:t>
          </w:r>
          <w:r w:rsidRPr="00450C21">
            <w:t>picture.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upfront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important.</w:t>
          </w:r>
        </w:p>
        <w:p w:rsidR="00E639A4" w:rsidRPr="00450C21" w:rsidP="00E639A4">
          <w:pPr>
            <w:pStyle w:val="Remark"/>
          </w:pP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Patel: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were</w:t>
          </w:r>
          <w:r w:rsidRPr="00450C21" w:rsidR="004C6471">
            <w:t xml:space="preserve"> </w:t>
          </w:r>
          <w:r w:rsidRPr="00450C21">
            <w:t>recent</w:t>
          </w:r>
          <w:r w:rsidRPr="00450C21" w:rsidR="004C6471">
            <w:t xml:space="preserve"> </w:t>
          </w:r>
          <w:r w:rsidRPr="00450C21">
            <w:t>reports—I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know</w:t>
          </w:r>
          <w:r w:rsidRPr="00450C21" w:rsidR="004C6471">
            <w:t xml:space="preserve"> </w:t>
          </w:r>
          <w:r w:rsidRPr="00450C21">
            <w:t>whether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were</w:t>
          </w:r>
          <w:r w:rsidRPr="00450C21" w:rsidR="004C6471">
            <w:t xml:space="preserve"> </w:t>
          </w:r>
          <w:r w:rsidRPr="00450C21">
            <w:t>accurate;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were</w:t>
          </w:r>
          <w:r w:rsidRPr="00450C21" w:rsidR="004C6471">
            <w:t xml:space="preserve"> </w:t>
          </w:r>
          <w:r w:rsidRPr="00450C21">
            <w:t>certainly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media—about</w:t>
          </w:r>
          <w:r w:rsidRPr="00450C21" w:rsidR="004C6471">
            <w:t xml:space="preserve"> </w:t>
          </w:r>
          <w:r w:rsidRPr="00450C21">
            <w:t>codes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datasets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UK</w:t>
          </w:r>
          <w:r w:rsidRPr="00450C21" w:rsidR="004C6471">
            <w:t xml:space="preserve"> </w:t>
          </w:r>
          <w:r w:rsidRPr="00450C21">
            <w:t>Biobank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published.</w:t>
          </w:r>
        </w:p>
        <w:p w:rsidR="00E639A4" w:rsidRPr="00450C21" w:rsidP="00E639A4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One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important</w:t>
          </w:r>
          <w:r w:rsidRPr="00450C21" w:rsidR="004C6471">
            <w:t xml:space="preserve"> </w:t>
          </w:r>
          <w:r w:rsidRPr="00450C21">
            <w:t>bits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us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model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use.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way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library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run—it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right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beginning—is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works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reading</w:t>
          </w:r>
          <w:r w:rsidRPr="00450C21" w:rsidR="004C6471">
            <w:t xml:space="preserve"> </w:t>
          </w:r>
          <w:r w:rsidRPr="00450C21">
            <w:t>library,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lending</w:t>
          </w:r>
          <w:r w:rsidRPr="00450C21" w:rsidR="004C6471">
            <w:t xml:space="preserve"> </w:t>
          </w:r>
          <w:r w:rsidRPr="00450C21">
            <w:t>library.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visit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data;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cannot</w:t>
          </w:r>
          <w:r w:rsidRPr="00450C21" w:rsidR="004C6471">
            <w:t xml:space="preserve"> </w:t>
          </w:r>
          <w:r w:rsidRPr="00450C21">
            <w:t>take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data</w:t>
          </w:r>
          <w:r w:rsidRPr="00450C21" w:rsidR="004C6471">
            <w:t xml:space="preserve"> </w:t>
          </w:r>
          <w:r w:rsidRPr="00450C21">
            <w:t>away.</w:t>
          </w:r>
          <w:r w:rsidRPr="00450C21" w:rsidR="004C6471">
            <w:t xml:space="preserve"> </w:t>
          </w:r>
          <w:r w:rsidRPr="00450C21">
            <w:t>If</w:t>
          </w:r>
          <w:r w:rsidRPr="00450C21" w:rsidR="004C6471">
            <w:t xml:space="preserve"> </w:t>
          </w:r>
          <w:r w:rsidRPr="00450C21">
            <w:t>they</w:t>
          </w:r>
          <w:r w:rsidRPr="00450C21" w:rsidR="004C6471">
            <w:t xml:space="preserve"> </w:t>
          </w:r>
          <w:r w:rsidRPr="00450C21">
            <w:t>export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publication,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goes</w:t>
          </w:r>
          <w:r w:rsidRPr="00450C21" w:rsidR="004C6471">
            <w:t xml:space="preserve"> </w:t>
          </w:r>
          <w:r w:rsidRPr="00450C21">
            <w:t>through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formal</w:t>
          </w:r>
          <w:r w:rsidRPr="00450C21" w:rsidR="004C6471">
            <w:t xml:space="preserve"> </w:t>
          </w:r>
          <w:r w:rsidRPr="00450C21">
            <w:t>process,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access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data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overseen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independent</w:t>
          </w:r>
          <w:r w:rsidRPr="00450C21" w:rsidR="004C6471">
            <w:t xml:space="preserve"> </w:t>
          </w:r>
          <w:r w:rsidRPr="00450C21">
            <w:t>access</w:t>
          </w:r>
          <w:r w:rsidRPr="00450C21" w:rsidR="004C6471">
            <w:t xml:space="preserve"> </w:t>
          </w:r>
          <w:r w:rsidRPr="00450C21">
            <w:t>review</w:t>
          </w:r>
          <w:r w:rsidRPr="00450C21" w:rsidR="004C6471">
            <w:t xml:space="preserve"> </w:t>
          </w:r>
          <w:r w:rsidRPr="00450C21">
            <w:t>committee.</w:t>
          </w:r>
          <w:r w:rsidRPr="00450C21" w:rsidR="004C6471">
            <w:t xml:space="preserve"> </w:t>
          </w:r>
          <w:r w:rsidRPr="00450C21">
            <w:t>Building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model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maintaining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reading</w:t>
          </w:r>
          <w:r w:rsidRPr="00450C21" w:rsidR="004C6471">
            <w:t xml:space="preserve"> </w:t>
          </w:r>
          <w:r w:rsidRPr="00450C21">
            <w:t>library</w:t>
          </w:r>
          <w:r w:rsidRPr="00450C21" w:rsidR="004C6471">
            <w:t xml:space="preserve"> </w:t>
          </w:r>
          <w:r w:rsidRPr="00450C21">
            <w:t>approach,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important,</w:t>
          </w:r>
          <w:r w:rsidRPr="00450C21" w:rsidR="004C6471">
            <w:t xml:space="preserve"> </w:t>
          </w:r>
          <w:r w:rsidRPr="00450C21">
            <w:t>has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heart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done.</w:t>
          </w:r>
        </w:p>
        <w:p w:rsidR="00E639A4" w:rsidRPr="00450C21" w:rsidP="00E639A4">
          <w:pPr>
            <w:pStyle w:val="Remark"/>
          </w:pPr>
          <w:r w:rsidRPr="00450C21">
            <w:rPr>
              <w:b/>
              <w:bCs/>
            </w:rPr>
            <w:t>The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Chair:</w:t>
          </w:r>
          <w:r w:rsidRPr="00450C21" w:rsidR="004C6471">
            <w:t xml:space="preserve"> </w:t>
          </w:r>
          <w:r w:rsidRPr="00450C21">
            <w:t>Thank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much.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relieved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hear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last</w:t>
          </w:r>
          <w:r w:rsidRPr="00450C21" w:rsidR="004C6471">
            <w:t xml:space="preserve"> </w:t>
          </w:r>
          <w:r w:rsidRPr="00450C21">
            <w:t>question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coming</w:t>
          </w:r>
          <w:r w:rsidRPr="00450C21" w:rsidR="004C6471">
            <w:t xml:space="preserve"> </w:t>
          </w:r>
          <w:r w:rsidRPr="00450C21">
            <w:t>up,</w:t>
          </w:r>
          <w:r w:rsidRPr="00450C21" w:rsidR="004C6471">
            <w:t xml:space="preserve"> </w:t>
          </w:r>
          <w:r w:rsidRPr="00450C21">
            <w:t>Dr</w:t>
          </w:r>
          <w:r w:rsidRPr="00450C21" w:rsidR="004C6471">
            <w:t xml:space="preserve"> </w:t>
          </w:r>
          <w:r w:rsidRPr="00450C21">
            <w:t>Scott.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excellent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answering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many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questions.</w:t>
          </w:r>
        </w:p>
        <w:p w:rsidR="00E639A4" w:rsidRPr="00450C21" w:rsidP="00E639A4">
          <w:pPr>
            <w:pStyle w:val="Question"/>
          </w:pP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Duncan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of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Springbank: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question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may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able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answer,</w:t>
          </w:r>
          <w:r w:rsidRPr="00450C21" w:rsidR="004C6471">
            <w:t xml:space="preserve"> </w:t>
          </w:r>
          <w:r w:rsidRPr="00450C21">
            <w:t>given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relationship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government.</w:t>
          </w:r>
          <w:r w:rsidRPr="00450C21" w:rsidR="004C6471">
            <w:t xml:space="preserve"> </w:t>
          </w:r>
          <w:r w:rsidRPr="00450C21">
            <w:t>Obviously,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report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government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things</w:t>
          </w:r>
          <w:r w:rsidRPr="00450C21" w:rsidR="004C6471">
            <w:t xml:space="preserve"> </w:t>
          </w:r>
          <w:r w:rsidRPr="00450C21">
            <w:t>better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will</w:t>
          </w:r>
          <w:r w:rsidRPr="00450C21" w:rsidR="004C6471">
            <w:t xml:space="preserve"> </w:t>
          </w:r>
          <w:r w:rsidRPr="00450C21">
            <w:t>focus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recommendations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would</w:t>
          </w:r>
          <w:r w:rsidRPr="00450C21" w:rsidR="004C6471">
            <w:t xml:space="preserve"> </w:t>
          </w:r>
          <w:r w:rsidRPr="00450C21">
            <w:t>help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Government</w:t>
          </w:r>
          <w:r w:rsidRPr="00450C21" w:rsidR="004C6471">
            <w:t xml:space="preserve"> </w:t>
          </w:r>
          <w:r w:rsidRPr="00450C21">
            <w:t>refine</w:t>
          </w:r>
          <w:r w:rsidRPr="00450C21" w:rsidR="004C6471">
            <w:t xml:space="preserve"> </w:t>
          </w:r>
          <w:r w:rsidRPr="00450C21">
            <w:t>their</w:t>
          </w:r>
          <w:r w:rsidRPr="00450C21" w:rsidR="004C6471">
            <w:t xml:space="preserve"> </w:t>
          </w:r>
          <w:r w:rsidRPr="00450C21">
            <w:t>output.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should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focused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report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order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encourage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discourage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Government,</w:t>
          </w:r>
          <w:r w:rsidRPr="00450C21" w:rsidR="004C6471">
            <w:t xml:space="preserve"> </w:t>
          </w:r>
          <w:r w:rsidRPr="00450C21">
            <w:t>depending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approach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issue?</w:t>
          </w:r>
        </w:p>
        <w:p w:rsidR="00E639A4" w:rsidRPr="00450C21" w:rsidP="00E639A4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Partly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health</w:t>
          </w:r>
          <w:r w:rsidRPr="00450C21" w:rsidR="004C6471">
            <w:t xml:space="preserve"> </w:t>
          </w:r>
          <w:r w:rsidRPr="00450C21">
            <w:t>data</w:t>
          </w:r>
          <w:r w:rsidRPr="00450C21" w:rsidR="004C6471">
            <w:t xml:space="preserve"> </w:t>
          </w:r>
          <w:r w:rsidRPr="00450C21">
            <w:t>perspective,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fact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talking</w:t>
          </w:r>
          <w:r w:rsidRPr="00450C21" w:rsidR="004C6471">
            <w:t xml:space="preserve"> </w:t>
          </w:r>
          <w:r w:rsidRPr="00450C21">
            <w:t>now,</w:t>
          </w:r>
          <w:r w:rsidRPr="00450C21" w:rsidR="004C6471">
            <w:t xml:space="preserve"> </w:t>
          </w:r>
          <w:r w:rsidRPr="00450C21">
            <w:t>nearly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year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10-year</w:t>
          </w:r>
          <w:r w:rsidRPr="00450C21" w:rsidR="004C6471">
            <w:t xml:space="preserve"> </w:t>
          </w:r>
          <w:r w:rsidRPr="00450C21">
            <w:t>health</w:t>
          </w:r>
          <w:r w:rsidRPr="00450C21" w:rsidR="004C6471">
            <w:t xml:space="preserve"> </w:t>
          </w:r>
          <w:r w:rsidRPr="00450C21">
            <w:t>plan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life</w:t>
          </w:r>
          <w:r w:rsidRPr="00450C21" w:rsidR="004C6471">
            <w:t xml:space="preserve"> </w:t>
          </w:r>
          <w:r w:rsidRPr="00450C21">
            <w:t>sciences</w:t>
          </w:r>
          <w:r w:rsidRPr="00450C21" w:rsidR="004C6471">
            <w:t xml:space="preserve"> </w:t>
          </w:r>
          <w:r w:rsidRPr="00450C21">
            <w:t>sector</w:t>
          </w:r>
          <w:r w:rsidRPr="00450C21" w:rsidR="004C6471">
            <w:t xml:space="preserve"> </w:t>
          </w:r>
          <w:r w:rsidRPr="00450C21">
            <w:t>plan,</w:t>
          </w:r>
          <w:r w:rsidRPr="00450C21" w:rsidR="004C6471">
            <w:t xml:space="preserve"> </w:t>
          </w:r>
          <w:r w:rsidRPr="00450C21">
            <w:t>puts</w:t>
          </w:r>
          <w:r w:rsidRPr="00450C21" w:rsidR="004C6471">
            <w:t xml:space="preserve"> </w:t>
          </w:r>
          <w:r w:rsidRPr="00450C21">
            <w:t>us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strong</w:t>
          </w:r>
          <w:r w:rsidRPr="00450C21" w:rsidR="004C6471">
            <w:t xml:space="preserve"> </w:t>
          </w:r>
          <w:r w:rsidRPr="00450C21">
            <w:t>position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biggest</w:t>
          </w:r>
          <w:r w:rsidRPr="00450C21" w:rsidR="004C6471">
            <w:t xml:space="preserve"> </w:t>
          </w:r>
          <w:r w:rsidRPr="00450C21">
            <w:t>thing:</w:t>
          </w:r>
          <w:r w:rsidRPr="00450C21" w:rsidR="004C6471">
            <w:t xml:space="preserve"> </w:t>
          </w:r>
          <w:r w:rsidRPr="00450C21">
            <w:t>clarity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government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direction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travel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commitment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investment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these</w:t>
          </w:r>
          <w:r w:rsidRPr="00450C21" w:rsidR="004C6471">
            <w:t xml:space="preserve"> </w:t>
          </w:r>
          <w:r w:rsidRPr="00450C21">
            <w:t>areas.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clear</w:t>
          </w:r>
          <w:r w:rsidRPr="00450C21" w:rsidR="004C6471">
            <w:t xml:space="preserve"> </w:t>
          </w:r>
          <w:r w:rsidRPr="00450C21">
            <w:t>signalling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there;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seen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repeatedly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Governments</w:t>
          </w:r>
          <w:r w:rsidRPr="00450C21" w:rsidR="004C6471">
            <w:t xml:space="preserve"> </w:t>
          </w:r>
          <w:r w:rsidRPr="00450C21">
            <w:t>over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years.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single</w:t>
          </w:r>
          <w:r w:rsidRPr="00450C21" w:rsidR="004C6471">
            <w:t xml:space="preserve"> </w:t>
          </w:r>
          <w:r w:rsidRPr="00450C21">
            <w:t>most</w:t>
          </w:r>
          <w:r w:rsidRPr="00450C21" w:rsidR="004C6471">
            <w:t xml:space="preserve"> </w:t>
          </w:r>
          <w:r w:rsidRPr="00450C21">
            <w:t>important</w:t>
          </w:r>
          <w:r w:rsidRPr="00450C21" w:rsidR="004C6471">
            <w:t xml:space="preserve"> </w:t>
          </w:r>
          <w:r w:rsidRPr="00450C21">
            <w:t>thing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maintain.</w:t>
          </w:r>
        </w:p>
        <w:p w:rsidR="00E639A4" w:rsidRPr="00450C21" w:rsidP="00E639A4">
          <w:pPr>
            <w:pStyle w:val="Answer"/>
          </w:pPr>
          <w:r w:rsidRPr="00450C21">
            <w:t>Aligned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continued</w:t>
          </w:r>
          <w:r w:rsidRPr="00450C21" w:rsidR="004C6471">
            <w:t xml:space="preserve"> </w:t>
          </w:r>
          <w:r w:rsidRPr="00450C21">
            <w:t>investment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areas,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set</w:t>
          </w:r>
          <w:r w:rsidRPr="00450C21" w:rsidR="004C6471">
            <w:t xml:space="preserve"> </w:t>
          </w:r>
          <w:r w:rsidRPr="00450C21">
            <w:t>out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plans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digital</w:t>
          </w:r>
          <w:r w:rsidRPr="00450C21" w:rsidR="004C6471">
            <w:t xml:space="preserve"> </w:t>
          </w:r>
          <w:r w:rsidRPr="00450C21">
            <w:t>infrastructure,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so</w:t>
          </w:r>
          <w:r w:rsidRPr="00450C21" w:rsidR="004C6471">
            <w:t xml:space="preserve"> </w:t>
          </w:r>
          <w:r w:rsidRPr="00450C21">
            <w:t>crucial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bringing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life—whether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thinking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advances</w:t>
          </w:r>
          <w:r w:rsidRPr="00450C21" w:rsidR="004C6471">
            <w:t xml:space="preserve"> </w:t>
          </w:r>
          <w:r w:rsidRPr="00450C21">
            <w:t>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more</w:t>
          </w:r>
          <w:r w:rsidRPr="00450C21" w:rsidR="004C6471">
            <w:t xml:space="preserve"> </w:t>
          </w:r>
          <w:r w:rsidRPr="00450C21">
            <w:t>innovative</w:t>
          </w:r>
          <w:r w:rsidRPr="00450C21" w:rsidR="004C6471">
            <w:t xml:space="preserve"> </w:t>
          </w:r>
          <w:r w:rsidRPr="00450C21">
            <w:t>end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answer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making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everyday</w:t>
          </w:r>
          <w:r w:rsidRPr="00450C21" w:rsidR="004C6471">
            <w:t xml:space="preserve"> </w:t>
          </w:r>
          <w:r w:rsidRPr="00450C21">
            <w:t>healthcare.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integration</w:t>
          </w:r>
          <w:r w:rsidRPr="00450C21" w:rsidR="004C6471">
            <w:t xml:space="preserve"> </w:t>
          </w:r>
          <w:r w:rsidRPr="00450C21">
            <w:t>piece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right</w:t>
          </w:r>
          <w:r w:rsidRPr="00450C21" w:rsidR="004C6471">
            <w:t xml:space="preserve"> </w:t>
          </w:r>
          <w:r w:rsidRPr="00450C21">
            <w:t>there,</w:t>
          </w:r>
          <w:r w:rsidRPr="00450C21" w:rsidR="004C6471">
            <w:t xml:space="preserve"> </w:t>
          </w:r>
          <w:r w:rsidRPr="00450C21">
            <w:t>empowering</w:t>
          </w:r>
          <w:r w:rsidRPr="00450C21" w:rsidR="004C6471">
            <w:t xml:space="preserve"> </w:t>
          </w:r>
          <w:r w:rsidRPr="00450C21">
            <w:t>individuals.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important.</w:t>
          </w:r>
        </w:p>
        <w:p w:rsidR="00E639A4" w:rsidRPr="00450C21" w:rsidP="00E639A4">
          <w:pPr>
            <w:pStyle w:val="Answer"/>
          </w:pPr>
          <w:r w:rsidRPr="00450C21">
            <w:t>The</w:t>
          </w:r>
          <w:r w:rsidRPr="00450C21" w:rsidR="004C6471">
            <w:t xml:space="preserve"> </w:t>
          </w:r>
          <w:r w:rsidRPr="00450C21">
            <w:t>Government</w:t>
          </w:r>
          <w:r w:rsidRPr="00450C21" w:rsidR="004C6471">
            <w:t xml:space="preserve"> </w:t>
          </w:r>
          <w:r w:rsidRPr="00450C21">
            <w:t>have,</w:t>
          </w:r>
          <w:r w:rsidRPr="00450C21" w:rsidR="004C6471">
            <w:t xml:space="preserve"> </w:t>
          </w:r>
          <w:r w:rsidRPr="00450C21">
            <w:t>again,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been</w:t>
          </w:r>
          <w:r w:rsidRPr="00450C21" w:rsidR="004C6471">
            <w:t xml:space="preserve"> </w:t>
          </w:r>
          <w:r w:rsidRPr="00450C21">
            <w:t>supportive—I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given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example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MHRA—in</w:t>
          </w:r>
          <w:r w:rsidRPr="00450C21" w:rsidR="004C6471">
            <w:t xml:space="preserve"> </w:t>
          </w:r>
          <w:r w:rsidRPr="00450C21">
            <w:t>streamlining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taking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innovative</w:t>
          </w:r>
          <w:r w:rsidRPr="00450C21" w:rsidR="004C6471">
            <w:t xml:space="preserve"> </w:t>
          </w:r>
          <w:r w:rsidRPr="00450C21">
            <w:t>approach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standards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regulation.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another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see</w:t>
          </w:r>
          <w:r w:rsidRPr="00450C21" w:rsidR="004C6471">
            <w:t xml:space="preserve"> </w:t>
          </w:r>
          <w:r w:rsidRPr="00450C21">
            <w:t>real</w:t>
          </w:r>
          <w:r w:rsidRPr="00450C21" w:rsidR="004C6471">
            <w:t xml:space="preserve"> </w:t>
          </w:r>
          <w:r w:rsidRPr="00450C21">
            <w:t>progress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promise;</w:t>
          </w:r>
          <w:r w:rsidRPr="00450C21" w:rsidR="004C6471">
            <w:t xml:space="preserve"> </w:t>
          </w:r>
          <w:r w:rsidRPr="00450C21">
            <w:t>continuing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important.</w:t>
          </w:r>
          <w:r w:rsidRPr="00450C21" w:rsidR="004C6471">
            <w:t xml:space="preserve"> </w:t>
          </w:r>
          <w:r w:rsidRPr="00450C21">
            <w:t>There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continued</w:t>
          </w:r>
          <w:r w:rsidRPr="00450C21" w:rsidR="004C6471">
            <w:t xml:space="preserve"> </w:t>
          </w:r>
          <w:r w:rsidRPr="00450C21">
            <w:t>confidence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positive</w:t>
          </w:r>
          <w:r w:rsidRPr="00450C21" w:rsidR="004C6471">
            <w:t xml:space="preserve"> </w:t>
          </w:r>
          <w:r w:rsidRPr="00450C21">
            <w:t>engagement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why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doing</w:t>
          </w:r>
          <w:r w:rsidRPr="00450C21" w:rsidR="004C6471">
            <w:t xml:space="preserve"> </w:t>
          </w:r>
          <w:r w:rsidRPr="00450C21">
            <w:t>this: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fantastic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innovation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individuals,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well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nationally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collectively.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confident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approach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important.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example,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creation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Health</w:t>
          </w:r>
          <w:r w:rsidRPr="00450C21" w:rsidR="004C6471">
            <w:t xml:space="preserve"> </w:t>
          </w:r>
          <w:r w:rsidRPr="00450C21">
            <w:t>Data</w:t>
          </w:r>
          <w:r w:rsidRPr="00450C21" w:rsidR="004C6471">
            <w:t xml:space="preserve"> </w:t>
          </w:r>
          <w:r w:rsidRPr="00450C21">
            <w:t>Research</w:t>
          </w:r>
          <w:r w:rsidRPr="00450C21" w:rsidR="004C6471">
            <w:t xml:space="preserve"> </w:t>
          </w:r>
          <w:r w:rsidRPr="00450C21">
            <w:t>Service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positive</w:t>
          </w:r>
          <w:r w:rsidRPr="00450C21" w:rsidR="004C6471">
            <w:t xml:space="preserve"> </w:t>
          </w:r>
          <w:r w:rsidRPr="00450C21">
            <w:t>sign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direction.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thinking</w:t>
          </w:r>
          <w:r w:rsidRPr="00450C21" w:rsidR="004C6471">
            <w:t xml:space="preserve"> </w:t>
          </w:r>
          <w:r w:rsidRPr="00450C21">
            <w:t>innovatively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proactively,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making</w:t>
          </w:r>
          <w:r w:rsidRPr="00450C21" w:rsidR="004C6471">
            <w:t xml:space="preserve"> </w:t>
          </w:r>
          <w:r w:rsidRPr="00450C21">
            <w:t>sure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joined-up</w:t>
          </w:r>
          <w:r w:rsidRPr="00450C21" w:rsidR="004C6471">
            <w:t xml:space="preserve"> </w:t>
          </w:r>
          <w:r w:rsidRPr="00450C21">
            <w:t>approach.</w:t>
          </w:r>
        </w:p>
        <w:p w:rsidR="00E639A4" w:rsidRPr="00450C21" w:rsidP="00E639A4">
          <w:pPr>
            <w:pStyle w:val="Remark"/>
          </w:pP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Duncan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of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Springbank: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previous</w:t>
          </w:r>
          <w:r w:rsidRPr="00450C21" w:rsidR="004C6471">
            <w:t xml:space="preserve"> </w:t>
          </w:r>
          <w:r w:rsidRPr="00450C21">
            <w:t>witnesses</w:t>
          </w:r>
          <w:r w:rsidRPr="00450C21" w:rsidR="004C6471">
            <w:t xml:space="preserve"> </w:t>
          </w:r>
          <w:r w:rsidRPr="00450C21">
            <w:t>mentioned</w:t>
          </w:r>
          <w:r w:rsidRPr="00450C21" w:rsidR="004C6471">
            <w:t xml:space="preserve"> </w:t>
          </w:r>
          <w:r w:rsidRPr="00450C21">
            <w:t>some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issues</w:t>
          </w:r>
          <w:r w:rsidRPr="00450C21" w:rsidR="004C6471">
            <w:t xml:space="preserve"> </w:t>
          </w:r>
          <w:r w:rsidRPr="00450C21">
            <w:t>around</w:t>
          </w:r>
          <w:r w:rsidRPr="00450C21" w:rsidR="004C6471">
            <w:t xml:space="preserve"> </w:t>
          </w:r>
          <w:r w:rsidRPr="00450C21">
            <w:t>privacy,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doctors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patients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little</w:t>
          </w:r>
          <w:r w:rsidRPr="00450C21" w:rsidR="004C6471">
            <w:t xml:space="preserve"> </w:t>
          </w:r>
          <w:r w:rsidRPr="00450C21">
            <w:t>reluctant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engage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this.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patients’</w:t>
          </w:r>
          <w:r w:rsidRPr="00450C21" w:rsidR="004C6471">
            <w:t xml:space="preserve"> </w:t>
          </w:r>
          <w:r w:rsidRPr="00450C21">
            <w:t>discretionary</w:t>
          </w:r>
          <w:r w:rsidRPr="00450C21" w:rsidR="004C6471">
            <w:t xml:space="preserve"> </w:t>
          </w:r>
          <w:r w:rsidRPr="00450C21">
            <w:t>rights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something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would</w:t>
          </w:r>
          <w:r w:rsidRPr="00450C21" w:rsidR="004C6471">
            <w:t xml:space="preserve"> </w:t>
          </w:r>
          <w:r w:rsidRPr="00450C21">
            <w:t>anticipate</w:t>
          </w:r>
          <w:r w:rsidRPr="00450C21" w:rsidR="004C6471">
            <w:t xml:space="preserve"> </w:t>
          </w:r>
          <w:r w:rsidRPr="00450C21">
            <w:t>being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challenge</w:t>
          </w:r>
          <w:r w:rsidRPr="00450C21" w:rsidR="004C6471">
            <w:t xml:space="preserve"> </w:t>
          </w:r>
          <w:r w:rsidRPr="00450C21">
            <w:t>going</w:t>
          </w:r>
          <w:r w:rsidRPr="00450C21" w:rsidR="004C6471">
            <w:t xml:space="preserve"> </w:t>
          </w:r>
          <w:r w:rsidRPr="00450C21">
            <w:t>forward?</w:t>
          </w:r>
        </w:p>
        <w:p w:rsidR="00E639A4" w:rsidRPr="00450C21" w:rsidP="00E639A4">
          <w:pPr>
            <w:pStyle w:val="Answer"/>
          </w:pPr>
          <w:r w:rsidRPr="00450C21">
            <w:rPr>
              <w:b/>
              <w:bCs/>
              <w:i/>
              <w:iCs/>
            </w:rPr>
            <w:t>Dr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Rich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rPr>
              <w:b/>
              <w:bCs/>
              <w:i/>
              <w:iCs/>
            </w:rPr>
            <w:t>Scott:</w:t>
          </w:r>
          <w:r w:rsidRPr="00450C21" w:rsidR="004C6471">
            <w:rPr>
              <w:b/>
              <w:bCs/>
              <w:i/>
              <w:iCs/>
            </w:rPr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important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establish,</w:t>
          </w:r>
          <w:r w:rsidRPr="00450C21" w:rsidR="004C6471">
            <w:t xml:space="preserve"> </w:t>
          </w:r>
          <w:r w:rsidRPr="00450C21">
            <w:t>first,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public—the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whose</w:t>
          </w:r>
          <w:r w:rsidRPr="00450C21" w:rsidR="004C6471">
            <w:t xml:space="preserve"> </w:t>
          </w:r>
          <w:r w:rsidRPr="00450C21">
            <w:t>data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talking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here—want.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beginning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England,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had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participant</w:t>
          </w:r>
          <w:r w:rsidRPr="00450C21" w:rsidR="004C6471">
            <w:t xml:space="preserve"> </w:t>
          </w:r>
          <w:r w:rsidRPr="00450C21">
            <w:t>panel,</w:t>
          </w:r>
          <w:r w:rsidRPr="00450C21" w:rsidR="004C6471">
            <w:t xml:space="preserve"> </w:t>
          </w:r>
          <w:r w:rsidRPr="00450C21">
            <w:t>which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governance,</w:t>
          </w:r>
          <w:r w:rsidRPr="00450C21" w:rsidR="004C6471">
            <w:t xml:space="preserve"> </w:t>
          </w:r>
          <w:r w:rsidRPr="00450C21">
            <w:t>but,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heard,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also</w:t>
          </w:r>
          <w:r w:rsidRPr="00450C21" w:rsidR="004C6471">
            <w:t xml:space="preserve"> </w:t>
          </w:r>
          <w:r w:rsidRPr="00450C21">
            <w:t>engage</w:t>
          </w:r>
          <w:r w:rsidRPr="00450C21" w:rsidR="004C6471">
            <w:t xml:space="preserve"> </w:t>
          </w:r>
          <w:r w:rsidRPr="00450C21">
            <w:t>broadly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public.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really</w:t>
          </w:r>
          <w:r w:rsidRPr="00450C21" w:rsidR="004C6471">
            <w:t xml:space="preserve"> </w:t>
          </w:r>
          <w:r w:rsidRPr="00450C21">
            <w:t>interesting</w:t>
          </w:r>
          <w:r w:rsidRPr="00450C21" w:rsidR="004C6471">
            <w:t xml:space="preserve"> </w:t>
          </w:r>
          <w:r w:rsidRPr="00450C21">
            <w:t>that,</w:t>
          </w:r>
          <w:r w:rsidRPr="00450C21" w:rsidR="004C6471">
            <w:t xml:space="preserve"> </w:t>
          </w:r>
          <w:r w:rsidRPr="00450C21">
            <w:t>when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talk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these</w:t>
          </w:r>
          <w:r w:rsidRPr="00450C21" w:rsidR="004C6471">
            <w:t xml:space="preserve"> </w:t>
          </w:r>
          <w:r w:rsidRPr="00450C21">
            <w:t>areas,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clear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need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their</w:t>
          </w:r>
          <w:r w:rsidRPr="00450C21" w:rsidR="004C6471">
            <w:t xml:space="preserve"> </w:t>
          </w:r>
          <w:r w:rsidRPr="00450C21">
            <w:t>data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used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certain</w:t>
          </w:r>
          <w:r w:rsidRPr="00450C21" w:rsidR="004C6471">
            <w:t xml:space="preserve"> </w:t>
          </w:r>
          <w:r w:rsidRPr="00450C21">
            <w:t>ways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order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improve</w:t>
          </w:r>
          <w:r w:rsidRPr="00450C21" w:rsidR="004C6471">
            <w:t xml:space="preserve"> </w:t>
          </w:r>
          <w:r w:rsidRPr="00450C21">
            <w:t>their</w:t>
          </w:r>
          <w:r w:rsidRPr="00450C21" w:rsidR="004C6471">
            <w:t xml:space="preserve"> </w:t>
          </w:r>
          <w:r w:rsidRPr="00450C21">
            <w:t>care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improve</w:t>
          </w:r>
          <w:r w:rsidRPr="00450C21" w:rsidR="004C6471">
            <w:t xml:space="preserve"> </w:t>
          </w:r>
          <w:r w:rsidRPr="00450C21">
            <w:t>broader</w:t>
          </w:r>
          <w:r w:rsidRPr="00450C21" w:rsidR="004C6471">
            <w:t xml:space="preserve"> </w:t>
          </w:r>
          <w:r w:rsidRPr="00450C21">
            <w:t>care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future.</w:t>
          </w:r>
        </w:p>
        <w:p w:rsidR="00E639A4" w:rsidRPr="00450C21" w:rsidP="00E639A4">
          <w:pPr>
            <w:pStyle w:val="Answer"/>
          </w:pPr>
          <w:r w:rsidRPr="00450C21">
            <w:t>Certainly,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area—I</w:t>
          </w:r>
          <w:r w:rsidRPr="00450C21" w:rsidR="004C6471">
            <w:t xml:space="preserve"> </w:t>
          </w:r>
          <w:r w:rsidRPr="00450C21">
            <w:t>speak</w:t>
          </w:r>
          <w:r w:rsidRPr="00450C21" w:rsidR="004C6471">
            <w:t xml:space="preserve"> </w:t>
          </w:r>
          <w:r w:rsidRPr="00450C21">
            <w:t>now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doctor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scientist</w:t>
          </w:r>
          <w:r w:rsidRPr="00450C21" w:rsidR="004C6471">
            <w:t xml:space="preserve"> </w:t>
          </w:r>
          <w:r w:rsidRPr="00450C21">
            <w:t>by</w:t>
          </w:r>
          <w:r w:rsidRPr="00450C21" w:rsidR="004C6471">
            <w:t xml:space="preserve"> </w:t>
          </w:r>
          <w:r w:rsidRPr="00450C21">
            <w:t>background—parts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medical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scientific</w:t>
          </w:r>
          <w:r w:rsidRPr="00450C21" w:rsidR="004C6471">
            <w:t xml:space="preserve"> </w:t>
          </w:r>
          <w:r w:rsidRPr="00450C21">
            <w:t>community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paternalistic</w:t>
          </w:r>
          <w:r w:rsidRPr="00450C21" w:rsidR="004C6471">
            <w:t xml:space="preserve"> </w:t>
          </w:r>
          <w:r w:rsidRPr="00450C21">
            <w:t>or</w:t>
          </w:r>
          <w:r w:rsidRPr="00450C21" w:rsidR="004C6471">
            <w:t xml:space="preserve"> </w:t>
          </w:r>
          <w:r w:rsidRPr="00450C21">
            <w:t>maternalistic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their</w:t>
          </w:r>
          <w:r w:rsidRPr="00450C21" w:rsidR="004C6471">
            <w:t xml:space="preserve"> </w:t>
          </w:r>
          <w:r w:rsidRPr="00450C21">
            <w:t>views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public</w:t>
          </w:r>
          <w:r w:rsidRPr="00450C21" w:rsidR="004C6471">
            <w:t xml:space="preserve"> </w:t>
          </w:r>
          <w:r w:rsidRPr="00450C21">
            <w:t>might</w:t>
          </w:r>
          <w:r w:rsidRPr="00450C21" w:rsidR="004C6471">
            <w:t xml:space="preserve"> </w:t>
          </w:r>
          <w:r w:rsidRPr="00450C21">
            <w:t>think</w:t>
          </w:r>
          <w:r w:rsidRPr="00450C21" w:rsidR="004C6471">
            <w:t xml:space="preserve"> </w:t>
          </w:r>
          <w:r w:rsidRPr="00450C21">
            <w:t>here.</w:t>
          </w:r>
          <w:r w:rsidRPr="00450C21" w:rsidR="004C6471">
            <w:t xml:space="preserve"> </w:t>
          </w:r>
          <w:r w:rsidRPr="00450C21">
            <w:t>We</w:t>
          </w:r>
          <w:r w:rsidRPr="00450C21" w:rsidR="004C6471">
            <w:t xml:space="preserve"> </w:t>
          </w:r>
          <w:r w:rsidRPr="00450C21">
            <w:t>need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engage</w:t>
          </w:r>
          <w:r w:rsidRPr="00450C21" w:rsidR="004C6471">
            <w:t xml:space="preserve"> </w:t>
          </w:r>
          <w:r w:rsidRPr="00450C21">
            <w:t>proactively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discussion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public,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well</w:t>
          </w:r>
          <w:r w:rsidRPr="00450C21" w:rsidR="004C6471">
            <w:t xml:space="preserve"> </w:t>
          </w:r>
          <w:r w:rsidRPr="00450C21">
            <w:t>as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professions,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clear</w:t>
          </w:r>
          <w:r w:rsidRPr="00450C21" w:rsidR="004C6471">
            <w:t xml:space="preserve"> </w:t>
          </w:r>
          <w:r w:rsidRPr="00450C21">
            <w:t>on</w:t>
          </w:r>
          <w:r w:rsidRPr="00450C21" w:rsidR="004C6471">
            <w:t xml:space="preserve"> </w:t>
          </w:r>
          <w:r w:rsidRPr="00450C21">
            <w:t>what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benefits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to</w:t>
          </w:r>
          <w:r w:rsidRPr="00450C21" w:rsidR="004C6471">
            <w:t xml:space="preserve"> </w:t>
          </w:r>
          <w:r w:rsidRPr="00450C21">
            <w:t>give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confidence.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lot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these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areas</w:t>
          </w:r>
          <w:r w:rsidRPr="00450C21" w:rsidR="004C6471">
            <w:t xml:space="preserve"> </w:t>
          </w:r>
          <w:r w:rsidRPr="00450C21">
            <w:t>where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feel</w:t>
          </w:r>
          <w:r w:rsidRPr="00450C21" w:rsidR="004C6471">
            <w:t xml:space="preserve"> </w:t>
          </w:r>
          <w:r w:rsidRPr="00450C21">
            <w:t>expert</w:t>
          </w:r>
          <w:r w:rsidRPr="00450C21" w:rsidR="004C6471">
            <w:t xml:space="preserve"> </w:t>
          </w:r>
          <w:r w:rsidRPr="00450C21">
            <w:t>themselves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feel</w:t>
          </w:r>
          <w:r w:rsidRPr="00450C21" w:rsidR="004C6471">
            <w:t xml:space="preserve"> </w:t>
          </w:r>
          <w:r w:rsidRPr="00450C21">
            <w:t>nervous;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part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broader</w:t>
          </w:r>
          <w:r w:rsidRPr="00450C21" w:rsidR="004C6471">
            <w:t xml:space="preserve"> </w:t>
          </w:r>
          <w:r w:rsidRPr="00450C21">
            <w:t>engagement</w:t>
          </w:r>
          <w:r w:rsidRPr="00450C21" w:rsidR="004C6471">
            <w:t xml:space="preserve"> </w:t>
          </w:r>
          <w:r w:rsidRPr="00450C21">
            <w:t>bit.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an</w:t>
          </w:r>
          <w:r w:rsidRPr="00450C21" w:rsidR="004C6471">
            <w:t xml:space="preserve"> </w:t>
          </w:r>
          <w:r w:rsidRPr="00450C21">
            <w:t>area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needs</w:t>
          </w:r>
          <w:r w:rsidRPr="00450C21" w:rsidR="004C6471">
            <w:t xml:space="preserve"> </w:t>
          </w:r>
          <w:r w:rsidRPr="00450C21">
            <w:t>continued</w:t>
          </w:r>
          <w:r w:rsidRPr="00450C21" w:rsidR="004C6471">
            <w:t xml:space="preserve"> </w:t>
          </w:r>
          <w:r w:rsidRPr="00450C21">
            <w:t>focus.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comes</w:t>
          </w:r>
          <w:r w:rsidRPr="00450C21" w:rsidR="004C6471">
            <w:t xml:space="preserve"> </w:t>
          </w:r>
          <w:r w:rsidRPr="00450C21">
            <w:t>from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positive</w:t>
          </w:r>
          <w:r w:rsidRPr="00450C21" w:rsidR="004C6471">
            <w:t xml:space="preserve"> </w:t>
          </w:r>
          <w:r w:rsidRPr="00450C21">
            <w:t>place,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wanting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best,</w:t>
          </w:r>
          <w:r w:rsidRPr="00450C21" w:rsidR="004C6471">
            <w:t xml:space="preserve"> </w:t>
          </w:r>
          <w:r w:rsidRPr="00450C21">
            <w:t>but</w:t>
          </w:r>
          <w:r w:rsidRPr="00450C21" w:rsidR="004C6471">
            <w:t xml:space="preserve"> </w:t>
          </w:r>
          <w:r w:rsidRPr="00450C21">
            <w:t>it</w:t>
          </w:r>
          <w:r w:rsidRPr="00450C21" w:rsidR="004C6471">
            <w:t xml:space="preserve"> </w:t>
          </w:r>
          <w:r w:rsidRPr="00450C21">
            <w:t>can</w:t>
          </w:r>
          <w:r w:rsidRPr="00450C21" w:rsidR="004C6471">
            <w:t xml:space="preserve"> </w:t>
          </w:r>
          <w:r w:rsidRPr="00450C21">
            <w:t>be</w:t>
          </w:r>
          <w:r w:rsidRPr="00450C21" w:rsidR="004C6471">
            <w:t xml:space="preserve"> </w:t>
          </w:r>
          <w:r w:rsidRPr="00450C21">
            <w:t>a</w:t>
          </w:r>
          <w:r w:rsidRPr="00450C21" w:rsidR="004C6471">
            <w:t xml:space="preserve"> </w:t>
          </w:r>
          <w:r w:rsidRPr="00450C21">
            <w:t>barrier</w:t>
          </w:r>
          <w:r w:rsidRPr="00450C21" w:rsidR="004C6471">
            <w:t xml:space="preserve"> </w:t>
          </w:r>
          <w:r w:rsidRPr="00450C21">
            <w:t>when</w:t>
          </w:r>
          <w:r w:rsidRPr="00450C21" w:rsidR="004C6471">
            <w:t xml:space="preserve"> </w:t>
          </w:r>
          <w:r w:rsidRPr="00450C21">
            <w:t>people</w:t>
          </w:r>
          <w:r w:rsidRPr="00450C21" w:rsidR="004C6471">
            <w:t xml:space="preserve"> </w:t>
          </w:r>
          <w:r w:rsidRPr="00450C21">
            <w:t>do</w:t>
          </w:r>
          <w:r w:rsidRPr="00450C21" w:rsidR="004C6471">
            <w:t xml:space="preserve"> </w:t>
          </w:r>
          <w:r w:rsidRPr="00450C21">
            <w:t>not</w:t>
          </w:r>
          <w:r w:rsidRPr="00450C21" w:rsidR="004C6471">
            <w:t xml:space="preserve"> </w:t>
          </w:r>
          <w:r w:rsidRPr="00450C21">
            <w:t>understand</w:t>
          </w:r>
          <w:r w:rsidRPr="00450C21" w:rsidR="004C6471">
            <w:t xml:space="preserve"> </w:t>
          </w:r>
          <w:r w:rsidRPr="00450C21">
            <w:t>how</w:t>
          </w:r>
          <w:r w:rsidRPr="00450C21" w:rsidR="004C6471">
            <w:t xml:space="preserve"> </w:t>
          </w:r>
          <w:r w:rsidRPr="00450C21">
            <w:t>aligned</w:t>
          </w:r>
          <w:r w:rsidRPr="00450C21" w:rsidR="004C6471">
            <w:t xml:space="preserve"> </w:t>
          </w:r>
          <w:r w:rsidRPr="00450C21">
            <w:t>these</w:t>
          </w:r>
          <w:r w:rsidRPr="00450C21" w:rsidR="004C6471">
            <w:t xml:space="preserve"> </w:t>
          </w:r>
          <w:r w:rsidRPr="00450C21">
            <w:t>interests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in</w:t>
          </w:r>
          <w:r w:rsidRPr="00450C21" w:rsidR="004C6471">
            <w:t xml:space="preserve"> </w:t>
          </w:r>
          <w:r w:rsidRPr="00450C21">
            <w:t>both</w:t>
          </w:r>
          <w:r w:rsidRPr="00450C21" w:rsidR="004C6471">
            <w:t xml:space="preserve"> </w:t>
          </w:r>
          <w:r w:rsidRPr="00450C21">
            <w:t>of</w:t>
          </w:r>
          <w:r w:rsidRPr="00450C21" w:rsidR="004C6471">
            <w:t xml:space="preserve"> </w:t>
          </w:r>
          <w:r w:rsidRPr="00450C21">
            <w:t>those</w:t>
          </w:r>
          <w:r w:rsidRPr="00450C21" w:rsidR="004C6471">
            <w:t xml:space="preserve"> </w:t>
          </w:r>
          <w:r w:rsidRPr="00450C21">
            <w:t>different</w:t>
          </w:r>
          <w:r w:rsidRPr="00450C21" w:rsidR="004C6471">
            <w:t xml:space="preserve"> </w:t>
          </w:r>
          <w:r w:rsidRPr="00450C21">
            <w:t>areas:</w:t>
          </w:r>
          <w:r w:rsidRPr="00450C21" w:rsidR="004C6471">
            <w:t xml:space="preserve"> </w:t>
          </w:r>
          <w:r w:rsidRPr="00450C21">
            <w:t>personal</w:t>
          </w:r>
          <w:r w:rsidRPr="00450C21" w:rsidR="004C6471">
            <w:t xml:space="preserve"> </w:t>
          </w:r>
          <w:r w:rsidRPr="00450C21">
            <w:t>benefit</w:t>
          </w:r>
          <w:r w:rsidRPr="00450C21" w:rsidR="004C6471">
            <w:t xml:space="preserve"> </w:t>
          </w:r>
          <w:r w:rsidRPr="00450C21">
            <w:t>and</w:t>
          </w:r>
          <w:r w:rsidRPr="00450C21" w:rsidR="004C6471">
            <w:t xml:space="preserve"> </w:t>
          </w:r>
          <w:r w:rsidRPr="00450C21">
            <w:t>collective</w:t>
          </w:r>
          <w:r w:rsidRPr="00450C21" w:rsidR="004C6471">
            <w:t xml:space="preserve"> </w:t>
          </w:r>
          <w:r w:rsidRPr="00450C21">
            <w:t>benefit.</w:t>
          </w:r>
        </w:p>
        <w:p w:rsidR="00E639A4" w:rsidRPr="00450C21" w:rsidP="00E639A4">
          <w:pPr>
            <w:pStyle w:val="Remark"/>
          </w:pPr>
          <w:r w:rsidRPr="00450C21">
            <w:rPr>
              <w:b/>
              <w:bCs/>
            </w:rPr>
            <w:t>Lord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Duncan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of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Springbank:</w:t>
          </w:r>
          <w:r w:rsidRPr="00450C21" w:rsidR="004C6471">
            <w:t xml:space="preserve"> </w:t>
          </w:r>
          <w:r w:rsidRPr="00450C21">
            <w:t>That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helpful.</w:t>
          </w:r>
        </w:p>
        <w:p w:rsidR="00E639A4" w:rsidRPr="00450C21" w:rsidP="00E639A4">
          <w:pPr>
            <w:pStyle w:val="Remark"/>
          </w:pPr>
          <w:r w:rsidRPr="00450C21">
            <w:rPr>
              <w:b/>
              <w:bCs/>
            </w:rPr>
            <w:t>The</w:t>
          </w:r>
          <w:r w:rsidRPr="00450C21" w:rsidR="004C6471">
            <w:rPr>
              <w:b/>
              <w:bCs/>
            </w:rPr>
            <w:t xml:space="preserve"> </w:t>
          </w:r>
          <w:r w:rsidRPr="00450C21">
            <w:rPr>
              <w:b/>
              <w:bCs/>
            </w:rPr>
            <w:t>Chair:</w:t>
          </w:r>
          <w:r w:rsidRPr="00450C21" w:rsidR="004C6471">
            <w:t xml:space="preserve"> </w:t>
          </w:r>
          <w:r w:rsidRPr="00450C21">
            <w:t>Dr</w:t>
          </w:r>
          <w:r w:rsidRPr="00450C21" w:rsidR="004C6471">
            <w:t xml:space="preserve"> </w:t>
          </w:r>
          <w:r w:rsidRPr="00450C21">
            <w:t>Scott,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conveyed</w:t>
          </w:r>
          <w:r w:rsidRPr="00450C21" w:rsidR="004C6471">
            <w:t xml:space="preserve"> </w:t>
          </w:r>
          <w:r w:rsidRPr="00450C21">
            <w:t>your</w:t>
          </w:r>
          <w:r w:rsidRPr="00450C21" w:rsidR="004C6471">
            <w:t xml:space="preserve"> </w:t>
          </w:r>
          <w:r w:rsidRPr="00450C21">
            <w:t>excitement</w:t>
          </w:r>
          <w:r w:rsidRPr="00450C21" w:rsidR="004C6471">
            <w:t xml:space="preserve"> </w:t>
          </w:r>
          <w:r w:rsidRPr="00450C21">
            <w:t>about</w:t>
          </w:r>
          <w:r w:rsidRPr="00450C21" w:rsidR="004C6471">
            <w:t xml:space="preserve"> </w:t>
          </w:r>
          <w:r w:rsidRPr="00450C21">
            <w:t>the</w:t>
          </w:r>
          <w:r w:rsidRPr="00450C21" w:rsidR="004C6471">
            <w:t xml:space="preserve"> </w:t>
          </w:r>
          <w:r w:rsidRPr="00450C21">
            <w:t>enormous</w:t>
          </w:r>
          <w:r w:rsidRPr="00450C21" w:rsidR="004C6471">
            <w:t xml:space="preserve"> </w:t>
          </w:r>
          <w:r w:rsidRPr="00450C21">
            <w:t>potential</w:t>
          </w:r>
          <w:r w:rsidRPr="00450C21" w:rsidR="004C6471">
            <w:t xml:space="preserve"> </w:t>
          </w:r>
          <w:r w:rsidRPr="00450C21">
            <w:t>for</w:t>
          </w:r>
          <w:r w:rsidRPr="00450C21" w:rsidR="004C6471">
            <w:t xml:space="preserve"> </w:t>
          </w:r>
          <w:r w:rsidRPr="00450C21">
            <w:t>genomics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well</w:t>
          </w:r>
          <w:r w:rsidRPr="00450C21" w:rsidR="004C6471">
            <w:t xml:space="preserve"> </w:t>
          </w:r>
          <w:r w:rsidRPr="00450C21">
            <w:t>indeed—we</w:t>
          </w:r>
          <w:r w:rsidRPr="00450C21" w:rsidR="004C6471">
            <w:t xml:space="preserve"> </w:t>
          </w:r>
          <w:r w:rsidRPr="00450C21">
            <w:t>are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grateful—and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have</w:t>
          </w:r>
          <w:r w:rsidRPr="00450C21" w:rsidR="004C6471">
            <w:t xml:space="preserve"> </w:t>
          </w:r>
          <w:r w:rsidRPr="00450C21">
            <w:t>dealt</w:t>
          </w:r>
          <w:r w:rsidRPr="00450C21" w:rsidR="004C6471">
            <w:t xml:space="preserve"> </w:t>
          </w:r>
          <w:r w:rsidRPr="00450C21">
            <w:t>with</w:t>
          </w:r>
          <w:r w:rsidRPr="00450C21" w:rsidR="004C6471">
            <w:t xml:space="preserve"> </w:t>
          </w:r>
          <w:r w:rsidRPr="00450C21">
            <w:t>our</w:t>
          </w:r>
          <w:r w:rsidRPr="00450C21" w:rsidR="004C6471">
            <w:t xml:space="preserve"> </w:t>
          </w:r>
          <w:r w:rsidRPr="00450C21">
            <w:t>many</w:t>
          </w:r>
          <w:r w:rsidRPr="00450C21" w:rsidR="004C6471">
            <w:t xml:space="preserve"> </w:t>
          </w:r>
          <w:r w:rsidRPr="00450C21">
            <w:t>questions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comprehensively.</w:t>
          </w:r>
          <w:r w:rsidRPr="00450C21" w:rsidR="004C6471">
            <w:t xml:space="preserve"> </w:t>
          </w:r>
          <w:r w:rsidRPr="00450C21">
            <w:t>Thank</w:t>
          </w:r>
          <w:r w:rsidRPr="00450C21" w:rsidR="004C6471">
            <w:t xml:space="preserve"> </w:t>
          </w:r>
          <w:r w:rsidRPr="00450C21">
            <w:t>you</w:t>
          </w:r>
          <w:r w:rsidRPr="00450C21" w:rsidR="004C6471">
            <w:t xml:space="preserve"> </w:t>
          </w:r>
          <w:r w:rsidRPr="00450C21">
            <w:t>very</w:t>
          </w:r>
          <w:r w:rsidRPr="00450C21" w:rsidR="004C6471">
            <w:t xml:space="preserve"> </w:t>
          </w:r>
          <w:r w:rsidRPr="00450C21">
            <w:t>much.</w:t>
          </w:r>
          <w:r w:rsidRPr="00450C21" w:rsidR="004C6471">
            <w:t xml:space="preserve"> </w:t>
          </w:r>
          <w:r w:rsidRPr="00450C21">
            <w:t>This</w:t>
          </w:r>
          <w:r w:rsidRPr="00450C21" w:rsidR="004C6471">
            <w:t xml:space="preserve"> </w:t>
          </w:r>
          <w:r w:rsidRPr="00450C21">
            <w:t>public</w:t>
          </w:r>
          <w:r w:rsidRPr="00450C21" w:rsidR="004C6471">
            <w:t xml:space="preserve"> </w:t>
          </w:r>
          <w:r w:rsidRPr="00450C21">
            <w:t>evidence</w:t>
          </w:r>
          <w:r w:rsidRPr="00450C21" w:rsidR="004C6471">
            <w:t xml:space="preserve"> </w:t>
          </w:r>
          <w:r w:rsidRPr="00450C21">
            <w:t>session</w:t>
          </w:r>
          <w:r w:rsidRPr="00450C21" w:rsidR="004C6471">
            <w:t xml:space="preserve"> </w:t>
          </w:r>
          <w:r w:rsidRPr="00450C21">
            <w:t>is</w:t>
          </w:r>
          <w:r w:rsidRPr="00450C21" w:rsidR="004C6471">
            <w:t xml:space="preserve"> </w:t>
          </w:r>
          <w:r w:rsidRPr="00450C21">
            <w:t>now</w:t>
          </w:r>
          <w:r w:rsidRPr="00450C21" w:rsidR="004C6471">
            <w:t xml:space="preserve"> </w:t>
          </w:r>
          <w:r w:rsidRPr="00450C21">
            <w:t>concluded.</w:t>
          </w:r>
        </w:p>
      </w:sdtContent>
    </w:sdt>
    <w:sectPr w:rsidSect="00DA2149">
      <w:headerReference w:type="default" r:id="rId10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5672AF6953B0432D82620D94A6AF40AA"/>
      </w:placeholder>
      <w:richText/>
    </w:sdtPr>
    <w:sdtEndPr>
      <w:rPr>
        <w:color w:val="808080" w:themeColor="background1" w:themeShade="80"/>
      </w:rPr>
    </w:sdtEndPr>
    <w:sdtContent>
      <w:p w:rsidR="001A404F" w:rsidP="009277D8">
        <w:pPr>
          <w:pStyle w:val="Para"/>
          <w:rPr>
            <w:color w:val="808080"/>
          </w:rPr>
        </w:pPr>
        <w:r w:rsidRPr="001358D6">
          <w:rPr>
            <w:noProof/>
            <w:color w:val="808080"/>
            <w:lang w:val="en-NZ" w:eastAsia="en-NZ"/>
          </w:rPr>
          <w:drawing>
            <wp:inline distT="0" distB="0" distL="0" distR="0">
              <wp:extent cx="3238500" cy="447675"/>
              <wp:effectExtent l="0" t="0" r="0" b="0"/>
              <wp:docPr id="3" name="Picture 1" descr="final logo red (RGB)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final logo red (RGB)"/>
                      <pic:cNvPicPr>
                        <a:picLocks noChangeAspect="1" noChangeArrowheads="1"/>
                      </pic:cNvPicPr>
                    </pic:nvPicPr>
                    <pic:blipFill>
                      <a:blip xmlns:r="http://schemas.openxmlformats.org/officeDocument/2006/relationships"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385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placeholder>
        <w:docPart w:val="C0996DB21AC64640AC151F61A562A047"/>
      </w:placeholder>
      <w:richText/>
    </w:sdtPr>
    <w:sdtEndPr>
      <w:rPr>
        <w:color w:val="808080" w:themeColor="background1" w:themeShade="80"/>
      </w:rPr>
    </w:sdtEndPr>
    <w:sdtContent>
      <w:p w:rsidR="001A404F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03565975"/>
      <w:docPartObj>
        <w:docPartGallery w:val="Page Numbers (Top of Page)"/>
        <w:docPartUnique/>
      </w:docPartObj>
    </w:sdtPr>
    <w:sdtEndPr>
      <w:rPr>
        <w:noProof/>
      </w:rPr>
    </w:sdtEndPr>
    <w:sdtContent>
      <w:p w:rsidR="00BE5D0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2149" w:rsidRPr="00776882" w:rsidP="007B7907">
    <w:pPr>
      <w:pStyle w:val="Para"/>
      <w:rPr>
        <w:color w:val="808080"/>
      </w:rPr>
    </w:pPr>
  </w:p>
  <w:p w:rsidR="00B06DF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915CF4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916570"/>
    <w:multiLevelType w:val="hybridMultilevel"/>
    <w:tmpl w:val="F32EF1B0"/>
    <w:lvl w:ilvl="0">
      <w:start w:val="32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461A0C46"/>
    <w:multiLevelType w:val="hybridMultilevel"/>
    <w:tmpl w:val="F0744946"/>
    <w:lvl w:ilvl="0">
      <w:start w:val="1"/>
      <w:numFmt w:val="decimal"/>
      <w:lvlText w:val="%1."/>
      <w:lvlJc w:val="left"/>
      <w:pPr>
        <w:ind w:left="1514" w:hanging="360"/>
      </w:pPr>
    </w:lvl>
    <w:lvl w:ilvl="1" w:tentative="1">
      <w:start w:val="1"/>
      <w:numFmt w:val="lowerLetter"/>
      <w:lvlText w:val="%2."/>
      <w:lvlJc w:val="left"/>
      <w:pPr>
        <w:ind w:left="2234" w:hanging="360"/>
      </w:pPr>
    </w:lvl>
    <w:lvl w:ilvl="2" w:tentative="1">
      <w:start w:val="1"/>
      <w:numFmt w:val="lowerRoman"/>
      <w:lvlText w:val="%3."/>
      <w:lvlJc w:val="right"/>
      <w:pPr>
        <w:ind w:left="2954" w:hanging="180"/>
      </w:pPr>
    </w:lvl>
    <w:lvl w:ilvl="3" w:tentative="1">
      <w:start w:val="1"/>
      <w:numFmt w:val="decimal"/>
      <w:lvlText w:val="%4."/>
      <w:lvlJc w:val="left"/>
      <w:pPr>
        <w:ind w:left="3674" w:hanging="360"/>
      </w:pPr>
    </w:lvl>
    <w:lvl w:ilvl="4" w:tentative="1">
      <w:start w:val="1"/>
      <w:numFmt w:val="lowerLetter"/>
      <w:lvlText w:val="%5."/>
      <w:lvlJc w:val="left"/>
      <w:pPr>
        <w:ind w:left="4394" w:hanging="360"/>
      </w:pPr>
    </w:lvl>
    <w:lvl w:ilvl="5" w:tentative="1">
      <w:start w:val="1"/>
      <w:numFmt w:val="lowerRoman"/>
      <w:lvlText w:val="%6."/>
      <w:lvlJc w:val="right"/>
      <w:pPr>
        <w:ind w:left="5114" w:hanging="180"/>
      </w:pPr>
    </w:lvl>
    <w:lvl w:ilvl="6" w:tentative="1">
      <w:start w:val="1"/>
      <w:numFmt w:val="decimal"/>
      <w:lvlText w:val="%7."/>
      <w:lvlJc w:val="left"/>
      <w:pPr>
        <w:ind w:left="5834" w:hanging="360"/>
      </w:pPr>
    </w:lvl>
    <w:lvl w:ilvl="7" w:tentative="1">
      <w:start w:val="1"/>
      <w:numFmt w:val="lowerLetter"/>
      <w:lvlText w:val="%8."/>
      <w:lvlJc w:val="left"/>
      <w:pPr>
        <w:ind w:left="6554" w:hanging="360"/>
      </w:pPr>
    </w:lvl>
    <w:lvl w:ilvl="8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5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6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7A7149"/>
    <w:multiLevelType w:val="multilevel"/>
    <w:tmpl w:val="7B9A6A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2347DB"/>
    <w:multiLevelType w:val="hybridMultilevel"/>
    <w:tmpl w:val="A148E2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8B4C53"/>
    <w:multiLevelType w:val="hybridMultilevel"/>
    <w:tmpl w:val="B428DC96"/>
    <w:lvl w:ilvl="0">
      <w:start w:val="47"/>
      <w:numFmt w:val="decimal"/>
      <w:lvlText w:val="Q%1"/>
      <w:lvlJc w:val="left"/>
      <w:pPr>
        <w:ind w:left="794" w:hanging="79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2"/>
  </w:num>
  <w:num w:numId="11">
    <w:abstractNumId w:val="7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2"/>
    <w:lvlOverride w:ilvl="0">
      <w:startOverride w:val="1"/>
    </w:lvlOverride>
  </w:num>
  <w:num w:numId="16">
    <w:abstractNumId w:val="4"/>
  </w:num>
  <w:num w:numId="17">
    <w:abstractNumId w:val="1"/>
  </w:num>
  <w:num w:numId="18">
    <w:abstractNumId w:val="10"/>
  </w:num>
  <w:num w:numId="19">
    <w:abstractNumId w:val="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29B4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qFormat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831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9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qFormat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41EF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21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212"/>
    <w:rPr>
      <w:rFonts w:ascii="Tahoma" w:hAnsi="Tahoma" w:cs="Tahoma"/>
      <w:sz w:val="16"/>
      <w:szCs w:val="16"/>
    </w:rPr>
  </w:style>
  <w:style w:type="character" w:customStyle="1" w:styleId="content-intro">
    <w:name w:val="content-intro"/>
    <w:basedOn w:val="DefaultParagraphFont"/>
    <w:rsid w:val="00751212"/>
  </w:style>
  <w:style w:type="character" w:customStyle="1" w:styleId="legds2">
    <w:name w:val="legds2"/>
    <w:basedOn w:val="DefaultParagraphFont"/>
    <w:rsid w:val="003B1D85"/>
    <w:rPr>
      <w:vanish w:val="0"/>
      <w:webHidden w:val="0"/>
      <w:specVanish w:val="0"/>
    </w:rPr>
  </w:style>
  <w:style w:type="character" w:styleId="HTMLAcronym">
    <w:name w:val="HTML Acronym"/>
    <w:basedOn w:val="DefaultParagraphFont"/>
    <w:uiPriority w:val="99"/>
    <w:semiHidden/>
    <w:unhideWhenUsed/>
    <w:rsid w:val="003B1D8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1D85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B1D85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3B1D85"/>
    <w:pPr>
      <w:numPr>
        <w:numId w:val="14"/>
      </w:numPr>
      <w:contextualSpacing/>
    </w:pPr>
  </w:style>
  <w:style w:type="table" w:styleId="TableGrid">
    <w:name w:val="Table Grid"/>
    <w:basedOn w:val="TableNormal"/>
    <w:uiPriority w:val="59"/>
    <w:rsid w:val="003B1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next w:val="Normal"/>
    <w:link w:val="NameChar"/>
    <w:qFormat/>
    <w:rsid w:val="003B1D85"/>
    <w:pPr>
      <w:keepNext/>
      <w:spacing w:before="240" w:after="12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meChar">
    <w:name w:val="Name Char"/>
    <w:link w:val="Name"/>
    <w:rsid w:val="003B1D85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B1D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1D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1D85"/>
    <w:rPr>
      <w:rFonts w:ascii="Verdana" w:hAnsi="Verdana"/>
      <w:sz w:val="20"/>
      <w:szCs w:val="20"/>
    </w:rPr>
  </w:style>
  <w:style w:type="paragraph" w:customStyle="1" w:styleId="Colloquy1">
    <w:name w:val="Colloquy 1"/>
    <w:basedOn w:val="Normal"/>
    <w:next w:val="Normal"/>
    <w:uiPriority w:val="99"/>
    <w:rsid w:val="003B1D85"/>
    <w:pPr>
      <w:tabs>
        <w:tab w:val="left" w:pos="2304"/>
        <w:tab w:val="left" w:pos="3168"/>
        <w:tab w:val="left" w:pos="4032"/>
        <w:tab w:val="left" w:pos="4896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after="0"/>
      <w:ind w:hanging="576"/>
      <w:jc w:val="left"/>
    </w:pPr>
    <w:rPr>
      <w:rFonts w:ascii="Courier New" w:hAnsi="Courier New" w:cs="Courier New"/>
      <w:sz w:val="24"/>
      <w:szCs w:val="24"/>
    </w:rPr>
  </w:style>
  <w:style w:type="paragraph" w:styleId="ListParagraph">
    <w:name w:val="List Paragraph"/>
    <w:aliases w:val="Bullet,Bullet Styl,Dot pt,Indicator Text,L,L1,List Paragra,List Paragrap,List Paragraph Char Char Char,List Paragraph21,Maire,No Spacing1,No Spacing11,Numbered Para 1,PAC HEARING,Párrafo de lista,Recommendati,Recommendatio,Recommendation"/>
    <w:basedOn w:val="Normal"/>
    <w:link w:val="ListParagraphChar"/>
    <w:uiPriority w:val="34"/>
    <w:qFormat/>
    <w:rsid w:val="003B1D85"/>
    <w:pPr>
      <w:spacing w:after="0"/>
      <w:ind w:left="720"/>
      <w:jc w:val="left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ullet Char,Bullet Styl Char,Dot pt Char,L Char,List Paragra Char,List Paragrap Char,List Paragraph21 Char,Maire Char,No Spacing11 Char,PAC HEARING Char,Párrafo de lista Char,Recommendati Char,Recommendatio Char,Recommendation Char"/>
    <w:link w:val="ListParagraph"/>
    <w:uiPriority w:val="34"/>
    <w:qFormat/>
    <w:locked/>
    <w:rsid w:val="003B1D85"/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3B1D85"/>
  </w:style>
  <w:style w:type="character" w:customStyle="1" w:styleId="eop">
    <w:name w:val="eop"/>
    <w:basedOn w:val="DefaultParagraphFont"/>
    <w:rsid w:val="003B1D85"/>
  </w:style>
  <w:style w:type="paragraph" w:styleId="BodyTextIndent3">
    <w:name w:val="Body Text Indent 3"/>
    <w:basedOn w:val="Normal"/>
    <w:link w:val="BodyTextIndent3Char"/>
    <w:semiHidden/>
    <w:rsid w:val="003B1D85"/>
    <w:pPr>
      <w:spacing w:after="0"/>
      <w:ind w:left="540" w:hanging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B1D85"/>
    <w:rPr>
      <w:rFonts w:ascii="Times New Roman" w:eastAsia="Times New Roman" w:hAnsi="Times New Roman" w:cs="Times New Roman"/>
      <w:sz w:val="24"/>
      <w:szCs w:val="24"/>
    </w:rPr>
  </w:style>
  <w:style w:type="paragraph" w:customStyle="1" w:styleId="ys">
    <w:name w:val="ys"/>
    <w:rsid w:val="003B1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akerspeaker-S4">
    <w:name w:val="speaker speaker-S4"/>
    <w:basedOn w:val="DefaultParagraphFont"/>
    <w:rsid w:val="003B1D85"/>
  </w:style>
  <w:style w:type="character" w:customStyle="1" w:styleId="srword">
    <w:name w:val="srword"/>
    <w:basedOn w:val="DefaultParagraphFont"/>
    <w:rsid w:val="003B1D85"/>
  </w:style>
  <w:style w:type="character" w:customStyle="1" w:styleId="speakerspeaker-S5">
    <w:name w:val="speaker speaker-S5"/>
    <w:basedOn w:val="DefaultParagraphFont"/>
    <w:rsid w:val="003B1D85"/>
  </w:style>
  <w:style w:type="character" w:customStyle="1" w:styleId="speakerspeaker-S6">
    <w:name w:val="speaker speaker-S6"/>
    <w:basedOn w:val="DefaultParagraphFont"/>
    <w:rsid w:val="003B1D85"/>
  </w:style>
  <w:style w:type="character" w:customStyle="1" w:styleId="speakerspeaker-S7">
    <w:name w:val="speaker speaker-S7"/>
    <w:basedOn w:val="DefaultParagraphFont"/>
    <w:rsid w:val="003B1D85"/>
  </w:style>
  <w:style w:type="character" w:customStyle="1" w:styleId="speakerspeaker-S9">
    <w:name w:val="speaker speaker-S9"/>
    <w:basedOn w:val="DefaultParagraphFont"/>
    <w:rsid w:val="003B1D85"/>
  </w:style>
  <w:style w:type="character" w:customStyle="1" w:styleId="speakerspeaker-S10">
    <w:name w:val="speaker speaker-S10"/>
    <w:basedOn w:val="DefaultParagraphFont"/>
    <w:rsid w:val="003B1D85"/>
  </w:style>
  <w:style w:type="character" w:customStyle="1" w:styleId="speakerspeaker-S3">
    <w:name w:val="speaker speaker-S3"/>
    <w:basedOn w:val="DefaultParagraphFont"/>
    <w:rsid w:val="003B1D85"/>
  </w:style>
  <w:style w:type="character" w:customStyle="1" w:styleId="speakerspeaker-S2">
    <w:name w:val="speaker speaker-S2"/>
    <w:basedOn w:val="DefaultParagraphFont"/>
    <w:rsid w:val="003B1D85"/>
  </w:style>
  <w:style w:type="character" w:customStyle="1" w:styleId="speakerspeaker-S11">
    <w:name w:val="speaker speaker-S11"/>
    <w:basedOn w:val="DefaultParagraphFont"/>
    <w:rsid w:val="003B1D85"/>
  </w:style>
  <w:style w:type="character" w:customStyle="1" w:styleId="speakerspeaker-S12">
    <w:name w:val="speaker speaker-S12"/>
    <w:basedOn w:val="DefaultParagraphFont"/>
    <w:rsid w:val="003B1D85"/>
  </w:style>
  <w:style w:type="character" w:customStyle="1" w:styleId="speakerspeaker-S13">
    <w:name w:val="speaker speaker-S13"/>
    <w:basedOn w:val="DefaultParagraphFont"/>
    <w:rsid w:val="003B1D85"/>
  </w:style>
  <w:style w:type="character" w:customStyle="1" w:styleId="speakerspeaker-S14">
    <w:name w:val="speaker speaker-S14"/>
    <w:basedOn w:val="DefaultParagraphFont"/>
    <w:rsid w:val="003B1D85"/>
  </w:style>
  <w:style w:type="paragraph" w:styleId="Revision">
    <w:name w:val="Revision"/>
    <w:hidden/>
    <w:uiPriority w:val="99"/>
    <w:semiHidden/>
    <w:rsid w:val="003B1D85"/>
    <w:pPr>
      <w:spacing w:after="0" w:line="240" w:lineRule="auto"/>
    </w:pPr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D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D85"/>
    <w:rPr>
      <w:rFonts w:ascii="Verdana" w:hAnsi="Verdana"/>
      <w:b/>
      <w:bCs/>
      <w:sz w:val="20"/>
      <w:szCs w:val="20"/>
    </w:rPr>
  </w:style>
  <w:style w:type="character" w:customStyle="1" w:styleId="speakerspeaker-S8">
    <w:name w:val="speaker speaker-S8"/>
    <w:basedOn w:val="DefaultParagraphFont"/>
    <w:rsid w:val="009C1A5C"/>
  </w:style>
  <w:style w:type="character" w:customStyle="1" w:styleId="audioposition">
    <w:name w:val="audioposition"/>
    <w:basedOn w:val="DefaultParagraphFont"/>
    <w:rsid w:val="00AB6EDC"/>
  </w:style>
  <w:style w:type="character" w:customStyle="1" w:styleId="speakerspeaker-S15">
    <w:name w:val="speaker speaker-S15"/>
    <w:basedOn w:val="DefaultParagraphFont"/>
    <w:rsid w:val="00AB6EDC"/>
  </w:style>
  <w:style w:type="character" w:customStyle="1" w:styleId="speakerspeaker-S16">
    <w:name w:val="speaker speaker-S16"/>
    <w:basedOn w:val="DefaultParagraphFont"/>
    <w:rsid w:val="00AB6EDC"/>
  </w:style>
  <w:style w:type="character" w:customStyle="1" w:styleId="speakerspeaker-S17">
    <w:name w:val="speaker speaker-S17"/>
    <w:basedOn w:val="DefaultParagraphFont"/>
    <w:rsid w:val="00AB6EDC"/>
  </w:style>
  <w:style w:type="character" w:customStyle="1" w:styleId="speakerspeaker-S18">
    <w:name w:val="speaker speaker-S18"/>
    <w:basedOn w:val="DefaultParagraphFont"/>
    <w:rsid w:val="00AB6EDC"/>
  </w:style>
  <w:style w:type="character" w:customStyle="1" w:styleId="speakerspeaker-S19">
    <w:name w:val="speaker speaker-S19"/>
    <w:basedOn w:val="DefaultParagraphFont"/>
    <w:rsid w:val="00AB6EDC"/>
  </w:style>
  <w:style w:type="character" w:customStyle="1" w:styleId="speakerspeaker-S1">
    <w:name w:val="speaker speaker-S1"/>
    <w:basedOn w:val="DefaultParagraphFont"/>
    <w:rsid w:val="009A5407"/>
  </w:style>
  <w:style w:type="paragraph" w:customStyle="1" w:styleId="para0">
    <w:name w:val="para"/>
    <w:basedOn w:val="NormalWeb"/>
    <w:qFormat/>
    <w:rsid w:val="0004459D"/>
    <w:pPr>
      <w:spacing w:before="100" w:beforeAutospacing="1" w:after="100" w:afterAutospacing="1"/>
      <w:jc w:val="left"/>
    </w:pPr>
    <w:rPr>
      <w:rFonts w:eastAsia="Times New Roman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4459D"/>
    <w:rPr>
      <w:rFonts w:ascii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DefaultParagraphFont"/>
    <w:rsid w:val="003F0654"/>
  </w:style>
  <w:style w:type="character" w:customStyle="1" w:styleId="Heading9Char">
    <w:name w:val="Heading 9 Char"/>
    <w:basedOn w:val="DefaultParagraphFont"/>
    <w:link w:val="Heading9"/>
    <w:uiPriority w:val="9"/>
    <w:semiHidden/>
    <w:rsid w:val="006C1831"/>
    <w:rPr>
      <w:rFonts w:eastAsiaTheme="majorEastAsia" w:cstheme="majorBidi"/>
      <w:color w:val="272727" w:themeColor="text1" w:themeTint="D8"/>
      <w:kern w:val="2"/>
      <w:sz w:val="24"/>
      <w:szCs w:val="24"/>
      <w:lang w:val="en-NZ"/>
    </w:rPr>
  </w:style>
  <w:style w:type="paragraph" w:styleId="Title">
    <w:name w:val="Title"/>
    <w:basedOn w:val="Normal"/>
    <w:next w:val="Normal"/>
    <w:link w:val="TitleChar"/>
    <w:uiPriority w:val="10"/>
    <w:qFormat/>
    <w:rsid w:val="00BE00D2"/>
    <w:pPr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/>
    </w:rPr>
  </w:style>
  <w:style w:type="character" w:customStyle="1" w:styleId="TitleChar">
    <w:name w:val="Title Char"/>
    <w:basedOn w:val="DefaultParagraphFont"/>
    <w:link w:val="Title"/>
    <w:uiPriority w:val="10"/>
    <w:rsid w:val="00BE00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0D2"/>
    <w:pPr>
      <w:numPr>
        <w:ilvl w:val="1"/>
      </w:numPr>
      <w:spacing w:line="276" w:lineRule="auto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/>
    </w:rPr>
  </w:style>
  <w:style w:type="character" w:customStyle="1" w:styleId="SubtitleChar">
    <w:name w:val="Subtitle Char"/>
    <w:basedOn w:val="DefaultParagraphFont"/>
    <w:link w:val="Subtitle"/>
    <w:uiPriority w:val="11"/>
    <w:rsid w:val="00BE00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fr-FR"/>
    </w:rPr>
  </w:style>
  <w:style w:type="paragraph" w:styleId="NoSpacing">
    <w:name w:val="No Spacing"/>
    <w:link w:val="NoSpacingChar"/>
    <w:uiPriority w:val="1"/>
    <w:qFormat/>
    <w:rsid w:val="00BE00D2"/>
    <w:pPr>
      <w:spacing w:after="0" w:line="240" w:lineRule="auto"/>
    </w:pPr>
    <w:rPr>
      <w:rFonts w:eastAsiaTheme="minorEastAsia"/>
      <w:lang w:val="fr-FR"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BE00D2"/>
    <w:rPr>
      <w:rFonts w:eastAsiaTheme="minorEastAsia"/>
      <w:lang w:val="fr-FR" w:eastAsia="fr-FR"/>
    </w:rPr>
  </w:style>
  <w:style w:type="character" w:customStyle="1" w:styleId="findhit">
    <w:name w:val="findhit"/>
    <w:basedOn w:val="DefaultParagraphFont"/>
    <w:rsid w:val="008E19C9"/>
  </w:style>
  <w:style w:type="paragraph" w:customStyle="1" w:styleId="paragraph">
    <w:name w:val="paragraph"/>
    <w:basedOn w:val="Normal"/>
    <w:rsid w:val="00051C1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672AF6953B0432D82620D94A6AF4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356A7-7ECF-41BB-9ED5-AC71A3755121}"/>
      </w:docPartPr>
      <w:docPartBody>
        <w:p w:rsidR="00CC4E5F" w:rsidP="00CC4E5F">
          <w:pPr>
            <w:pStyle w:val="5672AF6953B0432D82620D94A6AF40AA"/>
          </w:pPr>
          <w:r w:rsidRPr="009A79A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996DB21AC64640AC151F61A562A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90FF6-CC8E-4D78-8279-3577821FDB46}"/>
      </w:docPartPr>
      <w:docPartBody>
        <w:p w:rsidR="00CC4E5F" w:rsidP="00CC4E5F">
          <w:pPr>
            <w:pStyle w:val="C0996DB21AC64640AC151F61A562A047"/>
          </w:pPr>
          <w:r w:rsidRPr="009829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3C852A6F5B4E8D89C294D24FCA9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DC006-72EA-4734-9B7C-11F11323BA2C}"/>
      </w:docPartPr>
      <w:docPartBody>
        <w:p w:rsidR="00E33D96" w:rsidP="00902D5D">
          <w:pPr>
            <w:pStyle w:val="EF3C852A6F5B4E8D89C294D24FCA9951"/>
          </w:pPr>
          <w:r w:rsidRPr="000753FC">
            <w:rPr>
              <w:rStyle w:val="PlaceholderText"/>
            </w:rPr>
            <w:t>Click here to enter text.</w:t>
          </w:r>
        </w:p>
      </w:docPartBody>
    </w:docPart>
    <w:docPart>
      <w:docPartPr>
        <w:name w:val="014CB27D9868479F9AE2D90A7B21C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497A0-BE35-425E-A7EF-625455139852}"/>
      </w:docPartPr>
      <w:docPartBody>
        <w:p w:rsidR="00E33D96" w:rsidP="00902D5D">
          <w:pPr>
            <w:pStyle w:val="014CB27D9868479F9AE2D90A7B21C775"/>
          </w:pPr>
          <w:r w:rsidRPr="00D20745">
            <w:rPr>
              <w:rStyle w:val="PlaceholderText"/>
            </w:rPr>
            <w:t>Click here to enter text.</w:t>
          </w:r>
        </w:p>
      </w:docPartBody>
    </w:docPart>
    <w:docPart>
      <w:docPartPr>
        <w:name w:val="B0F5F12B717B4B4B87BC022B1EDDD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9BA04-990E-4AB7-A66B-47229C4C7EF5}"/>
      </w:docPartPr>
      <w:docPartBody>
        <w:p w:rsidR="00E33D96" w:rsidP="00902D5D">
          <w:pPr>
            <w:pStyle w:val="B0F5F12B717B4B4B87BC022B1EDDD976"/>
          </w:pPr>
          <w:r w:rsidRPr="009F76B1">
            <w:rPr>
              <w:rStyle w:val="PlaceholderText"/>
            </w:rPr>
            <w:t>Click here to enter text.</w:t>
          </w:r>
        </w:p>
      </w:docPartBody>
    </w:docPart>
    <w:docPart>
      <w:docPartPr>
        <w:name w:val="7BF522C328A344AD9D5AAF936A064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4D993-56ED-414A-8BE9-428EA4AF531D}"/>
      </w:docPartPr>
      <w:docPartBody>
        <w:p w:rsidR="00975D5B" w:rsidP="00253834">
          <w:pPr>
            <w:pStyle w:val="7BF522C328A344AD9D5AAF936A064BB3"/>
          </w:pPr>
          <w:r w:rsidRPr="007306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4F99FB23DF4D9BA49772EC2EB4C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5BB6E-0E05-49DC-85CC-43408F84CFD7}"/>
      </w:docPartPr>
      <w:docPartBody>
        <w:p w:rsidR="00975D5B" w:rsidP="00253834">
          <w:pPr>
            <w:pStyle w:val="DE4F99FB23DF4D9BA49772EC2EB4C9B3"/>
          </w:pPr>
          <w:r w:rsidRPr="0073064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0E45D54F6947DF87BE0046B10013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8D58C-B979-4FDB-B33A-DCFDD1BFE7AF}"/>
      </w:docPartPr>
      <w:docPartBody>
        <w:p w:rsidR="00931CA1" w:rsidP="0027200F">
          <w:pPr>
            <w:pStyle w:val="740E45D54F6947DF87BE0046B100139C"/>
          </w:pPr>
          <w:r w:rsidRPr="0073064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200F"/>
    <w:rPr>
      <w:color w:val="808080"/>
    </w:rPr>
  </w:style>
  <w:style w:type="paragraph" w:customStyle="1" w:styleId="7BF522C328A344AD9D5AAF936A064BB3">
    <w:name w:val="7BF522C328A344AD9D5AAF936A064BB3"/>
    <w:rsid w:val="00253834"/>
    <w:pPr>
      <w:spacing w:line="278" w:lineRule="auto"/>
    </w:pPr>
    <w:rPr>
      <w:sz w:val="24"/>
      <w:szCs w:val="24"/>
    </w:rPr>
  </w:style>
  <w:style w:type="paragraph" w:customStyle="1" w:styleId="DE4F99FB23DF4D9BA49772EC2EB4C9B3">
    <w:name w:val="DE4F99FB23DF4D9BA49772EC2EB4C9B3"/>
    <w:rsid w:val="00253834"/>
    <w:pPr>
      <w:spacing w:line="278" w:lineRule="auto"/>
    </w:pPr>
    <w:rPr>
      <w:sz w:val="24"/>
      <w:szCs w:val="24"/>
    </w:rPr>
  </w:style>
  <w:style w:type="paragraph" w:customStyle="1" w:styleId="5672AF6953B0432D82620D94A6AF40AA">
    <w:name w:val="5672AF6953B0432D82620D94A6AF40AA"/>
    <w:rsid w:val="00CC4E5F"/>
    <w:pPr>
      <w:spacing w:line="278" w:lineRule="auto"/>
    </w:pPr>
    <w:rPr>
      <w:sz w:val="24"/>
      <w:szCs w:val="24"/>
    </w:rPr>
  </w:style>
  <w:style w:type="paragraph" w:customStyle="1" w:styleId="C0996DB21AC64640AC151F61A562A047">
    <w:name w:val="C0996DB21AC64640AC151F61A562A047"/>
    <w:rsid w:val="00CC4E5F"/>
    <w:pPr>
      <w:spacing w:line="278" w:lineRule="auto"/>
    </w:pPr>
    <w:rPr>
      <w:sz w:val="24"/>
      <w:szCs w:val="24"/>
    </w:rPr>
  </w:style>
  <w:style w:type="paragraph" w:customStyle="1" w:styleId="EF3C852A6F5B4E8D89C294D24FCA9951">
    <w:name w:val="EF3C852A6F5B4E8D89C294D24FCA9951"/>
    <w:rsid w:val="00902D5D"/>
    <w:pPr>
      <w:spacing w:line="278" w:lineRule="auto"/>
    </w:pPr>
    <w:rPr>
      <w:sz w:val="24"/>
      <w:szCs w:val="24"/>
    </w:rPr>
  </w:style>
  <w:style w:type="paragraph" w:customStyle="1" w:styleId="014CB27D9868479F9AE2D90A7B21C775">
    <w:name w:val="014CB27D9868479F9AE2D90A7B21C775"/>
    <w:rsid w:val="00902D5D"/>
    <w:pPr>
      <w:spacing w:line="278" w:lineRule="auto"/>
    </w:pPr>
    <w:rPr>
      <w:sz w:val="24"/>
      <w:szCs w:val="24"/>
    </w:rPr>
  </w:style>
  <w:style w:type="paragraph" w:customStyle="1" w:styleId="B0F5F12B717B4B4B87BC022B1EDDD976">
    <w:name w:val="B0F5F12B717B4B4B87BC022B1EDDD976"/>
    <w:rsid w:val="00902D5D"/>
    <w:pPr>
      <w:spacing w:line="278" w:lineRule="auto"/>
    </w:pPr>
    <w:rPr>
      <w:sz w:val="24"/>
      <w:szCs w:val="24"/>
    </w:rPr>
  </w:style>
  <w:style w:type="paragraph" w:customStyle="1" w:styleId="740E45D54F6947DF87BE0046B100139C">
    <w:name w:val="740E45D54F6947DF87BE0046B100139C"/>
    <w:rsid w:val="0027200F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E7EF14A3C97B4BABFAEB701501CD0E" ma:contentTypeVersion="129" ma:contentTypeDescription="Create a new document." ma:contentTypeScope="" ma:versionID="27bd01b386080472c7ea4f7538b3e65c">
  <xsd:schema xmlns:xsd="http://www.w3.org/2001/XMLSchema" xmlns:xs="http://www.w3.org/2001/XMLSchema" xmlns:p="http://schemas.microsoft.com/office/2006/metadata/properties" xmlns:ns2="4600776d-0a3c-44b4-bff2-0ceaafb13046" xmlns:ns3="a0f35381-b20f-4b7e-853c-b41d8f18bdf5" xmlns:ns4="d87a8a2b-f21c-4b49-9188-3b219837a791" targetNamespace="http://schemas.microsoft.com/office/2006/metadata/properties" ma:root="true" ma:fieldsID="4ec5fbc7def045a45a707f4c572c91d2" ns2:_="" ns3:_="" ns4:_="">
    <xsd:import namespace="4600776d-0a3c-44b4-bff2-0ceaafb13046"/>
    <xsd:import namespace="a0f35381-b20f-4b7e-853c-b41d8f18bdf5"/>
    <xsd:import namespace="d87a8a2b-f21c-4b49-9188-3b219837a79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RetentionTriggerDate" minOccurs="0"/>
                <xsd:element ref="ns2:TransfertoArchives" minOccurs="0"/>
                <xsd:element ref="ns3:_dlc_DocIdPersistId" minOccurs="0"/>
                <xsd:element ref="ns2:TaxCatchAll" minOccurs="0"/>
                <xsd:element ref="ns2:c4838c65c76546ae93d5703426802f7f" minOccurs="0"/>
                <xsd:element ref="ns2:g3ef09377e3444258679b6035a1ff93a" minOccurs="0"/>
                <xsd:element ref="ns2:j6c5b17cd04246da82e5604daf08bc68" minOccurs="0"/>
                <xsd:element ref="ns2:cd0fc526a5c840319a97fd94028e9904" minOccurs="0"/>
                <xsd:element ref="ns2:k5b153ee974a4a57a7568e533217f2cb" minOccurs="0"/>
                <xsd:element ref="ns3:_dlc_DocId" minOccurs="0"/>
                <xsd:element ref="ns3:_dlc_DocIdUrl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MediaServiceAutoKeyPoints" minOccurs="0"/>
                <xsd:element ref="ns4:MediaServiceKeyPoints" minOccurs="0"/>
                <xsd:element ref="ns4:MediaServiceObjectDetectorVersions" minOccurs="0"/>
                <xsd:element ref="ns4:MediaServiceSearchPropertie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RecordNumber" ma:index="7" nillable="true" ma:displayName="Record Number" ma:indexed="true" ma:internalName="RecordNumber" ma:readOnly="false">
      <xsd:simpleType>
        <xsd:restriction base="dms:Text">
          <xsd:maxLength value="255"/>
        </xsd:restriction>
      </xsd:simpleType>
    </xsd:element>
    <xsd:element name="RetentionTriggerDate" ma:index="8" nillable="true" ma:displayName="Retention Trigger Date" ma:format="DateOnly" ma:internalName="RetentionTriggerDate" ma:readOnly="false">
      <xsd:simpleType>
        <xsd:restriction base="dms:DateTime"/>
      </xsd:simpleType>
    </xsd:element>
    <xsd:element name="TransfertoArchives" ma:index="9" nillable="true" ma:displayName="Transfer to Archives" ma:default="0" ma:internalName="TransfertoArchives" ma:readOnly="false">
      <xsd:simpleType>
        <xsd:restriction base="dms:Boolean"/>
      </xsd:simpleType>
    </xsd:element>
    <xsd:element name="TaxCatchAll" ma:index="11" nillable="true" ma:displayName="Taxonomy Catch All Column" ma:hidden="true" ma:list="{b7f947fa-15ec-4823-a953-4c1e68c62244}" ma:internalName="TaxCatchAll" ma:showField="CatchAllData" ma:web="a0f35381-b20f-4b7e-853c-b41d8f18bd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4838c65c76546ae93d5703426802f7f" ma:index="12" nillable="true" ma:taxonomy="true" ma:internalName="c4838c65c76546ae93d5703426802f7f" ma:taxonomyFieldName="RMKeyword1" ma:displayName="RM Keyword 1" ma:readOnly="false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14" nillable="true" ma:taxonomy="true" ma:internalName="g3ef09377e3444258679b6035a1ff93a" ma:taxonomyFieldName="RMKeyword3" ma:displayName="RM Keyword 3" ma:readOnly="false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16" nillable="true" ma:taxonomy="true" ma:internalName="j6c5b17cd04246da82e5604daf08bc68" ma:taxonomyFieldName="RMKeyword2" ma:displayName="RM Keyword 2" ma:readOnly="false" ma:default="1;#Production|61057d0e-cc34-4be6-8594-e900bd084d69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18" nillable="true" ma:taxonomy="true" ma:internalName="cd0fc526a5c840319a97fd94028e9904" ma:taxonomyFieldName="RMKeyword4" ma:displayName="RM Keyword 4" ma:readOnly="false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20" nillable="true" ma:taxonomy="true" ma:internalName="k5b153ee974a4a57a7568e533217f2cb" ma:taxonomyFieldName="ProtectiveMarking" ma:displayName="Protective Marking" ma:readOnly="false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35381-b20f-4b7e-853c-b41d8f18bdf5" elementFormDefault="qualified">
    <xsd:import namespace="http://schemas.microsoft.com/office/2006/documentManagement/types"/>
    <xsd:import namespace="http://schemas.microsoft.com/office/infopath/2007/PartnerControls"/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2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a8a2b-f21c-4b49-9188-3b219837a7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eb37f91c-4bb8-4ab3-bc5a-cd8753815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TaxCatchAll xmlns="4600776d-0a3c-44b4-bff2-0ceaafb13046">
      <Value>1</Value>
    </TaxCatchAll>
    <g3ef09377e3444258679b6035a1ff93a xmlns="4600776d-0a3c-44b4-bff2-0ceaafb13046">
      <Terms xmlns="http://schemas.microsoft.com/office/infopath/2007/PartnerControls"/>
    </g3ef09377e3444258679b6035a1ff93a>
    <k5b153ee974a4a57a7568e533217f2cb xmlns="4600776d-0a3c-44b4-bff2-0ceaafb13046">
      <Terms xmlns="http://schemas.microsoft.com/office/infopath/2007/PartnerControls"/>
    </k5b153ee974a4a57a7568e533217f2cb>
    <lcf76f155ced4ddcb4097134ff3c332f xmlns="d87a8a2b-f21c-4b49-9188-3b219837a791">
      <Terms xmlns="http://schemas.microsoft.com/office/infopath/2007/PartnerControls"/>
    </lcf76f155ced4ddcb4097134ff3c332f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Production</TermName>
          <TermId xmlns="http://schemas.microsoft.com/office/infopath/2007/PartnerControls">61057d0e-cc34-4be6-8594-e900bd084d69</TermId>
        </TermInfo>
      </Terms>
    </j6c5b17cd04246da82e5604daf08bc68>
    <TransfertoArchives xmlns="4600776d-0a3c-44b4-bff2-0ceaafb13046">false</TransfertoArchives>
    <cd0fc526a5c840319a97fd94028e9904 xmlns="4600776d-0a3c-44b4-bff2-0ceaafb13046">
      <Terms xmlns="http://schemas.microsoft.com/office/infopath/2007/PartnerControls"/>
    </cd0fc526a5c840319a97fd94028e9904>
    <RetentionTriggerDate xmlns="4600776d-0a3c-44b4-bff2-0ceaafb13046" xsi:nil="true"/>
    <c4838c65c76546ae93d5703426802f7f xmlns="4600776d-0a3c-44b4-bff2-0ceaafb13046">
      <Terms xmlns="http://schemas.microsoft.com/office/infopath/2007/PartnerControls"/>
    </c4838c65c76546ae93d5703426802f7f>
    <_dlc_DocId xmlns="a0f35381-b20f-4b7e-853c-b41d8f18bdf5">S27KMSC5QHV6-668151925-11409</_dlc_DocId>
    <_dlc_DocIdUrl xmlns="a0f35381-b20f-4b7e-853c-b41d8f18bdf5">
      <Url>https://hopuk.sharepoint.com/sites/hlt-Hansard/_layouts/15/DocIdRedir.aspx?ID=S27KMSC5QHV6-668151925-11409</Url>
      <Description>S27KMSC5QHV6-668151925-11409</Description>
    </_dlc_DocIdUrl>
  </documentManagement>
</p:properties>
</file>

<file path=customXml/itemProps1.xml><?xml version="1.0" encoding="utf-8"?>
<ds:datastoreItem xmlns:ds="http://schemas.openxmlformats.org/officeDocument/2006/customXml" ds:itemID="{0F921217-CF2C-4F9B-89A4-5E5B034D92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60280B-E6C3-4E33-B846-A3BB02439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0776d-0a3c-44b4-bff2-0ceaafb13046"/>
    <ds:schemaRef ds:uri="a0f35381-b20f-4b7e-853c-b41d8f18bdf5"/>
    <ds:schemaRef ds:uri="d87a8a2b-f21c-4b49-9188-3b219837a7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C358B6-70BF-4C5C-9400-8C668A9279F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BDB55B3-568B-43F0-8D0C-1305F20FEB1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8DAFC3A-1E4F-4B80-950F-0A8CDD9E713E}">
  <ds:schemaRefs>
    <ds:schemaRef ds:uri="http://schemas.microsoft.com/office/2006/metadata/properties"/>
    <ds:schemaRef ds:uri="http://schemas.microsoft.com/office/infopath/2007/PartnerControls"/>
    <ds:schemaRef ds:uri="4600776d-0a3c-44b4-bff2-0ceaafb13046"/>
    <ds:schemaRef ds:uri="d87a8a2b-f21c-4b49-9188-3b219837a791"/>
    <ds:schemaRef ds:uri="a0f35381-b20f-4b7e-853c-b41d8f18bdf5"/>
  </ds:schemaRefs>
</ds:datastoreItem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Oral evidence - 17 Mar 2026</dc:title>
  <cp:revision>0</cp:revision>
</cp:coreProperties>
</file>