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F750F9" w:rsidP="00F750F9">
      <w:pPr>
        <w:pStyle w:val="TitleCommittee0"/>
      </w:pPr>
      <w:r>
        <w:t>Select Committee on Risk Assessment and Risk Planning</w:t>
      </w:r>
    </w:p>
    <w:p w:rsidR="00F750F9" w:rsidP="00F750F9">
      <w:pPr>
        <w:pStyle w:val="TitleInquiry0"/>
      </w:pPr>
      <w:r>
        <w:t>C</w:t>
      </w:r>
      <w:r>
        <w:t>orrected oral evidence: Risk Assessment and Risk Planning</w:t>
      </w:r>
    </w:p>
    <w:p w:rsidR="00F750F9" w:rsidP="00F750F9">
      <w:pPr>
        <w:pStyle w:val="Para"/>
      </w:pPr>
      <w:r>
        <w:t>Wednesday 3 February 2021</w:t>
      </w:r>
    </w:p>
    <w:p w:rsidR="00F750F9" w:rsidP="00F750F9">
      <w:pPr>
        <w:pStyle w:val="Para"/>
      </w:pPr>
      <w:r>
        <w:t>10.30 am</w:t>
      </w:r>
    </w:p>
    <w:p w:rsidR="00F750F9" w:rsidP="00F750F9">
      <w:pPr>
        <w:pStyle w:val="Para"/>
      </w:pPr>
    </w:p>
    <w:p w:rsidR="00F750F9" w:rsidP="00F750F9">
      <w:r>
        <w:fldChar w:fldCharType="begin"/>
      </w:r>
      <w:r>
        <w:instrText xml:space="preserve"> HYPERLINK "https://www.parliamentlive.tv/Event/Index/d7cdaeb9-b121-44e8-9de9-96be00bdcd2f" </w:instrText>
      </w:r>
      <w:r>
        <w:fldChar w:fldCharType="separate"/>
      </w:r>
      <w:r w:rsidRPr="00DB1E5A">
        <w:rPr>
          <w:rStyle w:val="Hyperlink"/>
        </w:rPr>
        <w:t>Watch the meeting</w:t>
      </w:r>
      <w:r>
        <w:fldChar w:fldCharType="end"/>
      </w:r>
    </w:p>
    <w:p w:rsidR="00F750F9" w:rsidP="00F750F9">
      <w:r>
        <w:t>Members present: Lord Arbuthnot of Edrom (The Chair); Lord Browne of Ladyton; Lord Clement-Jones; Baroness McGregor-Smith; Lord Mair; Lord O’Shaughnessy; Lord Rees of Ludlow; Lord Robertson of Port Ellen; Baroness Symons of Vernham Dean; Lord Triesman; Lord Willetts.</w:t>
      </w:r>
    </w:p>
    <w:p w:rsidR="00F750F9" w:rsidP="00F750F9">
      <w:pPr>
        <w:pStyle w:val="Para"/>
        <w:tabs>
          <w:tab w:val="center" w:pos="4536"/>
          <w:tab w:val="right" w:pos="8931"/>
        </w:tabs>
      </w:pPr>
      <w:r>
        <w:t>Evidence Session No. 9</w:t>
      </w:r>
      <w:r>
        <w:tab/>
        <w:t>Virtual Proceeding</w:t>
      </w:r>
      <w:r>
        <w:tab/>
      </w:r>
      <w:r w:rsidRPr="00156A60">
        <w:t xml:space="preserve">Questions </w:t>
      </w:r>
      <w:r>
        <w:t xml:space="preserve">92 - </w:t>
      </w:r>
      <w:r w:rsidR="000E59C8">
        <w:t>105</w:t>
      </w:r>
    </w:p>
    <w:p w:rsidR="00F750F9" w:rsidP="00F750F9">
      <w:pPr>
        <w:pStyle w:val="TitleWitnesses0"/>
      </w:pPr>
    </w:p>
    <w:p w:rsidR="00F750F9" w:rsidP="00F750F9">
      <w:pPr>
        <w:pStyle w:val="TitleWitnesses0"/>
      </w:pPr>
      <w:r>
        <w:t>Witnesses</w:t>
      </w:r>
    </w:p>
    <w:p w:rsidR="00F750F9" w:rsidP="00F750F9">
      <w:pPr>
        <w:pStyle w:val="Para"/>
      </w:pPr>
      <w:r>
        <w:fldChar w:fldCharType="begin"/>
      </w:r>
      <w:r>
        <w:instrText xml:space="preserve"> HYPERLINK \l "Panel1" </w:instrText>
      </w:r>
      <w:r>
        <w:fldChar w:fldCharType="separate"/>
      </w:r>
      <w:r w:rsidRPr="00E05757">
        <w:rPr>
          <w:rStyle w:val="Hyperlink"/>
        </w:rPr>
        <w:t>I</w:t>
      </w:r>
      <w:r>
        <w:fldChar w:fldCharType="end"/>
      </w:r>
      <w:r>
        <w:t xml:space="preserve">: Dr Cassidy Nelson, Co-Lead of the Biosecurity Research Group at the Future of Humanity Institute, University of Oxford; Dr Opi Outhwaite, </w:t>
      </w:r>
      <w:r w:rsidR="00DB1E5A">
        <w:rPr>
          <w:rFonts w:ascii="Arial" w:hAnsi="Arial" w:cs="Arial"/>
          <w:color w:val="000000"/>
        </w:rPr>
        <w:t xml:space="preserve">Associate Professor </w:t>
      </w:r>
      <w:r>
        <w:t>in Law, St Mary’s University; Dr Catherine Rhodes, Senior Research Associate of the Biosecurity Research Initiative, St Catharine’s College, Cambridge.</w:t>
      </w:r>
    </w:p>
    <w:p w:rsidR="00F750F9" w:rsidP="00F750F9">
      <w:pPr>
        <w:pStyle w:val="Para"/>
      </w:pPr>
    </w:p>
    <w:p w:rsidR="00F750F9" w:rsidRPr="00B00119" w:rsidP="00F750F9">
      <w:pPr>
        <w:pStyle w:val="Para"/>
      </w:pPr>
      <w:r w:rsidRPr="00B00119">
        <w:t>USE OF THE TRANSCRIPT</w:t>
      </w:r>
    </w:p>
    <w:p w:rsidR="00F750F9" w:rsidRPr="00B00119" w:rsidP="00F750F9">
      <w:pPr>
        <w:pStyle w:val="Para"/>
        <w:numPr>
          <w:ilvl w:val="0"/>
          <w:numId w:val="11"/>
        </w:numPr>
      </w:pPr>
      <w:r w:rsidRPr="00B00119">
        <w:t xml:space="preserve">This is an uncorrected transcript of evidence taken in public and webcast on </w:t>
      </w:r>
      <w:r>
        <w:fldChar w:fldCharType="begin"/>
      </w:r>
      <w:r>
        <w:instrText xml:space="preserve"> HYPERLINK "http://www.parliamentlive.tv" </w:instrText>
      </w:r>
      <w:r>
        <w:fldChar w:fldCharType="separate"/>
      </w:r>
      <w:r w:rsidRPr="000E462C">
        <w:rPr>
          <w:rStyle w:val="Hyperlink"/>
        </w:rPr>
        <w:t>www.parliamentlive.tv</w:t>
      </w:r>
      <w:r>
        <w:fldChar w:fldCharType="end"/>
      </w:r>
      <w:r w:rsidRPr="00B00119">
        <w:t>.</w:t>
      </w:r>
    </w:p>
    <w:p w:rsidR="00F750F9" w:rsidRPr="00B00119" w:rsidP="00F750F9">
      <w:pPr>
        <w:pStyle w:val="Para"/>
        <w:numPr>
          <w:ilvl w:val="0"/>
          <w:numId w:val="11"/>
        </w:numPr>
      </w:pPr>
      <w:r w:rsidRPr="00B00119">
        <w:t>Any public use of, or reference to, the contents should make clear that neither Members nor witnesses have had the opportunity to correct the record. If in doubt as to the propriety of using the transcript, please contact the Clerk of the Committee.</w:t>
      </w:r>
    </w:p>
    <w:p w:rsidR="00F750F9" w:rsidP="00F750F9">
      <w:pPr>
        <w:pStyle w:val="Para"/>
        <w:numPr>
          <w:ilvl w:val="0"/>
          <w:numId w:val="11"/>
        </w:numPr>
      </w:pPr>
      <w:r w:rsidRPr="00B00119">
        <w:t xml:space="preserve">Members and witnesses are asked to send corrections to the Clerk of the Committee within </w:t>
      </w:r>
      <w:r>
        <w:t>14</w:t>
      </w:r>
      <w:r w:rsidRPr="00B00119">
        <w:t xml:space="preserve"> days of receipt</w:t>
      </w:r>
      <w:r>
        <w:t>.</w:t>
      </w:r>
    </w:p>
    <w:p w:rsidR="00F750F9" w:rsidP="00F750F9">
      <w:pPr>
        <w:pStyle w:val="Para"/>
        <w:numPr>
          <w:ilvl w:val="0"/>
          <w:numId w:val="11"/>
        </w:numPr>
        <w:sectPr w:rsidSect="008351F9">
          <w:headerReference w:type="even" r:id="rId5"/>
          <w:headerReference w:type="default" r:id="rId6"/>
          <w:footerReference w:type="even" r:id="rId7"/>
          <w:footerReference w:type="default" r:id="rId8"/>
          <w:headerReference w:type="first" r:id="rId9"/>
          <w:footerReference w:type="first" r:id="rId10"/>
          <w:pgSz w:w="11906" w:h="16838"/>
          <w:pgMar w:top="1805" w:right="1440" w:bottom="1440" w:left="1440" w:header="709" w:footer="708" w:gutter="0"/>
          <w:cols w:space="708"/>
          <w:docGrid w:linePitch="360"/>
        </w:sectPr>
      </w:pPr>
    </w:p>
    <w:p w:rsidR="00F750F9" w:rsidP="00F750F9">
      <w:pPr>
        <w:pStyle w:val="TitleWitnesses0"/>
      </w:pPr>
      <w:bookmarkStart w:id="0" w:name="Panel1"/>
      <w:r>
        <w:t>Examination of witnesses</w:t>
      </w:r>
    </w:p>
    <w:p w:rsidR="00F750F9" w:rsidRPr="00B63B14" w:rsidP="00F750F9">
      <w:pPr>
        <w:pStyle w:val="Para"/>
      </w:pPr>
      <w:r>
        <w:t xml:space="preserve">Dr Cassidy Nelson, </w:t>
      </w:r>
      <w:r w:rsidRPr="00B63B14">
        <w:t>Dr Opi Outhwaite</w:t>
      </w:r>
      <w:r>
        <w:t xml:space="preserve"> and Dr </w:t>
      </w:r>
      <w:r w:rsidRPr="00B63B14">
        <w:t>Catherine Rhodes</w:t>
      </w:r>
      <w:r>
        <w:t>.</w:t>
      </w:r>
    </w:p>
    <w:p w:rsidR="00F750F9" w:rsidRPr="00192CC5" w:rsidP="00F750F9">
      <w:pPr>
        <w:pStyle w:val="Question"/>
        <w:rPr>
          <w:rFonts w:eastAsia="Times New Roman"/>
          <w:b/>
          <w:bCs/>
        </w:rPr>
      </w:pPr>
      <w:bookmarkEnd w:id="0"/>
      <w:r w:rsidRPr="009767C3">
        <w:rPr>
          <w:b/>
        </w:rPr>
        <w:t>The Chair:</w:t>
      </w:r>
      <w:r>
        <w:t xml:space="preserve"> </w:t>
      </w:r>
      <w:r w:rsidRPr="009767C3">
        <w:t>Good morning, and welcome to the Lords Select Committee on Risk Assessment and Risk Planning. This morning</w:t>
      </w:r>
      <w:r>
        <w:t>,</w:t>
      </w:r>
      <w:r w:rsidRPr="009767C3">
        <w:t xml:space="preserve"> we will be considering biosecurity.</w:t>
      </w:r>
      <w:r>
        <w:t xml:space="preserve"> </w:t>
      </w:r>
      <w:r w:rsidRPr="009767C3">
        <w:t>We have three witnesses: Dr Cassidy Nelson, the acting co</w:t>
      </w:r>
      <w:r>
        <w:t>-</w:t>
      </w:r>
      <w:r w:rsidRPr="009767C3">
        <w:t>lead of the Biosecurity Research Group at the Future of Humanity Institute, University of Oxford, Dr Opi Outhwaite, senior lecturer in law at St Mary</w:t>
      </w:r>
      <w:r>
        <w:t>’</w:t>
      </w:r>
      <w:r w:rsidRPr="009767C3">
        <w:t>s University, and Dr Catherine Rhodes, senior research associate with the Biosecurity Research Initiative</w:t>
      </w:r>
      <w:r>
        <w:t>, or BioRISC,</w:t>
      </w:r>
      <w:r w:rsidRPr="009767C3">
        <w:t xml:space="preserve"> at St Cath</w:t>
      </w:r>
      <w:r>
        <w:t>a</w:t>
      </w:r>
      <w:r w:rsidRPr="009767C3">
        <w:t>rine</w:t>
      </w:r>
      <w:r>
        <w:t>’</w:t>
      </w:r>
      <w:r w:rsidRPr="009767C3">
        <w:t xml:space="preserve">s College. </w:t>
      </w:r>
    </w:p>
    <w:p w:rsidR="00F750F9" w:rsidP="00F750F9">
      <w:pPr>
        <w:pStyle w:val="Question"/>
        <w:numPr>
          <w:ilvl w:val="0"/>
          <w:numId w:val="0"/>
        </w:numPr>
        <w:ind w:left="794"/>
      </w:pPr>
      <w:r w:rsidRPr="009767C3">
        <w:t>A transcript of th</w:t>
      </w:r>
      <w:r>
        <w:t>e</w:t>
      </w:r>
      <w:r w:rsidRPr="009767C3">
        <w:t xml:space="preserve"> meeting will be taken as usual.</w:t>
      </w:r>
      <w:r>
        <w:t xml:space="preserve"> </w:t>
      </w:r>
      <w:r w:rsidRPr="009767C3">
        <w:t xml:space="preserve">We will publish </w:t>
      </w:r>
      <w:r>
        <w:t>i</w:t>
      </w:r>
      <w:r w:rsidRPr="009767C3">
        <w:t>t on our committee website</w:t>
      </w:r>
      <w:r>
        <w:t>. W</w:t>
      </w:r>
      <w:r w:rsidRPr="009767C3">
        <w:t>itnesses</w:t>
      </w:r>
      <w:r>
        <w:t>,</w:t>
      </w:r>
      <w:r w:rsidRPr="009767C3">
        <w:t xml:space="preserve"> you will have an opportunity to make corrections to that transcript</w:t>
      </w:r>
      <w:r>
        <w:t>,</w:t>
      </w:r>
      <w:r w:rsidRPr="009767C3">
        <w:t xml:space="preserve"> where necessary. Welcome to you all.</w:t>
      </w:r>
      <w:r>
        <w:t xml:space="preserve"> </w:t>
      </w:r>
      <w:r w:rsidRPr="009767C3">
        <w:t>As we have three witnesses, you do not each have to an</w:t>
      </w:r>
      <w:r>
        <w:t>swer</w:t>
      </w:r>
      <w:r w:rsidRPr="009767C3">
        <w:t xml:space="preserve"> each</w:t>
      </w:r>
      <w:r>
        <w:t xml:space="preserve"> of</w:t>
      </w:r>
      <w:r w:rsidRPr="009767C3">
        <w:t xml:space="preserve"> the questions.</w:t>
      </w:r>
      <w:r>
        <w:t xml:space="preserve"> </w:t>
      </w:r>
      <w:r w:rsidRPr="009767C3">
        <w:t>We expect to finish at about 11.45 this morning, so I would be grateful if you could help us with that.</w:t>
      </w:r>
    </w:p>
    <w:p w:rsidR="00F750F9" w:rsidRPr="009767C3" w:rsidP="00F750F9">
      <w:pPr>
        <w:pStyle w:val="Question"/>
        <w:numPr>
          <w:ilvl w:val="0"/>
          <w:numId w:val="0"/>
        </w:numPr>
        <w:ind w:left="794"/>
        <w:rPr>
          <w:rFonts w:eastAsia="Times New Roman"/>
          <w:b/>
          <w:bCs/>
        </w:rPr>
      </w:pPr>
      <w:r>
        <w:t>As I said,</w:t>
      </w:r>
      <w:r>
        <w:t xml:space="preserve"> </w:t>
      </w:r>
      <w:r w:rsidRPr="009767C3">
        <w:t xml:space="preserve">you do not all have to answer each </w:t>
      </w:r>
      <w:r>
        <w:t xml:space="preserve">of </w:t>
      </w:r>
      <w:r w:rsidRPr="009767C3">
        <w:t xml:space="preserve">the questions, </w:t>
      </w:r>
      <w:r>
        <w:t xml:space="preserve">but </w:t>
      </w:r>
      <w:r w:rsidRPr="009767C3">
        <w:t xml:space="preserve">my first question </w:t>
      </w:r>
      <w:r>
        <w:t>is</w:t>
      </w:r>
      <w:r w:rsidRPr="009767C3">
        <w:t xml:space="preserve"> aimed at all three of you.</w:t>
      </w:r>
      <w:r>
        <w:t xml:space="preserve"> </w:t>
      </w:r>
      <w:r w:rsidRPr="009767C3">
        <w:t>It is about the UK</w:t>
      </w:r>
      <w:r>
        <w:t>’</w:t>
      </w:r>
      <w:r w:rsidRPr="009767C3">
        <w:t>s biological security strategy, which was published in 2018.</w:t>
      </w:r>
      <w:r>
        <w:t xml:space="preserve"> </w:t>
      </w:r>
      <w:r w:rsidRPr="009767C3">
        <w:t>Do you think it is still fit for purpose</w:t>
      </w:r>
      <w:r>
        <w:t>? W</w:t>
      </w:r>
      <w:r w:rsidRPr="009767C3">
        <w:t>hat is your assessment of its implementation to date?</w:t>
      </w:r>
      <w:r>
        <w:t xml:space="preserve"> </w:t>
      </w:r>
      <w:r w:rsidRPr="009767C3">
        <w:t>Dr Nelson, you have been critical of the implementation of the strategy.</w:t>
      </w:r>
      <w:r>
        <w:t xml:space="preserve"> </w:t>
      </w:r>
      <w:r w:rsidRPr="009767C3">
        <w:t xml:space="preserve">Would you like to talk us through </w:t>
      </w:r>
      <w:r>
        <w:t>i</w:t>
      </w:r>
      <w:r w:rsidRPr="009767C3">
        <w:t>t?</w:t>
      </w:r>
      <w:r>
        <w:t xml:space="preserve"> </w:t>
      </w:r>
    </w:p>
    <w:p w:rsidR="00F750F9" w:rsidP="00F750F9">
      <w:pPr>
        <w:pStyle w:val="Answer"/>
      </w:pPr>
      <w:r w:rsidRPr="009767C3">
        <w:rPr>
          <w:b/>
          <w:i/>
        </w:rPr>
        <w:t>Dr Cassidy Nelson:</w:t>
      </w:r>
      <w:r>
        <w:t xml:space="preserve"> </w:t>
      </w:r>
      <w:r w:rsidRPr="009767C3">
        <w:t>Thank you for having me with you today.</w:t>
      </w:r>
      <w:r>
        <w:t xml:space="preserve"> W</w:t>
      </w:r>
      <w:r w:rsidRPr="009767C3">
        <w:t xml:space="preserve">e organised a workshop about a year and a half ago with a bunch of </w:t>
      </w:r>
      <w:r>
        <w:t xml:space="preserve">leading </w:t>
      </w:r>
      <w:r w:rsidRPr="009767C3">
        <w:t>biosecurity experts around the United Kingdom.</w:t>
      </w:r>
      <w:r>
        <w:t xml:space="preserve"> </w:t>
      </w:r>
      <w:r w:rsidRPr="009767C3">
        <w:t>At that workshop</w:t>
      </w:r>
      <w:r>
        <w:t>,</w:t>
      </w:r>
      <w:r w:rsidRPr="009767C3">
        <w:t xml:space="preserve"> we went over the strategy</w:t>
      </w:r>
      <w:r>
        <w:t>. V</w:t>
      </w:r>
      <w:r w:rsidRPr="009767C3">
        <w:t>arious aspects of it were quite on point</w:t>
      </w:r>
      <w:r>
        <w:t xml:space="preserve">. It </w:t>
      </w:r>
      <w:r w:rsidRPr="009767C3">
        <w:t>go</w:t>
      </w:r>
      <w:r>
        <w:t>es</w:t>
      </w:r>
      <w:r w:rsidRPr="009767C3">
        <w:t xml:space="preserve"> through a lot of the risks that biological threats can pose, </w:t>
      </w:r>
      <w:r>
        <w:t xml:space="preserve">including the </w:t>
      </w:r>
      <w:r w:rsidRPr="009767C3">
        <w:t>natural</w:t>
      </w:r>
      <w:r>
        <w:t>,</w:t>
      </w:r>
      <w:r w:rsidRPr="009767C3">
        <w:t xml:space="preserve"> </w:t>
      </w:r>
      <w:r w:rsidRPr="009767C3">
        <w:t>accidental</w:t>
      </w:r>
      <w:r w:rsidRPr="009767C3">
        <w:t xml:space="preserve"> and deliberate aspects.</w:t>
      </w:r>
    </w:p>
    <w:p w:rsidR="00F750F9" w:rsidP="00F750F9">
      <w:pPr>
        <w:pStyle w:val="Answer"/>
      </w:pPr>
      <w:r w:rsidRPr="009767C3">
        <w:t>However, with regards to the implementation</w:t>
      </w:r>
      <w:r>
        <w:t xml:space="preserve">, we identified </w:t>
      </w:r>
      <w:r w:rsidRPr="009767C3">
        <w:t>some shortcomings.</w:t>
      </w:r>
      <w:r>
        <w:t xml:space="preserve"> </w:t>
      </w:r>
      <w:r w:rsidRPr="009767C3">
        <w:t>I would like to focus on dual</w:t>
      </w:r>
      <w:r>
        <w:t>-</w:t>
      </w:r>
      <w:r w:rsidRPr="009767C3">
        <w:t>use research</w:t>
      </w:r>
      <w:r>
        <w:t>. T</w:t>
      </w:r>
      <w:r w:rsidRPr="009767C3">
        <w:t xml:space="preserve">here was mention of assigning </w:t>
      </w:r>
      <w:r>
        <w:t xml:space="preserve">ministerial </w:t>
      </w:r>
      <w:r w:rsidRPr="009767C3">
        <w:t xml:space="preserve">oversight </w:t>
      </w:r>
      <w:r>
        <w:t>of</w:t>
      </w:r>
      <w:r w:rsidRPr="009767C3">
        <w:t xml:space="preserve"> th</w:t>
      </w:r>
      <w:r>
        <w:t>at</w:t>
      </w:r>
      <w:r w:rsidRPr="009767C3">
        <w:t xml:space="preserve">. To the best of our knowledge, </w:t>
      </w:r>
      <w:r>
        <w:t>it</w:t>
      </w:r>
      <w:r w:rsidRPr="009767C3">
        <w:t xml:space="preserve"> has yet to be done.</w:t>
      </w:r>
      <w:r>
        <w:t xml:space="preserve"> </w:t>
      </w:r>
      <w:r w:rsidRPr="009767C3">
        <w:t>At our institute</w:t>
      </w:r>
      <w:r>
        <w:t>,</w:t>
      </w:r>
      <w:r w:rsidRPr="009767C3">
        <w:t xml:space="preserve"> we feel that a major part of the picture is having someone assigned and responsible for implementation.</w:t>
      </w:r>
      <w:r>
        <w:t xml:space="preserve"> </w:t>
      </w:r>
      <w:r w:rsidRPr="009767C3">
        <w:t xml:space="preserve">We </w:t>
      </w:r>
      <w:r>
        <w:t>hope</w:t>
      </w:r>
      <w:r w:rsidRPr="009767C3">
        <w:t xml:space="preserve"> that that type of responsibility c</w:t>
      </w:r>
      <w:r>
        <w:t>an</w:t>
      </w:r>
      <w:r w:rsidRPr="009767C3">
        <w:t xml:space="preserve"> be </w:t>
      </w:r>
      <w:r>
        <w:t>taken on board</w:t>
      </w:r>
      <w:r w:rsidRPr="009767C3">
        <w:t>.</w:t>
      </w:r>
      <w:r>
        <w:t xml:space="preserve"> </w:t>
      </w:r>
    </w:p>
    <w:p w:rsidR="00F750F9" w:rsidP="00F750F9">
      <w:pPr>
        <w:pStyle w:val="Answer"/>
      </w:pPr>
      <w:r w:rsidRPr="009767C3">
        <w:rPr>
          <w:b/>
          <w:i/>
        </w:rPr>
        <w:t>Dr Opi Outhwaite:</w:t>
      </w:r>
      <w:r>
        <w:t xml:space="preserve"> </w:t>
      </w:r>
      <w:r w:rsidRPr="009767C3">
        <w:t>I agree with that point</w:t>
      </w:r>
      <w:r>
        <w:t xml:space="preserve">. The </w:t>
      </w:r>
      <w:r w:rsidRPr="009767C3">
        <w:t>strategy was adopted and, yes, it is relatively recent</w:t>
      </w:r>
      <w:r>
        <w:t>,</w:t>
      </w:r>
      <w:r w:rsidRPr="009767C3">
        <w:t xml:space="preserve"> but going into the current situation with Covid</w:t>
      </w:r>
      <w:r>
        <w:t>,</w:t>
      </w:r>
      <w:r w:rsidRPr="009767C3">
        <w:t xml:space="preserve"> it appear</w:t>
      </w:r>
      <w:r>
        <w:t>ed</w:t>
      </w:r>
      <w:r w:rsidRPr="009767C3">
        <w:t xml:space="preserve">, at least to me, that very little implementation </w:t>
      </w:r>
      <w:r>
        <w:t xml:space="preserve">at all </w:t>
      </w:r>
      <w:r w:rsidRPr="009767C3">
        <w:t xml:space="preserve">had taken place at that point. </w:t>
      </w:r>
      <w:r>
        <w:t>S</w:t>
      </w:r>
      <w:r w:rsidRPr="009767C3">
        <w:t xml:space="preserve">ome of us were due to give evidence to the National Security </w:t>
      </w:r>
      <w:r>
        <w:t xml:space="preserve">Strategy </w:t>
      </w:r>
      <w:r w:rsidRPr="009767C3">
        <w:t>Select Committee in 2019</w:t>
      </w:r>
      <w:r>
        <w:t>,</w:t>
      </w:r>
      <w:r w:rsidRPr="009767C3">
        <w:t xml:space="preserve"> and that was delayed because of the general election</w:t>
      </w:r>
      <w:r>
        <w:t>,</w:t>
      </w:r>
      <w:r w:rsidRPr="009767C3">
        <w:t xml:space="preserve"> and so on.</w:t>
      </w:r>
      <w:r>
        <w:t xml:space="preserve"> </w:t>
      </w:r>
    </w:p>
    <w:p w:rsidR="00F750F9" w:rsidP="00F750F9">
      <w:pPr>
        <w:pStyle w:val="Answer"/>
      </w:pPr>
      <w:r>
        <w:t>T</w:t>
      </w:r>
      <w:r w:rsidRPr="009767C3">
        <w:t>here has been a gap</w:t>
      </w:r>
      <w:r>
        <w:t xml:space="preserve">, </w:t>
      </w:r>
      <w:r w:rsidRPr="009767C3">
        <w:t>and some of the important developments that were noted in the strategy</w:t>
      </w:r>
      <w:r>
        <w:t>,</w:t>
      </w:r>
      <w:r w:rsidRPr="009767C3">
        <w:t xml:space="preserve"> such as the need for an all</w:t>
      </w:r>
      <w:r>
        <w:t>-</w:t>
      </w:r>
      <w:r w:rsidRPr="009767C3">
        <w:t>hazard approach</w:t>
      </w:r>
      <w:r>
        <w:t>,</w:t>
      </w:r>
      <w:r w:rsidRPr="009767C3">
        <w:t xml:space="preserve"> have not materialised in that time.</w:t>
      </w:r>
      <w:r>
        <w:t xml:space="preserve"> </w:t>
      </w:r>
      <w:r w:rsidRPr="009767C3">
        <w:t>In my view, that is an important step that needs to take place</w:t>
      </w:r>
      <w:r>
        <w:t>. T</w:t>
      </w:r>
      <w:r w:rsidRPr="009767C3">
        <w:t>he institutional administrative leadership on biosecurity has not developed in this time</w:t>
      </w:r>
      <w:r>
        <w:t>,</w:t>
      </w:r>
      <w:r w:rsidRPr="009767C3">
        <w:t xml:space="preserve"> and it needs to be there.</w:t>
      </w:r>
    </w:p>
    <w:p w:rsidR="00F750F9" w:rsidP="00F750F9">
      <w:pPr>
        <w:pStyle w:val="Remark"/>
      </w:pPr>
      <w:r w:rsidRPr="009767C3">
        <w:rPr>
          <w:b/>
        </w:rPr>
        <w:t>The Chair:</w:t>
      </w:r>
      <w:r>
        <w:t xml:space="preserve"> </w:t>
      </w:r>
      <w:r w:rsidRPr="009767C3">
        <w:t xml:space="preserve">Why do you think that is? </w:t>
      </w:r>
    </w:p>
    <w:p w:rsidR="00F750F9" w:rsidP="00F750F9">
      <w:pPr>
        <w:pStyle w:val="Answer"/>
      </w:pPr>
      <w:r w:rsidRPr="009767C3">
        <w:rPr>
          <w:b/>
          <w:i/>
        </w:rPr>
        <w:t>Dr Opi Outhwaite:</w:t>
      </w:r>
      <w:r>
        <w:t xml:space="preserve"> </w:t>
      </w:r>
      <w:r w:rsidRPr="009767C3">
        <w:t xml:space="preserve">My feeling, or my observation perhaps, </w:t>
      </w:r>
      <w:r>
        <w:t>is that</w:t>
      </w:r>
      <w:r w:rsidRPr="009767C3">
        <w:t xml:space="preserve"> the concept of biosecurity is understood</w:t>
      </w:r>
      <w:r>
        <w:t xml:space="preserve"> in the strategy; t</w:t>
      </w:r>
      <w:r w:rsidRPr="009767C3">
        <w:t>he idea of needing an integrated, more co</w:t>
      </w:r>
      <w:r>
        <w:t>-</w:t>
      </w:r>
      <w:r w:rsidRPr="009767C3">
        <w:t>ordinated</w:t>
      </w:r>
      <w:r>
        <w:t>,</w:t>
      </w:r>
      <w:r w:rsidRPr="009767C3">
        <w:t xml:space="preserve"> slightly more holistic approach to addressing risks</w:t>
      </w:r>
      <w:r>
        <w:t>—</w:t>
      </w:r>
      <w:r w:rsidRPr="009767C3">
        <w:t>natural and introduced</w:t>
      </w:r>
      <w:r>
        <w:t>—</w:t>
      </w:r>
      <w:r w:rsidRPr="009767C3">
        <w:t>is kind of there, but it has not translated into a higher level of understanding at government level. We can see that</w:t>
      </w:r>
      <w:r>
        <w:t>,</w:t>
      </w:r>
      <w:r w:rsidRPr="009767C3">
        <w:t xml:space="preserve"> and </w:t>
      </w:r>
      <w:r>
        <w:t>its</w:t>
      </w:r>
      <w:r w:rsidRPr="009767C3">
        <w:t xml:space="preserve"> implications</w:t>
      </w:r>
      <w:r>
        <w:t>,</w:t>
      </w:r>
      <w:r w:rsidRPr="009767C3">
        <w:t xml:space="preserve"> very clearly going into this pandemic.</w:t>
      </w:r>
      <w:r>
        <w:t xml:space="preserve"> </w:t>
      </w:r>
      <w:r w:rsidRPr="009767C3">
        <w:t>Perhaps this is pre</w:t>
      </w:r>
      <w:r>
        <w:t>-</w:t>
      </w:r>
      <w:r w:rsidRPr="009767C3">
        <w:t>empting another question, but it has been a frustration</w:t>
      </w:r>
      <w:r>
        <w:t xml:space="preserve"> </w:t>
      </w:r>
      <w:r w:rsidRPr="009767C3">
        <w:t>to those of us who have experience of biosecurity that we seem to have been following the steps of biosecurity in reverse going into this situation.</w:t>
      </w:r>
      <w:r>
        <w:t xml:space="preserve"> W</w:t>
      </w:r>
      <w:r w:rsidRPr="009767C3">
        <w:t xml:space="preserve">ithout </w:t>
      </w:r>
      <w:r>
        <w:t>an</w:t>
      </w:r>
      <w:r w:rsidRPr="009767C3">
        <w:t xml:space="preserve"> institutional and administrative platform for policy and legislative change</w:t>
      </w:r>
      <w:r>
        <w:t>,</w:t>
      </w:r>
      <w:r w:rsidRPr="009767C3">
        <w:t xml:space="preserve"> we will not get the integration, information</w:t>
      </w:r>
      <w:r>
        <w:t>-</w:t>
      </w:r>
      <w:r w:rsidRPr="009767C3">
        <w:t>sharing</w:t>
      </w:r>
      <w:r>
        <w:t xml:space="preserve"> and</w:t>
      </w:r>
      <w:r w:rsidRPr="009767C3">
        <w:t xml:space="preserve"> risk assessment</w:t>
      </w:r>
      <w:r>
        <w:t xml:space="preserve"> that are</w:t>
      </w:r>
      <w:r w:rsidRPr="009767C3">
        <w:t xml:space="preserve"> needed.</w:t>
      </w:r>
      <w:r>
        <w:t xml:space="preserve"> </w:t>
      </w:r>
    </w:p>
    <w:p w:rsidR="00F750F9" w:rsidP="00F750F9">
      <w:pPr>
        <w:pStyle w:val="Answer"/>
      </w:pPr>
      <w:r w:rsidRPr="009767C3">
        <w:rPr>
          <w:b/>
          <w:i/>
        </w:rPr>
        <w:t>Dr Catherine Rhodes:</w:t>
      </w:r>
      <w:r>
        <w:t xml:space="preserve"> </w:t>
      </w:r>
      <w:r w:rsidRPr="009767C3">
        <w:t xml:space="preserve">I agree with the previous comments. As regards </w:t>
      </w:r>
      <w:r>
        <w:t>the strategy’s</w:t>
      </w:r>
      <w:r w:rsidRPr="009767C3">
        <w:t xml:space="preserve"> fitness for purpose</w:t>
      </w:r>
      <w:r>
        <w:t>,</w:t>
      </w:r>
      <w:r w:rsidRPr="009767C3">
        <w:t xml:space="preserve"> </w:t>
      </w:r>
      <w:r>
        <w:t xml:space="preserve">it is clear that </w:t>
      </w:r>
      <w:r w:rsidRPr="009767C3">
        <w:t>updating</w:t>
      </w:r>
      <w:r>
        <w:t xml:space="preserve"> is </w:t>
      </w:r>
      <w:r w:rsidRPr="009767C3">
        <w:t>needed.</w:t>
      </w:r>
      <w:r>
        <w:t xml:space="preserve"> </w:t>
      </w:r>
      <w:r w:rsidRPr="009767C3">
        <w:t xml:space="preserve">The assumptions </w:t>
      </w:r>
      <w:r>
        <w:t>that</w:t>
      </w:r>
      <w:r w:rsidRPr="009767C3">
        <w:t xml:space="preserve"> underlie it</w:t>
      </w:r>
      <w:r>
        <w:t xml:space="preserve">, which </w:t>
      </w:r>
      <w:r w:rsidRPr="009767C3">
        <w:t xml:space="preserve">are not necessarily </w:t>
      </w:r>
      <w:r>
        <w:t xml:space="preserve">the </w:t>
      </w:r>
      <w:r w:rsidRPr="009767C3">
        <w:t>stated assumptions</w:t>
      </w:r>
      <w:r>
        <w:t>—</w:t>
      </w:r>
      <w:r w:rsidRPr="009767C3">
        <w:t>there are a lot of implicit assumptions as well</w:t>
      </w:r>
      <w:r>
        <w:t>—</w:t>
      </w:r>
      <w:r w:rsidRPr="009767C3">
        <w:t xml:space="preserve">could do with </w:t>
      </w:r>
      <w:r w:rsidR="00AB27BF">
        <w:t>being rethought</w:t>
      </w:r>
      <w:r>
        <w:t>,</w:t>
      </w:r>
      <w:r w:rsidRPr="009767C3">
        <w:t xml:space="preserve"> given the current situation </w:t>
      </w:r>
      <w:r>
        <w:t xml:space="preserve">and </w:t>
      </w:r>
      <w:r w:rsidRPr="009767C3">
        <w:t xml:space="preserve">what we </w:t>
      </w:r>
      <w:r>
        <w:t xml:space="preserve">now </w:t>
      </w:r>
      <w:r w:rsidRPr="009767C3">
        <w:t xml:space="preserve">know about </w:t>
      </w:r>
      <w:r>
        <w:t>the lack of</w:t>
      </w:r>
      <w:r w:rsidRPr="009767C3">
        <w:t xml:space="preserve"> preparedness.</w:t>
      </w:r>
    </w:p>
    <w:p w:rsidR="00F750F9" w:rsidP="00F750F9">
      <w:pPr>
        <w:pStyle w:val="Answer"/>
      </w:pPr>
      <w:r w:rsidRPr="009767C3">
        <w:t xml:space="preserve">There is also the fact that departments and agencies have shifted since </w:t>
      </w:r>
      <w:r>
        <w:t>it</w:t>
      </w:r>
      <w:r w:rsidRPr="009767C3">
        <w:t xml:space="preserve"> was written.</w:t>
      </w:r>
      <w:r>
        <w:t xml:space="preserve"> </w:t>
      </w:r>
      <w:r w:rsidRPr="009767C3">
        <w:t>DfID no longer exists</w:t>
      </w:r>
      <w:r>
        <w:t>, or</w:t>
      </w:r>
      <w:r w:rsidRPr="009767C3">
        <w:t xml:space="preserve"> is incorporated in</w:t>
      </w:r>
      <w:r w:rsidR="00533333">
        <w:t>to</w:t>
      </w:r>
      <w:r w:rsidRPr="009767C3">
        <w:t xml:space="preserve"> the Foreign and Commonwealth Office now</w:t>
      </w:r>
      <w:r w:rsidR="00533333">
        <w:t>, and a</w:t>
      </w:r>
      <w:r w:rsidRPr="009767C3">
        <w:t xml:space="preserve"> </w:t>
      </w:r>
      <w:r>
        <w:t>n</w:t>
      </w:r>
      <w:r w:rsidRPr="009767C3">
        <w:t xml:space="preserve">ational </w:t>
      </w:r>
      <w:r>
        <w:t>i</w:t>
      </w:r>
      <w:r w:rsidRPr="009767C3">
        <w:t xml:space="preserve">nstitute for </w:t>
      </w:r>
      <w:r>
        <w:t>h</w:t>
      </w:r>
      <w:r w:rsidRPr="009767C3">
        <w:t xml:space="preserve">ealth </w:t>
      </w:r>
      <w:r>
        <w:t>p</w:t>
      </w:r>
      <w:r w:rsidRPr="009767C3">
        <w:t>rotection</w:t>
      </w:r>
      <w:r>
        <w:t xml:space="preserve"> </w:t>
      </w:r>
      <w:r w:rsidRPr="009767C3">
        <w:t xml:space="preserve">will be created, </w:t>
      </w:r>
      <w:r>
        <w:t>so</w:t>
      </w:r>
      <w:r w:rsidRPr="009767C3">
        <w:t xml:space="preserve"> there is a need to reflect</w:t>
      </w:r>
      <w:r>
        <w:t xml:space="preserve"> that</w:t>
      </w:r>
      <w:r w:rsidRPr="009767C3">
        <w:t>.</w:t>
      </w:r>
      <w:r>
        <w:t xml:space="preserve"> </w:t>
      </w:r>
      <w:r w:rsidRPr="009767C3">
        <w:t>More fundamentally</w:t>
      </w:r>
      <w:r>
        <w:t>,</w:t>
      </w:r>
      <w:r w:rsidRPr="009767C3">
        <w:t xml:space="preserve"> there needs to be more attention to implementation, </w:t>
      </w:r>
      <w:r>
        <w:t xml:space="preserve">including </w:t>
      </w:r>
      <w:r w:rsidRPr="009767C3">
        <w:t xml:space="preserve">in the strategy itself. </w:t>
      </w:r>
    </w:p>
    <w:p w:rsidR="00F750F9" w:rsidP="00F750F9">
      <w:pPr>
        <w:pStyle w:val="Answer"/>
      </w:pPr>
      <w:r w:rsidRPr="009767C3">
        <w:t>For comparison</w:t>
      </w:r>
      <w:r>
        <w:t>,</w:t>
      </w:r>
      <w:r w:rsidRPr="009767C3">
        <w:t xml:space="preserve"> the U</w:t>
      </w:r>
      <w:r>
        <w:t>S n</w:t>
      </w:r>
      <w:r w:rsidRPr="009767C3">
        <w:t xml:space="preserve">ational </w:t>
      </w:r>
      <w:r>
        <w:t>b</w:t>
      </w:r>
      <w:r w:rsidRPr="009767C3">
        <w:t xml:space="preserve">iodefense </w:t>
      </w:r>
      <w:r>
        <w:t>s</w:t>
      </w:r>
      <w:r w:rsidRPr="009767C3">
        <w:t>trategy</w:t>
      </w:r>
      <w:r>
        <w:t>, which was published around the same time,</w:t>
      </w:r>
      <w:r w:rsidRPr="009767C3">
        <w:t xml:space="preserve"> devoted a</w:t>
      </w:r>
      <w:r>
        <w:t>round</w:t>
      </w:r>
      <w:r w:rsidRPr="009767C3">
        <w:t xml:space="preserve"> a third of its content to its implementation plan, whereas in the UK </w:t>
      </w:r>
      <w:r>
        <w:t>b</w:t>
      </w:r>
      <w:r w:rsidRPr="009767C3">
        <w:t xml:space="preserve">iosecurity </w:t>
      </w:r>
      <w:r>
        <w:t>s</w:t>
      </w:r>
      <w:r w:rsidRPr="009767C3">
        <w:t xml:space="preserve">trategy </w:t>
      </w:r>
      <w:r>
        <w:t>the</w:t>
      </w:r>
      <w:r w:rsidRPr="009767C3">
        <w:t xml:space="preserve"> implementation section is one page </w:t>
      </w:r>
      <w:r>
        <w:t>that</w:t>
      </w:r>
      <w:r w:rsidRPr="009767C3">
        <w:t xml:space="preserve"> simply details the governance structure.</w:t>
      </w:r>
      <w:r>
        <w:t xml:space="preserve"> </w:t>
      </w:r>
      <w:r w:rsidRPr="009767C3">
        <w:t>A more detailed implementation plan</w:t>
      </w:r>
      <w:r>
        <w:t xml:space="preserve"> </w:t>
      </w:r>
      <w:r w:rsidRPr="009767C3">
        <w:t>makes accountability and monitoring much easier</w:t>
      </w:r>
      <w:r>
        <w:t>,</w:t>
      </w:r>
      <w:r w:rsidRPr="009767C3">
        <w:t xml:space="preserve"> so </w:t>
      </w:r>
      <w:r>
        <w:t xml:space="preserve">that </w:t>
      </w:r>
      <w:r w:rsidRPr="009767C3">
        <w:t>you can track progress and know what should be d</w:t>
      </w:r>
      <w:r>
        <w:t xml:space="preserve">elivered </w:t>
      </w:r>
      <w:r w:rsidRPr="009767C3">
        <w:t xml:space="preserve">at what point. </w:t>
      </w:r>
      <w:r>
        <w:t>T</w:t>
      </w:r>
      <w:r w:rsidRPr="009767C3">
        <w:t>hat is also an important area.</w:t>
      </w:r>
      <w:r>
        <w:t xml:space="preserve"> </w:t>
      </w:r>
    </w:p>
    <w:p w:rsidR="00F750F9" w:rsidP="00533333">
      <w:pPr>
        <w:pStyle w:val="Question"/>
      </w:pPr>
      <w:r w:rsidRPr="00B73C94">
        <w:rPr>
          <w:b/>
        </w:rPr>
        <w:t>Lord Browne of Ladyton:</w:t>
      </w:r>
      <w:r>
        <w:t xml:space="preserve"> A</w:t>
      </w:r>
      <w:r w:rsidRPr="009767C3">
        <w:t>t the outset</w:t>
      </w:r>
      <w:r>
        <w:t>,</w:t>
      </w:r>
      <w:r w:rsidRPr="009767C3">
        <w:t xml:space="preserve"> </w:t>
      </w:r>
      <w:r>
        <w:t xml:space="preserve">I </w:t>
      </w:r>
      <w:r w:rsidRPr="009767C3">
        <w:t xml:space="preserve">restate my interests as working closely with </w:t>
      </w:r>
      <w:r>
        <w:t>B</w:t>
      </w:r>
      <w:r w:rsidRPr="009767C3">
        <w:t>io</w:t>
      </w:r>
      <w:r>
        <w:t>RISC</w:t>
      </w:r>
      <w:r w:rsidRPr="009767C3">
        <w:t xml:space="preserve"> at Cambridge University.</w:t>
      </w:r>
    </w:p>
    <w:p w:rsidR="00F750F9" w:rsidP="00F750F9">
      <w:pPr>
        <w:pStyle w:val="Remark"/>
      </w:pPr>
      <w:r w:rsidRPr="009767C3">
        <w:t xml:space="preserve">I have an interest in leadership, </w:t>
      </w:r>
      <w:r w:rsidRPr="009767C3">
        <w:t>implementation</w:t>
      </w:r>
      <w:r w:rsidRPr="009767C3">
        <w:t xml:space="preserve"> and accountability.</w:t>
      </w:r>
      <w:r>
        <w:t xml:space="preserve"> </w:t>
      </w:r>
      <w:r w:rsidRPr="009767C3">
        <w:t xml:space="preserve">These may be difficult questions to answer, but I think they are </w:t>
      </w:r>
      <w:r w:rsidR="00B5372C">
        <w:t xml:space="preserve">really </w:t>
      </w:r>
      <w:r w:rsidRPr="009767C3">
        <w:t>important.</w:t>
      </w:r>
      <w:r>
        <w:t xml:space="preserve"> </w:t>
      </w:r>
      <w:r w:rsidRPr="009767C3">
        <w:t xml:space="preserve">I ask </w:t>
      </w:r>
      <w:r w:rsidRPr="009767C3">
        <w:t>them</w:t>
      </w:r>
      <w:r w:rsidR="00B5372C">
        <w:t>,</w:t>
      </w:r>
      <w:r w:rsidRPr="009767C3">
        <w:t xml:space="preserve"> because</w:t>
      </w:r>
      <w:r w:rsidRPr="009767C3">
        <w:t xml:space="preserve"> we </w:t>
      </w:r>
      <w:r>
        <w:t xml:space="preserve">will </w:t>
      </w:r>
      <w:r w:rsidRPr="009767C3">
        <w:t xml:space="preserve">almost certainly have to make recommendations </w:t>
      </w:r>
      <w:r>
        <w:t>o</w:t>
      </w:r>
      <w:r w:rsidRPr="009767C3">
        <w:t>n th</w:t>
      </w:r>
      <w:r>
        <w:t>at</w:t>
      </w:r>
      <w:r w:rsidRPr="009767C3">
        <w:t xml:space="preserve"> area.</w:t>
      </w:r>
      <w:r>
        <w:t xml:space="preserve"> </w:t>
      </w:r>
      <w:r w:rsidRPr="009767C3">
        <w:t xml:space="preserve">As you pointed out, Dr Rhodes, the implementation part of the strategy is </w:t>
      </w:r>
      <w:r>
        <w:t>superficially</w:t>
      </w:r>
      <w:r w:rsidRPr="009767C3">
        <w:t xml:space="preserve"> attractive.</w:t>
      </w:r>
      <w:r>
        <w:t xml:space="preserve"> </w:t>
      </w:r>
      <w:r w:rsidRPr="009767C3">
        <w:t>It is very short and pretty clearly stated</w:t>
      </w:r>
      <w:r>
        <w:t>, apparently</w:t>
      </w:r>
      <w:r w:rsidRPr="009767C3">
        <w:t>.</w:t>
      </w:r>
      <w:r>
        <w:t xml:space="preserve"> </w:t>
      </w:r>
      <w:r w:rsidRPr="009767C3">
        <w:t xml:space="preserve">It says </w:t>
      </w:r>
      <w:r>
        <w:t xml:space="preserve">that </w:t>
      </w:r>
      <w:r w:rsidRPr="009767C3">
        <w:t>the Minister responsible is the Security Minister</w:t>
      </w:r>
      <w:r>
        <w:t>,</w:t>
      </w:r>
      <w:r w:rsidRPr="009767C3">
        <w:t xml:space="preserve"> and</w:t>
      </w:r>
      <w:r>
        <w:t xml:space="preserve"> it</w:t>
      </w:r>
      <w:r w:rsidRPr="009767C3">
        <w:t xml:space="preserve"> sets out the governance structure</w:t>
      </w:r>
      <w:r>
        <w:t>,</w:t>
      </w:r>
      <w:r w:rsidRPr="009767C3">
        <w:t xml:space="preserve"> which involves a govern</w:t>
      </w:r>
      <w:r>
        <w:t>ance</w:t>
      </w:r>
      <w:r w:rsidRPr="009767C3">
        <w:t xml:space="preserve"> board, reports to a sub</w:t>
      </w:r>
      <w:r>
        <w:t>-</w:t>
      </w:r>
      <w:r w:rsidRPr="009767C3">
        <w:t xml:space="preserve">committee of the National Security Council, and </w:t>
      </w:r>
      <w:r>
        <w:t>has an</w:t>
      </w:r>
      <w:r w:rsidRPr="009767C3">
        <w:t xml:space="preserve"> oversight </w:t>
      </w:r>
      <w:r>
        <w:t xml:space="preserve">role </w:t>
      </w:r>
      <w:r w:rsidRPr="009767C3">
        <w:t xml:space="preserve">for the </w:t>
      </w:r>
      <w:r>
        <w:t>g</w:t>
      </w:r>
      <w:r w:rsidRPr="009767C3">
        <w:t xml:space="preserve">overnment </w:t>
      </w:r>
      <w:r>
        <w:t>c</w:t>
      </w:r>
      <w:r w:rsidRPr="009767C3">
        <w:t xml:space="preserve">hief </w:t>
      </w:r>
      <w:r>
        <w:t>s</w:t>
      </w:r>
      <w:r w:rsidRPr="009767C3">
        <w:t>cientist.</w:t>
      </w:r>
    </w:p>
    <w:p w:rsidR="00F750F9" w:rsidP="00F750F9">
      <w:pPr>
        <w:pStyle w:val="Remark"/>
      </w:pPr>
      <w:r w:rsidRPr="009767C3">
        <w:t xml:space="preserve">We have the benefit of the evidence that was given to the Joint Committee </w:t>
      </w:r>
      <w:r w:rsidRPr="009767C3">
        <w:t xml:space="preserve">on </w:t>
      </w:r>
      <w:r>
        <w:t xml:space="preserve">the </w:t>
      </w:r>
      <w:r w:rsidRPr="009767C3">
        <w:t xml:space="preserve">National Security </w:t>
      </w:r>
      <w:r>
        <w:t xml:space="preserve">Strategy </w:t>
      </w:r>
      <w:r w:rsidRPr="009767C3">
        <w:t>by Dr Nelson and Dr Outhwaite, and our own experience</w:t>
      </w:r>
      <w:r>
        <w:t>, so w</w:t>
      </w:r>
      <w:r w:rsidRPr="009767C3">
        <w:t>e know</w:t>
      </w:r>
      <w:r>
        <w:t xml:space="preserve"> that</w:t>
      </w:r>
      <w:r w:rsidRPr="009767C3">
        <w:t xml:space="preserve"> the </w:t>
      </w:r>
      <w:r>
        <w:t>g</w:t>
      </w:r>
      <w:r w:rsidRPr="009767C3">
        <w:t>overn</w:t>
      </w:r>
      <w:r>
        <w:t>ance</w:t>
      </w:r>
      <w:r w:rsidRPr="009767C3">
        <w:t xml:space="preserve"> board has met twice in two years, apparently. The particular sub</w:t>
      </w:r>
      <w:r>
        <w:t>-</w:t>
      </w:r>
      <w:r w:rsidRPr="009767C3">
        <w:t>committee of the National Security Council disappeared in July 2019</w:t>
      </w:r>
      <w:r w:rsidR="00026795">
        <w:t>,</w:t>
      </w:r>
      <w:r w:rsidRPr="009767C3">
        <w:t xml:space="preserve"> because that capacity was needed for Brexit</w:t>
      </w:r>
      <w:r w:rsidR="00026795">
        <w:t xml:space="preserve">, </w:t>
      </w:r>
      <w:r w:rsidRPr="009767C3">
        <w:t>and has not been reinstated.</w:t>
      </w:r>
      <w:r>
        <w:t xml:space="preserve"> </w:t>
      </w:r>
      <w:r w:rsidRPr="009767C3">
        <w:t xml:space="preserve">From </w:t>
      </w:r>
      <w:r>
        <w:t>q</w:t>
      </w:r>
      <w:r w:rsidRPr="009767C3">
        <w:t>uestions</w:t>
      </w:r>
      <w:r>
        <w:t>,</w:t>
      </w:r>
      <w:r w:rsidRPr="009767C3">
        <w:t xml:space="preserve"> it does not appear that there ever was a report to that committee</w:t>
      </w:r>
      <w:r>
        <w:t>,</w:t>
      </w:r>
      <w:r w:rsidRPr="009767C3">
        <w:t xml:space="preserve"> even before it was disbanded.</w:t>
      </w:r>
      <w:r>
        <w:t xml:space="preserve"> </w:t>
      </w:r>
    </w:p>
    <w:p w:rsidR="00A54E74" w:rsidP="00F750F9">
      <w:pPr>
        <w:pStyle w:val="Remark"/>
      </w:pPr>
      <w:r>
        <w:t>W</w:t>
      </w:r>
      <w:r w:rsidRPr="009767C3">
        <w:t>as th</w:t>
      </w:r>
      <w:r>
        <w:t>at</w:t>
      </w:r>
      <w:r w:rsidRPr="009767C3">
        <w:t xml:space="preserve"> form of leadership, </w:t>
      </w:r>
      <w:r w:rsidRPr="009767C3">
        <w:t>accountability</w:t>
      </w:r>
      <w:r w:rsidRPr="009767C3">
        <w:t xml:space="preserve"> and governance ever appropriate</w:t>
      </w:r>
      <w:r>
        <w:t>,</w:t>
      </w:r>
      <w:r w:rsidRPr="009767C3">
        <w:t xml:space="preserve"> or d</w:t>
      </w:r>
      <w:r>
        <w:t>id</w:t>
      </w:r>
      <w:r w:rsidRPr="009767C3">
        <w:t xml:space="preserve"> we need something much more complicated?</w:t>
      </w:r>
      <w:r>
        <w:t xml:space="preserve"> </w:t>
      </w:r>
      <w:r w:rsidRPr="009767C3">
        <w:t xml:space="preserve">Should we be saying to the Government </w:t>
      </w:r>
      <w:r>
        <w:t xml:space="preserve">that </w:t>
      </w:r>
      <w:r w:rsidRPr="009767C3">
        <w:t>it is time to get th</w:t>
      </w:r>
      <w:r>
        <w:t>e</w:t>
      </w:r>
      <w:r w:rsidRPr="009767C3">
        <w:t xml:space="preserve"> system to work</w:t>
      </w:r>
      <w:r>
        <w:t xml:space="preserve">, </w:t>
      </w:r>
      <w:r w:rsidRPr="009767C3">
        <w:t xml:space="preserve">and </w:t>
      </w:r>
      <w:r>
        <w:t xml:space="preserve">then </w:t>
      </w:r>
      <w:r w:rsidRPr="009767C3">
        <w:t>we will have better national security in relation to bio</w:t>
      </w:r>
      <w:r>
        <w:t>-</w:t>
      </w:r>
      <w:r w:rsidRPr="009767C3">
        <w:t>risk</w:t>
      </w:r>
      <w:r>
        <w:t xml:space="preserve">s? </w:t>
      </w:r>
    </w:p>
    <w:p w:rsidR="00F750F9" w:rsidP="00F750F9">
      <w:pPr>
        <w:pStyle w:val="Remark"/>
      </w:pPr>
      <w:r w:rsidRPr="009767C3">
        <w:t>I would like to know your opinions.</w:t>
      </w:r>
      <w:r>
        <w:t xml:space="preserve"> </w:t>
      </w:r>
      <w:r w:rsidRPr="009767C3">
        <w:t>I suspect we may be able to come back to this in a more forward</w:t>
      </w:r>
      <w:r>
        <w:t>-</w:t>
      </w:r>
      <w:r w:rsidRPr="009767C3">
        <w:t>looking way later in our session</w:t>
      </w:r>
      <w:r>
        <w:t xml:space="preserve">, but </w:t>
      </w:r>
      <w:r w:rsidRPr="009767C3">
        <w:t>I would like your reactions at this stage.</w:t>
      </w:r>
      <w:r>
        <w:t xml:space="preserve"> </w:t>
      </w:r>
      <w:r w:rsidRPr="009767C3">
        <w:t xml:space="preserve">I am sorry that </w:t>
      </w:r>
      <w:r>
        <w:t>wa</w:t>
      </w:r>
      <w:r w:rsidRPr="009767C3">
        <w:t>s quite a long question</w:t>
      </w:r>
      <w:r>
        <w:t>,</w:t>
      </w:r>
      <w:r w:rsidRPr="009767C3">
        <w:t xml:space="preserve"> but I think it is important.</w:t>
      </w:r>
      <w:r>
        <w:t xml:space="preserve"> </w:t>
      </w:r>
    </w:p>
    <w:p w:rsidR="00F750F9" w:rsidP="00F750F9">
      <w:pPr>
        <w:pStyle w:val="Answer"/>
      </w:pPr>
      <w:r w:rsidRPr="009767C3">
        <w:rPr>
          <w:b/>
          <w:i/>
        </w:rPr>
        <w:t>Dr Catherine Rhodes:</w:t>
      </w:r>
      <w:r>
        <w:t xml:space="preserve"> This</w:t>
      </w:r>
      <w:r w:rsidRPr="009767C3">
        <w:t xml:space="preserve"> is only a short response, but clearly there need</w:t>
      </w:r>
      <w:r>
        <w:t>ed</w:t>
      </w:r>
      <w:r w:rsidRPr="009767C3">
        <w:t xml:space="preserve"> to be a better</w:t>
      </w:r>
      <w:r>
        <w:t xml:space="preserve"> structure,</w:t>
      </w:r>
      <w:r w:rsidRPr="009767C3">
        <w:t xml:space="preserve"> or just </w:t>
      </w:r>
      <w:r>
        <w:t xml:space="preserve">the </w:t>
      </w:r>
      <w:r w:rsidRPr="009767C3">
        <w:t xml:space="preserve">establishment of </w:t>
      </w:r>
      <w:r>
        <w:t>the</w:t>
      </w:r>
      <w:r w:rsidRPr="009767C3">
        <w:t xml:space="preserve"> governance structure. It seems sensible for there to be some sort of centralised unit for that. Again, part of </w:t>
      </w:r>
      <w:r>
        <w:t>i</w:t>
      </w:r>
      <w:r w:rsidRPr="009767C3">
        <w:t>t will be visibility and transparency to external audiences.</w:t>
      </w:r>
      <w:r>
        <w:t xml:space="preserve"> </w:t>
      </w:r>
      <w:r w:rsidRPr="009767C3">
        <w:t>It is very hard to see from the outside whether anything was set up</w:t>
      </w:r>
      <w:r>
        <w:t>,</w:t>
      </w:r>
      <w:r w:rsidRPr="009767C3">
        <w:t xml:space="preserve"> and </w:t>
      </w:r>
      <w:r>
        <w:t xml:space="preserve">to </w:t>
      </w:r>
      <w:r w:rsidRPr="009767C3">
        <w:t>work that out.</w:t>
      </w:r>
      <w:r>
        <w:t xml:space="preserve"> </w:t>
      </w:r>
      <w:r w:rsidRPr="009767C3">
        <w:t xml:space="preserve">A centralised unit that can engage with external stakeholders as well as </w:t>
      </w:r>
      <w:r>
        <w:t xml:space="preserve">with </w:t>
      </w:r>
      <w:r w:rsidRPr="009767C3">
        <w:t>the internal parts of governance is impor</w:t>
      </w:r>
      <w:r>
        <w:t xml:space="preserve">tant. </w:t>
      </w:r>
    </w:p>
    <w:p w:rsidR="00F750F9" w:rsidP="00F750F9">
      <w:pPr>
        <w:pStyle w:val="Answer"/>
      </w:pPr>
      <w:r w:rsidRPr="006D0DF0">
        <w:rPr>
          <w:b/>
          <w:i/>
        </w:rPr>
        <w:t>Dr Cassidy Nelson:</w:t>
      </w:r>
      <w:r>
        <w:t xml:space="preserve"> </w:t>
      </w:r>
      <w:r w:rsidRPr="009767C3">
        <w:t>I agree.</w:t>
      </w:r>
      <w:r>
        <w:t xml:space="preserve"> </w:t>
      </w:r>
      <w:r w:rsidRPr="009767C3">
        <w:t>In general</w:t>
      </w:r>
      <w:r>
        <w:t>,</w:t>
      </w:r>
      <w:r w:rsidRPr="009767C3">
        <w:t xml:space="preserve"> it is necessary to have someone, or a body</w:t>
      </w:r>
      <w:r>
        <w:t>,</w:t>
      </w:r>
      <w:r w:rsidRPr="009767C3">
        <w:t xml:space="preserve"> actually accountable and responsible for </w:t>
      </w:r>
      <w:r>
        <w:t>making sure</w:t>
      </w:r>
      <w:r w:rsidRPr="009767C3">
        <w:t xml:space="preserve"> that the implementation goes through.</w:t>
      </w:r>
      <w:r>
        <w:t xml:space="preserve"> </w:t>
      </w:r>
      <w:r w:rsidRPr="009767C3">
        <w:t>In the report itself</w:t>
      </w:r>
      <w:r>
        <w:t>,</w:t>
      </w:r>
      <w:r w:rsidRPr="009767C3">
        <w:t xml:space="preserve"> there is discussion of different pillars of what we are trying to do, such as be</w:t>
      </w:r>
      <w:r>
        <w:t>ing</w:t>
      </w:r>
      <w:r w:rsidRPr="009767C3">
        <w:t xml:space="preserve"> able to detect and respond to events like </w:t>
      </w:r>
      <w:r>
        <w:t xml:space="preserve">those </w:t>
      </w:r>
      <w:r w:rsidRPr="009767C3">
        <w:t>we have experienced with Covid</w:t>
      </w:r>
      <w:r>
        <w:t>-</w:t>
      </w:r>
      <w:r w:rsidRPr="009767C3">
        <w:t xml:space="preserve">19, and </w:t>
      </w:r>
      <w:r>
        <w:t xml:space="preserve">to </w:t>
      </w:r>
      <w:r w:rsidRPr="009767C3">
        <w:t>be able to understand th</w:t>
      </w:r>
      <w:r>
        <w:t>o</w:t>
      </w:r>
      <w:r w:rsidRPr="009767C3">
        <w:t>se types of biological threats. In that respect</w:t>
      </w:r>
      <w:r>
        <w:t>, I feel that, as it stands,</w:t>
      </w:r>
      <w:r w:rsidRPr="009767C3">
        <w:t xml:space="preserve"> there is no mechanism at the moment for </w:t>
      </w:r>
      <w:r>
        <w:t xml:space="preserve">a </w:t>
      </w:r>
      <w:r w:rsidRPr="009767C3">
        <w:t>true understanding of the full range of biological threat</w:t>
      </w:r>
      <w:r>
        <w:t>s</w:t>
      </w:r>
      <w:r w:rsidRPr="009767C3">
        <w:t>.</w:t>
      </w:r>
      <w:r>
        <w:t xml:space="preserve"> </w:t>
      </w:r>
      <w:r w:rsidRPr="009767C3">
        <w:t xml:space="preserve">If </w:t>
      </w:r>
      <w:r>
        <w:t>it</w:t>
      </w:r>
      <w:r w:rsidRPr="009767C3">
        <w:t xml:space="preserve"> is to be implemented in full, there needs to be a group or a body </w:t>
      </w:r>
      <w:r>
        <w:t>that</w:t>
      </w:r>
      <w:r w:rsidRPr="009767C3">
        <w:t xml:space="preserve"> is responsible for the full range of the strategy.</w:t>
      </w:r>
      <w:r>
        <w:t xml:space="preserve"> </w:t>
      </w:r>
    </w:p>
    <w:p w:rsidR="00F750F9" w:rsidP="00F750F9">
      <w:pPr>
        <w:pStyle w:val="Answer"/>
      </w:pPr>
      <w:r w:rsidRPr="009767C3">
        <w:t xml:space="preserve">Our institute released a working paper </w:t>
      </w:r>
      <w:r>
        <w:t>on</w:t>
      </w:r>
      <w:r w:rsidRPr="009767C3">
        <w:t xml:space="preserve"> the idea of a national institute for biosecurity.</w:t>
      </w:r>
      <w:r>
        <w:t xml:space="preserve"> </w:t>
      </w:r>
      <w:r w:rsidRPr="009767C3">
        <w:t xml:space="preserve">That would go beyond what the </w:t>
      </w:r>
      <w:r>
        <w:t xml:space="preserve">soon to be formed </w:t>
      </w:r>
      <w:r w:rsidRPr="009767C3">
        <w:t>NIHP</w:t>
      </w:r>
      <w:r>
        <w:t xml:space="preserve"> </w:t>
      </w:r>
      <w:r w:rsidRPr="009767C3">
        <w:t xml:space="preserve">does, in the sense that it </w:t>
      </w:r>
      <w:r>
        <w:t>would</w:t>
      </w:r>
      <w:r w:rsidRPr="009767C3">
        <w:t xml:space="preserve"> not just be a response agency but </w:t>
      </w:r>
      <w:r>
        <w:t xml:space="preserve">would </w:t>
      </w:r>
      <w:r w:rsidRPr="009767C3">
        <w:t>understand and do proper risk assessment of biological threats</w:t>
      </w:r>
      <w:r>
        <w:t>,</w:t>
      </w:r>
      <w:r w:rsidRPr="009767C3">
        <w:t xml:space="preserve"> as well as develop better preparedness across the boar</w:t>
      </w:r>
      <w:r>
        <w:t xml:space="preserve">d. </w:t>
      </w:r>
    </w:p>
    <w:p w:rsidR="00F750F9" w:rsidP="00F750F9">
      <w:pPr>
        <w:pStyle w:val="Answer"/>
      </w:pPr>
      <w:r w:rsidRPr="006D0DF0">
        <w:rPr>
          <w:b/>
          <w:i/>
        </w:rPr>
        <w:t>Dr Opi Outhwaite:</w:t>
      </w:r>
      <w:r>
        <w:t xml:space="preserve"> </w:t>
      </w:r>
      <w:r w:rsidRPr="009767C3">
        <w:t xml:space="preserve">Those are </w:t>
      </w:r>
      <w:r w:rsidR="00A40727">
        <w:t xml:space="preserve">really </w:t>
      </w:r>
      <w:r w:rsidRPr="009767C3">
        <w:t>important points.</w:t>
      </w:r>
      <w:r>
        <w:t xml:space="preserve"> </w:t>
      </w:r>
      <w:r w:rsidRPr="009767C3">
        <w:t>I understand that it will be difficult</w:t>
      </w:r>
      <w:r>
        <w:t>,</w:t>
      </w:r>
      <w:r w:rsidRPr="009767C3">
        <w:t xml:space="preserve"> but we need leadership and governance of th</w:t>
      </w:r>
      <w:r>
        <w:t>e</w:t>
      </w:r>
      <w:r w:rsidRPr="009767C3">
        <w:t xml:space="preserve"> area </w:t>
      </w:r>
      <w:r>
        <w:t>that</w:t>
      </w:r>
      <w:r w:rsidRPr="009767C3">
        <w:t xml:space="preserve"> properly recognise</w:t>
      </w:r>
      <w:r>
        <w:t>s</w:t>
      </w:r>
      <w:r w:rsidRPr="009767C3">
        <w:t xml:space="preserve"> and address</w:t>
      </w:r>
      <w:r>
        <w:t>es</w:t>
      </w:r>
      <w:r w:rsidRPr="009767C3">
        <w:t xml:space="preserve"> the complexity of the issues.</w:t>
      </w:r>
    </w:p>
    <w:p w:rsidR="00F750F9" w:rsidP="00F750F9">
      <w:pPr>
        <w:pStyle w:val="Answer"/>
      </w:pPr>
      <w:r w:rsidRPr="009767C3">
        <w:t xml:space="preserve">The only thing I would add more explicitly to </w:t>
      </w:r>
      <w:r>
        <w:t>Dr</w:t>
      </w:r>
      <w:r w:rsidRPr="009767C3">
        <w:t xml:space="preserve"> Nelson</w:t>
      </w:r>
      <w:r>
        <w:t>’</w:t>
      </w:r>
      <w:r w:rsidRPr="009767C3">
        <w:t>s comments is that the organisations that we have now</w:t>
      </w:r>
      <w:r>
        <w:t>—</w:t>
      </w:r>
      <w:r w:rsidRPr="009767C3">
        <w:t>the Joint Biosecurity Council and the new NIH</w:t>
      </w:r>
      <w:r>
        <w:t>P</w:t>
      </w:r>
      <w:r w:rsidRPr="009767C3">
        <w:t xml:space="preserve"> body</w:t>
      </w:r>
      <w:r>
        <w:t>—</w:t>
      </w:r>
      <w:r w:rsidRPr="009767C3">
        <w:t>make reference to biosecurity, to pandemics and zoonos</w:t>
      </w:r>
      <w:r>
        <w:t>e</w:t>
      </w:r>
      <w:r w:rsidRPr="009767C3">
        <w:t xml:space="preserve">s, but </w:t>
      </w:r>
      <w:r>
        <w:t xml:space="preserve">in </w:t>
      </w:r>
      <w:r w:rsidRPr="009767C3">
        <w:t>their aims and governance structures</w:t>
      </w:r>
      <w:r w:rsidR="00861CC3">
        <w:t xml:space="preserve"> </w:t>
      </w:r>
      <w:r w:rsidRPr="009767C3" w:rsidR="00861CC3">
        <w:t>they look</w:t>
      </w:r>
      <w:r w:rsidR="00861CC3">
        <w:t xml:space="preserve"> to me</w:t>
      </w:r>
      <w:r w:rsidRPr="009767C3">
        <w:t xml:space="preserve"> like </w:t>
      </w:r>
      <w:r w:rsidRPr="009767C3">
        <w:t>fairly traditional public health bodies. They are not biosecurit</w:t>
      </w:r>
      <w:r>
        <w:t>y</w:t>
      </w:r>
      <w:r w:rsidRPr="009767C3">
        <w:t xml:space="preserve"> bod</w:t>
      </w:r>
      <w:r>
        <w:t>ies</w:t>
      </w:r>
      <w:r w:rsidRPr="009767C3">
        <w:t xml:space="preserve"> in the way we would usually understand th</w:t>
      </w:r>
      <w:r w:rsidR="00861CC3">
        <w:t>ose.</w:t>
      </w:r>
      <w:r>
        <w:t xml:space="preserve"> </w:t>
      </w:r>
      <w:r w:rsidRPr="009767C3">
        <w:t xml:space="preserve">If we are </w:t>
      </w:r>
      <w:r>
        <w:t xml:space="preserve">to </w:t>
      </w:r>
      <w:r w:rsidRPr="009767C3">
        <w:t>address this complexity, which in my view we need to, there needs to be something different from what we have now.</w:t>
      </w:r>
      <w:r>
        <w:t xml:space="preserve"> </w:t>
      </w:r>
    </w:p>
    <w:p w:rsidR="00F750F9" w:rsidP="00F750F9">
      <w:pPr>
        <w:pStyle w:val="Remark"/>
      </w:pPr>
      <w:r w:rsidRPr="006D0DF0">
        <w:rPr>
          <w:b/>
        </w:rPr>
        <w:t>Lord Browne of Ladyton:</w:t>
      </w:r>
      <w:r>
        <w:t xml:space="preserve"> </w:t>
      </w:r>
      <w:r w:rsidRPr="009767C3">
        <w:t>May I ask a very leading question?</w:t>
      </w:r>
      <w:r>
        <w:t xml:space="preserve"> Do we also</w:t>
      </w:r>
      <w:r w:rsidRPr="009767C3">
        <w:t xml:space="preserve"> need some proper method of accountability to Parliament</w:t>
      </w:r>
      <w:r>
        <w:t xml:space="preserve">, </w:t>
      </w:r>
      <w:r w:rsidRPr="009767C3">
        <w:t>which to my knowledge has never once debated th</w:t>
      </w:r>
      <w:r>
        <w:t>e</w:t>
      </w:r>
      <w:r w:rsidRPr="009767C3">
        <w:t xml:space="preserve"> strategy</w:t>
      </w:r>
      <w:r>
        <w:t xml:space="preserve">? </w:t>
      </w:r>
    </w:p>
    <w:p w:rsidR="00F750F9" w:rsidP="00F750F9">
      <w:pPr>
        <w:pStyle w:val="Remark"/>
      </w:pPr>
      <w:r w:rsidRPr="006D0DF0">
        <w:rPr>
          <w:b/>
        </w:rPr>
        <w:t>The Chair:</w:t>
      </w:r>
      <w:r>
        <w:t xml:space="preserve"> </w:t>
      </w:r>
      <w:r w:rsidRPr="009767C3">
        <w:t>Is that a rhetorical question?</w:t>
      </w:r>
      <w:r>
        <w:t xml:space="preserve"> </w:t>
      </w:r>
    </w:p>
    <w:p w:rsidR="00F750F9" w:rsidP="00F750F9">
      <w:pPr>
        <w:pStyle w:val="Remark"/>
      </w:pPr>
      <w:r w:rsidRPr="006D0DF0">
        <w:rPr>
          <w:b/>
        </w:rPr>
        <w:t>Lord Browne of Ladyton:</w:t>
      </w:r>
      <w:r>
        <w:t xml:space="preserve"> </w:t>
      </w:r>
      <w:r w:rsidRPr="009767C3">
        <w:t>I would expect them to agree.</w:t>
      </w:r>
      <w:r>
        <w:t xml:space="preserve"> </w:t>
      </w:r>
    </w:p>
    <w:p w:rsidR="00F750F9" w:rsidP="00F750F9">
      <w:pPr>
        <w:pStyle w:val="Answer"/>
      </w:pPr>
      <w:r w:rsidRPr="006D0DF0">
        <w:rPr>
          <w:b/>
          <w:i/>
        </w:rPr>
        <w:t>Dr Opi Outhwaite:</w:t>
      </w:r>
      <w:r>
        <w:t xml:space="preserve"> </w:t>
      </w:r>
      <w:r w:rsidRPr="009767C3">
        <w:t>Generally</w:t>
      </w:r>
      <w:r>
        <w:t>,</w:t>
      </w:r>
      <w:r w:rsidRPr="009767C3">
        <w:t xml:space="preserve"> I am in favour of accountability, yes.</w:t>
      </w:r>
    </w:p>
    <w:p w:rsidR="00F750F9" w:rsidP="00F750F9">
      <w:pPr>
        <w:pStyle w:val="Remark"/>
      </w:pPr>
      <w:r w:rsidRPr="005A4B1B">
        <w:rPr>
          <w:b/>
        </w:rPr>
        <w:t>Lord Browne of Ladyton:</w:t>
      </w:r>
      <w:r>
        <w:t xml:space="preserve"> Thank you.</w:t>
      </w:r>
    </w:p>
    <w:p w:rsidR="00F750F9" w:rsidP="00F750F9">
      <w:pPr>
        <w:pStyle w:val="Question"/>
      </w:pPr>
      <w:r w:rsidRPr="006D0DF0">
        <w:rPr>
          <w:b/>
        </w:rPr>
        <w:t>Viscount Thurso:</w:t>
      </w:r>
      <w:r>
        <w:t xml:space="preserve"> </w:t>
      </w:r>
      <w:r w:rsidRPr="009767C3">
        <w:t xml:space="preserve">I am interested in </w:t>
      </w:r>
      <w:r>
        <w:t xml:space="preserve">the </w:t>
      </w:r>
      <w:r w:rsidRPr="009767C3">
        <w:t>relationships between wildlife disease, animal health and human disease transfer.</w:t>
      </w:r>
      <w:r>
        <w:t xml:space="preserve"> </w:t>
      </w:r>
      <w:r w:rsidRPr="009767C3">
        <w:t>Dr Outhwaite</w:t>
      </w:r>
      <w:r>
        <w:t>,</w:t>
      </w:r>
      <w:r w:rsidRPr="009767C3">
        <w:t xml:space="preserve"> does the UK</w:t>
      </w:r>
      <w:r>
        <w:t>’</w:t>
      </w:r>
      <w:r w:rsidRPr="009767C3">
        <w:t xml:space="preserve">s biological security strategy adequately account for the risk from animal to human disease transfer? </w:t>
      </w:r>
    </w:p>
    <w:p w:rsidR="00F750F9" w:rsidP="00F750F9">
      <w:pPr>
        <w:pStyle w:val="Answer"/>
      </w:pPr>
      <w:r w:rsidRPr="006D0DF0">
        <w:rPr>
          <w:b/>
          <w:i/>
        </w:rPr>
        <w:t>Dr Opi Outhwaite:</w:t>
      </w:r>
      <w:r>
        <w:t xml:space="preserve"> </w:t>
      </w:r>
      <w:r w:rsidRPr="009767C3">
        <w:t>This partly overlap</w:t>
      </w:r>
      <w:r>
        <w:t>s</w:t>
      </w:r>
      <w:r w:rsidRPr="009767C3">
        <w:t xml:space="preserve"> some of the comments that we have made already.</w:t>
      </w:r>
      <w:r>
        <w:t xml:space="preserve"> </w:t>
      </w:r>
      <w:r w:rsidRPr="009767C3">
        <w:t>The strategy recognises in general terms that that risk is there.</w:t>
      </w:r>
      <w:r>
        <w:t xml:space="preserve"> I go</w:t>
      </w:r>
      <w:r w:rsidRPr="009767C3">
        <w:t xml:space="preserve"> back </w:t>
      </w:r>
      <w:r>
        <w:t>to the</w:t>
      </w:r>
      <w:r w:rsidRPr="009767C3">
        <w:t xml:space="preserve"> points we have already made about implementation</w:t>
      </w:r>
      <w:r>
        <w:t>,</w:t>
      </w:r>
      <w:r w:rsidRPr="009767C3">
        <w:t xml:space="preserve"> </w:t>
      </w:r>
      <w:r>
        <w:t xml:space="preserve">because </w:t>
      </w:r>
      <w:r w:rsidRPr="009767C3">
        <w:t xml:space="preserve">they stand generally and </w:t>
      </w:r>
      <w:r w:rsidR="00844521">
        <w:t xml:space="preserve">also </w:t>
      </w:r>
      <w:r w:rsidRPr="009767C3">
        <w:t>affect th</w:t>
      </w:r>
      <w:r>
        <w:t>e</w:t>
      </w:r>
      <w:r w:rsidRPr="009767C3">
        <w:t xml:space="preserve"> wildlife health </w:t>
      </w:r>
      <w:r w:rsidR="00844521">
        <w:t>issue</w:t>
      </w:r>
      <w:r w:rsidRPr="009767C3">
        <w:t xml:space="preserve">. </w:t>
      </w:r>
    </w:p>
    <w:p w:rsidR="00F750F9" w:rsidP="00F750F9">
      <w:pPr>
        <w:pStyle w:val="Answer"/>
      </w:pPr>
      <w:r w:rsidRPr="009767C3">
        <w:t xml:space="preserve">More specifically </w:t>
      </w:r>
      <w:r>
        <w:t>on</w:t>
      </w:r>
      <w:r w:rsidRPr="009767C3">
        <w:t xml:space="preserve"> wildlife health</w:t>
      </w:r>
      <w:r>
        <w:t>,</w:t>
      </w:r>
      <w:r w:rsidRPr="009767C3">
        <w:t xml:space="preserve"> our policy and legislative measures, and the strategy, probably do not go far enough. I have made these points in written evidence.</w:t>
      </w:r>
      <w:r>
        <w:t xml:space="preserve"> </w:t>
      </w:r>
      <w:r w:rsidRPr="009767C3">
        <w:t>The strategy framed</w:t>
      </w:r>
      <w:r>
        <w:t>—</w:t>
      </w:r>
      <w:r w:rsidRPr="009767C3">
        <w:t xml:space="preserve">clearly </w:t>
      </w:r>
      <w:r>
        <w:t xml:space="preserve">it </w:t>
      </w:r>
      <w:r w:rsidRPr="009767C3">
        <w:t xml:space="preserve">will not </w:t>
      </w:r>
      <w:r w:rsidR="00612CC8">
        <w:t>do this now</w:t>
      </w:r>
      <w:r>
        <w:t>—</w:t>
      </w:r>
      <w:r w:rsidRPr="009767C3">
        <w:t xml:space="preserve">the possibility of a zoonotic disease emerging from wildlife </w:t>
      </w:r>
      <w:r>
        <w:t>that</w:t>
      </w:r>
      <w:r w:rsidRPr="009767C3">
        <w:t xml:space="preserve"> becomes a human health risk </w:t>
      </w:r>
      <w:r>
        <w:t>as</w:t>
      </w:r>
      <w:r w:rsidRPr="009767C3">
        <w:t xml:space="preserve"> something that would not </w:t>
      </w:r>
      <w:r>
        <w:t>come</w:t>
      </w:r>
      <w:r w:rsidRPr="009767C3">
        <w:t xml:space="preserve"> to the UK.</w:t>
      </w:r>
      <w:r>
        <w:t xml:space="preserve"> Its</w:t>
      </w:r>
      <w:r w:rsidRPr="009767C3">
        <w:t xml:space="preserve"> tone</w:t>
      </w:r>
      <w:r>
        <w:t>,</w:t>
      </w:r>
      <w:r w:rsidRPr="009767C3">
        <w:t xml:space="preserve"> and the </w:t>
      </w:r>
      <w:r w:rsidR="00612CC8">
        <w:t xml:space="preserve">UK’s </w:t>
      </w:r>
      <w:r w:rsidRPr="009767C3">
        <w:t>response until last year, seemed to me to focus on capacity building in other countries, and that kind of thing, and did not properly understand that a zoonotic pandemic would reach the UK.</w:t>
      </w:r>
      <w:r>
        <w:t xml:space="preserve"> </w:t>
      </w:r>
      <w:r w:rsidRPr="009767C3">
        <w:t>We heard these things repeatedly characterised as unprecedented</w:t>
      </w:r>
      <w:r>
        <w:t>. They were</w:t>
      </w:r>
      <w:r w:rsidRPr="009767C3">
        <w:t xml:space="preserve"> not unprecedented. We had SARS, we had MERS, we had avian flu, </w:t>
      </w:r>
      <w:r>
        <w:t xml:space="preserve">we had </w:t>
      </w:r>
      <w:r w:rsidRPr="009767C3">
        <w:t xml:space="preserve">swine flu, </w:t>
      </w:r>
      <w:r>
        <w:t>we had Zi</w:t>
      </w:r>
      <w:r w:rsidRPr="009767C3">
        <w:t>k</w:t>
      </w:r>
      <w:r>
        <w:t>a</w:t>
      </w:r>
      <w:r w:rsidRPr="009767C3">
        <w:t xml:space="preserve"> and</w:t>
      </w:r>
      <w:r>
        <w:t xml:space="preserve"> we had</w:t>
      </w:r>
      <w:r w:rsidRPr="009767C3">
        <w:t xml:space="preserve"> Ebola.</w:t>
      </w:r>
      <w:r>
        <w:t xml:space="preserve"> It</w:t>
      </w:r>
      <w:r w:rsidRPr="009767C3">
        <w:t xml:space="preserve"> was not an unprecedented risk.</w:t>
      </w:r>
    </w:p>
    <w:p w:rsidR="00F750F9" w:rsidP="00F750F9">
      <w:pPr>
        <w:pStyle w:val="Answer"/>
      </w:pPr>
      <w:r w:rsidRPr="009767C3">
        <w:t xml:space="preserve">The idea that things </w:t>
      </w:r>
      <w:r>
        <w:t>we</w:t>
      </w:r>
      <w:r w:rsidRPr="009767C3">
        <w:t>re coming from wildlife reserves to kept animals, as it were, and into human health had not properly been acted on</w:t>
      </w:r>
      <w:r w:rsidR="009605E5">
        <w:t xml:space="preserve"> when it came to </w:t>
      </w:r>
      <w:r w:rsidRPr="009767C3">
        <w:t>developing the strategy more tightly and implementing it.</w:t>
      </w:r>
      <w:r>
        <w:t xml:space="preserve"> </w:t>
      </w:r>
      <w:r w:rsidR="009605E5">
        <w:t>Going back to the point about us not having</w:t>
      </w:r>
      <w:r w:rsidRPr="009767C3">
        <w:t xml:space="preserve"> a biosecurity Act</w:t>
      </w:r>
      <w:r w:rsidR="009605E5">
        <w:t xml:space="preserve">, we </w:t>
      </w:r>
      <w:r w:rsidRPr="009767C3">
        <w:t xml:space="preserve">therefore do not have specific measures </w:t>
      </w:r>
      <w:r>
        <w:t>on</w:t>
      </w:r>
      <w:r w:rsidRPr="009767C3">
        <w:t xml:space="preserve"> wildlife disease.</w:t>
      </w:r>
      <w:r>
        <w:t xml:space="preserve"> </w:t>
      </w:r>
      <w:r w:rsidRPr="009767C3">
        <w:t xml:space="preserve">We do not have incorporation of surveillance among wildlife. It is very much assumed, and we see </w:t>
      </w:r>
      <w:r>
        <w:t>it</w:t>
      </w:r>
      <w:r w:rsidRPr="009767C3">
        <w:t xml:space="preserve"> reiterated in media coverage, that wildlife diseases emerg</w:t>
      </w:r>
      <w:r>
        <w:t>e</w:t>
      </w:r>
      <w:r w:rsidRPr="009767C3">
        <w:t xml:space="preserve"> in particular countries,</w:t>
      </w:r>
      <w:r>
        <w:t xml:space="preserve"> but</w:t>
      </w:r>
      <w:r w:rsidRPr="009767C3">
        <w:t xml:space="preserve"> there is nothing to say that the emergence will not come in the UK at some point. That is not properly recognised.</w:t>
      </w:r>
    </w:p>
    <w:p w:rsidR="00F750F9" w:rsidP="00F750F9">
      <w:pPr>
        <w:pStyle w:val="Answer"/>
      </w:pPr>
      <w:r w:rsidRPr="009767C3">
        <w:t>It is difficult to address wildlife surveillance</w:t>
      </w:r>
      <w:r>
        <w:t>. I</w:t>
      </w:r>
      <w:r w:rsidRPr="009767C3">
        <w:t>t has to be a public good, because wildlife is not owned privately, on the whole.</w:t>
      </w:r>
      <w:r>
        <w:t xml:space="preserve"> </w:t>
      </w:r>
      <w:r w:rsidRPr="009767C3">
        <w:t xml:space="preserve">It is difficult and it is </w:t>
      </w:r>
      <w:r w:rsidRPr="009767C3">
        <w:t xml:space="preserve">a complex area, </w:t>
      </w:r>
      <w:r>
        <w:t>and</w:t>
      </w:r>
      <w:r w:rsidRPr="009767C3">
        <w:t xml:space="preserve"> </w:t>
      </w:r>
      <w:r>
        <w:t xml:space="preserve">it </w:t>
      </w:r>
      <w:r w:rsidRPr="009767C3">
        <w:t xml:space="preserve">has </w:t>
      </w:r>
      <w:r>
        <w:t xml:space="preserve">not been </w:t>
      </w:r>
      <w:r w:rsidRPr="009767C3">
        <w:t>properly addressed.</w:t>
      </w:r>
      <w:r>
        <w:t xml:space="preserve"> </w:t>
      </w:r>
      <w:r w:rsidRPr="009767C3">
        <w:t xml:space="preserve">It is not </w:t>
      </w:r>
      <w:r>
        <w:t>in</w:t>
      </w:r>
      <w:r w:rsidRPr="009767C3">
        <w:t xml:space="preserve"> legislation for the most part.</w:t>
      </w:r>
      <w:r>
        <w:t xml:space="preserve"> </w:t>
      </w:r>
      <w:r w:rsidRPr="009767C3">
        <w:t>Legislation addresses very specific species or diseases.</w:t>
      </w:r>
      <w:r>
        <w:t xml:space="preserve"> </w:t>
      </w:r>
      <w:r w:rsidRPr="009767C3">
        <w:t>It does not provide a general basis for looking at the emergence of diseases</w:t>
      </w:r>
      <w:r>
        <w:t>,</w:t>
      </w:r>
      <w:r w:rsidRPr="009767C3">
        <w:t xml:space="preserve"> and the interaction between wildlife and farmed or kept animals.</w:t>
      </w:r>
      <w:r>
        <w:t xml:space="preserve"> </w:t>
      </w:r>
    </w:p>
    <w:p w:rsidR="00F750F9" w:rsidRPr="009767C3" w:rsidP="00F750F9">
      <w:pPr>
        <w:pStyle w:val="Remark"/>
      </w:pPr>
      <w:r w:rsidRPr="006A131F">
        <w:rPr>
          <w:b/>
        </w:rPr>
        <w:t>Viscount Thurso:</w:t>
      </w:r>
      <w:r>
        <w:t xml:space="preserve"> </w:t>
      </w:r>
      <w:r w:rsidRPr="009767C3">
        <w:t>Would you</w:t>
      </w:r>
      <w:r>
        <w:t>,</w:t>
      </w:r>
      <w:r w:rsidRPr="009767C3">
        <w:t xml:space="preserve"> in brief</w:t>
      </w:r>
      <w:r>
        <w:t>,</w:t>
      </w:r>
      <w:r w:rsidRPr="009767C3">
        <w:t xml:space="preserve"> say that there is a gap between veterinary medicine, human medicine and wildlife surveillance</w:t>
      </w:r>
      <w:r>
        <w:t>,</w:t>
      </w:r>
      <w:r w:rsidRPr="009767C3">
        <w:t xml:space="preserve"> and somehow we need to find a mechanism </w:t>
      </w:r>
      <w:r>
        <w:t xml:space="preserve">to </w:t>
      </w:r>
      <w:r w:rsidRPr="009767C3">
        <w:t>join them up?</w:t>
      </w:r>
      <w:r>
        <w:t xml:space="preserve"> </w:t>
      </w:r>
    </w:p>
    <w:p w:rsidR="00F750F9" w:rsidP="00F750F9">
      <w:pPr>
        <w:pStyle w:val="Answer"/>
      </w:pPr>
      <w:r w:rsidRPr="006A131F">
        <w:rPr>
          <w:b/>
          <w:i/>
        </w:rPr>
        <w:t>Dr Opi Outhwaite:</w:t>
      </w:r>
      <w:r>
        <w:t xml:space="preserve"> </w:t>
      </w:r>
      <w:r w:rsidRPr="009767C3">
        <w:t>Yes</w:t>
      </w:r>
      <w:r>
        <w:t>,</w:t>
      </w:r>
      <w:r w:rsidRPr="009767C3">
        <w:t xml:space="preserve"> I would say that.</w:t>
      </w:r>
      <w:r>
        <w:t xml:space="preserve"> We do not </w:t>
      </w:r>
      <w:r w:rsidRPr="009767C3">
        <w:t xml:space="preserve">necessarily </w:t>
      </w:r>
      <w:r>
        <w:t xml:space="preserve">need </w:t>
      </w:r>
      <w:r w:rsidRPr="009767C3">
        <w:t>to find the mechanism</w:t>
      </w:r>
      <w:r>
        <w:t>.</w:t>
      </w:r>
      <w:r w:rsidRPr="009767C3">
        <w:t xml:space="preserve"> I do not work in One Health</w:t>
      </w:r>
      <w:r>
        <w:t>,</w:t>
      </w:r>
      <w:r w:rsidRPr="009767C3">
        <w:t xml:space="preserve"> and I do not have a particular vested interest in it, but that is</w:t>
      </w:r>
      <w:r>
        <w:t xml:space="preserve"> </w:t>
      </w:r>
      <w:r w:rsidRPr="009767C3">
        <w:t>a model that has emerged internationally specifically looking to join up those three areas</w:t>
      </w:r>
      <w:r>
        <w:t>,</w:t>
      </w:r>
      <w:r w:rsidRPr="009767C3">
        <w:t xml:space="preserve"> because there frequently are gaps</w:t>
      </w:r>
      <w:r>
        <w:t>,</w:t>
      </w:r>
      <w:r w:rsidRPr="009767C3">
        <w:t xml:space="preserve"> and </w:t>
      </w:r>
      <w:r>
        <w:t xml:space="preserve">there </w:t>
      </w:r>
      <w:r w:rsidRPr="009767C3">
        <w:t xml:space="preserve">ought not to be. </w:t>
      </w:r>
    </w:p>
    <w:p w:rsidR="00F750F9" w:rsidP="00F750F9">
      <w:pPr>
        <w:pStyle w:val="Remark"/>
      </w:pPr>
      <w:r w:rsidRPr="006A131F">
        <w:rPr>
          <w:b/>
        </w:rPr>
        <w:t>Viscount Thurso:</w:t>
      </w:r>
      <w:r>
        <w:t xml:space="preserve"> </w:t>
      </w:r>
      <w:r w:rsidRPr="009767C3">
        <w:t>Dr Rhodes, would you like to comment?</w:t>
      </w:r>
      <w:r>
        <w:t xml:space="preserve"> </w:t>
      </w:r>
      <w:r w:rsidRPr="009767C3">
        <w:t>It is not oblig</w:t>
      </w:r>
      <w:r>
        <w:t>atory,</w:t>
      </w:r>
      <w:r w:rsidRPr="009767C3">
        <w:t xml:space="preserve"> but I know you have commented in the past.</w:t>
      </w:r>
      <w:r>
        <w:t xml:space="preserve"> </w:t>
      </w:r>
    </w:p>
    <w:p w:rsidR="00F750F9" w:rsidP="00F750F9">
      <w:pPr>
        <w:pStyle w:val="Answer"/>
      </w:pPr>
      <w:r w:rsidRPr="006A131F">
        <w:rPr>
          <w:b/>
          <w:i/>
        </w:rPr>
        <w:t>Dr Catherine Rhodes:</w:t>
      </w:r>
      <w:r>
        <w:t xml:space="preserve"> It</w:t>
      </w:r>
      <w:r w:rsidRPr="009767C3">
        <w:t xml:space="preserve"> is one of the areas of unstated assumption in the strategy.</w:t>
      </w:r>
      <w:r>
        <w:t xml:space="preserve"> </w:t>
      </w:r>
      <w:r w:rsidRPr="009767C3">
        <w:t xml:space="preserve">As Dr Outhwaite pointed out, </w:t>
      </w:r>
      <w:r>
        <w:t xml:space="preserve">it is </w:t>
      </w:r>
      <w:r w:rsidRPr="009767C3">
        <w:t xml:space="preserve">partly </w:t>
      </w:r>
      <w:r>
        <w:t xml:space="preserve">that </w:t>
      </w:r>
      <w:r w:rsidRPr="009767C3">
        <w:t xml:space="preserve">these things </w:t>
      </w:r>
      <w:r w:rsidRPr="009767C3" w:rsidR="00FA185C">
        <w:t xml:space="preserve">are </w:t>
      </w:r>
      <w:r w:rsidRPr="009767C3">
        <w:t>somehow expected to happen elsewhere and not affect the UK in a major way.</w:t>
      </w:r>
      <w:r>
        <w:t xml:space="preserve"> </w:t>
      </w:r>
      <w:r w:rsidRPr="009767C3">
        <w:t>Ebola was given as the example.</w:t>
      </w:r>
      <w:r>
        <w:t xml:space="preserve"> </w:t>
      </w:r>
      <w:r w:rsidRPr="009767C3">
        <w:t>We supposedly had prepared for pandemic influenza</w:t>
      </w:r>
      <w:r>
        <w:t>,</w:t>
      </w:r>
      <w:r w:rsidRPr="009767C3">
        <w:t xml:space="preserve"> which </w:t>
      </w:r>
      <w:r w:rsidR="00FA185C">
        <w:t xml:space="preserve">again </w:t>
      </w:r>
      <w:r w:rsidRPr="009767C3">
        <w:t xml:space="preserve">would generally be </w:t>
      </w:r>
      <w:r>
        <w:t>of</w:t>
      </w:r>
      <w:r w:rsidRPr="009767C3">
        <w:t xml:space="preserve"> zoonotic origin.</w:t>
      </w:r>
    </w:p>
    <w:p w:rsidR="00F750F9" w:rsidP="00F750F9">
      <w:pPr>
        <w:pStyle w:val="Answer"/>
      </w:pPr>
      <w:r w:rsidRPr="009767C3">
        <w:t xml:space="preserve">The other assumption, </w:t>
      </w:r>
      <w:r>
        <w:t xml:space="preserve">which </w:t>
      </w:r>
      <w:r w:rsidRPr="009767C3">
        <w:t>was just picked up, is that</w:t>
      </w:r>
      <w:r>
        <w:t xml:space="preserve"> </w:t>
      </w:r>
      <w:r w:rsidRPr="009767C3">
        <w:t>zoonotic disease</w:t>
      </w:r>
      <w:r>
        <w:t>,</w:t>
      </w:r>
      <w:r w:rsidRPr="009767C3">
        <w:t xml:space="preserve"> and surveillance </w:t>
      </w:r>
      <w:r>
        <w:t>of</w:t>
      </w:r>
      <w:r w:rsidRPr="009767C3">
        <w:t xml:space="preserve"> it</w:t>
      </w:r>
      <w:r>
        <w:t>,</w:t>
      </w:r>
      <w:r w:rsidRPr="009767C3">
        <w:t xml:space="preserve"> belongs with the veterinary services</w:t>
      </w:r>
      <w:r>
        <w:t xml:space="preserve"> and</w:t>
      </w:r>
      <w:r w:rsidRPr="009767C3">
        <w:t xml:space="preserve"> does not seem to transition into public health considerations.</w:t>
      </w:r>
      <w:r>
        <w:t xml:space="preserve"> </w:t>
      </w:r>
      <w:r w:rsidRPr="009767C3">
        <w:t>For example, One Health is not mentioned in the set</w:t>
      </w:r>
      <w:r>
        <w:t>-</w:t>
      </w:r>
      <w:r w:rsidRPr="009767C3">
        <w:t xml:space="preserve">up for the </w:t>
      </w:r>
      <w:r>
        <w:t>n</w:t>
      </w:r>
      <w:r w:rsidRPr="009767C3">
        <w:t xml:space="preserve">ational </w:t>
      </w:r>
      <w:r>
        <w:t>i</w:t>
      </w:r>
      <w:r w:rsidRPr="009767C3">
        <w:t xml:space="preserve">nstitute for </w:t>
      </w:r>
      <w:r>
        <w:t>h</w:t>
      </w:r>
      <w:r w:rsidRPr="009767C3">
        <w:t xml:space="preserve">ealth </w:t>
      </w:r>
      <w:r>
        <w:t>p</w:t>
      </w:r>
      <w:r w:rsidRPr="009767C3">
        <w:t xml:space="preserve">rotection either. There is a possibility </w:t>
      </w:r>
      <w:r>
        <w:t>that it</w:t>
      </w:r>
      <w:r w:rsidRPr="009767C3">
        <w:t xml:space="preserve"> is just going </w:t>
      </w:r>
      <w:r>
        <w:t>to</w:t>
      </w:r>
      <w:r w:rsidRPr="009767C3">
        <w:t xml:space="preserve"> continue in these new structures. I think we should be conscious of that.</w:t>
      </w:r>
    </w:p>
    <w:p w:rsidR="00F750F9" w:rsidP="00F750F9">
      <w:pPr>
        <w:pStyle w:val="Remark"/>
      </w:pPr>
      <w:r w:rsidRPr="006A131F">
        <w:rPr>
          <w:b/>
        </w:rPr>
        <w:t>Viscount Thurso:</w:t>
      </w:r>
      <w:r>
        <w:t xml:space="preserve"> </w:t>
      </w:r>
      <w:r w:rsidRPr="009767C3">
        <w:t>Dr Nelson</w:t>
      </w:r>
      <w:r>
        <w:t>,</w:t>
      </w:r>
      <w:r w:rsidRPr="009767C3">
        <w:t xml:space="preserve"> for completeness</w:t>
      </w:r>
      <w:r>
        <w:t>,</w:t>
      </w:r>
      <w:r w:rsidRPr="009767C3">
        <w:t xml:space="preserve"> would you like to add anything</w:t>
      </w:r>
      <w:r>
        <w:t xml:space="preserve">? </w:t>
      </w:r>
    </w:p>
    <w:p w:rsidR="00F750F9" w:rsidP="00F750F9">
      <w:pPr>
        <w:pStyle w:val="Answer"/>
      </w:pPr>
      <w:r w:rsidRPr="006A131F">
        <w:rPr>
          <w:b/>
          <w:i/>
        </w:rPr>
        <w:t>Dr Cassidy Nelson:</w:t>
      </w:r>
      <w:r>
        <w:t xml:space="preserve"> </w:t>
      </w:r>
      <w:r w:rsidRPr="009767C3">
        <w:t xml:space="preserve">I agree with all the points that have already been made. </w:t>
      </w:r>
      <w:r>
        <w:t>O</w:t>
      </w:r>
      <w:r w:rsidRPr="009767C3">
        <w:t>ne more point worth mentioning is</w:t>
      </w:r>
      <w:r>
        <w:t xml:space="preserve"> that,</w:t>
      </w:r>
      <w:r w:rsidRPr="009767C3">
        <w:t xml:space="preserve"> with zoonotic diseases, we need to think about laboratory use of animals</w:t>
      </w:r>
      <w:r>
        <w:t>,</w:t>
      </w:r>
      <w:r w:rsidRPr="009767C3">
        <w:t xml:space="preserve"> as well as laboratory use of pathogens.</w:t>
      </w:r>
      <w:r>
        <w:t xml:space="preserve"> </w:t>
      </w:r>
      <w:r w:rsidRPr="009767C3">
        <w:t>The UK has experienced issues with th</w:t>
      </w:r>
      <w:r>
        <w:t>at</w:t>
      </w:r>
      <w:r w:rsidRPr="009767C3">
        <w:t xml:space="preserve"> in the past</w:t>
      </w:r>
      <w:r>
        <w:t>,</w:t>
      </w:r>
      <w:r w:rsidRPr="009767C3">
        <w:t xml:space="preserve"> </w:t>
      </w:r>
      <w:r w:rsidR="00F45296">
        <w:t xml:space="preserve">such as </w:t>
      </w:r>
      <w:r w:rsidRPr="009767C3">
        <w:t>with foot</w:t>
      </w:r>
      <w:r>
        <w:t xml:space="preserve"> </w:t>
      </w:r>
      <w:r w:rsidRPr="009767C3">
        <w:t>and</w:t>
      </w:r>
      <w:r>
        <w:t xml:space="preserve"> </w:t>
      </w:r>
      <w:r w:rsidRPr="009767C3">
        <w:t>mouth disease in 2007</w:t>
      </w:r>
      <w:r>
        <w:t>, which</w:t>
      </w:r>
      <w:r w:rsidRPr="009767C3">
        <w:t xml:space="preserve"> linked back to a laboratory leakage.</w:t>
      </w:r>
      <w:r>
        <w:t xml:space="preserve"> </w:t>
      </w:r>
      <w:r w:rsidRPr="009767C3">
        <w:t>In general</w:t>
      </w:r>
      <w:r>
        <w:t>,</w:t>
      </w:r>
      <w:r w:rsidRPr="009767C3">
        <w:t xml:space="preserve"> we need to approach this across the entire spectrum of human</w:t>
      </w:r>
      <w:r w:rsidR="00542EE0">
        <w:t>-</w:t>
      </w:r>
      <w:r w:rsidRPr="009767C3">
        <w:t>animal interface</w:t>
      </w:r>
      <w:r>
        <w:t>,</w:t>
      </w:r>
      <w:r w:rsidRPr="009767C3">
        <w:t xml:space="preserve"> as well as think</w:t>
      </w:r>
      <w:r>
        <w:t>ing</w:t>
      </w:r>
      <w:r w:rsidRPr="009767C3">
        <w:t xml:space="preserve"> through what types of effect</w:t>
      </w:r>
      <w:r>
        <w:t>s</w:t>
      </w:r>
      <w:r w:rsidRPr="009767C3">
        <w:t xml:space="preserve"> </w:t>
      </w:r>
      <w:r w:rsidR="00F81D8C">
        <w:t>this could have</w:t>
      </w:r>
      <w:r w:rsidRPr="009767C3">
        <w:t xml:space="preserve"> economically </w:t>
      </w:r>
      <w:r>
        <w:t>and</w:t>
      </w:r>
      <w:r w:rsidRPr="009767C3">
        <w:t xml:space="preserve"> on health.</w:t>
      </w:r>
      <w:r>
        <w:t xml:space="preserve"> </w:t>
      </w:r>
    </w:p>
    <w:p w:rsidR="00F750F9" w:rsidP="00F750F9">
      <w:pPr>
        <w:pStyle w:val="Answer"/>
      </w:pPr>
      <w:r>
        <w:t>W</w:t>
      </w:r>
      <w:r w:rsidRPr="009767C3">
        <w:t>e as a country do not have a robust system for doing types of pathogen surveillance</w:t>
      </w:r>
      <w:r>
        <w:t>,</w:t>
      </w:r>
      <w:r w:rsidRPr="009767C3">
        <w:t xml:space="preserve"> both </w:t>
      </w:r>
      <w:r w:rsidR="007E3FFB">
        <w:t>in</w:t>
      </w:r>
      <w:r w:rsidRPr="009767C3">
        <w:t xml:space="preserve"> animal populations and </w:t>
      </w:r>
      <w:r w:rsidR="007E3FFB">
        <w:t>in</w:t>
      </w:r>
      <w:r w:rsidRPr="009767C3">
        <w:t xml:space="preserve"> human</w:t>
      </w:r>
      <w:r w:rsidR="007E3FFB">
        <w:t xml:space="preserve"> population</w:t>
      </w:r>
      <w:r w:rsidRPr="009767C3">
        <w:t>s.</w:t>
      </w:r>
      <w:r>
        <w:t xml:space="preserve"> </w:t>
      </w:r>
      <w:r w:rsidRPr="009767C3">
        <w:t>The UK could lead on th</w:t>
      </w:r>
      <w:r>
        <w:t>at,</w:t>
      </w:r>
      <w:r w:rsidRPr="009767C3">
        <w:t xml:space="preserve"> with pioneering technology such as met</w:t>
      </w:r>
      <w:r>
        <w:t>a</w:t>
      </w:r>
      <w:r w:rsidRPr="009767C3">
        <w:t>genomics</w:t>
      </w:r>
      <w:r>
        <w:t>,</w:t>
      </w:r>
      <w:r w:rsidRPr="009767C3">
        <w:t xml:space="preserve"> which is able to look at pathogenic genomes across the spectrum.</w:t>
      </w:r>
      <w:r>
        <w:t xml:space="preserve"> It</w:t>
      </w:r>
      <w:r w:rsidRPr="009767C3">
        <w:t xml:space="preserve"> would also be able to assist with </w:t>
      </w:r>
      <w:r>
        <w:t>novel</w:t>
      </w:r>
      <w:r w:rsidRPr="009767C3">
        <w:t xml:space="preserve"> emerging infectious diseases we have not seen before</w:t>
      </w:r>
      <w:r>
        <w:t>,</w:t>
      </w:r>
      <w:r w:rsidRPr="009767C3">
        <w:t xml:space="preserve"> and help with things such as </w:t>
      </w:r>
      <w:r>
        <w:t xml:space="preserve">the lack of </w:t>
      </w:r>
      <w:r w:rsidRPr="009767C3">
        <w:t xml:space="preserve">diagnostic capacity </w:t>
      </w:r>
      <w:r>
        <w:t xml:space="preserve">that </w:t>
      </w:r>
      <w:r w:rsidRPr="009767C3">
        <w:t>we unfortunately experienced earl</w:t>
      </w:r>
      <w:r>
        <w:t>y</w:t>
      </w:r>
      <w:r w:rsidRPr="009767C3">
        <w:t xml:space="preserve"> in Covid</w:t>
      </w:r>
      <w:r w:rsidR="00D55A8A">
        <w:t>; w</w:t>
      </w:r>
      <w:r>
        <w:t xml:space="preserve">e found </w:t>
      </w:r>
      <w:r w:rsidRPr="009767C3">
        <w:t xml:space="preserve">it quite difficult </w:t>
      </w:r>
      <w:r w:rsidRPr="009767C3">
        <w:t>to do a diagnosis. Genomics</w:t>
      </w:r>
      <w:r>
        <w:t>-</w:t>
      </w:r>
      <w:r w:rsidRPr="009767C3">
        <w:t>based surveillance should be consider</w:t>
      </w:r>
      <w:r>
        <w:t>ed</w:t>
      </w:r>
      <w:r w:rsidRPr="009767C3">
        <w:t xml:space="preserve"> </w:t>
      </w:r>
      <w:r>
        <w:t>for</w:t>
      </w:r>
      <w:r w:rsidRPr="009767C3">
        <w:t xml:space="preserve"> wildlife as well as human population health.</w:t>
      </w:r>
      <w:r>
        <w:t xml:space="preserve"> </w:t>
      </w:r>
    </w:p>
    <w:p w:rsidR="00F750F9" w:rsidRPr="009767C3" w:rsidP="00D55A8A">
      <w:pPr>
        <w:pStyle w:val="Question"/>
      </w:pPr>
      <w:r w:rsidRPr="008E635E">
        <w:rPr>
          <w:b/>
        </w:rPr>
        <w:t>Baroness McGregor-Smith:</w:t>
      </w:r>
      <w:r>
        <w:t xml:space="preserve"> </w:t>
      </w:r>
      <w:r w:rsidRPr="009767C3">
        <w:t xml:space="preserve">My questions are </w:t>
      </w:r>
      <w:r>
        <w:t>about</w:t>
      </w:r>
      <w:r w:rsidRPr="009767C3">
        <w:t xml:space="preserve"> the current pandemic a</w:t>
      </w:r>
      <w:r>
        <w:t>nd how</w:t>
      </w:r>
      <w:r w:rsidRPr="009767C3">
        <w:t xml:space="preserve"> we follow on from </w:t>
      </w:r>
      <w:r>
        <w:t>it</w:t>
      </w:r>
      <w:r w:rsidRPr="009767C3">
        <w:t>. Some of th</w:t>
      </w:r>
      <w:r>
        <w:t>em have</w:t>
      </w:r>
      <w:r w:rsidRPr="009767C3">
        <w:t xml:space="preserve"> started to be answered</w:t>
      </w:r>
      <w:r>
        <w:t>,</w:t>
      </w:r>
      <w:r w:rsidRPr="009767C3">
        <w:t xml:space="preserve"> but it would be good to get your reflections.</w:t>
      </w:r>
      <w:r>
        <w:t xml:space="preserve"> First, what is</w:t>
      </w:r>
      <w:r w:rsidRPr="009767C3">
        <w:t xml:space="preserve"> your assessment of how we have handled the current pandemic</w:t>
      </w:r>
      <w:r>
        <w:t>? Secondly,</w:t>
      </w:r>
      <w:r w:rsidRPr="009767C3">
        <w:t xml:space="preserve"> i</w:t>
      </w:r>
      <w:r>
        <w:t>n the lessons we have learned so far—</w:t>
      </w:r>
      <w:r w:rsidRPr="009767C3">
        <w:t>I am sure there will be more</w:t>
      </w:r>
      <w:r>
        <w:t>—</w:t>
      </w:r>
      <w:r w:rsidRPr="009767C3">
        <w:t xml:space="preserve">what </w:t>
      </w:r>
      <w:r>
        <w:t>is there that is good and that we</w:t>
      </w:r>
      <w:r w:rsidRPr="009767C3">
        <w:t xml:space="preserve"> should continue to implement</w:t>
      </w:r>
      <w:r>
        <w:t>,</w:t>
      </w:r>
      <w:r w:rsidRPr="009767C3">
        <w:t xml:space="preserve"> if this happen</w:t>
      </w:r>
      <w:r>
        <w:t>ed</w:t>
      </w:r>
      <w:r w:rsidRPr="009767C3">
        <w:t xml:space="preserve"> again, and what could we improve</w:t>
      </w:r>
      <w:r>
        <w:t xml:space="preserve">? </w:t>
      </w:r>
      <w:r w:rsidRPr="009767C3">
        <w:t>Dr Outhwaite,</w:t>
      </w:r>
      <w:r>
        <w:t xml:space="preserve"> perhaps</w:t>
      </w:r>
      <w:r w:rsidRPr="009767C3">
        <w:t xml:space="preserve"> I </w:t>
      </w:r>
      <w:r>
        <w:t xml:space="preserve">could </w:t>
      </w:r>
      <w:r w:rsidRPr="009767C3">
        <w:t>start with you</w:t>
      </w:r>
      <w:r>
        <w:t>,</w:t>
      </w:r>
      <w:r w:rsidRPr="009767C3">
        <w:t xml:space="preserve"> because I know you have made some comments on this in the past</w:t>
      </w:r>
      <w:r>
        <w:t xml:space="preserve">. </w:t>
      </w:r>
    </w:p>
    <w:p w:rsidR="002117FD" w:rsidP="00F750F9">
      <w:pPr>
        <w:pStyle w:val="Answer"/>
      </w:pPr>
      <w:r w:rsidRPr="009743D5">
        <w:rPr>
          <w:b/>
          <w:i/>
        </w:rPr>
        <w:t>Dr Opi Outhwaite:</w:t>
      </w:r>
      <w:r>
        <w:t xml:space="preserve"> </w:t>
      </w:r>
      <w:r w:rsidRPr="009767C3">
        <w:t>Perhaps I will start with the positives.</w:t>
      </w:r>
      <w:r>
        <w:t xml:space="preserve"> </w:t>
      </w:r>
      <w:r w:rsidRPr="009767C3">
        <w:t>I have to be cautious because it is not really my area,</w:t>
      </w:r>
      <w:r>
        <w:t xml:space="preserve"> but</w:t>
      </w:r>
      <w:r w:rsidRPr="009767C3">
        <w:t xml:space="preserve"> it appears </w:t>
      </w:r>
      <w:r>
        <w:t xml:space="preserve">that </w:t>
      </w:r>
      <w:r w:rsidRPr="009767C3">
        <w:t xml:space="preserve">we are doing very well on the vaccine front. </w:t>
      </w:r>
      <w:r>
        <w:t>T</w:t>
      </w:r>
      <w:r w:rsidRPr="009767C3">
        <w:t>hat reflects that our public health response is quite sound.</w:t>
      </w:r>
      <w:r>
        <w:t xml:space="preserve"> </w:t>
      </w:r>
      <w:r w:rsidRPr="009767C3">
        <w:t>We have good public health expertise</w:t>
      </w:r>
      <w:r>
        <w:t>,</w:t>
      </w:r>
      <w:r w:rsidRPr="009767C3">
        <w:t xml:space="preserve"> and we are able to roll out that expertise and infrastructure and decision</w:t>
      </w:r>
      <w:r>
        <w:t>-</w:t>
      </w:r>
      <w:r w:rsidRPr="009767C3">
        <w:t>making quite well</w:t>
      </w:r>
    </w:p>
    <w:p w:rsidR="00F750F9" w:rsidP="00F750F9">
      <w:pPr>
        <w:pStyle w:val="Answer"/>
      </w:pPr>
      <w:r>
        <w:t>However</w:t>
      </w:r>
      <w:r>
        <w:t>—perhaps I am being a bit too bold—</w:t>
      </w:r>
      <w:r w:rsidRPr="009767C3">
        <w:t>we are not very good on biosec</w:t>
      </w:r>
      <w:r>
        <w:t>urity</w:t>
      </w:r>
      <w:r w:rsidRPr="009767C3">
        <w:t>.</w:t>
      </w:r>
      <w:r>
        <w:t xml:space="preserve"> In </w:t>
      </w:r>
      <w:r w:rsidRPr="009767C3">
        <w:t xml:space="preserve">the way we have responded to the pandemic, as I said, it has been very frustrating to see the stages of biosecurity not really </w:t>
      </w:r>
      <w:r w:rsidR="00D73CB9">
        <w:t xml:space="preserve">being </w:t>
      </w:r>
      <w:r w:rsidRPr="009767C3">
        <w:t>understood or followed, at least from my perspective.</w:t>
      </w:r>
      <w:r>
        <w:t xml:space="preserve"> </w:t>
      </w:r>
      <w:r w:rsidRPr="009767C3">
        <w:t>The idea of biosecurity is that you try</w:t>
      </w:r>
      <w:r w:rsidR="00FD792F">
        <w:t>,</w:t>
      </w:r>
      <w:r w:rsidRPr="009767C3">
        <w:t xml:space="preserve"> </w:t>
      </w:r>
      <w:r>
        <w:t>for as long as you can</w:t>
      </w:r>
      <w:r w:rsidR="00FD792F">
        <w:t>,</w:t>
      </w:r>
      <w:r>
        <w:t xml:space="preserve"> </w:t>
      </w:r>
      <w:r w:rsidRPr="009767C3">
        <w:t xml:space="preserve">to keep </w:t>
      </w:r>
      <w:r>
        <w:t xml:space="preserve">out </w:t>
      </w:r>
      <w:r w:rsidRPr="009767C3">
        <w:t>emerging diseases</w:t>
      </w:r>
      <w:r>
        <w:t>,</w:t>
      </w:r>
      <w:r w:rsidRPr="009767C3">
        <w:t xml:space="preserve"> or diseases that are not in your particular area or country.</w:t>
      </w:r>
      <w:r>
        <w:t xml:space="preserve"> </w:t>
      </w:r>
      <w:r w:rsidRPr="009767C3">
        <w:t>You have pre</w:t>
      </w:r>
      <w:r>
        <w:t>-</w:t>
      </w:r>
      <w:r w:rsidRPr="009767C3">
        <w:t>entry controls</w:t>
      </w:r>
      <w:r>
        <w:t>,</w:t>
      </w:r>
      <w:r w:rsidRPr="009767C3">
        <w:t xml:space="preserve"> and you try to stop things coming to your borders.</w:t>
      </w:r>
      <w:r>
        <w:t xml:space="preserve"> </w:t>
      </w:r>
      <w:r w:rsidRPr="009767C3">
        <w:t>You have point of entry controls</w:t>
      </w:r>
      <w:r>
        <w:t>,</w:t>
      </w:r>
      <w:r w:rsidRPr="009767C3">
        <w:t xml:space="preserve"> so you try to minimise the risk at that point.</w:t>
      </w:r>
      <w:r>
        <w:t xml:space="preserve"> </w:t>
      </w:r>
      <w:r w:rsidRPr="009767C3">
        <w:t>Lastly, you have post</w:t>
      </w:r>
      <w:r>
        <w:t>-</w:t>
      </w:r>
      <w:r w:rsidRPr="009767C3">
        <w:t>entry controls. Post</w:t>
      </w:r>
      <w:r>
        <w:t>-</w:t>
      </w:r>
      <w:r w:rsidRPr="009767C3">
        <w:t>entry controls are last because it is recognised that once something is in the country it is very difficult to contain it</w:t>
      </w:r>
      <w:r>
        <w:t>. I</w:t>
      </w:r>
      <w:r w:rsidRPr="009767C3">
        <w:t>t is very expensive</w:t>
      </w:r>
      <w:r>
        <w:t>,</w:t>
      </w:r>
      <w:r w:rsidRPr="009767C3">
        <w:t xml:space="preserve"> in financial and non</w:t>
      </w:r>
      <w:r>
        <w:t>-</w:t>
      </w:r>
      <w:r w:rsidRPr="009767C3">
        <w:t>financial respects</w:t>
      </w:r>
      <w:r>
        <w:t>,</w:t>
      </w:r>
      <w:r w:rsidRPr="009767C3">
        <w:t xml:space="preserve"> to contain it, and it is very difficult, if not impossible, to eradicate it.</w:t>
      </w:r>
      <w:r>
        <w:t xml:space="preserve"> </w:t>
      </w:r>
    </w:p>
    <w:p w:rsidR="00F750F9" w:rsidRPr="009767C3" w:rsidP="00F750F9">
      <w:pPr>
        <w:pStyle w:val="Remark"/>
      </w:pPr>
      <w:r w:rsidRPr="009743D5">
        <w:rPr>
          <w:b/>
        </w:rPr>
        <w:t>Baroness McGregor</w:t>
      </w:r>
      <w:r>
        <w:rPr>
          <w:b/>
        </w:rPr>
        <w:t>-</w:t>
      </w:r>
      <w:r w:rsidRPr="009743D5">
        <w:rPr>
          <w:b/>
        </w:rPr>
        <w:t>Smith:</w:t>
      </w:r>
      <w:r>
        <w:t xml:space="preserve"> </w:t>
      </w:r>
      <w:r w:rsidRPr="009767C3">
        <w:t xml:space="preserve">Would you therefore have followed the approach </w:t>
      </w:r>
      <w:r>
        <w:t xml:space="preserve">that </w:t>
      </w:r>
      <w:r w:rsidRPr="009767C3">
        <w:t>Taiwan and others took on border control?</w:t>
      </w:r>
      <w:r>
        <w:t xml:space="preserve"> </w:t>
      </w:r>
    </w:p>
    <w:p w:rsidR="00F750F9" w:rsidP="00F750F9">
      <w:pPr>
        <w:pStyle w:val="Answer"/>
      </w:pPr>
      <w:r w:rsidRPr="009743D5">
        <w:rPr>
          <w:b/>
          <w:i/>
        </w:rPr>
        <w:t>Dr Opi Outhwaite:</w:t>
      </w:r>
      <w:r>
        <w:t xml:space="preserve"> </w:t>
      </w:r>
      <w:r w:rsidRPr="009767C3">
        <w:t xml:space="preserve">I am mindful </w:t>
      </w:r>
      <w:r>
        <w:t xml:space="preserve">that </w:t>
      </w:r>
      <w:r w:rsidRPr="009767C3">
        <w:t>I do not work in public health</w:t>
      </w:r>
      <w:r>
        <w:t>,</w:t>
      </w:r>
      <w:r w:rsidRPr="009767C3">
        <w:t xml:space="preserve"> but to me border controls</w:t>
      </w:r>
      <w:r>
        <w:t>,</w:t>
      </w:r>
      <w:r w:rsidRPr="009767C3">
        <w:t xml:space="preserve"> or pre</w:t>
      </w:r>
      <w:r>
        <w:t>-</w:t>
      </w:r>
      <w:r w:rsidRPr="009767C3">
        <w:t xml:space="preserve">entry controls </w:t>
      </w:r>
      <w:r>
        <w:t xml:space="preserve">even, </w:t>
      </w:r>
      <w:r w:rsidRPr="009767C3">
        <w:t xml:space="preserve">are </w:t>
      </w:r>
      <w:r>
        <w:t>the</w:t>
      </w:r>
      <w:r w:rsidRPr="009767C3">
        <w:t xml:space="preserve"> first p</w:t>
      </w:r>
      <w:r>
        <w:t>or</w:t>
      </w:r>
      <w:r w:rsidRPr="009767C3">
        <w:t>t of call.</w:t>
      </w:r>
      <w:r>
        <w:t xml:space="preserve"> </w:t>
      </w:r>
      <w:r w:rsidRPr="009767C3">
        <w:t>It was slightly horrific to me to see the p</w:t>
      </w:r>
      <w:r>
        <w:t>and</w:t>
      </w:r>
      <w:r w:rsidRPr="009767C3">
        <w:t>emic unfolding</w:t>
      </w:r>
      <w:r>
        <w:t>, yet</w:t>
      </w:r>
      <w:r w:rsidRPr="009767C3">
        <w:t xml:space="preserve"> we did not adopt any travel restrictions, for example.</w:t>
      </w:r>
      <w:r>
        <w:t xml:space="preserve"> </w:t>
      </w:r>
      <w:r w:rsidRPr="009767C3">
        <w:t>I</w:t>
      </w:r>
      <w:r>
        <w:t>n December 2019, I</w:t>
      </w:r>
      <w:r w:rsidRPr="009767C3">
        <w:t xml:space="preserve"> had a conversation with colleagues</w:t>
      </w:r>
      <w:r>
        <w:t xml:space="preserve"> </w:t>
      </w:r>
      <w:r w:rsidRPr="009767C3">
        <w:t xml:space="preserve">who were planning to travel </w:t>
      </w:r>
      <w:r w:rsidRPr="009767C3">
        <w:t>en</w:t>
      </w:r>
      <w:r w:rsidRPr="009767C3">
        <w:t xml:space="preserve"> masse to Vietnam for a work event</w:t>
      </w:r>
      <w:r>
        <w:t xml:space="preserve">. </w:t>
      </w:r>
      <w:r w:rsidRPr="009767C3">
        <w:t xml:space="preserve">I </w:t>
      </w:r>
      <w:r>
        <w:t>said, “Y</w:t>
      </w:r>
      <w:r w:rsidRPr="009767C3">
        <w:t>ou ought to be cancelling that trip because of the outbreak in China</w:t>
      </w:r>
      <w:r>
        <w:t>”,</w:t>
      </w:r>
      <w:r w:rsidRPr="009767C3">
        <w:t xml:space="preserve"> and they said, </w:t>
      </w:r>
      <w:r>
        <w:t>“</w:t>
      </w:r>
      <w:r w:rsidRPr="009767C3">
        <w:t xml:space="preserve">But </w:t>
      </w:r>
      <w:r>
        <w:t>it’</w:t>
      </w:r>
      <w:r w:rsidRPr="009767C3">
        <w:t>s not in Vietnam</w:t>
      </w:r>
      <w:r>
        <w:t>”</w:t>
      </w:r>
      <w:r w:rsidRPr="009767C3">
        <w:t>.</w:t>
      </w:r>
      <w:r>
        <w:t xml:space="preserve"> </w:t>
      </w:r>
      <w:r w:rsidRPr="009767C3">
        <w:t xml:space="preserve">I </w:t>
      </w:r>
      <w:r>
        <w:t>thought, “I</w:t>
      </w:r>
      <w:r w:rsidRPr="009767C3">
        <w:t xml:space="preserve">t certainly will be in Vietnam and it certainly </w:t>
      </w:r>
      <w:r>
        <w:t xml:space="preserve">will </w:t>
      </w:r>
      <w:r w:rsidRPr="009767C3">
        <w:t>be in the UK soon</w:t>
      </w:r>
      <w:r>
        <w:t>”</w:t>
      </w:r>
      <w:r w:rsidRPr="009767C3">
        <w:t>.</w:t>
      </w:r>
      <w:r>
        <w:t xml:space="preserve"> </w:t>
      </w:r>
      <w:r w:rsidRPr="009767C3">
        <w:t>The</w:t>
      </w:r>
      <w:r>
        <w:t>re is the</w:t>
      </w:r>
      <w:r w:rsidRPr="009767C3">
        <w:t xml:space="preserve"> fact that there were no border controls then.</w:t>
      </w:r>
    </w:p>
    <w:p w:rsidR="00F750F9" w:rsidP="00F750F9">
      <w:pPr>
        <w:pStyle w:val="Answer"/>
      </w:pPr>
      <w:r>
        <w:t>T</w:t>
      </w:r>
      <w:r w:rsidRPr="009767C3">
        <w:t>he</w:t>
      </w:r>
      <w:r>
        <w:t>n there was the</w:t>
      </w:r>
      <w:r w:rsidRPr="009767C3">
        <w:t xml:space="preserve"> decision to stop people reporting when they had symptoms, to reduce reporting, and not </w:t>
      </w:r>
      <w:r>
        <w:t xml:space="preserve">to </w:t>
      </w:r>
      <w:r w:rsidRPr="009767C3">
        <w:t>have community testing so that we understood where the prevalence was.</w:t>
      </w:r>
      <w:r>
        <w:t xml:space="preserve"> As</w:t>
      </w:r>
      <w:r w:rsidRPr="009767C3">
        <w:t xml:space="preserve"> I said, I feel </w:t>
      </w:r>
      <w:r>
        <w:t>that</w:t>
      </w:r>
      <w:r w:rsidRPr="009767C3">
        <w:t xml:space="preserve"> we have seen </w:t>
      </w:r>
      <w:r>
        <w:t>it all</w:t>
      </w:r>
      <w:r w:rsidRPr="009767C3">
        <w:t xml:space="preserve"> happen in reverse</w:t>
      </w:r>
      <w:r>
        <w:t>. F</w:t>
      </w:r>
      <w:r w:rsidRPr="009767C3">
        <w:t>inally</w:t>
      </w:r>
      <w:r>
        <w:t>,</w:t>
      </w:r>
      <w:r w:rsidRPr="009767C3">
        <w:t xml:space="preserve"> at this stage</w:t>
      </w:r>
      <w:r>
        <w:t>,</w:t>
      </w:r>
      <w:r w:rsidRPr="009767C3">
        <w:t xml:space="preserve"> we are starting to introduce border controls, and that is a frustration to me. </w:t>
      </w:r>
      <w:r>
        <w:t>T</w:t>
      </w:r>
      <w:r w:rsidRPr="009767C3">
        <w:t>hat has not helped where we are now.</w:t>
      </w:r>
      <w:r>
        <w:t xml:space="preserve"> </w:t>
      </w:r>
    </w:p>
    <w:p w:rsidR="00F750F9" w:rsidP="00F750F9">
      <w:pPr>
        <w:pStyle w:val="Remark"/>
      </w:pPr>
      <w:r w:rsidRPr="009743D5">
        <w:rPr>
          <w:b/>
        </w:rPr>
        <w:t>Baroness McGregor</w:t>
      </w:r>
      <w:r>
        <w:rPr>
          <w:b/>
        </w:rPr>
        <w:t>-</w:t>
      </w:r>
      <w:r w:rsidRPr="009743D5">
        <w:rPr>
          <w:b/>
        </w:rPr>
        <w:t>Smith:</w:t>
      </w:r>
      <w:r>
        <w:t xml:space="preserve"> </w:t>
      </w:r>
      <w:r w:rsidRPr="009767C3">
        <w:t>Dr Rhodes</w:t>
      </w:r>
      <w:r>
        <w:t xml:space="preserve">, </w:t>
      </w:r>
      <w:r w:rsidRPr="009767C3">
        <w:t>I am interested in some of the comment</w:t>
      </w:r>
      <w:r>
        <w:t>s</w:t>
      </w:r>
      <w:r w:rsidRPr="009767C3">
        <w:t xml:space="preserve"> you have made</w:t>
      </w:r>
      <w:r>
        <w:t>. You</w:t>
      </w:r>
      <w:r w:rsidRPr="009767C3">
        <w:t xml:space="preserve"> have talked in the past </w:t>
      </w:r>
      <w:r>
        <w:t>about</w:t>
      </w:r>
      <w:r w:rsidRPr="009767C3">
        <w:t xml:space="preserve"> recognition of the risk</w:t>
      </w:r>
      <w:r>
        <w:t>,</w:t>
      </w:r>
      <w:r w:rsidRPr="009767C3">
        <w:t xml:space="preserve"> but </w:t>
      </w:r>
      <w:r>
        <w:t>a</w:t>
      </w:r>
      <w:r w:rsidRPr="009767C3">
        <w:t xml:space="preserve"> big gap in planning and being prepared.</w:t>
      </w:r>
      <w:r>
        <w:t xml:space="preserve"> </w:t>
      </w:r>
    </w:p>
    <w:p w:rsidR="00F750F9" w:rsidP="00F750F9">
      <w:pPr>
        <w:pStyle w:val="Answer"/>
      </w:pPr>
      <w:r w:rsidRPr="009743D5">
        <w:rPr>
          <w:b/>
          <w:i/>
        </w:rPr>
        <w:t>Dr Catherine Rhodes:</w:t>
      </w:r>
      <w:r>
        <w:t xml:space="preserve"> </w:t>
      </w:r>
      <w:r w:rsidRPr="009767C3">
        <w:t>Again</w:t>
      </w:r>
      <w:r>
        <w:t>,</w:t>
      </w:r>
      <w:r w:rsidRPr="009767C3">
        <w:t xml:space="preserve"> some of this is very well captured in </w:t>
      </w:r>
      <w:r>
        <w:t xml:space="preserve">the </w:t>
      </w:r>
      <w:r w:rsidRPr="009767C3">
        <w:t xml:space="preserve">recent biosecurity and national security report from the Joint Committee on the </w:t>
      </w:r>
      <w:r>
        <w:t>N</w:t>
      </w:r>
      <w:r w:rsidRPr="009767C3">
        <w:t xml:space="preserve">ational </w:t>
      </w:r>
      <w:r>
        <w:t>S</w:t>
      </w:r>
      <w:r w:rsidRPr="009767C3">
        <w:t xml:space="preserve">ecurity </w:t>
      </w:r>
      <w:r>
        <w:t>S</w:t>
      </w:r>
      <w:r w:rsidRPr="009767C3">
        <w:t xml:space="preserve">trategy. There have been clear flaws. </w:t>
      </w:r>
      <w:r>
        <w:t xml:space="preserve">Again, I would pick up </w:t>
      </w:r>
      <w:r w:rsidRPr="009767C3">
        <w:t>the lack of border controls</w:t>
      </w:r>
      <w:r>
        <w:t>. T</w:t>
      </w:r>
      <w:r w:rsidRPr="009767C3">
        <w:t>he test</w:t>
      </w:r>
      <w:r>
        <w:t xml:space="preserve"> </w:t>
      </w:r>
      <w:r w:rsidRPr="009767C3">
        <w:t>and</w:t>
      </w:r>
      <w:r>
        <w:t xml:space="preserve"> </w:t>
      </w:r>
      <w:r w:rsidRPr="009767C3">
        <w:t>trace system still seem</w:t>
      </w:r>
      <w:r>
        <w:t>s</w:t>
      </w:r>
      <w:r w:rsidRPr="009767C3">
        <w:t xml:space="preserve"> not to be fully operational.</w:t>
      </w:r>
      <w:r>
        <w:t xml:space="preserve"> </w:t>
      </w:r>
      <w:r w:rsidRPr="009767C3">
        <w:t xml:space="preserve">It seems that the risk was not appropriately understood. </w:t>
      </w:r>
      <w:r>
        <w:t>During the</w:t>
      </w:r>
      <w:r w:rsidRPr="009767C3">
        <w:t xml:space="preserve"> first stage of understanding the ris</w:t>
      </w:r>
      <w:r>
        <w:t xml:space="preserve">k, </w:t>
      </w:r>
      <w:r w:rsidRPr="009767C3">
        <w:t xml:space="preserve">it seemed </w:t>
      </w:r>
      <w:r>
        <w:t>to be thought of as</w:t>
      </w:r>
      <w:r w:rsidRPr="009767C3">
        <w:t xml:space="preserve"> something far off </w:t>
      </w:r>
      <w:r>
        <w:t>that</w:t>
      </w:r>
      <w:r w:rsidRPr="009767C3">
        <w:t xml:space="preserve"> w</w:t>
      </w:r>
      <w:r>
        <w:t>ould</w:t>
      </w:r>
      <w:r w:rsidRPr="009767C3">
        <w:t xml:space="preserve"> not reach us</w:t>
      </w:r>
      <w:r>
        <w:t>,</w:t>
      </w:r>
      <w:r w:rsidRPr="009767C3">
        <w:t xml:space="preserve"> rather than </w:t>
      </w:r>
      <w:r>
        <w:t xml:space="preserve">us </w:t>
      </w:r>
      <w:r w:rsidRPr="009767C3">
        <w:t xml:space="preserve">taking a very proactive stance, </w:t>
      </w:r>
      <w:r>
        <w:t>so that</w:t>
      </w:r>
      <w:r w:rsidRPr="009767C3">
        <w:t xml:space="preserve"> meant </w:t>
      </w:r>
      <w:r>
        <w:t xml:space="preserve">that </w:t>
      </w:r>
      <w:r w:rsidRPr="009767C3">
        <w:t xml:space="preserve">the early interventions were delayed. </w:t>
      </w:r>
    </w:p>
    <w:p w:rsidR="00F750F9" w:rsidP="00F750F9">
      <w:pPr>
        <w:pStyle w:val="Answer"/>
      </w:pPr>
      <w:r w:rsidRPr="009767C3">
        <w:t>The exercising o</w:t>
      </w:r>
      <w:r>
        <w:t>n</w:t>
      </w:r>
      <w:r w:rsidRPr="009767C3">
        <w:t xml:space="preserve"> preparedness was limited.</w:t>
      </w:r>
      <w:r>
        <w:t xml:space="preserve"> </w:t>
      </w:r>
      <w:r w:rsidRPr="009767C3">
        <w:t>It did not happen very often and did not extend to key areas</w:t>
      </w:r>
      <w:r>
        <w:t xml:space="preserve">, so it </w:t>
      </w:r>
      <w:r w:rsidRPr="009767C3">
        <w:t xml:space="preserve">did not </w:t>
      </w:r>
      <w:r>
        <w:t xml:space="preserve">properly </w:t>
      </w:r>
      <w:r w:rsidRPr="009767C3">
        <w:t>reflect things such as business continuity</w:t>
      </w:r>
      <w:r>
        <w:t xml:space="preserve">. Recognised </w:t>
      </w:r>
      <w:r w:rsidRPr="009767C3">
        <w:t>gaps were not filled</w:t>
      </w:r>
      <w:r w:rsidR="00247FD0">
        <w:t>; t</w:t>
      </w:r>
      <w:r w:rsidRPr="009767C3">
        <w:t>he PPE situation was not addressed</w:t>
      </w:r>
      <w:r>
        <w:t>,</w:t>
      </w:r>
      <w:r w:rsidRPr="009767C3">
        <w:t xml:space="preserve"> even though </w:t>
      </w:r>
      <w:r>
        <w:t>i</w:t>
      </w:r>
      <w:r w:rsidRPr="009767C3">
        <w:t>t had been recognised in advance.</w:t>
      </w:r>
      <w:r>
        <w:t xml:space="preserve"> T</w:t>
      </w:r>
      <w:r w:rsidRPr="009767C3">
        <w:t>here has been underinvestment over years in the surge capacity of the NHS.</w:t>
      </w:r>
      <w:r>
        <w:t xml:space="preserve"> That had been recognised. </w:t>
      </w:r>
      <w:r w:rsidRPr="009767C3">
        <w:t>Year on year</w:t>
      </w:r>
      <w:r>
        <w:t>,</w:t>
      </w:r>
      <w:r w:rsidRPr="009767C3">
        <w:t xml:space="preserve"> we were hearing that</w:t>
      </w:r>
      <w:r>
        <w:t>,</w:t>
      </w:r>
      <w:r w:rsidRPr="009767C3">
        <w:t xml:space="preserve"> </w:t>
      </w:r>
      <w:r>
        <w:t>when i</w:t>
      </w:r>
      <w:r w:rsidRPr="009767C3">
        <w:t xml:space="preserve">t </w:t>
      </w:r>
      <w:r>
        <w:t xml:space="preserve">came </w:t>
      </w:r>
      <w:r w:rsidRPr="009767C3">
        <w:t xml:space="preserve">to the winter season </w:t>
      </w:r>
      <w:r>
        <w:t>and</w:t>
      </w:r>
      <w:r w:rsidRPr="009767C3">
        <w:t xml:space="preserve"> flu</w:t>
      </w:r>
      <w:r>
        <w:t>,</w:t>
      </w:r>
      <w:r w:rsidRPr="009767C3">
        <w:t xml:space="preserve"> we were at 95% to 98% capacity</w:t>
      </w:r>
      <w:r>
        <w:t>,</w:t>
      </w:r>
      <w:r w:rsidRPr="009767C3">
        <w:t xml:space="preserve"> and there was no spare capacity.</w:t>
      </w:r>
      <w:r>
        <w:t xml:space="preserve"> </w:t>
      </w:r>
      <w:r w:rsidRPr="009767C3">
        <w:t xml:space="preserve">There </w:t>
      </w:r>
      <w:r>
        <w:t>we</w:t>
      </w:r>
      <w:r w:rsidRPr="009767C3">
        <w:t xml:space="preserve">re several </w:t>
      </w:r>
      <w:r>
        <w:t>things</w:t>
      </w:r>
      <w:r w:rsidRPr="009767C3">
        <w:t xml:space="preserve"> </w:t>
      </w:r>
      <w:r>
        <w:t xml:space="preserve">that </w:t>
      </w:r>
      <w:r w:rsidRPr="009767C3">
        <w:t>we ha</w:t>
      </w:r>
      <w:r>
        <w:t>d</w:t>
      </w:r>
      <w:r w:rsidRPr="009767C3">
        <w:t xml:space="preserve"> not picked up and </w:t>
      </w:r>
      <w:r>
        <w:t xml:space="preserve">we had not </w:t>
      </w:r>
      <w:r w:rsidRPr="009767C3">
        <w:t>done what we needed</w:t>
      </w:r>
      <w:r>
        <w:t xml:space="preserve"> to do</w:t>
      </w:r>
      <w:r w:rsidRPr="009767C3">
        <w:t>.</w:t>
      </w:r>
      <w:r>
        <w:t xml:space="preserve"> </w:t>
      </w:r>
    </w:p>
    <w:p w:rsidR="00F750F9" w:rsidP="00F750F9">
      <w:pPr>
        <w:pStyle w:val="Answer"/>
      </w:pPr>
      <w:r w:rsidRPr="009767C3">
        <w:t>To add another positive, one of the positives f</w:t>
      </w:r>
      <w:r>
        <w:t>or</w:t>
      </w:r>
      <w:r w:rsidRPr="009767C3">
        <w:t xml:space="preserve"> me is the way the public ha</w:t>
      </w:r>
      <w:r>
        <w:t>ve</w:t>
      </w:r>
      <w:r w:rsidRPr="009767C3">
        <w:t xml:space="preserve"> responded.</w:t>
      </w:r>
      <w:r>
        <w:t xml:space="preserve"> </w:t>
      </w:r>
      <w:r w:rsidRPr="009767C3">
        <w:t>I did not expect the public to respond so co</w:t>
      </w:r>
      <w:r>
        <w:t>-</w:t>
      </w:r>
      <w:r w:rsidRPr="009767C3">
        <w:t>operatively</w:t>
      </w:r>
      <w:r>
        <w:t>,</w:t>
      </w:r>
      <w:r w:rsidRPr="009767C3">
        <w:t xml:space="preserve"> for so long</w:t>
      </w:r>
      <w:r>
        <w:t>,</w:t>
      </w:r>
      <w:r w:rsidRPr="009767C3">
        <w:t xml:space="preserve"> and </w:t>
      </w:r>
      <w:r>
        <w:t>for there to be</w:t>
      </w:r>
      <w:r w:rsidRPr="009767C3">
        <w:t xml:space="preserve"> majority compliance with </w:t>
      </w:r>
      <w:r>
        <w:t xml:space="preserve">such </w:t>
      </w:r>
      <w:r w:rsidRPr="009767C3">
        <w:t xml:space="preserve">not only tough but variable </w:t>
      </w:r>
      <w:r>
        <w:t>r</w:t>
      </w:r>
      <w:r w:rsidRPr="009767C3">
        <w:t>estrictions.</w:t>
      </w:r>
      <w:r>
        <w:t xml:space="preserve"> T</w:t>
      </w:r>
      <w:r w:rsidRPr="009767C3">
        <w:t>hat is positive.</w:t>
      </w:r>
    </w:p>
    <w:p w:rsidR="00F750F9" w:rsidP="00F750F9">
      <w:pPr>
        <w:pStyle w:val="Answer"/>
      </w:pPr>
      <w:r w:rsidRPr="009767C3">
        <w:t>I have been asked in a few different forums w</w:t>
      </w:r>
      <w:r>
        <w:t>hether</w:t>
      </w:r>
      <w:r w:rsidRPr="009767C3">
        <w:t xml:space="preserve"> Governments </w:t>
      </w:r>
      <w:r>
        <w:t xml:space="preserve">will </w:t>
      </w:r>
      <w:r w:rsidRPr="009767C3">
        <w:t xml:space="preserve">learn lessons. </w:t>
      </w:r>
      <w:r>
        <w:t>W</w:t>
      </w:r>
      <w:r w:rsidRPr="009767C3">
        <w:t xml:space="preserve">e probably have </w:t>
      </w:r>
      <w:r>
        <w:t xml:space="preserve">a </w:t>
      </w:r>
      <w:r w:rsidRPr="009767C3">
        <w:t>short timeframe of opportunity before we shift back into what is known as the panic</w:t>
      </w:r>
      <w:r>
        <w:t xml:space="preserve"> </w:t>
      </w:r>
      <w:r w:rsidRPr="009767C3">
        <w:t>and</w:t>
      </w:r>
      <w:r>
        <w:t xml:space="preserve"> </w:t>
      </w:r>
      <w:r w:rsidRPr="009767C3">
        <w:t>neglect cycle for dealing with disease outbreaks. I hope the capacity</w:t>
      </w:r>
      <w:r>
        <w:t>-</w:t>
      </w:r>
      <w:r w:rsidRPr="009767C3">
        <w:t>building lessons will be learned.</w:t>
      </w:r>
      <w:r>
        <w:t xml:space="preserve"> </w:t>
      </w:r>
      <w:r w:rsidRPr="009767C3">
        <w:t>The other area in which it is likely</w:t>
      </w:r>
      <w:r>
        <w:t>,</w:t>
      </w:r>
      <w:r w:rsidRPr="009767C3">
        <w:t xml:space="preserve"> or I am hopeful</w:t>
      </w:r>
      <w:r>
        <w:t>,</w:t>
      </w:r>
      <w:r w:rsidRPr="009767C3">
        <w:t xml:space="preserve"> that lessons </w:t>
      </w:r>
      <w:r>
        <w:t xml:space="preserve">will be </w:t>
      </w:r>
      <w:r w:rsidRPr="009767C3">
        <w:t xml:space="preserve">learned is to do with </w:t>
      </w:r>
      <w:r>
        <w:t xml:space="preserve">the </w:t>
      </w:r>
      <w:r w:rsidRPr="009767C3">
        <w:t>structural inequalities in the UK that have contributed to the differences between communities and how they can address disease threats.</w:t>
      </w:r>
      <w:r>
        <w:t xml:space="preserve"> </w:t>
      </w:r>
    </w:p>
    <w:p w:rsidR="00F750F9" w:rsidP="00F750F9">
      <w:pPr>
        <w:pStyle w:val="Remark"/>
      </w:pPr>
      <w:r w:rsidRPr="009743D5">
        <w:rPr>
          <w:b/>
        </w:rPr>
        <w:t>Baroness McGregor</w:t>
      </w:r>
      <w:r>
        <w:rPr>
          <w:b/>
        </w:rPr>
        <w:t>-</w:t>
      </w:r>
      <w:r w:rsidRPr="009743D5">
        <w:rPr>
          <w:b/>
        </w:rPr>
        <w:t>Smith:</w:t>
      </w:r>
      <w:r>
        <w:t xml:space="preserve"> </w:t>
      </w:r>
      <w:r w:rsidRPr="009767C3">
        <w:t>I am interested in your point about surge capacity. Clearly</w:t>
      </w:r>
      <w:r>
        <w:t>,</w:t>
      </w:r>
      <w:r w:rsidRPr="009767C3">
        <w:t xml:space="preserve"> the NHS has not been built to deal with this</w:t>
      </w:r>
      <w:r>
        <w:t xml:space="preserve"> situation. In a </w:t>
      </w:r>
      <w:r w:rsidRPr="009767C3">
        <w:t>reflection o</w:t>
      </w:r>
      <w:r w:rsidR="00AD1F36">
        <w:t>n</w:t>
      </w:r>
      <w:r w:rsidRPr="009767C3">
        <w:t xml:space="preserve"> how we deal with </w:t>
      </w:r>
      <w:r>
        <w:t>i</w:t>
      </w:r>
      <w:r w:rsidRPr="009767C3">
        <w:t>t going forward, what do you think should happen with the NHS?</w:t>
      </w:r>
      <w:r>
        <w:t xml:space="preserve"> </w:t>
      </w:r>
    </w:p>
    <w:p w:rsidR="00F750F9" w:rsidP="00F750F9">
      <w:pPr>
        <w:pStyle w:val="Answer"/>
      </w:pPr>
      <w:r w:rsidRPr="009743D5">
        <w:rPr>
          <w:b/>
          <w:i/>
        </w:rPr>
        <w:t>Dr Catherine Rhodes:</w:t>
      </w:r>
      <w:r>
        <w:t xml:space="preserve"> </w:t>
      </w:r>
      <w:r w:rsidRPr="009767C3">
        <w:t xml:space="preserve">There has been a suggestion that surge capacity should give you at least </w:t>
      </w:r>
      <w:r>
        <w:t xml:space="preserve">an extra </w:t>
      </w:r>
      <w:r w:rsidRPr="009767C3">
        <w:t>20%</w:t>
      </w:r>
      <w:r>
        <w:t>,</w:t>
      </w:r>
      <w:r w:rsidRPr="009767C3">
        <w:t xml:space="preserve"> and you should have some flexibility. </w:t>
      </w:r>
      <w:r>
        <w:t>I think that</w:t>
      </w:r>
      <w:r w:rsidRPr="009767C3">
        <w:t xml:space="preserve"> is true.</w:t>
      </w:r>
      <w:r>
        <w:t xml:space="preserve"> </w:t>
      </w:r>
      <w:r w:rsidRPr="009767C3">
        <w:t>I am not particularly expert in this area</w:t>
      </w:r>
      <w:r>
        <w:t>,</w:t>
      </w:r>
      <w:r w:rsidRPr="009767C3">
        <w:t xml:space="preserve"> but the</w:t>
      </w:r>
      <w:r>
        <w:t>re is a</w:t>
      </w:r>
      <w:r w:rsidRPr="009767C3">
        <w:t xml:space="preserve"> need to join up the health and social care systems</w:t>
      </w:r>
      <w:r>
        <w:t xml:space="preserve"> properly, which </w:t>
      </w:r>
      <w:r w:rsidRPr="009767C3">
        <w:t xml:space="preserve">has </w:t>
      </w:r>
      <w:r>
        <w:t xml:space="preserve">also </w:t>
      </w:r>
      <w:r w:rsidRPr="009767C3">
        <w:t>been recognised for years.</w:t>
      </w:r>
      <w:r>
        <w:t xml:space="preserve"> </w:t>
      </w:r>
      <w:r w:rsidRPr="009767C3">
        <w:t>We saw that particularly at the beginning of the pandemic</w:t>
      </w:r>
      <w:r>
        <w:t>; p</w:t>
      </w:r>
      <w:r w:rsidRPr="009767C3">
        <w:t xml:space="preserve">eople were being shifted out of hospitals into social care before </w:t>
      </w:r>
      <w:r>
        <w:t>that</w:t>
      </w:r>
      <w:r w:rsidRPr="009767C3">
        <w:t xml:space="preserve"> should have happened</w:t>
      </w:r>
      <w:r>
        <w:t>,</w:t>
      </w:r>
      <w:r w:rsidRPr="009767C3">
        <w:t xml:space="preserve"> and vice versa</w:t>
      </w:r>
      <w:r>
        <w:t>.</w:t>
      </w:r>
    </w:p>
    <w:p w:rsidR="00F750F9" w:rsidP="00F750F9">
      <w:pPr>
        <w:pStyle w:val="Answer"/>
      </w:pPr>
      <w:r>
        <w:t xml:space="preserve">Sorry, </w:t>
      </w:r>
      <w:r w:rsidRPr="009767C3">
        <w:t xml:space="preserve">I have lost track </w:t>
      </w:r>
      <w:r>
        <w:t>of the</w:t>
      </w:r>
      <w:r w:rsidRPr="009767C3">
        <w:t xml:space="preserve"> question</w:t>
      </w:r>
      <w:r>
        <w:t>. Is</w:t>
      </w:r>
      <w:r w:rsidRPr="009767C3">
        <w:t xml:space="preserve"> there something else you want me to add</w:t>
      </w:r>
      <w:r>
        <w:t>?</w:t>
      </w:r>
    </w:p>
    <w:p w:rsidR="00F750F9" w:rsidRPr="009767C3" w:rsidP="00F750F9">
      <w:pPr>
        <w:pStyle w:val="Remark"/>
      </w:pPr>
      <w:r w:rsidRPr="009743D5">
        <w:rPr>
          <w:b/>
        </w:rPr>
        <w:t>Baroness McGregor</w:t>
      </w:r>
      <w:r>
        <w:rPr>
          <w:b/>
        </w:rPr>
        <w:t>-</w:t>
      </w:r>
      <w:r w:rsidRPr="009743D5">
        <w:rPr>
          <w:b/>
        </w:rPr>
        <w:t>Smith:</w:t>
      </w:r>
      <w:r>
        <w:t xml:space="preserve"> </w:t>
      </w:r>
      <w:r w:rsidRPr="009767C3">
        <w:t>No, I was just interested in your points on that. Thank you very much.</w:t>
      </w:r>
      <w:r>
        <w:t xml:space="preserve"> </w:t>
      </w:r>
      <w:r w:rsidRPr="009767C3">
        <w:t>Dr Nelson, is there anything you would like to add?</w:t>
      </w:r>
      <w:r>
        <w:t xml:space="preserve"> </w:t>
      </w:r>
    </w:p>
    <w:p w:rsidR="00F750F9" w:rsidP="00F750F9">
      <w:pPr>
        <w:pStyle w:val="Answer"/>
      </w:pPr>
      <w:r w:rsidRPr="009743D5">
        <w:rPr>
          <w:b/>
          <w:i/>
        </w:rPr>
        <w:t>Dr Cassidy Nelson:</w:t>
      </w:r>
      <w:r>
        <w:t xml:space="preserve"> </w:t>
      </w:r>
      <w:r w:rsidRPr="009767C3">
        <w:t>I agree with the previous points.</w:t>
      </w:r>
      <w:r>
        <w:t xml:space="preserve"> O</w:t>
      </w:r>
      <w:r w:rsidRPr="009767C3">
        <w:t>ne of the disappointing features</w:t>
      </w:r>
      <w:r>
        <w:t>,</w:t>
      </w:r>
      <w:r w:rsidRPr="009767C3">
        <w:t xml:space="preserve"> especially early in the pandemic</w:t>
      </w:r>
      <w:r>
        <w:t>,</w:t>
      </w:r>
      <w:r w:rsidRPr="009767C3">
        <w:t xml:space="preserve"> was the lack of diagnostic testing availability</w:t>
      </w:r>
      <w:r>
        <w:t>,</w:t>
      </w:r>
      <w:r w:rsidRPr="009767C3">
        <w:t xml:space="preserve"> as well as on</w:t>
      </w:r>
      <w:r>
        <w:t>-</w:t>
      </w:r>
      <w:r w:rsidRPr="009767C3">
        <w:t>the</w:t>
      </w:r>
      <w:r>
        <w:t>-</w:t>
      </w:r>
      <w:r w:rsidRPr="009767C3">
        <w:t>ground situational understanding of how much community spread there was.</w:t>
      </w:r>
      <w:r>
        <w:t xml:space="preserve"> </w:t>
      </w:r>
      <w:r w:rsidRPr="009767C3">
        <w:t>In general</w:t>
      </w:r>
      <w:r>
        <w:t>, I think</w:t>
      </w:r>
      <w:r w:rsidRPr="009767C3">
        <w:t xml:space="preserve"> there was a bit of hesitancy</w:t>
      </w:r>
      <w:r>
        <w:t>—for example,</w:t>
      </w:r>
      <w:r w:rsidRPr="009767C3">
        <w:t xml:space="preserve"> to expand the laboratory network to be able to include more private laboratories to run tests early on.</w:t>
      </w:r>
      <w:r>
        <w:t xml:space="preserve"> </w:t>
      </w:r>
      <w:r w:rsidRPr="009767C3">
        <w:t>Th</w:t>
      </w:r>
      <w:r>
        <w:t>o</w:t>
      </w:r>
      <w:r w:rsidRPr="009767C3">
        <w:t>se types of situational necessities could have been pre</w:t>
      </w:r>
      <w:r>
        <w:t>-</w:t>
      </w:r>
      <w:r w:rsidRPr="009767C3">
        <w:t>empted beforehand</w:t>
      </w:r>
      <w:r>
        <w:t>, so that we asked, “W</w:t>
      </w:r>
      <w:r w:rsidRPr="009767C3">
        <w:t>hat do we do if we have this type of situation?</w:t>
      </w:r>
      <w:r>
        <w:t xml:space="preserve">” </w:t>
      </w:r>
      <w:r w:rsidRPr="009767C3">
        <w:t xml:space="preserve">It is sad that we were able to see what was going on in places </w:t>
      </w:r>
      <w:r w:rsidR="005257AC">
        <w:t>like</w:t>
      </w:r>
      <w:r w:rsidRPr="009767C3">
        <w:t xml:space="preserve"> Italy and </w:t>
      </w:r>
      <w:r>
        <w:t xml:space="preserve">somehow </w:t>
      </w:r>
      <w:r w:rsidRPr="009767C3">
        <w:t xml:space="preserve">thought that perhaps </w:t>
      </w:r>
      <w:r>
        <w:t>it would</w:t>
      </w:r>
      <w:r w:rsidRPr="009767C3">
        <w:t xml:space="preserve"> </w:t>
      </w:r>
      <w:r>
        <w:t xml:space="preserve">not </w:t>
      </w:r>
      <w:r w:rsidRPr="009767C3">
        <w:t>happen here.</w:t>
      </w:r>
    </w:p>
    <w:p w:rsidR="00F750F9" w:rsidP="00F750F9">
      <w:pPr>
        <w:pStyle w:val="Answer"/>
      </w:pPr>
      <w:r>
        <w:t>We have looked quite a bit at</w:t>
      </w:r>
      <w:r w:rsidRPr="009767C3">
        <w:t xml:space="preserve"> comparable countries</w:t>
      </w:r>
      <w:r>
        <w:t xml:space="preserve"> </w:t>
      </w:r>
      <w:r w:rsidRPr="009767C3">
        <w:t>and how other countries responded</w:t>
      </w:r>
      <w:r>
        <w:t xml:space="preserve">. </w:t>
      </w:r>
      <w:r w:rsidRPr="009767C3">
        <w:t>South Korea</w:t>
      </w:r>
      <w:r>
        <w:t>,</w:t>
      </w:r>
      <w:r w:rsidRPr="009767C3">
        <w:t xml:space="preserve"> which had had experience with MERS in 2015</w:t>
      </w:r>
      <w:r>
        <w:t>,</w:t>
      </w:r>
      <w:r w:rsidRPr="009767C3">
        <w:t xml:space="preserve"> was able to ramp up diagnostic testing quite rapidly.</w:t>
      </w:r>
      <w:r>
        <w:t xml:space="preserve"> </w:t>
      </w:r>
      <w:r w:rsidRPr="009767C3">
        <w:t>In addition</w:t>
      </w:r>
      <w:r>
        <w:t>,</w:t>
      </w:r>
      <w:r w:rsidRPr="009767C3">
        <w:t xml:space="preserve"> the border control lockdowns</w:t>
      </w:r>
      <w:r>
        <w:t xml:space="preserve"> in some</w:t>
      </w:r>
      <w:r w:rsidRPr="009767C3">
        <w:t xml:space="preserve"> countries, which seemed a lot at the time, </w:t>
      </w:r>
      <w:r>
        <w:t>came</w:t>
      </w:r>
      <w:r w:rsidRPr="009767C3">
        <w:t xml:space="preserve"> too little</w:t>
      </w:r>
      <w:r>
        <w:t>,</w:t>
      </w:r>
      <w:r w:rsidRPr="009767C3">
        <w:t xml:space="preserve"> too late</w:t>
      </w:r>
      <w:r>
        <w:t>,</w:t>
      </w:r>
      <w:r w:rsidRPr="009767C3">
        <w:t xml:space="preserve"> unfortunately</w:t>
      </w:r>
      <w:r>
        <w:t>,</w:t>
      </w:r>
      <w:r w:rsidRPr="009767C3">
        <w:t xml:space="preserve"> in the UK.</w:t>
      </w:r>
      <w:r>
        <w:t xml:space="preserve"> </w:t>
      </w:r>
      <w:r w:rsidRPr="009767C3">
        <w:t>It seems that th</w:t>
      </w:r>
      <w:r>
        <w:t>at</w:t>
      </w:r>
      <w:r w:rsidRPr="009767C3">
        <w:t xml:space="preserve"> type of strategic co</w:t>
      </w:r>
      <w:r>
        <w:t>-</w:t>
      </w:r>
      <w:r w:rsidRPr="009767C3">
        <w:t>ordinated response could have been pre</w:t>
      </w:r>
      <w:r>
        <w:t>-</w:t>
      </w:r>
      <w:r w:rsidRPr="009767C3">
        <w:t xml:space="preserve">empted. </w:t>
      </w:r>
    </w:p>
    <w:p w:rsidR="00F750F9" w:rsidP="00F750F9">
      <w:pPr>
        <w:pStyle w:val="Answer"/>
      </w:pPr>
      <w:r w:rsidRPr="009767C3">
        <w:t xml:space="preserve">I worry </w:t>
      </w:r>
      <w:r>
        <w:t>about this</w:t>
      </w:r>
      <w:r w:rsidRPr="009767C3">
        <w:t xml:space="preserve"> experience</w:t>
      </w:r>
      <w:r>
        <w:t>. P</w:t>
      </w:r>
      <w:r w:rsidRPr="009767C3">
        <w:t>rior to this</w:t>
      </w:r>
      <w:r>
        <w:t>,</w:t>
      </w:r>
      <w:r w:rsidRPr="009767C3">
        <w:t xml:space="preserve"> we had planning that was mostly focused </w:t>
      </w:r>
      <w:r>
        <w:t>on</w:t>
      </w:r>
      <w:r w:rsidRPr="009767C3">
        <w:t xml:space="preserve"> influenza</w:t>
      </w:r>
      <w:r>
        <w:t>-</w:t>
      </w:r>
      <w:r w:rsidRPr="009767C3">
        <w:t>based pandemics and our understand</w:t>
      </w:r>
      <w:r>
        <w:t>in</w:t>
      </w:r>
      <w:r w:rsidRPr="009767C3">
        <w:t>g of influenza.</w:t>
      </w:r>
      <w:r>
        <w:t xml:space="preserve"> We could have predicted </w:t>
      </w:r>
      <w:r w:rsidRPr="009767C3">
        <w:t>that novel infectious diseases</w:t>
      </w:r>
      <w:r>
        <w:t>,</w:t>
      </w:r>
      <w:r w:rsidRPr="009767C3">
        <w:t xml:space="preserve"> </w:t>
      </w:r>
      <w:r>
        <w:t>which</w:t>
      </w:r>
      <w:r w:rsidRPr="009767C3">
        <w:t xml:space="preserve"> require a whole new level of understanding of basic traits </w:t>
      </w:r>
      <w:r>
        <w:t>and of what will</w:t>
      </w:r>
      <w:r w:rsidRPr="009767C3">
        <w:t xml:space="preserve"> transpire</w:t>
      </w:r>
      <w:r>
        <w:t>,</w:t>
      </w:r>
      <w:r w:rsidRPr="009767C3">
        <w:t xml:space="preserve"> would be an issue</w:t>
      </w:r>
      <w:r>
        <w:t>. H</w:t>
      </w:r>
      <w:r w:rsidRPr="009767C3">
        <w:t>opefully</w:t>
      </w:r>
      <w:r>
        <w:t>,</w:t>
      </w:r>
      <w:r w:rsidRPr="009767C3">
        <w:t xml:space="preserve"> going forward</w:t>
      </w:r>
      <w:r>
        <w:t>,</w:t>
      </w:r>
      <w:r w:rsidRPr="009767C3">
        <w:t xml:space="preserve"> what we have </w:t>
      </w:r>
      <w:r>
        <w:t>from</w:t>
      </w:r>
      <w:r w:rsidRPr="009767C3">
        <w:t xml:space="preserve"> lessons learned </w:t>
      </w:r>
      <w:r>
        <w:t>will not be</w:t>
      </w:r>
      <w:r w:rsidRPr="009767C3">
        <w:t xml:space="preserve"> just a very good coronavirus plan but a plan for biological threats regardless of which pathogen is the culpri</w:t>
      </w:r>
      <w:r>
        <w:t xml:space="preserve">t. </w:t>
      </w:r>
    </w:p>
    <w:p w:rsidR="00F750F9" w:rsidP="00F750F9">
      <w:pPr>
        <w:pStyle w:val="Remark"/>
      </w:pPr>
      <w:r w:rsidRPr="00A46F48">
        <w:rPr>
          <w:b/>
        </w:rPr>
        <w:t>The Chair:</w:t>
      </w:r>
      <w:r>
        <w:t xml:space="preserve"> </w:t>
      </w:r>
      <w:r w:rsidRPr="009767C3">
        <w:t xml:space="preserve">I was going to come to Lord Willetts next, but I think he must be having trouble with his internet. </w:t>
      </w:r>
    </w:p>
    <w:p w:rsidR="00F750F9" w:rsidP="00F750F9">
      <w:pPr>
        <w:pStyle w:val="Question"/>
      </w:pPr>
      <w:r w:rsidRPr="00A46F48">
        <w:rPr>
          <w:b/>
        </w:rPr>
        <w:t>Lord Mair:</w:t>
      </w:r>
      <w:r>
        <w:t xml:space="preserve"> </w:t>
      </w:r>
      <w:r w:rsidRPr="009767C3">
        <w:t>May I ask about dual</w:t>
      </w:r>
      <w:r>
        <w:t>-</w:t>
      </w:r>
      <w:r w:rsidRPr="009767C3">
        <w:t>use biotechnologies</w:t>
      </w:r>
      <w:r>
        <w:t>,</w:t>
      </w:r>
      <w:r w:rsidRPr="009767C3">
        <w:t xml:space="preserve"> and get your views on how effective the UK</w:t>
      </w:r>
      <w:r>
        <w:t>’s</w:t>
      </w:r>
      <w:r w:rsidRPr="009767C3">
        <w:t xml:space="preserve"> monitoring and management of the</w:t>
      </w:r>
      <w:r>
        <w:t xml:space="preserve">m is? </w:t>
      </w:r>
    </w:p>
    <w:p w:rsidR="00F750F9" w:rsidP="00F750F9">
      <w:pPr>
        <w:pStyle w:val="Answer"/>
      </w:pPr>
      <w:r w:rsidRPr="00A46F48">
        <w:rPr>
          <w:b/>
          <w:i/>
        </w:rPr>
        <w:t>Dr Cassidy Nelson:</w:t>
      </w:r>
      <w:r>
        <w:t xml:space="preserve"> </w:t>
      </w:r>
      <w:r w:rsidRPr="009767C3">
        <w:t>Unfortunately, I do not think any country is monitoring and controlling their dual</w:t>
      </w:r>
      <w:r>
        <w:t>-</w:t>
      </w:r>
      <w:r w:rsidRPr="009767C3">
        <w:t>use technologies as well as they could</w:t>
      </w:r>
      <w:r>
        <w:t>. T</w:t>
      </w:r>
      <w:r w:rsidRPr="009767C3">
        <w:t xml:space="preserve">he UK is no exception in </w:t>
      </w:r>
      <w:r>
        <w:t>that</w:t>
      </w:r>
      <w:r w:rsidRPr="009767C3">
        <w:t xml:space="preserve"> regard. As a concrete example, </w:t>
      </w:r>
      <w:r>
        <w:t xml:space="preserve">gene </w:t>
      </w:r>
      <w:r w:rsidRPr="009767C3">
        <w:t>synthesis is t</w:t>
      </w:r>
      <w:r>
        <w:t>h</w:t>
      </w:r>
      <w:r w:rsidRPr="009767C3">
        <w:t>e ability to make DNA</w:t>
      </w:r>
      <w:r>
        <w:t>. Y</w:t>
      </w:r>
      <w:r w:rsidRPr="009767C3">
        <w:t xml:space="preserve">ou can order genes to </w:t>
      </w:r>
      <w:r>
        <w:t xml:space="preserve">be able to </w:t>
      </w:r>
      <w:r w:rsidRPr="009767C3">
        <w:t>engineer your own types of pathogens</w:t>
      </w:r>
      <w:r>
        <w:t>,</w:t>
      </w:r>
      <w:r w:rsidRPr="009767C3">
        <w:t xml:space="preserve"> such as viruses, as well as other products for DNA.</w:t>
      </w:r>
      <w:r>
        <w:t xml:space="preserve"> </w:t>
      </w:r>
      <w:r w:rsidRPr="009767C3">
        <w:t>We do not have oversight of th</w:t>
      </w:r>
      <w:r>
        <w:t>at</w:t>
      </w:r>
      <w:r w:rsidRPr="009767C3">
        <w:t xml:space="preserve"> industry.</w:t>
      </w:r>
      <w:r>
        <w:t xml:space="preserve"> </w:t>
      </w:r>
      <w:r w:rsidRPr="009767C3">
        <w:t>There is only voluntary screening of what types of orders are being done.</w:t>
      </w:r>
    </w:p>
    <w:p w:rsidR="00F750F9" w:rsidP="00F750F9">
      <w:pPr>
        <w:pStyle w:val="Answer"/>
      </w:pPr>
      <w:r w:rsidRPr="009767C3">
        <w:t>Beyond that, it is commendable that the United Kingdom is a member of the Australia Group</w:t>
      </w:r>
      <w:r>
        <w:t>, which</w:t>
      </w:r>
      <w:r w:rsidRPr="009767C3">
        <w:t xml:space="preserve"> is a group of countries </w:t>
      </w:r>
      <w:r>
        <w:t>that are</w:t>
      </w:r>
      <w:r w:rsidRPr="009767C3">
        <w:t xml:space="preserve"> able to track and monitor export controls for dual</w:t>
      </w:r>
      <w:r>
        <w:t>-</w:t>
      </w:r>
      <w:r w:rsidRPr="009767C3">
        <w:t>use manufactur</w:t>
      </w:r>
      <w:r>
        <w:t>ing</w:t>
      </w:r>
      <w:r w:rsidRPr="009767C3">
        <w:t xml:space="preserve"> equipment</w:t>
      </w:r>
      <w:r>
        <w:t>,</w:t>
      </w:r>
      <w:r w:rsidRPr="009767C3">
        <w:t xml:space="preserve"> and</w:t>
      </w:r>
      <w:r>
        <w:t xml:space="preserve"> to</w:t>
      </w:r>
      <w:r w:rsidRPr="009767C3">
        <w:t xml:space="preserve"> maintain compliance with the </w:t>
      </w:r>
      <w:r>
        <w:t>B</w:t>
      </w:r>
      <w:r w:rsidRPr="009767C3">
        <w:t xml:space="preserve">iological </w:t>
      </w:r>
      <w:r>
        <w:t>W</w:t>
      </w:r>
      <w:r w:rsidRPr="009767C3">
        <w:t xml:space="preserve">eapons </w:t>
      </w:r>
      <w:r>
        <w:t>C</w:t>
      </w:r>
      <w:r w:rsidRPr="009767C3">
        <w:t xml:space="preserve">onvention, as well as the </w:t>
      </w:r>
      <w:r>
        <w:t>C</w:t>
      </w:r>
      <w:r w:rsidRPr="009767C3">
        <w:t xml:space="preserve">hemical </w:t>
      </w:r>
      <w:r>
        <w:t>W</w:t>
      </w:r>
      <w:r w:rsidRPr="009767C3">
        <w:t xml:space="preserve">eapons </w:t>
      </w:r>
      <w:r>
        <w:t>C</w:t>
      </w:r>
      <w:r w:rsidRPr="009767C3">
        <w:t>onvention.</w:t>
      </w:r>
      <w:r>
        <w:t xml:space="preserve"> A</w:t>
      </w:r>
      <w:r w:rsidRPr="009767C3">
        <w:t xml:space="preserve"> large part of th</w:t>
      </w:r>
      <w:r>
        <w:t>at</w:t>
      </w:r>
      <w:r w:rsidRPr="009767C3">
        <w:t xml:space="preserve"> needs to be updated based on where manufacturing is actually happening and </w:t>
      </w:r>
      <w:r w:rsidRPr="009767C3">
        <w:t>occurring, and what types of equipment laboratories are using.</w:t>
      </w:r>
      <w:r>
        <w:t xml:space="preserve"> </w:t>
      </w:r>
      <w:r w:rsidRPr="009767C3">
        <w:t>In general, there is very little oversight of what is actually happening in laboratories</w:t>
      </w:r>
      <w:r>
        <w:t xml:space="preserve"> that</w:t>
      </w:r>
      <w:r w:rsidRPr="009767C3">
        <w:t xml:space="preserve"> own equipment</w:t>
      </w:r>
      <w:r>
        <w:t>,</w:t>
      </w:r>
      <w:r w:rsidRPr="009767C3">
        <w:t xml:space="preserve"> once they have it.</w:t>
      </w:r>
      <w:r>
        <w:t xml:space="preserve"> </w:t>
      </w:r>
    </w:p>
    <w:p w:rsidR="00F750F9" w:rsidRPr="009767C3" w:rsidP="00F750F9">
      <w:pPr>
        <w:pStyle w:val="Remark"/>
      </w:pPr>
      <w:r w:rsidRPr="00A46F48">
        <w:rPr>
          <w:b/>
        </w:rPr>
        <w:t>Lord Mair:</w:t>
      </w:r>
      <w:r>
        <w:t xml:space="preserve"> </w:t>
      </w:r>
      <w:r w:rsidRPr="009767C3">
        <w:t>In your evidence to the JCNSS, you talked</w:t>
      </w:r>
      <w:r>
        <w:t xml:space="preserve"> about</w:t>
      </w:r>
      <w:r w:rsidRPr="009767C3">
        <w:t xml:space="preserve"> </w:t>
      </w:r>
      <w:r>
        <w:t>there being</w:t>
      </w:r>
      <w:r w:rsidRPr="009767C3">
        <w:t xml:space="preserve"> little clarity among UK scientific researchers. You mentioned </w:t>
      </w:r>
      <w:r>
        <w:t xml:space="preserve">that </w:t>
      </w:r>
      <w:r w:rsidRPr="009767C3">
        <w:t xml:space="preserve">what was needed was much more attention to </w:t>
      </w:r>
      <w:r>
        <w:t xml:space="preserve">the </w:t>
      </w:r>
      <w:r w:rsidRPr="009767C3">
        <w:t>research cycle</w:t>
      </w:r>
      <w:r>
        <w:t>—</w:t>
      </w:r>
      <w:r w:rsidRPr="009767C3">
        <w:t>grant applications, experiments, publication phases.</w:t>
      </w:r>
      <w:r>
        <w:t xml:space="preserve"> </w:t>
      </w:r>
      <w:r w:rsidRPr="009767C3">
        <w:t>C</w:t>
      </w:r>
      <w:r>
        <w:t xml:space="preserve">ould </w:t>
      </w:r>
      <w:r w:rsidRPr="009767C3">
        <w:t>you enlarge on that?</w:t>
      </w:r>
      <w:r>
        <w:t xml:space="preserve"> </w:t>
      </w:r>
      <w:r w:rsidRPr="009767C3">
        <w:t xml:space="preserve">What do you think needs to be done that </w:t>
      </w:r>
      <w:r>
        <w:t>has</w:t>
      </w:r>
      <w:r w:rsidRPr="009767C3">
        <w:t xml:space="preserve"> not been done?</w:t>
      </w:r>
      <w:r>
        <w:t xml:space="preserve"> </w:t>
      </w:r>
    </w:p>
    <w:p w:rsidR="00F750F9" w:rsidP="00F750F9">
      <w:pPr>
        <w:pStyle w:val="Answer"/>
      </w:pPr>
      <w:r w:rsidRPr="00A46F48">
        <w:rPr>
          <w:b/>
          <w:i/>
        </w:rPr>
        <w:t>Dr Cassidy Nelson:</w:t>
      </w:r>
      <w:r>
        <w:t xml:space="preserve"> </w:t>
      </w:r>
      <w:r w:rsidRPr="009767C3">
        <w:t xml:space="preserve">We heard from journal editors as well as </w:t>
      </w:r>
      <w:r>
        <w:t xml:space="preserve">from </w:t>
      </w:r>
      <w:r w:rsidRPr="009767C3">
        <w:t>researchers that it is very difficult for journals to know how they are supposed to go about their own risk assessments of research.</w:t>
      </w:r>
      <w:r>
        <w:t xml:space="preserve"> </w:t>
      </w:r>
      <w:r w:rsidRPr="009767C3">
        <w:t>Dual</w:t>
      </w:r>
      <w:r>
        <w:t>-</w:t>
      </w:r>
      <w:r w:rsidRPr="009767C3">
        <w:t xml:space="preserve">use research </w:t>
      </w:r>
      <w:r>
        <w:t xml:space="preserve">is research that </w:t>
      </w:r>
      <w:r w:rsidRPr="009767C3">
        <w:t xml:space="preserve">can have beneficial purposes </w:t>
      </w:r>
      <w:r>
        <w:t>but could also</w:t>
      </w:r>
      <w:r w:rsidRPr="009767C3">
        <w:t xml:space="preserve"> be used by others to cause harm.</w:t>
      </w:r>
    </w:p>
    <w:p w:rsidR="00F750F9" w:rsidP="00F750F9">
      <w:pPr>
        <w:pStyle w:val="Answer"/>
      </w:pPr>
      <w:r w:rsidRPr="009767C3">
        <w:t>In general, there is no good clear guidance on how to go about assessing research as it is coming through. It needs oversight at every stage of the research cycle</w:t>
      </w:r>
      <w:r>
        <w:t>, including</w:t>
      </w:r>
      <w:r w:rsidRPr="009767C3">
        <w:t xml:space="preserve"> at </w:t>
      </w:r>
      <w:r>
        <w:t xml:space="preserve">the </w:t>
      </w:r>
      <w:r w:rsidRPr="009767C3">
        <w:t>financing</w:t>
      </w:r>
      <w:r>
        <w:t xml:space="preserve"> and</w:t>
      </w:r>
      <w:r w:rsidRPr="009767C3">
        <w:t xml:space="preserve"> grant</w:t>
      </w:r>
      <w:r>
        <w:t>-</w:t>
      </w:r>
      <w:r w:rsidRPr="009767C3">
        <w:t>making stage</w:t>
      </w:r>
      <w:r>
        <w:t>. W</w:t>
      </w:r>
      <w:r w:rsidRPr="009767C3">
        <w:t xml:space="preserve">hat type of research </w:t>
      </w:r>
      <w:r>
        <w:t>are</w:t>
      </w:r>
      <w:r w:rsidRPr="009767C3">
        <w:t xml:space="preserve"> </w:t>
      </w:r>
      <w:r>
        <w:t xml:space="preserve">we </w:t>
      </w:r>
      <w:r w:rsidRPr="009767C3">
        <w:t>financing</w:t>
      </w:r>
      <w:r>
        <w:t>? I</w:t>
      </w:r>
      <w:r w:rsidRPr="009767C3">
        <w:t>n the broader scheme</w:t>
      </w:r>
      <w:r>
        <w:t>, i</w:t>
      </w:r>
      <w:r w:rsidRPr="009767C3">
        <w:t>s it net good or net bad to have this type of research done?</w:t>
      </w:r>
      <w:r>
        <w:t xml:space="preserve"> It also includes </w:t>
      </w:r>
      <w:r w:rsidRPr="009767C3">
        <w:t>the research phase, which can pose its own risks</w:t>
      </w:r>
      <w:r>
        <w:t>,</w:t>
      </w:r>
      <w:r w:rsidRPr="009767C3">
        <w:t xml:space="preserve"> and the information </w:t>
      </w:r>
      <w:r>
        <w:t xml:space="preserve">itself </w:t>
      </w:r>
      <w:r w:rsidRPr="009767C3">
        <w:t>once</w:t>
      </w:r>
      <w:r>
        <w:t xml:space="preserve"> publications are made</w:t>
      </w:r>
      <w:r w:rsidRPr="009767C3">
        <w:t>.</w:t>
      </w:r>
      <w:r>
        <w:t xml:space="preserve"> T</w:t>
      </w:r>
      <w:r w:rsidRPr="009767C3">
        <w:t>he UK and other countries have struggled with th</w:t>
      </w:r>
      <w:r>
        <w:t>e</w:t>
      </w:r>
      <w:r w:rsidRPr="009767C3">
        <w:t xml:space="preserve"> problem of how you have oversight and who is responsible</w:t>
      </w:r>
      <w:r>
        <w:t>, and</w:t>
      </w:r>
      <w:r w:rsidRPr="009767C3">
        <w:t xml:space="preserve"> what the incentive structures </w:t>
      </w:r>
      <w:r>
        <w:t xml:space="preserve">are </w:t>
      </w:r>
      <w:r w:rsidRPr="009767C3">
        <w:t>for researchers who want to publish research that may enable others to cause harm</w:t>
      </w:r>
      <w:r>
        <w:t xml:space="preserve">. </w:t>
      </w:r>
    </w:p>
    <w:p w:rsidR="00F750F9" w:rsidP="00F750F9">
      <w:pPr>
        <w:pStyle w:val="Answer"/>
      </w:pPr>
      <w:r w:rsidRPr="009767C3">
        <w:t>In our recommendations</w:t>
      </w:r>
      <w:r>
        <w:t>,</w:t>
      </w:r>
      <w:r w:rsidRPr="009767C3">
        <w:t xml:space="preserve"> we </w:t>
      </w:r>
      <w:r>
        <w:t xml:space="preserve">said that </w:t>
      </w:r>
      <w:r w:rsidRPr="009767C3">
        <w:t>something that could help</w:t>
      </w:r>
      <w:r>
        <w:t xml:space="preserve"> to</w:t>
      </w:r>
      <w:r w:rsidRPr="009767C3">
        <w:t xml:space="preserve"> address </w:t>
      </w:r>
      <w:r>
        <w:t xml:space="preserve">that </w:t>
      </w:r>
      <w:r w:rsidRPr="009767C3">
        <w:t>is a biosecurity leadership council</w:t>
      </w:r>
      <w:r>
        <w:t>,</w:t>
      </w:r>
      <w:r w:rsidRPr="009767C3">
        <w:t xml:space="preserve"> potentially modelled on the </w:t>
      </w:r>
      <w:r>
        <w:t>S</w:t>
      </w:r>
      <w:r w:rsidRPr="009767C3">
        <w:t xml:space="preserve">ynthetic </w:t>
      </w:r>
      <w:r>
        <w:t>B</w:t>
      </w:r>
      <w:r w:rsidRPr="009767C3">
        <w:t xml:space="preserve">iology </w:t>
      </w:r>
      <w:r>
        <w:t>L</w:t>
      </w:r>
      <w:r w:rsidRPr="009767C3">
        <w:t xml:space="preserve">eadership </w:t>
      </w:r>
      <w:r>
        <w:t>C</w:t>
      </w:r>
      <w:r w:rsidRPr="009767C3">
        <w:t>ouncil</w:t>
      </w:r>
      <w:r>
        <w:t>, and</w:t>
      </w:r>
      <w:r w:rsidRPr="009767C3">
        <w:t xml:space="preserve"> able to liaise directly with private industry and academia </w:t>
      </w:r>
      <w:r>
        <w:t>to</w:t>
      </w:r>
      <w:r w:rsidRPr="009767C3">
        <w:t xml:space="preserve"> have </w:t>
      </w:r>
      <w:r>
        <w:t>a</w:t>
      </w:r>
      <w:r w:rsidRPr="009767C3">
        <w:t xml:space="preserve"> type of back</w:t>
      </w:r>
      <w:r>
        <w:t>-</w:t>
      </w:r>
      <w:r w:rsidRPr="009767C3">
        <w:t>and</w:t>
      </w:r>
      <w:r>
        <w:t>-</w:t>
      </w:r>
      <w:r w:rsidRPr="009767C3">
        <w:t>forth discussion and understanding of the situation, especially as research rapidly progresses and poses new challenges and new things that require risk assessment done properly.</w:t>
      </w:r>
      <w:r>
        <w:t xml:space="preserve"> </w:t>
      </w:r>
    </w:p>
    <w:p w:rsidR="00F750F9" w:rsidRPr="009767C3" w:rsidP="00B36168">
      <w:pPr>
        <w:pStyle w:val="Question"/>
      </w:pPr>
      <w:r w:rsidRPr="002823F2">
        <w:rPr>
          <w:b/>
        </w:rPr>
        <w:t>Lord Mair:</w:t>
      </w:r>
      <w:r>
        <w:t xml:space="preserve"> Lord Chair, </w:t>
      </w:r>
      <w:r w:rsidRPr="009767C3">
        <w:t>I see that Lord Willetts has reconnected with us. May I ask one final question of Dr Nelson on the topic she has just been addressing?</w:t>
      </w:r>
      <w:r>
        <w:t xml:space="preserve"> </w:t>
      </w:r>
      <w:r w:rsidRPr="009767C3">
        <w:t xml:space="preserve">What is the role of UKRI in advancing the sorts of measures of control that you have </w:t>
      </w:r>
      <w:r>
        <w:t>just outlined</w:t>
      </w:r>
      <w:r w:rsidRPr="009767C3">
        <w:t>?</w:t>
      </w:r>
      <w:r>
        <w:t xml:space="preserve"> </w:t>
      </w:r>
    </w:p>
    <w:p w:rsidR="00F750F9" w:rsidP="00F750F9">
      <w:pPr>
        <w:pStyle w:val="Answer"/>
      </w:pPr>
      <w:r w:rsidRPr="002823F2">
        <w:rPr>
          <w:b/>
          <w:i/>
        </w:rPr>
        <w:t>Dr Cassidy Nelson:</w:t>
      </w:r>
      <w:r w:rsidRPr="009767C3">
        <w:t xml:space="preserve"> Given that </w:t>
      </w:r>
      <w:r>
        <w:t>UKRI is</w:t>
      </w:r>
      <w:r w:rsidRPr="009767C3">
        <w:t xml:space="preserve"> involved with the funding stage and applications </w:t>
      </w:r>
      <w:r>
        <w:t>for</w:t>
      </w:r>
      <w:r w:rsidRPr="009767C3">
        <w:t xml:space="preserve"> various types of research done in the UK, </w:t>
      </w:r>
      <w:r>
        <w:t>it</w:t>
      </w:r>
      <w:r w:rsidRPr="009767C3">
        <w:t xml:space="preserve"> needs to be enabled and equipped</w:t>
      </w:r>
      <w:r>
        <w:t xml:space="preserve"> with</w:t>
      </w:r>
      <w:r w:rsidRPr="009767C3">
        <w:t xml:space="preserve"> the ability to properly screen and do risk assessment on research conducted under its banner.</w:t>
      </w:r>
      <w:r>
        <w:t xml:space="preserve"> </w:t>
      </w:r>
      <w:r w:rsidRPr="009767C3">
        <w:t xml:space="preserve">In general, </w:t>
      </w:r>
      <w:r>
        <w:t>that</w:t>
      </w:r>
      <w:r w:rsidRPr="009767C3">
        <w:t xml:space="preserve"> also need</w:t>
      </w:r>
      <w:r>
        <w:t>s</w:t>
      </w:r>
      <w:r w:rsidRPr="009767C3">
        <w:t xml:space="preserve"> a place within </w:t>
      </w:r>
      <w:r>
        <w:t>g</w:t>
      </w:r>
      <w:r w:rsidRPr="009767C3">
        <w:t xml:space="preserve">overnment, with some form of ministerial responsibility over how </w:t>
      </w:r>
      <w:r>
        <w:t>it</w:t>
      </w:r>
      <w:r w:rsidRPr="009767C3">
        <w:t xml:space="preserve"> is done</w:t>
      </w:r>
      <w:r>
        <w:t>,</w:t>
      </w:r>
      <w:r w:rsidRPr="009767C3">
        <w:t xml:space="preserve"> who is responsible, </w:t>
      </w:r>
      <w:r>
        <w:t xml:space="preserve">and </w:t>
      </w:r>
      <w:r w:rsidRPr="009767C3">
        <w:t>what happens if something goes wrong</w:t>
      </w:r>
      <w:r>
        <w:t>, as opposed to the</w:t>
      </w:r>
      <w:r w:rsidRPr="009767C3">
        <w:t xml:space="preserve"> current cycle</w:t>
      </w:r>
      <w:r>
        <w:t>,</w:t>
      </w:r>
      <w:r w:rsidRPr="009767C3">
        <w:t xml:space="preserve"> w</w:t>
      </w:r>
      <w:r>
        <w:t>hich is that we</w:t>
      </w:r>
      <w:r w:rsidRPr="009767C3">
        <w:t xml:space="preserve"> have research</w:t>
      </w:r>
      <w:r>
        <w:t xml:space="preserve"> that </w:t>
      </w:r>
      <w:r w:rsidRPr="009767C3">
        <w:t>is debated very much after the fact</w:t>
      </w:r>
      <w:r>
        <w:t>,</w:t>
      </w:r>
      <w:r w:rsidRPr="009767C3">
        <w:t xml:space="preserve"> once it is out in the world</w:t>
      </w:r>
      <w:r>
        <w:t>,</w:t>
      </w:r>
      <w:r w:rsidRPr="009767C3">
        <w:t xml:space="preserve"> </w:t>
      </w:r>
      <w:r>
        <w:t>and that</w:t>
      </w:r>
      <w:r w:rsidRPr="009767C3">
        <w:t xml:space="preserve"> is many stages too late.</w:t>
      </w:r>
      <w:r>
        <w:t xml:space="preserve"> </w:t>
      </w:r>
    </w:p>
    <w:p w:rsidR="00F750F9" w:rsidP="00F750F9">
      <w:pPr>
        <w:pStyle w:val="Remark"/>
      </w:pPr>
      <w:r w:rsidRPr="002823F2">
        <w:rPr>
          <w:b/>
        </w:rPr>
        <w:t>Baroness Symons of Vernham Dean:</w:t>
      </w:r>
      <w:r>
        <w:t xml:space="preserve"> </w:t>
      </w:r>
      <w:r w:rsidRPr="009767C3">
        <w:t>At the beginning of your answer</w:t>
      </w:r>
      <w:r>
        <w:t>,</w:t>
      </w:r>
      <w:r w:rsidRPr="009767C3">
        <w:t xml:space="preserve"> you talked about the Australia Group and tracking.</w:t>
      </w:r>
      <w:r>
        <w:t xml:space="preserve"> </w:t>
      </w:r>
      <w:r w:rsidRPr="009767C3">
        <w:t xml:space="preserve">Are there other </w:t>
      </w:r>
      <w:r w:rsidRPr="009767C3">
        <w:t xml:space="preserve">countries </w:t>
      </w:r>
      <w:r>
        <w:t>that</w:t>
      </w:r>
      <w:r w:rsidRPr="009767C3">
        <w:t xml:space="preserve"> you think get this right </w:t>
      </w:r>
      <w:r>
        <w:t xml:space="preserve">more </w:t>
      </w:r>
      <w:r w:rsidRPr="009767C3">
        <w:t>than we seem to be getting it</w:t>
      </w:r>
      <w:r>
        <w:t xml:space="preserve"> right</w:t>
      </w:r>
      <w:r w:rsidRPr="009767C3">
        <w:t xml:space="preserve"> at the moment</w:t>
      </w:r>
      <w:r>
        <w:t>,</w:t>
      </w:r>
      <w:r w:rsidRPr="009767C3">
        <w:t xml:space="preserve"> </w:t>
      </w:r>
      <w:r>
        <w:t xml:space="preserve">both on </w:t>
      </w:r>
      <w:r w:rsidRPr="009767C3">
        <w:t xml:space="preserve">the funding and </w:t>
      </w:r>
      <w:r>
        <w:t xml:space="preserve">on </w:t>
      </w:r>
      <w:r w:rsidRPr="009767C3">
        <w:t>assessing the research that is actually done</w:t>
      </w:r>
      <w:r>
        <w:t xml:space="preserve">? </w:t>
      </w:r>
      <w:r w:rsidRPr="009767C3">
        <w:t xml:space="preserve">You singled out the Australia </w:t>
      </w:r>
      <w:r>
        <w:t>G</w:t>
      </w:r>
      <w:r w:rsidRPr="009767C3">
        <w:t>roup.</w:t>
      </w:r>
      <w:r>
        <w:t xml:space="preserve"> </w:t>
      </w:r>
      <w:r w:rsidRPr="009767C3">
        <w:t xml:space="preserve">Are there any other countries or groups of countries that you think excel? </w:t>
      </w:r>
    </w:p>
    <w:p w:rsidR="00F750F9" w:rsidP="00F750F9">
      <w:pPr>
        <w:pStyle w:val="Answer"/>
      </w:pPr>
      <w:r w:rsidRPr="002823F2">
        <w:rPr>
          <w:b/>
          <w:i/>
        </w:rPr>
        <w:t>Dr Cassidy Nelson:</w:t>
      </w:r>
      <w:r>
        <w:t xml:space="preserve"> Unfortunately, </w:t>
      </w:r>
      <w:r w:rsidRPr="009767C3">
        <w:t xml:space="preserve">I do not think any country has fully gotten </w:t>
      </w:r>
      <w:r>
        <w:t>it</w:t>
      </w:r>
      <w:r w:rsidRPr="009767C3">
        <w:t xml:space="preserve"> right.</w:t>
      </w:r>
      <w:r>
        <w:t xml:space="preserve"> </w:t>
      </w:r>
      <w:r w:rsidRPr="009767C3">
        <w:t xml:space="preserve">The United States has a good plan </w:t>
      </w:r>
      <w:r>
        <w:t>that,</w:t>
      </w:r>
      <w:r w:rsidRPr="009767C3">
        <w:t xml:space="preserve"> on paper</w:t>
      </w:r>
      <w:r>
        <w:t>,</w:t>
      </w:r>
      <w:r w:rsidRPr="009767C3">
        <w:t xml:space="preserve"> addresses quite of few of these things, but in practice </w:t>
      </w:r>
      <w:r>
        <w:t xml:space="preserve">it </w:t>
      </w:r>
      <w:r w:rsidRPr="009767C3">
        <w:t xml:space="preserve">has not </w:t>
      </w:r>
      <w:r>
        <w:t xml:space="preserve">always </w:t>
      </w:r>
      <w:r w:rsidRPr="009767C3">
        <w:t>been</w:t>
      </w:r>
      <w:r>
        <w:t xml:space="preserve"> </w:t>
      </w:r>
      <w:r w:rsidRPr="009767C3">
        <w:t>good at the implementation side.</w:t>
      </w:r>
      <w:r>
        <w:t xml:space="preserve"> </w:t>
      </w:r>
      <w:r w:rsidRPr="009767C3">
        <w:t xml:space="preserve">It is a complex issue </w:t>
      </w:r>
      <w:r>
        <w:t>that</w:t>
      </w:r>
      <w:r w:rsidRPr="009767C3">
        <w:t xml:space="preserve"> has been very difficult to fully harness.</w:t>
      </w:r>
      <w:r>
        <w:t xml:space="preserve"> </w:t>
      </w:r>
      <w:r w:rsidRPr="009767C3">
        <w:t>The incentives</w:t>
      </w:r>
      <w:r>
        <w:t>—good incentives—for</w:t>
      </w:r>
      <w:r w:rsidRPr="009767C3">
        <w:t xml:space="preserve"> researchers and academic</w:t>
      </w:r>
      <w:r>
        <w:t xml:space="preserve">s </w:t>
      </w:r>
      <w:r w:rsidRPr="009767C3">
        <w:t>to publish their research or conduct research</w:t>
      </w:r>
      <w:r>
        <w:t xml:space="preserve"> </w:t>
      </w:r>
      <w:r w:rsidRPr="009767C3">
        <w:t xml:space="preserve">on dangerous pathogens, </w:t>
      </w:r>
      <w:r>
        <w:t xml:space="preserve">for example, </w:t>
      </w:r>
      <w:r w:rsidRPr="009767C3">
        <w:t>are not necessarily</w:t>
      </w:r>
      <w:r>
        <w:t xml:space="preserve"> aligned</w:t>
      </w:r>
      <w:r w:rsidRPr="009767C3">
        <w:t xml:space="preserve"> with broader public interests of protection from harm.</w:t>
      </w:r>
      <w:r>
        <w:t xml:space="preserve"> </w:t>
      </w:r>
      <w:r w:rsidRPr="009767C3">
        <w:t>Unfort</w:t>
      </w:r>
      <w:r>
        <w:t>u</w:t>
      </w:r>
      <w:r w:rsidRPr="009767C3">
        <w:t>nately, I cannot point to a particular country that would be an ex</w:t>
      </w:r>
      <w:r>
        <w:t>e</w:t>
      </w:r>
      <w:r w:rsidRPr="009767C3">
        <w:t>mpl</w:t>
      </w:r>
      <w:r>
        <w:t>a</w:t>
      </w:r>
      <w:r w:rsidRPr="009767C3">
        <w:t>r in this area.</w:t>
      </w:r>
      <w:r>
        <w:t xml:space="preserve"> </w:t>
      </w:r>
    </w:p>
    <w:p w:rsidR="00F750F9" w:rsidP="00F750F9">
      <w:pPr>
        <w:pStyle w:val="Remark"/>
      </w:pPr>
      <w:r w:rsidRPr="002823F2">
        <w:rPr>
          <w:b/>
        </w:rPr>
        <w:t>The Chair:</w:t>
      </w:r>
      <w:r>
        <w:t xml:space="preserve"> T</w:t>
      </w:r>
      <w:r w:rsidRPr="009767C3">
        <w:t xml:space="preserve">hat takes us very neatly to Lord Willetts. </w:t>
      </w:r>
    </w:p>
    <w:p w:rsidR="00F750F9" w:rsidP="00F750F9">
      <w:pPr>
        <w:pStyle w:val="Question"/>
      </w:pPr>
      <w:r w:rsidRPr="00944041">
        <w:rPr>
          <w:b/>
        </w:rPr>
        <w:t>Lord Willetts:</w:t>
      </w:r>
      <w:r>
        <w:t xml:space="preserve"> </w:t>
      </w:r>
      <w:r w:rsidRPr="009767C3">
        <w:t>I apologise</w:t>
      </w:r>
      <w:r>
        <w:t>,</w:t>
      </w:r>
      <w:r w:rsidRPr="009767C3">
        <w:t xml:space="preserve"> I lost internet connection for a time.</w:t>
      </w:r>
      <w:r>
        <w:t xml:space="preserve"> </w:t>
      </w:r>
      <w:r w:rsidRPr="009767C3">
        <w:t>It is good to be back.</w:t>
      </w:r>
      <w:r>
        <w:t xml:space="preserve"> </w:t>
      </w:r>
      <w:r w:rsidRPr="009767C3">
        <w:t>I was able to benefit from Lord Mair</w:t>
      </w:r>
      <w:r>
        <w:t xml:space="preserve">’s </w:t>
      </w:r>
      <w:r w:rsidRPr="009767C3">
        <w:t>line of questioning.</w:t>
      </w:r>
      <w:r>
        <w:t xml:space="preserve"> </w:t>
      </w:r>
      <w:r w:rsidRPr="009767C3">
        <w:t>I should begin by declaring an interest as I am on the board of UKRI</w:t>
      </w:r>
      <w:r>
        <w:t>.</w:t>
      </w:r>
      <w:r w:rsidRPr="009767C3">
        <w:t xml:space="preserve"> I am also trying to set up a venture capital fund that would include biotechnologies.</w:t>
      </w:r>
      <w:r>
        <w:t xml:space="preserve"> </w:t>
      </w:r>
    </w:p>
    <w:p w:rsidR="00F750F9" w:rsidP="00F750F9">
      <w:pPr>
        <w:pStyle w:val="Question"/>
        <w:numPr>
          <w:ilvl w:val="0"/>
          <w:numId w:val="0"/>
        </w:numPr>
        <w:ind w:left="794"/>
      </w:pPr>
      <w:r w:rsidRPr="009767C3">
        <w:t>I would like to pursue Dr Nelson</w:t>
      </w:r>
      <w:r>
        <w:t>’</w:t>
      </w:r>
      <w:r w:rsidRPr="009767C3">
        <w:t>s comments</w:t>
      </w:r>
      <w:r>
        <w:t>,</w:t>
      </w:r>
      <w:r w:rsidRPr="009767C3">
        <w:t xml:space="preserve"> particularly about the US regime.</w:t>
      </w:r>
      <w:r>
        <w:t xml:space="preserve"> W</w:t>
      </w:r>
      <w:r w:rsidRPr="009767C3">
        <w:t>hen I was Science Minister</w:t>
      </w:r>
      <w:r>
        <w:t>,</w:t>
      </w:r>
      <w:r w:rsidRPr="009767C3">
        <w:t xml:space="preserve"> the Americans would come to us and say</w:t>
      </w:r>
      <w:r>
        <w:t>,</w:t>
      </w:r>
      <w:r w:rsidRPr="009767C3">
        <w:t xml:space="preserve"> </w:t>
      </w:r>
      <w:r>
        <w:t>“T</w:t>
      </w:r>
      <w:r w:rsidRPr="009767C3">
        <w:t>hese biologies are dual</w:t>
      </w:r>
      <w:r>
        <w:t>-</w:t>
      </w:r>
      <w:r w:rsidRPr="009767C3">
        <w:t xml:space="preserve">use research </w:t>
      </w:r>
      <w:r>
        <w:t>of</w:t>
      </w:r>
      <w:r w:rsidRPr="009767C3">
        <w:t xml:space="preserve"> concern</w:t>
      </w:r>
      <w:r>
        <w:t>”. They</w:t>
      </w:r>
      <w:r w:rsidRPr="009767C3">
        <w:t xml:space="preserve"> thought the amount we allowed to be published was like publishing nuclear physics in the 1930s. </w:t>
      </w:r>
      <w:r>
        <w:t xml:space="preserve">They </w:t>
      </w:r>
      <w:r w:rsidRPr="009767C3">
        <w:t xml:space="preserve">thought </w:t>
      </w:r>
      <w:r>
        <w:t>it</w:t>
      </w:r>
      <w:r w:rsidRPr="009767C3">
        <w:t xml:space="preserve"> was significant.</w:t>
      </w:r>
    </w:p>
    <w:p w:rsidR="00F750F9" w:rsidRPr="009767C3" w:rsidP="00F750F9">
      <w:pPr>
        <w:pStyle w:val="Question"/>
        <w:numPr>
          <w:ilvl w:val="0"/>
          <w:numId w:val="0"/>
        </w:numPr>
        <w:ind w:left="794"/>
      </w:pPr>
      <w:r w:rsidRPr="009767C3">
        <w:t xml:space="preserve">What more could we do? I have been </w:t>
      </w:r>
      <w:r>
        <w:t>at</w:t>
      </w:r>
      <w:r w:rsidRPr="009767C3">
        <w:t xml:space="preserve"> </w:t>
      </w:r>
      <w:r>
        <w:t>s</w:t>
      </w:r>
      <w:r w:rsidRPr="009767C3">
        <w:t xml:space="preserve">ynthetic biology conferences in the US </w:t>
      </w:r>
      <w:r w:rsidR="00545919">
        <w:t>which</w:t>
      </w:r>
      <w:r w:rsidRPr="009767C3">
        <w:t xml:space="preserve"> the FBI attended and had built up real expertise</w:t>
      </w:r>
      <w:r>
        <w:t xml:space="preserve"> in,</w:t>
      </w:r>
      <w:r w:rsidRPr="009767C3">
        <w:t xml:space="preserve"> because it wanted to be trusted by the communit</w:t>
      </w:r>
      <w:r>
        <w:t xml:space="preserve">y. At the FBI, their </w:t>
      </w:r>
      <w:r w:rsidRPr="009767C3">
        <w:t>concern was rogue domestic actors getting work in the</w:t>
      </w:r>
      <w:r>
        <w:t xml:space="preserve"> </w:t>
      </w:r>
      <w:r w:rsidRPr="009767C3">
        <w:t>labs.</w:t>
      </w:r>
      <w:r>
        <w:t xml:space="preserve"> They were</w:t>
      </w:r>
      <w:r w:rsidRPr="009767C3">
        <w:t xml:space="preserve"> very much creating a culture where </w:t>
      </w:r>
      <w:r>
        <w:t>they</w:t>
      </w:r>
      <w:r w:rsidRPr="009767C3">
        <w:t xml:space="preserve"> wanted other resear</w:t>
      </w:r>
      <w:r>
        <w:t>c</w:t>
      </w:r>
      <w:r w:rsidRPr="009767C3">
        <w:t xml:space="preserve">hers who thought </w:t>
      </w:r>
      <w:r>
        <w:t xml:space="preserve">that </w:t>
      </w:r>
      <w:r w:rsidRPr="009767C3">
        <w:t>there was research of concern</w:t>
      </w:r>
      <w:r>
        <w:t>,</w:t>
      </w:r>
      <w:r w:rsidRPr="009767C3">
        <w:t xml:space="preserve"> or a researcher going off the rails</w:t>
      </w:r>
      <w:r>
        <w:t>, to</w:t>
      </w:r>
      <w:r w:rsidRPr="009767C3">
        <w:t xml:space="preserve"> tip off the FBI.</w:t>
      </w:r>
      <w:r>
        <w:t xml:space="preserve"> </w:t>
      </w:r>
      <w:r w:rsidRPr="009767C3">
        <w:t xml:space="preserve">The American view was that </w:t>
      </w:r>
      <w:r>
        <w:t xml:space="preserve">that </w:t>
      </w:r>
      <w:r w:rsidRPr="009767C3">
        <w:t>system worked.</w:t>
      </w:r>
      <w:r>
        <w:t xml:space="preserve"> </w:t>
      </w:r>
      <w:r w:rsidRPr="009767C3">
        <w:t xml:space="preserve">Could we make our system more effective? Could the Synthetic Biology Leadership Council be given a role rather than creating a separate </w:t>
      </w:r>
      <w:r>
        <w:t>body</w:t>
      </w:r>
      <w:r w:rsidRPr="009767C3">
        <w:t>? What more could we do at UKRI?</w:t>
      </w:r>
      <w:r>
        <w:t xml:space="preserve"> </w:t>
      </w:r>
    </w:p>
    <w:p w:rsidR="00F750F9" w:rsidP="00F750F9">
      <w:pPr>
        <w:pStyle w:val="Answer"/>
      </w:pPr>
      <w:r w:rsidRPr="002823F2">
        <w:rPr>
          <w:b/>
          <w:i/>
        </w:rPr>
        <w:t>Dr Cassidy Nelson:</w:t>
      </w:r>
      <w:r>
        <w:t xml:space="preserve"> </w:t>
      </w:r>
      <w:r w:rsidRPr="009767C3">
        <w:t>I very much like the US model where the FBI is able to work as a liaiso</w:t>
      </w:r>
      <w:r>
        <w:t xml:space="preserve">n </w:t>
      </w:r>
      <w:r w:rsidRPr="009767C3">
        <w:t>between the science communit</w:t>
      </w:r>
      <w:r>
        <w:t>ies</w:t>
      </w:r>
      <w:r w:rsidRPr="009767C3">
        <w:t xml:space="preserve"> and the security communit</w:t>
      </w:r>
      <w:r>
        <w:t>ies</w:t>
      </w:r>
      <w:r w:rsidRPr="009767C3">
        <w:t>.</w:t>
      </w:r>
      <w:r>
        <w:t xml:space="preserve"> </w:t>
      </w:r>
      <w:r w:rsidRPr="009767C3">
        <w:t>That</w:t>
      </w:r>
      <w:r>
        <w:t xml:space="preserve"> </w:t>
      </w:r>
      <w:r w:rsidRPr="009767C3">
        <w:t xml:space="preserve">could be </w:t>
      </w:r>
      <w:r>
        <w:t>done</w:t>
      </w:r>
      <w:r w:rsidRPr="009767C3">
        <w:t xml:space="preserve"> in the UK</w:t>
      </w:r>
      <w:r>
        <w:t>, with</w:t>
      </w:r>
      <w:r w:rsidRPr="009767C3">
        <w:t xml:space="preserve"> a liaison </w:t>
      </w:r>
      <w:r>
        <w:t xml:space="preserve">that </w:t>
      </w:r>
      <w:r w:rsidRPr="009767C3">
        <w:t>can work as a human bridge between researchers and security.</w:t>
      </w:r>
      <w:r>
        <w:t xml:space="preserve"> </w:t>
      </w:r>
      <w:r w:rsidRPr="009767C3">
        <w:t xml:space="preserve">From a UKRI perspective, the approach to risk assessment requires thinking through research that </w:t>
      </w:r>
      <w:r>
        <w:t xml:space="preserve">itself </w:t>
      </w:r>
      <w:r w:rsidRPr="009767C3">
        <w:t xml:space="preserve">could be dangerous when conducted, </w:t>
      </w:r>
      <w:r>
        <w:t xml:space="preserve">and what </w:t>
      </w:r>
      <w:r w:rsidRPr="009767C3">
        <w:t>the information released from research enable</w:t>
      </w:r>
      <w:r>
        <w:t>s</w:t>
      </w:r>
      <w:r w:rsidRPr="009767C3">
        <w:t xml:space="preserve"> actors to do</w:t>
      </w:r>
      <w:r>
        <w:t>.</w:t>
      </w:r>
      <w:r w:rsidRPr="009767C3">
        <w:t xml:space="preserve"> </w:t>
      </w:r>
    </w:p>
    <w:p w:rsidR="00F750F9" w:rsidP="00F750F9">
      <w:pPr>
        <w:pStyle w:val="Answer"/>
      </w:pPr>
      <w:r>
        <w:t>In general, that</w:t>
      </w:r>
      <w:r w:rsidRPr="009767C3">
        <w:t xml:space="preserve"> type of thinking is not necessarily </w:t>
      </w:r>
      <w:r>
        <w:t xml:space="preserve">readily </w:t>
      </w:r>
      <w:r w:rsidRPr="009767C3">
        <w:t>addressed by the research community. There is not as much awareness among researchers about biosecurity concerns</w:t>
      </w:r>
      <w:r>
        <w:t>,</w:t>
      </w:r>
      <w:r w:rsidRPr="009767C3">
        <w:t xml:space="preserve"> or how their research could be misused. </w:t>
      </w:r>
      <w:r>
        <w:t>E</w:t>
      </w:r>
      <w:r w:rsidRPr="009767C3">
        <w:t>ducation is a good starting point for researchers, so</w:t>
      </w:r>
      <w:r>
        <w:t xml:space="preserve"> that</w:t>
      </w:r>
      <w:r w:rsidRPr="009767C3">
        <w:t xml:space="preserve"> they </w:t>
      </w:r>
      <w:r>
        <w:t>can</w:t>
      </w:r>
      <w:r w:rsidRPr="009767C3">
        <w:t xml:space="preserve"> be </w:t>
      </w:r>
      <w:r w:rsidRPr="009767C3">
        <w:t xml:space="preserve">equipped with the ability to recognise what types of research information could </w:t>
      </w:r>
      <w:r>
        <w:t>be dual use</w:t>
      </w:r>
      <w:r w:rsidRPr="009767C3">
        <w:t>.</w:t>
      </w:r>
      <w:r>
        <w:t xml:space="preserve"> </w:t>
      </w:r>
      <w:r w:rsidRPr="009767C3">
        <w:t xml:space="preserve">That would be a major starting point. </w:t>
      </w:r>
    </w:p>
    <w:p w:rsidR="00F750F9" w:rsidRPr="009767C3" w:rsidP="00F750F9">
      <w:pPr>
        <w:pStyle w:val="Remark"/>
      </w:pPr>
      <w:r w:rsidRPr="002823F2">
        <w:rPr>
          <w:b/>
        </w:rPr>
        <w:t>Lord Willetts:</w:t>
      </w:r>
      <w:r>
        <w:t xml:space="preserve"> </w:t>
      </w:r>
      <w:r w:rsidRPr="009767C3">
        <w:t>Dr Outhwaite or Dr Rhodes</w:t>
      </w:r>
      <w:r>
        <w:t>, would you</w:t>
      </w:r>
      <w:r w:rsidRPr="009767C3">
        <w:t xml:space="preserve"> like to add anything?</w:t>
      </w:r>
      <w:r>
        <w:t xml:space="preserve"> </w:t>
      </w:r>
    </w:p>
    <w:p w:rsidR="00F750F9" w:rsidP="00F750F9">
      <w:pPr>
        <w:pStyle w:val="Answer"/>
      </w:pPr>
      <w:r w:rsidRPr="002823F2">
        <w:rPr>
          <w:b/>
          <w:i/>
        </w:rPr>
        <w:t>Dr Opi Outhwaite:</w:t>
      </w:r>
      <w:r>
        <w:t xml:space="preserve"> </w:t>
      </w:r>
      <w:r w:rsidRPr="009767C3">
        <w:t xml:space="preserve">I do not think I </w:t>
      </w:r>
      <w:r>
        <w:t>c</w:t>
      </w:r>
      <w:r w:rsidRPr="009767C3">
        <w:t>ould add anything</w:t>
      </w:r>
      <w:r>
        <w:t xml:space="preserve">. </w:t>
      </w:r>
      <w:r w:rsidRPr="009767C3">
        <w:t>Dr Nelson has covered the points in detail</w:t>
      </w:r>
      <w:r>
        <w:t>,</w:t>
      </w:r>
      <w:r w:rsidRPr="009767C3">
        <w:t xml:space="preserve"> and it is much more her expertise than it is mine.</w:t>
      </w:r>
      <w:r>
        <w:t xml:space="preserve"> </w:t>
      </w:r>
    </w:p>
    <w:p w:rsidR="00F750F9" w:rsidP="00F750F9">
      <w:pPr>
        <w:pStyle w:val="Answer"/>
      </w:pPr>
      <w:r w:rsidRPr="002823F2">
        <w:rPr>
          <w:b/>
          <w:i/>
        </w:rPr>
        <w:t>Dr Catherine Rhodes:</w:t>
      </w:r>
      <w:r>
        <w:t xml:space="preserve"> </w:t>
      </w:r>
      <w:r w:rsidRPr="009767C3">
        <w:t>I would like to add</w:t>
      </w:r>
      <w:r>
        <w:t xml:space="preserve"> something. It</w:t>
      </w:r>
      <w:r w:rsidRPr="009767C3">
        <w:t xml:space="preserve"> follows on from the previous question</w:t>
      </w:r>
      <w:r>
        <w:t>. One of the</w:t>
      </w:r>
      <w:r w:rsidRPr="009767C3">
        <w:t xml:space="preserve"> thing</w:t>
      </w:r>
      <w:r>
        <w:t>s</w:t>
      </w:r>
      <w:r w:rsidRPr="009767C3">
        <w:t xml:space="preserve"> we </w:t>
      </w:r>
      <w:r>
        <w:t>face,</w:t>
      </w:r>
      <w:r w:rsidRPr="009767C3">
        <w:t xml:space="preserve"> with </w:t>
      </w:r>
      <w:r w:rsidRPr="009767C3">
        <w:t>biology in particular</w:t>
      </w:r>
      <w:r>
        <w:t>,</w:t>
      </w:r>
      <w:r w:rsidRPr="009767C3">
        <w:t xml:space="preserve"> is</w:t>
      </w:r>
      <w:r>
        <w:t xml:space="preserve"> that</w:t>
      </w:r>
      <w:r w:rsidRPr="009767C3">
        <w:t>, traditionally,</w:t>
      </w:r>
      <w:r>
        <w:t xml:space="preserve"> </w:t>
      </w:r>
      <w:r w:rsidRPr="009767C3">
        <w:t xml:space="preserve">export controls have been on things </w:t>
      </w:r>
      <w:r w:rsidR="009F6B87">
        <w:t xml:space="preserve">like </w:t>
      </w:r>
      <w:r w:rsidRPr="009767C3">
        <w:t>equipment</w:t>
      </w:r>
      <w:r>
        <w:t xml:space="preserve">, </w:t>
      </w:r>
      <w:r w:rsidRPr="009767C3">
        <w:t>technology and materials</w:t>
      </w:r>
      <w:r>
        <w:t>,</w:t>
      </w:r>
      <w:r w:rsidRPr="009767C3">
        <w:t xml:space="preserve"> but we now also need to govern knowledge and data, the information. Biology has </w:t>
      </w:r>
      <w:r>
        <w:t xml:space="preserve">very much </w:t>
      </w:r>
      <w:r w:rsidRPr="009767C3">
        <w:t xml:space="preserve">become an information science. There will be ways to get </w:t>
      </w:r>
      <w:r>
        <w:t>a</w:t>
      </w:r>
      <w:r w:rsidRPr="009767C3">
        <w:t>round export controls simpl</w:t>
      </w:r>
      <w:r>
        <w:t>y</w:t>
      </w:r>
      <w:r w:rsidRPr="009767C3">
        <w:t xml:space="preserve"> by transferring </w:t>
      </w:r>
      <w:r>
        <w:t>data a</w:t>
      </w:r>
      <w:r w:rsidRPr="009767C3">
        <w:t>cross borders rather than transferring materials. We have to catch up with that.</w:t>
      </w:r>
      <w:r>
        <w:t xml:space="preserve"> </w:t>
      </w:r>
      <w:r w:rsidRPr="009767C3">
        <w:t xml:space="preserve">It also lends itself to the other forms of governance Cassidy </w:t>
      </w:r>
      <w:r w:rsidR="009F6B87">
        <w:t>pointed</w:t>
      </w:r>
      <w:r w:rsidRPr="009767C3">
        <w:t xml:space="preserve"> to</w:t>
      </w:r>
      <w:r>
        <w:t>:</w:t>
      </w:r>
      <w:r w:rsidRPr="009767C3">
        <w:t xml:space="preserve"> what </w:t>
      </w:r>
      <w:r>
        <w:t>do</w:t>
      </w:r>
      <w:r w:rsidRPr="009767C3">
        <w:t xml:space="preserve"> publi</w:t>
      </w:r>
      <w:r>
        <w:t>s</w:t>
      </w:r>
      <w:r w:rsidRPr="009767C3">
        <w:t xml:space="preserve">hers and funders do, </w:t>
      </w:r>
      <w:r>
        <w:t xml:space="preserve">and </w:t>
      </w:r>
      <w:r w:rsidRPr="009767C3">
        <w:t>how do we encourage researchers to be aware of the issues</w:t>
      </w:r>
      <w:r>
        <w:t>?</w:t>
      </w:r>
    </w:p>
    <w:p w:rsidR="00F750F9" w:rsidP="00F750F9">
      <w:pPr>
        <w:pStyle w:val="Answer"/>
      </w:pPr>
      <w:r>
        <w:t>M</w:t>
      </w:r>
      <w:r w:rsidRPr="009767C3">
        <w:t>ore directly to the question of whether</w:t>
      </w:r>
      <w:r>
        <w:t xml:space="preserve"> some of it</w:t>
      </w:r>
      <w:r w:rsidRPr="009767C3">
        <w:t xml:space="preserve"> should </w:t>
      </w:r>
      <w:r>
        <w:t>go to</w:t>
      </w:r>
      <w:r w:rsidRPr="009767C3">
        <w:t xml:space="preserve"> the Synthetic Biology Leadership Council rather than a new body, I would push in the other direction</w:t>
      </w:r>
      <w:r>
        <w:t>,</w:t>
      </w:r>
      <w:r w:rsidRPr="009767C3">
        <w:t xml:space="preserve"> simply because it picks up on biosecurity being broader</w:t>
      </w:r>
      <w:r>
        <w:t xml:space="preserve">. </w:t>
      </w:r>
      <w:r w:rsidR="005F7C56">
        <w:t>There</w:t>
      </w:r>
      <w:r>
        <w:t xml:space="preserve"> is not just </w:t>
      </w:r>
      <w:r w:rsidRPr="009767C3">
        <w:t>synthetic biology</w:t>
      </w:r>
      <w:r>
        <w:t xml:space="preserve"> to be concerned about</w:t>
      </w:r>
      <w:r w:rsidRPr="009767C3">
        <w:t>. Another area is converg</w:t>
      </w:r>
      <w:r>
        <w:t>e</w:t>
      </w:r>
      <w:r w:rsidRPr="009767C3">
        <w:t xml:space="preserve">nce of technologies. </w:t>
      </w:r>
      <w:r w:rsidR="00443284">
        <w:t xml:space="preserve">There may, for example, </w:t>
      </w:r>
      <w:r w:rsidRPr="009767C3">
        <w:t xml:space="preserve">be developments in nanotechnologies </w:t>
      </w:r>
      <w:r>
        <w:t>that</w:t>
      </w:r>
      <w:r w:rsidRPr="009767C3">
        <w:t xml:space="preserve"> help with the delivery of a drug</w:t>
      </w:r>
      <w:r>
        <w:t xml:space="preserve">, </w:t>
      </w:r>
      <w:r w:rsidRPr="009767C3">
        <w:t xml:space="preserve">and </w:t>
      </w:r>
      <w:r>
        <w:t xml:space="preserve">which would also </w:t>
      </w:r>
      <w:r w:rsidRPr="009767C3">
        <w:t xml:space="preserve">help with the delivery of a biology weapon. </w:t>
      </w:r>
      <w:r>
        <w:t xml:space="preserve">We need </w:t>
      </w:r>
      <w:r w:rsidRPr="009767C3">
        <w:t xml:space="preserve">a body that can take other </w:t>
      </w:r>
      <w:r>
        <w:t>sec</w:t>
      </w:r>
      <w:r w:rsidRPr="009767C3">
        <w:t xml:space="preserve">tors into account effectively as well. </w:t>
      </w:r>
    </w:p>
    <w:p w:rsidR="00F750F9" w:rsidP="00F750F9">
      <w:pPr>
        <w:pStyle w:val="Remark"/>
      </w:pPr>
      <w:r w:rsidRPr="00206340">
        <w:rPr>
          <w:b/>
        </w:rPr>
        <w:t>The Chair:</w:t>
      </w:r>
      <w:r>
        <w:t xml:space="preserve"> </w:t>
      </w:r>
      <w:r w:rsidRPr="009767C3">
        <w:t>These answers are flowing very neatly into the next questions.</w:t>
      </w:r>
      <w:r>
        <w:t xml:space="preserve"> </w:t>
      </w:r>
    </w:p>
    <w:p w:rsidR="00F750F9" w:rsidP="00DE7081">
      <w:pPr>
        <w:pStyle w:val="Question"/>
      </w:pPr>
      <w:r w:rsidRPr="008D06B7">
        <w:rPr>
          <w:b/>
        </w:rPr>
        <w:t>Lord Rees of Ludlow:</w:t>
      </w:r>
      <w:r>
        <w:t xml:space="preserve"> </w:t>
      </w:r>
      <w:r w:rsidRPr="009767C3">
        <w:t>I have two questions</w:t>
      </w:r>
      <w:r>
        <w:t>. The</w:t>
      </w:r>
      <w:r w:rsidRPr="009767C3">
        <w:t xml:space="preserve"> first </w:t>
      </w:r>
      <w:r>
        <w:t xml:space="preserve">is </w:t>
      </w:r>
      <w:r w:rsidRPr="009767C3">
        <w:t>a follow</w:t>
      </w:r>
      <w:r>
        <w:t>-</w:t>
      </w:r>
      <w:r w:rsidRPr="009767C3">
        <w:t>up to what we have h</w:t>
      </w:r>
      <w:r>
        <w:t>eard</w:t>
      </w:r>
      <w:r w:rsidRPr="009767C3">
        <w:t>.</w:t>
      </w:r>
      <w:r>
        <w:t xml:space="preserve"> W</w:t>
      </w:r>
      <w:r w:rsidRPr="009767C3">
        <w:t xml:space="preserve">hat has been said </w:t>
      </w:r>
      <w:r>
        <w:t xml:space="preserve">is rather scary </w:t>
      </w:r>
      <w:r w:rsidRPr="009767C3">
        <w:t xml:space="preserve">because we know that just one or two bad actors could cause something catastrophic. Even if we have regulations </w:t>
      </w:r>
      <w:r>
        <w:t>that</w:t>
      </w:r>
      <w:r w:rsidRPr="009767C3">
        <w:t xml:space="preserve"> are internationally agreed by form</w:t>
      </w:r>
      <w:r>
        <w:t>al</w:t>
      </w:r>
      <w:r w:rsidRPr="009767C3">
        <w:t xml:space="preserve"> bodies, how effective can the enforcement realistically be? I worry </w:t>
      </w:r>
      <w:r>
        <w:t xml:space="preserve">that </w:t>
      </w:r>
      <w:r w:rsidRPr="009767C3">
        <w:t xml:space="preserve">it </w:t>
      </w:r>
      <w:r>
        <w:t xml:space="preserve">will </w:t>
      </w:r>
      <w:r w:rsidRPr="009767C3">
        <w:t>be as hopeless as enforcing drug laws or tax laws globally. Do you feel there will be a big problem enforcing these laws adequately</w:t>
      </w:r>
      <w:r>
        <w:t>,</w:t>
      </w:r>
      <w:r w:rsidRPr="009767C3">
        <w:t xml:space="preserve"> given </w:t>
      </w:r>
      <w:r>
        <w:t xml:space="preserve">that </w:t>
      </w:r>
      <w:r w:rsidRPr="009767C3">
        <w:t>the stakes are so high</w:t>
      </w:r>
      <w:r>
        <w:t>,</w:t>
      </w:r>
      <w:r w:rsidRPr="009767C3">
        <w:t xml:space="preserve"> without intrusions into privacy</w:t>
      </w:r>
      <w:r>
        <w:t>?</w:t>
      </w:r>
      <w:r w:rsidRPr="009767C3">
        <w:t xml:space="preserve"> It is a follow</w:t>
      </w:r>
      <w:r>
        <w:t>-</w:t>
      </w:r>
      <w:r w:rsidRPr="009767C3">
        <w:t>up to what Lord Willetts was asking.</w:t>
      </w:r>
      <w:r>
        <w:t xml:space="preserve"> </w:t>
      </w:r>
    </w:p>
    <w:p w:rsidR="00F750F9" w:rsidP="00F750F9">
      <w:pPr>
        <w:pStyle w:val="Answer"/>
      </w:pPr>
      <w:r w:rsidRPr="00206340">
        <w:rPr>
          <w:b/>
          <w:i/>
        </w:rPr>
        <w:t>Dr Catherine Rhodes:</w:t>
      </w:r>
      <w:r>
        <w:t xml:space="preserve"> </w:t>
      </w:r>
      <w:r w:rsidRPr="009767C3">
        <w:t xml:space="preserve">I certainly think that enforcement will be difficult. That is why there is </w:t>
      </w:r>
      <w:r>
        <w:t>a</w:t>
      </w:r>
      <w:r w:rsidRPr="009767C3">
        <w:t xml:space="preserve"> move</w:t>
      </w:r>
      <w:r>
        <w:t xml:space="preserve"> to think about whether </w:t>
      </w:r>
      <w:r w:rsidRPr="009767C3">
        <w:t xml:space="preserve">we need to do something more about the culture and education of scientists to help them </w:t>
      </w:r>
      <w:r>
        <w:t xml:space="preserve">to </w:t>
      </w:r>
      <w:r w:rsidRPr="009767C3">
        <w:t>be aware of the concerns</w:t>
      </w:r>
      <w:r>
        <w:t>, but t</w:t>
      </w:r>
      <w:r w:rsidRPr="009767C3">
        <w:t>here are dilemmas about how much you teach about risks without giving away what a bad actor might choose to use. There is scope for ongoing discussions between the sec</w:t>
      </w:r>
      <w:r>
        <w:t>uri</w:t>
      </w:r>
      <w:r w:rsidRPr="009767C3">
        <w:t>ty and scientific communities</w:t>
      </w:r>
      <w:r>
        <w:t>. T</w:t>
      </w:r>
      <w:r w:rsidRPr="009767C3">
        <w:t xml:space="preserve">he fact that all pathogen </w:t>
      </w:r>
      <w:r>
        <w:t>gen</w:t>
      </w:r>
      <w:r w:rsidRPr="009767C3">
        <w:t>etic sequences are openly published online raise</w:t>
      </w:r>
      <w:r>
        <w:t>s</w:t>
      </w:r>
      <w:r w:rsidRPr="009767C3">
        <w:t xml:space="preserve"> a high risk of th</w:t>
      </w:r>
      <w:r>
        <w:t>eir</w:t>
      </w:r>
      <w:r w:rsidRPr="009767C3">
        <w:t xml:space="preserve"> being open to misuse</w:t>
      </w:r>
      <w:r>
        <w:t xml:space="preserve">, </w:t>
      </w:r>
      <w:r w:rsidRPr="009767C3">
        <w:t>yet there is a very strong drive within science to keep those things open</w:t>
      </w:r>
      <w:r>
        <w:t xml:space="preserve">. Sharing that information is important </w:t>
      </w:r>
      <w:r w:rsidRPr="009767C3">
        <w:t>for public health reasons and for addressing things such as pandemics.</w:t>
      </w:r>
      <w:r>
        <w:t xml:space="preserve"> </w:t>
      </w:r>
      <w:r w:rsidRPr="009767C3">
        <w:t xml:space="preserve">How those communities can come </w:t>
      </w:r>
      <w:r w:rsidRPr="009767C3">
        <w:t xml:space="preserve">together to provide some compromise solutions is a very important dialogue to </w:t>
      </w:r>
      <w:r>
        <w:t>have</w:t>
      </w:r>
      <w:r w:rsidRPr="009767C3">
        <w:t>.</w:t>
      </w:r>
      <w:r>
        <w:t xml:space="preserve"> </w:t>
      </w:r>
    </w:p>
    <w:p w:rsidR="00F750F9" w:rsidP="00F750F9">
      <w:pPr>
        <w:pStyle w:val="Remark"/>
      </w:pPr>
      <w:r w:rsidRPr="00206340">
        <w:rPr>
          <w:b/>
        </w:rPr>
        <w:t>Lord Rees of Ludlow:</w:t>
      </w:r>
      <w:r>
        <w:t xml:space="preserve"> It</w:t>
      </w:r>
      <w:r w:rsidRPr="009767C3">
        <w:t xml:space="preserve"> could happen in som</w:t>
      </w:r>
      <w:r>
        <w:t>e</w:t>
      </w:r>
      <w:r w:rsidRPr="009767C3">
        <w:t xml:space="preserve"> unregistered private lab somewhere in the world</w:t>
      </w:r>
      <w:r>
        <w:t>,</w:t>
      </w:r>
      <w:r w:rsidRPr="009767C3">
        <w:t xml:space="preserve"> and it would be </w:t>
      </w:r>
      <w:r>
        <w:t>hard</w:t>
      </w:r>
      <w:r w:rsidRPr="009767C3">
        <w:t xml:space="preserve"> to check that up.</w:t>
      </w:r>
      <w:r>
        <w:t xml:space="preserve"> </w:t>
      </w:r>
      <w:r w:rsidRPr="009767C3">
        <w:t>A</w:t>
      </w:r>
      <w:r>
        <w:t>re there a</w:t>
      </w:r>
      <w:r w:rsidRPr="009767C3">
        <w:t>ny other thoughts on these concerns?</w:t>
      </w:r>
      <w:r>
        <w:t xml:space="preserve"> </w:t>
      </w:r>
      <w:r w:rsidRPr="009767C3">
        <w:t>I do not want to be too m</w:t>
      </w:r>
      <w:r>
        <w:t>u</w:t>
      </w:r>
      <w:r w:rsidRPr="009767C3">
        <w:t>ch of a doom</w:t>
      </w:r>
      <w:r>
        <w:t>-</w:t>
      </w:r>
      <w:r w:rsidRPr="009767C3">
        <w:t>monger.</w:t>
      </w:r>
      <w:r>
        <w:t xml:space="preserve"> </w:t>
      </w:r>
    </w:p>
    <w:p w:rsidR="00F750F9" w:rsidP="00F750F9">
      <w:pPr>
        <w:pStyle w:val="Answer"/>
      </w:pPr>
      <w:r w:rsidRPr="00206340">
        <w:rPr>
          <w:b/>
          <w:i/>
        </w:rPr>
        <w:t>Dr Cassidy Nelson:</w:t>
      </w:r>
      <w:r>
        <w:t xml:space="preserve"> </w:t>
      </w:r>
      <w:r w:rsidRPr="009767C3">
        <w:t xml:space="preserve">Governance in this area </w:t>
      </w:r>
      <w:r>
        <w:t>will</w:t>
      </w:r>
      <w:r w:rsidRPr="009767C3">
        <w:t xml:space="preserve"> </w:t>
      </w:r>
      <w:r>
        <w:t xml:space="preserve">always be </w:t>
      </w:r>
      <w:r w:rsidRPr="009767C3">
        <w:t>inherently quite complex. It will be difficult to do enforcement. We think a lot about risk at our institute</w:t>
      </w:r>
      <w:r>
        <w:t>. W</w:t>
      </w:r>
      <w:r w:rsidRPr="009767C3">
        <w:t>e have nailed down on the idea that</w:t>
      </w:r>
      <w:r>
        <w:t>,</w:t>
      </w:r>
      <w:r w:rsidRPr="009767C3">
        <w:t xml:space="preserve"> if you make the steps involved sufficiently difficult, you might not be able to prevent all bad actors from being able to successfully </w:t>
      </w:r>
      <w:r>
        <w:t xml:space="preserve">go </w:t>
      </w:r>
      <w:r w:rsidRPr="009767C3">
        <w:t>through all the steps involved</w:t>
      </w:r>
      <w:r>
        <w:t xml:space="preserve">, </w:t>
      </w:r>
      <w:r w:rsidRPr="009767C3">
        <w:t xml:space="preserve">but you will drastically reduce the pool of capable actors. There are some areas in which you would be able to do </w:t>
      </w:r>
      <w:r>
        <w:t>it—f</w:t>
      </w:r>
      <w:r w:rsidRPr="009767C3">
        <w:t xml:space="preserve">or example, access to </w:t>
      </w:r>
      <w:r>
        <w:t xml:space="preserve">the </w:t>
      </w:r>
      <w:r w:rsidRPr="009767C3">
        <w:t>manufacture</w:t>
      </w:r>
      <w:r>
        <w:t xml:space="preserve"> of </w:t>
      </w:r>
      <w:r w:rsidRPr="009767C3">
        <w:t>biotechnology equipment</w:t>
      </w:r>
      <w:r>
        <w:t>,</w:t>
      </w:r>
      <w:r w:rsidRPr="009767C3">
        <w:t xml:space="preserve"> and education to help with peer surveillance of what is going on in laboratories.</w:t>
      </w:r>
      <w:r>
        <w:t xml:space="preserve"> There is v</w:t>
      </w:r>
      <w:r w:rsidRPr="009767C3">
        <w:t>ery widespread biosafety teaching for all laboratory staff</w:t>
      </w:r>
      <w:r>
        <w:t>,</w:t>
      </w:r>
      <w:r w:rsidRPr="009767C3">
        <w:t xml:space="preserve"> but</w:t>
      </w:r>
      <w:r>
        <w:t xml:space="preserve"> it is at a</w:t>
      </w:r>
      <w:r w:rsidRPr="009767C3">
        <w:t xml:space="preserve"> much smaller level, if any at all, </w:t>
      </w:r>
      <w:r>
        <w:t>on</w:t>
      </w:r>
      <w:r w:rsidRPr="009767C3">
        <w:t xml:space="preserve"> biosecurity.</w:t>
      </w:r>
      <w:r>
        <w:t xml:space="preserve"> </w:t>
      </w:r>
      <w:r w:rsidRPr="009767C3">
        <w:t>That is a major starting point.</w:t>
      </w:r>
      <w:r>
        <w:t xml:space="preserve"> </w:t>
      </w:r>
    </w:p>
    <w:p w:rsidR="00F750F9" w:rsidP="00F750F9">
      <w:pPr>
        <w:pStyle w:val="Answer"/>
      </w:pPr>
      <w:r w:rsidRPr="009767C3">
        <w:t>In general, the actual mapping of th</w:t>
      </w:r>
      <w:r>
        <w:t>e</w:t>
      </w:r>
      <w:r w:rsidRPr="009767C3">
        <w:t xml:space="preserve"> risk landscape is not that well understood. </w:t>
      </w:r>
      <w:r>
        <w:t>It</w:t>
      </w:r>
      <w:r w:rsidRPr="009767C3">
        <w:t xml:space="preserve"> comes back to the 2018 strategy.</w:t>
      </w:r>
      <w:r>
        <w:t xml:space="preserve"> </w:t>
      </w:r>
      <w:r w:rsidRPr="009767C3">
        <w:t xml:space="preserve">Understanding is one of the main pillars. </w:t>
      </w:r>
      <w:r>
        <w:t>I</w:t>
      </w:r>
      <w:r w:rsidRPr="009767C3">
        <w:t xml:space="preserve">n general, we do not have full understanding of all the risks, especially </w:t>
      </w:r>
      <w:r>
        <w:t>from</w:t>
      </w:r>
      <w:r w:rsidRPr="009767C3">
        <w:t xml:space="preserve"> the deliberate biological threat side.</w:t>
      </w:r>
      <w:r>
        <w:t xml:space="preserve"> </w:t>
      </w:r>
      <w:r w:rsidRPr="009767C3">
        <w:t>As technology is rapidly progressing</w:t>
      </w:r>
      <w:r>
        <w:t>,</w:t>
      </w:r>
      <w:r w:rsidRPr="009767C3">
        <w:t xml:space="preserve"> and capabilities are rapidly progressing</w:t>
      </w:r>
      <w:r>
        <w:t>,</w:t>
      </w:r>
      <w:r w:rsidRPr="009767C3">
        <w:t xml:space="preserve"> in synthetic biology as well as in other disciplines</w:t>
      </w:r>
      <w:r>
        <w:t>,</w:t>
      </w:r>
      <w:r w:rsidRPr="009767C3">
        <w:t xml:space="preserve"> th</w:t>
      </w:r>
      <w:r>
        <w:t xml:space="preserve">at </w:t>
      </w:r>
      <w:r w:rsidRPr="009767C3">
        <w:t>understanding is the only way you will even be able to begin to think through governance options and considerat</w:t>
      </w:r>
      <w:r>
        <w:t>i</w:t>
      </w:r>
      <w:r w:rsidRPr="009767C3">
        <w:t>ons.</w:t>
      </w:r>
      <w:r>
        <w:t xml:space="preserve"> </w:t>
      </w:r>
    </w:p>
    <w:p w:rsidR="00F750F9" w:rsidP="00F750F9">
      <w:pPr>
        <w:pStyle w:val="Remark"/>
      </w:pPr>
      <w:r w:rsidRPr="00206340">
        <w:rPr>
          <w:b/>
        </w:rPr>
        <w:t>Lord Rees of Ludlow:</w:t>
      </w:r>
      <w:r>
        <w:t xml:space="preserve"> </w:t>
      </w:r>
      <w:r w:rsidRPr="009767C3">
        <w:t>Dr Outhwaite, do you have any thought</w:t>
      </w:r>
      <w:r>
        <w:t>s</w:t>
      </w:r>
      <w:r w:rsidRPr="009767C3">
        <w:t xml:space="preserve"> on t</w:t>
      </w:r>
      <w:r>
        <w:t>hat</w:t>
      </w:r>
      <w:r w:rsidRPr="009767C3">
        <w:t>?</w:t>
      </w:r>
      <w:r>
        <w:t xml:space="preserve"> </w:t>
      </w:r>
    </w:p>
    <w:p w:rsidR="00F750F9" w:rsidP="00F750F9">
      <w:pPr>
        <w:pStyle w:val="Answer"/>
      </w:pPr>
      <w:r w:rsidRPr="00206340">
        <w:rPr>
          <w:b/>
          <w:i/>
        </w:rPr>
        <w:t>Dr Opi Outhwaite:</w:t>
      </w:r>
      <w:r>
        <w:t xml:space="preserve"> No, o</w:t>
      </w:r>
      <w:r w:rsidRPr="009767C3">
        <w:t xml:space="preserve">nly that I would emphasise </w:t>
      </w:r>
      <w:r>
        <w:t>the</w:t>
      </w:r>
      <w:r w:rsidRPr="009767C3">
        <w:t xml:space="preserve"> point</w:t>
      </w:r>
      <w:r>
        <w:t xml:space="preserve"> that </w:t>
      </w:r>
      <w:r w:rsidRPr="009767C3">
        <w:t>one of the key opportunities we have to put measures in place before things become too scary is in th</w:t>
      </w:r>
      <w:r>
        <w:t>e</w:t>
      </w:r>
      <w:r w:rsidRPr="009767C3">
        <w:t xml:space="preserve"> risk assessment phase.</w:t>
      </w:r>
      <w:r>
        <w:t xml:space="preserve"> </w:t>
      </w:r>
      <w:r w:rsidRPr="009767C3">
        <w:t>As Dr Nelson</w:t>
      </w:r>
      <w:r>
        <w:t xml:space="preserve"> said</w:t>
      </w:r>
      <w:r w:rsidRPr="009767C3">
        <w:t xml:space="preserve">, it is mentioned in the biosecurity strategy but </w:t>
      </w:r>
      <w:r>
        <w:t>i</w:t>
      </w:r>
      <w:r w:rsidRPr="009767C3">
        <w:t>t has not been taken forward.</w:t>
      </w:r>
      <w:r>
        <w:t xml:space="preserve"> </w:t>
      </w:r>
      <w:r w:rsidRPr="009767C3">
        <w:t>The UK is not the only country in that position</w:t>
      </w:r>
      <w:r>
        <w:t>. I</w:t>
      </w:r>
      <w:r w:rsidRPr="009767C3">
        <w:t xml:space="preserve">t is </w:t>
      </w:r>
      <w:r>
        <w:t xml:space="preserve">a </w:t>
      </w:r>
      <w:r w:rsidRPr="009767C3">
        <w:t xml:space="preserve">very complex </w:t>
      </w:r>
      <w:r>
        <w:t>thing to do; it is</w:t>
      </w:r>
      <w:r w:rsidRPr="009767C3">
        <w:t xml:space="preserve"> slightly intimidating to get into the risk assessment for these technologies</w:t>
      </w:r>
      <w:r>
        <w:t>,</w:t>
      </w:r>
      <w:r w:rsidRPr="009767C3">
        <w:t xml:space="preserve"> and for other biosecurity risks, but at some point</w:t>
      </w:r>
      <w:r>
        <w:t>,</w:t>
      </w:r>
      <w:r w:rsidRPr="009767C3">
        <w:t xml:space="preserve"> if we are to tackle them well</w:t>
      </w:r>
      <w:r>
        <w:t>,</w:t>
      </w:r>
      <w:r w:rsidRPr="009767C3">
        <w:t xml:space="preserve"> we will have to get into these complex decision</w:t>
      </w:r>
      <w:r>
        <w:t>-</w:t>
      </w:r>
      <w:r w:rsidRPr="009767C3">
        <w:t>making areas.</w:t>
      </w:r>
      <w:r>
        <w:t xml:space="preserve"> </w:t>
      </w:r>
    </w:p>
    <w:p w:rsidR="00F750F9" w:rsidRPr="009767C3" w:rsidP="00D003AB">
      <w:pPr>
        <w:pStyle w:val="Question"/>
      </w:pPr>
      <w:r w:rsidRPr="00206340">
        <w:rPr>
          <w:b/>
        </w:rPr>
        <w:t>Lord Rees of Ludlow:</w:t>
      </w:r>
      <w:r>
        <w:t xml:space="preserve"> </w:t>
      </w:r>
      <w:r w:rsidRPr="009767C3">
        <w:t>May I ask a different and shorter question about the attitude of the wider public to these risks</w:t>
      </w:r>
      <w:r>
        <w:t xml:space="preserve">? </w:t>
      </w:r>
      <w:r w:rsidRPr="009767C3">
        <w:t>Of course</w:t>
      </w:r>
      <w:r>
        <w:t>,</w:t>
      </w:r>
      <w:r w:rsidRPr="009767C3">
        <w:t xml:space="preserve"> the public ha</w:t>
      </w:r>
      <w:r>
        <w:t>ve</w:t>
      </w:r>
      <w:r w:rsidRPr="009767C3">
        <w:t xml:space="preserve"> responded surprisingly effectively to Covid</w:t>
      </w:r>
      <w:r>
        <w:t>-19</w:t>
      </w:r>
      <w:r w:rsidRPr="009767C3">
        <w:t xml:space="preserve"> i</w:t>
      </w:r>
      <w:r>
        <w:t>n</w:t>
      </w:r>
      <w:r w:rsidRPr="009767C3">
        <w:t xml:space="preserve"> many ways, but when Mr Roger Hargreaves g</w:t>
      </w:r>
      <w:r>
        <w:t>ave</w:t>
      </w:r>
      <w:r w:rsidRPr="009767C3">
        <w:t xml:space="preserve"> evidence</w:t>
      </w:r>
      <w:r>
        <w:t xml:space="preserve">, </w:t>
      </w:r>
      <w:r w:rsidRPr="009767C3">
        <w:t xml:space="preserve">he cited attempts in the past to </w:t>
      </w:r>
      <w:r>
        <w:t xml:space="preserve">have </w:t>
      </w:r>
      <w:r w:rsidRPr="009767C3">
        <w:t>government campaigns to change people</w:t>
      </w:r>
      <w:r>
        <w:t>’</w:t>
      </w:r>
      <w:r w:rsidRPr="009767C3">
        <w:t>s behaviour, and pointed out that the</w:t>
      </w:r>
      <w:r>
        <w:t>y</w:t>
      </w:r>
      <w:r w:rsidRPr="009767C3">
        <w:t xml:space="preserve"> were not very effective unless the public had a reason to be focused on the issue.</w:t>
      </w:r>
      <w:r>
        <w:t xml:space="preserve"> </w:t>
      </w:r>
      <w:r w:rsidRPr="009767C3">
        <w:t>Will lessons have been learned from Covid for any fu</w:t>
      </w:r>
      <w:r>
        <w:t>ture</w:t>
      </w:r>
      <w:r w:rsidRPr="009767C3">
        <w:t xml:space="preserve"> pandemic, or are there other ways of sensitising the public to the risks?</w:t>
      </w:r>
      <w:r>
        <w:t xml:space="preserve"> </w:t>
      </w:r>
    </w:p>
    <w:p w:rsidR="00F750F9" w:rsidP="00F750F9">
      <w:pPr>
        <w:pStyle w:val="Answer"/>
      </w:pPr>
      <w:r w:rsidRPr="00206340">
        <w:rPr>
          <w:b/>
          <w:i/>
        </w:rPr>
        <w:t>Dr Opi Outhwaite:</w:t>
      </w:r>
      <w:r>
        <w:t xml:space="preserve"> T</w:t>
      </w:r>
      <w:r w:rsidRPr="009767C3">
        <w:t>o state t</w:t>
      </w:r>
      <w:r>
        <w:t xml:space="preserve">he </w:t>
      </w:r>
      <w:r w:rsidRPr="009767C3">
        <w:t>obvious</w:t>
      </w:r>
      <w:r>
        <w:t>,</w:t>
      </w:r>
      <w:r w:rsidRPr="009767C3">
        <w:t xml:space="preserve"> the public will be sensitised to the risk in the immediate aftermath of Covid.</w:t>
      </w:r>
      <w:r>
        <w:t xml:space="preserve"> </w:t>
      </w:r>
      <w:r w:rsidRPr="009767C3">
        <w:t>If we take a slightly longer</w:t>
      </w:r>
      <w:r>
        <w:t>-</w:t>
      </w:r>
      <w:r w:rsidRPr="009767C3">
        <w:t xml:space="preserve">term view, the messaging and the need for a cultural shift </w:t>
      </w:r>
      <w:r>
        <w:t>are</w:t>
      </w:r>
      <w:r w:rsidRPr="009767C3">
        <w:t xml:space="preserve"> important.</w:t>
      </w:r>
      <w:r>
        <w:t xml:space="preserve"> </w:t>
      </w:r>
      <w:r w:rsidRPr="009767C3">
        <w:t>It does not happen overnight, but</w:t>
      </w:r>
      <w:r>
        <w:t xml:space="preserve"> in</w:t>
      </w:r>
      <w:r w:rsidRPr="009767C3">
        <w:t xml:space="preserve"> other areas of biosecurity</w:t>
      </w:r>
      <w:r>
        <w:t>,</w:t>
      </w:r>
      <w:r w:rsidRPr="009767C3">
        <w:t xml:space="preserve"> more in animal health </w:t>
      </w:r>
      <w:r>
        <w:t xml:space="preserve">and </w:t>
      </w:r>
      <w:r w:rsidRPr="009767C3">
        <w:t xml:space="preserve">plant health, gradually, </w:t>
      </w:r>
      <w:r>
        <w:t xml:space="preserve">even in </w:t>
      </w:r>
      <w:r w:rsidRPr="009767C3">
        <w:t xml:space="preserve">the shift to </w:t>
      </w:r>
      <w:r>
        <w:t xml:space="preserve">using </w:t>
      </w:r>
      <w:r w:rsidRPr="009767C3">
        <w:t>the term biosecurity</w:t>
      </w:r>
      <w:r>
        <w:t>,</w:t>
      </w:r>
      <w:r w:rsidRPr="009767C3">
        <w:t xml:space="preserve"> </w:t>
      </w:r>
      <w:r>
        <w:t xml:space="preserve">there is an </w:t>
      </w:r>
      <w:r w:rsidRPr="009767C3">
        <w:t xml:space="preserve">understanding </w:t>
      </w:r>
      <w:r>
        <w:t xml:space="preserve">of </w:t>
      </w:r>
      <w:r w:rsidRPr="009767C3">
        <w:t>the risk</w:t>
      </w:r>
      <w:r>
        <w:t xml:space="preserve"> of</w:t>
      </w:r>
      <w:r w:rsidRPr="009767C3">
        <w:t xml:space="preserve"> making changes in plant health</w:t>
      </w:r>
      <w:r>
        <w:t>,</w:t>
      </w:r>
      <w:r w:rsidRPr="009767C3">
        <w:t xml:space="preserve"> </w:t>
      </w:r>
      <w:r>
        <w:t xml:space="preserve">and an </w:t>
      </w:r>
      <w:r w:rsidRPr="009767C3">
        <w:t xml:space="preserve">understanding </w:t>
      </w:r>
      <w:r>
        <w:t xml:space="preserve">of </w:t>
      </w:r>
      <w:r w:rsidRPr="009767C3">
        <w:t>the need for pre</w:t>
      </w:r>
      <w:r>
        <w:t>-</w:t>
      </w:r>
      <w:r w:rsidRPr="009767C3">
        <w:t>entry controls</w:t>
      </w:r>
      <w:r>
        <w:t>. There is a</w:t>
      </w:r>
      <w:r w:rsidRPr="009767C3">
        <w:t xml:space="preserve"> shift in smaller things</w:t>
      </w:r>
      <w:r>
        <w:t>,</w:t>
      </w:r>
      <w:r w:rsidRPr="009767C3">
        <w:t xml:space="preserve"> such as the </w:t>
      </w:r>
      <w:r>
        <w:t>number</w:t>
      </w:r>
      <w:r w:rsidRPr="009767C3">
        <w:t xml:space="preserve"> of domestic or indigenous plants that are now stocked by garden centres</w:t>
      </w:r>
      <w:r>
        <w:t>,</w:t>
      </w:r>
      <w:r w:rsidRPr="009767C3">
        <w:t xml:space="preserve"> as opposed to imported plants, and the checks they go through and so on</w:t>
      </w:r>
      <w:r>
        <w:t>. P</w:t>
      </w:r>
      <w:r w:rsidRPr="009767C3">
        <w:t>eople working in horticulture, for example, are much more sensitised to those things. That has not happened overnight</w:t>
      </w:r>
      <w:r>
        <w:t>,</w:t>
      </w:r>
      <w:r w:rsidRPr="009767C3">
        <w:t xml:space="preserve"> but it has happened. I think the public can be brought on side. </w:t>
      </w:r>
    </w:p>
    <w:p w:rsidR="00F750F9" w:rsidP="00F750F9">
      <w:pPr>
        <w:pStyle w:val="Answer"/>
      </w:pPr>
      <w:r>
        <w:t xml:space="preserve">In </w:t>
      </w:r>
      <w:r w:rsidRPr="009767C3">
        <w:t>the gold standard countries for biosecurity</w:t>
      </w:r>
      <w:r>
        <w:t>,</w:t>
      </w:r>
      <w:r w:rsidRPr="009767C3">
        <w:t xml:space="preserve"> such as Australia and New Zealand, there is much more public discourse </w:t>
      </w:r>
      <w:r w:rsidR="00B63DE8">
        <w:t>on</w:t>
      </w:r>
      <w:r w:rsidRPr="009767C3">
        <w:t xml:space="preserve"> biosecurity now</w:t>
      </w:r>
      <w:r>
        <w:t>. In New Zealand, for example, t</w:t>
      </w:r>
      <w:r w:rsidRPr="009767C3">
        <w:t xml:space="preserve">he public have been gradually brought on side to understand </w:t>
      </w:r>
      <w:r>
        <w:t xml:space="preserve">the idea that </w:t>
      </w:r>
      <w:r w:rsidRPr="009767C3">
        <w:t>New Zealand is an island and there is an opportunity to protect indigenous plants</w:t>
      </w:r>
      <w:r>
        <w:t>,</w:t>
      </w:r>
      <w:r w:rsidRPr="009767C3">
        <w:t xml:space="preserve"> and health</w:t>
      </w:r>
      <w:r>
        <w:t>,</w:t>
      </w:r>
      <w:r w:rsidRPr="009767C3">
        <w:t xml:space="preserve"> and livelihoods</w:t>
      </w:r>
      <w:r>
        <w:t>,</w:t>
      </w:r>
      <w:r w:rsidRPr="009767C3">
        <w:t xml:space="preserve"> by having border controls and so on. New Zealand has had a </w:t>
      </w:r>
      <w:r w:rsidR="00B63DE8">
        <w:t>b</w:t>
      </w:r>
      <w:r w:rsidRPr="009767C3">
        <w:t>iosecurity Act since the mid</w:t>
      </w:r>
      <w:r>
        <w:t>-</w:t>
      </w:r>
      <w:r w:rsidRPr="009767C3">
        <w:t>1990s.</w:t>
      </w:r>
      <w:r>
        <w:t xml:space="preserve"> We do not </w:t>
      </w:r>
      <w:r w:rsidRPr="009767C3">
        <w:t xml:space="preserve">have </w:t>
      </w:r>
      <w:r>
        <w:t xml:space="preserve">that </w:t>
      </w:r>
      <w:r w:rsidRPr="009767C3">
        <w:t>as a public conversation or as a culture in this country at the moment, and it will take time</w:t>
      </w:r>
      <w:r>
        <w:t>.</w:t>
      </w:r>
      <w:r w:rsidRPr="009767C3">
        <w:t xml:space="preserve"> I suppose Covid</w:t>
      </w:r>
      <w:r>
        <w:t>-</w:t>
      </w:r>
      <w:r w:rsidRPr="009767C3">
        <w:t xml:space="preserve">19 gives us an opportunity to introduce those messages much more directly. </w:t>
      </w:r>
    </w:p>
    <w:p w:rsidR="00F750F9" w:rsidP="00F750F9">
      <w:pPr>
        <w:pStyle w:val="Remark"/>
      </w:pPr>
      <w:r w:rsidRPr="00206340">
        <w:rPr>
          <w:b/>
        </w:rPr>
        <w:t>Baroness Symons of Vernham Dean:</w:t>
      </w:r>
      <w:r>
        <w:t xml:space="preserve"> We are an island, too. </w:t>
      </w:r>
      <w:r w:rsidRPr="009767C3">
        <w:t>Given what you said about New Zealand being an island,</w:t>
      </w:r>
      <w:r>
        <w:t xml:space="preserve"> w</w:t>
      </w:r>
      <w:r w:rsidRPr="009767C3">
        <w:t>ould you like to see that sort of biosecurity legislation for the island we live on?</w:t>
      </w:r>
      <w:r>
        <w:t xml:space="preserve"> </w:t>
      </w:r>
    </w:p>
    <w:p w:rsidR="00F750F9" w:rsidP="00F750F9">
      <w:pPr>
        <w:pStyle w:val="Answer"/>
      </w:pPr>
      <w:r w:rsidRPr="00206340">
        <w:rPr>
          <w:b/>
          <w:i/>
        </w:rPr>
        <w:t>Dr Opi Outhwaite:</w:t>
      </w:r>
      <w:r>
        <w:t xml:space="preserve"> </w:t>
      </w:r>
      <w:r w:rsidRPr="009767C3">
        <w:t>From the point of view of managing these particular risks, yes, I would.</w:t>
      </w:r>
      <w:r>
        <w:t xml:space="preserve"> </w:t>
      </w:r>
      <w:r w:rsidRPr="009767C3">
        <w:t>I certainly think there is a need</w:t>
      </w:r>
      <w:r>
        <w:t>,</w:t>
      </w:r>
      <w:r w:rsidRPr="009767C3">
        <w:t xml:space="preserve"> and there is an opportunity to look</w:t>
      </w:r>
      <w:r>
        <w:t xml:space="preserve"> </w:t>
      </w:r>
      <w:r w:rsidRPr="009767C3">
        <w:t xml:space="preserve">at how we manage biosecurity, </w:t>
      </w:r>
      <w:r>
        <w:t xml:space="preserve">as we have all been saying, </w:t>
      </w:r>
      <w:r w:rsidRPr="009767C3">
        <w:t>and to adopt a more integrated approach that is perhaps a bit more proactive rather than reactive.</w:t>
      </w:r>
      <w:r>
        <w:t xml:space="preserve"> </w:t>
      </w:r>
      <w:r w:rsidRPr="009767C3">
        <w:t>There will be more outbreaks. There will be more pandemics</w:t>
      </w:r>
      <w:r>
        <w:t>. W</w:t>
      </w:r>
      <w:r w:rsidRPr="009767C3">
        <w:t>e need to be more on the front foot for them in the future, and hav</w:t>
      </w:r>
      <w:r>
        <w:t>ing</w:t>
      </w:r>
      <w:r w:rsidRPr="009767C3">
        <w:t xml:space="preserve"> a more integrated biosecurity strategy</w:t>
      </w:r>
      <w:r>
        <w:t>,</w:t>
      </w:r>
      <w:r w:rsidRPr="009767C3">
        <w:t xml:space="preserve"> with legislation</w:t>
      </w:r>
      <w:r>
        <w:t>,</w:t>
      </w:r>
      <w:r w:rsidRPr="009767C3">
        <w:t xml:space="preserve"> will help us to do that. I have the luxury that I am not making the decisions about how we pay for it</w:t>
      </w:r>
      <w:r>
        <w:t>,</w:t>
      </w:r>
      <w:r w:rsidRPr="009767C3">
        <w:t xml:space="preserve"> or balanc</w:t>
      </w:r>
      <w:r>
        <w:t>ing</w:t>
      </w:r>
      <w:r w:rsidRPr="009767C3">
        <w:t xml:space="preserve"> all the other impacts</w:t>
      </w:r>
      <w:r>
        <w:t>, of course</w:t>
      </w:r>
      <w:r w:rsidRPr="009767C3">
        <w:t>, but from a biosecurity perspective</w:t>
      </w:r>
      <w:r>
        <w:t>,</w:t>
      </w:r>
      <w:r w:rsidRPr="009767C3">
        <w:t xml:space="preserve"> yes.</w:t>
      </w:r>
      <w:r>
        <w:t xml:space="preserve"> </w:t>
      </w:r>
    </w:p>
    <w:p w:rsidR="00F750F9" w:rsidP="00F750F9">
      <w:pPr>
        <w:pStyle w:val="Remark"/>
      </w:pPr>
      <w:r w:rsidRPr="001B3304">
        <w:rPr>
          <w:b/>
        </w:rPr>
        <w:t>Lord Rees of Ludlow:</w:t>
      </w:r>
      <w:r>
        <w:t xml:space="preserve"> </w:t>
      </w:r>
      <w:r w:rsidRPr="009767C3">
        <w:t xml:space="preserve">Do either of the other panellists have brief </w:t>
      </w:r>
      <w:r>
        <w:t xml:space="preserve">supplementary </w:t>
      </w:r>
      <w:r w:rsidRPr="009767C3">
        <w:t>comments on public attitude</w:t>
      </w:r>
      <w:r>
        <w:t xml:space="preserve">s? </w:t>
      </w:r>
    </w:p>
    <w:p w:rsidR="00F750F9" w:rsidP="00F750F9">
      <w:pPr>
        <w:pStyle w:val="Answer"/>
      </w:pPr>
      <w:r w:rsidRPr="001B3304">
        <w:rPr>
          <w:b/>
          <w:i/>
        </w:rPr>
        <w:t>Dr Catherine Rhodes:</w:t>
      </w:r>
      <w:r>
        <w:t xml:space="preserve"> On</w:t>
      </w:r>
      <w:r w:rsidRPr="009767C3">
        <w:t xml:space="preserve"> public attitudes and communication</w:t>
      </w:r>
      <w:r>
        <w:t>,</w:t>
      </w:r>
      <w:r w:rsidRPr="009767C3">
        <w:t xml:space="preserve"> perhaps </w:t>
      </w:r>
      <w:r>
        <w:t>we should</w:t>
      </w:r>
      <w:r w:rsidRPr="009767C3">
        <w:t xml:space="preserve"> engage the public in resilience efforts.</w:t>
      </w:r>
      <w:r>
        <w:t xml:space="preserve"> They</w:t>
      </w:r>
      <w:r w:rsidRPr="009767C3">
        <w:t xml:space="preserve"> can be quite broad across biosecurity. </w:t>
      </w:r>
      <w:r>
        <w:t>W</w:t>
      </w:r>
      <w:r w:rsidRPr="009767C3">
        <w:t>here the</w:t>
      </w:r>
      <w:r>
        <w:t>y have</w:t>
      </w:r>
      <w:r w:rsidRPr="009767C3">
        <w:t xml:space="preserve"> perhaps been successful is</w:t>
      </w:r>
      <w:r>
        <w:t xml:space="preserve"> in</w:t>
      </w:r>
      <w:r w:rsidRPr="009767C3">
        <w:t xml:space="preserve"> citizen </w:t>
      </w:r>
      <w:r>
        <w:t xml:space="preserve">science </w:t>
      </w:r>
      <w:r w:rsidRPr="009767C3">
        <w:t xml:space="preserve">involvement </w:t>
      </w:r>
      <w:r>
        <w:t>to try</w:t>
      </w:r>
      <w:r w:rsidRPr="009767C3">
        <w:t xml:space="preserve"> </w:t>
      </w:r>
      <w:r>
        <w:t xml:space="preserve">to </w:t>
      </w:r>
      <w:r w:rsidRPr="009767C3">
        <w:t>track invasive species or the spread of tree disease.</w:t>
      </w:r>
      <w:r>
        <w:t xml:space="preserve"> </w:t>
      </w:r>
      <w:r w:rsidRPr="009767C3">
        <w:t xml:space="preserve">I think </w:t>
      </w:r>
      <w:r>
        <w:t>a</w:t>
      </w:r>
      <w:r w:rsidRPr="009767C3">
        <w:t xml:space="preserve">sh </w:t>
      </w:r>
      <w:r>
        <w:t>d</w:t>
      </w:r>
      <w:r w:rsidRPr="009767C3">
        <w:t>ie</w:t>
      </w:r>
      <w:r>
        <w:t>b</w:t>
      </w:r>
      <w:r w:rsidRPr="009767C3">
        <w:t>ack was one of them. You become part of the reporting mechanism</w:t>
      </w:r>
      <w:r>
        <w:t>,</w:t>
      </w:r>
      <w:r w:rsidRPr="009767C3">
        <w:t xml:space="preserve"> and that is a good way both </w:t>
      </w:r>
      <w:r>
        <w:t xml:space="preserve">to </w:t>
      </w:r>
      <w:r w:rsidRPr="009767C3">
        <w:t xml:space="preserve">build awareness of the risk and </w:t>
      </w:r>
      <w:r>
        <w:t xml:space="preserve">to </w:t>
      </w:r>
      <w:r w:rsidRPr="009767C3">
        <w:t xml:space="preserve">show </w:t>
      </w:r>
      <w:r>
        <w:t xml:space="preserve">that </w:t>
      </w:r>
      <w:r w:rsidRPr="009767C3">
        <w:t>there are things individuals can do to help.</w:t>
      </w:r>
      <w:r>
        <w:t xml:space="preserve"> </w:t>
      </w:r>
    </w:p>
    <w:p w:rsidR="00F750F9" w:rsidRPr="009767C3" w:rsidP="00F750F9">
      <w:pPr>
        <w:pStyle w:val="Remark"/>
      </w:pPr>
      <w:r w:rsidRPr="001B3304">
        <w:rPr>
          <w:b/>
        </w:rPr>
        <w:t>Lord Rees of Ludlow:</w:t>
      </w:r>
      <w:r>
        <w:t xml:space="preserve"> </w:t>
      </w:r>
      <w:r w:rsidRPr="009767C3">
        <w:t>Dr Nelson, any thoughts?</w:t>
      </w:r>
      <w:r>
        <w:t xml:space="preserve"> </w:t>
      </w:r>
    </w:p>
    <w:p w:rsidR="00F750F9" w:rsidP="00F750F9">
      <w:pPr>
        <w:pStyle w:val="Answer"/>
      </w:pPr>
      <w:r w:rsidRPr="001B3304">
        <w:rPr>
          <w:b/>
          <w:i/>
        </w:rPr>
        <w:t>Dr Cassidy Nelson:</w:t>
      </w:r>
      <w:r>
        <w:t xml:space="preserve"> </w:t>
      </w:r>
      <w:r w:rsidRPr="009767C3">
        <w:t>In general</w:t>
      </w:r>
      <w:r>
        <w:t>,</w:t>
      </w:r>
      <w:r w:rsidRPr="009767C3">
        <w:t xml:space="preserve"> in the same way </w:t>
      </w:r>
      <w:r>
        <w:t>as</w:t>
      </w:r>
      <w:r w:rsidRPr="009767C3">
        <w:t xml:space="preserve"> an individual develops an immune response to Covid</w:t>
      </w:r>
      <w:r>
        <w:t>-</w:t>
      </w:r>
      <w:r w:rsidRPr="009767C3">
        <w:t>19</w:t>
      </w:r>
      <w:r>
        <w:t>, w</w:t>
      </w:r>
      <w:r w:rsidRPr="009767C3">
        <w:t xml:space="preserve">e want a social public immune response to emerging infectious diseases and pandemics. </w:t>
      </w:r>
      <w:r>
        <w:t>I think t</w:t>
      </w:r>
      <w:r w:rsidRPr="009767C3">
        <w:t>he public will be behind that</w:t>
      </w:r>
      <w:r>
        <w:t>,</w:t>
      </w:r>
      <w:r w:rsidRPr="009767C3">
        <w:t xml:space="preserve"> given the circumstances and what has transpired.</w:t>
      </w:r>
      <w:r>
        <w:t xml:space="preserve"> </w:t>
      </w:r>
      <w:r w:rsidRPr="009767C3">
        <w:t>The way we can harn</w:t>
      </w:r>
      <w:r>
        <w:t>e</w:t>
      </w:r>
      <w:r w:rsidRPr="009767C3">
        <w:t xml:space="preserve">ss </w:t>
      </w:r>
      <w:r>
        <w:t>it</w:t>
      </w:r>
      <w:r w:rsidRPr="009767C3">
        <w:t xml:space="preserve"> is by </w:t>
      </w:r>
      <w:r>
        <w:t>making sure</w:t>
      </w:r>
      <w:r w:rsidRPr="009767C3">
        <w:t xml:space="preserve"> that future preparedness efforts are fully and adequately addressed</w:t>
      </w:r>
      <w:r>
        <w:t>,</w:t>
      </w:r>
      <w:r w:rsidRPr="009767C3">
        <w:t xml:space="preserve"> and </w:t>
      </w:r>
      <w:r>
        <w:t xml:space="preserve">that </w:t>
      </w:r>
      <w:r w:rsidRPr="009767C3">
        <w:t>there is accountability</w:t>
      </w:r>
      <w:r>
        <w:t xml:space="preserve"> of whatever</w:t>
      </w:r>
      <w:r w:rsidRPr="009767C3">
        <w:t xml:space="preserve"> body </w:t>
      </w:r>
      <w:r>
        <w:t xml:space="preserve">is </w:t>
      </w:r>
      <w:r w:rsidRPr="009767C3">
        <w:t xml:space="preserve">responsible </w:t>
      </w:r>
      <w:r>
        <w:t>for making sure</w:t>
      </w:r>
      <w:r w:rsidRPr="009767C3">
        <w:t xml:space="preserve"> that </w:t>
      </w:r>
      <w:r>
        <w:t xml:space="preserve">in </w:t>
      </w:r>
      <w:r w:rsidRPr="009767C3">
        <w:t xml:space="preserve">these types of situations </w:t>
      </w:r>
      <w:r>
        <w:t>things that can be</w:t>
      </w:r>
      <w:r w:rsidRPr="009767C3">
        <w:t xml:space="preserve"> understood in advance </w:t>
      </w:r>
      <w:r>
        <w:t xml:space="preserve">are </w:t>
      </w:r>
      <w:r w:rsidRPr="009767C3">
        <w:t>prevented if possible, and rapidly responded to, so that their scale is many orders of magnitude smaller.</w:t>
      </w:r>
      <w:r>
        <w:t xml:space="preserve"> </w:t>
      </w:r>
      <w:r w:rsidRPr="009767C3">
        <w:t>In general, the wider range of biological threats</w:t>
      </w:r>
      <w:r>
        <w:t>—</w:t>
      </w:r>
      <w:r w:rsidRPr="009767C3">
        <w:t>deliberate biological threats and other things</w:t>
      </w:r>
      <w:r>
        <w:t xml:space="preserve">—may not be the public’s forte. </w:t>
      </w:r>
      <w:r w:rsidRPr="009767C3">
        <w:t>From my perspective, biological threats are of the same order as nuclear weapons</w:t>
      </w:r>
      <w:r>
        <w:t>,</w:t>
      </w:r>
      <w:r w:rsidRPr="009767C3">
        <w:t xml:space="preserve"> in the sense of how much they can affect</w:t>
      </w:r>
      <w:r>
        <w:t>,</w:t>
      </w:r>
      <w:r w:rsidRPr="009767C3">
        <w:t xml:space="preserve"> and the fact </w:t>
      </w:r>
      <w:r>
        <w:t xml:space="preserve">that </w:t>
      </w:r>
      <w:r w:rsidRPr="009767C3">
        <w:t>they can affect even larger geographical areas</w:t>
      </w:r>
      <w:r>
        <w:t>,</w:t>
      </w:r>
      <w:r w:rsidRPr="009767C3">
        <w:t xml:space="preserve"> in various aspects.</w:t>
      </w:r>
    </w:p>
    <w:p w:rsidR="00F750F9" w:rsidP="00F750F9">
      <w:pPr>
        <w:pStyle w:val="Answer"/>
      </w:pPr>
      <w:r w:rsidRPr="009767C3">
        <w:t>The solution needs to be a body</w:t>
      </w:r>
      <w:r>
        <w:t xml:space="preserve"> of people or a group</w:t>
      </w:r>
      <w:r w:rsidRPr="009767C3">
        <w:t xml:space="preserve">, whether an institute or </w:t>
      </w:r>
      <w:r>
        <w:t xml:space="preserve">a </w:t>
      </w:r>
      <w:r w:rsidRPr="009767C3">
        <w:t>centre</w:t>
      </w:r>
      <w:r>
        <w:t>,</w:t>
      </w:r>
      <w:r w:rsidRPr="009767C3">
        <w:t xml:space="preserve"> whether within the Home Office or central government, </w:t>
      </w:r>
      <w:r>
        <w:t>that is</w:t>
      </w:r>
      <w:r w:rsidRPr="009767C3">
        <w:t xml:space="preserve"> responsible for </w:t>
      </w:r>
      <w:r>
        <w:t>making sure that</w:t>
      </w:r>
      <w:r w:rsidRPr="009767C3">
        <w:t xml:space="preserve"> all biological threat preparedness initiatives are enacted</w:t>
      </w:r>
      <w:r>
        <w:t>,</w:t>
      </w:r>
      <w:r w:rsidRPr="009767C3">
        <w:t xml:space="preserve"> and that there is proper risk assessment across the board </w:t>
      </w:r>
      <w:r>
        <w:t>of</w:t>
      </w:r>
      <w:r w:rsidRPr="009767C3">
        <w:t xml:space="preserve"> the full range of threats</w:t>
      </w:r>
      <w:r>
        <w:t>,</w:t>
      </w:r>
      <w:r w:rsidRPr="009767C3">
        <w:t xml:space="preserve"> as we have been discussing in this session.</w:t>
      </w:r>
      <w:r>
        <w:t xml:space="preserve"> </w:t>
      </w:r>
    </w:p>
    <w:p w:rsidR="00F750F9" w:rsidP="00F750F9">
      <w:pPr>
        <w:pStyle w:val="Remark"/>
      </w:pPr>
      <w:r w:rsidRPr="001B3304">
        <w:rPr>
          <w:b/>
        </w:rPr>
        <w:t>The Chair:</w:t>
      </w:r>
      <w:r>
        <w:t xml:space="preserve"> </w:t>
      </w:r>
      <w:r w:rsidRPr="009767C3">
        <w:t>We are falling behind a bit</w:t>
      </w:r>
      <w:r>
        <w:t xml:space="preserve">, </w:t>
      </w:r>
      <w:r w:rsidRPr="009767C3">
        <w:t xml:space="preserve">so could I </w:t>
      </w:r>
      <w:r>
        <w:t xml:space="preserve">please </w:t>
      </w:r>
      <w:r w:rsidRPr="009767C3">
        <w:t xml:space="preserve">ask for short snappy questions and short snappy answers, </w:t>
      </w:r>
      <w:r>
        <w:t xml:space="preserve">and </w:t>
      </w:r>
      <w:r w:rsidRPr="009767C3">
        <w:t>not necessarily from everybody</w:t>
      </w:r>
      <w:r>
        <w:t>?</w:t>
      </w:r>
      <w:r w:rsidRPr="009767C3">
        <w:t xml:space="preserve"> </w:t>
      </w:r>
    </w:p>
    <w:p w:rsidR="0027546D" w:rsidP="0027546D">
      <w:pPr>
        <w:pStyle w:val="Question"/>
      </w:pPr>
      <w:r w:rsidRPr="001B3304">
        <w:rPr>
          <w:b/>
        </w:rPr>
        <w:t>Lord Clement</w:t>
      </w:r>
      <w:r>
        <w:rPr>
          <w:b/>
        </w:rPr>
        <w:t>-</w:t>
      </w:r>
      <w:r w:rsidRPr="001B3304">
        <w:rPr>
          <w:b/>
        </w:rPr>
        <w:t>Jones:</w:t>
      </w:r>
      <w:r>
        <w:t xml:space="preserve"> </w:t>
      </w:r>
      <w:r w:rsidRPr="009767C3">
        <w:t>Could</w:t>
      </w:r>
      <w:r>
        <w:t xml:space="preserve"> our witnesses</w:t>
      </w:r>
      <w:r w:rsidRPr="009767C3">
        <w:t xml:space="preserve"> take a view on something that was said in the UK</w:t>
      </w:r>
      <w:r>
        <w:t>’</w:t>
      </w:r>
      <w:r w:rsidRPr="009767C3">
        <w:t xml:space="preserve">s </w:t>
      </w:r>
      <w:r>
        <w:t>b</w:t>
      </w:r>
      <w:r w:rsidRPr="009767C3">
        <w:t xml:space="preserve">iological </w:t>
      </w:r>
      <w:r>
        <w:t>s</w:t>
      </w:r>
      <w:r w:rsidRPr="009767C3">
        <w:t xml:space="preserve">ecurity </w:t>
      </w:r>
      <w:r>
        <w:t>s</w:t>
      </w:r>
      <w:r w:rsidRPr="009767C3">
        <w:t xml:space="preserve">trategy back in 2018 </w:t>
      </w:r>
      <w:r>
        <w:t xml:space="preserve">and </w:t>
      </w:r>
      <w:r w:rsidRPr="009767C3">
        <w:t xml:space="preserve">which very much follows the line of questioning </w:t>
      </w:r>
      <w:r>
        <w:t>from</w:t>
      </w:r>
      <w:r w:rsidRPr="009767C3">
        <w:t xml:space="preserve"> Lord Rees</w:t>
      </w:r>
      <w:r>
        <w:t>?</w:t>
      </w:r>
      <w:r w:rsidRPr="009767C3">
        <w:t xml:space="preserve"> </w:t>
      </w:r>
      <w:r>
        <w:t>T</w:t>
      </w:r>
      <w:r w:rsidRPr="009767C3">
        <w:t>he strategy says,</w:t>
      </w:r>
      <w:r w:rsidR="008D0E78">
        <w:t xml:space="preserve"> “</w:t>
      </w:r>
      <w:r w:rsidRPr="009767C3">
        <w:t>We have a strong public communications capability</w:t>
      </w:r>
      <w:r>
        <w:t xml:space="preserve">, </w:t>
      </w:r>
      <w:r w:rsidRPr="009767C3">
        <w:t>to ensure that we are able to engage swiftly and clearly with the public about any action they might need to take to protect themselves or to support an effective response</w:t>
      </w:r>
      <w:r>
        <w:t>”</w:t>
      </w:r>
      <w:r w:rsidRPr="009767C3">
        <w:t>.</w:t>
      </w:r>
      <w:r>
        <w:t xml:space="preserve"> </w:t>
      </w:r>
    </w:p>
    <w:p w:rsidR="00F750F9" w:rsidP="0027546D">
      <w:pPr>
        <w:pStyle w:val="Question"/>
        <w:numPr>
          <w:ilvl w:val="0"/>
          <w:numId w:val="0"/>
        </w:numPr>
        <w:ind w:left="794"/>
      </w:pPr>
      <w:r w:rsidRPr="009767C3">
        <w:t>In the light of what has been said, that has not weathered particularly well.</w:t>
      </w:r>
      <w:r>
        <w:t xml:space="preserve"> </w:t>
      </w:r>
      <w:r w:rsidRPr="009767C3">
        <w:t xml:space="preserve">What would you do to make </w:t>
      </w:r>
      <w:r>
        <w:t>i</w:t>
      </w:r>
      <w:r w:rsidRPr="009767C3">
        <w:t>t ring true in a future strategy</w:t>
      </w:r>
      <w:r>
        <w:t xml:space="preserve">? It is not about </w:t>
      </w:r>
      <w:r w:rsidRPr="009767C3">
        <w:t>how the messaging is put forward</w:t>
      </w:r>
      <w:r>
        <w:t>; it is about</w:t>
      </w:r>
      <w:r w:rsidRPr="009767C3">
        <w:t xml:space="preserve"> the people involved in formulating the strategy</w:t>
      </w:r>
      <w:r>
        <w:t>.</w:t>
      </w:r>
      <w:r w:rsidRPr="009767C3">
        <w:t xml:space="preserve"> </w:t>
      </w:r>
    </w:p>
    <w:p w:rsidR="00F750F9" w:rsidP="00F750F9">
      <w:pPr>
        <w:pStyle w:val="Remark"/>
      </w:pPr>
      <w:r w:rsidRPr="009767C3">
        <w:t xml:space="preserve">I think you are implying that we need better ways of communicating, but is there a lack of professionalism in communications terms </w:t>
      </w:r>
      <w:r>
        <w:t>among</w:t>
      </w:r>
      <w:r w:rsidRPr="009767C3">
        <w:t xml:space="preserve"> the current people who write security strategy? For instance, the whole impact of social media has not been </w:t>
      </w:r>
      <w:r w:rsidRPr="009767C3">
        <w:t>taken into account</w:t>
      </w:r>
      <w:r w:rsidRPr="009767C3">
        <w:t>.</w:t>
      </w:r>
      <w:r>
        <w:t xml:space="preserve"> </w:t>
      </w:r>
      <w:r w:rsidRPr="009767C3">
        <w:t>I think you have written about th</w:t>
      </w:r>
      <w:r>
        <w:t>is</w:t>
      </w:r>
      <w:r w:rsidRPr="009767C3">
        <w:t>, Dr Rhodes, in a recent paper.</w:t>
      </w:r>
      <w:r>
        <w:t xml:space="preserve"> </w:t>
      </w:r>
      <w:r w:rsidRPr="009767C3">
        <w:t>Could you comment on how we could fix what clearly seems to be a lack of breadth of expertise</w:t>
      </w:r>
      <w:r>
        <w:t>?</w:t>
      </w:r>
    </w:p>
    <w:p w:rsidR="00F750F9" w:rsidP="00F750F9">
      <w:pPr>
        <w:pStyle w:val="Answer"/>
      </w:pPr>
      <w:r w:rsidRPr="001B3304">
        <w:rPr>
          <w:b/>
          <w:i/>
        </w:rPr>
        <w:t>Dr Catherine Rhodes:</w:t>
      </w:r>
      <w:r>
        <w:t xml:space="preserve"> </w:t>
      </w:r>
      <w:r w:rsidRPr="009767C3">
        <w:t xml:space="preserve">I am not quite </w:t>
      </w:r>
      <w:r w:rsidRPr="009767C3" w:rsidR="00FF5171">
        <w:t xml:space="preserve">sure </w:t>
      </w:r>
      <w:r w:rsidRPr="009767C3">
        <w:t xml:space="preserve">who was involved </w:t>
      </w:r>
      <w:r w:rsidR="00FF5171">
        <w:t>in</w:t>
      </w:r>
      <w:r w:rsidRPr="009767C3">
        <w:t xml:space="preserve"> constructing the strategy</w:t>
      </w:r>
      <w:r>
        <w:t>,</w:t>
      </w:r>
      <w:r w:rsidRPr="009767C3">
        <w:t xml:space="preserve"> to be able to comment on that. It would be interesting to know whether there was any contact and communication with the public in developing </w:t>
      </w:r>
      <w:r>
        <w:t>it</w:t>
      </w:r>
      <w:r w:rsidRPr="009767C3">
        <w:t xml:space="preserve">. </w:t>
      </w:r>
      <w:r>
        <w:t>T</w:t>
      </w:r>
      <w:r w:rsidRPr="009767C3">
        <w:t xml:space="preserve">here is the matter of </w:t>
      </w:r>
      <w:r>
        <w:t xml:space="preserve">whether </w:t>
      </w:r>
      <w:r w:rsidRPr="009767C3">
        <w:t xml:space="preserve">the strategy itself </w:t>
      </w:r>
      <w:r>
        <w:t xml:space="preserve">is </w:t>
      </w:r>
      <w:r w:rsidRPr="009767C3">
        <w:t xml:space="preserve">communicated and </w:t>
      </w:r>
      <w:r>
        <w:t>whether</w:t>
      </w:r>
      <w:r w:rsidRPr="009767C3">
        <w:t xml:space="preserve"> the public </w:t>
      </w:r>
      <w:r w:rsidRPr="009767C3">
        <w:t>feed</w:t>
      </w:r>
      <w:r>
        <w:t xml:space="preserve"> </w:t>
      </w:r>
      <w:r w:rsidRPr="009767C3">
        <w:t>back</w:t>
      </w:r>
      <w:r w:rsidRPr="009767C3">
        <w:t xml:space="preserve"> </w:t>
      </w:r>
      <w:r>
        <w:t>on</w:t>
      </w:r>
      <w:r w:rsidRPr="009767C3">
        <w:t xml:space="preserve"> it</w:t>
      </w:r>
      <w:r>
        <w:t>.</w:t>
      </w:r>
      <w:r w:rsidRPr="009767C3">
        <w:t xml:space="preserve"> </w:t>
      </w:r>
      <w:r>
        <w:t>T</w:t>
      </w:r>
      <w:r w:rsidRPr="009767C3">
        <w:t xml:space="preserve">hat is an </w:t>
      </w:r>
      <w:r w:rsidRPr="009767C3">
        <w:t>interesting point to raise</w:t>
      </w:r>
      <w:r>
        <w:t xml:space="preserve"> and </w:t>
      </w:r>
      <w:r w:rsidRPr="009767C3">
        <w:t>would support engagement across a range of biosecurity issues.</w:t>
      </w:r>
      <w:r>
        <w:t xml:space="preserve"> </w:t>
      </w:r>
    </w:p>
    <w:p w:rsidR="00F750F9" w:rsidP="00F750F9">
      <w:pPr>
        <w:pStyle w:val="Remark"/>
      </w:pPr>
      <w:r w:rsidRPr="001B3304">
        <w:rPr>
          <w:b/>
        </w:rPr>
        <w:t>Lord Clement</w:t>
      </w:r>
      <w:r>
        <w:rPr>
          <w:b/>
        </w:rPr>
        <w:t>-</w:t>
      </w:r>
      <w:r w:rsidRPr="001B3304">
        <w:rPr>
          <w:b/>
        </w:rPr>
        <w:t>Jones:</w:t>
      </w:r>
      <w:r>
        <w:t xml:space="preserve"> But you </w:t>
      </w:r>
      <w:r w:rsidRPr="009767C3">
        <w:t xml:space="preserve">yourself made a fairly early point </w:t>
      </w:r>
      <w:r w:rsidR="00FF5171">
        <w:t xml:space="preserve">about </w:t>
      </w:r>
      <w:r w:rsidRPr="009767C3" w:rsidR="00FF5171">
        <w:t>social media and so on</w:t>
      </w:r>
      <w:r w:rsidRPr="009767C3">
        <w:t xml:space="preserve"> just this year.</w:t>
      </w:r>
      <w:r>
        <w:t xml:space="preserve"> </w:t>
      </w:r>
    </w:p>
    <w:p w:rsidR="00F750F9" w:rsidP="00F750F9">
      <w:pPr>
        <w:pStyle w:val="Answer"/>
      </w:pPr>
      <w:r w:rsidRPr="001B3304">
        <w:rPr>
          <w:b/>
          <w:i/>
        </w:rPr>
        <w:t>Dr Catherine Rhodes:</w:t>
      </w:r>
      <w:r>
        <w:t xml:space="preserve"> </w:t>
      </w:r>
      <w:r w:rsidRPr="009767C3">
        <w:t>I am less sure about that.</w:t>
      </w:r>
    </w:p>
    <w:p w:rsidR="00F750F9" w:rsidP="00F750F9">
      <w:pPr>
        <w:pStyle w:val="Answer"/>
      </w:pPr>
      <w:r w:rsidRPr="001B3304">
        <w:rPr>
          <w:b/>
          <w:i/>
        </w:rPr>
        <w:t>Dr Opi Outhwaite:</w:t>
      </w:r>
      <w:r>
        <w:t xml:space="preserve"> </w:t>
      </w:r>
      <w:r w:rsidRPr="009767C3">
        <w:t xml:space="preserve">Perhaps what we have not experienced so much as regards the general public is engagement from the right stakeholders. In plant health, for example, relevant groups </w:t>
      </w:r>
      <w:r>
        <w:t>are</w:t>
      </w:r>
      <w:r w:rsidRPr="009767C3">
        <w:t xml:space="preserve"> brought in to convey messages.</w:t>
      </w:r>
      <w:r>
        <w:t xml:space="preserve"> </w:t>
      </w:r>
      <w:r w:rsidRPr="009767C3">
        <w:t>Similarly</w:t>
      </w:r>
      <w:r>
        <w:t>,</w:t>
      </w:r>
      <w:r w:rsidRPr="009767C3">
        <w:t xml:space="preserve"> in animal health, the </w:t>
      </w:r>
      <w:r w:rsidRPr="00FF5171" w:rsidR="00FF5171">
        <w:t xml:space="preserve">Animal and Plant Health Agency </w:t>
      </w:r>
      <w:r w:rsidRPr="009767C3">
        <w:t>has been reorganised a number of times, but it has worked very carefully to develop trust</w:t>
      </w:r>
      <w:r>
        <w:t>,</w:t>
      </w:r>
      <w:r w:rsidRPr="009767C3">
        <w:t xml:space="preserve"> understanding and communication with veterinary associations, farmers, </w:t>
      </w:r>
      <w:r>
        <w:t>a</w:t>
      </w:r>
      <w:r w:rsidRPr="009767C3">
        <w:t>nimal producers</w:t>
      </w:r>
      <w:r>
        <w:t>, and</w:t>
      </w:r>
      <w:r w:rsidRPr="009767C3">
        <w:t xml:space="preserve"> so on. Perhaps we have not seen the same sort of bringing in </w:t>
      </w:r>
      <w:r>
        <w:t xml:space="preserve">of </w:t>
      </w:r>
      <w:r w:rsidRPr="009767C3">
        <w:t>different stakeholder groups in public health that we have seen in other areas of biosecurity</w:t>
      </w:r>
      <w:r>
        <w:t xml:space="preserve">, and </w:t>
      </w:r>
      <w:r w:rsidRPr="009767C3">
        <w:t>that probably need</w:t>
      </w:r>
      <w:r>
        <w:t>s</w:t>
      </w:r>
      <w:r w:rsidRPr="009767C3">
        <w:t xml:space="preserve"> to be addressed.</w:t>
      </w:r>
      <w:r>
        <w:t xml:space="preserve"> </w:t>
      </w:r>
    </w:p>
    <w:p w:rsidR="00F750F9" w:rsidRPr="009767C3" w:rsidP="00F750F9">
      <w:pPr>
        <w:pStyle w:val="Remark"/>
      </w:pPr>
      <w:r w:rsidRPr="001B3304">
        <w:rPr>
          <w:b/>
        </w:rPr>
        <w:t>Lord Clement</w:t>
      </w:r>
      <w:r>
        <w:rPr>
          <w:b/>
        </w:rPr>
        <w:t>-</w:t>
      </w:r>
      <w:r w:rsidRPr="001B3304">
        <w:rPr>
          <w:b/>
        </w:rPr>
        <w:t>Jones:</w:t>
      </w:r>
      <w:r>
        <w:t xml:space="preserve"> </w:t>
      </w:r>
      <w:r w:rsidRPr="009767C3">
        <w:t xml:space="preserve">But </w:t>
      </w:r>
      <w:r>
        <w:t xml:space="preserve">sometimes </w:t>
      </w:r>
      <w:r w:rsidRPr="009767C3">
        <w:t xml:space="preserve">you </w:t>
      </w:r>
      <w:r w:rsidR="00C2345E">
        <w:t xml:space="preserve">do </w:t>
      </w:r>
      <w:r w:rsidRPr="009767C3">
        <w:t xml:space="preserve">not just </w:t>
      </w:r>
      <w:r w:rsidRPr="009767C3" w:rsidR="00C2345E">
        <w:t>have</w:t>
      </w:r>
      <w:r w:rsidR="00C2345E">
        <w:t xml:space="preserve"> </w:t>
      </w:r>
      <w:r>
        <w:t xml:space="preserve">to </w:t>
      </w:r>
      <w:r w:rsidRPr="009767C3">
        <w:t xml:space="preserve">deliver messages but </w:t>
      </w:r>
      <w:r w:rsidRPr="009767C3" w:rsidR="00C2345E">
        <w:t>have</w:t>
      </w:r>
      <w:r w:rsidR="00C2345E">
        <w:t xml:space="preserve"> </w:t>
      </w:r>
      <w:r>
        <w:t xml:space="preserve">to </w:t>
      </w:r>
      <w:r w:rsidRPr="009767C3">
        <w:t>counteract other messages in this field.</w:t>
      </w:r>
      <w:r>
        <w:t xml:space="preserve"> </w:t>
      </w:r>
    </w:p>
    <w:p w:rsidR="00F750F9" w:rsidP="00F750F9">
      <w:pPr>
        <w:pStyle w:val="Answer"/>
      </w:pPr>
      <w:r w:rsidRPr="001B3304">
        <w:rPr>
          <w:b/>
          <w:i/>
        </w:rPr>
        <w:t>Dr Opi Outhwaite:</w:t>
      </w:r>
      <w:r>
        <w:t xml:space="preserve"> </w:t>
      </w:r>
      <w:r w:rsidRPr="009767C3">
        <w:t xml:space="preserve">I do not know </w:t>
      </w:r>
      <w:r>
        <w:t>how much</w:t>
      </w:r>
      <w:r w:rsidRPr="009767C3">
        <w:t xml:space="preserve"> has gone on, for example, in PHE</w:t>
      </w:r>
      <w:r>
        <w:t>—</w:t>
      </w:r>
      <w:r w:rsidRPr="009767C3">
        <w:t>Public Health England as was</w:t>
      </w:r>
      <w:r>
        <w:t xml:space="preserve">. </w:t>
      </w:r>
      <w:r w:rsidRPr="009767C3">
        <w:t>I do not think we have seen that sort of messaging.</w:t>
      </w:r>
      <w:r>
        <w:t xml:space="preserve"> </w:t>
      </w:r>
      <w:r w:rsidRPr="009767C3">
        <w:t>There has been a lot of research, academic and within government, for example, on how farmers understand biosecurity messages and how that impacts</w:t>
      </w:r>
      <w:r>
        <w:t xml:space="preserve"> and translates into</w:t>
      </w:r>
      <w:r w:rsidRPr="009767C3">
        <w:t xml:space="preserve"> their practices. I do not think that we have </w:t>
      </w:r>
      <w:r>
        <w:t xml:space="preserve">yet </w:t>
      </w:r>
      <w:r w:rsidRPr="009767C3">
        <w:t>seen th</w:t>
      </w:r>
      <w:r>
        <w:t>e</w:t>
      </w:r>
      <w:r w:rsidRPr="009767C3">
        <w:t xml:space="preserve"> same focus on the more public health aspect</w:t>
      </w:r>
      <w:r>
        <w:t>s</w:t>
      </w:r>
      <w:r w:rsidRPr="009767C3">
        <w:t xml:space="preserve"> of biosecurity. I do not know that we have a good body of research to draw on</w:t>
      </w:r>
      <w:r>
        <w:t>,</w:t>
      </w:r>
      <w:r w:rsidRPr="009767C3">
        <w:t xml:space="preserve"> as well as bringing in those messages.</w:t>
      </w:r>
      <w:r>
        <w:t xml:space="preserve"> C</w:t>
      </w:r>
      <w:r w:rsidRPr="009767C3">
        <w:t>ountering misinformation</w:t>
      </w:r>
      <w:r>
        <w:t xml:space="preserve"> </w:t>
      </w:r>
      <w:r w:rsidRPr="009767C3">
        <w:t>is probably not my expertise.</w:t>
      </w:r>
      <w:r>
        <w:t xml:space="preserve"> </w:t>
      </w:r>
    </w:p>
    <w:p w:rsidR="00F750F9" w:rsidP="00F750F9">
      <w:pPr>
        <w:pStyle w:val="Remark"/>
      </w:pPr>
      <w:r w:rsidRPr="001B3304">
        <w:rPr>
          <w:b/>
        </w:rPr>
        <w:t>The Chair:</w:t>
      </w:r>
      <w:r>
        <w:t xml:space="preserve"> </w:t>
      </w:r>
      <w:r w:rsidRPr="009767C3">
        <w:t>I think</w:t>
      </w:r>
      <w:r>
        <w:t xml:space="preserve"> </w:t>
      </w:r>
      <w:r w:rsidRPr="009767C3">
        <w:t>it would be best to move on to Lord O</w:t>
      </w:r>
      <w:r>
        <w:t>’</w:t>
      </w:r>
      <w:r w:rsidRPr="009767C3">
        <w:t>Shaughnessy.</w:t>
      </w:r>
      <w:r>
        <w:t xml:space="preserve"> </w:t>
      </w:r>
    </w:p>
    <w:p w:rsidR="00820AF7" w:rsidP="00F750F9">
      <w:pPr>
        <w:pStyle w:val="Question"/>
      </w:pPr>
      <w:r w:rsidRPr="001B3304">
        <w:rPr>
          <w:b/>
        </w:rPr>
        <w:t>Lord O</w:t>
      </w:r>
      <w:r>
        <w:rPr>
          <w:b/>
        </w:rPr>
        <w:t>’</w:t>
      </w:r>
      <w:r w:rsidRPr="001B3304">
        <w:rPr>
          <w:b/>
        </w:rPr>
        <w:t>Shaughnessy:</w:t>
      </w:r>
      <w:r>
        <w:t xml:space="preserve"> Y</w:t>
      </w:r>
      <w:r w:rsidRPr="009767C3">
        <w:t>ou have all been fairly clear in your evidence to us this morning</w:t>
      </w:r>
      <w:r>
        <w:t>,</w:t>
      </w:r>
      <w:r w:rsidRPr="009767C3">
        <w:t xml:space="preserve"> as well as </w:t>
      </w:r>
      <w:r>
        <w:t xml:space="preserve">in </w:t>
      </w:r>
      <w:r w:rsidRPr="009767C3">
        <w:t xml:space="preserve">your written evidence and in writings elsewhere, </w:t>
      </w:r>
      <w:r>
        <w:t xml:space="preserve">about </w:t>
      </w:r>
      <w:r w:rsidRPr="009767C3">
        <w:t xml:space="preserve">your dissatisfaction, I think it is fair to say, with the governance around biosecurity. </w:t>
      </w:r>
    </w:p>
    <w:p w:rsidR="00F750F9" w:rsidP="00820AF7">
      <w:pPr>
        <w:pStyle w:val="Question"/>
        <w:numPr>
          <w:ilvl w:val="0"/>
          <w:numId w:val="0"/>
        </w:numPr>
        <w:ind w:left="794"/>
      </w:pPr>
      <w:r w:rsidRPr="009767C3">
        <w:t xml:space="preserve">Could we turn this into a more constructive conversation </w:t>
      </w:r>
      <w:r>
        <w:t>and</w:t>
      </w:r>
      <w:r w:rsidRPr="009767C3">
        <w:t xml:space="preserve"> ask how you would go about improving that gover</w:t>
      </w:r>
      <w:r>
        <w:t>n</w:t>
      </w:r>
      <w:r w:rsidRPr="009767C3">
        <w:t>ance to</w:t>
      </w:r>
      <w:r>
        <w:t xml:space="preserve"> make </w:t>
      </w:r>
      <w:r w:rsidRPr="009767C3">
        <w:t xml:space="preserve">sure that biosecurity risks </w:t>
      </w:r>
      <w:r>
        <w:t>a</w:t>
      </w:r>
      <w:r w:rsidRPr="009767C3">
        <w:t>re properly assessed and planned for</w:t>
      </w:r>
      <w:r>
        <w:t>?</w:t>
      </w:r>
      <w:r w:rsidRPr="009767C3">
        <w:t xml:space="preserve"> I am also interested in your perspectives on the </w:t>
      </w:r>
      <w:r>
        <w:t>J</w:t>
      </w:r>
      <w:r w:rsidRPr="009767C3">
        <w:t xml:space="preserve">oint </w:t>
      </w:r>
      <w:r>
        <w:t>B</w:t>
      </w:r>
      <w:r w:rsidRPr="009767C3">
        <w:t xml:space="preserve">iosecurity Centre, which has been created in </w:t>
      </w:r>
      <w:r>
        <w:t>the</w:t>
      </w:r>
      <w:r w:rsidRPr="009767C3">
        <w:t xml:space="preserve"> last year, and the impending </w:t>
      </w:r>
      <w:r>
        <w:t>n</w:t>
      </w:r>
      <w:r w:rsidRPr="009767C3">
        <w:t xml:space="preserve">ational </w:t>
      </w:r>
      <w:r>
        <w:t>i</w:t>
      </w:r>
      <w:r w:rsidRPr="009767C3">
        <w:t xml:space="preserve">nstitute of </w:t>
      </w:r>
      <w:r>
        <w:t>h</w:t>
      </w:r>
      <w:r w:rsidRPr="009767C3">
        <w:t xml:space="preserve">ealth </w:t>
      </w:r>
      <w:r>
        <w:t>p</w:t>
      </w:r>
      <w:r w:rsidRPr="009767C3">
        <w:t>rotection.</w:t>
      </w:r>
      <w:r>
        <w:t xml:space="preserve"> </w:t>
      </w:r>
      <w:r w:rsidRPr="009767C3">
        <w:t>I know you have written that there is some concern that it is too public</w:t>
      </w:r>
      <w:r w:rsidR="00DF304D">
        <w:t>-</w:t>
      </w:r>
      <w:r w:rsidRPr="009767C3">
        <w:t>health and not biosecurity oriented</w:t>
      </w:r>
      <w:r>
        <w:t>,</w:t>
      </w:r>
      <w:r w:rsidRPr="009767C3">
        <w:t xml:space="preserve"> but it would be good to get your perspective on those</w:t>
      </w:r>
      <w:r>
        <w:t>,</w:t>
      </w:r>
      <w:r w:rsidRPr="009767C3">
        <w:t xml:space="preserve"> and how you think they could change</w:t>
      </w:r>
      <w:r>
        <w:t xml:space="preserve"> </w:t>
      </w:r>
      <w:r w:rsidRPr="009767C3">
        <w:t xml:space="preserve">to improve their function. </w:t>
      </w:r>
    </w:p>
    <w:p w:rsidR="00F750F9" w:rsidP="00F750F9">
      <w:pPr>
        <w:pStyle w:val="Answer"/>
      </w:pPr>
      <w:r w:rsidRPr="001B3304">
        <w:rPr>
          <w:b/>
          <w:i/>
        </w:rPr>
        <w:t>Dr Opi Outhwaite:</w:t>
      </w:r>
      <w:r>
        <w:t xml:space="preserve"> </w:t>
      </w:r>
      <w:r w:rsidRPr="009767C3">
        <w:t>I made the points that they are a bit public</w:t>
      </w:r>
      <w:r w:rsidR="005833F2">
        <w:t>-</w:t>
      </w:r>
      <w:r w:rsidRPr="009767C3">
        <w:t>health focused</w:t>
      </w:r>
      <w:r>
        <w:t xml:space="preserve">, so </w:t>
      </w:r>
      <w:r w:rsidRPr="009767C3">
        <w:t xml:space="preserve">I </w:t>
      </w:r>
      <w:r>
        <w:t xml:space="preserve">probably do not </w:t>
      </w:r>
      <w:r w:rsidRPr="009767C3">
        <w:t>need to repeat th</w:t>
      </w:r>
      <w:r>
        <w:t>em</w:t>
      </w:r>
      <w:r w:rsidRPr="009767C3">
        <w:t>.</w:t>
      </w:r>
      <w:r>
        <w:t xml:space="preserve"> </w:t>
      </w:r>
      <w:r w:rsidRPr="009767C3">
        <w:t>Going forward</w:t>
      </w:r>
      <w:r>
        <w:t>,</w:t>
      </w:r>
      <w:r w:rsidRPr="009767C3">
        <w:t xml:space="preserve"> </w:t>
      </w:r>
      <w:r>
        <w:t>I think we</w:t>
      </w:r>
      <w:r w:rsidRPr="009767C3">
        <w:t xml:space="preserve"> need two additional things </w:t>
      </w:r>
      <w:r>
        <w:t>to be</w:t>
      </w:r>
      <w:r w:rsidRPr="009767C3">
        <w:t xml:space="preserve"> connected.</w:t>
      </w:r>
      <w:r>
        <w:t xml:space="preserve"> </w:t>
      </w:r>
      <w:r w:rsidRPr="009767C3">
        <w:t>I</w:t>
      </w:r>
      <w:r>
        <w:t>n</w:t>
      </w:r>
      <w:r w:rsidRPr="009767C3">
        <w:t xml:space="preserve"> the traditional biosecurity sectors of plant, </w:t>
      </w:r>
      <w:r w:rsidRPr="009767C3">
        <w:t>animal</w:t>
      </w:r>
      <w:r w:rsidRPr="009767C3">
        <w:t xml:space="preserve"> and human health</w:t>
      </w:r>
      <w:r>
        <w:t>,</w:t>
      </w:r>
      <w:r w:rsidRPr="009767C3">
        <w:t xml:space="preserve"> we need public health and animal health properly connected</w:t>
      </w:r>
      <w:r>
        <w:t xml:space="preserve"> on </w:t>
      </w:r>
      <w:r w:rsidRPr="009767C3">
        <w:t xml:space="preserve">risk assessment, </w:t>
      </w:r>
      <w:r w:rsidRPr="009767C3">
        <w:t xml:space="preserve">messaging, policy, and so on. We </w:t>
      </w:r>
      <w:r w:rsidR="005833F2">
        <w:t xml:space="preserve">also </w:t>
      </w:r>
      <w:r w:rsidRPr="009767C3">
        <w:t>need wildlife surveillance</w:t>
      </w:r>
      <w:r>
        <w:t xml:space="preserve"> </w:t>
      </w:r>
      <w:r w:rsidRPr="009767C3">
        <w:t>connected to that.</w:t>
      </w:r>
      <w:r>
        <w:t xml:space="preserve"> </w:t>
      </w:r>
      <w:r w:rsidRPr="009767C3">
        <w:t>I have not addressed the point about intentional risk</w:t>
      </w:r>
      <w:r>
        <w:t>s</w:t>
      </w:r>
      <w:r w:rsidRPr="009767C3">
        <w:t xml:space="preserve"> </w:t>
      </w:r>
      <w:r>
        <w:t>in the governance mechanism,</w:t>
      </w:r>
      <w:r w:rsidRPr="009767C3">
        <w:t xml:space="preserve"> as I think Dr Nelson can </w:t>
      </w:r>
      <w:r>
        <w:t xml:space="preserve">do that </w:t>
      </w:r>
      <w:r w:rsidRPr="009767C3">
        <w:t>better</w:t>
      </w:r>
      <w:r>
        <w:t>, but they need to be in a governance framework</w:t>
      </w:r>
      <w:r w:rsidRPr="009767C3">
        <w:t>.</w:t>
      </w:r>
    </w:p>
    <w:p w:rsidR="00F750F9" w:rsidP="00F750F9">
      <w:pPr>
        <w:pStyle w:val="Answer"/>
      </w:pPr>
      <w:r>
        <w:t>The governance</w:t>
      </w:r>
      <w:r w:rsidRPr="009767C3">
        <w:t xml:space="preserve"> needs to be outward looking as well as inward looking. The bodies we have now are quite focused on an internal response to a problem, to a situation</w:t>
      </w:r>
      <w:r>
        <w:t>,</w:t>
      </w:r>
      <w:r w:rsidRPr="009767C3">
        <w:t xml:space="preserve"> on</w:t>
      </w:r>
      <w:r>
        <w:t>ce it arises</w:t>
      </w:r>
      <w:r w:rsidRPr="009767C3">
        <w:t>, and we need it to be outward looking in prevention as well.</w:t>
      </w:r>
      <w:r>
        <w:t xml:space="preserve"> </w:t>
      </w:r>
    </w:p>
    <w:p w:rsidR="008503F2" w:rsidP="00F750F9">
      <w:pPr>
        <w:pStyle w:val="Answer"/>
      </w:pPr>
      <w:r w:rsidRPr="001B3304">
        <w:rPr>
          <w:b/>
          <w:i/>
        </w:rPr>
        <w:t>Dr Cassidy Nelson:</w:t>
      </w:r>
      <w:r>
        <w:t xml:space="preserve"> </w:t>
      </w:r>
      <w:r w:rsidRPr="009767C3">
        <w:t>I very much agree.</w:t>
      </w:r>
      <w:r>
        <w:t xml:space="preserve"> T</w:t>
      </w:r>
      <w:r w:rsidRPr="009767C3">
        <w:t xml:space="preserve">he Joint Biosecurity Centre and the upcoming NIHP appear to be mostly response focused, which is extremely important, especially in a situation </w:t>
      </w:r>
      <w:r>
        <w:t>like</w:t>
      </w:r>
      <w:r w:rsidRPr="009767C3">
        <w:t xml:space="preserve"> now, but I worry </w:t>
      </w:r>
      <w:r>
        <w:t xml:space="preserve">that </w:t>
      </w:r>
      <w:r w:rsidRPr="009767C3">
        <w:t>that will not necessarily translate into the preparedness activities</w:t>
      </w:r>
      <w:r>
        <w:t xml:space="preserve"> and</w:t>
      </w:r>
      <w:r w:rsidRPr="009767C3">
        <w:t xml:space="preserve"> risk assessment activities that will need to take place if the full range of biological threats </w:t>
      </w:r>
      <w:r>
        <w:t>is</w:t>
      </w:r>
      <w:r w:rsidRPr="009767C3">
        <w:t xml:space="preserve"> to be addressed in the future.</w:t>
      </w:r>
      <w:r>
        <w:t xml:space="preserve"> </w:t>
      </w:r>
    </w:p>
    <w:p w:rsidR="00F750F9" w:rsidP="00F750F9">
      <w:pPr>
        <w:pStyle w:val="Answer"/>
      </w:pPr>
      <w:r w:rsidRPr="009767C3">
        <w:t xml:space="preserve">One solution, whether it </w:t>
      </w:r>
      <w:r>
        <w:t>is in</w:t>
      </w:r>
      <w:r w:rsidRPr="009767C3">
        <w:t xml:space="preserve"> the upcoming NI</w:t>
      </w:r>
      <w:r>
        <w:t>H</w:t>
      </w:r>
      <w:r w:rsidRPr="009767C3">
        <w:t xml:space="preserve">P or whether it </w:t>
      </w:r>
      <w:r>
        <w:t>has</w:t>
      </w:r>
      <w:r w:rsidRPr="009767C3">
        <w:t xml:space="preserve"> its o</w:t>
      </w:r>
      <w:r>
        <w:t>w</w:t>
      </w:r>
      <w:r w:rsidRPr="009767C3">
        <w:t xml:space="preserve">n body, </w:t>
      </w:r>
      <w:r>
        <w:t xml:space="preserve">is that </w:t>
      </w:r>
      <w:r w:rsidRPr="009767C3">
        <w:t>there needs to be a central convening point or body responsible for doing th</w:t>
      </w:r>
      <w:r>
        <w:t>at</w:t>
      </w:r>
      <w:r w:rsidRPr="009767C3">
        <w:t xml:space="preserve"> type of preparedness activit</w:t>
      </w:r>
      <w:r>
        <w:t>y</w:t>
      </w:r>
      <w:r w:rsidRPr="009767C3">
        <w:t>.</w:t>
      </w:r>
      <w:r>
        <w:t xml:space="preserve"> </w:t>
      </w:r>
      <w:r w:rsidRPr="009767C3">
        <w:t>In general, there is a big disconnect between public health for naturally occurring disease events and other types of risks.</w:t>
      </w:r>
      <w:r>
        <w:t xml:space="preserve"> </w:t>
      </w:r>
      <w:r w:rsidRPr="009767C3">
        <w:t>I do not think that is routinely very well integrated or incorporated into even the thinking or psyche of day</w:t>
      </w:r>
      <w:r>
        <w:t>-</w:t>
      </w:r>
      <w:r w:rsidRPr="009767C3">
        <w:t>to</w:t>
      </w:r>
      <w:r>
        <w:t>-</w:t>
      </w:r>
      <w:r w:rsidRPr="009767C3">
        <w:t>day public health.</w:t>
      </w:r>
    </w:p>
    <w:p w:rsidR="00F750F9" w:rsidP="00F750F9">
      <w:pPr>
        <w:pStyle w:val="Answer"/>
      </w:pPr>
      <w:r w:rsidRPr="009767C3">
        <w:t>A body is needed to address the dual</w:t>
      </w:r>
      <w:r>
        <w:t>-</w:t>
      </w:r>
      <w:r w:rsidRPr="009767C3">
        <w:t>use research and dual</w:t>
      </w:r>
      <w:r>
        <w:t>-</w:t>
      </w:r>
      <w:r w:rsidRPr="009767C3">
        <w:t>use biotechnologies that we discussed earlier.</w:t>
      </w:r>
      <w:r>
        <w:t xml:space="preserve"> </w:t>
      </w:r>
      <w:r w:rsidRPr="009767C3">
        <w:t>Th</w:t>
      </w:r>
      <w:r>
        <w:t>at</w:t>
      </w:r>
      <w:r w:rsidRPr="009767C3">
        <w:t xml:space="preserve"> type of place </w:t>
      </w:r>
      <w:r w:rsidR="00C05FBC">
        <w:t xml:space="preserve">also </w:t>
      </w:r>
      <w:r w:rsidRPr="009767C3">
        <w:t>needs to foster and bring up the next generation of biosecurity leadership.</w:t>
      </w:r>
      <w:r>
        <w:t xml:space="preserve"> </w:t>
      </w:r>
      <w:r w:rsidRPr="009767C3">
        <w:t>There are no good training points at the moment</w:t>
      </w:r>
      <w:r>
        <w:t xml:space="preserve"> that could be</w:t>
      </w:r>
      <w:r w:rsidRPr="009767C3">
        <w:t xml:space="preserve">come a place where biosecurity talent </w:t>
      </w:r>
      <w:r>
        <w:t xml:space="preserve">is </w:t>
      </w:r>
      <w:r w:rsidRPr="009767C3">
        <w:t>fostered and brought forward.</w:t>
      </w:r>
      <w:r>
        <w:t xml:space="preserve"> T</w:t>
      </w:r>
      <w:r w:rsidRPr="009767C3">
        <w:t>he UK could very much benefit from a place that is able to deliver on th</w:t>
      </w:r>
      <w:r>
        <w:t>at</w:t>
      </w:r>
      <w:r w:rsidRPr="009767C3">
        <w:t xml:space="preserve"> as well as generate new talent.</w:t>
      </w:r>
      <w:r>
        <w:t xml:space="preserve"> </w:t>
      </w:r>
    </w:p>
    <w:p w:rsidR="00F750F9" w:rsidP="00F750F9">
      <w:pPr>
        <w:pStyle w:val="Remark"/>
      </w:pPr>
      <w:r w:rsidRPr="00393052">
        <w:rPr>
          <w:b/>
        </w:rPr>
        <w:t>Lord O</w:t>
      </w:r>
      <w:r>
        <w:rPr>
          <w:b/>
        </w:rPr>
        <w:t>’</w:t>
      </w:r>
      <w:r w:rsidRPr="00393052">
        <w:rPr>
          <w:b/>
        </w:rPr>
        <w:t>Shaughnessy:</w:t>
      </w:r>
      <w:r>
        <w:t xml:space="preserve"> </w:t>
      </w:r>
      <w:r w:rsidRPr="009767C3">
        <w:t xml:space="preserve">It sounds to me </w:t>
      </w:r>
      <w:r>
        <w:t xml:space="preserve">as though </w:t>
      </w:r>
      <w:r w:rsidRPr="009767C3">
        <w:t>you are not yet convinced that the existing bodies and the ones that are being created will fulfil that mandate.</w:t>
      </w:r>
      <w:r>
        <w:t xml:space="preserve"> </w:t>
      </w:r>
      <w:r w:rsidRPr="009767C3">
        <w:t>Is that fair to say?</w:t>
      </w:r>
      <w:r>
        <w:t xml:space="preserve"> </w:t>
      </w:r>
    </w:p>
    <w:p w:rsidR="00F750F9" w:rsidP="00F750F9">
      <w:pPr>
        <w:pStyle w:val="Answer"/>
      </w:pPr>
      <w:r w:rsidRPr="00393052">
        <w:rPr>
          <w:b/>
          <w:i/>
        </w:rPr>
        <w:t>Dr Cassidy Nelson:</w:t>
      </w:r>
      <w:r>
        <w:t xml:space="preserve"> </w:t>
      </w:r>
      <w:r w:rsidRPr="009767C3">
        <w:t>It is understandable that it is very much response focused.</w:t>
      </w:r>
      <w:r>
        <w:t xml:space="preserve"> </w:t>
      </w:r>
      <w:r w:rsidRPr="009767C3">
        <w:t xml:space="preserve">I do not necessarily think </w:t>
      </w:r>
      <w:r>
        <w:t xml:space="preserve">that </w:t>
      </w:r>
      <w:r w:rsidRPr="009767C3">
        <w:t>it is possible for a very response</w:t>
      </w:r>
      <w:r>
        <w:t>-</w:t>
      </w:r>
      <w:r w:rsidRPr="009767C3">
        <w:t>focused agency to be able to do the full range of preparedness</w:t>
      </w:r>
      <w:r>
        <w:t>;</w:t>
      </w:r>
      <w:r w:rsidRPr="009767C3">
        <w:t xml:space="preserve"> to be able properly </w:t>
      </w:r>
      <w:r>
        <w:t xml:space="preserve">to </w:t>
      </w:r>
      <w:r w:rsidRPr="009767C3">
        <w:t>do risk assessment</w:t>
      </w:r>
      <w:r>
        <w:t>,</w:t>
      </w:r>
      <w:r w:rsidRPr="009767C3">
        <w:t xml:space="preserve"> and consider the other forms of biological risks that we are concerned about.</w:t>
      </w:r>
      <w:r>
        <w:t xml:space="preserve"> T</w:t>
      </w:r>
      <w:r w:rsidRPr="009767C3">
        <w:t>hat needs to be very carefully integrated into the upcoming N</w:t>
      </w:r>
      <w:r>
        <w:t>IH</w:t>
      </w:r>
      <w:r w:rsidRPr="009767C3">
        <w:t>P</w:t>
      </w:r>
      <w:r>
        <w:t>,</w:t>
      </w:r>
      <w:r w:rsidRPr="009767C3">
        <w:t xml:space="preserve"> or it needs to be its own body, its own centre</w:t>
      </w:r>
      <w:r>
        <w:t>,</w:t>
      </w:r>
      <w:r w:rsidRPr="009767C3">
        <w:t xml:space="preserve"> able to deliver on all the different aspects.</w:t>
      </w:r>
      <w:r>
        <w:t xml:space="preserve"> </w:t>
      </w:r>
    </w:p>
    <w:p w:rsidR="00F750F9" w:rsidP="00F750F9">
      <w:pPr>
        <w:pStyle w:val="Remark"/>
      </w:pPr>
      <w:r w:rsidRPr="00393052">
        <w:rPr>
          <w:b/>
        </w:rPr>
        <w:t>Lord O</w:t>
      </w:r>
      <w:r>
        <w:rPr>
          <w:b/>
        </w:rPr>
        <w:t>’</w:t>
      </w:r>
      <w:r w:rsidRPr="00393052">
        <w:rPr>
          <w:b/>
        </w:rPr>
        <w:t>Shaughnessy:</w:t>
      </w:r>
      <w:r>
        <w:t xml:space="preserve"> </w:t>
      </w:r>
      <w:r w:rsidRPr="009767C3">
        <w:t>Dr Rhodes,</w:t>
      </w:r>
      <w:r>
        <w:t xml:space="preserve"> do you have</w:t>
      </w:r>
      <w:r w:rsidRPr="009767C3">
        <w:t xml:space="preserve"> any brief comments</w:t>
      </w:r>
      <w:r>
        <w:t xml:space="preserve">? </w:t>
      </w:r>
    </w:p>
    <w:p w:rsidR="00F750F9" w:rsidP="00F750F9">
      <w:pPr>
        <w:pStyle w:val="Answer"/>
      </w:pPr>
      <w:r w:rsidRPr="00393052">
        <w:rPr>
          <w:b/>
          <w:i/>
        </w:rPr>
        <w:t>Dr Catherine Rhodes:</w:t>
      </w:r>
      <w:r>
        <w:t xml:space="preserve"> I</w:t>
      </w:r>
      <w:r w:rsidRPr="009767C3">
        <w:t>mproving the governance would be great</w:t>
      </w:r>
      <w:r>
        <w:t>,</w:t>
      </w:r>
      <w:r w:rsidRPr="009767C3">
        <w:t xml:space="preserve"> and </w:t>
      </w:r>
      <w:r>
        <w:t xml:space="preserve">I think </w:t>
      </w:r>
      <w:r w:rsidRPr="009767C3">
        <w:t xml:space="preserve">the </w:t>
      </w:r>
      <w:r>
        <w:t>strategy has an</w:t>
      </w:r>
      <w:r w:rsidRPr="009767C3">
        <w:t xml:space="preserve"> aim to start </w:t>
      </w:r>
      <w:r>
        <w:t xml:space="preserve">doing </w:t>
      </w:r>
      <w:r w:rsidRPr="009767C3">
        <w:t>t</w:t>
      </w:r>
      <w:r>
        <w:t>hat,</w:t>
      </w:r>
      <w:r w:rsidRPr="009767C3">
        <w:t xml:space="preserve"> </w:t>
      </w:r>
      <w:r>
        <w:t xml:space="preserve">but we need </w:t>
      </w:r>
      <w:r w:rsidRPr="009767C3">
        <w:t>to know what standards we want to achieve in our biosecurity</w:t>
      </w:r>
      <w:r>
        <w:t>,</w:t>
      </w:r>
      <w:r w:rsidRPr="009767C3">
        <w:t xml:space="preserve"> within certain domains and across them, and be able to monitor and implement how we are doing against th</w:t>
      </w:r>
      <w:r>
        <w:t>em</w:t>
      </w:r>
      <w:r w:rsidRPr="009767C3">
        <w:t>.</w:t>
      </w:r>
      <w:r>
        <w:t xml:space="preserve"> Th</w:t>
      </w:r>
      <w:r w:rsidRPr="009767C3">
        <w:t xml:space="preserve">ere was an opportunity, but it is now somewhat </w:t>
      </w:r>
      <w:r w:rsidRPr="009767C3">
        <w:t>put off, to have international leadership. There was attention by other countries to the creation of th</w:t>
      </w:r>
      <w:r>
        <w:t>e</w:t>
      </w:r>
      <w:r w:rsidRPr="009767C3">
        <w:t xml:space="preserve"> strategy and whether </w:t>
      </w:r>
      <w:r>
        <w:t>it</w:t>
      </w:r>
      <w:r w:rsidRPr="009767C3">
        <w:t xml:space="preserve"> was a model they should be following. If we can get it right, or cert</w:t>
      </w:r>
      <w:r>
        <w:t>a</w:t>
      </w:r>
      <w:r w:rsidRPr="009767C3">
        <w:t>inly get it better, there is an opportunity for international leadership.</w:t>
      </w:r>
      <w:r>
        <w:t xml:space="preserve"> </w:t>
      </w:r>
    </w:p>
    <w:p w:rsidR="00F750F9" w:rsidP="00F750F9">
      <w:pPr>
        <w:pStyle w:val="Answer"/>
      </w:pPr>
      <w:r w:rsidRPr="009767C3">
        <w:t>With the new institut</w:t>
      </w:r>
      <w:r>
        <w:t>ions,</w:t>
      </w:r>
      <w:r w:rsidRPr="009767C3">
        <w:t xml:space="preserve"> it is confusing</w:t>
      </w:r>
      <w:r>
        <w:t>. W</w:t>
      </w:r>
      <w:r w:rsidRPr="009767C3">
        <w:t xml:space="preserve">e have spoken </w:t>
      </w:r>
      <w:r>
        <w:t xml:space="preserve">about </w:t>
      </w:r>
      <w:r w:rsidRPr="009767C3">
        <w:t xml:space="preserve">how broad </w:t>
      </w:r>
      <w:r w:rsidR="00B751BD">
        <w:t>biosecurity</w:t>
      </w:r>
      <w:r w:rsidRPr="009767C3">
        <w:t xml:space="preserve"> is and</w:t>
      </w:r>
      <w:r>
        <w:t xml:space="preserve"> needs to be, and </w:t>
      </w:r>
      <w:r w:rsidRPr="009767C3">
        <w:t xml:space="preserve">how </w:t>
      </w:r>
      <w:r>
        <w:t xml:space="preserve">it needs to </w:t>
      </w:r>
      <w:r w:rsidRPr="009767C3">
        <w:t>integrate</w:t>
      </w:r>
      <w:r>
        <w:t>. T</w:t>
      </w:r>
      <w:r w:rsidRPr="009767C3">
        <w:t>o call something a joint biosecurity centre when</w:t>
      </w:r>
      <w:r>
        <w:t>,</w:t>
      </w:r>
      <w:r w:rsidRPr="009767C3">
        <w:t xml:space="preserve"> </w:t>
      </w:r>
      <w:r w:rsidR="00885B3C">
        <w:t>in effect</w:t>
      </w:r>
      <w:r>
        <w:t>,</w:t>
      </w:r>
      <w:r w:rsidRPr="009767C3">
        <w:t xml:space="preserve"> it seems to be a Covid data analy</w:t>
      </w:r>
      <w:r>
        <w:t>t</w:t>
      </w:r>
      <w:r w:rsidRPr="009767C3">
        <w:t>ics centre is slightly confusing. I have a concern that it seems an odd time to try to create new institutions when we have not had the opportunity to learn lessons yet. Will they build in inertia</w:t>
      </w:r>
      <w:r>
        <w:t xml:space="preserve"> and </w:t>
      </w:r>
      <w:r w:rsidRPr="009767C3">
        <w:t xml:space="preserve">overly focus on the </w:t>
      </w:r>
      <w:r>
        <w:t xml:space="preserve">current </w:t>
      </w:r>
      <w:r w:rsidRPr="009767C3">
        <w:t>situation</w:t>
      </w:r>
      <w:r>
        <w:t>?</w:t>
      </w:r>
    </w:p>
    <w:p w:rsidR="00F750F9" w:rsidP="00F750F9">
      <w:pPr>
        <w:pStyle w:val="Remark"/>
      </w:pPr>
      <w:r w:rsidRPr="00393052">
        <w:rPr>
          <w:b/>
        </w:rPr>
        <w:t>Lord O</w:t>
      </w:r>
      <w:r>
        <w:rPr>
          <w:b/>
        </w:rPr>
        <w:t>’</w:t>
      </w:r>
      <w:r w:rsidRPr="00393052">
        <w:rPr>
          <w:b/>
        </w:rPr>
        <w:t>Shaughnessy:</w:t>
      </w:r>
      <w:r>
        <w:t xml:space="preserve"> </w:t>
      </w:r>
      <w:r w:rsidRPr="009767C3">
        <w:t>You can understand how the present might end up determining the future, which would be a concern.</w:t>
      </w:r>
      <w:r>
        <w:t xml:space="preserve"> </w:t>
      </w:r>
      <w:r w:rsidRPr="009767C3">
        <w:t>Thank you.</w:t>
      </w:r>
      <w:r>
        <w:t xml:space="preserve"> </w:t>
      </w:r>
    </w:p>
    <w:p w:rsidR="00F750F9" w:rsidP="00F750F9">
      <w:pPr>
        <w:pStyle w:val="Remark"/>
      </w:pPr>
      <w:r w:rsidRPr="00393052">
        <w:rPr>
          <w:b/>
        </w:rPr>
        <w:t>The Chair:</w:t>
      </w:r>
      <w:r>
        <w:t xml:space="preserve"> </w:t>
      </w:r>
      <w:r w:rsidRPr="009767C3">
        <w:t xml:space="preserve">Lord Browne, I think you asked your questions earlier. </w:t>
      </w:r>
    </w:p>
    <w:p w:rsidR="00F750F9" w:rsidP="00F750F9">
      <w:pPr>
        <w:pStyle w:val="Remark"/>
      </w:pPr>
      <w:r w:rsidRPr="00393052">
        <w:rPr>
          <w:b/>
        </w:rPr>
        <w:t>Lord Browne of Ladyton:</w:t>
      </w:r>
      <w:r>
        <w:t xml:space="preserve"> </w:t>
      </w:r>
      <w:r w:rsidRPr="009767C3">
        <w:t>I did</w:t>
      </w:r>
      <w:r>
        <w:t>, thank you</w:t>
      </w:r>
      <w:r w:rsidRPr="009767C3">
        <w:t>.</w:t>
      </w:r>
    </w:p>
    <w:p w:rsidR="00F750F9" w:rsidP="00F750F9">
      <w:pPr>
        <w:pStyle w:val="Question"/>
      </w:pPr>
      <w:r w:rsidRPr="00393052">
        <w:rPr>
          <w:b/>
        </w:rPr>
        <w:t>Baroness Symons of Vernham Dean:</w:t>
      </w:r>
      <w:r>
        <w:t xml:space="preserve"> </w:t>
      </w:r>
      <w:r w:rsidRPr="009767C3">
        <w:t>This is probably directed at all three of our witnesses.</w:t>
      </w:r>
      <w:r>
        <w:t xml:space="preserve"> </w:t>
      </w:r>
      <w:r w:rsidRPr="009767C3">
        <w:t xml:space="preserve">Do you think that our engagement </w:t>
      </w:r>
      <w:r>
        <w:t xml:space="preserve">is </w:t>
      </w:r>
      <w:r w:rsidRPr="009767C3">
        <w:t>effective internationally</w:t>
      </w:r>
      <w:r>
        <w:t>? Y</w:t>
      </w:r>
      <w:r w:rsidRPr="009767C3">
        <w:t>ou spoke right at the very beginning of the session</w:t>
      </w:r>
      <w:r w:rsidR="00BC25E3">
        <w:t xml:space="preserve"> </w:t>
      </w:r>
      <w:r w:rsidRPr="009767C3">
        <w:t>about the importance of visibility and transparency.</w:t>
      </w:r>
      <w:r>
        <w:t xml:space="preserve"> W</w:t>
      </w:r>
      <w:r w:rsidRPr="009767C3">
        <w:t>e are discussing very sensitive areas, or areas that</w:t>
      </w:r>
      <w:r>
        <w:t xml:space="preserve"> can</w:t>
      </w:r>
      <w:r w:rsidRPr="009767C3">
        <w:t xml:space="preserve"> become very sensitive, as has been mentioned, </w:t>
      </w:r>
      <w:r>
        <w:t xml:space="preserve">with </w:t>
      </w:r>
      <w:r w:rsidRPr="009767C3">
        <w:t>the use of all the social media at the moment</w:t>
      </w:r>
      <w:r>
        <w:t>, when w</w:t>
      </w:r>
      <w:r w:rsidRPr="009767C3">
        <w:t xml:space="preserve">e are talking about trying to limit international travel, </w:t>
      </w:r>
      <w:r>
        <w:t xml:space="preserve">and the </w:t>
      </w:r>
      <w:r w:rsidRPr="009767C3">
        <w:t xml:space="preserve">limits that might be put on trade, </w:t>
      </w:r>
      <w:r>
        <w:t xml:space="preserve">and </w:t>
      </w:r>
      <w:r w:rsidRPr="009767C3">
        <w:t>when we are talking about the difficulties with urbanisation</w:t>
      </w:r>
      <w:r>
        <w:t xml:space="preserve"> in </w:t>
      </w:r>
      <w:r w:rsidRPr="009767C3">
        <w:t>countries such as South Africa</w:t>
      </w:r>
      <w:r>
        <w:t>,</w:t>
      </w:r>
      <w:r w:rsidRPr="009767C3">
        <w:t xml:space="preserve"> where </w:t>
      </w:r>
      <w:r>
        <w:t xml:space="preserve">the </w:t>
      </w:r>
      <w:r w:rsidRPr="009767C3">
        <w:t>townships are obviously rife with this terrible Covid at the moment</w:t>
      </w:r>
      <w:r>
        <w:t>.</w:t>
      </w:r>
      <w:r w:rsidRPr="009767C3">
        <w:t xml:space="preserve"> </w:t>
      </w:r>
      <w:r>
        <w:t>T</w:t>
      </w:r>
      <w:r w:rsidRPr="009767C3">
        <w:t>he</w:t>
      </w:r>
      <w:r>
        <w:t>re are</w:t>
      </w:r>
      <w:r w:rsidRPr="009767C3">
        <w:t xml:space="preserve"> questions </w:t>
      </w:r>
      <w:r w:rsidR="00BC25E3">
        <w:t>about</w:t>
      </w:r>
      <w:r w:rsidRPr="009767C3">
        <w:t xml:space="preserve"> poverty, climate change, all these things</w:t>
      </w:r>
      <w:r>
        <w:t xml:space="preserve">. Do we </w:t>
      </w:r>
      <w:r w:rsidRPr="009767C3">
        <w:t>have a real means of discussing the</w:t>
      </w:r>
      <w:r>
        <w:t>m</w:t>
      </w:r>
      <w:r w:rsidRPr="009767C3">
        <w:t xml:space="preserve"> effectively internationally</w:t>
      </w:r>
      <w:r>
        <w:t>?</w:t>
      </w:r>
    </w:p>
    <w:p w:rsidR="003D0AD5" w:rsidP="00F750F9">
      <w:pPr>
        <w:pStyle w:val="Answer"/>
      </w:pPr>
      <w:r w:rsidRPr="00393052">
        <w:rPr>
          <w:b/>
          <w:i/>
        </w:rPr>
        <w:t>Dr Catherine Rhodes:</w:t>
      </w:r>
      <w:r>
        <w:t xml:space="preserve"> O</w:t>
      </w:r>
      <w:r w:rsidRPr="009767C3">
        <w:t>ne</w:t>
      </w:r>
      <w:r>
        <w:t xml:space="preserve"> thing</w:t>
      </w:r>
      <w:r w:rsidRPr="009767C3">
        <w:t xml:space="preserve"> </w:t>
      </w:r>
      <w:r>
        <w:t xml:space="preserve">that I see </w:t>
      </w:r>
      <w:r w:rsidRPr="009767C3">
        <w:t>as a key point to reflect on right now</w:t>
      </w:r>
      <w:r>
        <w:t xml:space="preserve"> </w:t>
      </w:r>
      <w:r w:rsidRPr="009767C3">
        <w:t>is what we ma</w:t>
      </w:r>
      <w:r>
        <w:t>y be</w:t>
      </w:r>
      <w:r w:rsidRPr="009767C3">
        <w:t xml:space="preserve"> doing </w:t>
      </w:r>
      <w:r w:rsidR="003E3F9E">
        <w:t>to</w:t>
      </w:r>
      <w:r>
        <w:t xml:space="preserve"> </w:t>
      </w:r>
      <w:r w:rsidRPr="009767C3">
        <w:t xml:space="preserve">our international standing when it comes to vaccine distribution. </w:t>
      </w:r>
      <w:r>
        <w:t>It</w:t>
      </w:r>
      <w:r w:rsidRPr="009767C3">
        <w:t xml:space="preserve"> has been a problem in the past</w:t>
      </w:r>
      <w:r>
        <w:t>; i</w:t>
      </w:r>
      <w:r w:rsidRPr="009767C3">
        <w:t>n 2009,</w:t>
      </w:r>
      <w:r>
        <w:t xml:space="preserve"> </w:t>
      </w:r>
      <w:r w:rsidRPr="009767C3">
        <w:t>the UK</w:t>
      </w:r>
      <w:r>
        <w:t>,</w:t>
      </w:r>
      <w:r w:rsidRPr="009767C3">
        <w:t xml:space="preserve"> among seven industrialised countries</w:t>
      </w:r>
      <w:r>
        <w:t>,</w:t>
      </w:r>
      <w:r w:rsidRPr="009767C3">
        <w:t xml:space="preserve"> had the full supply of vaccines to address the swine flu pandemic</w:t>
      </w:r>
      <w:r>
        <w:t>.</w:t>
      </w:r>
      <w:r>
        <w:t xml:space="preserve"> </w:t>
      </w:r>
      <w:r>
        <w:t>Although</w:t>
      </w:r>
      <w:r w:rsidRPr="009767C3">
        <w:t xml:space="preserve"> we are contributing to some of the global systems for vaccine and vaccine distribution, we are doing it at a very limited level. The head of the World Health </w:t>
      </w:r>
      <w:r>
        <w:t>O</w:t>
      </w:r>
      <w:r w:rsidRPr="009767C3">
        <w:t>rganization pointed th</w:t>
      </w:r>
      <w:r>
        <w:t>at</w:t>
      </w:r>
      <w:r w:rsidRPr="009767C3">
        <w:t xml:space="preserve"> out last week.</w:t>
      </w:r>
      <w:r>
        <w:t xml:space="preserve"> </w:t>
      </w:r>
      <w:r w:rsidRPr="009767C3">
        <w:t>He said th</w:t>
      </w:r>
      <w:r>
        <w:t>at</w:t>
      </w:r>
      <w:r w:rsidRPr="009767C3">
        <w:t xml:space="preserve"> some</w:t>
      </w:r>
      <w:r>
        <w:t>thing</w:t>
      </w:r>
      <w:r w:rsidRPr="009767C3">
        <w:t xml:space="preserve"> </w:t>
      </w:r>
      <w:r>
        <w:t xml:space="preserve">like </w:t>
      </w:r>
      <w:r w:rsidRPr="009767C3">
        <w:t xml:space="preserve">49 million doses </w:t>
      </w:r>
      <w:r>
        <w:t xml:space="preserve">had been </w:t>
      </w:r>
      <w:r w:rsidRPr="009767C3">
        <w:t>delivered in industrialised countries versus 25 in low</w:t>
      </w:r>
      <w:r>
        <w:t xml:space="preserve"> </w:t>
      </w:r>
      <w:r w:rsidRPr="009767C3">
        <w:t>and middle</w:t>
      </w:r>
      <w:r>
        <w:t>-</w:t>
      </w:r>
      <w:r w:rsidRPr="009767C3">
        <w:t>income countries.</w:t>
      </w:r>
      <w:r>
        <w:t xml:space="preserve"> </w:t>
      </w:r>
    </w:p>
    <w:p w:rsidR="00F750F9" w:rsidRPr="009767C3" w:rsidP="00F750F9">
      <w:pPr>
        <w:pStyle w:val="Answer"/>
      </w:pPr>
      <w:r w:rsidRPr="009767C3">
        <w:t xml:space="preserve">The point of raising that is </w:t>
      </w:r>
      <w:r>
        <w:t>that it</w:t>
      </w:r>
      <w:r w:rsidRPr="009767C3">
        <w:t xml:space="preserve"> can disrupt trust in the international </w:t>
      </w:r>
      <w:r w:rsidRPr="009767C3" w:rsidR="003E3F9E">
        <w:t xml:space="preserve">biosecurity </w:t>
      </w:r>
      <w:r w:rsidRPr="009767C3">
        <w:t xml:space="preserve">systems </w:t>
      </w:r>
      <w:r w:rsidR="003E3F9E">
        <w:t xml:space="preserve">that </w:t>
      </w:r>
      <w:r w:rsidRPr="009767C3">
        <w:t>we need.</w:t>
      </w:r>
      <w:r>
        <w:t xml:space="preserve"> </w:t>
      </w:r>
      <w:r w:rsidRPr="009767C3">
        <w:t>We need to think about how we would be able to gain co</w:t>
      </w:r>
      <w:r>
        <w:t>-</w:t>
      </w:r>
      <w:r w:rsidRPr="009767C3">
        <w:t>operation and co</w:t>
      </w:r>
      <w:r>
        <w:t>-</w:t>
      </w:r>
      <w:r w:rsidRPr="009767C3">
        <w:t>ordination with other countries if they los</w:t>
      </w:r>
      <w:r>
        <w:t>e</w:t>
      </w:r>
      <w:r w:rsidRPr="009767C3">
        <w:t xml:space="preserve"> trust in </w:t>
      </w:r>
      <w:r>
        <w:t>us</w:t>
      </w:r>
      <w:r w:rsidRPr="009767C3">
        <w:t>.</w:t>
      </w:r>
      <w:r>
        <w:t xml:space="preserve"> </w:t>
      </w:r>
      <w:r w:rsidRPr="009767C3">
        <w:t>That is a wider point</w:t>
      </w:r>
      <w:r>
        <w:t>,</w:t>
      </w:r>
      <w:r w:rsidRPr="009767C3">
        <w:t xml:space="preserve"> but it is a particular case that raises it at the moment.</w:t>
      </w:r>
      <w:r>
        <w:t xml:space="preserve"> </w:t>
      </w:r>
    </w:p>
    <w:p w:rsidR="00F750F9" w:rsidP="00F750F9">
      <w:pPr>
        <w:pStyle w:val="Answer"/>
      </w:pPr>
      <w:r w:rsidRPr="00393052">
        <w:rPr>
          <w:b/>
          <w:i/>
        </w:rPr>
        <w:t>Dr Opi Outhwaite:</w:t>
      </w:r>
      <w:r>
        <w:t xml:space="preserve"> T</w:t>
      </w:r>
      <w:r w:rsidRPr="009767C3">
        <w:t>here are some known issues at international level that have been under discussion</w:t>
      </w:r>
      <w:r>
        <w:t>,</w:t>
      </w:r>
      <w:r w:rsidRPr="009767C3">
        <w:t xml:space="preserve"> and I think those discussions will be more urgent because of Covid.</w:t>
      </w:r>
      <w:r>
        <w:t xml:space="preserve"> </w:t>
      </w:r>
      <w:r w:rsidRPr="009767C3">
        <w:t>The</w:t>
      </w:r>
      <w:r>
        <w:t xml:space="preserve">re are </w:t>
      </w:r>
      <w:r w:rsidRPr="009767C3">
        <w:t xml:space="preserve">disincentives </w:t>
      </w:r>
      <w:r w:rsidR="00513006">
        <w:t>against</w:t>
      </w:r>
      <w:r w:rsidRPr="009767C3">
        <w:t xml:space="preserve"> reporting new </w:t>
      </w:r>
      <w:r w:rsidRPr="009767C3">
        <w:t>emerging diseases</w:t>
      </w:r>
      <w:r>
        <w:t xml:space="preserve"> and disease </w:t>
      </w:r>
      <w:r w:rsidRPr="009767C3">
        <w:t>outbreaks, for example, because of the loss of travel or trade</w:t>
      </w:r>
      <w:r>
        <w:t>. How we address those</w:t>
      </w:r>
      <w:r w:rsidRPr="009767C3">
        <w:t xml:space="preserve"> will take some more difficult conversations at international level.</w:t>
      </w:r>
    </w:p>
    <w:p w:rsidR="00F750F9" w:rsidP="00F750F9">
      <w:pPr>
        <w:pStyle w:val="Answer"/>
      </w:pPr>
      <w:r w:rsidRPr="009767C3">
        <w:t>There are a number of international initiatives.</w:t>
      </w:r>
      <w:r>
        <w:t xml:space="preserve"> </w:t>
      </w:r>
      <w:r w:rsidR="00513006">
        <w:t>In</w:t>
      </w:r>
      <w:r w:rsidRPr="009767C3">
        <w:t xml:space="preserve"> One Health</w:t>
      </w:r>
      <w:r w:rsidR="00513006">
        <w:t>, for example,</w:t>
      </w:r>
      <w:r w:rsidRPr="009767C3">
        <w:t xml:space="preserve"> there has been guidance on conducting joint risk assessment</w:t>
      </w:r>
      <w:r>
        <w:t>s. T</w:t>
      </w:r>
      <w:r w:rsidRPr="009767C3">
        <w:t>hose things sometimes make their way into national strategies or discussions, but only in a very limited context</w:t>
      </w:r>
      <w:r>
        <w:t>—</w:t>
      </w:r>
      <w:r w:rsidRPr="009767C3">
        <w:t>to an animal health agency, for example. The UK has outwardly embraced One Health</w:t>
      </w:r>
      <w:r>
        <w:t>,</w:t>
      </w:r>
      <w:r w:rsidRPr="009767C3">
        <w:t xml:space="preserve"> but it has only really acted on antimicrobial resistance, which is significant and hugely important but</w:t>
      </w:r>
      <w:r>
        <w:t xml:space="preserve"> is</w:t>
      </w:r>
      <w:r w:rsidRPr="009767C3">
        <w:t xml:space="preserve"> not the only important issue. Sometimes </w:t>
      </w:r>
      <w:r>
        <w:t>there are international platforms that we can act on</w:t>
      </w:r>
      <w:r w:rsidRPr="009767C3">
        <w:t>, but they do not get cross</w:t>
      </w:r>
      <w:r>
        <w:t>-g</w:t>
      </w:r>
      <w:r w:rsidRPr="009767C3">
        <w:t>overnment attention when they make their way into national discussions.</w:t>
      </w:r>
      <w:r>
        <w:t xml:space="preserve"> </w:t>
      </w:r>
    </w:p>
    <w:p w:rsidR="00F750F9" w:rsidP="00F750F9">
      <w:pPr>
        <w:pStyle w:val="Answer"/>
      </w:pPr>
      <w:r w:rsidRPr="00553247">
        <w:rPr>
          <w:b/>
          <w:i/>
        </w:rPr>
        <w:t>Dr Cassidy Nelson:</w:t>
      </w:r>
      <w:r>
        <w:t xml:space="preserve"> W</w:t>
      </w:r>
      <w:r w:rsidRPr="009767C3">
        <w:t>ith regards to international forums t</w:t>
      </w:r>
      <w:r>
        <w:t>hat</w:t>
      </w:r>
      <w:r w:rsidRPr="009767C3">
        <w:t xml:space="preserve"> discuss a wide vari</w:t>
      </w:r>
      <w:r>
        <w:t>e</w:t>
      </w:r>
      <w:r w:rsidRPr="009767C3">
        <w:t>ty of issues, the Biological Weapons Convention meets every year</w:t>
      </w:r>
      <w:r>
        <w:t>. I</w:t>
      </w:r>
      <w:r w:rsidRPr="009767C3">
        <w:t xml:space="preserve">t is </w:t>
      </w:r>
      <w:r>
        <w:t>the</w:t>
      </w:r>
      <w:r w:rsidRPr="009767C3">
        <w:t xml:space="preserve"> fifth annual review conference this year. I think that</w:t>
      </w:r>
      <w:r>
        <w:t xml:space="preserve"> the</w:t>
      </w:r>
      <w:r w:rsidRPr="009767C3">
        <w:t xml:space="preserve"> UK could use th</w:t>
      </w:r>
      <w:r>
        <w:t>at</w:t>
      </w:r>
      <w:r w:rsidRPr="009767C3">
        <w:t xml:space="preserve"> as a platform to convene and discuss various aspect</w:t>
      </w:r>
      <w:r>
        <w:t>s</w:t>
      </w:r>
      <w:r w:rsidRPr="009767C3">
        <w:t xml:space="preserve"> of biological threats </w:t>
      </w:r>
      <w:r>
        <w:t xml:space="preserve">from </w:t>
      </w:r>
      <w:r w:rsidRPr="009767C3">
        <w:t>the perspective of what we have seen with preparedness now.</w:t>
      </w:r>
      <w:r>
        <w:t xml:space="preserve"> T</w:t>
      </w:r>
      <w:r w:rsidRPr="009767C3">
        <w:t>he UK could be a better leader with regard to, for example</w:t>
      </w:r>
      <w:r>
        <w:t>,</w:t>
      </w:r>
      <w:r w:rsidRPr="009767C3">
        <w:t xml:space="preserve"> </w:t>
      </w:r>
      <w:r>
        <w:t xml:space="preserve">the </w:t>
      </w:r>
      <w:r w:rsidRPr="009767C3">
        <w:t>funding of the BWC and implementation of its points.</w:t>
      </w:r>
      <w:r>
        <w:t xml:space="preserve"> </w:t>
      </w:r>
      <w:r w:rsidRPr="009767C3">
        <w:t xml:space="preserve">There are various aspects that the UK could </w:t>
      </w:r>
      <w:r>
        <w:t xml:space="preserve">better </w:t>
      </w:r>
      <w:r w:rsidRPr="009767C3">
        <w:t>lead on.</w:t>
      </w:r>
      <w:r>
        <w:t xml:space="preserve"> </w:t>
      </w:r>
    </w:p>
    <w:p w:rsidR="003A6016" w:rsidP="00F750F9">
      <w:pPr>
        <w:pStyle w:val="Question"/>
      </w:pPr>
      <w:r w:rsidRPr="002263CD">
        <w:rPr>
          <w:b/>
        </w:rPr>
        <w:t>Lord Robertson of Port Ellen:</w:t>
      </w:r>
      <w:r>
        <w:t xml:space="preserve"> </w:t>
      </w:r>
      <w:r w:rsidRPr="009767C3">
        <w:t xml:space="preserve">I think we have gone over some of this ground before, and I apologise for that, although after a lifetime in politics I have to say that I have learned that it is only after you have said something for about the 400th time that suddenly somebody says, </w:t>
      </w:r>
      <w:r>
        <w:t>“T</w:t>
      </w:r>
      <w:r w:rsidRPr="009767C3">
        <w:t>hat</w:t>
      </w:r>
      <w:r>
        <w:t>’</w:t>
      </w:r>
      <w:r w:rsidRPr="009767C3">
        <w:t>s an interesting point</w:t>
      </w:r>
      <w:r>
        <w:t>”</w:t>
      </w:r>
      <w:r w:rsidRPr="009767C3">
        <w:t>.</w:t>
      </w:r>
      <w:r>
        <w:t xml:space="preserve"> </w:t>
      </w:r>
      <w:r w:rsidRPr="009767C3">
        <w:t>It does not harm your case to repeat it over and over again.</w:t>
      </w:r>
      <w:r>
        <w:t xml:space="preserve"> </w:t>
      </w:r>
    </w:p>
    <w:p w:rsidR="00F750F9" w:rsidRPr="009767C3" w:rsidP="003A6016">
      <w:pPr>
        <w:pStyle w:val="Question"/>
        <w:numPr>
          <w:ilvl w:val="0"/>
          <w:numId w:val="0"/>
        </w:numPr>
        <w:ind w:left="794"/>
      </w:pPr>
      <w:r w:rsidRPr="009767C3">
        <w:t>Therefore, I want to direct your attention to the need for an organisation that links public health with animal health and with biosecurity.</w:t>
      </w:r>
      <w:r>
        <w:t xml:space="preserve"> Do you think that </w:t>
      </w:r>
      <w:r w:rsidRPr="009767C3">
        <w:t>President Biden</w:t>
      </w:r>
      <w:r>
        <w:t>’</w:t>
      </w:r>
      <w:r w:rsidRPr="009767C3">
        <w:t>s proposal</w:t>
      </w:r>
      <w:r>
        <w:t>,</w:t>
      </w:r>
      <w:r w:rsidRPr="009767C3">
        <w:t xml:space="preserve"> which he announced very quickly after the election</w:t>
      </w:r>
      <w:r>
        <w:t>,</w:t>
      </w:r>
      <w:r w:rsidRPr="009767C3">
        <w:t xml:space="preserve"> to set up a national cent</w:t>
      </w:r>
      <w:r>
        <w:t>re</w:t>
      </w:r>
      <w:r w:rsidRPr="009767C3">
        <w:t xml:space="preserve"> for epidemic forecasting and outbreak analytics, with the task </w:t>
      </w:r>
      <w:r>
        <w:t xml:space="preserve">to “prevent, </w:t>
      </w:r>
      <w:r w:rsidRPr="009767C3">
        <w:t>detect, respond to and recover from biological threats</w:t>
      </w:r>
      <w:r>
        <w:t>”</w:t>
      </w:r>
      <w:r w:rsidRPr="009767C3">
        <w:t xml:space="preserve">, </w:t>
      </w:r>
      <w:r>
        <w:t xml:space="preserve">is </w:t>
      </w:r>
      <w:r w:rsidRPr="009767C3">
        <w:t>the model that each of you has been putting forward?</w:t>
      </w:r>
    </w:p>
    <w:p w:rsidR="00F750F9" w:rsidP="00F750F9">
      <w:pPr>
        <w:pStyle w:val="Answer"/>
      </w:pPr>
      <w:r w:rsidRPr="00553247">
        <w:rPr>
          <w:b/>
          <w:i/>
        </w:rPr>
        <w:t>Dr Opi Outhwaite:</w:t>
      </w:r>
      <w:r>
        <w:t xml:space="preserve"> </w:t>
      </w:r>
      <w:r w:rsidRPr="009767C3">
        <w:t>To a point</w:t>
      </w:r>
      <w:r>
        <w:t>,</w:t>
      </w:r>
      <w:r w:rsidRPr="009767C3">
        <w:t xml:space="preserve"> I suppose.</w:t>
      </w:r>
      <w:r>
        <w:t xml:space="preserve"> </w:t>
      </w:r>
      <w:r w:rsidRPr="009767C3">
        <w:t xml:space="preserve">The language of </w:t>
      </w:r>
      <w:r>
        <w:t>“d</w:t>
      </w:r>
      <w:r w:rsidRPr="009767C3">
        <w:t>etect, prevent, limit and recover from</w:t>
      </w:r>
      <w:r>
        <w:t>”</w:t>
      </w:r>
      <w:r w:rsidRPr="009767C3">
        <w:t xml:space="preserve"> is very similar to the language of the New Zealand pandemic preparedness strategy</w:t>
      </w:r>
      <w:r>
        <w:t>. It is</w:t>
      </w:r>
      <w:r w:rsidRPr="009767C3">
        <w:t xml:space="preserve"> set out in a similar way.</w:t>
      </w:r>
      <w:r>
        <w:t xml:space="preserve"> </w:t>
      </w:r>
      <w:r w:rsidRPr="009767C3">
        <w:t>I ha</w:t>
      </w:r>
      <w:r>
        <w:t>v</w:t>
      </w:r>
      <w:r w:rsidRPr="009767C3">
        <w:t>e not read the details of Biden</w:t>
      </w:r>
      <w:r>
        <w:t>’</w:t>
      </w:r>
      <w:r w:rsidRPr="009767C3">
        <w:t xml:space="preserve">s initiative yet, but the language is certainly very similar and reflects </w:t>
      </w:r>
      <w:r>
        <w:t>a</w:t>
      </w:r>
      <w:r w:rsidRPr="009767C3">
        <w:t xml:space="preserve"> biosecurity approach to addressing pandemics. The limitation is that it is about addressing pandemics, and from a biosecurity point of view I would suggest that is only a part of it.</w:t>
      </w:r>
      <w:r>
        <w:t xml:space="preserve"> </w:t>
      </w:r>
      <w:r w:rsidRPr="009767C3">
        <w:t>It is not broad enough to address the range of things that we have been discussing today.</w:t>
      </w:r>
      <w:r>
        <w:t xml:space="preserve"> </w:t>
      </w:r>
    </w:p>
    <w:p w:rsidR="00F750F9" w:rsidRPr="009767C3" w:rsidP="00F750F9">
      <w:pPr>
        <w:pStyle w:val="Remark"/>
      </w:pPr>
      <w:r w:rsidRPr="00553247">
        <w:rPr>
          <w:b/>
        </w:rPr>
        <w:t>Lord Robertson of Port Ellen:</w:t>
      </w:r>
      <w:r>
        <w:t xml:space="preserve"> </w:t>
      </w:r>
      <w:r w:rsidRPr="009767C3">
        <w:t>You are suggesting something that is slightly broader tha</w:t>
      </w:r>
      <w:r>
        <w:t>n</w:t>
      </w:r>
      <w:r w:rsidRPr="009767C3">
        <w:t xml:space="preserve"> </w:t>
      </w:r>
      <w:r>
        <w:t xml:space="preserve">even </w:t>
      </w:r>
      <w:r w:rsidRPr="009767C3">
        <w:t>that appears to be.</w:t>
      </w:r>
      <w:r>
        <w:t xml:space="preserve"> </w:t>
      </w:r>
      <w:r w:rsidRPr="009767C3">
        <w:t>That seems to be the import of what you have been saying throughout this session.</w:t>
      </w:r>
      <w:r>
        <w:t xml:space="preserve"> </w:t>
      </w:r>
    </w:p>
    <w:p w:rsidR="00F750F9" w:rsidP="00F750F9">
      <w:pPr>
        <w:pStyle w:val="Answer"/>
      </w:pPr>
      <w:r w:rsidRPr="00553247">
        <w:rPr>
          <w:b/>
          <w:i/>
        </w:rPr>
        <w:t>Dr Opi Outhwaite:</w:t>
      </w:r>
      <w:r>
        <w:t xml:space="preserve"> On t</w:t>
      </w:r>
      <w:r w:rsidRPr="009767C3">
        <w:t>he steps that you go through</w:t>
      </w:r>
      <w:r>
        <w:t xml:space="preserve"> for the strategy</w:t>
      </w:r>
      <w:r w:rsidRPr="009767C3">
        <w:t xml:space="preserve">, in my view </w:t>
      </w:r>
      <w:r>
        <w:t>that approach is</w:t>
      </w:r>
      <w:r w:rsidRPr="009767C3">
        <w:t xml:space="preserve"> about </w:t>
      </w:r>
      <w:r>
        <w:t>right,</w:t>
      </w:r>
      <w:r w:rsidRPr="009767C3">
        <w:t xml:space="preserve"> but</w:t>
      </w:r>
      <w:r>
        <w:t xml:space="preserve"> for</w:t>
      </w:r>
      <w:r w:rsidRPr="009767C3">
        <w:t xml:space="preserve"> the range of issues that you are looking at it is not broad enough</w:t>
      </w:r>
      <w:r>
        <w:t xml:space="preserve">. </w:t>
      </w:r>
    </w:p>
    <w:p w:rsidR="00F750F9" w:rsidRPr="009767C3" w:rsidP="00F750F9">
      <w:pPr>
        <w:pStyle w:val="Remark"/>
      </w:pPr>
      <w:r w:rsidRPr="00553247">
        <w:rPr>
          <w:b/>
        </w:rPr>
        <w:t xml:space="preserve">Lord Robertson of Port Ellen: </w:t>
      </w:r>
      <w:r w:rsidRPr="009767C3">
        <w:t>What do you think about the Civil Contingencies Act</w:t>
      </w:r>
      <w:r>
        <w:t>?</w:t>
      </w:r>
      <w:r w:rsidRPr="009767C3">
        <w:t xml:space="preserve"> </w:t>
      </w:r>
      <w:r>
        <w:t>It</w:t>
      </w:r>
      <w:r w:rsidRPr="009767C3">
        <w:t xml:space="preserve"> is on the statute book but was not used in this pandemic because the Government</w:t>
      </w:r>
      <w:r>
        <w:t>,</w:t>
      </w:r>
      <w:r w:rsidRPr="009767C3">
        <w:t xml:space="preserve"> and Parliament agreed</w:t>
      </w:r>
      <w:r>
        <w:t>, wanted</w:t>
      </w:r>
      <w:r w:rsidRPr="009767C3">
        <w:t xml:space="preserve"> to set up something tailored for the pandemic</w:t>
      </w:r>
      <w:r>
        <w:t xml:space="preserve">. </w:t>
      </w:r>
      <w:r w:rsidRPr="009767C3">
        <w:t>Do you think that it was fit for purpose?</w:t>
      </w:r>
      <w:r>
        <w:t xml:space="preserve"> </w:t>
      </w:r>
    </w:p>
    <w:p w:rsidR="00EB7943" w:rsidP="00F750F9">
      <w:pPr>
        <w:pStyle w:val="Answer"/>
      </w:pPr>
      <w:r w:rsidRPr="00553247">
        <w:rPr>
          <w:b/>
          <w:i/>
        </w:rPr>
        <w:t>Dr Opi Outhwaite:</w:t>
      </w:r>
      <w:r>
        <w:t xml:space="preserve"> </w:t>
      </w:r>
      <w:r w:rsidRPr="009767C3">
        <w:t>The definition of public emergency under the Act was probably broad enough to provide the powers that were needed.</w:t>
      </w:r>
      <w:r>
        <w:t xml:space="preserve"> On</w:t>
      </w:r>
      <w:r w:rsidRPr="009767C3">
        <w:t xml:space="preserve"> having a duty to assess risks and the requirement to </w:t>
      </w:r>
      <w:r w:rsidRPr="009767C3">
        <w:t>take action</w:t>
      </w:r>
      <w:r w:rsidRPr="009767C3">
        <w:t>,</w:t>
      </w:r>
      <w:r>
        <w:t xml:space="preserve"> </w:t>
      </w:r>
      <w:r w:rsidRPr="009767C3">
        <w:t>I think the language of the Act is broad enough.</w:t>
      </w:r>
      <w:r>
        <w:t xml:space="preserve"> </w:t>
      </w:r>
    </w:p>
    <w:p w:rsidR="00F750F9" w:rsidP="00F750F9">
      <w:pPr>
        <w:pStyle w:val="Answer"/>
      </w:pPr>
      <w:r w:rsidRPr="009767C3">
        <w:t>Looking forward, it</w:t>
      </w:r>
      <w:r w:rsidRPr="009767C3">
        <w:t xml:space="preserve"> is probably an omission that Defra is not listed under </w:t>
      </w:r>
      <w:r>
        <w:t>S</w:t>
      </w:r>
      <w:r w:rsidRPr="009767C3">
        <w:t>chedule 1 as one of the first responder agencies.</w:t>
      </w:r>
      <w:r>
        <w:t xml:space="preserve"> </w:t>
      </w:r>
      <w:r w:rsidRPr="009767C3">
        <w:t>It limits opportunities to do joint risk assessment and to require joint co</w:t>
      </w:r>
      <w:r>
        <w:t>-</w:t>
      </w:r>
      <w:r w:rsidRPr="009767C3">
        <w:t xml:space="preserve">ordinated action, so I think that is an omission. </w:t>
      </w:r>
      <w:r>
        <w:t>As to w</w:t>
      </w:r>
      <w:r w:rsidRPr="009767C3">
        <w:t xml:space="preserve">hether it provided a legislative basis for action, I think it did, but </w:t>
      </w:r>
      <w:r>
        <w:t xml:space="preserve">there is perhaps a question about </w:t>
      </w:r>
      <w:r w:rsidRPr="009767C3">
        <w:t>whether you would then have wanted the</w:t>
      </w:r>
      <w:r>
        <w:t xml:space="preserve"> amount</w:t>
      </w:r>
      <w:r w:rsidRPr="009767C3">
        <w:t xml:space="preserve"> of secondary regulation that would have come as a respons</w:t>
      </w:r>
      <w:r>
        <w:t>e</w:t>
      </w:r>
      <w:r w:rsidRPr="009767C3">
        <w:t>.</w:t>
      </w:r>
      <w:r>
        <w:t xml:space="preserve"> </w:t>
      </w:r>
      <w:r w:rsidRPr="009767C3">
        <w:t>There certainly would have been criticism of introducing that amount of secondary legislation without much scrutiny.</w:t>
      </w:r>
      <w:r>
        <w:t xml:space="preserve"> </w:t>
      </w:r>
    </w:p>
    <w:p w:rsidR="00F750F9" w:rsidRPr="009767C3" w:rsidP="00F750F9">
      <w:pPr>
        <w:pStyle w:val="Remark"/>
      </w:pPr>
      <w:r w:rsidRPr="00553247">
        <w:rPr>
          <w:b/>
        </w:rPr>
        <w:t>Lord Robertson of Port Ellen:</w:t>
      </w:r>
      <w:r>
        <w:t xml:space="preserve"> </w:t>
      </w:r>
      <w:r w:rsidRPr="009767C3">
        <w:t>Do either of the other two witnesses want to add on th</w:t>
      </w:r>
      <w:r>
        <w:t>o</w:t>
      </w:r>
      <w:r w:rsidRPr="009767C3">
        <w:t xml:space="preserve">se two points? </w:t>
      </w:r>
    </w:p>
    <w:p w:rsidR="0094253A" w:rsidP="00F750F9">
      <w:pPr>
        <w:pStyle w:val="Answer"/>
      </w:pPr>
      <w:r w:rsidRPr="00553247">
        <w:rPr>
          <w:b/>
          <w:i/>
        </w:rPr>
        <w:t>Dr Cassidy Nelson:</w:t>
      </w:r>
      <w:r>
        <w:t xml:space="preserve"> O</w:t>
      </w:r>
      <w:r w:rsidRPr="009767C3">
        <w:t xml:space="preserve">ne of the areas that has not been addressed yet in our discussion </w:t>
      </w:r>
      <w:r>
        <w:t>is</w:t>
      </w:r>
      <w:r w:rsidRPr="009767C3">
        <w:t xml:space="preserve"> the type of technological help that we could be employing to help with future pandemics. In the United States</w:t>
      </w:r>
      <w:r>
        <w:t>,</w:t>
      </w:r>
      <w:r w:rsidRPr="009767C3">
        <w:t xml:space="preserve"> the </w:t>
      </w:r>
      <w:r w:rsidR="00B769DC">
        <w:t xml:space="preserve">Bipartisan </w:t>
      </w:r>
      <w:r w:rsidR="00E44CF6">
        <w:t>Commission on B</w:t>
      </w:r>
      <w:r w:rsidRPr="009767C3">
        <w:t>iodefense recently released a report outlining various technologies that would be able to assist with our ability to detect and respond to pandemics, and do proper pathogen surveillance as well.</w:t>
      </w:r>
    </w:p>
    <w:p w:rsidR="00F750F9" w:rsidP="00F750F9">
      <w:pPr>
        <w:pStyle w:val="Answer"/>
      </w:pPr>
      <w:r>
        <w:t>There are i</w:t>
      </w:r>
      <w:r w:rsidRPr="009767C3">
        <w:t xml:space="preserve">nitiatives </w:t>
      </w:r>
      <w:r>
        <w:t xml:space="preserve">that </w:t>
      </w:r>
      <w:r w:rsidRPr="009767C3">
        <w:t>think through ways in which we could address our technological capability, such as Biden</w:t>
      </w:r>
      <w:r>
        <w:t>’</w:t>
      </w:r>
      <w:r w:rsidRPr="009767C3">
        <w:t>s centre</w:t>
      </w:r>
      <w:r>
        <w:t>,</w:t>
      </w:r>
      <w:r w:rsidRPr="009767C3">
        <w:t xml:space="preserve"> </w:t>
      </w:r>
      <w:r>
        <w:t>which</w:t>
      </w:r>
      <w:r w:rsidRPr="009767C3">
        <w:t xml:space="preserve"> also focuses on epidemic forecasting and data acquisition and analysis</w:t>
      </w:r>
      <w:r>
        <w:t>. T</w:t>
      </w:r>
      <w:r w:rsidRPr="009767C3">
        <w:t>here are various ways in which we could integrate better with our laboratory network</w:t>
      </w:r>
      <w:r>
        <w:t>,</w:t>
      </w:r>
      <w:r w:rsidRPr="009767C3">
        <w:t xml:space="preserve"> and do better surveillance of circulating pathogens and </w:t>
      </w:r>
      <w:r>
        <w:t xml:space="preserve">the </w:t>
      </w:r>
      <w:r w:rsidRPr="009767C3">
        <w:t>detecti</w:t>
      </w:r>
      <w:r>
        <w:t>on</w:t>
      </w:r>
      <w:r w:rsidRPr="009767C3">
        <w:t xml:space="preserve"> of emerging infectious diseases.</w:t>
      </w:r>
      <w:r>
        <w:t xml:space="preserve"> </w:t>
      </w:r>
    </w:p>
    <w:p w:rsidR="00F750F9" w:rsidP="00F750F9">
      <w:pPr>
        <w:pStyle w:val="Remark"/>
      </w:pPr>
      <w:r w:rsidRPr="00553247">
        <w:rPr>
          <w:b/>
        </w:rPr>
        <w:t>The Chair:</w:t>
      </w:r>
      <w:r>
        <w:t xml:space="preserve"> </w:t>
      </w:r>
      <w:r w:rsidRPr="009767C3">
        <w:t>The final question</w:t>
      </w:r>
      <w:r>
        <w:t xml:space="preserve"> is from </w:t>
      </w:r>
      <w:r w:rsidRPr="009767C3">
        <w:t>Lord Tries</w:t>
      </w:r>
      <w:r>
        <w:t xml:space="preserve">man. </w:t>
      </w:r>
    </w:p>
    <w:p w:rsidR="00F750F9" w:rsidP="00F750F9">
      <w:pPr>
        <w:pStyle w:val="Question"/>
      </w:pPr>
      <w:r w:rsidRPr="00553247">
        <w:rPr>
          <w:b/>
        </w:rPr>
        <w:t>Lord Triesman:</w:t>
      </w:r>
      <w:r>
        <w:t xml:space="preserve"> </w:t>
      </w:r>
      <w:r w:rsidRPr="009767C3">
        <w:t xml:space="preserve">This is the </w:t>
      </w:r>
      <w:r>
        <w:t>“</w:t>
      </w:r>
      <w:r w:rsidRPr="009767C3">
        <w:t>Desert Island Dis</w:t>
      </w:r>
      <w:r>
        <w:t>c</w:t>
      </w:r>
      <w:r w:rsidRPr="009767C3">
        <w:t>s</w:t>
      </w:r>
      <w:r>
        <w:t>”</w:t>
      </w:r>
      <w:r w:rsidRPr="009767C3">
        <w:t xml:space="preserve"> question</w:t>
      </w:r>
      <w:r>
        <w:t>—</w:t>
      </w:r>
      <w:r w:rsidRPr="009767C3">
        <w:t>if you have to save just one of your records from the ocean.</w:t>
      </w:r>
      <w:r>
        <w:t xml:space="preserve"> </w:t>
      </w:r>
      <w:r w:rsidRPr="009767C3">
        <w:t xml:space="preserve">Could our experts suggest one policy recommendation that the </w:t>
      </w:r>
      <w:r>
        <w:t>c</w:t>
      </w:r>
      <w:r w:rsidRPr="009767C3">
        <w:t>ommittee should make to the Government? What would be each of your top priorities?</w:t>
      </w:r>
      <w:r>
        <w:t xml:space="preserve"> </w:t>
      </w:r>
    </w:p>
    <w:p w:rsidR="00F750F9" w:rsidP="00F750F9">
      <w:pPr>
        <w:pStyle w:val="Answer"/>
      </w:pPr>
      <w:r w:rsidRPr="00553247">
        <w:rPr>
          <w:b/>
          <w:i/>
        </w:rPr>
        <w:t>Dr Catherine Rhodes:</w:t>
      </w:r>
      <w:r>
        <w:t xml:space="preserve"> Something that </w:t>
      </w:r>
      <w:r w:rsidRPr="009767C3">
        <w:t>fits across a range of risks</w:t>
      </w:r>
      <w:r w:rsidR="003606F6">
        <w:t xml:space="preserve"> </w:t>
      </w:r>
      <w:r w:rsidRPr="009767C3">
        <w:t>is one thing.</w:t>
      </w:r>
      <w:r>
        <w:t xml:space="preserve"> </w:t>
      </w:r>
      <w:r w:rsidRPr="009767C3">
        <w:t xml:space="preserve">I would hope that building capacities and capabilities </w:t>
      </w:r>
      <w:r>
        <w:t>would</w:t>
      </w:r>
      <w:r w:rsidRPr="009767C3">
        <w:t xml:space="preserve"> assist</w:t>
      </w:r>
      <w:r>
        <w:t xml:space="preserve"> in</w:t>
      </w:r>
      <w:r w:rsidRPr="009767C3">
        <w:t xml:space="preserve"> our response to a range of risks</w:t>
      </w:r>
      <w:r>
        <w:t>; they</w:t>
      </w:r>
      <w:r w:rsidRPr="009767C3">
        <w:t xml:space="preserve"> may </w:t>
      </w:r>
      <w:r>
        <w:t xml:space="preserve">be </w:t>
      </w:r>
      <w:r w:rsidRPr="009767C3">
        <w:t>biological threats</w:t>
      </w:r>
      <w:r>
        <w:t>,</w:t>
      </w:r>
      <w:r w:rsidRPr="009767C3">
        <w:t xml:space="preserve"> they may not</w:t>
      </w:r>
      <w:r>
        <w:t>. It is f</w:t>
      </w:r>
      <w:r w:rsidRPr="009767C3">
        <w:t>ocusing on thing</w:t>
      </w:r>
      <w:r>
        <w:t>s</w:t>
      </w:r>
      <w:r w:rsidRPr="009767C3">
        <w:t xml:space="preserve"> such as resilience and reducing our vulnerability</w:t>
      </w:r>
      <w:r>
        <w:t>,</w:t>
      </w:r>
      <w:r w:rsidRPr="009767C3">
        <w:t xml:space="preserve"> </w:t>
      </w:r>
      <w:r>
        <w:t>pa</w:t>
      </w:r>
      <w:r w:rsidRPr="009767C3">
        <w:t>rticularly taking that</w:t>
      </w:r>
      <w:r>
        <w:t xml:space="preserve"> to a </w:t>
      </w:r>
      <w:r w:rsidRPr="009767C3">
        <w:t>local level.</w:t>
      </w:r>
      <w:r>
        <w:t xml:space="preserve"> To have</w:t>
      </w:r>
      <w:r w:rsidRPr="009767C3">
        <w:t xml:space="preserve"> adequate </w:t>
      </w:r>
      <w:r w:rsidRPr="009767C3">
        <w:t>capacities in health systems</w:t>
      </w:r>
      <w:r>
        <w:t>,</w:t>
      </w:r>
      <w:r w:rsidRPr="009767C3">
        <w:t xml:space="preserve"> </w:t>
      </w:r>
      <w:r>
        <w:t>we need to</w:t>
      </w:r>
      <w:r w:rsidRPr="009767C3">
        <w:t xml:space="preserve"> look at whether we have local health practitioners who can help with things such as field epidemiology, and</w:t>
      </w:r>
      <w:r>
        <w:t xml:space="preserve"> </w:t>
      </w:r>
      <w:r w:rsidRPr="009767C3">
        <w:t>people connected enough to local communities</w:t>
      </w:r>
      <w:r>
        <w:t>,</w:t>
      </w:r>
      <w:r w:rsidRPr="009767C3">
        <w:t xml:space="preserve"> </w:t>
      </w:r>
      <w:r>
        <w:t>so that</w:t>
      </w:r>
      <w:r w:rsidRPr="009767C3">
        <w:t xml:space="preserve"> the trust we need to deal with any type of crisis is there</w:t>
      </w:r>
      <w:r>
        <w:t xml:space="preserve">. </w:t>
      </w:r>
      <w:r w:rsidRPr="009767C3">
        <w:t>Th</w:t>
      </w:r>
      <w:r>
        <w:t>at</w:t>
      </w:r>
      <w:r w:rsidRPr="009767C3">
        <w:t xml:space="preserve"> also helps us with th</w:t>
      </w:r>
      <w:r>
        <w:t>e</w:t>
      </w:r>
      <w:r w:rsidRPr="009767C3">
        <w:t xml:space="preserve"> idea that we are not just fighting the last war, </w:t>
      </w:r>
      <w:r>
        <w:t xml:space="preserve">and </w:t>
      </w:r>
      <w:r w:rsidRPr="009767C3">
        <w:t xml:space="preserve">that we can do things that will hit </w:t>
      </w:r>
      <w:r>
        <w:t>a</w:t>
      </w:r>
      <w:r w:rsidRPr="009767C3">
        <w:t xml:space="preserve"> range of risks.</w:t>
      </w:r>
      <w:r>
        <w:t xml:space="preserve"> </w:t>
      </w:r>
      <w:r w:rsidRPr="009767C3">
        <w:t>That is also beneficial as regards where we put the resources.</w:t>
      </w:r>
      <w:r>
        <w:t xml:space="preserve"> </w:t>
      </w:r>
      <w:r w:rsidRPr="009767C3">
        <w:t>We can invest resources in things that will reduce our vulnerability to more than one risk</w:t>
      </w:r>
      <w:r>
        <w:t>, and that</w:t>
      </w:r>
      <w:r w:rsidRPr="009767C3">
        <w:t xml:space="preserve"> is an advantage.</w:t>
      </w:r>
      <w:r>
        <w:t xml:space="preserve"> </w:t>
      </w:r>
    </w:p>
    <w:p w:rsidR="00F750F9" w:rsidRPr="009767C3" w:rsidP="00F750F9">
      <w:pPr>
        <w:pStyle w:val="Remark"/>
      </w:pPr>
      <w:r w:rsidRPr="00553247">
        <w:rPr>
          <w:b/>
        </w:rPr>
        <w:t>Lord Triesman:</w:t>
      </w:r>
      <w:r>
        <w:t xml:space="preserve"> </w:t>
      </w:r>
      <w:r w:rsidRPr="009767C3">
        <w:t>May I turn to Dr Outhwaite?</w:t>
      </w:r>
      <w:r>
        <w:t xml:space="preserve"> </w:t>
      </w:r>
      <w:r w:rsidRPr="009767C3">
        <w:t>I think you are on mute.</w:t>
      </w:r>
    </w:p>
    <w:p w:rsidR="00F750F9" w:rsidP="00F750F9">
      <w:pPr>
        <w:pStyle w:val="Answer"/>
      </w:pPr>
      <w:r w:rsidRPr="00553247">
        <w:rPr>
          <w:b/>
          <w:i/>
        </w:rPr>
        <w:t>Dr Opi Outhwaite:</w:t>
      </w:r>
      <w:r>
        <w:t xml:space="preserve"> A</w:t>
      </w:r>
      <w:r w:rsidRPr="009767C3">
        <w:t xml:space="preserve"> meeting is incomplete without one mut</w:t>
      </w:r>
      <w:r>
        <w:t>ing</w:t>
      </w:r>
      <w:r w:rsidRPr="009767C3">
        <w:t xml:space="preserve"> error.</w:t>
      </w:r>
      <w:r>
        <w:t xml:space="preserve"> </w:t>
      </w:r>
      <w:r w:rsidRPr="009767C3">
        <w:t xml:space="preserve">To follow the </w:t>
      </w:r>
      <w:r>
        <w:t>“</w:t>
      </w:r>
      <w:r w:rsidRPr="009767C3">
        <w:t>Desert Island Dis</w:t>
      </w:r>
      <w:r>
        <w:t>cs”</w:t>
      </w:r>
      <w:r w:rsidRPr="009767C3">
        <w:t xml:space="preserve"> approach</w:t>
      </w:r>
      <w:r>
        <w:t>,</w:t>
      </w:r>
      <w:r w:rsidRPr="009767C3">
        <w:t xml:space="preserve"> the</w:t>
      </w:r>
      <w:r>
        <w:t xml:space="preserve"> guests</w:t>
      </w:r>
      <w:r w:rsidRPr="009767C3">
        <w:t xml:space="preserve"> usually start off with </w:t>
      </w:r>
      <w:r>
        <w:t>an</w:t>
      </w:r>
      <w:r w:rsidRPr="009767C3">
        <w:t xml:space="preserve"> attempt to get </w:t>
      </w:r>
      <w:r>
        <w:t xml:space="preserve">in </w:t>
      </w:r>
      <w:r w:rsidRPr="009767C3">
        <w:t>something that is rejected.</w:t>
      </w:r>
      <w:r>
        <w:t xml:space="preserve"> </w:t>
      </w:r>
      <w:r w:rsidRPr="009767C3">
        <w:t xml:space="preserve">In that vein, I would urge thinking about </w:t>
      </w:r>
      <w:r>
        <w:t xml:space="preserve">a biosecurity </w:t>
      </w:r>
      <w:r w:rsidRPr="009767C3">
        <w:t>policy that properly embraces complexity and takes a long</w:t>
      </w:r>
      <w:r>
        <w:t>-</w:t>
      </w:r>
      <w:r w:rsidRPr="009767C3">
        <w:t>term view. T</w:t>
      </w:r>
      <w:r>
        <w:t>o really drive down risks, t</w:t>
      </w:r>
      <w:r w:rsidRPr="009767C3">
        <w:t>here are big things</w:t>
      </w:r>
      <w:r>
        <w:t xml:space="preserve"> </w:t>
      </w:r>
      <w:r w:rsidRPr="009767C3">
        <w:t xml:space="preserve">to do </w:t>
      </w:r>
      <w:r>
        <w:t xml:space="preserve">with </w:t>
      </w:r>
      <w:r w:rsidRPr="009767C3">
        <w:t>land use</w:t>
      </w:r>
      <w:r>
        <w:t>,</w:t>
      </w:r>
      <w:r w:rsidRPr="009767C3">
        <w:t xml:space="preserve"> consumption and climate change</w:t>
      </w:r>
      <w:r w:rsidRPr="003606F6" w:rsidR="003606F6">
        <w:t xml:space="preserve"> </w:t>
      </w:r>
      <w:r w:rsidRPr="009767C3" w:rsidR="003606F6">
        <w:t>that need to change</w:t>
      </w:r>
      <w:r>
        <w:t>.</w:t>
      </w:r>
    </w:p>
    <w:p w:rsidR="00F750F9" w:rsidRPr="009767C3" w:rsidP="00F750F9">
      <w:pPr>
        <w:pStyle w:val="Answer"/>
      </w:pPr>
      <w:r w:rsidRPr="009767C3">
        <w:t xml:space="preserve">As a practical thing that perhaps would be allowed on the island, we have left </w:t>
      </w:r>
      <w:r>
        <w:t xml:space="preserve">the </w:t>
      </w:r>
      <w:r w:rsidRPr="009767C3">
        <w:t>European Union</w:t>
      </w:r>
      <w:r>
        <w:t>, and</w:t>
      </w:r>
      <w:r w:rsidRPr="009767C3">
        <w:t xml:space="preserve"> we have a chance, </w:t>
      </w:r>
      <w:r>
        <w:t xml:space="preserve">as </w:t>
      </w:r>
      <w:r w:rsidRPr="009767C3">
        <w:t>has been discussed in the House of Lords, to review our biosecurity legislation and to look at moving from a very fragment</w:t>
      </w:r>
      <w:r>
        <w:t>ed</w:t>
      </w:r>
      <w:r w:rsidRPr="009767C3">
        <w:t xml:space="preserve"> approach that will now have some institutional and legislative gaps</w:t>
      </w:r>
      <w:r>
        <w:t>,</w:t>
      </w:r>
      <w:r w:rsidRPr="009767C3">
        <w:t xml:space="preserve"> because so much was governed by the European Union</w:t>
      </w:r>
      <w:r>
        <w:t>,</w:t>
      </w:r>
      <w:r w:rsidRPr="009767C3">
        <w:t xml:space="preserve"> to getting something that is properly integrated and perhaps a little more proactive</w:t>
      </w:r>
      <w:r>
        <w:t>,</w:t>
      </w:r>
      <w:r w:rsidRPr="009767C3">
        <w:t xml:space="preserve"> if not a bit more stringent</w:t>
      </w:r>
      <w:r>
        <w:t>,</w:t>
      </w:r>
      <w:r w:rsidRPr="009767C3">
        <w:t xml:space="preserve"> </w:t>
      </w:r>
      <w:r>
        <w:t>in</w:t>
      </w:r>
      <w:r w:rsidRPr="009767C3">
        <w:t xml:space="preserve"> how it addresses risk.</w:t>
      </w:r>
      <w:r>
        <w:t xml:space="preserve"> </w:t>
      </w:r>
    </w:p>
    <w:p w:rsidR="00F750F9" w:rsidP="00F750F9">
      <w:pPr>
        <w:pStyle w:val="Answer"/>
      </w:pPr>
      <w:r w:rsidRPr="00D913EB">
        <w:rPr>
          <w:b/>
          <w:i/>
        </w:rPr>
        <w:t>Dr Cassidy Nelson:</w:t>
      </w:r>
      <w:r>
        <w:t xml:space="preserve"> </w:t>
      </w:r>
      <w:r w:rsidRPr="009767C3">
        <w:t>I reiterate that, ultimately</w:t>
      </w:r>
      <w:r>
        <w:t>,</w:t>
      </w:r>
      <w:r w:rsidRPr="009767C3">
        <w:t xml:space="preserve"> for us to </w:t>
      </w:r>
      <w:r>
        <w:t>be</w:t>
      </w:r>
      <w:r w:rsidRPr="009767C3">
        <w:t xml:space="preserve"> better prepared against biological threats</w:t>
      </w:r>
      <w:r>
        <w:t>,</w:t>
      </w:r>
      <w:r w:rsidRPr="009767C3">
        <w:t xml:space="preserve"> we </w:t>
      </w:r>
      <w:r w:rsidR="00493B06">
        <w:t xml:space="preserve">really do </w:t>
      </w:r>
      <w:r w:rsidRPr="009767C3">
        <w:t xml:space="preserve">need a body or a group </w:t>
      </w:r>
      <w:r>
        <w:t>that</w:t>
      </w:r>
      <w:r w:rsidRPr="009767C3">
        <w:t xml:space="preserve"> will be responsible for preparedness efforts and is fully aware and capable of doing risk assessment across the range of biological threats.</w:t>
      </w:r>
      <w:r>
        <w:t xml:space="preserve"> </w:t>
      </w:r>
      <w:r w:rsidRPr="009767C3">
        <w:t xml:space="preserve">A response agency in and of itself will not be sufficient for that </w:t>
      </w:r>
      <w:r>
        <w:t>purpose</w:t>
      </w:r>
      <w:r w:rsidRPr="009767C3">
        <w:t xml:space="preserve">. A new institute or centre </w:t>
      </w:r>
      <w:r>
        <w:t>that</w:t>
      </w:r>
      <w:r w:rsidRPr="009767C3">
        <w:t xml:space="preserve"> </w:t>
      </w:r>
      <w:r>
        <w:t>can</w:t>
      </w:r>
      <w:r w:rsidRPr="009767C3">
        <w:t xml:space="preserve"> be a convening point for th</w:t>
      </w:r>
      <w:r>
        <w:t>at</w:t>
      </w:r>
      <w:r w:rsidRPr="009767C3">
        <w:t xml:space="preserve"> type of work could really drive the UK forward.</w:t>
      </w:r>
      <w:r>
        <w:t xml:space="preserve"> It</w:t>
      </w:r>
      <w:r w:rsidRPr="009767C3">
        <w:t xml:space="preserve"> would need to be able to understand and look through deliberate biological threats and biotechnology </w:t>
      </w:r>
      <w:r>
        <w:t>and</w:t>
      </w:r>
      <w:r w:rsidRPr="009767C3">
        <w:t xml:space="preserve"> dual</w:t>
      </w:r>
      <w:r>
        <w:t>-</w:t>
      </w:r>
      <w:r w:rsidRPr="009767C3">
        <w:t>use research</w:t>
      </w:r>
      <w:r>
        <w:t>,</w:t>
      </w:r>
      <w:r w:rsidRPr="009767C3">
        <w:t xml:space="preserve"> as well as naturally occurring diseases and laboratory accidents.</w:t>
      </w:r>
    </w:p>
    <w:p w:rsidR="00F750F9" w:rsidP="00F750F9">
      <w:pPr>
        <w:pStyle w:val="Answer"/>
      </w:pPr>
      <w:r w:rsidRPr="009767C3">
        <w:t xml:space="preserve">It will be a very sad outcome if we are only prepared very narrowly for a coronavirus pandemic going forward, and a </w:t>
      </w:r>
      <w:r w:rsidR="000C7DC5">
        <w:t xml:space="preserve">new and </w:t>
      </w:r>
      <w:r w:rsidRPr="009767C3">
        <w:t>different type of disease</w:t>
      </w:r>
      <w:r>
        <w:t>,</w:t>
      </w:r>
      <w:r w:rsidRPr="009767C3">
        <w:t xml:space="preserve"> or new type of biolog</w:t>
      </w:r>
      <w:r>
        <w:t>ical</w:t>
      </w:r>
      <w:r w:rsidRPr="009767C3">
        <w:t xml:space="preserve"> threat</w:t>
      </w:r>
      <w:r>
        <w:t>,</w:t>
      </w:r>
      <w:r w:rsidRPr="009767C3">
        <w:t xml:space="preserve"> catches us off</w:t>
      </w:r>
      <w:r>
        <w:t xml:space="preserve"> </w:t>
      </w:r>
      <w:r w:rsidRPr="009767C3">
        <w:t>guard</w:t>
      </w:r>
      <w:r>
        <w:t xml:space="preserve">, </w:t>
      </w:r>
      <w:r w:rsidRPr="009767C3">
        <w:t>in a similar way to the experience we have had with Covid</w:t>
      </w:r>
      <w:r>
        <w:t>-</w:t>
      </w:r>
      <w:r w:rsidRPr="009767C3">
        <w:t>19.</w:t>
      </w:r>
      <w:r>
        <w:t xml:space="preserve"> </w:t>
      </w:r>
      <w:r w:rsidRPr="009767C3">
        <w:t>Such an institute or centre would</w:t>
      </w:r>
      <w:r>
        <w:t>, hopefully,</w:t>
      </w:r>
      <w:r w:rsidRPr="009767C3">
        <w:t xml:space="preserve"> be able to</w:t>
      </w:r>
      <w:r>
        <w:t xml:space="preserve"> </w:t>
      </w:r>
      <w:r w:rsidRPr="009767C3">
        <w:t xml:space="preserve">do the types of scenario planning and exercises that identify the gaps </w:t>
      </w:r>
      <w:r>
        <w:t>and would</w:t>
      </w:r>
      <w:r w:rsidRPr="009767C3">
        <w:t xml:space="preserve"> fully and comprehensively address biosecurity.</w:t>
      </w:r>
      <w:r>
        <w:t xml:space="preserve"> </w:t>
      </w:r>
    </w:p>
    <w:p w:rsidR="00F750F9" w:rsidP="00F750F9">
      <w:pPr>
        <w:pStyle w:val="Remark"/>
      </w:pPr>
      <w:r w:rsidRPr="00D913EB">
        <w:rPr>
          <w:b/>
        </w:rPr>
        <w:t>Lord Triesman:</w:t>
      </w:r>
      <w:r>
        <w:t xml:space="preserve"> </w:t>
      </w:r>
      <w:r w:rsidRPr="009767C3">
        <w:t>Thank you all very much, I appreciate it.</w:t>
      </w:r>
      <w:r>
        <w:t xml:space="preserve"> </w:t>
      </w:r>
    </w:p>
    <w:p w:rsidR="00ED488D" w:rsidRPr="008E4E73" w:rsidP="00F750F9">
      <w:pPr>
        <w:pStyle w:val="Remark"/>
      </w:pPr>
      <w:r w:rsidRPr="00D913EB">
        <w:rPr>
          <w:b/>
        </w:rPr>
        <w:t>The Chair:</w:t>
      </w:r>
      <w:r>
        <w:t xml:space="preserve"> </w:t>
      </w:r>
      <w:r w:rsidRPr="009767C3">
        <w:t>That final answer reminds us that we must not fight the last war</w:t>
      </w:r>
      <w:r>
        <w:t>; w</w:t>
      </w:r>
      <w:r w:rsidRPr="009767C3">
        <w:t xml:space="preserve">e must fight the next war. </w:t>
      </w:r>
      <w:r>
        <w:t>The evidence from all three of you has</w:t>
      </w:r>
      <w:r w:rsidRPr="009767C3">
        <w:t xml:space="preserve"> been extremely helpful in that</w:t>
      </w:r>
      <w:r>
        <w:t>,</w:t>
      </w:r>
      <w:r w:rsidRPr="009767C3">
        <w:t xml:space="preserve"> as well as </w:t>
      </w:r>
      <w:r>
        <w:t xml:space="preserve">in </w:t>
      </w:r>
      <w:r w:rsidRPr="009767C3">
        <w:t>many other re</w:t>
      </w:r>
      <w:r>
        <w:t>spects</w:t>
      </w:r>
      <w:r w:rsidRPr="009767C3">
        <w:t xml:space="preserve">. </w:t>
      </w:r>
      <w:r w:rsidR="009B5FE9">
        <w:t>Thank you very much indeed.</w:t>
      </w:r>
    </w:p>
    <w:sectPr w:rsidSect="00086950">
      <w:headerReference w:type="default" r:id="rId11"/>
      <w:pgSz w:w="11906" w:h="16838"/>
      <w:pgMar w:top="1805" w:right="1440" w:bottom="1440" w:left="1440" w:header="709" w:footer="708" w:gutter="0"/>
      <w:pgNumType w:start="1"/>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ourier New">
    <w:panose1 w:val="02070309020205020404"/>
    <w:charset w:val="00"/>
    <w:family w:val="modern"/>
    <w:pitch w:val="fixed"/>
    <w:sig w:usb0="E0002E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20EAF">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20EAF">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20EAF">
    <w:pPr>
      <w:pStyle w:val="Foote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20EAF">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rPr>
        <w:color w:val="808080"/>
      </w:rPr>
      <w:alias w:val="HouseLogo"/>
      <w:tag w:val="HouseLogo"/>
      <w:id w:val="-96340869"/>
      <w:richText/>
    </w:sdtPr>
    <w:sdtContent>
      <w:p w:rsidR="00F750F9" w:rsidP="009277D8">
        <w:pPr>
          <w:pStyle w:val="Para"/>
          <w:rPr>
            <w:color w:val="808080"/>
          </w:rPr>
        </w:pPr>
        <w:r w:rsidRPr="00E05757">
          <w:rPr>
            <w:noProof/>
            <w:color w:val="808080"/>
          </w:rPr>
          <w:drawing>
            <wp:inline distT="0" distB="0" distL="0" distR="0">
              <wp:extent cx="3238500" cy="447675"/>
              <wp:effectExtent l="0" t="0" r="0" b="0"/>
              <wp:docPr id="1" name="Picture 1" descr="final logo red (RG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inal logo red (RGB)"/>
                      <pic:cNvPicPr>
                        <a:picLocks noChangeAspect="1" noChangeArrowheads="1"/>
                      </pic:cNvPicPr>
                    </pic:nvPicPr>
                    <pic:blipFill>
                      <a:blip xmlns:r="http://schemas.openxmlformats.org/officeDocument/2006/relationships" r:embed="rId1">
                        <a:extLst>
                          <a:ext uri="{28A0092B-C50C-407E-A947-70E740481C1C}">
                            <a14:useLocalDpi xmlns:a14="http://schemas.microsoft.com/office/drawing/2010/main" val="0"/>
                          </a:ext>
                        </a:extLst>
                      </a:blip>
                      <a:srcRect/>
                      <a:stretch>
                        <a:fillRect/>
                      </a:stretch>
                    </pic:blipFill>
                    <pic:spPr bwMode="auto">
                      <a:xfrm>
                        <a:off x="0" y="0"/>
                        <a:ext cx="3238500" cy="447675"/>
                      </a:xfrm>
                      <a:prstGeom prst="rect">
                        <a:avLst/>
                      </a:prstGeom>
                      <a:noFill/>
                      <a:ln>
                        <a:noFill/>
                      </a:ln>
                    </pic:spPr>
                  </pic:pic>
                </a:graphicData>
              </a:graphic>
            </wp:inline>
          </w:drawing>
        </w:r>
      </w:p>
    </w:sdtContent>
  </w:sdt>
  <w:sdt>
    <w:sdtPr>
      <w:rPr>
        <w:color w:val="808080"/>
      </w:rPr>
      <w:alias w:val="SCTemplateHeader"/>
      <w:tag w:val="SCTemplateHeader"/>
      <w:id w:val="1354308164"/>
      <w:richText/>
    </w:sdtPr>
    <w:sdtContent>
      <w:p w:rsidR="00F750F9" w:rsidRPr="00776882" w:rsidP="007B7907">
        <w:pPr>
          <w:pStyle w:val="Para"/>
          <w:rPr>
            <w:color w:val="808080"/>
          </w:rPr>
        </w:pPr>
        <w:r>
          <w:rPr>
            <w:color w:val="808080"/>
          </w:rPr>
          <w:t xml:space="preserve"> </w:t>
        </w:r>
      </w:p>
    </w:sdtContent>
  </w:sdt>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20EAF">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2059473932"/>
      <w:docPartObj>
        <w:docPartGallery w:val="Page Numbers (Top of Page)"/>
        <w:docPartUnique/>
      </w:docPartObj>
    </w:sdtPr>
    <w:sdtEndPr>
      <w:rPr>
        <w:noProof/>
      </w:rPr>
    </w:sdtEndPr>
    <w:sdtContent>
      <w:p w:rsidR="00086950">
        <w:pPr>
          <w:pStyle w:val="Header"/>
          <w:jc w:val="right"/>
        </w:pPr>
        <w:r>
          <w:fldChar w:fldCharType="begin"/>
        </w:r>
        <w:r>
          <w:instrText xml:space="preserve"> PAGE   \* MERGEFORMAT </w:instrText>
        </w:r>
        <w:r>
          <w:fldChar w:fldCharType="separate"/>
        </w:r>
        <w:r w:rsidR="00D52F89">
          <w:rPr>
            <w:noProof/>
          </w:rPr>
          <w:t>16</w:t>
        </w:r>
        <w:r>
          <w:rPr>
            <w:noProof/>
          </w:rPr>
          <w:fldChar w:fldCharType="end"/>
        </w:r>
      </w:p>
    </w:sdtContent>
  </w:sdt>
  <w:p w:rsidR="007B7907" w:rsidRPr="00776882" w:rsidP="007B7907">
    <w:pPr>
      <w:pStyle w:val="Para"/>
      <w:rPr>
        <w:color w:val="80808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1A916570"/>
    <w:multiLevelType w:val="hybridMultilevel"/>
    <w:tmpl w:val="F2FC77F0"/>
    <w:lvl w:ilvl="0">
      <w:start w:val="92"/>
      <w:numFmt w:val="decimal"/>
      <w:pStyle w:val="Question"/>
      <w:lvlText w:val="Q%1"/>
      <w:lvlJc w:val="left"/>
      <w:pPr>
        <w:ind w:left="794" w:hanging="794"/>
      </w:pPr>
      <w:rPr>
        <w:rFonts w:hint="default"/>
        <w:b w:val="0"/>
        <w:bCs w:val="0"/>
      </w:rPr>
    </w:lvl>
    <w:lvl w:ilvl="1" w:tentative="1">
      <w:start w:val="1"/>
      <w:numFmt w:val="lowerLetter"/>
      <w:lvlText w:val="%2."/>
      <w:lvlJc w:val="left"/>
      <w:pPr>
        <w:ind w:left="2008" w:hanging="360"/>
      </w:pPr>
    </w:lvl>
    <w:lvl w:ilvl="2" w:tentative="1">
      <w:start w:val="1"/>
      <w:numFmt w:val="lowerRoman"/>
      <w:lvlText w:val="%3."/>
      <w:lvlJc w:val="right"/>
      <w:pPr>
        <w:ind w:left="2728" w:hanging="180"/>
      </w:pPr>
    </w:lvl>
    <w:lvl w:ilvl="3" w:tentative="1">
      <w:start w:val="1"/>
      <w:numFmt w:val="decimal"/>
      <w:lvlText w:val="%4."/>
      <w:lvlJc w:val="left"/>
      <w:pPr>
        <w:ind w:left="3448" w:hanging="360"/>
      </w:pPr>
    </w:lvl>
    <w:lvl w:ilvl="4" w:tentative="1">
      <w:start w:val="1"/>
      <w:numFmt w:val="lowerLetter"/>
      <w:lvlText w:val="%5."/>
      <w:lvlJc w:val="left"/>
      <w:pPr>
        <w:ind w:left="4168" w:hanging="360"/>
      </w:pPr>
    </w:lvl>
    <w:lvl w:ilvl="5" w:tentative="1">
      <w:start w:val="1"/>
      <w:numFmt w:val="lowerRoman"/>
      <w:lvlText w:val="%6."/>
      <w:lvlJc w:val="right"/>
      <w:pPr>
        <w:ind w:left="4888" w:hanging="180"/>
      </w:pPr>
    </w:lvl>
    <w:lvl w:ilvl="6" w:tentative="1">
      <w:start w:val="1"/>
      <w:numFmt w:val="decimal"/>
      <w:lvlText w:val="%7."/>
      <w:lvlJc w:val="left"/>
      <w:pPr>
        <w:ind w:left="5608" w:hanging="360"/>
      </w:pPr>
    </w:lvl>
    <w:lvl w:ilvl="7" w:tentative="1">
      <w:start w:val="1"/>
      <w:numFmt w:val="lowerLetter"/>
      <w:lvlText w:val="%8."/>
      <w:lvlJc w:val="left"/>
      <w:pPr>
        <w:ind w:left="6328" w:hanging="360"/>
      </w:pPr>
    </w:lvl>
    <w:lvl w:ilvl="8" w:tentative="1">
      <w:start w:val="1"/>
      <w:numFmt w:val="lowerRoman"/>
      <w:lvlText w:val="%9."/>
      <w:lvlJc w:val="right"/>
      <w:pPr>
        <w:ind w:left="7048" w:hanging="180"/>
      </w:pPr>
    </w:lvl>
  </w:abstractNum>
  <w:abstractNum w:abstractNumId="1">
    <w:nsid w:val="1BFF4CA5"/>
    <w:multiLevelType w:val="multilevel"/>
    <w:tmpl w:val="9B7688EE"/>
    <w:styleLink w:val="CommitteeOfficeOutline"/>
    <w:lvl w:ilvl="0">
      <w:start w:val="1"/>
      <w:numFmt w:val="decimal"/>
      <w:suff w:val="space"/>
      <w:lvlText w:val="%1."/>
      <w:lvlJc w:val="left"/>
      <w:pPr>
        <w:ind w:left="0" w:firstLine="0"/>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rPr>
    </w:lvl>
    <w:lvl w:ilvl="4">
      <w:start w:val="1"/>
      <w:numFmt w:val="bullet"/>
      <w:lvlText w:val="►"/>
      <w:lvlJc w:val="left"/>
      <w:pPr>
        <w:tabs>
          <w:tab w:val="num" w:pos="1276"/>
        </w:tabs>
        <w:ind w:left="1276" w:hanging="425"/>
      </w:pPr>
      <w:rPr>
        <w:rFonts w:ascii="Times New Roman" w:hAnsi="Times New Roman" w:cs="Times New Roman" w:hint="default"/>
      </w:rPr>
    </w:lvl>
    <w:lvl w:ilvl="5">
      <w:start w:val="1"/>
      <w:numFmt w:val="bullet"/>
      <w:lvlText w:val="—"/>
      <w:lvlJc w:val="left"/>
      <w:pPr>
        <w:tabs>
          <w:tab w:val="num" w:pos="851"/>
        </w:tabs>
        <w:ind w:left="851" w:hanging="851"/>
      </w:pPr>
      <w:rPr>
        <w:rFonts w:ascii="Times New Roman" w:hAnsi="Times New Roman" w:cs="Times New Roman"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
    <w:nsid w:val="50424CC0"/>
    <w:multiLevelType w:val="multilevel"/>
    <w:tmpl w:val="009CA15E"/>
    <w:lvl w:ilvl="0">
      <w:start w:val="1"/>
      <w:numFmt w:val="decimal"/>
      <w:suff w:val="space"/>
      <w:lvlText w:val="%1."/>
      <w:lvlJc w:val="left"/>
      <w:pPr>
        <w:ind w:left="284" w:hanging="284"/>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color w:val="auto"/>
      </w:rPr>
    </w:lvl>
    <w:lvl w:ilvl="4">
      <w:start w:val="1"/>
      <w:numFmt w:val="bullet"/>
      <w:lvlText w:val="►"/>
      <w:lvlJc w:val="left"/>
      <w:pPr>
        <w:tabs>
          <w:tab w:val="num" w:pos="1276"/>
        </w:tabs>
        <w:ind w:left="1276" w:hanging="425"/>
      </w:pPr>
      <w:rPr>
        <w:rFonts w:ascii="Times New Roman" w:hAnsi="Times New Roman" w:cs="Times New Roman" w:hint="default"/>
        <w:color w:val="auto"/>
        <w:sz w:val="18"/>
      </w:rPr>
    </w:lvl>
    <w:lvl w:ilvl="5">
      <w:start w:val="1"/>
      <w:numFmt w:val="bullet"/>
      <w:lvlText w:val="—"/>
      <w:lvlJc w:val="left"/>
      <w:pPr>
        <w:tabs>
          <w:tab w:val="num" w:pos="851"/>
        </w:tabs>
        <w:ind w:left="851" w:hanging="851"/>
      </w:pPr>
      <w:rPr>
        <w:rFonts w:ascii="Times New Roman" w:hAnsi="Times New Roman" w:cs="Times New Roman" w:hint="default"/>
        <w:color w:val="auto"/>
      </w:rPr>
    </w:lvl>
    <w:lvl w:ilvl="6">
      <w:start w:val="1"/>
      <w:numFmt w:val="decimal"/>
      <w:lvlText w:val="%7."/>
      <w:lvlJc w:val="left"/>
      <w:pPr>
        <w:tabs>
          <w:tab w:val="num" w:pos="2095"/>
        </w:tabs>
        <w:ind w:left="2095" w:hanging="360"/>
      </w:pPr>
      <w:rPr>
        <w:rFonts w:hint="default"/>
      </w:rPr>
    </w:lvl>
    <w:lvl w:ilvl="7">
      <w:start w:val="1"/>
      <w:numFmt w:val="lowerLetter"/>
      <w:lvlText w:val="%8."/>
      <w:lvlJc w:val="left"/>
      <w:pPr>
        <w:tabs>
          <w:tab w:val="num" w:pos="2455"/>
        </w:tabs>
        <w:ind w:left="2455" w:hanging="360"/>
      </w:pPr>
      <w:rPr>
        <w:rFonts w:hint="default"/>
      </w:rPr>
    </w:lvl>
    <w:lvl w:ilvl="8">
      <w:start w:val="1"/>
      <w:numFmt w:val="lowerRoman"/>
      <w:lvlText w:val="%9."/>
      <w:lvlJc w:val="left"/>
      <w:pPr>
        <w:tabs>
          <w:tab w:val="num" w:pos="2815"/>
        </w:tabs>
        <w:ind w:left="2815" w:hanging="360"/>
      </w:pPr>
      <w:rPr>
        <w:rFonts w:hint="default"/>
      </w:rPr>
    </w:lvl>
  </w:abstractNum>
  <w:abstractNum w:abstractNumId="3">
    <w:nsid w:val="5C237251"/>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nsid w:val="61194F50"/>
    <w:multiLevelType w:val="hybridMultilevel"/>
    <w:tmpl w:val="EA76600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2"/>
  </w:num>
  <w:num w:numId="2">
    <w:abstractNumId w:val="2"/>
  </w:num>
  <w:num w:numId="3">
    <w:abstractNumId w:val="2"/>
  </w:num>
  <w:num w:numId="4">
    <w:abstractNumId w:val="2"/>
  </w:num>
  <w:num w:numId="5">
    <w:abstractNumId w:val="2"/>
  </w:num>
  <w:num w:numId="6">
    <w:abstractNumId w:val="2"/>
  </w:num>
  <w:num w:numId="7">
    <w:abstractNumId w:val="3"/>
  </w:num>
  <w:num w:numId="8">
    <w:abstractNumId w:val="1"/>
  </w:num>
  <w:num w:numId="9">
    <w:abstractNumId w:val="0"/>
  </w:num>
  <w:num w:numId="10">
    <w:abstractNumId w:val="0"/>
  </w:num>
  <w:num w:numId="11">
    <w:abstractNumId w:val="4"/>
  </w:num>
  <w:num w:numId="12">
    <w:abstractNumId w:val="0"/>
  </w:num>
  <w:num w:numId="13">
    <w:abstractNumId w:val="0"/>
    <w:lvlOverride w:ilvl="0">
      <w:startOverride w:val="10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proofState w:spelling="clean" w:grammar="clean"/>
  <w:attachedTemplate r:id="rId1"/>
  <w:stylePaneFormatFilter w:val="1001" w:allStyles="1" w:alternateStyleNames="0" w:clearFormatting="1" w:customStyles="0" w:directFormattingOnNumbering="0" w:directFormattingOnParagraphs="0" w:directFormattingOnRuns="0" w:directFormattingOnTables="0" w:headingStyles="0" w:latentStyles="0" w:numberingStyles="0" w:stylesInUse="0" w:tableStyles="0" w:top3HeadingStyles="0" w:visibleStyles="0"/>
  <w:doNotTrackMove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lsdException w:name="heading 3" w:semiHidden="1" w:uiPriority="0" w:unhideWhenUsed="1"/>
    <w:lsdException w:name="heading 4" w:semiHidden="1" w:uiPriority="1" w:unhideWhenUsed="1"/>
    <w:lsdException w:name="heading 5" w:semiHidden="1" w:uiPriority="1"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0"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F750F9"/>
    <w:pPr>
      <w:spacing w:line="240" w:lineRule="auto"/>
      <w:jc w:val="both"/>
    </w:pPr>
    <w:rPr>
      <w:rFonts w:ascii="Verdana" w:hAnsi="Verdana"/>
    </w:rPr>
  </w:style>
  <w:style w:type="paragraph" w:styleId="Heading1">
    <w:name w:val="heading 1"/>
    <w:basedOn w:val="Normal"/>
    <w:next w:val="Normal"/>
    <w:link w:val="Heading1Char"/>
    <w:rsid w:val="0003625D"/>
    <w:pPr>
      <w:keepNext/>
      <w:spacing w:after="240"/>
      <w:jc w:val="center"/>
      <w:outlineLvl w:val="0"/>
    </w:pPr>
    <w:rPr>
      <w:rFonts w:eastAsia="Times New Roman" w:cs="Arial"/>
      <w:b/>
      <w:bCs/>
      <w:kern w:val="32"/>
      <w:szCs w:val="32"/>
      <w:lang w:eastAsia="en-GB"/>
    </w:rPr>
  </w:style>
  <w:style w:type="paragraph" w:styleId="Heading2">
    <w:name w:val="heading 2"/>
    <w:basedOn w:val="Normal"/>
    <w:next w:val="Normal"/>
    <w:link w:val="Heading2Char"/>
    <w:rsid w:val="0003625D"/>
    <w:pPr>
      <w:keepNext/>
      <w:spacing w:before="120" w:after="240"/>
      <w:outlineLvl w:val="1"/>
    </w:pPr>
    <w:rPr>
      <w:rFonts w:eastAsia="Times New Roman" w:cs="Arial"/>
      <w:b/>
      <w:bCs/>
      <w:iCs/>
      <w:szCs w:val="28"/>
      <w:lang w:eastAsia="en-GB"/>
    </w:rPr>
  </w:style>
  <w:style w:type="paragraph" w:styleId="Heading3">
    <w:name w:val="heading 3"/>
    <w:basedOn w:val="Normal"/>
    <w:next w:val="Normal"/>
    <w:link w:val="Heading3Char"/>
    <w:rsid w:val="0003625D"/>
    <w:pPr>
      <w:keepNext/>
      <w:spacing w:before="120" w:after="240"/>
      <w:outlineLvl w:val="2"/>
    </w:pPr>
    <w:rPr>
      <w:rFonts w:eastAsia="Times New Roman" w:cs="Arial"/>
      <w:b/>
      <w:bCs/>
      <w:i/>
      <w:szCs w:val="26"/>
      <w:lang w:eastAsia="en-GB"/>
    </w:rPr>
  </w:style>
  <w:style w:type="paragraph" w:styleId="Heading4">
    <w:name w:val="heading 4"/>
    <w:basedOn w:val="Normal"/>
    <w:next w:val="Normal"/>
    <w:link w:val="Heading4Char"/>
    <w:uiPriority w:val="1"/>
    <w:rsid w:val="0003625D"/>
    <w:pPr>
      <w:keepNext/>
      <w:spacing w:before="120" w:after="240"/>
      <w:outlineLvl w:val="3"/>
    </w:pPr>
    <w:rPr>
      <w:rFonts w:eastAsia="Times New Roman" w:cs="Times New Roman"/>
      <w:bCs/>
      <w:i/>
      <w:szCs w:val="28"/>
      <w:lang w:eastAsia="en-GB"/>
    </w:rPr>
  </w:style>
  <w:style w:type="paragraph" w:styleId="Heading5">
    <w:name w:val="heading 5"/>
    <w:basedOn w:val="Normal"/>
    <w:next w:val="Normal"/>
    <w:link w:val="Heading5Char"/>
    <w:uiPriority w:val="1"/>
    <w:rsid w:val="0003625D"/>
    <w:pPr>
      <w:spacing w:before="120" w:after="240"/>
      <w:outlineLvl w:val="4"/>
    </w:pPr>
    <w:rPr>
      <w:rFonts w:eastAsia="Times New Roman" w:cs="Times New Roman"/>
      <w:bCs/>
      <w:iCs/>
      <w:szCs w:val="2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3625D"/>
    <w:rPr>
      <w:rFonts w:ascii="Verdana" w:eastAsia="Times New Roman" w:hAnsi="Verdana" w:cs="Arial"/>
      <w:b/>
      <w:bCs/>
      <w:kern w:val="32"/>
      <w:sz w:val="24"/>
      <w:szCs w:val="32"/>
      <w:lang w:eastAsia="en-GB"/>
    </w:rPr>
  </w:style>
  <w:style w:type="character" w:customStyle="1" w:styleId="Heading2Char">
    <w:name w:val="Heading 2 Char"/>
    <w:basedOn w:val="DefaultParagraphFont"/>
    <w:link w:val="Heading2"/>
    <w:rsid w:val="0003625D"/>
    <w:rPr>
      <w:rFonts w:ascii="Verdana" w:eastAsia="Times New Roman" w:hAnsi="Verdana" w:cs="Arial"/>
      <w:b/>
      <w:bCs/>
      <w:iCs/>
      <w:sz w:val="24"/>
      <w:szCs w:val="28"/>
      <w:lang w:eastAsia="en-GB"/>
    </w:rPr>
  </w:style>
  <w:style w:type="character" w:customStyle="1" w:styleId="Heading3Char">
    <w:name w:val="Heading 3 Char"/>
    <w:basedOn w:val="DefaultParagraphFont"/>
    <w:link w:val="Heading3"/>
    <w:rsid w:val="0003625D"/>
    <w:rPr>
      <w:rFonts w:ascii="Verdana" w:eastAsia="Times New Roman" w:hAnsi="Verdana" w:cs="Arial"/>
      <w:b/>
      <w:bCs/>
      <w:i/>
      <w:sz w:val="24"/>
      <w:szCs w:val="26"/>
      <w:lang w:eastAsia="en-GB"/>
    </w:rPr>
  </w:style>
  <w:style w:type="character" w:customStyle="1" w:styleId="Heading4Char">
    <w:name w:val="Heading 4 Char"/>
    <w:basedOn w:val="DefaultParagraphFont"/>
    <w:link w:val="Heading4"/>
    <w:uiPriority w:val="1"/>
    <w:rsid w:val="0003625D"/>
    <w:rPr>
      <w:rFonts w:ascii="Verdana" w:eastAsia="Times New Roman" w:hAnsi="Verdana" w:cs="Times New Roman"/>
      <w:bCs/>
      <w:i/>
      <w:sz w:val="24"/>
      <w:szCs w:val="28"/>
      <w:lang w:eastAsia="en-GB"/>
    </w:rPr>
  </w:style>
  <w:style w:type="character" w:customStyle="1" w:styleId="Heading5Char">
    <w:name w:val="Heading 5 Char"/>
    <w:basedOn w:val="DefaultParagraphFont"/>
    <w:link w:val="Heading5"/>
    <w:uiPriority w:val="1"/>
    <w:rsid w:val="0003625D"/>
    <w:rPr>
      <w:rFonts w:ascii="Verdana" w:eastAsia="Times New Roman" w:hAnsi="Verdana" w:cs="Times New Roman"/>
      <w:bCs/>
      <w:iCs/>
      <w:sz w:val="24"/>
      <w:szCs w:val="26"/>
      <w:lang w:eastAsia="en-GB"/>
    </w:rPr>
  </w:style>
  <w:style w:type="paragraph" w:customStyle="1" w:styleId="Para">
    <w:name w:val="Para"/>
    <w:basedOn w:val="Normal"/>
    <w:qFormat/>
    <w:rsid w:val="00814283"/>
  </w:style>
  <w:style w:type="paragraph" w:customStyle="1" w:styleId="ParaCentre">
    <w:name w:val="Para Centre"/>
    <w:basedOn w:val="Normal"/>
    <w:next w:val="TitleWitnesses"/>
    <w:qFormat/>
    <w:rsid w:val="00521D0A"/>
    <w:pPr>
      <w:jc w:val="center"/>
    </w:pPr>
  </w:style>
  <w:style w:type="paragraph" w:customStyle="1" w:styleId="Question">
    <w:name w:val="Question"/>
    <w:basedOn w:val="Normal"/>
    <w:next w:val="QuestionCont"/>
    <w:qFormat/>
    <w:rsid w:val="00367B9C"/>
    <w:pPr>
      <w:widowControl w:val="0"/>
      <w:numPr>
        <w:numId w:val="9"/>
      </w:numPr>
      <w:spacing w:after="120"/>
    </w:pPr>
  </w:style>
  <w:style w:type="paragraph" w:customStyle="1" w:styleId="Answer">
    <w:name w:val="Answer"/>
    <w:basedOn w:val="Normal"/>
    <w:qFormat/>
    <w:rsid w:val="0014463F"/>
    <w:pPr>
      <w:ind w:left="794"/>
    </w:pPr>
  </w:style>
  <w:style w:type="character" w:styleId="Hyperlink">
    <w:name w:val="Hyperlink"/>
    <w:basedOn w:val="DefaultParagraphFont"/>
    <w:uiPriority w:val="99"/>
    <w:unhideWhenUsed/>
    <w:rsid w:val="0003625D"/>
    <w:rPr>
      <w:rFonts w:ascii="Verdana" w:hAnsi="Verdana"/>
      <w:color w:val="0000FF" w:themeColor="hyperlink"/>
      <w:u w:val="single"/>
    </w:rPr>
  </w:style>
  <w:style w:type="numbering" w:customStyle="1" w:styleId="CommitteeOfficeOutline">
    <w:name w:val="Committee Office Outline"/>
    <w:uiPriority w:val="99"/>
    <w:rsid w:val="00876091"/>
    <w:pPr>
      <w:numPr>
        <w:numId w:val="8"/>
      </w:numPr>
    </w:pPr>
  </w:style>
  <w:style w:type="paragraph" w:styleId="Header">
    <w:name w:val="header"/>
    <w:basedOn w:val="Normal"/>
    <w:link w:val="HeaderChar"/>
    <w:uiPriority w:val="99"/>
    <w:unhideWhenUsed/>
    <w:rsid w:val="00B57ECE"/>
    <w:pPr>
      <w:tabs>
        <w:tab w:val="center" w:pos="4513"/>
        <w:tab w:val="right" w:pos="9026"/>
      </w:tabs>
      <w:spacing w:after="0"/>
    </w:pPr>
  </w:style>
  <w:style w:type="paragraph" w:styleId="Footer">
    <w:name w:val="footer"/>
    <w:basedOn w:val="Normal"/>
    <w:link w:val="FooterChar"/>
    <w:uiPriority w:val="99"/>
    <w:unhideWhenUsed/>
    <w:rsid w:val="008143FA"/>
    <w:pPr>
      <w:tabs>
        <w:tab w:val="center" w:pos="4513"/>
        <w:tab w:val="right" w:pos="9026"/>
      </w:tabs>
      <w:spacing w:after="0"/>
    </w:pPr>
  </w:style>
  <w:style w:type="character" w:customStyle="1" w:styleId="FooterChar">
    <w:name w:val="Footer Char"/>
    <w:basedOn w:val="DefaultParagraphFont"/>
    <w:link w:val="Footer"/>
    <w:uiPriority w:val="99"/>
    <w:rsid w:val="008143FA"/>
  </w:style>
  <w:style w:type="paragraph" w:customStyle="1" w:styleId="Baseheading">
    <w:name w:val="Base heading"/>
    <w:qFormat/>
    <w:rsid w:val="0003625D"/>
    <w:pPr>
      <w:spacing w:before="180" w:after="180" w:line="240" w:lineRule="auto"/>
    </w:pPr>
    <w:rPr>
      <w:rFonts w:ascii="Verdana" w:hAnsi="Verdana"/>
      <w:color w:val="005232"/>
      <w:sz w:val="56"/>
    </w:rPr>
  </w:style>
  <w:style w:type="paragraph" w:customStyle="1" w:styleId="TitleCommittee">
    <w:name w:val="TitleCommittee"/>
    <w:basedOn w:val="Baseheading"/>
    <w:qFormat/>
    <w:rsid w:val="00556E80"/>
    <w:rPr>
      <w:sz w:val="48"/>
    </w:rPr>
  </w:style>
  <w:style w:type="paragraph" w:customStyle="1" w:styleId="AdditionalNote">
    <w:name w:val="Additional Note"/>
    <w:basedOn w:val="Normal"/>
    <w:next w:val="Answer"/>
    <w:qFormat/>
    <w:rsid w:val="0003625D"/>
    <w:pPr>
      <w:jc w:val="left"/>
    </w:pPr>
    <w:rPr>
      <w:i/>
    </w:rPr>
  </w:style>
  <w:style w:type="character" w:customStyle="1" w:styleId="HeaderChar">
    <w:name w:val="Header Char"/>
    <w:basedOn w:val="DefaultParagraphFont"/>
    <w:link w:val="Header"/>
    <w:uiPriority w:val="99"/>
    <w:rsid w:val="00B57ECE"/>
    <w:rPr>
      <w:rFonts w:ascii="Garamond" w:hAnsi="Garamond"/>
      <w:sz w:val="24"/>
    </w:rPr>
  </w:style>
  <w:style w:type="paragraph" w:customStyle="1" w:styleId="TitleInquiry">
    <w:name w:val="TitleInquiry"/>
    <w:basedOn w:val="Baseheading"/>
    <w:qFormat/>
    <w:rsid w:val="00556E80"/>
    <w:pPr>
      <w:spacing w:before="0" w:after="240"/>
      <w:contextualSpacing/>
    </w:pPr>
    <w:rPr>
      <w:sz w:val="34"/>
    </w:rPr>
  </w:style>
  <w:style w:type="paragraph" w:customStyle="1" w:styleId="TitlePanel">
    <w:name w:val="TitlePanel"/>
    <w:basedOn w:val="Baseheading"/>
    <w:qFormat/>
    <w:rsid w:val="00556E80"/>
    <w:pPr>
      <w:jc w:val="center"/>
    </w:pPr>
    <w:rPr>
      <w:color w:val="auto"/>
      <w:sz w:val="28"/>
    </w:rPr>
  </w:style>
  <w:style w:type="paragraph" w:customStyle="1" w:styleId="TitleWitnesses">
    <w:name w:val="TitleWitnesses"/>
    <w:basedOn w:val="Baseheading"/>
    <w:qFormat/>
    <w:rsid w:val="00556E80"/>
    <w:pPr>
      <w:jc w:val="center"/>
    </w:pPr>
    <w:rPr>
      <w:color w:val="auto"/>
      <w:sz w:val="28"/>
    </w:rPr>
  </w:style>
  <w:style w:type="character" w:customStyle="1" w:styleId="Membername">
    <w:name w:val="Member name"/>
    <w:basedOn w:val="DefaultParagraphFont"/>
    <w:uiPriority w:val="1"/>
    <w:qFormat/>
    <w:rsid w:val="0003625D"/>
    <w:rPr>
      <w:rFonts w:ascii="Verdana" w:hAnsi="Verdana"/>
      <w:b/>
    </w:rPr>
  </w:style>
  <w:style w:type="character" w:customStyle="1" w:styleId="Witnessname">
    <w:name w:val="Witness name"/>
    <w:basedOn w:val="DefaultParagraphFont"/>
    <w:uiPriority w:val="1"/>
    <w:qFormat/>
    <w:rsid w:val="0003625D"/>
    <w:rPr>
      <w:rFonts w:ascii="Verdana" w:hAnsi="Verdana"/>
      <w:b/>
      <w:i/>
    </w:rPr>
  </w:style>
  <w:style w:type="character" w:styleId="FollowedHyperlink">
    <w:name w:val="FollowedHyperlink"/>
    <w:basedOn w:val="DefaultParagraphFont"/>
    <w:uiPriority w:val="99"/>
    <w:semiHidden/>
    <w:unhideWhenUsed/>
    <w:rsid w:val="009C50CE"/>
    <w:rPr>
      <w:color w:val="800080" w:themeColor="followedHyperlink"/>
      <w:u w:val="single"/>
    </w:rPr>
  </w:style>
  <w:style w:type="paragraph" w:customStyle="1" w:styleId="Witnesssubmission">
    <w:name w:val="Witness submission"/>
    <w:basedOn w:val="Para"/>
    <w:qFormat/>
    <w:rsid w:val="007D7DBE"/>
    <w:pPr>
      <w:ind w:firstLine="720"/>
    </w:pPr>
    <w:rPr>
      <w:rFonts w:eastAsia="Times New Roman" w:cs="Times New Roman"/>
      <w:szCs w:val="20"/>
    </w:rPr>
  </w:style>
  <w:style w:type="character" w:styleId="PlaceholderText">
    <w:name w:val="Placeholder Text"/>
    <w:basedOn w:val="DefaultParagraphFont"/>
    <w:uiPriority w:val="99"/>
    <w:semiHidden/>
    <w:rsid w:val="00776882"/>
    <w:rPr>
      <w:color w:val="808080"/>
    </w:rPr>
  </w:style>
  <w:style w:type="paragraph" w:customStyle="1" w:styleId="TitleCommittee0">
    <w:name w:val="Title: Committee"/>
    <w:basedOn w:val="Normal"/>
    <w:qFormat/>
    <w:rsid w:val="00416915"/>
    <w:pPr>
      <w:spacing w:before="180" w:after="180"/>
      <w:jc w:val="left"/>
    </w:pPr>
    <w:rPr>
      <w:color w:val="B50938"/>
      <w:sz w:val="48"/>
    </w:rPr>
  </w:style>
  <w:style w:type="paragraph" w:customStyle="1" w:styleId="TitleInquiry0">
    <w:name w:val="Title: Inquiry"/>
    <w:basedOn w:val="Normal"/>
    <w:qFormat/>
    <w:rsid w:val="00416915"/>
    <w:pPr>
      <w:spacing w:after="240"/>
      <w:contextualSpacing/>
      <w:jc w:val="left"/>
    </w:pPr>
    <w:rPr>
      <w:color w:val="B50938"/>
      <w:sz w:val="34"/>
    </w:rPr>
  </w:style>
  <w:style w:type="paragraph" w:customStyle="1" w:styleId="TitlePanel0">
    <w:name w:val="Title: Panel"/>
    <w:basedOn w:val="Normal"/>
    <w:qFormat/>
    <w:rsid w:val="00416915"/>
    <w:pPr>
      <w:spacing w:before="180" w:after="180"/>
      <w:jc w:val="center"/>
    </w:pPr>
    <w:rPr>
      <w:sz w:val="28"/>
    </w:rPr>
  </w:style>
  <w:style w:type="paragraph" w:customStyle="1" w:styleId="TitleWitnesses0">
    <w:name w:val="Title: Witnesses"/>
    <w:basedOn w:val="Normal"/>
    <w:qFormat/>
    <w:rsid w:val="00416915"/>
    <w:pPr>
      <w:spacing w:before="180" w:after="180"/>
      <w:jc w:val="center"/>
    </w:pPr>
    <w:rPr>
      <w:sz w:val="28"/>
    </w:rPr>
  </w:style>
  <w:style w:type="paragraph" w:customStyle="1" w:styleId="Remark">
    <w:name w:val="Remark"/>
    <w:basedOn w:val="Question"/>
    <w:rsid w:val="0014463F"/>
    <w:pPr>
      <w:numPr>
        <w:numId w:val="0"/>
      </w:numPr>
      <w:spacing w:after="200"/>
      <w:ind w:left="794"/>
    </w:pPr>
    <w:rPr>
      <w:rFonts w:eastAsia="Times New Roman" w:cs="Times New Roman"/>
      <w:szCs w:val="20"/>
    </w:rPr>
  </w:style>
  <w:style w:type="paragraph" w:customStyle="1" w:styleId="Comment">
    <w:name w:val="Comment"/>
    <w:basedOn w:val="Para"/>
    <w:next w:val="Normal"/>
    <w:rsid w:val="00E531FF"/>
    <w:pPr>
      <w:shd w:val="clear" w:color="auto" w:fill="FFFF99"/>
      <w:tabs>
        <w:tab w:val="left" w:pos="567"/>
      </w:tabs>
      <w:spacing w:after="0"/>
      <w:jc w:val="center"/>
    </w:pPr>
    <w:rPr>
      <w:rFonts w:ascii="Times New Roman" w:eastAsia="Times New Roman" w:hAnsi="Times New Roman" w:cs="Times New Roman"/>
      <w:sz w:val="24"/>
      <w:szCs w:val="24"/>
    </w:rPr>
  </w:style>
  <w:style w:type="paragraph" w:customStyle="1" w:styleId="QuestionCont">
    <w:name w:val="Question Cont"/>
    <w:basedOn w:val="Question"/>
    <w:qFormat/>
    <w:rsid w:val="00802606"/>
    <w:pPr>
      <w:numPr>
        <w:numId w:val="0"/>
      </w:numPr>
      <w:ind w:left="794"/>
    </w:pPr>
  </w:style>
  <w:style w:type="paragraph" w:customStyle="1" w:styleId="TitleSubCommittee">
    <w:name w:val="TitleSubCommittee"/>
    <w:basedOn w:val="TitleCommittee0"/>
    <w:qFormat/>
    <w:rsid w:val="00EA3A33"/>
    <w:rPr>
      <w:sz w:val="40"/>
    </w:rPr>
  </w:style>
  <w:style w:type="paragraph" w:styleId="BalloonText">
    <w:name w:val="Balloon Text"/>
    <w:basedOn w:val="Normal"/>
    <w:link w:val="BalloonTextChar"/>
    <w:uiPriority w:val="99"/>
    <w:semiHidden/>
    <w:unhideWhenUsed/>
    <w:rsid w:val="00086950"/>
    <w:pPr>
      <w:spacing w:after="0"/>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86950"/>
    <w:rPr>
      <w:rFonts w:ascii="Segoe UI" w:hAnsi="Segoe UI" w:cs="Segoe UI"/>
      <w:sz w:val="18"/>
      <w:szCs w:val="18"/>
    </w:rPr>
  </w:style>
  <w:style w:type="paragraph" w:customStyle="1" w:styleId="Normal0">
    <w:name w:val="Normal 0"/>
    <w:rsid w:val="0030246F"/>
    <w:pPr>
      <w:widowControl w:val="0"/>
      <w:autoSpaceDE w:val="0"/>
      <w:autoSpaceDN w:val="0"/>
      <w:adjustRightInd w:val="0"/>
      <w:spacing w:after="0" w:line="240" w:lineRule="auto"/>
      <w:ind w:hanging="1440"/>
    </w:pPr>
    <w:rPr>
      <w:rFonts w:ascii="Courier New" w:hAnsi="Courier New" w:eastAsiaTheme="minorEastAsia" w:cs="Courier New"/>
      <w:sz w:val="24"/>
      <w:szCs w:val="24"/>
      <w:lang w:eastAsia="en-GB"/>
    </w:rPr>
  </w:style>
  <w:style w:type="character" w:customStyle="1" w:styleId="UnresolvedMention1">
    <w:name w:val="Unresolved Mention1"/>
    <w:basedOn w:val="DefaultParagraphFont"/>
    <w:uiPriority w:val="99"/>
    <w:semiHidden/>
    <w:unhideWhenUsed/>
    <w:rsid w:val="00F302BB"/>
    <w:rPr>
      <w:color w:val="605E5C"/>
      <w:shd w:val="clear" w:color="auto" w:fill="E1DFDD"/>
    </w:rPr>
  </w:style>
  <w:style w:type="character" w:styleId="CommentReference">
    <w:name w:val="annotation reference"/>
    <w:basedOn w:val="DefaultParagraphFont"/>
    <w:uiPriority w:val="99"/>
    <w:semiHidden/>
    <w:unhideWhenUsed/>
    <w:rsid w:val="004106EA"/>
    <w:rPr>
      <w:sz w:val="16"/>
      <w:szCs w:val="16"/>
    </w:rPr>
  </w:style>
  <w:style w:type="paragraph" w:styleId="CommentText">
    <w:name w:val="annotation text"/>
    <w:basedOn w:val="Normal"/>
    <w:link w:val="CommentTextChar"/>
    <w:uiPriority w:val="99"/>
    <w:semiHidden/>
    <w:unhideWhenUsed/>
    <w:rsid w:val="004106EA"/>
    <w:rPr>
      <w:sz w:val="20"/>
      <w:szCs w:val="20"/>
    </w:rPr>
  </w:style>
  <w:style w:type="character" w:customStyle="1" w:styleId="CommentTextChar">
    <w:name w:val="Comment Text Char"/>
    <w:basedOn w:val="DefaultParagraphFont"/>
    <w:link w:val="CommentText"/>
    <w:uiPriority w:val="99"/>
    <w:semiHidden/>
    <w:rsid w:val="004106EA"/>
    <w:rPr>
      <w:rFonts w:ascii="Verdana" w:hAnsi="Verdana"/>
      <w:sz w:val="20"/>
      <w:szCs w:val="20"/>
    </w:rPr>
  </w:style>
  <w:style w:type="character" w:customStyle="1" w:styleId="UnresolvedMention">
    <w:name w:val="Unresolved Mention"/>
    <w:basedOn w:val="DefaultParagraphFont"/>
    <w:uiPriority w:val="99"/>
    <w:semiHidden/>
    <w:unhideWhenUsed/>
    <w:rsid w:val="00C67F25"/>
    <w:rPr>
      <w:color w:val="605E5C"/>
      <w:shd w:val="clear" w:color="auto" w:fill="E1DFDD"/>
    </w:rPr>
  </w:style>
  <w:style w:type="paragraph" w:customStyle="1" w:styleId="Name">
    <w:name w:val="Name"/>
    <w:basedOn w:val="Normal"/>
    <w:next w:val="Normal"/>
    <w:link w:val="NameChar"/>
    <w:rsid w:val="0058742B"/>
    <w:pPr>
      <w:keepNext/>
      <w:spacing w:before="240" w:after="120"/>
    </w:pPr>
    <w:rPr>
      <w:rFonts w:ascii="Times New Roman" w:eastAsia="Times New Roman" w:hAnsi="Times New Roman" w:cs="Times New Roman"/>
      <w:b/>
      <w:sz w:val="24"/>
      <w:szCs w:val="20"/>
      <w:lang w:eastAsia="zh-CN"/>
    </w:rPr>
  </w:style>
  <w:style w:type="character" w:customStyle="1" w:styleId="NameChar">
    <w:name w:val="Name Char"/>
    <w:link w:val="Name"/>
    <w:rsid w:val="0058742B"/>
    <w:rPr>
      <w:rFonts w:ascii="Times New Roman" w:eastAsia="Times New Roman" w:hAnsi="Times New Roman" w:cs="Times New Roman"/>
      <w:b/>
      <w:sz w:val="24"/>
      <w:szCs w:val="20"/>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footer" Target="footer3.xml" /><Relationship Id="rId11" Type="http://schemas.openxmlformats.org/officeDocument/2006/relationships/header" Target="header4.xml" /><Relationship Id="rId12" Type="http://schemas.openxmlformats.org/officeDocument/2006/relationships/theme" Target="theme/theme1.xml" /><Relationship Id="rId13" Type="http://schemas.openxmlformats.org/officeDocument/2006/relationships/numbering" Target="numbering.xml" /><Relationship Id="rId14"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eader" Target="header1.xml" /><Relationship Id="rId6" Type="http://schemas.openxmlformats.org/officeDocument/2006/relationships/header" Target="header2.xml" /><Relationship Id="rId7" Type="http://schemas.openxmlformats.org/officeDocument/2006/relationships/footer" Target="footer1.xml" /><Relationship Id="rId8" Type="http://schemas.openxmlformats.org/officeDocument/2006/relationships/footer" Target="footer2.xml" /><Relationship Id="rId9" Type="http://schemas.openxmlformats.org/officeDocument/2006/relationships/header" Target="header3.xml" /></Relationships>
</file>

<file path=word/_rels/header2.xml.rels>&#65279;<?xml version="1.0" encoding="utf-8" standalone="yes"?><Relationships xmlns="http://schemas.openxmlformats.org/package/2006/relationships"><Relationship Id="rId1" Type="http://schemas.openxmlformats.org/officeDocument/2006/relationships/image" Target="media/image1.em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HansardReportingSuite2013\Templates\SelectCommittees.dotm"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Committee Office Normal">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D643C35-3748-46DF-B693-5372484F4FB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