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3D8F" w:rsidP="00E04F6D">
      <w:pPr>
        <w:pStyle w:val="TitleCommittee0"/>
      </w:pPr>
      <w:sdt>
        <w:sdtPr>
          <w:alias w:val="CommitteeName"/>
          <w:tag w:val="CommitteeName"/>
          <w:id w:val="1869951332"/>
          <w:placeholder>
            <w:docPart w:val="6C1D02B339844D45BAB67936F4A0EFA0"/>
          </w:placeholder>
          <w:richText/>
        </w:sdtPr>
        <w:sdtContent>
          <w:r>
            <w:fldChar w:fldCharType="begin"/>
          </w:r>
          <w:r>
            <w:instrText xml:space="preserve"> HYPERLINK "https://committees.parliament.uk/committee/327/public-administration-and-constitutional-affairs-committee/" </w:instrText>
          </w:r>
          <w:r>
            <w:fldChar w:fldCharType="separate"/>
          </w:r>
          <w:r w:rsidRPr="00AF1A01">
            <w:rPr>
              <w:rStyle w:val="Hyperlink"/>
            </w:rPr>
            <w:t>Public Administration and Constitutional Affairs Committee</w:t>
          </w:r>
          <w:r>
            <w:fldChar w:fldCharType="end"/>
          </w:r>
        </w:sdtContent>
      </w:sdt>
    </w:p>
    <w:p w:rsidR="00C53D8F" w:rsidP="00E04F6D">
      <w:pPr>
        <w:pStyle w:val="TitleInquiry0"/>
      </w:pPr>
      <w:r>
        <w:t xml:space="preserve">Oral evidence: </w:t>
      </w:r>
      <w:r>
        <w:fldChar w:fldCharType="begin"/>
      </w:r>
      <w:r>
        <w:instrText xml:space="preserve"> HYPERLINK "https://committees.parliament.uk/work/9138/propriety-ethics-and-the-wider-standards-landscape-in-the-uk/" </w:instrText>
      </w:r>
      <w:r>
        <w:fldChar w:fldCharType="separate"/>
      </w:r>
      <w:sdt>
        <w:sdtPr>
          <w:rPr>
            <w:rStyle w:val="Hyperlink"/>
          </w:rPr>
          <w:alias w:val="InquiryName"/>
          <w:tag w:val="InquiryName"/>
          <w:id w:val="377371847"/>
          <w:placeholder>
            <w:docPart w:val="6C1D02B339844D45BAB67936F4A0EFA0"/>
          </w:placeholder>
          <w:richText/>
        </w:sdtPr>
        <w:sdtEndPr>
          <w:rPr>
            <w:rStyle w:val="Hyperlink"/>
          </w:rPr>
        </w:sdtEndPr>
        <w:sdtContent>
          <w:r w:rsidRPr="00AF1A01">
            <w:rPr>
              <w:rStyle w:val="Hyperlink"/>
            </w:rPr>
            <w:t>Propriety, ethics and the wider standards landscape in the UK</w:t>
          </w:r>
        </w:sdtContent>
      </w:sdt>
      <w:r w:rsidRPr="00AF1A01">
        <w:rPr>
          <w:rStyle w:val="Hyperlink"/>
        </w:rPr>
        <w:t xml:space="preserve">, HC </w:t>
      </w:r>
      <w:sdt>
        <w:sdtPr>
          <w:rPr>
            <w:rStyle w:val="Hyperlink"/>
          </w:rPr>
          <w:alias w:val="InquiryRefNo"/>
          <w:tag w:val="InquiryRefNo"/>
          <w:id w:val="-281725174"/>
          <w:placeholder>
            <w:docPart w:val="6C1D02B339844D45BAB67936F4A0EFA0"/>
          </w:placeholder>
          <w:richText/>
        </w:sdtPr>
        <w:sdtEndPr>
          <w:rPr>
            <w:rStyle w:val="Hyperlink"/>
          </w:rPr>
        </w:sdtEndPr>
        <w:sdtContent>
          <w:r w:rsidRPr="00AF1A01">
            <w:rPr>
              <w:rStyle w:val="Hyperlink"/>
            </w:rPr>
            <w:t>899</w:t>
          </w:r>
        </w:sdtContent>
      </w:sdt>
      <w:r>
        <w:fldChar w:fldCharType="end"/>
      </w:r>
    </w:p>
    <w:sdt>
      <w:sdtPr>
        <w:alias w:val="SittingDate"/>
        <w:tag w:val="SittingDate"/>
        <w:id w:val="-1160222926"/>
        <w:placeholder>
          <w:docPart w:val="6C1D02B339844D45BAB67936F4A0EFA0"/>
        </w:placeholder>
        <w:richText/>
      </w:sdtPr>
      <w:sdtContent>
        <w:p w:rsidR="00C53D8F" w:rsidP="00E04F6D">
          <w:pPr>
            <w:pStyle w:val="Para"/>
          </w:pPr>
          <w:r>
            <w:t>Tuesday 24 February 2026</w:t>
          </w:r>
        </w:p>
      </w:sdtContent>
    </w:sdt>
    <w:p w:rsidR="00C53D8F" w:rsidRPr="00E9011E" w:rsidP="00E04F6D">
      <w:pPr>
        <w:pStyle w:val="Para"/>
      </w:pPr>
      <w:r>
        <w:t xml:space="preserve">Ordered by the House of </w:t>
      </w:r>
      <w:sdt>
        <w:sdtPr>
          <w:alias w:val="House"/>
          <w:tag w:val="House"/>
          <w:id w:val="809213435"/>
          <w:placeholder>
            <w:docPart w:val="6C1D02B339844D45BAB67936F4A0EFA0"/>
          </w:placeholder>
          <w:richText/>
        </w:sdtPr>
        <w:sdtContent>
          <w:r w:rsidRPr="00615759">
            <w:t>Commons</w:t>
          </w:r>
        </w:sdtContent>
      </w:sdt>
      <w:r w:rsidRPr="00615759">
        <w:t xml:space="preserve"> to be </w:t>
      </w:r>
      <w:r w:rsidRPr="00E9011E">
        <w:t xml:space="preserve">published on </w:t>
      </w:r>
      <w:sdt>
        <w:sdtPr>
          <w:alias w:val="PublishDate"/>
          <w:tag w:val="PublishDate"/>
          <w:id w:val="217021599"/>
          <w:placeholder>
            <w:docPart w:val="6C1D02B339844D45BAB67936F4A0EFA0"/>
          </w:placeholder>
          <w:richText/>
        </w:sdtPr>
        <w:sdtContent>
          <w:r w:rsidRPr="00E9011E">
            <w:t>24 February 2026</w:t>
          </w:r>
        </w:sdtContent>
      </w:sdt>
      <w:r w:rsidRPr="00E9011E">
        <w:t>.</w:t>
      </w:r>
    </w:p>
    <w:p w:rsidR="00C53D8F" w:rsidRPr="00E9011E" w:rsidP="00E04F6D">
      <w:sdt>
        <w:sdtPr>
          <w:alias w:val="VideoHyperlink"/>
          <w:tag w:val="VideoHyperlink"/>
          <w:id w:val="703995351"/>
          <w:placeholder>
            <w:docPart w:val="6C1D02B339844D45BAB67936F4A0EFA0"/>
          </w:placeholder>
          <w:richText/>
        </w:sdtPr>
        <w:sdtContent>
          <w:r>
            <w:fldChar w:fldCharType="begin"/>
          </w:r>
          <w:r>
            <w:instrText xml:space="preserve"> HYPERLINK "https://www.parliamentlive.tv/Event/Index/a1cfd023-c8b0-49db-8614-e3abd9c5b3b1" </w:instrText>
          </w:r>
          <w:r>
            <w:fldChar w:fldCharType="separate"/>
          </w:r>
          <w:r w:rsidRPr="00AF1A01">
            <w:rPr>
              <w:rStyle w:val="Hyperlink"/>
            </w:rPr>
            <w:t>Watch the meeting</w:t>
          </w:r>
          <w:r>
            <w:fldChar w:fldCharType="end"/>
          </w:r>
        </w:sdtContent>
      </w:sdt>
    </w:p>
    <w:p w:rsidR="00C53D8F" w:rsidRPr="00E9011E" w:rsidP="00E04F6D">
      <w:r w:rsidRPr="00E9011E">
        <w:t xml:space="preserve">Members present: </w:t>
      </w:r>
      <w:sdt>
        <w:sdtPr>
          <w:alias w:val="MembersPresent"/>
          <w:tag w:val="MembersPresent"/>
          <w:id w:val="366340316"/>
          <w:placeholder>
            <w:docPart w:val="6C1D02B339844D45BAB67936F4A0EFA0"/>
          </w:placeholder>
          <w:richText/>
        </w:sdtPr>
        <w:sdtContent>
          <w:r w:rsidRPr="00E9011E">
            <w:t xml:space="preserve">Lauren Edwards (Chair); Markus </w:t>
          </w:r>
          <w:r w:rsidRPr="00E9011E">
            <w:t>Campbell-Savours</w:t>
          </w:r>
          <w:r w:rsidRPr="00E9011E">
            <w:t>; Sam Carling; Peter Lamb; John Lamont; Luke Taylor.</w:t>
          </w:r>
        </w:sdtContent>
      </w:sdt>
    </w:p>
    <w:p w:rsidR="00C53D8F" w:rsidRPr="00E9011E" w:rsidP="00E04F6D">
      <w:pPr>
        <w:pStyle w:val="ParaCentre"/>
      </w:pPr>
      <w:r w:rsidRPr="00E9011E">
        <w:t xml:space="preserve">Questions </w:t>
      </w:r>
      <w:sdt>
        <w:sdtPr>
          <w:alias w:val="QuestionNumbers"/>
          <w:tag w:val="QuestionNumbers"/>
          <w:id w:val="-1223666168"/>
          <w:placeholder>
            <w:docPart w:val="6C1D02B339844D45BAB67936F4A0EFA0"/>
          </w:placeholder>
          <w:richText/>
        </w:sdtPr>
        <w:sdtContent>
          <w:r w:rsidR="00A24D5F">
            <w:t>96-161</w:t>
          </w:r>
        </w:sdtContent>
      </w:sdt>
    </w:p>
    <w:p w:rsidR="00C53D8F" w:rsidP="00E04F6D">
      <w:pPr>
        <w:pStyle w:val="TitleWitnesses0"/>
      </w:pPr>
      <w:r w:rsidRPr="00E9011E">
        <w:t>Witnesses</w:t>
      </w:r>
    </w:p>
    <w:sdt>
      <w:sdtPr>
        <w:alias w:val="WitnessSet"/>
        <w:tag w:val="WitnessSet"/>
        <w:id w:val="-368373484"/>
        <w:placeholder>
          <w:docPart w:val="E59436CB4211447BA63296BBC680F4F4"/>
        </w:placeholder>
        <w:richText/>
      </w:sdtPr>
      <w:sdtContent>
        <w:p w:rsidR="00C53D8F" w:rsidP="00E04F6D">
          <w:pPr>
            <w:pStyle w:val="Para"/>
          </w:pPr>
          <w:r>
            <w:t xml:space="preserve">I: Sir John Pullinger CB, Chair, Electoral Commission; Ed </w:t>
          </w:r>
          <w:r>
            <w:t>Humpherson</w:t>
          </w:r>
          <w:r w:rsidR="005B2F5B">
            <w:t xml:space="preserve"> CB</w:t>
          </w:r>
          <w:r w:rsidR="00263A96">
            <w:t>,</w:t>
          </w:r>
          <w:r>
            <w:t xml:space="preserve"> Head, Office for Statistics Regulation.</w:t>
          </w:r>
        </w:p>
        <w:p w:rsidR="00263A96" w:rsidP="00E04F6D">
          <w:pPr>
            <w:pStyle w:val="Para"/>
          </w:pPr>
          <w:r w:rsidRPr="00263A96">
            <w:t>II: Daniel Greenberg CB, Parliamentary Commissioner for Standards; Paula Sussex, Parliamentary and Health Service Ombudsman.</w:t>
          </w:r>
        </w:p>
      </w:sdtContent>
    </w:sdt>
    <w:p w:rsidR="00C53D8F" w:rsidP="00E04F6D">
      <w:pPr>
        <w:pStyle w:val="Para"/>
      </w:pPr>
    </w:p>
    <w:p w:rsidR="00C53D8F" w:rsidP="00E04F6D">
      <w:pPr>
        <w:pStyle w:val="Para"/>
      </w:pPr>
      <w:r>
        <w:t>Written evidence from witnesses:</w:t>
      </w:r>
    </w:p>
    <w:p w:rsidR="00AF1A01" w:rsidP="00E04F6D">
      <w:pPr>
        <w:pStyle w:val="Witnesssubmission"/>
      </w:pPr>
      <w:r>
        <w:t xml:space="preserve">– </w:t>
      </w:r>
      <w:r>
        <w:fldChar w:fldCharType="begin"/>
      </w:r>
      <w:r>
        <w:instrText xml:space="preserve"> HYPERLINK "https://committees.parliament.uk/writtenevidence/151718/pdf/" </w:instrText>
      </w:r>
      <w:r>
        <w:fldChar w:fldCharType="separate"/>
      </w:r>
      <w:r w:rsidRPr="00AF1A01">
        <w:rPr>
          <w:rStyle w:val="Hyperlink"/>
        </w:rPr>
        <w:t>The Electoral Commission</w:t>
      </w:r>
      <w:r>
        <w:fldChar w:fldCharType="end"/>
      </w:r>
    </w:p>
    <w:p w:rsidR="00AF1A01" w:rsidP="00E04F6D">
      <w:pPr>
        <w:pStyle w:val="Witnesssubmission"/>
      </w:pPr>
      <w:r>
        <w:t xml:space="preserve">- </w:t>
      </w:r>
      <w:r>
        <w:fldChar w:fldCharType="begin"/>
      </w:r>
      <w:r>
        <w:instrText xml:space="preserve"> HYPERLINK "https://committees.parliament.uk/writtenevidence/149044/pdf/" </w:instrText>
      </w:r>
      <w:r>
        <w:fldChar w:fldCharType="separate"/>
      </w:r>
      <w:r w:rsidRPr="00AF1A01">
        <w:rPr>
          <w:rStyle w:val="Hyperlink"/>
        </w:rPr>
        <w:t>Office for Statistics Regulation</w:t>
      </w:r>
      <w:r>
        <w:fldChar w:fldCharType="end"/>
      </w:r>
    </w:p>
    <w:p w:rsidR="00C53D8F" w:rsidP="00E04F6D">
      <w:pPr>
        <w:pStyle w:val="Witnesssubmission"/>
      </w:pPr>
      <w:r>
        <w:t xml:space="preserve">- </w:t>
      </w:r>
      <w:r>
        <w:fldChar w:fldCharType="begin"/>
      </w:r>
      <w:r>
        <w:instrText xml:space="preserve"> HYPERLINK "https://committees.parliament.uk/writtenevidence/149028/pdf/" </w:instrText>
      </w:r>
      <w:r>
        <w:fldChar w:fldCharType="separate"/>
      </w:r>
      <w:r>
        <w:rPr>
          <w:rStyle w:val="Hyperlink"/>
        </w:rPr>
        <w:t>Parliamentary and Health Service Ombudsman</w:t>
      </w:r>
      <w:r>
        <w:fldChar w:fldCharType="end"/>
      </w:r>
      <w:r>
        <w:t xml:space="preserve"> </w:t>
      </w:r>
    </w:p>
    <w:p w:rsidR="00C53D8F" w:rsidP="00E04F6D">
      <w:pPr>
        <w:rPr>
          <w:rFonts w:eastAsia="Times New Roman"/>
          <w:szCs w:val="20"/>
        </w:rPr>
      </w:pPr>
    </w:p>
    <w:sdt>
      <w:sdtPr>
        <w:rPr>
          <w:sz w:val="22"/>
        </w:rPr>
        <w:alias w:val="WitnessExamination"/>
        <w:tag w:val="WitnessExamination"/>
        <w:id w:val="2003463402"/>
        <w:placeholder>
          <w:docPart w:val="E59436CB4211447BA63296BBC680F4F4"/>
        </w:placeholder>
        <w:richText/>
      </w:sdtPr>
      <w:sdtEndPr>
        <w:rPr>
          <w:sz w:val="28"/>
        </w:rPr>
      </w:sdtEndPr>
      <w:sdtContent>
        <w:p w:rsidR="00C53D8F" w:rsidRPr="00C53D8F" w:rsidP="00C53D8F">
          <w:pPr>
            <w:pStyle w:val="TitlePanel0"/>
            <w:rPr>
              <w:szCs w:val="28"/>
            </w:rPr>
          </w:pPr>
          <w:bookmarkStart w:id="0" w:name="Panel1"/>
          <w:r w:rsidRPr="00C53D8F">
            <w:rPr>
              <w:szCs w:val="28"/>
            </w:rPr>
            <w:t>Examination of witnesses</w:t>
          </w:r>
        </w:p>
        <w:p w:rsidR="00C53D8F" w:rsidP="00C53D8F">
          <w:pPr>
            <w:pStyle w:val="TitlePanel0"/>
            <w:jc w:val="both"/>
          </w:pPr>
          <w:r>
            <w:rPr>
              <w:sz w:val="22"/>
            </w:rPr>
            <w:t xml:space="preserve">Witnesses: </w:t>
          </w:r>
          <w:r>
            <w:rPr>
              <w:sz w:val="22"/>
            </w:rPr>
            <w:t>Sir John Pullinger and Ed Humpherson.</w:t>
          </w:r>
        </w:p>
      </w:sdtContent>
    </w:sdt>
    <w:p w:rsidR="00C53D8F" w:rsidP="00A24D5F">
      <w:pPr>
        <w:pStyle w:val="Question"/>
        <w:numPr>
          <w:ilvl w:val="0"/>
          <w:numId w:val="0"/>
        </w:numPr>
        <w:ind w:left="794"/>
      </w:pPr>
      <w:sdt>
        <w:sdtPr>
          <w:alias w:val="Member"/>
          <w:tag w:val="&lt;Member mnisId='5298' dodsId='102205'&gt;"/>
          <w:id w:val="-1920474220"/>
          <w:placeholder>
            <w:docPart w:val="DefaultPlaceholder_-1854013440"/>
          </w:placeholder>
          <w:richText/>
        </w:sdtPr>
        <w:sdtContent>
          <w:r w:rsidRPr="00173977">
            <w:rPr>
              <w:b/>
            </w:rPr>
            <w:t>Chair:</w:t>
          </w:r>
        </w:sdtContent>
      </w:sdt>
      <w:r>
        <w:t xml:space="preserve"> Good morning</w:t>
      </w:r>
      <w:r w:rsidR="00AD00CB">
        <w:t>.</w:t>
      </w:r>
      <w:r w:rsidR="000E37F3">
        <w:t xml:space="preserve"> </w:t>
      </w:r>
      <w:r w:rsidR="00173977">
        <w:t>W</w:t>
      </w:r>
      <w:r>
        <w:t>elcome to this meeting of the Public Administration and Constitutional Affairs Committee</w:t>
      </w:r>
      <w:r w:rsidR="00AD00CB">
        <w:t>.</w:t>
      </w:r>
      <w:r w:rsidR="000E37F3">
        <w:t xml:space="preserve"> </w:t>
      </w:r>
      <w:r>
        <w:t>Today</w:t>
      </w:r>
      <w:r w:rsidR="00173977">
        <w:t>,</w:t>
      </w:r>
      <w:r>
        <w:t xml:space="preserve"> the </w:t>
      </w:r>
      <w:r w:rsidR="00173977">
        <w:t>C</w:t>
      </w:r>
      <w:r>
        <w:t>ommittee will be continuing our inquiry into propriety</w:t>
      </w:r>
      <w:r w:rsidR="000E37F3">
        <w:t>,</w:t>
      </w:r>
      <w:r>
        <w:t xml:space="preserve"> ethics and the wider standards landscape</w:t>
      </w:r>
      <w:r w:rsidR="00AD00CB">
        <w:t>.</w:t>
      </w:r>
      <w:r w:rsidR="000E37F3">
        <w:t xml:space="preserve"> </w:t>
      </w:r>
      <w:r w:rsidR="00173977">
        <w:t>F</w:t>
      </w:r>
      <w:r>
        <w:t>or our first panel</w:t>
      </w:r>
      <w:r w:rsidR="00173977">
        <w:t>,</w:t>
      </w:r>
      <w:r>
        <w:t xml:space="preserve"> we welcome the </w:t>
      </w:r>
      <w:r w:rsidR="00A24D5F">
        <w:t>C</w:t>
      </w:r>
      <w:r>
        <w:t xml:space="preserve">hair of the Electoral Commission, John Pullinger CB, and the </w:t>
      </w:r>
      <w:r w:rsidR="00A24D5F">
        <w:t>H</w:t>
      </w:r>
      <w:r>
        <w:t xml:space="preserve">ead of </w:t>
      </w:r>
      <w:r w:rsidR="00173977">
        <w:t xml:space="preserve">the </w:t>
      </w:r>
      <w:r>
        <w:t xml:space="preserve">Office for Statistics Regulation, Ed </w:t>
      </w:r>
      <w:r>
        <w:t>Humpherson</w:t>
      </w:r>
      <w:r w:rsidR="005B2F5B">
        <w:t xml:space="preserve"> CB</w:t>
      </w:r>
      <w:r w:rsidR="00AD00CB">
        <w:t>.</w:t>
      </w:r>
      <w:r w:rsidR="000E37F3">
        <w:t xml:space="preserve"> </w:t>
      </w:r>
      <w:r w:rsidR="00173977">
        <w:t>G</w:t>
      </w:r>
      <w:r>
        <w:t>ood morning</w:t>
      </w:r>
      <w:r w:rsidR="00AD00CB">
        <w:t>.</w:t>
      </w:r>
      <w:r w:rsidR="000E37F3">
        <w:t xml:space="preserve"> </w:t>
      </w:r>
      <w:r>
        <w:t>Could you introduce yourselves for the record?</w:t>
      </w:r>
    </w:p>
    <w:p w:rsidR="00C53D8F" w:rsidP="00173977">
      <w:pPr>
        <w:pStyle w:val="Answer"/>
      </w:pPr>
      <w:sdt>
        <w:sdtPr>
          <w:alias w:val="Witness"/>
          <w:id w:val="1077947210"/>
          <w:placeholder>
            <w:docPart w:val="DefaultPlaceholder_-1854013440"/>
          </w:placeholder>
          <w:richText/>
        </w:sdtPr>
        <w:sdtContent>
          <w:r w:rsidRPr="00AD00CB" w:rsidR="00AD00CB">
            <w:rPr>
              <w:b/>
              <w:i/>
            </w:rPr>
            <w:t>Sir John Pullinger:</w:t>
          </w:r>
        </w:sdtContent>
      </w:sdt>
      <w:r w:rsidR="00173977">
        <w:t xml:space="preserve"> </w:t>
      </w:r>
      <w:r>
        <w:t>Good morning</w:t>
      </w:r>
      <w:r w:rsidR="00AD00CB">
        <w:t>.</w:t>
      </w:r>
      <w:r w:rsidR="000E37F3">
        <w:t xml:space="preserve"> </w:t>
      </w:r>
      <w:r>
        <w:t>I am John Pullinger</w:t>
      </w:r>
      <w:r w:rsidR="00AD00CB">
        <w:t>.</w:t>
      </w:r>
      <w:r w:rsidR="000E37F3">
        <w:t xml:space="preserve"> </w:t>
      </w:r>
      <w:r>
        <w:t xml:space="preserve">I am the </w:t>
      </w:r>
      <w:r w:rsidR="00A24D5F">
        <w:t>C</w:t>
      </w:r>
      <w:r>
        <w:t>hair of the Electoral Commission.</w:t>
      </w:r>
    </w:p>
    <w:p w:rsidR="00C53D8F" w:rsidP="00173977">
      <w:pPr>
        <w:pStyle w:val="Answer"/>
      </w:pPr>
      <w:sdt>
        <w:sdtPr>
          <w:alias w:val="Witness"/>
          <w:id w:val="1848433869"/>
          <w:placeholder>
            <w:docPart w:val="DefaultPlaceholder_-1854013440"/>
          </w:placeholder>
          <w:richText/>
        </w:sdtPr>
        <w:sdtContent>
          <w:r w:rsidRPr="00AD00CB" w:rsidR="00AD00CB">
            <w:rPr>
              <w:b/>
              <w:i/>
            </w:rPr>
            <w:t>Ed Humpherson:</w:t>
          </w:r>
        </w:sdtContent>
      </w:sdt>
      <w:r w:rsidR="00173977">
        <w:t xml:space="preserve"> </w:t>
      </w:r>
      <w:r>
        <w:t>I am Ed Humpherson</w:t>
      </w:r>
      <w:r w:rsidR="00AD00CB">
        <w:t>.</w:t>
      </w:r>
      <w:r w:rsidR="000E37F3">
        <w:t xml:space="preserve"> </w:t>
      </w:r>
      <w:r>
        <w:t xml:space="preserve">I am </w:t>
      </w:r>
      <w:r w:rsidR="00A24D5F">
        <w:t>H</w:t>
      </w:r>
      <w:r>
        <w:t>ead of the Office for Statistics Regulation.</w:t>
      </w:r>
    </w:p>
    <w:p w:rsidR="00C53D8F" w:rsidP="00173977">
      <w:pPr>
        <w:pStyle w:val="Question"/>
      </w:pPr>
      <w:sdt>
        <w:sdtPr>
          <w:alias w:val="Member"/>
          <w:tag w:val="&lt;Member mnisId='5298' dodsId='102205'&gt;"/>
          <w:id w:val="1624194901"/>
          <w:placeholder>
            <w:docPart w:val="DefaultPlaceholder_-1854013440"/>
          </w:placeholder>
          <w:richText/>
        </w:sdtPr>
        <w:sdtContent>
          <w:r w:rsidRPr="00173977" w:rsidR="00173977">
            <w:rPr>
              <w:b/>
            </w:rPr>
            <w:t>Chair:</w:t>
          </w:r>
        </w:sdtContent>
      </w:sdt>
      <w:r w:rsidR="00173977">
        <w:t xml:space="preserve"> </w:t>
      </w:r>
      <w:r>
        <w:t>Thank you both very much for coming today</w:t>
      </w:r>
      <w:r w:rsidR="00AD00CB">
        <w:t>.</w:t>
      </w:r>
      <w:r w:rsidR="000E37F3">
        <w:t xml:space="preserve"> </w:t>
      </w:r>
      <w:r w:rsidR="00173977">
        <w:t xml:space="preserve">I am </w:t>
      </w:r>
      <w:r>
        <w:t>interested</w:t>
      </w:r>
      <w:r w:rsidR="00A24D5F">
        <w:t xml:space="preserve"> </w:t>
      </w:r>
      <w:r w:rsidR="00173977">
        <w:t xml:space="preserve">in your </w:t>
      </w:r>
      <w:r>
        <w:t>perspective on why standards in public life are important and what you see as the purpose of an effective standards system</w:t>
      </w:r>
      <w:r w:rsidR="00AD00CB">
        <w:t>.</w:t>
      </w:r>
      <w:r w:rsidR="000E37F3">
        <w:t xml:space="preserve"> </w:t>
      </w:r>
      <w:r>
        <w:t>John, would you like to kick off?</w:t>
      </w:r>
    </w:p>
    <w:p w:rsidR="00C53D8F" w:rsidP="00173977">
      <w:pPr>
        <w:pStyle w:val="Answer"/>
      </w:pPr>
      <w:sdt>
        <w:sdtPr>
          <w:alias w:val="Witness"/>
          <w:id w:val="-1973198065"/>
          <w:placeholder>
            <w:docPart w:val="DefaultPlaceholder_-1854013440"/>
          </w:placeholder>
          <w:richText/>
        </w:sdtPr>
        <w:sdtContent>
          <w:r w:rsidRPr="00AD00CB" w:rsidR="00AD00CB">
            <w:rPr>
              <w:b/>
              <w:i/>
            </w:rPr>
            <w:t>Sir John Pullinger:</w:t>
          </w:r>
        </w:sdtContent>
      </w:sdt>
      <w:r w:rsidR="00173977">
        <w:t xml:space="preserve"> </w:t>
      </w:r>
      <w:r>
        <w:t>You cannot have a functioning society without standards</w:t>
      </w:r>
      <w:r w:rsidR="00AD00CB">
        <w:t>.</w:t>
      </w:r>
      <w:r w:rsidR="000E37F3">
        <w:t xml:space="preserve"> </w:t>
      </w:r>
      <w:r>
        <w:t>Standards are the basis for trust</w:t>
      </w:r>
      <w:r w:rsidR="00AD00CB">
        <w:t>.</w:t>
      </w:r>
      <w:r w:rsidR="000E37F3">
        <w:t xml:space="preserve"> </w:t>
      </w:r>
      <w:r w:rsidR="00173977">
        <w:t>T</w:t>
      </w:r>
      <w:r>
        <w:t>rust is,</w:t>
      </w:r>
      <w:r w:rsidR="00173977">
        <w:t xml:space="preserve"> </w:t>
      </w:r>
      <w:r>
        <w:t xml:space="preserve">you could say, the currency of social </w:t>
      </w:r>
      <w:r w:rsidR="00173977">
        <w:t>wellbeing</w:t>
      </w:r>
      <w:r w:rsidR="00AD00CB">
        <w:t>.</w:t>
      </w:r>
      <w:r w:rsidR="000E37F3">
        <w:t xml:space="preserve"> </w:t>
      </w:r>
      <w:r w:rsidR="00173977">
        <w:t>I</w:t>
      </w:r>
      <w:r>
        <w:t>n politics,</w:t>
      </w:r>
      <w:r w:rsidR="00173977">
        <w:t xml:space="preserve"> </w:t>
      </w:r>
      <w:r>
        <w:t xml:space="preserve">two </w:t>
      </w:r>
      <w:r>
        <w:t>particular areas</w:t>
      </w:r>
      <w:r>
        <w:t xml:space="preserve"> stand out</w:t>
      </w:r>
      <w:r w:rsidR="00173977">
        <w:t xml:space="preserve"> for me</w:t>
      </w:r>
      <w:r w:rsidR="00AD00CB">
        <w:t>.</w:t>
      </w:r>
      <w:r w:rsidR="000E37F3">
        <w:t xml:space="preserve"> </w:t>
      </w:r>
      <w:r>
        <w:t>First of all</w:t>
      </w:r>
      <w:r>
        <w:t xml:space="preserve">, standards form the basis of trust between the public and the people </w:t>
      </w:r>
      <w:r w:rsidR="00173977">
        <w:t>who</w:t>
      </w:r>
      <w:r w:rsidR="00B32D9E">
        <w:t>m</w:t>
      </w:r>
      <w:r w:rsidR="00173977">
        <w:t xml:space="preserve"> </w:t>
      </w:r>
      <w:r>
        <w:t>the public have elected to represent them</w:t>
      </w:r>
      <w:r w:rsidR="00AD00CB">
        <w:t>.</w:t>
      </w:r>
      <w:r w:rsidR="000E37F3">
        <w:t xml:space="preserve"> </w:t>
      </w:r>
      <w:r w:rsidR="00173977">
        <w:t>S</w:t>
      </w:r>
      <w:r>
        <w:t>econdly, standards form the basis of trust between political parties at election time</w:t>
      </w:r>
      <w:r w:rsidR="00173977">
        <w:t>,</w:t>
      </w:r>
      <w:r>
        <w:t xml:space="preserve"> so they know </w:t>
      </w:r>
      <w:r w:rsidR="000E37F3">
        <w:t xml:space="preserve">that </w:t>
      </w:r>
      <w:r>
        <w:t>they are facing a</w:t>
      </w:r>
      <w:r w:rsidR="00173977">
        <w:t xml:space="preserve"> </w:t>
      </w:r>
      <w:r>
        <w:t>fair crack of the whip when they are seeking people’s vote</w:t>
      </w:r>
      <w:r w:rsidR="00AD00CB">
        <w:t>.</w:t>
      </w:r>
      <w:r w:rsidR="000E37F3">
        <w:t xml:space="preserve"> </w:t>
      </w:r>
      <w:r w:rsidR="00173977">
        <w:t>T</w:t>
      </w:r>
      <w:r>
        <w:t xml:space="preserve">hose would be the two things </w:t>
      </w:r>
      <w:r w:rsidR="000E37F3">
        <w:t xml:space="preserve">that </w:t>
      </w:r>
      <w:r>
        <w:t xml:space="preserve">I would highlight </w:t>
      </w:r>
      <w:r w:rsidR="000E37F3">
        <w:t xml:space="preserve">as </w:t>
      </w:r>
      <w:r>
        <w:t>an opening statement.</w:t>
      </w:r>
    </w:p>
    <w:p w:rsidR="00C53D8F" w:rsidP="00173977">
      <w:pPr>
        <w:pStyle w:val="Answer"/>
      </w:pPr>
      <w:sdt>
        <w:sdtPr>
          <w:alias w:val="Witness"/>
          <w:id w:val="550657714"/>
          <w:placeholder>
            <w:docPart w:val="DefaultPlaceholder_-1854013440"/>
          </w:placeholder>
          <w:richText/>
        </w:sdtPr>
        <w:sdtContent>
          <w:r w:rsidRPr="00AD00CB" w:rsidR="00AD00CB">
            <w:rPr>
              <w:b/>
              <w:i/>
            </w:rPr>
            <w:t>Ed Humpherson:</w:t>
          </w:r>
        </w:sdtContent>
      </w:sdt>
      <w:r w:rsidR="00173977">
        <w:t xml:space="preserve"> </w:t>
      </w:r>
      <w:r>
        <w:t xml:space="preserve">I do not </w:t>
      </w:r>
      <w:r w:rsidR="000E37F3">
        <w:t xml:space="preserve">really </w:t>
      </w:r>
      <w:r>
        <w:t xml:space="preserve">have anything to add to John’s general answer, but if I can relate it </w:t>
      </w:r>
      <w:r w:rsidR="00173977">
        <w:t xml:space="preserve">to </w:t>
      </w:r>
      <w:r>
        <w:t>my world of statistics, statistics are part of the lifeblood of democracy if they are used well</w:t>
      </w:r>
      <w:r w:rsidR="00AD00CB">
        <w:t>.</w:t>
      </w:r>
      <w:r w:rsidR="000E37F3">
        <w:t xml:space="preserve"> </w:t>
      </w:r>
      <w:r>
        <w:t>If they are misused, they become slop</w:t>
      </w:r>
      <w:r w:rsidR="00B32D9E">
        <w:t xml:space="preserve">; they </w:t>
      </w:r>
      <w:r>
        <w:t>become misinformation</w:t>
      </w:r>
      <w:r w:rsidR="00AD00CB">
        <w:t>.</w:t>
      </w:r>
      <w:r w:rsidR="000E37F3">
        <w:t xml:space="preserve"> </w:t>
      </w:r>
      <w:r w:rsidR="00173977">
        <w:t>T</w:t>
      </w:r>
      <w:r>
        <w:t>hat can be an important driver of mistrust</w:t>
      </w:r>
      <w:r w:rsidR="00AD00CB">
        <w:t>.</w:t>
      </w:r>
      <w:r w:rsidR="000E37F3">
        <w:t xml:space="preserve"> </w:t>
      </w:r>
      <w:r w:rsidR="00173977">
        <w:t>A</w:t>
      </w:r>
      <w:r>
        <w:t>s a standards-based regulator, we set the standards to ensure that statistics are used well, and step in when they are no</w:t>
      </w:r>
      <w:r w:rsidR="00173977">
        <w:t>t</w:t>
      </w:r>
      <w:r w:rsidR="00AD00CB">
        <w:t>.</w:t>
      </w:r>
      <w:r w:rsidR="000E37F3">
        <w:t xml:space="preserve"> </w:t>
      </w:r>
      <w:r w:rsidR="00173977">
        <w:t>T</w:t>
      </w:r>
      <w:r>
        <w:t xml:space="preserve">o us, it is </w:t>
      </w:r>
      <w:r>
        <w:t>really fundamental</w:t>
      </w:r>
      <w:r>
        <w:t xml:space="preserve"> to have those standards </w:t>
      </w:r>
      <w:r w:rsidR="00B32D9E">
        <w:t>in order to</w:t>
      </w:r>
      <w:r>
        <w:t xml:space="preserve"> provide the bedrock for the appropriate use of statistics in public life.</w:t>
      </w:r>
    </w:p>
    <w:p w:rsidR="00C53D8F" w:rsidP="00173977">
      <w:pPr>
        <w:pStyle w:val="Question"/>
      </w:pPr>
      <w:sdt>
        <w:sdtPr>
          <w:alias w:val="Member"/>
          <w:tag w:val="&lt;Member mnisId='5298' dodsId='102205'&gt;"/>
          <w:id w:val="586196843"/>
          <w:placeholder>
            <w:docPart w:val="DefaultPlaceholder_-1854013440"/>
          </w:placeholder>
          <w:richText/>
        </w:sdtPr>
        <w:sdtContent>
          <w:r w:rsidRPr="00173977" w:rsidR="00173977">
            <w:rPr>
              <w:b/>
            </w:rPr>
            <w:t>Chair:</w:t>
          </w:r>
        </w:sdtContent>
      </w:sdt>
      <w:r w:rsidR="00173977">
        <w:t xml:space="preserve"> W</w:t>
      </w:r>
      <w:r>
        <w:t xml:space="preserve">hat is your assessment of the standards system in the UK </w:t>
      </w:r>
      <w:r>
        <w:t>at the moment</w:t>
      </w:r>
      <w:r>
        <w:t>?</w:t>
      </w:r>
    </w:p>
    <w:p w:rsidR="00173977" w:rsidP="00173977">
      <w:pPr>
        <w:pStyle w:val="Answer"/>
      </w:pPr>
      <w:sdt>
        <w:sdtPr>
          <w:alias w:val="Witness"/>
          <w:id w:val="1308205159"/>
          <w:placeholder>
            <w:docPart w:val="DefaultPlaceholder_-1854013440"/>
          </w:placeholder>
          <w:richText/>
        </w:sdtPr>
        <w:sdtContent>
          <w:r w:rsidRPr="00AD00CB" w:rsidR="00AD00CB">
            <w:rPr>
              <w:b/>
              <w:i/>
            </w:rPr>
            <w:t>Ed Humpherson:</w:t>
          </w:r>
        </w:sdtContent>
      </w:sdt>
      <w:r w:rsidR="00C53D8F">
        <w:t xml:space="preserve"> My perspective, from my specific world, is </w:t>
      </w:r>
      <w:r w:rsidR="000E37F3">
        <w:t xml:space="preserve">that </w:t>
      </w:r>
      <w:r w:rsidR="00C53D8F">
        <w:t>it is strong</w:t>
      </w:r>
      <w:r w:rsidR="00AD00CB">
        <w:t>.</w:t>
      </w:r>
      <w:r w:rsidR="000E37F3">
        <w:t xml:space="preserve"> </w:t>
      </w:r>
      <w:r w:rsidR="00C53D8F">
        <w:t xml:space="preserve">We have a very clear code of practice for statistics, which we have just extended to cover more formally the way </w:t>
      </w:r>
      <w:r w:rsidR="00B32D9E">
        <w:t xml:space="preserve">Government </w:t>
      </w:r>
      <w:r>
        <w:t>D</w:t>
      </w:r>
      <w:r w:rsidR="00C53D8F">
        <w:t xml:space="preserve">epartments and </w:t>
      </w:r>
      <w:r>
        <w:t>M</w:t>
      </w:r>
      <w:r w:rsidR="00C53D8F">
        <w:t>inisters use statistics.</w:t>
      </w:r>
    </w:p>
    <w:p w:rsidR="00C53D8F" w:rsidP="00173977">
      <w:pPr>
        <w:pStyle w:val="Answer"/>
      </w:pPr>
      <w:r>
        <w:t>More generally, it is very striking that</w:t>
      </w:r>
      <w:r w:rsidR="00A24D5F">
        <w:t xml:space="preserve"> </w:t>
      </w:r>
      <w:r>
        <w:t xml:space="preserve">when you are inside the system, you see a series of bodies that </w:t>
      </w:r>
      <w:r w:rsidR="000E37F3">
        <w:t xml:space="preserve">play </w:t>
      </w:r>
      <w:r>
        <w:t>very clear roles</w:t>
      </w:r>
      <w:r w:rsidR="00173977">
        <w:t>,</w:t>
      </w:r>
      <w:r>
        <w:t xml:space="preserve"> with clear remits</w:t>
      </w:r>
      <w:r w:rsidR="00AD00CB">
        <w:t>.</w:t>
      </w:r>
      <w:r w:rsidR="000E37F3">
        <w:t xml:space="preserve"> </w:t>
      </w:r>
      <w:r w:rsidR="00173977">
        <w:t>T</w:t>
      </w:r>
      <w:r>
        <w:t>hey handle cases effectively and well</w:t>
      </w:r>
      <w:r w:rsidR="00AD00CB">
        <w:t>.</w:t>
      </w:r>
      <w:r w:rsidR="000E37F3">
        <w:t xml:space="preserve"> </w:t>
      </w:r>
      <w:r w:rsidR="00173977">
        <w:t>F</w:t>
      </w:r>
      <w:r>
        <w:t>rom the outside, it might look like a little bit of an alphabet soup</w:t>
      </w:r>
      <w:r w:rsidR="00B32D9E">
        <w:t>. That is why</w:t>
      </w:r>
      <w:r w:rsidR="000E37F3">
        <w:t xml:space="preserve"> </w:t>
      </w:r>
      <w:r>
        <w:t>the creation of the Ethics and Integrity Commission is such a welcome move, because</w:t>
      </w:r>
      <w:r w:rsidR="00173977">
        <w:t xml:space="preserve"> </w:t>
      </w:r>
      <w:r>
        <w:t>it provides the umbrella under which all the individual bodies</w:t>
      </w:r>
      <w:r w:rsidR="00B32D9E">
        <w:t>,</w:t>
      </w:r>
      <w:r>
        <w:t xml:space="preserve"> looking at appointments,</w:t>
      </w:r>
      <w:r w:rsidR="00B32D9E">
        <w:t xml:space="preserve"> looking</w:t>
      </w:r>
      <w:r>
        <w:t xml:space="preserve"> at statistics</w:t>
      </w:r>
      <w:r w:rsidR="00173977">
        <w:t>,</w:t>
      </w:r>
      <w:r>
        <w:t xml:space="preserve"> as we do, </w:t>
      </w:r>
      <w:r w:rsidR="00B32D9E">
        <w:t>or</w:t>
      </w:r>
      <w:r w:rsidR="00173977">
        <w:t xml:space="preserve"> </w:t>
      </w:r>
      <w:r w:rsidR="00B32D9E">
        <w:t xml:space="preserve">looking </w:t>
      </w:r>
      <w:r>
        <w:t>at electoral behaviour</w:t>
      </w:r>
      <w:r w:rsidR="00B32D9E">
        <w:t>,</w:t>
      </w:r>
      <w:r>
        <w:t xml:space="preserve"> can perform</w:t>
      </w:r>
      <w:r w:rsidR="00AD00CB">
        <w:t>.</w:t>
      </w:r>
      <w:r w:rsidR="000E37F3">
        <w:t xml:space="preserve"> </w:t>
      </w:r>
      <w:r w:rsidR="00173977">
        <w:t>I</w:t>
      </w:r>
      <w:r>
        <w:t>t</w:t>
      </w:r>
      <w:r w:rsidR="00173977">
        <w:t xml:space="preserve"> </w:t>
      </w:r>
      <w:r>
        <w:t>provides the wrapper, generates the common themes, and</w:t>
      </w:r>
      <w:r w:rsidR="00173977">
        <w:t xml:space="preserve"> </w:t>
      </w:r>
      <w:r>
        <w:t>magnifies the voice as well.</w:t>
      </w:r>
    </w:p>
    <w:p w:rsidR="00C53D8F" w:rsidP="00173977">
      <w:pPr>
        <w:pStyle w:val="Question"/>
      </w:pPr>
      <w:sdt>
        <w:sdtPr>
          <w:alias w:val="Member"/>
          <w:tag w:val="&lt;Member mnisId='5298' dodsId='102205'&gt;"/>
          <w:id w:val="1739205403"/>
          <w:placeholder>
            <w:docPart w:val="DefaultPlaceholder_-1854013440"/>
          </w:placeholder>
          <w:richText/>
        </w:sdtPr>
        <w:sdtContent>
          <w:r w:rsidRPr="00173977" w:rsidR="00173977">
            <w:rPr>
              <w:b/>
            </w:rPr>
            <w:t>Chair:</w:t>
          </w:r>
        </w:sdtContent>
      </w:sdt>
      <w:r w:rsidR="00173977">
        <w:t xml:space="preserve"> </w:t>
      </w:r>
      <w:r>
        <w:t>John, what is your view of the current standards system in the UK?</w:t>
      </w:r>
    </w:p>
    <w:p w:rsidR="000E37F3" w:rsidP="00173977">
      <w:pPr>
        <w:pStyle w:val="Answer"/>
      </w:pPr>
      <w:sdt>
        <w:sdtPr>
          <w:alias w:val="Witness"/>
          <w:id w:val="-1763911263"/>
          <w:placeholder>
            <w:docPart w:val="DefaultPlaceholder_-1854013440"/>
          </w:placeholder>
          <w:richText/>
        </w:sdtPr>
        <w:sdtContent>
          <w:r w:rsidRPr="00AD00CB" w:rsidR="00AD00CB">
            <w:rPr>
              <w:b/>
              <w:i/>
            </w:rPr>
            <w:t>Sir John Pullinger:</w:t>
          </w:r>
        </w:sdtContent>
      </w:sdt>
      <w:r w:rsidR="00173977">
        <w:t xml:space="preserve"> L</w:t>
      </w:r>
      <w:r w:rsidR="00C53D8F">
        <w:t>ike Ed,</w:t>
      </w:r>
      <w:r w:rsidR="00173977">
        <w:t xml:space="preserve"> </w:t>
      </w:r>
      <w:r w:rsidR="00B32D9E">
        <w:t xml:space="preserve">I think </w:t>
      </w:r>
      <w:r w:rsidR="00C53D8F">
        <w:t xml:space="preserve">a lot of the elements are there, and each element is </w:t>
      </w:r>
      <w:r w:rsidR="00C53D8F">
        <w:t>pretty strong</w:t>
      </w:r>
      <w:r w:rsidR="00173977">
        <w:t>,</w:t>
      </w:r>
      <w:r w:rsidR="00C53D8F">
        <w:t xml:space="preserve"> </w:t>
      </w:r>
      <w:r w:rsidR="00173977">
        <w:t>b</w:t>
      </w:r>
      <w:r w:rsidR="00C53D8F">
        <w:t>ut it doesn</w:t>
      </w:r>
      <w:r w:rsidR="00A24D5F">
        <w:t>’</w:t>
      </w:r>
      <w:r w:rsidR="00C53D8F">
        <w:t xml:space="preserve">t feel to me as though, as a </w:t>
      </w:r>
      <w:r w:rsidR="00C53D8F">
        <w:t>whole</w:t>
      </w:r>
      <w:r w:rsidRPr="00C331F6" w:rsidR="00C331F6">
        <w:t xml:space="preserve"> </w:t>
      </w:r>
      <w:r w:rsidR="00C331F6">
        <w:t>system</w:t>
      </w:r>
      <w:r w:rsidR="00C53D8F">
        <w:t>, it operates as effectively as it might</w:t>
      </w:r>
      <w:r w:rsidR="00AD00CB">
        <w:t>.</w:t>
      </w:r>
      <w:r>
        <w:t xml:space="preserve"> </w:t>
      </w:r>
      <w:r w:rsidR="00173977">
        <w:t>T</w:t>
      </w:r>
      <w:r>
        <w:t>h</w:t>
      </w:r>
      <w:r w:rsidR="00C53D8F">
        <w:t>ree things stand out</w:t>
      </w:r>
      <w:r>
        <w:t xml:space="preserve"> to me</w:t>
      </w:r>
      <w:r w:rsidR="00AD00CB">
        <w:t>.</w:t>
      </w:r>
      <w:r>
        <w:t xml:space="preserve"> </w:t>
      </w:r>
      <w:r w:rsidR="00C331F6">
        <w:t>First</w:t>
      </w:r>
      <w:r w:rsidR="00C53D8F">
        <w:t>, public trust in the system</w:t>
      </w:r>
      <w:r w:rsidR="00A24D5F">
        <w:t xml:space="preserve"> </w:t>
      </w:r>
      <w:r w:rsidR="00C53D8F">
        <w:t>is not as high as we want it to be</w:t>
      </w:r>
      <w:r w:rsidR="00AD00CB">
        <w:t>.</w:t>
      </w:r>
      <w:r>
        <w:t xml:space="preserve"> </w:t>
      </w:r>
      <w:r w:rsidR="00173977">
        <w:t>A</w:t>
      </w:r>
      <w:r w:rsidR="00C53D8F">
        <w:t xml:space="preserve">t the very minimum, </w:t>
      </w:r>
      <w:r w:rsidR="00173977">
        <w:t xml:space="preserve">there </w:t>
      </w:r>
      <w:r w:rsidR="00C53D8F">
        <w:t xml:space="preserve">is a job of work to give people confidence that the system </w:t>
      </w:r>
      <w:r w:rsidR="00C53D8F">
        <w:t>as a whole will</w:t>
      </w:r>
      <w:r w:rsidR="00C53D8F">
        <w:t xml:space="preserve"> be working for them</w:t>
      </w:r>
      <w:r w:rsidR="00AD00CB">
        <w:t>.</w:t>
      </w:r>
    </w:p>
    <w:p w:rsidR="00173977" w:rsidP="00173977">
      <w:pPr>
        <w:pStyle w:val="Answer"/>
      </w:pPr>
      <w:r>
        <w:t>Secondly</w:t>
      </w:r>
      <w:r w:rsidR="00E50EC0">
        <w:t xml:space="preserve">, </w:t>
      </w:r>
      <w:r>
        <w:t xml:space="preserve">again specifically on the </w:t>
      </w:r>
      <w:r w:rsidR="00162688">
        <w:t>Electoral</w:t>
      </w:r>
      <w:r>
        <w:t xml:space="preserve"> Commission experience</w:t>
      </w:r>
      <w:r w:rsidR="00E50EC0">
        <w:t xml:space="preserve">, </w:t>
      </w:r>
      <w:r>
        <w:t>there</w:t>
      </w:r>
      <w:r w:rsidR="000E37F3">
        <w:t xml:space="preserve"> </w:t>
      </w:r>
      <w:r>
        <w:t>are enforcement gaps</w:t>
      </w:r>
      <w:r w:rsidR="00AD00CB">
        <w:t>.</w:t>
      </w:r>
      <w:r w:rsidR="000E37F3">
        <w:t xml:space="preserve"> </w:t>
      </w:r>
      <w:r>
        <w:t>I</w:t>
      </w:r>
      <w:r>
        <w:t>t is possible for a wrongdoing to slip between the cracks of the system, and we need to do something about that.</w:t>
      </w:r>
    </w:p>
    <w:p w:rsidR="00173977" w:rsidP="00173977">
      <w:pPr>
        <w:pStyle w:val="Answer"/>
      </w:pPr>
      <w:r>
        <w:t>T</w:t>
      </w:r>
      <w:r w:rsidR="00C53D8F">
        <w:t>hirdly,</w:t>
      </w:r>
      <w:r>
        <w:t xml:space="preserve"> </w:t>
      </w:r>
      <w:r w:rsidR="00C53D8F">
        <w:t>for those who are subject to standards, including Members of Parliament, it is often quite tricky to know who you are answerable to and exactly what</w:t>
      </w:r>
      <w:r>
        <w:t xml:space="preserve"> kinds of </w:t>
      </w:r>
      <w:r w:rsidR="00C53D8F">
        <w:t>sanctions you might face, because there are</w:t>
      </w:r>
      <w:r>
        <w:t xml:space="preserve"> </w:t>
      </w:r>
      <w:r w:rsidR="00C53D8F">
        <w:t xml:space="preserve">overlaps and complexity that </w:t>
      </w:r>
      <w:r>
        <w:t xml:space="preserve">are </w:t>
      </w:r>
      <w:r w:rsidR="00C53D8F">
        <w:t>quite difficult to understand.</w:t>
      </w:r>
    </w:p>
    <w:p w:rsidR="00C53D8F" w:rsidP="00173977">
      <w:pPr>
        <w:pStyle w:val="Answer"/>
      </w:pPr>
      <w:r>
        <w:t>T</w:t>
      </w:r>
      <w:r>
        <w:t>he building blocks are there but</w:t>
      </w:r>
      <w:r>
        <w:t>,</w:t>
      </w:r>
      <w:r>
        <w:t xml:space="preserve"> like Ed,</w:t>
      </w:r>
      <w:r w:rsidR="00615EA1">
        <w:t xml:space="preserve"> I think </w:t>
      </w:r>
      <w:r>
        <w:t xml:space="preserve">the opportunity </w:t>
      </w:r>
      <w:r w:rsidR="000E37F3">
        <w:t xml:space="preserve">that </w:t>
      </w:r>
      <w:r>
        <w:t>the Ethics and Integrity Commission provides is to think how the system as a whole work</w:t>
      </w:r>
      <w:r>
        <w:t>s</w:t>
      </w:r>
      <w:r>
        <w:t xml:space="preserve">, what needs to change, and how we </w:t>
      </w:r>
      <w:r>
        <w:t xml:space="preserve">can </w:t>
      </w:r>
      <w:r>
        <w:t xml:space="preserve">make that change for the better to give </w:t>
      </w:r>
      <w:r w:rsidR="000E37F3">
        <w:t xml:space="preserve">the </w:t>
      </w:r>
      <w:r>
        <w:t xml:space="preserve">public </w:t>
      </w:r>
      <w:r w:rsidR="000E37F3">
        <w:t xml:space="preserve">the </w:t>
      </w:r>
      <w:r>
        <w:t xml:space="preserve">confidence </w:t>
      </w:r>
      <w:r w:rsidR="000E37F3">
        <w:t xml:space="preserve">that </w:t>
      </w:r>
      <w:r>
        <w:t>the system is working properly for them.</w:t>
      </w:r>
    </w:p>
    <w:p w:rsidR="00C53D8F" w:rsidP="00173977">
      <w:pPr>
        <w:pStyle w:val="Question"/>
      </w:pPr>
      <w:sdt>
        <w:sdtPr>
          <w:alias w:val="Member"/>
          <w:tag w:val="&lt;Member mnisId='5298' dodsId='102205'&gt;"/>
          <w:id w:val="1336337433"/>
          <w:placeholder>
            <w:docPart w:val="DefaultPlaceholder_-1854013440"/>
          </w:placeholder>
          <w:richText/>
        </w:sdtPr>
        <w:sdtContent>
          <w:r w:rsidRPr="00173977" w:rsidR="00173977">
            <w:rPr>
              <w:b/>
            </w:rPr>
            <w:t>Chair:</w:t>
          </w:r>
        </w:sdtContent>
      </w:sdt>
      <w:r w:rsidR="00173977">
        <w:t xml:space="preserve"> </w:t>
      </w:r>
      <w:r>
        <w:t xml:space="preserve">You have both referenced the Government fulfilling </w:t>
      </w:r>
      <w:r w:rsidR="00173977">
        <w:t xml:space="preserve">their </w:t>
      </w:r>
      <w:r>
        <w:t>manifesto commitment to create the Ethics and Integrity Commission, which has replaced the CSPL</w:t>
      </w:r>
      <w:r w:rsidR="00AD00CB">
        <w:t>.</w:t>
      </w:r>
      <w:r w:rsidR="000E37F3">
        <w:t xml:space="preserve"> </w:t>
      </w:r>
      <w:r>
        <w:t>You have</w:t>
      </w:r>
      <w:r w:rsidR="00173977">
        <w:t xml:space="preserve"> </w:t>
      </w:r>
      <w:r>
        <w:t>given an overview of your views on the change</w:t>
      </w:r>
      <w:r w:rsidR="00AD00CB">
        <w:t>.</w:t>
      </w:r>
      <w:r w:rsidR="000E37F3">
        <w:t xml:space="preserve"> </w:t>
      </w:r>
      <w:r w:rsidR="00193CA1">
        <w:t>H</w:t>
      </w:r>
      <w:r>
        <w:t xml:space="preserve">ow </w:t>
      </w:r>
      <w:r w:rsidR="00615EA1">
        <w:t xml:space="preserve">effectively </w:t>
      </w:r>
      <w:r>
        <w:t xml:space="preserve">is </w:t>
      </w:r>
      <w:r w:rsidR="00193CA1">
        <w:t xml:space="preserve">that </w:t>
      </w:r>
      <w:r>
        <w:t>working?</w:t>
      </w:r>
    </w:p>
    <w:p w:rsidR="00193CA1" w:rsidP="00193CA1">
      <w:pPr>
        <w:pStyle w:val="Answer"/>
      </w:pPr>
      <w:sdt>
        <w:sdtPr>
          <w:alias w:val="Witness"/>
          <w:id w:val="-1563404528"/>
          <w:placeholder>
            <w:docPart w:val="DefaultPlaceholder_-1854013440"/>
          </w:placeholder>
          <w:richText/>
        </w:sdtPr>
        <w:sdtContent>
          <w:r w:rsidRPr="00AD00CB" w:rsidR="00AD00CB">
            <w:rPr>
              <w:b/>
              <w:i/>
            </w:rPr>
            <w:t>Sir John Pullinger:</w:t>
          </w:r>
        </w:sdtContent>
      </w:sdt>
      <w:r>
        <w:t xml:space="preserve"> </w:t>
      </w:r>
      <w:r w:rsidR="00C53D8F">
        <w:t>I welcome the change too</w:t>
      </w:r>
      <w:r w:rsidR="00AD00CB">
        <w:t>.</w:t>
      </w:r>
      <w:r w:rsidR="000E37F3">
        <w:t xml:space="preserve"> </w:t>
      </w:r>
      <w:r>
        <w:t>T</w:t>
      </w:r>
      <w:r w:rsidR="00C53D8F">
        <w:t>he Ethics and Integrity Commission inherits the work of the Committee on Standards in Public Life, and</w:t>
      </w:r>
      <w:r w:rsidR="00173977">
        <w:t xml:space="preserve"> </w:t>
      </w:r>
      <w:r w:rsidR="00C53D8F">
        <w:t xml:space="preserve">what I would hope for is </w:t>
      </w:r>
      <w:r w:rsidR="000E37F3">
        <w:t xml:space="preserve">that </w:t>
      </w:r>
      <w:r w:rsidR="00C53D8F">
        <w:t xml:space="preserve">it becomes </w:t>
      </w:r>
      <w:r w:rsidR="000E37F3">
        <w:t xml:space="preserve">a </w:t>
      </w:r>
      <w:r w:rsidR="00C53D8F">
        <w:t>CSPL</w:t>
      </w:r>
      <w:r w:rsidR="000E37F3">
        <w:t xml:space="preserve">-plus. </w:t>
      </w:r>
      <w:r>
        <w:t>J</w:t>
      </w:r>
      <w:r w:rsidR="00C53D8F">
        <w:t>ust to expand on that a bit,</w:t>
      </w:r>
      <w:r w:rsidR="00173977">
        <w:t xml:space="preserve"> </w:t>
      </w:r>
      <w:r w:rsidR="00C53D8F">
        <w:t>it needs to take all the good things that CSPL has done</w:t>
      </w:r>
      <w:r w:rsidR="00615EA1">
        <w:t xml:space="preserve">, </w:t>
      </w:r>
      <w:r w:rsidR="00C53D8F">
        <w:t>in particular the</w:t>
      </w:r>
      <w:r w:rsidR="00C53D8F">
        <w:t xml:space="preserve"> recommendations from its first ever report under Lord Nolan to establish the seven principles of public life</w:t>
      </w:r>
      <w:r w:rsidR="00615EA1">
        <w:t>,</w:t>
      </w:r>
      <w:r w:rsidR="00C53D8F">
        <w:t xml:space="preserve"> </w:t>
      </w:r>
      <w:r w:rsidR="00615EA1">
        <w:t>which</w:t>
      </w:r>
      <w:r w:rsidR="00173977">
        <w:t xml:space="preserve"> </w:t>
      </w:r>
      <w:r w:rsidR="00C53D8F">
        <w:t>have stood the test of time and are as relevant now as they were then.</w:t>
      </w:r>
    </w:p>
    <w:p w:rsidR="00193CA1" w:rsidP="00193CA1">
      <w:pPr>
        <w:pStyle w:val="Answer"/>
      </w:pPr>
      <w:r>
        <w:t>Another aspect of Lord Nolan’s report that</w:t>
      </w:r>
      <w:r w:rsidR="00173977">
        <w:t xml:space="preserve"> </w:t>
      </w:r>
      <w:r>
        <w:t xml:space="preserve">is as relevant now as it </w:t>
      </w:r>
      <w:r>
        <w:t>was then</w:t>
      </w:r>
      <w:r>
        <w:t xml:space="preserve"> are</w:t>
      </w:r>
      <w:r>
        <w:t xml:space="preserve"> what he called the golden threads that bring those principles to life and mak</w:t>
      </w:r>
      <w:r w:rsidR="00615EA1">
        <w:t>ing</w:t>
      </w:r>
      <w:r>
        <w:t xml:space="preserve"> sure </w:t>
      </w:r>
      <w:r w:rsidR="000E37F3">
        <w:t xml:space="preserve">that </w:t>
      </w:r>
      <w:r>
        <w:t>there is some action consequent on those principles</w:t>
      </w:r>
      <w:r w:rsidR="00AD00CB">
        <w:t>.</w:t>
      </w:r>
      <w:r w:rsidR="000E37F3">
        <w:t xml:space="preserve"> </w:t>
      </w:r>
      <w:r>
        <w:t>T</w:t>
      </w:r>
      <w:r>
        <w:t>he golden threads were codes of practice</w:t>
      </w:r>
      <w:r>
        <w:t xml:space="preserve"> and</w:t>
      </w:r>
      <w:r>
        <w:t xml:space="preserve"> codes of conduct</w:t>
      </w:r>
      <w:r w:rsidR="00AD00CB">
        <w:t>.</w:t>
      </w:r>
      <w:r w:rsidR="000E37F3">
        <w:t xml:space="preserve"> </w:t>
      </w:r>
      <w:r>
        <w:t>W</w:t>
      </w:r>
      <w:r>
        <w:t>e will probably come back to that later, and</w:t>
      </w:r>
      <w:r w:rsidR="00173977">
        <w:t xml:space="preserve"> </w:t>
      </w:r>
      <w:r>
        <w:t xml:space="preserve">there is some good work </w:t>
      </w:r>
      <w:r w:rsidR="000E37F3">
        <w:t xml:space="preserve">that </w:t>
      </w:r>
      <w:r>
        <w:t xml:space="preserve">the CSPL had done </w:t>
      </w:r>
      <w:r>
        <w:t xml:space="preserve">and </w:t>
      </w:r>
      <w:r>
        <w:t>the EIC can do more of.</w:t>
      </w:r>
    </w:p>
    <w:p w:rsidR="00193CA1" w:rsidP="00193CA1">
      <w:pPr>
        <w:pStyle w:val="Answer"/>
      </w:pPr>
      <w:r>
        <w:t>I</w:t>
      </w:r>
      <w:r w:rsidR="00C53D8F">
        <w:t>ndependent scrutiny is another element, and that is particularly salient to me in the Electoral Commission, because independence is so critical in our work</w:t>
      </w:r>
      <w:r w:rsidR="00AD00CB">
        <w:t>.</w:t>
      </w:r>
      <w:r w:rsidR="000E37F3">
        <w:t xml:space="preserve"> </w:t>
      </w:r>
      <w:r>
        <w:t>E</w:t>
      </w:r>
      <w:r w:rsidR="00C53D8F">
        <w:t>ducation is the final element of the golden threads that Lord Nolan spelt out</w:t>
      </w:r>
      <w:r w:rsidR="00AD00CB">
        <w:t>.</w:t>
      </w:r>
      <w:r w:rsidR="000E37F3">
        <w:t xml:space="preserve"> </w:t>
      </w:r>
      <w:r>
        <w:t>F</w:t>
      </w:r>
      <w:r w:rsidR="00C53D8F">
        <w:t>or the public to have confidence, education of the public as to how the system works and how they can seek redress if they need it from the system</w:t>
      </w:r>
      <w:r w:rsidR="00173977">
        <w:t xml:space="preserve"> </w:t>
      </w:r>
      <w:r w:rsidR="00C53D8F">
        <w:t>is going to be very important.</w:t>
      </w:r>
    </w:p>
    <w:p w:rsidR="00193CA1" w:rsidP="00193CA1">
      <w:pPr>
        <w:pStyle w:val="Answer"/>
      </w:pPr>
      <w:r>
        <w:t>I</w:t>
      </w:r>
      <w:r w:rsidR="00C53D8F">
        <w:t xml:space="preserve">n that area, despite the great work of CSPL, there is </w:t>
      </w:r>
      <w:r w:rsidR="00C53D8F">
        <w:t>definitely more</w:t>
      </w:r>
      <w:r w:rsidR="00C53D8F">
        <w:t xml:space="preserve"> to do, because</w:t>
      </w:r>
      <w:r w:rsidR="00173977">
        <w:t xml:space="preserve"> </w:t>
      </w:r>
      <w:r w:rsidR="00C53D8F">
        <w:t>there are problem area</w:t>
      </w:r>
      <w:r w:rsidR="000E37F3">
        <w:t>s. C</w:t>
      </w:r>
      <w:r w:rsidR="00C53D8F">
        <w:t>odes</w:t>
      </w:r>
      <w:r w:rsidR="00D6358C">
        <w:t xml:space="preserve"> </w:t>
      </w:r>
      <w:r w:rsidR="00C53D8F">
        <w:t xml:space="preserve">of conduct for political campaigning </w:t>
      </w:r>
      <w:r w:rsidR="000E37F3">
        <w:t xml:space="preserve">are </w:t>
      </w:r>
      <w:r w:rsidR="00C53D8F">
        <w:t>an example, and we have just started some work on taking forward recommendations from the Speaker’s Conference on that</w:t>
      </w:r>
      <w:r w:rsidR="00AD00CB">
        <w:t>.</w:t>
      </w:r>
      <w:r w:rsidR="000E37F3">
        <w:t xml:space="preserve"> </w:t>
      </w:r>
    </w:p>
    <w:p w:rsidR="00193CA1" w:rsidP="00193CA1">
      <w:pPr>
        <w:pStyle w:val="Answer"/>
      </w:pPr>
      <w:r>
        <w:t>T</w:t>
      </w:r>
      <w:r w:rsidR="00C53D8F">
        <w:t>he real reason</w:t>
      </w:r>
      <w:r w:rsidR="00173977">
        <w:t xml:space="preserve"> </w:t>
      </w:r>
      <w:r w:rsidR="00C53D8F">
        <w:t>it needs to be CSPL</w:t>
      </w:r>
      <w:r w:rsidR="000E37F3">
        <w:t>-plus</w:t>
      </w:r>
      <w:r>
        <w:t xml:space="preserve"> </w:t>
      </w:r>
      <w:r w:rsidR="00C53D8F">
        <w:t xml:space="preserve">is </w:t>
      </w:r>
      <w:r w:rsidR="000E37F3">
        <w:t xml:space="preserve">that </w:t>
      </w:r>
      <w:r w:rsidR="00C53D8F">
        <w:t xml:space="preserve">Lord Nolan’s report was 30 years ago, and the world is very different now </w:t>
      </w:r>
      <w:r w:rsidR="00615EA1">
        <w:t>from</w:t>
      </w:r>
      <w:r w:rsidR="00C53D8F">
        <w:t xml:space="preserve"> what it was when the report came out</w:t>
      </w:r>
      <w:r w:rsidR="00AD00CB">
        <w:t>.</w:t>
      </w:r>
      <w:r w:rsidR="000E37F3">
        <w:t xml:space="preserve"> </w:t>
      </w:r>
      <w:r>
        <w:t>G</w:t>
      </w:r>
      <w:r w:rsidR="00C53D8F">
        <w:t xml:space="preserve">eopolitics is very much in the news </w:t>
      </w:r>
      <w:r w:rsidR="00C53D8F">
        <w:t>at the moment</w:t>
      </w:r>
      <w:r w:rsidR="00A24D5F">
        <w:t>.</w:t>
      </w:r>
      <w:r w:rsidR="00C53D8F">
        <w:t xml:space="preserve"> </w:t>
      </w:r>
      <w:r w:rsidR="00A24D5F">
        <w:t>T</w:t>
      </w:r>
      <w:r w:rsidR="00C53D8F">
        <w:t>he</w:t>
      </w:r>
      <w:r w:rsidR="00173977">
        <w:t xml:space="preserve"> </w:t>
      </w:r>
      <w:r w:rsidR="00C53D8F">
        <w:t xml:space="preserve">world order </w:t>
      </w:r>
      <w:r w:rsidR="000E37F3">
        <w:t xml:space="preserve">that </w:t>
      </w:r>
      <w:r w:rsidR="00C53D8F">
        <w:t>we are operating in, and the people who might seek to threaten us</w:t>
      </w:r>
      <w:r>
        <w:t>,</w:t>
      </w:r>
      <w:r w:rsidR="00C53D8F">
        <w:t xml:space="preserve"> are</w:t>
      </w:r>
      <w:r w:rsidR="00173977">
        <w:t xml:space="preserve"> </w:t>
      </w:r>
      <w:r w:rsidR="00C53D8F">
        <w:t>morphing and challenging, and we need to be up to the task of tackling those threats.</w:t>
      </w:r>
    </w:p>
    <w:p w:rsidR="00193CA1" w:rsidP="00193CA1">
      <w:pPr>
        <w:pStyle w:val="Answer"/>
      </w:pPr>
      <w:r>
        <w:t>Society has changed dramatically in 30 years, and</w:t>
      </w:r>
      <w:r w:rsidR="00173977">
        <w:t xml:space="preserve"> </w:t>
      </w:r>
      <w:r>
        <w:t>the consequences of the financial crash and the impact on people’s cost of living</w:t>
      </w:r>
      <w:r w:rsidR="000E37F3">
        <w:t>,</w:t>
      </w:r>
      <w:r>
        <w:t xml:space="preserve"> and standards of living more generally</w:t>
      </w:r>
      <w:r w:rsidR="000E37F3">
        <w:t>,</w:t>
      </w:r>
      <w:r>
        <w:t xml:space="preserve"> are quite tricky.</w:t>
      </w:r>
    </w:p>
    <w:p w:rsidR="00C53D8F" w:rsidP="00193CA1">
      <w:pPr>
        <w:pStyle w:val="Answer"/>
      </w:pPr>
      <w:r>
        <w:t>T</w:t>
      </w:r>
      <w:r>
        <w:t>he third one is technology</w:t>
      </w:r>
      <w:r w:rsidR="00AD00CB">
        <w:t>.</w:t>
      </w:r>
      <w:r w:rsidR="000E37F3">
        <w:t xml:space="preserve"> </w:t>
      </w:r>
      <w:r w:rsidR="00360364">
        <w:t>W</w:t>
      </w:r>
      <w:r>
        <w:t>e didn</w:t>
      </w:r>
      <w:r w:rsidR="00A24D5F">
        <w:t>’</w:t>
      </w:r>
      <w:r>
        <w:t xml:space="preserve">t have any of the things </w:t>
      </w:r>
      <w:r w:rsidR="000E37F3">
        <w:t xml:space="preserve">that </w:t>
      </w:r>
      <w:r>
        <w:t>we are dealing with now</w:t>
      </w:r>
      <w:r w:rsidR="00360364">
        <w:t xml:space="preserve">, </w:t>
      </w:r>
      <w:r>
        <w:t>and</w:t>
      </w:r>
      <w:r w:rsidR="00D6358C">
        <w:t xml:space="preserve"> </w:t>
      </w:r>
      <w:r>
        <w:t>particularly</w:t>
      </w:r>
      <w:r w:rsidR="00A24D5F">
        <w:t xml:space="preserve"> with</w:t>
      </w:r>
      <w:r>
        <w:t xml:space="preserve"> the pace of technology change with AI</w:t>
      </w:r>
      <w:r w:rsidR="00A24D5F">
        <w:t>, I think t</w:t>
      </w:r>
      <w:r>
        <w:t>he</w:t>
      </w:r>
      <w:r w:rsidR="00D6358C">
        <w:t xml:space="preserve"> </w:t>
      </w:r>
      <w:r>
        <w:t>EIC</w:t>
      </w:r>
      <w:r w:rsidR="00A24D5F">
        <w:t xml:space="preserve"> will </w:t>
      </w:r>
      <w:r>
        <w:t>need to keep abreast of those things and horizon</w:t>
      </w:r>
      <w:r w:rsidR="00A24D5F">
        <w:t>-</w:t>
      </w:r>
      <w:r>
        <w:t>s</w:t>
      </w:r>
      <w:r>
        <w:t xml:space="preserve">can where </w:t>
      </w:r>
      <w:r w:rsidR="00360364">
        <w:t xml:space="preserve">it </w:t>
      </w:r>
      <w:r>
        <w:t xml:space="preserve">might go next, if </w:t>
      </w:r>
      <w:r w:rsidR="00360364">
        <w:t xml:space="preserve">it is </w:t>
      </w:r>
      <w:r>
        <w:t xml:space="preserve">to fulfil the ambitions </w:t>
      </w:r>
      <w:r w:rsidR="00360364">
        <w:t xml:space="preserve">that </w:t>
      </w:r>
      <w:r>
        <w:t xml:space="preserve">the </w:t>
      </w:r>
      <w:r>
        <w:t>G</w:t>
      </w:r>
      <w:r>
        <w:t>overnment set out in the manifesto to really have a system that is right for now and gives the public the confidence that we are</w:t>
      </w:r>
      <w:r w:rsidR="00173977">
        <w:t xml:space="preserve"> </w:t>
      </w:r>
      <w:r>
        <w:t>ahead of the curve of the</w:t>
      </w:r>
      <w:r w:rsidR="00173977">
        <w:t xml:space="preserve"> </w:t>
      </w:r>
      <w:r>
        <w:t xml:space="preserve">kinds of </w:t>
      </w:r>
      <w:r>
        <w:t>challenges that we are likely to face in the future.</w:t>
      </w:r>
    </w:p>
    <w:p w:rsidR="00193CA1" w:rsidP="00193CA1">
      <w:pPr>
        <w:pStyle w:val="Answer"/>
      </w:pPr>
      <w:sdt>
        <w:sdtPr>
          <w:alias w:val="Witness"/>
          <w:id w:val="1674142688"/>
          <w:placeholder>
            <w:docPart w:val="DefaultPlaceholder_-1854013440"/>
          </w:placeholder>
          <w:richText/>
        </w:sdtPr>
        <w:sdtContent>
          <w:r w:rsidRPr="00AD00CB" w:rsidR="00AD00CB">
            <w:rPr>
              <w:b/>
              <w:i/>
            </w:rPr>
            <w:t>Ed Humpherson:</w:t>
          </w:r>
        </w:sdtContent>
      </w:sdt>
      <w:r>
        <w:t xml:space="preserve"> </w:t>
      </w:r>
      <w:r w:rsidR="00C53D8F">
        <w:t>Can I just supplement that</w:t>
      </w:r>
      <w:r w:rsidR="00AD00CB">
        <w:t>?</w:t>
      </w:r>
      <w:r w:rsidR="000E37F3">
        <w:t xml:space="preserve"> </w:t>
      </w:r>
      <w:r>
        <w:t xml:space="preserve">John </w:t>
      </w:r>
      <w:r w:rsidR="00C53D8F">
        <w:t>alluded to the golden threads in the original Lord Nolan report, being codes of conduct, independent scrutiny and education</w:t>
      </w:r>
      <w:r w:rsidR="00AD00CB">
        <w:t>.</w:t>
      </w:r>
      <w:r w:rsidR="000E37F3">
        <w:t xml:space="preserve"> </w:t>
      </w:r>
      <w:r>
        <w:t>I</w:t>
      </w:r>
      <w:r w:rsidR="00C53D8F">
        <w:t>n all three areas, the new commission has an opportunity, but also a challenge</w:t>
      </w:r>
      <w:r w:rsidR="00AD00CB">
        <w:t>.</w:t>
      </w:r>
      <w:r w:rsidR="000E37F3">
        <w:t xml:space="preserve"> </w:t>
      </w:r>
      <w:r w:rsidR="00C53D8F">
        <w:t>It has a new role for implementing codes of conduct around the duty of candou</w:t>
      </w:r>
      <w:r w:rsidR="00D6358C">
        <w:t>r—</w:t>
      </w:r>
      <w:r w:rsidR="00C53D8F">
        <w:t>the</w:t>
      </w:r>
      <w:r>
        <w:t xml:space="preserve"> </w:t>
      </w:r>
      <w:r w:rsidR="00C53D8F">
        <w:t>Hillsborough Bill</w:t>
      </w:r>
      <w:r w:rsidR="00AD00CB">
        <w:t>.</w:t>
      </w:r>
      <w:r w:rsidR="000E37F3">
        <w:t xml:space="preserve"> </w:t>
      </w:r>
      <w:r w:rsidR="00C53D8F">
        <w:t xml:space="preserve">That is </w:t>
      </w:r>
      <w:r w:rsidR="00C53D8F">
        <w:t>really powerful</w:t>
      </w:r>
      <w:r w:rsidR="00C53D8F">
        <w:t xml:space="preserve"> and can really lead to cultural change</w:t>
      </w:r>
      <w:r w:rsidR="00AD00CB">
        <w:t>.</w:t>
      </w:r>
      <w:r w:rsidR="000E37F3">
        <w:t xml:space="preserve"> </w:t>
      </w:r>
      <w:r w:rsidR="00C53D8F">
        <w:t xml:space="preserve">There is a risk, of course, that codes of conduct </w:t>
      </w:r>
      <w:r>
        <w:t xml:space="preserve">just </w:t>
      </w:r>
      <w:r w:rsidR="00C53D8F">
        <w:t>become box-ticking exercises, and it is an opportunity and a challenge for the EIC to make sure that they are the good</w:t>
      </w:r>
      <w:r w:rsidR="00173977">
        <w:t xml:space="preserve"> </w:t>
      </w:r>
      <w:r>
        <w:t xml:space="preserve">kind of </w:t>
      </w:r>
      <w:r w:rsidR="00C53D8F">
        <w:t xml:space="preserve">code </w:t>
      </w:r>
      <w:r w:rsidR="00360364">
        <w:t xml:space="preserve">that </w:t>
      </w:r>
      <w:r w:rsidR="00C53D8F">
        <w:t>leads to cultural change.</w:t>
      </w:r>
    </w:p>
    <w:p w:rsidR="00193CA1" w:rsidP="00193CA1">
      <w:pPr>
        <w:pStyle w:val="Answer"/>
      </w:pPr>
      <w:r>
        <w:t>The second of the golden threads is independent scrutiny</w:t>
      </w:r>
      <w:r w:rsidR="00AD00CB">
        <w:t>.</w:t>
      </w:r>
      <w:r w:rsidR="000E37F3">
        <w:t xml:space="preserve"> </w:t>
      </w:r>
      <w:r>
        <w:t>In my view, the new role for the commission to write an annual letter to the Prime Minister on the standards landscape is an incredibly powerful lever</w:t>
      </w:r>
      <w:r w:rsidR="00AD00CB">
        <w:t>.</w:t>
      </w:r>
      <w:r w:rsidR="000E37F3">
        <w:t xml:space="preserve"> </w:t>
      </w:r>
      <w:r>
        <w:t>It can really highlight issues, raise challenges and drive change if it is used confidently, firmly and independently.</w:t>
      </w:r>
    </w:p>
    <w:p w:rsidR="00193CA1" w:rsidP="00193CA1">
      <w:pPr>
        <w:pStyle w:val="Answer"/>
      </w:pPr>
      <w:r>
        <w:t>E</w:t>
      </w:r>
      <w:r w:rsidR="00C53D8F">
        <w:t>ducation, of course, is the third thing that the new EIC has as one of its new roles</w:t>
      </w:r>
      <w:r w:rsidR="00AD00CB">
        <w:t>.</w:t>
      </w:r>
      <w:r w:rsidR="000E37F3">
        <w:t xml:space="preserve"> </w:t>
      </w:r>
      <w:r w:rsidR="00C53D8F">
        <w:t>What</w:t>
      </w:r>
      <w:r w:rsidR="00173977">
        <w:t xml:space="preserve"> </w:t>
      </w:r>
      <w:r w:rsidR="00C53D8F">
        <w:t>sits underneath that could be a very significant range of activities or not very much</w:t>
      </w:r>
      <w:r w:rsidR="00AD00CB">
        <w:t>.</w:t>
      </w:r>
      <w:r w:rsidR="000E37F3">
        <w:t xml:space="preserve"> </w:t>
      </w:r>
      <w:r>
        <w:t>M</w:t>
      </w:r>
      <w:r w:rsidR="00C53D8F">
        <w:t xml:space="preserve">aking sure that </w:t>
      </w:r>
      <w:r w:rsidR="00360364">
        <w:t xml:space="preserve">that </w:t>
      </w:r>
      <w:r w:rsidR="00C53D8F">
        <w:t xml:space="preserve">education is effective and lands with public authorities is </w:t>
      </w:r>
      <w:r w:rsidR="00C53D8F">
        <w:t>really important</w:t>
      </w:r>
      <w:r w:rsidR="00C53D8F">
        <w:t>.</w:t>
      </w:r>
    </w:p>
    <w:p w:rsidR="00C53D8F" w:rsidP="00193CA1">
      <w:pPr>
        <w:pStyle w:val="Answer"/>
      </w:pPr>
      <w:r>
        <w:t>T</w:t>
      </w:r>
      <w:r>
        <w:t>hose three things</w:t>
      </w:r>
      <w:r w:rsidR="00D6358C">
        <w:t>—</w:t>
      </w:r>
      <w:r>
        <w:t>getting</w:t>
      </w:r>
      <w:r w:rsidR="00D6358C">
        <w:t xml:space="preserve"> </w:t>
      </w:r>
      <w:r>
        <w:t>the codes of conduct landed in public authorities, using the independent scrutiny through this PM letter</w:t>
      </w:r>
      <w:r>
        <w:t xml:space="preserve"> </w:t>
      </w:r>
      <w:r>
        <w:t>well, and education</w:t>
      </w:r>
      <w:r w:rsidR="00360364">
        <w:t xml:space="preserve">—will </w:t>
      </w:r>
      <w:r>
        <w:t xml:space="preserve">be </w:t>
      </w:r>
      <w:r>
        <w:t>really important</w:t>
      </w:r>
      <w:r>
        <w:t xml:space="preserve"> challenges, but also opportunities.</w:t>
      </w:r>
    </w:p>
    <w:p w:rsidR="00C53D8F" w:rsidP="00193CA1">
      <w:pPr>
        <w:pStyle w:val="Question"/>
      </w:pPr>
      <w:sdt>
        <w:sdtPr>
          <w:alias w:val="Member"/>
          <w:tag w:val="&lt;Member mnisId='5298' dodsId='102205'&gt;"/>
          <w:id w:val="1736129138"/>
          <w:placeholder>
            <w:docPart w:val="DefaultPlaceholder_-1854013440"/>
          </w:placeholder>
          <w:richText/>
        </w:sdtPr>
        <w:sdtContent>
          <w:r w:rsidRPr="00193CA1" w:rsidR="00193CA1">
            <w:rPr>
              <w:b/>
            </w:rPr>
            <w:t>Chair:</w:t>
          </w:r>
        </w:sdtContent>
      </w:sdt>
      <w:r w:rsidR="00193CA1">
        <w:t xml:space="preserve"> Yo</w:t>
      </w:r>
      <w:r>
        <w:t>u have referenced public trust in politics a</w:t>
      </w:r>
      <w:r w:rsidR="00193CA1">
        <w:t>s</w:t>
      </w:r>
      <w:r>
        <w:t xml:space="preserve"> being at quite a low level</w:t>
      </w:r>
      <w:r w:rsidR="00A24D5F">
        <w:t>,</w:t>
      </w:r>
      <w:r w:rsidR="00193CA1">
        <w:t xml:space="preserve"> </w:t>
      </w:r>
      <w:r>
        <w:t>and certainly recent events have really reinforced that</w:t>
      </w:r>
      <w:r w:rsidR="00AD00CB">
        <w:t>.</w:t>
      </w:r>
      <w:r w:rsidR="000E37F3">
        <w:t xml:space="preserve"> </w:t>
      </w:r>
      <w:r w:rsidR="00193CA1">
        <w:t xml:space="preserve">Have </w:t>
      </w:r>
      <w:r>
        <w:t xml:space="preserve">the </w:t>
      </w:r>
      <w:r w:rsidR="00193CA1">
        <w:t>G</w:t>
      </w:r>
      <w:r>
        <w:t xml:space="preserve">overnment gone far enough in the EIC, or could </w:t>
      </w:r>
      <w:r w:rsidR="00193CA1">
        <w:t xml:space="preserve">they </w:t>
      </w:r>
      <w:r>
        <w:t>have been bolder?</w:t>
      </w:r>
    </w:p>
    <w:p w:rsidR="00193CA1" w:rsidP="00193CA1">
      <w:pPr>
        <w:pStyle w:val="Answer"/>
      </w:pPr>
      <w:sdt>
        <w:sdtPr>
          <w:alias w:val="Witness"/>
          <w:id w:val="-1253585562"/>
          <w:placeholder>
            <w:docPart w:val="DefaultPlaceholder_-1854013440"/>
          </w:placeholder>
          <w:richText/>
        </w:sdtPr>
        <w:sdtContent>
          <w:r w:rsidRPr="00AD00CB" w:rsidR="00AD00CB">
            <w:rPr>
              <w:b/>
              <w:i/>
            </w:rPr>
            <w:t>Sir John Pullinger:</w:t>
          </w:r>
        </w:sdtContent>
      </w:sdt>
      <w:r>
        <w:t xml:space="preserve"> </w:t>
      </w:r>
      <w:r w:rsidR="00C53D8F">
        <w:t>Time will tell as to how the EIC picks up its mandate</w:t>
      </w:r>
      <w:r w:rsidR="0070372E">
        <w:t xml:space="preserve">. </w:t>
      </w:r>
      <w:r w:rsidR="00C53D8F">
        <w:t>Ed used some good words</w:t>
      </w:r>
      <w:r w:rsidR="0070372E">
        <w:t xml:space="preserve"> </w:t>
      </w:r>
      <w:r w:rsidR="00360364">
        <w:t xml:space="preserve">in terms of </w:t>
      </w:r>
      <w:r w:rsidR="00C53D8F">
        <w:t xml:space="preserve">acting confidently and interpreting </w:t>
      </w:r>
      <w:r w:rsidR="00C53D8F">
        <w:t>its mandate in a way that really challenge</w:t>
      </w:r>
      <w:r w:rsidR="00A24D5F">
        <w:t>s</w:t>
      </w:r>
      <w:r w:rsidR="00C53D8F">
        <w:t xml:space="preserve"> the </w:t>
      </w:r>
      <w:r>
        <w:t>G</w:t>
      </w:r>
      <w:r w:rsidR="00C53D8F">
        <w:t>overnment and all of us to</w:t>
      </w:r>
      <w:r w:rsidR="00173977">
        <w:t xml:space="preserve"> </w:t>
      </w:r>
      <w:r w:rsidR="00C53D8F">
        <w:t>fill the gaps and make this system much more resilient.</w:t>
      </w:r>
    </w:p>
    <w:p w:rsidR="00360364" w:rsidP="00193CA1">
      <w:pPr>
        <w:pStyle w:val="Answer"/>
      </w:pPr>
      <w:r>
        <w:t>I particularly agree with Ed about the letter that the EIC will be writing to the Prime Minister</w:t>
      </w:r>
      <w:r w:rsidR="00AD00CB">
        <w:t>.</w:t>
      </w:r>
      <w:r w:rsidR="000E37F3">
        <w:t xml:space="preserve"> </w:t>
      </w:r>
      <w:r>
        <w:t xml:space="preserve">I know that EIC members are thinking very carefully about how they use that opportunity, because it is not just an opportunity </w:t>
      </w:r>
      <w:r w:rsidR="00193CA1">
        <w:t>for them</w:t>
      </w:r>
      <w:r>
        <w:t>,</w:t>
      </w:r>
      <w:r w:rsidR="000E37F3">
        <w:t xml:space="preserve"> </w:t>
      </w:r>
      <w:r>
        <w:t xml:space="preserve">but </w:t>
      </w:r>
      <w:r>
        <w:t>a test of whether they really are fulfilling the ambition and the desire that we have for this to be strong and effective</w:t>
      </w:r>
      <w:r>
        <w:t>.</w:t>
      </w:r>
      <w:r>
        <w:t xml:space="preserve"> </w:t>
      </w:r>
    </w:p>
    <w:p w:rsidR="00C53D8F" w:rsidP="00193CA1">
      <w:pPr>
        <w:pStyle w:val="Answer"/>
      </w:pPr>
      <w:r>
        <w:t>T</w:t>
      </w:r>
      <w:r>
        <w:t>ime will tell.</w:t>
      </w:r>
      <w:r>
        <w:t xml:space="preserve"> </w:t>
      </w:r>
      <w:r>
        <w:t>They are, I know, working on the first version of that letter, and that will be a chance for us</w:t>
      </w:r>
      <w:r w:rsidR="00193CA1">
        <w:t>,</w:t>
      </w:r>
      <w:r>
        <w:t xml:space="preserve"> as regulators, but also as parliamentarians, to think, </w:t>
      </w:r>
      <w:r w:rsidR="00193CA1">
        <w:t>“</w:t>
      </w:r>
      <w:r w:rsidR="00A24D5F">
        <w:t>I</w:t>
      </w:r>
      <w:r>
        <w:t>s this working</w:t>
      </w:r>
      <w:r w:rsidR="00AD00CB">
        <w:t>?</w:t>
      </w:r>
      <w:r w:rsidR="000E37F3">
        <w:t xml:space="preserve"> </w:t>
      </w:r>
      <w:r w:rsidR="00193CA1">
        <w:t>I</w:t>
      </w:r>
      <w:r>
        <w:t>f not, how do we make it work better?</w:t>
      </w:r>
      <w:r w:rsidR="00193CA1">
        <w:t>”</w:t>
      </w:r>
      <w:r>
        <w:t xml:space="preserve"> </w:t>
      </w:r>
      <w:r w:rsidR="00193CA1">
        <w:t>a</w:t>
      </w:r>
      <w:r>
        <w:t>nd we can iterate towards the</w:t>
      </w:r>
      <w:r w:rsidR="00173977">
        <w:t xml:space="preserve"> </w:t>
      </w:r>
      <w:r w:rsidR="00193CA1">
        <w:t xml:space="preserve">kind of </w:t>
      </w:r>
      <w:r>
        <w:t>thing that we wanted, which is how CSPL operated too</w:t>
      </w:r>
      <w:r w:rsidR="00AD00CB">
        <w:t>.</w:t>
      </w:r>
      <w:r w:rsidR="000E37F3">
        <w:t xml:space="preserve"> </w:t>
      </w:r>
      <w:r w:rsidR="00193CA1">
        <w:t xml:space="preserve">It </w:t>
      </w:r>
      <w:r>
        <w:t xml:space="preserve">built on one report to get to the next </w:t>
      </w:r>
      <w:r w:rsidR="00193CA1">
        <w:t xml:space="preserve">and to the </w:t>
      </w:r>
      <w:r>
        <w:t>next</w:t>
      </w:r>
      <w:r w:rsidR="00AD00CB">
        <w:t>.</w:t>
      </w:r>
      <w:r w:rsidR="000E37F3">
        <w:t xml:space="preserve"> </w:t>
      </w:r>
      <w:r w:rsidR="00193CA1">
        <w:t xml:space="preserve">That </w:t>
      </w:r>
      <w:r>
        <w:t xml:space="preserve">cadre of evidence and experience made </w:t>
      </w:r>
      <w:r w:rsidR="0070372E">
        <w:t>it</w:t>
      </w:r>
      <w:r>
        <w:t xml:space="preserve"> immensely powerful in </w:t>
      </w:r>
      <w:r>
        <w:t xml:space="preserve">its </w:t>
      </w:r>
      <w:r>
        <w:t>later years</w:t>
      </w:r>
      <w:r w:rsidR="00193CA1">
        <w:t>, and</w:t>
      </w:r>
      <w:r>
        <w:t xml:space="preserve"> </w:t>
      </w:r>
      <w:r w:rsidR="00193CA1">
        <w:t>w</w:t>
      </w:r>
      <w:r>
        <w:t>e are using that as a springboard for the next steps.</w:t>
      </w:r>
    </w:p>
    <w:p w:rsidR="00C53D8F" w:rsidP="00193CA1">
      <w:pPr>
        <w:pStyle w:val="Question"/>
      </w:pPr>
      <w:sdt>
        <w:sdtPr>
          <w:alias w:val="Member"/>
          <w:tag w:val="&lt;Member mnisId='5298' dodsId='102205'&gt;"/>
          <w:id w:val="-47609275"/>
          <w:placeholder>
            <w:docPart w:val="DefaultPlaceholder_-1854013440"/>
          </w:placeholder>
          <w:richText/>
        </w:sdtPr>
        <w:sdtContent>
          <w:r w:rsidRPr="00193CA1" w:rsidR="00193CA1">
            <w:rPr>
              <w:b/>
            </w:rPr>
            <w:t>Chair:</w:t>
          </w:r>
        </w:sdtContent>
      </w:sdt>
      <w:r w:rsidR="00193CA1">
        <w:t xml:space="preserve"> </w:t>
      </w:r>
      <w:r>
        <w:t xml:space="preserve">Ed, </w:t>
      </w:r>
      <w:r w:rsidR="00193CA1">
        <w:t>could the G</w:t>
      </w:r>
      <w:r>
        <w:t>overnment have been bolder?</w:t>
      </w:r>
    </w:p>
    <w:p w:rsidR="00C53D8F" w:rsidP="00193CA1">
      <w:pPr>
        <w:pStyle w:val="Answer"/>
      </w:pPr>
      <w:sdt>
        <w:sdtPr>
          <w:alias w:val="Witness"/>
          <w:id w:val="740748888"/>
          <w:placeholder>
            <w:docPart w:val="DefaultPlaceholder_-1854013440"/>
          </w:placeholder>
          <w:richText/>
        </w:sdtPr>
        <w:sdtContent>
          <w:r w:rsidRPr="00AD00CB" w:rsidR="00AD00CB">
            <w:rPr>
              <w:b/>
              <w:i/>
            </w:rPr>
            <w:t>Ed Humpherson:</w:t>
          </w:r>
        </w:sdtContent>
      </w:sdt>
      <w:r w:rsidR="00360364">
        <w:t xml:space="preserve"> </w:t>
      </w:r>
      <w:r w:rsidR="00193CA1">
        <w:t>E</w:t>
      </w:r>
      <w:r>
        <w:t>ssentially</w:t>
      </w:r>
      <w:r w:rsidR="00193CA1">
        <w:t>, I</w:t>
      </w:r>
      <w:r>
        <w:t xml:space="preserve"> agree with what John just said</w:t>
      </w:r>
      <w:r w:rsidR="00AD00CB">
        <w:t>.</w:t>
      </w:r>
      <w:r w:rsidR="000E37F3">
        <w:t xml:space="preserve"> </w:t>
      </w:r>
      <w:r w:rsidR="00193CA1">
        <w:t>M</w:t>
      </w:r>
      <w:r>
        <w:t>y earlier answer is my answer to your question on boldness</w:t>
      </w:r>
      <w:r w:rsidR="00AD00CB">
        <w:t>.</w:t>
      </w:r>
      <w:r w:rsidR="000E37F3">
        <w:t xml:space="preserve"> </w:t>
      </w:r>
      <w:r w:rsidR="00193CA1">
        <w:t>T</w:t>
      </w:r>
      <w:r>
        <w:t xml:space="preserve">he building blocks </w:t>
      </w:r>
      <w:r w:rsidR="00A24D5F">
        <w:t xml:space="preserve">are now </w:t>
      </w:r>
      <w:r>
        <w:t>in place</w:t>
      </w:r>
      <w:r w:rsidR="00AD00CB">
        <w:t>.</w:t>
      </w:r>
      <w:r w:rsidR="000E37F3">
        <w:t xml:space="preserve"> </w:t>
      </w:r>
      <w:r w:rsidR="00193CA1">
        <w:t>I</w:t>
      </w:r>
      <w:r>
        <w:t xml:space="preserve">f </w:t>
      </w:r>
      <w:r w:rsidR="00193CA1">
        <w:t xml:space="preserve">the commission </w:t>
      </w:r>
      <w:r>
        <w:t>uses its powers</w:t>
      </w:r>
      <w:r w:rsidR="00193CA1">
        <w:t xml:space="preserve"> and</w:t>
      </w:r>
      <w:r>
        <w:t xml:space="preserve"> its new role with confidence, with independence, with clarity</w:t>
      </w:r>
      <w:r w:rsidR="00193CA1">
        <w:t xml:space="preserve"> and</w:t>
      </w:r>
      <w:r>
        <w:t xml:space="preserve"> with firmness,</w:t>
      </w:r>
      <w:r w:rsidR="00173977">
        <w:t xml:space="preserve"> </w:t>
      </w:r>
      <w:r>
        <w:t xml:space="preserve">it can be </w:t>
      </w:r>
      <w:r>
        <w:t>really effective</w:t>
      </w:r>
      <w:r>
        <w:t>.</w:t>
      </w:r>
    </w:p>
    <w:p w:rsidR="00C53D8F" w:rsidP="00193CA1">
      <w:pPr>
        <w:pStyle w:val="Question"/>
      </w:pPr>
      <w:sdt>
        <w:sdtPr>
          <w:alias w:val="Member"/>
          <w:tag w:val="&lt;Member mnisId='5298' dodsId='102205'&gt;"/>
          <w:id w:val="-2101858946"/>
          <w:placeholder>
            <w:docPart w:val="DefaultPlaceholder_-1854013440"/>
          </w:placeholder>
          <w:richText/>
        </w:sdtPr>
        <w:sdtContent>
          <w:r w:rsidRPr="00193CA1" w:rsidR="00193CA1">
            <w:rPr>
              <w:b/>
            </w:rPr>
            <w:t>Chair:</w:t>
          </w:r>
        </w:sdtContent>
      </w:sdt>
      <w:r w:rsidR="00193CA1">
        <w:t xml:space="preserve"> I have a </w:t>
      </w:r>
      <w:r>
        <w:t>final question before I hand over to colleague</w:t>
      </w:r>
      <w:r w:rsidR="00360364">
        <w:t>s</w:t>
      </w:r>
      <w:r w:rsidR="00AD00CB">
        <w:t>.</w:t>
      </w:r>
      <w:r w:rsidR="000E37F3">
        <w:t xml:space="preserve"> </w:t>
      </w:r>
      <w:r w:rsidR="00193CA1">
        <w:t xml:space="preserve">In terms of </w:t>
      </w:r>
      <w:r>
        <w:t>the Nolan principles,</w:t>
      </w:r>
      <w:r w:rsidR="00173977">
        <w:t xml:space="preserve"> </w:t>
      </w:r>
      <w:r>
        <w:t>there is a lot that is still incredibly relevant</w:t>
      </w:r>
      <w:r w:rsidR="00AD00CB">
        <w:t>.</w:t>
      </w:r>
      <w:r w:rsidR="000E37F3">
        <w:t xml:space="preserve"> </w:t>
      </w:r>
      <w:r>
        <w:t>Do they need a refresh?</w:t>
      </w:r>
    </w:p>
    <w:p w:rsidR="00C53D8F" w:rsidP="00193CA1">
      <w:pPr>
        <w:pStyle w:val="Answer"/>
      </w:pPr>
      <w:sdt>
        <w:sdtPr>
          <w:alias w:val="Witness"/>
          <w:id w:val="-1544668815"/>
          <w:placeholder>
            <w:docPart w:val="DefaultPlaceholder_-1854013440"/>
          </w:placeholder>
          <w:richText/>
        </w:sdtPr>
        <w:sdtContent>
          <w:r w:rsidRPr="00AD00CB" w:rsidR="00AD00CB">
            <w:rPr>
              <w:b/>
              <w:i/>
            </w:rPr>
            <w:t>Ed Humpherson:</w:t>
          </w:r>
        </w:sdtContent>
      </w:sdt>
      <w:r w:rsidR="00193CA1">
        <w:t xml:space="preserve"> </w:t>
      </w:r>
      <w:r>
        <w:t>I don</w:t>
      </w:r>
      <w:r w:rsidR="00A24D5F">
        <w:t>’</w:t>
      </w:r>
      <w:r>
        <w:t xml:space="preserve">t think </w:t>
      </w:r>
      <w:r w:rsidR="00360364">
        <w:t xml:space="preserve">that </w:t>
      </w:r>
      <w:r>
        <w:t xml:space="preserve">they </w:t>
      </w:r>
      <w:r w:rsidR="00193CA1">
        <w:t>do</w:t>
      </w:r>
      <w:r w:rsidR="00AD00CB">
        <w:t>.</w:t>
      </w:r>
      <w:r w:rsidR="000E37F3">
        <w:t xml:space="preserve"> </w:t>
      </w:r>
      <w:r w:rsidR="00193CA1">
        <w:t>T</w:t>
      </w:r>
      <w:r>
        <w:t>hose seven principles are timeless</w:t>
      </w:r>
      <w:r w:rsidR="00AD00CB">
        <w:t>.</w:t>
      </w:r>
      <w:r w:rsidR="000E37F3">
        <w:t xml:space="preserve"> </w:t>
      </w:r>
      <w:r w:rsidR="00193CA1">
        <w:t>T</w:t>
      </w:r>
      <w:r>
        <w:t>hey are enduring</w:t>
      </w:r>
      <w:r w:rsidR="00AD00CB">
        <w:t>.</w:t>
      </w:r>
      <w:r w:rsidR="000E37F3">
        <w:t xml:space="preserve"> </w:t>
      </w:r>
      <w:r>
        <w:t>Of course, if we leave them on a shelf and don</w:t>
      </w:r>
      <w:r w:rsidR="00A24D5F">
        <w:t>’</w:t>
      </w:r>
      <w:r>
        <w:t xml:space="preserve">t think about them, they are not doing their </w:t>
      </w:r>
      <w:r>
        <w:t>job</w:t>
      </w:r>
      <w:r>
        <w:t xml:space="preserve"> and we are not doing our job</w:t>
      </w:r>
      <w:r w:rsidR="00AD00CB">
        <w:t>.</w:t>
      </w:r>
      <w:r w:rsidR="000E37F3">
        <w:t xml:space="preserve"> </w:t>
      </w:r>
      <w:r>
        <w:t xml:space="preserve">We need to reinterpret them </w:t>
      </w:r>
      <w:r w:rsidR="00A24D5F">
        <w:t>for t</w:t>
      </w:r>
      <w:r>
        <w:t>he changed context in which we now find ourselves</w:t>
      </w:r>
      <w:r w:rsidR="00AD00CB">
        <w:t>.</w:t>
      </w:r>
      <w:r w:rsidR="000E37F3">
        <w:t xml:space="preserve"> </w:t>
      </w:r>
      <w:r>
        <w:t>What does honesty mean in the contemporary environment</w:t>
      </w:r>
      <w:r w:rsidR="00AD00CB">
        <w:t>?</w:t>
      </w:r>
      <w:r w:rsidR="000E37F3">
        <w:t xml:space="preserve"> </w:t>
      </w:r>
      <w:r>
        <w:t>What does objectivity mean in our current world</w:t>
      </w:r>
      <w:r w:rsidR="00AD00CB">
        <w:t>?</w:t>
      </w:r>
      <w:r w:rsidR="000E37F3">
        <w:t xml:space="preserve"> </w:t>
      </w:r>
      <w:r>
        <w:t>What does leadership mean</w:t>
      </w:r>
      <w:r w:rsidR="00AD00CB">
        <w:t>?</w:t>
      </w:r>
      <w:r w:rsidR="000E37F3">
        <w:t xml:space="preserve"> </w:t>
      </w:r>
      <w:r>
        <w:t xml:space="preserve">Take them as </w:t>
      </w:r>
      <w:r>
        <w:t>enduring, but</w:t>
      </w:r>
      <w:r>
        <w:t xml:space="preserve"> translate them into our current environment.</w:t>
      </w:r>
    </w:p>
    <w:p w:rsidR="00C53D8F" w:rsidP="00D6358C">
      <w:pPr>
        <w:pStyle w:val="Question"/>
      </w:pPr>
      <w:sdt>
        <w:sdtPr>
          <w:alias w:val="Member"/>
          <w:tag w:val="&lt;Member mnisId='5298' dodsId='102205'&gt;"/>
          <w:id w:val="-595711607"/>
          <w:placeholder>
            <w:docPart w:val="DefaultPlaceholder_-1854013440"/>
          </w:placeholder>
          <w:richText/>
        </w:sdtPr>
        <w:sdtContent>
          <w:r w:rsidRPr="00D6358C" w:rsidR="00D6358C">
            <w:rPr>
              <w:b/>
            </w:rPr>
            <w:t>Chair:</w:t>
          </w:r>
        </w:sdtContent>
      </w:sdt>
      <w:r w:rsidR="00D6358C">
        <w:t xml:space="preserve"> </w:t>
      </w:r>
      <w:r>
        <w:t xml:space="preserve">So not so much a refresh as maybe a </w:t>
      </w:r>
      <w:r w:rsidR="0070372E">
        <w:t>rearticulation</w:t>
      </w:r>
      <w:r>
        <w:t xml:space="preserve"> in the current environment with social media and those</w:t>
      </w:r>
      <w:r w:rsidR="00173977">
        <w:t xml:space="preserve"> </w:t>
      </w:r>
      <w:r w:rsidR="00D6358C">
        <w:t xml:space="preserve">kinds of </w:t>
      </w:r>
      <w:r>
        <w:t>things that politicians are dealing with</w:t>
      </w:r>
      <w:r w:rsidR="00D6358C">
        <w:t>.</w:t>
      </w:r>
    </w:p>
    <w:p w:rsidR="00C53D8F" w:rsidP="00D6358C">
      <w:pPr>
        <w:pStyle w:val="Answer"/>
      </w:pPr>
      <w:sdt>
        <w:sdtPr>
          <w:alias w:val="Witness"/>
          <w:id w:val="1414586792"/>
          <w:placeholder>
            <w:docPart w:val="DefaultPlaceholder_-1854013440"/>
          </w:placeholder>
          <w:richText/>
        </w:sdtPr>
        <w:sdtContent>
          <w:r w:rsidRPr="00AD00CB" w:rsidR="00AD00CB">
            <w:rPr>
              <w:b/>
              <w:i/>
            </w:rPr>
            <w:t>Ed Humpherson:</w:t>
          </w:r>
        </w:sdtContent>
      </w:sdt>
      <w:r w:rsidR="00D6358C">
        <w:t xml:space="preserve"> Yes, a</w:t>
      </w:r>
      <w:r>
        <w:t>bsolutely</w:t>
      </w:r>
      <w:r w:rsidR="00AD00CB">
        <w:t>.</w:t>
      </w:r>
      <w:r w:rsidR="000E37F3">
        <w:t xml:space="preserve"> </w:t>
      </w:r>
      <w:r>
        <w:t xml:space="preserve">I </w:t>
      </w:r>
      <w:r w:rsidR="00D6358C">
        <w:t xml:space="preserve">talked </w:t>
      </w:r>
      <w:r>
        <w:t>earlier about things descending into box</w:t>
      </w:r>
      <w:r w:rsidR="00A24D5F">
        <w:t>-</w:t>
      </w:r>
      <w:r>
        <w:t>ticking</w:t>
      </w:r>
      <w:r w:rsidR="00AD00CB">
        <w:t>.</w:t>
      </w:r>
      <w:r w:rsidR="000E37F3">
        <w:t xml:space="preserve"> </w:t>
      </w:r>
      <w:r>
        <w:t>This can happen in organisations</w:t>
      </w:r>
      <w:r w:rsidR="00AD00CB">
        <w:t>.</w:t>
      </w:r>
      <w:r w:rsidR="000E37F3">
        <w:t xml:space="preserve"> </w:t>
      </w:r>
      <w:r>
        <w:t>You can go to organisations and see words of values printed up on the wall</w:t>
      </w:r>
      <w:r w:rsidR="00A24D5F">
        <w:t>, but</w:t>
      </w:r>
      <w:r w:rsidR="000E37F3">
        <w:t xml:space="preserve"> </w:t>
      </w:r>
      <w:r w:rsidR="00A24D5F">
        <w:t>i</w:t>
      </w:r>
      <w:r>
        <w:t>f nobody</w:t>
      </w:r>
      <w:r w:rsidR="00D6358C">
        <w:t xml:space="preserve"> i</w:t>
      </w:r>
      <w:r>
        <w:t xml:space="preserve">s talking about them, </w:t>
      </w:r>
      <w:r w:rsidR="00D6358C">
        <w:t xml:space="preserve">and </w:t>
      </w:r>
      <w:r>
        <w:t>if nobody</w:t>
      </w:r>
      <w:r w:rsidR="00D6358C">
        <w:t xml:space="preserve"> i</w:t>
      </w:r>
      <w:r>
        <w:t xml:space="preserve">s thinking, </w:t>
      </w:r>
      <w:r w:rsidR="00D6358C">
        <w:t>“W</w:t>
      </w:r>
      <w:r>
        <w:t>ell, how do they</w:t>
      </w:r>
      <w:r w:rsidR="00173977">
        <w:t xml:space="preserve"> </w:t>
      </w:r>
      <w:r>
        <w:t xml:space="preserve">relate to this decision </w:t>
      </w:r>
      <w:r w:rsidR="00360364">
        <w:t xml:space="preserve">that </w:t>
      </w:r>
      <w:r>
        <w:t>I have in front of me</w:t>
      </w:r>
      <w:r w:rsidR="00D6358C">
        <w:t>,</w:t>
      </w:r>
      <w:r w:rsidR="00A24D5F">
        <w:t xml:space="preserve"> or</w:t>
      </w:r>
      <w:r>
        <w:t xml:space="preserve"> this task that I am doing</w:t>
      </w:r>
      <w:r w:rsidR="00D6358C">
        <w:t>,</w:t>
      </w:r>
      <w:r>
        <w:t xml:space="preserve"> or this project that I am on</w:t>
      </w:r>
      <w:r w:rsidR="00D6358C">
        <w:t>?”</w:t>
      </w:r>
      <w:r>
        <w:t xml:space="preserve"> they don</w:t>
      </w:r>
      <w:r w:rsidR="00A24D5F">
        <w:t>’</w:t>
      </w:r>
      <w:r>
        <w:t>t really mean anything</w:t>
      </w:r>
      <w:r w:rsidR="00AD00CB">
        <w:t>.</w:t>
      </w:r>
      <w:r w:rsidR="000E37F3">
        <w:t xml:space="preserve"> </w:t>
      </w:r>
      <w:r>
        <w:t xml:space="preserve">I would not change any of those seven principles, but </w:t>
      </w:r>
      <w:r w:rsidR="00D6358C">
        <w:t xml:space="preserve">what </w:t>
      </w:r>
      <w:r>
        <w:t>I would encourage</w:t>
      </w:r>
      <w:r w:rsidR="00360364">
        <w:t>—</w:t>
      </w:r>
      <w:r>
        <w:t>and</w:t>
      </w:r>
      <w:r w:rsidR="00360364">
        <w:t xml:space="preserve"> </w:t>
      </w:r>
      <w:r>
        <w:t>this is what the codes of conduct wi</w:t>
      </w:r>
      <w:r w:rsidR="00A24D5F">
        <w:t>l</w:t>
      </w:r>
      <w:r>
        <w:t xml:space="preserve">l help drive if they are done </w:t>
      </w:r>
      <w:r w:rsidR="00360364">
        <w:t>well—</w:t>
      </w:r>
      <w:r>
        <w:t>is</w:t>
      </w:r>
      <w:r w:rsidR="00360364">
        <w:t xml:space="preserve"> </w:t>
      </w:r>
      <w:r>
        <w:t>reflection and action to make them live.</w:t>
      </w:r>
    </w:p>
    <w:p w:rsidR="00C53D8F" w:rsidP="00D6358C">
      <w:pPr>
        <w:pStyle w:val="Question"/>
      </w:pPr>
      <w:sdt>
        <w:sdtPr>
          <w:alias w:val="Member"/>
          <w:tag w:val="&lt;Member mnisId='5298' dodsId='102205'&gt;"/>
          <w:id w:val="408968205"/>
          <w:placeholder>
            <w:docPart w:val="DefaultPlaceholder_-1854013440"/>
          </w:placeholder>
          <w:richText/>
        </w:sdtPr>
        <w:sdtContent>
          <w:r w:rsidRPr="00D6358C" w:rsidR="00D6358C">
            <w:rPr>
              <w:b/>
            </w:rPr>
            <w:t>Chair:</w:t>
          </w:r>
        </w:sdtContent>
      </w:sdt>
      <w:r w:rsidR="00D6358C">
        <w:t xml:space="preserve"> Is there a</w:t>
      </w:r>
      <w:r>
        <w:t>nything you would like to add, John?</w:t>
      </w:r>
    </w:p>
    <w:p w:rsidR="00C53D8F" w:rsidP="00D6358C">
      <w:pPr>
        <w:pStyle w:val="Answer"/>
      </w:pPr>
      <w:sdt>
        <w:sdtPr>
          <w:alias w:val="Witness"/>
          <w:id w:val="1053422320"/>
          <w:placeholder>
            <w:docPart w:val="DefaultPlaceholder_-1854013440"/>
          </w:placeholder>
          <w:richText/>
        </w:sdtPr>
        <w:sdtContent>
          <w:r w:rsidRPr="00AD00CB" w:rsidR="00AD00CB">
            <w:rPr>
              <w:b/>
              <w:i/>
            </w:rPr>
            <w:t>Sir John Pullinger:</w:t>
          </w:r>
        </w:sdtContent>
      </w:sdt>
      <w:r w:rsidR="00D6358C">
        <w:t xml:space="preserve"> </w:t>
      </w:r>
      <w:r>
        <w:t>No</w:t>
      </w:r>
      <w:r w:rsidR="00A24D5F">
        <w:t>;</w:t>
      </w:r>
      <w:r>
        <w:t xml:space="preserve"> I agree.</w:t>
      </w:r>
    </w:p>
    <w:p w:rsidR="00C53D8F" w:rsidP="00D6358C">
      <w:pPr>
        <w:pStyle w:val="Question"/>
      </w:pPr>
      <w:sdt>
        <w:sdtPr>
          <w:alias w:val="Member"/>
          <w:tag w:val="&lt;Member mnisId='4608' dodsId='36104'&gt;"/>
          <w:id w:val="1077872528"/>
          <w:placeholder>
            <w:docPart w:val="DefaultPlaceholder_-1854013440"/>
          </w:placeholder>
          <w:richText/>
        </w:sdtPr>
        <w:sdtContent>
          <w:r w:rsidRPr="00D6358C" w:rsidR="00D6358C">
            <w:rPr>
              <w:b/>
            </w:rPr>
            <w:t>John Lamont:</w:t>
          </w:r>
        </w:sdtContent>
      </w:sdt>
      <w:r w:rsidR="00D6358C">
        <w:t xml:space="preserve"> G</w:t>
      </w:r>
      <w:r>
        <w:t>ood morning</w:t>
      </w:r>
      <w:r w:rsidR="00AD00CB">
        <w:t>.</w:t>
      </w:r>
      <w:r w:rsidR="000E37F3">
        <w:t xml:space="preserve"> </w:t>
      </w:r>
      <w:r>
        <w:t>My first batch of questions are directed to you, John</w:t>
      </w:r>
      <w:r w:rsidR="00AD00CB">
        <w:t>.</w:t>
      </w:r>
      <w:r w:rsidR="000E37F3">
        <w:t xml:space="preserve"> </w:t>
      </w:r>
      <w:r>
        <w:t>We have discussed the creation of the EIC, and my understanding is that</w:t>
      </w:r>
      <w:r w:rsidR="00D6358C">
        <w:t>,</w:t>
      </w:r>
      <w:r>
        <w:t xml:space="preserve"> previously</w:t>
      </w:r>
      <w:r w:rsidR="00D6358C">
        <w:t>,</w:t>
      </w:r>
      <w:r>
        <w:t xml:space="preserve"> you took part in informal meetings of other standards bodies, which </w:t>
      </w:r>
      <w:r w:rsidR="00D6358C">
        <w:t xml:space="preserve">were </w:t>
      </w:r>
      <w:r>
        <w:t>chaired by the chair of the CSPL</w:t>
      </w:r>
      <w:r w:rsidR="00AD00CB">
        <w:t>.</w:t>
      </w:r>
      <w:r w:rsidR="000E37F3">
        <w:t xml:space="preserve"> </w:t>
      </w:r>
      <w:r>
        <w:t xml:space="preserve">How is this new formal process working compared </w:t>
      </w:r>
      <w:r w:rsidR="00A24D5F">
        <w:t>with</w:t>
      </w:r>
      <w:r>
        <w:t xml:space="preserve"> what went before?</w:t>
      </w:r>
    </w:p>
    <w:p w:rsidR="00A24D5F" w:rsidP="00D6358C">
      <w:pPr>
        <w:pStyle w:val="Answer"/>
      </w:pPr>
      <w:sdt>
        <w:sdtPr>
          <w:alias w:val="Witness"/>
          <w:id w:val="-714653038"/>
          <w:placeholder>
            <w:docPart w:val="DefaultPlaceholder_-1854013440"/>
          </w:placeholder>
          <w:richText/>
        </w:sdtPr>
        <w:sdtContent>
          <w:r w:rsidRPr="00AD00CB" w:rsidR="00AD00CB">
            <w:rPr>
              <w:b/>
              <w:i/>
            </w:rPr>
            <w:t>Sir John Pullinger:</w:t>
          </w:r>
        </w:sdtContent>
      </w:sdt>
      <w:r w:rsidR="00D6358C">
        <w:t xml:space="preserve"> F</w:t>
      </w:r>
      <w:r w:rsidR="00C53D8F">
        <w:t>irst, I found the informal process extremely valuable</w:t>
      </w:r>
      <w:r w:rsidR="00AD00CB">
        <w:t>.</w:t>
      </w:r>
      <w:r w:rsidR="000E37F3">
        <w:t xml:space="preserve"> </w:t>
      </w:r>
      <w:r w:rsidR="00C53D8F">
        <w:t>Coming in as chair to an organisation, it is quite a lonely place, and to be in a room with colleagues in a similar</w:t>
      </w:r>
      <w:r w:rsidR="00173977">
        <w:t xml:space="preserve"> </w:t>
      </w:r>
      <w:r w:rsidR="00D6358C">
        <w:t xml:space="preserve">kind of </w:t>
      </w:r>
      <w:r w:rsidR="00C53D8F">
        <w:t xml:space="preserve">situation was </w:t>
      </w:r>
      <w:r w:rsidR="00C53D8F">
        <w:t>really helpful</w:t>
      </w:r>
      <w:r w:rsidR="00AD00CB">
        <w:t>.</w:t>
      </w:r>
      <w:r w:rsidR="000E37F3">
        <w:t xml:space="preserve"> </w:t>
      </w:r>
      <w:r w:rsidR="00D6358C">
        <w:t>W</w:t>
      </w:r>
      <w:r w:rsidR="00C53D8F">
        <w:t xml:space="preserve">e shared experiences and </w:t>
      </w:r>
      <w:r w:rsidR="00C53D8F">
        <w:t>challenges</w:t>
      </w:r>
      <w:r w:rsidR="00360364">
        <w:t>,</w:t>
      </w:r>
      <w:r w:rsidR="00C53D8F">
        <w:t xml:space="preserve"> and</w:t>
      </w:r>
      <w:r w:rsidR="00C53D8F">
        <w:t xml:space="preserve"> work</w:t>
      </w:r>
      <w:r w:rsidR="00D6358C">
        <w:t>ed</w:t>
      </w:r>
      <w:r w:rsidR="00C53D8F">
        <w:t xml:space="preserve"> out how we each could live up to the </w:t>
      </w:r>
      <w:r w:rsidR="00D6358C">
        <w:t xml:space="preserve">Nolan </w:t>
      </w:r>
      <w:r w:rsidR="00C53D8F">
        <w:t xml:space="preserve">principles in the fields </w:t>
      </w:r>
      <w:r w:rsidR="00360364">
        <w:t xml:space="preserve">in which </w:t>
      </w:r>
      <w:r w:rsidR="00C53D8F">
        <w:t>we operate</w:t>
      </w:r>
      <w:r w:rsidR="00AD00CB">
        <w:t>.</w:t>
      </w:r>
      <w:r w:rsidR="000E37F3">
        <w:t xml:space="preserve"> </w:t>
      </w:r>
      <w:r w:rsidR="00D6358C">
        <w:t>W</w:t>
      </w:r>
      <w:r w:rsidR="00C53D8F">
        <w:t>e have taken that into the formal network</w:t>
      </w:r>
      <w:r w:rsidR="00AD00CB">
        <w:t>.</w:t>
      </w:r>
      <w:r w:rsidR="000E37F3">
        <w:t xml:space="preserve"> </w:t>
      </w:r>
    </w:p>
    <w:p w:rsidR="00D6358C" w:rsidP="00A24D5F">
      <w:pPr>
        <w:pStyle w:val="Answer"/>
      </w:pPr>
      <w:r>
        <w:t>F</w:t>
      </w:r>
      <w:r w:rsidR="00C53D8F">
        <w:t>ormalising the network is a good thing</w:t>
      </w:r>
      <w:r w:rsidR="00AD00CB">
        <w:t>.</w:t>
      </w:r>
      <w:r w:rsidR="000E37F3">
        <w:t xml:space="preserve"> </w:t>
      </w:r>
      <w:r w:rsidR="00C53D8F">
        <w:t>It makes it much more transparent and clear</w:t>
      </w:r>
      <w:r w:rsidR="00360364">
        <w:t>er</w:t>
      </w:r>
      <w:r w:rsidR="00C53D8F">
        <w:t xml:space="preserve"> to people </w:t>
      </w:r>
      <w:r w:rsidR="00360364">
        <w:t xml:space="preserve">that </w:t>
      </w:r>
      <w:r w:rsidR="00C53D8F">
        <w:t>this is happening, which</w:t>
      </w:r>
      <w:r w:rsidR="00173977">
        <w:t xml:space="preserve"> </w:t>
      </w:r>
      <w:r w:rsidR="00C53D8F">
        <w:t xml:space="preserve">is a </w:t>
      </w:r>
      <w:r w:rsidR="00C53D8F">
        <w:t>virtue in itself</w:t>
      </w:r>
      <w:r w:rsidR="00C53D8F">
        <w:t>.</w:t>
      </w:r>
      <w:r w:rsidR="00A24D5F">
        <w:t xml:space="preserve"> </w:t>
      </w:r>
      <w:r>
        <w:t>I</w:t>
      </w:r>
      <w:r w:rsidR="00C53D8F">
        <w:t>t also provides us with a more structured way of us bringing issues to the table where we are facing potentially common challenges</w:t>
      </w:r>
      <w:r w:rsidR="00AD00CB">
        <w:t>.</w:t>
      </w:r>
      <w:r w:rsidR="000E37F3">
        <w:t xml:space="preserve"> </w:t>
      </w:r>
      <w:r w:rsidR="00C53D8F">
        <w:t>It gives us a place where we can talk about where we are working with the same group of people</w:t>
      </w:r>
      <w:r w:rsidR="00AD00CB">
        <w:t>.</w:t>
      </w:r>
      <w:r w:rsidR="000E37F3">
        <w:t xml:space="preserve"> </w:t>
      </w:r>
      <w:r w:rsidR="00C53D8F">
        <w:t>You are seeing the Parliamentary Commissioner for Standards immediately after this</w:t>
      </w:r>
      <w:r w:rsidR="00AD00CB">
        <w:t>.</w:t>
      </w:r>
      <w:r w:rsidR="000E37F3">
        <w:t xml:space="preserve"> </w:t>
      </w:r>
      <w:r w:rsidR="00C53D8F">
        <w:t xml:space="preserve">I work very closely with him when we are looking at financial interests </w:t>
      </w:r>
      <w:r w:rsidR="00CC1D1E">
        <w:t>of</w:t>
      </w:r>
      <w:r w:rsidR="00C53D8F">
        <w:t xml:space="preserve"> </w:t>
      </w:r>
      <w:r>
        <w:t>M</w:t>
      </w:r>
      <w:r w:rsidR="00C53D8F">
        <w:t xml:space="preserve">embers, for example, to make sure that you face a system </w:t>
      </w:r>
      <w:r w:rsidR="00360364">
        <w:t xml:space="preserve">that </w:t>
      </w:r>
      <w:r w:rsidR="00C53D8F">
        <w:t>is as coherent as we can make it.</w:t>
      </w:r>
    </w:p>
    <w:p w:rsidR="00C53D8F" w:rsidP="00D6358C">
      <w:pPr>
        <w:pStyle w:val="Answer"/>
      </w:pPr>
      <w:r>
        <w:t>T</w:t>
      </w:r>
      <w:r>
        <w:t xml:space="preserve">he network will really come into its own </w:t>
      </w:r>
      <w:r w:rsidR="00360364">
        <w:t xml:space="preserve">as </w:t>
      </w:r>
      <w:r>
        <w:t>a sounding board for the E</w:t>
      </w:r>
      <w:r w:rsidR="00D6358C">
        <w:t>I</w:t>
      </w:r>
      <w:r>
        <w:t>C itself</w:t>
      </w:r>
      <w:r w:rsidR="00CC1D1E">
        <w:t>,</w:t>
      </w:r>
      <w:r>
        <w:t xml:space="preserve"> in</w:t>
      </w:r>
      <w:r w:rsidR="00D6358C">
        <w:t xml:space="preserve"> </w:t>
      </w:r>
      <w:r>
        <w:t>particular thinking about the most prominent and salient issues for the letter to the Prime Minister</w:t>
      </w:r>
      <w:r w:rsidR="00AD00CB">
        <w:t>.</w:t>
      </w:r>
      <w:r w:rsidR="000E37F3">
        <w:t xml:space="preserve"> </w:t>
      </w:r>
      <w:r>
        <w:t xml:space="preserve">Where can it go with becoming a centre of excellence for </w:t>
      </w:r>
      <w:r w:rsidR="00D6358C">
        <w:t xml:space="preserve">codes of </w:t>
      </w:r>
      <w:r>
        <w:t>practice</w:t>
      </w:r>
      <w:r w:rsidR="00AD00CB">
        <w:t>?</w:t>
      </w:r>
      <w:r w:rsidR="000E37F3">
        <w:t xml:space="preserve"> </w:t>
      </w:r>
      <w:r w:rsidR="00D6358C">
        <w:t>T</w:t>
      </w:r>
      <w:r>
        <w:t>he network</w:t>
      </w:r>
      <w:r w:rsidR="00360364">
        <w:t>,</w:t>
      </w:r>
      <w:r>
        <w:t xml:space="preserve"> working together</w:t>
      </w:r>
      <w:r w:rsidR="00360364">
        <w:t>,</w:t>
      </w:r>
      <w:r>
        <w:t xml:space="preserve"> can be a very strong community to help the E</w:t>
      </w:r>
      <w:r w:rsidR="00D6358C">
        <w:t>I</w:t>
      </w:r>
      <w:r>
        <w:t>C live up to its aspirations.</w:t>
      </w:r>
    </w:p>
    <w:p w:rsidR="00C53D8F" w:rsidP="00D6358C">
      <w:pPr>
        <w:pStyle w:val="Question"/>
      </w:pPr>
      <w:sdt>
        <w:sdtPr>
          <w:alias w:val="Member"/>
          <w:tag w:val="&lt;Member mnisId='4608' dodsId='36104'&gt;"/>
          <w:id w:val="-29417956"/>
          <w:placeholder>
            <w:docPart w:val="DefaultPlaceholder_-1854013440"/>
          </w:placeholder>
          <w:richText/>
        </w:sdtPr>
        <w:sdtContent>
          <w:r w:rsidRPr="00D6358C" w:rsidR="00D6358C">
            <w:rPr>
              <w:b/>
            </w:rPr>
            <w:t>John Lamont:</w:t>
          </w:r>
        </w:sdtContent>
      </w:sdt>
      <w:r w:rsidR="00D6358C">
        <w:t xml:space="preserve"> </w:t>
      </w:r>
      <w:r>
        <w:t>Are there any risks of the formalisation</w:t>
      </w:r>
      <w:r w:rsidR="00A24D5F">
        <w:t>,</w:t>
      </w:r>
      <w:r>
        <w:t xml:space="preserve"> compared </w:t>
      </w:r>
      <w:r w:rsidR="00A24D5F">
        <w:t>with</w:t>
      </w:r>
      <w:r>
        <w:t xml:space="preserve"> the more informal process from before?</w:t>
      </w:r>
    </w:p>
    <w:p w:rsidR="00C53D8F" w:rsidP="00D6358C">
      <w:pPr>
        <w:pStyle w:val="Answer"/>
      </w:pPr>
      <w:sdt>
        <w:sdtPr>
          <w:alias w:val="Witness"/>
          <w:id w:val="352302958"/>
          <w:placeholder>
            <w:docPart w:val="DefaultPlaceholder_-1854013440"/>
          </w:placeholder>
          <w:richText/>
        </w:sdtPr>
        <w:sdtContent>
          <w:r w:rsidRPr="00AD00CB" w:rsidR="00AD00CB">
            <w:rPr>
              <w:b/>
              <w:i/>
            </w:rPr>
            <w:t>Sir John Pullinger:</w:t>
          </w:r>
        </w:sdtContent>
      </w:sdt>
      <w:r w:rsidR="00D6358C">
        <w:t xml:space="preserve"> </w:t>
      </w:r>
      <w:r>
        <w:t xml:space="preserve">If it is informal, it has a fluidity to it, but the meetings </w:t>
      </w:r>
      <w:r w:rsidR="00360364">
        <w:t xml:space="preserve">that </w:t>
      </w:r>
      <w:r>
        <w:t xml:space="preserve">I have been to of the formal network have retained that essential ability to be flexible and adapt to the needs of the </w:t>
      </w:r>
      <w:r w:rsidR="00A24D5F">
        <w:t>m</w:t>
      </w:r>
      <w:r>
        <w:t>embers</w:t>
      </w:r>
      <w:r w:rsidR="00AD00CB">
        <w:t>.</w:t>
      </w:r>
      <w:r w:rsidR="000E37F3">
        <w:t xml:space="preserve"> </w:t>
      </w:r>
      <w:r w:rsidR="00D6358C">
        <w:t>Th</w:t>
      </w:r>
      <w:r>
        <w:t>ere are risks, but</w:t>
      </w:r>
      <w:r w:rsidR="00173977">
        <w:t xml:space="preserve"> </w:t>
      </w:r>
      <w:r>
        <w:t>they are being well managed.</w:t>
      </w:r>
    </w:p>
    <w:p w:rsidR="00C53D8F" w:rsidP="00C53D8F">
      <w:pPr>
        <w:pStyle w:val="Question"/>
      </w:pPr>
      <w:sdt>
        <w:sdtPr>
          <w:alias w:val="Member"/>
          <w:tag w:val="&lt;Member mnisId='4608' dodsId='36104'&gt;"/>
          <w:id w:val="-1859803697"/>
          <w:placeholder>
            <w:docPart w:val="DefaultPlaceholder_-1854013440"/>
          </w:placeholder>
          <w:richText/>
        </w:sdtPr>
        <w:sdtContent>
          <w:r w:rsidRPr="00D6358C" w:rsidR="00D6358C">
            <w:rPr>
              <w:b/>
            </w:rPr>
            <w:t>John Lamont:</w:t>
          </w:r>
        </w:sdtContent>
      </w:sdt>
      <w:r w:rsidR="00D6358C">
        <w:t xml:space="preserve"> A</w:t>
      </w:r>
      <w:r>
        <w:t xml:space="preserve">re </w:t>
      </w:r>
      <w:r>
        <w:t>there</w:t>
      </w:r>
      <w:r>
        <w:t xml:space="preserve"> other bodies that should be included within the network that are not there just now?</w:t>
      </w:r>
    </w:p>
    <w:p w:rsidR="001717EC" w:rsidP="00D6358C">
      <w:pPr>
        <w:pStyle w:val="Answer"/>
      </w:pPr>
      <w:sdt>
        <w:sdtPr>
          <w:alias w:val="Witness"/>
          <w:id w:val="-286432372"/>
          <w:placeholder>
            <w:docPart w:val="DefaultPlaceholder_-1854013440"/>
          </w:placeholder>
          <w:richText/>
        </w:sdtPr>
        <w:sdtContent>
          <w:r w:rsidRPr="00AD00CB" w:rsidR="00AD00CB">
            <w:rPr>
              <w:b/>
              <w:i/>
            </w:rPr>
            <w:t>Sir John Pullinger:</w:t>
          </w:r>
        </w:sdtContent>
      </w:sdt>
      <w:r w:rsidR="00D6358C">
        <w:t xml:space="preserve"> </w:t>
      </w:r>
      <w:r w:rsidR="00360364">
        <w:t>The s</w:t>
      </w:r>
      <w:r w:rsidR="00C53D8F">
        <w:t>i</w:t>
      </w:r>
      <w:r w:rsidR="00D6358C">
        <w:t>z</w:t>
      </w:r>
      <w:r w:rsidR="00C53D8F">
        <w:t>e works quite well</w:t>
      </w:r>
      <w:r w:rsidR="00AD00CB">
        <w:t>.</w:t>
      </w:r>
      <w:r w:rsidR="000E37F3">
        <w:t xml:space="preserve"> </w:t>
      </w:r>
      <w:r w:rsidR="00C53D8F">
        <w:t xml:space="preserve">We can sit in a room </w:t>
      </w:r>
      <w:r w:rsidR="00CC1D1E">
        <w:t>like</w:t>
      </w:r>
      <w:r w:rsidR="00D6358C">
        <w:t xml:space="preserve"> </w:t>
      </w:r>
      <w:r w:rsidR="00C53D8F">
        <w:t xml:space="preserve">this and have a conversation </w:t>
      </w:r>
      <w:r w:rsidR="00360364">
        <w:t xml:space="preserve">that </w:t>
      </w:r>
      <w:r w:rsidR="00C53D8F">
        <w:t>flows effectively</w:t>
      </w:r>
      <w:r w:rsidR="00AD00CB">
        <w:t>.</w:t>
      </w:r>
      <w:r w:rsidR="000E37F3">
        <w:t xml:space="preserve"> </w:t>
      </w:r>
      <w:r w:rsidR="00C53D8F">
        <w:t xml:space="preserve">If you have too many more people in the room, it becomes harder for it to work in </w:t>
      </w:r>
      <w:r w:rsidR="00360364">
        <w:t xml:space="preserve">a </w:t>
      </w:r>
      <w:r w:rsidR="00C53D8F">
        <w:t xml:space="preserve">way that is </w:t>
      </w:r>
      <w:r w:rsidR="00C53D8F">
        <w:t>really effective</w:t>
      </w:r>
      <w:r w:rsidR="00AD00CB">
        <w:t>.</w:t>
      </w:r>
      <w:r w:rsidR="000E37F3">
        <w:t xml:space="preserve"> </w:t>
      </w:r>
      <w:r w:rsidR="00D6358C">
        <w:t>W</w:t>
      </w:r>
      <w:r w:rsidR="00C53D8F">
        <w:t>hat would really benefit the network</w:t>
      </w:r>
      <w:r w:rsidR="00D6358C">
        <w:t>—</w:t>
      </w:r>
      <w:r w:rsidR="00C53D8F">
        <w:t>and</w:t>
      </w:r>
      <w:r w:rsidR="00D6358C">
        <w:t xml:space="preserve"> </w:t>
      </w:r>
      <w:r w:rsidR="00C53D8F">
        <w:t>we are starting to think about this</w:t>
      </w:r>
      <w:r>
        <w:t>—</w:t>
      </w:r>
      <w:r w:rsidR="00C53D8F">
        <w:t>is</w:t>
      </w:r>
      <w:r>
        <w:t xml:space="preserve"> </w:t>
      </w:r>
      <w:r w:rsidR="00C53D8F">
        <w:t>where we can link into satellite networks</w:t>
      </w:r>
      <w:r w:rsidR="00AD00CB">
        <w:t>.</w:t>
      </w:r>
      <w:r w:rsidR="000E37F3">
        <w:t xml:space="preserve"> </w:t>
      </w:r>
      <w:r>
        <w:t>T</w:t>
      </w:r>
      <w:r w:rsidR="00C53D8F">
        <w:t>here are similar networks in each of the devolved nations, and</w:t>
      </w:r>
      <w:r w:rsidR="00173977">
        <w:t xml:space="preserve"> </w:t>
      </w:r>
      <w:r w:rsidR="00D3487E">
        <w:t xml:space="preserve">working </w:t>
      </w:r>
      <w:r w:rsidR="00C53D8F">
        <w:t xml:space="preserve">with them so </w:t>
      </w:r>
      <w:r w:rsidR="00D3487E">
        <w:t xml:space="preserve">that </w:t>
      </w:r>
      <w:r w:rsidR="00C53D8F">
        <w:t>we think about standards across the UK will be very important.</w:t>
      </w:r>
    </w:p>
    <w:p w:rsidR="001717EC" w:rsidP="00D6358C">
      <w:pPr>
        <w:pStyle w:val="Answer"/>
      </w:pPr>
      <w:r>
        <w:t>A</w:t>
      </w:r>
      <w:r w:rsidR="00C53D8F">
        <w:t xml:space="preserve">n area that </w:t>
      </w:r>
      <w:r>
        <w:t xml:space="preserve">has </w:t>
      </w:r>
      <w:r w:rsidR="00C53D8F">
        <w:t>possibly been neglected a bit is going down into local government, in England in particular, and understanding the role of chief executives, leaders</w:t>
      </w:r>
      <w:r>
        <w:t xml:space="preserve"> and</w:t>
      </w:r>
      <w:r w:rsidR="00C53D8F">
        <w:t xml:space="preserve"> monitoring officers, and how they can work out how to use the </w:t>
      </w:r>
      <w:r>
        <w:t xml:space="preserve">Nolan </w:t>
      </w:r>
      <w:r w:rsidR="00C53D8F">
        <w:t>principles within the field of local government.</w:t>
      </w:r>
    </w:p>
    <w:p w:rsidR="00C53D8F" w:rsidP="00D6358C">
      <w:pPr>
        <w:pStyle w:val="Answer"/>
      </w:pPr>
      <w:r>
        <w:t xml:space="preserve">I would not tinker with the </w:t>
      </w:r>
      <w:r>
        <w:t>network as it is too much, but I would really encourage it to be a</w:t>
      </w:r>
      <w:r w:rsidR="00173977">
        <w:t xml:space="preserve"> </w:t>
      </w:r>
      <w:r>
        <w:t xml:space="preserve">network that embraces other networks and enables us to support and learn from local government and devolved </w:t>
      </w:r>
      <w:r>
        <w:t>nations in particular</w:t>
      </w:r>
      <w:r w:rsidR="00AD00CB">
        <w:t>.</w:t>
      </w:r>
      <w:r w:rsidR="000E37F3">
        <w:t xml:space="preserve"> </w:t>
      </w:r>
      <w:r>
        <w:t>T</w:t>
      </w:r>
      <w:r>
        <w:t>here may well be other groups</w:t>
      </w:r>
      <w:r w:rsidR="00CC1D1E">
        <w:t>.</w:t>
      </w:r>
      <w:r>
        <w:t xml:space="preserve"> </w:t>
      </w:r>
      <w:r w:rsidR="00CC1D1E">
        <w:t xml:space="preserve">Some others </w:t>
      </w:r>
      <w:r>
        <w:t xml:space="preserve">that we work with, </w:t>
      </w:r>
      <w:r w:rsidR="00CC1D1E">
        <w:t xml:space="preserve">for example, </w:t>
      </w:r>
      <w:r>
        <w:t xml:space="preserve">are sister regulators in the political space, and that could also be an area </w:t>
      </w:r>
      <w:r>
        <w:t xml:space="preserve">that </w:t>
      </w:r>
      <w:r>
        <w:t>the EIC network could engage with.</w:t>
      </w:r>
    </w:p>
    <w:p w:rsidR="00C53D8F" w:rsidP="001717EC">
      <w:pPr>
        <w:pStyle w:val="Answer"/>
      </w:pPr>
      <w:sdt>
        <w:sdtPr>
          <w:alias w:val="Witness"/>
          <w:id w:val="-224462197"/>
          <w:placeholder>
            <w:docPart w:val="DefaultPlaceholder_-1854013440"/>
          </w:placeholder>
          <w:richText/>
        </w:sdtPr>
        <w:sdtContent>
          <w:r w:rsidRPr="00AD00CB" w:rsidR="00AD00CB">
            <w:rPr>
              <w:b/>
              <w:i/>
            </w:rPr>
            <w:t>Ed Humpherson:</w:t>
          </w:r>
        </w:sdtContent>
      </w:sdt>
      <w:r w:rsidR="001717EC">
        <w:t xml:space="preserve"> </w:t>
      </w:r>
      <w:r>
        <w:t>Can I just supplement that</w:t>
      </w:r>
      <w:r w:rsidR="00AD00CB">
        <w:t>?</w:t>
      </w:r>
      <w:r w:rsidR="000E37F3">
        <w:t xml:space="preserve"> </w:t>
      </w:r>
      <w:r>
        <w:t>John makes a very good point about the satellite networks</w:t>
      </w:r>
      <w:r w:rsidR="00AD00CB">
        <w:t>.</w:t>
      </w:r>
      <w:r w:rsidR="000E37F3">
        <w:t xml:space="preserve"> </w:t>
      </w:r>
      <w:r>
        <w:t xml:space="preserve">Just to give an example, the Electoral Commission and the Office for Statistics Regulation form a satellite network around election time with bodies </w:t>
      </w:r>
      <w:r w:rsidR="001717EC">
        <w:t xml:space="preserve">such as </w:t>
      </w:r>
      <w:r>
        <w:t>Ofcom, the Advertising Standards Authority and public service broadcasters around the presentation of information during pre-election campaign periods</w:t>
      </w:r>
      <w:r w:rsidR="00AD00CB">
        <w:t>.</w:t>
      </w:r>
      <w:r w:rsidR="000E37F3">
        <w:t xml:space="preserve"> </w:t>
      </w:r>
      <w:r w:rsidR="001717EC">
        <w:t>T</w:t>
      </w:r>
      <w:r>
        <w:t>hat is a satellite network where we would not expect those bodies to attend the EIC network meeting, but we can tap into it.</w:t>
      </w:r>
    </w:p>
    <w:p w:rsidR="00C53D8F" w:rsidP="001717EC">
      <w:pPr>
        <w:pStyle w:val="Question"/>
      </w:pPr>
      <w:sdt>
        <w:sdtPr>
          <w:alias w:val="Member"/>
          <w:tag w:val="&lt;Member mnisId='4608' dodsId='36104'&gt;"/>
          <w:id w:val="1062149927"/>
          <w:placeholder>
            <w:docPart w:val="DefaultPlaceholder_-1854013440"/>
          </w:placeholder>
          <w:richText/>
        </w:sdtPr>
        <w:sdtContent>
          <w:r w:rsidRPr="001717EC" w:rsidR="001717EC">
            <w:rPr>
              <w:b/>
            </w:rPr>
            <w:t>John Lamont:</w:t>
          </w:r>
        </w:sdtContent>
      </w:sdt>
      <w:r w:rsidR="001717EC">
        <w:t xml:space="preserve"> T</w:t>
      </w:r>
      <w:r w:rsidR="00D3487E">
        <w:t>hat is a nice</w:t>
      </w:r>
      <w:r>
        <w:t xml:space="preserve"> segue into my next question</w:t>
      </w:r>
      <w:r w:rsidR="00D3487E">
        <w:t>.</w:t>
      </w:r>
      <w:r>
        <w:t xml:space="preserve"> John</w:t>
      </w:r>
      <w:r w:rsidR="001717EC">
        <w:t>,</w:t>
      </w:r>
      <w:r>
        <w:t xml:space="preserve"> </w:t>
      </w:r>
      <w:r w:rsidR="001717EC">
        <w:t>b</w:t>
      </w:r>
      <w:r>
        <w:t xml:space="preserve">eyond the network, should </w:t>
      </w:r>
      <w:r w:rsidR="001717EC">
        <w:t xml:space="preserve">you </w:t>
      </w:r>
      <w:r>
        <w:t>have any other</w:t>
      </w:r>
      <w:r w:rsidR="00173977">
        <w:t xml:space="preserve"> </w:t>
      </w:r>
      <w:r w:rsidR="00D3487E">
        <w:t xml:space="preserve">sort of </w:t>
      </w:r>
      <w:r>
        <w:t>relationship with the EIS, particularly around the conduct and finance of elections?</w:t>
      </w:r>
    </w:p>
    <w:p w:rsidR="00D3487E" w:rsidP="001717EC">
      <w:pPr>
        <w:pStyle w:val="Answer"/>
      </w:pPr>
      <w:sdt>
        <w:sdtPr>
          <w:alias w:val="Witness"/>
          <w:id w:val="525450330"/>
          <w:placeholder>
            <w:docPart w:val="DefaultPlaceholder_-1854013440"/>
          </w:placeholder>
          <w:richText/>
        </w:sdtPr>
        <w:sdtContent>
          <w:r w:rsidRPr="00AD00CB" w:rsidR="00AD00CB">
            <w:rPr>
              <w:b/>
              <w:i/>
            </w:rPr>
            <w:t>Sir John Pullinger:</w:t>
          </w:r>
        </w:sdtContent>
      </w:sdt>
      <w:r w:rsidR="001717EC">
        <w:t xml:space="preserve"> </w:t>
      </w:r>
      <w:r w:rsidR="00C53D8F">
        <w:t>One thing that</w:t>
      </w:r>
      <w:r w:rsidR="00173977">
        <w:t xml:space="preserve"> </w:t>
      </w:r>
      <w:r w:rsidR="00C53D8F">
        <w:t>was immensely valuable to the Electoral Commission with CSPL was the detailed inquiries that CSPL did</w:t>
      </w:r>
      <w:r w:rsidR="00AD00CB">
        <w:t>.</w:t>
      </w:r>
      <w:r w:rsidR="000E37F3">
        <w:t xml:space="preserve"> </w:t>
      </w:r>
      <w:r w:rsidR="001717EC">
        <w:t>T</w:t>
      </w:r>
      <w:r w:rsidR="00C53D8F">
        <w:t xml:space="preserve">his </w:t>
      </w:r>
      <w:r w:rsidR="001717EC">
        <w:t>C</w:t>
      </w:r>
      <w:r w:rsidR="00C53D8F">
        <w:t xml:space="preserve">ommittee has done similar inquiries, but the complementary nature of CSPL enabled </w:t>
      </w:r>
      <w:r>
        <w:t xml:space="preserve">it </w:t>
      </w:r>
      <w:r w:rsidR="00C53D8F">
        <w:t xml:space="preserve">to think of </w:t>
      </w:r>
      <w:r>
        <w:t xml:space="preserve">its </w:t>
      </w:r>
      <w:r w:rsidR="00C53D8F">
        <w:t>inquiries in this</w:t>
      </w:r>
      <w:r w:rsidR="00173977">
        <w:t xml:space="preserve"> </w:t>
      </w:r>
      <w:r w:rsidR="001717EC">
        <w:t xml:space="preserve">space around </w:t>
      </w:r>
      <w:r w:rsidR="00C53D8F">
        <w:t xml:space="preserve">standards </w:t>
      </w:r>
      <w:r w:rsidR="001717EC">
        <w:t xml:space="preserve">and </w:t>
      </w:r>
      <w:r w:rsidR="00C53D8F">
        <w:t>Nolan very particularly</w:t>
      </w:r>
      <w:r w:rsidR="00AD00CB">
        <w:t>.</w:t>
      </w:r>
      <w:r w:rsidR="000E37F3">
        <w:t xml:space="preserve"> </w:t>
      </w:r>
      <w:r w:rsidR="001717EC">
        <w:t>W</w:t>
      </w:r>
      <w:r w:rsidR="00C53D8F">
        <w:t>hat I hope will continue is the opportunity to pick up</w:t>
      </w:r>
      <w:r w:rsidR="00AD00CB">
        <w:t>.</w:t>
      </w:r>
      <w:r w:rsidR="000E37F3">
        <w:t xml:space="preserve"> </w:t>
      </w:r>
      <w:r w:rsidR="00C53D8F">
        <w:t>They mainly relate to political finance</w:t>
      </w:r>
      <w:r w:rsidR="00AD00CB">
        <w:t>.</w:t>
      </w:r>
    </w:p>
    <w:p w:rsidR="001717EC" w:rsidP="001717EC">
      <w:pPr>
        <w:pStyle w:val="Answer"/>
      </w:pPr>
      <w:r>
        <w:t>At the moment</w:t>
      </w:r>
      <w:r>
        <w:t>, I am working actively with some of the EIC members on education, and we have both referenced education already in our evidence to you this morning</w:t>
      </w:r>
      <w:r w:rsidR="00AD00CB">
        <w:t>.</w:t>
      </w:r>
      <w:r w:rsidR="000E37F3">
        <w:t xml:space="preserve"> </w:t>
      </w:r>
      <w:r>
        <w:t>T</w:t>
      </w:r>
      <w:r>
        <w:t xml:space="preserve">here is a particular role to think </w:t>
      </w:r>
      <w:r>
        <w:t xml:space="preserve">about </w:t>
      </w:r>
      <w:r>
        <w:t>how we work with schools in giving children the opportunity to understand some of these questions at the earliest possible age.</w:t>
      </w:r>
    </w:p>
    <w:p w:rsidR="00C53D8F" w:rsidP="001717EC">
      <w:pPr>
        <w:pStyle w:val="Answer"/>
      </w:pPr>
      <w:r>
        <w:t>B</w:t>
      </w:r>
      <w:r>
        <w:t xml:space="preserve">eing part of the network </w:t>
      </w:r>
      <w:r w:rsidR="00D3487E">
        <w:t xml:space="preserve">will </w:t>
      </w:r>
      <w:r>
        <w:t xml:space="preserve">enable us to think, </w:t>
      </w:r>
      <w:r>
        <w:t>“W</w:t>
      </w:r>
      <w:r>
        <w:t>here are the different elements that we can pick up for further inquiry, and who are the other people we need to engage?</w:t>
      </w:r>
      <w:r>
        <w:t>”</w:t>
      </w:r>
      <w:r>
        <w:t xml:space="preserve"> </w:t>
      </w:r>
      <w:r>
        <w:t xml:space="preserve">To </w:t>
      </w:r>
      <w:r>
        <w:t>Ed’s point, there could be other satellites that then flow from that</w:t>
      </w:r>
      <w:r w:rsidR="00A24D5F">
        <w:t>;</w:t>
      </w:r>
      <w:r>
        <w:t xml:space="preserve"> curriculum bodies would be another example.</w:t>
      </w:r>
    </w:p>
    <w:p w:rsidR="00C53D8F" w:rsidP="001717EC">
      <w:pPr>
        <w:pStyle w:val="Question"/>
      </w:pPr>
      <w:sdt>
        <w:sdtPr>
          <w:alias w:val="Member"/>
          <w:tag w:val="&lt;Member mnisId='4608' dodsId='36104'&gt;"/>
          <w:id w:val="1697425132"/>
          <w:placeholder>
            <w:docPart w:val="DefaultPlaceholder_-1854013440"/>
          </w:placeholder>
          <w:richText/>
        </w:sdtPr>
        <w:sdtContent>
          <w:r w:rsidRPr="001717EC" w:rsidR="001717EC">
            <w:rPr>
              <w:b/>
            </w:rPr>
            <w:t>John Lamont:</w:t>
          </w:r>
        </w:sdtContent>
      </w:sdt>
      <w:r w:rsidR="001717EC">
        <w:t xml:space="preserve"> </w:t>
      </w:r>
      <w:r>
        <w:t xml:space="preserve">Ed, just picking up on the networks again, what is your view on the more formal creation of the networks compared </w:t>
      </w:r>
      <w:r w:rsidR="00A24D5F">
        <w:t>with</w:t>
      </w:r>
      <w:r>
        <w:t xml:space="preserve"> what went before?</w:t>
      </w:r>
    </w:p>
    <w:p w:rsidR="00C53D8F" w:rsidP="001717EC">
      <w:pPr>
        <w:pStyle w:val="Answer"/>
      </w:pPr>
      <w:sdt>
        <w:sdtPr>
          <w:alias w:val="Witness"/>
          <w:id w:val="-2000721792"/>
          <w:placeholder>
            <w:docPart w:val="DefaultPlaceholder_-1854013440"/>
          </w:placeholder>
          <w:richText/>
        </w:sdtPr>
        <w:sdtContent>
          <w:r w:rsidRPr="00AD00CB" w:rsidR="00AD00CB">
            <w:rPr>
              <w:b/>
              <w:i/>
            </w:rPr>
            <w:t>Ed Humpherson:</w:t>
          </w:r>
        </w:sdtContent>
      </w:sdt>
      <w:r w:rsidR="001717EC">
        <w:t xml:space="preserve"> </w:t>
      </w:r>
      <w:r>
        <w:t>I welcome it, because</w:t>
      </w:r>
      <w:r w:rsidR="00173977">
        <w:t xml:space="preserve"> </w:t>
      </w:r>
      <w:r>
        <w:t>it creates a stronger basis for these various organisations to share their experiences</w:t>
      </w:r>
      <w:r w:rsidR="001717EC">
        <w:t xml:space="preserve"> and</w:t>
      </w:r>
      <w:r>
        <w:t xml:space="preserve"> </w:t>
      </w:r>
      <w:r w:rsidR="00CC1D1E">
        <w:t xml:space="preserve">to </w:t>
      </w:r>
      <w:r>
        <w:t>talk about the cases that they are dealing with</w:t>
      </w:r>
      <w:r w:rsidR="001717EC">
        <w:t xml:space="preserve"> and</w:t>
      </w:r>
      <w:r>
        <w:t xml:space="preserve"> the emerging issues</w:t>
      </w:r>
      <w:r w:rsidR="00AD00CB">
        <w:t>.</w:t>
      </w:r>
      <w:r w:rsidR="000E37F3">
        <w:t xml:space="preserve"> </w:t>
      </w:r>
      <w:r>
        <w:t>What the EIC will be able to do with that flow of insight is</w:t>
      </w:r>
      <w:r w:rsidR="007F7C3E">
        <w:t xml:space="preserve"> to</w:t>
      </w:r>
      <w:r>
        <w:t xml:space="preserve"> look at the landscape more coherently</w:t>
      </w:r>
      <w:r w:rsidR="001717EC">
        <w:t>,</w:t>
      </w:r>
      <w:r>
        <w:t xml:space="preserve"> </w:t>
      </w:r>
      <w:r w:rsidR="001717EC">
        <w:t>s</w:t>
      </w:r>
      <w:r>
        <w:t>o</w:t>
      </w:r>
      <w:r w:rsidR="00173977">
        <w:t xml:space="preserve"> </w:t>
      </w:r>
      <w:r>
        <w:t>the formalisation just creates a stronger foundation.</w:t>
      </w:r>
    </w:p>
    <w:p w:rsidR="00C53D8F" w:rsidP="001717EC">
      <w:pPr>
        <w:pStyle w:val="Question"/>
      </w:pPr>
      <w:sdt>
        <w:sdtPr>
          <w:alias w:val="Member"/>
          <w:tag w:val="&lt;Member mnisId='4608' dodsId='36104'&gt;"/>
          <w:id w:val="-1775932847"/>
          <w:placeholder>
            <w:docPart w:val="DefaultPlaceholder_-1854013440"/>
          </w:placeholder>
          <w:richText/>
        </w:sdtPr>
        <w:sdtContent>
          <w:r w:rsidRPr="001717EC" w:rsidR="001717EC">
            <w:rPr>
              <w:b/>
            </w:rPr>
            <w:t>John Lamont:</w:t>
          </w:r>
        </w:sdtContent>
      </w:sdt>
      <w:r w:rsidR="001717EC">
        <w:t xml:space="preserve"> T</w:t>
      </w:r>
      <w:r>
        <w:t>he chair of the UKSA does not have a formal role, although the chair attends</w:t>
      </w:r>
      <w:r w:rsidR="00AD00CB">
        <w:t>.</w:t>
      </w:r>
      <w:r w:rsidR="000E37F3">
        <w:t xml:space="preserve"> </w:t>
      </w:r>
      <w:r>
        <w:t>Is that something that should be changed?</w:t>
      </w:r>
    </w:p>
    <w:p w:rsidR="00C53D8F" w:rsidP="001717EC">
      <w:pPr>
        <w:pStyle w:val="Answer"/>
      </w:pPr>
      <w:sdt>
        <w:sdtPr>
          <w:alias w:val="Witness"/>
          <w:id w:val="-1226451677"/>
          <w:placeholder>
            <w:docPart w:val="DefaultPlaceholder_-1854013440"/>
          </w:placeholder>
          <w:richText/>
        </w:sdtPr>
        <w:sdtContent>
          <w:r w:rsidRPr="00AD00CB" w:rsidR="00AD00CB">
            <w:rPr>
              <w:b/>
              <w:i/>
            </w:rPr>
            <w:t>Ed Humpherson:</w:t>
          </w:r>
        </w:sdtContent>
      </w:sdt>
      <w:r>
        <w:t xml:space="preserve"> </w:t>
      </w:r>
      <w:r w:rsidR="001717EC">
        <w:t xml:space="preserve">I </w:t>
      </w:r>
      <w:r>
        <w:t>am very happy with the chair attending</w:t>
      </w:r>
      <w:r w:rsidR="00AD00CB">
        <w:t>.</w:t>
      </w:r>
      <w:r w:rsidR="000E37F3">
        <w:t xml:space="preserve"> </w:t>
      </w:r>
      <w:r>
        <w:t xml:space="preserve">The current chair, Penny Young, represents the things that we care about </w:t>
      </w:r>
      <w:r w:rsidR="001717EC">
        <w:t xml:space="preserve">as </w:t>
      </w:r>
      <w:r>
        <w:t>the Office for Statistics Regulation very effectively into that group</w:t>
      </w:r>
      <w:r w:rsidR="00AD00CB">
        <w:t>.</w:t>
      </w:r>
      <w:r w:rsidR="000E37F3">
        <w:t xml:space="preserve"> </w:t>
      </w:r>
      <w:r w:rsidR="001717EC">
        <w:t>I think it</w:t>
      </w:r>
      <w:r>
        <w:t xml:space="preserve"> is fine.</w:t>
      </w:r>
    </w:p>
    <w:p w:rsidR="00C53D8F" w:rsidP="00C53D8F">
      <w:pPr>
        <w:pStyle w:val="Question"/>
      </w:pPr>
      <w:sdt>
        <w:sdtPr>
          <w:alias w:val="Member"/>
          <w:tag w:val="&lt;Member mnisId='4608' dodsId='36104'&gt;"/>
          <w:id w:val="1744363927"/>
          <w:placeholder>
            <w:docPart w:val="DefaultPlaceholder_-1854013440"/>
          </w:placeholder>
          <w:richText/>
        </w:sdtPr>
        <w:sdtContent>
          <w:r w:rsidRPr="001717EC" w:rsidR="001717EC">
            <w:rPr>
              <w:b/>
            </w:rPr>
            <w:t>John Lamont:</w:t>
          </w:r>
        </w:sdtContent>
      </w:sdt>
      <w:r w:rsidR="001717EC">
        <w:t xml:space="preserve"> On </w:t>
      </w:r>
      <w:r>
        <w:t xml:space="preserve">the same point </w:t>
      </w:r>
      <w:r w:rsidR="005809C1">
        <w:t xml:space="preserve">that </w:t>
      </w:r>
      <w:r>
        <w:t xml:space="preserve">I made to John, </w:t>
      </w:r>
      <w:r w:rsidR="00E12C61">
        <w:t xml:space="preserve">beyond </w:t>
      </w:r>
      <w:r>
        <w:t xml:space="preserve">the role you play within the network, is </w:t>
      </w:r>
      <w:r w:rsidR="001717EC">
        <w:t xml:space="preserve">there </w:t>
      </w:r>
      <w:r>
        <w:t xml:space="preserve">another </w:t>
      </w:r>
      <w:r w:rsidR="00E12C61">
        <w:t xml:space="preserve">role </w:t>
      </w:r>
      <w:r>
        <w:t>you should be playing in terms of monitoring the use of statistics?</w:t>
      </w:r>
    </w:p>
    <w:p w:rsidR="00C53D8F" w:rsidP="001717EC">
      <w:pPr>
        <w:pStyle w:val="Answer"/>
      </w:pPr>
      <w:sdt>
        <w:sdtPr>
          <w:alias w:val="Witness"/>
          <w:id w:val="232981142"/>
          <w:placeholder>
            <w:docPart w:val="DefaultPlaceholder_-1854013440"/>
          </w:placeholder>
          <w:richText/>
        </w:sdtPr>
        <w:sdtContent>
          <w:r w:rsidRPr="00AD00CB" w:rsidR="00AD00CB">
            <w:rPr>
              <w:b/>
              <w:i/>
            </w:rPr>
            <w:t>Ed Humpherson:</w:t>
          </w:r>
        </w:sdtContent>
      </w:sdt>
      <w:r w:rsidR="001717EC">
        <w:t xml:space="preserve"> W</w:t>
      </w:r>
      <w:r>
        <w:t>e monitor the use of statistics all the time</w:t>
      </w:r>
      <w:r w:rsidR="001717EC">
        <w:t>,</w:t>
      </w:r>
      <w:r>
        <w:t xml:space="preserve"> come rain or shine, during elections</w:t>
      </w:r>
      <w:r w:rsidR="001717EC">
        <w:t xml:space="preserve"> and</w:t>
      </w:r>
      <w:r>
        <w:t xml:space="preserve"> outside of election times.</w:t>
      </w:r>
    </w:p>
    <w:p w:rsidR="00C53D8F" w:rsidP="001717EC">
      <w:pPr>
        <w:pStyle w:val="Question"/>
      </w:pPr>
      <w:sdt>
        <w:sdtPr>
          <w:alias w:val="Member"/>
          <w:tag w:val="&lt;Member mnisId='4608' dodsId='36104'&gt;"/>
          <w:id w:val="-1394194212"/>
          <w:placeholder>
            <w:docPart w:val="DefaultPlaceholder_-1854013440"/>
          </w:placeholder>
          <w:richText/>
        </w:sdtPr>
        <w:sdtContent>
          <w:r w:rsidRPr="001717EC" w:rsidR="001717EC">
            <w:rPr>
              <w:b/>
            </w:rPr>
            <w:t>John Lamont:</w:t>
          </w:r>
        </w:sdtContent>
      </w:sdt>
      <w:r w:rsidR="001717EC">
        <w:t xml:space="preserve"> </w:t>
      </w:r>
      <w:r>
        <w:t>Particularly with the EIC.</w:t>
      </w:r>
    </w:p>
    <w:p w:rsidR="00C53D8F" w:rsidP="001717EC">
      <w:pPr>
        <w:pStyle w:val="Answer"/>
      </w:pPr>
      <w:sdt>
        <w:sdtPr>
          <w:alias w:val="Witness"/>
          <w:id w:val="2103439627"/>
          <w:placeholder>
            <w:docPart w:val="DefaultPlaceholder_-1854013440"/>
          </w:placeholder>
          <w:richText/>
        </w:sdtPr>
        <w:sdtContent>
          <w:r w:rsidRPr="00AD00CB" w:rsidR="00AD00CB">
            <w:rPr>
              <w:b/>
              <w:i/>
            </w:rPr>
            <w:t>Ed Humpherson:</w:t>
          </w:r>
        </w:sdtContent>
      </w:sdt>
      <w:r w:rsidR="001717EC">
        <w:t xml:space="preserve"> W</w:t>
      </w:r>
      <w:r>
        <w:t>e have very good, regular interactions with EIC staff and with the chair, who was, of course, the chair of the CSPL</w:t>
      </w:r>
      <w:r w:rsidR="00AD00CB">
        <w:t>.</w:t>
      </w:r>
      <w:r w:rsidR="000E37F3">
        <w:t xml:space="preserve"> </w:t>
      </w:r>
      <w:r w:rsidR="005809C1">
        <w:t>I will go and say, “T</w:t>
      </w:r>
      <w:r>
        <w:t>his is something that we are dealing with</w:t>
      </w:r>
      <w:r w:rsidR="001717EC">
        <w:t xml:space="preserve"> and</w:t>
      </w:r>
      <w:r>
        <w:t xml:space="preserve"> seeing</w:t>
      </w:r>
      <w:r w:rsidR="00AD00CB">
        <w:t>.</w:t>
      </w:r>
      <w:r w:rsidR="000E37F3">
        <w:t xml:space="preserve"> </w:t>
      </w:r>
      <w:r>
        <w:t>I thought you would be interested to know about it from a CSPL point of view</w:t>
      </w:r>
      <w:r w:rsidR="00A24D5F">
        <w:t>.</w:t>
      </w:r>
      <w:r w:rsidR="005809C1">
        <w:t>”</w:t>
      </w:r>
      <w:r w:rsidR="000E37F3">
        <w:t xml:space="preserve"> </w:t>
      </w:r>
      <w:r>
        <w:t>In fact, I had a conversation with the chair yesterday, and I spoke about a case that we published last Thursday</w:t>
      </w:r>
      <w:r w:rsidR="001717EC">
        <w:t>,</w:t>
      </w:r>
      <w:r>
        <w:t xml:space="preserve"> </w:t>
      </w:r>
      <w:r w:rsidR="001717EC">
        <w:t>s</w:t>
      </w:r>
      <w:r>
        <w:t>o it is a very constant flow.</w:t>
      </w:r>
    </w:p>
    <w:p w:rsidR="00C53D8F" w:rsidP="001717EC">
      <w:pPr>
        <w:pStyle w:val="Question"/>
      </w:pPr>
      <w:sdt>
        <w:sdtPr>
          <w:alias w:val="Member"/>
          <w:tag w:val="&lt;Member mnisId='4608' dodsId='36104'&gt;"/>
          <w:id w:val="-525948753"/>
          <w:placeholder>
            <w:docPart w:val="DefaultPlaceholder_-1854013440"/>
          </w:placeholder>
          <w:richText/>
        </w:sdtPr>
        <w:sdtContent>
          <w:r w:rsidRPr="001717EC" w:rsidR="001717EC">
            <w:rPr>
              <w:b/>
            </w:rPr>
            <w:t>John Lamont:</w:t>
          </w:r>
        </w:sdtContent>
      </w:sdt>
      <w:r w:rsidR="001717EC">
        <w:t xml:space="preserve"> G</w:t>
      </w:r>
      <w:r>
        <w:t xml:space="preserve">oing back to you, John, looking forward five years from now, how would you determine </w:t>
      </w:r>
      <w:r w:rsidR="001717EC">
        <w:t xml:space="preserve">the </w:t>
      </w:r>
      <w:r>
        <w:t xml:space="preserve">success or failure of </w:t>
      </w:r>
      <w:r w:rsidR="005809C1">
        <w:t xml:space="preserve">the </w:t>
      </w:r>
      <w:r>
        <w:t>EIC?</w:t>
      </w:r>
    </w:p>
    <w:p w:rsidR="00C53D8F" w:rsidP="001717EC">
      <w:pPr>
        <w:pStyle w:val="Answer"/>
      </w:pPr>
      <w:sdt>
        <w:sdtPr>
          <w:alias w:val="Witness"/>
          <w:id w:val="1523122140"/>
          <w:placeholder>
            <w:docPart w:val="DefaultPlaceholder_-1854013440"/>
          </w:placeholder>
          <w:richText/>
        </w:sdtPr>
        <w:sdtContent>
          <w:r w:rsidRPr="00AD00CB" w:rsidR="00AD00CB">
            <w:rPr>
              <w:b/>
              <w:i/>
            </w:rPr>
            <w:t>Sir John Pullinger:</w:t>
          </w:r>
        </w:sdtContent>
      </w:sdt>
      <w:r w:rsidR="001717EC">
        <w:t xml:space="preserve"> </w:t>
      </w:r>
      <w:r>
        <w:t>I go back to my CSPL</w:t>
      </w:r>
      <w:r w:rsidR="005809C1">
        <w:t>-plus</w:t>
      </w:r>
      <w:r>
        <w:t xml:space="preserve"> point</w:t>
      </w:r>
      <w:r w:rsidR="00AD00CB">
        <w:t>.</w:t>
      </w:r>
      <w:r w:rsidR="000E37F3">
        <w:t xml:space="preserve"> </w:t>
      </w:r>
      <w:r w:rsidR="005809C1">
        <w:t>I</w:t>
      </w:r>
      <w:r>
        <w:t>f we get to a place where some of the metrics around public trust are better, then</w:t>
      </w:r>
      <w:r w:rsidR="00173977">
        <w:t xml:space="preserve"> </w:t>
      </w:r>
      <w:r>
        <w:t>in five years</w:t>
      </w:r>
      <w:r w:rsidR="00A24D5F">
        <w:t xml:space="preserve"> </w:t>
      </w:r>
      <w:r>
        <w:t>we would hope to be seeing some of those things turn around</w:t>
      </w:r>
      <w:r w:rsidR="00AD00CB">
        <w:t>.</w:t>
      </w:r>
      <w:r w:rsidR="000E37F3">
        <w:t xml:space="preserve"> </w:t>
      </w:r>
      <w:r>
        <w:t>If we get to a place where we are not drawing attention to enforcement gaps in the system, because it is not clear who should take action in particular situations of wrongdoing</w:t>
      </w:r>
      <w:r w:rsidR="001717EC">
        <w:t>, a</w:t>
      </w:r>
      <w:r>
        <w:t>nd if we have a system where those who are regulators or are subject to regulation really have clarity about the landscape and don</w:t>
      </w:r>
      <w:r w:rsidR="00A24D5F">
        <w:t>’</w:t>
      </w:r>
      <w:r>
        <w:t xml:space="preserve">t find it confusing and contradictory in the way </w:t>
      </w:r>
      <w:r w:rsidR="005809C1">
        <w:t xml:space="preserve">that </w:t>
      </w:r>
      <w:r>
        <w:t>it sometimes is now,</w:t>
      </w:r>
      <w:r w:rsidR="00173977">
        <w:t xml:space="preserve"> </w:t>
      </w:r>
      <w:r>
        <w:t>those would be the three dimensions I would wish to look at.</w:t>
      </w:r>
    </w:p>
    <w:p w:rsidR="00C53D8F" w:rsidP="001717EC">
      <w:pPr>
        <w:pStyle w:val="Answer"/>
      </w:pPr>
      <w:sdt>
        <w:sdtPr>
          <w:alias w:val="Witness"/>
          <w:id w:val="1787226145"/>
          <w:placeholder>
            <w:docPart w:val="DefaultPlaceholder_-1854013440"/>
          </w:placeholder>
          <w:richText/>
        </w:sdtPr>
        <w:sdtContent>
          <w:r w:rsidRPr="00AD00CB" w:rsidR="00AD00CB">
            <w:rPr>
              <w:b/>
              <w:i/>
            </w:rPr>
            <w:t>Ed Humpherson:</w:t>
          </w:r>
        </w:sdtContent>
      </w:sdt>
      <w:r w:rsidR="001717EC">
        <w:t xml:space="preserve"> I</w:t>
      </w:r>
      <w:r>
        <w:t xml:space="preserve">n five years’ time, if I was called back here, I would like to be able to say, </w:t>
      </w:r>
      <w:r w:rsidR="001717EC">
        <w:t>“L</w:t>
      </w:r>
      <w:r>
        <w:t>ook at what the EIC has achieved with the codes of conduct in public authorities</w:t>
      </w:r>
      <w:r w:rsidR="00AD00CB">
        <w:t>.</w:t>
      </w:r>
      <w:r w:rsidR="000E37F3">
        <w:t xml:space="preserve"> </w:t>
      </w:r>
      <w:r>
        <w:t xml:space="preserve">Look at the impact </w:t>
      </w:r>
      <w:r w:rsidR="005809C1">
        <w:t xml:space="preserve">that </w:t>
      </w:r>
      <w:r>
        <w:t xml:space="preserve">it </w:t>
      </w:r>
      <w:r w:rsidR="001717EC">
        <w:t xml:space="preserve">has </w:t>
      </w:r>
      <w:r>
        <w:t xml:space="preserve">had with its </w:t>
      </w:r>
      <w:r w:rsidR="001717EC">
        <w:t xml:space="preserve">independent </w:t>
      </w:r>
      <w:r>
        <w:t>letter to the Prime Minister on the landscape</w:t>
      </w:r>
      <w:r w:rsidR="00AD00CB">
        <w:t>.</w:t>
      </w:r>
      <w:r w:rsidR="000E37F3">
        <w:t xml:space="preserve"> </w:t>
      </w:r>
      <w:r w:rsidR="001717EC">
        <w:t>L</w:t>
      </w:r>
      <w:r>
        <w:t>ook at its efforts on education, both within public bodies but also within the wider public sphere</w:t>
      </w:r>
      <w:r w:rsidR="00A24D5F">
        <w:t>.</w:t>
      </w:r>
      <w:r w:rsidR="001717EC">
        <w:t>”</w:t>
      </w:r>
      <w:r w:rsidR="000E37F3">
        <w:t xml:space="preserve"> </w:t>
      </w:r>
      <w:r>
        <w:t>Those are the things</w:t>
      </w:r>
      <w:r w:rsidR="00173977">
        <w:t xml:space="preserve"> </w:t>
      </w:r>
      <w:r w:rsidR="001717EC">
        <w:t xml:space="preserve">that </w:t>
      </w:r>
      <w:r>
        <w:t>would be the real tests.</w:t>
      </w:r>
    </w:p>
    <w:p w:rsidR="00C53D8F" w:rsidP="001717EC">
      <w:pPr>
        <w:pStyle w:val="Question"/>
      </w:pPr>
      <w:sdt>
        <w:sdtPr>
          <w:alias w:val="Member"/>
          <w:tag w:val="&lt;Member mnisId='4608' dodsId='36104'&gt;"/>
          <w:id w:val="1415672636"/>
          <w:placeholder>
            <w:docPart w:val="DefaultPlaceholder_-1854013440"/>
          </w:placeholder>
          <w:richText/>
        </w:sdtPr>
        <w:sdtContent>
          <w:r w:rsidRPr="001717EC" w:rsidR="001717EC">
            <w:rPr>
              <w:b/>
            </w:rPr>
            <w:t>John Lamont:</w:t>
          </w:r>
        </w:sdtContent>
      </w:sdt>
      <w:r w:rsidR="001717EC">
        <w:t xml:space="preserve"> </w:t>
      </w:r>
      <w:r>
        <w:t>Surely</w:t>
      </w:r>
      <w:r w:rsidR="001717EC">
        <w:t>,</w:t>
      </w:r>
      <w:r>
        <w:t xml:space="preserve"> the ultimate test is </w:t>
      </w:r>
      <w:r w:rsidR="00831F10">
        <w:t xml:space="preserve">whether </w:t>
      </w:r>
      <w:r>
        <w:t xml:space="preserve">the public </w:t>
      </w:r>
      <w:r w:rsidR="00831F10">
        <w:t xml:space="preserve">have </w:t>
      </w:r>
      <w:r>
        <w:t>greater faith in the process</w:t>
      </w:r>
      <w:r w:rsidR="00831F10">
        <w:t>,</w:t>
      </w:r>
      <w:r>
        <w:t xml:space="preserve"> and </w:t>
      </w:r>
      <w:r w:rsidR="00831F10">
        <w:t xml:space="preserve">in </w:t>
      </w:r>
      <w:r>
        <w:t>politicians and people making decisions.</w:t>
      </w:r>
    </w:p>
    <w:p w:rsidR="00C53D8F" w:rsidP="00831F10">
      <w:pPr>
        <w:pStyle w:val="Answer"/>
      </w:pPr>
      <w:sdt>
        <w:sdtPr>
          <w:alias w:val="Witness"/>
          <w:id w:val="1761487470"/>
          <w:placeholder>
            <w:docPart w:val="DefaultPlaceholder_-1854013440"/>
          </w:placeholder>
          <w:richText/>
        </w:sdtPr>
        <w:sdtContent>
          <w:r w:rsidRPr="00AD00CB" w:rsidR="00AD00CB">
            <w:rPr>
              <w:b/>
              <w:i/>
            </w:rPr>
            <w:t>Ed Humpherson:</w:t>
          </w:r>
        </w:sdtContent>
      </w:sdt>
      <w:r w:rsidR="00831F10">
        <w:t xml:space="preserve"> W</w:t>
      </w:r>
      <w:r>
        <w:t>e are all here for that</w:t>
      </w:r>
      <w:r w:rsidR="00AD00CB">
        <w:t>.</w:t>
      </w:r>
      <w:r w:rsidR="000E37F3">
        <w:t xml:space="preserve"> </w:t>
      </w:r>
      <w:r w:rsidR="00831F10">
        <w:t xml:space="preserve">We </w:t>
      </w:r>
      <w:r>
        <w:t>have a theory of change, if you will, which is that doing these things will drive increases in what are currently very low levels of public confidence in institutions and in our political system</w:t>
      </w:r>
      <w:r w:rsidR="00AD00CB">
        <w:t>.</w:t>
      </w:r>
      <w:r w:rsidR="000E37F3">
        <w:t xml:space="preserve"> </w:t>
      </w:r>
      <w:r>
        <w:t>Yes, absolutely.</w:t>
      </w:r>
    </w:p>
    <w:p w:rsidR="00831F10" w:rsidP="00831F10">
      <w:pPr>
        <w:pStyle w:val="Question"/>
      </w:pPr>
      <w:sdt>
        <w:sdtPr>
          <w:alias w:val="Member"/>
          <w:tag w:val="&lt;Member mnisId='4608' dodsId='36104'&gt;"/>
          <w:id w:val="-935515803"/>
          <w:placeholder>
            <w:docPart w:val="DefaultPlaceholder_-1854013440"/>
          </w:placeholder>
          <w:richText/>
        </w:sdtPr>
        <w:sdtContent>
          <w:r w:rsidRPr="00831F10">
            <w:rPr>
              <w:b/>
            </w:rPr>
            <w:t>John Lamont:</w:t>
          </w:r>
        </w:sdtContent>
      </w:sdt>
      <w:r>
        <w:t xml:space="preserve"> </w:t>
      </w:r>
      <w:r w:rsidR="00C53D8F">
        <w:t xml:space="preserve">Ed, </w:t>
      </w:r>
      <w:r>
        <w:t xml:space="preserve">do you think </w:t>
      </w:r>
      <w:r w:rsidR="005809C1">
        <w:t xml:space="preserve">that </w:t>
      </w:r>
      <w:r w:rsidR="00C53D8F">
        <w:t xml:space="preserve">the EIC and other standards bodies </w:t>
      </w:r>
      <w:r>
        <w:t xml:space="preserve">are </w:t>
      </w:r>
      <w:r w:rsidR="00C53D8F">
        <w:t xml:space="preserve">sufficiently independent of </w:t>
      </w:r>
      <w:r>
        <w:t>G</w:t>
      </w:r>
      <w:r w:rsidR="00C53D8F">
        <w:t>overnment and others?</w:t>
      </w:r>
    </w:p>
    <w:p w:rsidR="00C53D8F" w:rsidP="00831F10">
      <w:pPr>
        <w:pStyle w:val="Answer"/>
      </w:pPr>
      <w:sdt>
        <w:sdtPr>
          <w:alias w:val="Witness"/>
          <w:id w:val="1201976895"/>
          <w:placeholder>
            <w:docPart w:val="DefaultPlaceholder_-1854013440"/>
          </w:placeholder>
          <w:richText/>
        </w:sdtPr>
        <w:sdtContent>
          <w:r w:rsidRPr="00AD00CB" w:rsidR="00AD00CB">
            <w:rPr>
              <w:b/>
              <w:i/>
            </w:rPr>
            <w:t>Ed Humpherson:</w:t>
          </w:r>
        </w:sdtContent>
      </w:sdt>
      <w:r w:rsidR="00831F10">
        <w:t xml:space="preserve"> </w:t>
      </w:r>
      <w:r>
        <w:t>Yes, I do</w:t>
      </w:r>
      <w:r w:rsidR="00AD00CB">
        <w:t>.</w:t>
      </w:r>
      <w:r w:rsidR="000E37F3">
        <w:t xml:space="preserve"> </w:t>
      </w:r>
      <w:r>
        <w:t>I look at all of them, and I see</w:t>
      </w:r>
      <w:r w:rsidR="00831F10">
        <w:t>,</w:t>
      </w:r>
      <w:r>
        <w:t xml:space="preserve"> both in their construction</w:t>
      </w:r>
      <w:r w:rsidR="00831F10">
        <w:t xml:space="preserve"> and</w:t>
      </w:r>
      <w:r>
        <w:t xml:space="preserve"> formal set-up, but also</w:t>
      </w:r>
      <w:r w:rsidR="00831F10">
        <w:t>,</w:t>
      </w:r>
      <w:r>
        <w:t xml:space="preserve"> more particularly</w:t>
      </w:r>
      <w:r w:rsidR="00831F10">
        <w:t>,</w:t>
      </w:r>
      <w:r>
        <w:t xml:space="preserve"> in the way that they are led, people who are acting independently </w:t>
      </w:r>
      <w:r w:rsidR="00831F10">
        <w:t xml:space="preserve">and are </w:t>
      </w:r>
      <w:r>
        <w:t>willing to use their voice and to speak up about things that they are concerned about, which</w:t>
      </w:r>
      <w:r w:rsidR="00173977">
        <w:t xml:space="preserve"> </w:t>
      </w:r>
      <w:r>
        <w:t>is the essence of independence.</w:t>
      </w:r>
    </w:p>
    <w:p w:rsidR="005809C1" w:rsidP="00831F10">
      <w:pPr>
        <w:pStyle w:val="Answer"/>
      </w:pPr>
      <w:sdt>
        <w:sdtPr>
          <w:alias w:val="Witness"/>
          <w:id w:val="1244799"/>
          <w:placeholder>
            <w:docPart w:val="DefaultPlaceholder_-1854013440"/>
          </w:placeholder>
          <w:richText/>
        </w:sdtPr>
        <w:sdtContent>
          <w:r w:rsidRPr="00AD00CB" w:rsidR="00AD00CB">
            <w:rPr>
              <w:b/>
              <w:i/>
            </w:rPr>
            <w:t>Sir John Pullinger:</w:t>
          </w:r>
        </w:sdtContent>
      </w:sdt>
      <w:r w:rsidR="00831F10">
        <w:t xml:space="preserve"> </w:t>
      </w:r>
      <w:r w:rsidR="00C53D8F">
        <w:t>I will talk specifically from the Electoral Commission perspective here</w:t>
      </w:r>
      <w:r w:rsidR="00AD00CB">
        <w:t>.</w:t>
      </w:r>
      <w:r w:rsidR="000E37F3">
        <w:t xml:space="preserve"> </w:t>
      </w:r>
      <w:r w:rsidR="00831F10">
        <w:t xml:space="preserve">The </w:t>
      </w:r>
      <w:r w:rsidR="00C53D8F">
        <w:t xml:space="preserve">independence of the Electoral Commission is </w:t>
      </w:r>
      <w:r w:rsidR="00C53D8F">
        <w:t>an absolutely vital</w:t>
      </w:r>
      <w:r w:rsidR="00C53D8F">
        <w:t xml:space="preserve"> element for the public to be confident that the </w:t>
      </w:r>
      <w:r w:rsidR="00831F10">
        <w:t>c</w:t>
      </w:r>
      <w:r w:rsidR="00C53D8F">
        <w:t>ommission is acting impartially and in the interests of voters</w:t>
      </w:r>
      <w:r w:rsidR="00AD00CB">
        <w:t>.</w:t>
      </w:r>
      <w:r w:rsidR="000E37F3">
        <w:t xml:space="preserve"> </w:t>
      </w:r>
      <w:r w:rsidR="00831F10">
        <w:t>I</w:t>
      </w:r>
      <w:r w:rsidR="00C53D8F">
        <w:t xml:space="preserve">t is vitally important for parties to feel that every party </w:t>
      </w:r>
      <w:r>
        <w:t xml:space="preserve">is being </w:t>
      </w:r>
      <w:r w:rsidR="00C53D8F">
        <w:t xml:space="preserve">treated consistently by the </w:t>
      </w:r>
      <w:r w:rsidR="00831F10">
        <w:t>c</w:t>
      </w:r>
      <w:r w:rsidR="00C53D8F">
        <w:t>ommission in its interactions</w:t>
      </w:r>
      <w:r w:rsidR="00AD00CB">
        <w:t>.</w:t>
      </w:r>
    </w:p>
    <w:p w:rsidR="00831F10" w:rsidP="00831F10">
      <w:pPr>
        <w:pStyle w:val="Answer"/>
      </w:pPr>
      <w:r>
        <w:t>F</w:t>
      </w:r>
      <w:r w:rsidR="00C53D8F">
        <w:t xml:space="preserve">or that reason, the current power that enables the </w:t>
      </w:r>
      <w:r>
        <w:t>G</w:t>
      </w:r>
      <w:r w:rsidR="00C53D8F">
        <w:t>overnment of the day to issue guidance to the Electoral Commission on its strategy and policy is</w:t>
      </w:r>
      <w:r w:rsidR="00173977">
        <w:t xml:space="preserve"> </w:t>
      </w:r>
      <w:r w:rsidR="00C53D8F">
        <w:t>inconsistent with independence</w:t>
      </w:r>
      <w:r w:rsidR="00AD00CB">
        <w:t>.</w:t>
      </w:r>
      <w:r w:rsidR="000E37F3">
        <w:t xml:space="preserve"> </w:t>
      </w:r>
      <w:r>
        <w:t>T</w:t>
      </w:r>
      <w:r w:rsidR="00C53D8F">
        <w:t xml:space="preserve">he Representation of the People Bill has its </w:t>
      </w:r>
      <w:r w:rsidR="00E12C61">
        <w:t xml:space="preserve">Second Reading </w:t>
      </w:r>
      <w:r w:rsidR="00C53D8F">
        <w:t xml:space="preserve">here next week, and I hope </w:t>
      </w:r>
      <w:r w:rsidR="00C23F9E">
        <w:t xml:space="preserve">that </w:t>
      </w:r>
      <w:r w:rsidR="00C53D8F">
        <w:t xml:space="preserve">the </w:t>
      </w:r>
      <w:r>
        <w:t>G</w:t>
      </w:r>
      <w:r w:rsidR="00C53D8F">
        <w:t>overnment</w:t>
      </w:r>
      <w:r>
        <w:t xml:space="preserve"> </w:t>
      </w:r>
      <w:r w:rsidR="00C53D8F">
        <w:t>take that opportunity to repeal this legislation, because</w:t>
      </w:r>
      <w:r w:rsidR="00173977">
        <w:t xml:space="preserve"> </w:t>
      </w:r>
      <w:r w:rsidR="00C53D8F">
        <w:t>independence is necessary for the Electoral Commission to function well, and this power is inconsistent with that independence.</w:t>
      </w:r>
    </w:p>
    <w:p w:rsidR="00C53D8F" w:rsidP="00831F10">
      <w:pPr>
        <w:pStyle w:val="Question"/>
      </w:pPr>
      <w:sdt>
        <w:sdtPr>
          <w:alias w:val="Member"/>
          <w:tag w:val="&lt;Member mnisId='5298' dodsId='102205'&gt;"/>
          <w:id w:val="239761978"/>
          <w:placeholder>
            <w:docPart w:val="DefaultPlaceholder_-1854013440"/>
          </w:placeholder>
          <w:richText/>
        </w:sdtPr>
        <w:sdtContent>
          <w:r w:rsidRPr="00831F10" w:rsidR="00831F10">
            <w:rPr>
              <w:b/>
            </w:rPr>
            <w:t>Chair:</w:t>
          </w:r>
        </w:sdtContent>
      </w:sdt>
      <w:r w:rsidR="00831F10">
        <w:t xml:space="preserve"> We have </w:t>
      </w:r>
      <w:r>
        <w:t xml:space="preserve">talked a lot about restoring public </w:t>
      </w:r>
      <w:r w:rsidR="00831F10">
        <w:t xml:space="preserve">faith </w:t>
      </w:r>
      <w:r>
        <w:t>in politics</w:t>
      </w:r>
      <w:r w:rsidR="00AD00CB">
        <w:t>.</w:t>
      </w:r>
      <w:r w:rsidR="000E37F3">
        <w:t xml:space="preserve"> </w:t>
      </w:r>
      <w:r>
        <w:t>How can the EIC measure that?</w:t>
      </w:r>
    </w:p>
    <w:p w:rsidR="00831F10" w:rsidP="00831F10">
      <w:pPr>
        <w:pStyle w:val="Answer"/>
      </w:pPr>
      <w:sdt>
        <w:sdtPr>
          <w:alias w:val="Witness"/>
          <w:id w:val="-1030030602"/>
          <w:placeholder>
            <w:docPart w:val="DefaultPlaceholder_-1854013440"/>
          </w:placeholder>
          <w:richText/>
        </w:sdtPr>
        <w:sdtContent>
          <w:r w:rsidRPr="00AD00CB" w:rsidR="00AD00CB">
            <w:rPr>
              <w:b/>
              <w:i/>
            </w:rPr>
            <w:t>Sir John Pullinger:</w:t>
          </w:r>
        </w:sdtContent>
      </w:sdt>
      <w:r>
        <w:t xml:space="preserve"> </w:t>
      </w:r>
      <w:r w:rsidR="00C53D8F">
        <w:t>We have a whole series of tracker surveys that have a very long history of data</w:t>
      </w:r>
      <w:r w:rsidR="00E12C61">
        <w:t>,</w:t>
      </w:r>
      <w:r w:rsidR="00C53D8F">
        <w:t xml:space="preserve"> </w:t>
      </w:r>
      <w:r w:rsidR="00E12C61">
        <w:t>which</w:t>
      </w:r>
      <w:r w:rsidR="00C53D8F">
        <w:t xml:space="preserve"> enables us to</w:t>
      </w:r>
      <w:r w:rsidR="00173977">
        <w:t xml:space="preserve"> </w:t>
      </w:r>
      <w:r w:rsidR="00C53D8F">
        <w:t>track the ebbs and flows of confidence</w:t>
      </w:r>
      <w:r w:rsidR="00AD00CB">
        <w:t>.</w:t>
      </w:r>
      <w:r w:rsidR="000E37F3">
        <w:t xml:space="preserve"> </w:t>
      </w:r>
      <w:r>
        <w:t>C</w:t>
      </w:r>
      <w:r w:rsidR="00C53D8F">
        <w:t>ertainly</w:t>
      </w:r>
      <w:r w:rsidR="00C23F9E">
        <w:t>,</w:t>
      </w:r>
      <w:r w:rsidR="00C53D8F">
        <w:t xml:space="preserve"> from the </w:t>
      </w:r>
      <w:r>
        <w:t>c</w:t>
      </w:r>
      <w:r w:rsidR="00C53D8F">
        <w:t>ommission’s point of view, we look at some quite precise metrics that help us understand where the gaps and challenges are</w:t>
      </w:r>
      <w:r w:rsidR="00AD00CB">
        <w:t>.</w:t>
      </w:r>
      <w:r w:rsidR="000E37F3">
        <w:t xml:space="preserve"> </w:t>
      </w:r>
      <w:r w:rsidR="00C23F9E">
        <w:t>A</w:t>
      </w:r>
      <w:r w:rsidR="00C53D8F">
        <w:t>s a board, we regularly discuss that when we are thinking about where we should make our priorities</w:t>
      </w:r>
      <w:r w:rsidR="00AD00CB">
        <w:t>.</w:t>
      </w:r>
      <w:r w:rsidR="000E37F3">
        <w:t xml:space="preserve"> </w:t>
      </w:r>
      <w:r>
        <w:t>W</w:t>
      </w:r>
      <w:r w:rsidR="00C53D8F">
        <w:t xml:space="preserve">e can draw on that evidence, as well as the evidence </w:t>
      </w:r>
      <w:r>
        <w:t xml:space="preserve">from </w:t>
      </w:r>
      <w:r w:rsidR="00E12C61">
        <w:t xml:space="preserve">the </w:t>
      </w:r>
      <w:r w:rsidR="00C53D8F">
        <w:t xml:space="preserve">reviews </w:t>
      </w:r>
      <w:r>
        <w:t xml:space="preserve">that we do </w:t>
      </w:r>
      <w:r w:rsidR="00C53D8F">
        <w:t>after every election</w:t>
      </w:r>
      <w:r w:rsidR="00AD00CB">
        <w:t>.</w:t>
      </w:r>
      <w:r w:rsidR="000E37F3">
        <w:t xml:space="preserve"> </w:t>
      </w:r>
      <w:r>
        <w:t>W</w:t>
      </w:r>
      <w:r w:rsidR="00C53D8F">
        <w:t>e will get the experience of voters</w:t>
      </w:r>
      <w:r w:rsidR="00AD00CB">
        <w:t>.</w:t>
      </w:r>
      <w:r w:rsidR="000E37F3">
        <w:t xml:space="preserve"> </w:t>
      </w:r>
      <w:r>
        <w:t>W</w:t>
      </w:r>
      <w:r w:rsidR="00C53D8F">
        <w:t>e will get the experience of candidates</w:t>
      </w:r>
      <w:r w:rsidR="00AD00CB">
        <w:t>.</w:t>
      </w:r>
      <w:r w:rsidR="000E37F3">
        <w:t xml:space="preserve"> </w:t>
      </w:r>
      <w:r>
        <w:t>W</w:t>
      </w:r>
      <w:r w:rsidR="00C53D8F">
        <w:t>e will get the experience of electoral administrators</w:t>
      </w:r>
      <w:r w:rsidR="00AD00CB">
        <w:t>.</w:t>
      </w:r>
      <w:r w:rsidR="000E37F3">
        <w:t xml:space="preserve"> </w:t>
      </w:r>
      <w:r>
        <w:t>W</w:t>
      </w:r>
      <w:r w:rsidR="00C53D8F">
        <w:t xml:space="preserve">e will gather the data and think, </w:t>
      </w:r>
      <w:r>
        <w:t>“W</w:t>
      </w:r>
      <w:r w:rsidR="00C53D8F">
        <w:t>hat does it tell us?</w:t>
      </w:r>
      <w:r>
        <w:t>”</w:t>
      </w:r>
    </w:p>
    <w:p w:rsidR="00C53D8F" w:rsidP="00831F10">
      <w:pPr>
        <w:pStyle w:val="Answer"/>
      </w:pPr>
      <w:r>
        <w:t>W</w:t>
      </w:r>
      <w:r>
        <w:t xml:space="preserve">hile I am on that, in the last few years </w:t>
      </w:r>
      <w:r>
        <w:t xml:space="preserve">that </w:t>
      </w:r>
      <w:r>
        <w:t xml:space="preserve">I have been in this job, </w:t>
      </w:r>
      <w:r>
        <w:t xml:space="preserve">the </w:t>
      </w:r>
      <w:r>
        <w:t xml:space="preserve">data point that has gone up the scale has been </w:t>
      </w:r>
      <w:r>
        <w:t xml:space="preserve">the </w:t>
      </w:r>
      <w:r>
        <w:t>abuse and intimidation of candidates standing for election</w:t>
      </w:r>
      <w:r w:rsidR="00831F10">
        <w:t>,</w:t>
      </w:r>
      <w:r>
        <w:t xml:space="preserve"> and other campaigners</w:t>
      </w:r>
      <w:r w:rsidR="00AD00CB">
        <w:t>.</w:t>
      </w:r>
      <w:r w:rsidR="000E37F3">
        <w:t xml:space="preserve"> </w:t>
      </w:r>
      <w:r w:rsidR="00831F10">
        <w:t>I</w:t>
      </w:r>
      <w:r>
        <w:t xml:space="preserve">t is that data that has led us to the </w:t>
      </w:r>
      <w:r w:rsidR="00831F10">
        <w:t xml:space="preserve">conclusion that </w:t>
      </w:r>
      <w:r>
        <w:t>this is a really serious problem that we need to do something about if we are to have confidence in our system</w:t>
      </w:r>
      <w:r w:rsidR="00AD00CB">
        <w:t>.</w:t>
      </w:r>
      <w:r w:rsidR="000E37F3">
        <w:t xml:space="preserve"> </w:t>
      </w:r>
      <w:r w:rsidR="00831F10">
        <w:t>W</w:t>
      </w:r>
      <w:r>
        <w:t>e are picking that up through a code of conduct, through the Speaker’s Conference and elsewhere</w:t>
      </w:r>
      <w:r w:rsidR="00AD00CB">
        <w:t>.</w:t>
      </w:r>
      <w:r w:rsidR="000E37F3">
        <w:t xml:space="preserve"> </w:t>
      </w:r>
      <w:r w:rsidR="00831F10">
        <w:t>W</w:t>
      </w:r>
      <w:r>
        <w:t>e have the tools to do this job and to test whether we are doing it well.</w:t>
      </w:r>
    </w:p>
    <w:p w:rsidR="00831F10" w:rsidP="00831F10">
      <w:pPr>
        <w:pStyle w:val="Answer"/>
      </w:pPr>
      <w:sdt>
        <w:sdtPr>
          <w:alias w:val="Witness"/>
          <w:id w:val="872815371"/>
          <w:placeholder>
            <w:docPart w:val="DefaultPlaceholder_-1854013440"/>
          </w:placeholder>
          <w:richText/>
        </w:sdtPr>
        <w:sdtContent>
          <w:r w:rsidRPr="00AD00CB" w:rsidR="00AD00CB">
            <w:rPr>
              <w:b/>
              <w:i/>
            </w:rPr>
            <w:t>Ed Humpherson:</w:t>
          </w:r>
        </w:sdtContent>
      </w:sdt>
      <w:r>
        <w:t xml:space="preserve"> </w:t>
      </w:r>
      <w:r w:rsidR="00C53D8F">
        <w:t>Can I just add something</w:t>
      </w:r>
      <w:r w:rsidR="00AD00CB">
        <w:t>?</w:t>
      </w:r>
      <w:r w:rsidR="000E37F3">
        <w:t xml:space="preserve"> </w:t>
      </w:r>
      <w:r w:rsidR="00C53D8F">
        <w:t xml:space="preserve">I am afraid you cannot ask a question about measurement of somebody who works for the Office </w:t>
      </w:r>
      <w:r w:rsidR="00E12C61">
        <w:t xml:space="preserve">for </w:t>
      </w:r>
      <w:r w:rsidR="00C53D8F">
        <w:t>Statistics Regulation without me getting all enthusiastic</w:t>
      </w:r>
      <w:r w:rsidR="00AD00CB">
        <w:t>.</w:t>
      </w:r>
      <w:r w:rsidR="000E37F3">
        <w:t xml:space="preserve"> </w:t>
      </w:r>
      <w:r w:rsidR="00C53D8F">
        <w:t>There are a good range of measures</w:t>
      </w:r>
      <w:r w:rsidR="00AD00CB">
        <w:t>.</w:t>
      </w:r>
      <w:r w:rsidR="000E37F3">
        <w:t xml:space="preserve"> </w:t>
      </w:r>
      <w:r w:rsidR="00C53D8F">
        <w:t>John has mentioned some of them</w:t>
      </w:r>
      <w:r w:rsidR="00AD00CB">
        <w:t>.</w:t>
      </w:r>
      <w:r w:rsidR="000E37F3">
        <w:t xml:space="preserve"> </w:t>
      </w:r>
      <w:r w:rsidR="00C53D8F">
        <w:t xml:space="preserve">There is the British </w:t>
      </w:r>
      <w:r w:rsidR="006630FE">
        <w:t>election study</w:t>
      </w:r>
      <w:r w:rsidR="00C53D8F">
        <w:t>, which surveys people after each general election</w:t>
      </w:r>
      <w:r w:rsidR="00AD00CB">
        <w:t>.</w:t>
      </w:r>
      <w:r w:rsidR="000E37F3">
        <w:t xml:space="preserve"> </w:t>
      </w:r>
      <w:r w:rsidR="00C53D8F">
        <w:t xml:space="preserve">There is </w:t>
      </w:r>
      <w:r w:rsidR="00C53D8F">
        <w:t xml:space="preserve">the British </w:t>
      </w:r>
      <w:r w:rsidR="006630FE">
        <w:t xml:space="preserve">social attitudes </w:t>
      </w:r>
      <w:r>
        <w:t>s</w:t>
      </w:r>
      <w:r w:rsidR="00C53D8F">
        <w:t>urvey</w:t>
      </w:r>
      <w:r w:rsidR="00AD00CB">
        <w:t>.</w:t>
      </w:r>
      <w:r w:rsidR="000E37F3">
        <w:t xml:space="preserve"> </w:t>
      </w:r>
      <w:r w:rsidR="00C53D8F">
        <w:t xml:space="preserve">There is a thing called the </w:t>
      </w:r>
      <w:r w:rsidR="006630FE">
        <w:t>veracity index</w:t>
      </w:r>
      <w:r w:rsidR="00C53D8F">
        <w:t>, run by Ipsos MORI, which asks citizens who they trust to tell the truth</w:t>
      </w:r>
      <w:r w:rsidR="00AD00CB">
        <w:t>.</w:t>
      </w:r>
      <w:r w:rsidR="000E37F3">
        <w:t xml:space="preserve"> </w:t>
      </w:r>
      <w:r w:rsidR="00C53D8F">
        <w:t>There is a whole range of measures</w:t>
      </w:r>
      <w:r w:rsidR="00F41926">
        <w:t>.</w:t>
      </w:r>
      <w:r w:rsidR="00C53D8F">
        <w:t xml:space="preserve"> </w:t>
      </w:r>
      <w:r w:rsidR="00F41926">
        <w:t>A</w:t>
      </w:r>
      <w:r w:rsidR="00C53D8F">
        <w:t>t present</w:t>
      </w:r>
      <w:r w:rsidR="00F41926">
        <w:t>,</w:t>
      </w:r>
      <w:r w:rsidR="000E37F3">
        <w:t xml:space="preserve"> </w:t>
      </w:r>
      <w:r w:rsidR="00F41926">
        <w:t>t</w:t>
      </w:r>
      <w:r w:rsidR="00C53D8F">
        <w:t>hey are all pointing to a rather concerning conclusion</w:t>
      </w:r>
      <w:r>
        <w:t>,</w:t>
      </w:r>
      <w:r w:rsidR="00C53D8F">
        <w:t xml:space="preserve"> </w:t>
      </w:r>
      <w:r>
        <w:t>so y</w:t>
      </w:r>
      <w:r w:rsidR="00C53D8F">
        <w:t>ou would look at those things.</w:t>
      </w:r>
    </w:p>
    <w:p w:rsidR="006630FE" w:rsidP="00831F10">
      <w:pPr>
        <w:pStyle w:val="Answer"/>
      </w:pPr>
      <w:r>
        <w:t xml:space="preserve">I would also pick up something </w:t>
      </w:r>
      <w:r w:rsidR="00831F10">
        <w:t xml:space="preserve">that </w:t>
      </w:r>
      <w:r>
        <w:t>operates at a slightly higher level</w:t>
      </w:r>
      <w:r w:rsidR="00AD00CB">
        <w:t>.</w:t>
      </w:r>
      <w:r w:rsidR="000E37F3">
        <w:t xml:space="preserve"> </w:t>
      </w:r>
      <w:r>
        <w:t>There is a very good new measure of life in the UK produced by a think</w:t>
      </w:r>
      <w:r w:rsidR="00831F10">
        <w:t>-</w:t>
      </w:r>
      <w:r>
        <w:t>tank, Carnegie UK</w:t>
      </w:r>
      <w:r w:rsidR="00AD00CB">
        <w:t>.</w:t>
      </w:r>
      <w:r w:rsidR="000E37F3">
        <w:t xml:space="preserve"> </w:t>
      </w:r>
      <w:r>
        <w:t xml:space="preserve">One of the domains </w:t>
      </w:r>
      <w:r w:rsidR="00F41926">
        <w:t xml:space="preserve">that </w:t>
      </w:r>
      <w:r w:rsidR="00831F10">
        <w:t xml:space="preserve">it </w:t>
      </w:r>
      <w:r>
        <w:t>look</w:t>
      </w:r>
      <w:r w:rsidR="00831F10">
        <w:t>s</w:t>
      </w:r>
      <w:r>
        <w:t xml:space="preserve"> at is citizens’ sense of democratic </w:t>
      </w:r>
      <w:r w:rsidR="00173977">
        <w:t>wellbeing</w:t>
      </w:r>
      <w:r>
        <w:t xml:space="preserve">, or whether they feel as though the democratic system that they observe represents their interests and </w:t>
      </w:r>
      <w:r w:rsidR="00F41926">
        <w:t xml:space="preserve">whether </w:t>
      </w:r>
      <w:r>
        <w:t>they can influence it</w:t>
      </w:r>
      <w:r w:rsidR="00AD00CB">
        <w:t>.</w:t>
      </w:r>
      <w:r w:rsidR="000E37F3">
        <w:t xml:space="preserve"> </w:t>
      </w:r>
      <w:r w:rsidR="00831F10">
        <w:t>T</w:t>
      </w:r>
      <w:r>
        <w:t>hat has been showing quite low scores</w:t>
      </w:r>
      <w:r w:rsidR="00AD00CB">
        <w:t>.</w:t>
      </w:r>
      <w:r w:rsidR="000E37F3">
        <w:t xml:space="preserve"> </w:t>
      </w:r>
    </w:p>
    <w:p w:rsidR="00831F10" w:rsidP="00831F10">
      <w:pPr>
        <w:pStyle w:val="Answer"/>
      </w:pPr>
      <w:r>
        <w:t>T</w:t>
      </w:r>
      <w:r w:rsidR="00C53D8F">
        <w:t>hat</w:t>
      </w:r>
      <w:r w:rsidR="00173977">
        <w:t xml:space="preserve"> </w:t>
      </w:r>
      <w:r w:rsidR="00C53D8F">
        <w:t>integrates lots of things</w:t>
      </w:r>
      <w:r w:rsidR="00AD00CB">
        <w:t>.</w:t>
      </w:r>
      <w:r w:rsidR="000E37F3">
        <w:t xml:space="preserve"> </w:t>
      </w:r>
      <w:r w:rsidR="00C53D8F">
        <w:t>It does not ask people directly about trust in the political system</w:t>
      </w:r>
      <w:r w:rsidR="00AD00CB">
        <w:t>.</w:t>
      </w:r>
      <w:r w:rsidR="000E37F3">
        <w:t xml:space="preserve"> </w:t>
      </w:r>
      <w:r w:rsidR="00C53D8F">
        <w:t>It is asking more broadly about their sense of their democratic stake, and I would look at that as well.</w:t>
      </w:r>
    </w:p>
    <w:p w:rsidR="00C53D8F" w:rsidP="00831F10">
      <w:pPr>
        <w:pStyle w:val="Answer"/>
      </w:pPr>
      <w:r>
        <w:t xml:space="preserve">At present, all those things are showing quite an unhappy </w:t>
      </w:r>
      <w:r>
        <w:t>picture</w:t>
      </w:r>
      <w:r w:rsidR="00F41926">
        <w:t xml:space="preserve"> and,</w:t>
      </w:r>
      <w:r w:rsidR="000E37F3">
        <w:t xml:space="preserve"> </w:t>
      </w:r>
      <w:r w:rsidR="00F41926">
        <w:t>o</w:t>
      </w:r>
      <w:r>
        <w:t>ver time, we would need to track those and see them improve.</w:t>
      </w:r>
    </w:p>
    <w:p w:rsidR="00812CA8" w:rsidP="00C53D8F">
      <w:pPr>
        <w:pStyle w:val="Question"/>
      </w:pPr>
      <w:sdt>
        <w:sdtPr>
          <w:alias w:val="Member"/>
          <w:tag w:val="&lt;Member mnisId='5103' dodsId='138203'&gt;"/>
          <w:id w:val="-1164777879"/>
          <w:placeholder>
            <w:docPart w:val="DefaultPlaceholder_-1854013440"/>
          </w:placeholder>
          <w:richText/>
        </w:sdtPr>
        <w:sdtContent>
          <w:r w:rsidRPr="00812CA8" w:rsidR="00831F10">
            <w:rPr>
              <w:b/>
            </w:rPr>
            <w:t>Luke Taylor:</w:t>
          </w:r>
        </w:sdtContent>
      </w:sdt>
      <w:r w:rsidR="00831F10">
        <w:t xml:space="preserve"> </w:t>
      </w:r>
      <w:r w:rsidR="00C53D8F">
        <w:t>Just picking up a couple of things</w:t>
      </w:r>
      <w:r w:rsidR="006630FE">
        <w:t xml:space="preserve">, </w:t>
      </w:r>
      <w:r w:rsidR="00831F10">
        <w:t>Ed</w:t>
      </w:r>
      <w:r w:rsidR="00C53D8F">
        <w:t>, you have given me one in your last sentence there</w:t>
      </w:r>
      <w:r w:rsidR="00AD00CB">
        <w:t>.</w:t>
      </w:r>
      <w:r w:rsidR="000E37F3">
        <w:t xml:space="preserve"> </w:t>
      </w:r>
      <w:r w:rsidR="00831F10">
        <w:t>J</w:t>
      </w:r>
      <w:r w:rsidR="00C53D8F">
        <w:t xml:space="preserve">ohn, </w:t>
      </w:r>
      <w:r w:rsidR="00C53D8F">
        <w:t>first of all</w:t>
      </w:r>
      <w:r w:rsidR="00C53D8F">
        <w:t>, you talked about the independence of the Electoral Commission and the importance of that</w:t>
      </w:r>
      <w:r w:rsidR="00AD00CB">
        <w:t>.</w:t>
      </w:r>
      <w:r w:rsidR="000E37F3">
        <w:t xml:space="preserve"> </w:t>
      </w:r>
      <w:r w:rsidR="00C53D8F">
        <w:t xml:space="preserve">If that is re-established and given much greater importance, is </w:t>
      </w:r>
      <w:r w:rsidR="00831F10">
        <w:t xml:space="preserve">there </w:t>
      </w:r>
      <w:r w:rsidR="00C53D8F">
        <w:t xml:space="preserve">an opportunity for the Electoral Commission to revisit some of the politically driven decisions that were made under the previous </w:t>
      </w:r>
      <w:r w:rsidR="00831F10">
        <w:t>G</w:t>
      </w:r>
      <w:r w:rsidR="00C53D8F">
        <w:t>overnment</w:t>
      </w:r>
      <w:r w:rsidR="00831F10">
        <w:t>—</w:t>
      </w:r>
      <w:r w:rsidR="00C53D8F">
        <w:t>for example, voter ID</w:t>
      </w:r>
      <w:r w:rsidR="00831F10">
        <w:t>—</w:t>
      </w:r>
      <w:r w:rsidR="00C53D8F">
        <w:t>and</w:t>
      </w:r>
      <w:r w:rsidR="00831F10">
        <w:t xml:space="preserve"> </w:t>
      </w:r>
      <w:r w:rsidR="00C53D8F">
        <w:t>then say</w:t>
      </w:r>
      <w:r w:rsidR="00173977">
        <w:t xml:space="preserve"> </w:t>
      </w:r>
      <w:r w:rsidR="00C53D8F">
        <w:t>whether that is necessary and needed</w:t>
      </w:r>
      <w:r>
        <w:t>,</w:t>
      </w:r>
      <w:r w:rsidR="00C53D8F">
        <w:t xml:space="preserve"> </w:t>
      </w:r>
      <w:r w:rsidR="00F41926">
        <w:t xml:space="preserve">or </w:t>
      </w:r>
      <w:r w:rsidR="00C53D8F">
        <w:t>is</w:t>
      </w:r>
      <w:r w:rsidR="00173977">
        <w:t xml:space="preserve"> </w:t>
      </w:r>
      <w:r w:rsidR="00C53D8F">
        <w:t>impeding people taking part in the electoral process?</w:t>
      </w:r>
    </w:p>
    <w:p w:rsidR="00C53D8F" w:rsidP="00812CA8">
      <w:pPr>
        <w:pStyle w:val="Question"/>
        <w:numPr>
          <w:ilvl w:val="0"/>
          <w:numId w:val="0"/>
        </w:numPr>
        <w:ind w:left="794"/>
      </w:pPr>
      <w:r>
        <w:t>We have seen the statistics about the lowest turnout in the previous general election</w:t>
      </w:r>
      <w:r w:rsidR="00AD00CB">
        <w:t>.</w:t>
      </w:r>
      <w:r w:rsidR="000E37F3">
        <w:t xml:space="preserve"> </w:t>
      </w:r>
      <w:r>
        <w:t xml:space="preserve">With that newfound independence, </w:t>
      </w:r>
      <w:r w:rsidR="006630FE">
        <w:t xml:space="preserve">should </w:t>
      </w:r>
      <w:r>
        <w:t>the Electoral Commission be looking into</w:t>
      </w:r>
      <w:r w:rsidR="00812CA8">
        <w:t xml:space="preserve"> how </w:t>
      </w:r>
      <w:r>
        <w:t>political decisions may well have impacted the progress and the running of our election</w:t>
      </w:r>
      <w:r w:rsidR="00812CA8">
        <w:t>s</w:t>
      </w:r>
      <w:r>
        <w:t>?</w:t>
      </w:r>
    </w:p>
    <w:p w:rsidR="00812CA8" w:rsidP="00812CA8">
      <w:pPr>
        <w:pStyle w:val="Answer"/>
      </w:pPr>
      <w:sdt>
        <w:sdtPr>
          <w:alias w:val="Witness"/>
          <w:id w:val="470877086"/>
          <w:placeholder>
            <w:docPart w:val="DefaultPlaceholder_-1854013440"/>
          </w:placeholder>
          <w:richText/>
        </w:sdtPr>
        <w:sdtContent>
          <w:r w:rsidRPr="00AD00CB" w:rsidR="00AD00CB">
            <w:rPr>
              <w:b/>
              <w:i/>
            </w:rPr>
            <w:t>Sir John Pullinger:</w:t>
          </w:r>
        </w:sdtContent>
      </w:sdt>
      <w:r>
        <w:t xml:space="preserve"> T</w:t>
      </w:r>
      <w:r w:rsidR="00C53D8F">
        <w:t>he first thing to say is</w:t>
      </w:r>
      <w:r w:rsidR="00A543EC">
        <w:t xml:space="preserve"> that</w:t>
      </w:r>
      <w:r w:rsidR="00C53D8F">
        <w:t xml:space="preserve">, notwithstanding the legislation for the </w:t>
      </w:r>
      <w:r>
        <w:t>s</w:t>
      </w:r>
      <w:r w:rsidR="00C53D8F">
        <w:t xml:space="preserve">trategy and </w:t>
      </w:r>
      <w:r>
        <w:t>p</w:t>
      </w:r>
      <w:r w:rsidR="00C53D8F">
        <w:t xml:space="preserve">olicy </w:t>
      </w:r>
      <w:r>
        <w:t>s</w:t>
      </w:r>
      <w:r w:rsidR="00C53D8F">
        <w:t>tatement, the Electoral Commission has been determined to continue acting independently, and I would not still be sitting here if I felt that I was unable to act without fear or favour in the broader interests of voters.</w:t>
      </w:r>
    </w:p>
    <w:p w:rsidR="00812CA8" w:rsidP="00812CA8">
      <w:pPr>
        <w:pStyle w:val="Answer"/>
      </w:pPr>
      <w:r>
        <w:t xml:space="preserve">In terms of what we will do, we will use the opportunity </w:t>
      </w:r>
      <w:r w:rsidR="00A543EC">
        <w:t xml:space="preserve">that </w:t>
      </w:r>
      <w:r>
        <w:t>we have after every election to monitor how well it has gone, and to look at those areas where there have been problems</w:t>
      </w:r>
      <w:r w:rsidR="00AD00CB">
        <w:t>.</w:t>
      </w:r>
      <w:r w:rsidR="000E37F3">
        <w:t xml:space="preserve"> </w:t>
      </w:r>
      <w:r>
        <w:t>We are particularly concerned about p</w:t>
      </w:r>
      <w:r>
        <w:t>roblems that are getting in the way of people’s participation</w:t>
      </w:r>
      <w:r w:rsidR="00173977">
        <w:t xml:space="preserve"> </w:t>
      </w:r>
      <w:r>
        <w:t xml:space="preserve">and will continue to draw attention to </w:t>
      </w:r>
      <w:r w:rsidR="00A543EC">
        <w:t>those</w:t>
      </w:r>
      <w:r>
        <w:t>.</w:t>
      </w:r>
    </w:p>
    <w:p w:rsidR="00C53D8F" w:rsidP="00812CA8">
      <w:pPr>
        <w:pStyle w:val="Answer"/>
      </w:pPr>
      <w:r>
        <w:t>O</w:t>
      </w:r>
      <w:r>
        <w:t>n voter ID,</w:t>
      </w:r>
      <w:r w:rsidR="00173977">
        <w:t xml:space="preserve"> </w:t>
      </w:r>
      <w:r>
        <w:t xml:space="preserve">we will highlight where there are </w:t>
      </w:r>
      <w:r>
        <w:t>particular groups</w:t>
      </w:r>
      <w:r>
        <w:t xml:space="preserve"> of people who are being disadvantaged by the voter ID </w:t>
      </w:r>
      <w:r>
        <w:t>requirement</w:t>
      </w:r>
      <w:r w:rsidR="00A543EC">
        <w:t>,</w:t>
      </w:r>
      <w:r>
        <w:t xml:space="preserve"> and</w:t>
      </w:r>
      <w:r>
        <w:t xml:space="preserve"> look very carefully at the changes to the requirement that are in the </w:t>
      </w:r>
      <w:r>
        <w:t>R</w:t>
      </w:r>
      <w:r>
        <w:t>epresentation of the People Bill to judge whether they are supporting that</w:t>
      </w:r>
      <w:r w:rsidR="00AD00CB">
        <w:t>.</w:t>
      </w:r>
      <w:r w:rsidR="000E37F3">
        <w:t xml:space="preserve"> </w:t>
      </w:r>
      <w:r>
        <w:t>O</w:t>
      </w:r>
      <w:r>
        <w:t xml:space="preserve">ne voter turned away is one too many, and we will want to </w:t>
      </w:r>
      <w:r w:rsidR="00A24D5F">
        <w:t xml:space="preserve">be </w:t>
      </w:r>
      <w:r>
        <w:t>test</w:t>
      </w:r>
      <w:r w:rsidR="00A24D5F">
        <w:t>ing</w:t>
      </w:r>
      <w:r>
        <w:t xml:space="preserve"> whether the electoral system lives up to that necessity.</w:t>
      </w:r>
    </w:p>
    <w:p w:rsidR="00C53D8F" w:rsidP="00812CA8">
      <w:pPr>
        <w:pStyle w:val="Question"/>
      </w:pPr>
      <w:sdt>
        <w:sdtPr>
          <w:alias w:val="Member"/>
          <w:tag w:val="&lt;Member mnisId='5103' dodsId='138203'&gt;"/>
          <w:id w:val="1311134706"/>
          <w:placeholder>
            <w:docPart w:val="DefaultPlaceholder_-1854013440"/>
          </w:placeholder>
          <w:richText/>
        </w:sdtPr>
        <w:sdtContent>
          <w:r w:rsidRPr="00812CA8" w:rsidR="00812CA8">
            <w:rPr>
              <w:b/>
            </w:rPr>
            <w:t>Luke Taylor:</w:t>
          </w:r>
        </w:sdtContent>
      </w:sdt>
      <w:r w:rsidR="00812CA8">
        <w:t xml:space="preserve"> </w:t>
      </w:r>
      <w:r>
        <w:t>Ed, you mentioned at the end there the study that suggested that people do not feel like democratic institutions are serving their value</w:t>
      </w:r>
      <w:r w:rsidR="00AD00CB">
        <w:t>.</w:t>
      </w:r>
      <w:r w:rsidR="000E37F3">
        <w:t xml:space="preserve"> </w:t>
      </w:r>
      <w:r w:rsidR="00812CA8">
        <w:t>W</w:t>
      </w:r>
      <w:r>
        <w:t>e are all watching the news, and</w:t>
      </w:r>
      <w:r w:rsidR="00173977">
        <w:t xml:space="preserve"> </w:t>
      </w:r>
      <w:r>
        <w:t>the fact that we are being broadcast suggests that people might be screaming at their televisions</w:t>
      </w:r>
      <w:r w:rsidR="00812CA8">
        <w:t xml:space="preserve"> and</w:t>
      </w:r>
      <w:r>
        <w:t xml:space="preserve"> talking about the </w:t>
      </w:r>
      <w:r>
        <w:t>very obvious</w:t>
      </w:r>
      <w:r>
        <w:t xml:space="preserve"> major cases that we are seeing </w:t>
      </w:r>
      <w:r>
        <w:t>at the moment</w:t>
      </w:r>
      <w:r>
        <w:t xml:space="preserve"> around misconduct in public office</w:t>
      </w:r>
      <w:r w:rsidR="009B057C">
        <w:t>.</w:t>
      </w:r>
      <w:r>
        <w:t xml:space="preserve"> </w:t>
      </w:r>
      <w:r w:rsidR="009B057C">
        <w:t xml:space="preserve">Without </w:t>
      </w:r>
      <w:r>
        <w:t>wanting to go into too much detail</w:t>
      </w:r>
      <w:r w:rsidR="009B057C">
        <w:t xml:space="preserve">, is </w:t>
      </w:r>
      <w:r w:rsidR="00812CA8">
        <w:t xml:space="preserve">a </w:t>
      </w:r>
      <w:r>
        <w:t>lot of that mistrust going to be driven by high-profile cases of unelected individuals acting inappropriately in public office</w:t>
      </w:r>
      <w:r w:rsidR="00AD00CB">
        <w:t>?</w:t>
      </w:r>
      <w:r w:rsidR="000E37F3">
        <w:t xml:space="preserve"> </w:t>
      </w:r>
      <w:r>
        <w:t>How do you see that interacting with the Nolan principles</w:t>
      </w:r>
      <w:r w:rsidR="00AD00CB">
        <w:t>?</w:t>
      </w:r>
      <w:r w:rsidR="000E37F3">
        <w:t xml:space="preserve"> </w:t>
      </w:r>
      <w:r w:rsidR="00812CA8">
        <w:t>Y</w:t>
      </w:r>
      <w:r>
        <w:t>ou spoke of there not needing to be a revision or an update, but</w:t>
      </w:r>
      <w:r w:rsidR="00812CA8">
        <w:t xml:space="preserve"> </w:t>
      </w:r>
      <w:r>
        <w:t xml:space="preserve">if we have such a news feed of bad behaviour, </w:t>
      </w:r>
      <w:r w:rsidR="00A24D5F">
        <w:t>surely</w:t>
      </w:r>
      <w:r w:rsidR="00A24D5F">
        <w:t xml:space="preserve"> </w:t>
      </w:r>
      <w:r>
        <w:t>they are</w:t>
      </w:r>
      <w:r w:rsidR="00A24D5F">
        <w:t xml:space="preserve"> </w:t>
      </w:r>
      <w:r>
        <w:t>n</w:t>
      </w:r>
      <w:r w:rsidR="00A24D5F">
        <w:t>o</w:t>
      </w:r>
      <w:r>
        <w:t>t working.</w:t>
      </w:r>
    </w:p>
    <w:p w:rsidR="00812CA8" w:rsidP="00812CA8">
      <w:pPr>
        <w:pStyle w:val="Answer"/>
      </w:pPr>
      <w:sdt>
        <w:sdtPr>
          <w:alias w:val="Witness"/>
          <w:id w:val="389389432"/>
          <w:placeholder>
            <w:docPart w:val="DefaultPlaceholder_-1854013440"/>
          </w:placeholder>
          <w:richText/>
        </w:sdtPr>
        <w:sdtContent>
          <w:r w:rsidRPr="00AD00CB" w:rsidR="00AD00CB">
            <w:rPr>
              <w:b/>
              <w:i/>
            </w:rPr>
            <w:t>Ed Humpherson:</w:t>
          </w:r>
        </w:sdtContent>
      </w:sdt>
      <w:r w:rsidR="00C53D8F">
        <w:t xml:space="preserve"> </w:t>
      </w:r>
      <w:r>
        <w:t>I</w:t>
      </w:r>
      <w:r w:rsidR="00C53D8F">
        <w:t xml:space="preserve">t is </w:t>
      </w:r>
      <w:r w:rsidR="00C53D8F">
        <w:t>really good</w:t>
      </w:r>
      <w:r w:rsidR="00C53D8F">
        <w:t xml:space="preserve"> that you have come back to me on this, because I was reflecting</w:t>
      </w:r>
      <w:r w:rsidR="00A24D5F">
        <w:t>,</w:t>
      </w:r>
      <w:r w:rsidR="00C53D8F">
        <w:t xml:space="preserve"> after I gave that answer</w:t>
      </w:r>
      <w:r w:rsidR="00A24D5F">
        <w:t>,</w:t>
      </w:r>
      <w:r w:rsidR="00C53D8F">
        <w:t xml:space="preserve"> </w:t>
      </w:r>
      <w:r>
        <w:t xml:space="preserve">on </w:t>
      </w:r>
      <w:r w:rsidR="00C53D8F">
        <w:t xml:space="preserve">something </w:t>
      </w:r>
      <w:r>
        <w:t xml:space="preserve">that </w:t>
      </w:r>
      <w:r w:rsidR="00C53D8F">
        <w:t>I should have emphasised</w:t>
      </w:r>
      <w:r w:rsidR="009B057C">
        <w:t xml:space="preserve">. A </w:t>
      </w:r>
      <w:r w:rsidR="00C53D8F">
        <w:t>really</w:t>
      </w:r>
      <w:r w:rsidR="00C53D8F">
        <w:t xml:space="preserve"> core principle for us is </w:t>
      </w:r>
      <w:r w:rsidR="00A543EC">
        <w:t xml:space="preserve">that </w:t>
      </w:r>
      <w:r w:rsidR="00C53D8F">
        <w:t>the goal is not trust per se</w:t>
      </w:r>
      <w:r w:rsidR="00A24D5F">
        <w:t>;</w:t>
      </w:r>
      <w:r w:rsidR="000E37F3">
        <w:t xml:space="preserve"> </w:t>
      </w:r>
      <w:r w:rsidR="00A24D5F">
        <w:t>t</w:t>
      </w:r>
      <w:r w:rsidR="00C53D8F">
        <w:t>he goal is well-placed trust</w:t>
      </w:r>
      <w:r w:rsidR="00AD00CB">
        <w:t>.</w:t>
      </w:r>
      <w:r w:rsidR="000E37F3">
        <w:t xml:space="preserve"> </w:t>
      </w:r>
      <w:r w:rsidR="00A24D5F">
        <w:t>W</w:t>
      </w:r>
      <w:r w:rsidR="00C53D8F">
        <w:t>e don</w:t>
      </w:r>
      <w:r w:rsidR="00A24D5F">
        <w:t>’</w:t>
      </w:r>
      <w:r w:rsidR="00C53D8F">
        <w:t xml:space="preserve">t want people to put their confidence in statistics </w:t>
      </w:r>
      <w:r w:rsidR="00A543EC">
        <w:t xml:space="preserve">that </w:t>
      </w:r>
      <w:r w:rsidR="00C53D8F">
        <w:t>are not reliable or not high</w:t>
      </w:r>
      <w:r w:rsidR="009B057C">
        <w:t xml:space="preserve"> </w:t>
      </w:r>
      <w:r w:rsidR="00C53D8F">
        <w:t>quality</w:t>
      </w:r>
      <w:r w:rsidR="00AD00CB">
        <w:t>.</w:t>
      </w:r>
      <w:r w:rsidR="000E37F3">
        <w:t xml:space="preserve"> </w:t>
      </w:r>
      <w:r w:rsidR="00C53D8F">
        <w:t xml:space="preserve">For that reason, </w:t>
      </w:r>
      <w:r w:rsidR="00C53D8F">
        <w:t>all of</w:t>
      </w:r>
      <w:r w:rsidR="00C53D8F">
        <w:t xml:space="preserve"> our work is about encouraging the production and use of statistics to be trustworthy</w:t>
      </w:r>
      <w:r>
        <w:t>—</w:t>
      </w:r>
      <w:r w:rsidR="00C53D8F">
        <w:t>to</w:t>
      </w:r>
      <w:r>
        <w:t xml:space="preserve"> </w:t>
      </w:r>
      <w:r w:rsidR="00C53D8F">
        <w:t>be worthy of trust.</w:t>
      </w:r>
    </w:p>
    <w:p w:rsidR="00812CA8" w:rsidP="00812CA8">
      <w:pPr>
        <w:pStyle w:val="Answer"/>
      </w:pPr>
      <w:r>
        <w:t>T</w:t>
      </w:r>
      <w:r w:rsidR="00C53D8F">
        <w:t>hat really speaks to your point about what people can read and hear about current cases</w:t>
      </w:r>
      <w:r w:rsidR="00AD00CB">
        <w:t>.</w:t>
      </w:r>
      <w:r w:rsidR="000E37F3">
        <w:t xml:space="preserve"> </w:t>
      </w:r>
      <w:r w:rsidR="00C53D8F">
        <w:t xml:space="preserve">People might be saying, </w:t>
      </w:r>
      <w:r>
        <w:t>“H</w:t>
      </w:r>
      <w:r w:rsidR="00C53D8F">
        <w:t>ere is a system where some of the actors are not worthy of trust</w:t>
      </w:r>
      <w:r w:rsidR="00A24D5F">
        <w:t>.</w:t>
      </w:r>
      <w:r>
        <w:t>”</w:t>
      </w:r>
      <w:r w:rsidR="000E37F3">
        <w:t xml:space="preserve"> </w:t>
      </w:r>
      <w:r w:rsidR="00C53D8F">
        <w:t>We don</w:t>
      </w:r>
      <w:r w:rsidR="00A24D5F">
        <w:t>’</w:t>
      </w:r>
      <w:r w:rsidR="00C53D8F">
        <w:t>t want people to place their trust in that environment</w:t>
      </w:r>
      <w:r w:rsidR="00AD00CB">
        <w:t>.</w:t>
      </w:r>
      <w:r w:rsidR="000E37F3">
        <w:t xml:space="preserve"> </w:t>
      </w:r>
      <w:r w:rsidR="00C53D8F">
        <w:t>Absolutely</w:t>
      </w:r>
      <w:r>
        <w:t>,</w:t>
      </w:r>
      <w:r w:rsidR="00C53D8F">
        <w:t xml:space="preserve"> the standards system is here to prevent those things happening</w:t>
      </w:r>
      <w:r w:rsidR="00A24D5F">
        <w:t>,</w:t>
      </w:r>
      <w:r w:rsidR="00C53D8F">
        <w:t xml:space="preserve"> and </w:t>
      </w:r>
      <w:r w:rsidR="00A543EC">
        <w:t xml:space="preserve">to </w:t>
      </w:r>
      <w:r w:rsidR="00C53D8F">
        <w:t>call them out when they do.</w:t>
      </w:r>
    </w:p>
    <w:p w:rsidR="00C53D8F" w:rsidP="00812CA8">
      <w:pPr>
        <w:pStyle w:val="Answer"/>
      </w:pPr>
      <w:r>
        <w:t>T</w:t>
      </w:r>
      <w:r>
        <w:t xml:space="preserve">his distinction between not seeking trust per </w:t>
      </w:r>
      <w:r>
        <w:t>se, but</w:t>
      </w:r>
      <w:r>
        <w:t xml:space="preserve"> seeking </w:t>
      </w:r>
      <w:r w:rsidR="00A24D5F">
        <w:t xml:space="preserve">for </w:t>
      </w:r>
      <w:r>
        <w:t>people to have well-placed trust because the system is trustworthy</w:t>
      </w:r>
      <w:r>
        <w:t>,</w:t>
      </w:r>
      <w:r>
        <w:t xml:space="preserve"> is </w:t>
      </w:r>
      <w:r>
        <w:t>absolutely fundamental</w:t>
      </w:r>
      <w:r w:rsidR="00AD00CB">
        <w:t>.</w:t>
      </w:r>
      <w:r w:rsidR="000E37F3">
        <w:t xml:space="preserve"> </w:t>
      </w:r>
      <w:r>
        <w:t>I should have clarified that</w:t>
      </w:r>
      <w:r w:rsidR="00AD00CB">
        <w:t>.</w:t>
      </w:r>
      <w:r w:rsidR="000E37F3">
        <w:t xml:space="preserve"> </w:t>
      </w:r>
      <w:r>
        <w:t>We don</w:t>
      </w:r>
      <w:r w:rsidR="00A24D5F">
        <w:t>’</w:t>
      </w:r>
      <w:r>
        <w:t>t want to just get those numbers up</w:t>
      </w:r>
      <w:r w:rsidR="00AE7245">
        <w:t>,</w:t>
      </w:r>
      <w:r>
        <w:t xml:space="preserve"> come what may</w:t>
      </w:r>
      <w:r w:rsidR="00A24D5F">
        <w:t>;</w:t>
      </w:r>
      <w:r w:rsidR="000E37F3">
        <w:t xml:space="preserve"> </w:t>
      </w:r>
      <w:r w:rsidR="00A24D5F">
        <w:t>w</w:t>
      </w:r>
      <w:r>
        <w:t>e want to get those numbers up because the system is trustworthy.</w:t>
      </w:r>
    </w:p>
    <w:p w:rsidR="00C53D8F" w:rsidP="00812CA8">
      <w:pPr>
        <w:pStyle w:val="Question"/>
      </w:pPr>
      <w:sdt>
        <w:sdtPr>
          <w:alias w:val="Member"/>
          <w:tag w:val="&lt;Member mnisId='5308' dodsId='173223'&gt;"/>
          <w:id w:val="-731234137"/>
          <w:placeholder>
            <w:docPart w:val="DefaultPlaceholder_-1854013440"/>
          </w:placeholder>
          <w:richText/>
        </w:sdtPr>
        <w:sdtContent>
          <w:r w:rsidRPr="00812CA8" w:rsidR="00812CA8">
            <w:rPr>
              <w:b/>
            </w:rPr>
            <w:t>Sam Carling:</w:t>
          </w:r>
        </w:sdtContent>
      </w:sdt>
      <w:r w:rsidR="00812CA8">
        <w:t xml:space="preserve"> </w:t>
      </w:r>
      <w:r>
        <w:t xml:space="preserve">Just to go back to a couple of the questions </w:t>
      </w:r>
      <w:r w:rsidR="00A543EC">
        <w:t xml:space="preserve">that </w:t>
      </w:r>
      <w:r>
        <w:t xml:space="preserve">we were asking </w:t>
      </w:r>
      <w:r w:rsidR="00812CA8">
        <w:t xml:space="preserve">around </w:t>
      </w:r>
      <w:r>
        <w:t>the role of the EIC</w:t>
      </w:r>
      <w:r w:rsidR="00812CA8">
        <w:t>,</w:t>
      </w:r>
      <w:r>
        <w:t xml:space="preserve"> I wondered, John, if you could give some thoughts on whether the fact that the EIC </w:t>
      </w:r>
      <w:r w:rsidR="00A24D5F">
        <w:t xml:space="preserve">will </w:t>
      </w:r>
      <w:r>
        <w:t>be taking on quite a cross-cutting strategic role across standards could create duplication with the Electoral Commission on those issues around elections, or possibly end up splitting strategy and delivery of that strategy and operations into different organisations.</w:t>
      </w:r>
    </w:p>
    <w:p w:rsidR="00812CA8" w:rsidP="00812CA8">
      <w:pPr>
        <w:pStyle w:val="Answer"/>
      </w:pPr>
      <w:sdt>
        <w:sdtPr>
          <w:alias w:val="Witness"/>
          <w:id w:val="1750929628"/>
          <w:placeholder>
            <w:docPart w:val="DefaultPlaceholder_-1854013440"/>
          </w:placeholder>
          <w:richText/>
        </w:sdtPr>
        <w:sdtContent>
          <w:r w:rsidRPr="00AD00CB" w:rsidR="00AD00CB">
            <w:rPr>
              <w:b/>
              <w:i/>
            </w:rPr>
            <w:t>Sir John Pullinger:</w:t>
          </w:r>
        </w:sdtContent>
      </w:sdt>
      <w:r>
        <w:t xml:space="preserve"> </w:t>
      </w:r>
      <w:r w:rsidR="00C53D8F">
        <w:t>I don</w:t>
      </w:r>
      <w:r w:rsidR="00A24D5F">
        <w:t>’</w:t>
      </w:r>
      <w:r w:rsidR="00C53D8F">
        <w:t>t think it will</w:t>
      </w:r>
      <w:r>
        <w:t>,</w:t>
      </w:r>
      <w:r w:rsidR="00C53D8F">
        <w:t xml:space="preserve"> because it isn</w:t>
      </w:r>
      <w:r w:rsidR="00A24D5F">
        <w:t>’</w:t>
      </w:r>
      <w:r w:rsidR="00C53D8F">
        <w:t xml:space="preserve">t as though the EIC has any </w:t>
      </w:r>
      <w:r w:rsidR="00C53D8F">
        <w:t>particular powers</w:t>
      </w:r>
      <w:r w:rsidR="00C53D8F">
        <w:t xml:space="preserve"> that intersect with the Electoral Commission</w:t>
      </w:r>
      <w:r w:rsidR="00AD00CB">
        <w:t>.</w:t>
      </w:r>
      <w:r w:rsidR="000E37F3">
        <w:t xml:space="preserve"> </w:t>
      </w:r>
      <w:r w:rsidR="00605CB9">
        <w:t>It is</w:t>
      </w:r>
      <w:r w:rsidR="00C53D8F">
        <w:t xml:space="preserve"> </w:t>
      </w:r>
      <w:r w:rsidR="00C53D8F">
        <w:t>looking</w:t>
      </w:r>
      <w:r w:rsidR="00C53D8F">
        <w:t xml:space="preserve"> system-wide </w:t>
      </w:r>
      <w:r>
        <w:t xml:space="preserve">at </w:t>
      </w:r>
      <w:r w:rsidR="00C53D8F">
        <w:t>whether the whole thing works</w:t>
      </w:r>
      <w:r w:rsidR="00AD00CB">
        <w:t>.</w:t>
      </w:r>
      <w:r w:rsidR="000E37F3">
        <w:t xml:space="preserve"> </w:t>
      </w:r>
      <w:r w:rsidR="00C53D8F">
        <w:t xml:space="preserve">I see </w:t>
      </w:r>
      <w:r>
        <w:t xml:space="preserve">it </w:t>
      </w:r>
      <w:r w:rsidR="00C53D8F">
        <w:t xml:space="preserve">more as supporting us to </w:t>
      </w:r>
      <w:r w:rsidR="00A543EC">
        <w:t xml:space="preserve">properly </w:t>
      </w:r>
      <w:r w:rsidR="00C53D8F">
        <w:t>use the powers that Parliament has given us</w:t>
      </w:r>
      <w:r>
        <w:t>,</w:t>
      </w:r>
      <w:r w:rsidR="00C53D8F">
        <w:t xml:space="preserve"> and holding us to account to some extent, which is what some of the previous CSPL reports did, but also giving us the benefit of the broader knowledge that </w:t>
      </w:r>
      <w:r>
        <w:t>it has</w:t>
      </w:r>
      <w:r w:rsidR="00C53D8F">
        <w:t>.</w:t>
      </w:r>
    </w:p>
    <w:p w:rsidR="00812CA8" w:rsidP="00812CA8">
      <w:pPr>
        <w:pStyle w:val="Answer"/>
      </w:pPr>
      <w:r>
        <w:t xml:space="preserve">I </w:t>
      </w:r>
      <w:r w:rsidR="00A24D5F">
        <w:t xml:space="preserve">would </w:t>
      </w:r>
      <w:r>
        <w:t>describe the existing landscape as confusing</w:t>
      </w:r>
      <w:r w:rsidR="00AD00CB">
        <w:t>.</w:t>
      </w:r>
      <w:r w:rsidR="000E37F3">
        <w:t xml:space="preserve"> </w:t>
      </w:r>
      <w:r>
        <w:t>T</w:t>
      </w:r>
      <w:r>
        <w:t>here is always a risk</w:t>
      </w:r>
      <w:r w:rsidR="00A543EC">
        <w:t xml:space="preserve"> that</w:t>
      </w:r>
      <w:r>
        <w:t xml:space="preserve"> if you put an extra player into the room</w:t>
      </w:r>
      <w:r>
        <w:t>,</w:t>
      </w:r>
      <w:r>
        <w:t xml:space="preserve"> it becomes more confusing, but in this case</w:t>
      </w:r>
      <w:r w:rsidR="00173977">
        <w:t xml:space="preserve"> </w:t>
      </w:r>
      <w:r>
        <w:t>the design has been good</w:t>
      </w:r>
      <w:r w:rsidR="00AD00CB">
        <w:t>.</w:t>
      </w:r>
      <w:r w:rsidR="000E37F3">
        <w:t xml:space="preserve"> </w:t>
      </w:r>
      <w:r>
        <w:t>I</w:t>
      </w:r>
      <w:r>
        <w:t xml:space="preserve">t </w:t>
      </w:r>
      <w:r>
        <w:t xml:space="preserve">has </w:t>
      </w:r>
      <w:r>
        <w:t xml:space="preserve">been designed to be a </w:t>
      </w:r>
      <w:r>
        <w:t>network that functions better because all the parts fit together, rather than a confusing place where you have lots of bodies that really d</w:t>
      </w:r>
      <w:r w:rsidR="00A24D5F">
        <w:t>on’</w:t>
      </w:r>
      <w:r>
        <w:t>t talk to each other very creatively.</w:t>
      </w:r>
    </w:p>
    <w:p w:rsidR="00C53D8F" w:rsidP="00812CA8">
      <w:pPr>
        <w:pStyle w:val="Answer"/>
      </w:pPr>
      <w:r>
        <w:t>Y</w:t>
      </w:r>
      <w:r>
        <w:t>our question is a good one, and we need to watch how it plays out, but</w:t>
      </w:r>
      <w:r w:rsidR="00A24D5F">
        <w:t xml:space="preserve"> </w:t>
      </w:r>
      <w:r>
        <w:t xml:space="preserve">if it goes the way </w:t>
      </w:r>
      <w:r w:rsidR="00A543EC">
        <w:t xml:space="preserve">that </w:t>
      </w:r>
      <w:r>
        <w:t xml:space="preserve">it looks like it is going, </w:t>
      </w:r>
      <w:r>
        <w:t xml:space="preserve">in </w:t>
      </w:r>
      <w:r>
        <w:t xml:space="preserve">the way </w:t>
      </w:r>
      <w:r w:rsidR="00A543EC">
        <w:t xml:space="preserve">that </w:t>
      </w:r>
      <w:r>
        <w:t xml:space="preserve">CSPL went, I would </w:t>
      </w:r>
      <w:r>
        <w:t xml:space="preserve">see </w:t>
      </w:r>
      <w:r>
        <w:t xml:space="preserve">it </w:t>
      </w:r>
      <w:r w:rsidR="00605CB9">
        <w:t>a</w:t>
      </w:r>
      <w:r>
        <w:t xml:space="preserve">s a positive extra player in the room, rather than a player in the room that could interfere with the clarity of exercise of functions that bodies </w:t>
      </w:r>
      <w:r>
        <w:t xml:space="preserve">such as </w:t>
      </w:r>
      <w:r>
        <w:t>the Electoral Commission and the OSR have.</w:t>
      </w:r>
    </w:p>
    <w:p w:rsidR="00C53D8F" w:rsidP="00812CA8">
      <w:pPr>
        <w:pStyle w:val="Question"/>
      </w:pPr>
      <w:sdt>
        <w:sdtPr>
          <w:alias w:val="Member"/>
          <w:tag w:val="&lt;Member mnisId='5308' dodsId='173223'&gt;"/>
          <w:id w:val="-43919989"/>
          <w:placeholder>
            <w:docPart w:val="DefaultPlaceholder_-1854013440"/>
          </w:placeholder>
          <w:richText/>
        </w:sdtPr>
        <w:sdtContent>
          <w:r w:rsidRPr="00812CA8" w:rsidR="00812CA8">
            <w:rPr>
              <w:b/>
            </w:rPr>
            <w:t>Sam Carling:</w:t>
          </w:r>
        </w:sdtContent>
      </w:sdt>
      <w:r w:rsidR="00812CA8">
        <w:t xml:space="preserve"> </w:t>
      </w:r>
      <w:r>
        <w:t xml:space="preserve">That is a </w:t>
      </w:r>
      <w:r>
        <w:t>really helpful</w:t>
      </w:r>
      <w:r>
        <w:t xml:space="preserve"> perspective</w:t>
      </w:r>
      <w:r w:rsidR="00AD00CB">
        <w:t>.</w:t>
      </w:r>
      <w:r w:rsidR="000E37F3">
        <w:t xml:space="preserve"> </w:t>
      </w:r>
      <w:r>
        <w:t xml:space="preserve">In another answer just now, you also talked about having the powers and tools that you need already for a lot of your work, </w:t>
      </w:r>
      <w:r w:rsidR="00812CA8">
        <w:t xml:space="preserve">including </w:t>
      </w:r>
      <w:r>
        <w:t>being able to set up codes of practice and suc</w:t>
      </w:r>
      <w:r w:rsidR="00605CB9">
        <w:t>h</w:t>
      </w:r>
      <w:r>
        <w:t>like</w:t>
      </w:r>
      <w:r w:rsidR="00812CA8">
        <w:t>,</w:t>
      </w:r>
      <w:r>
        <w:t xml:space="preserve"> </w:t>
      </w:r>
      <w:r w:rsidR="00812CA8">
        <w:t>but w</w:t>
      </w:r>
      <w:r>
        <w:t>hat teeth do you</w:t>
      </w:r>
      <w:r w:rsidR="00173977">
        <w:t xml:space="preserve"> </w:t>
      </w:r>
      <w:r>
        <w:t>have if a political party or campaign group</w:t>
      </w:r>
      <w:r w:rsidR="00812CA8">
        <w:t>,</w:t>
      </w:r>
      <w:r>
        <w:t xml:space="preserve"> or anyone</w:t>
      </w:r>
      <w:r w:rsidR="00812CA8">
        <w:t>,</w:t>
      </w:r>
      <w:r>
        <w:t xml:space="preserve"> just decides to ignore those codes of practice and is not acting in good faith?</w:t>
      </w:r>
    </w:p>
    <w:p w:rsidR="00812CA8" w:rsidP="00812CA8">
      <w:pPr>
        <w:pStyle w:val="Answer"/>
      </w:pPr>
      <w:sdt>
        <w:sdtPr>
          <w:alias w:val="Witness"/>
          <w:id w:val="-301923494"/>
          <w:placeholder>
            <w:docPart w:val="DefaultPlaceholder_-1854013440"/>
          </w:placeholder>
          <w:richText/>
        </w:sdtPr>
        <w:sdtContent>
          <w:r w:rsidRPr="00AD00CB" w:rsidR="00AD00CB">
            <w:rPr>
              <w:b/>
              <w:i/>
            </w:rPr>
            <w:t>Sir John Pullinger:</w:t>
          </w:r>
        </w:sdtContent>
      </w:sdt>
      <w:r>
        <w:t xml:space="preserve"> I</w:t>
      </w:r>
      <w:r w:rsidR="00C53D8F">
        <w:t xml:space="preserve">n the </w:t>
      </w:r>
      <w:r w:rsidR="00C53D8F">
        <w:t>particular field</w:t>
      </w:r>
      <w:r w:rsidR="00C53D8F">
        <w:t xml:space="preserve"> of political finance, which is our primary area of operation, we have the power to investigate and to sanction political parties or non-party campaigners that break the rules</w:t>
      </w:r>
      <w:r w:rsidR="00AD00CB">
        <w:t>.</w:t>
      </w:r>
      <w:r w:rsidR="000E37F3">
        <w:t xml:space="preserve"> </w:t>
      </w:r>
      <w:r>
        <w:t>T</w:t>
      </w:r>
      <w:r w:rsidR="00C53D8F">
        <w:t>he rules are primarily around the transparency of donations and expenditure at election time.</w:t>
      </w:r>
    </w:p>
    <w:p w:rsidR="00812CA8" w:rsidP="00812CA8">
      <w:pPr>
        <w:pStyle w:val="Answer"/>
      </w:pPr>
      <w:r>
        <w:t>C</w:t>
      </w:r>
      <w:r w:rsidR="00C53D8F">
        <w:t>ertainly</w:t>
      </w:r>
      <w:r>
        <w:t>,</w:t>
      </w:r>
      <w:r w:rsidR="00C53D8F">
        <w:t xml:space="preserve"> if you look through the history, there </w:t>
      </w:r>
      <w:r>
        <w:t xml:space="preserve">has been </w:t>
      </w:r>
      <w:r w:rsidR="00C53D8F">
        <w:t>a very significant stream of cases that have generated</w:t>
      </w:r>
      <w:r w:rsidR="00173977">
        <w:t xml:space="preserve"> </w:t>
      </w:r>
      <w:r w:rsidR="00C53D8F">
        <w:t>public recognition that there are sanctions there</w:t>
      </w:r>
      <w:r w:rsidR="00AD00CB">
        <w:t>.</w:t>
      </w:r>
      <w:r w:rsidR="000E37F3">
        <w:t xml:space="preserve"> </w:t>
      </w:r>
      <w:r>
        <w:t>T</w:t>
      </w:r>
      <w:r w:rsidR="00C53D8F">
        <w:t xml:space="preserve">he </w:t>
      </w:r>
      <w:r>
        <w:t>R</w:t>
      </w:r>
      <w:r w:rsidR="00C53D8F">
        <w:t xml:space="preserve">epresentation of the </w:t>
      </w:r>
      <w:r>
        <w:t>P</w:t>
      </w:r>
      <w:r w:rsidR="00C53D8F">
        <w:t xml:space="preserve">eople </w:t>
      </w:r>
      <w:r>
        <w:t>B</w:t>
      </w:r>
      <w:r w:rsidR="00C53D8F">
        <w:t>ill revisits some of that and looks at how we can make the sanctions regime more coherent and have more bite</w:t>
      </w:r>
      <w:r>
        <w:t>,</w:t>
      </w:r>
      <w:r w:rsidR="00C53D8F">
        <w:t xml:space="preserve"> with bigger sanctions</w:t>
      </w:r>
      <w:r>
        <w:t xml:space="preserve">, </w:t>
      </w:r>
      <w:r w:rsidR="00A543EC">
        <w:t xml:space="preserve">and </w:t>
      </w:r>
      <w:r w:rsidR="00C53D8F">
        <w:t>I</w:t>
      </w:r>
      <w:r w:rsidR="00173977">
        <w:t xml:space="preserve"> </w:t>
      </w:r>
      <w:r w:rsidR="00C53D8F">
        <w:t>look forward to the parliamentary debate on that</w:t>
      </w:r>
      <w:r>
        <w:t>.</w:t>
      </w:r>
    </w:p>
    <w:p w:rsidR="00812CA8" w:rsidP="00812CA8">
      <w:pPr>
        <w:pStyle w:val="Answer"/>
      </w:pPr>
      <w:r>
        <w:t>W</w:t>
      </w:r>
      <w:r w:rsidR="00C53D8F">
        <w:t xml:space="preserve">e welcome those provisions in the </w:t>
      </w:r>
      <w:r>
        <w:t>B</w:t>
      </w:r>
      <w:r w:rsidR="00C53D8F">
        <w:t>ill</w:t>
      </w:r>
      <w:r w:rsidR="00AD00CB">
        <w:t>.</w:t>
      </w:r>
      <w:r w:rsidR="000E37F3">
        <w:t xml:space="preserve"> </w:t>
      </w:r>
      <w:r w:rsidR="00C53D8F">
        <w:t>Some of them need some tweaking</w:t>
      </w:r>
      <w:r>
        <w:t>,</w:t>
      </w:r>
      <w:r w:rsidR="00C53D8F">
        <w:t xml:space="preserve"> because there are areas where we have identified, along with CSPL, loopholes</w:t>
      </w:r>
      <w:r>
        <w:t>,</w:t>
      </w:r>
      <w:r w:rsidR="00C53D8F">
        <w:t xml:space="preserve"> particularly around the risk of foreign money coming into the system</w:t>
      </w:r>
      <w:r w:rsidR="00AD00CB">
        <w:t>.</w:t>
      </w:r>
      <w:r w:rsidR="000E37F3">
        <w:t xml:space="preserve"> </w:t>
      </w:r>
      <w:r>
        <w:t>C</w:t>
      </w:r>
      <w:r w:rsidR="00C53D8F">
        <w:t>hecks on individual donors</w:t>
      </w:r>
      <w:r w:rsidR="00173977">
        <w:t xml:space="preserve"> </w:t>
      </w:r>
      <w:r w:rsidR="00C53D8F">
        <w:t>need to be strengthened</w:t>
      </w:r>
      <w:r>
        <w:t>,</w:t>
      </w:r>
      <w:r w:rsidR="00C53D8F">
        <w:t xml:space="preserve"> and the </w:t>
      </w:r>
      <w:r>
        <w:t>B</w:t>
      </w:r>
      <w:r w:rsidR="00C53D8F">
        <w:t xml:space="preserve">ill suggests </w:t>
      </w:r>
      <w:r w:rsidR="00A543EC">
        <w:t xml:space="preserve">that </w:t>
      </w:r>
      <w:r w:rsidR="00C53D8F">
        <w:t>they will</w:t>
      </w:r>
      <w:r w:rsidR="00AD00CB">
        <w:t>.</w:t>
      </w:r>
      <w:r w:rsidR="000E37F3">
        <w:t xml:space="preserve"> </w:t>
      </w:r>
      <w:r w:rsidR="00C53D8F">
        <w:t xml:space="preserve">Proportionate checks on unincorporated associations are another area </w:t>
      </w:r>
      <w:r>
        <w:t xml:space="preserve">that </w:t>
      </w:r>
      <w:r w:rsidR="00C53D8F">
        <w:t xml:space="preserve">the </w:t>
      </w:r>
      <w:r>
        <w:t>B</w:t>
      </w:r>
      <w:r w:rsidR="00C53D8F">
        <w:t>ill tackles quite well.</w:t>
      </w:r>
    </w:p>
    <w:p w:rsidR="00812CA8" w:rsidP="00812CA8">
      <w:pPr>
        <w:pStyle w:val="Answer"/>
      </w:pPr>
      <w:r>
        <w:t xml:space="preserve">The area where we would like to see </w:t>
      </w:r>
      <w:r>
        <w:t xml:space="preserve">a </w:t>
      </w:r>
      <w:r>
        <w:t xml:space="preserve">strengthening is </w:t>
      </w:r>
      <w:r w:rsidR="00B046F3">
        <w:t xml:space="preserve">on </w:t>
      </w:r>
      <w:r>
        <w:t>donations made by companies</w:t>
      </w:r>
      <w:r w:rsidR="00AD00CB">
        <w:t>.</w:t>
      </w:r>
      <w:r w:rsidR="000E37F3">
        <w:t xml:space="preserve"> </w:t>
      </w:r>
      <w:r>
        <w:t xml:space="preserve">Again, </w:t>
      </w:r>
      <w:r>
        <w:t xml:space="preserve">the </w:t>
      </w:r>
      <w:r>
        <w:t>B</w:t>
      </w:r>
      <w:r>
        <w:t xml:space="preserve">ill tackles this </w:t>
      </w:r>
      <w:r>
        <w:t>area</w:t>
      </w:r>
      <w:r>
        <w:t xml:space="preserve"> but it proposes a measure </w:t>
      </w:r>
      <w:r>
        <w:t>at the moment</w:t>
      </w:r>
      <w:r>
        <w:t xml:space="preserve"> </w:t>
      </w:r>
      <w:r>
        <w:t xml:space="preserve">that </w:t>
      </w:r>
      <w:r>
        <w:t>we think is a little weak</w:t>
      </w:r>
      <w:r>
        <w:t>,</w:t>
      </w:r>
      <w:r>
        <w:t xml:space="preserve"> and we would prefer the bite to be </w:t>
      </w:r>
      <w:r>
        <w:t xml:space="preserve">that </w:t>
      </w:r>
      <w:r>
        <w:t>companies should not donate more into politics than they have profit</w:t>
      </w:r>
      <w:r w:rsidR="00AD00CB">
        <w:t>.</w:t>
      </w:r>
      <w:r w:rsidR="000E37F3">
        <w:t xml:space="preserve"> </w:t>
      </w:r>
      <w:r>
        <w:t>Profit is linked to tax</w:t>
      </w:r>
      <w:r w:rsidR="00A24D5F">
        <w:t>,</w:t>
      </w:r>
      <w:r>
        <w:t xml:space="preserve"> and</w:t>
      </w:r>
      <w:r w:rsidR="00A24D5F">
        <w:t xml:space="preserve"> </w:t>
      </w:r>
      <w:r>
        <w:t xml:space="preserve">if you are paying tax in </w:t>
      </w:r>
      <w:r>
        <w:t>Britain</w:t>
      </w:r>
      <w:r>
        <w:t xml:space="preserve"> you are a British company</w:t>
      </w:r>
      <w:r w:rsidR="00AD00CB">
        <w:t>.</w:t>
      </w:r>
      <w:r w:rsidR="000E37F3">
        <w:t xml:space="preserve"> </w:t>
      </w:r>
      <w:r>
        <w:t>Other measures might give less clarity to the public</w:t>
      </w:r>
      <w:r>
        <w:t>,</w:t>
      </w:r>
      <w:r>
        <w:t xml:space="preserve"> but the sanctions around those kinds of things are very significant for the </w:t>
      </w:r>
      <w:r>
        <w:t>B</w:t>
      </w:r>
      <w:r>
        <w:t>ill.</w:t>
      </w:r>
    </w:p>
    <w:p w:rsidR="00C53D8F" w:rsidP="00812CA8">
      <w:pPr>
        <w:pStyle w:val="Answer"/>
      </w:pPr>
      <w:r>
        <w:t xml:space="preserve">I know </w:t>
      </w:r>
      <w:r w:rsidR="00A543EC">
        <w:t xml:space="preserve">that </w:t>
      </w:r>
      <w:r>
        <w:t xml:space="preserve">this </w:t>
      </w:r>
      <w:r w:rsidR="00812CA8">
        <w:t>C</w:t>
      </w:r>
      <w:r>
        <w:t>ommittee is going to come back</w:t>
      </w:r>
      <w:r w:rsidR="00812CA8">
        <w:t>,</w:t>
      </w:r>
      <w:r>
        <w:t xml:space="preserve"> and</w:t>
      </w:r>
      <w:r w:rsidR="00173977">
        <w:t xml:space="preserve"> </w:t>
      </w:r>
      <w:r>
        <w:t>we will be in this room talking about it again</w:t>
      </w:r>
      <w:r w:rsidR="00812CA8">
        <w:t>,</w:t>
      </w:r>
      <w:r>
        <w:t xml:space="preserve"> but there are sanctions there </w:t>
      </w:r>
      <w:r>
        <w:t>at the moment</w:t>
      </w:r>
      <w:r w:rsidR="00AD00CB">
        <w:t>.</w:t>
      </w:r>
      <w:r w:rsidR="000E37F3">
        <w:t xml:space="preserve"> </w:t>
      </w:r>
      <w:r w:rsidR="00812CA8">
        <w:t>T</w:t>
      </w:r>
      <w:r>
        <w:t>here are loopholes and weaknesses in the level of sanctions</w:t>
      </w:r>
      <w:r w:rsidR="00AD00CB">
        <w:t>.</w:t>
      </w:r>
      <w:r w:rsidR="000E37F3">
        <w:t xml:space="preserve"> </w:t>
      </w:r>
      <w:r w:rsidR="00812CA8">
        <w:t>T</w:t>
      </w:r>
      <w:r>
        <w:t xml:space="preserve">he </w:t>
      </w:r>
      <w:r w:rsidR="00812CA8">
        <w:t>B</w:t>
      </w:r>
      <w:r>
        <w:t>ill is hoping to address some of those</w:t>
      </w:r>
      <w:r w:rsidR="00AD00CB">
        <w:t>.</w:t>
      </w:r>
      <w:r w:rsidR="000E37F3">
        <w:t xml:space="preserve"> </w:t>
      </w:r>
      <w:r w:rsidR="005573FF">
        <w:t>W</w:t>
      </w:r>
      <w:r>
        <w:t>e have drawn attention to them</w:t>
      </w:r>
      <w:r w:rsidR="00AD00CB">
        <w:t>.</w:t>
      </w:r>
      <w:r w:rsidR="000E37F3">
        <w:t xml:space="preserve"> </w:t>
      </w:r>
      <w:r>
        <w:t>CSP</w:t>
      </w:r>
      <w:r w:rsidR="005573FF">
        <w:t>L</w:t>
      </w:r>
      <w:r>
        <w:t xml:space="preserve"> has drawn attention</w:t>
      </w:r>
      <w:r w:rsidR="005573FF">
        <w:t xml:space="preserve"> to them</w:t>
      </w:r>
      <w:r w:rsidR="00AD00CB">
        <w:t>.</w:t>
      </w:r>
      <w:r w:rsidR="000E37F3">
        <w:t xml:space="preserve"> </w:t>
      </w:r>
      <w:r w:rsidR="005573FF">
        <w:t>T</w:t>
      </w:r>
      <w:r>
        <w:t xml:space="preserve">his </w:t>
      </w:r>
      <w:r w:rsidR="005573FF">
        <w:t>C</w:t>
      </w:r>
      <w:r>
        <w:t>ommittee</w:t>
      </w:r>
      <w:r w:rsidR="005573FF">
        <w:t xml:space="preserve"> has</w:t>
      </w:r>
      <w:r>
        <w:t xml:space="preserve"> drawn attention to them</w:t>
      </w:r>
      <w:r w:rsidR="00AD00CB">
        <w:t>.</w:t>
      </w:r>
      <w:r w:rsidR="000E37F3">
        <w:t xml:space="preserve"> </w:t>
      </w:r>
      <w:r w:rsidR="005573FF">
        <w:t>T</w:t>
      </w:r>
      <w:r>
        <w:t xml:space="preserve">he test now will be for the </w:t>
      </w:r>
      <w:r w:rsidR="005573FF">
        <w:t>G</w:t>
      </w:r>
      <w:r>
        <w:t xml:space="preserve">overnment and Parliament to make sure that </w:t>
      </w:r>
      <w:r>
        <w:t xml:space="preserve">the </w:t>
      </w:r>
      <w:r w:rsidR="005573FF">
        <w:t>B</w:t>
      </w:r>
      <w:r>
        <w:t>ill</w:t>
      </w:r>
      <w:r w:rsidR="005573FF">
        <w:t>,</w:t>
      </w:r>
      <w:r>
        <w:t xml:space="preserve"> when it is passed</w:t>
      </w:r>
      <w:r w:rsidR="005573FF">
        <w:t>,</w:t>
      </w:r>
      <w:r>
        <w:t xml:space="preserve"> really does</w:t>
      </w:r>
      <w:r w:rsidR="00173977">
        <w:t xml:space="preserve"> </w:t>
      </w:r>
      <w:r>
        <w:t>follow through</w:t>
      </w:r>
      <w:r w:rsidR="00A24D5F">
        <w:t>,</w:t>
      </w:r>
      <w:r>
        <w:t xml:space="preserve"> and </w:t>
      </w:r>
      <w:r w:rsidR="00A543EC">
        <w:t xml:space="preserve">that </w:t>
      </w:r>
      <w:r>
        <w:t>the sanctions achieve the objectives</w:t>
      </w:r>
      <w:r w:rsidR="00173977">
        <w:t xml:space="preserve"> </w:t>
      </w:r>
      <w:r w:rsidR="00A543EC">
        <w:t xml:space="preserve">that </w:t>
      </w:r>
      <w:r>
        <w:t>your question suggests we need.</w:t>
      </w:r>
    </w:p>
    <w:p w:rsidR="00C53D8F" w:rsidP="005573FF">
      <w:pPr>
        <w:pStyle w:val="Question"/>
      </w:pPr>
      <w:sdt>
        <w:sdtPr>
          <w:alias w:val="Member"/>
          <w:tag w:val="&lt;Member mnisId='5308' dodsId='173223'&gt;"/>
          <w:id w:val="2054961665"/>
          <w:placeholder>
            <w:docPart w:val="DefaultPlaceholder_-1854013440"/>
          </w:placeholder>
          <w:richText/>
        </w:sdtPr>
        <w:sdtContent>
          <w:r w:rsidRPr="005573FF" w:rsidR="005573FF">
            <w:rPr>
              <w:b/>
            </w:rPr>
            <w:t>Sam Carling:</w:t>
          </w:r>
        </w:sdtContent>
      </w:sdt>
      <w:r w:rsidR="005573FF">
        <w:t xml:space="preserve"> T</w:t>
      </w:r>
      <w:r>
        <w:t>hank you</w:t>
      </w:r>
      <w:r w:rsidR="00A24D5F">
        <w:t>;</w:t>
      </w:r>
      <w:r w:rsidR="000E37F3">
        <w:t xml:space="preserve"> </w:t>
      </w:r>
      <w:r w:rsidR="00A24D5F">
        <w:t>t</w:t>
      </w:r>
      <w:r>
        <w:t xml:space="preserve">hat is </w:t>
      </w:r>
      <w:r>
        <w:t>really helpful</w:t>
      </w:r>
      <w:r w:rsidR="00AD00CB">
        <w:t>.</w:t>
      </w:r>
      <w:r w:rsidR="000E37F3">
        <w:t xml:space="preserve"> </w:t>
      </w:r>
      <w:r w:rsidR="005573FF">
        <w:t xml:space="preserve">Just </w:t>
      </w:r>
      <w:r>
        <w:t>to</w:t>
      </w:r>
      <w:r w:rsidR="00173977">
        <w:t xml:space="preserve"> </w:t>
      </w:r>
      <w:r>
        <w:t>move on to a slightly different area</w:t>
      </w:r>
      <w:r w:rsidR="005573FF">
        <w:t>,</w:t>
      </w:r>
      <w:r>
        <w:t xml:space="preserve"> in your written evidence</w:t>
      </w:r>
      <w:r w:rsidR="005573FF">
        <w:t>,</w:t>
      </w:r>
      <w:r>
        <w:t xml:space="preserve"> you have talked quite a bit about how the Electoral Commission works to ensure public confidence in the democratic </w:t>
      </w:r>
      <w:r>
        <w:t>system as a whole</w:t>
      </w:r>
      <w:r w:rsidR="00AD00CB">
        <w:t>.</w:t>
      </w:r>
      <w:r w:rsidR="000E37F3">
        <w:t xml:space="preserve"> </w:t>
      </w:r>
      <w:r w:rsidR="005573FF">
        <w:t>C</w:t>
      </w:r>
      <w:r>
        <w:t>an you give us more of a sense of how you do that and how you are measuring your success</w:t>
      </w:r>
      <w:r w:rsidR="005573FF">
        <w:t>?</w:t>
      </w:r>
    </w:p>
    <w:p w:rsidR="00A543EC" w:rsidP="005573FF">
      <w:pPr>
        <w:pStyle w:val="Answer"/>
      </w:pPr>
      <w:sdt>
        <w:sdtPr>
          <w:alias w:val="Witness"/>
          <w:id w:val="2095126627"/>
          <w:placeholder>
            <w:docPart w:val="DefaultPlaceholder_-1854013440"/>
          </w:placeholder>
          <w:richText/>
        </w:sdtPr>
        <w:sdtContent>
          <w:r w:rsidRPr="00AD00CB" w:rsidR="00AD00CB">
            <w:rPr>
              <w:b/>
              <w:i/>
            </w:rPr>
            <w:t>Sir John Pullinger:</w:t>
          </w:r>
        </w:sdtContent>
      </w:sdt>
      <w:r w:rsidR="005573FF">
        <w:t xml:space="preserve"> </w:t>
      </w:r>
      <w:r w:rsidR="00C53D8F">
        <w:t>T</w:t>
      </w:r>
      <w:r w:rsidR="005573FF">
        <w:t>here are t</w:t>
      </w:r>
      <w:r w:rsidR="00C53D8F">
        <w:t>wo areas</w:t>
      </w:r>
      <w:r w:rsidR="005573FF">
        <w:t xml:space="preserve">—one </w:t>
      </w:r>
      <w:r w:rsidR="00C53D8F">
        <w:t>very practical and one a little more strategic</w:t>
      </w:r>
      <w:r w:rsidR="00AD00CB">
        <w:t>.</w:t>
      </w:r>
      <w:r w:rsidR="000E37F3">
        <w:t xml:space="preserve"> </w:t>
      </w:r>
      <w:r w:rsidR="005573FF">
        <w:t>T</w:t>
      </w:r>
      <w:r w:rsidR="00C53D8F">
        <w:t>he very practical area is</w:t>
      </w:r>
      <w:r>
        <w:t xml:space="preserve"> that</w:t>
      </w:r>
      <w:r w:rsidR="005573FF">
        <w:t>,</w:t>
      </w:r>
      <w:r w:rsidR="00C53D8F">
        <w:t xml:space="preserve"> in advance of every election</w:t>
      </w:r>
      <w:r w:rsidR="005573FF">
        <w:t>,</w:t>
      </w:r>
      <w:r w:rsidR="00C53D8F">
        <w:t xml:space="preserve"> we will be doing public awareness campaigns</w:t>
      </w:r>
      <w:r w:rsidR="00AD00CB">
        <w:t>.</w:t>
      </w:r>
      <w:r w:rsidR="000E37F3">
        <w:t xml:space="preserve"> </w:t>
      </w:r>
      <w:r w:rsidR="005573FF">
        <w:t>W</w:t>
      </w:r>
      <w:r w:rsidR="00C53D8F">
        <w:t xml:space="preserve">e are cranking up now for the </w:t>
      </w:r>
      <w:r w:rsidR="005573FF">
        <w:t xml:space="preserve">May </w:t>
      </w:r>
      <w:r w:rsidR="00C53D8F">
        <w:t>elections</w:t>
      </w:r>
      <w:r w:rsidR="005573FF">
        <w:t>,</w:t>
      </w:r>
      <w:r w:rsidR="00C53D8F">
        <w:t xml:space="preserve"> and the team </w:t>
      </w:r>
      <w:r>
        <w:t xml:space="preserve">is </w:t>
      </w:r>
      <w:r w:rsidR="00C53D8F">
        <w:t>very busy working on the general elections in Scotland and Wales</w:t>
      </w:r>
      <w:r w:rsidR="00FC57C7">
        <w:t>,</w:t>
      </w:r>
      <w:r w:rsidR="00C53D8F">
        <w:t xml:space="preserve"> and the quite significant number and variety of elections </w:t>
      </w:r>
      <w:r>
        <w:t xml:space="preserve">that </w:t>
      </w:r>
      <w:r w:rsidR="00C53D8F">
        <w:t>we have taking place in England</w:t>
      </w:r>
      <w:r w:rsidR="00AD00CB">
        <w:t>.</w:t>
      </w:r>
    </w:p>
    <w:p w:rsidR="005573FF" w:rsidP="005573FF">
      <w:pPr>
        <w:pStyle w:val="Answer"/>
      </w:pPr>
      <w:r>
        <w:t>A</w:t>
      </w:r>
      <w:r w:rsidR="00C53D8F">
        <w:t xml:space="preserve"> key part of us giving </w:t>
      </w:r>
      <w:r>
        <w:t xml:space="preserve">the </w:t>
      </w:r>
      <w:r w:rsidR="00C53D8F">
        <w:t xml:space="preserve">public confidence is giving them real clarity </w:t>
      </w:r>
      <w:r>
        <w:t xml:space="preserve">around how you </w:t>
      </w:r>
      <w:r w:rsidR="00C53D8F">
        <w:t>register to vote</w:t>
      </w:r>
      <w:r>
        <w:t xml:space="preserve">, </w:t>
      </w:r>
      <w:r w:rsidR="00C53D8F">
        <w:t>where your polling stations are</w:t>
      </w:r>
      <w:r>
        <w:t xml:space="preserve">, and </w:t>
      </w:r>
      <w:r w:rsidR="00C53D8F">
        <w:t>all of</w:t>
      </w:r>
      <w:r w:rsidR="00C53D8F">
        <w:t xml:space="preserve"> those kinds of things</w:t>
      </w:r>
      <w:r>
        <w:t>,</w:t>
      </w:r>
      <w:r w:rsidR="00C53D8F">
        <w:t xml:space="preserve"> working in concert with local authorities to make sure </w:t>
      </w:r>
      <w:r w:rsidR="00A543EC">
        <w:t xml:space="preserve">that </w:t>
      </w:r>
      <w:r w:rsidR="00C53D8F">
        <w:t>there is a good understanding</w:t>
      </w:r>
      <w:r>
        <w:t>.</w:t>
      </w:r>
    </w:p>
    <w:p w:rsidR="005573FF" w:rsidP="005573FF">
      <w:pPr>
        <w:pStyle w:val="Answer"/>
      </w:pPr>
      <w:r>
        <w:t xml:space="preserve">In </w:t>
      </w:r>
      <w:r w:rsidR="00C53D8F">
        <w:t>terms of confidence</w:t>
      </w:r>
      <w:r>
        <w:t>,</w:t>
      </w:r>
      <w:r w:rsidR="00C53D8F">
        <w:t xml:space="preserve"> </w:t>
      </w:r>
      <w:r>
        <w:t xml:space="preserve">there are </w:t>
      </w:r>
      <w:r w:rsidR="00C53D8F">
        <w:t>very specific campaigns</w:t>
      </w:r>
      <w:r>
        <w:t>, such</w:t>
      </w:r>
      <w:r w:rsidR="00C53D8F">
        <w:t xml:space="preserve"> </w:t>
      </w:r>
      <w:r>
        <w:t xml:space="preserve">as </w:t>
      </w:r>
      <w:r w:rsidR="00A543EC">
        <w:t xml:space="preserve">those </w:t>
      </w:r>
      <w:r w:rsidR="00C53D8F">
        <w:t xml:space="preserve">targeted </w:t>
      </w:r>
      <w:r w:rsidR="00C53D8F">
        <w:t>in the area of</w:t>
      </w:r>
      <w:r>
        <w:t>,</w:t>
      </w:r>
      <w:r w:rsidR="00C53D8F">
        <w:t xml:space="preserve"> </w:t>
      </w:r>
      <w:r>
        <w:t>“Y</w:t>
      </w:r>
      <w:r w:rsidR="00C53D8F">
        <w:t>our vote is yours alone</w:t>
      </w:r>
      <w:r>
        <w:t>”,</w:t>
      </w:r>
      <w:r w:rsidR="00C53D8F">
        <w:t xml:space="preserve"> to give people the confidence that they can vote in secret</w:t>
      </w:r>
      <w:r w:rsidR="00AD00CB">
        <w:t>.</w:t>
      </w:r>
      <w:r w:rsidR="000E37F3">
        <w:t xml:space="preserve"> </w:t>
      </w:r>
      <w:r>
        <w:t>T</w:t>
      </w:r>
      <w:r w:rsidR="00C53D8F">
        <w:t>hey should not be subject to any</w:t>
      </w:r>
      <w:r w:rsidR="00173977">
        <w:t xml:space="preserve"> </w:t>
      </w:r>
      <w:r>
        <w:t xml:space="preserve">kind of </w:t>
      </w:r>
      <w:r w:rsidR="00C53D8F">
        <w:t>coercion by another person</w:t>
      </w:r>
      <w:r w:rsidR="00AD00CB">
        <w:t>.</w:t>
      </w:r>
      <w:r w:rsidR="000E37F3">
        <w:t xml:space="preserve"> </w:t>
      </w:r>
      <w:r>
        <w:t>W</w:t>
      </w:r>
      <w:r w:rsidR="00C53D8F">
        <w:t>e consider that to be very vital</w:t>
      </w:r>
      <w:r w:rsidR="00AD00CB">
        <w:t>.</w:t>
      </w:r>
      <w:r w:rsidR="000E37F3">
        <w:t xml:space="preserve"> </w:t>
      </w:r>
      <w:r>
        <w:t>W</w:t>
      </w:r>
      <w:r w:rsidR="00C53D8F">
        <w:t>e get good feedback on those</w:t>
      </w:r>
      <w:r w:rsidR="00AD00CB">
        <w:t>.</w:t>
      </w:r>
      <w:r w:rsidR="000E37F3">
        <w:t xml:space="preserve"> </w:t>
      </w:r>
      <w:r>
        <w:t>T</w:t>
      </w:r>
      <w:r w:rsidR="00C53D8F">
        <w:t xml:space="preserve">hat is something </w:t>
      </w:r>
      <w:r w:rsidR="00A543EC">
        <w:t xml:space="preserve">that </w:t>
      </w:r>
      <w:r w:rsidR="00C53D8F">
        <w:t>we do at each election time</w:t>
      </w:r>
      <w:r>
        <w:t>,</w:t>
      </w:r>
      <w:r w:rsidR="00C53D8F">
        <w:t xml:space="preserve"> because that is when it is in people’s minds and that is the moment </w:t>
      </w:r>
      <w:r w:rsidR="00A543EC">
        <w:t xml:space="preserve">when </w:t>
      </w:r>
      <w:r w:rsidR="00C53D8F">
        <w:t>you need to give them that confidence</w:t>
      </w:r>
      <w:r>
        <w:t>.</w:t>
      </w:r>
    </w:p>
    <w:p w:rsidR="005573FF" w:rsidP="005573FF">
      <w:pPr>
        <w:pStyle w:val="Answer"/>
      </w:pPr>
      <w:r>
        <w:t xml:space="preserve">We </w:t>
      </w:r>
      <w:r w:rsidR="00C53D8F">
        <w:t>talked earlier about some of the metrics</w:t>
      </w:r>
      <w:r w:rsidR="00AD00CB">
        <w:t>.</w:t>
      </w:r>
      <w:r w:rsidR="000E37F3">
        <w:t xml:space="preserve"> </w:t>
      </w:r>
      <w:r>
        <w:t>T</w:t>
      </w:r>
      <w:r w:rsidR="00C53D8F">
        <w:t>he metric around public confidence in whether elections are well</w:t>
      </w:r>
      <w:r w:rsidR="00FC57C7">
        <w:t xml:space="preserve"> </w:t>
      </w:r>
      <w:r w:rsidR="00C53D8F">
        <w:t xml:space="preserve">run </w:t>
      </w:r>
      <w:r w:rsidR="00FC57C7">
        <w:t>is</w:t>
      </w:r>
      <w:r>
        <w:t xml:space="preserve"> </w:t>
      </w:r>
      <w:r w:rsidR="00C53D8F">
        <w:t>and remain</w:t>
      </w:r>
      <w:r w:rsidR="00FC57C7">
        <w:t>s</w:t>
      </w:r>
      <w:r w:rsidR="00C53D8F">
        <w:t xml:space="preserve"> very high</w:t>
      </w:r>
      <w:r w:rsidR="00AD00CB">
        <w:t>.</w:t>
      </w:r>
      <w:r w:rsidR="000E37F3">
        <w:t xml:space="preserve"> </w:t>
      </w:r>
      <w:r>
        <w:t>I</w:t>
      </w:r>
      <w:r w:rsidR="00C53D8F">
        <w:t>t is one of the best metrics and we would worry if that were to dip</w:t>
      </w:r>
      <w:r>
        <w:t>,</w:t>
      </w:r>
      <w:r w:rsidR="00C53D8F">
        <w:t xml:space="preserve"> and so we will always be looking at that.</w:t>
      </w:r>
    </w:p>
    <w:p w:rsidR="005573FF" w:rsidP="005573FF">
      <w:pPr>
        <w:pStyle w:val="Answer"/>
      </w:pPr>
      <w:r>
        <w:t>More strategically</w:t>
      </w:r>
      <w:r>
        <w:t>,</w:t>
      </w:r>
      <w:r w:rsidR="00173977">
        <w:t xml:space="preserve"> </w:t>
      </w:r>
      <w:r>
        <w:t>we see education as being the</w:t>
      </w:r>
      <w:r w:rsidR="00173977">
        <w:t xml:space="preserve"> </w:t>
      </w:r>
      <w:r>
        <w:t>critical thing for public confidence</w:t>
      </w:r>
      <w:r>
        <w:t>,</w:t>
      </w:r>
      <w:r>
        <w:t xml:space="preserve"> because we are aware from our research </w:t>
      </w:r>
      <w:r>
        <w:t xml:space="preserve">among </w:t>
      </w:r>
      <w:r>
        <w:t xml:space="preserve">young people in particular </w:t>
      </w:r>
      <w:r>
        <w:t xml:space="preserve">that </w:t>
      </w:r>
      <w:r>
        <w:t>there is a very high level of desire to know more about politics and understand it</w:t>
      </w:r>
      <w:r>
        <w:t>,</w:t>
      </w:r>
      <w:r>
        <w:t xml:space="preserve"> and yet </w:t>
      </w:r>
      <w:r w:rsidR="00A24D5F">
        <w:t xml:space="preserve">there is </w:t>
      </w:r>
      <w:r>
        <w:t xml:space="preserve">a massive gap at the moment </w:t>
      </w:r>
      <w:r w:rsidR="00C265F8">
        <w:t xml:space="preserve">in terms of </w:t>
      </w:r>
      <w:r w:rsidR="00A24D5F">
        <w:t>people’s</w:t>
      </w:r>
      <w:r w:rsidR="00C265F8">
        <w:t xml:space="preserve"> </w:t>
      </w:r>
      <w:r>
        <w:t>understanding</w:t>
      </w:r>
      <w:r w:rsidR="00A24D5F">
        <w:t xml:space="preserve">—and the </w:t>
      </w:r>
      <w:r>
        <w:t>participation of younger people</w:t>
      </w:r>
      <w:r w:rsidR="00A24D5F">
        <w:t xml:space="preserve"> in particular</w:t>
      </w:r>
      <w:r>
        <w:t>,</w:t>
      </w:r>
      <w:r>
        <w:t xml:space="preserve"> </w:t>
      </w:r>
      <w:r w:rsidR="00CF17EA">
        <w:t xml:space="preserve">but </w:t>
      </w:r>
      <w:r w:rsidR="00A24D5F">
        <w:t xml:space="preserve">also </w:t>
      </w:r>
      <w:r>
        <w:t>more generally</w:t>
      </w:r>
      <w:r>
        <w:t>.</w:t>
      </w:r>
    </w:p>
    <w:p w:rsidR="00C53D8F" w:rsidP="005573FF">
      <w:pPr>
        <w:pStyle w:val="Answer"/>
      </w:pPr>
      <w:r>
        <w:t>E</w:t>
      </w:r>
      <w:r>
        <w:t>ducation is the most obvious way to fill that gap</w:t>
      </w:r>
      <w:r>
        <w:t>,</w:t>
      </w:r>
      <w:r>
        <w:t xml:space="preserve"> particularly in schools and in further education</w:t>
      </w:r>
      <w:r w:rsidR="00A24D5F">
        <w:t>;</w:t>
      </w:r>
      <w:r>
        <w:t xml:space="preserve"> but</w:t>
      </w:r>
      <w:r w:rsidR="00173977">
        <w:t xml:space="preserve"> </w:t>
      </w:r>
      <w:r>
        <w:t>also more generally in</w:t>
      </w:r>
      <w:r w:rsidR="00173977">
        <w:t xml:space="preserve"> </w:t>
      </w:r>
      <w:r>
        <w:t>civic society</w:t>
      </w:r>
      <w:r>
        <w:t>,</w:t>
      </w:r>
      <w:r>
        <w:t xml:space="preserve"> think</w:t>
      </w:r>
      <w:r w:rsidR="00A24D5F">
        <w:t>ing</w:t>
      </w:r>
      <w:r>
        <w:t xml:space="preserve"> about ways </w:t>
      </w:r>
      <w:r w:rsidR="00C265F8">
        <w:t xml:space="preserve">that </w:t>
      </w:r>
      <w:r>
        <w:t xml:space="preserve">we can work with community organisations and others to </w:t>
      </w:r>
      <w:r w:rsidR="00A24D5F">
        <w:t xml:space="preserve">bring about the </w:t>
      </w:r>
      <w:r>
        <w:t>realis</w:t>
      </w:r>
      <w:r w:rsidR="00A24D5F">
        <w:t>ation</w:t>
      </w:r>
      <w:r>
        <w:t xml:space="preserve"> that to be able to vote is to have a voice in the way </w:t>
      </w:r>
      <w:r w:rsidR="00C265F8">
        <w:t xml:space="preserve">that </w:t>
      </w:r>
      <w:r>
        <w:t>your community is run</w:t>
      </w:r>
      <w:r w:rsidR="00A24D5F">
        <w:t>, that</w:t>
      </w:r>
      <w:r>
        <w:t xml:space="preserve"> </w:t>
      </w:r>
      <w:r w:rsidR="00A24D5F">
        <w:t>t</w:t>
      </w:r>
      <w:r w:rsidR="00C265F8">
        <w:t xml:space="preserve">hat </w:t>
      </w:r>
      <w:r>
        <w:t>voice is real and matters</w:t>
      </w:r>
      <w:r w:rsidR="00BA6573">
        <w:t>,</w:t>
      </w:r>
      <w:r w:rsidR="00C265F8">
        <w:t xml:space="preserve"> and</w:t>
      </w:r>
      <w:r w:rsidR="00A24D5F">
        <w:t xml:space="preserve"> that</w:t>
      </w:r>
      <w:r w:rsidR="000E37F3">
        <w:t xml:space="preserve"> </w:t>
      </w:r>
      <w:r w:rsidR="00C265F8">
        <w:t>i</w:t>
      </w:r>
      <w:r>
        <w:t>f you want to say something</w:t>
      </w:r>
      <w:r>
        <w:t>,</w:t>
      </w:r>
      <w:r>
        <w:t xml:space="preserve"> politics is the way to get it said in a way that will</w:t>
      </w:r>
      <w:r w:rsidR="00173977">
        <w:t xml:space="preserve"> </w:t>
      </w:r>
      <w:r>
        <w:t>make action happen</w:t>
      </w:r>
      <w:r w:rsidR="00AD00CB">
        <w:t>.</w:t>
      </w:r>
      <w:r w:rsidR="000E37F3">
        <w:t xml:space="preserve"> </w:t>
      </w:r>
      <w:r>
        <w:t>T</w:t>
      </w:r>
      <w:r>
        <w:t>he challenge</w:t>
      </w:r>
      <w:r w:rsidR="00C265F8">
        <w:t xml:space="preserve"> then</w:t>
      </w:r>
      <w:r>
        <w:t>,</w:t>
      </w:r>
      <w:r>
        <w:t xml:space="preserve"> of course</w:t>
      </w:r>
      <w:r>
        <w:t>,</w:t>
      </w:r>
      <w:r>
        <w:t xml:space="preserve"> is for politicians to make sure that those decisions are made in the interest</w:t>
      </w:r>
      <w:r>
        <w:t>s</w:t>
      </w:r>
      <w:r>
        <w:t xml:space="preserve"> of voters</w:t>
      </w:r>
      <w:r>
        <w:t>,</w:t>
      </w:r>
      <w:r>
        <w:t xml:space="preserve"> and voters then see that.</w:t>
      </w:r>
    </w:p>
    <w:p w:rsidR="00C53D8F" w:rsidP="005573FF">
      <w:pPr>
        <w:pStyle w:val="Question"/>
      </w:pPr>
      <w:sdt>
        <w:sdtPr>
          <w:alias w:val="Member"/>
          <w:tag w:val="&lt;Member mnisId='5308' dodsId='173223'&gt;"/>
          <w:id w:val="-381637021"/>
          <w:placeholder>
            <w:docPart w:val="DefaultPlaceholder_-1854013440"/>
          </w:placeholder>
          <w:richText/>
        </w:sdtPr>
        <w:sdtContent>
          <w:r w:rsidRPr="005573FF" w:rsidR="005573FF">
            <w:rPr>
              <w:b/>
            </w:rPr>
            <w:t>Sam Carling:</w:t>
          </w:r>
        </w:sdtContent>
      </w:sdt>
      <w:r w:rsidR="005573FF">
        <w:t xml:space="preserve"> Y</w:t>
      </w:r>
      <w:r>
        <w:t xml:space="preserve">ou mentioned </w:t>
      </w:r>
      <w:r w:rsidR="003B33A9">
        <w:t xml:space="preserve">there </w:t>
      </w:r>
      <w:r>
        <w:t>the</w:t>
      </w:r>
      <w:r w:rsidR="00173977">
        <w:t xml:space="preserve"> </w:t>
      </w:r>
      <w:r>
        <w:t>statistics on how well</w:t>
      </w:r>
      <w:r w:rsidR="00BA6573">
        <w:t xml:space="preserve"> </w:t>
      </w:r>
      <w:r>
        <w:t>run elections are and how people feel about that</w:t>
      </w:r>
      <w:r w:rsidR="003B33A9">
        <w:t>,</w:t>
      </w:r>
      <w:r>
        <w:t xml:space="preserve"> which</w:t>
      </w:r>
      <w:r w:rsidR="00173977">
        <w:t xml:space="preserve"> </w:t>
      </w:r>
      <w:r>
        <w:t>is really important</w:t>
      </w:r>
      <w:r w:rsidR="003B33A9">
        <w:t>,</w:t>
      </w:r>
      <w:r>
        <w:t xml:space="preserve"> but there is also, as you say, how people feel about the democratic system</w:t>
      </w:r>
      <w:r w:rsidR="003B33A9">
        <w:t>,</w:t>
      </w:r>
      <w:r>
        <w:t xml:space="preserve"> trust in politics</w:t>
      </w:r>
      <w:r w:rsidR="003B33A9">
        <w:t>,</w:t>
      </w:r>
      <w:r>
        <w:t xml:space="preserve"> and the process more generally, where</w:t>
      </w:r>
      <w:r w:rsidR="00173977">
        <w:t xml:space="preserve"> </w:t>
      </w:r>
      <w:r>
        <w:t>there is a lot more concern</w:t>
      </w:r>
      <w:r w:rsidR="00AD00CB">
        <w:t>.</w:t>
      </w:r>
      <w:r w:rsidR="000E37F3">
        <w:t xml:space="preserve"> </w:t>
      </w:r>
      <w:r w:rsidR="00BA6573">
        <w:t xml:space="preserve">When </w:t>
      </w:r>
      <w:r>
        <w:t>measur</w:t>
      </w:r>
      <w:r w:rsidR="00BA6573">
        <w:t>ing</w:t>
      </w:r>
      <w:r>
        <w:t xml:space="preserve"> your success, which set of metrics </w:t>
      </w:r>
      <w:r w:rsidR="002D6DC8">
        <w:t>do</w:t>
      </w:r>
      <w:r>
        <w:t xml:space="preserve"> you</w:t>
      </w:r>
      <w:r w:rsidR="00173977">
        <w:t xml:space="preserve"> </w:t>
      </w:r>
      <w:r>
        <w:t>primarily focus on?</w:t>
      </w:r>
    </w:p>
    <w:p w:rsidR="003B33A9" w:rsidP="003B33A9">
      <w:pPr>
        <w:pStyle w:val="Answer"/>
      </w:pPr>
      <w:sdt>
        <w:sdtPr>
          <w:alias w:val="Witness"/>
          <w:id w:val="145017404"/>
          <w:placeholder>
            <w:docPart w:val="DefaultPlaceholder_-1854013440"/>
          </w:placeholder>
          <w:richText/>
        </w:sdtPr>
        <w:sdtContent>
          <w:r w:rsidRPr="00AD00CB" w:rsidR="00AD00CB">
            <w:rPr>
              <w:b/>
              <w:i/>
            </w:rPr>
            <w:t>Sir John Pullinger:</w:t>
          </w:r>
        </w:sdtContent>
      </w:sdt>
      <w:r>
        <w:t xml:space="preserve"> </w:t>
      </w:r>
      <w:r w:rsidR="00C53D8F">
        <w:t>We look at quite a wide range of metrics</w:t>
      </w:r>
      <w:r w:rsidR="00AD00CB">
        <w:t>.</w:t>
      </w:r>
      <w:r w:rsidR="000E37F3">
        <w:t xml:space="preserve"> </w:t>
      </w:r>
      <w:r w:rsidR="00C53D8F">
        <w:t>The metric about people’s confidence in whether elections have been well</w:t>
      </w:r>
      <w:r w:rsidR="00351234">
        <w:t xml:space="preserve"> </w:t>
      </w:r>
      <w:r w:rsidR="00C53D8F">
        <w:t>run is an important</w:t>
      </w:r>
      <w:r>
        <w:t>,</w:t>
      </w:r>
      <w:r w:rsidR="00C53D8F">
        <w:t xml:space="preserve"> high-level one, but you see very significant differences among people who </w:t>
      </w:r>
      <w:r w:rsidR="00C265F8">
        <w:t xml:space="preserve">have </w:t>
      </w:r>
      <w:r w:rsidR="00C53D8F">
        <w:t>vote</w:t>
      </w:r>
      <w:r w:rsidR="00C265F8">
        <w:t>d</w:t>
      </w:r>
      <w:r w:rsidR="00C53D8F">
        <w:t xml:space="preserve"> and people who do not</w:t>
      </w:r>
      <w:r w:rsidR="00C265F8">
        <w:t xml:space="preserve"> vote</w:t>
      </w:r>
      <w:r w:rsidR="00AD00CB">
        <w:t>.</w:t>
      </w:r>
      <w:r w:rsidR="000E37F3">
        <w:t xml:space="preserve"> </w:t>
      </w:r>
      <w:r>
        <w:t>T</w:t>
      </w:r>
      <w:r w:rsidR="00C53D8F">
        <w:t>he concern about participation rates dropping off makes us really want to focus our attention on those who are not voting and why</w:t>
      </w:r>
      <w:r>
        <w:t>.</w:t>
      </w:r>
    </w:p>
    <w:p w:rsidR="003B33A9" w:rsidP="003B33A9">
      <w:pPr>
        <w:pStyle w:val="Answer"/>
      </w:pPr>
      <w:r>
        <w:t>S</w:t>
      </w:r>
      <w:r w:rsidR="00C53D8F">
        <w:t>ome of that is very much down to lack of trust</w:t>
      </w:r>
      <w:r>
        <w:t>,</w:t>
      </w:r>
      <w:r w:rsidR="00C53D8F">
        <w:t xml:space="preserve"> or lack of feeling that there is anyone who represents them</w:t>
      </w:r>
      <w:r w:rsidR="00A24D5F">
        <w:t>,</w:t>
      </w:r>
      <w:r w:rsidR="00C53D8F">
        <w:t xml:space="preserve"> or </w:t>
      </w:r>
      <w:r>
        <w:t xml:space="preserve">that </w:t>
      </w:r>
      <w:r w:rsidR="00C53D8F">
        <w:t>there is someone out there who will</w:t>
      </w:r>
      <w:r w:rsidR="00173977">
        <w:t xml:space="preserve"> </w:t>
      </w:r>
      <w:r w:rsidR="00C53D8F">
        <w:t>be likely to act in their interests if they were elected</w:t>
      </w:r>
      <w:r w:rsidR="00AD00CB">
        <w:t>.</w:t>
      </w:r>
      <w:r w:rsidR="000E37F3">
        <w:t xml:space="preserve"> </w:t>
      </w:r>
      <w:r>
        <w:t>T</w:t>
      </w:r>
      <w:r w:rsidR="00C53D8F">
        <w:t xml:space="preserve">hat then tempts us to start working with </w:t>
      </w:r>
      <w:r w:rsidR="00A24D5F">
        <w:t>C</w:t>
      </w:r>
      <w:r w:rsidR="00C53D8F">
        <w:t xml:space="preserve">ommittees </w:t>
      </w:r>
      <w:r>
        <w:t xml:space="preserve">such as </w:t>
      </w:r>
      <w:r w:rsidR="00C53D8F">
        <w:t xml:space="preserve">this </w:t>
      </w:r>
      <w:r w:rsidR="00C265F8">
        <w:t xml:space="preserve">and </w:t>
      </w:r>
      <w:r w:rsidR="00C53D8F">
        <w:t xml:space="preserve">think, </w:t>
      </w:r>
      <w:r>
        <w:t>“H</w:t>
      </w:r>
      <w:r w:rsidR="00C53D8F">
        <w:t>ow do we make people understand politics better</w:t>
      </w:r>
      <w:r w:rsidR="00A24D5F">
        <w:t>,</w:t>
      </w:r>
      <w:r w:rsidR="00C53D8F">
        <w:t xml:space="preserve"> so </w:t>
      </w:r>
      <w:r w:rsidR="00C265F8">
        <w:t xml:space="preserve">that </w:t>
      </w:r>
      <w:r w:rsidR="00C53D8F">
        <w:t>they have more confidence in it and want to take part?</w:t>
      </w:r>
      <w:r>
        <w:t>”</w:t>
      </w:r>
    </w:p>
    <w:p w:rsidR="003B33A9" w:rsidP="003B33A9">
      <w:pPr>
        <w:pStyle w:val="Answer"/>
      </w:pPr>
      <w:r>
        <w:t>W</w:t>
      </w:r>
      <w:r w:rsidR="00C53D8F">
        <w:t>e would also look at things much more precisely</w:t>
      </w:r>
      <w:r w:rsidR="00AD00CB">
        <w:t>.</w:t>
      </w:r>
      <w:r w:rsidR="000E37F3">
        <w:t xml:space="preserve"> </w:t>
      </w:r>
      <w:r>
        <w:t>P</w:t>
      </w:r>
      <w:r w:rsidR="00C53D8F">
        <w:t>ublic confidence in the transparency of political finance is one that we would look at very closely</w:t>
      </w:r>
      <w:r>
        <w:t>,</w:t>
      </w:r>
      <w:r w:rsidR="00C53D8F">
        <w:t xml:space="preserve"> and that is one of the worst metrics </w:t>
      </w:r>
      <w:r w:rsidR="00C265F8">
        <w:t xml:space="preserve">that </w:t>
      </w:r>
      <w:r w:rsidR="00C53D8F">
        <w:t>we look at</w:t>
      </w:r>
      <w:r w:rsidR="00AD00CB">
        <w:t>.</w:t>
      </w:r>
      <w:r w:rsidR="000E37F3">
        <w:t xml:space="preserve"> </w:t>
      </w:r>
      <w:r w:rsidR="00C53D8F">
        <w:t>It is extraordinarily low</w:t>
      </w:r>
      <w:r>
        <w:t>,</w:t>
      </w:r>
      <w:r w:rsidR="00C53D8F">
        <w:t xml:space="preserve"> and yet we have</w:t>
      </w:r>
      <w:r>
        <w:t>,</w:t>
      </w:r>
      <w:r w:rsidR="00C53D8F">
        <w:t xml:space="preserve"> arguably</w:t>
      </w:r>
      <w:r>
        <w:t>,</w:t>
      </w:r>
      <w:r w:rsidR="00C53D8F">
        <w:t xml:space="preserve"> one of the most transparent systems in the world</w:t>
      </w:r>
      <w:r w:rsidR="00AD00CB">
        <w:t>.</w:t>
      </w:r>
      <w:r w:rsidR="000E37F3">
        <w:t xml:space="preserve"> </w:t>
      </w:r>
      <w:r>
        <w:t>As you know, we collect metrics on d</w:t>
      </w:r>
      <w:r w:rsidR="00C53D8F">
        <w:t xml:space="preserve">onations and expenses </w:t>
      </w:r>
      <w:r w:rsidR="00C53D8F">
        <w:t>pretty rigorously</w:t>
      </w:r>
      <w:r w:rsidR="00351234">
        <w:t>,</w:t>
      </w:r>
      <w:r w:rsidR="00C53D8F">
        <w:t xml:space="preserve"> and </w:t>
      </w:r>
      <w:r w:rsidR="00351234">
        <w:t xml:space="preserve">we </w:t>
      </w:r>
      <w:r w:rsidR="00C53D8F">
        <w:t xml:space="preserve">make sure </w:t>
      </w:r>
      <w:r>
        <w:t xml:space="preserve">that </w:t>
      </w:r>
      <w:r w:rsidR="00C53D8F">
        <w:t>they are there for the public to scrutinise</w:t>
      </w:r>
      <w:r w:rsidR="00AD00CB">
        <w:t>.</w:t>
      </w:r>
      <w:r w:rsidR="000E37F3">
        <w:t xml:space="preserve"> </w:t>
      </w:r>
      <w:r w:rsidR="00C53D8F">
        <w:t xml:space="preserve">The problem there is </w:t>
      </w:r>
      <w:r>
        <w:t xml:space="preserve">that </w:t>
      </w:r>
      <w:r w:rsidR="00C53D8F">
        <w:t>the public then see it</w:t>
      </w:r>
      <w:r w:rsidR="00A24D5F">
        <w:t>,</w:t>
      </w:r>
      <w:r>
        <w:t xml:space="preserve"> and</w:t>
      </w:r>
      <w:r w:rsidR="00C53D8F">
        <w:t xml:space="preserve"> if they see things </w:t>
      </w:r>
      <w:r w:rsidR="00C265F8">
        <w:t xml:space="preserve">that </w:t>
      </w:r>
      <w:r w:rsidR="00C53D8F">
        <w:t>they don</w:t>
      </w:r>
      <w:r w:rsidR="00A24D5F">
        <w:t>’</w:t>
      </w:r>
      <w:r w:rsidR="00C53D8F">
        <w:t>t like</w:t>
      </w:r>
      <w:r>
        <w:t>,</w:t>
      </w:r>
      <w:r w:rsidR="00C53D8F">
        <w:t xml:space="preserve"> they want something to happen </w:t>
      </w:r>
      <w:r w:rsidR="00C53D8F">
        <w:t>as a consequence</w:t>
      </w:r>
      <w:r w:rsidR="00AD00CB">
        <w:t>.</w:t>
      </w:r>
      <w:r w:rsidR="000E37F3">
        <w:t xml:space="preserve"> </w:t>
      </w:r>
      <w:r>
        <w:t>I</w:t>
      </w:r>
      <w:r w:rsidR="00C53D8F">
        <w:t>t is that element that we would want to highlight</w:t>
      </w:r>
      <w:r w:rsidR="00351234">
        <w:t xml:space="preserve">: what </w:t>
      </w:r>
      <w:r w:rsidR="00C53D8F">
        <w:t>is</w:t>
      </w:r>
      <w:r w:rsidR="00173977">
        <w:t xml:space="preserve"> </w:t>
      </w:r>
      <w:r w:rsidR="00C53D8F">
        <w:t xml:space="preserve">going on with the pattern of donations </w:t>
      </w:r>
      <w:r w:rsidR="00C53D8F">
        <w:t>at the moment</w:t>
      </w:r>
      <w:r w:rsidR="00C53D8F">
        <w:t xml:space="preserve"> </w:t>
      </w:r>
      <w:r w:rsidR="00C265F8">
        <w:t xml:space="preserve">that </w:t>
      </w:r>
      <w:r w:rsidR="00C53D8F">
        <w:t>is causing the public to distrust it</w:t>
      </w:r>
      <w:r w:rsidR="00C265F8">
        <w:t>?</w:t>
      </w:r>
      <w:r w:rsidR="00C53D8F">
        <w:t xml:space="preserve"> </w:t>
      </w:r>
      <w:r w:rsidR="00C265F8">
        <w:t>T</w:t>
      </w:r>
      <w:r w:rsidR="00C53D8F">
        <w:t xml:space="preserve">his data helps us home in on the </w:t>
      </w:r>
      <w:r w:rsidR="00C53D8F">
        <w:t>particular points</w:t>
      </w:r>
      <w:r>
        <w:t>.</w:t>
      </w:r>
    </w:p>
    <w:p w:rsidR="008D3D40" w:rsidP="003B33A9">
      <w:pPr>
        <w:pStyle w:val="Answer"/>
      </w:pPr>
      <w:r>
        <w:t xml:space="preserve">I talked earlier about the data </w:t>
      </w:r>
      <w:r w:rsidR="00C265F8">
        <w:t xml:space="preserve">that </w:t>
      </w:r>
      <w:r>
        <w:t>we also collect from candidates</w:t>
      </w:r>
      <w:r w:rsidR="003B33A9">
        <w:t>,</w:t>
      </w:r>
      <w:r>
        <w:t xml:space="preserve"> and abuse</w:t>
      </w:r>
      <w:r w:rsidR="003B33A9">
        <w:t>,</w:t>
      </w:r>
      <w:r>
        <w:t xml:space="preserve"> intimidation and threats is a particular element there</w:t>
      </w:r>
      <w:r w:rsidR="00AD00CB">
        <w:t>.</w:t>
      </w:r>
      <w:r w:rsidR="000E37F3">
        <w:t xml:space="preserve"> </w:t>
      </w:r>
      <w:r w:rsidR="003B33A9">
        <w:t>W</w:t>
      </w:r>
      <w:r>
        <w:t xml:space="preserve">e </w:t>
      </w:r>
      <w:r w:rsidR="003B33A9">
        <w:t xml:space="preserve">are </w:t>
      </w:r>
      <w:r>
        <w:t>working with the Jo Cox Foundation</w:t>
      </w:r>
      <w:r w:rsidR="003B33A9">
        <w:t>,</w:t>
      </w:r>
      <w:r>
        <w:t xml:space="preserve"> </w:t>
      </w:r>
      <w:r w:rsidR="003B33A9">
        <w:t xml:space="preserve">which announced </w:t>
      </w:r>
      <w:r>
        <w:t xml:space="preserve">yesterday work that </w:t>
      </w:r>
      <w:r w:rsidR="003B33A9">
        <w:t xml:space="preserve">it is </w:t>
      </w:r>
      <w:r>
        <w:t xml:space="preserve">doing with the devolved </w:t>
      </w:r>
      <w:r w:rsidR="004A0256">
        <w:t>Administrations</w:t>
      </w:r>
      <w:r w:rsidR="00AD00CB">
        <w:t>.</w:t>
      </w:r>
      <w:r w:rsidR="000E37F3">
        <w:t xml:space="preserve"> </w:t>
      </w:r>
      <w:r w:rsidR="003B33A9">
        <w:t>W</w:t>
      </w:r>
      <w:r>
        <w:t xml:space="preserve">e will think </w:t>
      </w:r>
      <w:r w:rsidR="003B33A9">
        <w:t xml:space="preserve">about </w:t>
      </w:r>
      <w:r>
        <w:t xml:space="preserve">who else </w:t>
      </w:r>
      <w:r w:rsidR="003B33A9">
        <w:t xml:space="preserve">we can </w:t>
      </w:r>
      <w:r>
        <w:t>work with to ensure that issues of concern</w:t>
      </w:r>
      <w:r>
        <w:t>,</w:t>
      </w:r>
      <w:r>
        <w:t xml:space="preserve"> particularly relating to trust</w:t>
      </w:r>
      <w:r>
        <w:t>,</w:t>
      </w:r>
      <w:r>
        <w:t xml:space="preserve"> are</w:t>
      </w:r>
      <w:r w:rsidR="00173977">
        <w:t xml:space="preserve"> </w:t>
      </w:r>
      <w:r>
        <w:t>brought to public and parliamentary attention</w:t>
      </w:r>
      <w:r>
        <w:t>,</w:t>
      </w:r>
      <w:r>
        <w:t xml:space="preserve"> and then we can have debates </w:t>
      </w:r>
      <w:r>
        <w:t xml:space="preserve">such as </w:t>
      </w:r>
      <w:r>
        <w:t>this about what then needs to happen</w:t>
      </w:r>
      <w:r>
        <w:t>.</w:t>
      </w:r>
    </w:p>
    <w:p w:rsidR="00C53D8F" w:rsidP="00C53D8F">
      <w:pPr>
        <w:pStyle w:val="Question"/>
      </w:pPr>
      <w:sdt>
        <w:sdtPr>
          <w:alias w:val="Member"/>
          <w:tag w:val="&lt;Member mnisId='5103' dodsId='138203'&gt;"/>
          <w:id w:val="-637112090"/>
          <w:placeholder>
            <w:docPart w:val="DefaultPlaceholder_-1854013440"/>
          </w:placeholder>
          <w:richText/>
        </w:sdtPr>
        <w:sdtContent>
          <w:r w:rsidRPr="008D3D40" w:rsidR="008D3D40">
            <w:rPr>
              <w:b/>
            </w:rPr>
            <w:t>Luke Taylor:</w:t>
          </w:r>
        </w:sdtContent>
      </w:sdt>
      <w:r w:rsidR="008D3D40">
        <w:t xml:space="preserve"> W</w:t>
      </w:r>
      <w:r>
        <w:t>e have talked about</w:t>
      </w:r>
      <w:r w:rsidR="008D3D40">
        <w:t>—</w:t>
      </w:r>
      <w:r>
        <w:t>you have used the quote already</w:t>
      </w:r>
      <w:r w:rsidR="008D3D40">
        <w:t>,</w:t>
      </w:r>
      <w:r>
        <w:t xml:space="preserve"> because it is</w:t>
      </w:r>
      <w:r w:rsidR="00173977">
        <w:t xml:space="preserve"> </w:t>
      </w:r>
      <w:r>
        <w:t>quite a good one</w:t>
      </w:r>
      <w:r w:rsidR="008D3D40">
        <w:t>—</w:t>
      </w:r>
      <w:r>
        <w:t>how</w:t>
      </w:r>
      <w:r w:rsidR="008D3D40">
        <w:t xml:space="preserve"> </w:t>
      </w:r>
      <w:r>
        <w:t>statistics are the lifeblood of democratic debate</w:t>
      </w:r>
      <w:r w:rsidR="008D3D40">
        <w:t>,</w:t>
      </w:r>
      <w:r>
        <w:t xml:space="preserve"> and the misuse of statistics results in an erosion of trust, not just in </w:t>
      </w:r>
      <w:r w:rsidR="008D3D40">
        <w:t>G</w:t>
      </w:r>
      <w:r>
        <w:t>overnment but also in all of politics</w:t>
      </w:r>
      <w:r w:rsidR="00AD00CB">
        <w:t>.</w:t>
      </w:r>
      <w:r w:rsidR="000E37F3">
        <w:t xml:space="preserve"> </w:t>
      </w:r>
      <w:r w:rsidR="008D3D40">
        <w:t xml:space="preserve">Do you have </w:t>
      </w:r>
      <w:r>
        <w:t>any examples of how that has been manifested in election campaigns, government statistics</w:t>
      </w:r>
      <w:r w:rsidR="008D3D40">
        <w:t>,</w:t>
      </w:r>
      <w:r>
        <w:t xml:space="preserve"> </w:t>
      </w:r>
      <w:r w:rsidR="008D3D40">
        <w:t xml:space="preserve">or </w:t>
      </w:r>
      <w:r>
        <w:t xml:space="preserve">political parties pushing </w:t>
      </w:r>
      <w:r>
        <w:t>particular narratives</w:t>
      </w:r>
      <w:r w:rsidR="00AD00CB">
        <w:t>?</w:t>
      </w:r>
      <w:r w:rsidR="000E37F3">
        <w:t xml:space="preserve"> </w:t>
      </w:r>
      <w:r>
        <w:t>Is there anything that you have seen that</w:t>
      </w:r>
      <w:r w:rsidR="00C265F8">
        <w:t xml:space="preserve"> has</w:t>
      </w:r>
      <w:r>
        <w:t xml:space="preserve"> particularly concerned you?</w:t>
      </w:r>
    </w:p>
    <w:p w:rsidR="008D3D40" w:rsidP="008D3D40">
      <w:pPr>
        <w:pStyle w:val="Answer"/>
      </w:pPr>
      <w:sdt>
        <w:sdtPr>
          <w:alias w:val="Witness"/>
          <w:id w:val="-376164315"/>
          <w:placeholder>
            <w:docPart w:val="DefaultPlaceholder_-1854013440"/>
          </w:placeholder>
          <w:richText/>
        </w:sdtPr>
        <w:sdtContent>
          <w:r w:rsidRPr="00AD00CB" w:rsidR="00AD00CB">
            <w:rPr>
              <w:b/>
              <w:i/>
            </w:rPr>
            <w:t>Ed Humpherson:</w:t>
          </w:r>
        </w:sdtContent>
      </w:sdt>
      <w:r>
        <w:t xml:space="preserve"> </w:t>
      </w:r>
      <w:r w:rsidR="00C53D8F">
        <w:t>We</w:t>
      </w:r>
      <w:r w:rsidR="00173977">
        <w:t xml:space="preserve"> </w:t>
      </w:r>
      <w:r w:rsidR="00C53D8F">
        <w:t xml:space="preserve">operate on the basis </w:t>
      </w:r>
      <w:r>
        <w:t xml:space="preserve">that </w:t>
      </w:r>
      <w:r w:rsidR="00C53D8F">
        <w:t xml:space="preserve">we want statistics to be </w:t>
      </w:r>
      <w:r>
        <w:t>the</w:t>
      </w:r>
      <w:r w:rsidR="00C53D8F">
        <w:t xml:space="preserve"> lifeblood of democracy</w:t>
      </w:r>
      <w:r>
        <w:t xml:space="preserve"> and</w:t>
      </w:r>
      <w:r w:rsidR="00C53D8F">
        <w:t xml:space="preserve"> democratic debate</w:t>
      </w:r>
      <w:r w:rsidR="00AD00CB">
        <w:t>.</w:t>
      </w:r>
      <w:r w:rsidR="000E37F3">
        <w:t xml:space="preserve"> </w:t>
      </w:r>
      <w:r w:rsidR="00C53D8F">
        <w:t xml:space="preserve">There are things </w:t>
      </w:r>
      <w:r>
        <w:t xml:space="preserve">that </w:t>
      </w:r>
      <w:r w:rsidR="00C53D8F">
        <w:t>threaten that outcome</w:t>
      </w:r>
      <w:r>
        <w:t>,</w:t>
      </w:r>
      <w:r w:rsidR="00C53D8F">
        <w:t xml:space="preserve"> and we regard our code of practice as putting in place the safeguards to mitigate those threats</w:t>
      </w:r>
      <w:r w:rsidR="00AD00CB">
        <w:t>.</w:t>
      </w:r>
      <w:r w:rsidR="000E37F3">
        <w:t xml:space="preserve"> </w:t>
      </w:r>
      <w:r>
        <w:t>W</w:t>
      </w:r>
      <w:r w:rsidR="00C53D8F">
        <w:t xml:space="preserve">e have lots of examples of interventions </w:t>
      </w:r>
      <w:r w:rsidR="00C265F8">
        <w:t xml:space="preserve">that </w:t>
      </w:r>
      <w:r w:rsidR="00C53D8F">
        <w:t xml:space="preserve">we have made to make sure that the safeguards </w:t>
      </w:r>
      <w:r w:rsidR="00A24D5F">
        <w:t xml:space="preserve">work—the safeguards </w:t>
      </w:r>
      <w:r w:rsidR="00C53D8F">
        <w:t>of appropriate use, of equality of access, of intelligent transparency</w:t>
      </w:r>
      <w:r w:rsidR="00855CC3">
        <w:t>,</w:t>
      </w:r>
      <w:r>
        <w:t xml:space="preserve"> </w:t>
      </w:r>
      <w:r w:rsidR="00C53D8F">
        <w:t>of trustworthiness</w:t>
      </w:r>
      <w:r w:rsidR="009A439A">
        <w:t>, and of</w:t>
      </w:r>
      <w:r>
        <w:t xml:space="preserve"> </w:t>
      </w:r>
      <w:r w:rsidR="00C53D8F">
        <w:t>heads of profession.</w:t>
      </w:r>
    </w:p>
    <w:p w:rsidR="008D3D40" w:rsidP="008D3D40">
      <w:pPr>
        <w:pStyle w:val="Answer"/>
      </w:pPr>
      <w:r>
        <w:t xml:space="preserve">I would not want to pick out any </w:t>
      </w:r>
      <w:r>
        <w:t>particular example</w:t>
      </w:r>
      <w:r>
        <w:t xml:space="preserve"> as being more egregious than any others</w:t>
      </w:r>
      <w:r w:rsidR="00AD00CB">
        <w:t>.</w:t>
      </w:r>
      <w:r w:rsidR="000E37F3">
        <w:t xml:space="preserve"> </w:t>
      </w:r>
      <w:r>
        <w:t>We see</w:t>
      </w:r>
      <w:r>
        <w:t>,</w:t>
      </w:r>
      <w:r>
        <w:t xml:space="preserve"> effectively</w:t>
      </w:r>
      <w:r>
        <w:t>,</w:t>
      </w:r>
      <w:r>
        <w:t xml:space="preserve"> three types of misuse</w:t>
      </w:r>
      <w:r w:rsidR="00AD00CB">
        <w:t>.</w:t>
      </w:r>
      <w:r w:rsidR="000E37F3">
        <w:t xml:space="preserve"> </w:t>
      </w:r>
      <w:r>
        <w:t>The rarest is a straight-up error</w:t>
      </w:r>
      <w:r>
        <w:t>,</w:t>
      </w:r>
      <w:r>
        <w:t xml:space="preserve"> when a reference to a statistic in public debate is erroneous</w:t>
      </w:r>
      <w:r w:rsidR="00AD00CB">
        <w:t>.</w:t>
      </w:r>
      <w:r w:rsidR="000E37F3">
        <w:t xml:space="preserve"> </w:t>
      </w:r>
      <w:r>
        <w:t>The second is a lack of transparency</w:t>
      </w:r>
      <w:r>
        <w:t>,</w:t>
      </w:r>
      <w:r>
        <w:t xml:space="preserve"> where statistics are quoted but it would be very hard for a citizen or</w:t>
      </w:r>
      <w:r>
        <w:t>,</w:t>
      </w:r>
      <w:r>
        <w:t xml:space="preserve"> indeed</w:t>
      </w:r>
      <w:r>
        <w:t>,</w:t>
      </w:r>
      <w:r>
        <w:t xml:space="preserve"> another politician to verify where those numbers came from and what they mean</w:t>
      </w:r>
      <w:r w:rsidR="00AD00CB">
        <w:t>.</w:t>
      </w:r>
      <w:r w:rsidR="000E37F3">
        <w:t xml:space="preserve"> </w:t>
      </w:r>
      <w:r>
        <w:t xml:space="preserve">The third </w:t>
      </w:r>
      <w:r>
        <w:t>and probably most serious category is when a statistic is used in a misleading way.</w:t>
      </w:r>
    </w:p>
    <w:p w:rsidR="008D3D40" w:rsidP="008D3D40">
      <w:pPr>
        <w:pStyle w:val="Answer"/>
      </w:pPr>
      <w:r>
        <w:t>I can give you examples of all three if that would help</w:t>
      </w:r>
      <w:r w:rsidR="00AD00CB">
        <w:t>.</w:t>
      </w:r>
      <w:r w:rsidR="000E37F3">
        <w:t xml:space="preserve"> </w:t>
      </w:r>
      <w:r>
        <w:t>A</w:t>
      </w:r>
      <w:r>
        <w:t>n example of a straight-up error involved us writing to then Prime Minister Boris Johnson in 2022</w:t>
      </w:r>
      <w:r>
        <w:t>, who said</w:t>
      </w:r>
      <w:r>
        <w:t xml:space="preserve"> that there were more people in work after the pandemic than before</w:t>
      </w:r>
      <w:r w:rsidR="00AD00CB">
        <w:t>.</w:t>
      </w:r>
      <w:r w:rsidR="000E37F3">
        <w:t xml:space="preserve"> </w:t>
      </w:r>
      <w:r>
        <w:t>T</w:t>
      </w:r>
      <w:r>
        <w:t>he letter that went to him said</w:t>
      </w:r>
      <w:r>
        <w:t>,</w:t>
      </w:r>
      <w:r>
        <w:t xml:space="preserve"> </w:t>
      </w:r>
      <w:r>
        <w:t>“I</w:t>
      </w:r>
      <w:r>
        <w:t xml:space="preserve">t is wrong to say </w:t>
      </w:r>
      <w:r w:rsidR="00C265F8">
        <w:t xml:space="preserve">that </w:t>
      </w:r>
      <w:r>
        <w:t>there are more people in work after the pandemic than before</w:t>
      </w:r>
      <w:r w:rsidR="00A24D5F">
        <w:t>.</w:t>
      </w:r>
      <w:r>
        <w:t>”</w:t>
      </w:r>
      <w:r w:rsidR="000E37F3">
        <w:t xml:space="preserve"> </w:t>
      </w:r>
      <w:r>
        <w:t>W</w:t>
      </w:r>
      <w:r>
        <w:t>e</w:t>
      </w:r>
      <w:r w:rsidR="00173977">
        <w:t xml:space="preserve"> </w:t>
      </w:r>
      <w:r>
        <w:t>said</w:t>
      </w:r>
      <w:r>
        <w:t>,</w:t>
      </w:r>
      <w:r>
        <w:t xml:space="preserve"> </w:t>
      </w:r>
      <w:r>
        <w:t>“T</w:t>
      </w:r>
      <w:r>
        <w:t>hat is wrong</w:t>
      </w:r>
      <w:r w:rsidR="00A24D5F">
        <w:t>.</w:t>
      </w:r>
      <w:r>
        <w:t>”</w:t>
      </w:r>
      <w:r w:rsidR="000E37F3">
        <w:t xml:space="preserve"> </w:t>
      </w:r>
      <w:r>
        <w:t>It was an erroneous statement.</w:t>
      </w:r>
    </w:p>
    <w:p w:rsidR="008D3D40" w:rsidP="008D3D40">
      <w:pPr>
        <w:pStyle w:val="Answer"/>
      </w:pPr>
      <w:r>
        <w:t>That is</w:t>
      </w:r>
      <w:r w:rsidR="00173977">
        <w:t xml:space="preserve"> </w:t>
      </w:r>
      <w:r>
        <w:t>very rare</w:t>
      </w:r>
      <w:r w:rsidR="00AD00CB">
        <w:t>.</w:t>
      </w:r>
      <w:r w:rsidR="000E37F3">
        <w:t xml:space="preserve"> </w:t>
      </w:r>
      <w:r>
        <w:t>The vast majority of</w:t>
      </w:r>
      <w:r>
        <w:t xml:space="preserve"> our cases are</w:t>
      </w:r>
      <w:r w:rsidR="00173977">
        <w:t xml:space="preserve"> </w:t>
      </w:r>
      <w:r>
        <w:t xml:space="preserve">in </w:t>
      </w:r>
      <w:r>
        <w:t xml:space="preserve">the </w:t>
      </w:r>
      <w:r>
        <w:t>space of transparency</w:t>
      </w:r>
      <w:r w:rsidR="00AD00CB">
        <w:t>.</w:t>
      </w:r>
      <w:r w:rsidR="000E37F3">
        <w:t xml:space="preserve"> </w:t>
      </w:r>
      <w:r>
        <w:t>T</w:t>
      </w:r>
      <w:r>
        <w:t>o give an example</w:t>
      </w:r>
      <w:r>
        <w:t>,</w:t>
      </w:r>
      <w:r>
        <w:t xml:space="preserve"> the current Prime Minister</w:t>
      </w:r>
      <w:r>
        <w:t>,</w:t>
      </w:r>
      <w:r>
        <w:t xml:space="preserve"> in his speech at the Labour </w:t>
      </w:r>
      <w:r w:rsidR="00C265F8">
        <w:t>p</w:t>
      </w:r>
      <w:r>
        <w:t>arty conference in 2024</w:t>
      </w:r>
      <w:r>
        <w:t>,</w:t>
      </w:r>
      <w:r>
        <w:t xml:space="preserve"> referred to some progress that the </w:t>
      </w:r>
      <w:r>
        <w:t>G</w:t>
      </w:r>
      <w:r>
        <w:t xml:space="preserve">overnment </w:t>
      </w:r>
      <w:r>
        <w:t xml:space="preserve">were </w:t>
      </w:r>
      <w:r>
        <w:t>making on an aspect of the immigration system</w:t>
      </w:r>
      <w:r>
        <w:t>,</w:t>
      </w:r>
      <w:r>
        <w:t xml:space="preserve"> </w:t>
      </w:r>
      <w:r>
        <w:t xml:space="preserve">and </w:t>
      </w:r>
      <w:r>
        <w:t>quoted a number</w:t>
      </w:r>
      <w:r w:rsidR="00AD00CB">
        <w:t>.</w:t>
      </w:r>
      <w:r w:rsidR="000E37F3">
        <w:t xml:space="preserve"> </w:t>
      </w:r>
      <w:r>
        <w:t>The number was correct</w:t>
      </w:r>
      <w:r w:rsidR="00A24D5F">
        <w:t>;</w:t>
      </w:r>
      <w:r w:rsidR="000E37F3">
        <w:t xml:space="preserve"> </w:t>
      </w:r>
      <w:r w:rsidR="00A24D5F">
        <w:t>i</w:t>
      </w:r>
      <w:r>
        <w:t>t was drawn appropriately from the statistical evidence</w:t>
      </w:r>
      <w:r>
        <w:t>,</w:t>
      </w:r>
      <w:r>
        <w:t xml:space="preserve"> but the underlying data was not due to be published until November</w:t>
      </w:r>
      <w:r w:rsidR="00AD00CB">
        <w:t>.</w:t>
      </w:r>
      <w:r w:rsidR="000E37F3">
        <w:t xml:space="preserve"> </w:t>
      </w:r>
      <w:r>
        <w:t>A</w:t>
      </w:r>
      <w:r>
        <w:t xml:space="preserve">t the point that he said </w:t>
      </w:r>
      <w:r>
        <w:t>it</w:t>
      </w:r>
      <w:r>
        <w:t>,</w:t>
      </w:r>
      <w:r>
        <w:t xml:space="preserve"> it was not transparent because nobody could access the number that he was referring to</w:t>
      </w:r>
      <w:r w:rsidR="00AD00CB">
        <w:t>.</w:t>
      </w:r>
      <w:r w:rsidR="000E37F3">
        <w:t xml:space="preserve"> </w:t>
      </w:r>
      <w:r>
        <w:t>We wrote to the Prime Minister</w:t>
      </w:r>
      <w:r>
        <w:t>,</w:t>
      </w:r>
      <w:r>
        <w:t xml:space="preserve"> highlighting the importance of using </w:t>
      </w:r>
      <w:r>
        <w:t xml:space="preserve">only </w:t>
      </w:r>
      <w:r>
        <w:t>numbers in the public domain</w:t>
      </w:r>
      <w:r w:rsidR="00AD00CB">
        <w:t>.</w:t>
      </w:r>
      <w:r w:rsidR="000E37F3">
        <w:t xml:space="preserve"> </w:t>
      </w:r>
      <w:r>
        <w:t>W</w:t>
      </w:r>
      <w:r>
        <w:t xml:space="preserve">e worked with the Home Office to require </w:t>
      </w:r>
      <w:r>
        <w:t xml:space="preserve">it </w:t>
      </w:r>
      <w:r>
        <w:t>to publish the data promptly because he had put them into the public domain.</w:t>
      </w:r>
    </w:p>
    <w:p w:rsidR="008D3D40" w:rsidP="008D3D40">
      <w:pPr>
        <w:pStyle w:val="Answer"/>
      </w:pPr>
      <w:r>
        <w:t>A</w:t>
      </w:r>
      <w:r w:rsidR="00C53D8F">
        <w:t xml:space="preserve"> </w:t>
      </w:r>
      <w:r w:rsidR="00C53D8F">
        <w:t>fairly recent</w:t>
      </w:r>
      <w:r w:rsidR="00C53D8F">
        <w:t xml:space="preserve"> example</w:t>
      </w:r>
      <w:r>
        <w:t xml:space="preserve"> of misleadingness happened</w:t>
      </w:r>
      <w:r w:rsidR="00C53D8F">
        <w:t xml:space="preserve"> </w:t>
      </w:r>
      <w:r>
        <w:t xml:space="preserve">in the </w:t>
      </w:r>
      <w:r w:rsidR="00C53D8F">
        <w:t xml:space="preserve">second half of last year, </w:t>
      </w:r>
      <w:r>
        <w:t xml:space="preserve">when </w:t>
      </w:r>
      <w:r w:rsidR="00C53D8F">
        <w:t xml:space="preserve">the then Secretary of State for the Environment, Food and Rural Affairs said that water pollution was worse in Scotland than in </w:t>
      </w:r>
      <w:r w:rsidR="00C53D8F">
        <w:t>England</w:t>
      </w:r>
      <w:r>
        <w:t>,</w:t>
      </w:r>
      <w:r w:rsidR="00C53D8F">
        <w:t xml:space="preserve"> and</w:t>
      </w:r>
      <w:r w:rsidR="00C53D8F">
        <w:t xml:space="preserve"> then presented some numbers to back up this claim</w:t>
      </w:r>
      <w:r w:rsidR="00AD00CB">
        <w:t>.</w:t>
      </w:r>
      <w:r w:rsidR="000E37F3">
        <w:t xml:space="preserve"> </w:t>
      </w:r>
      <w:r w:rsidR="00C53D8F">
        <w:t>This was referred to us</w:t>
      </w:r>
      <w:r w:rsidR="00AD00CB">
        <w:t>.</w:t>
      </w:r>
      <w:r w:rsidR="000E37F3">
        <w:t xml:space="preserve"> </w:t>
      </w:r>
      <w:r w:rsidR="00C53D8F">
        <w:t>We looked into it and</w:t>
      </w:r>
      <w:r>
        <w:t>,</w:t>
      </w:r>
      <w:r w:rsidR="00C53D8F">
        <w:t xml:space="preserve"> </w:t>
      </w:r>
      <w:r>
        <w:t xml:space="preserve">while </w:t>
      </w:r>
      <w:r w:rsidR="00C53D8F">
        <w:t>the numbers that were used were correct</w:t>
      </w:r>
      <w:r>
        <w:t>—</w:t>
      </w:r>
      <w:r w:rsidR="00C53D8F">
        <w:t>they</w:t>
      </w:r>
      <w:r>
        <w:t xml:space="preserve"> </w:t>
      </w:r>
      <w:r w:rsidR="00C53D8F">
        <w:t>passed the first test</w:t>
      </w:r>
      <w:r w:rsidR="009A439A">
        <w:t>—and</w:t>
      </w:r>
      <w:r w:rsidR="00C53D8F">
        <w:t xml:space="preserve"> were transparent in the sense that anybody could access them</w:t>
      </w:r>
      <w:r w:rsidR="009A439A">
        <w:t xml:space="preserve">, </w:t>
      </w:r>
      <w:r w:rsidR="00C53D8F">
        <w:t>if</w:t>
      </w:r>
      <w:r>
        <w:t xml:space="preserve"> </w:t>
      </w:r>
      <w:r w:rsidR="00C53D8F">
        <w:t>you looked at the full range of evidence on the question of water quality in England as against Scotland, you would not conclude that water pollution was worse in Scotland</w:t>
      </w:r>
      <w:r w:rsidR="00AD4B4F">
        <w:t>, so</w:t>
      </w:r>
      <w:r w:rsidR="000E37F3">
        <w:t xml:space="preserve"> </w:t>
      </w:r>
      <w:r w:rsidR="00AD4B4F">
        <w:t>w</w:t>
      </w:r>
      <w:r w:rsidR="00C53D8F">
        <w:t xml:space="preserve">e said </w:t>
      </w:r>
      <w:r w:rsidR="00AD4B4F">
        <w:t xml:space="preserve">that </w:t>
      </w:r>
      <w:r w:rsidR="00C53D8F">
        <w:t>this was a very significant risk of being a misleading presentation of statistics.</w:t>
      </w:r>
    </w:p>
    <w:p w:rsidR="008D3D40" w:rsidP="008D3D40">
      <w:pPr>
        <w:pStyle w:val="Answer"/>
      </w:pPr>
      <w:r>
        <w:t>W</w:t>
      </w:r>
      <w:r w:rsidR="00C53D8F">
        <w:t>e see examples of that all the time</w:t>
      </w:r>
      <w:r w:rsidR="00AD00CB">
        <w:t>.</w:t>
      </w:r>
      <w:r w:rsidR="000E37F3">
        <w:t xml:space="preserve"> </w:t>
      </w:r>
      <w:r>
        <w:t xml:space="preserve">In the </w:t>
      </w:r>
      <w:r w:rsidR="00C53D8F">
        <w:t>current year</w:t>
      </w:r>
      <w:r>
        <w:t>,</w:t>
      </w:r>
      <w:r w:rsidR="00C53D8F">
        <w:t xml:space="preserve"> we have handled 141 cases</w:t>
      </w:r>
      <w:r>
        <w:t>,</w:t>
      </w:r>
      <w:r w:rsidR="00C53D8F">
        <w:t xml:space="preserve"> so we are quite active</w:t>
      </w:r>
      <w:r w:rsidR="00AD00CB">
        <w:t>.</w:t>
      </w:r>
      <w:r w:rsidR="000E37F3">
        <w:t xml:space="preserve"> </w:t>
      </w:r>
      <w:r>
        <w:t>In p</w:t>
      </w:r>
      <w:r w:rsidR="00C53D8F">
        <w:t>revious years</w:t>
      </w:r>
      <w:r>
        <w:t>,</w:t>
      </w:r>
      <w:r w:rsidR="00C53D8F">
        <w:t xml:space="preserve"> it </w:t>
      </w:r>
      <w:r>
        <w:t xml:space="preserve">has </w:t>
      </w:r>
      <w:r w:rsidR="00C53D8F">
        <w:t>been over 200 cases</w:t>
      </w:r>
      <w:r>
        <w:t>,</w:t>
      </w:r>
      <w:r w:rsidR="00C53D8F">
        <w:t xml:space="preserve"> so there </w:t>
      </w:r>
      <w:r>
        <w:t xml:space="preserve">are </w:t>
      </w:r>
      <w:r w:rsidR="00C53D8F">
        <w:t>a lot of examples.</w:t>
      </w:r>
    </w:p>
    <w:p w:rsidR="00F9001F" w:rsidP="008D3D40">
      <w:pPr>
        <w:pStyle w:val="Answer"/>
      </w:pPr>
      <w:r>
        <w:t>Can I say one final thing</w:t>
      </w:r>
      <w:r w:rsidR="00AD00CB">
        <w:t>?</w:t>
      </w:r>
      <w:r w:rsidR="000E37F3">
        <w:t xml:space="preserve"> </w:t>
      </w:r>
      <w:r>
        <w:t xml:space="preserve">I am sure </w:t>
      </w:r>
      <w:r w:rsidR="00AD4B4F">
        <w:t xml:space="preserve">that </w:t>
      </w:r>
      <w:r>
        <w:t>you have some follow-ups</w:t>
      </w:r>
      <w:r w:rsidR="00AD00CB">
        <w:t>.</w:t>
      </w:r>
      <w:r w:rsidR="000E37F3">
        <w:t xml:space="preserve"> </w:t>
      </w:r>
      <w:r>
        <w:t>Every one of these interventions has two effects</w:t>
      </w:r>
      <w:r w:rsidR="00AD00CB">
        <w:t>.</w:t>
      </w:r>
      <w:r w:rsidR="000E37F3">
        <w:t xml:space="preserve"> </w:t>
      </w:r>
      <w:r>
        <w:t xml:space="preserve">The first </w:t>
      </w:r>
      <w:r w:rsidR="00AD4B4F">
        <w:t xml:space="preserve">is that </w:t>
      </w:r>
      <w:r>
        <w:t xml:space="preserve">we want to clarify the use of those </w:t>
      </w:r>
      <w:r>
        <w:t>particular statistics</w:t>
      </w:r>
      <w:r>
        <w:t xml:space="preserve"> in that </w:t>
      </w:r>
      <w:r>
        <w:t>particular context</w:t>
      </w:r>
      <w:r w:rsidR="00AD00CB">
        <w:t>.</w:t>
      </w:r>
      <w:r w:rsidR="000E37F3">
        <w:t xml:space="preserve"> </w:t>
      </w:r>
      <w:r>
        <w:t>In th</w:t>
      </w:r>
      <w:r>
        <w:t xml:space="preserve">e examples </w:t>
      </w:r>
      <w:r w:rsidR="00AD4B4F">
        <w:t xml:space="preserve">that </w:t>
      </w:r>
      <w:r>
        <w:t>I have given, we stepped in to clarify</w:t>
      </w:r>
      <w:r>
        <w:t>,</w:t>
      </w:r>
      <w:r>
        <w:t xml:space="preserve"> in that </w:t>
      </w:r>
      <w:r>
        <w:t>particular moment</w:t>
      </w:r>
      <w:r>
        <w:t>,</w:t>
      </w:r>
      <w:r>
        <w:t xml:space="preserve"> what the appropriate use </w:t>
      </w:r>
      <w:r>
        <w:t xml:space="preserve">is </w:t>
      </w:r>
      <w:r>
        <w:t>of statistics</w:t>
      </w:r>
      <w:r w:rsidR="00AD00CB">
        <w:t>.</w:t>
      </w:r>
      <w:r w:rsidR="000E37F3">
        <w:t xml:space="preserve"> </w:t>
      </w:r>
      <w:r>
        <w:t>I</w:t>
      </w:r>
      <w:r>
        <w:t>n a sense</w:t>
      </w:r>
      <w:r>
        <w:t>, that is</w:t>
      </w:r>
      <w:r>
        <w:t xml:space="preserve"> correcting the risk of misunderstanding that issue.</w:t>
      </w:r>
    </w:p>
    <w:p w:rsidR="00C53D8F" w:rsidP="008D3D40">
      <w:pPr>
        <w:pStyle w:val="Answer"/>
      </w:pPr>
      <w:r>
        <w:t>M</w:t>
      </w:r>
      <w:r>
        <w:t>ore importantly</w:t>
      </w:r>
      <w:r w:rsidR="00AD4B4F">
        <w:t>,</w:t>
      </w:r>
      <w:r>
        <w:t xml:space="preserve"> we make the intervention to reinforce the principles and the safeguards of having heads of profession in </w:t>
      </w:r>
      <w:r>
        <w:t>D</w:t>
      </w:r>
      <w:r>
        <w:t xml:space="preserve">epartments, </w:t>
      </w:r>
      <w:r>
        <w:t xml:space="preserve">and </w:t>
      </w:r>
      <w:r>
        <w:t>chief analysts who are responsible for signing off the use of statistics</w:t>
      </w:r>
      <w:r w:rsidR="00AD00CB">
        <w:t>.</w:t>
      </w:r>
      <w:r w:rsidR="000E37F3">
        <w:t xml:space="preserve"> </w:t>
      </w:r>
      <w:r>
        <w:t>T</w:t>
      </w:r>
      <w:r>
        <w:t xml:space="preserve">he intervention is not just on the </w:t>
      </w:r>
      <w:r>
        <w:t>particular issue</w:t>
      </w:r>
      <w:r>
        <w:t xml:space="preserve">, but is </w:t>
      </w:r>
      <w:r>
        <w:t>reinforcing a system of safeguards</w:t>
      </w:r>
      <w:r>
        <w:t>,</w:t>
      </w:r>
      <w:r>
        <w:t xml:space="preserve"> and the latter is the more powerful intervention that we make.</w:t>
      </w:r>
    </w:p>
    <w:p w:rsidR="00C53D8F" w:rsidP="00F9001F">
      <w:pPr>
        <w:pStyle w:val="Question"/>
      </w:pPr>
      <w:sdt>
        <w:sdtPr>
          <w:alias w:val="Member"/>
          <w:tag w:val="&lt;Member mnisId='5103' dodsId='138203'&gt;"/>
          <w:id w:val="-311872078"/>
          <w:placeholder>
            <w:docPart w:val="DefaultPlaceholder_-1854013440"/>
          </w:placeholder>
          <w:richText/>
        </w:sdtPr>
        <w:sdtContent>
          <w:r w:rsidRPr="00F9001F" w:rsidR="00F9001F">
            <w:rPr>
              <w:b/>
            </w:rPr>
            <w:t>Luke Taylor:</w:t>
          </w:r>
        </w:sdtContent>
      </w:sdt>
      <w:r w:rsidR="00F9001F">
        <w:t xml:space="preserve"> </w:t>
      </w:r>
      <w:r>
        <w:t>Do you have any examples of good practice</w:t>
      </w:r>
      <w:r w:rsidR="00F9001F">
        <w:t>,</w:t>
      </w:r>
      <w:r>
        <w:t xml:space="preserve"> where an organisation or a particular use of statistics has built trust</w:t>
      </w:r>
      <w:r w:rsidR="00AD00CB">
        <w:t>?</w:t>
      </w:r>
      <w:r w:rsidR="000E37F3">
        <w:t xml:space="preserve"> </w:t>
      </w:r>
      <w:r w:rsidR="00F9001F">
        <w:t xml:space="preserve">While </w:t>
      </w:r>
      <w:r>
        <w:t>we want to stop undermining trust with poor use of statistics, where have you seen that</w:t>
      </w:r>
      <w:r w:rsidR="00173977">
        <w:t xml:space="preserve"> </w:t>
      </w:r>
      <w:r>
        <w:t>improved and done in a positive way?</w:t>
      </w:r>
    </w:p>
    <w:p w:rsidR="00F9001F" w:rsidP="00F9001F">
      <w:pPr>
        <w:pStyle w:val="Answer"/>
      </w:pPr>
      <w:sdt>
        <w:sdtPr>
          <w:alias w:val="Witness"/>
          <w:id w:val="453525860"/>
          <w:placeholder>
            <w:docPart w:val="DefaultPlaceholder_-1854013440"/>
          </w:placeholder>
          <w:richText/>
        </w:sdtPr>
        <w:sdtContent>
          <w:r w:rsidRPr="00AD00CB" w:rsidR="00AD00CB">
            <w:rPr>
              <w:b/>
              <w:i/>
            </w:rPr>
            <w:t>Ed Humpherson:</w:t>
          </w:r>
        </w:sdtContent>
      </w:sdt>
      <w:r>
        <w:t xml:space="preserve"> </w:t>
      </w:r>
      <w:r w:rsidR="00C53D8F">
        <w:t>Can I give you two examples</w:t>
      </w:r>
      <w:r w:rsidR="00AD00CB">
        <w:t>?</w:t>
      </w:r>
      <w:r w:rsidR="000E37F3">
        <w:t xml:space="preserve"> </w:t>
      </w:r>
      <w:r>
        <w:t>O</w:t>
      </w:r>
      <w:r w:rsidR="00C53D8F">
        <w:t>ne is on a specific thing</w:t>
      </w:r>
      <w:r>
        <w:t>,</w:t>
      </w:r>
      <w:r w:rsidR="00C53D8F">
        <w:t xml:space="preserve"> and the other is absolutely this</w:t>
      </w:r>
      <w:r w:rsidR="00173977">
        <w:t xml:space="preserve"> </w:t>
      </w:r>
      <w:r w:rsidR="00C53D8F">
        <w:t>systemic factor that I have just described</w:t>
      </w:r>
      <w:r w:rsidR="00AD00CB">
        <w:t>.</w:t>
      </w:r>
      <w:r w:rsidR="000E37F3">
        <w:t xml:space="preserve"> </w:t>
      </w:r>
      <w:r w:rsidR="009A439A">
        <w:t>As for</w:t>
      </w:r>
      <w:r>
        <w:t xml:space="preserve"> the </w:t>
      </w:r>
      <w:r w:rsidR="00C53D8F">
        <w:t>specific issue</w:t>
      </w:r>
      <w:r>
        <w:t>,</w:t>
      </w:r>
      <w:r w:rsidR="00C53D8F">
        <w:t xml:space="preserve"> </w:t>
      </w:r>
      <w:r>
        <w:t xml:space="preserve">when </w:t>
      </w:r>
      <w:r w:rsidR="00C53D8F">
        <w:t>the Treasury publish</w:t>
      </w:r>
      <w:r>
        <w:t>es</w:t>
      </w:r>
      <w:r w:rsidR="00C53D8F">
        <w:t xml:space="preserve"> the </w:t>
      </w:r>
      <w:r>
        <w:t>B</w:t>
      </w:r>
      <w:r w:rsidR="00C53D8F">
        <w:t>udget</w:t>
      </w:r>
      <w:r>
        <w:t>,</w:t>
      </w:r>
      <w:r w:rsidR="00C53D8F">
        <w:t xml:space="preserve"> </w:t>
      </w:r>
      <w:r>
        <w:t xml:space="preserve">it </w:t>
      </w:r>
      <w:r w:rsidR="00C53D8F">
        <w:t>publish</w:t>
      </w:r>
      <w:r>
        <w:t>es</w:t>
      </w:r>
      <w:r w:rsidR="00C53D8F">
        <w:t xml:space="preserve"> a document alongside it called </w:t>
      </w:r>
      <w:r w:rsidR="009A439A">
        <w:t>“</w:t>
      </w:r>
      <w:r w:rsidRPr="009A439A" w:rsidR="009A439A">
        <w:t>data sources</w:t>
      </w:r>
      <w:r w:rsidR="009A439A">
        <w:t>”</w:t>
      </w:r>
      <w:r w:rsidR="00AD00CB">
        <w:t>.</w:t>
      </w:r>
      <w:r w:rsidR="000E37F3">
        <w:t xml:space="preserve"> </w:t>
      </w:r>
      <w:r>
        <w:t>I</w:t>
      </w:r>
      <w:r w:rsidR="00C53D8F">
        <w:t>f you look at that document</w:t>
      </w:r>
      <w:r>
        <w:t>,</w:t>
      </w:r>
      <w:r w:rsidR="00C53D8F">
        <w:t xml:space="preserve"> right at the beginning</w:t>
      </w:r>
      <w:r>
        <w:t>,</w:t>
      </w:r>
      <w:r w:rsidR="00C53D8F">
        <w:t xml:space="preserve"> </w:t>
      </w:r>
      <w:r>
        <w:t xml:space="preserve">it </w:t>
      </w:r>
      <w:r w:rsidR="00C53D8F">
        <w:t>say</w:t>
      </w:r>
      <w:r>
        <w:t>s,</w:t>
      </w:r>
      <w:r w:rsidR="00C53D8F">
        <w:t xml:space="preserve"> </w:t>
      </w:r>
      <w:r>
        <w:t>“W</w:t>
      </w:r>
      <w:r w:rsidR="00C53D8F">
        <w:t>e do this to comply with the Office for Statistics Regulation</w:t>
      </w:r>
      <w:r>
        <w:t>’</w:t>
      </w:r>
      <w:r w:rsidR="00C53D8F">
        <w:t xml:space="preserve">s </w:t>
      </w:r>
      <w:r>
        <w:t>c</w:t>
      </w:r>
      <w:r w:rsidR="00C53D8F">
        <w:t xml:space="preserve">ode of </w:t>
      </w:r>
      <w:r>
        <w:t>p</w:t>
      </w:r>
      <w:r w:rsidR="00C53D8F">
        <w:t xml:space="preserve">ractice and </w:t>
      </w:r>
      <w:r>
        <w:t>i</w:t>
      </w:r>
      <w:r w:rsidR="00C53D8F">
        <w:t xml:space="preserve">ntelligent </w:t>
      </w:r>
      <w:r>
        <w:t>t</w:t>
      </w:r>
      <w:r w:rsidR="00C53D8F">
        <w:t>ransparency</w:t>
      </w:r>
      <w:r>
        <w:t>”</w:t>
      </w:r>
      <w:r w:rsidR="00AD00CB">
        <w:t>.</w:t>
      </w:r>
      <w:r w:rsidR="000E37F3">
        <w:t xml:space="preserve"> </w:t>
      </w:r>
      <w:r>
        <w:t>F</w:t>
      </w:r>
      <w:r w:rsidR="00C53D8F">
        <w:t xml:space="preserve">or every number that is in the </w:t>
      </w:r>
      <w:r>
        <w:t>B</w:t>
      </w:r>
      <w:r w:rsidR="00C53D8F">
        <w:t>udget</w:t>
      </w:r>
      <w:r>
        <w:t>,</w:t>
      </w:r>
      <w:r w:rsidR="00C53D8F">
        <w:t xml:space="preserve"> </w:t>
      </w:r>
      <w:r>
        <w:t xml:space="preserve">it discloses </w:t>
      </w:r>
      <w:r w:rsidR="00C53D8F">
        <w:t>the source and say</w:t>
      </w:r>
      <w:r>
        <w:t>s</w:t>
      </w:r>
      <w:r w:rsidR="00C53D8F">
        <w:t xml:space="preserve"> how </w:t>
      </w:r>
      <w:r>
        <w:t xml:space="preserve">it </w:t>
      </w:r>
      <w:r w:rsidR="00C53D8F">
        <w:t>got to it</w:t>
      </w:r>
      <w:r w:rsidR="00AD00CB">
        <w:t>.</w:t>
      </w:r>
      <w:r w:rsidR="000E37F3">
        <w:t xml:space="preserve"> </w:t>
      </w:r>
      <w:r w:rsidR="00C53D8F">
        <w:t>It is tremendous practice</w:t>
      </w:r>
      <w:r w:rsidR="00AD00CB">
        <w:t>.</w:t>
      </w:r>
      <w:r w:rsidR="000E37F3">
        <w:t xml:space="preserve"> </w:t>
      </w:r>
      <w:r w:rsidR="00C53D8F">
        <w:t>It really reinforces the ability for people to scrutinise, understand and verify</w:t>
      </w:r>
      <w:r w:rsidR="00AD4B4F">
        <w:t>, so</w:t>
      </w:r>
      <w:r w:rsidR="000E37F3">
        <w:t xml:space="preserve"> </w:t>
      </w:r>
      <w:r w:rsidR="00AD4B4F">
        <w:t>t</w:t>
      </w:r>
      <w:r w:rsidR="00C53D8F">
        <w:t>hat is a very specific thing.</w:t>
      </w:r>
    </w:p>
    <w:p w:rsidR="00C53D8F" w:rsidP="00F9001F">
      <w:pPr>
        <w:pStyle w:val="Answer"/>
      </w:pPr>
      <w:r>
        <w:t xml:space="preserve">The general thing is </w:t>
      </w:r>
      <w:r w:rsidR="00AD4B4F">
        <w:t xml:space="preserve">that </w:t>
      </w:r>
      <w:r>
        <w:t xml:space="preserve">we did a review of intelligent transparency in </w:t>
      </w:r>
      <w:r w:rsidR="00F9001F">
        <w:t>G</w:t>
      </w:r>
      <w:r>
        <w:t>overnment last November</w:t>
      </w:r>
      <w:r w:rsidR="00AD00CB">
        <w:t>.</w:t>
      </w:r>
      <w:r w:rsidR="000E37F3">
        <w:t xml:space="preserve"> </w:t>
      </w:r>
      <w:r w:rsidR="00F9001F">
        <w:t>W</w:t>
      </w:r>
      <w:r>
        <w:t>e had some case examples of good practice</w:t>
      </w:r>
      <w:r w:rsidR="00F9001F">
        <w:t>,</w:t>
      </w:r>
      <w:r>
        <w:t xml:space="preserve"> one of </w:t>
      </w:r>
      <w:r w:rsidR="00F9001F">
        <w:t xml:space="preserve">which </w:t>
      </w:r>
      <w:r>
        <w:t>was the</w:t>
      </w:r>
      <w:r w:rsidR="00F9001F">
        <w:t xml:space="preserve"> Department for Business and Trade,</w:t>
      </w:r>
      <w:r>
        <w:t xml:space="preserve"> which has established an internal committee</w:t>
      </w:r>
      <w:r w:rsidR="00F9001F">
        <w:t>,</w:t>
      </w:r>
      <w:r>
        <w:t xml:space="preserve"> in effect</w:t>
      </w:r>
      <w:r w:rsidR="00F9001F">
        <w:t>,</w:t>
      </w:r>
      <w:r>
        <w:t xml:space="preserve"> to fact</w:t>
      </w:r>
      <w:r w:rsidR="00F9001F">
        <w:t>-</w:t>
      </w:r>
      <w:r>
        <w:t>check its own use of statistics</w:t>
      </w:r>
      <w:r w:rsidR="00AD00CB">
        <w:t>.</w:t>
      </w:r>
      <w:r w:rsidR="000E37F3">
        <w:t xml:space="preserve"> </w:t>
      </w:r>
      <w:r w:rsidR="00F9001F">
        <w:t>A</w:t>
      </w:r>
      <w:r>
        <w:t xml:space="preserve">nything </w:t>
      </w:r>
      <w:r w:rsidR="00F9001F">
        <w:t xml:space="preserve">that </w:t>
      </w:r>
      <w:r>
        <w:t xml:space="preserve">goes out from that </w:t>
      </w:r>
      <w:r w:rsidR="00F9001F">
        <w:t>D</w:t>
      </w:r>
      <w:r>
        <w:t xml:space="preserve">epartment will have been through this review panel made up of its analysts and statisticians to make sure that </w:t>
      </w:r>
      <w:r w:rsidR="00AD4B4F">
        <w:t xml:space="preserve">it is </w:t>
      </w:r>
      <w:r>
        <w:t>not misrepresenting statistics on business and trade</w:t>
      </w:r>
      <w:r w:rsidR="00AD00CB">
        <w:t>.</w:t>
      </w:r>
      <w:r w:rsidR="000E37F3">
        <w:t xml:space="preserve"> </w:t>
      </w:r>
      <w:r w:rsidR="00F9001F">
        <w:t xml:space="preserve">That is </w:t>
      </w:r>
      <w:r>
        <w:t>really good</w:t>
      </w:r>
      <w:r>
        <w:t xml:space="preserve">, strong practice, </w:t>
      </w:r>
      <w:r w:rsidR="00F9001F">
        <w:t xml:space="preserve">and </w:t>
      </w:r>
      <w:r>
        <w:t>exactly the</w:t>
      </w:r>
      <w:r w:rsidR="00173977">
        <w:t xml:space="preserve"> </w:t>
      </w:r>
      <w:r w:rsidR="00F9001F">
        <w:t xml:space="preserve">kind of </w:t>
      </w:r>
      <w:r>
        <w:t>safeguard that we are here to reinforce.</w:t>
      </w:r>
    </w:p>
    <w:p w:rsidR="00C53D8F" w:rsidP="00F9001F">
      <w:pPr>
        <w:pStyle w:val="Question"/>
      </w:pPr>
      <w:sdt>
        <w:sdtPr>
          <w:alias w:val="Member"/>
          <w:tag w:val="&lt;Member mnisId='5103' dodsId='138203'&gt;"/>
          <w:id w:val="-1807388483"/>
          <w:placeholder>
            <w:docPart w:val="DefaultPlaceholder_-1854013440"/>
          </w:placeholder>
          <w:richText/>
        </w:sdtPr>
        <w:sdtContent>
          <w:r w:rsidRPr="00F9001F" w:rsidR="00F9001F">
            <w:rPr>
              <w:b/>
            </w:rPr>
            <w:t>Luke Taylor:</w:t>
          </w:r>
        </w:sdtContent>
      </w:sdt>
      <w:r w:rsidR="00F9001F">
        <w:t xml:space="preserve"> Y</w:t>
      </w:r>
      <w:r>
        <w:t>ou mentioned very briefly</w:t>
      </w:r>
      <w:r w:rsidR="00F9001F">
        <w:t xml:space="preserve"> the powers or </w:t>
      </w:r>
      <w:r>
        <w:t xml:space="preserve">the practice that you </w:t>
      </w:r>
      <w:r>
        <w:t>have to</w:t>
      </w:r>
      <w:r>
        <w:t xml:space="preserve"> highlight both poor use and, in this case, positive use</w:t>
      </w:r>
      <w:r w:rsidR="00AD00CB">
        <w:t>.</w:t>
      </w:r>
      <w:r w:rsidR="000E37F3">
        <w:t xml:space="preserve"> </w:t>
      </w:r>
      <w:r w:rsidR="00F9001F">
        <w:t xml:space="preserve">Do </w:t>
      </w:r>
      <w:r>
        <w:t>you have sufficient powers, audience</w:t>
      </w:r>
      <w:r w:rsidR="00F9001F">
        <w:t xml:space="preserve"> or</w:t>
      </w:r>
      <w:r>
        <w:t xml:space="preserve"> visibility </w:t>
      </w:r>
      <w:r w:rsidR="00F9001F">
        <w:t xml:space="preserve">to </w:t>
      </w:r>
      <w:r>
        <w:t>jockey on the rest to see that best practice</w:t>
      </w:r>
      <w:r w:rsidR="008247AE">
        <w:t xml:space="preserve"> and</w:t>
      </w:r>
      <w:r>
        <w:t xml:space="preserve"> to see where positive trust is being generated by those behaviours?</w:t>
      </w:r>
    </w:p>
    <w:p w:rsidR="00AD4B4F" w:rsidP="008247AE">
      <w:pPr>
        <w:pStyle w:val="Answer"/>
      </w:pPr>
      <w:sdt>
        <w:sdtPr>
          <w:alias w:val="Witness"/>
          <w:id w:val="71403191"/>
          <w:placeholder>
            <w:docPart w:val="DefaultPlaceholder_-1854013440"/>
          </w:placeholder>
          <w:richText/>
        </w:sdtPr>
        <w:sdtContent>
          <w:r w:rsidRPr="00AD00CB" w:rsidR="00AD00CB">
            <w:rPr>
              <w:b/>
              <w:i/>
            </w:rPr>
            <w:t>Ed Humpherson:</w:t>
          </w:r>
        </w:sdtContent>
      </w:sdt>
      <w:r w:rsidR="008247AE">
        <w:t xml:space="preserve"> Y</w:t>
      </w:r>
      <w:r w:rsidR="00C53D8F">
        <w:t>es and no</w:t>
      </w:r>
      <w:r w:rsidR="00AD00CB">
        <w:t>.</w:t>
      </w:r>
      <w:r w:rsidR="000E37F3">
        <w:t xml:space="preserve"> </w:t>
      </w:r>
      <w:r w:rsidR="008247AE">
        <w:t>T</w:t>
      </w:r>
      <w:r w:rsidR="00C53D8F">
        <w:t xml:space="preserve">he </w:t>
      </w:r>
      <w:r>
        <w:t>“</w:t>
      </w:r>
      <w:r w:rsidR="00C53D8F">
        <w:t>yes</w:t>
      </w:r>
      <w:r>
        <w:t>”</w:t>
      </w:r>
      <w:r w:rsidR="00C53D8F">
        <w:t xml:space="preserve"> bit is that</w:t>
      </w:r>
      <w:r w:rsidR="008247AE">
        <w:t>,</w:t>
      </w:r>
      <w:r w:rsidR="00C53D8F">
        <w:t xml:space="preserve"> in </w:t>
      </w:r>
      <w:r w:rsidR="00C53D8F">
        <w:t>all of</w:t>
      </w:r>
      <w:r w:rsidR="00C53D8F">
        <w:t xml:space="preserve"> the cases </w:t>
      </w:r>
      <w:r>
        <w:t xml:space="preserve">that </w:t>
      </w:r>
      <w:r w:rsidR="00C53D8F">
        <w:t>I have mentioned</w:t>
      </w:r>
      <w:r w:rsidR="008247AE">
        <w:t>,</w:t>
      </w:r>
      <w:r w:rsidR="00C53D8F">
        <w:t xml:space="preserve"> and in many other</w:t>
      </w:r>
      <w:r>
        <w:t>s</w:t>
      </w:r>
      <w:r w:rsidR="00C53D8F">
        <w:t xml:space="preserve">, I can demonstrate how our intervention has produced this dual impact of clarifying the </w:t>
      </w:r>
      <w:r w:rsidR="00C53D8F">
        <w:t>particular issue</w:t>
      </w:r>
      <w:r w:rsidR="00C53D8F">
        <w:t xml:space="preserve"> and reinforcing a system of good practice</w:t>
      </w:r>
      <w:r w:rsidR="00AD00CB">
        <w:t>.</w:t>
      </w:r>
      <w:r w:rsidR="000E37F3">
        <w:t xml:space="preserve"> </w:t>
      </w:r>
      <w:r w:rsidR="008247AE">
        <w:t>I</w:t>
      </w:r>
      <w:r w:rsidR="00C53D8F">
        <w:t>n that sense,</w:t>
      </w:r>
      <w:r w:rsidR="00173977">
        <w:t xml:space="preserve"> </w:t>
      </w:r>
      <w:r w:rsidR="00C53D8F">
        <w:t xml:space="preserve">we have a </w:t>
      </w:r>
      <w:r w:rsidR="00C53D8F">
        <w:t xml:space="preserve">really </w:t>
      </w:r>
      <w:r w:rsidR="00C53D8F">
        <w:t>good</w:t>
      </w:r>
      <w:r w:rsidR="00C53D8F">
        <w:t>, clear story of impact</w:t>
      </w:r>
      <w:r w:rsidR="008247AE">
        <w:t>,</w:t>
      </w:r>
      <w:r w:rsidR="00C53D8F">
        <w:t xml:space="preserve"> </w:t>
      </w:r>
      <w:r w:rsidR="008247AE">
        <w:t>b</w:t>
      </w:r>
      <w:r w:rsidR="00C53D8F">
        <w:t>ut your question was not quite on impact</w:t>
      </w:r>
      <w:r w:rsidR="00AD00CB">
        <w:t>.</w:t>
      </w:r>
      <w:r w:rsidR="000E37F3">
        <w:t xml:space="preserve"> </w:t>
      </w:r>
      <w:r w:rsidR="008247AE">
        <w:t>I</w:t>
      </w:r>
      <w:r w:rsidR="00C53D8F">
        <w:t>t was also on visibility and whether our voice is sufficiently heard</w:t>
      </w:r>
      <w:r w:rsidR="00AD00CB">
        <w:t>.</w:t>
      </w:r>
    </w:p>
    <w:p w:rsidR="00C53D8F" w:rsidP="008247AE">
      <w:pPr>
        <w:pStyle w:val="Answer"/>
      </w:pPr>
      <w:r>
        <w:t>T</w:t>
      </w:r>
      <w:r>
        <w:t>here is always more to do there</w:t>
      </w:r>
      <w:r w:rsidR="00AD00CB">
        <w:t>.</w:t>
      </w:r>
      <w:r w:rsidR="000E37F3">
        <w:t xml:space="preserve"> </w:t>
      </w:r>
      <w:r>
        <w:t>A</w:t>
      </w:r>
      <w:r>
        <w:t xml:space="preserve">s a </w:t>
      </w:r>
      <w:r>
        <w:t>C</w:t>
      </w:r>
      <w:r>
        <w:t xml:space="preserve">ommittee, I have been before you in the context of the ONS and </w:t>
      </w:r>
      <w:r>
        <w:t xml:space="preserve">its </w:t>
      </w:r>
      <w:r>
        <w:t>performance</w:t>
      </w:r>
      <w:r>
        <w:t>, a</w:t>
      </w:r>
      <w:r>
        <w:t>nd</w:t>
      </w:r>
      <w:r w:rsidR="00173977">
        <w:t xml:space="preserve"> </w:t>
      </w:r>
      <w:r>
        <w:t xml:space="preserve">I made the point very openly to you as a </w:t>
      </w:r>
      <w:r>
        <w:t>C</w:t>
      </w:r>
      <w:r>
        <w:t xml:space="preserve">ommittee that, </w:t>
      </w:r>
      <w:r w:rsidR="00A24D5F">
        <w:t>No. 1</w:t>
      </w:r>
      <w:r>
        <w:t xml:space="preserve">, we made all the right </w:t>
      </w:r>
      <w:r w:rsidR="00CC450F">
        <w:t>judgment</w:t>
      </w:r>
      <w:r>
        <w:t>s at the right time, but</w:t>
      </w:r>
      <w:r>
        <w:t>,</w:t>
      </w:r>
      <w:r>
        <w:t xml:space="preserve"> </w:t>
      </w:r>
      <w:r w:rsidR="00A24D5F">
        <w:t>No. 2</w:t>
      </w:r>
      <w:r>
        <w:t>, we probably did not convey them with enough clarity and directness</w:t>
      </w:r>
      <w:r w:rsidR="00AD00CB">
        <w:t>.</w:t>
      </w:r>
      <w:r w:rsidR="000E37F3">
        <w:t xml:space="preserve"> </w:t>
      </w:r>
      <w:r>
        <w:t>T</w:t>
      </w:r>
      <w:r>
        <w:t>hat is an ongoing challenge</w:t>
      </w:r>
      <w:r w:rsidR="00AD00CB">
        <w:t>.</w:t>
      </w:r>
      <w:r w:rsidR="000E37F3">
        <w:t xml:space="preserve"> </w:t>
      </w:r>
      <w:r>
        <w:t>I would be humble about that</w:t>
      </w:r>
      <w:r w:rsidR="00AD00CB">
        <w:t>.</w:t>
      </w:r>
      <w:r w:rsidR="000E37F3">
        <w:t xml:space="preserve"> </w:t>
      </w:r>
      <w:r>
        <w:t>W</w:t>
      </w:r>
      <w:r>
        <w:t>e need to do more.</w:t>
      </w:r>
    </w:p>
    <w:p w:rsidR="008247AE" w:rsidP="008247AE">
      <w:pPr>
        <w:pStyle w:val="Question"/>
        <w:numPr>
          <w:ilvl w:val="0"/>
          <w:numId w:val="0"/>
        </w:numPr>
        <w:ind w:left="794"/>
      </w:pPr>
      <w:sdt>
        <w:sdtPr>
          <w:alias w:val="Member"/>
          <w:tag w:val="&lt;Member mnisId='5103' dodsId='138203'&gt;"/>
          <w:id w:val="278541275"/>
          <w:placeholder>
            <w:docPart w:val="DefaultPlaceholder_-1854013440"/>
          </w:placeholder>
          <w:richText/>
        </w:sdtPr>
        <w:sdtContent>
          <w:r w:rsidRPr="008247AE">
            <w:rPr>
              <w:b/>
            </w:rPr>
            <w:t>Luke Taylor:</w:t>
          </w:r>
        </w:sdtContent>
      </w:sdt>
      <w:r>
        <w:t xml:space="preserve"> </w:t>
      </w:r>
      <w:r w:rsidR="00C53D8F">
        <w:t xml:space="preserve">Let us not get into the whole ONS conversation </w:t>
      </w:r>
      <w:r w:rsidR="00C53D8F">
        <w:t>again</w:t>
      </w:r>
      <w:r>
        <w:t>,</w:t>
      </w:r>
      <w:r w:rsidR="00C53D8F">
        <w:t xml:space="preserve"> </w:t>
      </w:r>
      <w:r>
        <w:t>b</w:t>
      </w:r>
      <w:r w:rsidR="00C53D8F">
        <w:t>ut</w:t>
      </w:r>
      <w:r w:rsidR="00C53D8F">
        <w:t xml:space="preserve"> thank you</w:t>
      </w:r>
      <w:r w:rsidR="00AD00CB">
        <w:t>.</w:t>
      </w:r>
      <w:r w:rsidR="000E37F3">
        <w:t xml:space="preserve"> </w:t>
      </w:r>
      <w:r>
        <w:t>Y</w:t>
      </w:r>
      <w:r w:rsidR="00C53D8F">
        <w:t>ou have answered the questions</w:t>
      </w:r>
      <w:r w:rsidR="00AD4B4F">
        <w:t xml:space="preserve"> that</w:t>
      </w:r>
      <w:r w:rsidR="00C53D8F">
        <w:t xml:space="preserve"> I had.</w:t>
      </w:r>
    </w:p>
    <w:p w:rsidR="00C53D8F" w:rsidP="008247AE">
      <w:pPr>
        <w:pStyle w:val="Question"/>
      </w:pPr>
      <w:sdt>
        <w:sdtPr>
          <w:alias w:val="Member"/>
          <w:tag w:val="&lt;Member mnisId='5345' dodsId='116361'&gt;"/>
          <w:id w:val="366798051"/>
          <w:placeholder>
            <w:docPart w:val="DefaultPlaceholder_-1854013440"/>
          </w:placeholder>
          <w:richText/>
        </w:sdtPr>
        <w:sdtContent>
          <w:r w:rsidRPr="008247AE" w:rsidR="008247AE">
            <w:rPr>
              <w:b/>
            </w:rPr>
            <w:t>Peter Lamb:</w:t>
          </w:r>
        </w:sdtContent>
      </w:sdt>
      <w:r w:rsidR="008247AE">
        <w:t xml:space="preserve"> </w:t>
      </w:r>
      <w:r>
        <w:t xml:space="preserve">Mr Humpherson, you have specified that you believe </w:t>
      </w:r>
      <w:r w:rsidR="008247AE">
        <w:t xml:space="preserve">that Ministers </w:t>
      </w:r>
      <w:r>
        <w:t xml:space="preserve">should be required to comply with </w:t>
      </w:r>
      <w:r w:rsidR="008247AE">
        <w:t xml:space="preserve">the ministerial </w:t>
      </w:r>
      <w:r w:rsidR="008247AE">
        <w:t>code</w:t>
      </w:r>
      <w:r>
        <w:t xml:space="preserve">, </w:t>
      </w:r>
      <w:r w:rsidR="00AD4B4F">
        <w:t>and</w:t>
      </w:r>
      <w:r w:rsidR="00AD4B4F">
        <w:t xml:space="preserve"> </w:t>
      </w:r>
      <w:r>
        <w:t>not merely be mindful of it</w:t>
      </w:r>
      <w:r w:rsidR="00AD00CB">
        <w:t>.</w:t>
      </w:r>
      <w:r w:rsidR="000E37F3">
        <w:t xml:space="preserve"> </w:t>
      </w:r>
      <w:r>
        <w:t xml:space="preserve">Could you set out your reasons for believing </w:t>
      </w:r>
      <w:r w:rsidR="00AD4B4F">
        <w:t xml:space="preserve">that </w:t>
      </w:r>
      <w:r>
        <w:t>that should be the case?</w:t>
      </w:r>
    </w:p>
    <w:p w:rsidR="00C53D8F" w:rsidP="008247AE">
      <w:pPr>
        <w:pStyle w:val="Answer"/>
      </w:pPr>
      <w:sdt>
        <w:sdtPr>
          <w:alias w:val="Witness"/>
          <w:id w:val="522140495"/>
          <w:placeholder>
            <w:docPart w:val="DefaultPlaceholder_-1854013440"/>
          </w:placeholder>
          <w:richText/>
        </w:sdtPr>
        <w:sdtContent>
          <w:r w:rsidRPr="00AD00CB" w:rsidR="00AD00CB">
            <w:rPr>
              <w:b/>
              <w:i/>
            </w:rPr>
            <w:t>Ed Humpherson:</w:t>
          </w:r>
        </w:sdtContent>
      </w:sdt>
      <w:r w:rsidR="008247AE">
        <w:t xml:space="preserve"> </w:t>
      </w:r>
      <w:r>
        <w:t xml:space="preserve">Being mindful has an air of voluntarism </w:t>
      </w:r>
      <w:r w:rsidR="008247AE">
        <w:t xml:space="preserve">and </w:t>
      </w:r>
      <w:r>
        <w:t>of</w:t>
      </w:r>
      <w:r w:rsidR="008247AE">
        <w:t>,</w:t>
      </w:r>
      <w:r>
        <w:t xml:space="preserve"> </w:t>
      </w:r>
      <w:r w:rsidR="008247AE">
        <w:t>“T</w:t>
      </w:r>
      <w:r>
        <w:t xml:space="preserve">his is something </w:t>
      </w:r>
      <w:r w:rsidR="00AD4B4F">
        <w:t xml:space="preserve">that </w:t>
      </w:r>
      <w:r>
        <w:t>you might want to consider, but it is really not that important</w:t>
      </w:r>
      <w:r w:rsidR="00A24D5F">
        <w:t>.</w:t>
      </w:r>
      <w:r w:rsidR="008247AE">
        <w:t>”</w:t>
      </w:r>
      <w:r w:rsidR="000E37F3">
        <w:t xml:space="preserve"> </w:t>
      </w:r>
      <w:r w:rsidR="008247AE">
        <w:t>M</w:t>
      </w:r>
      <w:r>
        <w:t xml:space="preserve">aking </w:t>
      </w:r>
      <w:r w:rsidR="008247AE">
        <w:t>M</w:t>
      </w:r>
      <w:r>
        <w:t xml:space="preserve">inisters comply, as we expect </w:t>
      </w:r>
      <w:r w:rsidR="008247AE">
        <w:t>D</w:t>
      </w:r>
      <w:r>
        <w:t xml:space="preserve">epartments and civil servants within </w:t>
      </w:r>
      <w:r w:rsidR="00CC450F">
        <w:t xml:space="preserve">Departments </w:t>
      </w:r>
      <w:r>
        <w:t xml:space="preserve">to, will both symbolically strengthen the commitment among </w:t>
      </w:r>
      <w:r w:rsidR="008247AE">
        <w:t>M</w:t>
      </w:r>
      <w:r>
        <w:t xml:space="preserve">inisters to </w:t>
      </w:r>
      <w:r w:rsidR="008247AE">
        <w:t xml:space="preserve">the </w:t>
      </w:r>
      <w:r>
        <w:t>appropriate use of statistics, but also give us more leverage when concerns are raised</w:t>
      </w:r>
      <w:r w:rsidR="00AD00CB">
        <w:t>.</w:t>
      </w:r>
      <w:r w:rsidR="000E37F3">
        <w:t xml:space="preserve"> </w:t>
      </w:r>
      <w:r w:rsidR="008247AE">
        <w:t>I</w:t>
      </w:r>
      <w:r>
        <w:t xml:space="preserve">t would be a </w:t>
      </w:r>
      <w:r>
        <w:t>really good</w:t>
      </w:r>
      <w:r>
        <w:t xml:space="preserve"> change to the ministerial code to say, </w:t>
      </w:r>
      <w:r w:rsidR="008247AE">
        <w:t>“N</w:t>
      </w:r>
      <w:r>
        <w:t>ot just be mindful, but comply with the code of practice for statistics</w:t>
      </w:r>
      <w:r w:rsidR="00A24D5F">
        <w:t>,</w:t>
      </w:r>
      <w:r w:rsidR="008247AE">
        <w:t>”</w:t>
      </w:r>
      <w:r>
        <w:t xml:space="preserve"> as we expect from other public servants.</w:t>
      </w:r>
    </w:p>
    <w:p w:rsidR="00C53D8F" w:rsidP="008247AE">
      <w:pPr>
        <w:pStyle w:val="Question"/>
      </w:pPr>
      <w:sdt>
        <w:sdtPr>
          <w:alias w:val="Member"/>
          <w:tag w:val="&lt;Member mnisId='5345' dodsId='116361'&gt;"/>
          <w:id w:val="1838724365"/>
          <w:placeholder>
            <w:docPart w:val="DefaultPlaceholder_-1854013440"/>
          </w:placeholder>
          <w:richText/>
        </w:sdtPr>
        <w:sdtContent>
          <w:r w:rsidRPr="008247AE" w:rsidR="008247AE">
            <w:rPr>
              <w:b/>
            </w:rPr>
            <w:t>Peter Lamb:</w:t>
          </w:r>
        </w:sdtContent>
      </w:sdt>
      <w:r w:rsidR="008247AE">
        <w:t xml:space="preserve"> T</w:t>
      </w:r>
      <w:r>
        <w:t xml:space="preserve">his </w:t>
      </w:r>
      <w:r w:rsidR="008247AE">
        <w:t>C</w:t>
      </w:r>
      <w:r>
        <w:t>ommittee has dealt with various questions around the ministerial code over the last year and a half, including at the request of the Speaker</w:t>
      </w:r>
      <w:r w:rsidR="00AD00CB">
        <w:t>.</w:t>
      </w:r>
      <w:r w:rsidR="000E37F3">
        <w:t xml:space="preserve"> </w:t>
      </w:r>
      <w:r>
        <w:t>The ministerial code is</w:t>
      </w:r>
      <w:r w:rsidR="008247AE">
        <w:t>,</w:t>
      </w:r>
      <w:r>
        <w:t xml:space="preserve"> of course</w:t>
      </w:r>
      <w:r w:rsidR="008247AE">
        <w:t>,</w:t>
      </w:r>
      <w:r>
        <w:t xml:space="preserve"> the Prime Minister’s own code that he sets out</w:t>
      </w:r>
      <w:r w:rsidR="00AD00CB">
        <w:t>.</w:t>
      </w:r>
      <w:r w:rsidR="000E37F3">
        <w:t xml:space="preserve"> </w:t>
      </w:r>
      <w:r>
        <w:t>It is within his power to modify or enforce it</w:t>
      </w:r>
      <w:r w:rsidR="00AD00CB">
        <w:t>.</w:t>
      </w:r>
      <w:r w:rsidR="000E37F3">
        <w:t xml:space="preserve"> </w:t>
      </w:r>
      <w:r>
        <w:t>In order for</w:t>
      </w:r>
      <w:r>
        <w:t xml:space="preserve"> it to be something that </w:t>
      </w:r>
      <w:r w:rsidR="008247AE">
        <w:t>M</w:t>
      </w:r>
      <w:r>
        <w:t>inisters are required to comply with, would you envisage further changes to that</w:t>
      </w:r>
      <w:r w:rsidR="00AD00CB">
        <w:t>?</w:t>
      </w:r>
      <w:r w:rsidR="000E37F3">
        <w:t xml:space="preserve"> </w:t>
      </w:r>
      <w:r>
        <w:t>Perhaps the document becomes a document of the House rather than of the Prime Minister</w:t>
      </w:r>
      <w:r w:rsidR="008247AE">
        <w:t>.</w:t>
      </w:r>
    </w:p>
    <w:p w:rsidR="00C53D8F" w:rsidP="008247AE">
      <w:pPr>
        <w:pStyle w:val="Answer"/>
      </w:pPr>
      <w:sdt>
        <w:sdtPr>
          <w:alias w:val="Witness"/>
          <w:id w:val="835730831"/>
          <w:placeholder>
            <w:docPart w:val="DefaultPlaceholder_-1854013440"/>
          </w:placeholder>
          <w:richText/>
        </w:sdtPr>
        <w:sdtContent>
          <w:r w:rsidRPr="00AD00CB" w:rsidR="00AD00CB">
            <w:rPr>
              <w:b/>
              <w:i/>
            </w:rPr>
            <w:t>Ed Humpherson:</w:t>
          </w:r>
        </w:sdtContent>
      </w:sdt>
      <w:r w:rsidR="008247AE">
        <w:t xml:space="preserve"> I would support a</w:t>
      </w:r>
      <w:r>
        <w:t xml:space="preserve">nything </w:t>
      </w:r>
      <w:r w:rsidR="008247AE">
        <w:t xml:space="preserve">that </w:t>
      </w:r>
      <w:r>
        <w:t>can reinforce these standards</w:t>
      </w:r>
      <w:r w:rsidR="008247AE">
        <w:t>,</w:t>
      </w:r>
      <w:r>
        <w:t xml:space="preserve"> </w:t>
      </w:r>
      <w:r w:rsidR="008247AE">
        <w:t>a</w:t>
      </w:r>
      <w:r>
        <w:t>lthough</w:t>
      </w:r>
      <w:r w:rsidR="008247AE">
        <w:t>,</w:t>
      </w:r>
      <w:r>
        <w:t xml:space="preserve"> to be honest, my ambition is constrained simply to getting appropriate recognition for the code of practice for statistics in the ministerial code</w:t>
      </w:r>
      <w:r w:rsidR="00AD00CB">
        <w:t>.</w:t>
      </w:r>
      <w:r w:rsidR="000E37F3">
        <w:t xml:space="preserve"> </w:t>
      </w:r>
      <w:r>
        <w:t>The strengthening of the ministerial code itself</w:t>
      </w:r>
      <w:r w:rsidR="00173977">
        <w:t xml:space="preserve"> </w:t>
      </w:r>
      <w:r>
        <w:t xml:space="preserve">is more for this </w:t>
      </w:r>
      <w:r w:rsidR="008247AE">
        <w:t>C</w:t>
      </w:r>
      <w:r>
        <w:t>ommittee to take forward.</w:t>
      </w:r>
    </w:p>
    <w:p w:rsidR="00AD4B4F" w:rsidP="008247AE">
      <w:pPr>
        <w:pStyle w:val="Question"/>
      </w:pPr>
      <w:sdt>
        <w:sdtPr>
          <w:alias w:val="Member"/>
          <w:tag w:val="&lt;Member mnisId='5345' dodsId='116361'&gt;"/>
          <w:id w:val="-826291086"/>
          <w:placeholder>
            <w:docPart w:val="DefaultPlaceholder_-1854013440"/>
          </w:placeholder>
          <w:richText/>
        </w:sdtPr>
        <w:sdtContent>
          <w:r w:rsidRPr="008247AE" w:rsidR="008247AE">
            <w:rPr>
              <w:b/>
            </w:rPr>
            <w:t>Peter Lamb:</w:t>
          </w:r>
        </w:sdtContent>
      </w:sdt>
      <w:r w:rsidR="008247AE">
        <w:t xml:space="preserve"> </w:t>
      </w:r>
      <w:r w:rsidR="00C53D8F">
        <w:t xml:space="preserve">It is the mechanism for ensuring that the statistical part is protected that I am really </w:t>
      </w:r>
      <w:r w:rsidR="00CC450F">
        <w:t>i</w:t>
      </w:r>
      <w:r w:rsidR="00C53D8F">
        <w:t>nquiring about</w:t>
      </w:r>
      <w:r w:rsidR="00AD00CB">
        <w:t>.</w:t>
      </w:r>
      <w:r w:rsidR="000E37F3">
        <w:t xml:space="preserve"> </w:t>
      </w:r>
      <w:r w:rsidR="00C53D8F">
        <w:t xml:space="preserve">One of the concerns </w:t>
      </w:r>
      <w:r w:rsidR="008247AE">
        <w:t xml:space="preserve">that </w:t>
      </w:r>
      <w:r w:rsidR="00C53D8F">
        <w:t xml:space="preserve">this </w:t>
      </w:r>
      <w:r w:rsidR="008247AE">
        <w:t>C</w:t>
      </w:r>
      <w:r w:rsidR="00C53D8F">
        <w:t xml:space="preserve">ommittee </w:t>
      </w:r>
      <w:r w:rsidR="002F4613">
        <w:t xml:space="preserve">has had, </w:t>
      </w:r>
      <w:r w:rsidR="00C53D8F">
        <w:t xml:space="preserve">or </w:t>
      </w:r>
      <w:r w:rsidR="00AC3904">
        <w:t xml:space="preserve">that </w:t>
      </w:r>
      <w:r w:rsidR="00C53D8F">
        <w:t xml:space="preserve">some </w:t>
      </w:r>
      <w:r w:rsidR="008247AE">
        <w:t xml:space="preserve">of its </w:t>
      </w:r>
      <w:r>
        <w:t>m</w:t>
      </w:r>
      <w:r w:rsidR="00C53D8F">
        <w:t xml:space="preserve">embers have had, talking to you and to your colleagues in regulatory roles over the last year and a half, has been </w:t>
      </w:r>
      <w:r w:rsidR="008247AE">
        <w:t xml:space="preserve">that </w:t>
      </w:r>
      <w:r w:rsidR="00C53D8F">
        <w:t xml:space="preserve">it seems that much of our system is still heavily dependent upon the belief that everyone in </w:t>
      </w:r>
      <w:r>
        <w:t xml:space="preserve">it </w:t>
      </w:r>
      <w:r w:rsidR="00C53D8F">
        <w:t>is of good mind and intention</w:t>
      </w:r>
      <w:r w:rsidR="0074582A">
        <w:t>,</w:t>
      </w:r>
      <w:r w:rsidR="00C53D8F">
        <w:t xml:space="preserve"> and has a sense of shame</w:t>
      </w:r>
      <w:r w:rsidR="00AD00CB">
        <w:t>.</w:t>
      </w:r>
    </w:p>
    <w:p w:rsidR="00C53D8F" w:rsidP="00AD4B4F">
      <w:pPr>
        <w:pStyle w:val="Question"/>
        <w:numPr>
          <w:ilvl w:val="0"/>
          <w:numId w:val="0"/>
        </w:numPr>
        <w:ind w:left="794"/>
      </w:pPr>
      <w:r>
        <w:t xml:space="preserve">You </w:t>
      </w:r>
      <w:r w:rsidR="008247AE">
        <w:t xml:space="preserve">are </w:t>
      </w:r>
      <w:r>
        <w:t xml:space="preserve">the first person we have come across </w:t>
      </w:r>
      <w:r w:rsidR="008247AE">
        <w:t xml:space="preserve">who </w:t>
      </w:r>
      <w:r>
        <w:t xml:space="preserve">seems to believe that there should be some further strengthening in these areas in terms of mandating </w:t>
      </w:r>
      <w:r w:rsidR="008247AE">
        <w:t>M</w:t>
      </w:r>
      <w:r>
        <w:t xml:space="preserve">inisters rather than simply requiring them to act </w:t>
      </w:r>
      <w:r w:rsidR="00AD4B4F">
        <w:t xml:space="preserve">in </w:t>
      </w:r>
      <w:r>
        <w:t xml:space="preserve">good faith </w:t>
      </w:r>
      <w:r w:rsidR="00AD4B4F">
        <w:t xml:space="preserve">and </w:t>
      </w:r>
      <w:r>
        <w:t>in line with the rules</w:t>
      </w:r>
      <w:r w:rsidR="00AD00CB">
        <w:t>.</w:t>
      </w:r>
      <w:r w:rsidR="000E37F3">
        <w:t xml:space="preserve"> </w:t>
      </w:r>
      <w:r w:rsidR="008247AE">
        <w:t xml:space="preserve">To what </w:t>
      </w:r>
      <w:r>
        <w:t xml:space="preserve">do we attribute the </w:t>
      </w:r>
      <w:r w:rsidR="003D160E">
        <w:t>fact</w:t>
      </w:r>
      <w:r>
        <w:t xml:space="preserve"> that you have taken a stronger position on this compared to your colleagues?</w:t>
      </w:r>
    </w:p>
    <w:p w:rsidR="0058613B" w:rsidP="008247AE">
      <w:pPr>
        <w:pStyle w:val="Answer"/>
      </w:pPr>
      <w:sdt>
        <w:sdtPr>
          <w:alias w:val="Witness"/>
          <w:id w:val="-677570262"/>
          <w:placeholder>
            <w:docPart w:val="DefaultPlaceholder_-1854013440"/>
          </w:placeholder>
          <w:richText/>
        </w:sdtPr>
        <w:sdtContent>
          <w:r w:rsidRPr="00AD00CB" w:rsidR="00AD00CB">
            <w:rPr>
              <w:b/>
              <w:i/>
            </w:rPr>
            <w:t>Ed Humpherson:</w:t>
          </w:r>
        </w:sdtContent>
      </w:sdt>
      <w:r w:rsidR="008247AE">
        <w:t xml:space="preserve"> </w:t>
      </w:r>
      <w:r w:rsidR="00C53D8F">
        <w:t>Maybe I am just a miserable old cynic</w:t>
      </w:r>
      <w:r w:rsidR="003D160E">
        <w:t>;</w:t>
      </w:r>
      <w:r w:rsidR="000E37F3">
        <w:t xml:space="preserve"> </w:t>
      </w:r>
      <w:r w:rsidR="00C53D8F">
        <w:t>I don</w:t>
      </w:r>
      <w:r w:rsidR="003D160E">
        <w:t>’</w:t>
      </w:r>
      <w:r w:rsidR="00C53D8F">
        <w:t>t know</w:t>
      </w:r>
      <w:r w:rsidR="00AD00CB">
        <w:t>.</w:t>
      </w:r>
      <w:r w:rsidR="000E37F3">
        <w:t xml:space="preserve"> </w:t>
      </w:r>
      <w:r w:rsidR="008247AE">
        <w:t>T</w:t>
      </w:r>
      <w:r w:rsidR="00C53D8F">
        <w:t xml:space="preserve">he reason for that is </w:t>
      </w:r>
      <w:r w:rsidR="008247AE">
        <w:t xml:space="preserve">possibly </w:t>
      </w:r>
      <w:r w:rsidR="00C53D8F">
        <w:t>that we have worked in this field for a long time</w:t>
      </w:r>
      <w:r w:rsidR="00AD00CB">
        <w:t>.</w:t>
      </w:r>
      <w:r w:rsidR="000E37F3">
        <w:t xml:space="preserve"> </w:t>
      </w:r>
      <w:r w:rsidR="008247AE">
        <w:t>W</w:t>
      </w:r>
      <w:r w:rsidR="00C53D8F">
        <w:t>e have built up a regime for the appropriate production and use of statistics, and what we see is that good, well-intentioned policymakers can be tempted into using statistics inappropriately</w:t>
      </w:r>
      <w:r w:rsidR="008247AE">
        <w:t>,</w:t>
      </w:r>
      <w:r w:rsidR="00C53D8F">
        <w:t xml:space="preserve"> </w:t>
      </w:r>
      <w:r w:rsidR="008247AE">
        <w:t>n</w:t>
      </w:r>
      <w:r w:rsidR="00C53D8F">
        <w:t>ot because they don</w:t>
      </w:r>
      <w:r w:rsidR="003D160E">
        <w:t>’</w:t>
      </w:r>
      <w:r w:rsidR="00C53D8F">
        <w:t xml:space="preserve">t have good intentions, but because they are in an environment of media pressure or a 24-hour news cycle, or they feel </w:t>
      </w:r>
      <w:r>
        <w:t xml:space="preserve">that </w:t>
      </w:r>
      <w:r w:rsidR="00C53D8F">
        <w:t>they need their message to cut through</w:t>
      </w:r>
      <w:r w:rsidR="00AD00CB">
        <w:t>.</w:t>
      </w:r>
      <w:r w:rsidR="000E37F3">
        <w:t xml:space="preserve"> </w:t>
      </w:r>
      <w:r w:rsidR="00C53D8F">
        <w:t>Policymakers are in a difficult and challenging environment</w:t>
      </w:r>
      <w:r w:rsidR="00AD00CB">
        <w:t>.</w:t>
      </w:r>
    </w:p>
    <w:p w:rsidR="008247AE" w:rsidP="008247AE">
      <w:pPr>
        <w:pStyle w:val="Answer"/>
      </w:pPr>
      <w:r>
        <w:t>Fo</w:t>
      </w:r>
      <w:r w:rsidR="00C53D8F">
        <w:t xml:space="preserve">r that reason, simply appealing to good intentions </w:t>
      </w:r>
      <w:r w:rsidR="003D160E">
        <w:t xml:space="preserve">will </w:t>
      </w:r>
      <w:r w:rsidR="00C53D8F">
        <w:t>work in many situations, but</w:t>
      </w:r>
      <w:r w:rsidR="003D160E">
        <w:t xml:space="preserve"> </w:t>
      </w:r>
      <w:r w:rsidR="00C53D8F">
        <w:t xml:space="preserve">in </w:t>
      </w:r>
      <w:r>
        <w:t>others</w:t>
      </w:r>
      <w:r w:rsidR="003D160E">
        <w:t xml:space="preserve"> it will not </w:t>
      </w:r>
      <w:r w:rsidR="00C53D8F">
        <w:t xml:space="preserve">be sufficient because the temptations </w:t>
      </w:r>
      <w:r>
        <w:t xml:space="preserve">are there </w:t>
      </w:r>
      <w:r w:rsidR="00C53D8F">
        <w:t xml:space="preserve">to use evidence in a way </w:t>
      </w:r>
      <w:r>
        <w:t xml:space="preserve">that </w:t>
      </w:r>
      <w:r w:rsidR="00C53D8F">
        <w:t>is erroneous</w:t>
      </w:r>
      <w:r>
        <w:t>,</w:t>
      </w:r>
      <w:r w:rsidR="00C53D8F">
        <w:t xml:space="preserve"> not transparent or misleading</w:t>
      </w:r>
      <w:r w:rsidR="00AD00CB">
        <w:t>.</w:t>
      </w:r>
      <w:r w:rsidR="000E37F3">
        <w:t xml:space="preserve"> </w:t>
      </w:r>
      <w:r>
        <w:t>T</w:t>
      </w:r>
      <w:r w:rsidR="00C53D8F">
        <w:t>hat is why our starting point is</w:t>
      </w:r>
      <w:r>
        <w:t>,</w:t>
      </w:r>
      <w:r w:rsidR="00C53D8F">
        <w:t xml:space="preserve"> </w:t>
      </w:r>
      <w:r>
        <w:t>“T</w:t>
      </w:r>
      <w:r w:rsidR="00C53D8F">
        <w:t>here are threats and you need safeguards against those threats</w:t>
      </w:r>
      <w:r w:rsidR="003D160E">
        <w:t>.</w:t>
      </w:r>
      <w:r>
        <w:t>”</w:t>
      </w:r>
      <w:r w:rsidR="000E37F3">
        <w:t xml:space="preserve"> </w:t>
      </w:r>
      <w:r w:rsidR="00C53D8F">
        <w:t>That is the whole system that we run</w:t>
      </w:r>
      <w:r>
        <w:t>.</w:t>
      </w:r>
    </w:p>
    <w:p w:rsidR="00C53D8F" w:rsidP="008247AE">
      <w:pPr>
        <w:pStyle w:val="Answer"/>
      </w:pPr>
      <w:r>
        <w:t>I really reject the idea</w:t>
      </w:r>
      <w:r w:rsidR="008247AE">
        <w:t xml:space="preserve">—and </w:t>
      </w:r>
      <w:r>
        <w:t xml:space="preserve">I know </w:t>
      </w:r>
      <w:r w:rsidR="0058613B">
        <w:t xml:space="preserve">that </w:t>
      </w:r>
      <w:r>
        <w:t>you did not say this, but other people might</w:t>
      </w:r>
      <w:r w:rsidR="008247AE">
        <w:t>—</w:t>
      </w:r>
      <w:r w:rsidR="00095599">
        <w:t xml:space="preserve">that </w:t>
      </w:r>
      <w:r>
        <w:t>our</w:t>
      </w:r>
      <w:r w:rsidR="008247AE">
        <w:t xml:space="preserve"> </w:t>
      </w:r>
      <w:r>
        <w:t>system has assumptions that it is all about good chaps</w:t>
      </w:r>
      <w:r w:rsidR="00AD00CB">
        <w:t>.</w:t>
      </w:r>
      <w:r w:rsidR="000E37F3">
        <w:t xml:space="preserve"> </w:t>
      </w:r>
      <w:r>
        <w:t>In a sense, it is almost the reverse</w:t>
      </w:r>
      <w:r w:rsidR="00AD00CB">
        <w:t>.</w:t>
      </w:r>
      <w:r w:rsidR="000E37F3">
        <w:t xml:space="preserve"> </w:t>
      </w:r>
      <w:r>
        <w:t>We assume that people with good intentions can misuse statistics despite themselves, and that is why we have the system that we have.</w:t>
      </w:r>
    </w:p>
    <w:p w:rsidR="00C53D8F" w:rsidP="008247AE">
      <w:pPr>
        <w:pStyle w:val="Question"/>
      </w:pPr>
      <w:sdt>
        <w:sdtPr>
          <w:alias w:val="Member"/>
          <w:tag w:val="&lt;Member mnisId='5345' dodsId='116361'&gt;"/>
          <w:id w:val="-1593932982"/>
          <w:placeholder>
            <w:docPart w:val="DefaultPlaceholder_-1854013440"/>
          </w:placeholder>
          <w:richText/>
        </w:sdtPr>
        <w:sdtContent>
          <w:r w:rsidRPr="008247AE" w:rsidR="008247AE">
            <w:rPr>
              <w:b/>
            </w:rPr>
            <w:t>Peter Lamb:</w:t>
          </w:r>
        </w:sdtContent>
      </w:sdt>
      <w:r w:rsidR="008247AE">
        <w:t xml:space="preserve"> </w:t>
      </w:r>
      <w:r>
        <w:t xml:space="preserve">Should there be greater regulation in this area for other public officeholders rather than simply </w:t>
      </w:r>
      <w:r w:rsidR="00AD00CB">
        <w:t>M</w:t>
      </w:r>
      <w:r>
        <w:t xml:space="preserve">embers of the </w:t>
      </w:r>
      <w:r w:rsidR="008247AE">
        <w:t>G</w:t>
      </w:r>
      <w:r>
        <w:t>overnment?</w:t>
      </w:r>
    </w:p>
    <w:p w:rsidR="00C53D8F" w:rsidP="00AD00CB">
      <w:pPr>
        <w:pStyle w:val="Answer"/>
      </w:pPr>
      <w:sdt>
        <w:sdtPr>
          <w:alias w:val="Witness"/>
          <w:id w:val="-2035033495"/>
          <w:placeholder>
            <w:docPart w:val="DefaultPlaceholder_-1854013440"/>
          </w:placeholder>
          <w:richText/>
        </w:sdtPr>
        <w:sdtContent>
          <w:r w:rsidRPr="00AD00CB" w:rsidR="00AD00CB">
            <w:rPr>
              <w:b/>
              <w:i/>
            </w:rPr>
            <w:t>Ed Humpherson:</w:t>
          </w:r>
        </w:sdtContent>
      </w:sdt>
      <w:r w:rsidR="00AD00CB">
        <w:t xml:space="preserve"> </w:t>
      </w:r>
      <w:r>
        <w:t xml:space="preserve">The system that we have for statistics does not really single out </w:t>
      </w:r>
      <w:r w:rsidR="00AD00CB">
        <w:t>M</w:t>
      </w:r>
      <w:r>
        <w:t>inisters</w:t>
      </w:r>
      <w:r w:rsidR="00AD00CB">
        <w:t>.</w:t>
      </w:r>
      <w:r w:rsidR="000E37F3">
        <w:t xml:space="preserve"> </w:t>
      </w:r>
      <w:r>
        <w:t>Statistics are a product of a system of actors</w:t>
      </w:r>
      <w:r w:rsidR="00AD00CB">
        <w:t>.</w:t>
      </w:r>
      <w:r w:rsidR="000E37F3">
        <w:t xml:space="preserve"> </w:t>
      </w:r>
      <w:r>
        <w:t>There are statisticians who compile the statistics</w:t>
      </w:r>
      <w:r w:rsidR="00AD00CB">
        <w:t>.</w:t>
      </w:r>
      <w:r w:rsidR="000E37F3">
        <w:t xml:space="preserve"> </w:t>
      </w:r>
      <w:r w:rsidR="00AD00CB">
        <w:t>T</w:t>
      </w:r>
      <w:r>
        <w:t>here are policymakers who decide to use them to justify a policy</w:t>
      </w:r>
      <w:r w:rsidR="00AD00CB">
        <w:t>.</w:t>
      </w:r>
      <w:r w:rsidR="000E37F3">
        <w:t xml:space="preserve"> </w:t>
      </w:r>
      <w:r w:rsidR="00AD00CB">
        <w:t>T</w:t>
      </w:r>
      <w:r>
        <w:t>here are the communications professionals who put together the messaging</w:t>
      </w:r>
      <w:r w:rsidR="00AD00CB">
        <w:t>.</w:t>
      </w:r>
      <w:r w:rsidR="000E37F3">
        <w:t xml:space="preserve"> </w:t>
      </w:r>
      <w:r w:rsidR="00AD00CB">
        <w:t>T</w:t>
      </w:r>
      <w:r>
        <w:t xml:space="preserve">here are the </w:t>
      </w:r>
      <w:r w:rsidR="00AD00CB">
        <w:t>M</w:t>
      </w:r>
      <w:r>
        <w:t>inisters who, as it were, speak the words and represent them in Parliament and in the media</w:t>
      </w:r>
      <w:r w:rsidR="00AD00CB">
        <w:t>.</w:t>
      </w:r>
      <w:r w:rsidR="000E37F3">
        <w:t xml:space="preserve"> </w:t>
      </w:r>
      <w:r>
        <w:t>There is a whole range of people</w:t>
      </w:r>
      <w:r w:rsidR="00AD00CB">
        <w:t>.</w:t>
      </w:r>
      <w:r w:rsidR="000E37F3">
        <w:t xml:space="preserve"> </w:t>
      </w:r>
      <w:r>
        <w:t xml:space="preserve">We do not really single out </w:t>
      </w:r>
      <w:r w:rsidR="00AD00CB">
        <w:t>M</w:t>
      </w:r>
      <w:r>
        <w:t>inisters specifically</w:t>
      </w:r>
      <w:r w:rsidR="00AD00CB">
        <w:t>.</w:t>
      </w:r>
      <w:r w:rsidR="000E37F3">
        <w:t xml:space="preserve"> </w:t>
      </w:r>
      <w:r>
        <w:t xml:space="preserve">We want </w:t>
      </w:r>
      <w:r w:rsidR="00AD00CB">
        <w:t xml:space="preserve">the </w:t>
      </w:r>
      <w:r>
        <w:t>whole system to work effectively and appropriately.</w:t>
      </w:r>
    </w:p>
    <w:p w:rsidR="00C53D8F" w:rsidP="00AD00CB">
      <w:pPr>
        <w:pStyle w:val="Question"/>
      </w:pPr>
      <w:sdt>
        <w:sdtPr>
          <w:alias w:val="Member"/>
          <w:tag w:val="&lt;Member mnisId='5345' dodsId='116361'&gt;"/>
          <w:id w:val="1038556885"/>
          <w:placeholder>
            <w:docPart w:val="DefaultPlaceholder_-1854013440"/>
          </w:placeholder>
          <w:richText/>
        </w:sdtPr>
        <w:sdtContent>
          <w:r w:rsidRPr="00AD00CB" w:rsidR="00AD00CB">
            <w:rPr>
              <w:b/>
            </w:rPr>
            <w:t>Peter Lamb:</w:t>
          </w:r>
        </w:sdtContent>
      </w:sdt>
      <w:r w:rsidR="00AD00CB">
        <w:t xml:space="preserve"> </w:t>
      </w:r>
      <w:r w:rsidR="0058613B">
        <w:t>T</w:t>
      </w:r>
      <w:r>
        <w:t xml:space="preserve">here </w:t>
      </w:r>
      <w:r w:rsidR="00AD00CB">
        <w:t xml:space="preserve">are </w:t>
      </w:r>
      <w:r>
        <w:t>no safeguards in dealing with other</w:t>
      </w:r>
      <w:r w:rsidR="00AD00CB">
        <w:t>s.</w:t>
      </w:r>
      <w:r w:rsidR="000E37F3">
        <w:t xml:space="preserve"> </w:t>
      </w:r>
      <w:r w:rsidR="00AD00CB">
        <w:t>I</w:t>
      </w:r>
      <w:r>
        <w:t xml:space="preserve">f I was to start spouting off statistics that I </w:t>
      </w:r>
      <w:r w:rsidR="00AD00CB">
        <w:t xml:space="preserve">had </w:t>
      </w:r>
      <w:r>
        <w:t xml:space="preserve">made up or was misquoting, whereas a </w:t>
      </w:r>
      <w:r w:rsidR="00AD00CB">
        <w:t>M</w:t>
      </w:r>
      <w:r>
        <w:t xml:space="preserve">inister would be subject to being required to comply with the </w:t>
      </w:r>
      <w:r w:rsidR="00AD00CB">
        <w:t xml:space="preserve">ministerial </w:t>
      </w:r>
      <w:r>
        <w:t xml:space="preserve">code, it </w:t>
      </w:r>
      <w:r w:rsidR="00AD00CB">
        <w:t xml:space="preserve">does not have </w:t>
      </w:r>
      <w:r>
        <w:t xml:space="preserve">a level playing field there for the </w:t>
      </w:r>
      <w:r w:rsidR="00AD00CB">
        <w:t>G</w:t>
      </w:r>
      <w:r>
        <w:t>overnment compared to other individuals in public office.</w:t>
      </w:r>
    </w:p>
    <w:p w:rsidR="00AD00CB" w:rsidP="00AD00CB">
      <w:pPr>
        <w:pStyle w:val="Answer"/>
      </w:pPr>
      <w:sdt>
        <w:sdtPr>
          <w:alias w:val="Witness"/>
          <w:id w:val="-1053607632"/>
          <w:placeholder>
            <w:docPart w:val="DefaultPlaceholder_-1854013440"/>
          </w:placeholder>
          <w:richText/>
        </w:sdtPr>
        <w:sdtContent>
          <w:r w:rsidRPr="00AD00CB">
            <w:rPr>
              <w:b/>
              <w:i/>
            </w:rPr>
            <w:t>Ed Humpherson:</w:t>
          </w:r>
        </w:sdtContent>
      </w:sdt>
      <w:r>
        <w:t xml:space="preserve"> </w:t>
      </w:r>
      <w:r w:rsidR="00C53D8F">
        <w:t xml:space="preserve">I would hope </w:t>
      </w:r>
      <w:r>
        <w:t xml:space="preserve">that, </w:t>
      </w:r>
      <w:r w:rsidR="00C53D8F">
        <w:t>after meeting me</w:t>
      </w:r>
      <w:r>
        <w:t>,</w:t>
      </w:r>
      <w:r w:rsidR="00C53D8F">
        <w:t xml:space="preserve"> you would be so intimidated that it would never cross your mind to do such a terrible act</w:t>
      </w:r>
      <w:r>
        <w:t>.</w:t>
      </w:r>
      <w:r w:rsidR="000E37F3">
        <w:t xml:space="preserve"> </w:t>
      </w:r>
      <w:r w:rsidR="00C53D8F">
        <w:t>If you, as a Member of Parliament, were to start misusing a statistic</w:t>
      </w:r>
      <w:r>
        <w:t>—</w:t>
      </w:r>
      <w:r w:rsidR="00C53D8F">
        <w:t>and there are examples of this</w:t>
      </w:r>
      <w:r>
        <w:t>—</w:t>
      </w:r>
      <w:r w:rsidR="00C53D8F">
        <w:t>the</w:t>
      </w:r>
      <w:r>
        <w:t xml:space="preserve"> </w:t>
      </w:r>
      <w:r w:rsidR="00C53D8F">
        <w:t xml:space="preserve">first thing </w:t>
      </w:r>
      <w:r>
        <w:t xml:space="preserve">that </w:t>
      </w:r>
      <w:r w:rsidR="00C53D8F">
        <w:t xml:space="preserve">we </w:t>
      </w:r>
      <w:r w:rsidR="00BE1017">
        <w:t xml:space="preserve">would </w:t>
      </w:r>
      <w:r w:rsidR="00C53D8F">
        <w:t xml:space="preserve">do is </w:t>
      </w:r>
      <w:r w:rsidR="0058613B">
        <w:t xml:space="preserve">to </w:t>
      </w:r>
      <w:r w:rsidR="00C53D8F">
        <w:t>contact your office and say</w:t>
      </w:r>
      <w:r>
        <w:t>, “W</w:t>
      </w:r>
      <w:r w:rsidR="00C53D8F">
        <w:t>e have seen this</w:t>
      </w:r>
      <w:r>
        <w:t>.</w:t>
      </w:r>
      <w:r w:rsidR="000E37F3">
        <w:t xml:space="preserve"> </w:t>
      </w:r>
      <w:r>
        <w:t>W</w:t>
      </w:r>
      <w:r w:rsidR="00C53D8F">
        <w:t>e do not think that is right</w:t>
      </w:r>
      <w:r w:rsidR="003D160E">
        <w:t>.</w:t>
      </w:r>
      <w:r>
        <w:t>”</w:t>
      </w:r>
      <w:r w:rsidR="00C53D8F">
        <w:t xml:space="preserve"> </w:t>
      </w:r>
      <w:r w:rsidR="00BE1017">
        <w:t xml:space="preserve">We </w:t>
      </w:r>
      <w:r w:rsidR="00C53D8F">
        <w:t>will raise it with you</w:t>
      </w:r>
      <w:r>
        <w:t>.</w:t>
      </w:r>
      <w:r w:rsidR="000E37F3">
        <w:t xml:space="preserve"> </w:t>
      </w:r>
      <w:r>
        <w:t>T</w:t>
      </w:r>
      <w:r w:rsidR="00C53D8F">
        <w:t>he initial approach would be informal, but if it persists</w:t>
      </w:r>
      <w:r>
        <w:t>,</w:t>
      </w:r>
      <w:r w:rsidR="00C53D8F">
        <w:t xml:space="preserve"> we </w:t>
      </w:r>
      <w:r w:rsidR="00C53D8F">
        <w:t>would</w:t>
      </w:r>
      <w:r w:rsidR="00C53D8F">
        <w:t xml:space="preserve"> make our view public</w:t>
      </w:r>
      <w:r>
        <w:t>.</w:t>
      </w:r>
      <w:r w:rsidR="000E37F3">
        <w:t xml:space="preserve"> </w:t>
      </w:r>
      <w:r>
        <w:t>W</w:t>
      </w:r>
      <w:r w:rsidR="00C53D8F">
        <w:t xml:space="preserve">e do not distinguish </w:t>
      </w:r>
      <w:r>
        <w:t xml:space="preserve">in the case </w:t>
      </w:r>
      <w:r>
        <w:t xml:space="preserve">of </w:t>
      </w:r>
      <w:r w:rsidR="00C53D8F">
        <w:t>a Member of Parliament</w:t>
      </w:r>
      <w:r>
        <w:t>.</w:t>
      </w:r>
      <w:r w:rsidR="000E37F3">
        <w:t xml:space="preserve"> </w:t>
      </w:r>
      <w:r w:rsidR="00C53D8F">
        <w:t xml:space="preserve">It is the statistics </w:t>
      </w:r>
      <w:r>
        <w:t xml:space="preserve">that </w:t>
      </w:r>
      <w:r w:rsidR="00C53D8F">
        <w:t>matter, not the person who is doing the speaking.</w:t>
      </w:r>
    </w:p>
    <w:p w:rsidR="00C53D8F" w:rsidP="00AD00CB">
      <w:pPr>
        <w:pStyle w:val="Question"/>
        <w:numPr>
          <w:ilvl w:val="0"/>
          <w:numId w:val="0"/>
        </w:numPr>
        <w:ind w:left="794"/>
      </w:pPr>
      <w:sdt>
        <w:sdtPr>
          <w:alias w:val="Member"/>
          <w:tag w:val="&lt;Member mnisId='5298' dodsId='102205'&gt;"/>
          <w:id w:val="944971708"/>
          <w:placeholder>
            <w:docPart w:val="DefaultPlaceholder_-1854013440"/>
          </w:placeholder>
          <w:richText/>
        </w:sdtPr>
        <w:sdtContent>
          <w:r w:rsidRPr="00AD00CB" w:rsidR="00AD00CB">
            <w:rPr>
              <w:b/>
            </w:rPr>
            <w:t>Chair:</w:t>
          </w:r>
        </w:sdtContent>
      </w:sdt>
      <w:r w:rsidR="00AD00CB">
        <w:t xml:space="preserve"> T</w:t>
      </w:r>
      <w:r>
        <w:t>hank you very much</w:t>
      </w:r>
      <w:r w:rsidR="00AD00CB">
        <w:t>.</w:t>
      </w:r>
      <w:r w:rsidR="000E37F3">
        <w:t xml:space="preserve"> </w:t>
      </w:r>
      <w:r w:rsidR="0058613B">
        <w:t xml:space="preserve">Unless there are any </w:t>
      </w:r>
      <w:r>
        <w:t xml:space="preserve">remaining members of the </w:t>
      </w:r>
      <w:r w:rsidR="00AD00CB">
        <w:t>C</w:t>
      </w:r>
      <w:r>
        <w:t xml:space="preserve">ommittee </w:t>
      </w:r>
      <w:r w:rsidR="0058613B">
        <w:t xml:space="preserve">who </w:t>
      </w:r>
      <w:r>
        <w:t>would like to come in</w:t>
      </w:r>
      <w:r w:rsidR="0058613B">
        <w:t>,</w:t>
      </w:r>
      <w:r w:rsidR="000E37F3">
        <w:t xml:space="preserve"> </w:t>
      </w:r>
      <w:r w:rsidR="0058613B">
        <w:t>t</w:t>
      </w:r>
      <w:r>
        <w:t>hat concludes our first panel</w:t>
      </w:r>
      <w:r w:rsidR="00AD00CB">
        <w:t>.</w:t>
      </w:r>
      <w:r w:rsidR="000E37F3">
        <w:t xml:space="preserve"> </w:t>
      </w:r>
      <w:r w:rsidR="0058613B">
        <w:t>T</w:t>
      </w:r>
      <w:r>
        <w:t>hank you both for your comprehensive responses and for your time today</w:t>
      </w:r>
      <w:r w:rsidR="0058613B">
        <w:t>.</w:t>
      </w:r>
      <w:r w:rsidR="000E37F3">
        <w:t xml:space="preserve"> </w:t>
      </w:r>
      <w:bookmarkEnd w:id="0"/>
    </w:p>
    <w:p w:rsidR="00263A96" w:rsidP="00263A96">
      <w:pPr>
        <w:pStyle w:val="QuestionCont"/>
      </w:pPr>
    </w:p>
    <w:sdt>
      <w:sdtPr>
        <w:rPr>
          <w:sz w:val="22"/>
        </w:rPr>
        <w:alias w:val="WitnessExamination"/>
        <w:tag w:val="WitnessExamination"/>
        <w:id w:val="-1189136132"/>
        <w:placeholder>
          <w:docPart w:val="0A0769E8501F451390F8BBF8504C2C0D"/>
        </w:placeholder>
        <w:richText/>
      </w:sdtPr>
      <w:sdtEndPr>
        <w:rPr>
          <w:sz w:val="28"/>
        </w:rPr>
      </w:sdtEndPr>
      <w:sdtContent>
        <w:p w:rsidR="00263A96" w:rsidRPr="00E906E9" w:rsidP="00263A96">
          <w:pPr>
            <w:pStyle w:val="TitlePanel0"/>
            <w:rPr>
              <w:szCs w:val="28"/>
            </w:rPr>
          </w:pPr>
          <w:r w:rsidRPr="00E906E9">
            <w:rPr>
              <w:szCs w:val="28"/>
            </w:rPr>
            <w:t>Examination of witnesses</w:t>
          </w:r>
        </w:p>
        <w:p w:rsidR="00263A96" w:rsidP="00263A96">
          <w:pPr>
            <w:pStyle w:val="TitlePanel0"/>
            <w:jc w:val="left"/>
          </w:pPr>
          <w:r>
            <w:rPr>
              <w:sz w:val="22"/>
            </w:rPr>
            <w:t>Witnesses: Daniel Greenberg and Paula Sussex.</w:t>
          </w:r>
        </w:p>
      </w:sdtContent>
    </w:sdt>
    <w:p w:rsidR="00263A96" w:rsidRPr="002B0E06" w:rsidP="00263A96">
      <w:pPr>
        <w:pStyle w:val="Question"/>
        <w:numPr>
          <w:ilvl w:val="0"/>
          <w:numId w:val="9"/>
        </w:numPr>
      </w:pPr>
      <w:sdt>
        <w:sdtPr>
          <w:alias w:val="Member"/>
          <w:tag w:val="&lt;Member mnisId='5298' dodsId='102205'&gt;"/>
          <w:id w:val="-1733765497"/>
          <w:placeholder>
            <w:docPart w:val="496C1DBAE2B94B5A86EAC3D47FB6AD66"/>
          </w:placeholder>
          <w:richText/>
        </w:sdtPr>
        <w:sdtContent>
          <w:sdt>
            <w:sdtPr>
              <w:rPr>
                <w:b/>
              </w:rPr>
              <w:alias w:val="Member"/>
              <w:tag w:val="&lt;Member mnisId='5298' dodsId='102205'&gt;"/>
              <w:id w:val="-668169613"/>
              <w:placeholder>
                <w:docPart w:val="2044DBC6EABC483AB6247DBCC518CBE0"/>
              </w:placeholder>
              <w:richText/>
            </w:sdtPr>
            <w:sdtContent>
              <w:r w:rsidRPr="00A47408">
                <w:rPr>
                  <w:b/>
                </w:rPr>
                <w:t>Chair:</w:t>
              </w:r>
            </w:sdtContent>
          </w:sdt>
        </w:sdtContent>
      </w:sdt>
      <w:r>
        <w:t xml:space="preserve"> F</w:t>
      </w:r>
      <w:r w:rsidRPr="002B0E06">
        <w:t>or our second panel, we now welcome the Parliamentary Commissioner for Standards, Daniel Greenberg CB, and the Parliamentary and Health Service Ombudsman, Paula Sussex CBE. Good morning to you both. Thank you for your time. Could you both just introduce yourselves briefly for the record?</w:t>
      </w:r>
    </w:p>
    <w:p w:rsidR="00263A96" w:rsidRPr="002B0E06" w:rsidP="00263A96">
      <w:pPr>
        <w:pStyle w:val="Answer"/>
      </w:pPr>
      <w:sdt>
        <w:sdtPr>
          <w:alias w:val="Witness"/>
          <w:id w:val="-1252044221"/>
          <w:placeholder>
            <w:docPart w:val="74FD53E71EE943F29832BDD6B742E3DA"/>
          </w:placeholder>
          <w:richText/>
        </w:sdtPr>
        <w:sdtContent>
          <w:r w:rsidRPr="002D0FED">
            <w:rPr>
              <w:b/>
              <w:i/>
            </w:rPr>
            <w:t>Paula Sussex:</w:t>
          </w:r>
        </w:sdtContent>
      </w:sdt>
      <w:r w:rsidRPr="002B0E06">
        <w:t xml:space="preserve"> Good morning</w:t>
      </w:r>
      <w:r>
        <w:t xml:space="preserve">. I am </w:t>
      </w:r>
      <w:r w:rsidRPr="002B0E06">
        <w:t xml:space="preserve">Paula Sussex. </w:t>
      </w:r>
      <w:r>
        <w:t xml:space="preserve">I am the </w:t>
      </w:r>
      <w:r w:rsidRPr="002B0E06">
        <w:t>Parliamentary and Health Service Ombudsman.</w:t>
      </w:r>
    </w:p>
    <w:p w:rsidR="00263A96" w:rsidRPr="002B0E06" w:rsidP="00263A96">
      <w:pPr>
        <w:pStyle w:val="Answer"/>
      </w:pPr>
      <w:sdt>
        <w:sdtPr>
          <w:alias w:val="Witness"/>
          <w:id w:val="1227503188"/>
          <w:placeholder>
            <w:docPart w:val="B76E23A84C7F4D54B1374A41008ACD1B"/>
          </w:placeholder>
          <w:richText/>
        </w:sdtPr>
        <w:sdtContent>
          <w:r w:rsidRPr="002D0FED">
            <w:rPr>
              <w:b/>
              <w:i/>
            </w:rPr>
            <w:t>Daniel Greenberg:</w:t>
          </w:r>
        </w:sdtContent>
      </w:sdt>
      <w:r w:rsidRPr="002B0E06">
        <w:t xml:space="preserve"> </w:t>
      </w:r>
      <w:r>
        <w:t xml:space="preserve">I am </w:t>
      </w:r>
      <w:r w:rsidRPr="002B0E06">
        <w:t>Daniel Greenberg, Parliamentary Commissioner for Standards.</w:t>
      </w:r>
    </w:p>
    <w:p w:rsidR="00263A96" w:rsidRPr="002B0E06" w:rsidP="00263A96">
      <w:pPr>
        <w:pStyle w:val="Question"/>
        <w:numPr>
          <w:ilvl w:val="0"/>
          <w:numId w:val="9"/>
        </w:numPr>
      </w:pPr>
      <w:sdt>
        <w:sdtPr>
          <w:alias w:val="Member"/>
          <w:tag w:val="&lt;Member mnisId='5298' dodsId='102205'&gt;"/>
          <w:id w:val="1267271955"/>
          <w:placeholder>
            <w:docPart w:val="F39DF70A550344E38F194B41D211DE9E"/>
          </w:placeholder>
          <w:richText/>
        </w:sdtPr>
        <w:sdtContent>
          <w:sdt>
            <w:sdtPr>
              <w:rPr>
                <w:b/>
              </w:rPr>
              <w:alias w:val="Member"/>
              <w:tag w:val="&lt;Member mnisId='5298' dodsId='102205'&gt;"/>
              <w:id w:val="1694562412"/>
              <w:placeholder>
                <w:docPart w:val="B7A4CAA795AF4BA7996C6416D8EB0F2C"/>
              </w:placeholder>
              <w:richText/>
            </w:sdtPr>
            <w:sdtContent>
              <w:r w:rsidRPr="00A47408">
                <w:rPr>
                  <w:b/>
                </w:rPr>
                <w:t>Chair:</w:t>
              </w:r>
            </w:sdtContent>
          </w:sdt>
        </w:sdtContent>
      </w:sdt>
      <w:r w:rsidRPr="002B0E06">
        <w:t xml:space="preserve"> Thank you both for being here this morning. </w:t>
      </w:r>
      <w:r>
        <w:t xml:space="preserve">For my opening </w:t>
      </w:r>
      <w:r w:rsidRPr="002B0E06">
        <w:t xml:space="preserve">question I </w:t>
      </w:r>
      <w:r>
        <w:t xml:space="preserve">will </w:t>
      </w:r>
      <w:r w:rsidRPr="002B0E06">
        <w:t xml:space="preserve">start with you, Daniel. What </w:t>
      </w:r>
      <w:r>
        <w:t xml:space="preserve">do you see as </w:t>
      </w:r>
      <w:r w:rsidRPr="002B0E06">
        <w:t xml:space="preserve">the purpose of an effective standards system? </w:t>
      </w:r>
      <w:r>
        <w:t>W</w:t>
      </w:r>
      <w:r w:rsidRPr="002B0E06">
        <w:t>hat is your current assessment of the system that we have here in the UK?</w:t>
      </w:r>
    </w:p>
    <w:p w:rsidR="00263A96" w:rsidRPr="002B0E06" w:rsidP="00263A96">
      <w:pPr>
        <w:pStyle w:val="Answer"/>
      </w:pPr>
      <w:sdt>
        <w:sdtPr>
          <w:alias w:val="Witness"/>
          <w:id w:val="-923031810"/>
          <w:placeholder>
            <w:docPart w:val="9D9844D2295747A288B543729E123305"/>
          </w:placeholder>
          <w:richText/>
        </w:sdtPr>
        <w:sdtContent>
          <w:r w:rsidRPr="002D0FED">
            <w:rPr>
              <w:b/>
              <w:i/>
            </w:rPr>
            <w:t>Daniel Greenberg:</w:t>
          </w:r>
        </w:sdtContent>
      </w:sdt>
      <w:r w:rsidRPr="002B0E06">
        <w:t xml:space="preserve"> The only purpose of the standards system is trust between the public and the political class generally</w:t>
      </w:r>
      <w:r>
        <w:t>, and</w:t>
      </w:r>
      <w:r w:rsidRPr="002B0E06">
        <w:t xml:space="preserve"> between the public and the establishment. Everything that we do here by way of maintaining standards can sensibly be benchmarked against</w:t>
      </w:r>
      <w:r>
        <w:t>, “</w:t>
      </w:r>
      <w:r w:rsidRPr="002B0E06">
        <w:t>Does it enhance trust? Does it damage trust?</w:t>
      </w:r>
      <w:r>
        <w:t>”</w:t>
      </w:r>
      <w:r w:rsidRPr="002B0E06">
        <w:t xml:space="preserve"> I </w:t>
      </w:r>
      <w:r>
        <w:t xml:space="preserve">honestly cannot </w:t>
      </w:r>
      <w:r w:rsidRPr="002B0E06">
        <w:t xml:space="preserve">do better by way of elaboration than to stick with that word, </w:t>
      </w:r>
      <w:r>
        <w:t>“</w:t>
      </w:r>
      <w:r w:rsidRPr="002B0E06">
        <w:t>trust</w:t>
      </w:r>
      <w:r>
        <w:t>”</w:t>
      </w:r>
      <w:r w:rsidRPr="002B0E06">
        <w:t>.</w:t>
      </w:r>
    </w:p>
    <w:p w:rsidR="00263A96" w:rsidP="00263A96">
      <w:pPr>
        <w:pStyle w:val="Answer"/>
      </w:pPr>
      <w:sdt>
        <w:sdtPr>
          <w:alias w:val="Witness"/>
          <w:id w:val="1962450613"/>
          <w:placeholder>
            <w:docPart w:val="B87751C04A744B0587AE4D8432A493F2"/>
          </w:placeholder>
          <w:richText/>
        </w:sdtPr>
        <w:sdtContent>
          <w:r w:rsidRPr="002D0FED">
            <w:rPr>
              <w:b/>
              <w:i/>
            </w:rPr>
            <w:t>Paula Sussex:</w:t>
          </w:r>
        </w:sdtContent>
      </w:sdt>
      <w:r w:rsidRPr="002B0E06">
        <w:t xml:space="preserve"> I mostly agree with Daniel. </w:t>
      </w:r>
      <w:r>
        <w:t>T</w:t>
      </w:r>
      <w:r w:rsidRPr="002B0E06">
        <w:t>rust is enormously important to us at PHSO</w:t>
      </w:r>
      <w:r>
        <w:t xml:space="preserve">, but </w:t>
      </w:r>
      <w:r w:rsidRPr="002B0E06">
        <w:t xml:space="preserve">we also need benchmarks, a way of measuring </w:t>
      </w:r>
      <w:r>
        <w:t xml:space="preserve">and </w:t>
      </w:r>
      <w:r w:rsidRPr="002B0E06">
        <w:t xml:space="preserve">defining it. </w:t>
      </w:r>
      <w:r>
        <w:t>W</w:t>
      </w:r>
      <w:r w:rsidRPr="002B0E06">
        <w:t xml:space="preserve">ithout banging on for too long, Nolan is great. </w:t>
      </w:r>
      <w:r>
        <w:t>It is</w:t>
      </w:r>
      <w:r w:rsidRPr="002B0E06">
        <w:t xml:space="preserve"> comprehensive</w:t>
      </w:r>
      <w:r>
        <w:t xml:space="preserve"> and</w:t>
      </w:r>
      <w:r w:rsidRPr="002B0E06">
        <w:t xml:space="preserve"> very clear. </w:t>
      </w:r>
    </w:p>
    <w:p w:rsidR="00263A96" w:rsidP="00263A96">
      <w:pPr>
        <w:pStyle w:val="Answer"/>
      </w:pPr>
      <w:r w:rsidRPr="002B0E06">
        <w:t xml:space="preserve">To go to your second point, what is our view of the system of standards </w:t>
      </w:r>
      <w:r w:rsidRPr="002B0E06">
        <w:t>at the moment</w:t>
      </w:r>
      <w:r>
        <w:t>? W</w:t>
      </w:r>
      <w:r w:rsidRPr="002B0E06">
        <w:t xml:space="preserve">e can all conclude that there has been an implementation gap. </w:t>
      </w:r>
      <w:r>
        <w:t>T</w:t>
      </w:r>
      <w:r w:rsidRPr="002B0E06">
        <w:t>he standards are there. They are clear</w:t>
      </w:r>
      <w:r>
        <w:t>, b</w:t>
      </w:r>
      <w:r w:rsidRPr="002B0E06">
        <w:t xml:space="preserve">ut </w:t>
      </w:r>
      <w:r>
        <w:t xml:space="preserve">we do not believe—this </w:t>
      </w:r>
      <w:r w:rsidRPr="002B0E06">
        <w:t>is a matter of public record for PHSO</w:t>
      </w:r>
      <w:r>
        <w:t xml:space="preserve">—that </w:t>
      </w:r>
      <w:r w:rsidRPr="002B0E06">
        <w:t>the way in which they have been operationali</w:t>
      </w:r>
      <w:r>
        <w:t>s</w:t>
      </w:r>
      <w:r w:rsidRPr="002B0E06">
        <w:t>ed throughout the wider public service</w:t>
      </w:r>
      <w:r>
        <w:t xml:space="preserve"> </w:t>
      </w:r>
      <w:r w:rsidRPr="002B0E06">
        <w:t xml:space="preserve">has been as </w:t>
      </w:r>
      <w:r>
        <w:t xml:space="preserve">good </w:t>
      </w:r>
      <w:r w:rsidRPr="002B0E06">
        <w:t>as it could have been.</w:t>
      </w:r>
      <w:r>
        <w:t xml:space="preserve"> </w:t>
      </w:r>
      <w:r w:rsidRPr="002B0E06">
        <w:t>In 2023</w:t>
      </w:r>
      <w:r>
        <w:t xml:space="preserve">, </w:t>
      </w:r>
      <w:r w:rsidRPr="002B0E06">
        <w:t>we called for a review of how that has been done in health.</w:t>
      </w:r>
    </w:p>
    <w:p w:rsidR="00263A96" w:rsidRPr="002B0E06" w:rsidP="00263A96">
      <w:pPr>
        <w:pStyle w:val="Answer"/>
      </w:pPr>
      <w:r>
        <w:t>I am v</w:t>
      </w:r>
      <w:r w:rsidRPr="002B0E06">
        <w:t xml:space="preserve">ery happy to talk more at length </w:t>
      </w:r>
      <w:r>
        <w:t>about</w:t>
      </w:r>
      <w:r w:rsidRPr="002B0E06">
        <w:t xml:space="preserve"> what we see </w:t>
      </w:r>
      <w:r>
        <w:t xml:space="preserve">as </w:t>
      </w:r>
      <w:r w:rsidRPr="002B0E06">
        <w:t xml:space="preserve">the implementation gap, from which we </w:t>
      </w:r>
      <w:r>
        <w:t xml:space="preserve">potentially </w:t>
      </w:r>
      <w:r w:rsidRPr="002B0E06">
        <w:t xml:space="preserve">need to take lessons for </w:t>
      </w:r>
      <w:r>
        <w:t xml:space="preserve">the </w:t>
      </w:r>
      <w:r w:rsidRPr="002B0E06">
        <w:t>implementation</w:t>
      </w:r>
      <w:r>
        <w:t xml:space="preserve">, </w:t>
      </w:r>
      <w:r w:rsidRPr="002B0E06">
        <w:t xml:space="preserve">as we go forward, of the Public Office </w:t>
      </w:r>
      <w:r>
        <w:t>(</w:t>
      </w:r>
      <w:r w:rsidRPr="002B0E06">
        <w:t>Accountability</w:t>
      </w:r>
      <w:r>
        <w:t>)</w:t>
      </w:r>
      <w:r w:rsidRPr="002B0E06">
        <w:t xml:space="preserve"> Bill.</w:t>
      </w:r>
    </w:p>
    <w:p w:rsidR="00263A96" w:rsidRPr="002B0E06" w:rsidP="00263A96">
      <w:pPr>
        <w:pStyle w:val="Question"/>
        <w:numPr>
          <w:ilvl w:val="0"/>
          <w:numId w:val="9"/>
        </w:numPr>
      </w:pPr>
      <w:sdt>
        <w:sdtPr>
          <w:alias w:val="Member"/>
          <w:tag w:val="&lt;Member mnisId='5298' dodsId='102205'&gt;"/>
          <w:id w:val="-1944366658"/>
          <w:placeholder>
            <w:docPart w:val="C866AF3E2CE340069205D9B540E61866"/>
          </w:placeholder>
          <w:richText/>
        </w:sdtPr>
        <w:sdtContent>
          <w:sdt>
            <w:sdtPr>
              <w:rPr>
                <w:b/>
              </w:rPr>
              <w:alias w:val="Member"/>
              <w:tag w:val="&lt;Member mnisId='5298' dodsId='102205'&gt;"/>
              <w:id w:val="1012729531"/>
              <w:placeholder>
                <w:docPart w:val="8C159E58BA7F42869FCA6CC39DD7FBA7"/>
              </w:placeholder>
              <w:richText/>
            </w:sdtPr>
            <w:sdtContent>
              <w:r w:rsidRPr="00A47408">
                <w:rPr>
                  <w:b/>
                </w:rPr>
                <w:t>Chair:</w:t>
              </w:r>
            </w:sdtContent>
          </w:sdt>
        </w:sdtContent>
      </w:sdt>
      <w:r w:rsidRPr="002B0E06">
        <w:t xml:space="preserve"> Do you want to elaborate now on the implementation gap?</w:t>
      </w:r>
    </w:p>
    <w:p w:rsidR="00263A96" w:rsidRPr="002B0E06" w:rsidP="00263A96">
      <w:pPr>
        <w:pStyle w:val="Answer"/>
      </w:pPr>
      <w:sdt>
        <w:sdtPr>
          <w:alias w:val="Witness"/>
          <w:id w:val="-509296455"/>
          <w:placeholder>
            <w:docPart w:val="CEBE086D98394C99A460F9F4C86D9F2B"/>
          </w:placeholder>
          <w:richText/>
        </w:sdtPr>
        <w:sdtContent>
          <w:r w:rsidRPr="002D0FED">
            <w:rPr>
              <w:b/>
              <w:i/>
            </w:rPr>
            <w:t>Paula Sussex:</w:t>
          </w:r>
        </w:sdtContent>
      </w:sdt>
      <w:r w:rsidRPr="002B0E06">
        <w:t xml:space="preserve"> </w:t>
      </w:r>
      <w:r>
        <w:t>I am v</w:t>
      </w:r>
      <w:r w:rsidRPr="002B0E06">
        <w:t xml:space="preserve">ery happy to do that. </w:t>
      </w:r>
      <w:r>
        <w:t>W</w:t>
      </w:r>
      <w:r w:rsidRPr="002B0E06">
        <w:t xml:space="preserve">e see some of this evidence coming through in our casework. Of course, we are </w:t>
      </w:r>
      <w:r>
        <w:t xml:space="preserve">just </w:t>
      </w:r>
      <w:r w:rsidRPr="002B0E06">
        <w:t>looking at health</w:t>
      </w:r>
      <w:r>
        <w:t xml:space="preserve"> here</w:t>
      </w:r>
      <w:r w:rsidRPr="002B0E06">
        <w:t xml:space="preserve">. Looking at </w:t>
      </w:r>
      <w:r>
        <w:t xml:space="preserve">the </w:t>
      </w:r>
      <w:r w:rsidRPr="002B0E06">
        <w:t xml:space="preserve">interim findings of the review, </w:t>
      </w:r>
      <w:r>
        <w:t xml:space="preserve">which was </w:t>
      </w:r>
      <w:r w:rsidRPr="002B0E06">
        <w:t>research-based</w:t>
      </w:r>
      <w:r>
        <w:t>, t</w:t>
      </w:r>
      <w:r w:rsidRPr="002B0E06">
        <w:t xml:space="preserve">he dominant themes </w:t>
      </w:r>
      <w:r>
        <w:t xml:space="preserve">that </w:t>
      </w:r>
      <w:r w:rsidRPr="002B0E06">
        <w:t>came through</w:t>
      </w:r>
      <w:r>
        <w:t xml:space="preserve"> as to </w:t>
      </w:r>
      <w:r w:rsidRPr="002B0E06">
        <w:t>deficiencies in the way in which it has been implemented in health</w:t>
      </w:r>
      <w:r>
        <w:t xml:space="preserve"> </w:t>
      </w:r>
      <w:r w:rsidRPr="002B0E06">
        <w:t>relate to</w:t>
      </w:r>
      <w:r>
        <w:t xml:space="preserve"> </w:t>
      </w:r>
      <w:r w:rsidRPr="002B0E06">
        <w:t>the culture of the organisation, not having these standards at the forefront of everybody’s minds</w:t>
      </w:r>
      <w:r>
        <w:t>; the in</w:t>
      </w:r>
      <w:r w:rsidRPr="002B0E06">
        <w:t>consistency of applying the duty of candour</w:t>
      </w:r>
      <w:r>
        <w:t xml:space="preserve">; and the </w:t>
      </w:r>
      <w:r w:rsidRPr="002B0E06">
        <w:t>lack of training. I look forward to the review being finali</w:t>
      </w:r>
      <w:r>
        <w:t>s</w:t>
      </w:r>
      <w:r w:rsidRPr="002B0E06">
        <w:t>ed.</w:t>
      </w:r>
      <w:r>
        <w:t xml:space="preserve"> </w:t>
      </w:r>
      <w:r w:rsidRPr="002B0E06">
        <w:t>It will give us a clue as to how we go forward.</w:t>
      </w:r>
    </w:p>
    <w:p w:rsidR="00263A96" w:rsidRPr="002B0E06" w:rsidP="00263A96">
      <w:pPr>
        <w:pStyle w:val="Question"/>
        <w:numPr>
          <w:ilvl w:val="0"/>
          <w:numId w:val="9"/>
        </w:numPr>
      </w:pPr>
      <w:sdt>
        <w:sdtPr>
          <w:alias w:val="Member"/>
          <w:tag w:val="&lt;Member mnisId='5298' dodsId='102205'&gt;"/>
          <w:id w:val="313539726"/>
          <w:placeholder>
            <w:docPart w:val="CDF5ACCB398543738C7CE5E2F357F00D"/>
          </w:placeholder>
          <w:richText/>
        </w:sdtPr>
        <w:sdtContent>
          <w:sdt>
            <w:sdtPr>
              <w:rPr>
                <w:b/>
              </w:rPr>
              <w:alias w:val="Member"/>
              <w:tag w:val="&lt;Member mnisId='5298' dodsId='102205'&gt;"/>
              <w:id w:val="1452667792"/>
              <w:placeholder>
                <w:docPart w:val="0C41D069BB554CE8A7E01BBD70E97B87"/>
              </w:placeholder>
              <w:richText/>
            </w:sdtPr>
            <w:sdtContent>
              <w:r w:rsidRPr="00AC2700">
                <w:rPr>
                  <w:b/>
                </w:rPr>
                <w:t>Chair:</w:t>
              </w:r>
            </w:sdtContent>
          </w:sdt>
        </w:sdtContent>
      </w:sdt>
      <w:r w:rsidRPr="002B0E06">
        <w:t xml:space="preserve"> Just more broadly, </w:t>
      </w:r>
      <w:r>
        <w:t xml:space="preserve">you </w:t>
      </w:r>
      <w:r w:rsidRPr="002B0E06">
        <w:t xml:space="preserve">mentioned the Nolan principles. Earlier in the session we heard that there is </w:t>
      </w:r>
      <w:r>
        <w:t xml:space="preserve">perhaps </w:t>
      </w:r>
      <w:r w:rsidRPr="002B0E06">
        <w:t xml:space="preserve">an argument for a </w:t>
      </w:r>
      <w:r w:rsidR="0070372E">
        <w:t>rearticulation</w:t>
      </w:r>
      <w:r>
        <w:t xml:space="preserve"> of the </w:t>
      </w:r>
      <w:r w:rsidRPr="002B0E06">
        <w:t xml:space="preserve">Nolan </w:t>
      </w:r>
      <w:r>
        <w:t xml:space="preserve">principles </w:t>
      </w:r>
      <w:r w:rsidRPr="002B0E06">
        <w:t xml:space="preserve">in the current environment that politicians are operating in, </w:t>
      </w:r>
      <w:r>
        <w:t xml:space="preserve">with </w:t>
      </w:r>
      <w:r w:rsidRPr="002B0E06">
        <w:t>social media</w:t>
      </w:r>
      <w:r>
        <w:t xml:space="preserve"> and </w:t>
      </w:r>
      <w:r w:rsidRPr="002B0E06">
        <w:t>pressures that did not necessarily exist when the</w:t>
      </w:r>
      <w:r>
        <w:t>y</w:t>
      </w:r>
      <w:r w:rsidRPr="002B0E06">
        <w:t xml:space="preserve"> were first codified</w:t>
      </w:r>
      <w:r>
        <w:t>, while giving the view that t</w:t>
      </w:r>
      <w:r w:rsidRPr="002B0E06">
        <w:t xml:space="preserve">he central substance behind the principles </w:t>
      </w:r>
      <w:r>
        <w:t>is</w:t>
      </w:r>
      <w:r w:rsidRPr="002B0E06">
        <w:t xml:space="preserve"> as relevant as ever. Daniel, do you have a view on that? </w:t>
      </w:r>
      <w:r>
        <w:t xml:space="preserve">Is there </w:t>
      </w:r>
      <w:r w:rsidRPr="002B0E06">
        <w:t>a need to re-articulate some of those principles for the modern age?</w:t>
      </w:r>
    </w:p>
    <w:p w:rsidR="00263A96" w:rsidRPr="002B0E06" w:rsidP="00263A96">
      <w:pPr>
        <w:pStyle w:val="Answer"/>
      </w:pPr>
      <w:sdt>
        <w:sdtPr>
          <w:alias w:val="Witness"/>
          <w:id w:val="-1154297416"/>
          <w:placeholder>
            <w:docPart w:val="8798C23AD6F747B6B0CDE31B681E6893"/>
          </w:placeholder>
          <w:richText/>
        </w:sdtPr>
        <w:sdtContent>
          <w:r w:rsidRPr="002D0FED">
            <w:rPr>
              <w:b/>
              <w:i/>
            </w:rPr>
            <w:t>Daniel Greenberg:</w:t>
          </w:r>
        </w:sdtContent>
      </w:sdt>
      <w:r w:rsidRPr="002B0E06">
        <w:t xml:space="preserve"> I do not see it. I do not deny </w:t>
      </w:r>
      <w:r>
        <w:t xml:space="preserve">that </w:t>
      </w:r>
      <w:r w:rsidRPr="002B0E06">
        <w:t>others may see it.</w:t>
      </w:r>
      <w:r>
        <w:t xml:space="preserve"> T</w:t>
      </w:r>
      <w:r w:rsidRPr="002B0E06">
        <w:t>he Committee on Standards is likely to have a view on this</w:t>
      </w:r>
      <w:r>
        <w:t>; it is</w:t>
      </w:r>
      <w:r w:rsidRPr="002B0E06">
        <w:t xml:space="preserve"> possibly better placed than I am</w:t>
      </w:r>
      <w:r>
        <w:t>, but I think t</w:t>
      </w:r>
      <w:r w:rsidRPr="002B0E06">
        <w:t>he Nolan principles work. They are clear. As you say, Chair, they are still clearly relevant to the pressures that you face, albeit</w:t>
      </w:r>
      <w:r>
        <w:t xml:space="preserve"> </w:t>
      </w:r>
      <w:r w:rsidRPr="002B0E06">
        <w:t>the pressures are different.</w:t>
      </w:r>
    </w:p>
    <w:p w:rsidR="00263A96" w:rsidRPr="002B0E06" w:rsidP="00263A96">
      <w:pPr>
        <w:pStyle w:val="Answer"/>
      </w:pPr>
      <w:r w:rsidRPr="002B0E06">
        <w:t>I do parliamentary outreach</w:t>
      </w:r>
      <w:r>
        <w:t xml:space="preserve"> and </w:t>
      </w:r>
      <w:r w:rsidRPr="002B0E06">
        <w:t>I see it as a very important part of my role to discuss with the public, students and others their view of how they can trust the institutions</w:t>
      </w:r>
      <w:r>
        <w:t xml:space="preserve">. </w:t>
      </w:r>
      <w:r w:rsidRPr="002B0E06">
        <w:t>I accept they are not empirical benchmarks in the way that others are</w:t>
      </w:r>
      <w:r>
        <w:t xml:space="preserve">, but </w:t>
      </w:r>
      <w:r w:rsidRPr="002B0E06">
        <w:t xml:space="preserve">as benchmarks of trust, students and others seem to get </w:t>
      </w:r>
      <w:r>
        <w:t xml:space="preserve">them </w:t>
      </w:r>
      <w:r w:rsidRPr="002B0E06">
        <w:t>very clearly</w:t>
      </w:r>
      <w:r>
        <w:t xml:space="preserve">: </w:t>
      </w:r>
      <w:r w:rsidRPr="002B0E06">
        <w:t>objectivity, selflessness</w:t>
      </w:r>
      <w:r>
        <w:t xml:space="preserve"> and even </w:t>
      </w:r>
      <w:r w:rsidRPr="002B0E06">
        <w:t xml:space="preserve">integrity, which is quite wide. Again, people get it and understand it. </w:t>
      </w:r>
      <w:r>
        <w:t>M</w:t>
      </w:r>
      <w:r w:rsidRPr="002B0E06">
        <w:t>y feeling in my own work is that they are serviceable</w:t>
      </w:r>
      <w:r>
        <w:t xml:space="preserve">, </w:t>
      </w:r>
      <w:r w:rsidRPr="002B0E06">
        <w:t>they are well understood</w:t>
      </w:r>
      <w:r>
        <w:t xml:space="preserve"> </w:t>
      </w:r>
      <w:r w:rsidRPr="002B0E06">
        <w:t>and they cover what is necessary.</w:t>
      </w:r>
    </w:p>
    <w:p w:rsidR="00263A96" w:rsidRPr="002B0E06" w:rsidP="00263A96">
      <w:pPr>
        <w:pStyle w:val="Answer"/>
      </w:pPr>
      <w:sdt>
        <w:sdtPr>
          <w:alias w:val="Witness"/>
          <w:id w:val="-821897395"/>
          <w:placeholder>
            <w:docPart w:val="C8FD4EF4D2114528AF380B3451E8D844"/>
          </w:placeholder>
          <w:richText/>
        </w:sdtPr>
        <w:sdtContent>
          <w:r w:rsidRPr="002D0FED">
            <w:rPr>
              <w:b/>
              <w:i/>
            </w:rPr>
            <w:t>Paula Sussex:</w:t>
          </w:r>
        </w:sdtContent>
      </w:sdt>
      <w:r w:rsidRPr="002B0E06">
        <w:t xml:space="preserve"> I agree. They are absolutely standing the test of time. </w:t>
      </w:r>
      <w:r>
        <w:t>G</w:t>
      </w:r>
      <w:r w:rsidRPr="002B0E06">
        <w:t>oing back to something</w:t>
      </w:r>
      <w:r>
        <w:t xml:space="preserve"> that</w:t>
      </w:r>
      <w:r w:rsidRPr="002B0E06">
        <w:t xml:space="preserve"> you might have been alluding to in the first session, </w:t>
      </w:r>
      <w:r>
        <w:t xml:space="preserve">Chair, </w:t>
      </w:r>
      <w:r w:rsidRPr="002B0E06">
        <w:t>we live in a communications age</w:t>
      </w:r>
      <w:r>
        <w:t xml:space="preserve">. </w:t>
      </w:r>
      <w:r w:rsidRPr="002B0E06">
        <w:t xml:space="preserve">I hesitate to say </w:t>
      </w:r>
      <w:r>
        <w:t xml:space="preserve">that </w:t>
      </w:r>
      <w:r w:rsidRPr="002B0E06">
        <w:t xml:space="preserve">they </w:t>
      </w:r>
      <w:r>
        <w:t xml:space="preserve">might </w:t>
      </w:r>
      <w:r w:rsidRPr="002B0E06">
        <w:t>need a bit of a marketing relaunch</w:t>
      </w:r>
      <w:r>
        <w:t xml:space="preserve">, </w:t>
      </w:r>
      <w:r w:rsidRPr="002B0E06">
        <w:t>but there is something about the way in which we communicate these throughout the nation</w:t>
      </w:r>
      <w:r>
        <w:t>. T</w:t>
      </w:r>
      <w:r w:rsidRPr="002B0E06">
        <w:t>hey are solid</w:t>
      </w:r>
      <w:r>
        <w:t>. T</w:t>
      </w:r>
      <w:r w:rsidRPr="002B0E06">
        <w:t xml:space="preserve">hey are </w:t>
      </w:r>
      <w:r w:rsidRPr="002B0E06">
        <w:t>absolutely solid</w:t>
      </w:r>
      <w:r w:rsidRPr="002B0E06">
        <w:t>.</w:t>
      </w:r>
    </w:p>
    <w:p w:rsidR="00263A96" w:rsidRPr="002B0E06" w:rsidP="00263A96">
      <w:pPr>
        <w:pStyle w:val="Question"/>
        <w:numPr>
          <w:ilvl w:val="0"/>
          <w:numId w:val="9"/>
        </w:numPr>
      </w:pPr>
      <w:sdt>
        <w:sdtPr>
          <w:alias w:val="Member"/>
          <w:tag w:val="&lt;Member mnisId='5298' dodsId='102205'&gt;"/>
          <w:id w:val="850912043"/>
          <w:placeholder>
            <w:docPart w:val="B2E6D501C73443E4959A6955F677B756"/>
          </w:placeholder>
          <w:richText/>
        </w:sdtPr>
        <w:sdtContent>
          <w:sdt>
            <w:sdtPr>
              <w:rPr>
                <w:b/>
              </w:rPr>
              <w:alias w:val="Member"/>
              <w:tag w:val="&lt;Member mnisId='5298' dodsId='102205'&gt;"/>
              <w:id w:val="1323620268"/>
              <w:placeholder>
                <w:docPart w:val="E728DFF7BBBA4BDCA97A69411C280C1B"/>
              </w:placeholder>
              <w:richText/>
            </w:sdtPr>
            <w:sdtContent>
              <w:r w:rsidRPr="00A47408">
                <w:rPr>
                  <w:b/>
                </w:rPr>
                <w:t>Chair:</w:t>
              </w:r>
            </w:sdtContent>
          </w:sdt>
        </w:sdtContent>
      </w:sdt>
      <w:r w:rsidRPr="002B0E06">
        <w:t xml:space="preserve"> </w:t>
      </w:r>
      <w:r>
        <w:t>T</w:t>
      </w:r>
      <w:r w:rsidRPr="002B0E06">
        <w:t xml:space="preserve">he </w:t>
      </w:r>
      <w:r>
        <w:t>G</w:t>
      </w:r>
      <w:r w:rsidRPr="002B0E06">
        <w:t>overnment</w:t>
      </w:r>
      <w:r>
        <w:t xml:space="preserve"> have </w:t>
      </w:r>
      <w:r w:rsidRPr="002B0E06">
        <w:t xml:space="preserve">fulfilled </w:t>
      </w:r>
      <w:r>
        <w:t xml:space="preserve">their </w:t>
      </w:r>
      <w:r w:rsidRPr="002B0E06">
        <w:t>manifesto commitment to create the Ethics and Integrity Commission by replacing the Committee o</w:t>
      </w:r>
      <w:r>
        <w:t>n</w:t>
      </w:r>
      <w:r w:rsidRPr="002B0E06">
        <w:t xml:space="preserve"> Standards in Public Life with the </w:t>
      </w:r>
      <w:r>
        <w:t>E</w:t>
      </w:r>
      <w:r w:rsidRPr="002B0E06">
        <w:t>IC. What are your views on that change? Daniel</w:t>
      </w:r>
      <w:r>
        <w:t>,</w:t>
      </w:r>
      <w:r w:rsidRPr="002B0E06">
        <w:t xml:space="preserve"> would you like to start?</w:t>
      </w:r>
    </w:p>
    <w:p w:rsidR="00263A96" w:rsidRPr="002B0E06" w:rsidP="00263A96">
      <w:pPr>
        <w:pStyle w:val="Answer"/>
      </w:pPr>
      <w:sdt>
        <w:sdtPr>
          <w:alias w:val="Witness"/>
          <w:id w:val="-2109811875"/>
          <w:placeholder>
            <w:docPart w:val="7C973B5AF0AD4D5B87D81EB6AD99B358"/>
          </w:placeholder>
          <w:richText/>
        </w:sdtPr>
        <w:sdtContent>
          <w:r w:rsidRPr="002D0FED">
            <w:rPr>
              <w:b/>
              <w:i/>
            </w:rPr>
            <w:t>Daniel Greenberg:</w:t>
          </w:r>
        </w:sdtContent>
      </w:sdt>
      <w:r w:rsidRPr="002B0E06">
        <w:t xml:space="preserve"> First</w:t>
      </w:r>
      <w:r>
        <w:t>,</w:t>
      </w:r>
      <w:r w:rsidRPr="002B0E06">
        <w:t xml:space="preserve"> I very strongly welcome the establishment of the </w:t>
      </w:r>
      <w:r>
        <w:t>c</w:t>
      </w:r>
      <w:r w:rsidRPr="002B0E06">
        <w:t xml:space="preserve">ommission. One of the things that I sense we need in terms of enhancing trust in standards generally is more coherence, more feeling </w:t>
      </w:r>
      <w:r>
        <w:t xml:space="preserve">that there is </w:t>
      </w:r>
      <w:r w:rsidRPr="002B0E06">
        <w:t>an overarching sense</w:t>
      </w:r>
      <w:r>
        <w:t xml:space="preserve"> or </w:t>
      </w:r>
      <w:r w:rsidRPr="002B0E06">
        <w:t>a holistic understanding of how standards are applied across the whole of the public service.</w:t>
      </w:r>
    </w:p>
    <w:p w:rsidR="00263A96" w:rsidRPr="002B0E06" w:rsidP="00263A96">
      <w:pPr>
        <w:pStyle w:val="Answer"/>
      </w:pPr>
      <w:r w:rsidRPr="002B0E06">
        <w:t>If I could give you an example</w:t>
      </w:r>
      <w:r w:rsidR="003D160E">
        <w:t>,</w:t>
      </w:r>
      <w:r w:rsidRPr="002B0E06">
        <w:t xml:space="preserve"> Chair, when </w:t>
      </w:r>
      <w:r w:rsidR="003D160E">
        <w:t>M</w:t>
      </w:r>
      <w:r w:rsidRPr="002B0E06">
        <w:t>embers of Parliament ask me</w:t>
      </w:r>
      <w:r>
        <w:t xml:space="preserve">, </w:t>
      </w:r>
      <w:r w:rsidRPr="002B0E06">
        <w:t xml:space="preserve">as they occasionally have done, </w:t>
      </w:r>
      <w:r>
        <w:t xml:space="preserve">whether it is </w:t>
      </w:r>
      <w:r w:rsidRPr="002B0E06">
        <w:t xml:space="preserve">proper for them to write a letter in support of a national honour for a constituent who </w:t>
      </w:r>
      <w:r>
        <w:t xml:space="preserve">has </w:t>
      </w:r>
      <w:r w:rsidRPr="002B0E06">
        <w:t>been a donor to their campaign, I say</w:t>
      </w:r>
      <w:r>
        <w:t xml:space="preserve"> that </w:t>
      </w:r>
      <w:r w:rsidRPr="002B0E06">
        <w:t>I do not think it is proper</w:t>
      </w:r>
      <w:r>
        <w:t xml:space="preserve"> </w:t>
      </w:r>
      <w:r w:rsidRPr="002B0E06">
        <w:t>because it would not be in accordance with selflessness</w:t>
      </w:r>
      <w:r>
        <w:t xml:space="preserve"> and </w:t>
      </w:r>
      <w:r w:rsidRPr="002B0E06">
        <w:t>objectivity</w:t>
      </w:r>
      <w:r>
        <w:t xml:space="preserve">, and </w:t>
      </w:r>
      <w:r w:rsidRPr="002B0E06">
        <w:t xml:space="preserve">they do not do it. </w:t>
      </w:r>
      <w:r>
        <w:t xml:space="preserve">It </w:t>
      </w:r>
      <w:r w:rsidRPr="002B0E06">
        <w:t>could be argued that that very clear principle is somehow undermined if</w:t>
      </w:r>
      <w:r>
        <w:t xml:space="preserve">, </w:t>
      </w:r>
      <w:r w:rsidRPr="002B0E06">
        <w:t>for example</w:t>
      </w:r>
      <w:r>
        <w:t xml:space="preserve">, </w:t>
      </w:r>
      <w:r w:rsidRPr="002B0E06">
        <w:t xml:space="preserve">political parties are seen to be rewarding major donors to </w:t>
      </w:r>
      <w:r>
        <w:t xml:space="preserve">the </w:t>
      </w:r>
      <w:r w:rsidRPr="002B0E06">
        <w:t>parties with peerages. If that were seen to be happening</w:t>
      </w:r>
      <w:r>
        <w:t xml:space="preserve">, </w:t>
      </w:r>
      <w:r w:rsidRPr="002B0E06">
        <w:t>that could be seen to be undermining the message that I am giving.</w:t>
      </w:r>
    </w:p>
    <w:p w:rsidR="00263A96" w:rsidP="00263A96">
      <w:pPr>
        <w:pStyle w:val="Answer"/>
      </w:pPr>
      <w:r w:rsidRPr="002B0E06">
        <w:t xml:space="preserve">I welcome the fact that we now have a body that </w:t>
      </w:r>
      <w:r w:rsidRPr="002B0E06">
        <w:t>is able to</w:t>
      </w:r>
      <w:r w:rsidRPr="002B0E06">
        <w:t xml:space="preserve"> take an overarching view of principles </w:t>
      </w:r>
      <w:r>
        <w:t xml:space="preserve">such as </w:t>
      </w:r>
      <w:r w:rsidRPr="002B0E06">
        <w:t>selflessness, objectivity, integrity</w:t>
      </w:r>
      <w:r>
        <w:t xml:space="preserve"> and </w:t>
      </w:r>
      <w:r w:rsidRPr="002B0E06">
        <w:t>honesty</w:t>
      </w:r>
      <w:r>
        <w:t>,</w:t>
      </w:r>
      <w:r w:rsidRPr="002B0E06">
        <w:t xml:space="preserve"> as well as openness and transparency</w:t>
      </w:r>
      <w:r>
        <w:t>,</w:t>
      </w:r>
      <w:r w:rsidRPr="002B0E06">
        <w:t xml:space="preserve"> and indeed leadership</w:t>
      </w:r>
      <w:r>
        <w:t xml:space="preserve">, </w:t>
      </w:r>
      <w:r w:rsidRPr="002B0E06">
        <w:t xml:space="preserve">and </w:t>
      </w:r>
      <w:r>
        <w:t xml:space="preserve">to </w:t>
      </w:r>
      <w:r w:rsidRPr="002B0E06">
        <w:t>give some direction and coherence to the application of those principles across the whole of the public service.</w:t>
      </w:r>
    </w:p>
    <w:p w:rsidR="00263A96" w:rsidRPr="002B0E06" w:rsidP="00263A96">
      <w:pPr>
        <w:pStyle w:val="Answer"/>
      </w:pPr>
      <w:r w:rsidRPr="002B0E06">
        <w:t xml:space="preserve">I very strongly welcome the establishment of the </w:t>
      </w:r>
      <w:r>
        <w:t>c</w:t>
      </w:r>
      <w:r w:rsidRPr="002B0E06">
        <w:t>ommission. It will be able to build on the work of its predecessor, which was also very important and highly valued work, and it will massively contribute towards trust</w:t>
      </w:r>
      <w:r>
        <w:t xml:space="preserve">, </w:t>
      </w:r>
      <w:r w:rsidRPr="002B0E06">
        <w:t xml:space="preserve">if it is able to give a feeling of coherence to public service </w:t>
      </w:r>
      <w:r w:rsidRPr="002B0E06">
        <w:t>standards as a whole</w:t>
      </w:r>
      <w:r w:rsidRPr="002B0E06">
        <w:t>.</w:t>
      </w:r>
    </w:p>
    <w:p w:rsidR="00263A96" w:rsidRPr="002B0E06" w:rsidP="00263A96">
      <w:pPr>
        <w:pStyle w:val="Question"/>
        <w:numPr>
          <w:ilvl w:val="0"/>
          <w:numId w:val="9"/>
        </w:numPr>
      </w:pPr>
      <w:sdt>
        <w:sdtPr>
          <w:alias w:val="Member"/>
          <w:tag w:val="&lt;Member mnisId='5298' dodsId='102205'&gt;"/>
          <w:id w:val="-1775550947"/>
          <w:placeholder>
            <w:docPart w:val="71819B625D67429EA8D3824AFDB8B03D"/>
          </w:placeholder>
          <w:richText/>
        </w:sdtPr>
        <w:sdtContent>
          <w:sdt>
            <w:sdtPr>
              <w:rPr>
                <w:b/>
              </w:rPr>
              <w:alias w:val="Member"/>
              <w:tag w:val="&lt;Member mnisId='5298' dodsId='102205'&gt;"/>
              <w:id w:val="517045628"/>
              <w:placeholder>
                <w:docPart w:val="12C214F3AD4A4D3EBCD411BFB2997259"/>
              </w:placeholder>
              <w:richText/>
            </w:sdtPr>
            <w:sdtContent>
              <w:r w:rsidRPr="00A47408">
                <w:rPr>
                  <w:b/>
                </w:rPr>
                <w:t>Chair:</w:t>
              </w:r>
            </w:sdtContent>
          </w:sdt>
        </w:sdtContent>
      </w:sdt>
      <w:r w:rsidRPr="002B0E06">
        <w:t xml:space="preserve"> You have quite eloquently set out how you think it can improve things in terms of providing clarity and coherence to the standards system. Do</w:t>
      </w:r>
      <w:r>
        <w:t xml:space="preserve">es it </w:t>
      </w:r>
      <w:r w:rsidRPr="002B0E06">
        <w:t>provide opportunities for simplification?</w:t>
      </w:r>
    </w:p>
    <w:p w:rsidR="00263A96" w:rsidP="00263A96">
      <w:pPr>
        <w:pStyle w:val="Answer"/>
      </w:pPr>
      <w:sdt>
        <w:sdtPr>
          <w:alias w:val="Witness"/>
          <w:id w:val="848911290"/>
          <w:placeholder>
            <w:docPart w:val="73F8C539B1D84FD9AA6F411CFB01B8DC"/>
          </w:placeholder>
          <w:richText/>
        </w:sdtPr>
        <w:sdtContent>
          <w:r w:rsidRPr="002D0FED">
            <w:rPr>
              <w:b/>
              <w:i/>
            </w:rPr>
            <w:t>Daniel Greenberg:</w:t>
          </w:r>
        </w:sdtContent>
      </w:sdt>
      <w:r w:rsidRPr="002B0E06">
        <w:t xml:space="preserve"> It is probably a bit too early to tell how much that is possible. Certainly</w:t>
      </w:r>
      <w:r>
        <w:t xml:space="preserve">, </w:t>
      </w:r>
      <w:r w:rsidRPr="002B0E06">
        <w:t xml:space="preserve">the Committee on Standards, as your </w:t>
      </w:r>
      <w:r w:rsidRPr="002B0E06">
        <w:t>Committee</w:t>
      </w:r>
      <w:r w:rsidRPr="002B0E06">
        <w:t xml:space="preserve"> will know, before the election produced a landscape report</w:t>
      </w:r>
      <w:r>
        <w:t>. A</w:t>
      </w:r>
      <w:r w:rsidRPr="002B0E06">
        <w:t>gain</w:t>
      </w:r>
      <w:r>
        <w:t xml:space="preserve">, </w:t>
      </w:r>
      <w:r w:rsidRPr="002B0E06">
        <w:t>the Committee on Standards will be able to tell you more about that</w:t>
      </w:r>
      <w:r>
        <w:t xml:space="preserve">, </w:t>
      </w:r>
      <w:r w:rsidRPr="002B0E06">
        <w:t>if you want</w:t>
      </w:r>
      <w:r>
        <w:t>.</w:t>
      </w:r>
    </w:p>
    <w:p w:rsidR="00263A96" w:rsidRPr="002B0E06" w:rsidP="00263A96">
      <w:pPr>
        <w:pStyle w:val="Answer"/>
      </w:pPr>
      <w:r>
        <w:t>T</w:t>
      </w:r>
      <w:r w:rsidRPr="002B0E06">
        <w:t xml:space="preserve">here was </w:t>
      </w:r>
      <w:r w:rsidRPr="002B0E06">
        <w:t>definitely a</w:t>
      </w:r>
      <w:r w:rsidRPr="002B0E06">
        <w:t xml:space="preserve"> feeling in that report that the overarching standards system is very difficult for people to understand. I very much agree with what Paula said a few moments ago about the importance of communicating clearly to the public what the system is</w:t>
      </w:r>
      <w:r>
        <w:t>. C</w:t>
      </w:r>
      <w:r w:rsidRPr="002B0E06">
        <w:t>omplexity is</w:t>
      </w:r>
      <w:r>
        <w:t>,</w:t>
      </w:r>
      <w:r w:rsidRPr="002B0E06">
        <w:t xml:space="preserve"> obviously</w:t>
      </w:r>
      <w:r>
        <w:t>,</w:t>
      </w:r>
      <w:r w:rsidRPr="002B0E06">
        <w:t xml:space="preserve"> a barrier to clear communication. I would not want to prejudge how much they can do.</w:t>
      </w:r>
      <w:r>
        <w:t xml:space="preserve"> </w:t>
      </w:r>
      <w:r w:rsidRPr="002B0E06">
        <w:t>Is it something that we should all be looking at</w:t>
      </w:r>
      <w:r w:rsidR="003D160E">
        <w:t>,</w:t>
      </w:r>
      <w:r w:rsidRPr="002B0E06">
        <w:t xml:space="preserve"> and that the </w:t>
      </w:r>
      <w:r>
        <w:t>c</w:t>
      </w:r>
      <w:r w:rsidRPr="002B0E06">
        <w:t>ommission should be able to help with? I hope so.</w:t>
      </w:r>
    </w:p>
    <w:p w:rsidR="00263A96" w:rsidP="00263A96">
      <w:pPr>
        <w:pStyle w:val="Answer"/>
      </w:pPr>
      <w:sdt>
        <w:sdtPr>
          <w:alias w:val="Witness"/>
          <w:id w:val="1880354616"/>
          <w:placeholder>
            <w:docPart w:val="2AA0BF5355EE4039BF099DBDD69343DC"/>
          </w:placeholder>
          <w:richText/>
        </w:sdtPr>
        <w:sdtContent>
          <w:r w:rsidRPr="002D0FED">
            <w:rPr>
              <w:b/>
              <w:i/>
            </w:rPr>
            <w:t>Paula Sussex:</w:t>
          </w:r>
        </w:sdtContent>
      </w:sdt>
      <w:r w:rsidRPr="002B0E06">
        <w:t xml:space="preserve"> </w:t>
      </w:r>
      <w:r>
        <w:t xml:space="preserve">I </w:t>
      </w:r>
      <w:r w:rsidRPr="002B0E06">
        <w:t xml:space="preserve">very much agree with that. </w:t>
      </w:r>
      <w:r>
        <w:t>G</w:t>
      </w:r>
      <w:r w:rsidRPr="002B0E06">
        <w:t>oing back to implementation</w:t>
      </w:r>
      <w:r>
        <w:t xml:space="preserve"> and </w:t>
      </w:r>
      <w:r w:rsidRPr="002B0E06">
        <w:t>operationalis</w:t>
      </w:r>
      <w:r>
        <w:t>ation</w:t>
      </w:r>
      <w:r w:rsidRPr="002B0E06">
        <w:t xml:space="preserve">, with slight apologies for </w:t>
      </w:r>
      <w:r>
        <w:t xml:space="preserve">the </w:t>
      </w:r>
      <w:r w:rsidRPr="002B0E06">
        <w:t>programme management language, the devil is always in execution</w:t>
      </w:r>
      <w:r>
        <w:t xml:space="preserve">. </w:t>
      </w:r>
    </w:p>
    <w:p w:rsidR="00263A96" w:rsidRPr="002B0E06" w:rsidP="00263A96">
      <w:pPr>
        <w:pStyle w:val="Answer"/>
      </w:pPr>
      <w:r>
        <w:t xml:space="preserve">The </w:t>
      </w:r>
      <w:r w:rsidRPr="002B0E06">
        <w:t xml:space="preserve">EIC can take </w:t>
      </w:r>
      <w:r>
        <w:t xml:space="preserve">a </w:t>
      </w:r>
      <w:r w:rsidRPr="002B0E06">
        <w:t xml:space="preserve">proactive </w:t>
      </w:r>
      <w:r>
        <w:t xml:space="preserve">rather than </w:t>
      </w:r>
      <w:r w:rsidRPr="002B0E06">
        <w:t>reactive role</w:t>
      </w:r>
      <w:r>
        <w:t xml:space="preserve"> </w:t>
      </w:r>
      <w:r w:rsidRPr="002B0E06">
        <w:t>of translating the standards</w:t>
      </w:r>
      <w:r>
        <w:t xml:space="preserve">. To </w:t>
      </w:r>
      <w:r w:rsidRPr="002B0E06">
        <w:t xml:space="preserve">build on Daniel’s point, yes, absolutely, </w:t>
      </w:r>
      <w:r>
        <w:t xml:space="preserve">it can </w:t>
      </w:r>
      <w:r w:rsidRPr="002B0E06">
        <w:t xml:space="preserve">work with all </w:t>
      </w:r>
      <w:r w:rsidRPr="002B0E06">
        <w:t>the related bodies</w:t>
      </w:r>
      <w:r>
        <w:t>—</w:t>
      </w:r>
      <w:r w:rsidRPr="002B0E06">
        <w:t xml:space="preserve">in a sense, </w:t>
      </w:r>
      <w:r>
        <w:t xml:space="preserve">this is </w:t>
      </w:r>
      <w:r w:rsidRPr="002B0E06">
        <w:t xml:space="preserve">exactly what you as a </w:t>
      </w:r>
      <w:r w:rsidRPr="002B0E06">
        <w:t>Committee</w:t>
      </w:r>
      <w:r w:rsidRPr="002B0E06">
        <w:t xml:space="preserve"> are trying to do</w:t>
      </w:r>
      <w:r>
        <w:t>—and ask</w:t>
      </w:r>
      <w:r w:rsidRPr="002B0E06">
        <w:t xml:space="preserve">, </w:t>
      </w:r>
      <w:r>
        <w:t>“W</w:t>
      </w:r>
      <w:r w:rsidRPr="002B0E06">
        <w:t>hat is your part in this?</w:t>
      </w:r>
      <w:r>
        <w:t xml:space="preserve"> How do you </w:t>
      </w:r>
      <w:r w:rsidRPr="002B0E06">
        <w:t>knit into th</w:t>
      </w:r>
      <w:r>
        <w:t>e</w:t>
      </w:r>
      <w:r w:rsidRPr="002B0E06">
        <w:t xml:space="preserve"> creation of </w:t>
      </w:r>
      <w:r>
        <w:t>this</w:t>
      </w:r>
      <w:r w:rsidRPr="002B0E06">
        <w:t xml:space="preserve"> culture</w:t>
      </w:r>
      <w:r>
        <w:t>?”</w:t>
      </w:r>
      <w:r w:rsidRPr="002B0E06">
        <w:t xml:space="preserve"> where a public servant, </w:t>
      </w:r>
      <w:r>
        <w:t xml:space="preserve">a </w:t>
      </w:r>
      <w:r w:rsidRPr="002B0E06">
        <w:t>chief executive of a trust, a DG, a CEO</w:t>
      </w:r>
      <w:r>
        <w:t xml:space="preserve"> or </w:t>
      </w:r>
      <w:r w:rsidRPr="002B0E06">
        <w:t>an accounting officer thinks</w:t>
      </w:r>
      <w:r>
        <w:t xml:space="preserve"> </w:t>
      </w:r>
      <w:r w:rsidRPr="002B0E06">
        <w:t xml:space="preserve">first, </w:t>
      </w:r>
      <w:r>
        <w:t>“I</w:t>
      </w:r>
      <w:r w:rsidRPr="002B0E06">
        <w:t>s this the right thing to do? Does this feel right?</w:t>
      </w:r>
      <w:r>
        <w:t>” T</w:t>
      </w:r>
      <w:r w:rsidRPr="002B0E06">
        <w:t>he focus is on building that</w:t>
      </w:r>
      <w:r>
        <w:t xml:space="preserve"> </w:t>
      </w:r>
      <w:r w:rsidRPr="002B0E06">
        <w:t>language rather than</w:t>
      </w:r>
      <w:r>
        <w:t>, “S</w:t>
      </w:r>
      <w:r w:rsidRPr="002B0E06">
        <w:t>omething has gone wrong</w:t>
      </w:r>
      <w:r>
        <w:t>. W</w:t>
      </w:r>
      <w:r w:rsidRPr="002B0E06">
        <w:t>hat do we do</w:t>
      </w:r>
      <w:r>
        <w:t>? W</w:t>
      </w:r>
      <w:r w:rsidRPr="002B0E06">
        <w:t xml:space="preserve">hat is the offence against which we assess what </w:t>
      </w:r>
      <w:r>
        <w:t xml:space="preserve">has </w:t>
      </w:r>
      <w:r w:rsidRPr="002B0E06">
        <w:t>happened?</w:t>
      </w:r>
      <w:r>
        <w:t>”</w:t>
      </w:r>
    </w:p>
    <w:p w:rsidR="00263A96" w:rsidP="00263A96">
      <w:pPr>
        <w:pStyle w:val="Question"/>
        <w:numPr>
          <w:ilvl w:val="0"/>
          <w:numId w:val="9"/>
        </w:numPr>
      </w:pPr>
      <w:sdt>
        <w:sdtPr>
          <w:alias w:val="Member"/>
          <w:tag w:val="&lt;Member mnisId='5298' dodsId='102205'&gt;"/>
          <w:id w:val="1071546774"/>
          <w:placeholder>
            <w:docPart w:val="0C7C53EB480644BC8A0C74D51FC54245"/>
          </w:placeholder>
          <w:richText/>
        </w:sdtPr>
        <w:sdtContent>
          <w:sdt>
            <w:sdtPr>
              <w:rPr>
                <w:b/>
              </w:rPr>
              <w:alias w:val="Member"/>
              <w:tag w:val="&lt;Member mnisId='5298' dodsId='102205'&gt;"/>
              <w:id w:val="-1363749162"/>
              <w:placeholder>
                <w:docPart w:val="1F60F3E782314A649E42751F7D0ECE6D"/>
              </w:placeholder>
              <w:richText/>
            </w:sdtPr>
            <w:sdtContent>
              <w:r w:rsidRPr="00A47408">
                <w:rPr>
                  <w:b/>
                </w:rPr>
                <w:t>Chair:</w:t>
              </w:r>
            </w:sdtContent>
          </w:sdt>
        </w:sdtContent>
      </w:sdt>
      <w:r w:rsidRPr="002B0E06">
        <w:t xml:space="preserve"> </w:t>
      </w:r>
      <w:r>
        <w:t>T</w:t>
      </w:r>
      <w:r w:rsidRPr="002B0E06">
        <w:t>hat is helpful. That touches on some reflections from the last session</w:t>
      </w:r>
      <w:r>
        <w:t xml:space="preserve">. There </w:t>
      </w:r>
      <w:r w:rsidRPr="002B0E06">
        <w:t>seems to be quite a delicate balance</w:t>
      </w:r>
      <w:r>
        <w:t>,</w:t>
      </w:r>
      <w:r w:rsidRPr="002B0E06">
        <w:t xml:space="preserve"> in terms of restoring public trust in politics and our institutions</w:t>
      </w:r>
      <w:r>
        <w:t>,</w:t>
      </w:r>
      <w:r w:rsidRPr="002B0E06">
        <w:t xml:space="preserve"> between preventing bad behaviour and</w:t>
      </w:r>
      <w:r>
        <w:t xml:space="preserve">, </w:t>
      </w:r>
      <w:r w:rsidRPr="002B0E06">
        <w:t>when</w:t>
      </w:r>
      <w:r>
        <w:t xml:space="preserve"> </w:t>
      </w:r>
      <w:r w:rsidRPr="002B0E06">
        <w:t>bad behaviour happens, ensuring that the public can see that there is a punishment for that bad behaviour.</w:t>
      </w:r>
    </w:p>
    <w:p w:rsidR="00263A96" w:rsidRPr="002B0E06" w:rsidP="00263A96">
      <w:pPr>
        <w:pStyle w:val="Question"/>
        <w:numPr>
          <w:ilvl w:val="0"/>
          <w:numId w:val="0"/>
        </w:numPr>
        <w:ind w:left="794"/>
      </w:pPr>
      <w:r>
        <w:t>This is a</w:t>
      </w:r>
      <w:r w:rsidRPr="002B0E06">
        <w:t xml:space="preserve"> question for you both</w:t>
      </w:r>
      <w:r>
        <w:t xml:space="preserve">, </w:t>
      </w:r>
      <w:r w:rsidRPr="002B0E06">
        <w:t>really</w:t>
      </w:r>
      <w:r>
        <w:t xml:space="preserve">. From </w:t>
      </w:r>
      <w:r w:rsidRPr="002B0E06">
        <w:t>your respective positions</w:t>
      </w:r>
      <w:r>
        <w:t xml:space="preserve"> with </w:t>
      </w:r>
      <w:r w:rsidRPr="002B0E06">
        <w:t xml:space="preserve">the </w:t>
      </w:r>
      <w:r>
        <w:t>G</w:t>
      </w:r>
      <w:r w:rsidRPr="002B0E06">
        <w:t xml:space="preserve">overnment and the EIC, </w:t>
      </w:r>
      <w:r>
        <w:t xml:space="preserve">have we got </w:t>
      </w:r>
      <w:r w:rsidRPr="002B0E06">
        <w:t xml:space="preserve">that balance right </w:t>
      </w:r>
      <w:r>
        <w:t xml:space="preserve">between </w:t>
      </w:r>
      <w:r w:rsidRPr="002B0E06">
        <w:t xml:space="preserve">focusing on prevention </w:t>
      </w:r>
      <w:r>
        <w:t xml:space="preserve">and </w:t>
      </w:r>
      <w:r w:rsidRPr="002B0E06">
        <w:t xml:space="preserve">making sure </w:t>
      </w:r>
      <w:r>
        <w:t>that</w:t>
      </w:r>
      <w:r w:rsidRPr="002B0E06">
        <w:t xml:space="preserve"> remediation acts as a deterrent</w:t>
      </w:r>
      <w:r>
        <w:t xml:space="preserve"> and </w:t>
      </w:r>
      <w:r w:rsidRPr="002B0E06">
        <w:t>is part of restoring faith in our institutions?</w:t>
      </w:r>
    </w:p>
    <w:p w:rsidR="00263A96" w:rsidP="00263A96">
      <w:pPr>
        <w:pStyle w:val="Answer"/>
      </w:pPr>
      <w:sdt>
        <w:sdtPr>
          <w:alias w:val="Witness"/>
          <w:id w:val="-1518228050"/>
          <w:placeholder>
            <w:docPart w:val="A14C6372F3C7472E84140C1DCDFF6141"/>
          </w:placeholder>
          <w:richText/>
        </w:sdtPr>
        <w:sdtContent>
          <w:r w:rsidRPr="002D0FED">
            <w:rPr>
              <w:b/>
              <w:i/>
            </w:rPr>
            <w:t>Paula Sussex:</w:t>
          </w:r>
        </w:sdtContent>
      </w:sdt>
      <w:r w:rsidRPr="002B0E06">
        <w:t xml:space="preserve"> It is a very difficult balance, public trust and confidence</w:t>
      </w:r>
      <w:r>
        <w:t>. A</w:t>
      </w:r>
      <w:r w:rsidRPr="002B0E06">
        <w:t>gain</w:t>
      </w:r>
      <w:r>
        <w:t xml:space="preserve">, </w:t>
      </w:r>
      <w:r w:rsidRPr="002B0E06">
        <w:t>it</w:t>
      </w:r>
      <w:r>
        <w:t xml:space="preserve"> is</w:t>
      </w:r>
      <w:r w:rsidRPr="002B0E06">
        <w:t xml:space="preserve"> </w:t>
      </w:r>
      <w:r>
        <w:t xml:space="preserve">being </w:t>
      </w:r>
      <w:r w:rsidRPr="002B0E06">
        <w:t>played out in the communication age</w:t>
      </w:r>
      <w:r>
        <w:t xml:space="preserve">, which </w:t>
      </w:r>
      <w:r w:rsidRPr="002B0E06">
        <w:t>makes it even more complex.</w:t>
      </w:r>
    </w:p>
    <w:p w:rsidR="00263A96" w:rsidRPr="002B0E06" w:rsidP="00263A96">
      <w:pPr>
        <w:pStyle w:val="Answer"/>
      </w:pPr>
      <w:r w:rsidRPr="002B0E06">
        <w:t>I have been with the organisation since August</w:t>
      </w:r>
      <w:r>
        <w:t>. T</w:t>
      </w:r>
      <w:r w:rsidRPr="002B0E06">
        <w:t xml:space="preserve">wo </w:t>
      </w:r>
      <w:r w:rsidRPr="002B0E06">
        <w:t>particular cases</w:t>
      </w:r>
      <w:r w:rsidRPr="002B0E06">
        <w:t xml:space="preserve"> stick in my mind</w:t>
      </w:r>
      <w:r>
        <w:t xml:space="preserve">, </w:t>
      </w:r>
      <w:r w:rsidRPr="002B0E06">
        <w:t xml:space="preserve">one </w:t>
      </w:r>
      <w:r>
        <w:t xml:space="preserve">that </w:t>
      </w:r>
      <w:r w:rsidRPr="002B0E06">
        <w:t xml:space="preserve">is a negative and one </w:t>
      </w:r>
      <w:r>
        <w:t xml:space="preserve">that </w:t>
      </w:r>
      <w:r w:rsidRPr="002B0E06">
        <w:t>perhaps is more positive.</w:t>
      </w:r>
    </w:p>
    <w:p w:rsidR="00263A96" w:rsidRPr="002B0E06" w:rsidP="00263A96">
      <w:pPr>
        <w:pStyle w:val="Answer"/>
      </w:pPr>
      <w:r>
        <w:t xml:space="preserve">One </w:t>
      </w:r>
      <w:r w:rsidRPr="002B0E06">
        <w:t xml:space="preserve">is the case </w:t>
      </w:r>
      <w:r>
        <w:t xml:space="preserve">that </w:t>
      </w:r>
      <w:r w:rsidRPr="002B0E06">
        <w:t xml:space="preserve">was quite fundamental to the duty of candour </w:t>
      </w:r>
      <w:r>
        <w:t xml:space="preserve">in </w:t>
      </w:r>
      <w:r w:rsidRPr="002B0E06">
        <w:t>health, which is the case of a gentleman called Will Powell and the avoidable death of his son Robbie</w:t>
      </w:r>
      <w:r>
        <w:t xml:space="preserve">. Thirty-six </w:t>
      </w:r>
      <w:r w:rsidRPr="002B0E06">
        <w:t>years ago</w:t>
      </w:r>
      <w:r>
        <w:t>, t</w:t>
      </w:r>
      <w:r w:rsidRPr="002B0E06">
        <w:t xml:space="preserve">here was clear evidence of falsification of evidence in </w:t>
      </w:r>
      <w:r w:rsidRPr="007A39A2">
        <w:t>health and wider as it related to the avoidable death. Through relentless advocacy, that has given us—it is also a bit of a north star for me—the duty of candour as it potentially comes down the road after the Bill is made an Act.</w:t>
      </w:r>
    </w:p>
    <w:p w:rsidR="00263A96" w:rsidRPr="002B0E06" w:rsidP="00263A96">
      <w:pPr>
        <w:pStyle w:val="Answer"/>
      </w:pPr>
      <w:r>
        <w:t>The s</w:t>
      </w:r>
      <w:r w:rsidRPr="002B0E06">
        <w:t>econd one</w:t>
      </w:r>
      <w:r>
        <w:t xml:space="preserve">—this is </w:t>
      </w:r>
      <w:r w:rsidRPr="002B0E06">
        <w:t xml:space="preserve">more recent, </w:t>
      </w:r>
      <w:r>
        <w:t xml:space="preserve">and it </w:t>
      </w:r>
      <w:r w:rsidRPr="002B0E06">
        <w:t>points to how the public can have trust in the state</w:t>
      </w:r>
      <w:r>
        <w:t xml:space="preserve">—is an </w:t>
      </w:r>
      <w:r w:rsidRPr="002B0E06">
        <w:t>example that we have made some communication of, which relates to the Windrush compensation scheme</w:t>
      </w:r>
      <w:r>
        <w:t>. A</w:t>
      </w:r>
      <w:r w:rsidRPr="002B0E06">
        <w:t xml:space="preserve"> particular victim, a gentleman called Thomas Tob</w:t>
      </w:r>
      <w:r>
        <w:t>ierre</w:t>
      </w:r>
      <w:r w:rsidRPr="002B0E06">
        <w:t>, persisted and</w:t>
      </w:r>
      <w:r>
        <w:t xml:space="preserve">, </w:t>
      </w:r>
      <w:r w:rsidRPr="002B0E06">
        <w:t>after local resolution</w:t>
      </w:r>
      <w:r>
        <w:t xml:space="preserve"> by the Home Office </w:t>
      </w:r>
      <w:r w:rsidRPr="002B0E06">
        <w:t>was not satisfactory</w:t>
      </w:r>
      <w:r>
        <w:t xml:space="preserve">, </w:t>
      </w:r>
      <w:r w:rsidRPr="002B0E06">
        <w:t xml:space="preserve">took </w:t>
      </w:r>
      <w:r>
        <w:t xml:space="preserve">his complaint </w:t>
      </w:r>
      <w:r w:rsidRPr="002B0E06">
        <w:t xml:space="preserve">to us at the </w:t>
      </w:r>
      <w:r>
        <w:t>o</w:t>
      </w:r>
      <w:r w:rsidRPr="002B0E06">
        <w:t>mbudsman. Working with the Home Office, we identified that he was right</w:t>
      </w:r>
      <w:r>
        <w:t>. T</w:t>
      </w:r>
      <w:r w:rsidRPr="002B0E06">
        <w:t xml:space="preserve">here was a flaw in the scheme that related to compensation and </w:t>
      </w:r>
      <w:r w:rsidRPr="002B0E06">
        <w:t>taking into account</w:t>
      </w:r>
      <w:r w:rsidRPr="002B0E06">
        <w:t xml:space="preserve"> private pension loss.</w:t>
      </w:r>
      <w:r>
        <w:t xml:space="preserve"> </w:t>
      </w:r>
      <w:r w:rsidRPr="002B0E06">
        <w:t>Working with him</w:t>
      </w:r>
      <w:r>
        <w:t xml:space="preserve">, </w:t>
      </w:r>
      <w:r w:rsidRPr="002B0E06">
        <w:t>the Home Office and the Windrush commissioner, we were all able to say</w:t>
      </w:r>
      <w:r>
        <w:t>, “W</w:t>
      </w:r>
      <w:r w:rsidRPr="002B0E06">
        <w:t>e need to address this and change the scheme</w:t>
      </w:r>
      <w:r w:rsidR="003D160E">
        <w:t>.</w:t>
      </w:r>
      <w:r>
        <w:t>” In so far</w:t>
      </w:r>
      <w:r w:rsidRPr="002B0E06">
        <w:t xml:space="preserve"> as the public have observed this, they should see that as raising trust. The state will listen. Multiple units of the state will listen to a citizen who had faith that someone would listen. </w:t>
      </w:r>
      <w:r>
        <w:t>I</w:t>
      </w:r>
      <w:r w:rsidRPr="002B0E06">
        <w:t>f the citizen is right, we will change the system</w:t>
      </w:r>
      <w:r>
        <w:t>;</w:t>
      </w:r>
      <w:r w:rsidRPr="002B0E06">
        <w:t xml:space="preserve"> we </w:t>
      </w:r>
      <w:r w:rsidRPr="002B0E06">
        <w:t>will listen</w:t>
      </w:r>
      <w:r>
        <w:t>,</w:t>
      </w:r>
      <w:r>
        <w:t xml:space="preserve"> </w:t>
      </w:r>
      <w:r w:rsidRPr="002B0E06">
        <w:t>to the benefit of others.</w:t>
      </w:r>
    </w:p>
    <w:p w:rsidR="00263A96" w:rsidRPr="002B0E06" w:rsidP="00263A96">
      <w:pPr>
        <w:pStyle w:val="Answer"/>
      </w:pPr>
      <w:r>
        <w:t xml:space="preserve">You </w:t>
      </w:r>
      <w:r w:rsidRPr="002B0E06">
        <w:t>can have stories of some remediation, which</w:t>
      </w:r>
      <w:r>
        <w:t>, while they</w:t>
      </w:r>
      <w:r w:rsidRPr="002B0E06">
        <w:t xml:space="preserve"> have an unhappy end</w:t>
      </w:r>
      <w:r>
        <w:t xml:space="preserve">, </w:t>
      </w:r>
      <w:r w:rsidRPr="002B0E06">
        <w:t>create some good, but it is also important to celebrate the good when it is happening in public service.</w:t>
      </w:r>
    </w:p>
    <w:p w:rsidR="00263A96" w:rsidRPr="002B0E06" w:rsidP="00263A96">
      <w:pPr>
        <w:pStyle w:val="Question"/>
        <w:numPr>
          <w:ilvl w:val="0"/>
          <w:numId w:val="9"/>
        </w:numPr>
      </w:pPr>
      <w:sdt>
        <w:sdtPr>
          <w:alias w:val="Member"/>
          <w:tag w:val="&lt;Member mnisId='5298' dodsId='102205'&gt;"/>
          <w:id w:val="-1851479372"/>
          <w:placeholder>
            <w:docPart w:val="3D547B98D85B4C4B99AE155482240FBD"/>
          </w:placeholder>
          <w:richText/>
        </w:sdtPr>
        <w:sdtContent>
          <w:sdt>
            <w:sdtPr>
              <w:rPr>
                <w:b/>
              </w:rPr>
              <w:alias w:val="Member"/>
              <w:tag w:val="&lt;Member mnisId='5298' dodsId='102205'&gt;"/>
              <w:id w:val="258802052"/>
              <w:placeholder>
                <w:docPart w:val="63A453F94D404B9A9F4E59354A2F7733"/>
              </w:placeholder>
              <w:richText/>
            </w:sdtPr>
            <w:sdtContent>
              <w:r w:rsidRPr="00A47408">
                <w:rPr>
                  <w:b/>
                </w:rPr>
                <w:t>Chair:</w:t>
              </w:r>
            </w:sdtContent>
          </w:sdt>
        </w:sdtContent>
      </w:sdt>
      <w:r w:rsidRPr="002B0E06">
        <w:t xml:space="preserve"> Daniel, do you have views on whether we are getting it right in terms of the focus on prevention versus remediation?</w:t>
      </w:r>
    </w:p>
    <w:p w:rsidR="00263A96" w:rsidRPr="002B0E06" w:rsidP="00263A96">
      <w:pPr>
        <w:pStyle w:val="Answer"/>
      </w:pPr>
      <w:sdt>
        <w:sdtPr>
          <w:alias w:val="Witness"/>
          <w:id w:val="-1543354371"/>
          <w:placeholder>
            <w:docPart w:val="BCD53AA95AB547B9AFE1DBF31034EE9E"/>
          </w:placeholder>
          <w:richText/>
        </w:sdtPr>
        <w:sdtContent>
          <w:r w:rsidRPr="002D0FED">
            <w:rPr>
              <w:b/>
              <w:i/>
            </w:rPr>
            <w:t>Daniel Greenberg:</w:t>
          </w:r>
        </w:sdtContent>
      </w:sdt>
      <w:r w:rsidRPr="002B0E06">
        <w:t xml:space="preserve"> I speak only for my very narrow role within the House, but I recognise and reflect what Paula has just said</w:t>
      </w:r>
      <w:r>
        <w:t xml:space="preserve">. </w:t>
      </w:r>
      <w:r w:rsidRPr="002B0E06">
        <w:t xml:space="preserve">I would add a word to </w:t>
      </w:r>
      <w:r>
        <w:t xml:space="preserve">the </w:t>
      </w:r>
      <w:r w:rsidRPr="002B0E06">
        <w:t>celebration of the good.</w:t>
      </w:r>
      <w:r>
        <w:t xml:space="preserve"> </w:t>
      </w:r>
      <w:r w:rsidRPr="002B0E06">
        <w:t>It is also encouragement of the good</w:t>
      </w:r>
      <w:r>
        <w:t>.</w:t>
      </w:r>
      <w:r w:rsidRPr="002B0E06">
        <w:t xml:space="preserve"> </w:t>
      </w:r>
      <w:r>
        <w:t xml:space="preserve">This </w:t>
      </w:r>
      <w:r w:rsidRPr="002B0E06">
        <w:t>is part of what Paula is describing</w:t>
      </w:r>
      <w:r>
        <w:t xml:space="preserve">, but </w:t>
      </w:r>
      <w:r w:rsidRPr="002B0E06">
        <w:t xml:space="preserve">when I took up my </w:t>
      </w:r>
      <w:r w:rsidRPr="002B0E06">
        <w:t>role</w:t>
      </w:r>
      <w:r w:rsidRPr="002B0E06">
        <w:t xml:space="preserve"> </w:t>
      </w:r>
      <w:r>
        <w:t xml:space="preserve">I felt </w:t>
      </w:r>
      <w:r w:rsidRPr="002B0E06">
        <w:t xml:space="preserve">it was </w:t>
      </w:r>
      <w:r w:rsidRPr="002B0E06">
        <w:t>really important</w:t>
      </w:r>
      <w:r w:rsidRPr="002B0E06">
        <w:t xml:space="preserve"> that the standard</w:t>
      </w:r>
      <w:r>
        <w:t>s</w:t>
      </w:r>
      <w:r w:rsidRPr="002B0E06">
        <w:t xml:space="preserve"> system in the House is not seen as a series of things not to get wrong or a series of breaches waiting to happen, so to speak</w:t>
      </w:r>
      <w:r>
        <w:t xml:space="preserve">. It should be </w:t>
      </w:r>
      <w:r w:rsidRPr="002B0E06">
        <w:t>seen as a very inspiring and practical agenda or manifesto</w:t>
      </w:r>
      <w:r>
        <w:t>,</w:t>
      </w:r>
      <w:r w:rsidRPr="002B0E06">
        <w:t xml:space="preserve"> even</w:t>
      </w:r>
      <w:r>
        <w:t>,</w:t>
      </w:r>
      <w:r w:rsidRPr="002B0E06">
        <w:t xml:space="preserve"> for individual politicians as to how they should show that they do what they do </w:t>
      </w:r>
      <w:r w:rsidRPr="002B0E06">
        <w:t>really well</w:t>
      </w:r>
      <w:r w:rsidRPr="002B0E06">
        <w:t>.</w:t>
      </w:r>
    </w:p>
    <w:p w:rsidR="00263A96" w:rsidP="00263A96">
      <w:pPr>
        <w:pStyle w:val="Answer"/>
      </w:pPr>
      <w:r w:rsidRPr="002B0E06">
        <w:t>As you may know, Chair, I run Nolan princip</w:t>
      </w:r>
      <w:r>
        <w:t xml:space="preserve">les in practice </w:t>
      </w:r>
      <w:r w:rsidRPr="002B0E06">
        <w:t xml:space="preserve">seminars with staff for </w:t>
      </w:r>
      <w:r w:rsidR="003D160E">
        <w:t>M</w:t>
      </w:r>
      <w:r w:rsidRPr="002B0E06">
        <w:t>embers here</w:t>
      </w:r>
      <w:r>
        <w:t xml:space="preserve">. </w:t>
      </w:r>
      <w:r w:rsidRPr="002B0E06">
        <w:t>I work on helping them to see how so much of what they do is really putting those principles into practice in a very positive</w:t>
      </w:r>
      <w:r>
        <w:t xml:space="preserve">, </w:t>
      </w:r>
      <w:r w:rsidRPr="002B0E06">
        <w:t xml:space="preserve">inspiring and trust-inducing way. </w:t>
      </w:r>
    </w:p>
    <w:p w:rsidR="00263A96" w:rsidRPr="002B0E06" w:rsidP="00263A96">
      <w:pPr>
        <w:pStyle w:val="Answer"/>
      </w:pPr>
      <w:r>
        <w:t>T</w:t>
      </w:r>
      <w:r w:rsidRPr="002B0E06">
        <w:t xml:space="preserve">his is not saying whether we have the balance right or wrong because it is </w:t>
      </w:r>
      <w:r>
        <w:t xml:space="preserve">not </w:t>
      </w:r>
      <w:r w:rsidRPr="002B0E06">
        <w:t>necessarily a binary</w:t>
      </w:r>
      <w:r>
        <w:t xml:space="preserve"> sum, </w:t>
      </w:r>
      <w:r w:rsidRPr="002B0E06">
        <w:t>but we should always put as much emphasis as possible on encouraging and displaying what good practice looks like, of which there is an enormous amount around in the House and elsewhere in public service, as well as effectively and properly enforcing sanctions against bad behaviour.</w:t>
      </w:r>
    </w:p>
    <w:p w:rsidR="00263A96" w:rsidRPr="002B0E06" w:rsidP="00263A96">
      <w:pPr>
        <w:pStyle w:val="Question"/>
        <w:numPr>
          <w:ilvl w:val="0"/>
          <w:numId w:val="9"/>
        </w:numPr>
      </w:pPr>
      <w:sdt>
        <w:sdtPr>
          <w:alias w:val="Member"/>
          <w:tag w:val="&lt;Member mnisId='5298' dodsId='102205'&gt;"/>
          <w:id w:val="1179083667"/>
          <w:placeholder>
            <w:docPart w:val="073F4236AF36461795B89CA04430DC53"/>
          </w:placeholder>
          <w:richText/>
        </w:sdtPr>
        <w:sdtContent>
          <w:sdt>
            <w:sdtPr>
              <w:rPr>
                <w:b/>
              </w:rPr>
              <w:alias w:val="Member"/>
              <w:tag w:val="&lt;Member mnisId='5298' dodsId='102205'&gt;"/>
              <w:id w:val="1241290217"/>
              <w:placeholder>
                <w:docPart w:val="2F82AD928ED743DCABE8A453062FBB69"/>
              </w:placeholder>
              <w:richText/>
            </w:sdtPr>
            <w:sdtContent>
              <w:r w:rsidRPr="00A47408">
                <w:rPr>
                  <w:b/>
                </w:rPr>
                <w:t>Chair:</w:t>
              </w:r>
            </w:sdtContent>
          </w:sdt>
        </w:sdtContent>
      </w:sdt>
      <w:r w:rsidRPr="002B0E06">
        <w:t xml:space="preserve"> </w:t>
      </w:r>
      <w:r>
        <w:t>T</w:t>
      </w:r>
      <w:r w:rsidRPr="002B0E06">
        <w:t xml:space="preserve">he media </w:t>
      </w:r>
      <w:r>
        <w:t>are</w:t>
      </w:r>
      <w:r w:rsidRPr="002B0E06">
        <w:t xml:space="preserve"> </w:t>
      </w:r>
      <w:r>
        <w:t xml:space="preserve">just </w:t>
      </w:r>
      <w:r w:rsidRPr="002B0E06">
        <w:t>always a little more interested</w:t>
      </w:r>
      <w:r>
        <w:t xml:space="preserve"> </w:t>
      </w:r>
      <w:r w:rsidRPr="002B0E06">
        <w:t>when things go wrong than when things go right</w:t>
      </w:r>
      <w:r>
        <w:t>, are they not?</w:t>
      </w:r>
    </w:p>
    <w:p w:rsidR="00263A96" w:rsidRPr="002B0E06" w:rsidP="00263A96">
      <w:pPr>
        <w:pStyle w:val="Answer"/>
      </w:pPr>
      <w:sdt>
        <w:sdtPr>
          <w:alias w:val="Witness"/>
          <w:id w:val="1053046761"/>
          <w:placeholder>
            <w:docPart w:val="601709AEAD56406194EF06A2F15D48F8"/>
          </w:placeholder>
          <w:richText/>
        </w:sdtPr>
        <w:sdtContent>
          <w:r w:rsidRPr="002D0FED">
            <w:rPr>
              <w:b/>
              <w:i/>
            </w:rPr>
            <w:t>Daniel Greenberg:</w:t>
          </w:r>
        </w:sdtContent>
      </w:sdt>
      <w:r w:rsidRPr="002B0E06">
        <w:t xml:space="preserve"> I have to say, Chair, I have </w:t>
      </w:r>
      <w:r w:rsidRPr="002B0E06">
        <w:t>actually found</w:t>
      </w:r>
      <w:r w:rsidRPr="002B0E06">
        <w:t xml:space="preserve"> the media quite fair. Of course, </w:t>
      </w:r>
      <w:r>
        <w:t>“</w:t>
      </w:r>
      <w:r w:rsidRPr="002B0E06">
        <w:t>MP sit</w:t>
      </w:r>
      <w:r>
        <w:t>s</w:t>
      </w:r>
      <w:r w:rsidRPr="002B0E06">
        <w:t xml:space="preserve"> in her office doing her work</w:t>
      </w:r>
      <w:r>
        <w:t xml:space="preserve">” is </w:t>
      </w:r>
      <w:r w:rsidRPr="002B0E06">
        <w:t>not going to be front-page news. I have found that the media, when given helpful and solid information</w:t>
      </w:r>
      <w:r>
        <w:t xml:space="preserve"> or stories</w:t>
      </w:r>
      <w:r w:rsidRPr="002B0E06">
        <w:t xml:space="preserve"> about things working well, do their best. That is my impression.</w:t>
      </w:r>
    </w:p>
    <w:p w:rsidR="00263A96" w:rsidRPr="002B0E06" w:rsidP="00263A96">
      <w:pPr>
        <w:pStyle w:val="Question"/>
        <w:numPr>
          <w:ilvl w:val="0"/>
          <w:numId w:val="9"/>
        </w:numPr>
      </w:pPr>
      <w:sdt>
        <w:sdtPr>
          <w:alias w:val="Member"/>
          <w:tag w:val="&lt;Member mnisId='4608' dodsId='36104'&gt;"/>
          <w:id w:val="-893808205"/>
          <w:placeholder>
            <w:docPart w:val="473A50928AA74784AB801FB9D871C095"/>
          </w:placeholder>
          <w:richText/>
        </w:sdtPr>
        <w:sdtContent>
          <w:r w:rsidRPr="000322E2">
            <w:rPr>
              <w:b/>
            </w:rPr>
            <w:t>John Lamont:</w:t>
          </w:r>
        </w:sdtContent>
      </w:sdt>
      <w:r w:rsidRPr="002B0E06">
        <w:t xml:space="preserve"> </w:t>
      </w:r>
      <w:r>
        <w:t>G</w:t>
      </w:r>
      <w:r w:rsidRPr="002B0E06">
        <w:t xml:space="preserve">ood morning to you both. Daniel, my first few questions </w:t>
      </w:r>
      <w:r w:rsidR="003D160E">
        <w:t xml:space="preserve">will </w:t>
      </w:r>
      <w:r w:rsidRPr="002B0E06">
        <w:t>be directed to you. The EIC now has a more formal role in terms of co</w:t>
      </w:r>
      <w:r>
        <w:t>-</w:t>
      </w:r>
      <w:r w:rsidRPr="002B0E06">
        <w:t>ordinating the network of standards bodies. Previously, you took part in the more informal arrangements</w:t>
      </w:r>
      <w:r>
        <w:t xml:space="preserve"> of t</w:t>
      </w:r>
      <w:r w:rsidRPr="002B0E06">
        <w:t>he CSPL</w:t>
      </w:r>
      <w:r>
        <w:t xml:space="preserve">, </w:t>
      </w:r>
      <w:r w:rsidRPr="002B0E06">
        <w:t>co</w:t>
      </w:r>
      <w:r>
        <w:t>-</w:t>
      </w:r>
      <w:r w:rsidRPr="002B0E06">
        <w:t xml:space="preserve">ordinated through the </w:t>
      </w:r>
      <w:r w:rsidR="003D160E">
        <w:t>C</w:t>
      </w:r>
      <w:r w:rsidRPr="002B0E06">
        <w:t xml:space="preserve">hair. How do you reflect </w:t>
      </w:r>
      <w:r>
        <w:t xml:space="preserve">on </w:t>
      </w:r>
      <w:r w:rsidRPr="002B0E06">
        <w:t xml:space="preserve">the more formal process? Do you prefer the structure now compared </w:t>
      </w:r>
      <w:r w:rsidR="003D160E">
        <w:t>with</w:t>
      </w:r>
      <w:r w:rsidRPr="002B0E06">
        <w:t xml:space="preserve"> what happened before?</w:t>
      </w:r>
    </w:p>
    <w:p w:rsidR="00263A96" w:rsidP="00263A96">
      <w:pPr>
        <w:pStyle w:val="Answer"/>
      </w:pPr>
      <w:sdt>
        <w:sdtPr>
          <w:alias w:val="Witness"/>
          <w:id w:val="-1907374664"/>
          <w:placeholder>
            <w:docPart w:val="556457AAED9F4EC388E01308E810B2DF"/>
          </w:placeholder>
          <w:richText/>
        </w:sdtPr>
        <w:sdtContent>
          <w:r w:rsidRPr="002D0FED">
            <w:rPr>
              <w:b/>
              <w:i/>
            </w:rPr>
            <w:t>Daniel Greenberg:</w:t>
          </w:r>
        </w:sdtContent>
      </w:sdt>
      <w:r w:rsidRPr="002B0E06">
        <w:t xml:space="preserve"> </w:t>
      </w:r>
      <w:r w:rsidR="003D160E">
        <w:t>I</w:t>
      </w:r>
      <w:r w:rsidRPr="002B0E06">
        <w:t>t is too early</w:t>
      </w:r>
      <w:r w:rsidR="003D160E">
        <w:t>, I think,</w:t>
      </w:r>
      <w:r w:rsidRPr="002B0E06">
        <w:t xml:space="preserve"> to give any kind of mature judgment on that. Perhaps I can answer your question more by reference to my expectations and impressions than any kind of judgment after the event.</w:t>
      </w:r>
    </w:p>
    <w:p w:rsidR="00263A96" w:rsidRPr="002B0E06" w:rsidP="00263A96">
      <w:pPr>
        <w:pStyle w:val="Answer"/>
      </w:pPr>
      <w:r>
        <w:t>I think i</w:t>
      </w:r>
      <w:r w:rsidRPr="002B0E06">
        <w:t xml:space="preserve">t is a good thing that we have not set out to try to simplify the arrangements, as the Chair mentioned before, by creating another </w:t>
      </w:r>
      <w:r w:rsidRPr="002B0E06">
        <w:t>overlapping body. That makes a lot of sense. The resourcing and capacity of the body is not a matter for me</w:t>
      </w:r>
      <w:r>
        <w:t>;</w:t>
      </w:r>
      <w:r>
        <w:t xml:space="preserve"> </w:t>
      </w:r>
      <w:r>
        <w:t>i</w:t>
      </w:r>
      <w:r w:rsidRPr="002B0E06">
        <w:t>t is something that you will be examining for yourselves.</w:t>
      </w:r>
    </w:p>
    <w:p w:rsidR="00263A96" w:rsidRPr="002B0E06" w:rsidP="00263A96">
      <w:pPr>
        <w:pStyle w:val="Answer"/>
      </w:pPr>
      <w:r w:rsidRPr="002B0E06">
        <w:t>The one thing that I have stressed at the beginning is that I very much welcome the opportunity to collaborate and co</w:t>
      </w:r>
      <w:r>
        <w:t>-</w:t>
      </w:r>
      <w:r w:rsidRPr="002B0E06">
        <w:t xml:space="preserve">operate with </w:t>
      </w:r>
      <w:r>
        <w:t>the commission</w:t>
      </w:r>
      <w:r w:rsidRPr="002B0E06">
        <w:t>. I</w:t>
      </w:r>
      <w:r w:rsidR="003D160E">
        <w:t xml:space="preserve"> think i</w:t>
      </w:r>
      <w:r w:rsidRPr="002B0E06">
        <w:t xml:space="preserve">t has enormous potential for bringing much-needed coherence to public standards generally. </w:t>
      </w:r>
      <w:r>
        <w:t xml:space="preserve">What </w:t>
      </w:r>
      <w:r w:rsidRPr="002B0E06">
        <w:t xml:space="preserve">I </w:t>
      </w:r>
      <w:r w:rsidRPr="002B0E06">
        <w:t>have to</w:t>
      </w:r>
      <w:r w:rsidRPr="002B0E06">
        <w:t xml:space="preserve"> ensure </w:t>
      </w:r>
      <w:r>
        <w:t xml:space="preserve">is </w:t>
      </w:r>
      <w:r w:rsidRPr="002B0E06">
        <w:t>that I maintain your independence</w:t>
      </w:r>
      <w:r w:rsidR="003D160E">
        <w:t>—</w:t>
      </w:r>
      <w:r w:rsidRPr="002B0E06">
        <w:t>Parliament’s independence</w:t>
      </w:r>
      <w:r w:rsidR="003D160E">
        <w:t>—</w:t>
      </w:r>
      <w:r w:rsidRPr="002B0E06">
        <w:t xml:space="preserve">as part of that process. At the end of the day, </w:t>
      </w:r>
      <w:r>
        <w:t>the commission</w:t>
      </w:r>
      <w:r w:rsidRPr="002B0E06">
        <w:t xml:space="preserve"> is a creation of the Government</w:t>
      </w:r>
      <w:r>
        <w:t xml:space="preserve">; </w:t>
      </w:r>
      <w:r w:rsidRPr="002B0E06">
        <w:t xml:space="preserve">I am an </w:t>
      </w:r>
      <w:r w:rsidR="003D160E">
        <w:t>O</w:t>
      </w:r>
      <w:r w:rsidRPr="002B0E06">
        <w:t>fficer of the House</w:t>
      </w:r>
      <w:r>
        <w:t>;</w:t>
      </w:r>
      <w:r w:rsidRPr="002B0E06">
        <w:t xml:space="preserve"> and I collaborate and co</w:t>
      </w:r>
      <w:r>
        <w:t>-</w:t>
      </w:r>
      <w:r w:rsidRPr="002B0E06">
        <w:t xml:space="preserve">operate with </w:t>
      </w:r>
      <w:r>
        <w:t>the commission</w:t>
      </w:r>
      <w:r w:rsidRPr="002B0E06">
        <w:t xml:space="preserve"> enthusiastically</w:t>
      </w:r>
      <w:r>
        <w:t xml:space="preserve">, </w:t>
      </w:r>
      <w:r w:rsidRPr="002B0E06">
        <w:t>very much expecting it to do a lot of good</w:t>
      </w:r>
      <w:r>
        <w:t xml:space="preserve">, but </w:t>
      </w:r>
      <w:r w:rsidRPr="002B0E06">
        <w:t xml:space="preserve">always remembering that I represent the interests of you, the self-regulating House, not </w:t>
      </w:r>
      <w:r>
        <w:t xml:space="preserve">of </w:t>
      </w:r>
      <w:r w:rsidRPr="002B0E06">
        <w:t>the Government.</w:t>
      </w:r>
    </w:p>
    <w:p w:rsidR="00263A96" w:rsidRPr="002B0E06" w:rsidP="00263A96">
      <w:pPr>
        <w:pStyle w:val="Question"/>
        <w:numPr>
          <w:ilvl w:val="0"/>
          <w:numId w:val="9"/>
        </w:numPr>
      </w:pPr>
      <w:sdt>
        <w:sdtPr>
          <w:alias w:val="Member"/>
          <w:tag w:val="&lt;Member mnisId='4608' dodsId='36104'&gt;"/>
          <w:id w:val="1899469530"/>
          <w:placeholder>
            <w:docPart w:val="1ADF8FF5BFCB4879A1A08F2FE9E1545E"/>
          </w:placeholder>
          <w:richText/>
        </w:sdtPr>
        <w:sdtContent>
          <w:r w:rsidRPr="000322E2">
            <w:rPr>
              <w:b/>
            </w:rPr>
            <w:t>John Lamont:</w:t>
          </w:r>
        </w:sdtContent>
      </w:sdt>
      <w:r w:rsidRPr="002B0E06">
        <w:t xml:space="preserve"> </w:t>
      </w:r>
      <w:r>
        <w:t>T</w:t>
      </w:r>
      <w:r w:rsidRPr="002B0E06">
        <w:t>hat is helpful. Is there a wider range of bodies that should be included within the network?</w:t>
      </w:r>
    </w:p>
    <w:p w:rsidR="00263A96" w:rsidRPr="002B0E06" w:rsidP="00263A96">
      <w:pPr>
        <w:pStyle w:val="Answer"/>
      </w:pPr>
      <w:sdt>
        <w:sdtPr>
          <w:alias w:val="Witness"/>
          <w:id w:val="1821540405"/>
          <w:placeholder>
            <w:docPart w:val="69FD542E763A4B5992B7856D0E73F7B2"/>
          </w:placeholder>
          <w:richText/>
        </w:sdtPr>
        <w:sdtContent>
          <w:r w:rsidRPr="002D0FED">
            <w:rPr>
              <w:b/>
              <w:i/>
            </w:rPr>
            <w:t>Daniel Greenberg:</w:t>
          </w:r>
        </w:sdtContent>
      </w:sdt>
      <w:r w:rsidRPr="002B0E06">
        <w:t xml:space="preserve"> </w:t>
      </w:r>
      <w:r>
        <w:t>A</w:t>
      </w:r>
      <w:r w:rsidRPr="002B0E06">
        <w:t xml:space="preserve">gain, it is not for me to say. The only thing </w:t>
      </w:r>
      <w:r>
        <w:t xml:space="preserve">that </w:t>
      </w:r>
      <w:r w:rsidRPr="002B0E06">
        <w:t xml:space="preserve">I would say is that, whether it is you or </w:t>
      </w:r>
      <w:r>
        <w:t>the commission</w:t>
      </w:r>
      <w:r w:rsidRPr="002B0E06">
        <w:t xml:space="preserve">, when you are deciding which bodies to add or whether there are any bodies to draw within the network, </w:t>
      </w:r>
      <w:r w:rsidR="003D160E">
        <w:t xml:space="preserve">I think </w:t>
      </w:r>
      <w:r w:rsidRPr="002B0E06">
        <w:t xml:space="preserve">the overarching question for you is, again, </w:t>
      </w:r>
      <w:r>
        <w:t>“W</w:t>
      </w:r>
      <w:r w:rsidRPr="002B0E06">
        <w:t>ill it enhance trust and coherence?</w:t>
      </w:r>
      <w:r>
        <w:t xml:space="preserve">” </w:t>
      </w:r>
      <w:r w:rsidRPr="002B0E06">
        <w:t xml:space="preserve">I am not going to look at a body and say, </w:t>
      </w:r>
      <w:r>
        <w:t>“T</w:t>
      </w:r>
      <w:r w:rsidRPr="002B0E06">
        <w:t>herefore that</w:t>
      </w:r>
      <w:r w:rsidR="003D160E">
        <w:t>,</w:t>
      </w:r>
      <w:r>
        <w:t>” “Y</w:t>
      </w:r>
      <w:r w:rsidRPr="002B0E06">
        <w:t>es, that</w:t>
      </w:r>
      <w:r w:rsidR="003D160E">
        <w:t>,</w:t>
      </w:r>
      <w:r>
        <w:t>”</w:t>
      </w:r>
      <w:r w:rsidR="003D160E">
        <w:t xml:space="preserve"> or</w:t>
      </w:r>
      <w:r w:rsidRPr="002B0E06">
        <w:t xml:space="preserve"> </w:t>
      </w:r>
      <w:r>
        <w:t>“N</w:t>
      </w:r>
      <w:r w:rsidRPr="002B0E06">
        <w:t>o</w:t>
      </w:r>
      <w:r w:rsidR="003D160E">
        <w:t>,</w:t>
      </w:r>
      <w:r>
        <w:t xml:space="preserve">” </w:t>
      </w:r>
      <w:r w:rsidRPr="002B0E06">
        <w:t xml:space="preserve">but I would hope that that will be your guiding principle in discussing that with </w:t>
      </w:r>
      <w:r>
        <w:t>the commission,</w:t>
      </w:r>
      <w:r w:rsidRPr="002B0E06">
        <w:t xml:space="preserve"> and I hope it would be </w:t>
      </w:r>
      <w:r>
        <w:t>the commission</w:t>
      </w:r>
      <w:r w:rsidRPr="002B0E06">
        <w:t>’s guiding principle in determining who to bring within its network.</w:t>
      </w:r>
    </w:p>
    <w:p w:rsidR="00263A96" w:rsidRPr="002B0E06" w:rsidP="00263A96">
      <w:pPr>
        <w:pStyle w:val="Question"/>
        <w:numPr>
          <w:ilvl w:val="0"/>
          <w:numId w:val="9"/>
        </w:numPr>
      </w:pPr>
      <w:sdt>
        <w:sdtPr>
          <w:alias w:val="Member"/>
          <w:tag w:val="&lt;Member mnisId='4608' dodsId='36104'&gt;"/>
          <w:id w:val="-59330965"/>
          <w:placeholder>
            <w:docPart w:val="E0634CB74F864CDBBB8DAF9942D54741"/>
          </w:placeholder>
          <w:richText/>
        </w:sdtPr>
        <w:sdtContent>
          <w:r w:rsidRPr="000322E2">
            <w:rPr>
              <w:b/>
            </w:rPr>
            <w:t>John Lamont:</w:t>
          </w:r>
        </w:sdtContent>
      </w:sdt>
      <w:r w:rsidRPr="002B0E06">
        <w:t xml:space="preserve"> </w:t>
      </w:r>
      <w:r>
        <w:t>Paula</w:t>
      </w:r>
      <w:r w:rsidRPr="002B0E06">
        <w:t>, would you like the PHSO to be included?</w:t>
      </w:r>
    </w:p>
    <w:p w:rsidR="00263A96" w:rsidRPr="002B0E06" w:rsidP="00263A96">
      <w:pPr>
        <w:pStyle w:val="Answer"/>
      </w:pPr>
      <w:sdt>
        <w:sdtPr>
          <w:alias w:val="Witness"/>
          <w:id w:val="2133433549"/>
          <w:placeholder>
            <w:docPart w:val="2C64866CC3ED4CDC8B34BA3794C43A9B"/>
          </w:placeholder>
          <w:richText/>
        </w:sdtPr>
        <w:sdtContent>
          <w:r w:rsidRPr="002D0FED">
            <w:rPr>
              <w:b/>
              <w:i/>
            </w:rPr>
            <w:t>Paula Sussex:</w:t>
          </w:r>
        </w:sdtContent>
      </w:sdt>
      <w:r w:rsidRPr="002B0E06">
        <w:t xml:space="preserve"> We already work very closely with Doug and his team. Quite possibly it would be sensible to join the network, particularly as we move forward on the Bill, but we work very closely with him at working level and at my level.</w:t>
      </w:r>
    </w:p>
    <w:p w:rsidR="00263A96" w:rsidRPr="002B0E06" w:rsidP="00263A96">
      <w:pPr>
        <w:pStyle w:val="Question"/>
        <w:numPr>
          <w:ilvl w:val="0"/>
          <w:numId w:val="9"/>
        </w:numPr>
      </w:pPr>
      <w:sdt>
        <w:sdtPr>
          <w:alias w:val="Member"/>
          <w:tag w:val="&lt;Member mnisId='4608' dodsId='36104'&gt;"/>
          <w:id w:val="908650377"/>
          <w:placeholder>
            <w:docPart w:val="3BB8B3A9437248278A7897B8A8E7CB2E"/>
          </w:placeholder>
          <w:richText/>
        </w:sdtPr>
        <w:sdtContent>
          <w:r w:rsidRPr="000322E2">
            <w:rPr>
              <w:b/>
            </w:rPr>
            <w:t>John Lamont:</w:t>
          </w:r>
        </w:sdtContent>
      </w:sdt>
      <w:r w:rsidRPr="002B0E06">
        <w:t xml:space="preserve"> What would be the advantage for you formally joining the network?</w:t>
      </w:r>
    </w:p>
    <w:p w:rsidR="00263A96" w:rsidRPr="002B0E06" w:rsidP="00263A96">
      <w:pPr>
        <w:pStyle w:val="Answer"/>
      </w:pPr>
      <w:sdt>
        <w:sdtPr>
          <w:alias w:val="Witness"/>
          <w:id w:val="-860515707"/>
          <w:placeholder>
            <w:docPart w:val="7C41F884C1CC42E6B0F8AABC40D501F0"/>
          </w:placeholder>
          <w:richText/>
        </w:sdtPr>
        <w:sdtContent>
          <w:r w:rsidRPr="002D0FED">
            <w:rPr>
              <w:b/>
              <w:i/>
            </w:rPr>
            <w:t>Paula Sussex:</w:t>
          </w:r>
        </w:sdtContent>
      </w:sdt>
      <w:r w:rsidRPr="002B0E06">
        <w:t xml:space="preserve"> </w:t>
      </w:r>
      <w:r>
        <w:t>I</w:t>
      </w:r>
      <w:r w:rsidRPr="002B0E06">
        <w:t>n other parts of our remit, John, we are working as closely as we can. I always describe it as the jigsaw</w:t>
      </w:r>
      <w:r>
        <w:t xml:space="preserve">. It is about </w:t>
      </w:r>
      <w:r w:rsidRPr="002B0E06">
        <w:t>working out where you can achieve</w:t>
      </w:r>
      <w:r>
        <w:t xml:space="preserve">—it is </w:t>
      </w:r>
      <w:r w:rsidRPr="002B0E06">
        <w:t>a terrible word</w:t>
      </w:r>
      <w:r>
        <w:t>—</w:t>
      </w:r>
      <w:r w:rsidRPr="002B0E06">
        <w:t>symbiosis. In other parts for me, that is CQC, NAO</w:t>
      </w:r>
      <w:r>
        <w:t xml:space="preserve"> or </w:t>
      </w:r>
      <w:r w:rsidRPr="002B0E06">
        <w:t xml:space="preserve">GIAA. Here, it would be a similar thing to work out where we can get that </w:t>
      </w:r>
      <w:r>
        <w:t>“</w:t>
      </w:r>
      <w:r w:rsidRPr="002B0E06">
        <w:t>one plus one equals three</w:t>
      </w:r>
      <w:r>
        <w:t xml:space="preserve">” and to be </w:t>
      </w:r>
      <w:r w:rsidRPr="002B0E06">
        <w:t>cogni</w:t>
      </w:r>
      <w:r>
        <w:t>s</w:t>
      </w:r>
      <w:r w:rsidRPr="002B0E06">
        <w:t>ant of how we all interact</w:t>
      </w:r>
      <w:r>
        <w:t xml:space="preserve">. </w:t>
      </w:r>
      <w:r w:rsidRPr="002B0E06">
        <w:t>Daniel</w:t>
      </w:r>
      <w:r w:rsidR="003D160E">
        <w:t>, I think,</w:t>
      </w:r>
      <w:r w:rsidRPr="002B0E06">
        <w:t xml:space="preserve"> does not have a contact centre</w:t>
      </w:r>
      <w:r w:rsidR="003D160E">
        <w:t>—</w:t>
      </w:r>
      <w:r w:rsidRPr="002B0E06">
        <w:t>I am going to guess you don</w:t>
      </w:r>
      <w:r w:rsidR="003D160E">
        <w:t>’</w:t>
      </w:r>
      <w:r w:rsidRPr="002B0E06">
        <w:t>t, Daniel</w:t>
      </w:r>
      <w:r>
        <w:t xml:space="preserve">. </w:t>
      </w:r>
      <w:r w:rsidR="003D160E">
        <w:t>But w</w:t>
      </w:r>
      <w:r w:rsidRPr="002B0E06">
        <w:t>hen we have members of the public ringing us to say</w:t>
      </w:r>
      <w:r>
        <w:t>, “I</w:t>
      </w:r>
      <w:r w:rsidRPr="002B0E06">
        <w:t xml:space="preserve"> have this complaint</w:t>
      </w:r>
      <w:r>
        <w:t>. W</w:t>
      </w:r>
      <w:r w:rsidRPr="002B0E06">
        <w:t xml:space="preserve">here do </w:t>
      </w:r>
      <w:r>
        <w:t xml:space="preserve">I </w:t>
      </w:r>
      <w:r w:rsidRPr="002B0E06">
        <w:t>go?</w:t>
      </w:r>
      <w:r>
        <w:t>” i</w:t>
      </w:r>
      <w:r w:rsidRPr="002B0E06">
        <w:t>t enables us to help them navigate the system better.</w:t>
      </w:r>
    </w:p>
    <w:p w:rsidR="00263A96" w:rsidRPr="002B0E06" w:rsidP="00263A96">
      <w:pPr>
        <w:pStyle w:val="Question"/>
        <w:numPr>
          <w:ilvl w:val="0"/>
          <w:numId w:val="9"/>
        </w:numPr>
      </w:pPr>
      <w:sdt>
        <w:sdtPr>
          <w:alias w:val="Member"/>
          <w:tag w:val="&lt;Member mnisId='5308' dodsId='173223'&gt;"/>
          <w:id w:val="-277647130"/>
          <w:placeholder>
            <w:docPart w:val="849C56675D084830939CB8601DCD0434"/>
          </w:placeholder>
          <w:richText/>
        </w:sdtPr>
        <w:sdtContent>
          <w:r w:rsidRPr="000322E2">
            <w:rPr>
              <w:b/>
            </w:rPr>
            <w:t>Sam Carling:</w:t>
          </w:r>
        </w:sdtContent>
      </w:sdt>
      <w:r w:rsidRPr="002B0E06">
        <w:t xml:space="preserve"> Daniel, you touched on this topic just now, but I will ask the question anyway. We have a set</w:t>
      </w:r>
      <w:r>
        <w:t>-</w:t>
      </w:r>
      <w:r w:rsidRPr="002B0E06">
        <w:t xml:space="preserve">up now where the EIC has been set up and has had its scope </w:t>
      </w:r>
      <w:r>
        <w:t xml:space="preserve">and </w:t>
      </w:r>
      <w:r w:rsidRPr="002B0E06">
        <w:t xml:space="preserve">terms of reference set by </w:t>
      </w:r>
      <w:r>
        <w:t>G</w:t>
      </w:r>
      <w:r w:rsidRPr="002B0E06">
        <w:t xml:space="preserve">overnment, but it has a remit to cover standards </w:t>
      </w:r>
      <w:r w:rsidRPr="002B0E06">
        <w:t>all across</w:t>
      </w:r>
      <w:r w:rsidRPr="002B0E06">
        <w:t xml:space="preserve"> public life, including </w:t>
      </w:r>
      <w:r>
        <w:t xml:space="preserve">in </w:t>
      </w:r>
      <w:r w:rsidRPr="002B0E06">
        <w:t xml:space="preserve">Parliament. </w:t>
      </w:r>
      <w:r w:rsidRPr="002B0E06">
        <w:t xml:space="preserve">Is it appropriate for a </w:t>
      </w:r>
      <w:r>
        <w:t>G</w:t>
      </w:r>
      <w:r w:rsidRPr="002B0E06">
        <w:t>overnment</w:t>
      </w:r>
      <w:r w:rsidRPr="002B0E06">
        <w:t>-sponsored body to have a remit over Parliament like that?</w:t>
      </w:r>
    </w:p>
    <w:p w:rsidR="00263A96" w:rsidP="00263A96">
      <w:pPr>
        <w:pStyle w:val="Answer"/>
      </w:pPr>
      <w:sdt>
        <w:sdtPr>
          <w:alias w:val="Witness"/>
          <w:id w:val="-1796055160"/>
          <w:placeholder>
            <w:docPart w:val="8FB12D9E63EF4888AFF454BBA9163E8C"/>
          </w:placeholder>
          <w:richText/>
        </w:sdtPr>
        <w:sdtContent>
          <w:r w:rsidRPr="002D0FED">
            <w:rPr>
              <w:b/>
              <w:i/>
            </w:rPr>
            <w:t>Daniel Greenberg:</w:t>
          </w:r>
        </w:sdtContent>
      </w:sdt>
      <w:r w:rsidRPr="002B0E06">
        <w:t xml:space="preserve"> A lot will depend on what is meant </w:t>
      </w:r>
      <w:r w:rsidR="003D160E">
        <w:t xml:space="preserve">by remit </w:t>
      </w:r>
      <w:r w:rsidRPr="002B0E06">
        <w:t xml:space="preserve">and </w:t>
      </w:r>
      <w:r w:rsidR="003D160E">
        <w:t xml:space="preserve">what is </w:t>
      </w:r>
      <w:r w:rsidRPr="002B0E06">
        <w:t>understood by remit. I am sorry to be predictably boring in this session by constantly repeating coherence and trust, but coherence really is what is lacking in relation to trust and public standards</w:t>
      </w:r>
      <w:r>
        <w:t>. A</w:t>
      </w:r>
      <w:r w:rsidRPr="002B0E06">
        <w:t>ny separatist attitude on my part would be incompatible with embracing the opportunity for greater coherence.</w:t>
      </w:r>
    </w:p>
    <w:p w:rsidR="00263A96" w:rsidRPr="002B0E06" w:rsidP="00263A96">
      <w:pPr>
        <w:pStyle w:val="Answer"/>
      </w:pPr>
      <w:r>
        <w:t>But y</w:t>
      </w:r>
      <w:r w:rsidRPr="002B0E06">
        <w:t>ou are right</w:t>
      </w:r>
      <w:r>
        <w:t xml:space="preserve">. </w:t>
      </w:r>
      <w:r w:rsidRPr="002B0E06">
        <w:t xml:space="preserve">I touched on this in the answer </w:t>
      </w:r>
      <w:r>
        <w:t xml:space="preserve">that </w:t>
      </w:r>
      <w:r w:rsidRPr="002B0E06">
        <w:t>I gave before.</w:t>
      </w:r>
      <w:r>
        <w:t xml:space="preserve"> </w:t>
      </w:r>
      <w:r w:rsidRPr="002B0E06">
        <w:t>It is very important that Parliament collaborates</w:t>
      </w:r>
      <w:r>
        <w:t xml:space="preserve"> and </w:t>
      </w:r>
      <w:r w:rsidRPr="002B0E06">
        <w:t>participates in this exercise, recognising all the time that Parliament is and must be independent</w:t>
      </w:r>
      <w:r>
        <w:t>, that</w:t>
      </w:r>
      <w:r w:rsidRPr="002B0E06">
        <w:t xml:space="preserve"> </w:t>
      </w:r>
      <w:r>
        <w:t>t</w:t>
      </w:r>
      <w:r w:rsidRPr="002B0E06">
        <w:t>he House of Commons must be self-regulating, but of course it does that</w:t>
      </w:r>
      <w:r>
        <w:t xml:space="preserve">, </w:t>
      </w:r>
      <w:r w:rsidRPr="002B0E06">
        <w:t>in a way</w:t>
      </w:r>
      <w:r>
        <w:t xml:space="preserve">, </w:t>
      </w:r>
      <w:r w:rsidRPr="002B0E06">
        <w:t xml:space="preserve">by appointing me and giving me operational independence to show that MPs are not marking </w:t>
      </w:r>
      <w:r>
        <w:t xml:space="preserve">their </w:t>
      </w:r>
      <w:r w:rsidRPr="002B0E06">
        <w:t>own homework</w:t>
      </w:r>
      <w:r>
        <w:t xml:space="preserve"> and there is </w:t>
      </w:r>
      <w:r w:rsidRPr="002B0E06">
        <w:t>an element of independence</w:t>
      </w:r>
      <w:r>
        <w:t>, but</w:t>
      </w:r>
      <w:r>
        <w:t xml:space="preserve"> </w:t>
      </w:r>
      <w:r w:rsidRPr="002B0E06">
        <w:t xml:space="preserve">within a constitutional framework of self-regulation and independence from </w:t>
      </w:r>
      <w:r>
        <w:t>G</w:t>
      </w:r>
      <w:r w:rsidRPr="002B0E06">
        <w:t>overnment.</w:t>
      </w:r>
    </w:p>
    <w:p w:rsidR="00263A96" w:rsidRPr="002B0E06" w:rsidP="00263A96">
      <w:pPr>
        <w:pStyle w:val="Answer"/>
      </w:pPr>
      <w:r>
        <w:t>P</w:t>
      </w:r>
      <w:r w:rsidRPr="002B0E06">
        <w:t>erhaps the best way I can answer your question is to say that it will be a constant balance and I have no reason to believe it is a balance that can</w:t>
      </w:r>
      <w:r>
        <w:t xml:space="preserve">not </w:t>
      </w:r>
      <w:r w:rsidRPr="002B0E06">
        <w:t>be struck and maintained.</w:t>
      </w:r>
    </w:p>
    <w:p w:rsidR="00263A96" w:rsidRPr="002B0E06" w:rsidP="00263A96">
      <w:pPr>
        <w:pStyle w:val="Question"/>
        <w:numPr>
          <w:ilvl w:val="0"/>
          <w:numId w:val="9"/>
        </w:numPr>
      </w:pPr>
      <w:sdt>
        <w:sdtPr>
          <w:alias w:val="Member"/>
          <w:tag w:val="&lt;Member mnisId='5298' dodsId='102205'&gt;"/>
          <w:id w:val="1468942753"/>
          <w:placeholder>
            <w:docPart w:val="E0EB53DD31114752A92FE097BF588BBD"/>
          </w:placeholder>
          <w:richText/>
        </w:sdtPr>
        <w:sdtContent>
          <w:sdt>
            <w:sdtPr>
              <w:rPr>
                <w:b/>
              </w:rPr>
              <w:alias w:val="Member"/>
              <w:tag w:val="&lt;Member mnisId='5298' dodsId='102205'&gt;"/>
              <w:id w:val="100385756"/>
              <w:placeholder>
                <w:docPart w:val="3DD5DDD26E5645C989A33510153617E8"/>
              </w:placeholder>
              <w:richText/>
            </w:sdtPr>
            <w:sdtContent>
              <w:r w:rsidRPr="00A47408">
                <w:rPr>
                  <w:b/>
                </w:rPr>
                <w:t>Chair:</w:t>
              </w:r>
            </w:sdtContent>
          </w:sdt>
        </w:sdtContent>
      </w:sdt>
      <w:r w:rsidRPr="002B0E06">
        <w:t xml:space="preserve"> Thank you both very much. </w:t>
      </w:r>
      <w:r w:rsidR="003D160E">
        <w:t>W</w:t>
      </w:r>
      <w:r w:rsidRPr="002B0E06">
        <w:t xml:space="preserve">inding up this section on the EIC, </w:t>
      </w:r>
      <w:r>
        <w:t xml:space="preserve">I am interested in </w:t>
      </w:r>
      <w:r w:rsidRPr="002B0E06">
        <w:t>what your views are in terms of what success and failure look like for the EIC</w:t>
      </w:r>
      <w:r>
        <w:t>.</w:t>
      </w:r>
    </w:p>
    <w:p w:rsidR="00263A96" w:rsidP="00263A96">
      <w:pPr>
        <w:pStyle w:val="Answer"/>
      </w:pPr>
      <w:sdt>
        <w:sdtPr>
          <w:alias w:val="Witness"/>
          <w:id w:val="-432595"/>
          <w:placeholder>
            <w:docPart w:val="8556B82F82C44F478D39041324243CCC"/>
          </w:placeholder>
          <w:richText/>
        </w:sdtPr>
        <w:sdtContent>
          <w:r w:rsidRPr="002D0FED">
            <w:rPr>
              <w:b/>
              <w:i/>
            </w:rPr>
            <w:t>Paula Sussex:</w:t>
          </w:r>
        </w:sdtContent>
      </w:sdt>
      <w:r w:rsidRPr="002B0E06">
        <w:t xml:space="preserve"> </w:t>
      </w:r>
      <w:r>
        <w:t>L</w:t>
      </w:r>
      <w:r w:rsidRPr="002B0E06">
        <w:t>ike all of us, we would like to see</w:t>
      </w:r>
      <w:r>
        <w:t xml:space="preserve"> an increase in</w:t>
      </w:r>
      <w:r w:rsidRPr="002B0E06">
        <w:t>, as colleagues before were saying, the very many ways of measuring public trust. I</w:t>
      </w:r>
      <w:r>
        <w:t xml:space="preserve">f </w:t>
      </w:r>
      <w:r w:rsidRPr="002B0E06">
        <w:t xml:space="preserve">we see that nudging north, which is what we all want, we should hopefully </w:t>
      </w:r>
      <w:r>
        <w:t xml:space="preserve">be </w:t>
      </w:r>
      <w:r w:rsidRPr="002B0E06">
        <w:t xml:space="preserve">able to see the cause and effect </w:t>
      </w:r>
      <w:r>
        <w:t>of the EIC</w:t>
      </w:r>
      <w:r w:rsidRPr="002B0E06">
        <w:t>.</w:t>
      </w:r>
    </w:p>
    <w:p w:rsidR="00263A96" w:rsidRPr="002B0E06" w:rsidP="00263A96">
      <w:pPr>
        <w:pStyle w:val="Answer"/>
      </w:pPr>
      <w:r w:rsidRPr="002B0E06">
        <w:t>In the meantime</w:t>
      </w:r>
      <w:r>
        <w:t>—</w:t>
      </w:r>
      <w:r w:rsidRPr="002B0E06">
        <w:t>I will borrow your phrase, Daniel</w:t>
      </w:r>
      <w:r>
        <w:t xml:space="preserve">—it is about </w:t>
      </w:r>
      <w:r w:rsidRPr="002B0E06">
        <w:t>coherence</w:t>
      </w:r>
      <w:r>
        <w:t xml:space="preserve">. This is the </w:t>
      </w:r>
      <w:r w:rsidRPr="002B0E06">
        <w:t>jigsaw that I talk about</w:t>
      </w:r>
      <w:r>
        <w:t>. T</w:t>
      </w:r>
      <w:r w:rsidRPr="002B0E06">
        <w:t>here should be no gap, underlap</w:t>
      </w:r>
      <w:r>
        <w:t xml:space="preserve"> or </w:t>
      </w:r>
      <w:r w:rsidRPr="002B0E06">
        <w:t>overlap</w:t>
      </w:r>
      <w:r>
        <w:t>. T</w:t>
      </w:r>
      <w:r w:rsidRPr="002B0E06">
        <w:t>hat is something that certainly can be achieved.</w:t>
      </w:r>
      <w:r>
        <w:t xml:space="preserve"> </w:t>
      </w:r>
      <w:r w:rsidRPr="002B0E06">
        <w:t xml:space="preserve">If you took </w:t>
      </w:r>
      <w:r w:rsidRPr="002B0E06">
        <w:t>all of</w:t>
      </w:r>
      <w:r w:rsidRPr="002B0E06">
        <w:t xml:space="preserve"> the bodies in this hearing currently in the network, they </w:t>
      </w:r>
      <w:r>
        <w:t xml:space="preserve">need to be </w:t>
      </w:r>
      <w:r w:rsidRPr="002B0E06">
        <w:t>clear as to how they interact, what their roles are and how they can help each other.</w:t>
      </w:r>
    </w:p>
    <w:p w:rsidR="00263A96" w:rsidRPr="002B0E06" w:rsidP="00263A96">
      <w:pPr>
        <w:pStyle w:val="Answer"/>
      </w:pPr>
      <w:sdt>
        <w:sdtPr>
          <w:alias w:val="Witness"/>
          <w:id w:val="1309048526"/>
          <w:placeholder>
            <w:docPart w:val="3F5A483362B942F599ABAE02C208FF58"/>
          </w:placeholder>
          <w:richText/>
        </w:sdtPr>
        <w:sdtContent>
          <w:r w:rsidRPr="002D0FED">
            <w:rPr>
              <w:b/>
              <w:i/>
            </w:rPr>
            <w:t>Daniel Greenberg:</w:t>
          </w:r>
        </w:sdtContent>
      </w:sdt>
      <w:r w:rsidRPr="002B0E06">
        <w:t xml:space="preserve"> I very much agree with that. I would add only this. In terms of success and failure measurements, I often say to </w:t>
      </w:r>
      <w:r>
        <w:t>M</w:t>
      </w:r>
      <w:r w:rsidRPr="002B0E06">
        <w:t>embers of Parliament that</w:t>
      </w:r>
      <w:r>
        <w:t xml:space="preserve">, </w:t>
      </w:r>
      <w:r w:rsidRPr="002B0E06">
        <w:t>in the same way that the opposite of love is not hate</w:t>
      </w:r>
      <w:r>
        <w:t xml:space="preserve"> but </w:t>
      </w:r>
      <w:r w:rsidRPr="002B0E06">
        <w:t>indifference, the opposite of trust is not suspicion</w:t>
      </w:r>
      <w:r>
        <w:t xml:space="preserve"> but </w:t>
      </w:r>
      <w:r w:rsidRPr="002B0E06">
        <w:t>disengagement. We have a massive problem in this country, which we share with many countries around the world today, of disengagement on the part of many of the people who we want to be most involved in our political life.</w:t>
      </w:r>
    </w:p>
    <w:p w:rsidR="00263A96" w:rsidRPr="002B0E06" w:rsidP="00263A96">
      <w:pPr>
        <w:pStyle w:val="Answer"/>
      </w:pPr>
      <w:r w:rsidRPr="002B0E06">
        <w:t xml:space="preserve">If I were asked to advise, in any sense, </w:t>
      </w:r>
      <w:r>
        <w:t>the commission</w:t>
      </w:r>
      <w:r w:rsidRPr="002B0E06">
        <w:t xml:space="preserve"> </w:t>
      </w:r>
      <w:r>
        <w:t xml:space="preserve">on </w:t>
      </w:r>
      <w:r w:rsidRPr="002B0E06">
        <w:t>what we should be regarding as one of the indicators of success, it would simply be engagement. Do people think it matters? Are people coming along?</w:t>
      </w:r>
      <w:r>
        <w:t xml:space="preserve"> I</w:t>
      </w:r>
      <w:r w:rsidRPr="002B0E06">
        <w:t xml:space="preserve">f you will permit me, Chair, </w:t>
      </w:r>
      <w:r>
        <w:t>that is “</w:t>
      </w:r>
      <w:r w:rsidRPr="002B0E06">
        <w:t>engagement</w:t>
      </w:r>
      <w:r>
        <w:t xml:space="preserve">” </w:t>
      </w:r>
      <w:r w:rsidRPr="002B0E06">
        <w:t>meaning two-way engagement. In Parliament</w:t>
      </w:r>
      <w:r>
        <w:t xml:space="preserve">, </w:t>
      </w:r>
      <w:r w:rsidRPr="002B0E06">
        <w:t xml:space="preserve">we are </w:t>
      </w:r>
      <w:r>
        <w:t xml:space="preserve">sometimes </w:t>
      </w:r>
      <w:r w:rsidRPr="002B0E06">
        <w:t xml:space="preserve">quite good at </w:t>
      </w:r>
      <w:r w:rsidRPr="002B0E06">
        <w:t>communicating, but that is not engagement</w:t>
      </w:r>
      <w:r>
        <w:t xml:space="preserve">; </w:t>
      </w:r>
      <w:r w:rsidRPr="002B0E06">
        <w:t xml:space="preserve">that is communication. I would like to think we will find ways, through </w:t>
      </w:r>
      <w:r>
        <w:t>the commission</w:t>
      </w:r>
      <w:r w:rsidRPr="002B0E06">
        <w:t xml:space="preserve"> and in other ways as well, of making real two-way engagement so that people feel ownership of the system as well as trust in it.</w:t>
      </w:r>
    </w:p>
    <w:p w:rsidR="00263A96" w:rsidRPr="002B0E06" w:rsidP="00263A96">
      <w:pPr>
        <w:pStyle w:val="Question"/>
        <w:numPr>
          <w:ilvl w:val="0"/>
          <w:numId w:val="9"/>
        </w:numPr>
      </w:pPr>
      <w:sdt>
        <w:sdtPr>
          <w:alias w:val="Member"/>
          <w:tag w:val="&lt;Member mnisId='5298' dodsId='102205'&gt;"/>
          <w:id w:val="-377707622"/>
          <w:placeholder>
            <w:docPart w:val="B08E4E4832484F45A7656CC01EE3DD2F"/>
          </w:placeholder>
          <w:richText/>
        </w:sdtPr>
        <w:sdtContent>
          <w:sdt>
            <w:sdtPr>
              <w:rPr>
                <w:b/>
              </w:rPr>
              <w:alias w:val="Member"/>
              <w:tag w:val="&lt;Member mnisId='5298' dodsId='102205'&gt;"/>
              <w:id w:val="-1358809508"/>
              <w:placeholder>
                <w:docPart w:val="A3165038B2064AA8921AF3CE182D8255"/>
              </w:placeholder>
              <w:richText/>
            </w:sdtPr>
            <w:sdtContent>
              <w:r w:rsidRPr="009A48EE">
                <w:rPr>
                  <w:b/>
                </w:rPr>
                <w:t>Chair:</w:t>
              </w:r>
            </w:sdtContent>
          </w:sdt>
        </w:sdtContent>
      </w:sdt>
      <w:r w:rsidRPr="002B0E06">
        <w:t xml:space="preserve"> I agree</w:t>
      </w:r>
      <w:r>
        <w:t>. L</w:t>
      </w:r>
      <w:r w:rsidRPr="002B0E06">
        <w:t xml:space="preserve">istening is a very underrated skill in politics, I have found. Thank you both very much. I appreciate that some of the distrust that we are seeing is being played out across a lot of western democracies </w:t>
      </w:r>
      <w:r w:rsidRPr="002B0E06">
        <w:t>at the moment</w:t>
      </w:r>
      <w:r>
        <w:t>. Given your experience, Daniel, a</w:t>
      </w:r>
      <w:r w:rsidRPr="002B0E06">
        <w:t xml:space="preserve">re there any examples from other countries where they have had low levels of trust in </w:t>
      </w:r>
      <w:r>
        <w:t>G</w:t>
      </w:r>
      <w:r w:rsidRPr="002B0E06">
        <w:t>overnment</w:t>
      </w:r>
      <w:r>
        <w:t xml:space="preserve"> or </w:t>
      </w:r>
      <w:r w:rsidRPr="002B0E06">
        <w:t>public institutions and</w:t>
      </w:r>
      <w:r>
        <w:t xml:space="preserve">, </w:t>
      </w:r>
      <w:r w:rsidRPr="002B0E06">
        <w:t>through changes to the standards landscape, they have been able to show</w:t>
      </w:r>
      <w:r>
        <w:t xml:space="preserve">, </w:t>
      </w:r>
      <w:r w:rsidRPr="002B0E06">
        <w:t xml:space="preserve">through the kind of metrics that </w:t>
      </w:r>
      <w:r>
        <w:t xml:space="preserve">some </w:t>
      </w:r>
      <w:r w:rsidRPr="002B0E06">
        <w:t>panellists in the first session were talking about, that upward trajectory</w:t>
      </w:r>
      <w:r>
        <w:t xml:space="preserve"> or </w:t>
      </w:r>
      <w:r w:rsidRPr="002B0E06">
        <w:t>to turn the dial in improving public confidence</w:t>
      </w:r>
      <w:r>
        <w:t xml:space="preserve">? </w:t>
      </w:r>
      <w:r w:rsidRPr="002B0E06">
        <w:t>Is there anyone we can look to?</w:t>
      </w:r>
    </w:p>
    <w:p w:rsidR="00263A96" w:rsidRPr="002B0E06" w:rsidP="00263A96">
      <w:pPr>
        <w:pStyle w:val="Answer"/>
      </w:pPr>
      <w:sdt>
        <w:sdtPr>
          <w:alias w:val="Witness"/>
          <w:id w:val="-910004940"/>
          <w:placeholder>
            <w:docPart w:val="0FDABEC2F0144EDEB080D3307B088BDD"/>
          </w:placeholder>
          <w:richText/>
        </w:sdtPr>
        <w:sdtContent>
          <w:r w:rsidRPr="002D0FED">
            <w:rPr>
              <w:b/>
              <w:i/>
            </w:rPr>
            <w:t>Daniel Greenberg:</w:t>
          </w:r>
        </w:sdtContent>
      </w:sdt>
      <w:r w:rsidRPr="002B0E06">
        <w:t xml:space="preserve"> I don</w:t>
      </w:r>
      <w:r w:rsidR="003D160E">
        <w:t>’</w:t>
      </w:r>
      <w:r w:rsidRPr="002B0E06">
        <w:t xml:space="preserve">t know. </w:t>
      </w:r>
      <w:r>
        <w:t xml:space="preserve">I imagine that you have had evidence from </w:t>
      </w:r>
      <w:r w:rsidRPr="002B0E06">
        <w:t xml:space="preserve">the Constitution </w:t>
      </w:r>
      <w:r>
        <w:t>U</w:t>
      </w:r>
      <w:r w:rsidRPr="002B0E06">
        <w:t xml:space="preserve">nit </w:t>
      </w:r>
      <w:r>
        <w:t xml:space="preserve">at </w:t>
      </w:r>
      <w:r w:rsidRPr="002B0E06">
        <w:t>UCL</w:t>
      </w:r>
      <w:r>
        <w:t xml:space="preserve">; </w:t>
      </w:r>
      <w:r w:rsidRPr="002B0E06">
        <w:t>I am sure you are in touch with them. The Constitution Unit did some very important work on public trust not that long ago and produced some very valuable reports</w:t>
      </w:r>
      <w:r>
        <w:t xml:space="preserve">. </w:t>
      </w:r>
      <w:r w:rsidRPr="002B0E06">
        <w:t xml:space="preserve">I would not be surprised if they did some comparative analysis as part of that. </w:t>
      </w:r>
      <w:r>
        <w:t>T</w:t>
      </w:r>
      <w:r w:rsidRPr="002B0E06">
        <w:t>hey may well be able to help you on that</w:t>
      </w:r>
      <w:r>
        <w:t xml:space="preserve">. </w:t>
      </w:r>
      <w:r w:rsidRPr="002B0E06">
        <w:t xml:space="preserve">I agree </w:t>
      </w:r>
      <w:r>
        <w:t xml:space="preserve">that </w:t>
      </w:r>
      <w:r w:rsidRPr="002B0E06">
        <w:t>it would be interesting.</w:t>
      </w:r>
    </w:p>
    <w:p w:rsidR="00263A96" w:rsidRPr="002B0E06" w:rsidP="00263A96">
      <w:pPr>
        <w:pStyle w:val="Question"/>
        <w:numPr>
          <w:ilvl w:val="0"/>
          <w:numId w:val="9"/>
        </w:numPr>
      </w:pPr>
      <w:sdt>
        <w:sdtPr>
          <w:alias w:val="Member"/>
          <w:tag w:val="&lt;Member mnisId='5298' dodsId='102205'&gt;"/>
          <w:id w:val="-1094013394"/>
          <w:placeholder>
            <w:docPart w:val="8C32DF4A00E940EC96367C400631D01F"/>
          </w:placeholder>
          <w:richText/>
        </w:sdtPr>
        <w:sdtContent>
          <w:sdt>
            <w:sdtPr>
              <w:rPr>
                <w:b/>
              </w:rPr>
              <w:alias w:val="Member"/>
              <w:tag w:val="&lt;Member mnisId='5298' dodsId='102205'&gt;"/>
              <w:id w:val="2065285214"/>
              <w:placeholder>
                <w:docPart w:val="810B153437E846B5828C1BA835BDE8EA"/>
              </w:placeholder>
              <w:richText/>
            </w:sdtPr>
            <w:sdtContent>
              <w:r w:rsidRPr="00A47408">
                <w:rPr>
                  <w:b/>
                </w:rPr>
                <w:t>Chair:</w:t>
              </w:r>
            </w:sdtContent>
          </w:sdt>
        </w:sdtContent>
      </w:sdt>
      <w:r w:rsidRPr="002B0E06">
        <w:t xml:space="preserve"> </w:t>
      </w:r>
      <w:r>
        <w:t>I have a</w:t>
      </w:r>
      <w:r w:rsidRPr="002B0E06">
        <w:t xml:space="preserve"> question for Paula now. You have talked a little about how you are engaging with the EIC, but how do you see the PHSO’s role in relation to upholding standards and trust in </w:t>
      </w:r>
      <w:r>
        <w:t>G</w:t>
      </w:r>
      <w:r w:rsidRPr="002B0E06">
        <w:t>overnment and public life a bit more widely?</w:t>
      </w:r>
    </w:p>
    <w:p w:rsidR="00263A96" w:rsidP="00263A96">
      <w:pPr>
        <w:pStyle w:val="Answer"/>
      </w:pPr>
      <w:sdt>
        <w:sdtPr>
          <w:alias w:val="Witness"/>
          <w:id w:val="-1736924158"/>
          <w:placeholder>
            <w:docPart w:val="B5C8E32D795F4284B83EF6F003E46BFD"/>
          </w:placeholder>
          <w:richText/>
        </w:sdtPr>
        <w:sdtContent>
          <w:r w:rsidRPr="002D0FED">
            <w:rPr>
              <w:b/>
              <w:i/>
            </w:rPr>
            <w:t>Paula Sussex:</w:t>
          </w:r>
        </w:sdtContent>
      </w:sdt>
      <w:r w:rsidRPr="002B0E06">
        <w:t xml:space="preserve"> </w:t>
      </w:r>
      <w:r>
        <w:t>T</w:t>
      </w:r>
      <w:r w:rsidRPr="002B0E06">
        <w:t xml:space="preserve">he first thing to say is </w:t>
      </w:r>
      <w:r>
        <w:t xml:space="preserve">that </w:t>
      </w:r>
      <w:r w:rsidRPr="002B0E06">
        <w:t xml:space="preserve">we are not technically a standards body, but we do operate in the general understanding of it. This </w:t>
      </w:r>
      <w:r>
        <w:t>C</w:t>
      </w:r>
      <w:r w:rsidRPr="002B0E06">
        <w:t>ommittee particularly will know that our prime focus is on maladministration and injustice</w:t>
      </w:r>
      <w:r>
        <w:t>. Y</w:t>
      </w:r>
      <w:r w:rsidRPr="002B0E06">
        <w:t xml:space="preserve">ou will also know that our intent </w:t>
      </w:r>
      <w:r>
        <w:t>and, indeed,</w:t>
      </w:r>
      <w:r w:rsidRPr="002B0E06">
        <w:t xml:space="preserve"> our current focus is absolutely moving towards </w:t>
      </w:r>
      <w:r>
        <w:t xml:space="preserve">where that is </w:t>
      </w:r>
      <w:r w:rsidRPr="002B0E06">
        <w:t>having a systemic effect</w:t>
      </w:r>
      <w:r>
        <w:t xml:space="preserve"> and </w:t>
      </w:r>
      <w:r w:rsidRPr="002B0E06">
        <w:t xml:space="preserve">the impact that we want to have on public service. </w:t>
      </w:r>
    </w:p>
    <w:p w:rsidR="00263A96" w:rsidP="00263A96">
      <w:pPr>
        <w:pStyle w:val="Answer"/>
      </w:pPr>
      <w:r>
        <w:t xml:space="preserve">We </w:t>
      </w:r>
      <w:r w:rsidRPr="002B0E06">
        <w:t xml:space="preserve">attend to standards </w:t>
      </w:r>
      <w:r>
        <w:t xml:space="preserve">that </w:t>
      </w:r>
      <w:r w:rsidRPr="002B0E06">
        <w:t xml:space="preserve">relate to performance </w:t>
      </w:r>
      <w:r>
        <w:t xml:space="preserve">and </w:t>
      </w:r>
      <w:r w:rsidRPr="002B0E06">
        <w:t xml:space="preserve">competence, but honesty is </w:t>
      </w:r>
      <w:r w:rsidRPr="002B0E06">
        <w:t>a really important</w:t>
      </w:r>
      <w:r w:rsidRPr="002B0E06">
        <w:t xml:space="preserve"> part of that.</w:t>
      </w:r>
      <w:r>
        <w:t xml:space="preserve"> </w:t>
      </w:r>
      <w:r w:rsidRPr="002B0E06">
        <w:t xml:space="preserve">If you look at our principles of good administration, back to Daniel’s point about coherence, you will </w:t>
      </w:r>
      <w:r>
        <w:t xml:space="preserve">certainly </w:t>
      </w:r>
      <w:r w:rsidRPr="002B0E06">
        <w:t>see quite some overlap with some of the Nolan principles</w:t>
      </w:r>
      <w:r>
        <w:t>, recast</w:t>
      </w:r>
      <w:r w:rsidRPr="002B0E06">
        <w:t xml:space="preserve">. </w:t>
      </w:r>
      <w:r>
        <w:t>I</w:t>
      </w:r>
      <w:r w:rsidRPr="002B0E06">
        <w:t>t is hugely important to us.</w:t>
      </w:r>
    </w:p>
    <w:p w:rsidR="00263A96" w:rsidRPr="002B0E06" w:rsidP="00263A96">
      <w:pPr>
        <w:pStyle w:val="Answer"/>
      </w:pPr>
      <w:r>
        <w:t>The d</w:t>
      </w:r>
      <w:r w:rsidRPr="002B0E06">
        <w:t xml:space="preserve">uty of candour, again if it comes through in the </w:t>
      </w:r>
      <w:r>
        <w:t>B</w:t>
      </w:r>
      <w:r w:rsidRPr="002B0E06">
        <w:t xml:space="preserve">ill, is going to be extremely important to us. We will be part of operationalising it. </w:t>
      </w:r>
      <w:r>
        <w:t xml:space="preserve">Mostly, </w:t>
      </w:r>
      <w:r w:rsidRPr="002B0E06">
        <w:t>the discussions that we have had with Doug and his team are about how we can work with them</w:t>
      </w:r>
      <w:r>
        <w:t xml:space="preserve"> and </w:t>
      </w:r>
      <w:r w:rsidRPr="002B0E06">
        <w:t xml:space="preserve">support them as they draft the guidance for the codes of conduct. </w:t>
      </w:r>
      <w:r>
        <w:t>It is a s</w:t>
      </w:r>
      <w:r w:rsidRPr="002B0E06">
        <w:t>imilar exercise to the work that we did with complaint</w:t>
      </w:r>
      <w:r>
        <w:t>s</w:t>
      </w:r>
      <w:r w:rsidRPr="002B0E06">
        <w:t xml:space="preserve"> standards in health</w:t>
      </w:r>
      <w:r>
        <w:t xml:space="preserve"> and</w:t>
      </w:r>
      <w:r w:rsidRPr="002B0E06">
        <w:t xml:space="preserve"> </w:t>
      </w:r>
      <w:r>
        <w:t>in G</w:t>
      </w:r>
      <w:r w:rsidRPr="002B0E06">
        <w:t>overnment.</w:t>
      </w:r>
    </w:p>
    <w:p w:rsidR="00263A96" w:rsidRPr="002B0E06" w:rsidP="00263A96">
      <w:pPr>
        <w:pStyle w:val="Question"/>
        <w:numPr>
          <w:ilvl w:val="0"/>
          <w:numId w:val="9"/>
        </w:numPr>
      </w:pPr>
      <w:sdt>
        <w:sdtPr>
          <w:alias w:val="Member"/>
          <w:tag w:val="&lt;Member mnisId='5308' dodsId='173223'&gt;"/>
          <w:id w:val="-233396787"/>
          <w:placeholder>
            <w:docPart w:val="2ACD65C64C6F4E3BA3343F8FA8D733CE"/>
          </w:placeholder>
          <w:richText/>
        </w:sdtPr>
        <w:sdtContent>
          <w:r w:rsidRPr="000322E2">
            <w:rPr>
              <w:b/>
            </w:rPr>
            <w:t>Sam Carling:</w:t>
          </w:r>
        </w:sdtContent>
      </w:sdt>
      <w:r w:rsidRPr="002B0E06">
        <w:t xml:space="preserve"> </w:t>
      </w:r>
      <w:r>
        <w:t>B</w:t>
      </w:r>
      <w:r w:rsidRPr="002B0E06">
        <w:t xml:space="preserve">efore the 2024 election, the Standards Committee described the parliamentary standards landscape in a report as being complicated but having </w:t>
      </w:r>
      <w:r>
        <w:t>“</w:t>
      </w:r>
      <w:r w:rsidRPr="002B0E06">
        <w:t>a logic behind the complexity</w:t>
      </w:r>
      <w:r>
        <w:t>”</w:t>
      </w:r>
      <w:r w:rsidRPr="002B0E06">
        <w:t xml:space="preserve">. Daniel, could </w:t>
      </w:r>
      <w:r>
        <w:t xml:space="preserve">you </w:t>
      </w:r>
      <w:r w:rsidRPr="002B0E06">
        <w:t xml:space="preserve">give us a sense of whether the system is well enough understood first by </w:t>
      </w:r>
      <w:r w:rsidRPr="002B0E06">
        <w:t xml:space="preserve">people within Parliament </w:t>
      </w:r>
      <w:r>
        <w:t xml:space="preserve">and by </w:t>
      </w:r>
      <w:r w:rsidRPr="002B0E06">
        <w:t xml:space="preserve">the </w:t>
      </w:r>
      <w:r w:rsidRPr="002B0E06">
        <w:t>general public</w:t>
      </w:r>
      <w:r w:rsidRPr="002B0E06">
        <w:t xml:space="preserve"> more broadly</w:t>
      </w:r>
      <w:r>
        <w:t>?</w:t>
      </w:r>
    </w:p>
    <w:p w:rsidR="00263A96" w:rsidP="00263A96">
      <w:pPr>
        <w:pStyle w:val="Answer"/>
      </w:pPr>
      <w:sdt>
        <w:sdtPr>
          <w:alias w:val="Witness"/>
          <w:id w:val="-460183969"/>
          <w:placeholder>
            <w:docPart w:val="2E4EF2DA30E9469695D187AA0125DF76"/>
          </w:placeholder>
          <w:richText/>
        </w:sdtPr>
        <w:sdtContent>
          <w:r w:rsidRPr="002D0FED">
            <w:rPr>
              <w:b/>
              <w:i/>
            </w:rPr>
            <w:t>Daniel Greenberg:</w:t>
          </w:r>
        </w:sdtContent>
      </w:sdt>
      <w:r w:rsidRPr="002B0E06">
        <w:t xml:space="preserve"> Do </w:t>
      </w:r>
      <w:r>
        <w:t xml:space="preserve">I think </w:t>
      </w:r>
      <w:r w:rsidRPr="002B0E06">
        <w:t>it is well enough understood? No, I don</w:t>
      </w:r>
      <w:r w:rsidR="003D160E">
        <w:t>’</w:t>
      </w:r>
      <w:r w:rsidRPr="002B0E06">
        <w:t xml:space="preserve">t. As you say, the Committee on Standards went into considerable detail about the complexity of the system and, to be honest, it would be astonishing if it were well understood either internally or externally. The Chair </w:t>
      </w:r>
      <w:r w:rsidRPr="002B0E06">
        <w:t>early on in the</w:t>
      </w:r>
      <w:r w:rsidRPr="002B0E06">
        <w:t xml:space="preserve"> session raised the question of simplification</w:t>
      </w:r>
      <w:r>
        <w:t xml:space="preserve">, </w:t>
      </w:r>
      <w:r w:rsidRPr="002B0E06">
        <w:t>and I agree that is something we should constantly be keeping an eye on.</w:t>
      </w:r>
    </w:p>
    <w:p w:rsidR="00263A96" w:rsidP="00263A96">
      <w:pPr>
        <w:pStyle w:val="Answer"/>
      </w:pPr>
      <w:r w:rsidRPr="002B0E06">
        <w:t>The other part of the picture is education</w:t>
      </w:r>
      <w:r>
        <w:t>. W</w:t>
      </w:r>
      <w:r w:rsidRPr="002B0E06">
        <w:t xml:space="preserve">e have done a fair amount within Parliament to try to improve the amount of information </w:t>
      </w:r>
      <w:r>
        <w:t xml:space="preserve">that </w:t>
      </w:r>
      <w:r w:rsidRPr="002B0E06">
        <w:t>we disseminate.</w:t>
      </w:r>
      <w:r>
        <w:t xml:space="preserve"> </w:t>
      </w:r>
      <w:r w:rsidRPr="002B0E06">
        <w:t>Paula mentioned in her evidence the importance of sending people in the right direction when they contact you</w:t>
      </w:r>
      <w:r>
        <w:t xml:space="preserve"> and </w:t>
      </w:r>
      <w:r w:rsidRPr="002B0E06">
        <w:t xml:space="preserve">you are not the right port of call. That is </w:t>
      </w:r>
      <w:r w:rsidRPr="002B0E06">
        <w:t>really important</w:t>
      </w:r>
      <w:r w:rsidRPr="002B0E06">
        <w:t>.</w:t>
      </w:r>
      <w:r>
        <w:t xml:space="preserve"> </w:t>
      </w:r>
      <w:r w:rsidRPr="002B0E06">
        <w:t xml:space="preserve">We also get a lot of communications that are not something </w:t>
      </w:r>
      <w:r>
        <w:t xml:space="preserve">that </w:t>
      </w:r>
      <w:r w:rsidRPr="002B0E06">
        <w:t>I can do anything about</w:t>
      </w:r>
      <w:r>
        <w:t>. I</w:t>
      </w:r>
      <w:r w:rsidRPr="002B0E06">
        <w:t xml:space="preserve">t is </w:t>
      </w:r>
      <w:r w:rsidRPr="002B0E06">
        <w:t>really important</w:t>
      </w:r>
      <w:r w:rsidRPr="002B0E06">
        <w:t xml:space="preserve"> never to say to somebody, </w:t>
      </w:r>
      <w:r>
        <w:t>“That is n</w:t>
      </w:r>
      <w:r w:rsidRPr="002B0E06">
        <w:t>ot for me</w:t>
      </w:r>
      <w:r>
        <w:t>. G</w:t>
      </w:r>
      <w:r w:rsidRPr="002B0E06">
        <w:t>o away</w:t>
      </w:r>
      <w:r w:rsidR="003D160E">
        <w:t>.</w:t>
      </w:r>
      <w:r>
        <w:t>”</w:t>
      </w:r>
      <w:r w:rsidRPr="002B0E06">
        <w:t xml:space="preserve"> You </w:t>
      </w:r>
      <w:r>
        <w:t xml:space="preserve">should </w:t>
      </w:r>
      <w:r w:rsidRPr="002B0E06">
        <w:t xml:space="preserve">try to say, </w:t>
      </w:r>
      <w:r>
        <w:t xml:space="preserve">“That is </w:t>
      </w:r>
      <w:r w:rsidRPr="002B0E06">
        <w:t>not for me</w:t>
      </w:r>
      <w:r>
        <w:t>. G</w:t>
      </w:r>
      <w:r w:rsidRPr="002B0E06">
        <w:t>o away and here are some places you might go to</w:t>
      </w:r>
      <w:r w:rsidR="003D160E">
        <w:t>.</w:t>
      </w:r>
      <w:r>
        <w:t>”</w:t>
      </w:r>
      <w:r w:rsidRPr="002B0E06">
        <w:t xml:space="preserve"> </w:t>
      </w:r>
      <w:r>
        <w:t>I</w:t>
      </w:r>
      <w:r w:rsidRPr="002B0E06">
        <w:t>f you decide that no</w:t>
      </w:r>
      <w:r>
        <w:t xml:space="preserve"> </w:t>
      </w:r>
      <w:r w:rsidRPr="002B0E06">
        <w:t>one can help somebody, it is also quite helpful to communicate that.</w:t>
      </w:r>
    </w:p>
    <w:p w:rsidR="00263A96" w:rsidRPr="002B0E06" w:rsidP="00263A96">
      <w:pPr>
        <w:pStyle w:val="Answer"/>
      </w:pPr>
      <w:r>
        <w:t>W</w:t>
      </w:r>
      <w:r w:rsidRPr="002B0E06">
        <w:t>e are doing what we can. Parliament is doing what it can in terms of information and dissemination.</w:t>
      </w:r>
      <w:r>
        <w:t xml:space="preserve"> </w:t>
      </w:r>
      <w:r w:rsidRPr="002B0E06">
        <w:t xml:space="preserve">The Committee on Standards </w:t>
      </w:r>
      <w:r w:rsidRPr="002B0E06">
        <w:t>definitely had</w:t>
      </w:r>
      <w:r w:rsidRPr="002B0E06">
        <w:t xml:space="preserve"> that in mind when it produced its report. </w:t>
      </w:r>
      <w:r>
        <w:t xml:space="preserve">Do we have </w:t>
      </w:r>
      <w:r w:rsidRPr="002B0E06">
        <w:t xml:space="preserve">a system where I could say to you, </w:t>
      </w:r>
      <w:r>
        <w:t>“Y</w:t>
      </w:r>
      <w:r w:rsidRPr="002B0E06">
        <w:t>es, it is fine</w:t>
      </w:r>
      <w:r>
        <w:t>. E</w:t>
      </w:r>
      <w:r w:rsidRPr="002B0E06">
        <w:t>verybody knows what is going on</w:t>
      </w:r>
      <w:r>
        <w:t>”</w:t>
      </w:r>
      <w:r w:rsidRPr="002B0E06">
        <w:t>? Of course not, no.</w:t>
      </w:r>
    </w:p>
    <w:p w:rsidR="00263A96" w:rsidRPr="002B0E06" w:rsidP="00263A96">
      <w:pPr>
        <w:pStyle w:val="Question"/>
        <w:numPr>
          <w:ilvl w:val="0"/>
          <w:numId w:val="9"/>
        </w:numPr>
      </w:pPr>
      <w:sdt>
        <w:sdtPr>
          <w:alias w:val="Member"/>
          <w:tag w:val="&lt;Member mnisId='5308' dodsId='173223'&gt;"/>
          <w:id w:val="1071623086"/>
          <w:placeholder>
            <w:docPart w:val="DA8A97F4AEBD4E768AEBE6392690AA3F"/>
          </w:placeholder>
          <w:richText/>
        </w:sdtPr>
        <w:sdtContent>
          <w:r w:rsidRPr="000322E2">
            <w:rPr>
              <w:b/>
            </w:rPr>
            <w:t>Sam Carling:</w:t>
          </w:r>
        </w:sdtContent>
      </w:sdt>
      <w:r w:rsidRPr="002B0E06">
        <w:t xml:space="preserve"> No, that is very helpful. </w:t>
      </w:r>
      <w:r>
        <w:t>O</w:t>
      </w:r>
      <w:r w:rsidRPr="002B0E06">
        <w:t xml:space="preserve">ff the back of that and some </w:t>
      </w:r>
      <w:r>
        <w:t xml:space="preserve">of the </w:t>
      </w:r>
      <w:r w:rsidRPr="002B0E06">
        <w:t xml:space="preserve">earlier comments </w:t>
      </w:r>
      <w:r>
        <w:t xml:space="preserve">that </w:t>
      </w:r>
      <w:r w:rsidRPr="002B0E06">
        <w:t xml:space="preserve">you made, </w:t>
      </w:r>
      <w:r>
        <w:t xml:space="preserve">does there </w:t>
      </w:r>
      <w:r w:rsidRPr="002B0E06">
        <w:t>need to be some more co</w:t>
      </w:r>
      <w:r>
        <w:t>-</w:t>
      </w:r>
      <w:r w:rsidRPr="002B0E06">
        <w:t xml:space="preserve">ordination in standards and reporting regimes across Parliament, Government and other areas of public life? I am particularly thinking </w:t>
      </w:r>
      <w:r>
        <w:t xml:space="preserve">about </w:t>
      </w:r>
      <w:r w:rsidRPr="002B0E06">
        <w:t xml:space="preserve">the interaction </w:t>
      </w:r>
      <w:r>
        <w:t xml:space="preserve">between </w:t>
      </w:r>
      <w:r w:rsidRPr="002B0E06">
        <w:t xml:space="preserve">the ministerial code and the Government compared to parliamentary standards and how they </w:t>
      </w:r>
      <w:r w:rsidRPr="002B0E06">
        <w:t>mesh together</w:t>
      </w:r>
      <w:r w:rsidRPr="002B0E06">
        <w:t>.</w:t>
      </w:r>
    </w:p>
    <w:p w:rsidR="00263A96" w:rsidP="00263A96">
      <w:pPr>
        <w:pStyle w:val="Answer"/>
      </w:pPr>
      <w:sdt>
        <w:sdtPr>
          <w:alias w:val="Witness"/>
          <w:id w:val="-424886946"/>
          <w:placeholder>
            <w:docPart w:val="E1B5C2A9B9E54AB3BE23A16A82924ECE"/>
          </w:placeholder>
          <w:richText/>
        </w:sdtPr>
        <w:sdtContent>
          <w:r w:rsidRPr="002D0FED">
            <w:rPr>
              <w:b/>
              <w:i/>
            </w:rPr>
            <w:t>Daniel Greenberg:</w:t>
          </w:r>
        </w:sdtContent>
      </w:sdt>
      <w:r w:rsidRPr="002B0E06">
        <w:t xml:space="preserve"> As a general principle, yes</w:t>
      </w:r>
      <w:r>
        <w:t xml:space="preserve">, </w:t>
      </w:r>
      <w:r w:rsidRPr="002B0E06">
        <w:t xml:space="preserve">as I have said, that is </w:t>
      </w:r>
      <w:r w:rsidRPr="002B0E06">
        <w:t>definitely one</w:t>
      </w:r>
      <w:r w:rsidRPr="002B0E06">
        <w:t xml:space="preserve"> of the things that I am hoping will come out from </w:t>
      </w:r>
      <w:r>
        <w:t>the commission</w:t>
      </w:r>
      <w:r w:rsidR="003D160E">
        <w:t>—</w:t>
      </w:r>
      <w:r>
        <w:t xml:space="preserve">that they </w:t>
      </w:r>
      <w:r w:rsidRPr="002B0E06">
        <w:t xml:space="preserve">will be able to provide a degree of coherence. </w:t>
      </w:r>
    </w:p>
    <w:p w:rsidR="00263A96" w:rsidRPr="002B0E06" w:rsidP="00263A96">
      <w:pPr>
        <w:pStyle w:val="Answer"/>
      </w:pPr>
      <w:r w:rsidRPr="002B0E06">
        <w:t xml:space="preserve">In relation to </w:t>
      </w:r>
      <w:r>
        <w:t xml:space="preserve">the </w:t>
      </w:r>
      <w:r w:rsidRPr="002B0E06">
        <w:t xml:space="preserve">alignment of some of the rules, which would </w:t>
      </w:r>
      <w:r w:rsidRPr="002B0E06">
        <w:t>definitely make</w:t>
      </w:r>
      <w:r w:rsidRPr="002B0E06">
        <w:t xml:space="preserve"> it </w:t>
      </w:r>
      <w:r>
        <w:t xml:space="preserve">simpler and </w:t>
      </w:r>
      <w:r w:rsidRPr="002B0E06">
        <w:t>easier for people to understand, that is something that I have been trying to advance since I took up the role. In successive annual reports I have had to admit that I have had less success than I would like.</w:t>
      </w:r>
      <w:r>
        <w:t xml:space="preserve"> </w:t>
      </w:r>
      <w:r w:rsidRPr="002B0E06">
        <w:t xml:space="preserve">This is something that I report on regularly to the Committee on Standards and that I hope </w:t>
      </w:r>
      <w:r>
        <w:t>the commission</w:t>
      </w:r>
      <w:r w:rsidRPr="002B0E06">
        <w:t xml:space="preserve"> will provide an opportunity to pursue. Yes, where there is opportunity for alignment, we should be taking it.</w:t>
      </w:r>
    </w:p>
    <w:p w:rsidR="00263A96" w:rsidRPr="002B0E06" w:rsidP="00263A96">
      <w:pPr>
        <w:pStyle w:val="Question"/>
        <w:numPr>
          <w:ilvl w:val="0"/>
          <w:numId w:val="9"/>
        </w:numPr>
      </w:pPr>
      <w:sdt>
        <w:sdtPr>
          <w:alias w:val="Member"/>
          <w:tag w:val="&lt;Member mnisId='5298' dodsId='102205'&gt;"/>
          <w:id w:val="1267192546"/>
          <w:placeholder>
            <w:docPart w:val="3454E8E1E7264A6BBAD6B7C94C893E39"/>
          </w:placeholder>
          <w:richText/>
        </w:sdtPr>
        <w:sdtContent>
          <w:sdt>
            <w:sdtPr>
              <w:rPr>
                <w:b/>
              </w:rPr>
              <w:alias w:val="Member"/>
              <w:tag w:val="&lt;Member mnisId='5298' dodsId='102205'&gt;"/>
              <w:id w:val="-2119136726"/>
              <w:placeholder>
                <w:docPart w:val="2F9625220EDE4EE5AB0C1481871A82A5"/>
              </w:placeholder>
              <w:richText/>
            </w:sdtPr>
            <w:sdtContent>
              <w:r w:rsidRPr="00A47408">
                <w:rPr>
                  <w:b/>
                </w:rPr>
                <w:t>Chair:</w:t>
              </w:r>
            </w:sdtContent>
          </w:sdt>
        </w:sdtContent>
      </w:sdt>
      <w:r w:rsidRPr="002B0E06">
        <w:t xml:space="preserve"> Both of your offices are identifying where mistakes and transgressions have taken place. </w:t>
      </w:r>
      <w:r>
        <w:t>T</w:t>
      </w:r>
      <w:r w:rsidRPr="002B0E06">
        <w:t xml:space="preserve">hat is having quite a negative impact on trust in politics. Daniel, the number of </w:t>
      </w:r>
      <w:r>
        <w:t>inquiries</w:t>
      </w:r>
      <w:r w:rsidRPr="002B0E06">
        <w:t xml:space="preserve"> </w:t>
      </w:r>
      <w:r>
        <w:t xml:space="preserve">that </w:t>
      </w:r>
      <w:r w:rsidRPr="002B0E06">
        <w:t xml:space="preserve">your office carries out and the number of times you have made the step of referring a matter to the Standards Committee is very low. </w:t>
      </w:r>
      <w:r>
        <w:t xml:space="preserve">Why is there that </w:t>
      </w:r>
      <w:r w:rsidRPr="002B0E06">
        <w:t>big gap between public perception and findings of transgressions?</w:t>
      </w:r>
    </w:p>
    <w:p w:rsidR="00263A96" w:rsidP="00263A96">
      <w:pPr>
        <w:pStyle w:val="Answer"/>
      </w:pPr>
      <w:sdt>
        <w:sdtPr>
          <w:alias w:val="Witness"/>
          <w:id w:val="-1351871631"/>
          <w:placeholder>
            <w:docPart w:val="21F085B76337432993BA68B6B3C7B829"/>
          </w:placeholder>
          <w:richText/>
        </w:sdtPr>
        <w:sdtContent>
          <w:r w:rsidRPr="002D0FED">
            <w:rPr>
              <w:b/>
              <w:i/>
            </w:rPr>
            <w:t>Daniel Greenberg:</w:t>
          </w:r>
        </w:sdtContent>
      </w:sdt>
      <w:r w:rsidRPr="002B0E06">
        <w:t xml:space="preserve"> The starting point is that my remit in opening public investigations is set out in the House’s Standing Orders</w:t>
      </w:r>
      <w:r>
        <w:t>. T</w:t>
      </w:r>
      <w:r w:rsidRPr="002B0E06">
        <w:t>he process for it is set out</w:t>
      </w:r>
      <w:r>
        <w:t xml:space="preserve">, </w:t>
      </w:r>
      <w:r w:rsidRPr="002B0E06">
        <w:t>again</w:t>
      </w:r>
      <w:r>
        <w:t xml:space="preserve">, </w:t>
      </w:r>
      <w:r w:rsidRPr="002B0E06">
        <w:t>and published in the interests of transparency in the House-approved procedural protocol. That includes</w:t>
      </w:r>
      <w:r>
        <w:t xml:space="preserve">, very clearly, </w:t>
      </w:r>
      <w:r w:rsidRPr="002B0E06">
        <w:t>the matters that I can and cannot investigate.</w:t>
      </w:r>
      <w:r>
        <w:t xml:space="preserve"> </w:t>
      </w:r>
    </w:p>
    <w:p w:rsidR="00263A96" w:rsidP="00263A96">
      <w:pPr>
        <w:pStyle w:val="Answer"/>
      </w:pPr>
      <w:r w:rsidRPr="002B0E06">
        <w:t>In summary, I can look at complaints only if they are within my remit</w:t>
      </w:r>
      <w:r>
        <w:t>,</w:t>
      </w:r>
      <w:r w:rsidRPr="002B0E06">
        <w:t xml:space="preserve"> if I have been given sufficient evidence, which can be an issue, and if an investigation is justified and proportionate. Proportionality is an important issue.</w:t>
      </w:r>
      <w:r>
        <w:t xml:space="preserve"> </w:t>
      </w:r>
      <w:r w:rsidRPr="002B0E06">
        <w:t xml:space="preserve">Of course, the House has given me powers to rectify </w:t>
      </w:r>
      <w:r w:rsidRPr="002B0E06">
        <w:t>a large number of</w:t>
      </w:r>
      <w:r w:rsidRPr="002B0E06">
        <w:t xml:space="preserve"> cases. Again, this is done openly on the website for the public and everybody to see. Where I decide that a breach is minor or inadvertent, I have power to rectify not all but most </w:t>
      </w:r>
      <w:r>
        <w:t xml:space="preserve">kinds of </w:t>
      </w:r>
      <w:r w:rsidRPr="002B0E06">
        <w:t>breaches, if the Member agrees to a rectification</w:t>
      </w:r>
      <w:r>
        <w:t>. T</w:t>
      </w:r>
      <w:r w:rsidRPr="002B0E06">
        <w:t xml:space="preserve">hose never go to the </w:t>
      </w:r>
      <w:r>
        <w:t>C</w:t>
      </w:r>
      <w:r w:rsidRPr="002B0E06">
        <w:t>ommittee.</w:t>
      </w:r>
      <w:r>
        <w:t xml:space="preserve"> </w:t>
      </w:r>
      <w:r w:rsidRPr="002B0E06">
        <w:t xml:space="preserve">I see those as success stories because, in my view, I would much rather reach a consensual position where a </w:t>
      </w:r>
      <w:r w:rsidRPr="002B0E06">
        <w:t>Member</w:t>
      </w:r>
      <w:r w:rsidRPr="002B0E06">
        <w:t xml:space="preserve"> acknowledges that there may have been a minor or inadvertent failure, apologises to the House through me and agrees a package of rectification measures to prevent recurrence. To me, as a regulator, that is what success looks like.</w:t>
      </w:r>
    </w:p>
    <w:p w:rsidR="00263A96" w:rsidRPr="002F2FB8" w:rsidP="00263A96">
      <w:pPr>
        <w:pStyle w:val="Answer"/>
      </w:pPr>
      <w:r>
        <w:t>I</w:t>
      </w:r>
      <w:r w:rsidRPr="002F2FB8">
        <w:t>t is important not to measure success, even in relation to the implementation</w:t>
      </w:r>
      <w:r>
        <w:t xml:space="preserve"> or </w:t>
      </w:r>
      <w:r w:rsidRPr="002F2FB8">
        <w:t xml:space="preserve">enforcement, by how many reports into wrongdoing the committee is asked to produce. </w:t>
      </w:r>
      <w:r>
        <w:t>E</w:t>
      </w:r>
      <w:r w:rsidRPr="002F2FB8">
        <w:t xml:space="preserve">ven before you get to rectification, the Standing Orders also give me power to give words of advice, which are confidential. </w:t>
      </w:r>
      <w:r>
        <w:t>A</w:t>
      </w:r>
      <w:r w:rsidRPr="002F2FB8">
        <w:t>gain</w:t>
      </w:r>
      <w:r>
        <w:t xml:space="preserve">, that </w:t>
      </w:r>
      <w:r w:rsidRPr="002F2FB8">
        <w:t xml:space="preserve">is a power set out in </w:t>
      </w:r>
      <w:r>
        <w:t xml:space="preserve">the </w:t>
      </w:r>
      <w:r w:rsidRPr="002F2FB8">
        <w:t>Standing Orders. There is quite a lot under the surface.</w:t>
      </w:r>
      <w:r>
        <w:t xml:space="preserve"> </w:t>
      </w:r>
      <w:r w:rsidRPr="002F2FB8">
        <w:t xml:space="preserve">Again, coming back to the </w:t>
      </w:r>
      <w:r>
        <w:t>M</w:t>
      </w:r>
      <w:r w:rsidRPr="002F2FB8">
        <w:t>ember’s point about the importance of people understanding, perhaps we could do more to disseminate an understanding of all the activity that takes place within the standards regime here that does not result in a formal public investigation.</w:t>
      </w:r>
    </w:p>
    <w:p w:rsidR="00263A96" w:rsidRPr="002F2FB8" w:rsidP="00263A96">
      <w:pPr>
        <w:pStyle w:val="Question"/>
        <w:numPr>
          <w:ilvl w:val="0"/>
          <w:numId w:val="9"/>
        </w:numPr>
      </w:pPr>
      <w:sdt>
        <w:sdtPr>
          <w:alias w:val="Member"/>
          <w:tag w:val="&lt;Member mnisId='5298' dodsId='102205'&gt;"/>
          <w:id w:val="1910271443"/>
          <w:placeholder>
            <w:docPart w:val="FE60BBD07BFE4F0496B82505CFABF854"/>
          </w:placeholder>
          <w:richText/>
        </w:sdtPr>
        <w:sdtContent>
          <w:r w:rsidRPr="00336B3E">
            <w:rPr>
              <w:b/>
            </w:rPr>
            <w:t>Chair:</w:t>
          </w:r>
        </w:sdtContent>
      </w:sdt>
      <w:r>
        <w:t xml:space="preserve"> </w:t>
      </w:r>
      <w:r w:rsidRPr="002F2FB8">
        <w:t xml:space="preserve">Paula, you sit at the end of a much larger complaints process for maladministration in </w:t>
      </w:r>
      <w:r>
        <w:t>G</w:t>
      </w:r>
      <w:r w:rsidRPr="002F2FB8">
        <w:t xml:space="preserve">overnment, the NHS and other public bodies. </w:t>
      </w:r>
      <w:r>
        <w:t xml:space="preserve">Is there </w:t>
      </w:r>
      <w:r w:rsidRPr="002F2FB8">
        <w:t xml:space="preserve">a similar gap </w:t>
      </w:r>
      <w:r>
        <w:t xml:space="preserve">between the </w:t>
      </w:r>
      <w:r w:rsidRPr="002F2FB8">
        <w:t>public perception and the reality of maladministration across the UK?</w:t>
      </w:r>
    </w:p>
    <w:p w:rsidR="00263A96" w:rsidP="00263A96">
      <w:pPr>
        <w:pStyle w:val="Answer"/>
      </w:pPr>
      <w:sdt>
        <w:sdtPr>
          <w:alias w:val="Witness"/>
          <w:id w:val="1035385850"/>
          <w:placeholder>
            <w:docPart w:val="D269C63254614F5BB55729C46B3B2DCA"/>
          </w:placeholder>
          <w:richText/>
        </w:sdtPr>
        <w:sdtContent>
          <w:r w:rsidRPr="00CA7292">
            <w:rPr>
              <w:b/>
              <w:i/>
            </w:rPr>
            <w:t>Paula Sussex:</w:t>
          </w:r>
        </w:sdtContent>
      </w:sdt>
      <w:r>
        <w:t xml:space="preserve"> T</w:t>
      </w:r>
      <w:r w:rsidRPr="002F2FB8">
        <w:t>he first thing to say is that it should not be missed from this hearing that we are seeing an unprecedented increase in the number of complaints coming to us</w:t>
      </w:r>
      <w:r w:rsidR="003D160E">
        <w:t>—</w:t>
      </w:r>
      <w:r w:rsidRPr="002F2FB8">
        <w:t>25</w:t>
      </w:r>
      <w:r>
        <w:t>%</w:t>
      </w:r>
      <w:r w:rsidRPr="002F2FB8">
        <w:t xml:space="preserve"> to 30</w:t>
      </w:r>
      <w:r>
        <w:t>%</w:t>
      </w:r>
      <w:r w:rsidRPr="002F2FB8">
        <w:t xml:space="preserve"> this year. </w:t>
      </w:r>
      <w:r>
        <w:t>M</w:t>
      </w:r>
      <w:r w:rsidRPr="002F2FB8">
        <w:t>any of my colleagues in the other ombudsman schemes are seeing the same</w:t>
      </w:r>
      <w:r>
        <w:t xml:space="preserve">, </w:t>
      </w:r>
      <w:r w:rsidRPr="002F2FB8">
        <w:t>which implies that there is a good deal of pain out there.</w:t>
      </w:r>
    </w:p>
    <w:p w:rsidR="00263A96" w:rsidP="00263A96">
      <w:pPr>
        <w:pStyle w:val="Answer"/>
      </w:pPr>
      <w:r w:rsidRPr="002F2FB8">
        <w:t xml:space="preserve">Do </w:t>
      </w:r>
      <w:r>
        <w:t xml:space="preserve">I think </w:t>
      </w:r>
      <w:r w:rsidRPr="002F2FB8">
        <w:t xml:space="preserve">there is a gap? </w:t>
      </w:r>
      <w:r>
        <w:t>P</w:t>
      </w:r>
      <w:r w:rsidRPr="002F2FB8">
        <w:t>ossibly</w:t>
      </w:r>
      <w:r>
        <w:t xml:space="preserve">, </w:t>
      </w:r>
      <w:r w:rsidRPr="002F2FB8">
        <w:t>yes. I go back to the communications age.</w:t>
      </w:r>
      <w:r>
        <w:t xml:space="preserve"> L</w:t>
      </w:r>
      <w:r w:rsidRPr="002F2FB8">
        <w:t xml:space="preserve">istening to Daniel, </w:t>
      </w:r>
      <w:r>
        <w:t xml:space="preserve">I was thinking that </w:t>
      </w:r>
      <w:r w:rsidRPr="002F2FB8">
        <w:t>by definition we</w:t>
      </w:r>
      <w:r w:rsidRPr="002F2FB8">
        <w:t xml:space="preserve"> will be </w:t>
      </w:r>
      <w:r>
        <w:t xml:space="preserve">producing and </w:t>
      </w:r>
      <w:r w:rsidRPr="002F2FB8">
        <w:t xml:space="preserve">closing more complaints. We usually uphold or partly uphold </w:t>
      </w:r>
      <w:r>
        <w:t xml:space="preserve">at a </w:t>
      </w:r>
      <w:r w:rsidRPr="002F2FB8">
        <w:t>rate of about 60</w:t>
      </w:r>
      <w:r>
        <w:t>%</w:t>
      </w:r>
      <w:r w:rsidRPr="002F2FB8">
        <w:t xml:space="preserve">. We are producing more. We are more productive. We are publishing more. </w:t>
      </w:r>
      <w:r>
        <w:t>T</w:t>
      </w:r>
      <w:r w:rsidRPr="002F2FB8">
        <w:t>herefore, on our website there will be more tales of transgressions.</w:t>
      </w:r>
    </w:p>
    <w:p w:rsidR="00263A96" w:rsidRPr="002F2FB8" w:rsidP="00263A96">
      <w:pPr>
        <w:pStyle w:val="Answer"/>
      </w:pPr>
      <w:r>
        <w:t>I</w:t>
      </w:r>
      <w:r w:rsidRPr="002F2FB8">
        <w:t>f you are a member of the public who is on our website day in, day out, you could believ</w:t>
      </w:r>
      <w:r>
        <w:t>e</w:t>
      </w:r>
      <w:r w:rsidRPr="002F2FB8">
        <w:t xml:space="preserve"> that it is all a bit depressing</w:t>
      </w:r>
      <w:r>
        <w:t>, but w</w:t>
      </w:r>
      <w:r w:rsidRPr="002F2FB8">
        <w:t xml:space="preserve">e see many examples </w:t>
      </w:r>
      <w:r w:rsidRPr="002F2FB8">
        <w:t>of very good practice.</w:t>
      </w:r>
      <w:r>
        <w:t xml:space="preserve"> It goes </w:t>
      </w:r>
      <w:r w:rsidRPr="002F2FB8">
        <w:t xml:space="preserve">back to how we communicate those </w:t>
      </w:r>
      <w:r>
        <w:t xml:space="preserve">examples </w:t>
      </w:r>
      <w:r w:rsidRPr="002F2FB8">
        <w:t>and celebrate</w:t>
      </w:r>
      <w:r>
        <w:t xml:space="preserve">—that </w:t>
      </w:r>
      <w:r w:rsidRPr="002F2FB8">
        <w:t>is the word that we use</w:t>
      </w:r>
      <w:r>
        <w:t>—</w:t>
      </w:r>
      <w:r w:rsidRPr="002F2FB8">
        <w:t>where good public servants in both our jurisdictions are absolutely doing the right thing</w:t>
      </w:r>
      <w:r>
        <w:t xml:space="preserve">, </w:t>
      </w:r>
      <w:r w:rsidRPr="002F2FB8">
        <w:t>monitoring the voice of the patient or the citizen at the board table</w:t>
      </w:r>
      <w:r>
        <w:t xml:space="preserve"> or </w:t>
      </w:r>
      <w:r w:rsidRPr="002F2FB8">
        <w:t>the non-executive table</w:t>
      </w:r>
      <w:r>
        <w:t>,</w:t>
      </w:r>
      <w:r w:rsidRPr="002F2FB8">
        <w:t xml:space="preserve"> and listening to their customer. </w:t>
      </w:r>
      <w:r>
        <w:t xml:space="preserve">It </w:t>
      </w:r>
      <w:r w:rsidRPr="002F2FB8">
        <w:t xml:space="preserve">comes to us to make sure </w:t>
      </w:r>
      <w:r>
        <w:t xml:space="preserve">that </w:t>
      </w:r>
      <w:r w:rsidRPr="002F2FB8">
        <w:t xml:space="preserve">we get those stories out as well as inevitably all the publications where public service has gone wrong. </w:t>
      </w:r>
      <w:r>
        <w:t>B</w:t>
      </w:r>
      <w:r w:rsidRPr="002F2FB8">
        <w:t>alance in the communications is going to become even more important as there is even more business for the ombudsman.</w:t>
      </w:r>
    </w:p>
    <w:p w:rsidR="00263A96" w:rsidRPr="00550349" w:rsidP="00263A96">
      <w:pPr>
        <w:pStyle w:val="Question"/>
        <w:numPr>
          <w:ilvl w:val="0"/>
          <w:numId w:val="9"/>
        </w:numPr>
      </w:pPr>
      <w:sdt>
        <w:sdtPr>
          <w:alias w:val="Member"/>
          <w:tag w:val="&lt;Member mnisId='5298' dodsId='102205'&gt;"/>
          <w:id w:val="-2058236553"/>
          <w:placeholder>
            <w:docPart w:val="12C91C72F1244F68BBC30C99ABEFF52E"/>
          </w:placeholder>
          <w:richText/>
        </w:sdtPr>
        <w:sdtContent>
          <w:r w:rsidRPr="00336B3E">
            <w:rPr>
              <w:b/>
            </w:rPr>
            <w:t>Chair:</w:t>
          </w:r>
        </w:sdtContent>
      </w:sdt>
      <w:r>
        <w:t xml:space="preserve"> </w:t>
      </w:r>
      <w:r w:rsidRPr="002F2FB8">
        <w:t xml:space="preserve">I will bring </w:t>
      </w:r>
      <w:r>
        <w:t xml:space="preserve">in </w:t>
      </w:r>
      <w:r w:rsidRPr="002F2FB8">
        <w:t>Mar</w:t>
      </w:r>
      <w:r>
        <w:t>k</w:t>
      </w:r>
      <w:r w:rsidRPr="002F2FB8">
        <w:t xml:space="preserve">us in just a second. </w:t>
      </w:r>
      <w:r>
        <w:t xml:space="preserve">I just have </w:t>
      </w:r>
      <w:r w:rsidRPr="002F2FB8">
        <w:t xml:space="preserve">a quick question of clarification. </w:t>
      </w:r>
      <w:r>
        <w:t xml:space="preserve">You mentioned a </w:t>
      </w:r>
      <w:r w:rsidRPr="002F2FB8">
        <w:t>25</w:t>
      </w:r>
      <w:r>
        <w:t xml:space="preserve">% or 30% </w:t>
      </w:r>
      <w:r w:rsidRPr="002F2FB8">
        <w:t>increase in complaints</w:t>
      </w:r>
      <w:r>
        <w:t>. I</w:t>
      </w:r>
      <w:r w:rsidRPr="002F2FB8">
        <w:t xml:space="preserve">s that predominantly in the NHS? What is the breakdown in terms of where you are </w:t>
      </w:r>
      <w:r w:rsidRPr="00550349">
        <w:t>seeing those?</w:t>
      </w:r>
    </w:p>
    <w:p w:rsidR="00263A96" w:rsidRPr="002F2FB8" w:rsidP="00263A96">
      <w:pPr>
        <w:pStyle w:val="Answer"/>
      </w:pPr>
      <w:sdt>
        <w:sdtPr>
          <w:alias w:val="Witness"/>
          <w:id w:val="358931375"/>
          <w:placeholder>
            <w:docPart w:val="6A8C1EE3C25B4CC7B688F37FD6080F00"/>
          </w:placeholder>
          <w:richText/>
        </w:sdtPr>
        <w:sdtContent>
          <w:r w:rsidRPr="00550349">
            <w:rPr>
              <w:b/>
              <w:i/>
            </w:rPr>
            <w:t>Paula Sussex:</w:t>
          </w:r>
        </w:sdtContent>
      </w:sdt>
      <w:r w:rsidRPr="00550349">
        <w:t xml:space="preserve"> </w:t>
      </w:r>
      <w:r>
        <w:t xml:space="preserve">The NHS </w:t>
      </w:r>
      <w:r w:rsidRPr="00550349">
        <w:t>is roughly 80% of our work</w:t>
      </w:r>
      <w:r>
        <w:t>,</w:t>
      </w:r>
      <w:r w:rsidRPr="002F2FB8">
        <w:t xml:space="preserve"> </w:t>
      </w:r>
      <w:r>
        <w:t xml:space="preserve">as I think you know, </w:t>
      </w:r>
      <w:r w:rsidRPr="002F2FB8">
        <w:t xml:space="preserve">Chair. </w:t>
      </w:r>
      <w:r>
        <w:t>T</w:t>
      </w:r>
      <w:r w:rsidRPr="002F2FB8">
        <w:t xml:space="preserve">here is not a driver. It is quite spread across the jurisdictions. </w:t>
      </w:r>
      <w:r>
        <w:t>W</w:t>
      </w:r>
      <w:r w:rsidRPr="002F2FB8">
        <w:t>e are now doing a detailed piece of work to try to get underneath that increase in demand.</w:t>
      </w:r>
    </w:p>
    <w:p w:rsidR="00263A96" w:rsidRPr="002F2FB8" w:rsidP="00263A96">
      <w:pPr>
        <w:pStyle w:val="Question"/>
        <w:numPr>
          <w:ilvl w:val="0"/>
          <w:numId w:val="9"/>
        </w:numPr>
      </w:pPr>
      <w:sdt>
        <w:sdtPr>
          <w:alias w:val="Member"/>
          <w:tag w:val="&lt;Member mnisId='5298' dodsId='102205'&gt;"/>
          <w:id w:val="155504242"/>
          <w:placeholder>
            <w:docPart w:val="B19454E90C814A9DA10685ECA63E37D1"/>
          </w:placeholder>
          <w:richText/>
        </w:sdtPr>
        <w:sdtContent>
          <w:r w:rsidRPr="00336B3E">
            <w:rPr>
              <w:b/>
            </w:rPr>
            <w:t>Chair:</w:t>
          </w:r>
        </w:sdtContent>
      </w:sdt>
      <w:r>
        <w:t xml:space="preserve"> D</w:t>
      </w:r>
      <w:r w:rsidRPr="002F2FB8">
        <w:t xml:space="preserve">o you have a timeframe for when that might be available? Will that be publicly available? </w:t>
      </w:r>
    </w:p>
    <w:p w:rsidR="00263A96" w:rsidRPr="002F2FB8" w:rsidP="00263A96">
      <w:pPr>
        <w:pStyle w:val="Answer"/>
      </w:pPr>
      <w:sdt>
        <w:sdtPr>
          <w:alias w:val="Witness"/>
          <w:id w:val="-1062856382"/>
          <w:placeholder>
            <w:docPart w:val="44C9FB131E8A4C02A3F693CD65647AD4"/>
          </w:placeholder>
          <w:richText/>
        </w:sdtPr>
        <w:sdtContent>
          <w:r w:rsidRPr="00CA7292">
            <w:rPr>
              <w:b/>
              <w:i/>
            </w:rPr>
            <w:t>Paula Sussex:</w:t>
          </w:r>
        </w:sdtContent>
      </w:sdt>
      <w:r>
        <w:t xml:space="preserve"> Yes, a</w:t>
      </w:r>
      <w:r w:rsidRPr="002F2FB8">
        <w:t xml:space="preserve">bsolutely. </w:t>
      </w:r>
      <w:r>
        <w:t>It is being done i</w:t>
      </w:r>
      <w:r w:rsidRPr="002F2FB8">
        <w:t>teratively during this year</w:t>
      </w:r>
      <w:r>
        <w:t>. P</w:t>
      </w:r>
      <w:r w:rsidRPr="002F2FB8">
        <w:t xml:space="preserve">robably the first time that we will be able to publish something will be in June, but </w:t>
      </w:r>
      <w:r>
        <w:t xml:space="preserve">it will be </w:t>
      </w:r>
      <w:r w:rsidRPr="002F2FB8">
        <w:t>finalised in early autumn.</w:t>
      </w:r>
    </w:p>
    <w:p w:rsidR="00263A96" w:rsidRPr="002F2FB8" w:rsidP="00263A96">
      <w:pPr>
        <w:pStyle w:val="Question"/>
        <w:numPr>
          <w:ilvl w:val="0"/>
          <w:numId w:val="9"/>
        </w:numPr>
      </w:pPr>
      <w:sdt>
        <w:sdtPr>
          <w:alias w:val="Member"/>
          <w:tag w:val="&lt;Member mnisId='5298' dodsId='102205'&gt;"/>
          <w:id w:val="-244032217"/>
          <w:placeholder>
            <w:docPart w:val="023406C00E68462982D3B197B290179C"/>
          </w:placeholder>
          <w:richText/>
        </w:sdtPr>
        <w:sdtContent>
          <w:r w:rsidRPr="00336B3E">
            <w:rPr>
              <w:b/>
            </w:rPr>
            <w:t>Chair:</w:t>
          </w:r>
        </w:sdtContent>
      </w:sdt>
      <w:r>
        <w:t xml:space="preserve"> </w:t>
      </w:r>
      <w:r w:rsidRPr="002F2FB8">
        <w:t>You said that did not seem to be out of line with what you are hearing from other public bodies. Is that right?</w:t>
      </w:r>
    </w:p>
    <w:p w:rsidR="00263A96" w:rsidRPr="002F2FB8" w:rsidP="00263A96">
      <w:pPr>
        <w:pStyle w:val="Answer"/>
      </w:pPr>
      <w:sdt>
        <w:sdtPr>
          <w:alias w:val="Witness"/>
          <w:id w:val="-1368365759"/>
          <w:placeholder>
            <w:docPart w:val="1E2C2B11AFD54E9F961E2814F7ECAE3D"/>
          </w:placeholder>
          <w:richText/>
        </w:sdtPr>
        <w:sdtContent>
          <w:r w:rsidRPr="00CA7292">
            <w:rPr>
              <w:b/>
              <w:i/>
            </w:rPr>
            <w:t>Paula Sussex:</w:t>
          </w:r>
        </w:sdtContent>
      </w:sdt>
      <w:r>
        <w:t xml:space="preserve"> </w:t>
      </w:r>
      <w:r w:rsidRPr="002F2FB8">
        <w:t xml:space="preserve">It is </w:t>
      </w:r>
      <w:r w:rsidRPr="002F2FB8">
        <w:t>exactly the same</w:t>
      </w:r>
      <w:r w:rsidRPr="002F2FB8">
        <w:t>, certainly for the other ombudsm</w:t>
      </w:r>
      <w:r>
        <w:t>e</w:t>
      </w:r>
      <w:r w:rsidRPr="002F2FB8">
        <w:t xml:space="preserve">n. </w:t>
      </w:r>
      <w:r>
        <w:t>A</w:t>
      </w:r>
      <w:r w:rsidRPr="002F2FB8">
        <w:t>necdotally</w:t>
      </w:r>
      <w:r>
        <w:t xml:space="preserve">, we are in line with </w:t>
      </w:r>
      <w:r w:rsidRPr="002F2FB8">
        <w:t xml:space="preserve">other </w:t>
      </w:r>
      <w:r>
        <w:t>bodies</w:t>
      </w:r>
      <w:r w:rsidRPr="002F2FB8">
        <w:t xml:space="preserve">, </w:t>
      </w:r>
      <w:r>
        <w:t>but</w:t>
      </w:r>
      <w:r w:rsidRPr="002F2FB8">
        <w:t xml:space="preserve"> we are working closely with the other ombudsm</w:t>
      </w:r>
      <w:r>
        <w:t>e</w:t>
      </w:r>
      <w:r w:rsidRPr="002F2FB8">
        <w:t xml:space="preserve">n </w:t>
      </w:r>
      <w:r>
        <w:t xml:space="preserve">and the </w:t>
      </w:r>
      <w:r>
        <w:t>devolveds</w:t>
      </w:r>
      <w:r>
        <w:t xml:space="preserve"> </w:t>
      </w:r>
      <w:r w:rsidRPr="002F2FB8">
        <w:t>to see what insights they are taking.</w:t>
      </w:r>
    </w:p>
    <w:p w:rsidR="00263A96" w:rsidRPr="002F2FB8" w:rsidP="00263A96">
      <w:pPr>
        <w:pStyle w:val="Remark"/>
      </w:pPr>
      <w:sdt>
        <w:sdtPr>
          <w:alias w:val="Member"/>
          <w:tag w:val="&lt;Member mnisId='5298' dodsId='102205'&gt;"/>
          <w:id w:val="1374044166"/>
          <w:placeholder>
            <w:docPart w:val="90822F7960584D2682787428034A909F"/>
          </w:placeholder>
          <w:richText/>
        </w:sdtPr>
        <w:sdtContent>
          <w:r w:rsidRPr="00336B3E">
            <w:rPr>
              <w:b/>
            </w:rPr>
            <w:t>Chair:</w:t>
          </w:r>
        </w:sdtContent>
      </w:sdt>
      <w:r>
        <w:t xml:space="preserve"> A</w:t>
      </w:r>
      <w:r w:rsidRPr="002F2FB8">
        <w:t xml:space="preserve">s a </w:t>
      </w:r>
      <w:r>
        <w:t>C</w:t>
      </w:r>
      <w:r w:rsidRPr="002F2FB8">
        <w:t>ommittee</w:t>
      </w:r>
      <w:r>
        <w:t xml:space="preserve">, we will </w:t>
      </w:r>
      <w:r w:rsidRPr="002F2FB8">
        <w:t>be very interested in that work when it is available</w:t>
      </w:r>
      <w:r>
        <w:t>.</w:t>
      </w:r>
    </w:p>
    <w:p w:rsidR="00263A96" w:rsidRPr="002F2FB8" w:rsidP="00263A96">
      <w:pPr>
        <w:pStyle w:val="Question"/>
        <w:numPr>
          <w:ilvl w:val="0"/>
          <w:numId w:val="9"/>
        </w:numPr>
      </w:pPr>
      <w:sdt>
        <w:sdtPr>
          <w:alias w:val="Member"/>
          <w:tag w:val="&lt;Member mnisId='5124' dodsId='173234'&gt;"/>
          <w:id w:val="-1287884588"/>
          <w:placeholder>
            <w:docPart w:val="A565BC46B4094CAFB1D62B6D31492592"/>
          </w:placeholder>
          <w:richText/>
        </w:sdtPr>
        <w:sdtContent>
          <w:r w:rsidRPr="00042B9B">
            <w:rPr>
              <w:b/>
            </w:rPr>
            <w:t xml:space="preserve">Markus </w:t>
          </w:r>
          <w:r w:rsidRPr="00042B9B">
            <w:rPr>
              <w:b/>
            </w:rPr>
            <w:t>Campbell-Savours</w:t>
          </w:r>
          <w:r w:rsidRPr="00042B9B">
            <w:rPr>
              <w:b/>
            </w:rPr>
            <w:t>:</w:t>
          </w:r>
        </w:sdtContent>
      </w:sdt>
      <w:r w:rsidRPr="002F2FB8">
        <w:t xml:space="preserve"> </w:t>
      </w:r>
      <w:r w:rsidR="003D160E">
        <w:t>P</w:t>
      </w:r>
      <w:r w:rsidRPr="002F2FB8">
        <w:t xml:space="preserve">icking up on </w:t>
      </w:r>
      <w:r>
        <w:t xml:space="preserve">the Chair’s </w:t>
      </w:r>
      <w:r w:rsidRPr="002F2FB8">
        <w:t>questions about the gap between the public perception and the findings of transgression</w:t>
      </w:r>
      <w:r>
        <w:t>,</w:t>
      </w:r>
      <w:r w:rsidRPr="002F2FB8">
        <w:t xml:space="preserve"> </w:t>
      </w:r>
      <w:r>
        <w:t>t</w:t>
      </w:r>
      <w:r w:rsidRPr="002F2FB8">
        <w:t>his is a question for both of you</w:t>
      </w:r>
      <w:r>
        <w:t>. A</w:t>
      </w:r>
      <w:r w:rsidRPr="002F2FB8">
        <w:t xml:space="preserve">re </w:t>
      </w:r>
      <w:r>
        <w:t xml:space="preserve">we </w:t>
      </w:r>
      <w:r w:rsidRPr="002F2FB8">
        <w:t xml:space="preserve">seeing an increase in the number of people who are using </w:t>
      </w:r>
      <w:r>
        <w:t xml:space="preserve">or </w:t>
      </w:r>
      <w:r w:rsidRPr="002F2FB8">
        <w:t>weaponising</w:t>
      </w:r>
      <w:r w:rsidRPr="002F2FB8">
        <w:t xml:space="preserve"> the standard</w:t>
      </w:r>
      <w:r>
        <w:t>s</w:t>
      </w:r>
      <w:r w:rsidRPr="002F2FB8">
        <w:t xml:space="preserve"> system to malign people</w:t>
      </w:r>
      <w:r>
        <w:t>?</w:t>
      </w:r>
      <w:r w:rsidRPr="002F2FB8">
        <w:t xml:space="preserve"> </w:t>
      </w:r>
      <w:r>
        <w:t xml:space="preserve">As an </w:t>
      </w:r>
      <w:r w:rsidRPr="002F2FB8">
        <w:t>MP</w:t>
      </w:r>
      <w:r>
        <w:t xml:space="preserve">, you get emails </w:t>
      </w:r>
      <w:r w:rsidRPr="002F2FB8">
        <w:t xml:space="preserve">where people say </w:t>
      </w:r>
      <w:r>
        <w:t xml:space="preserve">that </w:t>
      </w:r>
      <w:r w:rsidRPr="002F2FB8">
        <w:t>they have reported people to the police</w:t>
      </w:r>
      <w:r>
        <w:t>. T</w:t>
      </w:r>
      <w:r w:rsidRPr="002F2FB8">
        <w:t xml:space="preserve">he moment you have done </w:t>
      </w:r>
      <w:r w:rsidRPr="002F2FB8">
        <w:t>that,</w:t>
      </w:r>
      <w:r w:rsidRPr="002F2FB8">
        <w:t xml:space="preserve"> there is a perception that there must be something wrong. People </w:t>
      </w:r>
      <w:r>
        <w:t xml:space="preserve">are </w:t>
      </w:r>
      <w:r w:rsidRPr="002F2FB8">
        <w:t>using the idea that investigations have been opened based on initial evidence to undermine people.</w:t>
      </w:r>
      <w:r>
        <w:t xml:space="preserve"> </w:t>
      </w:r>
      <w:r w:rsidRPr="002F2FB8">
        <w:t>Is there a sense that that is happening</w:t>
      </w:r>
      <w:r>
        <w:t>? A</w:t>
      </w:r>
      <w:r w:rsidRPr="002F2FB8">
        <w:t>re there any lessons to be learn</w:t>
      </w:r>
      <w:r>
        <w:t xml:space="preserve">ed </w:t>
      </w:r>
      <w:r w:rsidRPr="002F2FB8">
        <w:t>about how we manage that?</w:t>
      </w:r>
    </w:p>
    <w:p w:rsidR="00263A96" w:rsidRPr="002F2FB8" w:rsidP="00263A96">
      <w:pPr>
        <w:pStyle w:val="Answer"/>
      </w:pPr>
      <w:sdt>
        <w:sdtPr>
          <w:alias w:val="Witness"/>
          <w:id w:val="552043245"/>
          <w:placeholder>
            <w:docPart w:val="04616846EACE46F8B2071865A7A60DA7"/>
          </w:placeholder>
          <w:richText/>
        </w:sdtPr>
        <w:sdtContent>
          <w:r w:rsidRPr="00CA7292">
            <w:rPr>
              <w:b/>
              <w:i/>
            </w:rPr>
            <w:t>Paula Sussex:</w:t>
          </w:r>
        </w:sdtContent>
      </w:sdt>
      <w:r>
        <w:t xml:space="preserve"> I am h</w:t>
      </w:r>
      <w:r w:rsidRPr="002F2FB8">
        <w:t xml:space="preserve">appy to go first on that one, Daniel, if that is </w:t>
      </w:r>
      <w:r>
        <w:t>okay</w:t>
      </w:r>
      <w:r w:rsidRPr="002F2FB8">
        <w:t xml:space="preserve">. </w:t>
      </w:r>
      <w:r>
        <w:t xml:space="preserve">We </w:t>
      </w:r>
      <w:r w:rsidRPr="002F2FB8">
        <w:t xml:space="preserve">know </w:t>
      </w:r>
      <w:r>
        <w:t xml:space="preserve">that </w:t>
      </w:r>
      <w:r w:rsidRPr="002F2FB8">
        <w:t>one of the drivers of demand is, of course, AI</w:t>
      </w:r>
      <w:r>
        <w:t>-enabled complaints. G</w:t>
      </w:r>
      <w:r w:rsidRPr="002F2FB8">
        <w:t xml:space="preserve">enerally, </w:t>
      </w:r>
      <w:r>
        <w:t>C</w:t>
      </w:r>
      <w:r w:rsidRPr="002F2FB8">
        <w:t xml:space="preserve">hatGPT will enable </w:t>
      </w:r>
      <w:r>
        <w:t xml:space="preserve">complainants to </w:t>
      </w:r>
      <w:r w:rsidRPr="002F2FB8">
        <w:t xml:space="preserve">throw the </w:t>
      </w:r>
      <w:r w:rsidRPr="002F2FB8">
        <w:t>kitchen sink at it</w:t>
      </w:r>
      <w:r>
        <w:t>. W</w:t>
      </w:r>
      <w:r w:rsidRPr="002F2FB8">
        <w:t>henever there is a technology shift one way, there is always a technology response. It raises expectations. Of course, citizens know that AI is not infallible</w:t>
      </w:r>
      <w:r>
        <w:t xml:space="preserve"> and it is </w:t>
      </w:r>
      <w:r w:rsidRPr="002F2FB8">
        <w:t>to be questioned</w:t>
      </w:r>
      <w:r>
        <w:t>. I</w:t>
      </w:r>
      <w:r w:rsidRPr="002F2FB8">
        <w:t xml:space="preserve">t means we </w:t>
      </w:r>
      <w:r w:rsidRPr="002F2FB8">
        <w:t>have to</w:t>
      </w:r>
      <w:r w:rsidRPr="002F2FB8">
        <w:t xml:space="preserve"> work harder to explain why this </w:t>
      </w:r>
      <w:r w:rsidRPr="002F2FB8">
        <w:t>particular code</w:t>
      </w:r>
      <w:r>
        <w:t xml:space="preserve">, </w:t>
      </w:r>
      <w:r w:rsidRPr="002F2FB8">
        <w:t xml:space="preserve">jurisdiction or point does not apply to your </w:t>
      </w:r>
      <w:r w:rsidRPr="002F2FB8">
        <w:t>particular complaint</w:t>
      </w:r>
      <w:r w:rsidRPr="002F2FB8">
        <w:t>.</w:t>
      </w:r>
    </w:p>
    <w:p w:rsidR="00263A96" w:rsidRPr="002F2FB8" w:rsidP="00263A96">
      <w:pPr>
        <w:pStyle w:val="Remark"/>
      </w:pPr>
      <w:sdt>
        <w:sdtPr>
          <w:alias w:val="Member"/>
          <w:tag w:val="&lt;Member mnisId='5124' dodsId='173234'&gt;"/>
          <w:id w:val="-488331820"/>
          <w:placeholder>
            <w:docPart w:val="EBE6446FE85D4F22990E957AE56C9BDC"/>
          </w:placeholder>
          <w:richText/>
        </w:sdtPr>
        <w:sdtContent>
          <w:r w:rsidRPr="00043F34">
            <w:rPr>
              <w:b/>
            </w:rPr>
            <w:t xml:space="preserve">Markus </w:t>
          </w:r>
          <w:r w:rsidRPr="00043F34">
            <w:rPr>
              <w:b/>
            </w:rPr>
            <w:t>Campbell-Savours</w:t>
          </w:r>
          <w:r w:rsidRPr="00043F34">
            <w:rPr>
              <w:b/>
            </w:rPr>
            <w:t>:</w:t>
          </w:r>
        </w:sdtContent>
      </w:sdt>
      <w:r w:rsidRPr="002F2FB8">
        <w:t xml:space="preserve"> I should declare an interest here. I was subject to a standards complaint when I was first elected</w:t>
      </w:r>
      <w:r>
        <w:t xml:space="preserve">, </w:t>
      </w:r>
      <w:r w:rsidRPr="002F2FB8">
        <w:t>which was closed following a review very quickly. I just want to make that clear. That is part of my interest in this.</w:t>
      </w:r>
    </w:p>
    <w:p w:rsidR="00263A96" w:rsidP="00263A96">
      <w:pPr>
        <w:pStyle w:val="Answer"/>
      </w:pPr>
      <w:sdt>
        <w:sdtPr>
          <w:alias w:val="Witness"/>
          <w:id w:val="428557341"/>
          <w:placeholder>
            <w:docPart w:val="8C0536D7BBAF4311AE0BA27C3CC1F08F"/>
          </w:placeholder>
          <w:richText/>
        </w:sdtPr>
        <w:sdtContent>
          <w:r w:rsidRPr="002D0FED">
            <w:rPr>
              <w:b/>
              <w:i/>
            </w:rPr>
            <w:t>Daniel Greenberg:</w:t>
          </w:r>
        </w:sdtContent>
      </w:sdt>
      <w:r w:rsidRPr="002F2FB8">
        <w:t xml:space="preserve"> Chair, neither you nor the </w:t>
      </w:r>
      <w:r>
        <w:t>M</w:t>
      </w:r>
      <w:r w:rsidRPr="002F2FB8">
        <w:t xml:space="preserve">ember will expect me to comment on any </w:t>
      </w:r>
      <w:r w:rsidRPr="002F2FB8">
        <w:t>particular case</w:t>
      </w:r>
      <w:r w:rsidRPr="002F2FB8">
        <w:t xml:space="preserve"> at all</w:t>
      </w:r>
      <w:r>
        <w:t xml:space="preserve">, but </w:t>
      </w:r>
      <w:r w:rsidRPr="002F2FB8">
        <w:t xml:space="preserve">I would like to make some comments on the general principle underpinning the question. </w:t>
      </w:r>
    </w:p>
    <w:p w:rsidR="00263A96" w:rsidRPr="002F2FB8" w:rsidP="00263A96">
      <w:pPr>
        <w:pStyle w:val="Answer"/>
      </w:pPr>
      <w:r w:rsidRPr="002F2FB8">
        <w:t xml:space="preserve">I </w:t>
      </w:r>
      <w:r w:rsidRPr="002F2FB8">
        <w:t>am not in a position to</w:t>
      </w:r>
      <w:r w:rsidRPr="002F2FB8">
        <w:t xml:space="preserve"> say whether there is an increase in what you describe as weaponisation, but I certainly can confirm that it is something that I take very seriously</w:t>
      </w:r>
      <w:r>
        <w:t>. I</w:t>
      </w:r>
      <w:r w:rsidRPr="002F2FB8">
        <w:t>t does happen</w:t>
      </w:r>
      <w:r>
        <w:t xml:space="preserve">, </w:t>
      </w:r>
      <w:r w:rsidRPr="002F2FB8">
        <w:t xml:space="preserve">clearly. There are two things that are </w:t>
      </w:r>
      <w:r w:rsidRPr="002F2FB8">
        <w:t>really important</w:t>
      </w:r>
      <w:r w:rsidRPr="002F2FB8">
        <w:t xml:space="preserve"> to say about it.</w:t>
      </w:r>
      <w:r>
        <w:t xml:space="preserve"> </w:t>
      </w:r>
    </w:p>
    <w:p w:rsidR="00263A96" w:rsidP="00263A96">
      <w:pPr>
        <w:pStyle w:val="Answer"/>
      </w:pPr>
      <w:r w:rsidRPr="002F2FB8">
        <w:t>The first is that the process set out in the procedural protocol</w:t>
      </w:r>
      <w:r>
        <w:t xml:space="preserve"> and </w:t>
      </w:r>
      <w:r w:rsidRPr="002F2FB8">
        <w:t xml:space="preserve">in other ways for other sorts of complaint </w:t>
      </w:r>
      <w:r w:rsidRPr="002F2FB8">
        <w:t>has to</w:t>
      </w:r>
      <w:r w:rsidRPr="002F2FB8">
        <w:t xml:space="preserve"> be</w:t>
      </w:r>
      <w:r>
        <w:t xml:space="preserve"> </w:t>
      </w:r>
      <w:r w:rsidRPr="002F2FB8">
        <w:t>able to move very quickly to identify vexatious or simply erroneous complaints.</w:t>
      </w:r>
      <w:r>
        <w:t xml:space="preserve"> My</w:t>
      </w:r>
      <w:r w:rsidRPr="002F2FB8">
        <w:t xml:space="preserve"> emphasis there is on the word </w:t>
      </w:r>
      <w:r>
        <w:t>“</w:t>
      </w:r>
      <w:r w:rsidRPr="002F2FB8">
        <w:t>quickly</w:t>
      </w:r>
      <w:r>
        <w:t>”</w:t>
      </w:r>
      <w:r w:rsidRPr="002F2FB8">
        <w:t xml:space="preserve"> because</w:t>
      </w:r>
      <w:r>
        <w:t xml:space="preserve">, </w:t>
      </w:r>
      <w:r w:rsidRPr="002F2FB8">
        <w:t>clearly</w:t>
      </w:r>
      <w:r>
        <w:t xml:space="preserve">, </w:t>
      </w:r>
      <w:r w:rsidRPr="002F2FB8">
        <w:t xml:space="preserve">for </w:t>
      </w:r>
      <w:r>
        <w:t>M</w:t>
      </w:r>
      <w:r w:rsidRPr="002F2FB8">
        <w:t xml:space="preserve">embers of Parliament, which is the only forum that I can speak about, </w:t>
      </w:r>
      <w:r>
        <w:t xml:space="preserve">the </w:t>
      </w:r>
      <w:r w:rsidRPr="002F2FB8">
        <w:t>reputational damage of being under an investigation is significant</w:t>
      </w:r>
      <w:r>
        <w:t xml:space="preserve">. </w:t>
      </w:r>
      <w:r w:rsidRPr="002F2FB8">
        <w:t xml:space="preserve">I must be able to deliver to </w:t>
      </w:r>
      <w:r>
        <w:t>M</w:t>
      </w:r>
      <w:r w:rsidRPr="002F2FB8">
        <w:t>embers a reassurance that their cases are being dealt with very fast</w:t>
      </w:r>
      <w:r w:rsidR="003D160E">
        <w:t>—</w:t>
      </w:r>
      <w:r w:rsidRPr="002F2FB8">
        <w:t>as fast as is consistent with proper management of evidence gathering</w:t>
      </w:r>
      <w:r w:rsidR="003D160E">
        <w:t>—</w:t>
      </w:r>
      <w:r w:rsidRPr="002F2FB8">
        <w:t>and that cases that are wholly without merit fall out of the system as quickly as possible.</w:t>
      </w:r>
    </w:p>
    <w:p w:rsidR="00263A96" w:rsidP="00263A96">
      <w:pPr>
        <w:pStyle w:val="Answer"/>
      </w:pPr>
      <w:r>
        <w:t>T</w:t>
      </w:r>
      <w:r w:rsidRPr="002F2FB8">
        <w:t>he second point I would make is this.</w:t>
      </w:r>
      <w:r>
        <w:t xml:space="preserve"> </w:t>
      </w:r>
      <w:r w:rsidRPr="002F2FB8">
        <w:t xml:space="preserve">Having said that, </w:t>
      </w:r>
      <w:r>
        <w:t xml:space="preserve">the </w:t>
      </w:r>
      <w:r w:rsidRPr="002F2FB8">
        <w:t xml:space="preserve">motive for a complaint is not and must not matter to me. I look at a complaint that </w:t>
      </w:r>
      <w:r>
        <w:t xml:space="preserve">has </w:t>
      </w:r>
      <w:r w:rsidRPr="002F2FB8">
        <w:t xml:space="preserve">come forward and I treat every single complaint </w:t>
      </w:r>
      <w:r>
        <w:t>in</w:t>
      </w:r>
      <w:r w:rsidRPr="002F2FB8">
        <w:t xml:space="preserve"> </w:t>
      </w:r>
      <w:r w:rsidRPr="002F2FB8">
        <w:t>exactly the same</w:t>
      </w:r>
      <w:r w:rsidRPr="002F2FB8">
        <w:t xml:space="preserve"> way</w:t>
      </w:r>
      <w:r>
        <w:t xml:space="preserve">, </w:t>
      </w:r>
      <w:r w:rsidRPr="002F2FB8">
        <w:t>through the process set out by the House</w:t>
      </w:r>
      <w:r>
        <w:t>-</w:t>
      </w:r>
      <w:r w:rsidRPr="002F2FB8">
        <w:t xml:space="preserve">approved procedural protocol. </w:t>
      </w:r>
      <w:r>
        <w:t>U</w:t>
      </w:r>
      <w:r w:rsidRPr="002F2FB8">
        <w:t xml:space="preserve">ltimately, if a </w:t>
      </w:r>
      <w:r>
        <w:t>M</w:t>
      </w:r>
      <w:r w:rsidRPr="002F2FB8">
        <w:t>ember</w:t>
      </w:r>
      <w:r w:rsidRPr="002F2FB8">
        <w:t xml:space="preserve"> has breached the code, if a breach is found, that is what matters</w:t>
      </w:r>
      <w:r>
        <w:t xml:space="preserve">: that </w:t>
      </w:r>
      <w:r w:rsidRPr="002F2FB8">
        <w:t xml:space="preserve">the House acknowledges and deals with the breach. The motive for the complaint is not a matter for me. </w:t>
      </w:r>
    </w:p>
    <w:p w:rsidR="00263A96" w:rsidRPr="002F2FB8" w:rsidP="00263A96">
      <w:pPr>
        <w:pStyle w:val="Answer"/>
      </w:pPr>
      <w:r>
        <w:t>T</w:t>
      </w:r>
      <w:r w:rsidRPr="002F2FB8">
        <w:t>hose are my two reflections.</w:t>
      </w:r>
      <w:r>
        <w:t xml:space="preserve"> It is v</w:t>
      </w:r>
      <w:r w:rsidRPr="002F2FB8">
        <w:t>ery important to deal with vexatious allegations properly and quickly, but also motive is not a matter for me.</w:t>
      </w:r>
    </w:p>
    <w:p w:rsidR="00263A96" w:rsidRPr="002F2FB8" w:rsidP="00263A96">
      <w:pPr>
        <w:pStyle w:val="Question"/>
        <w:numPr>
          <w:ilvl w:val="0"/>
          <w:numId w:val="9"/>
        </w:numPr>
      </w:pPr>
      <w:sdt>
        <w:sdtPr>
          <w:alias w:val="Member"/>
          <w:tag w:val="&lt;Member mnisId='5124' dodsId='173234'&gt;"/>
          <w:id w:val="-1237161467"/>
          <w:placeholder>
            <w:docPart w:val="D123BC0DAC764AB0B7DA7787AC7A0C3D"/>
          </w:placeholder>
          <w:richText/>
        </w:sdtPr>
        <w:sdtContent>
          <w:r w:rsidRPr="00043F34">
            <w:rPr>
              <w:b/>
            </w:rPr>
            <w:t xml:space="preserve">Markus </w:t>
          </w:r>
          <w:r w:rsidRPr="00043F34">
            <w:rPr>
              <w:b/>
            </w:rPr>
            <w:t>Campbell-Savours</w:t>
          </w:r>
          <w:r w:rsidRPr="00043F34">
            <w:rPr>
              <w:b/>
            </w:rPr>
            <w:t>:</w:t>
          </w:r>
        </w:sdtContent>
      </w:sdt>
      <w:r w:rsidRPr="002F2FB8">
        <w:t xml:space="preserve"> Can I ask a quick follow</w:t>
      </w:r>
      <w:r>
        <w:t xml:space="preserve">-up </w:t>
      </w:r>
      <w:r w:rsidRPr="002F2FB8">
        <w:t xml:space="preserve">on that? </w:t>
      </w:r>
      <w:r>
        <w:t>A</w:t>
      </w:r>
      <w:r w:rsidRPr="002F2FB8">
        <w:t xml:space="preserve">re you seeing an increase in the quantity of complaints being submitted in the same way that Paula has suggested </w:t>
      </w:r>
      <w:r>
        <w:t xml:space="preserve">that </w:t>
      </w:r>
      <w:r w:rsidRPr="002F2FB8">
        <w:t xml:space="preserve">the PHSO </w:t>
      </w:r>
      <w:r>
        <w:t>is</w:t>
      </w:r>
      <w:r w:rsidRPr="002F2FB8">
        <w:t>?</w:t>
      </w:r>
    </w:p>
    <w:p w:rsidR="00263A96" w:rsidP="00263A96">
      <w:pPr>
        <w:pStyle w:val="Answer"/>
      </w:pPr>
      <w:sdt>
        <w:sdtPr>
          <w:alias w:val="Witness"/>
          <w:id w:val="1943105133"/>
          <w:placeholder>
            <w:docPart w:val="8F19DC4B4CC3409291E177F9FD7C0447"/>
          </w:placeholder>
          <w:richText/>
        </w:sdtPr>
        <w:sdtContent>
          <w:r w:rsidRPr="00950B7D">
            <w:rPr>
              <w:b/>
              <w:i/>
            </w:rPr>
            <w:t>Daniel Greenberg:</w:t>
          </w:r>
        </w:sdtContent>
      </w:sdt>
      <w:r w:rsidRPr="00950B7D">
        <w:t xml:space="preserve"> </w:t>
      </w:r>
      <w:r>
        <w:t>T</w:t>
      </w:r>
      <w:r w:rsidRPr="002F2FB8">
        <w:t>he statistic</w:t>
      </w:r>
      <w:r>
        <w:t>s</w:t>
      </w:r>
      <w:r w:rsidRPr="002F2FB8">
        <w:t xml:space="preserve"> on this </w:t>
      </w:r>
      <w:r>
        <w:t xml:space="preserve">are </w:t>
      </w:r>
      <w:r w:rsidRPr="002F2FB8">
        <w:t>set out in my annual report to the House</w:t>
      </w:r>
      <w:r>
        <w:t>. I</w:t>
      </w:r>
      <w:r w:rsidRPr="002F2FB8">
        <w:t>t is available to be seen. I cannot say that there is a consistent trend of massive increase</w:t>
      </w:r>
      <w:r>
        <w:t>s</w:t>
      </w:r>
      <w:r w:rsidRPr="002F2FB8">
        <w:t xml:space="preserve"> in quite the same way that Paula has described. </w:t>
      </w:r>
      <w:r>
        <w:t>S</w:t>
      </w:r>
      <w:r w:rsidRPr="002F2FB8">
        <w:t xml:space="preserve">ome years we get blips. Three years ago, we had </w:t>
      </w:r>
      <w:r>
        <w:t>5,500</w:t>
      </w:r>
      <w:r w:rsidRPr="002F2FB8">
        <w:t xml:space="preserve"> complaints. The following year</w:t>
      </w:r>
      <w:r>
        <w:t xml:space="preserve"> it</w:t>
      </w:r>
      <w:r w:rsidRPr="002F2FB8">
        <w:t xml:space="preserve"> was only </w:t>
      </w:r>
      <w:r>
        <w:t>2,500</w:t>
      </w:r>
      <w:r w:rsidRPr="002F2FB8">
        <w:t xml:space="preserve"> complaints. </w:t>
      </w:r>
      <w:r>
        <w:t>L</w:t>
      </w:r>
      <w:r w:rsidRPr="002F2FB8">
        <w:t>ast year</w:t>
      </w:r>
      <w:r>
        <w:t xml:space="preserve">, it </w:t>
      </w:r>
      <w:r w:rsidRPr="002F2FB8">
        <w:t xml:space="preserve">was back up to </w:t>
      </w:r>
      <w:r>
        <w:t>3,000</w:t>
      </w:r>
      <w:r w:rsidRPr="002F2FB8">
        <w:t>.</w:t>
      </w:r>
      <w:r>
        <w:t xml:space="preserve"> T</w:t>
      </w:r>
      <w:r w:rsidRPr="002F2FB8">
        <w:t xml:space="preserve">here is a little bit of danger in trying to identify </w:t>
      </w:r>
      <w:r w:rsidRPr="002F2FB8">
        <w:t>trends, particularly when I am talking about such relatively small numbers compared to the tens of thousands and hundreds of thousands that other bodies are dealing with</w:t>
      </w:r>
      <w:r>
        <w:t>.</w:t>
      </w:r>
    </w:p>
    <w:p w:rsidR="00263A96" w:rsidRPr="002F2FB8" w:rsidP="00263A96">
      <w:pPr>
        <w:pStyle w:val="Answer"/>
      </w:pPr>
      <w:r>
        <w:t xml:space="preserve">I </w:t>
      </w:r>
      <w:r w:rsidRPr="002F2FB8">
        <w:t>do not identify a trend</w:t>
      </w:r>
      <w:r>
        <w:t xml:space="preserve">, but </w:t>
      </w:r>
      <w:r w:rsidRPr="002F2FB8">
        <w:t>that does not mean that I do not take the underlying point that you have made seriously</w:t>
      </w:r>
      <w:r w:rsidR="003D160E">
        <w:t>,</w:t>
      </w:r>
      <w:r w:rsidRPr="002F2FB8">
        <w:t xml:space="preserve"> because I do.</w:t>
      </w:r>
    </w:p>
    <w:p w:rsidR="00263A96" w:rsidRPr="002F2FB8" w:rsidP="00263A96">
      <w:pPr>
        <w:pStyle w:val="Question"/>
        <w:numPr>
          <w:ilvl w:val="0"/>
          <w:numId w:val="9"/>
        </w:numPr>
      </w:pPr>
      <w:sdt>
        <w:sdtPr>
          <w:alias w:val="Member"/>
          <w:tag w:val="&lt;Member mnisId='5124' dodsId='173234'&gt;"/>
          <w:id w:val="-1258672883"/>
          <w:placeholder>
            <w:docPart w:val="FBE4D33AE1244842B1092D0BB5D49262"/>
          </w:placeholder>
          <w:richText/>
        </w:sdtPr>
        <w:sdtContent>
          <w:r w:rsidRPr="00043F34">
            <w:rPr>
              <w:b/>
            </w:rPr>
            <w:t xml:space="preserve">Markus </w:t>
          </w:r>
          <w:r w:rsidRPr="00043F34">
            <w:rPr>
              <w:b/>
            </w:rPr>
            <w:t>Campbell-Savours</w:t>
          </w:r>
          <w:r w:rsidRPr="00043F34">
            <w:rPr>
              <w:b/>
            </w:rPr>
            <w:t>:</w:t>
          </w:r>
        </w:sdtContent>
      </w:sdt>
      <w:r w:rsidRPr="002F2FB8">
        <w:t xml:space="preserve"> Paula, your office looks at where </w:t>
      </w:r>
      <w:r>
        <w:t>G</w:t>
      </w:r>
      <w:r w:rsidRPr="002F2FB8">
        <w:t>overnment ha</w:t>
      </w:r>
      <w:r>
        <w:t xml:space="preserve">ve </w:t>
      </w:r>
      <w:r w:rsidRPr="002F2FB8">
        <w:t>not acted properly and the procedures for handling complaints</w:t>
      </w:r>
      <w:r>
        <w:t xml:space="preserve"> about this</w:t>
      </w:r>
      <w:r w:rsidRPr="002F2FB8">
        <w:t xml:space="preserve">. What is your view on the system for standards </w:t>
      </w:r>
      <w:r>
        <w:t>for M</w:t>
      </w:r>
      <w:r w:rsidRPr="002F2FB8">
        <w:t>inisters</w:t>
      </w:r>
      <w:r>
        <w:t xml:space="preserve">, </w:t>
      </w:r>
      <w:r w:rsidRPr="002F2FB8">
        <w:t xml:space="preserve">where </w:t>
      </w:r>
      <w:r>
        <w:t>M</w:t>
      </w:r>
      <w:r w:rsidRPr="002F2FB8">
        <w:t>inisters are appointed by the Prime Minister and then held to a set of rules determined</w:t>
      </w:r>
      <w:r>
        <w:t xml:space="preserve">, </w:t>
      </w:r>
      <w:r w:rsidRPr="002F2FB8">
        <w:t>judged and decided on by the Prime Minister?</w:t>
      </w:r>
    </w:p>
    <w:p w:rsidR="00263A96" w:rsidRPr="002F2FB8" w:rsidP="00263A96">
      <w:pPr>
        <w:pStyle w:val="Answer"/>
      </w:pPr>
      <w:sdt>
        <w:sdtPr>
          <w:alias w:val="Witness"/>
          <w:id w:val="416983421"/>
          <w:placeholder>
            <w:docPart w:val="EC70900B95624803961651FE9D2D7F17"/>
          </w:placeholder>
          <w:richText/>
        </w:sdtPr>
        <w:sdtContent>
          <w:r w:rsidRPr="00CA7292">
            <w:rPr>
              <w:b/>
              <w:i/>
            </w:rPr>
            <w:t>Paula Sussex:</w:t>
          </w:r>
        </w:sdtContent>
      </w:sdt>
      <w:r>
        <w:t xml:space="preserve"> </w:t>
      </w:r>
      <w:r w:rsidRPr="002F2FB8">
        <w:t>Mar</w:t>
      </w:r>
      <w:r>
        <w:t>k</w:t>
      </w:r>
      <w:r w:rsidRPr="002F2FB8">
        <w:t xml:space="preserve">us, that is </w:t>
      </w:r>
      <w:r w:rsidRPr="002F2FB8">
        <w:t>outwith</w:t>
      </w:r>
      <w:r w:rsidRPr="002F2FB8">
        <w:t xml:space="preserve"> my remit.</w:t>
      </w:r>
    </w:p>
    <w:p w:rsidR="00263A96" w:rsidRPr="002F2FB8" w:rsidP="00263A96">
      <w:pPr>
        <w:pStyle w:val="Question"/>
        <w:numPr>
          <w:ilvl w:val="0"/>
          <w:numId w:val="9"/>
        </w:numPr>
      </w:pPr>
      <w:sdt>
        <w:sdtPr>
          <w:alias w:val="Member"/>
          <w:tag w:val="&lt;Member mnisId='5124' dodsId='173234'&gt;"/>
          <w:id w:val="-1881778757"/>
          <w:placeholder>
            <w:docPart w:val="85CB5BD8968A4B11A914FE07A70A1F84"/>
          </w:placeholder>
          <w:richText/>
        </w:sdtPr>
        <w:sdtContent>
          <w:r w:rsidRPr="00043F34">
            <w:rPr>
              <w:b/>
            </w:rPr>
            <w:t xml:space="preserve">Markus </w:t>
          </w:r>
          <w:r w:rsidRPr="00043F34">
            <w:rPr>
              <w:b/>
            </w:rPr>
            <w:t>Campbell-Savours</w:t>
          </w:r>
          <w:r w:rsidRPr="00043F34">
            <w:rPr>
              <w:b/>
            </w:rPr>
            <w:t>:</w:t>
          </w:r>
        </w:sdtContent>
      </w:sdt>
      <w:r w:rsidRPr="002F2FB8">
        <w:t xml:space="preserve"> </w:t>
      </w:r>
      <w:r>
        <w:t>I will ask a</w:t>
      </w:r>
      <w:r w:rsidRPr="002F2FB8">
        <w:t xml:space="preserve"> different question, then. The PHSO has the powers to make recommendations for change and redress, but </w:t>
      </w:r>
      <w:r>
        <w:t xml:space="preserve">it </w:t>
      </w:r>
      <w:r w:rsidRPr="002F2FB8">
        <w:t>does not have the powers to require change or compel redress. How do</w:t>
      </w:r>
      <w:r>
        <w:t xml:space="preserve">es this </w:t>
      </w:r>
      <w:r w:rsidRPr="002F2FB8">
        <w:t xml:space="preserve">impact those who use your services and wider public trust in </w:t>
      </w:r>
      <w:r>
        <w:t>G</w:t>
      </w:r>
      <w:r w:rsidRPr="002F2FB8">
        <w:t>overnment?</w:t>
      </w:r>
    </w:p>
    <w:p w:rsidR="00263A96" w:rsidRPr="002F2FB8" w:rsidP="00263A96">
      <w:pPr>
        <w:pStyle w:val="Answer"/>
      </w:pPr>
      <w:sdt>
        <w:sdtPr>
          <w:alias w:val="Witness"/>
          <w:id w:val="-338927368"/>
          <w:placeholder>
            <w:docPart w:val="28650C450AD549CF89B8FEAD4D16798A"/>
          </w:placeholder>
          <w:richText/>
        </w:sdtPr>
        <w:sdtContent>
          <w:r w:rsidRPr="00CA7292">
            <w:rPr>
              <w:b/>
              <w:i/>
            </w:rPr>
            <w:t>Paula Sussex:</w:t>
          </w:r>
        </w:sdtContent>
      </w:sdt>
      <w:r>
        <w:t xml:space="preserve"> </w:t>
      </w:r>
      <w:r w:rsidRPr="002F2FB8">
        <w:t xml:space="preserve">That is a very good question. That one I will </w:t>
      </w:r>
      <w:r w:rsidRPr="002F2FB8">
        <w:t>definitely answer</w:t>
      </w:r>
      <w:r w:rsidRPr="002F2FB8">
        <w:t xml:space="preserve">. </w:t>
      </w:r>
      <w:r>
        <w:t>T</w:t>
      </w:r>
      <w:r w:rsidRPr="002F2FB8">
        <w:t xml:space="preserve">he first thing to say is </w:t>
      </w:r>
      <w:r>
        <w:t xml:space="preserve">that </w:t>
      </w:r>
      <w:r w:rsidRPr="002F2FB8">
        <w:t>we have a very high compliance rate with our recommendations, which is right up in the 90s</w:t>
      </w:r>
      <w:r>
        <w:t xml:space="preserve">. It is </w:t>
      </w:r>
      <w:r w:rsidRPr="002F2FB8">
        <w:t>99% or something like that across the thousands of complaints that we finalise. Some of that</w:t>
      </w:r>
      <w:r>
        <w:t xml:space="preserve"> </w:t>
      </w:r>
      <w:r w:rsidRPr="002F2FB8">
        <w:t xml:space="preserve">is because we work very hard with organisations to come to an acceptance of what has gone wrong. It is important that our organisation </w:t>
      </w:r>
      <w:r w:rsidRPr="002F2FB8">
        <w:t>is able to</w:t>
      </w:r>
      <w:r w:rsidRPr="002F2FB8">
        <w:t xml:space="preserve"> work to improve public service</w:t>
      </w:r>
      <w:r>
        <w:t xml:space="preserve"> </w:t>
      </w:r>
      <w:r w:rsidRPr="002F2FB8">
        <w:t>with other agencies</w:t>
      </w:r>
      <w:r>
        <w:t xml:space="preserve"> and </w:t>
      </w:r>
      <w:r w:rsidRPr="002F2FB8">
        <w:t xml:space="preserve">the organisations </w:t>
      </w:r>
      <w:r>
        <w:t xml:space="preserve">that </w:t>
      </w:r>
      <w:r w:rsidRPr="002F2FB8">
        <w:t>we investigate.</w:t>
      </w:r>
    </w:p>
    <w:p w:rsidR="00263A96" w:rsidP="00263A96">
      <w:pPr>
        <w:pStyle w:val="Answer"/>
      </w:pPr>
      <w:r w:rsidRPr="002F2FB8">
        <w:t xml:space="preserve">The question goes to having enforcement powers. In some respects, yes, you could do that, but it makes it harder to work with organisations. If I give you </w:t>
      </w:r>
      <w:r>
        <w:t xml:space="preserve">the </w:t>
      </w:r>
      <w:r w:rsidRPr="002F2FB8">
        <w:t xml:space="preserve">example of health trusts, which I </w:t>
      </w:r>
      <w:r>
        <w:t xml:space="preserve">and my </w:t>
      </w:r>
      <w:r w:rsidRPr="002F2FB8">
        <w:t xml:space="preserve">chief executive </w:t>
      </w:r>
      <w:r>
        <w:t xml:space="preserve">visit </w:t>
      </w:r>
      <w:r w:rsidRPr="002F2FB8">
        <w:t>on a monthly basis</w:t>
      </w:r>
      <w:r w:rsidRPr="002F2FB8">
        <w:t xml:space="preserve">, they </w:t>
      </w:r>
      <w:r>
        <w:t xml:space="preserve">also </w:t>
      </w:r>
      <w:r w:rsidRPr="002F2FB8">
        <w:t>look to the ombudsman as a source of what is good</w:t>
      </w:r>
      <w:r>
        <w:t xml:space="preserve">, </w:t>
      </w:r>
      <w:r w:rsidRPr="002F2FB8">
        <w:t xml:space="preserve">what is right. </w:t>
      </w:r>
      <w:r>
        <w:t>“</w:t>
      </w:r>
      <w:r w:rsidRPr="002F2FB8">
        <w:t>How can we do this better?</w:t>
      </w:r>
      <w:r>
        <w:t>” “</w:t>
      </w:r>
      <w:r w:rsidRPr="002F2FB8">
        <w:t>How would you advise us to use these complaints?</w:t>
      </w:r>
      <w:r>
        <w:t>” “</w:t>
      </w:r>
      <w:r w:rsidRPr="002F2FB8">
        <w:t>This is how we look at the insights and the patient stories at board level. What do you think about that?</w:t>
      </w:r>
      <w:r>
        <w:t>” W</w:t>
      </w:r>
      <w:r w:rsidRPr="002F2FB8">
        <w:t>e get a very open reception</w:t>
      </w:r>
      <w:r>
        <w:t>, so w</w:t>
      </w:r>
      <w:r w:rsidRPr="002F2FB8">
        <w:t>e can work with those organisations</w:t>
      </w:r>
      <w:r>
        <w:t xml:space="preserve">. There is </w:t>
      </w:r>
      <w:r w:rsidRPr="002F2FB8">
        <w:t>a degree of trust</w:t>
      </w:r>
      <w:r>
        <w:t>, which w</w:t>
      </w:r>
      <w:r w:rsidRPr="002F2FB8">
        <w:t>ith enforcement powers you might not get.</w:t>
      </w:r>
    </w:p>
    <w:p w:rsidR="00263A96" w:rsidRPr="002F2FB8" w:rsidP="00263A96">
      <w:pPr>
        <w:pStyle w:val="Answer"/>
      </w:pPr>
      <w:r>
        <w:t xml:space="preserve">Secondly, </w:t>
      </w:r>
      <w:r w:rsidRPr="002F2FB8">
        <w:t xml:space="preserve">we regard Parliament as our enforcement arm. </w:t>
      </w:r>
      <w:r>
        <w:t>I</w:t>
      </w:r>
      <w:r w:rsidRPr="002F2FB8">
        <w:t xml:space="preserve">f anything, we want to work more with your </w:t>
      </w:r>
      <w:r>
        <w:t>C</w:t>
      </w:r>
      <w:r w:rsidRPr="002F2FB8">
        <w:t>ommittee</w:t>
      </w:r>
      <w:r>
        <w:t xml:space="preserve"> and Se</w:t>
      </w:r>
      <w:r w:rsidRPr="002F2FB8">
        <w:t xml:space="preserve">lect </w:t>
      </w:r>
      <w:r>
        <w:t>C</w:t>
      </w:r>
      <w:r w:rsidRPr="002F2FB8">
        <w:t>ommittees in terms of revealing where we are not happy, as you say, with performance in public service.</w:t>
      </w:r>
      <w:r>
        <w:t xml:space="preserve"> G</w:t>
      </w:r>
      <w:r w:rsidRPr="002F2FB8">
        <w:t>enerally</w:t>
      </w:r>
      <w:r>
        <w:t xml:space="preserve">, </w:t>
      </w:r>
      <w:r w:rsidRPr="002F2FB8">
        <w:t>with recommendations</w:t>
      </w:r>
      <w:r>
        <w:t xml:space="preserve">, </w:t>
      </w:r>
      <w:r w:rsidRPr="002F2FB8">
        <w:t>it is part of our strategy that we are going to follow through further and harder on them, particularly in some of the more systemic or larger cases where we really do want to follow through to see how the culture has changed</w:t>
      </w:r>
      <w:r>
        <w:t xml:space="preserve"> and how </w:t>
      </w:r>
      <w:r w:rsidRPr="002F2FB8">
        <w:t xml:space="preserve">process changes have been made. </w:t>
      </w:r>
      <w:r>
        <w:t>“</w:t>
      </w:r>
      <w:r w:rsidRPr="002F2FB8">
        <w:t>Are they sticking?</w:t>
      </w:r>
      <w:r>
        <w:t xml:space="preserve"> </w:t>
      </w:r>
      <w:r w:rsidRPr="002F2FB8">
        <w:t>Are you slipping back</w:t>
      </w:r>
      <w:r>
        <w:t>?”</w:t>
      </w:r>
      <w:r w:rsidRPr="002F2FB8">
        <w:t xml:space="preserve"> </w:t>
      </w:r>
      <w:r>
        <w:t>et</w:t>
      </w:r>
      <w:r w:rsidR="003D160E">
        <w:t>c</w:t>
      </w:r>
      <w:r>
        <w:t>.</w:t>
      </w:r>
    </w:p>
    <w:p w:rsidR="00263A96" w:rsidRPr="002F2FB8" w:rsidP="00263A96">
      <w:pPr>
        <w:pStyle w:val="Question"/>
        <w:numPr>
          <w:ilvl w:val="0"/>
          <w:numId w:val="9"/>
        </w:numPr>
      </w:pPr>
      <w:sdt>
        <w:sdtPr>
          <w:alias w:val="Member"/>
          <w:tag w:val="&lt;Member mnisId='5124' dodsId='173234'&gt;"/>
          <w:id w:val="743370059"/>
          <w:placeholder>
            <w:docPart w:val="B236B5D282DD4F25BE1CE5AB3820E984"/>
          </w:placeholder>
          <w:richText/>
        </w:sdtPr>
        <w:sdtContent>
          <w:r w:rsidRPr="00043F34">
            <w:rPr>
              <w:b/>
            </w:rPr>
            <w:t xml:space="preserve">Markus </w:t>
          </w:r>
          <w:r w:rsidRPr="00043F34">
            <w:rPr>
              <w:b/>
            </w:rPr>
            <w:t>Campbell-Savours</w:t>
          </w:r>
          <w:r w:rsidRPr="00043F34">
            <w:rPr>
              <w:b/>
            </w:rPr>
            <w:t>:</w:t>
          </w:r>
        </w:sdtContent>
      </w:sdt>
      <w:r w:rsidRPr="002F2FB8">
        <w:t xml:space="preserve"> You have the power to lay a report before Parliament. How effective a measure </w:t>
      </w:r>
      <w:r>
        <w:t>do</w:t>
      </w:r>
      <w:r>
        <w:t xml:space="preserve"> you feel that is</w:t>
      </w:r>
      <w:r w:rsidRPr="002F2FB8">
        <w:t>?</w:t>
      </w:r>
    </w:p>
    <w:p w:rsidR="00263A96" w:rsidRPr="002F2FB8" w:rsidP="00263A96">
      <w:pPr>
        <w:pStyle w:val="Answer"/>
      </w:pPr>
      <w:sdt>
        <w:sdtPr>
          <w:alias w:val="Witness"/>
          <w:id w:val="-2116436399"/>
          <w:placeholder>
            <w:docPart w:val="BC2E8E4583E44A07BAA4DFFC0FFC7EED"/>
          </w:placeholder>
          <w:richText/>
        </w:sdtPr>
        <w:sdtContent>
          <w:r w:rsidRPr="00CA7292">
            <w:rPr>
              <w:b/>
              <w:i/>
            </w:rPr>
            <w:t>Paula Sussex:</w:t>
          </w:r>
        </w:sdtContent>
      </w:sdt>
      <w:r>
        <w:t xml:space="preserve"> </w:t>
      </w:r>
      <w:r w:rsidRPr="002F2FB8">
        <w:t xml:space="preserve">It can be, as </w:t>
      </w:r>
      <w:r>
        <w:t xml:space="preserve">it </w:t>
      </w:r>
      <w:r w:rsidRPr="002F2FB8">
        <w:t xml:space="preserve">is public record. It certainly got the attention of the Charity Commission quite recently. </w:t>
      </w:r>
      <w:r>
        <w:t>I</w:t>
      </w:r>
      <w:r w:rsidRPr="002F2FB8">
        <w:t xml:space="preserve">t </w:t>
      </w:r>
      <w:r>
        <w:t xml:space="preserve">absolutely </w:t>
      </w:r>
      <w:r w:rsidRPr="002F2FB8">
        <w:t>can be.</w:t>
      </w:r>
    </w:p>
    <w:p w:rsidR="00263A96" w:rsidRPr="002F2FB8" w:rsidP="00263A96">
      <w:pPr>
        <w:pStyle w:val="Question"/>
        <w:numPr>
          <w:ilvl w:val="0"/>
          <w:numId w:val="9"/>
        </w:numPr>
      </w:pPr>
      <w:sdt>
        <w:sdtPr>
          <w:alias w:val="Member"/>
          <w:tag w:val="&lt;Member mnisId='5124' dodsId='173234'&gt;"/>
          <w:id w:val="-806004136"/>
          <w:placeholder>
            <w:docPart w:val="95C0ACFBA3014B7395D24297A0EAEB06"/>
          </w:placeholder>
          <w:richText/>
        </w:sdtPr>
        <w:sdtContent>
          <w:r w:rsidRPr="00043F34">
            <w:rPr>
              <w:b/>
            </w:rPr>
            <w:t xml:space="preserve">Markus </w:t>
          </w:r>
          <w:r w:rsidRPr="00043F34">
            <w:rPr>
              <w:b/>
            </w:rPr>
            <w:t>Campbell-Savours</w:t>
          </w:r>
          <w:r w:rsidRPr="00043F34">
            <w:rPr>
              <w:b/>
            </w:rPr>
            <w:t>:</w:t>
          </w:r>
        </w:sdtContent>
      </w:sdt>
      <w:r w:rsidRPr="002F2FB8">
        <w:t xml:space="preserve"> Are there more powers that you feel that you should have? </w:t>
      </w:r>
      <w:r>
        <w:t>Are there t</w:t>
      </w:r>
      <w:r w:rsidRPr="002F2FB8">
        <w:t>hings that you think would be useful?</w:t>
      </w:r>
    </w:p>
    <w:p w:rsidR="00263A96" w:rsidRPr="002F2FB8" w:rsidP="00263A96">
      <w:pPr>
        <w:pStyle w:val="Answer"/>
      </w:pPr>
      <w:sdt>
        <w:sdtPr>
          <w:alias w:val="Witness"/>
          <w:id w:val="986742136"/>
          <w:placeholder>
            <w:docPart w:val="A5A32DB21B0C44D7B2458FBD9452F8A0"/>
          </w:placeholder>
          <w:richText/>
        </w:sdtPr>
        <w:sdtContent>
          <w:r w:rsidRPr="00CA7292">
            <w:rPr>
              <w:b/>
              <w:i/>
            </w:rPr>
            <w:t>Paula Sussex:</w:t>
          </w:r>
        </w:sdtContent>
      </w:sdt>
      <w:r>
        <w:t xml:space="preserve"> </w:t>
      </w:r>
      <w:r w:rsidRPr="002F2FB8">
        <w:t>I am sure we could</w:t>
      </w:r>
      <w:r>
        <w:t xml:space="preserve"> have more powers, </w:t>
      </w:r>
      <w:r w:rsidRPr="002F2FB8">
        <w:t>but we need to focus on what we can do with our existing powers, our resources, our data and the relationships that we build with the organisations around us and the organisations we investigate to go further and harder within what we have at the moment.</w:t>
      </w:r>
    </w:p>
    <w:p w:rsidR="00263A96" w:rsidRPr="002F2FB8" w:rsidP="00263A96">
      <w:pPr>
        <w:pStyle w:val="Question"/>
        <w:numPr>
          <w:ilvl w:val="0"/>
          <w:numId w:val="9"/>
        </w:numPr>
      </w:pPr>
      <w:sdt>
        <w:sdtPr>
          <w:alias w:val="Member"/>
          <w:tag w:val="&lt;Member mnisId='5298' dodsId='102205'&gt;"/>
          <w:id w:val="-1993707521"/>
          <w:placeholder>
            <w:docPart w:val="31310D3EC5D24812B58ACC1F6EB4542B"/>
          </w:placeholder>
          <w:richText/>
        </w:sdtPr>
        <w:sdtContent>
          <w:r w:rsidRPr="00336B3E">
            <w:rPr>
              <w:b/>
            </w:rPr>
            <w:t>Chair:</w:t>
          </w:r>
        </w:sdtContent>
      </w:sdt>
      <w:r>
        <w:t xml:space="preserve"> Thank you both. There is one </w:t>
      </w:r>
      <w:r w:rsidRPr="002F2FB8">
        <w:t>final question from me. We have obviously talked about the EIC</w:t>
      </w:r>
      <w:r>
        <w:t xml:space="preserve">, </w:t>
      </w:r>
      <w:r w:rsidRPr="002F2FB8">
        <w:t xml:space="preserve">the broader standards landscape and particularly what the </w:t>
      </w:r>
      <w:r>
        <w:t>G</w:t>
      </w:r>
      <w:r w:rsidRPr="002F2FB8">
        <w:t>overnment ha</w:t>
      </w:r>
      <w:r>
        <w:t xml:space="preserve">ve </w:t>
      </w:r>
      <w:r w:rsidRPr="002F2FB8">
        <w:t xml:space="preserve">been doing over the last 18 months or so. Are there any other reforms to improve the standards landscape that you would recommend to the </w:t>
      </w:r>
      <w:r>
        <w:t>G</w:t>
      </w:r>
      <w:r w:rsidRPr="002F2FB8">
        <w:t>overnment or hop</w:t>
      </w:r>
      <w:r>
        <w:t>e</w:t>
      </w:r>
      <w:r w:rsidRPr="002F2FB8">
        <w:t xml:space="preserve"> that they would be pursuing?</w:t>
      </w:r>
    </w:p>
    <w:p w:rsidR="00263A96" w:rsidRPr="002F2FB8" w:rsidP="00263A96">
      <w:pPr>
        <w:pStyle w:val="Answer"/>
      </w:pPr>
      <w:sdt>
        <w:sdtPr>
          <w:alias w:val="Witness"/>
          <w:id w:val="-1313095363"/>
          <w:placeholder>
            <w:docPart w:val="D5123198B9FE45A78E0626E216BA7D09"/>
          </w:placeholder>
          <w:richText/>
        </w:sdtPr>
        <w:sdtContent>
          <w:r w:rsidRPr="00CA7292">
            <w:rPr>
              <w:b/>
              <w:i/>
            </w:rPr>
            <w:t>Paula Sussex:</w:t>
          </w:r>
        </w:sdtContent>
      </w:sdt>
      <w:r>
        <w:t xml:space="preserve"> </w:t>
      </w:r>
      <w:r w:rsidRPr="002F2FB8">
        <w:t>I would not describe it exactly as a reform, but if this is my parting shot, don</w:t>
      </w:r>
      <w:r w:rsidR="003D160E">
        <w:t>’</w:t>
      </w:r>
      <w:r w:rsidRPr="002F2FB8">
        <w:t xml:space="preserve">t underestimate the scale of the </w:t>
      </w:r>
      <w:r>
        <w:t xml:space="preserve">task to operationalise </w:t>
      </w:r>
      <w:r w:rsidRPr="002F2FB8">
        <w:t>this. We need to get this right.</w:t>
      </w:r>
    </w:p>
    <w:p w:rsidR="00263A96" w:rsidRPr="002F2FB8" w:rsidP="00263A96">
      <w:pPr>
        <w:pStyle w:val="Answer"/>
      </w:pPr>
      <w:sdt>
        <w:sdtPr>
          <w:alias w:val="Witness"/>
          <w:id w:val="586359196"/>
          <w:placeholder>
            <w:docPart w:val="78325AAA869F4E408D2A22042F57D5D0"/>
          </w:placeholder>
          <w:richText/>
        </w:sdtPr>
        <w:sdtContent>
          <w:r w:rsidRPr="00B02C15">
            <w:rPr>
              <w:b/>
              <w:i/>
            </w:rPr>
            <w:t>Daniel Greenberg:</w:t>
          </w:r>
        </w:sdtContent>
      </w:sdt>
      <w:r w:rsidRPr="00B02C15">
        <w:t xml:space="preserve"> </w:t>
      </w:r>
      <w:r>
        <w:t>F</w:t>
      </w:r>
      <w:r w:rsidRPr="002F2FB8">
        <w:t>rom my side, it is very important that we constantly monitor the operation of the standards, the part of the standard</w:t>
      </w:r>
      <w:r>
        <w:t>s</w:t>
      </w:r>
      <w:r w:rsidRPr="002F2FB8">
        <w:t xml:space="preserve"> system for which I am responsible. </w:t>
      </w:r>
      <w:r>
        <w:t>T</w:t>
      </w:r>
      <w:r w:rsidRPr="002F2FB8">
        <w:t>he Standards Committee has, broadly speaking, a five</w:t>
      </w:r>
      <w:r>
        <w:t>-</w:t>
      </w:r>
      <w:r w:rsidRPr="002F2FB8">
        <w:t>year rolling review function. As we are coming towards the end of my five</w:t>
      </w:r>
      <w:r>
        <w:t>-</w:t>
      </w:r>
      <w:r w:rsidRPr="002F2FB8">
        <w:t>year tenure, I am already beginning to think about the representations that I will make to them for specific reforms</w:t>
      </w:r>
      <w:r>
        <w:t>. T</w:t>
      </w:r>
      <w:r w:rsidRPr="002F2FB8">
        <w:t xml:space="preserve">hey will then consider those and </w:t>
      </w:r>
      <w:r w:rsidRPr="002F2FB8">
        <w:t>open up</w:t>
      </w:r>
      <w:r w:rsidRPr="002F2FB8">
        <w:t xml:space="preserve"> a consultation in whatever form they think right.</w:t>
      </w:r>
    </w:p>
    <w:p w:rsidR="00263A96" w:rsidRPr="002F2FB8" w:rsidP="00263A96">
      <w:pPr>
        <w:pStyle w:val="Answer"/>
      </w:pPr>
      <w:r>
        <w:t>O</w:t>
      </w:r>
      <w:r w:rsidRPr="002F2FB8">
        <w:t>n our side, we have this rolling</w:t>
      </w:r>
      <w:r>
        <w:t xml:space="preserve"> </w:t>
      </w:r>
      <w:r w:rsidRPr="002F2FB8">
        <w:t xml:space="preserve">constant checking </w:t>
      </w:r>
      <w:r>
        <w:t xml:space="preserve">of </w:t>
      </w:r>
      <w:r w:rsidRPr="002F2FB8">
        <w:t xml:space="preserve">what </w:t>
      </w:r>
      <w:r>
        <w:t xml:space="preserve">has </w:t>
      </w:r>
      <w:r w:rsidRPr="002F2FB8">
        <w:t>gone wrong, what people do not understand</w:t>
      </w:r>
      <w:r>
        <w:t xml:space="preserve"> and </w:t>
      </w:r>
      <w:r w:rsidRPr="002F2FB8">
        <w:t xml:space="preserve">what could be clearer. I have an opportunity to feed that in through the </w:t>
      </w:r>
      <w:r>
        <w:t>Standards C</w:t>
      </w:r>
      <w:r w:rsidRPr="002F2FB8">
        <w:t>ommittee once every five</w:t>
      </w:r>
      <w:r>
        <w:t>-</w:t>
      </w:r>
      <w:r w:rsidRPr="002F2FB8">
        <w:t xml:space="preserve">year period. That is a </w:t>
      </w:r>
      <w:r w:rsidRPr="002F2FB8">
        <w:t>really positive</w:t>
      </w:r>
      <w:r w:rsidRPr="002F2FB8">
        <w:t xml:space="preserve"> and useful process.</w:t>
      </w:r>
    </w:p>
    <w:p w:rsidR="00263A96" w:rsidRPr="00263A96" w:rsidP="00263A96">
      <w:pPr>
        <w:pStyle w:val="Question"/>
        <w:numPr>
          <w:ilvl w:val="0"/>
          <w:numId w:val="0"/>
        </w:numPr>
        <w:ind w:left="794"/>
      </w:pPr>
      <w:sdt>
        <w:sdtPr>
          <w:alias w:val="Member"/>
          <w:tag w:val="&lt;Member mnisId='5298' dodsId='102205'&gt;"/>
          <w:id w:val="1121110522"/>
          <w:placeholder>
            <w:docPart w:val="1F8613F385334F71B41B2C68C3AAA531"/>
          </w:placeholder>
          <w:richText/>
        </w:sdtPr>
        <w:sdtContent>
          <w:r w:rsidRPr="00336B3E">
            <w:rPr>
              <w:b/>
            </w:rPr>
            <w:t>Chair:</w:t>
          </w:r>
        </w:sdtContent>
      </w:sdt>
      <w:r>
        <w:t xml:space="preserve"> </w:t>
      </w:r>
      <w:r w:rsidRPr="002F2FB8">
        <w:t xml:space="preserve">Thank you both very much. </w:t>
      </w:r>
      <w:r>
        <w:t>We are e</w:t>
      </w:r>
      <w:r w:rsidRPr="002F2FB8">
        <w:t>nding on the importance of the operational aspects and the implementation</w:t>
      </w:r>
      <w:r>
        <w:t xml:space="preserve">, which are </w:t>
      </w:r>
      <w:r w:rsidRPr="002F2FB8">
        <w:t xml:space="preserve">very important. </w:t>
      </w:r>
      <w:r>
        <w:t>T</w:t>
      </w:r>
      <w:r w:rsidRPr="002F2FB8">
        <w:t>hank you both very much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C1D02B339844D45BAB67936F4A0EFA0"/>
      </w:placeholder>
      <w:richText/>
    </w:sdtPr>
    <w:sdtContent>
      <w:p w:rsidR="003736A1" w:rsidP="009277D8">
        <w:pPr>
          <w:pStyle w:val="Para"/>
          <w:rPr>
            <w:color w:val="808080"/>
          </w:rPr>
        </w:pPr>
        <w:r w:rsidRPr="00C53D8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22FD6681F004AF9895620C9A96F568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861A08"/>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53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1D02B339844D45BAB67936F4A0EFA0"/>
        <w:category>
          <w:name w:val="General"/>
          <w:gallery w:val="placeholder"/>
        </w:category>
        <w:types>
          <w:type w:val="bbPlcHdr"/>
        </w:types>
        <w:behaviors>
          <w:behavior w:val="content"/>
        </w:behaviors>
        <w:guid w:val="{2C7668DC-AB58-4C2D-BF42-F992CE48C8C4}"/>
      </w:docPartPr>
      <w:docPartBody>
        <w:p w:rsidR="00E871BA" w:rsidP="00BA385B">
          <w:pPr>
            <w:pStyle w:val="6C1D02B339844D45BAB67936F4A0EFA0"/>
          </w:pPr>
          <w:r w:rsidRPr="000753FC">
            <w:rPr>
              <w:rStyle w:val="PlaceholderText"/>
            </w:rPr>
            <w:t>Click here to enter text.</w:t>
          </w:r>
        </w:p>
      </w:docPartBody>
    </w:docPart>
    <w:docPart>
      <w:docPartPr>
        <w:name w:val="E59436CB4211447BA63296BBC680F4F4"/>
        <w:category>
          <w:name w:val="General"/>
          <w:gallery w:val="placeholder"/>
        </w:category>
        <w:types>
          <w:type w:val="bbPlcHdr"/>
        </w:types>
        <w:behaviors>
          <w:behavior w:val="content"/>
        </w:behaviors>
        <w:guid w:val="{0C3635CA-036E-4FE0-8FA0-1A1C1E589A51}"/>
      </w:docPartPr>
      <w:docPartBody>
        <w:p w:rsidR="00E871BA" w:rsidP="00BA385B">
          <w:pPr>
            <w:pStyle w:val="E59436CB4211447BA63296BBC680F4F4"/>
          </w:pPr>
          <w:r w:rsidRPr="002B3926">
            <w:rPr>
              <w:rStyle w:val="PlaceholderText"/>
            </w:rPr>
            <w:t>Click here to enter text.</w:t>
          </w:r>
        </w:p>
      </w:docPartBody>
    </w:docPart>
    <w:docPart>
      <w:docPartPr>
        <w:name w:val="F22FD6681F004AF9895620C9A96F568A"/>
        <w:category>
          <w:name w:val="General"/>
          <w:gallery w:val="placeholder"/>
        </w:category>
        <w:types>
          <w:type w:val="bbPlcHdr"/>
        </w:types>
        <w:behaviors>
          <w:behavior w:val="content"/>
        </w:behaviors>
        <w:guid w:val="{70721691-8B2F-41C8-8EB2-FC348DF3C98C}"/>
      </w:docPartPr>
      <w:docPartBody>
        <w:p w:rsidR="00E871BA" w:rsidP="00BA385B">
          <w:pPr>
            <w:pStyle w:val="F22FD6681F004AF9895620C9A96F568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77DDAC2-9B43-4188-90DA-FBD6454C177C}"/>
      </w:docPartPr>
      <w:docPartBody>
        <w:p w:rsidR="00E871BA">
          <w:r w:rsidRPr="00D8095B">
            <w:rPr>
              <w:rStyle w:val="PlaceholderText"/>
            </w:rPr>
            <w:t>Click or tap here to enter text.</w:t>
          </w:r>
        </w:p>
      </w:docPartBody>
    </w:docPart>
    <w:docPart>
      <w:docPartPr>
        <w:name w:val="0A0769E8501F451390F8BBF8504C2C0D"/>
        <w:category>
          <w:name w:val="General"/>
          <w:gallery w:val="placeholder"/>
        </w:category>
        <w:types>
          <w:type w:val="bbPlcHdr"/>
        </w:types>
        <w:behaviors>
          <w:behavior w:val="content"/>
        </w:behaviors>
        <w:guid w:val="{5141690F-721A-434F-9119-1526E565EB19}"/>
      </w:docPartPr>
      <w:docPartBody>
        <w:p w:rsidR="002466E1" w:rsidP="00E871BA">
          <w:pPr>
            <w:pStyle w:val="0A0769E8501F451390F8BBF8504C2C0D"/>
          </w:pPr>
          <w:r w:rsidRPr="002B3926">
            <w:rPr>
              <w:rStyle w:val="PlaceholderText"/>
            </w:rPr>
            <w:t>Click here to enter text.</w:t>
          </w:r>
        </w:p>
      </w:docPartBody>
    </w:docPart>
    <w:docPart>
      <w:docPartPr>
        <w:name w:val="496C1DBAE2B94B5A86EAC3D47FB6AD66"/>
        <w:category>
          <w:name w:val="General"/>
          <w:gallery w:val="placeholder"/>
        </w:category>
        <w:types>
          <w:type w:val="bbPlcHdr"/>
        </w:types>
        <w:behaviors>
          <w:behavior w:val="content"/>
        </w:behaviors>
        <w:guid w:val="{E917A694-0A6C-4BC4-BF09-23B8FA1E68DF}"/>
      </w:docPartPr>
      <w:docPartBody>
        <w:p w:rsidR="002466E1" w:rsidP="00E871BA">
          <w:pPr>
            <w:pStyle w:val="496C1DBAE2B94B5A86EAC3D47FB6AD66"/>
          </w:pPr>
          <w:r w:rsidRPr="000B5774">
            <w:rPr>
              <w:rStyle w:val="PlaceholderText"/>
            </w:rPr>
            <w:t>Click or tap here to enter text.</w:t>
          </w:r>
        </w:p>
      </w:docPartBody>
    </w:docPart>
    <w:docPart>
      <w:docPartPr>
        <w:name w:val="2044DBC6EABC483AB6247DBCC518CBE0"/>
        <w:category>
          <w:name w:val="General"/>
          <w:gallery w:val="placeholder"/>
        </w:category>
        <w:types>
          <w:type w:val="bbPlcHdr"/>
        </w:types>
        <w:behaviors>
          <w:behavior w:val="content"/>
        </w:behaviors>
        <w:guid w:val="{22D733F6-7B5D-4D2D-AA1C-ADB008455DC4}"/>
      </w:docPartPr>
      <w:docPartBody>
        <w:p w:rsidR="002466E1" w:rsidP="00E871BA">
          <w:pPr>
            <w:pStyle w:val="2044DBC6EABC483AB6247DBCC518CBE0"/>
          </w:pPr>
          <w:r>
            <w:rPr>
              <w:rStyle w:val="PlaceholderText"/>
            </w:rPr>
            <w:t>Click or tap here to enter text.</w:t>
          </w:r>
        </w:p>
      </w:docPartBody>
    </w:docPart>
    <w:docPart>
      <w:docPartPr>
        <w:name w:val="74FD53E71EE943F29832BDD6B742E3DA"/>
        <w:category>
          <w:name w:val="General"/>
          <w:gallery w:val="placeholder"/>
        </w:category>
        <w:types>
          <w:type w:val="bbPlcHdr"/>
        </w:types>
        <w:behaviors>
          <w:behavior w:val="content"/>
        </w:behaviors>
        <w:guid w:val="{0D48CFEE-38A7-43B9-9465-E138D363C741}"/>
      </w:docPartPr>
      <w:docPartBody>
        <w:p w:rsidR="002466E1" w:rsidP="00E871BA">
          <w:pPr>
            <w:pStyle w:val="74FD53E71EE943F29832BDD6B742E3DA"/>
          </w:pPr>
          <w:r w:rsidRPr="000B5774">
            <w:rPr>
              <w:rStyle w:val="PlaceholderText"/>
            </w:rPr>
            <w:t>Click or tap here to enter text.</w:t>
          </w:r>
        </w:p>
      </w:docPartBody>
    </w:docPart>
    <w:docPart>
      <w:docPartPr>
        <w:name w:val="B76E23A84C7F4D54B1374A41008ACD1B"/>
        <w:category>
          <w:name w:val="General"/>
          <w:gallery w:val="placeholder"/>
        </w:category>
        <w:types>
          <w:type w:val="bbPlcHdr"/>
        </w:types>
        <w:behaviors>
          <w:behavior w:val="content"/>
        </w:behaviors>
        <w:guid w:val="{898B7172-D244-463B-B7A8-FC7F9F085060}"/>
      </w:docPartPr>
      <w:docPartBody>
        <w:p w:rsidR="002466E1" w:rsidP="00E871BA">
          <w:pPr>
            <w:pStyle w:val="B76E23A84C7F4D54B1374A41008ACD1B"/>
          </w:pPr>
          <w:r w:rsidRPr="000B5774">
            <w:rPr>
              <w:rStyle w:val="PlaceholderText"/>
            </w:rPr>
            <w:t>Click or tap here to enter text.</w:t>
          </w:r>
        </w:p>
      </w:docPartBody>
    </w:docPart>
    <w:docPart>
      <w:docPartPr>
        <w:name w:val="F39DF70A550344E38F194B41D211DE9E"/>
        <w:category>
          <w:name w:val="General"/>
          <w:gallery w:val="placeholder"/>
        </w:category>
        <w:types>
          <w:type w:val="bbPlcHdr"/>
        </w:types>
        <w:behaviors>
          <w:behavior w:val="content"/>
        </w:behaviors>
        <w:guid w:val="{2799FD39-3985-4B07-9812-CC1076C876AD}"/>
      </w:docPartPr>
      <w:docPartBody>
        <w:p w:rsidR="002466E1" w:rsidP="00E871BA">
          <w:pPr>
            <w:pStyle w:val="F39DF70A550344E38F194B41D211DE9E"/>
          </w:pPr>
          <w:r w:rsidRPr="000B5774">
            <w:rPr>
              <w:rStyle w:val="PlaceholderText"/>
            </w:rPr>
            <w:t>Click or tap here to enter text.</w:t>
          </w:r>
        </w:p>
      </w:docPartBody>
    </w:docPart>
    <w:docPart>
      <w:docPartPr>
        <w:name w:val="B7A4CAA795AF4BA7996C6416D8EB0F2C"/>
        <w:category>
          <w:name w:val="General"/>
          <w:gallery w:val="placeholder"/>
        </w:category>
        <w:types>
          <w:type w:val="bbPlcHdr"/>
        </w:types>
        <w:behaviors>
          <w:behavior w:val="content"/>
        </w:behaviors>
        <w:guid w:val="{F112BEF6-AE89-474C-A75C-57E6C1772901}"/>
      </w:docPartPr>
      <w:docPartBody>
        <w:p w:rsidR="002466E1" w:rsidP="00E871BA">
          <w:pPr>
            <w:pStyle w:val="B7A4CAA795AF4BA7996C6416D8EB0F2C"/>
          </w:pPr>
          <w:r>
            <w:rPr>
              <w:rStyle w:val="PlaceholderText"/>
            </w:rPr>
            <w:t>Click or tap here to enter text.</w:t>
          </w:r>
        </w:p>
      </w:docPartBody>
    </w:docPart>
    <w:docPart>
      <w:docPartPr>
        <w:name w:val="9D9844D2295747A288B543729E123305"/>
        <w:category>
          <w:name w:val="General"/>
          <w:gallery w:val="placeholder"/>
        </w:category>
        <w:types>
          <w:type w:val="bbPlcHdr"/>
        </w:types>
        <w:behaviors>
          <w:behavior w:val="content"/>
        </w:behaviors>
        <w:guid w:val="{B1A14652-11C9-4C09-948E-1CDAA0649800}"/>
      </w:docPartPr>
      <w:docPartBody>
        <w:p w:rsidR="002466E1" w:rsidP="00E871BA">
          <w:pPr>
            <w:pStyle w:val="9D9844D2295747A288B543729E123305"/>
          </w:pPr>
          <w:r w:rsidRPr="000B5774">
            <w:rPr>
              <w:rStyle w:val="PlaceholderText"/>
            </w:rPr>
            <w:t>Click or tap here to enter text.</w:t>
          </w:r>
        </w:p>
      </w:docPartBody>
    </w:docPart>
    <w:docPart>
      <w:docPartPr>
        <w:name w:val="B87751C04A744B0587AE4D8432A493F2"/>
        <w:category>
          <w:name w:val="General"/>
          <w:gallery w:val="placeholder"/>
        </w:category>
        <w:types>
          <w:type w:val="bbPlcHdr"/>
        </w:types>
        <w:behaviors>
          <w:behavior w:val="content"/>
        </w:behaviors>
        <w:guid w:val="{E64CB9E4-FA72-4DB2-ADD0-E8254BD11D60}"/>
      </w:docPartPr>
      <w:docPartBody>
        <w:p w:rsidR="002466E1" w:rsidP="00E871BA">
          <w:pPr>
            <w:pStyle w:val="B87751C04A744B0587AE4D8432A493F2"/>
          </w:pPr>
          <w:r w:rsidRPr="000B5774">
            <w:rPr>
              <w:rStyle w:val="PlaceholderText"/>
            </w:rPr>
            <w:t>Click or tap here to enter text.</w:t>
          </w:r>
        </w:p>
      </w:docPartBody>
    </w:docPart>
    <w:docPart>
      <w:docPartPr>
        <w:name w:val="C866AF3E2CE340069205D9B540E61866"/>
        <w:category>
          <w:name w:val="General"/>
          <w:gallery w:val="placeholder"/>
        </w:category>
        <w:types>
          <w:type w:val="bbPlcHdr"/>
        </w:types>
        <w:behaviors>
          <w:behavior w:val="content"/>
        </w:behaviors>
        <w:guid w:val="{BBAD14FE-148B-4E9E-9ED2-68786516266E}"/>
      </w:docPartPr>
      <w:docPartBody>
        <w:p w:rsidR="002466E1" w:rsidP="00E871BA">
          <w:pPr>
            <w:pStyle w:val="C866AF3E2CE340069205D9B540E61866"/>
          </w:pPr>
          <w:r w:rsidRPr="000B5774">
            <w:rPr>
              <w:rStyle w:val="PlaceholderText"/>
            </w:rPr>
            <w:t>Click or tap here to enter text.</w:t>
          </w:r>
        </w:p>
      </w:docPartBody>
    </w:docPart>
    <w:docPart>
      <w:docPartPr>
        <w:name w:val="8C159E58BA7F42869FCA6CC39DD7FBA7"/>
        <w:category>
          <w:name w:val="General"/>
          <w:gallery w:val="placeholder"/>
        </w:category>
        <w:types>
          <w:type w:val="bbPlcHdr"/>
        </w:types>
        <w:behaviors>
          <w:behavior w:val="content"/>
        </w:behaviors>
        <w:guid w:val="{97F8BC8A-D05E-433A-B0F5-C8DEC3065CF5}"/>
      </w:docPartPr>
      <w:docPartBody>
        <w:p w:rsidR="002466E1" w:rsidP="00E871BA">
          <w:pPr>
            <w:pStyle w:val="8C159E58BA7F42869FCA6CC39DD7FBA7"/>
          </w:pPr>
          <w:r>
            <w:rPr>
              <w:rStyle w:val="PlaceholderText"/>
            </w:rPr>
            <w:t>Click or tap here to enter text.</w:t>
          </w:r>
        </w:p>
      </w:docPartBody>
    </w:docPart>
    <w:docPart>
      <w:docPartPr>
        <w:name w:val="CEBE086D98394C99A460F9F4C86D9F2B"/>
        <w:category>
          <w:name w:val="General"/>
          <w:gallery w:val="placeholder"/>
        </w:category>
        <w:types>
          <w:type w:val="bbPlcHdr"/>
        </w:types>
        <w:behaviors>
          <w:behavior w:val="content"/>
        </w:behaviors>
        <w:guid w:val="{E758B992-30E1-4C63-A191-078BCF48CEE1}"/>
      </w:docPartPr>
      <w:docPartBody>
        <w:p w:rsidR="002466E1" w:rsidP="00E871BA">
          <w:pPr>
            <w:pStyle w:val="CEBE086D98394C99A460F9F4C86D9F2B"/>
          </w:pPr>
          <w:r w:rsidRPr="000B5774">
            <w:rPr>
              <w:rStyle w:val="PlaceholderText"/>
            </w:rPr>
            <w:t>Click or tap here to enter text.</w:t>
          </w:r>
        </w:p>
      </w:docPartBody>
    </w:docPart>
    <w:docPart>
      <w:docPartPr>
        <w:name w:val="CDF5ACCB398543738C7CE5E2F357F00D"/>
        <w:category>
          <w:name w:val="General"/>
          <w:gallery w:val="placeholder"/>
        </w:category>
        <w:types>
          <w:type w:val="bbPlcHdr"/>
        </w:types>
        <w:behaviors>
          <w:behavior w:val="content"/>
        </w:behaviors>
        <w:guid w:val="{892E6DD4-1D22-4573-9E03-F1F61804E7B2}"/>
      </w:docPartPr>
      <w:docPartBody>
        <w:p w:rsidR="002466E1" w:rsidP="00E871BA">
          <w:pPr>
            <w:pStyle w:val="CDF5ACCB398543738C7CE5E2F357F00D"/>
          </w:pPr>
          <w:r w:rsidRPr="000B5774">
            <w:rPr>
              <w:rStyle w:val="PlaceholderText"/>
            </w:rPr>
            <w:t>Click or tap here to enter text.</w:t>
          </w:r>
        </w:p>
      </w:docPartBody>
    </w:docPart>
    <w:docPart>
      <w:docPartPr>
        <w:name w:val="0C41D069BB554CE8A7E01BBD70E97B87"/>
        <w:category>
          <w:name w:val="General"/>
          <w:gallery w:val="placeholder"/>
        </w:category>
        <w:types>
          <w:type w:val="bbPlcHdr"/>
        </w:types>
        <w:behaviors>
          <w:behavior w:val="content"/>
        </w:behaviors>
        <w:guid w:val="{3892FF40-FDB5-46C5-9F4F-C803539F0C02}"/>
      </w:docPartPr>
      <w:docPartBody>
        <w:p w:rsidR="002466E1" w:rsidP="00E871BA">
          <w:pPr>
            <w:pStyle w:val="0C41D069BB554CE8A7E01BBD70E97B87"/>
          </w:pPr>
          <w:r>
            <w:rPr>
              <w:rStyle w:val="PlaceholderText"/>
            </w:rPr>
            <w:t>Click or tap here to enter text.</w:t>
          </w:r>
        </w:p>
      </w:docPartBody>
    </w:docPart>
    <w:docPart>
      <w:docPartPr>
        <w:name w:val="8798C23AD6F747B6B0CDE31B681E6893"/>
        <w:category>
          <w:name w:val="General"/>
          <w:gallery w:val="placeholder"/>
        </w:category>
        <w:types>
          <w:type w:val="bbPlcHdr"/>
        </w:types>
        <w:behaviors>
          <w:behavior w:val="content"/>
        </w:behaviors>
        <w:guid w:val="{5A381DA3-A1A4-43DD-BFBE-6ABD6BE4FADB}"/>
      </w:docPartPr>
      <w:docPartBody>
        <w:p w:rsidR="002466E1" w:rsidP="00E871BA">
          <w:pPr>
            <w:pStyle w:val="8798C23AD6F747B6B0CDE31B681E6893"/>
          </w:pPr>
          <w:r w:rsidRPr="000B5774">
            <w:rPr>
              <w:rStyle w:val="PlaceholderText"/>
            </w:rPr>
            <w:t>Click or tap here to enter text.</w:t>
          </w:r>
        </w:p>
      </w:docPartBody>
    </w:docPart>
    <w:docPart>
      <w:docPartPr>
        <w:name w:val="C8FD4EF4D2114528AF380B3451E8D844"/>
        <w:category>
          <w:name w:val="General"/>
          <w:gallery w:val="placeholder"/>
        </w:category>
        <w:types>
          <w:type w:val="bbPlcHdr"/>
        </w:types>
        <w:behaviors>
          <w:behavior w:val="content"/>
        </w:behaviors>
        <w:guid w:val="{7E35CA07-0F6A-4AF0-92D2-0DDA61BF3D65}"/>
      </w:docPartPr>
      <w:docPartBody>
        <w:p w:rsidR="002466E1" w:rsidP="00E871BA">
          <w:pPr>
            <w:pStyle w:val="C8FD4EF4D2114528AF380B3451E8D844"/>
          </w:pPr>
          <w:r w:rsidRPr="000B5774">
            <w:rPr>
              <w:rStyle w:val="PlaceholderText"/>
            </w:rPr>
            <w:t>Click or tap here to enter text.</w:t>
          </w:r>
        </w:p>
      </w:docPartBody>
    </w:docPart>
    <w:docPart>
      <w:docPartPr>
        <w:name w:val="B2E6D501C73443E4959A6955F677B756"/>
        <w:category>
          <w:name w:val="General"/>
          <w:gallery w:val="placeholder"/>
        </w:category>
        <w:types>
          <w:type w:val="bbPlcHdr"/>
        </w:types>
        <w:behaviors>
          <w:behavior w:val="content"/>
        </w:behaviors>
        <w:guid w:val="{ACFD1243-66C2-4FED-97F8-1400A5F9AA4F}"/>
      </w:docPartPr>
      <w:docPartBody>
        <w:p w:rsidR="002466E1" w:rsidP="00E871BA">
          <w:pPr>
            <w:pStyle w:val="B2E6D501C73443E4959A6955F677B756"/>
          </w:pPr>
          <w:r w:rsidRPr="000B5774">
            <w:rPr>
              <w:rStyle w:val="PlaceholderText"/>
            </w:rPr>
            <w:t>Click or tap here to enter text.</w:t>
          </w:r>
        </w:p>
      </w:docPartBody>
    </w:docPart>
    <w:docPart>
      <w:docPartPr>
        <w:name w:val="E728DFF7BBBA4BDCA97A69411C280C1B"/>
        <w:category>
          <w:name w:val="General"/>
          <w:gallery w:val="placeholder"/>
        </w:category>
        <w:types>
          <w:type w:val="bbPlcHdr"/>
        </w:types>
        <w:behaviors>
          <w:behavior w:val="content"/>
        </w:behaviors>
        <w:guid w:val="{FD7E8DDB-7905-40FC-97C1-D0FB021E5351}"/>
      </w:docPartPr>
      <w:docPartBody>
        <w:p w:rsidR="002466E1" w:rsidP="00E871BA">
          <w:pPr>
            <w:pStyle w:val="E728DFF7BBBA4BDCA97A69411C280C1B"/>
          </w:pPr>
          <w:r>
            <w:rPr>
              <w:rStyle w:val="PlaceholderText"/>
            </w:rPr>
            <w:t>Click or tap here to enter text.</w:t>
          </w:r>
        </w:p>
      </w:docPartBody>
    </w:docPart>
    <w:docPart>
      <w:docPartPr>
        <w:name w:val="7C973B5AF0AD4D5B87D81EB6AD99B358"/>
        <w:category>
          <w:name w:val="General"/>
          <w:gallery w:val="placeholder"/>
        </w:category>
        <w:types>
          <w:type w:val="bbPlcHdr"/>
        </w:types>
        <w:behaviors>
          <w:behavior w:val="content"/>
        </w:behaviors>
        <w:guid w:val="{00586923-05BB-4D1C-B1D7-EBC324F63D8D}"/>
      </w:docPartPr>
      <w:docPartBody>
        <w:p w:rsidR="002466E1" w:rsidP="00E871BA">
          <w:pPr>
            <w:pStyle w:val="7C973B5AF0AD4D5B87D81EB6AD99B358"/>
          </w:pPr>
          <w:r w:rsidRPr="000B5774">
            <w:rPr>
              <w:rStyle w:val="PlaceholderText"/>
            </w:rPr>
            <w:t>Click or tap here to enter text.</w:t>
          </w:r>
        </w:p>
      </w:docPartBody>
    </w:docPart>
    <w:docPart>
      <w:docPartPr>
        <w:name w:val="71819B625D67429EA8D3824AFDB8B03D"/>
        <w:category>
          <w:name w:val="General"/>
          <w:gallery w:val="placeholder"/>
        </w:category>
        <w:types>
          <w:type w:val="bbPlcHdr"/>
        </w:types>
        <w:behaviors>
          <w:behavior w:val="content"/>
        </w:behaviors>
        <w:guid w:val="{BB1521DE-1AF3-4D3D-A22B-A4749BFF1F1C}"/>
      </w:docPartPr>
      <w:docPartBody>
        <w:p w:rsidR="002466E1" w:rsidP="00E871BA">
          <w:pPr>
            <w:pStyle w:val="71819B625D67429EA8D3824AFDB8B03D"/>
          </w:pPr>
          <w:r w:rsidRPr="000B5774">
            <w:rPr>
              <w:rStyle w:val="PlaceholderText"/>
            </w:rPr>
            <w:t>Click or tap here to enter text.</w:t>
          </w:r>
        </w:p>
      </w:docPartBody>
    </w:docPart>
    <w:docPart>
      <w:docPartPr>
        <w:name w:val="12C214F3AD4A4D3EBCD411BFB2997259"/>
        <w:category>
          <w:name w:val="General"/>
          <w:gallery w:val="placeholder"/>
        </w:category>
        <w:types>
          <w:type w:val="bbPlcHdr"/>
        </w:types>
        <w:behaviors>
          <w:behavior w:val="content"/>
        </w:behaviors>
        <w:guid w:val="{E884EA54-702A-498A-BCA2-384BBDAB3739}"/>
      </w:docPartPr>
      <w:docPartBody>
        <w:p w:rsidR="002466E1" w:rsidP="00E871BA">
          <w:pPr>
            <w:pStyle w:val="12C214F3AD4A4D3EBCD411BFB2997259"/>
          </w:pPr>
          <w:r>
            <w:rPr>
              <w:rStyle w:val="PlaceholderText"/>
            </w:rPr>
            <w:t>Click or tap here to enter text.</w:t>
          </w:r>
        </w:p>
      </w:docPartBody>
    </w:docPart>
    <w:docPart>
      <w:docPartPr>
        <w:name w:val="73F8C539B1D84FD9AA6F411CFB01B8DC"/>
        <w:category>
          <w:name w:val="General"/>
          <w:gallery w:val="placeholder"/>
        </w:category>
        <w:types>
          <w:type w:val="bbPlcHdr"/>
        </w:types>
        <w:behaviors>
          <w:behavior w:val="content"/>
        </w:behaviors>
        <w:guid w:val="{289F3EF4-0C71-4E8A-8C95-22D000558795}"/>
      </w:docPartPr>
      <w:docPartBody>
        <w:p w:rsidR="002466E1" w:rsidP="00E871BA">
          <w:pPr>
            <w:pStyle w:val="73F8C539B1D84FD9AA6F411CFB01B8DC"/>
          </w:pPr>
          <w:r w:rsidRPr="000B5774">
            <w:rPr>
              <w:rStyle w:val="PlaceholderText"/>
            </w:rPr>
            <w:t>Click or tap here to enter text.</w:t>
          </w:r>
        </w:p>
      </w:docPartBody>
    </w:docPart>
    <w:docPart>
      <w:docPartPr>
        <w:name w:val="2AA0BF5355EE4039BF099DBDD69343DC"/>
        <w:category>
          <w:name w:val="General"/>
          <w:gallery w:val="placeholder"/>
        </w:category>
        <w:types>
          <w:type w:val="bbPlcHdr"/>
        </w:types>
        <w:behaviors>
          <w:behavior w:val="content"/>
        </w:behaviors>
        <w:guid w:val="{884A60B2-9E87-4008-AEC0-A9317ED0719E}"/>
      </w:docPartPr>
      <w:docPartBody>
        <w:p w:rsidR="002466E1" w:rsidP="00E871BA">
          <w:pPr>
            <w:pStyle w:val="2AA0BF5355EE4039BF099DBDD69343DC"/>
          </w:pPr>
          <w:r w:rsidRPr="000B5774">
            <w:rPr>
              <w:rStyle w:val="PlaceholderText"/>
            </w:rPr>
            <w:t>Click or tap here to enter text.</w:t>
          </w:r>
        </w:p>
      </w:docPartBody>
    </w:docPart>
    <w:docPart>
      <w:docPartPr>
        <w:name w:val="0C7C53EB480644BC8A0C74D51FC54245"/>
        <w:category>
          <w:name w:val="General"/>
          <w:gallery w:val="placeholder"/>
        </w:category>
        <w:types>
          <w:type w:val="bbPlcHdr"/>
        </w:types>
        <w:behaviors>
          <w:behavior w:val="content"/>
        </w:behaviors>
        <w:guid w:val="{73DF3CF9-AFD6-40C8-9933-E17331460457}"/>
      </w:docPartPr>
      <w:docPartBody>
        <w:p w:rsidR="002466E1" w:rsidP="00E871BA">
          <w:pPr>
            <w:pStyle w:val="0C7C53EB480644BC8A0C74D51FC54245"/>
          </w:pPr>
          <w:r w:rsidRPr="000B5774">
            <w:rPr>
              <w:rStyle w:val="PlaceholderText"/>
            </w:rPr>
            <w:t>Click or tap here to enter text.</w:t>
          </w:r>
        </w:p>
      </w:docPartBody>
    </w:docPart>
    <w:docPart>
      <w:docPartPr>
        <w:name w:val="1F60F3E782314A649E42751F7D0ECE6D"/>
        <w:category>
          <w:name w:val="General"/>
          <w:gallery w:val="placeholder"/>
        </w:category>
        <w:types>
          <w:type w:val="bbPlcHdr"/>
        </w:types>
        <w:behaviors>
          <w:behavior w:val="content"/>
        </w:behaviors>
        <w:guid w:val="{11F0EEA1-51B2-4CE0-B87F-B2D12B5CE87D}"/>
      </w:docPartPr>
      <w:docPartBody>
        <w:p w:rsidR="002466E1" w:rsidP="00E871BA">
          <w:pPr>
            <w:pStyle w:val="1F60F3E782314A649E42751F7D0ECE6D"/>
          </w:pPr>
          <w:r>
            <w:rPr>
              <w:rStyle w:val="PlaceholderText"/>
            </w:rPr>
            <w:t>Click or tap here to enter text.</w:t>
          </w:r>
        </w:p>
      </w:docPartBody>
    </w:docPart>
    <w:docPart>
      <w:docPartPr>
        <w:name w:val="A14C6372F3C7472E84140C1DCDFF6141"/>
        <w:category>
          <w:name w:val="General"/>
          <w:gallery w:val="placeholder"/>
        </w:category>
        <w:types>
          <w:type w:val="bbPlcHdr"/>
        </w:types>
        <w:behaviors>
          <w:behavior w:val="content"/>
        </w:behaviors>
        <w:guid w:val="{18285F94-7CC2-490C-B300-E1F98871DE8D}"/>
      </w:docPartPr>
      <w:docPartBody>
        <w:p w:rsidR="002466E1" w:rsidP="00E871BA">
          <w:pPr>
            <w:pStyle w:val="A14C6372F3C7472E84140C1DCDFF6141"/>
          </w:pPr>
          <w:r w:rsidRPr="000B5774">
            <w:rPr>
              <w:rStyle w:val="PlaceholderText"/>
            </w:rPr>
            <w:t>Click or tap here to enter text.</w:t>
          </w:r>
        </w:p>
      </w:docPartBody>
    </w:docPart>
    <w:docPart>
      <w:docPartPr>
        <w:name w:val="3D547B98D85B4C4B99AE155482240FBD"/>
        <w:category>
          <w:name w:val="General"/>
          <w:gallery w:val="placeholder"/>
        </w:category>
        <w:types>
          <w:type w:val="bbPlcHdr"/>
        </w:types>
        <w:behaviors>
          <w:behavior w:val="content"/>
        </w:behaviors>
        <w:guid w:val="{93DE1866-74ED-4C27-8D58-4916069F7FCC}"/>
      </w:docPartPr>
      <w:docPartBody>
        <w:p w:rsidR="002466E1" w:rsidP="00E871BA">
          <w:pPr>
            <w:pStyle w:val="3D547B98D85B4C4B99AE155482240FBD"/>
          </w:pPr>
          <w:r w:rsidRPr="000B5774">
            <w:rPr>
              <w:rStyle w:val="PlaceholderText"/>
            </w:rPr>
            <w:t>Click or tap here to enter text.</w:t>
          </w:r>
        </w:p>
      </w:docPartBody>
    </w:docPart>
    <w:docPart>
      <w:docPartPr>
        <w:name w:val="63A453F94D404B9A9F4E59354A2F7733"/>
        <w:category>
          <w:name w:val="General"/>
          <w:gallery w:val="placeholder"/>
        </w:category>
        <w:types>
          <w:type w:val="bbPlcHdr"/>
        </w:types>
        <w:behaviors>
          <w:behavior w:val="content"/>
        </w:behaviors>
        <w:guid w:val="{5904D7DD-B662-4D05-87C1-57067A2FC942}"/>
      </w:docPartPr>
      <w:docPartBody>
        <w:p w:rsidR="002466E1" w:rsidP="00E871BA">
          <w:pPr>
            <w:pStyle w:val="63A453F94D404B9A9F4E59354A2F7733"/>
          </w:pPr>
          <w:r>
            <w:rPr>
              <w:rStyle w:val="PlaceholderText"/>
            </w:rPr>
            <w:t>Click or tap here to enter text.</w:t>
          </w:r>
        </w:p>
      </w:docPartBody>
    </w:docPart>
    <w:docPart>
      <w:docPartPr>
        <w:name w:val="BCD53AA95AB547B9AFE1DBF31034EE9E"/>
        <w:category>
          <w:name w:val="General"/>
          <w:gallery w:val="placeholder"/>
        </w:category>
        <w:types>
          <w:type w:val="bbPlcHdr"/>
        </w:types>
        <w:behaviors>
          <w:behavior w:val="content"/>
        </w:behaviors>
        <w:guid w:val="{F43C4FF6-3DDC-46C5-A15F-B760B895AB07}"/>
      </w:docPartPr>
      <w:docPartBody>
        <w:p w:rsidR="002466E1" w:rsidP="00E871BA">
          <w:pPr>
            <w:pStyle w:val="BCD53AA95AB547B9AFE1DBF31034EE9E"/>
          </w:pPr>
          <w:r w:rsidRPr="000B5774">
            <w:rPr>
              <w:rStyle w:val="PlaceholderText"/>
            </w:rPr>
            <w:t>Click or tap here to enter text.</w:t>
          </w:r>
        </w:p>
      </w:docPartBody>
    </w:docPart>
    <w:docPart>
      <w:docPartPr>
        <w:name w:val="073F4236AF36461795B89CA04430DC53"/>
        <w:category>
          <w:name w:val="General"/>
          <w:gallery w:val="placeholder"/>
        </w:category>
        <w:types>
          <w:type w:val="bbPlcHdr"/>
        </w:types>
        <w:behaviors>
          <w:behavior w:val="content"/>
        </w:behaviors>
        <w:guid w:val="{0C12DBCD-F470-4F3A-B21C-CBCACF9E70B1}"/>
      </w:docPartPr>
      <w:docPartBody>
        <w:p w:rsidR="002466E1" w:rsidP="00E871BA">
          <w:pPr>
            <w:pStyle w:val="073F4236AF36461795B89CA04430DC53"/>
          </w:pPr>
          <w:r w:rsidRPr="000B5774">
            <w:rPr>
              <w:rStyle w:val="PlaceholderText"/>
            </w:rPr>
            <w:t>Click or tap here to enter text.</w:t>
          </w:r>
        </w:p>
      </w:docPartBody>
    </w:docPart>
    <w:docPart>
      <w:docPartPr>
        <w:name w:val="2F82AD928ED743DCABE8A453062FBB69"/>
        <w:category>
          <w:name w:val="General"/>
          <w:gallery w:val="placeholder"/>
        </w:category>
        <w:types>
          <w:type w:val="bbPlcHdr"/>
        </w:types>
        <w:behaviors>
          <w:behavior w:val="content"/>
        </w:behaviors>
        <w:guid w:val="{F813875C-0734-4C3E-A01D-84F2389792BB}"/>
      </w:docPartPr>
      <w:docPartBody>
        <w:p w:rsidR="002466E1" w:rsidP="00E871BA">
          <w:pPr>
            <w:pStyle w:val="2F82AD928ED743DCABE8A453062FBB69"/>
          </w:pPr>
          <w:r>
            <w:rPr>
              <w:rStyle w:val="PlaceholderText"/>
            </w:rPr>
            <w:t>Click or tap here to enter text.</w:t>
          </w:r>
        </w:p>
      </w:docPartBody>
    </w:docPart>
    <w:docPart>
      <w:docPartPr>
        <w:name w:val="601709AEAD56406194EF06A2F15D48F8"/>
        <w:category>
          <w:name w:val="General"/>
          <w:gallery w:val="placeholder"/>
        </w:category>
        <w:types>
          <w:type w:val="bbPlcHdr"/>
        </w:types>
        <w:behaviors>
          <w:behavior w:val="content"/>
        </w:behaviors>
        <w:guid w:val="{54F2CB13-A58A-441E-A1E9-CAF19035482A}"/>
      </w:docPartPr>
      <w:docPartBody>
        <w:p w:rsidR="002466E1" w:rsidP="00E871BA">
          <w:pPr>
            <w:pStyle w:val="601709AEAD56406194EF06A2F15D48F8"/>
          </w:pPr>
          <w:r w:rsidRPr="000B5774">
            <w:rPr>
              <w:rStyle w:val="PlaceholderText"/>
            </w:rPr>
            <w:t>Click or tap here to enter text.</w:t>
          </w:r>
        </w:p>
      </w:docPartBody>
    </w:docPart>
    <w:docPart>
      <w:docPartPr>
        <w:name w:val="473A50928AA74784AB801FB9D871C095"/>
        <w:category>
          <w:name w:val="General"/>
          <w:gallery w:val="placeholder"/>
        </w:category>
        <w:types>
          <w:type w:val="bbPlcHdr"/>
        </w:types>
        <w:behaviors>
          <w:behavior w:val="content"/>
        </w:behaviors>
        <w:guid w:val="{C8E4F5BC-BDB1-486F-83BB-C58D50B25631}"/>
      </w:docPartPr>
      <w:docPartBody>
        <w:p w:rsidR="002466E1" w:rsidP="00E871BA">
          <w:pPr>
            <w:pStyle w:val="473A50928AA74784AB801FB9D871C095"/>
          </w:pPr>
          <w:r w:rsidRPr="000B5774">
            <w:rPr>
              <w:rStyle w:val="PlaceholderText"/>
            </w:rPr>
            <w:t>Click or tap here to enter text.</w:t>
          </w:r>
        </w:p>
      </w:docPartBody>
    </w:docPart>
    <w:docPart>
      <w:docPartPr>
        <w:name w:val="556457AAED9F4EC388E01308E810B2DF"/>
        <w:category>
          <w:name w:val="General"/>
          <w:gallery w:val="placeholder"/>
        </w:category>
        <w:types>
          <w:type w:val="bbPlcHdr"/>
        </w:types>
        <w:behaviors>
          <w:behavior w:val="content"/>
        </w:behaviors>
        <w:guid w:val="{9DFA7C01-9190-4C60-B203-E1A2A8394DDA}"/>
      </w:docPartPr>
      <w:docPartBody>
        <w:p w:rsidR="002466E1" w:rsidP="00E871BA">
          <w:pPr>
            <w:pStyle w:val="556457AAED9F4EC388E01308E810B2DF"/>
          </w:pPr>
          <w:r w:rsidRPr="000B5774">
            <w:rPr>
              <w:rStyle w:val="PlaceholderText"/>
            </w:rPr>
            <w:t>Click or tap here to enter text.</w:t>
          </w:r>
        </w:p>
      </w:docPartBody>
    </w:docPart>
    <w:docPart>
      <w:docPartPr>
        <w:name w:val="1ADF8FF5BFCB4879A1A08F2FE9E1545E"/>
        <w:category>
          <w:name w:val="General"/>
          <w:gallery w:val="placeholder"/>
        </w:category>
        <w:types>
          <w:type w:val="bbPlcHdr"/>
        </w:types>
        <w:behaviors>
          <w:behavior w:val="content"/>
        </w:behaviors>
        <w:guid w:val="{44CF0701-6EA4-49BF-A16A-EFB915708983}"/>
      </w:docPartPr>
      <w:docPartBody>
        <w:p w:rsidR="002466E1" w:rsidP="00E871BA">
          <w:pPr>
            <w:pStyle w:val="1ADF8FF5BFCB4879A1A08F2FE9E1545E"/>
          </w:pPr>
          <w:r w:rsidRPr="000B5774">
            <w:rPr>
              <w:rStyle w:val="PlaceholderText"/>
            </w:rPr>
            <w:t>Click or tap here to enter text.</w:t>
          </w:r>
        </w:p>
      </w:docPartBody>
    </w:docPart>
    <w:docPart>
      <w:docPartPr>
        <w:name w:val="69FD542E763A4B5992B7856D0E73F7B2"/>
        <w:category>
          <w:name w:val="General"/>
          <w:gallery w:val="placeholder"/>
        </w:category>
        <w:types>
          <w:type w:val="bbPlcHdr"/>
        </w:types>
        <w:behaviors>
          <w:behavior w:val="content"/>
        </w:behaviors>
        <w:guid w:val="{C94BFE95-EE82-4375-89B9-49E20CB0850B}"/>
      </w:docPartPr>
      <w:docPartBody>
        <w:p w:rsidR="002466E1" w:rsidP="00E871BA">
          <w:pPr>
            <w:pStyle w:val="69FD542E763A4B5992B7856D0E73F7B2"/>
          </w:pPr>
          <w:r w:rsidRPr="000B5774">
            <w:rPr>
              <w:rStyle w:val="PlaceholderText"/>
            </w:rPr>
            <w:t>Click or tap here to enter text.</w:t>
          </w:r>
        </w:p>
      </w:docPartBody>
    </w:docPart>
    <w:docPart>
      <w:docPartPr>
        <w:name w:val="E0634CB74F864CDBBB8DAF9942D54741"/>
        <w:category>
          <w:name w:val="General"/>
          <w:gallery w:val="placeholder"/>
        </w:category>
        <w:types>
          <w:type w:val="bbPlcHdr"/>
        </w:types>
        <w:behaviors>
          <w:behavior w:val="content"/>
        </w:behaviors>
        <w:guid w:val="{579B3F5A-B65A-433B-9105-3F0E440606E7}"/>
      </w:docPartPr>
      <w:docPartBody>
        <w:p w:rsidR="002466E1" w:rsidP="00E871BA">
          <w:pPr>
            <w:pStyle w:val="E0634CB74F864CDBBB8DAF9942D54741"/>
          </w:pPr>
          <w:r w:rsidRPr="000B5774">
            <w:rPr>
              <w:rStyle w:val="PlaceholderText"/>
            </w:rPr>
            <w:t>Click or tap here to enter text.</w:t>
          </w:r>
        </w:p>
      </w:docPartBody>
    </w:docPart>
    <w:docPart>
      <w:docPartPr>
        <w:name w:val="2C64866CC3ED4CDC8B34BA3794C43A9B"/>
        <w:category>
          <w:name w:val="General"/>
          <w:gallery w:val="placeholder"/>
        </w:category>
        <w:types>
          <w:type w:val="bbPlcHdr"/>
        </w:types>
        <w:behaviors>
          <w:behavior w:val="content"/>
        </w:behaviors>
        <w:guid w:val="{46BFC332-C170-48E6-8A0F-BE383F99E359}"/>
      </w:docPartPr>
      <w:docPartBody>
        <w:p w:rsidR="002466E1" w:rsidP="00E871BA">
          <w:pPr>
            <w:pStyle w:val="2C64866CC3ED4CDC8B34BA3794C43A9B"/>
          </w:pPr>
          <w:r w:rsidRPr="000B5774">
            <w:rPr>
              <w:rStyle w:val="PlaceholderText"/>
            </w:rPr>
            <w:t>Click or tap here to enter text.</w:t>
          </w:r>
        </w:p>
      </w:docPartBody>
    </w:docPart>
    <w:docPart>
      <w:docPartPr>
        <w:name w:val="3BB8B3A9437248278A7897B8A8E7CB2E"/>
        <w:category>
          <w:name w:val="General"/>
          <w:gallery w:val="placeholder"/>
        </w:category>
        <w:types>
          <w:type w:val="bbPlcHdr"/>
        </w:types>
        <w:behaviors>
          <w:behavior w:val="content"/>
        </w:behaviors>
        <w:guid w:val="{4F586E21-0C3A-4FC2-B425-2EA0F711FF0B}"/>
      </w:docPartPr>
      <w:docPartBody>
        <w:p w:rsidR="002466E1" w:rsidP="00E871BA">
          <w:pPr>
            <w:pStyle w:val="3BB8B3A9437248278A7897B8A8E7CB2E"/>
          </w:pPr>
          <w:r w:rsidRPr="000B5774">
            <w:rPr>
              <w:rStyle w:val="PlaceholderText"/>
            </w:rPr>
            <w:t>Click or tap here to enter text.</w:t>
          </w:r>
        </w:p>
      </w:docPartBody>
    </w:docPart>
    <w:docPart>
      <w:docPartPr>
        <w:name w:val="7C41F884C1CC42E6B0F8AABC40D501F0"/>
        <w:category>
          <w:name w:val="General"/>
          <w:gallery w:val="placeholder"/>
        </w:category>
        <w:types>
          <w:type w:val="bbPlcHdr"/>
        </w:types>
        <w:behaviors>
          <w:behavior w:val="content"/>
        </w:behaviors>
        <w:guid w:val="{BFEDEA76-3D06-4EF7-AAE7-C5787268A242}"/>
      </w:docPartPr>
      <w:docPartBody>
        <w:p w:rsidR="002466E1" w:rsidP="00E871BA">
          <w:pPr>
            <w:pStyle w:val="7C41F884C1CC42E6B0F8AABC40D501F0"/>
          </w:pPr>
          <w:r w:rsidRPr="000B5774">
            <w:rPr>
              <w:rStyle w:val="PlaceholderText"/>
            </w:rPr>
            <w:t>Click or tap here to enter text.</w:t>
          </w:r>
        </w:p>
      </w:docPartBody>
    </w:docPart>
    <w:docPart>
      <w:docPartPr>
        <w:name w:val="849C56675D084830939CB8601DCD0434"/>
        <w:category>
          <w:name w:val="General"/>
          <w:gallery w:val="placeholder"/>
        </w:category>
        <w:types>
          <w:type w:val="bbPlcHdr"/>
        </w:types>
        <w:behaviors>
          <w:behavior w:val="content"/>
        </w:behaviors>
        <w:guid w:val="{A81F52F2-A389-4D0A-9EDB-E739515BA869}"/>
      </w:docPartPr>
      <w:docPartBody>
        <w:p w:rsidR="002466E1" w:rsidP="00E871BA">
          <w:pPr>
            <w:pStyle w:val="849C56675D084830939CB8601DCD0434"/>
          </w:pPr>
          <w:r w:rsidRPr="000B5774">
            <w:rPr>
              <w:rStyle w:val="PlaceholderText"/>
            </w:rPr>
            <w:t>Click or tap here to enter text.</w:t>
          </w:r>
        </w:p>
      </w:docPartBody>
    </w:docPart>
    <w:docPart>
      <w:docPartPr>
        <w:name w:val="8FB12D9E63EF4888AFF454BBA9163E8C"/>
        <w:category>
          <w:name w:val="General"/>
          <w:gallery w:val="placeholder"/>
        </w:category>
        <w:types>
          <w:type w:val="bbPlcHdr"/>
        </w:types>
        <w:behaviors>
          <w:behavior w:val="content"/>
        </w:behaviors>
        <w:guid w:val="{3BA82C26-F676-4BB9-A558-5189FA7AC9A2}"/>
      </w:docPartPr>
      <w:docPartBody>
        <w:p w:rsidR="002466E1" w:rsidP="00E871BA">
          <w:pPr>
            <w:pStyle w:val="8FB12D9E63EF4888AFF454BBA9163E8C"/>
          </w:pPr>
          <w:r w:rsidRPr="000B5774">
            <w:rPr>
              <w:rStyle w:val="PlaceholderText"/>
            </w:rPr>
            <w:t>Click or tap here to enter text.</w:t>
          </w:r>
        </w:p>
      </w:docPartBody>
    </w:docPart>
    <w:docPart>
      <w:docPartPr>
        <w:name w:val="E0EB53DD31114752A92FE097BF588BBD"/>
        <w:category>
          <w:name w:val="General"/>
          <w:gallery w:val="placeholder"/>
        </w:category>
        <w:types>
          <w:type w:val="bbPlcHdr"/>
        </w:types>
        <w:behaviors>
          <w:behavior w:val="content"/>
        </w:behaviors>
        <w:guid w:val="{EFB6454A-8C55-496C-84E5-AA29A6069AD5}"/>
      </w:docPartPr>
      <w:docPartBody>
        <w:p w:rsidR="002466E1" w:rsidP="00E871BA">
          <w:pPr>
            <w:pStyle w:val="E0EB53DD31114752A92FE097BF588BBD"/>
          </w:pPr>
          <w:r w:rsidRPr="000B5774">
            <w:rPr>
              <w:rStyle w:val="PlaceholderText"/>
            </w:rPr>
            <w:t>Click or tap here to enter text.</w:t>
          </w:r>
        </w:p>
      </w:docPartBody>
    </w:docPart>
    <w:docPart>
      <w:docPartPr>
        <w:name w:val="3DD5DDD26E5645C989A33510153617E8"/>
        <w:category>
          <w:name w:val="General"/>
          <w:gallery w:val="placeholder"/>
        </w:category>
        <w:types>
          <w:type w:val="bbPlcHdr"/>
        </w:types>
        <w:behaviors>
          <w:behavior w:val="content"/>
        </w:behaviors>
        <w:guid w:val="{7D47A768-1994-4B7D-9271-1A15D105E217}"/>
      </w:docPartPr>
      <w:docPartBody>
        <w:p w:rsidR="002466E1" w:rsidP="00E871BA">
          <w:pPr>
            <w:pStyle w:val="3DD5DDD26E5645C989A33510153617E8"/>
          </w:pPr>
          <w:r>
            <w:rPr>
              <w:rStyle w:val="PlaceholderText"/>
            </w:rPr>
            <w:t>Click or tap here to enter text.</w:t>
          </w:r>
        </w:p>
      </w:docPartBody>
    </w:docPart>
    <w:docPart>
      <w:docPartPr>
        <w:name w:val="8556B82F82C44F478D39041324243CCC"/>
        <w:category>
          <w:name w:val="General"/>
          <w:gallery w:val="placeholder"/>
        </w:category>
        <w:types>
          <w:type w:val="bbPlcHdr"/>
        </w:types>
        <w:behaviors>
          <w:behavior w:val="content"/>
        </w:behaviors>
        <w:guid w:val="{7DC5E066-BF85-4FEB-A4F8-8F8908E3F06E}"/>
      </w:docPartPr>
      <w:docPartBody>
        <w:p w:rsidR="002466E1" w:rsidP="00E871BA">
          <w:pPr>
            <w:pStyle w:val="8556B82F82C44F478D39041324243CCC"/>
          </w:pPr>
          <w:r w:rsidRPr="000B5774">
            <w:rPr>
              <w:rStyle w:val="PlaceholderText"/>
            </w:rPr>
            <w:t>Click or tap here to enter text.</w:t>
          </w:r>
        </w:p>
      </w:docPartBody>
    </w:docPart>
    <w:docPart>
      <w:docPartPr>
        <w:name w:val="3F5A483362B942F599ABAE02C208FF58"/>
        <w:category>
          <w:name w:val="General"/>
          <w:gallery w:val="placeholder"/>
        </w:category>
        <w:types>
          <w:type w:val="bbPlcHdr"/>
        </w:types>
        <w:behaviors>
          <w:behavior w:val="content"/>
        </w:behaviors>
        <w:guid w:val="{07374DF0-1C70-4BBB-8194-D29A0C61B763}"/>
      </w:docPartPr>
      <w:docPartBody>
        <w:p w:rsidR="002466E1" w:rsidP="00E871BA">
          <w:pPr>
            <w:pStyle w:val="3F5A483362B942F599ABAE02C208FF58"/>
          </w:pPr>
          <w:r w:rsidRPr="000B5774">
            <w:rPr>
              <w:rStyle w:val="PlaceholderText"/>
            </w:rPr>
            <w:t>Click or tap here to enter text.</w:t>
          </w:r>
        </w:p>
      </w:docPartBody>
    </w:docPart>
    <w:docPart>
      <w:docPartPr>
        <w:name w:val="B08E4E4832484F45A7656CC01EE3DD2F"/>
        <w:category>
          <w:name w:val="General"/>
          <w:gallery w:val="placeholder"/>
        </w:category>
        <w:types>
          <w:type w:val="bbPlcHdr"/>
        </w:types>
        <w:behaviors>
          <w:behavior w:val="content"/>
        </w:behaviors>
        <w:guid w:val="{E9AE9880-DA08-425A-A34D-73AA09A5F183}"/>
      </w:docPartPr>
      <w:docPartBody>
        <w:p w:rsidR="002466E1" w:rsidP="00E871BA">
          <w:pPr>
            <w:pStyle w:val="B08E4E4832484F45A7656CC01EE3DD2F"/>
          </w:pPr>
          <w:r w:rsidRPr="000B5774">
            <w:rPr>
              <w:rStyle w:val="PlaceholderText"/>
            </w:rPr>
            <w:t>Click or tap here to enter text.</w:t>
          </w:r>
        </w:p>
      </w:docPartBody>
    </w:docPart>
    <w:docPart>
      <w:docPartPr>
        <w:name w:val="A3165038B2064AA8921AF3CE182D8255"/>
        <w:category>
          <w:name w:val="General"/>
          <w:gallery w:val="placeholder"/>
        </w:category>
        <w:types>
          <w:type w:val="bbPlcHdr"/>
        </w:types>
        <w:behaviors>
          <w:behavior w:val="content"/>
        </w:behaviors>
        <w:guid w:val="{62217271-4D7C-41F3-9A8C-2E29F25A5B46}"/>
      </w:docPartPr>
      <w:docPartBody>
        <w:p w:rsidR="002466E1" w:rsidP="00E871BA">
          <w:pPr>
            <w:pStyle w:val="A3165038B2064AA8921AF3CE182D8255"/>
          </w:pPr>
          <w:r>
            <w:rPr>
              <w:rStyle w:val="PlaceholderText"/>
            </w:rPr>
            <w:t>Click or tap here to enter text.</w:t>
          </w:r>
        </w:p>
      </w:docPartBody>
    </w:docPart>
    <w:docPart>
      <w:docPartPr>
        <w:name w:val="0FDABEC2F0144EDEB080D3307B088BDD"/>
        <w:category>
          <w:name w:val="General"/>
          <w:gallery w:val="placeholder"/>
        </w:category>
        <w:types>
          <w:type w:val="bbPlcHdr"/>
        </w:types>
        <w:behaviors>
          <w:behavior w:val="content"/>
        </w:behaviors>
        <w:guid w:val="{63BA19E6-28B5-405A-935F-C74267E1A96A}"/>
      </w:docPartPr>
      <w:docPartBody>
        <w:p w:rsidR="002466E1" w:rsidP="00E871BA">
          <w:pPr>
            <w:pStyle w:val="0FDABEC2F0144EDEB080D3307B088BDD"/>
          </w:pPr>
          <w:r w:rsidRPr="000B5774">
            <w:rPr>
              <w:rStyle w:val="PlaceholderText"/>
            </w:rPr>
            <w:t>Click or tap here to enter text.</w:t>
          </w:r>
        </w:p>
      </w:docPartBody>
    </w:docPart>
    <w:docPart>
      <w:docPartPr>
        <w:name w:val="8C32DF4A00E940EC96367C400631D01F"/>
        <w:category>
          <w:name w:val="General"/>
          <w:gallery w:val="placeholder"/>
        </w:category>
        <w:types>
          <w:type w:val="bbPlcHdr"/>
        </w:types>
        <w:behaviors>
          <w:behavior w:val="content"/>
        </w:behaviors>
        <w:guid w:val="{2CCFBAB9-D69E-4091-B7F2-6954CA61401C}"/>
      </w:docPartPr>
      <w:docPartBody>
        <w:p w:rsidR="002466E1" w:rsidP="00E871BA">
          <w:pPr>
            <w:pStyle w:val="8C32DF4A00E940EC96367C400631D01F"/>
          </w:pPr>
          <w:r w:rsidRPr="000B5774">
            <w:rPr>
              <w:rStyle w:val="PlaceholderText"/>
            </w:rPr>
            <w:t>Click or tap here to enter text.</w:t>
          </w:r>
        </w:p>
      </w:docPartBody>
    </w:docPart>
    <w:docPart>
      <w:docPartPr>
        <w:name w:val="810B153437E846B5828C1BA835BDE8EA"/>
        <w:category>
          <w:name w:val="General"/>
          <w:gallery w:val="placeholder"/>
        </w:category>
        <w:types>
          <w:type w:val="bbPlcHdr"/>
        </w:types>
        <w:behaviors>
          <w:behavior w:val="content"/>
        </w:behaviors>
        <w:guid w:val="{5B0E33D2-A0F3-4085-8515-CD2D6A47B7F7}"/>
      </w:docPartPr>
      <w:docPartBody>
        <w:p w:rsidR="002466E1" w:rsidP="00E871BA">
          <w:pPr>
            <w:pStyle w:val="810B153437E846B5828C1BA835BDE8EA"/>
          </w:pPr>
          <w:r>
            <w:rPr>
              <w:rStyle w:val="PlaceholderText"/>
            </w:rPr>
            <w:t>Click or tap here to enter text.</w:t>
          </w:r>
        </w:p>
      </w:docPartBody>
    </w:docPart>
    <w:docPart>
      <w:docPartPr>
        <w:name w:val="B5C8E32D795F4284B83EF6F003E46BFD"/>
        <w:category>
          <w:name w:val="General"/>
          <w:gallery w:val="placeholder"/>
        </w:category>
        <w:types>
          <w:type w:val="bbPlcHdr"/>
        </w:types>
        <w:behaviors>
          <w:behavior w:val="content"/>
        </w:behaviors>
        <w:guid w:val="{96BEE059-4DDD-43FE-AD3F-F64D70A8F954}"/>
      </w:docPartPr>
      <w:docPartBody>
        <w:p w:rsidR="002466E1" w:rsidP="00E871BA">
          <w:pPr>
            <w:pStyle w:val="B5C8E32D795F4284B83EF6F003E46BFD"/>
          </w:pPr>
          <w:r w:rsidRPr="000B5774">
            <w:rPr>
              <w:rStyle w:val="PlaceholderText"/>
            </w:rPr>
            <w:t>Click or tap here to enter text.</w:t>
          </w:r>
        </w:p>
      </w:docPartBody>
    </w:docPart>
    <w:docPart>
      <w:docPartPr>
        <w:name w:val="2ACD65C64C6F4E3BA3343F8FA8D733CE"/>
        <w:category>
          <w:name w:val="General"/>
          <w:gallery w:val="placeholder"/>
        </w:category>
        <w:types>
          <w:type w:val="bbPlcHdr"/>
        </w:types>
        <w:behaviors>
          <w:behavior w:val="content"/>
        </w:behaviors>
        <w:guid w:val="{40F6933D-93B7-4386-B984-26B4EC9A247C}"/>
      </w:docPartPr>
      <w:docPartBody>
        <w:p w:rsidR="002466E1" w:rsidP="00E871BA">
          <w:pPr>
            <w:pStyle w:val="2ACD65C64C6F4E3BA3343F8FA8D733CE"/>
          </w:pPr>
          <w:r w:rsidRPr="000B5774">
            <w:rPr>
              <w:rStyle w:val="PlaceholderText"/>
            </w:rPr>
            <w:t>Click or tap here to enter text.</w:t>
          </w:r>
        </w:p>
      </w:docPartBody>
    </w:docPart>
    <w:docPart>
      <w:docPartPr>
        <w:name w:val="2E4EF2DA30E9469695D187AA0125DF76"/>
        <w:category>
          <w:name w:val="General"/>
          <w:gallery w:val="placeholder"/>
        </w:category>
        <w:types>
          <w:type w:val="bbPlcHdr"/>
        </w:types>
        <w:behaviors>
          <w:behavior w:val="content"/>
        </w:behaviors>
        <w:guid w:val="{51AA8826-C3EA-4AE4-A196-F15A7AE9732C}"/>
      </w:docPartPr>
      <w:docPartBody>
        <w:p w:rsidR="002466E1" w:rsidP="00E871BA">
          <w:pPr>
            <w:pStyle w:val="2E4EF2DA30E9469695D187AA0125DF76"/>
          </w:pPr>
          <w:r w:rsidRPr="000B5774">
            <w:rPr>
              <w:rStyle w:val="PlaceholderText"/>
            </w:rPr>
            <w:t>Click or tap here to enter text.</w:t>
          </w:r>
        </w:p>
      </w:docPartBody>
    </w:docPart>
    <w:docPart>
      <w:docPartPr>
        <w:name w:val="DA8A97F4AEBD4E768AEBE6392690AA3F"/>
        <w:category>
          <w:name w:val="General"/>
          <w:gallery w:val="placeholder"/>
        </w:category>
        <w:types>
          <w:type w:val="bbPlcHdr"/>
        </w:types>
        <w:behaviors>
          <w:behavior w:val="content"/>
        </w:behaviors>
        <w:guid w:val="{2F75D14C-3D76-47EC-B968-B3A735AD7D7E}"/>
      </w:docPartPr>
      <w:docPartBody>
        <w:p w:rsidR="002466E1" w:rsidP="00E871BA">
          <w:pPr>
            <w:pStyle w:val="DA8A97F4AEBD4E768AEBE6392690AA3F"/>
          </w:pPr>
          <w:r w:rsidRPr="000B5774">
            <w:rPr>
              <w:rStyle w:val="PlaceholderText"/>
            </w:rPr>
            <w:t>Click or tap here to enter text.</w:t>
          </w:r>
        </w:p>
      </w:docPartBody>
    </w:docPart>
    <w:docPart>
      <w:docPartPr>
        <w:name w:val="E1B5C2A9B9E54AB3BE23A16A82924ECE"/>
        <w:category>
          <w:name w:val="General"/>
          <w:gallery w:val="placeholder"/>
        </w:category>
        <w:types>
          <w:type w:val="bbPlcHdr"/>
        </w:types>
        <w:behaviors>
          <w:behavior w:val="content"/>
        </w:behaviors>
        <w:guid w:val="{9642A2F4-5CF7-431C-95EF-C59819A79749}"/>
      </w:docPartPr>
      <w:docPartBody>
        <w:p w:rsidR="002466E1" w:rsidP="00E871BA">
          <w:pPr>
            <w:pStyle w:val="E1B5C2A9B9E54AB3BE23A16A82924ECE"/>
          </w:pPr>
          <w:r w:rsidRPr="000B5774">
            <w:rPr>
              <w:rStyle w:val="PlaceholderText"/>
            </w:rPr>
            <w:t>Click or tap here to enter text.</w:t>
          </w:r>
        </w:p>
      </w:docPartBody>
    </w:docPart>
    <w:docPart>
      <w:docPartPr>
        <w:name w:val="3454E8E1E7264A6BBAD6B7C94C893E39"/>
        <w:category>
          <w:name w:val="General"/>
          <w:gallery w:val="placeholder"/>
        </w:category>
        <w:types>
          <w:type w:val="bbPlcHdr"/>
        </w:types>
        <w:behaviors>
          <w:behavior w:val="content"/>
        </w:behaviors>
        <w:guid w:val="{461B3D82-E3BE-4688-A467-D288CBC16F62}"/>
      </w:docPartPr>
      <w:docPartBody>
        <w:p w:rsidR="002466E1" w:rsidP="00E871BA">
          <w:pPr>
            <w:pStyle w:val="3454E8E1E7264A6BBAD6B7C94C893E39"/>
          </w:pPr>
          <w:r w:rsidRPr="000B5774">
            <w:rPr>
              <w:rStyle w:val="PlaceholderText"/>
            </w:rPr>
            <w:t>Click or tap here to enter text.</w:t>
          </w:r>
        </w:p>
      </w:docPartBody>
    </w:docPart>
    <w:docPart>
      <w:docPartPr>
        <w:name w:val="2F9625220EDE4EE5AB0C1481871A82A5"/>
        <w:category>
          <w:name w:val="General"/>
          <w:gallery w:val="placeholder"/>
        </w:category>
        <w:types>
          <w:type w:val="bbPlcHdr"/>
        </w:types>
        <w:behaviors>
          <w:behavior w:val="content"/>
        </w:behaviors>
        <w:guid w:val="{4B526191-E0F7-4B6D-BD85-49DCB689896B}"/>
      </w:docPartPr>
      <w:docPartBody>
        <w:p w:rsidR="002466E1" w:rsidP="00E871BA">
          <w:pPr>
            <w:pStyle w:val="2F9625220EDE4EE5AB0C1481871A82A5"/>
          </w:pPr>
          <w:r>
            <w:rPr>
              <w:rStyle w:val="PlaceholderText"/>
            </w:rPr>
            <w:t>Click or tap here to enter text.</w:t>
          </w:r>
        </w:p>
      </w:docPartBody>
    </w:docPart>
    <w:docPart>
      <w:docPartPr>
        <w:name w:val="21F085B76337432993BA68B6B3C7B829"/>
        <w:category>
          <w:name w:val="General"/>
          <w:gallery w:val="placeholder"/>
        </w:category>
        <w:types>
          <w:type w:val="bbPlcHdr"/>
        </w:types>
        <w:behaviors>
          <w:behavior w:val="content"/>
        </w:behaviors>
        <w:guid w:val="{95736DF0-8600-4BC1-9773-9463C1EB05C0}"/>
      </w:docPartPr>
      <w:docPartBody>
        <w:p w:rsidR="002466E1" w:rsidP="00E871BA">
          <w:pPr>
            <w:pStyle w:val="21F085B76337432993BA68B6B3C7B829"/>
          </w:pPr>
          <w:r w:rsidRPr="000B5774">
            <w:rPr>
              <w:rStyle w:val="PlaceholderText"/>
            </w:rPr>
            <w:t>Click or tap here to enter text.</w:t>
          </w:r>
        </w:p>
      </w:docPartBody>
    </w:docPart>
    <w:docPart>
      <w:docPartPr>
        <w:name w:val="FE60BBD07BFE4F0496B82505CFABF854"/>
        <w:category>
          <w:name w:val="General"/>
          <w:gallery w:val="placeholder"/>
        </w:category>
        <w:types>
          <w:type w:val="bbPlcHdr"/>
        </w:types>
        <w:behaviors>
          <w:behavior w:val="content"/>
        </w:behaviors>
        <w:guid w:val="{533E00A3-F47C-402D-9F63-A7CD525EBA81}"/>
      </w:docPartPr>
      <w:docPartBody>
        <w:p w:rsidR="002466E1" w:rsidP="00E871BA">
          <w:pPr>
            <w:pStyle w:val="FE60BBD07BFE4F0496B82505CFABF854"/>
          </w:pPr>
          <w:r w:rsidRPr="000B5774">
            <w:rPr>
              <w:rStyle w:val="PlaceholderText"/>
            </w:rPr>
            <w:t>Click or tap here to enter text.</w:t>
          </w:r>
        </w:p>
      </w:docPartBody>
    </w:docPart>
    <w:docPart>
      <w:docPartPr>
        <w:name w:val="D269C63254614F5BB55729C46B3B2DCA"/>
        <w:category>
          <w:name w:val="General"/>
          <w:gallery w:val="placeholder"/>
        </w:category>
        <w:types>
          <w:type w:val="bbPlcHdr"/>
        </w:types>
        <w:behaviors>
          <w:behavior w:val="content"/>
        </w:behaviors>
        <w:guid w:val="{388543ED-9460-4142-80D3-493A8F59E574}"/>
      </w:docPartPr>
      <w:docPartBody>
        <w:p w:rsidR="002466E1" w:rsidP="00E871BA">
          <w:pPr>
            <w:pStyle w:val="D269C63254614F5BB55729C46B3B2DCA"/>
          </w:pPr>
          <w:r w:rsidRPr="000B5774">
            <w:rPr>
              <w:rStyle w:val="PlaceholderText"/>
            </w:rPr>
            <w:t>Click or tap here to enter text.</w:t>
          </w:r>
        </w:p>
      </w:docPartBody>
    </w:docPart>
    <w:docPart>
      <w:docPartPr>
        <w:name w:val="12C91C72F1244F68BBC30C99ABEFF52E"/>
        <w:category>
          <w:name w:val="General"/>
          <w:gallery w:val="placeholder"/>
        </w:category>
        <w:types>
          <w:type w:val="bbPlcHdr"/>
        </w:types>
        <w:behaviors>
          <w:behavior w:val="content"/>
        </w:behaviors>
        <w:guid w:val="{189C77BC-B7AC-47AE-8B67-FAAD2EE79378}"/>
      </w:docPartPr>
      <w:docPartBody>
        <w:p w:rsidR="002466E1" w:rsidP="00E871BA">
          <w:pPr>
            <w:pStyle w:val="12C91C72F1244F68BBC30C99ABEFF52E"/>
          </w:pPr>
          <w:r w:rsidRPr="000B5774">
            <w:rPr>
              <w:rStyle w:val="PlaceholderText"/>
            </w:rPr>
            <w:t>Click or tap here to enter text.</w:t>
          </w:r>
        </w:p>
      </w:docPartBody>
    </w:docPart>
    <w:docPart>
      <w:docPartPr>
        <w:name w:val="6A8C1EE3C25B4CC7B688F37FD6080F00"/>
        <w:category>
          <w:name w:val="General"/>
          <w:gallery w:val="placeholder"/>
        </w:category>
        <w:types>
          <w:type w:val="bbPlcHdr"/>
        </w:types>
        <w:behaviors>
          <w:behavior w:val="content"/>
        </w:behaviors>
        <w:guid w:val="{055946FB-B167-4A30-8939-EB0573341AA5}"/>
      </w:docPartPr>
      <w:docPartBody>
        <w:p w:rsidR="002466E1" w:rsidP="00E871BA">
          <w:pPr>
            <w:pStyle w:val="6A8C1EE3C25B4CC7B688F37FD6080F00"/>
          </w:pPr>
          <w:r w:rsidRPr="000B5774">
            <w:rPr>
              <w:rStyle w:val="PlaceholderText"/>
            </w:rPr>
            <w:t>Click or tap here to enter text.</w:t>
          </w:r>
        </w:p>
      </w:docPartBody>
    </w:docPart>
    <w:docPart>
      <w:docPartPr>
        <w:name w:val="B19454E90C814A9DA10685ECA63E37D1"/>
        <w:category>
          <w:name w:val="General"/>
          <w:gallery w:val="placeholder"/>
        </w:category>
        <w:types>
          <w:type w:val="bbPlcHdr"/>
        </w:types>
        <w:behaviors>
          <w:behavior w:val="content"/>
        </w:behaviors>
        <w:guid w:val="{0C9ADB6E-D643-4DDB-A752-2564B2D6F3FA}"/>
      </w:docPartPr>
      <w:docPartBody>
        <w:p w:rsidR="002466E1" w:rsidP="00E871BA">
          <w:pPr>
            <w:pStyle w:val="B19454E90C814A9DA10685ECA63E37D1"/>
          </w:pPr>
          <w:r w:rsidRPr="000B5774">
            <w:rPr>
              <w:rStyle w:val="PlaceholderText"/>
            </w:rPr>
            <w:t>Click or tap here to enter text.</w:t>
          </w:r>
        </w:p>
      </w:docPartBody>
    </w:docPart>
    <w:docPart>
      <w:docPartPr>
        <w:name w:val="44C9FB131E8A4C02A3F693CD65647AD4"/>
        <w:category>
          <w:name w:val="General"/>
          <w:gallery w:val="placeholder"/>
        </w:category>
        <w:types>
          <w:type w:val="bbPlcHdr"/>
        </w:types>
        <w:behaviors>
          <w:behavior w:val="content"/>
        </w:behaviors>
        <w:guid w:val="{72FEAD08-C0E3-437B-9921-FBFAD894CF4B}"/>
      </w:docPartPr>
      <w:docPartBody>
        <w:p w:rsidR="002466E1" w:rsidP="00E871BA">
          <w:pPr>
            <w:pStyle w:val="44C9FB131E8A4C02A3F693CD65647AD4"/>
          </w:pPr>
          <w:r w:rsidRPr="000B5774">
            <w:rPr>
              <w:rStyle w:val="PlaceholderText"/>
            </w:rPr>
            <w:t>Click or tap here to enter text.</w:t>
          </w:r>
        </w:p>
      </w:docPartBody>
    </w:docPart>
    <w:docPart>
      <w:docPartPr>
        <w:name w:val="023406C00E68462982D3B197B290179C"/>
        <w:category>
          <w:name w:val="General"/>
          <w:gallery w:val="placeholder"/>
        </w:category>
        <w:types>
          <w:type w:val="bbPlcHdr"/>
        </w:types>
        <w:behaviors>
          <w:behavior w:val="content"/>
        </w:behaviors>
        <w:guid w:val="{F74CB89D-CAAA-4879-AC44-F250C96C9901}"/>
      </w:docPartPr>
      <w:docPartBody>
        <w:p w:rsidR="002466E1" w:rsidP="00E871BA">
          <w:pPr>
            <w:pStyle w:val="023406C00E68462982D3B197B290179C"/>
          </w:pPr>
          <w:r w:rsidRPr="000B5774">
            <w:rPr>
              <w:rStyle w:val="PlaceholderText"/>
            </w:rPr>
            <w:t>Click or tap here to enter text.</w:t>
          </w:r>
        </w:p>
      </w:docPartBody>
    </w:docPart>
    <w:docPart>
      <w:docPartPr>
        <w:name w:val="1E2C2B11AFD54E9F961E2814F7ECAE3D"/>
        <w:category>
          <w:name w:val="General"/>
          <w:gallery w:val="placeholder"/>
        </w:category>
        <w:types>
          <w:type w:val="bbPlcHdr"/>
        </w:types>
        <w:behaviors>
          <w:behavior w:val="content"/>
        </w:behaviors>
        <w:guid w:val="{91CFFDC5-6088-4AA3-8CDD-C4EC655E4496}"/>
      </w:docPartPr>
      <w:docPartBody>
        <w:p w:rsidR="002466E1" w:rsidP="00E871BA">
          <w:pPr>
            <w:pStyle w:val="1E2C2B11AFD54E9F961E2814F7ECAE3D"/>
          </w:pPr>
          <w:r w:rsidRPr="000B5774">
            <w:rPr>
              <w:rStyle w:val="PlaceholderText"/>
            </w:rPr>
            <w:t>Click or tap here to enter text.</w:t>
          </w:r>
        </w:p>
      </w:docPartBody>
    </w:docPart>
    <w:docPart>
      <w:docPartPr>
        <w:name w:val="90822F7960584D2682787428034A909F"/>
        <w:category>
          <w:name w:val="General"/>
          <w:gallery w:val="placeholder"/>
        </w:category>
        <w:types>
          <w:type w:val="bbPlcHdr"/>
        </w:types>
        <w:behaviors>
          <w:behavior w:val="content"/>
        </w:behaviors>
        <w:guid w:val="{AB50427F-65CB-42E7-A81A-2D7D1C36893A}"/>
      </w:docPartPr>
      <w:docPartBody>
        <w:p w:rsidR="002466E1" w:rsidP="00E871BA">
          <w:pPr>
            <w:pStyle w:val="90822F7960584D2682787428034A909F"/>
          </w:pPr>
          <w:r w:rsidRPr="000B5774">
            <w:rPr>
              <w:rStyle w:val="PlaceholderText"/>
            </w:rPr>
            <w:t>Click or tap here to enter text.</w:t>
          </w:r>
        </w:p>
      </w:docPartBody>
    </w:docPart>
    <w:docPart>
      <w:docPartPr>
        <w:name w:val="A565BC46B4094CAFB1D62B6D31492592"/>
        <w:category>
          <w:name w:val="General"/>
          <w:gallery w:val="placeholder"/>
        </w:category>
        <w:types>
          <w:type w:val="bbPlcHdr"/>
        </w:types>
        <w:behaviors>
          <w:behavior w:val="content"/>
        </w:behaviors>
        <w:guid w:val="{547190B8-8086-4105-A22E-43F97D2B59DA}"/>
      </w:docPartPr>
      <w:docPartBody>
        <w:p w:rsidR="002466E1" w:rsidP="00E871BA">
          <w:pPr>
            <w:pStyle w:val="A565BC46B4094CAFB1D62B6D31492592"/>
          </w:pPr>
          <w:r w:rsidRPr="000B5774">
            <w:rPr>
              <w:rStyle w:val="PlaceholderText"/>
            </w:rPr>
            <w:t>Click or tap here to enter text.</w:t>
          </w:r>
        </w:p>
      </w:docPartBody>
    </w:docPart>
    <w:docPart>
      <w:docPartPr>
        <w:name w:val="04616846EACE46F8B2071865A7A60DA7"/>
        <w:category>
          <w:name w:val="General"/>
          <w:gallery w:val="placeholder"/>
        </w:category>
        <w:types>
          <w:type w:val="bbPlcHdr"/>
        </w:types>
        <w:behaviors>
          <w:behavior w:val="content"/>
        </w:behaviors>
        <w:guid w:val="{71575B51-30F0-4FBC-8604-2E98E4806A82}"/>
      </w:docPartPr>
      <w:docPartBody>
        <w:p w:rsidR="002466E1" w:rsidP="00E871BA">
          <w:pPr>
            <w:pStyle w:val="04616846EACE46F8B2071865A7A60DA7"/>
          </w:pPr>
          <w:r w:rsidRPr="000B5774">
            <w:rPr>
              <w:rStyle w:val="PlaceholderText"/>
            </w:rPr>
            <w:t>Click or tap here to enter text.</w:t>
          </w:r>
        </w:p>
      </w:docPartBody>
    </w:docPart>
    <w:docPart>
      <w:docPartPr>
        <w:name w:val="EBE6446FE85D4F22990E957AE56C9BDC"/>
        <w:category>
          <w:name w:val="General"/>
          <w:gallery w:val="placeholder"/>
        </w:category>
        <w:types>
          <w:type w:val="bbPlcHdr"/>
        </w:types>
        <w:behaviors>
          <w:behavior w:val="content"/>
        </w:behaviors>
        <w:guid w:val="{40BFAE65-B387-4578-85A4-0CFE64853997}"/>
      </w:docPartPr>
      <w:docPartBody>
        <w:p w:rsidR="002466E1" w:rsidP="00E871BA">
          <w:pPr>
            <w:pStyle w:val="EBE6446FE85D4F22990E957AE56C9BDC"/>
          </w:pPr>
          <w:r w:rsidRPr="000B5774">
            <w:rPr>
              <w:rStyle w:val="PlaceholderText"/>
            </w:rPr>
            <w:t>Click or tap here to enter text.</w:t>
          </w:r>
        </w:p>
      </w:docPartBody>
    </w:docPart>
    <w:docPart>
      <w:docPartPr>
        <w:name w:val="8C0536D7BBAF4311AE0BA27C3CC1F08F"/>
        <w:category>
          <w:name w:val="General"/>
          <w:gallery w:val="placeholder"/>
        </w:category>
        <w:types>
          <w:type w:val="bbPlcHdr"/>
        </w:types>
        <w:behaviors>
          <w:behavior w:val="content"/>
        </w:behaviors>
        <w:guid w:val="{464BCDF9-91AB-4233-AFA7-F10DEC75B8C4}"/>
      </w:docPartPr>
      <w:docPartBody>
        <w:p w:rsidR="002466E1" w:rsidP="00E871BA">
          <w:pPr>
            <w:pStyle w:val="8C0536D7BBAF4311AE0BA27C3CC1F08F"/>
          </w:pPr>
          <w:r w:rsidRPr="000B5774">
            <w:rPr>
              <w:rStyle w:val="PlaceholderText"/>
            </w:rPr>
            <w:t>Click or tap here to enter text.</w:t>
          </w:r>
        </w:p>
      </w:docPartBody>
    </w:docPart>
    <w:docPart>
      <w:docPartPr>
        <w:name w:val="D123BC0DAC764AB0B7DA7787AC7A0C3D"/>
        <w:category>
          <w:name w:val="General"/>
          <w:gallery w:val="placeholder"/>
        </w:category>
        <w:types>
          <w:type w:val="bbPlcHdr"/>
        </w:types>
        <w:behaviors>
          <w:behavior w:val="content"/>
        </w:behaviors>
        <w:guid w:val="{5F9D0D37-AB85-45F6-8D21-EE45697802A9}"/>
      </w:docPartPr>
      <w:docPartBody>
        <w:p w:rsidR="002466E1" w:rsidP="00E871BA">
          <w:pPr>
            <w:pStyle w:val="D123BC0DAC764AB0B7DA7787AC7A0C3D"/>
          </w:pPr>
          <w:r w:rsidRPr="000B5774">
            <w:rPr>
              <w:rStyle w:val="PlaceholderText"/>
            </w:rPr>
            <w:t>Click or tap here to enter text.</w:t>
          </w:r>
        </w:p>
      </w:docPartBody>
    </w:docPart>
    <w:docPart>
      <w:docPartPr>
        <w:name w:val="8F19DC4B4CC3409291E177F9FD7C0447"/>
        <w:category>
          <w:name w:val="General"/>
          <w:gallery w:val="placeholder"/>
        </w:category>
        <w:types>
          <w:type w:val="bbPlcHdr"/>
        </w:types>
        <w:behaviors>
          <w:behavior w:val="content"/>
        </w:behaviors>
        <w:guid w:val="{0D5D9D39-9192-4ED0-9C78-C446D541B604}"/>
      </w:docPartPr>
      <w:docPartBody>
        <w:p w:rsidR="002466E1" w:rsidP="00E871BA">
          <w:pPr>
            <w:pStyle w:val="8F19DC4B4CC3409291E177F9FD7C0447"/>
          </w:pPr>
          <w:r>
            <w:rPr>
              <w:rStyle w:val="PlaceholderText"/>
            </w:rPr>
            <w:t>Click or tap here to enter text.</w:t>
          </w:r>
        </w:p>
      </w:docPartBody>
    </w:docPart>
    <w:docPart>
      <w:docPartPr>
        <w:name w:val="FBE4D33AE1244842B1092D0BB5D49262"/>
        <w:category>
          <w:name w:val="General"/>
          <w:gallery w:val="placeholder"/>
        </w:category>
        <w:types>
          <w:type w:val="bbPlcHdr"/>
        </w:types>
        <w:behaviors>
          <w:behavior w:val="content"/>
        </w:behaviors>
        <w:guid w:val="{51DC29F4-2741-4AFE-994E-F5CBB201A199}"/>
      </w:docPartPr>
      <w:docPartBody>
        <w:p w:rsidR="002466E1" w:rsidP="00E871BA">
          <w:pPr>
            <w:pStyle w:val="FBE4D33AE1244842B1092D0BB5D49262"/>
          </w:pPr>
          <w:r w:rsidRPr="000B5774">
            <w:rPr>
              <w:rStyle w:val="PlaceholderText"/>
            </w:rPr>
            <w:t>Click or tap here to enter text.</w:t>
          </w:r>
        </w:p>
      </w:docPartBody>
    </w:docPart>
    <w:docPart>
      <w:docPartPr>
        <w:name w:val="EC70900B95624803961651FE9D2D7F17"/>
        <w:category>
          <w:name w:val="General"/>
          <w:gallery w:val="placeholder"/>
        </w:category>
        <w:types>
          <w:type w:val="bbPlcHdr"/>
        </w:types>
        <w:behaviors>
          <w:behavior w:val="content"/>
        </w:behaviors>
        <w:guid w:val="{69ECDB09-45BF-4D71-B1E4-3DBA4558089F}"/>
      </w:docPartPr>
      <w:docPartBody>
        <w:p w:rsidR="002466E1" w:rsidP="00E871BA">
          <w:pPr>
            <w:pStyle w:val="EC70900B95624803961651FE9D2D7F17"/>
          </w:pPr>
          <w:r w:rsidRPr="000B5774">
            <w:rPr>
              <w:rStyle w:val="PlaceholderText"/>
            </w:rPr>
            <w:t>Click or tap here to enter text.</w:t>
          </w:r>
        </w:p>
      </w:docPartBody>
    </w:docPart>
    <w:docPart>
      <w:docPartPr>
        <w:name w:val="85CB5BD8968A4B11A914FE07A70A1F84"/>
        <w:category>
          <w:name w:val="General"/>
          <w:gallery w:val="placeholder"/>
        </w:category>
        <w:types>
          <w:type w:val="bbPlcHdr"/>
        </w:types>
        <w:behaviors>
          <w:behavior w:val="content"/>
        </w:behaviors>
        <w:guid w:val="{9B890B62-CF8F-48FD-9246-ABBFE5EAAD78}"/>
      </w:docPartPr>
      <w:docPartBody>
        <w:p w:rsidR="002466E1" w:rsidP="00E871BA">
          <w:pPr>
            <w:pStyle w:val="85CB5BD8968A4B11A914FE07A70A1F84"/>
          </w:pPr>
          <w:r w:rsidRPr="000B5774">
            <w:rPr>
              <w:rStyle w:val="PlaceholderText"/>
            </w:rPr>
            <w:t>Click or tap here to enter text.</w:t>
          </w:r>
        </w:p>
      </w:docPartBody>
    </w:docPart>
    <w:docPart>
      <w:docPartPr>
        <w:name w:val="28650C450AD549CF89B8FEAD4D16798A"/>
        <w:category>
          <w:name w:val="General"/>
          <w:gallery w:val="placeholder"/>
        </w:category>
        <w:types>
          <w:type w:val="bbPlcHdr"/>
        </w:types>
        <w:behaviors>
          <w:behavior w:val="content"/>
        </w:behaviors>
        <w:guid w:val="{0072E399-3F58-42E3-B390-28343BAFA935}"/>
      </w:docPartPr>
      <w:docPartBody>
        <w:p w:rsidR="002466E1" w:rsidP="00E871BA">
          <w:pPr>
            <w:pStyle w:val="28650C450AD549CF89B8FEAD4D16798A"/>
          </w:pPr>
          <w:r w:rsidRPr="000B5774">
            <w:rPr>
              <w:rStyle w:val="PlaceholderText"/>
            </w:rPr>
            <w:t>Click or tap here to enter text.</w:t>
          </w:r>
        </w:p>
      </w:docPartBody>
    </w:docPart>
    <w:docPart>
      <w:docPartPr>
        <w:name w:val="B236B5D282DD4F25BE1CE5AB3820E984"/>
        <w:category>
          <w:name w:val="General"/>
          <w:gallery w:val="placeholder"/>
        </w:category>
        <w:types>
          <w:type w:val="bbPlcHdr"/>
        </w:types>
        <w:behaviors>
          <w:behavior w:val="content"/>
        </w:behaviors>
        <w:guid w:val="{17CD9AD9-A3B3-4EDC-96DC-FFF7659E7B92}"/>
      </w:docPartPr>
      <w:docPartBody>
        <w:p w:rsidR="002466E1" w:rsidP="00E871BA">
          <w:pPr>
            <w:pStyle w:val="B236B5D282DD4F25BE1CE5AB3820E984"/>
          </w:pPr>
          <w:r w:rsidRPr="000B5774">
            <w:rPr>
              <w:rStyle w:val="PlaceholderText"/>
            </w:rPr>
            <w:t>Click or tap here to enter text.</w:t>
          </w:r>
        </w:p>
      </w:docPartBody>
    </w:docPart>
    <w:docPart>
      <w:docPartPr>
        <w:name w:val="BC2E8E4583E44A07BAA4DFFC0FFC7EED"/>
        <w:category>
          <w:name w:val="General"/>
          <w:gallery w:val="placeholder"/>
        </w:category>
        <w:types>
          <w:type w:val="bbPlcHdr"/>
        </w:types>
        <w:behaviors>
          <w:behavior w:val="content"/>
        </w:behaviors>
        <w:guid w:val="{23C50D6B-BE89-4FFE-A70C-99193F13C138}"/>
      </w:docPartPr>
      <w:docPartBody>
        <w:p w:rsidR="002466E1" w:rsidP="00E871BA">
          <w:pPr>
            <w:pStyle w:val="BC2E8E4583E44A07BAA4DFFC0FFC7EED"/>
          </w:pPr>
          <w:r w:rsidRPr="000B5774">
            <w:rPr>
              <w:rStyle w:val="PlaceholderText"/>
            </w:rPr>
            <w:t>Click or tap here to enter text.</w:t>
          </w:r>
        </w:p>
      </w:docPartBody>
    </w:docPart>
    <w:docPart>
      <w:docPartPr>
        <w:name w:val="95C0ACFBA3014B7395D24297A0EAEB06"/>
        <w:category>
          <w:name w:val="General"/>
          <w:gallery w:val="placeholder"/>
        </w:category>
        <w:types>
          <w:type w:val="bbPlcHdr"/>
        </w:types>
        <w:behaviors>
          <w:behavior w:val="content"/>
        </w:behaviors>
        <w:guid w:val="{B18065AE-EE01-4FA0-B79A-E237E6A78EBA}"/>
      </w:docPartPr>
      <w:docPartBody>
        <w:p w:rsidR="002466E1" w:rsidP="00E871BA">
          <w:pPr>
            <w:pStyle w:val="95C0ACFBA3014B7395D24297A0EAEB06"/>
          </w:pPr>
          <w:r w:rsidRPr="000B5774">
            <w:rPr>
              <w:rStyle w:val="PlaceholderText"/>
            </w:rPr>
            <w:t>Click or tap here to enter text.</w:t>
          </w:r>
        </w:p>
      </w:docPartBody>
    </w:docPart>
    <w:docPart>
      <w:docPartPr>
        <w:name w:val="A5A32DB21B0C44D7B2458FBD9452F8A0"/>
        <w:category>
          <w:name w:val="General"/>
          <w:gallery w:val="placeholder"/>
        </w:category>
        <w:types>
          <w:type w:val="bbPlcHdr"/>
        </w:types>
        <w:behaviors>
          <w:behavior w:val="content"/>
        </w:behaviors>
        <w:guid w:val="{59B4ABFB-3B78-4C2E-9695-75C04CA1145F}"/>
      </w:docPartPr>
      <w:docPartBody>
        <w:p w:rsidR="002466E1" w:rsidP="00E871BA">
          <w:pPr>
            <w:pStyle w:val="A5A32DB21B0C44D7B2458FBD9452F8A0"/>
          </w:pPr>
          <w:r w:rsidRPr="000B5774">
            <w:rPr>
              <w:rStyle w:val="PlaceholderText"/>
            </w:rPr>
            <w:t>Click or tap here to enter text.</w:t>
          </w:r>
        </w:p>
      </w:docPartBody>
    </w:docPart>
    <w:docPart>
      <w:docPartPr>
        <w:name w:val="31310D3EC5D24812B58ACC1F6EB4542B"/>
        <w:category>
          <w:name w:val="General"/>
          <w:gallery w:val="placeholder"/>
        </w:category>
        <w:types>
          <w:type w:val="bbPlcHdr"/>
        </w:types>
        <w:behaviors>
          <w:behavior w:val="content"/>
        </w:behaviors>
        <w:guid w:val="{EF42B41E-211F-4BD2-A035-3C58CD8FC61F}"/>
      </w:docPartPr>
      <w:docPartBody>
        <w:p w:rsidR="002466E1" w:rsidP="00E871BA">
          <w:pPr>
            <w:pStyle w:val="31310D3EC5D24812B58ACC1F6EB4542B"/>
          </w:pPr>
          <w:r w:rsidRPr="000B5774">
            <w:rPr>
              <w:rStyle w:val="PlaceholderText"/>
            </w:rPr>
            <w:t>Click or tap here to enter text.</w:t>
          </w:r>
        </w:p>
      </w:docPartBody>
    </w:docPart>
    <w:docPart>
      <w:docPartPr>
        <w:name w:val="D5123198B9FE45A78E0626E216BA7D09"/>
        <w:category>
          <w:name w:val="General"/>
          <w:gallery w:val="placeholder"/>
        </w:category>
        <w:types>
          <w:type w:val="bbPlcHdr"/>
        </w:types>
        <w:behaviors>
          <w:behavior w:val="content"/>
        </w:behaviors>
        <w:guid w:val="{696CA34B-6C63-47FD-85BC-7AA6246AEB0C}"/>
      </w:docPartPr>
      <w:docPartBody>
        <w:p w:rsidR="002466E1" w:rsidP="00E871BA">
          <w:pPr>
            <w:pStyle w:val="D5123198B9FE45A78E0626E216BA7D09"/>
          </w:pPr>
          <w:r w:rsidRPr="000B5774">
            <w:rPr>
              <w:rStyle w:val="PlaceholderText"/>
            </w:rPr>
            <w:t>Click or tap here to enter text.</w:t>
          </w:r>
        </w:p>
      </w:docPartBody>
    </w:docPart>
    <w:docPart>
      <w:docPartPr>
        <w:name w:val="78325AAA869F4E408D2A22042F57D5D0"/>
        <w:category>
          <w:name w:val="General"/>
          <w:gallery w:val="placeholder"/>
        </w:category>
        <w:types>
          <w:type w:val="bbPlcHdr"/>
        </w:types>
        <w:behaviors>
          <w:behavior w:val="content"/>
        </w:behaviors>
        <w:guid w:val="{854EAF25-1953-4E0F-95AE-318410FC3173}"/>
      </w:docPartPr>
      <w:docPartBody>
        <w:p w:rsidR="002466E1" w:rsidP="00E871BA">
          <w:pPr>
            <w:pStyle w:val="78325AAA869F4E408D2A22042F57D5D0"/>
          </w:pPr>
          <w:r>
            <w:rPr>
              <w:rStyle w:val="PlaceholderText"/>
            </w:rPr>
            <w:t>Click or tap here to enter text.</w:t>
          </w:r>
        </w:p>
      </w:docPartBody>
    </w:docPart>
    <w:docPart>
      <w:docPartPr>
        <w:name w:val="1F8613F385334F71B41B2C68C3AAA531"/>
        <w:category>
          <w:name w:val="General"/>
          <w:gallery w:val="placeholder"/>
        </w:category>
        <w:types>
          <w:type w:val="bbPlcHdr"/>
        </w:types>
        <w:behaviors>
          <w:behavior w:val="content"/>
        </w:behaviors>
        <w:guid w:val="{49D4DFFB-C60F-4ADE-AA37-E516C00F44C8}"/>
      </w:docPartPr>
      <w:docPartBody>
        <w:p w:rsidR="002466E1" w:rsidP="00E871BA">
          <w:pPr>
            <w:pStyle w:val="1F8613F385334F71B41B2C68C3AAA531"/>
          </w:pPr>
          <w:r w:rsidRPr="000B57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71BA"/>
  </w:style>
  <w:style w:type="paragraph" w:customStyle="1" w:styleId="6C1D02B339844D45BAB67936F4A0EFA0">
    <w:name w:val="6C1D02B339844D45BAB67936F4A0EFA0"/>
    <w:rsid w:val="00BA385B"/>
  </w:style>
  <w:style w:type="paragraph" w:customStyle="1" w:styleId="E59436CB4211447BA63296BBC680F4F4">
    <w:name w:val="E59436CB4211447BA63296BBC680F4F4"/>
    <w:rsid w:val="00BA385B"/>
  </w:style>
  <w:style w:type="paragraph" w:customStyle="1" w:styleId="F22FD6681F004AF9895620C9A96F568A">
    <w:name w:val="F22FD6681F004AF9895620C9A96F568A"/>
    <w:rsid w:val="00BA385B"/>
  </w:style>
  <w:style w:type="paragraph" w:customStyle="1" w:styleId="0A0769E8501F451390F8BBF8504C2C0D">
    <w:name w:val="0A0769E8501F451390F8BBF8504C2C0D"/>
    <w:rsid w:val="00E871BA"/>
  </w:style>
  <w:style w:type="paragraph" w:customStyle="1" w:styleId="496C1DBAE2B94B5A86EAC3D47FB6AD66">
    <w:name w:val="496C1DBAE2B94B5A86EAC3D47FB6AD66"/>
    <w:rsid w:val="00E871BA"/>
  </w:style>
  <w:style w:type="paragraph" w:customStyle="1" w:styleId="2044DBC6EABC483AB6247DBCC518CBE0">
    <w:name w:val="2044DBC6EABC483AB6247DBCC518CBE0"/>
    <w:rsid w:val="00E871BA"/>
  </w:style>
  <w:style w:type="paragraph" w:customStyle="1" w:styleId="74FD53E71EE943F29832BDD6B742E3DA">
    <w:name w:val="74FD53E71EE943F29832BDD6B742E3DA"/>
    <w:rsid w:val="00E871BA"/>
  </w:style>
  <w:style w:type="paragraph" w:customStyle="1" w:styleId="B76E23A84C7F4D54B1374A41008ACD1B">
    <w:name w:val="B76E23A84C7F4D54B1374A41008ACD1B"/>
    <w:rsid w:val="00E871BA"/>
  </w:style>
  <w:style w:type="paragraph" w:customStyle="1" w:styleId="F39DF70A550344E38F194B41D211DE9E">
    <w:name w:val="F39DF70A550344E38F194B41D211DE9E"/>
    <w:rsid w:val="00E871BA"/>
  </w:style>
  <w:style w:type="paragraph" w:customStyle="1" w:styleId="B7A4CAA795AF4BA7996C6416D8EB0F2C">
    <w:name w:val="B7A4CAA795AF4BA7996C6416D8EB0F2C"/>
    <w:rsid w:val="00E871BA"/>
  </w:style>
  <w:style w:type="paragraph" w:customStyle="1" w:styleId="9D9844D2295747A288B543729E123305">
    <w:name w:val="9D9844D2295747A288B543729E123305"/>
    <w:rsid w:val="00E871BA"/>
  </w:style>
  <w:style w:type="paragraph" w:customStyle="1" w:styleId="B87751C04A744B0587AE4D8432A493F2">
    <w:name w:val="B87751C04A744B0587AE4D8432A493F2"/>
    <w:rsid w:val="00E871BA"/>
  </w:style>
  <w:style w:type="paragraph" w:customStyle="1" w:styleId="C866AF3E2CE340069205D9B540E61866">
    <w:name w:val="C866AF3E2CE340069205D9B540E61866"/>
    <w:rsid w:val="00E871BA"/>
  </w:style>
  <w:style w:type="paragraph" w:customStyle="1" w:styleId="8C159E58BA7F42869FCA6CC39DD7FBA7">
    <w:name w:val="8C159E58BA7F42869FCA6CC39DD7FBA7"/>
    <w:rsid w:val="00E871BA"/>
  </w:style>
  <w:style w:type="paragraph" w:customStyle="1" w:styleId="CEBE086D98394C99A460F9F4C86D9F2B">
    <w:name w:val="CEBE086D98394C99A460F9F4C86D9F2B"/>
    <w:rsid w:val="00E871BA"/>
  </w:style>
  <w:style w:type="paragraph" w:customStyle="1" w:styleId="CDF5ACCB398543738C7CE5E2F357F00D">
    <w:name w:val="CDF5ACCB398543738C7CE5E2F357F00D"/>
    <w:rsid w:val="00E871BA"/>
  </w:style>
  <w:style w:type="paragraph" w:customStyle="1" w:styleId="0C41D069BB554CE8A7E01BBD70E97B87">
    <w:name w:val="0C41D069BB554CE8A7E01BBD70E97B87"/>
    <w:rsid w:val="00E871BA"/>
  </w:style>
  <w:style w:type="paragraph" w:customStyle="1" w:styleId="8798C23AD6F747B6B0CDE31B681E6893">
    <w:name w:val="8798C23AD6F747B6B0CDE31B681E6893"/>
    <w:rsid w:val="00E871BA"/>
  </w:style>
  <w:style w:type="paragraph" w:customStyle="1" w:styleId="C8FD4EF4D2114528AF380B3451E8D844">
    <w:name w:val="C8FD4EF4D2114528AF380B3451E8D844"/>
    <w:rsid w:val="00E871BA"/>
  </w:style>
  <w:style w:type="paragraph" w:customStyle="1" w:styleId="B2E6D501C73443E4959A6955F677B756">
    <w:name w:val="B2E6D501C73443E4959A6955F677B756"/>
    <w:rsid w:val="00E871BA"/>
  </w:style>
  <w:style w:type="paragraph" w:customStyle="1" w:styleId="E728DFF7BBBA4BDCA97A69411C280C1B">
    <w:name w:val="E728DFF7BBBA4BDCA97A69411C280C1B"/>
    <w:rsid w:val="00E871BA"/>
  </w:style>
  <w:style w:type="paragraph" w:customStyle="1" w:styleId="7C973B5AF0AD4D5B87D81EB6AD99B358">
    <w:name w:val="7C973B5AF0AD4D5B87D81EB6AD99B358"/>
    <w:rsid w:val="00E871BA"/>
  </w:style>
  <w:style w:type="paragraph" w:customStyle="1" w:styleId="71819B625D67429EA8D3824AFDB8B03D">
    <w:name w:val="71819B625D67429EA8D3824AFDB8B03D"/>
    <w:rsid w:val="00E871BA"/>
  </w:style>
  <w:style w:type="paragraph" w:customStyle="1" w:styleId="12C214F3AD4A4D3EBCD411BFB2997259">
    <w:name w:val="12C214F3AD4A4D3EBCD411BFB2997259"/>
    <w:rsid w:val="00E871BA"/>
  </w:style>
  <w:style w:type="paragraph" w:customStyle="1" w:styleId="73F8C539B1D84FD9AA6F411CFB01B8DC">
    <w:name w:val="73F8C539B1D84FD9AA6F411CFB01B8DC"/>
    <w:rsid w:val="00E871BA"/>
  </w:style>
  <w:style w:type="paragraph" w:customStyle="1" w:styleId="2AA0BF5355EE4039BF099DBDD69343DC">
    <w:name w:val="2AA0BF5355EE4039BF099DBDD69343DC"/>
    <w:rsid w:val="00E871BA"/>
  </w:style>
  <w:style w:type="paragraph" w:customStyle="1" w:styleId="0C7C53EB480644BC8A0C74D51FC54245">
    <w:name w:val="0C7C53EB480644BC8A0C74D51FC54245"/>
    <w:rsid w:val="00E871BA"/>
  </w:style>
  <w:style w:type="paragraph" w:customStyle="1" w:styleId="1F60F3E782314A649E42751F7D0ECE6D">
    <w:name w:val="1F60F3E782314A649E42751F7D0ECE6D"/>
    <w:rsid w:val="00E871BA"/>
  </w:style>
  <w:style w:type="paragraph" w:customStyle="1" w:styleId="A14C6372F3C7472E84140C1DCDFF6141">
    <w:name w:val="A14C6372F3C7472E84140C1DCDFF6141"/>
    <w:rsid w:val="00E871BA"/>
  </w:style>
  <w:style w:type="paragraph" w:customStyle="1" w:styleId="3D547B98D85B4C4B99AE155482240FBD">
    <w:name w:val="3D547B98D85B4C4B99AE155482240FBD"/>
    <w:rsid w:val="00E871BA"/>
  </w:style>
  <w:style w:type="paragraph" w:customStyle="1" w:styleId="63A453F94D404B9A9F4E59354A2F7733">
    <w:name w:val="63A453F94D404B9A9F4E59354A2F7733"/>
    <w:rsid w:val="00E871BA"/>
  </w:style>
  <w:style w:type="paragraph" w:customStyle="1" w:styleId="BCD53AA95AB547B9AFE1DBF31034EE9E">
    <w:name w:val="BCD53AA95AB547B9AFE1DBF31034EE9E"/>
    <w:rsid w:val="00E871BA"/>
  </w:style>
  <w:style w:type="paragraph" w:customStyle="1" w:styleId="073F4236AF36461795B89CA04430DC53">
    <w:name w:val="073F4236AF36461795B89CA04430DC53"/>
    <w:rsid w:val="00E871BA"/>
  </w:style>
  <w:style w:type="paragraph" w:customStyle="1" w:styleId="2F82AD928ED743DCABE8A453062FBB69">
    <w:name w:val="2F82AD928ED743DCABE8A453062FBB69"/>
    <w:rsid w:val="00E871BA"/>
  </w:style>
  <w:style w:type="paragraph" w:customStyle="1" w:styleId="601709AEAD56406194EF06A2F15D48F8">
    <w:name w:val="601709AEAD56406194EF06A2F15D48F8"/>
    <w:rsid w:val="00E871BA"/>
  </w:style>
  <w:style w:type="paragraph" w:customStyle="1" w:styleId="473A50928AA74784AB801FB9D871C095">
    <w:name w:val="473A50928AA74784AB801FB9D871C095"/>
    <w:rsid w:val="00E871BA"/>
  </w:style>
  <w:style w:type="paragraph" w:customStyle="1" w:styleId="556457AAED9F4EC388E01308E810B2DF">
    <w:name w:val="556457AAED9F4EC388E01308E810B2DF"/>
    <w:rsid w:val="00E871BA"/>
  </w:style>
  <w:style w:type="paragraph" w:customStyle="1" w:styleId="1ADF8FF5BFCB4879A1A08F2FE9E1545E">
    <w:name w:val="1ADF8FF5BFCB4879A1A08F2FE9E1545E"/>
    <w:rsid w:val="00E871BA"/>
  </w:style>
  <w:style w:type="paragraph" w:customStyle="1" w:styleId="69FD542E763A4B5992B7856D0E73F7B2">
    <w:name w:val="69FD542E763A4B5992B7856D0E73F7B2"/>
    <w:rsid w:val="00E871BA"/>
  </w:style>
  <w:style w:type="paragraph" w:customStyle="1" w:styleId="E0634CB74F864CDBBB8DAF9942D54741">
    <w:name w:val="E0634CB74F864CDBBB8DAF9942D54741"/>
    <w:rsid w:val="00E871BA"/>
  </w:style>
  <w:style w:type="paragraph" w:customStyle="1" w:styleId="2C64866CC3ED4CDC8B34BA3794C43A9B">
    <w:name w:val="2C64866CC3ED4CDC8B34BA3794C43A9B"/>
    <w:rsid w:val="00E871BA"/>
  </w:style>
  <w:style w:type="paragraph" w:customStyle="1" w:styleId="3BB8B3A9437248278A7897B8A8E7CB2E">
    <w:name w:val="3BB8B3A9437248278A7897B8A8E7CB2E"/>
    <w:rsid w:val="00E871BA"/>
  </w:style>
  <w:style w:type="paragraph" w:customStyle="1" w:styleId="7C41F884C1CC42E6B0F8AABC40D501F0">
    <w:name w:val="7C41F884C1CC42E6B0F8AABC40D501F0"/>
    <w:rsid w:val="00E871BA"/>
  </w:style>
  <w:style w:type="paragraph" w:customStyle="1" w:styleId="849C56675D084830939CB8601DCD0434">
    <w:name w:val="849C56675D084830939CB8601DCD0434"/>
    <w:rsid w:val="00E871BA"/>
  </w:style>
  <w:style w:type="paragraph" w:customStyle="1" w:styleId="8FB12D9E63EF4888AFF454BBA9163E8C">
    <w:name w:val="8FB12D9E63EF4888AFF454BBA9163E8C"/>
    <w:rsid w:val="00E871BA"/>
  </w:style>
  <w:style w:type="paragraph" w:customStyle="1" w:styleId="E0EB53DD31114752A92FE097BF588BBD">
    <w:name w:val="E0EB53DD31114752A92FE097BF588BBD"/>
    <w:rsid w:val="00E871BA"/>
  </w:style>
  <w:style w:type="paragraph" w:customStyle="1" w:styleId="3DD5DDD26E5645C989A33510153617E8">
    <w:name w:val="3DD5DDD26E5645C989A33510153617E8"/>
    <w:rsid w:val="00E871BA"/>
  </w:style>
  <w:style w:type="paragraph" w:customStyle="1" w:styleId="8556B82F82C44F478D39041324243CCC">
    <w:name w:val="8556B82F82C44F478D39041324243CCC"/>
    <w:rsid w:val="00E871BA"/>
  </w:style>
  <w:style w:type="paragraph" w:customStyle="1" w:styleId="3F5A483362B942F599ABAE02C208FF58">
    <w:name w:val="3F5A483362B942F599ABAE02C208FF58"/>
    <w:rsid w:val="00E871BA"/>
  </w:style>
  <w:style w:type="paragraph" w:customStyle="1" w:styleId="B08E4E4832484F45A7656CC01EE3DD2F">
    <w:name w:val="B08E4E4832484F45A7656CC01EE3DD2F"/>
    <w:rsid w:val="00E871BA"/>
  </w:style>
  <w:style w:type="paragraph" w:customStyle="1" w:styleId="A3165038B2064AA8921AF3CE182D8255">
    <w:name w:val="A3165038B2064AA8921AF3CE182D8255"/>
    <w:rsid w:val="00E871BA"/>
  </w:style>
  <w:style w:type="paragraph" w:customStyle="1" w:styleId="0FDABEC2F0144EDEB080D3307B088BDD">
    <w:name w:val="0FDABEC2F0144EDEB080D3307B088BDD"/>
    <w:rsid w:val="00E871BA"/>
  </w:style>
  <w:style w:type="paragraph" w:customStyle="1" w:styleId="8C32DF4A00E940EC96367C400631D01F">
    <w:name w:val="8C32DF4A00E940EC96367C400631D01F"/>
    <w:rsid w:val="00E871BA"/>
  </w:style>
  <w:style w:type="paragraph" w:customStyle="1" w:styleId="810B153437E846B5828C1BA835BDE8EA">
    <w:name w:val="810B153437E846B5828C1BA835BDE8EA"/>
    <w:rsid w:val="00E871BA"/>
  </w:style>
  <w:style w:type="paragraph" w:customStyle="1" w:styleId="B5C8E32D795F4284B83EF6F003E46BFD">
    <w:name w:val="B5C8E32D795F4284B83EF6F003E46BFD"/>
    <w:rsid w:val="00E871BA"/>
  </w:style>
  <w:style w:type="paragraph" w:customStyle="1" w:styleId="2ACD65C64C6F4E3BA3343F8FA8D733CE">
    <w:name w:val="2ACD65C64C6F4E3BA3343F8FA8D733CE"/>
    <w:rsid w:val="00E871BA"/>
  </w:style>
  <w:style w:type="paragraph" w:customStyle="1" w:styleId="2E4EF2DA30E9469695D187AA0125DF76">
    <w:name w:val="2E4EF2DA30E9469695D187AA0125DF76"/>
    <w:rsid w:val="00E871BA"/>
  </w:style>
  <w:style w:type="paragraph" w:customStyle="1" w:styleId="DA8A97F4AEBD4E768AEBE6392690AA3F">
    <w:name w:val="DA8A97F4AEBD4E768AEBE6392690AA3F"/>
    <w:rsid w:val="00E871BA"/>
  </w:style>
  <w:style w:type="paragraph" w:customStyle="1" w:styleId="E1B5C2A9B9E54AB3BE23A16A82924ECE">
    <w:name w:val="E1B5C2A9B9E54AB3BE23A16A82924ECE"/>
    <w:rsid w:val="00E871BA"/>
  </w:style>
  <w:style w:type="paragraph" w:customStyle="1" w:styleId="3454E8E1E7264A6BBAD6B7C94C893E39">
    <w:name w:val="3454E8E1E7264A6BBAD6B7C94C893E39"/>
    <w:rsid w:val="00E871BA"/>
  </w:style>
  <w:style w:type="paragraph" w:customStyle="1" w:styleId="2F9625220EDE4EE5AB0C1481871A82A5">
    <w:name w:val="2F9625220EDE4EE5AB0C1481871A82A5"/>
    <w:rsid w:val="00E871BA"/>
  </w:style>
  <w:style w:type="paragraph" w:customStyle="1" w:styleId="21F085B76337432993BA68B6B3C7B829">
    <w:name w:val="21F085B76337432993BA68B6B3C7B829"/>
    <w:rsid w:val="00E871BA"/>
  </w:style>
  <w:style w:type="paragraph" w:customStyle="1" w:styleId="FE60BBD07BFE4F0496B82505CFABF854">
    <w:name w:val="FE60BBD07BFE4F0496B82505CFABF854"/>
    <w:rsid w:val="00E871BA"/>
  </w:style>
  <w:style w:type="paragraph" w:customStyle="1" w:styleId="D269C63254614F5BB55729C46B3B2DCA">
    <w:name w:val="D269C63254614F5BB55729C46B3B2DCA"/>
    <w:rsid w:val="00E871BA"/>
  </w:style>
  <w:style w:type="paragraph" w:customStyle="1" w:styleId="12C91C72F1244F68BBC30C99ABEFF52E">
    <w:name w:val="12C91C72F1244F68BBC30C99ABEFF52E"/>
    <w:rsid w:val="00E871BA"/>
  </w:style>
  <w:style w:type="paragraph" w:customStyle="1" w:styleId="6A8C1EE3C25B4CC7B688F37FD6080F00">
    <w:name w:val="6A8C1EE3C25B4CC7B688F37FD6080F00"/>
    <w:rsid w:val="00E871BA"/>
  </w:style>
  <w:style w:type="paragraph" w:customStyle="1" w:styleId="B19454E90C814A9DA10685ECA63E37D1">
    <w:name w:val="B19454E90C814A9DA10685ECA63E37D1"/>
    <w:rsid w:val="00E871BA"/>
  </w:style>
  <w:style w:type="paragraph" w:customStyle="1" w:styleId="44C9FB131E8A4C02A3F693CD65647AD4">
    <w:name w:val="44C9FB131E8A4C02A3F693CD65647AD4"/>
    <w:rsid w:val="00E871BA"/>
  </w:style>
  <w:style w:type="paragraph" w:customStyle="1" w:styleId="023406C00E68462982D3B197B290179C">
    <w:name w:val="023406C00E68462982D3B197B290179C"/>
    <w:rsid w:val="00E871BA"/>
  </w:style>
  <w:style w:type="paragraph" w:customStyle="1" w:styleId="1E2C2B11AFD54E9F961E2814F7ECAE3D">
    <w:name w:val="1E2C2B11AFD54E9F961E2814F7ECAE3D"/>
    <w:rsid w:val="00E871BA"/>
  </w:style>
  <w:style w:type="paragraph" w:customStyle="1" w:styleId="90822F7960584D2682787428034A909F">
    <w:name w:val="90822F7960584D2682787428034A909F"/>
    <w:rsid w:val="00E871BA"/>
  </w:style>
  <w:style w:type="paragraph" w:customStyle="1" w:styleId="A565BC46B4094CAFB1D62B6D31492592">
    <w:name w:val="A565BC46B4094CAFB1D62B6D31492592"/>
    <w:rsid w:val="00E871BA"/>
  </w:style>
  <w:style w:type="paragraph" w:customStyle="1" w:styleId="04616846EACE46F8B2071865A7A60DA7">
    <w:name w:val="04616846EACE46F8B2071865A7A60DA7"/>
    <w:rsid w:val="00E871BA"/>
  </w:style>
  <w:style w:type="paragraph" w:customStyle="1" w:styleId="EBE6446FE85D4F22990E957AE56C9BDC">
    <w:name w:val="EBE6446FE85D4F22990E957AE56C9BDC"/>
    <w:rsid w:val="00E871BA"/>
  </w:style>
  <w:style w:type="paragraph" w:customStyle="1" w:styleId="8C0536D7BBAF4311AE0BA27C3CC1F08F">
    <w:name w:val="8C0536D7BBAF4311AE0BA27C3CC1F08F"/>
    <w:rsid w:val="00E871BA"/>
  </w:style>
  <w:style w:type="paragraph" w:customStyle="1" w:styleId="D123BC0DAC764AB0B7DA7787AC7A0C3D">
    <w:name w:val="D123BC0DAC764AB0B7DA7787AC7A0C3D"/>
    <w:rsid w:val="00E871BA"/>
  </w:style>
  <w:style w:type="paragraph" w:customStyle="1" w:styleId="8F19DC4B4CC3409291E177F9FD7C0447">
    <w:name w:val="8F19DC4B4CC3409291E177F9FD7C0447"/>
    <w:rsid w:val="00E871BA"/>
  </w:style>
  <w:style w:type="paragraph" w:customStyle="1" w:styleId="FBE4D33AE1244842B1092D0BB5D49262">
    <w:name w:val="FBE4D33AE1244842B1092D0BB5D49262"/>
    <w:rsid w:val="00E871BA"/>
  </w:style>
  <w:style w:type="paragraph" w:customStyle="1" w:styleId="EC70900B95624803961651FE9D2D7F17">
    <w:name w:val="EC70900B95624803961651FE9D2D7F17"/>
    <w:rsid w:val="00E871BA"/>
  </w:style>
  <w:style w:type="paragraph" w:customStyle="1" w:styleId="85CB5BD8968A4B11A914FE07A70A1F84">
    <w:name w:val="85CB5BD8968A4B11A914FE07A70A1F84"/>
    <w:rsid w:val="00E871BA"/>
  </w:style>
  <w:style w:type="paragraph" w:customStyle="1" w:styleId="28650C450AD549CF89B8FEAD4D16798A">
    <w:name w:val="28650C450AD549CF89B8FEAD4D16798A"/>
    <w:rsid w:val="00E871BA"/>
  </w:style>
  <w:style w:type="paragraph" w:customStyle="1" w:styleId="B236B5D282DD4F25BE1CE5AB3820E984">
    <w:name w:val="B236B5D282DD4F25BE1CE5AB3820E984"/>
    <w:rsid w:val="00E871BA"/>
  </w:style>
  <w:style w:type="paragraph" w:customStyle="1" w:styleId="BC2E8E4583E44A07BAA4DFFC0FFC7EED">
    <w:name w:val="BC2E8E4583E44A07BAA4DFFC0FFC7EED"/>
    <w:rsid w:val="00E871BA"/>
  </w:style>
  <w:style w:type="paragraph" w:customStyle="1" w:styleId="95C0ACFBA3014B7395D24297A0EAEB06">
    <w:name w:val="95C0ACFBA3014B7395D24297A0EAEB06"/>
    <w:rsid w:val="00E871BA"/>
  </w:style>
  <w:style w:type="paragraph" w:customStyle="1" w:styleId="A5A32DB21B0C44D7B2458FBD9452F8A0">
    <w:name w:val="A5A32DB21B0C44D7B2458FBD9452F8A0"/>
    <w:rsid w:val="00E871BA"/>
  </w:style>
  <w:style w:type="paragraph" w:customStyle="1" w:styleId="31310D3EC5D24812B58ACC1F6EB4542B">
    <w:name w:val="31310D3EC5D24812B58ACC1F6EB4542B"/>
    <w:rsid w:val="00E871BA"/>
  </w:style>
  <w:style w:type="paragraph" w:customStyle="1" w:styleId="D5123198B9FE45A78E0626E216BA7D09">
    <w:name w:val="D5123198B9FE45A78E0626E216BA7D09"/>
    <w:rsid w:val="00E871BA"/>
  </w:style>
  <w:style w:type="paragraph" w:customStyle="1" w:styleId="78325AAA869F4E408D2A22042F57D5D0">
    <w:name w:val="78325AAA869F4E408D2A22042F57D5D0"/>
    <w:rsid w:val="00E871BA"/>
  </w:style>
  <w:style w:type="paragraph" w:customStyle="1" w:styleId="1F8613F385334F71B41B2C68C3AAA531">
    <w:name w:val="1F8613F385334F71B41B2C68C3AAA531"/>
    <w:rsid w:val="00E87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Feb 2026</dc:title>
  <cp:revision>0</cp:revision>
</cp:coreProperties>
</file>