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2E96" w:rsidRPr="005E4906" w:rsidP="00E04F6D">
      <w:pPr>
        <w:pStyle w:val="TitleCommittee0"/>
      </w:pPr>
      <w:sdt>
        <w:sdtPr>
          <w:alias w:val="CommitteeName"/>
          <w:tag w:val="CommitteeName"/>
          <w:id w:val="1869951332"/>
          <w:placeholder>
            <w:docPart w:val="B0D870B6396B45839A3AF0162E34DA4C"/>
          </w:placeholder>
          <w:richText/>
        </w:sdtPr>
        <w:sdtContent>
          <w:r w:rsidRPr="005E4906">
            <w:t>Treasury Committee</w:t>
          </w:r>
        </w:sdtContent>
      </w:sdt>
    </w:p>
    <w:p w:rsidR="00362E96" w:rsidRPr="005E4906" w:rsidP="00E04F6D">
      <w:pPr>
        <w:pStyle w:val="TitleInquiry0"/>
      </w:pPr>
      <w:r w:rsidRPr="005E4906">
        <w:t xml:space="preserve">Oral evidence: </w:t>
      </w:r>
      <w:sdt>
        <w:sdtPr>
          <w:alias w:val="InquiryName"/>
          <w:tag w:val="InquiryName"/>
          <w:id w:val="377371847"/>
          <w:placeholder>
            <w:docPart w:val="B0D870B6396B45839A3AF0162E34DA4C"/>
          </w:placeholder>
          <w:richText/>
        </w:sdtPr>
        <w:sdtContent>
          <w:r w:rsidRPr="005E4906" w:rsidR="0039426B">
            <w:t xml:space="preserve">Financial </w:t>
          </w:r>
          <w:r w:rsidRPr="005E4906" w:rsidR="0080094E">
            <w:t>i</w:t>
          </w:r>
          <w:r w:rsidRPr="005E4906" w:rsidR="0039426B">
            <w:t xml:space="preserve">nclusion </w:t>
          </w:r>
          <w:r w:rsidRPr="005E4906" w:rsidR="0080094E">
            <w:t>s</w:t>
          </w:r>
          <w:r w:rsidRPr="005E4906" w:rsidR="0039426B">
            <w:t>trategy</w:t>
          </w:r>
        </w:sdtContent>
      </w:sdt>
      <w:r w:rsidRPr="005E4906">
        <w:t xml:space="preserve">, HC </w:t>
      </w:r>
      <w:sdt>
        <w:sdtPr>
          <w:alias w:val="InquiryRefNo"/>
          <w:tag w:val="InquiryRefNo"/>
          <w:id w:val="-281725174"/>
          <w:placeholder>
            <w:docPart w:val="B0D870B6396B45839A3AF0162E34DA4C"/>
          </w:placeholder>
          <w:richText/>
        </w:sdtPr>
        <w:sdtContent>
          <w:r w:rsidRPr="005E4906" w:rsidR="00060B04">
            <w:t>1552</w:t>
          </w:r>
        </w:sdtContent>
      </w:sdt>
    </w:p>
    <w:sdt>
      <w:sdtPr>
        <w:alias w:val="SittingDate"/>
        <w:tag w:val="SittingDate"/>
        <w:id w:val="-1160222926"/>
        <w:placeholder>
          <w:docPart w:val="B0D870B6396B45839A3AF0162E34DA4C"/>
        </w:placeholder>
        <w:richText/>
      </w:sdtPr>
      <w:sdtContent>
        <w:p w:rsidR="00362E96" w:rsidRPr="005E4906" w:rsidP="00E04F6D">
          <w:pPr>
            <w:pStyle w:val="Para"/>
          </w:pPr>
          <w:r w:rsidRPr="005E4906">
            <w:t xml:space="preserve">Tuesday 3 February </w:t>
          </w:r>
          <w:r w:rsidRPr="005E4906">
            <w:t>20</w:t>
          </w:r>
          <w:r w:rsidRPr="005E4906">
            <w:t>26</w:t>
          </w:r>
        </w:p>
      </w:sdtContent>
    </w:sdt>
    <w:p w:rsidR="00362E96" w:rsidRPr="005E4906" w:rsidP="00E04F6D">
      <w:pPr>
        <w:pStyle w:val="Para"/>
      </w:pPr>
      <w:r w:rsidRPr="005E4906">
        <w:t xml:space="preserve">Ordered by the House of </w:t>
      </w:r>
      <w:sdt>
        <w:sdtPr>
          <w:alias w:val="House"/>
          <w:tag w:val="House"/>
          <w:id w:val="809213435"/>
          <w:placeholder>
            <w:docPart w:val="B0D870B6396B45839A3AF0162E34DA4C"/>
          </w:placeholder>
          <w:richText/>
        </w:sdtPr>
        <w:sdtContent>
          <w:r w:rsidRPr="005E4906">
            <w:t>Commons</w:t>
          </w:r>
        </w:sdtContent>
      </w:sdt>
      <w:r w:rsidRPr="005E4906">
        <w:t xml:space="preserve"> to be published on </w:t>
      </w:r>
      <w:sdt>
        <w:sdtPr>
          <w:alias w:val="PublishDate"/>
          <w:tag w:val="PublishDate"/>
          <w:id w:val="217021599"/>
          <w:placeholder>
            <w:docPart w:val="B0D870B6396B45839A3AF0162E34DA4C"/>
          </w:placeholder>
          <w:richText/>
        </w:sdtPr>
        <w:sdtContent>
          <w:r w:rsidRPr="005E4906" w:rsidR="00660D53">
            <w:t>3 February 2026</w:t>
          </w:r>
        </w:sdtContent>
      </w:sdt>
      <w:r w:rsidRPr="005E4906">
        <w:t>.</w:t>
      </w:r>
    </w:p>
    <w:p w:rsidR="00362E96" w:rsidRPr="005E4906" w:rsidP="00E04F6D">
      <w:r>
        <w:fldChar w:fldCharType="begin"/>
      </w:r>
      <w:r>
        <w:instrText xml:space="preserve"> HYPERLINK "https://parliamentlive.tv/event/index/6ac5f664-35d3-464c-99f1-94decffa21da" </w:instrText>
      </w:r>
      <w:r>
        <w:fldChar w:fldCharType="separate"/>
      </w:r>
      <w:sdt>
        <w:sdtPr>
          <w:rPr>
            <w:rStyle w:val="Hyperlink"/>
          </w:rPr>
          <w:alias w:val="VideoHyperlink"/>
          <w:tag w:val="VideoHyperlink"/>
          <w:id w:val="703995351"/>
          <w:placeholder>
            <w:docPart w:val="B0D870B6396B45839A3AF0162E34DA4C"/>
          </w:placeholder>
          <w:richText/>
        </w:sdtPr>
        <w:sdtEndPr>
          <w:rPr>
            <w:rStyle w:val="Hyperlink"/>
          </w:rPr>
        </w:sdtEndPr>
        <w:sdtContent>
          <w:r w:rsidRPr="00007673">
            <w:rPr>
              <w:rStyle w:val="Hyperlink"/>
            </w:rPr>
            <w:t>Watch the meeting</w:t>
          </w:r>
        </w:sdtContent>
      </w:sdt>
      <w:r>
        <w:fldChar w:fldCharType="end"/>
      </w:r>
    </w:p>
    <w:p w:rsidR="00362E96" w:rsidRPr="005E4906" w:rsidP="00E04F6D">
      <w:r w:rsidRPr="005E4906">
        <w:t xml:space="preserve">Members present: </w:t>
      </w:r>
      <w:sdt>
        <w:sdtPr>
          <w:alias w:val="MembersPresent"/>
          <w:tag w:val="MembersPresent"/>
          <w:id w:val="366340316"/>
          <w:placeholder>
            <w:docPart w:val="B0D870B6396B45839A3AF0162E34DA4C"/>
          </w:placeholder>
          <w:richText/>
        </w:sdtPr>
        <w:sdtContent>
          <w:r w:rsidRPr="005E4906" w:rsidR="00663E7E">
            <w:t>Dame Meg Hillier</w:t>
          </w:r>
          <w:r w:rsidRPr="005E4906">
            <w:t xml:space="preserve"> (Chair);</w:t>
          </w:r>
          <w:r w:rsidRPr="005E4906" w:rsidR="00CA08D6">
            <w:t xml:space="preserve"> </w:t>
          </w:r>
          <w:r w:rsidRPr="005E4906" w:rsidR="006B3721">
            <w:t xml:space="preserve">Bobby Dean; Jim Dickson; John Glen; John Grady; </w:t>
          </w:r>
          <w:r w:rsidRPr="005E4906" w:rsidR="001606D6">
            <w:t>Dame Siobhain McDonagh; Luke Murphy; Catherine West</w:t>
          </w:r>
          <w:r w:rsidRPr="005E4906" w:rsidR="00D93D2A">
            <w:t>.</w:t>
          </w:r>
        </w:sdtContent>
      </w:sdt>
    </w:p>
    <w:p w:rsidR="00362E96" w:rsidRPr="005E4906" w:rsidP="00E04F6D">
      <w:pPr>
        <w:pStyle w:val="ParaCentre"/>
      </w:pPr>
      <w:r w:rsidRPr="005E4906">
        <w:t xml:space="preserve">Questions </w:t>
      </w:r>
      <w:sdt>
        <w:sdtPr>
          <w:alias w:val="QuestionNumbers"/>
          <w:tag w:val="QuestionNumbers"/>
          <w:id w:val="-1223666168"/>
          <w:placeholder>
            <w:docPart w:val="B0D870B6396B45839A3AF0162E34DA4C"/>
          </w:placeholder>
          <w:richText/>
        </w:sdtPr>
        <w:sdtContent>
          <w:r w:rsidR="00317B06">
            <w:t>1 - 58</w:t>
          </w:r>
        </w:sdtContent>
      </w:sdt>
    </w:p>
    <w:p w:rsidR="00362E96" w:rsidRPr="005E4906" w:rsidP="00E04F6D">
      <w:pPr>
        <w:pStyle w:val="TitleWitnesses0"/>
      </w:pPr>
      <w:r w:rsidRPr="005E4906">
        <w:t>Witnesses</w:t>
      </w:r>
    </w:p>
    <w:sdt>
      <w:sdtPr>
        <w:alias w:val="WitnessSet"/>
        <w:tag w:val="WitnessSet"/>
        <w:id w:val="-368373484"/>
        <w:placeholder>
          <w:docPart w:val="E96F291D098A4927BAFD24A334280CAB"/>
        </w:placeholder>
        <w:richText/>
      </w:sdtPr>
      <w:sdtContent>
        <w:p w:rsidR="00362E96" w:rsidRPr="005E4906" w:rsidP="00E04F6D">
          <w:pPr>
            <w:pStyle w:val="Para"/>
          </w:pPr>
          <w:r w:rsidRPr="005E4906">
            <w:t xml:space="preserve">I:  Sian Williams, Chair, Financial Inclusion Commission (FIC); Mick McAteer, Co-Director, Financial Inclusion and Markets Centre; Dr Eleni Karagiannaki, Research Fellow, Centre for Analysis of Social Exclusion, London School of Economics and Political Science; Professor Abdelhafid Benamraoui, Professor of Finance, University of </w:t>
          </w:r>
          <w:r w:rsidRPr="005E4906" w:rsidR="007406B1">
            <w:t>Westminster.</w:t>
          </w:r>
        </w:p>
      </w:sdtContent>
    </w:sdt>
    <w:p w:rsidR="00362E96" w:rsidRPr="005E4906" w:rsidP="00E04F6D">
      <w:pPr>
        <w:pStyle w:val="Para"/>
      </w:pPr>
    </w:p>
    <w:p w:rsidR="00362E96" w:rsidRPr="005E4906" w:rsidP="00E04F6D">
      <w:pPr>
        <w:pStyle w:val="Para"/>
      </w:pPr>
      <w:r w:rsidRPr="005E4906">
        <w:t>Written evidence from witnesses:</w:t>
      </w:r>
    </w:p>
    <w:p w:rsidR="00362E96" w:rsidP="00B40221">
      <w:pPr>
        <w:pStyle w:val="Witnesssubmission"/>
        <w:numPr>
          <w:ilvl w:val="0"/>
          <w:numId w:val="13"/>
        </w:numPr>
      </w:pPr>
      <w:r>
        <w:fldChar w:fldCharType="begin"/>
      </w:r>
      <w:r>
        <w:instrText xml:space="preserve"> HYPERLINK "https://committees.parliament.uk/writtenevidence/161509/pdf/" </w:instrText>
      </w:r>
      <w:r>
        <w:fldChar w:fldCharType="separate"/>
      </w:r>
      <w:r w:rsidRPr="00B40221">
        <w:rPr>
          <w:rStyle w:val="Hyperlink"/>
        </w:rPr>
        <w:t>FIS0070, submitted by the Financial Inclusion Commission</w:t>
      </w:r>
      <w:r>
        <w:fldChar w:fldCharType="end"/>
      </w:r>
      <w:r>
        <w:t xml:space="preserve"> </w:t>
      </w:r>
    </w:p>
    <w:p w:rsidR="00B40221" w:rsidP="00B40221">
      <w:pPr>
        <w:pStyle w:val="Witnesssubmission"/>
        <w:numPr>
          <w:ilvl w:val="0"/>
          <w:numId w:val="13"/>
        </w:numPr>
      </w:pPr>
      <w:r>
        <w:fldChar w:fldCharType="begin"/>
      </w:r>
      <w:r>
        <w:instrText xml:space="preserve"> HYPERLINK "https://committees.parliament.uk/writtenevidence/161320/pdf/" </w:instrText>
      </w:r>
      <w:r>
        <w:fldChar w:fldCharType="separate"/>
      </w:r>
      <w:r w:rsidRPr="00B40221">
        <w:rPr>
          <w:rStyle w:val="Hyperlink"/>
        </w:rPr>
        <w:t>FIS0027, submitted by the Financial Inclusion and Markets Centre</w:t>
      </w:r>
      <w:r>
        <w:fldChar w:fldCharType="end"/>
      </w:r>
      <w:r>
        <w:t xml:space="preserve"> </w:t>
      </w:r>
    </w:p>
    <w:p w:rsidR="00B40221" w:rsidP="00B40221">
      <w:pPr>
        <w:pStyle w:val="Witnesssubmission"/>
        <w:numPr>
          <w:ilvl w:val="0"/>
          <w:numId w:val="13"/>
        </w:numPr>
      </w:pPr>
      <w:r>
        <w:fldChar w:fldCharType="begin"/>
      </w:r>
      <w:r>
        <w:instrText xml:space="preserve"> HYPERLINK "https://committees.parliament.uk/writtenevidence/161290/pdf/" </w:instrText>
      </w:r>
      <w:r>
        <w:fldChar w:fldCharType="separate"/>
      </w:r>
      <w:r w:rsidRPr="00B40221">
        <w:rPr>
          <w:rStyle w:val="Hyperlink"/>
        </w:rPr>
        <w:t xml:space="preserve">FIS0022, submitted by Dr Eleni </w:t>
      </w:r>
      <w:r w:rsidRPr="00B40221">
        <w:rPr>
          <w:rStyle w:val="Hyperlink"/>
        </w:rPr>
        <w:t>Karagiannaki</w:t>
      </w:r>
      <w:r>
        <w:fldChar w:fldCharType="end"/>
      </w:r>
      <w:r>
        <w:t xml:space="preserve"> </w:t>
      </w:r>
    </w:p>
    <w:p w:rsidR="00B40221" w:rsidRPr="005E4906" w:rsidP="00B40221">
      <w:pPr>
        <w:pStyle w:val="Witnesssubmission"/>
        <w:numPr>
          <w:ilvl w:val="0"/>
          <w:numId w:val="13"/>
        </w:numPr>
      </w:pPr>
      <w:r>
        <w:fldChar w:fldCharType="begin"/>
      </w:r>
      <w:r>
        <w:instrText xml:space="preserve"> HYPERLINK "https://committees.parliament.uk/writtenevidence/161351/pdf/" </w:instrText>
      </w:r>
      <w:r>
        <w:fldChar w:fldCharType="separate"/>
      </w:r>
      <w:r w:rsidRPr="00B40221">
        <w:rPr>
          <w:rStyle w:val="Hyperlink"/>
        </w:rPr>
        <w:t xml:space="preserve">FIS0040, submitted by Dr Tantawy Moussa, Professor Abdelhafid Benamraoui, Dr Amira Hawas and Professor Alaa </w:t>
      </w:r>
      <w:r w:rsidRPr="00B40221">
        <w:rPr>
          <w:rStyle w:val="Hyperlink"/>
        </w:rPr>
        <w:t>Zalata</w:t>
      </w:r>
      <w:r>
        <w:fldChar w:fldCharType="end"/>
      </w:r>
      <w:r>
        <w:t xml:space="preserve"> </w:t>
      </w:r>
    </w:p>
    <w:p w:rsidR="00362E96" w:rsidRPr="00B40221" w:rsidP="00B40221">
      <w:pPr>
        <w:pStyle w:val="ListParagraph"/>
        <w:numPr>
          <w:ilvl w:val="0"/>
          <w:numId w:val="12"/>
        </w:numPr>
        <w:rPr>
          <w:rFonts w:eastAsia="Times New Roman"/>
          <w:szCs w:val="20"/>
        </w:rPr>
      </w:pPr>
      <w:r w:rsidRPr="005E4906">
        <w:br w:type="page"/>
      </w:r>
    </w:p>
    <w:sdt>
      <w:sdtPr>
        <w:rPr>
          <w:sz w:val="22"/>
        </w:rPr>
        <w:alias w:val="WitnessExamination"/>
        <w:tag w:val="WitnessExamination"/>
        <w:id w:val="2003463402"/>
        <w:placeholder>
          <w:docPart w:val="E96F291D098A4927BAFD24A334280CAB"/>
        </w:placeholder>
        <w:richText/>
      </w:sdtPr>
      <w:sdtEndPr>
        <w:rPr>
          <w:sz w:val="28"/>
        </w:rPr>
      </w:sdtEndPr>
      <w:sdtContent>
        <w:p w:rsidR="00362E96" w:rsidRPr="005E4906" w:rsidP="00B2080E">
          <w:pPr>
            <w:pStyle w:val="TitlePanel0"/>
            <w:rPr>
              <w:szCs w:val="28"/>
            </w:rPr>
          </w:pPr>
          <w:bookmarkStart w:id="0" w:name="Panel1"/>
          <w:r w:rsidRPr="005E4906">
            <w:rPr>
              <w:szCs w:val="28"/>
            </w:rPr>
            <w:t>Examination of witnesses</w:t>
          </w:r>
        </w:p>
        <w:p w:rsidR="00362E96" w:rsidRPr="005E4906" w:rsidP="00FF0847">
          <w:pPr>
            <w:pStyle w:val="TitlePanel0"/>
            <w:jc w:val="both"/>
          </w:pPr>
          <w:r w:rsidRPr="005E4906">
            <w:rPr>
              <w:sz w:val="22"/>
            </w:rPr>
            <w:t xml:space="preserve">Witnesses: </w:t>
          </w:r>
          <w:r w:rsidRPr="005E4906" w:rsidR="00B302F9">
            <w:rPr>
              <w:sz w:val="22"/>
            </w:rPr>
            <w:t xml:space="preserve">Sian Williams, Mick McAteer, </w:t>
          </w:r>
          <w:r w:rsidRPr="005E4906" w:rsidR="001A6505">
            <w:rPr>
              <w:sz w:val="22"/>
            </w:rPr>
            <w:t>Dr Eleni Karagiannaki and Professor Abdelhafid Benamraoui.</w:t>
          </w:r>
        </w:p>
      </w:sdtContent>
    </w:sdt>
    <w:p w:rsidR="008D0968" w:rsidRPr="005E4906" w:rsidP="00250CF9">
      <w:pPr>
        <w:pStyle w:val="Remark"/>
      </w:pPr>
      <w:bookmarkEnd w:id="0"/>
      <w:sdt>
        <w:sdtPr>
          <w:alias w:val="Member"/>
          <w:tag w:val="&lt;Member mnisId='1524' dodsId='35914'&gt;"/>
          <w:id w:val="2123413878"/>
          <w:placeholder>
            <w:docPart w:val="DefaultPlaceholder_-1854013440"/>
          </w:placeholder>
          <w:richText/>
        </w:sdtPr>
        <w:sdtContent>
          <w:r w:rsidRPr="005E4906" w:rsidR="00FF0847">
            <w:rPr>
              <w:b/>
            </w:rPr>
            <w:t>Chair:</w:t>
          </w:r>
        </w:sdtContent>
      </w:sdt>
      <w:r w:rsidRPr="005E4906" w:rsidR="00FF0847">
        <w:t xml:space="preserve"> </w:t>
      </w:r>
      <w:r w:rsidRPr="005E4906" w:rsidR="005B62DA">
        <w:t>Welcome to the Treasury Select Committ</w:t>
      </w:r>
      <w:r w:rsidR="00317B06">
        <w:t>ee</w:t>
      </w:r>
      <w:r w:rsidRPr="005E4906" w:rsidR="005B62DA">
        <w:t xml:space="preserve">. Today we are looking at the Government’s new </w:t>
      </w:r>
      <w:r w:rsidRPr="005E4906" w:rsidR="004015D5">
        <w:t>f</w:t>
      </w:r>
      <w:r w:rsidRPr="005E4906" w:rsidR="005B62DA">
        <w:t xml:space="preserve">inancial </w:t>
      </w:r>
      <w:r w:rsidRPr="005E4906" w:rsidR="004015D5">
        <w:t>i</w:t>
      </w:r>
      <w:r w:rsidRPr="005E4906" w:rsidR="005B62DA">
        <w:t xml:space="preserve">nclusion </w:t>
      </w:r>
      <w:r w:rsidRPr="005E4906" w:rsidR="004015D5">
        <w:t>s</w:t>
      </w:r>
      <w:r w:rsidRPr="005E4906" w:rsidR="005B62DA">
        <w:t xml:space="preserve">trategy. </w:t>
      </w:r>
      <w:r w:rsidRPr="005E4906" w:rsidR="00820430">
        <w:t>This is the first session looking at this issue, although it is c</w:t>
      </w:r>
      <w:r w:rsidRPr="005E4906" w:rsidR="005B62DA">
        <w:t>ore business for the Committee</w:t>
      </w:r>
      <w:r w:rsidRPr="005E4906" w:rsidR="00820430">
        <w:t xml:space="preserve"> to look at financial inclusion in the round</w:t>
      </w:r>
      <w:r w:rsidRPr="005E4906" w:rsidR="004C23D3">
        <w:t>.</w:t>
      </w:r>
      <w:r w:rsidRPr="005E4906" w:rsidR="00A24E3D">
        <w:t xml:space="preserve"> </w:t>
      </w:r>
    </w:p>
    <w:p w:rsidR="008D0968" w:rsidRPr="005E4906" w:rsidP="00250CF9">
      <w:pPr>
        <w:pStyle w:val="Remark"/>
      </w:pPr>
      <w:r w:rsidRPr="005E4906">
        <w:t>We are pleased today to have a panel of witness</w:t>
      </w:r>
      <w:r w:rsidRPr="005E4906" w:rsidR="00242422">
        <w:t xml:space="preserve">es </w:t>
      </w:r>
      <w:r w:rsidRPr="005E4906">
        <w:t xml:space="preserve">who have expertise outside </w:t>
      </w:r>
      <w:r w:rsidRPr="005E4906" w:rsidR="00242422">
        <w:t xml:space="preserve">of </w:t>
      </w:r>
      <w:r w:rsidRPr="005E4906">
        <w:t>Government and in this area to help us critique</w:t>
      </w:r>
      <w:r w:rsidRPr="005E4906" w:rsidR="00242422">
        <w:t xml:space="preserve"> what the Government have delivered. We hope to get some information out of them today about how </w:t>
      </w:r>
      <w:r w:rsidRPr="005E4906">
        <w:t>good it is</w:t>
      </w:r>
      <w:r w:rsidRPr="005E4906" w:rsidR="00242422">
        <w:t xml:space="preserve"> and where it may be not as good as it should be.</w:t>
      </w:r>
      <w:r w:rsidRPr="005E4906">
        <w:t xml:space="preserve"> </w:t>
      </w:r>
      <w:r w:rsidRPr="005E4906">
        <w:t>I would like to welcome the panel</w:t>
      </w:r>
      <w:r w:rsidRPr="005E4906" w:rsidR="000D6138">
        <w:t xml:space="preserve">: </w:t>
      </w:r>
      <w:r w:rsidRPr="005E4906">
        <w:t xml:space="preserve">Dr Eleni Karagiannaki, </w:t>
      </w:r>
      <w:r w:rsidRPr="005E4906" w:rsidR="00A37EEF">
        <w:t xml:space="preserve">who is a research fellow at the Centre for Analysis </w:t>
      </w:r>
      <w:r w:rsidRPr="005E4906" w:rsidR="00583B01">
        <w:t xml:space="preserve">of </w:t>
      </w:r>
      <w:r w:rsidRPr="005E4906" w:rsidR="00A37EEF">
        <w:t>Social Exclusion at the London School of Economics and Political Science, known as LSE</w:t>
      </w:r>
      <w:r w:rsidRPr="005E4906">
        <w:t>;</w:t>
      </w:r>
      <w:r w:rsidRPr="005E4906" w:rsidR="00A37EEF">
        <w:t xml:space="preserve"> </w:t>
      </w:r>
      <w:r w:rsidRPr="005E4906">
        <w:t>Mick McAteer, who is</w:t>
      </w:r>
      <w:r w:rsidRPr="005E4906" w:rsidR="00A37EEF">
        <w:t xml:space="preserve"> the co-director </w:t>
      </w:r>
      <w:r w:rsidRPr="005E4906" w:rsidR="00B74CE5">
        <w:t>of the Financial Inclusion and Markets Centre</w:t>
      </w:r>
      <w:r w:rsidRPr="005E4906">
        <w:t>;</w:t>
      </w:r>
      <w:r w:rsidRPr="005E4906" w:rsidR="00295A03">
        <w:t xml:space="preserve"> </w:t>
      </w:r>
      <w:r w:rsidRPr="005E4906">
        <w:t xml:space="preserve">Sian Williams, who is the </w:t>
      </w:r>
      <w:r w:rsidRPr="005E4906" w:rsidR="00295A03">
        <w:t>c</w:t>
      </w:r>
      <w:r w:rsidRPr="005E4906">
        <w:t xml:space="preserve">hair of the Financial Inclusion </w:t>
      </w:r>
      <w:r w:rsidRPr="005E4906" w:rsidR="00295A03">
        <w:t>Commission</w:t>
      </w:r>
      <w:r w:rsidRPr="005E4906">
        <w:t>;</w:t>
      </w:r>
      <w:r w:rsidRPr="005E4906" w:rsidR="00295A03">
        <w:t xml:space="preserve"> </w:t>
      </w:r>
      <w:r w:rsidRPr="005E4906">
        <w:t xml:space="preserve">and Professor </w:t>
      </w:r>
      <w:r w:rsidRPr="005E4906" w:rsidR="00EF35B1">
        <w:t xml:space="preserve">Abdelhafid Benamraoui, </w:t>
      </w:r>
      <w:r w:rsidRPr="005E4906" w:rsidR="00780B3C">
        <w:t xml:space="preserve">who is the </w:t>
      </w:r>
      <w:r w:rsidRPr="005E4906">
        <w:t>p</w:t>
      </w:r>
      <w:r w:rsidRPr="005E4906" w:rsidR="00EF35B1">
        <w:t xml:space="preserve">rofessor of </w:t>
      </w:r>
      <w:r w:rsidRPr="005E4906">
        <w:t>f</w:t>
      </w:r>
      <w:r w:rsidRPr="005E4906" w:rsidR="00EF35B1">
        <w:t>inance</w:t>
      </w:r>
      <w:r w:rsidRPr="005E4906" w:rsidR="00780B3C">
        <w:t xml:space="preserve"> at the </w:t>
      </w:r>
      <w:r w:rsidRPr="005E4906" w:rsidR="00EF35B1">
        <w:t>University of Westminster</w:t>
      </w:r>
      <w:r w:rsidRPr="005E4906" w:rsidR="00780B3C">
        <w:t>.</w:t>
      </w:r>
      <w:r w:rsidRPr="005E4906">
        <w:t xml:space="preserve"> </w:t>
      </w:r>
      <w:r w:rsidRPr="005E4906" w:rsidR="00780B3C">
        <w:t>I extend a</w:t>
      </w:r>
      <w:r w:rsidRPr="005E4906">
        <w:t xml:space="preserve"> warm welcome to you all</w:t>
      </w:r>
      <w:r w:rsidRPr="005E4906">
        <w:t>.</w:t>
      </w:r>
    </w:p>
    <w:p w:rsidR="005B62DA" w:rsidRPr="005E4906" w:rsidP="00250CF9">
      <w:pPr>
        <w:pStyle w:val="Remark"/>
      </w:pPr>
      <w:r w:rsidRPr="005E4906">
        <w:t>W</w:t>
      </w:r>
      <w:r w:rsidRPr="005E4906" w:rsidR="00BD52C9">
        <w:t>e</w:t>
      </w:r>
      <w:r w:rsidRPr="005E4906">
        <w:t xml:space="preserve"> have a declaration</w:t>
      </w:r>
      <w:r w:rsidRPr="005E4906" w:rsidR="00BD52C9">
        <w:t xml:space="preserve"> of interest from Mr John Glen</w:t>
      </w:r>
      <w:r w:rsidRPr="005E4906">
        <w:t>.</w:t>
      </w:r>
    </w:p>
    <w:p w:rsidR="005B62DA" w:rsidRPr="005E4906" w:rsidP="005B62DA">
      <w:pPr>
        <w:pStyle w:val="Remark"/>
      </w:pPr>
      <w:sdt>
        <w:sdtPr>
          <w:alias w:val="Member"/>
          <w:tag w:val="&lt;Member mnisId='4051' dodsId='43043'&gt;"/>
          <w:id w:val="-2036032397"/>
          <w:placeholder>
            <w:docPart w:val="DefaultPlaceholder_-1854013440"/>
          </w:placeholder>
          <w:richText/>
        </w:sdtPr>
        <w:sdtContent>
          <w:r w:rsidRPr="005E4906">
            <w:rPr>
              <w:b/>
            </w:rPr>
            <w:t>John Glen:</w:t>
          </w:r>
        </w:sdtContent>
      </w:sdt>
      <w:r w:rsidRPr="005E4906">
        <w:t xml:space="preserve"> I am a member of</w:t>
      </w:r>
      <w:r w:rsidRPr="005E4906" w:rsidR="007B01C3">
        <w:t xml:space="preserve"> the Financial Inclusion Commission, as Ms Williams knows</w:t>
      </w:r>
      <w:r w:rsidRPr="005E4906" w:rsidR="00663646">
        <w:t>, and I should declare that in the context of what we are discussing today.</w:t>
      </w:r>
    </w:p>
    <w:p w:rsidR="005B62DA" w:rsidRPr="005E4906" w:rsidP="004D58A3">
      <w:pPr>
        <w:pStyle w:val="Question"/>
      </w:pPr>
      <w:sdt>
        <w:sdtPr>
          <w:alias w:val="Member"/>
          <w:tag w:val="&lt;Member mnisId='4523' dodsId='106391'&gt;"/>
          <w:id w:val="-890194642"/>
          <w:placeholder>
            <w:docPart w:val="DefaultPlaceholder_-1854013440"/>
          </w:placeholder>
          <w:richText/>
        </w:sdtPr>
        <w:sdtContent>
          <w:r w:rsidRPr="005E4906">
            <w:rPr>
              <w:b/>
            </w:rPr>
            <w:t>Catherine West:</w:t>
          </w:r>
        </w:sdtContent>
      </w:sdt>
      <w:r w:rsidRPr="005E4906">
        <w:t xml:space="preserve"> </w:t>
      </w:r>
      <w:r w:rsidRPr="005E4906" w:rsidR="00736C37">
        <w:t xml:space="preserve">Could I thank the panel for coming? </w:t>
      </w:r>
      <w:r w:rsidRPr="005E4906">
        <w:t>We have been long awaiting</w:t>
      </w:r>
      <w:r w:rsidRPr="005E4906" w:rsidR="001D4A51">
        <w:t xml:space="preserve"> the financial inclusion strategy and it is wonderful to have you with us today. In your view, w</w:t>
      </w:r>
      <w:r w:rsidRPr="005E4906">
        <w:t>ho is missing</w:t>
      </w:r>
      <w:r w:rsidRPr="005E4906" w:rsidR="001D4A51">
        <w:t xml:space="preserve"> from or underrepresented in the development of the financial inclusion strategy</w:t>
      </w:r>
      <w:r w:rsidRPr="005E4906">
        <w:t>?</w:t>
      </w:r>
      <w:r w:rsidRPr="005E4906" w:rsidR="00B346F8">
        <w:t xml:space="preserve"> Perhaps I could ask Ms Williams to kick off.</w:t>
      </w:r>
    </w:p>
    <w:p w:rsidR="00703CDD" w:rsidRPr="005E4906" w:rsidP="00EA623A">
      <w:pPr>
        <w:pStyle w:val="Answer"/>
      </w:pPr>
      <w:sdt>
        <w:sdtPr>
          <w:alias w:val="Witness"/>
          <w:id w:val="1772507123"/>
          <w:placeholder>
            <w:docPart w:val="DefaultPlaceholder_-1854013440"/>
          </w:placeholder>
          <w:richText/>
        </w:sdtPr>
        <w:sdtContent>
          <w:r w:rsidRPr="005E4906" w:rsidR="00EA623A">
            <w:rPr>
              <w:b/>
              <w:i/>
              <w:iCs/>
            </w:rPr>
            <w:t>Sian Williams:</w:t>
          </w:r>
          <w:r w:rsidRPr="005E4906" w:rsidR="00EA623A">
            <w:rPr>
              <w:b/>
            </w:rPr>
            <w:t xml:space="preserve"> </w:t>
          </w:r>
        </w:sdtContent>
      </w:sdt>
      <w:r w:rsidRPr="005E4906" w:rsidR="00EA623A">
        <w:t xml:space="preserve">I was looking at the composition </w:t>
      </w:r>
      <w:r w:rsidRPr="005E4906">
        <w:t>of the Financial Inclusion Committee again this morning, just to refresh to my mind</w:t>
      </w:r>
      <w:r w:rsidRPr="005E4906" w:rsidR="008D0968">
        <w:t>.</w:t>
      </w:r>
      <w:r w:rsidRPr="005E4906">
        <w:t xml:space="preserve"> </w:t>
      </w:r>
      <w:r w:rsidRPr="005E4906" w:rsidR="008D0968">
        <w:t>W</w:t>
      </w:r>
      <w:r w:rsidRPr="005E4906" w:rsidR="00EA623A">
        <w:t xml:space="preserve">hen you count the numbers, </w:t>
      </w:r>
      <w:r w:rsidRPr="005E4906">
        <w:t xml:space="preserve">there are roughly </w:t>
      </w:r>
      <w:r w:rsidRPr="005E4906" w:rsidR="00EA623A">
        <w:t>seven and seven</w:t>
      </w:r>
      <w:r w:rsidRPr="005E4906">
        <w:t>. There are seven representatives from industry or Government and seven from the consumer world and y</w:t>
      </w:r>
      <w:r w:rsidRPr="005E4906" w:rsidR="00EA623A">
        <w:t>et, when I thought about what power really looks lik</w:t>
      </w:r>
      <w:r w:rsidRPr="005E4906">
        <w:t>e, that is incredibly disjointed and unequal in a power imbalance.</w:t>
      </w:r>
    </w:p>
    <w:p w:rsidR="00D8138B" w:rsidRPr="005E4906" w:rsidP="008D0968">
      <w:pPr>
        <w:pStyle w:val="Answer"/>
      </w:pPr>
      <w:r w:rsidRPr="005E4906">
        <w:t>Why? Because o</w:t>
      </w:r>
      <w:r w:rsidRPr="005E4906" w:rsidR="00703CDD">
        <w:t xml:space="preserve">nce you have the big banks, the big insurance companies, the big credit companies sitting around </w:t>
      </w:r>
      <w:r w:rsidRPr="005E4906" w:rsidR="00F007B2">
        <w:t xml:space="preserve">a table with the Government, it is going to be much harder for the Government to </w:t>
      </w:r>
      <w:r w:rsidRPr="005E4906" w:rsidR="002700D5">
        <w:t>hear from the consumer voices.</w:t>
      </w:r>
      <w:r w:rsidRPr="005E4906">
        <w:t xml:space="preserve"> There was an intent to include consumer voices and that intent was right and proper. However, the idea that you can have seven and seven and that would somehow lead to balance is a mistake.</w:t>
      </w:r>
    </w:p>
    <w:p w:rsidR="00D74448" w:rsidRPr="005E4906" w:rsidP="00D74448">
      <w:pPr>
        <w:pStyle w:val="Answer"/>
      </w:pPr>
      <w:r w:rsidRPr="005E4906">
        <w:t xml:space="preserve">We really need a much larger </w:t>
      </w:r>
      <w:r w:rsidRPr="005E4906" w:rsidR="004A02E5">
        <w:t>inclusion approach. For example, there was n</w:t>
      </w:r>
      <w:r w:rsidRPr="005E4906" w:rsidR="004D58A3">
        <w:t>o call for written evidence</w:t>
      </w:r>
      <w:r w:rsidRPr="005E4906" w:rsidR="004A02E5">
        <w:t xml:space="preserve"> for the financial inclusion strategy</w:t>
      </w:r>
      <w:r w:rsidRPr="005E4906" w:rsidR="004D58A3">
        <w:t>.</w:t>
      </w:r>
      <w:r w:rsidRPr="005E4906" w:rsidR="00FD369E">
        <w:t xml:space="preserve"> That is one of the ways the sector that supports</w:t>
      </w:r>
      <w:r w:rsidRPr="005E4906" w:rsidR="00752671">
        <w:t xml:space="preserve"> citizens, consumers and people </w:t>
      </w:r>
      <w:r w:rsidRPr="005E4906" w:rsidR="00661206">
        <w:t xml:space="preserve">struggling with financial inclusion </w:t>
      </w:r>
      <w:r w:rsidRPr="005E4906" w:rsidR="00752671">
        <w:t>can actually draw out all of the detail</w:t>
      </w:r>
      <w:r w:rsidRPr="005E4906" w:rsidR="00661206">
        <w:t>. That is our opportunity to really bring that through.</w:t>
      </w:r>
      <w:r w:rsidRPr="005E4906">
        <w:t xml:space="preserve"> </w:t>
      </w:r>
      <w:r w:rsidRPr="005E4906" w:rsidR="004D58A3">
        <w:t>There are two elements there.</w:t>
      </w:r>
      <w:r w:rsidRPr="005E4906">
        <w:t xml:space="preserve"> </w:t>
      </w:r>
      <w:r w:rsidRPr="005E4906" w:rsidR="004D58A3">
        <w:t xml:space="preserve">Seven and seven </w:t>
      </w:r>
      <w:r w:rsidRPr="005E4906">
        <w:t xml:space="preserve">is </w:t>
      </w:r>
      <w:r w:rsidRPr="005E4906" w:rsidR="004D58A3">
        <w:t xml:space="preserve">not </w:t>
      </w:r>
      <w:r w:rsidRPr="005E4906">
        <w:t xml:space="preserve">a </w:t>
      </w:r>
      <w:r w:rsidRPr="005E4906" w:rsidR="004D58A3">
        <w:t>real balance of power</w:t>
      </w:r>
      <w:r w:rsidRPr="005E4906">
        <w:t xml:space="preserve"> and balance of voices. That should have been thought about.</w:t>
      </w:r>
    </w:p>
    <w:p w:rsidR="004D58A3" w:rsidRPr="005E4906" w:rsidP="00B10A4E">
      <w:pPr>
        <w:pStyle w:val="Answer"/>
      </w:pPr>
      <w:r w:rsidRPr="005E4906">
        <w:t>For example, as well as Citizens</w:t>
      </w:r>
      <w:r w:rsidRPr="005E4906" w:rsidR="00B10A4E">
        <w:t xml:space="preserve"> Advice, </w:t>
      </w:r>
      <w:r w:rsidRPr="005E4906">
        <w:t>we coul</w:t>
      </w:r>
      <w:r w:rsidRPr="005E4906" w:rsidR="00B10A4E">
        <w:t xml:space="preserve">d have had many </w:t>
      </w:r>
      <w:r w:rsidRPr="005E4906">
        <w:t>more organisations</w:t>
      </w:r>
      <w:r w:rsidRPr="005E4906" w:rsidR="00B10A4E">
        <w:t xml:space="preserve"> around the table representing the needs of underserved consumers</w:t>
      </w:r>
      <w:r w:rsidRPr="005E4906">
        <w:t>. Secondly, there should have been a written call for evidence</w:t>
      </w:r>
      <w:r w:rsidRPr="005E4906" w:rsidR="00B10A4E">
        <w:t xml:space="preserve"> over a period of time, </w:t>
      </w:r>
      <w:r w:rsidRPr="005E4906">
        <w:t xml:space="preserve">including </w:t>
      </w:r>
      <w:r w:rsidRPr="005E4906" w:rsidR="006526BC">
        <w:t xml:space="preserve">consultations with </w:t>
      </w:r>
      <w:r w:rsidRPr="005E4906">
        <w:t xml:space="preserve">people’s assemblies, </w:t>
      </w:r>
      <w:r w:rsidRPr="005E4906" w:rsidR="006526BC">
        <w:t xml:space="preserve">for example, around the country. That would have allowed </w:t>
      </w:r>
      <w:r w:rsidRPr="005E4906">
        <w:t xml:space="preserve">the true impact </w:t>
      </w:r>
      <w:r w:rsidRPr="005E4906" w:rsidR="00AE7384">
        <w:t xml:space="preserve">of financial exclusion </w:t>
      </w:r>
      <w:r w:rsidRPr="005E4906">
        <w:t>to be heard.</w:t>
      </w:r>
    </w:p>
    <w:p w:rsidR="00252AA8" w:rsidRPr="005E4906" w:rsidP="00C83AC8">
      <w:pPr>
        <w:pStyle w:val="Question"/>
      </w:pPr>
      <w:sdt>
        <w:sdtPr>
          <w:alias w:val="Member"/>
          <w:tag w:val="&lt;Member mnisId='4523' dodsId='106391'&gt;"/>
          <w:id w:val="1251940798"/>
          <w:placeholder>
            <w:docPart w:val="DefaultPlaceholder_-1854013440"/>
          </w:placeholder>
          <w:richText/>
        </w:sdtPr>
        <w:sdtContent>
          <w:r w:rsidRPr="005E4906">
            <w:rPr>
              <w:b/>
            </w:rPr>
            <w:t>Catherine West:</w:t>
          </w:r>
        </w:sdtContent>
      </w:sdt>
      <w:r w:rsidRPr="005E4906">
        <w:t xml:space="preserve"> </w:t>
      </w:r>
      <w:r w:rsidRPr="005E4906" w:rsidR="005946AE">
        <w:t>Thank you for your openness on that question. Mr McAteer, d</w:t>
      </w:r>
      <w:r w:rsidRPr="005E4906">
        <w:t>oes the strategy strike the right balance</w:t>
      </w:r>
      <w:r w:rsidRPr="005E4906" w:rsidR="005946AE">
        <w:t xml:space="preserve"> between industry influence and consumer influence</w:t>
      </w:r>
      <w:r w:rsidRPr="005E4906">
        <w:t>?</w:t>
      </w:r>
    </w:p>
    <w:p w:rsidR="006E4D6C" w:rsidRPr="005E4906" w:rsidP="005946AE">
      <w:pPr>
        <w:pStyle w:val="Answer"/>
      </w:pPr>
      <w:sdt>
        <w:sdtPr>
          <w:alias w:val="Witness"/>
          <w:id w:val="-203939172"/>
          <w:placeholder>
            <w:docPart w:val="DefaultPlaceholder_-1854013440"/>
          </w:placeholder>
          <w:richText/>
        </w:sdtPr>
        <w:sdtContent>
          <w:r w:rsidRPr="005E4906" w:rsidR="00252AA8">
            <w:rPr>
              <w:b/>
              <w:i/>
              <w:iCs/>
            </w:rPr>
            <w:t>Mick McAteer:</w:t>
          </w:r>
          <w:r w:rsidRPr="005E4906" w:rsidR="00252AA8">
            <w:rPr>
              <w:b/>
            </w:rPr>
            <w:t xml:space="preserve"> </w:t>
          </w:r>
        </w:sdtContent>
      </w:sdt>
      <w:r w:rsidRPr="005E4906" w:rsidR="005946AE">
        <w:t xml:space="preserve">It is a very good question. </w:t>
      </w:r>
      <w:r w:rsidRPr="005E4906" w:rsidR="00252AA8">
        <w:t xml:space="preserve">Previously, </w:t>
      </w:r>
      <w:r w:rsidRPr="005E4906" w:rsidR="005946AE">
        <w:t xml:space="preserve">we have </w:t>
      </w:r>
      <w:r w:rsidRPr="005E4906" w:rsidR="00252AA8">
        <w:t>submitted evidence</w:t>
      </w:r>
      <w:r w:rsidRPr="005E4906" w:rsidR="005946AE">
        <w:t xml:space="preserve"> explaining how there have been 130 members across the past big six working groups the Government and others have set up</w:t>
      </w:r>
      <w:r w:rsidRPr="005E4906" w:rsidR="00252AA8">
        <w:t>.</w:t>
      </w:r>
      <w:r w:rsidRPr="005E4906" w:rsidR="00933913">
        <w:t xml:space="preserve"> </w:t>
      </w:r>
      <w:r w:rsidRPr="005E4906" w:rsidR="00252AA8">
        <w:t xml:space="preserve">Of those groups, only 10 </w:t>
      </w:r>
      <w:r w:rsidRPr="005E4906" w:rsidR="0033070E">
        <w:t xml:space="preserve">have been </w:t>
      </w:r>
      <w:r w:rsidRPr="005E4906" w:rsidR="00252AA8">
        <w:t xml:space="preserve">from civil society. </w:t>
      </w:r>
      <w:r w:rsidRPr="005E4906" w:rsidR="0033070E">
        <w:t>That is one out of 13. To be fair, i</w:t>
      </w:r>
      <w:r w:rsidRPr="005E4906" w:rsidR="00252AA8">
        <w:t xml:space="preserve">n terms of membership, </w:t>
      </w:r>
      <w:r w:rsidRPr="005E4906" w:rsidR="0033070E">
        <w:t xml:space="preserve">this </w:t>
      </w:r>
      <w:r w:rsidRPr="005E4906" w:rsidR="00252AA8">
        <w:t xml:space="preserve">structure </w:t>
      </w:r>
      <w:r w:rsidRPr="005E4906" w:rsidR="0033070E">
        <w:t xml:space="preserve">is better </w:t>
      </w:r>
      <w:r w:rsidRPr="005E4906" w:rsidR="00252AA8">
        <w:t xml:space="preserve">balanced. </w:t>
      </w:r>
      <w:r w:rsidRPr="005E4906">
        <w:t>There is m</w:t>
      </w:r>
      <w:r w:rsidRPr="005E4906" w:rsidR="00252AA8">
        <w:t>ore civil society representation</w:t>
      </w:r>
      <w:r w:rsidRPr="005E4906">
        <w:t xml:space="preserve"> on that.</w:t>
      </w:r>
    </w:p>
    <w:p w:rsidR="00252AA8" w:rsidRPr="005E4906" w:rsidP="005946AE">
      <w:pPr>
        <w:pStyle w:val="Answer"/>
      </w:pPr>
      <w:r w:rsidRPr="005E4906">
        <w:t xml:space="preserve">Nevertheless, </w:t>
      </w:r>
      <w:r w:rsidRPr="005E4906" w:rsidR="006E4D6C">
        <w:t xml:space="preserve">to echo what Sian is saying, we are </w:t>
      </w:r>
      <w:r w:rsidRPr="005E4906">
        <w:t xml:space="preserve">very concerned about the lack of structured engagement in the whole process and </w:t>
      </w:r>
      <w:r w:rsidRPr="005E4906" w:rsidR="006E4D6C">
        <w:t xml:space="preserve">the </w:t>
      </w:r>
      <w:r w:rsidRPr="005E4906">
        <w:t xml:space="preserve">lack of analysis around who is </w:t>
      </w:r>
      <w:r w:rsidRPr="005E4906" w:rsidR="006E4D6C">
        <w:t>actually most</w:t>
      </w:r>
      <w:r w:rsidRPr="005E4906" w:rsidR="006E4D6C">
        <w:t xml:space="preserve"> </w:t>
      </w:r>
      <w:r w:rsidRPr="005E4906">
        <w:t>affected by exclusion</w:t>
      </w:r>
      <w:r w:rsidRPr="005E4906" w:rsidR="006E4D6C">
        <w:t xml:space="preserve">, </w:t>
      </w:r>
      <w:r w:rsidRPr="005E4906">
        <w:t>vulnerability</w:t>
      </w:r>
      <w:r w:rsidRPr="005E4906" w:rsidR="006E4D6C">
        <w:t>, marginalisation and, in some cases, we would argue</w:t>
      </w:r>
      <w:r w:rsidRPr="005E4906" w:rsidR="004230B6">
        <w:t>,</w:t>
      </w:r>
      <w:r w:rsidRPr="005E4906" w:rsidR="006E4D6C">
        <w:t xml:space="preserve"> potentially systemic discrimination.</w:t>
      </w:r>
    </w:p>
    <w:p w:rsidR="004955D0" w:rsidRPr="005E4906" w:rsidP="00EC422C">
      <w:pPr>
        <w:pStyle w:val="Answer"/>
      </w:pPr>
      <w:r>
        <w:t>T</w:t>
      </w:r>
      <w:r w:rsidRPr="005E4906" w:rsidR="00990CAF">
        <w:t xml:space="preserve">he figures </w:t>
      </w:r>
      <w:r>
        <w:t>show that</w:t>
      </w:r>
      <w:r w:rsidRPr="005E4906" w:rsidR="00990CAF">
        <w:t xml:space="preserve"> </w:t>
      </w:r>
      <w:r>
        <w:t xml:space="preserve">members of </w:t>
      </w:r>
      <w:r w:rsidRPr="005E4906" w:rsidR="00990CAF">
        <w:t>black and minority ethnic groups</w:t>
      </w:r>
      <w:r>
        <w:t xml:space="preserve"> </w:t>
      </w:r>
      <w:r w:rsidRPr="005E4906" w:rsidR="00E507E1">
        <w:t xml:space="preserve">are </w:t>
      </w:r>
      <w:r w:rsidRPr="005E4906" w:rsidR="00990CAF">
        <w:t xml:space="preserve">much </w:t>
      </w:r>
      <w:r w:rsidRPr="005E4906" w:rsidR="00E507E1">
        <w:t xml:space="preserve">less likely to have a savings account. They are twice as </w:t>
      </w:r>
      <w:r w:rsidRPr="005E4906" w:rsidR="00990CAF">
        <w:t xml:space="preserve">likely </w:t>
      </w:r>
      <w:r w:rsidRPr="005E4906" w:rsidR="00E507E1">
        <w:t xml:space="preserve">to be using high-cost credit. They are much more likely </w:t>
      </w:r>
      <w:r w:rsidRPr="005E4906" w:rsidR="00990CAF">
        <w:t>to be financially vulnerable</w:t>
      </w:r>
      <w:r w:rsidRPr="005E4906" w:rsidR="00E507E1">
        <w:t xml:space="preserve">. </w:t>
      </w:r>
      <w:r w:rsidRPr="005E4906" w:rsidR="00990CAF">
        <w:t xml:space="preserve">The same applies to </w:t>
      </w:r>
      <w:r w:rsidRPr="005E4906" w:rsidR="00E507E1">
        <w:t xml:space="preserve">people with a disability and </w:t>
      </w:r>
      <w:r w:rsidRPr="005E4906" w:rsidR="00990CAF">
        <w:t xml:space="preserve">single parents, but there did not seem to be any </w:t>
      </w:r>
      <w:r w:rsidRPr="005E4906" w:rsidR="00E507E1">
        <w:t xml:space="preserve">real, structured </w:t>
      </w:r>
      <w:r w:rsidRPr="005E4906" w:rsidR="00990CAF">
        <w:t>analysis</w:t>
      </w:r>
      <w:r w:rsidRPr="005E4906" w:rsidR="00E507E1">
        <w:t xml:space="preserve"> of the scale and nature of the problem</w:t>
      </w:r>
      <w:r w:rsidRPr="005E4906" w:rsidR="00990CAF">
        <w:t>.</w:t>
      </w:r>
      <w:r w:rsidRPr="005E4906" w:rsidR="00EC422C">
        <w:t xml:space="preserve"> </w:t>
      </w:r>
      <w:r w:rsidRPr="005E4906" w:rsidR="00E507E1">
        <w:t xml:space="preserve">As a result, </w:t>
      </w:r>
      <w:r w:rsidRPr="005E4906">
        <w:t>even though there are v</w:t>
      </w:r>
      <w:r w:rsidRPr="005E4906" w:rsidR="00990CAF">
        <w:t>ery good recommendations</w:t>
      </w:r>
      <w:r w:rsidRPr="005E4906">
        <w:t xml:space="preserve"> in the strategy</w:t>
      </w:r>
      <w:r w:rsidRPr="005E4906" w:rsidR="00990CAF">
        <w:t xml:space="preserve">, </w:t>
      </w:r>
      <w:r w:rsidRPr="005E4906">
        <w:t xml:space="preserve">they are </w:t>
      </w:r>
      <w:r w:rsidRPr="005E4906" w:rsidR="00990CAF">
        <w:t xml:space="preserve">not ambitious enough to tackle </w:t>
      </w:r>
      <w:r w:rsidRPr="005E4906">
        <w:t xml:space="preserve">the </w:t>
      </w:r>
      <w:r w:rsidRPr="005E4906" w:rsidR="00990CAF">
        <w:t xml:space="preserve">scale and </w:t>
      </w:r>
      <w:r w:rsidRPr="005E4906">
        <w:t xml:space="preserve">the </w:t>
      </w:r>
      <w:r w:rsidRPr="005E4906" w:rsidR="00990CAF">
        <w:t>nature</w:t>
      </w:r>
      <w:r w:rsidRPr="005E4906">
        <w:t xml:space="preserve"> of financial exclusion.</w:t>
      </w:r>
    </w:p>
    <w:p w:rsidR="00990CAF" w:rsidRPr="005E4906" w:rsidP="00F16963">
      <w:pPr>
        <w:pStyle w:val="Answer"/>
      </w:pPr>
      <w:r w:rsidRPr="005E4906">
        <w:t xml:space="preserve">For the record, </w:t>
      </w:r>
      <w:r w:rsidRPr="005E4906">
        <w:t xml:space="preserve">I am also on the </w:t>
      </w:r>
      <w:r w:rsidRPr="005E4906" w:rsidR="006743DA">
        <w:t>b</w:t>
      </w:r>
      <w:r w:rsidRPr="005E4906">
        <w:t xml:space="preserve">oard </w:t>
      </w:r>
      <w:r w:rsidRPr="005E4906" w:rsidR="006743DA">
        <w:t xml:space="preserve">of the </w:t>
      </w:r>
      <w:r w:rsidRPr="005E4906">
        <w:t xml:space="preserve">Consumer Council </w:t>
      </w:r>
      <w:r w:rsidRPr="005E4906" w:rsidR="00F16963">
        <w:t xml:space="preserve">for Northern Ireland and I know the Consumer Council is also </w:t>
      </w:r>
      <w:r w:rsidRPr="005E4906">
        <w:t>concerned that, even though they had a representative</w:t>
      </w:r>
      <w:r w:rsidRPr="005E4906" w:rsidR="00F16963">
        <w:t xml:space="preserve"> on the credit sub</w:t>
      </w:r>
      <w:r w:rsidRPr="005E4906" w:rsidR="004230B6">
        <w:t>-</w:t>
      </w:r>
      <w:r w:rsidRPr="005E4906" w:rsidR="00F16963">
        <w:t>committee</w:t>
      </w:r>
      <w:r w:rsidRPr="005E4906">
        <w:t>, the interest</w:t>
      </w:r>
      <w:r w:rsidRPr="005E4906" w:rsidR="001B16FE">
        <w:t xml:space="preserve">s </w:t>
      </w:r>
      <w:r w:rsidRPr="005E4906">
        <w:t>of the regions</w:t>
      </w:r>
      <w:r w:rsidRPr="005E4906" w:rsidR="00F16963">
        <w:t>—not just Northern Ireland or Scotland, but the regions within England as well—</w:t>
      </w:r>
      <w:r w:rsidRPr="005E4906" w:rsidR="001B16FE">
        <w:t xml:space="preserve">were </w:t>
      </w:r>
      <w:r w:rsidRPr="005E4906" w:rsidR="00F16963">
        <w:t xml:space="preserve">not </w:t>
      </w:r>
      <w:r w:rsidRPr="005E4906" w:rsidR="001B16FE">
        <w:t>fully represented in the deliberations</w:t>
      </w:r>
      <w:r w:rsidRPr="005E4906" w:rsidR="005766A3">
        <w:t xml:space="preserve"> and the analysis of the problem.</w:t>
      </w:r>
    </w:p>
    <w:p w:rsidR="001B16FE" w:rsidRPr="005E4906" w:rsidP="001B16FE">
      <w:pPr>
        <w:pStyle w:val="Question"/>
      </w:pPr>
      <w:sdt>
        <w:sdtPr>
          <w:alias w:val="Member"/>
          <w:tag w:val="&lt;Member mnisId='4523' dodsId='106391'&gt;"/>
          <w:id w:val="-1863979111"/>
          <w:placeholder>
            <w:docPart w:val="DefaultPlaceholder_-1854013440"/>
          </w:placeholder>
          <w:richText/>
        </w:sdtPr>
        <w:sdtContent>
          <w:r w:rsidRPr="005E4906">
            <w:rPr>
              <w:b/>
            </w:rPr>
            <w:t>Catherine West:</w:t>
          </w:r>
        </w:sdtContent>
      </w:sdt>
      <w:r w:rsidRPr="005E4906">
        <w:t xml:space="preserve"> </w:t>
      </w:r>
      <w:r w:rsidRPr="005E4906" w:rsidR="005766A3">
        <w:t>Professor Benamraoui, do you feel that there was enough reflection of the d</w:t>
      </w:r>
      <w:r w:rsidRPr="005E4906">
        <w:t xml:space="preserve">iversity of </w:t>
      </w:r>
      <w:r w:rsidRPr="005E4906" w:rsidR="005766A3">
        <w:t xml:space="preserve">the </w:t>
      </w:r>
      <w:r w:rsidRPr="005E4906">
        <w:t xml:space="preserve">UK population and </w:t>
      </w:r>
      <w:r w:rsidRPr="005E4906" w:rsidR="00B34000">
        <w:t xml:space="preserve">the </w:t>
      </w:r>
      <w:r w:rsidRPr="005E4906">
        <w:t xml:space="preserve">services consumers need within the </w:t>
      </w:r>
      <w:r w:rsidRPr="005E4906" w:rsidR="00B34000">
        <w:t xml:space="preserve">financial inclusion </w:t>
      </w:r>
      <w:r w:rsidRPr="005E4906">
        <w:t>strategy?</w:t>
      </w:r>
    </w:p>
    <w:p w:rsidR="001B16FE" w:rsidRPr="005E4906" w:rsidP="00227E8F">
      <w:pPr>
        <w:pStyle w:val="Answer"/>
      </w:pPr>
      <w:sdt>
        <w:sdtPr>
          <w:alias w:val="Witness"/>
          <w:id w:val="1166442791"/>
          <w:placeholder>
            <w:docPart w:val="DefaultPlaceholder_-1854013440"/>
          </w:placeholder>
          <w:richText/>
        </w:sdtPr>
        <w:sdtContent>
          <w:r w:rsidRPr="005E4906">
            <w:rPr>
              <w:b/>
              <w:i/>
              <w:iCs/>
            </w:rPr>
            <w:t>Professor Benamraoui:</w:t>
          </w:r>
          <w:r w:rsidRPr="005E4906">
            <w:rPr>
              <w:b/>
            </w:rPr>
            <w:t xml:space="preserve"> </w:t>
          </w:r>
        </w:sdtContent>
      </w:sdt>
      <w:r w:rsidRPr="005E4906" w:rsidR="0019096A">
        <w:t>The strategy is q</w:t>
      </w:r>
      <w:r w:rsidRPr="005E4906">
        <w:t>uite ambitious</w:t>
      </w:r>
      <w:r w:rsidRPr="005E4906" w:rsidR="0019096A">
        <w:t>, in a way, but is more about activities, rather than being backed by data</w:t>
      </w:r>
      <w:r w:rsidRPr="005E4906">
        <w:t xml:space="preserve">. </w:t>
      </w:r>
      <w:r w:rsidRPr="005E4906" w:rsidR="0019096A">
        <w:t xml:space="preserve">In terms of the groups that are correctly included, there is </w:t>
      </w:r>
      <w:r w:rsidRPr="005E4906" w:rsidR="007C2359">
        <w:t xml:space="preserve">the </w:t>
      </w:r>
      <w:r w:rsidRPr="005E4906">
        <w:t>economic abuse category</w:t>
      </w:r>
      <w:r w:rsidRPr="005E4906" w:rsidR="008572D2">
        <w:t xml:space="preserve"> </w:t>
      </w:r>
      <w:r w:rsidRPr="005E4906" w:rsidR="008572D2">
        <w:t>and a</w:t>
      </w:r>
      <w:r w:rsidRPr="005E4906">
        <w:t>lso</w:t>
      </w:r>
      <w:r w:rsidRPr="005E4906" w:rsidR="008572D2">
        <w:t xml:space="preserve"> those with mental health. </w:t>
      </w:r>
      <w:r w:rsidRPr="005E4906" w:rsidR="00E50CDB">
        <w:t xml:space="preserve">There is </w:t>
      </w:r>
      <w:r w:rsidRPr="005E4906">
        <w:t xml:space="preserve">emphasis on these two groups, but there are </w:t>
      </w:r>
      <w:r w:rsidRPr="005E4906">
        <w:t>a number of</w:t>
      </w:r>
      <w:r w:rsidRPr="005E4906">
        <w:t xml:space="preserve"> groups </w:t>
      </w:r>
      <w:r w:rsidRPr="005E4906" w:rsidR="00E50CDB">
        <w:t xml:space="preserve">that are </w:t>
      </w:r>
      <w:r w:rsidRPr="005E4906">
        <w:t xml:space="preserve">not </w:t>
      </w:r>
      <w:r w:rsidRPr="005E4906" w:rsidR="00E50CDB">
        <w:t xml:space="preserve">fully </w:t>
      </w:r>
      <w:r w:rsidRPr="005E4906">
        <w:t>captured</w:t>
      </w:r>
      <w:r w:rsidRPr="005E4906" w:rsidR="00CC505A">
        <w:t xml:space="preserve"> by the strategy. There </w:t>
      </w:r>
      <w:r w:rsidR="00317B06">
        <w:t>are</w:t>
      </w:r>
      <w:r w:rsidRPr="005E4906" w:rsidR="00CC505A">
        <w:t xml:space="preserve">, for </w:t>
      </w:r>
      <w:r w:rsidRPr="005E4906">
        <w:t>example</w:t>
      </w:r>
      <w:r w:rsidRPr="005E4906" w:rsidR="00CC505A">
        <w:t xml:space="preserve">, </w:t>
      </w:r>
      <w:r w:rsidRPr="005E4906">
        <w:t>the elderly.</w:t>
      </w:r>
      <w:r w:rsidRPr="005E4906" w:rsidR="00CC505A">
        <w:t xml:space="preserve"> These are those who are excluded because of age</w:t>
      </w:r>
      <w:r w:rsidRPr="005E4906" w:rsidR="00A42B20">
        <w:t>, particularly i</w:t>
      </w:r>
      <w:r w:rsidRPr="005E4906">
        <w:t>f we talk about digital inclusion</w:t>
      </w:r>
      <w:r w:rsidRPr="005E4906" w:rsidR="004230B6">
        <w:t>,</w:t>
      </w:r>
      <w:r w:rsidRPr="005E4906" w:rsidR="00A42B20">
        <w:t xml:space="preserve"> because now we cannot separate </w:t>
      </w:r>
      <w:r w:rsidRPr="005E4906">
        <w:t>physical inclusion and digital inclusion.</w:t>
      </w:r>
      <w:r w:rsidRPr="005E4906" w:rsidR="00227E8F">
        <w:t xml:space="preserve"> </w:t>
      </w:r>
      <w:r w:rsidRPr="005E4906">
        <w:t xml:space="preserve">Most financial products are </w:t>
      </w:r>
      <w:r w:rsidRPr="005E4906" w:rsidR="00810443">
        <w:t xml:space="preserve">now online or </w:t>
      </w:r>
      <w:r w:rsidRPr="005E4906">
        <w:t>on specific platforms.</w:t>
      </w:r>
    </w:p>
    <w:p w:rsidR="00E46F59" w:rsidRPr="005E4906" w:rsidP="001B16FE">
      <w:pPr>
        <w:pStyle w:val="Answer"/>
      </w:pPr>
      <w:r w:rsidRPr="005E4906">
        <w:t xml:space="preserve">The other </w:t>
      </w:r>
      <w:r w:rsidR="00317B06">
        <w:t>group</w:t>
      </w:r>
      <w:r w:rsidRPr="005E4906">
        <w:t xml:space="preserve"> is young people, who may be excluded around affordability and pricing. I</w:t>
      </w:r>
      <w:r w:rsidRPr="005E4906" w:rsidR="00CF1D94">
        <w:t xml:space="preserve">f we talk, for example, about insurance, it is not about availability. It </w:t>
      </w:r>
      <w:r w:rsidRPr="005E4906">
        <w:t xml:space="preserve">is </w:t>
      </w:r>
      <w:r w:rsidRPr="005E4906" w:rsidR="00CF1D94">
        <w:t xml:space="preserve">about </w:t>
      </w:r>
      <w:r w:rsidRPr="005E4906">
        <w:t>pricing of insurance products.</w:t>
      </w:r>
      <w:r w:rsidRPr="005E4906" w:rsidR="00CF1D94">
        <w:t xml:space="preserve"> </w:t>
      </w:r>
      <w:r w:rsidRPr="005E4906" w:rsidR="00DE3F8A">
        <w:t>This group is also not mentioned.</w:t>
      </w:r>
      <w:r w:rsidRPr="005E4906" w:rsidR="00FE244E">
        <w:t xml:space="preserve"> </w:t>
      </w:r>
      <w:r w:rsidRPr="005E4906" w:rsidR="00D60429">
        <w:t>I agree with previous statements. S</w:t>
      </w:r>
      <w:r w:rsidRPr="005E4906" w:rsidR="00FE244E">
        <w:t>ome of our communities are more likely to be excluded, particularly minorities.</w:t>
      </w:r>
      <w:r w:rsidRPr="005E4906" w:rsidR="00921A89">
        <w:t xml:space="preserve"> It could</w:t>
      </w:r>
      <w:r w:rsidRPr="005E4906" w:rsidR="004230B6">
        <w:t xml:space="preserve"> b</w:t>
      </w:r>
      <w:r w:rsidR="00317B06">
        <w:t xml:space="preserve">e for </w:t>
      </w:r>
      <w:r w:rsidRPr="005E4906" w:rsidR="00921A89">
        <w:t>educational</w:t>
      </w:r>
      <w:r w:rsidRPr="005E4906" w:rsidR="00A33100">
        <w:t xml:space="preserve"> reasons. It could be </w:t>
      </w:r>
      <w:r w:rsidR="00317B06">
        <w:t>for</w:t>
      </w:r>
      <w:r w:rsidRPr="005E4906" w:rsidR="00A33100">
        <w:t xml:space="preserve"> </w:t>
      </w:r>
      <w:r w:rsidRPr="005E4906" w:rsidR="00921A89">
        <w:t>self</w:t>
      </w:r>
      <w:r w:rsidRPr="005E4906" w:rsidR="004230B6">
        <w:t>-</w:t>
      </w:r>
      <w:r w:rsidRPr="005E4906" w:rsidR="00921A89">
        <w:t>exclusion reasons</w:t>
      </w:r>
      <w:r w:rsidRPr="005E4906">
        <w:t xml:space="preserve"> and other reasons.</w:t>
      </w:r>
    </w:p>
    <w:p w:rsidR="00921A89" w:rsidRPr="005E4906" w:rsidP="00CD33D0">
      <w:pPr>
        <w:pStyle w:val="Answer"/>
      </w:pPr>
      <w:r w:rsidRPr="005E4906">
        <w:t>All in all, the strategy does capture some groups, but s</w:t>
      </w:r>
      <w:r w:rsidRPr="005E4906">
        <w:t xml:space="preserve">ome groups </w:t>
      </w:r>
      <w:r w:rsidRPr="005E4906">
        <w:t xml:space="preserve">are </w:t>
      </w:r>
      <w:r w:rsidRPr="005E4906">
        <w:t>excluded.</w:t>
      </w:r>
      <w:r w:rsidRPr="005E4906" w:rsidR="00CD33D0">
        <w:t xml:space="preserve"> </w:t>
      </w:r>
      <w:r w:rsidRPr="005E4906">
        <w:t>The other one</w:t>
      </w:r>
      <w:r w:rsidRPr="005E4906" w:rsidR="00CD33D0">
        <w:t>, on which I am going to elaborate more, is the measurement. T</w:t>
      </w:r>
      <w:r w:rsidRPr="005E4906">
        <w:t xml:space="preserve">he </w:t>
      </w:r>
      <w:r w:rsidRPr="005E4906" w:rsidR="00CD33D0">
        <w:t xml:space="preserve">current </w:t>
      </w:r>
      <w:r w:rsidRPr="005E4906">
        <w:t xml:space="preserve">strategy does not provide a scientific </w:t>
      </w:r>
      <w:r w:rsidRPr="005E4906" w:rsidR="00C25C7F">
        <w:t>back</w:t>
      </w:r>
      <w:r w:rsidRPr="005E4906" w:rsidR="004230B6">
        <w:t>-</w:t>
      </w:r>
      <w:r w:rsidRPr="005E4906" w:rsidR="00C25C7F">
        <w:t xml:space="preserve">up </w:t>
      </w:r>
      <w:r w:rsidRPr="005E4906">
        <w:t>for the decisions made.</w:t>
      </w:r>
      <w:r w:rsidRPr="005E4906" w:rsidR="00C25C7F">
        <w:t xml:space="preserve"> </w:t>
      </w:r>
      <w:r w:rsidRPr="005E4906">
        <w:t xml:space="preserve">It does refer to some of the statistics, </w:t>
      </w:r>
      <w:r w:rsidRPr="005E4906" w:rsidR="00C25C7F">
        <w:t xml:space="preserve">but various quantitative or qualitative </w:t>
      </w:r>
      <w:r w:rsidRPr="005E4906">
        <w:t xml:space="preserve">data </w:t>
      </w:r>
      <w:r w:rsidRPr="005E4906" w:rsidR="009F5B8F">
        <w:t xml:space="preserve">is </w:t>
      </w:r>
      <w:r w:rsidRPr="005E4906">
        <w:t>not used to back up the aims stated in the strategy.</w:t>
      </w:r>
    </w:p>
    <w:p w:rsidR="00DA32E3" w:rsidRPr="005E4906" w:rsidP="00F866C9">
      <w:pPr>
        <w:pStyle w:val="Answer"/>
      </w:pPr>
      <w:sdt>
        <w:sdtPr>
          <w:alias w:val="Witness"/>
          <w:id w:val="-988317985"/>
          <w:placeholder>
            <w:docPart w:val="DefaultPlaceholder_-1854013440"/>
          </w:placeholder>
          <w:richText/>
        </w:sdtPr>
        <w:sdtContent>
          <w:r w:rsidRPr="005E4906" w:rsidR="00F866C9">
            <w:rPr>
              <w:b/>
              <w:i/>
              <w:iCs/>
            </w:rPr>
            <w:t>Dr Karagiannaki:</w:t>
          </w:r>
          <w:r w:rsidRPr="005E4906" w:rsidR="00F866C9">
            <w:rPr>
              <w:b/>
            </w:rPr>
            <w:t xml:space="preserve"> </w:t>
          </w:r>
        </w:sdtContent>
      </w:sdt>
      <w:r w:rsidRPr="005E4906" w:rsidR="00F866C9">
        <w:t>I would echo my fellow witnesse</w:t>
      </w:r>
      <w:r w:rsidRPr="005E4906" w:rsidR="00A52EB1">
        <w:t>s.</w:t>
      </w:r>
      <w:r w:rsidRPr="005E4906" w:rsidR="00470A5A">
        <w:t xml:space="preserve"> </w:t>
      </w:r>
      <w:r w:rsidRPr="005E4906" w:rsidR="00961F82">
        <w:t>There were good intentions</w:t>
      </w:r>
      <w:r w:rsidRPr="005E4906" w:rsidR="001C1B17">
        <w:t xml:space="preserve"> in terms of the </w:t>
      </w:r>
      <w:r w:rsidRPr="005E4906" w:rsidR="00961F82">
        <w:t>half</w:t>
      </w:r>
      <w:r w:rsidR="00317B06">
        <w:t>/</w:t>
      </w:r>
      <w:r w:rsidRPr="005E4906" w:rsidR="00961F82">
        <w:t xml:space="preserve">half balance between members of the committee, but </w:t>
      </w:r>
      <w:r w:rsidRPr="005E4906" w:rsidR="001C1B17">
        <w:t xml:space="preserve">it is </w:t>
      </w:r>
      <w:r w:rsidRPr="005E4906" w:rsidR="00961F82">
        <w:t xml:space="preserve">difficult to maintain balance </w:t>
      </w:r>
      <w:r w:rsidRPr="005E4906">
        <w:t xml:space="preserve">with equal </w:t>
      </w:r>
      <w:r w:rsidRPr="005E4906" w:rsidR="00961F82">
        <w:t xml:space="preserve">numbers </w:t>
      </w:r>
      <w:r w:rsidRPr="005E4906">
        <w:t xml:space="preserve">of representatives </w:t>
      </w:r>
      <w:r w:rsidRPr="005E4906" w:rsidR="00961F82">
        <w:t xml:space="preserve">when there is </w:t>
      </w:r>
      <w:r w:rsidRPr="005E4906" w:rsidR="00961F82">
        <w:t>actually an</w:t>
      </w:r>
      <w:r w:rsidRPr="005E4906" w:rsidR="00961F82">
        <w:t xml:space="preserve"> imbalance of powers.</w:t>
      </w:r>
    </w:p>
    <w:p w:rsidR="00F866C9" w:rsidRPr="005E4906" w:rsidP="006E45DC">
      <w:pPr>
        <w:pStyle w:val="Answer"/>
      </w:pPr>
      <w:r w:rsidRPr="005E4906">
        <w:t>I would echo the point that there is no representation of u</w:t>
      </w:r>
      <w:r w:rsidRPr="005E4906" w:rsidR="00746093">
        <w:t xml:space="preserve">nderserved communities, especially </w:t>
      </w:r>
      <w:r w:rsidRPr="005E4906" w:rsidR="00FE3A9C">
        <w:t xml:space="preserve">racialised ethnic minority </w:t>
      </w:r>
      <w:r w:rsidRPr="005E4906" w:rsidR="00746093">
        <w:t>communities.</w:t>
      </w:r>
      <w:r w:rsidRPr="005E4906" w:rsidR="00FE3A9C">
        <w:t xml:space="preserve"> I did some w</w:t>
      </w:r>
      <w:r w:rsidRPr="005E4906" w:rsidR="007D68E4">
        <w:t xml:space="preserve">ork </w:t>
      </w:r>
      <w:r w:rsidRPr="005E4906" w:rsidR="00D30303">
        <w:t xml:space="preserve">over </w:t>
      </w:r>
      <w:r w:rsidRPr="005E4906" w:rsidR="007D68E4">
        <w:t>the last two years on</w:t>
      </w:r>
      <w:r w:rsidRPr="005E4906" w:rsidR="00D30303">
        <w:t xml:space="preserve"> </w:t>
      </w:r>
      <w:r w:rsidRPr="005E4906" w:rsidR="002A0C2C">
        <w:t xml:space="preserve">ethnic wealth inequalities and </w:t>
      </w:r>
      <w:r w:rsidRPr="005E4906" w:rsidR="006E45DC">
        <w:t>over-indebtedness</w:t>
      </w:r>
      <w:r w:rsidRPr="005E4906" w:rsidR="007176AB">
        <w:t>. T</w:t>
      </w:r>
      <w:r w:rsidRPr="005E4906" w:rsidR="007D68E4">
        <w:t>he gaps are</w:t>
      </w:r>
      <w:r w:rsidRPr="005E4906" w:rsidR="007176AB">
        <w:t xml:space="preserve"> </w:t>
      </w:r>
      <w:r w:rsidRPr="005E4906" w:rsidR="007D68E4">
        <w:t>huge</w:t>
      </w:r>
      <w:r w:rsidRPr="005E4906" w:rsidR="007176AB">
        <w:t xml:space="preserve">, </w:t>
      </w:r>
      <w:r w:rsidRPr="005E4906" w:rsidR="00D42487">
        <w:t>for some groups especially. In London,</w:t>
      </w:r>
      <w:r w:rsidRPr="005E4906" w:rsidR="00414375">
        <w:t xml:space="preserve"> black and ethnic minorities are </w:t>
      </w:r>
      <w:r w:rsidRPr="005E4906" w:rsidR="005528D2">
        <w:t xml:space="preserve">at </w:t>
      </w:r>
      <w:r w:rsidRPr="005E4906" w:rsidR="00414375">
        <w:t>around three times</w:t>
      </w:r>
      <w:r w:rsidR="00317B06">
        <w:t>’</w:t>
      </w:r>
      <w:r w:rsidRPr="005E4906" w:rsidR="00414375">
        <w:t xml:space="preserve"> higher risk of being</w:t>
      </w:r>
      <w:r w:rsidRPr="005E4906" w:rsidR="005528D2">
        <w:t xml:space="preserve"> over-indebted, adopting a very </w:t>
      </w:r>
      <w:r w:rsidRPr="005E4906" w:rsidR="00130CEF">
        <w:t>acute definition of</w:t>
      </w:r>
      <w:r w:rsidRPr="005E4906" w:rsidR="005528D2">
        <w:t xml:space="preserve"> over-indebtedness. It says something.</w:t>
      </w:r>
    </w:p>
    <w:p w:rsidR="00230D7F" w:rsidRPr="005E4906" w:rsidP="00F866C9">
      <w:pPr>
        <w:pStyle w:val="Answer"/>
      </w:pPr>
      <w:r w:rsidRPr="005E4906">
        <w:t>I have to note here that this is over and above income and other characteristics.</w:t>
      </w:r>
      <w:r w:rsidRPr="005E4906" w:rsidR="00922ABF">
        <w:t xml:space="preserve"> </w:t>
      </w:r>
      <w:r w:rsidRPr="005E4906" w:rsidR="00D54107">
        <w:t>It is not the whole of the gap, but a significant p</w:t>
      </w:r>
      <w:r w:rsidRPr="005E4906" w:rsidR="00617FA0">
        <w:t>art of the gap</w:t>
      </w:r>
      <w:r w:rsidRPr="005E4906" w:rsidR="00D54107">
        <w:t xml:space="preserve"> remains unexplained</w:t>
      </w:r>
      <w:r w:rsidRPr="005E4906" w:rsidR="00617FA0">
        <w:t>.</w:t>
      </w:r>
      <w:r w:rsidRPr="005E4906" w:rsidR="00D54107">
        <w:t xml:space="preserve"> </w:t>
      </w:r>
      <w:r w:rsidRPr="005E4906" w:rsidR="00617FA0">
        <w:t>It was a bit of a miss not to have representatives of underserved communities. It is not that they are the only ones excluded</w:t>
      </w:r>
      <w:r w:rsidR="00317B06">
        <w:t>;</w:t>
      </w:r>
      <w:r w:rsidRPr="005E4906" w:rsidR="00E13221">
        <w:t xml:space="preserve"> </w:t>
      </w:r>
      <w:r w:rsidR="00317B06">
        <w:t>t</w:t>
      </w:r>
      <w:r w:rsidRPr="005E4906" w:rsidR="00E13221">
        <w:t xml:space="preserve">here are other people who are excluded </w:t>
      </w:r>
      <w:r w:rsidRPr="005E4906" w:rsidR="00617FA0">
        <w:t>who should have been</w:t>
      </w:r>
      <w:r w:rsidRPr="005E4906" w:rsidR="00E13221">
        <w:t xml:space="preserve"> included in the committee</w:t>
      </w:r>
      <w:r w:rsidRPr="005E4906" w:rsidR="00617FA0">
        <w:t>.</w:t>
      </w:r>
    </w:p>
    <w:p w:rsidR="00AA5047" w:rsidRPr="005E4906" w:rsidP="006162D1">
      <w:pPr>
        <w:pStyle w:val="Question"/>
      </w:pPr>
      <w:sdt>
        <w:sdtPr>
          <w:alias w:val="Member"/>
          <w:tag w:val="&lt;Member mnisId='5083' dodsId='149003'&gt;"/>
          <w:id w:val="-2048134619"/>
          <w:placeholder>
            <w:docPart w:val="DefaultPlaceholder_-1854013440"/>
          </w:placeholder>
          <w:richText/>
        </w:sdtPr>
        <w:sdtContent>
          <w:r w:rsidRPr="005E4906">
            <w:rPr>
              <w:b/>
            </w:rPr>
            <w:t>Bobby Dean:</w:t>
          </w:r>
        </w:sdtContent>
      </w:sdt>
      <w:r w:rsidRPr="005E4906">
        <w:t xml:space="preserve"> I wonder if I could get from each of you the strengths of the overall strategy and </w:t>
      </w:r>
      <w:r w:rsidRPr="005E4906" w:rsidR="0015379B">
        <w:t xml:space="preserve">a little bit about </w:t>
      </w:r>
      <w:r w:rsidRPr="005E4906">
        <w:t>the scope</w:t>
      </w:r>
      <w:r w:rsidRPr="005E4906" w:rsidR="0015379B">
        <w:t xml:space="preserve">. Do you think </w:t>
      </w:r>
      <w:r w:rsidRPr="005E4906">
        <w:t>anything is missing from the scope</w:t>
      </w:r>
      <w:r w:rsidRPr="005E4906" w:rsidR="0015379B">
        <w:t xml:space="preserve">? I know they have set out the six pillars. </w:t>
      </w:r>
    </w:p>
    <w:p w:rsidR="00DD2C0F" w:rsidRPr="005E4906" w:rsidP="006162D1">
      <w:pPr>
        <w:pStyle w:val="Answer"/>
      </w:pPr>
      <w:sdt>
        <w:sdtPr>
          <w:alias w:val="Witness"/>
          <w:id w:val="-534115370"/>
          <w:placeholder>
            <w:docPart w:val="DefaultPlaceholder_-1854013440"/>
          </w:placeholder>
          <w:richText/>
        </w:sdtPr>
        <w:sdtContent>
          <w:r w:rsidRPr="005E4906" w:rsidR="006162D1">
            <w:rPr>
              <w:b/>
              <w:i/>
              <w:iCs/>
            </w:rPr>
            <w:t>Dr Karagiannaki:</w:t>
          </w:r>
          <w:r w:rsidRPr="005E4906" w:rsidR="006162D1">
            <w:rPr>
              <w:b/>
            </w:rPr>
            <w:t xml:space="preserve"> </w:t>
          </w:r>
        </w:sdtContent>
      </w:sdt>
      <w:r w:rsidRPr="005E4906" w:rsidR="006162D1">
        <w:t>My overview is that the six pillars were</w:t>
      </w:r>
      <w:r w:rsidRPr="005E4906" w:rsidR="00803F21">
        <w:t xml:space="preserve"> towards </w:t>
      </w:r>
      <w:r w:rsidRPr="005E4906" w:rsidR="006162D1">
        <w:t xml:space="preserve">the right direction. What I could not see </w:t>
      </w:r>
      <w:r w:rsidRPr="005E4906" w:rsidR="00803F21">
        <w:t xml:space="preserve">is an </w:t>
      </w:r>
      <w:r w:rsidRPr="005E4906" w:rsidR="006162D1">
        <w:t>integration</w:t>
      </w:r>
      <w:r w:rsidRPr="005E4906" w:rsidR="00803F21">
        <w:t xml:space="preserve"> across the pillars</w:t>
      </w:r>
      <w:r w:rsidRPr="005E4906" w:rsidR="006162D1">
        <w:t>.</w:t>
      </w:r>
      <w:r w:rsidRPr="005E4906" w:rsidR="002D1903">
        <w:t xml:space="preserve"> We will come to that later</w:t>
      </w:r>
      <w:r w:rsidRPr="005E4906" w:rsidR="00E27F89">
        <w:t xml:space="preserve">, in terms of an </w:t>
      </w:r>
      <w:r w:rsidRPr="005E4906" w:rsidR="002D1903">
        <w:t>implementation framework</w:t>
      </w:r>
      <w:r w:rsidRPr="005E4906" w:rsidR="00E27F89">
        <w:t xml:space="preserve">. </w:t>
      </w:r>
      <w:r w:rsidRPr="005E4906" w:rsidR="00C26380">
        <w:t xml:space="preserve">There </w:t>
      </w:r>
      <w:r w:rsidRPr="005E4906" w:rsidR="00B03124">
        <w:t xml:space="preserve">are some </w:t>
      </w:r>
      <w:r w:rsidRPr="005E4906" w:rsidR="00C26380">
        <w:t xml:space="preserve">very good, strong discrete interventions, but there was </w:t>
      </w:r>
      <w:r w:rsidRPr="005E4906" w:rsidR="004923D1">
        <w:t xml:space="preserve">no </w:t>
      </w:r>
      <w:r w:rsidRPr="005E4906" w:rsidR="00C26380">
        <w:t xml:space="preserve">integration across the pillars, something to integrate things. In my written </w:t>
      </w:r>
      <w:r w:rsidRPr="005E4906" w:rsidR="00C26380">
        <w:t>evidence, I talked about</w:t>
      </w:r>
      <w:r w:rsidRPr="005E4906">
        <w:t xml:space="preserve"> how the life course approach could give us a good </w:t>
      </w:r>
      <w:r w:rsidRPr="005E4906" w:rsidR="00C26380">
        <w:t>starting point to integrate things.</w:t>
      </w:r>
    </w:p>
    <w:p w:rsidR="00927E64" w:rsidRPr="005E4906" w:rsidP="006515C1">
      <w:pPr>
        <w:pStyle w:val="Answer"/>
      </w:pPr>
      <w:r w:rsidRPr="005E4906">
        <w:t xml:space="preserve">This is about </w:t>
      </w:r>
      <w:r w:rsidRPr="005E4906" w:rsidR="00CE0E46">
        <w:t xml:space="preserve">taking the stance that </w:t>
      </w:r>
      <w:r w:rsidRPr="005E4906" w:rsidR="003B146F">
        <w:t>disadvantages</w:t>
      </w:r>
      <w:r w:rsidRPr="005E4906">
        <w:t xml:space="preserve"> start low and accumulate across the lifetime.</w:t>
      </w:r>
      <w:r w:rsidRPr="005E4906" w:rsidR="00DC107D">
        <w:t xml:space="preserve"> </w:t>
      </w:r>
      <w:r w:rsidRPr="005E4906">
        <w:t>Early interventions are important.</w:t>
      </w:r>
      <w:r w:rsidRPr="005E4906" w:rsidR="006515C1">
        <w:t xml:space="preserve"> </w:t>
      </w:r>
      <w:r w:rsidRPr="005E4906">
        <w:t xml:space="preserve">It is a good thing </w:t>
      </w:r>
      <w:r w:rsidRPr="005E4906" w:rsidR="006515C1">
        <w:t xml:space="preserve">that financial education capabilities are </w:t>
      </w:r>
      <w:r w:rsidRPr="005E4906">
        <w:t>built into the strategy, but we have to go a bit further on that</w:t>
      </w:r>
      <w:r w:rsidRPr="005E4906" w:rsidR="00B85F65">
        <w:t xml:space="preserve"> and set up interventions at key points in people’s lifetimes</w:t>
      </w:r>
      <w:r w:rsidRPr="005E4906" w:rsidR="00751052">
        <w:t xml:space="preserve">. That starts </w:t>
      </w:r>
      <w:r w:rsidRPr="005E4906" w:rsidR="00F50BD7">
        <w:t xml:space="preserve">from </w:t>
      </w:r>
      <w:r w:rsidRPr="005E4906" w:rsidR="000B0575">
        <w:t xml:space="preserve">exiting </w:t>
      </w:r>
      <w:r w:rsidRPr="005E4906" w:rsidR="00F50BD7">
        <w:t xml:space="preserve">the education system, getting a job, </w:t>
      </w:r>
      <w:r w:rsidRPr="005E4906" w:rsidR="00420347">
        <w:t xml:space="preserve">and goes into </w:t>
      </w:r>
      <w:r w:rsidRPr="005E4906" w:rsidR="00F50BD7">
        <w:t>when people have their first child</w:t>
      </w:r>
      <w:r w:rsidRPr="005E4906" w:rsidR="00420347">
        <w:t>.</w:t>
      </w:r>
      <w:r w:rsidRPr="005E4906" w:rsidR="00F50BD7">
        <w:t xml:space="preserve"> </w:t>
      </w:r>
    </w:p>
    <w:p w:rsidR="00F50BD7" w:rsidRPr="005E4906" w:rsidP="00F50BD7">
      <w:pPr>
        <w:pStyle w:val="Question"/>
      </w:pPr>
      <w:sdt>
        <w:sdtPr>
          <w:alias w:val="Member"/>
          <w:tag w:val="&lt;Member mnisId='5083' dodsId='149003'&gt;"/>
          <w:id w:val="-1553467626"/>
          <w:placeholder>
            <w:docPart w:val="DefaultPlaceholder_-1854013440"/>
          </w:placeholder>
          <w:richText/>
        </w:sdtPr>
        <w:sdtContent>
          <w:r w:rsidRPr="005E4906">
            <w:rPr>
              <w:b/>
            </w:rPr>
            <w:t>Bobby Dean:</w:t>
          </w:r>
        </w:sdtContent>
      </w:sdt>
      <w:r w:rsidRPr="005E4906">
        <w:t xml:space="preserve"> If I </w:t>
      </w:r>
      <w:r w:rsidRPr="005E4906" w:rsidR="00420347">
        <w:t xml:space="preserve">can </w:t>
      </w:r>
      <w:r w:rsidRPr="005E4906">
        <w:t xml:space="preserve">clarify, </w:t>
      </w:r>
      <w:r w:rsidRPr="005E4906" w:rsidR="00420347">
        <w:t>do you think it is too focus</w:t>
      </w:r>
      <w:r w:rsidRPr="005E4906" w:rsidR="002F6254">
        <w:t>ed</w:t>
      </w:r>
      <w:r w:rsidRPr="005E4906" w:rsidR="00420347">
        <w:t xml:space="preserve"> on very </w:t>
      </w:r>
      <w:r w:rsidRPr="005E4906">
        <w:t>short-lived interventions</w:t>
      </w:r>
      <w:r w:rsidRPr="005E4906" w:rsidR="00420347">
        <w:t xml:space="preserve">, </w:t>
      </w:r>
      <w:r w:rsidRPr="005E4906">
        <w:t xml:space="preserve">rather than </w:t>
      </w:r>
      <w:r w:rsidRPr="005E4906" w:rsidR="00420347">
        <w:t xml:space="preserve">looking at people’s </w:t>
      </w:r>
      <w:r w:rsidRPr="005E4906">
        <w:t>overall life cycle? Is that what you are saying?</w:t>
      </w:r>
    </w:p>
    <w:p w:rsidR="009E7D3A" w:rsidRPr="005E4906" w:rsidP="00F50BD7">
      <w:pPr>
        <w:pStyle w:val="Answer"/>
      </w:pPr>
      <w:sdt>
        <w:sdtPr>
          <w:alias w:val="Witness"/>
          <w:id w:val="998083020"/>
          <w:placeholder>
            <w:docPart w:val="DefaultPlaceholder_-1854013440"/>
          </w:placeholder>
          <w:richText/>
        </w:sdtPr>
        <w:sdtContent>
          <w:r w:rsidRPr="005E4906" w:rsidR="00F50BD7">
            <w:rPr>
              <w:b/>
              <w:i/>
              <w:iCs/>
            </w:rPr>
            <w:t>Dr Karagiannaki:</w:t>
          </w:r>
          <w:r w:rsidRPr="005E4906" w:rsidR="00F50BD7">
            <w:rPr>
              <w:b/>
            </w:rPr>
            <w:t xml:space="preserve"> </w:t>
          </w:r>
        </w:sdtContent>
      </w:sdt>
      <w:r w:rsidRPr="005E4906" w:rsidR="00420347">
        <w:t>There is no mapping across</w:t>
      </w:r>
      <w:r w:rsidRPr="005E4906" w:rsidR="00EA57B5">
        <w:t>. I could not see interventions t</w:t>
      </w:r>
      <w:r w:rsidRPr="005E4906" w:rsidR="002778D5">
        <w:t xml:space="preserve">argeting </w:t>
      </w:r>
      <w:r w:rsidRPr="005E4906" w:rsidR="002778D5">
        <w:t>particular time</w:t>
      </w:r>
      <w:r w:rsidR="00317B06">
        <w:t xml:space="preserve"> </w:t>
      </w:r>
      <w:r w:rsidRPr="005E4906" w:rsidR="002778D5">
        <w:t xml:space="preserve">points, with </w:t>
      </w:r>
      <w:r w:rsidRPr="005E4906" w:rsidR="00F50BD7">
        <w:t>a strategy to achieve that.</w:t>
      </w:r>
      <w:r w:rsidRPr="005E4906" w:rsidR="00EA57B5">
        <w:t xml:space="preserve"> </w:t>
      </w:r>
      <w:r w:rsidRPr="005E4906" w:rsidR="00F50BD7">
        <w:t>I may be missing something, but I could not see a journey</w:t>
      </w:r>
      <w:r w:rsidRPr="005E4906" w:rsidR="00F04C62">
        <w:t>, an integrated framework. There were some sporadic, n</w:t>
      </w:r>
      <w:r w:rsidRPr="005E4906" w:rsidR="00F50BD7">
        <w:t xml:space="preserve">ice, </w:t>
      </w:r>
      <w:r w:rsidRPr="005E4906" w:rsidR="00107B27">
        <w:t xml:space="preserve">very </w:t>
      </w:r>
      <w:r w:rsidRPr="005E4906" w:rsidR="00F50BD7">
        <w:t>good</w:t>
      </w:r>
      <w:r w:rsidRPr="005E4906" w:rsidR="00F04C62">
        <w:t xml:space="preserve">, strong </w:t>
      </w:r>
      <w:r w:rsidRPr="005E4906" w:rsidR="00F50BD7">
        <w:t xml:space="preserve">interventions, </w:t>
      </w:r>
      <w:r w:rsidRPr="005E4906">
        <w:t xml:space="preserve">but they </w:t>
      </w:r>
      <w:r w:rsidRPr="005E4906" w:rsidR="00F50BD7">
        <w:t>could go further.</w:t>
      </w:r>
    </w:p>
    <w:p w:rsidR="002248A5" w:rsidRPr="005E4906" w:rsidP="002248A5">
      <w:pPr>
        <w:pStyle w:val="Question"/>
      </w:pPr>
      <w:sdt>
        <w:sdtPr>
          <w:alias w:val="Member"/>
          <w:tag w:val="&lt;Member mnisId='5083' dodsId='149003'&gt;"/>
          <w:id w:val="-483475141"/>
          <w:placeholder>
            <w:docPart w:val="DefaultPlaceholder_-1854013440"/>
          </w:placeholder>
          <w:richText/>
        </w:sdtPr>
        <w:sdtContent>
          <w:r w:rsidRPr="005E4906">
            <w:rPr>
              <w:b/>
            </w:rPr>
            <w:t>Bobby Dean:</w:t>
          </w:r>
        </w:sdtContent>
      </w:sdt>
      <w:r w:rsidRPr="005E4906">
        <w:t xml:space="preserve"> </w:t>
      </w:r>
      <w:r w:rsidRPr="005E4906" w:rsidR="002D5359">
        <w:t xml:space="preserve">Mr McAteer, you have talked about </w:t>
      </w:r>
      <w:r w:rsidRPr="005E4906" w:rsidR="008241FD">
        <w:t>how the strategy is w</w:t>
      </w:r>
      <w:r w:rsidRPr="005E4906">
        <w:t>orking with the market, rather than fixing the broken market</w:t>
      </w:r>
      <w:r w:rsidRPr="005E4906" w:rsidR="008241FD">
        <w:t xml:space="preserve"> itself</w:t>
      </w:r>
      <w:r w:rsidRPr="005E4906">
        <w:t xml:space="preserve">. </w:t>
      </w:r>
      <w:r w:rsidRPr="005E4906" w:rsidR="008241FD">
        <w:t>I do not know if you c</w:t>
      </w:r>
      <w:r w:rsidRPr="005E4906">
        <w:t>are to expand</w:t>
      </w:r>
      <w:r w:rsidRPr="005E4906" w:rsidR="008241FD">
        <w:t xml:space="preserve"> on that and also cover my point</w:t>
      </w:r>
      <w:r w:rsidRPr="005E4906" w:rsidR="00494003">
        <w:t xml:space="preserve"> </w:t>
      </w:r>
      <w:r w:rsidRPr="005E4906" w:rsidR="008241FD">
        <w:t>about scope.</w:t>
      </w:r>
    </w:p>
    <w:p w:rsidR="00A978AB" w:rsidRPr="005E4906" w:rsidP="00E1564F">
      <w:pPr>
        <w:pStyle w:val="Answer"/>
      </w:pPr>
      <w:sdt>
        <w:sdtPr>
          <w:alias w:val="Witness"/>
          <w:id w:val="1263568220"/>
          <w:placeholder>
            <w:docPart w:val="DefaultPlaceholder_-1854013440"/>
          </w:placeholder>
          <w:richText/>
        </w:sdtPr>
        <w:sdtContent>
          <w:r w:rsidRPr="005E4906" w:rsidR="002248A5">
            <w:rPr>
              <w:b/>
              <w:i/>
              <w:iCs/>
            </w:rPr>
            <w:t>Mick McAteer:</w:t>
          </w:r>
          <w:r w:rsidRPr="005E4906" w:rsidR="002248A5">
            <w:rPr>
              <w:b/>
            </w:rPr>
            <w:t xml:space="preserve"> </w:t>
          </w:r>
        </w:sdtContent>
      </w:sdt>
      <w:r w:rsidRPr="005E4906" w:rsidR="00494003">
        <w:t>Thanks for that question. It is interesting. Certainly, with the civil society organisations I talk to, the g</w:t>
      </w:r>
      <w:r w:rsidRPr="005E4906" w:rsidR="002248A5">
        <w:t xml:space="preserve">eneral attitude </w:t>
      </w:r>
      <w:r w:rsidRPr="005E4906" w:rsidR="00494003">
        <w:t xml:space="preserve">is </w:t>
      </w:r>
      <w:r w:rsidRPr="005E4906" w:rsidR="002248A5">
        <w:t xml:space="preserve">that there are </w:t>
      </w:r>
      <w:r w:rsidRPr="005E4906" w:rsidR="00494003">
        <w:t xml:space="preserve">some very </w:t>
      </w:r>
      <w:r w:rsidRPr="005E4906" w:rsidR="002248A5">
        <w:t xml:space="preserve">good things </w:t>
      </w:r>
      <w:r w:rsidRPr="005E4906" w:rsidR="002248A5">
        <w:t>here</w:t>
      </w:r>
      <w:r w:rsidRPr="005E4906" w:rsidR="00494003">
        <w:t xml:space="preserve"> but it is nowhere near ambitious enough</w:t>
      </w:r>
      <w:r w:rsidRPr="005E4906" w:rsidR="002248A5">
        <w:t xml:space="preserve">. </w:t>
      </w:r>
      <w:r w:rsidRPr="005E4906" w:rsidR="00494003">
        <w:t>The most telling remark I heard was, “</w:t>
      </w:r>
      <w:r w:rsidRPr="005E4906" w:rsidR="002248A5">
        <w:t xml:space="preserve">There is nothing </w:t>
      </w:r>
      <w:r w:rsidRPr="005E4906" w:rsidR="00494003">
        <w:t xml:space="preserve">in the strategy that the </w:t>
      </w:r>
      <w:r w:rsidRPr="005E4906" w:rsidR="002248A5">
        <w:t>industry would not like</w:t>
      </w:r>
      <w:r w:rsidR="00317B06">
        <w:t>.</w:t>
      </w:r>
      <w:r w:rsidRPr="005E4906" w:rsidR="00494003">
        <w:t>”</w:t>
      </w:r>
      <w:r w:rsidR="00317B06">
        <w:t xml:space="preserve"> </w:t>
      </w:r>
      <w:r w:rsidRPr="005E4906" w:rsidR="002248A5">
        <w:t>That is never a good sign, in my experience of 30 years</w:t>
      </w:r>
      <w:r w:rsidRPr="005E4906" w:rsidR="00ED179E">
        <w:t>.</w:t>
      </w:r>
    </w:p>
    <w:p w:rsidR="00526C7B" w:rsidRPr="005E4906" w:rsidP="00E1564F">
      <w:pPr>
        <w:pStyle w:val="Answer"/>
      </w:pPr>
      <w:r w:rsidRPr="005E4906">
        <w:t xml:space="preserve">What I found </w:t>
      </w:r>
      <w:r w:rsidRPr="005E4906" w:rsidR="00E00D77">
        <w:t xml:space="preserve">a bit </w:t>
      </w:r>
      <w:r w:rsidRPr="005E4906">
        <w:t xml:space="preserve">disappointing was </w:t>
      </w:r>
      <w:r w:rsidRPr="005E4906" w:rsidR="00E00D77">
        <w:t xml:space="preserve">the </w:t>
      </w:r>
      <w:r w:rsidRPr="005E4906">
        <w:t xml:space="preserve">lack of analysis </w:t>
      </w:r>
      <w:r w:rsidRPr="005E4906" w:rsidR="00E00D77">
        <w:t xml:space="preserve">of the </w:t>
      </w:r>
      <w:r w:rsidRPr="005E4906">
        <w:t>structural and systemic barriers</w:t>
      </w:r>
      <w:r w:rsidRPr="005E4906" w:rsidR="00E00D77">
        <w:t xml:space="preserve"> to inclusion</w:t>
      </w:r>
      <w:r w:rsidRPr="005E4906">
        <w:t>, including low or irregular incomes.</w:t>
      </w:r>
      <w:r w:rsidRPr="005E4906" w:rsidR="00564A55">
        <w:t xml:space="preserve"> </w:t>
      </w:r>
      <w:r w:rsidRPr="005E4906">
        <w:t>Financial services industries are not charities</w:t>
      </w:r>
      <w:r w:rsidRPr="005E4906" w:rsidR="00AB1F88">
        <w:t xml:space="preserve">. We do not expect them to provide </w:t>
      </w:r>
      <w:r w:rsidRPr="005E4906" w:rsidR="00AB5E09">
        <w:t>products a</w:t>
      </w:r>
      <w:r w:rsidRPr="005E4906" w:rsidR="002F6254">
        <w:t>t a</w:t>
      </w:r>
      <w:r w:rsidRPr="005E4906" w:rsidR="00AB5E09">
        <w:t xml:space="preserve"> loss</w:t>
      </w:r>
      <w:r w:rsidR="00317B06">
        <w:t>,</w:t>
      </w:r>
      <w:r w:rsidRPr="005E4906" w:rsidR="00AB5E09">
        <w:t xml:space="preserve"> but if </w:t>
      </w:r>
      <w:r w:rsidRPr="005E4906">
        <w:t xml:space="preserve">society expects citizens to use the </w:t>
      </w:r>
      <w:r w:rsidRPr="005E4906" w:rsidR="00AB5E09">
        <w:t xml:space="preserve">financial services </w:t>
      </w:r>
      <w:r w:rsidRPr="005E4906">
        <w:t xml:space="preserve">industry and </w:t>
      </w:r>
      <w:r w:rsidRPr="005E4906" w:rsidR="00AB5E09">
        <w:t xml:space="preserve">the financial services industry </w:t>
      </w:r>
      <w:r w:rsidRPr="005E4906">
        <w:t>can</w:t>
      </w:r>
      <w:r w:rsidRPr="005E4906" w:rsidR="00AB5E09">
        <w:t xml:space="preserve">not </w:t>
      </w:r>
      <w:r w:rsidRPr="005E4906">
        <w:t>serve</w:t>
      </w:r>
      <w:r w:rsidRPr="005E4906" w:rsidR="00AB5E09">
        <w:t xml:space="preserve"> their needs, then we </w:t>
      </w:r>
      <w:r w:rsidRPr="005E4906">
        <w:t xml:space="preserve">do need alternative solutions to tackle that </w:t>
      </w:r>
      <w:r w:rsidRPr="005E4906" w:rsidR="00AB5E09">
        <w:t xml:space="preserve">systemic </w:t>
      </w:r>
      <w:r w:rsidRPr="005E4906">
        <w:t>barrie</w:t>
      </w:r>
      <w:r w:rsidRPr="005E4906" w:rsidR="00E1564F">
        <w:t>r.</w:t>
      </w:r>
    </w:p>
    <w:p w:rsidR="003A145A" w:rsidRPr="005E4906" w:rsidP="00E1564F">
      <w:pPr>
        <w:pStyle w:val="Answer"/>
      </w:pPr>
      <w:r w:rsidRPr="005E4906">
        <w:t xml:space="preserve">Very </w:t>
      </w:r>
      <w:r w:rsidRPr="005E4906" w:rsidR="002C2D86">
        <w:t>i</w:t>
      </w:r>
      <w:r w:rsidRPr="005E4906" w:rsidR="00E1564F">
        <w:t xml:space="preserve">nterestingly and surprisingly, </w:t>
      </w:r>
      <w:r w:rsidRPr="005E4906" w:rsidR="002C2D86">
        <w:t xml:space="preserve">it </w:t>
      </w:r>
      <w:r w:rsidRPr="005E4906" w:rsidR="00E1564F">
        <w:t xml:space="preserve">did not </w:t>
      </w:r>
      <w:r w:rsidRPr="005E4906" w:rsidR="002C2D86">
        <w:t xml:space="preserve">really </w:t>
      </w:r>
      <w:r w:rsidRPr="005E4906" w:rsidR="00E1564F">
        <w:t xml:space="preserve">address the big elephant in the room </w:t>
      </w:r>
      <w:r w:rsidRPr="005E4906" w:rsidR="002C2D86">
        <w:t>here</w:t>
      </w:r>
      <w:r w:rsidRPr="005E4906" w:rsidR="002F6254">
        <w:t>,</w:t>
      </w:r>
      <w:r w:rsidRPr="005E4906" w:rsidR="002C2D86">
        <w:t xml:space="preserve"> and that is the </w:t>
      </w:r>
      <w:r w:rsidRPr="005E4906" w:rsidR="00E1564F">
        <w:t>risk profiling models</w:t>
      </w:r>
      <w:r w:rsidRPr="005E4906" w:rsidR="002C2D86">
        <w:t xml:space="preserve"> that are at the heart of financial services</w:t>
      </w:r>
      <w:r w:rsidRPr="005E4906" w:rsidR="00E1564F">
        <w:t xml:space="preserve">. </w:t>
      </w:r>
      <w:r w:rsidRPr="005E4906" w:rsidR="00426C11">
        <w:t>People</w:t>
      </w:r>
      <w:r w:rsidRPr="005E4906">
        <w:t xml:space="preserve">, particularly in credit and insurance markets, </w:t>
      </w:r>
      <w:r w:rsidRPr="005E4906" w:rsidR="00426C11">
        <w:t xml:space="preserve">are segmented and profiled according to </w:t>
      </w:r>
      <w:r w:rsidRPr="005E4906">
        <w:t xml:space="preserve">whether they are </w:t>
      </w:r>
      <w:r w:rsidRPr="005E4906" w:rsidR="00426C11">
        <w:t>high</w:t>
      </w:r>
      <w:r w:rsidRPr="005E4906">
        <w:t xml:space="preserve"> or </w:t>
      </w:r>
      <w:r w:rsidRPr="005E4906" w:rsidR="00426C11">
        <w:t>low risk</w:t>
      </w:r>
      <w:r w:rsidRPr="005E4906">
        <w:t xml:space="preserve"> or low </w:t>
      </w:r>
      <w:r w:rsidRPr="005E4906" w:rsidR="00426C11">
        <w:t>profitability</w:t>
      </w:r>
      <w:r w:rsidRPr="005E4906">
        <w:t xml:space="preserve"> or high profitability</w:t>
      </w:r>
      <w:r w:rsidRPr="005E4906" w:rsidR="00426C11">
        <w:t>. There was no real</w:t>
      </w:r>
      <w:r w:rsidRPr="005E4906">
        <w:t xml:space="preserve"> structural </w:t>
      </w:r>
      <w:r w:rsidRPr="005E4906" w:rsidR="00426C11">
        <w:t>analysis</w:t>
      </w:r>
      <w:r w:rsidRPr="005E4906">
        <w:t xml:space="preserve"> of the systemic barriers</w:t>
      </w:r>
      <w:r w:rsidRPr="005E4906" w:rsidR="00426C11">
        <w:t>.</w:t>
      </w:r>
    </w:p>
    <w:p w:rsidR="00317B06" w:rsidP="006924B3">
      <w:pPr>
        <w:pStyle w:val="Answer"/>
      </w:pPr>
      <w:r w:rsidRPr="005E4906">
        <w:t xml:space="preserve">The last thing </w:t>
      </w:r>
      <w:r w:rsidRPr="005E4906" w:rsidR="00255907">
        <w:t>was a surprise as well. T</w:t>
      </w:r>
      <w:r w:rsidRPr="005E4906" w:rsidR="00426C11">
        <w:t>here was no significant data analysis of where the problems are. It is fine having themes</w:t>
      </w:r>
      <w:r>
        <w:t>; t</w:t>
      </w:r>
      <w:r w:rsidRPr="005E4906" w:rsidR="00255907">
        <w:t xml:space="preserve">hose </w:t>
      </w:r>
      <w:r w:rsidRPr="005E4906" w:rsidR="00426C11">
        <w:t xml:space="preserve">are </w:t>
      </w:r>
      <w:r w:rsidRPr="005E4906" w:rsidR="00255907">
        <w:t xml:space="preserve">very </w:t>
      </w:r>
      <w:r w:rsidRPr="005E4906" w:rsidR="00426C11">
        <w:t xml:space="preserve">good </w:t>
      </w:r>
      <w:r w:rsidRPr="005E4906" w:rsidR="00255907">
        <w:t xml:space="preserve">for </w:t>
      </w:r>
      <w:r w:rsidRPr="005E4906" w:rsidR="00426C11">
        <w:t>communicat</w:t>
      </w:r>
      <w:r w:rsidRPr="005E4906" w:rsidR="00255907">
        <w:t xml:space="preserve">ing </w:t>
      </w:r>
      <w:r w:rsidRPr="005E4906" w:rsidR="00426C11">
        <w:t xml:space="preserve">the strategy, but it is </w:t>
      </w:r>
      <w:r w:rsidRPr="005E4906" w:rsidR="00255907">
        <w:t xml:space="preserve">very difficult to act on themes </w:t>
      </w:r>
      <w:r w:rsidRPr="005E4906" w:rsidR="0080094E">
        <w:t xml:space="preserve">unless you </w:t>
      </w:r>
      <w:r w:rsidRPr="005E4906" w:rsidR="00255907">
        <w:t xml:space="preserve">know who is excluded or </w:t>
      </w:r>
      <w:r w:rsidRPr="005E4906" w:rsidR="00426C11">
        <w:t xml:space="preserve">who faces the most egregious </w:t>
      </w:r>
      <w:r w:rsidRPr="005E4906" w:rsidR="006924B3">
        <w:t xml:space="preserve">forms of </w:t>
      </w:r>
      <w:r w:rsidRPr="005E4906" w:rsidR="00426C11">
        <w:t>exclusion.</w:t>
      </w:r>
      <w:r w:rsidRPr="005E4906" w:rsidR="006924B3">
        <w:t xml:space="preserve"> I will give you an example. </w:t>
      </w:r>
    </w:p>
    <w:p w:rsidR="00317B06" w:rsidP="00317B06">
      <w:pPr>
        <w:pStyle w:val="Answer"/>
      </w:pPr>
      <w:r w:rsidRPr="005E4906">
        <w:t>For the record, I also chair the</w:t>
      </w:r>
      <w:r w:rsidRPr="005E4906" w:rsidR="0043627A">
        <w:t xml:space="preserve"> Registry Trust, which is the </w:t>
      </w:r>
      <w:r w:rsidRPr="005E4906">
        <w:t xml:space="preserve">non-profit </w:t>
      </w:r>
      <w:r w:rsidRPr="005E4906" w:rsidR="003B7FD7">
        <w:t xml:space="preserve">that operates the register of judgments for the </w:t>
      </w:r>
      <w:r w:rsidRPr="005E4906">
        <w:t>Ministry of Justice. If you look at the number of county court judgments</w:t>
      </w:r>
      <w:r w:rsidRPr="005E4906" w:rsidR="003B7FD7">
        <w:t xml:space="preserve"> around the country</w:t>
      </w:r>
      <w:r w:rsidRPr="005E4906">
        <w:t xml:space="preserve">, </w:t>
      </w:r>
      <w:r w:rsidRPr="005E4906" w:rsidR="003B7FD7">
        <w:t xml:space="preserve">in the poorest areas there are </w:t>
      </w:r>
      <w:r w:rsidRPr="005E4906">
        <w:t xml:space="preserve">170 </w:t>
      </w:r>
      <w:r w:rsidRPr="005E4906" w:rsidR="003B7FD7">
        <w:t xml:space="preserve">county court </w:t>
      </w:r>
      <w:r w:rsidRPr="005E4906">
        <w:t>judgments per 1,000 adults</w:t>
      </w:r>
      <w:r w:rsidRPr="005E4906" w:rsidR="003B7FD7">
        <w:t>.</w:t>
      </w:r>
      <w:r>
        <w:t xml:space="preserve"> </w:t>
      </w:r>
      <w:r w:rsidRPr="005E4906" w:rsidR="003B7FD7">
        <w:t>If you look at that another way, t</w:t>
      </w:r>
      <w:r w:rsidRPr="005E4906">
        <w:t xml:space="preserve">hat is </w:t>
      </w:r>
      <w:r w:rsidRPr="005E4906" w:rsidR="003B7FD7">
        <w:t xml:space="preserve">like </w:t>
      </w:r>
      <w:r w:rsidRPr="005E4906">
        <w:t xml:space="preserve">one judgment per six adults. Across the UK, </w:t>
      </w:r>
      <w:r w:rsidRPr="005E4906" w:rsidR="003C2A4A">
        <w:t xml:space="preserve">that figure is </w:t>
      </w:r>
      <w:r w:rsidRPr="005E4906">
        <w:t xml:space="preserve">about 90 per 1,000. There are significant differences in </w:t>
      </w:r>
      <w:r w:rsidRPr="005E4906" w:rsidR="00B409D2">
        <w:t xml:space="preserve">the </w:t>
      </w:r>
      <w:r w:rsidRPr="005E4906">
        <w:t>level</w:t>
      </w:r>
      <w:r w:rsidRPr="005E4906" w:rsidR="00B409D2">
        <w:t xml:space="preserve">s </w:t>
      </w:r>
      <w:r w:rsidRPr="005E4906">
        <w:t xml:space="preserve">of financial vulnerability at </w:t>
      </w:r>
      <w:r w:rsidRPr="005E4906" w:rsidR="00B409D2">
        <w:t xml:space="preserve">the </w:t>
      </w:r>
      <w:r w:rsidRPr="005E4906">
        <w:t>local level</w:t>
      </w:r>
      <w:r w:rsidRPr="005E4906" w:rsidR="00B409D2">
        <w:t xml:space="preserve">, whether that be </w:t>
      </w:r>
      <w:r w:rsidRPr="005E4906" w:rsidR="0080094E">
        <w:t>p</w:t>
      </w:r>
      <w:r w:rsidRPr="005E4906" w:rsidR="00B409D2">
        <w:t>arliamentary constituency level or local authority level.</w:t>
      </w:r>
      <w:r w:rsidRPr="005E4906" w:rsidR="005946EA">
        <w:t xml:space="preserve"> </w:t>
      </w:r>
    </w:p>
    <w:p w:rsidR="00426C11" w:rsidRPr="005E4906" w:rsidP="00317B06">
      <w:pPr>
        <w:pStyle w:val="Answer"/>
      </w:pPr>
      <w:r w:rsidRPr="005E4906">
        <w:t>A</w:t>
      </w:r>
      <w:r w:rsidRPr="005E4906" w:rsidR="00C708AD">
        <w:t xml:space="preserve">gain, we were surprised </w:t>
      </w:r>
      <w:r w:rsidRPr="005E4906" w:rsidR="006B026A">
        <w:t xml:space="preserve">that </w:t>
      </w:r>
      <w:r w:rsidRPr="005E4906" w:rsidR="00C708AD">
        <w:t>there was not that targeted data analysis</w:t>
      </w:r>
      <w:r w:rsidRPr="005E4906" w:rsidR="006B026A">
        <w:t xml:space="preserve"> to allow us to understand which groups are affected most by exclusion and where the interventions should be targeted.</w:t>
      </w:r>
    </w:p>
    <w:p w:rsidR="00C551D6" w:rsidRPr="005E4906" w:rsidP="00C551D6">
      <w:pPr>
        <w:pStyle w:val="Question"/>
      </w:pPr>
      <w:sdt>
        <w:sdtPr>
          <w:alias w:val="Member"/>
          <w:tag w:val="&lt;Member mnisId='5083' dodsId='149003'&gt;"/>
          <w:id w:val="1379125893"/>
          <w:placeholder>
            <w:docPart w:val="DefaultPlaceholder_-1854013440"/>
          </w:placeholder>
          <w:richText/>
        </w:sdtPr>
        <w:sdtContent>
          <w:r w:rsidRPr="005E4906">
            <w:rPr>
              <w:b/>
            </w:rPr>
            <w:t>Bobby Dean:</w:t>
          </w:r>
        </w:sdtContent>
      </w:sdt>
      <w:r w:rsidRPr="005E4906">
        <w:t xml:space="preserve"> </w:t>
      </w:r>
      <w:r w:rsidRPr="005E4906" w:rsidR="006B026A">
        <w:t xml:space="preserve">We are going to get more into the </w:t>
      </w:r>
      <w:r w:rsidRPr="005E4906" w:rsidR="001B297F">
        <w:t xml:space="preserve">risk profiling </w:t>
      </w:r>
      <w:r w:rsidRPr="005E4906" w:rsidR="00D8017B">
        <w:t>a little bit later. Ms Williams, Mr McAteer said that there is n</w:t>
      </w:r>
      <w:r w:rsidRPr="005E4906">
        <w:t xml:space="preserve">othing </w:t>
      </w:r>
      <w:r w:rsidRPr="005E4906" w:rsidR="00D8017B">
        <w:t xml:space="preserve">in the strategy that </w:t>
      </w:r>
      <w:r w:rsidRPr="005E4906">
        <w:t xml:space="preserve">the industry would not like. </w:t>
      </w:r>
      <w:r w:rsidRPr="005E4906" w:rsidR="00D8017B">
        <w:t>You have also said that you do not think voluntary commitments alone</w:t>
      </w:r>
      <w:r w:rsidR="00317B06">
        <w:t xml:space="preserve"> will </w:t>
      </w:r>
      <w:r w:rsidRPr="005E4906" w:rsidR="00D8017B">
        <w:t xml:space="preserve">be enough. </w:t>
      </w:r>
      <w:r w:rsidRPr="005E4906">
        <w:t>What would you have liked to see</w:t>
      </w:r>
      <w:r w:rsidRPr="005E4906" w:rsidR="00D8017B">
        <w:t xml:space="preserve"> in there</w:t>
      </w:r>
      <w:r w:rsidRPr="005E4906">
        <w:t>?</w:t>
      </w:r>
    </w:p>
    <w:p w:rsidR="00D8017B" w:rsidRPr="005E4906" w:rsidP="005E2266">
      <w:pPr>
        <w:pStyle w:val="Answer"/>
      </w:pPr>
      <w:sdt>
        <w:sdtPr>
          <w:alias w:val="Witness"/>
          <w:id w:val="-2142573844"/>
          <w:placeholder>
            <w:docPart w:val="DefaultPlaceholder_-1854013440"/>
          </w:placeholder>
          <w:richText/>
        </w:sdtPr>
        <w:sdtContent>
          <w:r w:rsidRPr="005E4906" w:rsidR="005E2266">
            <w:rPr>
              <w:b/>
              <w:i/>
              <w:iCs/>
            </w:rPr>
            <w:t>Sian Williams:</w:t>
          </w:r>
          <w:r w:rsidRPr="005E4906" w:rsidR="005E2266">
            <w:rPr>
              <w:b/>
            </w:rPr>
            <w:t xml:space="preserve"> </w:t>
          </w:r>
        </w:sdtContent>
      </w:sdt>
      <w:r w:rsidRPr="005E4906" w:rsidR="005E2266">
        <w:t>Are you sure you want that list now?</w:t>
      </w:r>
    </w:p>
    <w:p w:rsidR="005E2266" w:rsidRPr="005E4906" w:rsidP="00C92AC0">
      <w:pPr>
        <w:pStyle w:val="Remark"/>
      </w:pPr>
      <w:sdt>
        <w:sdtPr>
          <w:alias w:val="Member"/>
          <w:tag w:val="&lt;Member mnisId='5083' dodsId='149003'&gt;"/>
          <w:id w:val="24686192"/>
          <w:placeholder>
            <w:docPart w:val="DefaultPlaceholder_-1854013440"/>
          </w:placeholder>
          <w:richText/>
        </w:sdtPr>
        <w:sdtContent>
          <w:r w:rsidRPr="005E4906">
            <w:rPr>
              <w:b/>
            </w:rPr>
            <w:t>Bobby Dean:</w:t>
          </w:r>
        </w:sdtContent>
      </w:sdt>
      <w:r w:rsidRPr="005E4906">
        <w:t xml:space="preserve"> Here is your chance.</w:t>
      </w:r>
    </w:p>
    <w:p w:rsidR="009B3F92" w:rsidRPr="005E4906" w:rsidP="0027512F">
      <w:pPr>
        <w:pStyle w:val="Answer"/>
      </w:pPr>
      <w:sdt>
        <w:sdtPr>
          <w:alias w:val="Witness"/>
          <w:id w:val="-476295625"/>
          <w:placeholder>
            <w:docPart w:val="DefaultPlaceholder_-1854013440"/>
          </w:placeholder>
          <w:richText/>
        </w:sdtPr>
        <w:sdtContent>
          <w:r w:rsidRPr="005E4906" w:rsidR="00C551D6">
            <w:rPr>
              <w:b/>
              <w:i/>
              <w:iCs/>
            </w:rPr>
            <w:t>Sian Williams:</w:t>
          </w:r>
          <w:r w:rsidRPr="005E4906" w:rsidR="00C551D6">
            <w:rPr>
              <w:b/>
            </w:rPr>
            <w:t xml:space="preserve"> </w:t>
          </w:r>
        </w:sdtContent>
      </w:sdt>
      <w:r w:rsidRPr="005E4906" w:rsidR="00C551D6">
        <w:t>Can I come back to your first</w:t>
      </w:r>
      <w:r w:rsidRPr="005E4906" w:rsidR="00083C18">
        <w:t xml:space="preserve"> framing of the question, which is </w:t>
      </w:r>
      <w:r w:rsidRPr="005E4906" w:rsidR="00C551D6">
        <w:t>the scope</w:t>
      </w:r>
      <w:r w:rsidRPr="005E4906" w:rsidR="00083C18">
        <w:t xml:space="preserve">? </w:t>
      </w:r>
      <w:r w:rsidRPr="005E4906" w:rsidR="00C551D6">
        <w:t>When I look at the strategy</w:t>
      </w:r>
      <w:r w:rsidRPr="005E4906" w:rsidR="00083C18">
        <w:t xml:space="preserve">, the framing of the strategy and the scope for the strategy, </w:t>
      </w:r>
      <w:r w:rsidRPr="005E4906" w:rsidR="00C551D6">
        <w:t xml:space="preserve">there are a couple of points. First, </w:t>
      </w:r>
      <w:r w:rsidRPr="005E4906" w:rsidR="00083C18">
        <w:t xml:space="preserve">all of the research that we have </w:t>
      </w:r>
      <w:r w:rsidRPr="005E4906" w:rsidR="00C551D6">
        <w:t>seems to have been applied after decisions made</w:t>
      </w:r>
      <w:r w:rsidRPr="005E4906" w:rsidR="0027512F">
        <w:t xml:space="preserve"> to justify them, rather than driving the analysis. </w:t>
      </w:r>
      <w:r w:rsidRPr="005E4906" w:rsidR="00C551D6">
        <w:t xml:space="preserve">I agree with </w:t>
      </w:r>
      <w:r w:rsidRPr="005E4906" w:rsidR="0027512F">
        <w:t xml:space="preserve">all </w:t>
      </w:r>
      <w:r w:rsidRPr="005E4906" w:rsidR="00C551D6">
        <w:t>my colleagues here</w:t>
      </w:r>
      <w:r w:rsidRPr="005E4906" w:rsidR="0027512F">
        <w:t xml:space="preserve">. </w:t>
      </w:r>
      <w:r w:rsidRPr="005E4906" w:rsidR="0004427C">
        <w:t xml:space="preserve">That </w:t>
      </w:r>
      <w:r w:rsidRPr="005E4906" w:rsidR="0027512F">
        <w:t xml:space="preserve">really </w:t>
      </w:r>
      <w:r w:rsidRPr="005E4906" w:rsidR="00C551D6">
        <w:t xml:space="preserve">deep analysis </w:t>
      </w:r>
      <w:r w:rsidRPr="005E4906" w:rsidR="0027512F">
        <w:t xml:space="preserve">of what the data tells us over the last </w:t>
      </w:r>
      <w:r w:rsidRPr="005E4906" w:rsidR="00C551D6">
        <w:t xml:space="preserve">20 years, </w:t>
      </w:r>
      <w:r w:rsidRPr="005E4906" w:rsidR="0027512F">
        <w:t xml:space="preserve">since the last time we had an attempt at a </w:t>
      </w:r>
      <w:r w:rsidRPr="005E4906" w:rsidR="0004427C">
        <w:t>strategy</w:t>
      </w:r>
      <w:r w:rsidRPr="005E4906" w:rsidR="0080094E">
        <w:t>—</w:t>
      </w:r>
      <w:r w:rsidRPr="005E4906" w:rsidR="00B244EF">
        <w:t xml:space="preserve">where we </w:t>
      </w:r>
      <w:r w:rsidRPr="005E4906" w:rsidR="0004427C">
        <w:t>ha</w:t>
      </w:r>
      <w:r w:rsidRPr="005E4906" w:rsidR="0080094E">
        <w:t>ve</w:t>
      </w:r>
      <w:r w:rsidRPr="005E4906" w:rsidR="0004427C">
        <w:t xml:space="preserve"> </w:t>
      </w:r>
      <w:r w:rsidRPr="005E4906" w:rsidR="00B244EF">
        <w:t xml:space="preserve">made progress, </w:t>
      </w:r>
      <w:r w:rsidRPr="005E4906" w:rsidR="0004427C">
        <w:t xml:space="preserve">where we </w:t>
      </w:r>
      <w:r w:rsidRPr="005E4906" w:rsidR="0080094E">
        <w:t>have</w:t>
      </w:r>
      <w:r w:rsidRPr="005E4906" w:rsidR="0004427C">
        <w:t xml:space="preserve"> not and the </w:t>
      </w:r>
      <w:r w:rsidRPr="005E4906" w:rsidR="00B244EF">
        <w:t>barriers</w:t>
      </w:r>
      <w:r w:rsidRPr="005E4906" w:rsidR="0004427C">
        <w:t xml:space="preserve"> to those</w:t>
      </w:r>
      <w:r w:rsidRPr="005E4906" w:rsidR="0080094E">
        <w:t>—</w:t>
      </w:r>
      <w:r w:rsidRPr="005E4906" w:rsidR="00B244EF">
        <w:t>is missing.</w:t>
      </w:r>
    </w:p>
    <w:p w:rsidR="00B244EF" w:rsidRPr="005E4906" w:rsidP="0027512F">
      <w:pPr>
        <w:pStyle w:val="Answer"/>
      </w:pPr>
      <w:r w:rsidRPr="005E4906">
        <w:t>Instead</w:t>
      </w:r>
      <w:r w:rsidRPr="005E4906" w:rsidR="009B3F92">
        <w:t xml:space="preserve">, </w:t>
      </w:r>
      <w:r w:rsidRPr="005E4906">
        <w:t xml:space="preserve">we look at the strategy and </w:t>
      </w:r>
      <w:r w:rsidRPr="005E4906" w:rsidR="00C26610">
        <w:t xml:space="preserve">can see that </w:t>
      </w:r>
      <w:r w:rsidRPr="005E4906">
        <w:t xml:space="preserve">some bits of </w:t>
      </w:r>
      <w:r w:rsidRPr="005E4906" w:rsidR="00C26610">
        <w:t xml:space="preserve">academic </w:t>
      </w:r>
      <w:r w:rsidRPr="005E4906">
        <w:t>research have bee</w:t>
      </w:r>
      <w:r w:rsidRPr="005E4906" w:rsidR="00B866FD">
        <w:t>n</w:t>
      </w:r>
      <w:r w:rsidRPr="005E4906">
        <w:t xml:space="preserve"> applied to justify decisions made. </w:t>
      </w:r>
      <w:r w:rsidRPr="005E4906" w:rsidR="00F318D6">
        <w:t>Those decisions are not wrong. It is just t</w:t>
      </w:r>
      <w:r w:rsidRPr="005E4906">
        <w:t xml:space="preserve">hat </w:t>
      </w:r>
      <w:r w:rsidRPr="005E4906" w:rsidR="00F318D6">
        <w:t xml:space="preserve">that </w:t>
      </w:r>
      <w:r w:rsidRPr="005E4906">
        <w:t>is not how you use research</w:t>
      </w:r>
      <w:r w:rsidRPr="005E4906" w:rsidR="00D3371B">
        <w:t xml:space="preserve"> to scope out what the problems are, what the challenges are, what the barriers are or where progress has</w:t>
      </w:r>
      <w:r w:rsidRPr="005E4906" w:rsidR="0080094E">
        <w:t xml:space="preserve"> or</w:t>
      </w:r>
      <w:r w:rsidRPr="005E4906" w:rsidR="00D3371B">
        <w:t xml:space="preserve"> has not been made</w:t>
      </w:r>
      <w:r w:rsidRPr="005E4906">
        <w:t>.</w:t>
      </w:r>
    </w:p>
    <w:p w:rsidR="0080094E" w:rsidRPr="005E4906" w:rsidP="00BB3991">
      <w:pPr>
        <w:pStyle w:val="Answer"/>
      </w:pPr>
      <w:r w:rsidRPr="005E4906">
        <w:t xml:space="preserve">The </w:t>
      </w:r>
      <w:r w:rsidRPr="005E4906" w:rsidR="00E373BF">
        <w:t xml:space="preserve">second piece is that the </w:t>
      </w:r>
      <w:r w:rsidRPr="005E4906">
        <w:t xml:space="preserve">strategy was </w:t>
      </w:r>
      <w:r w:rsidRPr="005E4906" w:rsidR="00E373BF">
        <w:t xml:space="preserve">almost </w:t>
      </w:r>
      <w:r w:rsidRPr="005E4906">
        <w:t>shoehorned</w:t>
      </w:r>
      <w:r w:rsidRPr="005E4906" w:rsidR="00E373BF">
        <w:t xml:space="preserve"> into a space, rather than claiming the landscape</w:t>
      </w:r>
      <w:r w:rsidRPr="005E4906">
        <w:t xml:space="preserve">. For example, the payments review </w:t>
      </w:r>
      <w:r w:rsidRPr="005E4906" w:rsidR="00E373BF">
        <w:t xml:space="preserve">was </w:t>
      </w:r>
      <w:r w:rsidRPr="005E4906">
        <w:t>under</w:t>
      </w:r>
      <w:r w:rsidRPr="005E4906">
        <w:t xml:space="preserve"> </w:t>
      </w:r>
      <w:r w:rsidRPr="005E4906">
        <w:t>way</w:t>
      </w:r>
      <w:r w:rsidRPr="005E4906" w:rsidR="00E373BF">
        <w:t>. T</w:t>
      </w:r>
      <w:r w:rsidRPr="005E4906">
        <w:t>he pensions review was under</w:t>
      </w:r>
      <w:r w:rsidRPr="005E4906">
        <w:t xml:space="preserve"> </w:t>
      </w:r>
      <w:r w:rsidRPr="005E4906">
        <w:t>way.</w:t>
      </w:r>
      <w:r w:rsidRPr="005E4906" w:rsidR="00E373BF">
        <w:t xml:space="preserve"> There were various other pieces of work </w:t>
      </w:r>
      <w:r w:rsidRPr="005E4906">
        <w:t>under way</w:t>
      </w:r>
      <w:r w:rsidRPr="005E4906" w:rsidR="00E373BF">
        <w:t xml:space="preserve"> and, </w:t>
      </w:r>
      <w:r w:rsidRPr="005E4906">
        <w:t xml:space="preserve">rather than saying the strategy must integrate </w:t>
      </w:r>
      <w:r w:rsidRPr="005E4906" w:rsidR="005030F9">
        <w:t>with those</w:t>
      </w:r>
      <w:r w:rsidRPr="005E4906" w:rsidR="00347DFB">
        <w:t xml:space="preserve">, </w:t>
      </w:r>
      <w:r w:rsidRPr="005E4906">
        <w:t>overlay</w:t>
      </w:r>
      <w:r w:rsidRPr="005E4906" w:rsidR="005030F9">
        <w:t xml:space="preserve"> those </w:t>
      </w:r>
      <w:r w:rsidRPr="005E4906" w:rsidR="00347DFB">
        <w:t xml:space="preserve">and really claim those into the tent, so they all contribute in some way to financial inclusion or exclusion, </w:t>
      </w:r>
      <w:r w:rsidRPr="005E4906">
        <w:t xml:space="preserve">it was </w:t>
      </w:r>
      <w:r w:rsidRPr="005E4906" w:rsidR="00A919AA">
        <w:t xml:space="preserve">almost </w:t>
      </w:r>
      <w:r w:rsidRPr="005E4906">
        <w:t>a hands-off approach</w:t>
      </w:r>
      <w:r w:rsidRPr="005E4906" w:rsidR="004865C2">
        <w:t>.</w:t>
      </w:r>
      <w:r w:rsidRPr="005E4906">
        <w:t xml:space="preserve"> </w:t>
      </w:r>
      <w:r w:rsidRPr="005E4906" w:rsidR="00A919AA">
        <w:t>You c</w:t>
      </w:r>
      <w:r w:rsidRPr="005E4906">
        <w:t xml:space="preserve">annot talk about pensions, because </w:t>
      </w:r>
      <w:r w:rsidRPr="005E4906" w:rsidR="00A919AA">
        <w:t xml:space="preserve">pensions are </w:t>
      </w:r>
      <w:r w:rsidRPr="005E4906">
        <w:t xml:space="preserve">being reviewed elsewhere. </w:t>
      </w:r>
      <w:r w:rsidRPr="005E4906" w:rsidR="00053D5F">
        <w:t xml:space="preserve">You cannot talk about payments, because payments are being reviewed </w:t>
      </w:r>
      <w:r w:rsidRPr="005E4906" w:rsidR="00BB3991">
        <w:t xml:space="preserve">elsewhere. </w:t>
      </w:r>
      <w:r w:rsidRPr="005E4906">
        <w:t xml:space="preserve">There are big gaps in the </w:t>
      </w:r>
      <w:r w:rsidRPr="005E4906" w:rsidR="00BB3991">
        <w:t xml:space="preserve">financial inclusion </w:t>
      </w:r>
      <w:r w:rsidRPr="005E4906">
        <w:t xml:space="preserve">strategy where they just </w:t>
      </w:r>
      <w:r w:rsidRPr="005E4906" w:rsidR="00BB3991">
        <w:t xml:space="preserve">do not </w:t>
      </w:r>
      <w:r w:rsidRPr="005E4906">
        <w:t>mention those points</w:t>
      </w:r>
      <w:r w:rsidRPr="005E4906" w:rsidR="00BB3991">
        <w:t xml:space="preserve"> at all</w:t>
      </w:r>
      <w:r w:rsidRPr="005E4906">
        <w:t>.</w:t>
      </w:r>
      <w:r w:rsidRPr="005E4906" w:rsidR="00BB3991">
        <w:t xml:space="preserve"> </w:t>
      </w:r>
    </w:p>
    <w:p w:rsidR="001F146F" w:rsidRPr="005E4906" w:rsidP="001F146F">
      <w:pPr>
        <w:pStyle w:val="Answer"/>
      </w:pPr>
      <w:r w:rsidRPr="005E4906">
        <w:t>For example, there is a whole piece on savings, but s</w:t>
      </w:r>
      <w:r w:rsidRPr="005E4906" w:rsidR="00B866FD">
        <w:t>avings happen over a lifetime. If you do not take pensions into account</w:t>
      </w:r>
      <w:r w:rsidRPr="005E4906" w:rsidR="00012D31">
        <w:t xml:space="preserve"> when you are thinking about how people will save</w:t>
      </w:r>
      <w:r w:rsidRPr="005E4906" w:rsidR="00B866FD">
        <w:t xml:space="preserve">, </w:t>
      </w:r>
      <w:r w:rsidRPr="005E4906" w:rsidR="00012D31">
        <w:t xml:space="preserve">then </w:t>
      </w:r>
      <w:r w:rsidRPr="005E4906" w:rsidR="00B866FD">
        <w:t xml:space="preserve">you </w:t>
      </w:r>
      <w:r w:rsidRPr="005E4906" w:rsidR="00012D31">
        <w:t xml:space="preserve">really </w:t>
      </w:r>
      <w:r w:rsidRPr="005E4906" w:rsidR="00B866FD">
        <w:t xml:space="preserve">cannot solve </w:t>
      </w:r>
      <w:r w:rsidRPr="005E4906" w:rsidR="00012D31">
        <w:t xml:space="preserve">for </w:t>
      </w:r>
      <w:r w:rsidRPr="005E4906" w:rsidR="00B866FD">
        <w:t>savings now</w:t>
      </w:r>
      <w:r w:rsidRPr="005E4906" w:rsidR="00012D31">
        <w:t>, because people are thinking long and short term</w:t>
      </w:r>
      <w:r w:rsidRPr="005E4906" w:rsidR="00B866FD">
        <w:t>.</w:t>
      </w:r>
      <w:r w:rsidRPr="005E4906" w:rsidR="0080094E">
        <w:t xml:space="preserve"> </w:t>
      </w:r>
      <w:r w:rsidRPr="005E4906" w:rsidR="00B866FD">
        <w:t xml:space="preserve">There is something there around </w:t>
      </w:r>
      <w:r w:rsidRPr="005E4906" w:rsidR="009D5952">
        <w:t xml:space="preserve">a </w:t>
      </w:r>
      <w:r w:rsidRPr="005E4906" w:rsidR="00B866FD">
        <w:t xml:space="preserve">timidity </w:t>
      </w:r>
      <w:r w:rsidRPr="005E4906" w:rsidR="009D5952">
        <w:t xml:space="preserve">about </w:t>
      </w:r>
      <w:r w:rsidRPr="005E4906" w:rsidR="00B866FD">
        <w:t>claiming the landscape</w:t>
      </w:r>
      <w:r w:rsidRPr="005E4906" w:rsidR="008A676A">
        <w:t xml:space="preserve">, rather than </w:t>
      </w:r>
      <w:r w:rsidRPr="005E4906" w:rsidR="00B866FD">
        <w:t xml:space="preserve">being ambitious and bold, </w:t>
      </w:r>
      <w:r w:rsidRPr="005E4906" w:rsidR="009D5952">
        <w:t>and saying, “T</w:t>
      </w:r>
      <w:r w:rsidRPr="005E4906" w:rsidR="00B866FD">
        <w:t xml:space="preserve">his is the chance </w:t>
      </w:r>
      <w:r w:rsidRPr="005E4906" w:rsidR="009D5952">
        <w:t xml:space="preserve">that </w:t>
      </w:r>
      <w:r w:rsidRPr="005E4906" w:rsidR="00B866FD">
        <w:t>we have been waiting for</w:t>
      </w:r>
      <w:r w:rsidRPr="005E4906" w:rsidR="009D5952">
        <w:t xml:space="preserve">, for a very long time, </w:t>
      </w:r>
      <w:r w:rsidRPr="005E4906" w:rsidR="00B866FD">
        <w:t xml:space="preserve">to write an ambitious </w:t>
      </w:r>
      <w:r w:rsidRPr="005E4906" w:rsidR="009D5952">
        <w:t xml:space="preserve">10 to 20-year </w:t>
      </w:r>
      <w:r w:rsidRPr="005E4906" w:rsidR="00B866FD">
        <w:t>strategy</w:t>
      </w:r>
      <w:r w:rsidRPr="005E4906" w:rsidR="009D5952">
        <w:t xml:space="preserve"> that goes across all of Parliament and all parties</w:t>
      </w:r>
      <w:r w:rsidR="00317B06">
        <w:t>.</w:t>
      </w:r>
      <w:r w:rsidRPr="005E4906" w:rsidR="009D5952">
        <w:t>”</w:t>
      </w:r>
      <w:r w:rsidRPr="005E4906" w:rsidR="008A676A">
        <w:t xml:space="preserve"> W</w:t>
      </w:r>
      <w:r w:rsidRPr="005E4906" w:rsidR="00B866FD">
        <w:t>e all want to see financial inclusion happen.</w:t>
      </w:r>
      <w:r w:rsidRPr="005E4906">
        <w:t xml:space="preserve"> When you ask me about scope, the </w:t>
      </w:r>
      <w:r w:rsidRPr="005E4906" w:rsidR="009F1D49">
        <w:t xml:space="preserve">scope was too narrow in </w:t>
      </w:r>
      <w:r w:rsidRPr="005E4906">
        <w:t xml:space="preserve">its </w:t>
      </w:r>
      <w:r w:rsidRPr="005E4906" w:rsidR="009F1D49">
        <w:t xml:space="preserve">view. </w:t>
      </w:r>
      <w:r w:rsidRPr="005E4906">
        <w:t xml:space="preserve">It </w:t>
      </w:r>
      <w:r w:rsidRPr="005E4906" w:rsidR="009F1D49">
        <w:t>allowed others to take the lead</w:t>
      </w:r>
      <w:r w:rsidRPr="005E4906">
        <w:t xml:space="preserve"> on areas that really belong under a financial inclusion strategy</w:t>
      </w:r>
      <w:r w:rsidRPr="005E4906" w:rsidR="009F1D49">
        <w:t>.</w:t>
      </w:r>
    </w:p>
    <w:p w:rsidR="005D1ACE" w:rsidRPr="005E4906" w:rsidP="001F146F">
      <w:pPr>
        <w:pStyle w:val="Answer"/>
      </w:pPr>
      <w:r w:rsidRPr="005E4906">
        <w:t xml:space="preserve">That does not mean </w:t>
      </w:r>
      <w:r w:rsidRPr="005E4906" w:rsidR="001F146F">
        <w:t xml:space="preserve">that </w:t>
      </w:r>
      <w:r w:rsidRPr="005E4906">
        <w:t xml:space="preserve">it </w:t>
      </w:r>
      <w:r w:rsidRPr="005E4906" w:rsidR="001F146F">
        <w:t xml:space="preserve">is the financial inclusion strategy that </w:t>
      </w:r>
      <w:r w:rsidRPr="005E4906">
        <w:t>can deliver on those, but it should set out an ambition</w:t>
      </w:r>
      <w:r w:rsidRPr="005E4906" w:rsidR="00D77AA9">
        <w:t xml:space="preserve"> for what inclusive payments look like</w:t>
      </w:r>
      <w:r w:rsidRPr="005E4906">
        <w:t>.</w:t>
      </w:r>
      <w:r w:rsidRPr="005E4906" w:rsidR="00B16C8B">
        <w:t xml:space="preserve"> </w:t>
      </w:r>
      <w:r w:rsidRPr="005E4906" w:rsidR="00D77AA9">
        <w:t>It should set out an ambition for what tackling state debt looks like, for example.</w:t>
      </w:r>
      <w:r w:rsidRPr="005E4906">
        <w:t xml:space="preserve"> </w:t>
      </w:r>
      <w:r w:rsidRPr="005E4906" w:rsidR="00B16C8B">
        <w:t>We can talk about these things in more detail</w:t>
      </w:r>
      <w:r w:rsidRPr="005E4906">
        <w:t xml:space="preserve"> in a moment</w:t>
      </w:r>
      <w:r w:rsidRPr="005E4906" w:rsidR="00B16C8B">
        <w:t xml:space="preserve">. </w:t>
      </w:r>
      <w:r w:rsidRPr="005E4906">
        <w:t>There was t</w:t>
      </w:r>
      <w:r w:rsidRPr="005E4906" w:rsidR="00B16C8B">
        <w:t>oo much of a hands-off approach</w:t>
      </w:r>
      <w:r w:rsidRPr="005E4906">
        <w:t xml:space="preserve"> and, “That is not in our domain</w:t>
      </w:r>
      <w:r w:rsidR="00317B06">
        <w:t>.</w:t>
      </w:r>
      <w:r w:rsidRPr="005E4906">
        <w:t>”</w:t>
      </w:r>
    </w:p>
    <w:p w:rsidR="005E15F4" w:rsidRPr="005E4906" w:rsidP="00572B5A">
      <w:pPr>
        <w:pStyle w:val="Answer"/>
      </w:pPr>
      <w:r w:rsidRPr="005E4906">
        <w:t xml:space="preserve">Finally, </w:t>
      </w:r>
      <w:r w:rsidRPr="005E4906" w:rsidR="00814029">
        <w:t>to your question around</w:t>
      </w:r>
      <w:r w:rsidRPr="005E4906" w:rsidR="00611447">
        <w:t xml:space="preserve"> what we would have wanted to see in there, </w:t>
      </w:r>
      <w:r w:rsidRPr="005E4906" w:rsidR="00A468C6">
        <w:t xml:space="preserve">we would have </w:t>
      </w:r>
      <w:r w:rsidRPr="005E4906" w:rsidR="00814029">
        <w:t xml:space="preserve">wanted to see every aspect </w:t>
      </w:r>
      <w:r w:rsidRPr="005E4906" w:rsidR="00572B5A">
        <w:t xml:space="preserve">of financial services products </w:t>
      </w:r>
      <w:r w:rsidRPr="005E4906" w:rsidR="00814029">
        <w:t>addressed</w:t>
      </w:r>
      <w:r w:rsidRPr="005E4906" w:rsidR="00572B5A">
        <w:t xml:space="preserve">. That would include an </w:t>
      </w:r>
      <w:r w:rsidRPr="005E4906" w:rsidR="00814029">
        <w:t xml:space="preserve">assessment of where they are now, where the gaps are, </w:t>
      </w:r>
      <w:r w:rsidRPr="005E4906" w:rsidR="00572B5A">
        <w:t xml:space="preserve">where the barriers are and </w:t>
      </w:r>
      <w:r w:rsidRPr="005E4906" w:rsidR="00814029">
        <w:t>what the current market can do.</w:t>
      </w:r>
      <w:r w:rsidRPr="005E4906" w:rsidR="00572B5A">
        <w:t xml:space="preserve"> </w:t>
      </w:r>
      <w:r w:rsidRPr="005E4906" w:rsidR="00814029">
        <w:t xml:space="preserve">For example, we know </w:t>
      </w:r>
      <w:r w:rsidRPr="005E4906" w:rsidR="00572B5A">
        <w:t xml:space="preserve">that </w:t>
      </w:r>
      <w:r w:rsidRPr="005E4906" w:rsidR="00814029">
        <w:t>competition does not solve financial</w:t>
      </w:r>
      <w:r w:rsidRPr="005E4906" w:rsidR="00572B5A">
        <w:t xml:space="preserve"> exclusion for those on the lowest incomes or who are the most expensive to serve</w:t>
      </w:r>
      <w:r w:rsidRPr="005E4906" w:rsidR="00814029">
        <w:t>.</w:t>
      </w:r>
      <w:r w:rsidRPr="005E4906" w:rsidR="00572B5A">
        <w:t xml:space="preserve"> </w:t>
      </w:r>
      <w:r w:rsidRPr="005E4906" w:rsidR="002D3123">
        <w:t>Competition is not the tool</w:t>
      </w:r>
      <w:r w:rsidRPr="005E4906">
        <w:t xml:space="preserve"> that drives financial inclusion in those spaces</w:t>
      </w:r>
      <w:r w:rsidRPr="005E4906" w:rsidR="002D3123">
        <w:t>.</w:t>
      </w:r>
    </w:p>
    <w:p w:rsidR="00814029" w:rsidRPr="005E4906" w:rsidP="00572B5A">
      <w:pPr>
        <w:pStyle w:val="Answer"/>
      </w:pPr>
      <w:r w:rsidRPr="005E4906">
        <w:t>There has to be an agreement around collaboration and sometimes</w:t>
      </w:r>
      <w:r w:rsidRPr="005E4906" w:rsidR="00FF4142">
        <w:t xml:space="preserve"> there needs to be a compulsion around collaboration or sole action. </w:t>
      </w:r>
      <w:r w:rsidRPr="005E4906">
        <w:t xml:space="preserve">We have not seen any real discussion of that. </w:t>
      </w:r>
      <w:r w:rsidRPr="005E4906" w:rsidR="00FF4142">
        <w:t>There is far t</w:t>
      </w:r>
      <w:r w:rsidRPr="005E4906">
        <w:t>oo much reliance on a coalition of the willing</w:t>
      </w:r>
      <w:r w:rsidRPr="005E4906" w:rsidR="00FF4142">
        <w:t xml:space="preserve"> but, over the last 20 to 30 </w:t>
      </w:r>
      <w:r w:rsidRPr="005E4906" w:rsidR="003D21D4">
        <w:t xml:space="preserve">years, we have seen </w:t>
      </w:r>
      <w:r w:rsidRPr="005E4906">
        <w:t>very little progress where Government ha</w:t>
      </w:r>
      <w:r w:rsidRPr="005E4906" w:rsidR="00F940BD">
        <w:t>ve</w:t>
      </w:r>
      <w:r w:rsidRPr="005E4906">
        <w:t xml:space="preserve"> not set out a requirement in some way.</w:t>
      </w:r>
      <w:r w:rsidRPr="005E4906" w:rsidR="00E05927">
        <w:t xml:space="preserve"> </w:t>
      </w:r>
      <w:r w:rsidRPr="005E4906" w:rsidR="00F01648">
        <w:t xml:space="preserve">We have not seen progress around </w:t>
      </w:r>
      <w:r w:rsidRPr="005E4906" w:rsidR="00E05927">
        <w:t xml:space="preserve">insurance. We have not seen progress </w:t>
      </w:r>
      <w:r w:rsidRPr="005E4906" w:rsidR="00FD71C0">
        <w:t xml:space="preserve">around access to credit. We have not seen progress around recovery of </w:t>
      </w:r>
      <w:r w:rsidRPr="005E4906" w:rsidR="00F01648">
        <w:t>debt</w:t>
      </w:r>
      <w:r w:rsidRPr="005E4906" w:rsidR="00FD71C0">
        <w:t xml:space="preserve"> in a more holistic </w:t>
      </w:r>
      <w:r w:rsidRPr="005E4906" w:rsidR="00F13DD7">
        <w:t>and supportive way</w:t>
      </w:r>
      <w:r w:rsidRPr="005E4906" w:rsidR="00F01648">
        <w:t>.</w:t>
      </w:r>
    </w:p>
    <w:p w:rsidR="00F01648" w:rsidRPr="005E4906" w:rsidP="00B866FD">
      <w:pPr>
        <w:pStyle w:val="Answer"/>
      </w:pPr>
      <w:r w:rsidRPr="005E4906">
        <w:t>Where Government set</w:t>
      </w:r>
      <w:r w:rsidRPr="005E4906" w:rsidR="00EA477D">
        <w:t xml:space="preserve"> </w:t>
      </w:r>
      <w:r w:rsidRPr="005E4906">
        <w:t xml:space="preserve">out a </w:t>
      </w:r>
      <w:r w:rsidRPr="005E4906" w:rsidR="00EA477D">
        <w:t xml:space="preserve">recommendation and a </w:t>
      </w:r>
      <w:r w:rsidRPr="005E4906">
        <w:t>requirement,</w:t>
      </w:r>
      <w:r w:rsidRPr="005E4906" w:rsidR="00EA477D">
        <w:t xml:space="preserve"> and compel financial services to </w:t>
      </w:r>
      <w:r w:rsidRPr="005E4906">
        <w:t>comply, it happens.</w:t>
      </w:r>
      <w:r w:rsidRPr="005E4906" w:rsidR="00F16CC3">
        <w:t xml:space="preserve"> </w:t>
      </w:r>
      <w:r w:rsidRPr="005E4906">
        <w:t xml:space="preserve">I </w:t>
      </w:r>
      <w:r w:rsidRPr="005E4906" w:rsidR="00F16CC3">
        <w:t xml:space="preserve">want to </w:t>
      </w:r>
      <w:r w:rsidRPr="005E4906">
        <w:t>give you one example on that. This Committee</w:t>
      </w:r>
      <w:r w:rsidRPr="005E4906" w:rsidR="00F16CC3">
        <w:t xml:space="preserve"> had to call to hold to account </w:t>
      </w:r>
      <w:r w:rsidRPr="005E4906" w:rsidR="00CB2075">
        <w:t>one of the leading banks</w:t>
      </w:r>
      <w:r w:rsidRPr="005E4906" w:rsidR="007D1548">
        <w:t xml:space="preserve"> when we moved to basic bank accounts, fee-free bank accounts. </w:t>
      </w:r>
      <w:r w:rsidRPr="005E4906" w:rsidR="00E60CD6">
        <w:t xml:space="preserve">The largest supplier </w:t>
      </w:r>
      <w:r w:rsidRPr="005E4906" w:rsidR="00F57A64">
        <w:t xml:space="preserve">of basic bank accounts </w:t>
      </w:r>
      <w:r w:rsidRPr="005E4906" w:rsidR="00E60CD6">
        <w:t xml:space="preserve">did not move people from fee-charging accounts to fee-free accounts, </w:t>
      </w:r>
      <w:r w:rsidRPr="005E4906" w:rsidR="00471B91">
        <w:t xml:space="preserve">because </w:t>
      </w:r>
      <w:r w:rsidRPr="005E4906" w:rsidR="00E60CD6">
        <w:t xml:space="preserve">it thought it </w:t>
      </w:r>
      <w:r w:rsidRPr="005E4906" w:rsidR="00471B91">
        <w:t>could get away with it, because it was not going to have to publish the data.</w:t>
      </w:r>
    </w:p>
    <w:p w:rsidR="006F24D5" w:rsidRPr="005E4906" w:rsidP="00C263B5">
      <w:pPr>
        <w:pStyle w:val="Question"/>
      </w:pPr>
      <w:sdt>
        <w:sdtPr>
          <w:alias w:val="Member"/>
          <w:tag w:val="&lt;Member mnisId='5083' dodsId='149003'&gt;"/>
          <w:id w:val="-1786263682"/>
          <w:placeholder>
            <w:docPart w:val="DefaultPlaceholder_-1854013440"/>
          </w:placeholder>
          <w:richText/>
        </w:sdtPr>
        <w:sdtContent>
          <w:r w:rsidRPr="005E4906" w:rsidR="00E60CD6">
            <w:rPr>
              <w:b/>
            </w:rPr>
            <w:t>Bobby Dean:</w:t>
          </w:r>
        </w:sdtContent>
      </w:sdt>
      <w:r w:rsidRPr="005E4906" w:rsidR="00E60CD6">
        <w:t xml:space="preserve"> Who was that?</w:t>
      </w:r>
    </w:p>
    <w:p w:rsidR="007946F9" w:rsidRPr="005E4906" w:rsidP="00F337E1">
      <w:pPr>
        <w:pStyle w:val="Answer"/>
      </w:pPr>
      <w:sdt>
        <w:sdtPr>
          <w:alias w:val="Witness"/>
          <w:id w:val="1854691409"/>
          <w:placeholder>
            <w:docPart w:val="DefaultPlaceholder_-1854013440"/>
          </w:placeholder>
          <w:richText/>
        </w:sdtPr>
        <w:sdtContent>
          <w:r w:rsidRPr="005E4906" w:rsidR="006F24D5">
            <w:rPr>
              <w:b/>
              <w:i/>
              <w:iCs/>
            </w:rPr>
            <w:t>Sian Williams:</w:t>
          </w:r>
          <w:r w:rsidRPr="005E4906" w:rsidR="006F24D5">
            <w:rPr>
              <w:b/>
            </w:rPr>
            <w:t xml:space="preserve"> </w:t>
          </w:r>
        </w:sdtContent>
      </w:sdt>
      <w:r w:rsidRPr="005E4906" w:rsidR="006F24D5">
        <w:t xml:space="preserve">It was Lloyds. </w:t>
      </w:r>
      <w:r w:rsidRPr="005E4906" w:rsidR="00A65AF2">
        <w:t xml:space="preserve">This Committee summoned the Lloyds leadership to explain why they had gone against their voluntary agreement. It </w:t>
      </w:r>
      <w:r w:rsidRPr="005E4906" w:rsidR="006F24D5">
        <w:t xml:space="preserve">was not until they </w:t>
      </w:r>
      <w:r w:rsidRPr="005E4906" w:rsidR="00A65AF2">
        <w:t xml:space="preserve">were forced to </w:t>
      </w:r>
      <w:r w:rsidRPr="005E4906" w:rsidR="006F24D5">
        <w:t>publish</w:t>
      </w:r>
      <w:r w:rsidRPr="005E4906" w:rsidR="00A65AF2">
        <w:t xml:space="preserve"> </w:t>
      </w:r>
      <w:r w:rsidRPr="005E4906" w:rsidR="006F24D5">
        <w:t>their data</w:t>
      </w:r>
      <w:r w:rsidRPr="005E4906" w:rsidR="00A65AF2">
        <w:t xml:space="preserve"> that they </w:t>
      </w:r>
      <w:r w:rsidRPr="005E4906" w:rsidR="00A65AF2">
        <w:t>actually moved hundreds of thousands of people from fee-charging accounts, which were causing extreme detriment to people, a</w:t>
      </w:r>
      <w:r w:rsidRPr="005E4906" w:rsidR="00B536C5">
        <w:t xml:space="preserve">cross to </w:t>
      </w:r>
      <w:r w:rsidRPr="005E4906" w:rsidR="00AD3C91">
        <w:t>fee-</w:t>
      </w:r>
      <w:r w:rsidRPr="005E4906" w:rsidR="00B536C5">
        <w:t>free accounts.</w:t>
      </w:r>
      <w:r w:rsidRPr="005E4906">
        <w:t xml:space="preserve"> </w:t>
      </w:r>
      <w:r w:rsidRPr="005E4906" w:rsidR="00B536C5">
        <w:t xml:space="preserve">Lloyds is in a </w:t>
      </w:r>
      <w:r w:rsidRPr="005E4906" w:rsidR="00AD3C91">
        <w:t xml:space="preserve">very </w:t>
      </w:r>
      <w:r w:rsidRPr="005E4906" w:rsidR="00B536C5">
        <w:t xml:space="preserve">different place now. </w:t>
      </w:r>
      <w:r w:rsidRPr="005E4906" w:rsidR="00AD3C91">
        <w:t>They would not do that now</w:t>
      </w:r>
      <w:r w:rsidRPr="005E4906" w:rsidR="00C322BE">
        <w:t>, I am sure. However, a</w:t>
      </w:r>
      <w:r w:rsidRPr="005E4906" w:rsidR="00B536C5">
        <w:t xml:space="preserve">t the time, that was not </w:t>
      </w:r>
      <w:r w:rsidRPr="005E4906" w:rsidR="008D7B8D">
        <w:t xml:space="preserve">really </w:t>
      </w:r>
      <w:r w:rsidRPr="005E4906" w:rsidR="00B536C5">
        <w:t>happening.</w:t>
      </w:r>
      <w:r w:rsidRPr="005E4906" w:rsidR="008D7B8D">
        <w:t xml:space="preserve"> </w:t>
      </w:r>
    </w:p>
    <w:p w:rsidR="00F337E1" w:rsidRPr="005E4906" w:rsidP="00F337E1">
      <w:pPr>
        <w:pStyle w:val="Answer"/>
      </w:pPr>
      <w:r w:rsidRPr="005E4906">
        <w:t>The scope is too narrow. It is trying to fit in</w:t>
      </w:r>
      <w:r w:rsidRPr="005E4906" w:rsidR="005E0B17">
        <w:t xml:space="preserve"> amongst other inquiries.</w:t>
      </w:r>
      <w:r w:rsidRPr="005E4906">
        <w:t xml:space="preserve"> </w:t>
      </w:r>
      <w:r w:rsidRPr="005E4906" w:rsidR="005E0B17">
        <w:t>I</w:t>
      </w:r>
      <w:r w:rsidRPr="005E4906">
        <w:t xml:space="preserve">t is not claiming the landscape. It is </w:t>
      </w:r>
      <w:r w:rsidRPr="005E4906" w:rsidR="005E0B17">
        <w:t xml:space="preserve">not wide enough in scope. It is </w:t>
      </w:r>
      <w:r w:rsidRPr="005E4906">
        <w:t xml:space="preserve">missing </w:t>
      </w:r>
      <w:r w:rsidRPr="005E4906" w:rsidR="005E0B17">
        <w:t xml:space="preserve">essential </w:t>
      </w:r>
      <w:r w:rsidRPr="005E4906">
        <w:t>parts</w:t>
      </w:r>
      <w:r w:rsidRPr="005E4906" w:rsidR="005E0B17">
        <w:t xml:space="preserve"> of </w:t>
      </w:r>
      <w:r w:rsidRPr="005E4906">
        <w:t>the drivers of financial</w:t>
      </w:r>
      <w:r w:rsidRPr="005E4906" w:rsidR="005E0B17">
        <w:t xml:space="preserve"> </w:t>
      </w:r>
      <w:r w:rsidRPr="005E4906" w:rsidR="005E0B17">
        <w:t>exclusion</w:t>
      </w:r>
      <w:r w:rsidRPr="005E4906" w:rsidR="00540187">
        <w:t xml:space="preserve"> and it is not understanding that competition and voluntary action alone will never solve this.</w:t>
      </w:r>
      <w:r w:rsidRPr="005E4906" w:rsidR="00445B6D">
        <w:t xml:space="preserve"> S</w:t>
      </w:r>
      <w:r w:rsidRPr="005E4906">
        <w:t xml:space="preserve">ome of that is not the </w:t>
      </w:r>
      <w:r w:rsidRPr="005E4906" w:rsidR="00445B6D">
        <w:t xml:space="preserve">financial services </w:t>
      </w:r>
      <w:r w:rsidRPr="005E4906">
        <w:t xml:space="preserve">sector’s fault. They are compelled </w:t>
      </w:r>
      <w:r w:rsidRPr="005E4906" w:rsidR="00445B6D">
        <w:t xml:space="preserve">under competition law </w:t>
      </w:r>
      <w:r w:rsidRPr="005E4906">
        <w:t>to behave in certain ways</w:t>
      </w:r>
      <w:r w:rsidRPr="005E4906">
        <w:t>.</w:t>
      </w:r>
      <w:r w:rsidRPr="005E4906" w:rsidR="00445B6D">
        <w:t xml:space="preserve"> You have to give them space to act.</w:t>
      </w:r>
    </w:p>
    <w:p w:rsidR="00F337E1" w:rsidRPr="005E4906" w:rsidP="00F337E1">
      <w:pPr>
        <w:pStyle w:val="Answer"/>
      </w:pPr>
      <w:sdt>
        <w:sdtPr>
          <w:rPr>
            <w:i/>
            <w:iCs/>
          </w:rPr>
          <w:alias w:val="Witness"/>
          <w:id w:val="-1780562499"/>
          <w:placeholder>
            <w:docPart w:val="DefaultPlaceholder_-1854013440"/>
          </w:placeholder>
          <w:richText/>
        </w:sdtPr>
        <w:sdtEndPr>
          <w:rPr>
            <w:i w:val="0"/>
            <w:iCs w:val="0"/>
          </w:rPr>
        </w:sdtEndPr>
        <w:sdtContent>
          <w:r w:rsidRPr="005E4906">
            <w:rPr>
              <w:b/>
              <w:i/>
              <w:iCs/>
            </w:rPr>
            <w:t>Professor Benamraoui:</w:t>
          </w:r>
          <w:r w:rsidRPr="005E4906">
            <w:rPr>
              <w:b/>
            </w:rPr>
            <w:t xml:space="preserve"> </w:t>
          </w:r>
        </w:sdtContent>
      </w:sdt>
      <w:r w:rsidRPr="005E4906" w:rsidR="0082448D">
        <w:t xml:space="preserve">To be honest, the </w:t>
      </w:r>
      <w:r w:rsidRPr="005E4906">
        <w:t xml:space="preserve">strategy does capture the main areas, such as savings, access to credit, debt advice </w:t>
      </w:r>
      <w:r w:rsidR="00317B06">
        <w:t>and so on</w:t>
      </w:r>
      <w:r w:rsidRPr="005E4906">
        <w:t>, but it is not scientifically backed up.</w:t>
      </w:r>
      <w:r w:rsidRPr="005E4906" w:rsidR="00DA564B">
        <w:t xml:space="preserve"> The other one is the m</w:t>
      </w:r>
      <w:r w:rsidRPr="005E4906">
        <w:t>issing performance indicators.</w:t>
      </w:r>
      <w:r w:rsidRPr="005E4906" w:rsidR="00DA564B">
        <w:t xml:space="preserve"> </w:t>
      </w:r>
      <w:r w:rsidRPr="005E4906" w:rsidR="00064417">
        <w:t>When we set</w:t>
      </w:r>
      <w:r w:rsidRPr="005E4906" w:rsidR="0066509F">
        <w:t xml:space="preserve"> outcomes, </w:t>
      </w:r>
      <w:r w:rsidRPr="005E4906" w:rsidR="00064417">
        <w:t xml:space="preserve">we do not see in the strategy the KPI for the outcome </w:t>
      </w:r>
      <w:r w:rsidRPr="005E4906" w:rsidR="0066509F">
        <w:t xml:space="preserve">being set </w:t>
      </w:r>
      <w:r w:rsidRPr="005E4906" w:rsidR="00064417">
        <w:t>or the actual target.</w:t>
      </w:r>
    </w:p>
    <w:p w:rsidR="00D01C69" w:rsidRPr="005E4906" w:rsidP="00510FB5">
      <w:pPr>
        <w:pStyle w:val="Answer"/>
      </w:pPr>
      <w:r w:rsidRPr="005E4906">
        <w:t xml:space="preserve">The other one that is missing is </w:t>
      </w:r>
      <w:r w:rsidRPr="005E4906" w:rsidR="002F7ED4">
        <w:t xml:space="preserve">a </w:t>
      </w:r>
      <w:r w:rsidRPr="005E4906">
        <w:t xml:space="preserve">clear monitoring framework and system. It does refer to a two-year review, but it would be better to have </w:t>
      </w:r>
      <w:r w:rsidRPr="005E4906" w:rsidR="005A45D3">
        <w:t xml:space="preserve">an interim </w:t>
      </w:r>
      <w:r w:rsidRPr="005E4906">
        <w:t xml:space="preserve">review, </w:t>
      </w:r>
      <w:r w:rsidRPr="005E4906" w:rsidR="005A45D3">
        <w:t xml:space="preserve">let us say a six-month or </w:t>
      </w:r>
      <w:r w:rsidRPr="005E4906">
        <w:t>one-year review, to see if any progress has been made.</w:t>
      </w:r>
      <w:r w:rsidRPr="005E4906" w:rsidR="00567577">
        <w:t xml:space="preserve"> </w:t>
      </w:r>
      <w:r w:rsidRPr="005E4906">
        <w:t xml:space="preserve">The other </w:t>
      </w:r>
      <w:r w:rsidRPr="005E4906" w:rsidR="00567577">
        <w:t xml:space="preserve">one </w:t>
      </w:r>
      <w:r w:rsidRPr="005E4906">
        <w:t>is accountability. It is not clear who is accountable for what.</w:t>
      </w:r>
      <w:r w:rsidRPr="005E4906" w:rsidR="007A2851">
        <w:t xml:space="preserve"> </w:t>
      </w:r>
      <w:r w:rsidRPr="005E4906">
        <w:t>There is reference to c</w:t>
      </w:r>
      <w:r w:rsidRPr="005E4906" w:rsidR="007A2851">
        <w:t>ivil society organisations. There is reference to community finance</w:t>
      </w:r>
      <w:r w:rsidRPr="005E4906">
        <w:t xml:space="preserve"> </w:t>
      </w:r>
      <w:r w:rsidR="00317B06">
        <w:t>and so on</w:t>
      </w:r>
      <w:r w:rsidRPr="005E4906">
        <w:t xml:space="preserve">, </w:t>
      </w:r>
      <w:r w:rsidRPr="005E4906" w:rsidR="007A2851">
        <w:t xml:space="preserve">but there is no obligation </w:t>
      </w:r>
      <w:r w:rsidRPr="005E4906">
        <w:t xml:space="preserve">clearly set in the strategy </w:t>
      </w:r>
      <w:r w:rsidRPr="005E4906" w:rsidR="007A2851">
        <w:t>for these bodies.</w:t>
      </w:r>
      <w:r w:rsidRPr="005E4906" w:rsidR="00510FB5">
        <w:t xml:space="preserve"> </w:t>
      </w:r>
      <w:r w:rsidRPr="005E4906" w:rsidR="002F4C69">
        <w:t>There is a lack of clarity around</w:t>
      </w:r>
      <w:r w:rsidRPr="005E4906">
        <w:t xml:space="preserve"> accountability and the stakeholders.</w:t>
      </w:r>
    </w:p>
    <w:p w:rsidR="005504DB" w:rsidRPr="005E4906" w:rsidP="00F337E1">
      <w:pPr>
        <w:pStyle w:val="Answer"/>
      </w:pPr>
      <w:r w:rsidRPr="005E4906">
        <w:t xml:space="preserve">The other </w:t>
      </w:r>
      <w:r w:rsidRPr="005E4906" w:rsidR="00AC6FD4">
        <w:t xml:space="preserve">one </w:t>
      </w:r>
      <w:r w:rsidRPr="005E4906">
        <w:t xml:space="preserve">is around regulation. </w:t>
      </w:r>
      <w:r w:rsidRPr="005E4906" w:rsidR="00A86DB0">
        <w:t>As we know, the f</w:t>
      </w:r>
      <w:r w:rsidRPr="005E4906">
        <w:t xml:space="preserve">inancial sector </w:t>
      </w:r>
      <w:r w:rsidRPr="005E4906" w:rsidR="00A86DB0">
        <w:t xml:space="preserve">is </w:t>
      </w:r>
      <w:r w:rsidRPr="005E4906">
        <w:t>one of the most heavily regulated</w:t>
      </w:r>
      <w:r w:rsidRPr="005E4906" w:rsidR="00A86DB0">
        <w:t xml:space="preserve"> industries</w:t>
      </w:r>
      <w:r w:rsidRPr="005E4906">
        <w:t xml:space="preserve">, but most </w:t>
      </w:r>
      <w:r w:rsidRPr="005E4906" w:rsidR="00A86DB0">
        <w:t xml:space="preserve">of it </w:t>
      </w:r>
      <w:r w:rsidRPr="005E4906" w:rsidR="00F4329B">
        <w:t xml:space="preserve">here </w:t>
      </w:r>
      <w:r w:rsidRPr="005E4906" w:rsidR="00990921">
        <w:t xml:space="preserve">is voluntary, rather than compulsory. </w:t>
      </w:r>
      <w:r w:rsidRPr="005E4906" w:rsidR="00C26C13">
        <w:t>It is v</w:t>
      </w:r>
      <w:r w:rsidRPr="005E4906" w:rsidR="00990921">
        <w:t>ery important</w:t>
      </w:r>
      <w:r w:rsidRPr="005E4906" w:rsidR="00C26C13">
        <w:t xml:space="preserve">, </w:t>
      </w:r>
      <w:r w:rsidRPr="005E4906" w:rsidR="00990921">
        <w:t>in certain cases,</w:t>
      </w:r>
      <w:r w:rsidRPr="005E4906" w:rsidR="00C26C13">
        <w:t xml:space="preserve"> when there is a stagnation, </w:t>
      </w:r>
      <w:r w:rsidRPr="005E4906" w:rsidR="00990921">
        <w:t xml:space="preserve">to move from voluntary into </w:t>
      </w:r>
      <w:r w:rsidRPr="005E4906" w:rsidR="00FC53E1">
        <w:t xml:space="preserve">compulsory regulation. Also, </w:t>
      </w:r>
      <w:r w:rsidRPr="005E4906">
        <w:t xml:space="preserve">to back up what has been said, there is no </w:t>
      </w:r>
      <w:r w:rsidRPr="005E4906" w:rsidR="00B44C91">
        <w:t xml:space="preserve">scientific </w:t>
      </w:r>
      <w:r w:rsidRPr="005E4906">
        <w:t>data backing up some of the outcomes.</w:t>
      </w:r>
    </w:p>
    <w:p w:rsidR="00C56E9D" w:rsidRPr="005E4906" w:rsidP="00F337E1">
      <w:pPr>
        <w:pStyle w:val="Answer"/>
      </w:pPr>
      <w:r w:rsidRPr="005E4906">
        <w:t>The other one that is good in the strategy is c</w:t>
      </w:r>
      <w:r w:rsidRPr="005E4906" w:rsidR="005504DB">
        <w:t>apturing good practice</w:t>
      </w:r>
      <w:r w:rsidRPr="005E4906" w:rsidR="00F43447">
        <w:t xml:space="preserve"> </w:t>
      </w:r>
      <w:r w:rsidRPr="005E4906" w:rsidR="005504DB">
        <w:t xml:space="preserve">in Northern Ireland, </w:t>
      </w:r>
      <w:r w:rsidRPr="005E4906" w:rsidR="00F43447">
        <w:t xml:space="preserve">for example, in </w:t>
      </w:r>
      <w:r w:rsidRPr="005E4906" w:rsidR="005504DB">
        <w:t xml:space="preserve">Wales, England and Scotland. That is very good to capture, so </w:t>
      </w:r>
      <w:r w:rsidRPr="005E4906" w:rsidR="00747452">
        <w:t xml:space="preserve">other nations </w:t>
      </w:r>
      <w:r w:rsidRPr="005E4906" w:rsidR="005504DB">
        <w:t>can learn</w:t>
      </w:r>
      <w:r w:rsidRPr="005E4906" w:rsidR="00747452">
        <w:t xml:space="preserve"> from each other </w:t>
      </w:r>
      <w:r w:rsidRPr="005E4906" w:rsidR="005504DB">
        <w:t xml:space="preserve">but, again, we need to consider </w:t>
      </w:r>
      <w:r w:rsidRPr="005E4906" w:rsidR="00D66E1E">
        <w:t xml:space="preserve">the </w:t>
      </w:r>
      <w:r w:rsidRPr="005E4906" w:rsidR="005504DB">
        <w:t xml:space="preserve">differentiation between </w:t>
      </w:r>
      <w:r w:rsidRPr="005E4906" w:rsidR="00DE21D1">
        <w:t xml:space="preserve">these </w:t>
      </w:r>
      <w:r w:rsidRPr="005E4906" w:rsidR="005504DB">
        <w:t xml:space="preserve">nations, </w:t>
      </w:r>
      <w:r w:rsidRPr="005E4906" w:rsidR="00DE21D1">
        <w:t xml:space="preserve">in terms of, for example, the </w:t>
      </w:r>
      <w:r w:rsidRPr="005E4906" w:rsidR="005504DB">
        <w:t>population</w:t>
      </w:r>
      <w:r w:rsidRPr="005E4906" w:rsidR="00DE21D1">
        <w:t xml:space="preserve">, the </w:t>
      </w:r>
      <w:r w:rsidRPr="005E4906" w:rsidR="005504DB">
        <w:t>communities</w:t>
      </w:r>
      <w:r w:rsidRPr="005E4906" w:rsidR="00DE21D1">
        <w:t xml:space="preserve"> </w:t>
      </w:r>
      <w:r w:rsidR="00317B06">
        <w:t>and so on</w:t>
      </w:r>
      <w:r w:rsidRPr="005E4906" w:rsidR="005504DB">
        <w:t xml:space="preserve">. </w:t>
      </w:r>
      <w:r w:rsidRPr="005E4906" w:rsidR="00DE21D1">
        <w:t xml:space="preserve">While we capture good practice, </w:t>
      </w:r>
      <w:r w:rsidRPr="005E4906">
        <w:t>it is v</w:t>
      </w:r>
      <w:r w:rsidRPr="005E4906" w:rsidR="005504DB">
        <w:t xml:space="preserve">ery important </w:t>
      </w:r>
      <w:r w:rsidRPr="005E4906">
        <w:t xml:space="preserve">to also </w:t>
      </w:r>
      <w:r w:rsidRPr="005E4906" w:rsidR="005504DB">
        <w:t>appreciate the differences.</w:t>
      </w:r>
    </w:p>
    <w:p w:rsidR="00063489" w:rsidRPr="005E4906" w:rsidP="00B74539">
      <w:pPr>
        <w:pStyle w:val="Answer"/>
      </w:pPr>
      <w:r w:rsidRPr="005E4906">
        <w:t xml:space="preserve">The other one is around funding. It does mention </w:t>
      </w:r>
      <w:r w:rsidRPr="005E4906" w:rsidR="00EF7AF0">
        <w:t xml:space="preserve">that there is </w:t>
      </w:r>
      <w:r w:rsidRPr="005E4906">
        <w:t>funding in certain areas</w:t>
      </w:r>
      <w:r w:rsidR="00317B06">
        <w:t>,</w:t>
      </w:r>
      <w:r w:rsidRPr="005E4906" w:rsidR="00EF7AF0">
        <w:t xml:space="preserve"> </w:t>
      </w:r>
      <w:r w:rsidRPr="005E4906">
        <w:t>but</w:t>
      </w:r>
      <w:r w:rsidR="00317B06">
        <w:t xml:space="preserve"> </w:t>
      </w:r>
      <w:r w:rsidRPr="005E4906">
        <w:t xml:space="preserve">there is no explanation </w:t>
      </w:r>
      <w:r w:rsidRPr="005E4906" w:rsidR="00EF7AF0">
        <w:t xml:space="preserve">of </w:t>
      </w:r>
      <w:r w:rsidRPr="005E4906">
        <w:t xml:space="preserve">how these </w:t>
      </w:r>
      <w:r w:rsidRPr="005E4906" w:rsidR="00EF7AF0">
        <w:t xml:space="preserve">figures </w:t>
      </w:r>
      <w:r w:rsidRPr="005E4906">
        <w:t>are arrived at</w:t>
      </w:r>
      <w:r w:rsidRPr="005E4906" w:rsidR="00CB61C4">
        <w:t>, for example, and if this funding is sufficient to deliver on the outcomes that we set.</w:t>
      </w:r>
      <w:r w:rsidRPr="005E4906" w:rsidR="00490F03">
        <w:t xml:space="preserve"> </w:t>
      </w:r>
    </w:p>
    <w:p w:rsidR="006C0DED" w:rsidRPr="005E4906" w:rsidP="00B74539">
      <w:pPr>
        <w:pStyle w:val="Answer"/>
      </w:pPr>
      <w:r w:rsidRPr="005E4906">
        <w:t xml:space="preserve">My final point is </w:t>
      </w:r>
      <w:r w:rsidRPr="005E4906" w:rsidR="00490F03">
        <w:t xml:space="preserve">that everything is in </w:t>
      </w:r>
      <w:r w:rsidRPr="005E4906">
        <w:t>aggregated</w:t>
      </w:r>
      <w:r w:rsidRPr="005E4906" w:rsidR="00490F03">
        <w:t>, rather than disaggregated form.</w:t>
      </w:r>
      <w:r w:rsidRPr="005E4906" w:rsidR="0066410D">
        <w:t xml:space="preserve"> </w:t>
      </w:r>
      <w:r w:rsidRPr="005E4906">
        <w:t xml:space="preserve">It would be beneficial to present </w:t>
      </w:r>
      <w:r w:rsidRPr="005E4906" w:rsidR="0066410D">
        <w:t xml:space="preserve">some of the data </w:t>
      </w:r>
      <w:r w:rsidRPr="005E4906">
        <w:t xml:space="preserve">in </w:t>
      </w:r>
      <w:r w:rsidRPr="005E4906" w:rsidR="0066410D">
        <w:t>a dis</w:t>
      </w:r>
      <w:r w:rsidRPr="005E4906">
        <w:t>aggregated form, particularly</w:t>
      </w:r>
      <w:r w:rsidRPr="005E4906" w:rsidR="0066410D">
        <w:t xml:space="preserve">, as has been mentioned, because </w:t>
      </w:r>
      <w:r w:rsidRPr="005E4906">
        <w:t xml:space="preserve">some communities are </w:t>
      </w:r>
      <w:r w:rsidRPr="005E4906">
        <w:t>affected differently.</w:t>
      </w:r>
      <w:r w:rsidRPr="005E4906" w:rsidR="00B74539">
        <w:t xml:space="preserve"> </w:t>
      </w:r>
      <w:r w:rsidRPr="005E4906">
        <w:t xml:space="preserve">For example, if </w:t>
      </w:r>
      <w:r w:rsidRPr="005E4906" w:rsidR="00E23A32">
        <w:t xml:space="preserve">we </w:t>
      </w:r>
      <w:r w:rsidRPr="005E4906">
        <w:t>talk about ethnic minorities</w:t>
      </w:r>
      <w:r w:rsidRPr="005E4906" w:rsidR="00E23A32">
        <w:t xml:space="preserve">, </w:t>
      </w:r>
      <w:r w:rsidRPr="005E4906">
        <w:t>women</w:t>
      </w:r>
      <w:r w:rsidRPr="005E4906" w:rsidR="00E23A32">
        <w:t xml:space="preserve"> or </w:t>
      </w:r>
      <w:r w:rsidRPr="005E4906">
        <w:t>the elderly</w:t>
      </w:r>
      <w:r w:rsidRPr="005E4906" w:rsidR="00E23A32">
        <w:t>, d</w:t>
      </w:r>
      <w:r w:rsidRPr="005E4906">
        <w:t xml:space="preserve">isaggregated data </w:t>
      </w:r>
      <w:r w:rsidRPr="005E4906" w:rsidR="00E23A32">
        <w:t xml:space="preserve">will </w:t>
      </w:r>
      <w:r w:rsidRPr="005E4906">
        <w:t xml:space="preserve">give us a better picture and </w:t>
      </w:r>
      <w:r w:rsidRPr="005E4906" w:rsidR="00E23A32">
        <w:t xml:space="preserve">also </w:t>
      </w:r>
      <w:r w:rsidRPr="005E4906">
        <w:t xml:space="preserve">inform the outcome </w:t>
      </w:r>
      <w:r w:rsidRPr="005E4906" w:rsidR="00E23A32">
        <w:t xml:space="preserve">that </w:t>
      </w:r>
      <w:r w:rsidRPr="005E4906">
        <w:t>we set in this strategy.</w:t>
      </w:r>
    </w:p>
    <w:p w:rsidR="006C0DED" w:rsidRPr="005E4906" w:rsidP="007329BA">
      <w:pPr>
        <w:pStyle w:val="Question"/>
      </w:pPr>
      <w:sdt>
        <w:sdtPr>
          <w:alias w:val="Member"/>
          <w:tag w:val="&lt;Member mnisId='1524' dodsId='35914'&gt;"/>
          <w:id w:val="-902283454"/>
          <w:placeholder>
            <w:docPart w:val="DefaultPlaceholder_-1854013440"/>
          </w:placeholder>
          <w:richText/>
        </w:sdtPr>
        <w:sdtContent>
          <w:r w:rsidRPr="005E4906">
            <w:rPr>
              <w:b/>
            </w:rPr>
            <w:t>Chair:</w:t>
          </w:r>
        </w:sdtContent>
      </w:sdt>
      <w:r w:rsidRPr="005E4906">
        <w:t xml:space="preserve"> </w:t>
      </w:r>
      <w:r w:rsidRPr="005E4906" w:rsidR="009B43D9">
        <w:t>Could I just ask what issues there are about disaggregating that data? W</w:t>
      </w:r>
      <w:r w:rsidRPr="005E4906">
        <w:t xml:space="preserve">hy </w:t>
      </w:r>
      <w:r w:rsidRPr="005E4906" w:rsidR="009B43D9">
        <w:t xml:space="preserve">do you think it </w:t>
      </w:r>
      <w:r w:rsidRPr="005E4906">
        <w:t>has not happened?</w:t>
      </w:r>
      <w:r w:rsidRPr="005E4906" w:rsidR="00FA6E8A">
        <w:t xml:space="preserve"> </w:t>
      </w:r>
      <w:r w:rsidRPr="005E4906" w:rsidR="00063489">
        <w:t>T</w:t>
      </w:r>
      <w:r w:rsidRPr="005E4906">
        <w:t>he evidence exists,</w:t>
      </w:r>
      <w:r w:rsidRPr="005E4906" w:rsidR="009F6609">
        <w:t xml:space="preserve"> </w:t>
      </w:r>
      <w:r w:rsidRPr="005E4906">
        <w:t xml:space="preserve">from what you have </w:t>
      </w:r>
      <w:r w:rsidRPr="005E4906" w:rsidR="009F6609">
        <w:t xml:space="preserve">all </w:t>
      </w:r>
      <w:r w:rsidRPr="005E4906">
        <w:t>been telling us</w:t>
      </w:r>
      <w:r w:rsidRPr="005E4906" w:rsidR="009F6609">
        <w:t xml:space="preserve">, so </w:t>
      </w:r>
      <w:r w:rsidRPr="005E4906" w:rsidR="00A7125F">
        <w:t>is there any particular reason?</w:t>
      </w:r>
    </w:p>
    <w:p w:rsidR="006C0DED" w:rsidRPr="005E4906" w:rsidP="006C0DED">
      <w:pPr>
        <w:pStyle w:val="Answer"/>
      </w:pPr>
      <w:sdt>
        <w:sdtPr>
          <w:alias w:val="Witness"/>
          <w:id w:val="-1188058421"/>
          <w:placeholder>
            <w:docPart w:val="DefaultPlaceholder_-1854013440"/>
          </w:placeholder>
          <w:richText/>
        </w:sdtPr>
        <w:sdtContent>
          <w:r w:rsidRPr="005E4906">
            <w:rPr>
              <w:b/>
              <w:i/>
              <w:iCs/>
            </w:rPr>
            <w:t>Professor Benamraoui:</w:t>
          </w:r>
          <w:r w:rsidRPr="005E4906">
            <w:rPr>
              <w:b/>
            </w:rPr>
            <w:t xml:space="preserve"> </w:t>
          </w:r>
        </w:sdtContent>
      </w:sdt>
      <w:r w:rsidRPr="005E4906">
        <w:t>We need the data in the first instance to use.</w:t>
      </w:r>
      <w:r w:rsidRPr="005E4906" w:rsidR="003665D8">
        <w:t xml:space="preserve"> For example, t</w:t>
      </w:r>
      <w:r w:rsidRPr="005E4906">
        <w:t xml:space="preserve">here is a reliance on </w:t>
      </w:r>
      <w:r w:rsidRPr="005E4906" w:rsidR="003665D8">
        <w:t xml:space="preserve">the </w:t>
      </w:r>
      <w:r w:rsidRPr="005E4906">
        <w:t>generic stats.</w:t>
      </w:r>
    </w:p>
    <w:p w:rsidR="004711F4" w:rsidRPr="005E4906" w:rsidP="004711F4">
      <w:pPr>
        <w:pStyle w:val="Question"/>
      </w:pPr>
      <w:sdt>
        <w:sdtPr>
          <w:alias w:val="Member"/>
          <w:tag w:val="&lt;Member mnisId='1524' dodsId='35914'&gt;"/>
          <w:id w:val="-237165309"/>
          <w:placeholder>
            <w:docPart w:val="DefaultPlaceholder_-1854013440"/>
          </w:placeholder>
          <w:richText/>
        </w:sdtPr>
        <w:sdtContent>
          <w:r w:rsidRPr="005E4906">
            <w:rPr>
              <w:b/>
            </w:rPr>
            <w:t>Chair:</w:t>
          </w:r>
        </w:sdtContent>
      </w:sdt>
      <w:r w:rsidRPr="005E4906">
        <w:t xml:space="preserve"> The Treasury</w:t>
      </w:r>
      <w:r w:rsidRPr="005E4906" w:rsidR="003665D8">
        <w:t xml:space="preserve"> has been relying on those generic statistics.</w:t>
      </w:r>
    </w:p>
    <w:p w:rsidR="004711F4" w:rsidRPr="005E4906" w:rsidP="004711F4">
      <w:pPr>
        <w:pStyle w:val="Answer"/>
      </w:pPr>
      <w:sdt>
        <w:sdtPr>
          <w:alias w:val="Witness"/>
          <w:id w:val="350381192"/>
          <w:placeholder>
            <w:docPart w:val="DefaultPlaceholder_-1854013440"/>
          </w:placeholder>
          <w:richText/>
        </w:sdtPr>
        <w:sdtContent>
          <w:r w:rsidRPr="005E4906">
            <w:rPr>
              <w:b/>
              <w:i/>
              <w:iCs/>
            </w:rPr>
            <w:t>Professor Benamraoui:</w:t>
          </w:r>
          <w:r w:rsidRPr="005E4906">
            <w:rPr>
              <w:b/>
            </w:rPr>
            <w:t xml:space="preserve"> </w:t>
          </w:r>
        </w:sdtContent>
      </w:sdt>
      <w:r w:rsidRPr="005E4906" w:rsidR="00884455">
        <w:t xml:space="preserve">Yes, the Treasury has been relying too much on the generic data, such as </w:t>
      </w:r>
      <w:r w:rsidRPr="005E4906" w:rsidR="00063489">
        <w:t>900,000</w:t>
      </w:r>
      <w:r w:rsidRPr="005E4906" w:rsidR="00884455">
        <w:t xml:space="preserve"> not having accessibility or 49% of people having some form of financial vulnerability, </w:t>
      </w:r>
      <w:r w:rsidRPr="005E4906" w:rsidR="00A1115A">
        <w:t xml:space="preserve">but it does not split this into groups. Some groups are more affected </w:t>
      </w:r>
      <w:r w:rsidRPr="005E4906" w:rsidR="00721788">
        <w:t xml:space="preserve">in terms of financial exclusion </w:t>
      </w:r>
      <w:r w:rsidRPr="005E4906" w:rsidR="00A1115A">
        <w:t xml:space="preserve">than other groups. The other one </w:t>
      </w:r>
      <w:r w:rsidRPr="005E4906" w:rsidR="00017316">
        <w:t xml:space="preserve">that </w:t>
      </w:r>
      <w:r w:rsidRPr="005E4906" w:rsidR="00A1115A">
        <w:t xml:space="preserve">is </w:t>
      </w:r>
      <w:r w:rsidRPr="005E4906" w:rsidR="00017316">
        <w:t xml:space="preserve">very important to focus on is </w:t>
      </w:r>
      <w:r w:rsidRPr="005E4906" w:rsidR="00A1115A">
        <w:t>the digital</w:t>
      </w:r>
      <w:r w:rsidRPr="005E4906" w:rsidR="00017316">
        <w:t xml:space="preserve"> exclusion.</w:t>
      </w:r>
    </w:p>
    <w:p w:rsidR="00ED1DC9" w:rsidRPr="005E4906" w:rsidP="00F170DC">
      <w:pPr>
        <w:pStyle w:val="Remark"/>
      </w:pPr>
      <w:sdt>
        <w:sdtPr>
          <w:alias w:val="Member"/>
          <w:tag w:val="&lt;Member mnisId='1524' dodsId='35914'&gt;"/>
          <w:id w:val="45875059"/>
          <w:placeholder>
            <w:docPart w:val="DefaultPlaceholder_-1854013440"/>
          </w:placeholder>
          <w:richText/>
        </w:sdtPr>
        <w:sdtContent>
          <w:r w:rsidRPr="005E4906">
            <w:rPr>
              <w:b/>
            </w:rPr>
            <w:t>Chair:</w:t>
          </w:r>
        </w:sdtContent>
      </w:sdt>
      <w:r w:rsidRPr="005E4906">
        <w:t xml:space="preserve"> We will come to</w:t>
      </w:r>
      <w:r w:rsidRPr="005E4906" w:rsidR="00017316">
        <w:t xml:space="preserve"> the digital</w:t>
      </w:r>
      <w:r w:rsidRPr="005E4906" w:rsidR="00981C5E">
        <w:t>.</w:t>
      </w:r>
      <w:r w:rsidRPr="005E4906" w:rsidR="00017316">
        <w:t xml:space="preserve"> </w:t>
      </w:r>
      <w:r w:rsidRPr="005E4906" w:rsidR="00981C5E">
        <w:t xml:space="preserve">We are now going to move into </w:t>
      </w:r>
      <w:r w:rsidRPr="005E4906" w:rsidR="00017316">
        <w:t xml:space="preserve">slightly </w:t>
      </w:r>
      <w:r w:rsidRPr="005E4906" w:rsidR="00981C5E">
        <w:t xml:space="preserve">sharper questions. We </w:t>
      </w:r>
      <w:r w:rsidRPr="005E4906" w:rsidR="00017316">
        <w:t>have a good overview, so thank you for that</w:t>
      </w:r>
      <w:r w:rsidRPr="005E4906" w:rsidR="00421CFC">
        <w:t xml:space="preserve">, but we </w:t>
      </w:r>
      <w:r w:rsidRPr="005E4906" w:rsidR="00981C5E">
        <w:t>want to get into some specifics about what is right and wrong about the strategy.</w:t>
      </w:r>
    </w:p>
    <w:p w:rsidR="004C78CE" w:rsidRPr="005E4906" w:rsidP="00941A19">
      <w:pPr>
        <w:pStyle w:val="Question"/>
      </w:pPr>
      <w:sdt>
        <w:sdtPr>
          <w:alias w:val="Member"/>
          <w:tag w:val="&lt;Member mnisId='5170' dodsId='173170'&gt;"/>
          <w:id w:val="-783652117"/>
          <w:placeholder>
            <w:docPart w:val="DefaultPlaceholder_-1854013440"/>
          </w:placeholder>
          <w:richText/>
        </w:sdtPr>
        <w:sdtContent>
          <w:r w:rsidRPr="005E4906" w:rsidR="004D2F45">
            <w:rPr>
              <w:b/>
            </w:rPr>
            <w:t>John Grady:</w:t>
          </w:r>
        </w:sdtContent>
      </w:sdt>
      <w:r w:rsidRPr="005E4906" w:rsidR="004D2F45">
        <w:t xml:space="preserve"> I have </w:t>
      </w:r>
      <w:r w:rsidRPr="005E4906" w:rsidR="00166227">
        <w:t>a question I would like you to answer yes or no to</w:t>
      </w:r>
      <w:r w:rsidRPr="005E4906" w:rsidR="00063489">
        <w:t>,</w:t>
      </w:r>
      <w:r w:rsidRPr="005E4906" w:rsidR="00166227">
        <w:t xml:space="preserve"> and just stick with a yes or no, if you </w:t>
      </w:r>
      <w:r w:rsidR="00317B06">
        <w:t>would</w:t>
      </w:r>
      <w:r w:rsidRPr="005E4906" w:rsidR="00166227">
        <w:t>. I have l</w:t>
      </w:r>
      <w:r w:rsidRPr="005E4906" w:rsidR="004D2F45">
        <w:t xml:space="preserve">istened </w:t>
      </w:r>
      <w:r w:rsidRPr="005E4906" w:rsidR="00166227">
        <w:t xml:space="preserve">very </w:t>
      </w:r>
      <w:r w:rsidRPr="005E4906" w:rsidR="00B00159">
        <w:t>carefully</w:t>
      </w:r>
      <w:r w:rsidRPr="005E4906" w:rsidR="00166227">
        <w:t xml:space="preserve"> to what Mr McAteer and Ms Williams have said</w:t>
      </w:r>
      <w:r w:rsidRPr="005E4906" w:rsidR="00B00159">
        <w:t xml:space="preserve">. </w:t>
      </w:r>
      <w:r w:rsidRPr="005E4906" w:rsidR="00166227">
        <w:t>One of the things I have been grappling with is that y</w:t>
      </w:r>
      <w:r w:rsidRPr="005E4906" w:rsidR="00C369CF">
        <w:t xml:space="preserve">ou have wider issues, </w:t>
      </w:r>
      <w:r w:rsidRPr="005E4906" w:rsidR="00166227">
        <w:t xml:space="preserve">such as poverty, and poverty causes financial exclusion, because </w:t>
      </w:r>
      <w:r w:rsidRPr="005E4906" w:rsidR="00C369CF">
        <w:t>you do not have enough money. It is as simple as that.</w:t>
      </w:r>
    </w:p>
    <w:p w:rsidR="00DA792D" w:rsidRPr="005E4906" w:rsidP="0073077E">
      <w:pPr>
        <w:pStyle w:val="Question"/>
        <w:numPr>
          <w:ilvl w:val="0"/>
          <w:numId w:val="0"/>
        </w:numPr>
        <w:ind w:left="794"/>
      </w:pPr>
      <w:r w:rsidRPr="005E4906">
        <w:t>What I take f</w:t>
      </w:r>
      <w:r w:rsidRPr="005E4906" w:rsidR="00C369CF">
        <w:t>rom what you have said so far</w:t>
      </w:r>
      <w:r w:rsidRPr="005E4906">
        <w:t xml:space="preserve"> is that </w:t>
      </w:r>
      <w:r w:rsidRPr="005E4906" w:rsidR="00C369CF">
        <w:t xml:space="preserve">this policy </w:t>
      </w:r>
      <w:r w:rsidRPr="005E4906" w:rsidR="00371589">
        <w:t xml:space="preserve">and this strategy </w:t>
      </w:r>
      <w:r w:rsidRPr="005E4906" w:rsidR="00C369CF">
        <w:t xml:space="preserve">is not clear as to how it fits into the wider universe </w:t>
      </w:r>
      <w:r w:rsidRPr="005E4906" w:rsidR="00371589">
        <w:t>of anti-poverty measures</w:t>
      </w:r>
      <w:r w:rsidR="00317B06">
        <w:t>,</w:t>
      </w:r>
      <w:r w:rsidRPr="005E4906" w:rsidR="00371589">
        <w:t xml:space="preserve"> </w:t>
      </w:r>
      <w:r w:rsidRPr="005E4906" w:rsidR="00C369CF">
        <w:t>and that is a flaw.</w:t>
      </w:r>
      <w:r w:rsidRPr="005E4906">
        <w:t xml:space="preserve"> Mr McAteer</w:t>
      </w:r>
      <w:r w:rsidRPr="005E4906" w:rsidR="0073077E">
        <w:t xml:space="preserve">—literally </w:t>
      </w:r>
      <w:r w:rsidRPr="005E4906" w:rsidR="00063489">
        <w:t xml:space="preserve">I want </w:t>
      </w:r>
      <w:r w:rsidRPr="005E4906" w:rsidR="0073077E">
        <w:t xml:space="preserve">a yes or a no—do I have that right? </w:t>
      </w:r>
    </w:p>
    <w:p w:rsidR="00941A19" w:rsidRPr="005E4906" w:rsidP="0074529F">
      <w:pPr>
        <w:pStyle w:val="Answer"/>
      </w:pPr>
      <w:sdt>
        <w:sdtPr>
          <w:alias w:val="Witness"/>
          <w:id w:val="-669404729"/>
          <w:placeholder>
            <w:docPart w:val="DefaultPlaceholder_-1854013440"/>
          </w:placeholder>
          <w:richText/>
        </w:sdtPr>
        <w:sdtContent>
          <w:r w:rsidRPr="005E4906" w:rsidR="00DA792D">
            <w:rPr>
              <w:b/>
              <w:i/>
              <w:iCs/>
            </w:rPr>
            <w:t>Mick McAteer:</w:t>
          </w:r>
          <w:r w:rsidRPr="005E4906" w:rsidR="00DA792D">
            <w:rPr>
              <w:b/>
            </w:rPr>
            <w:t xml:space="preserve"> </w:t>
          </w:r>
        </w:sdtContent>
      </w:sdt>
      <w:r w:rsidRPr="005E4906" w:rsidR="00207AB7">
        <w:t xml:space="preserve">Partially right, yes. </w:t>
      </w:r>
      <w:r w:rsidRPr="005E4906" w:rsidR="00DA792D">
        <w:t>Yes, you have</w:t>
      </w:r>
      <w:r w:rsidRPr="005E4906" w:rsidR="00063489">
        <w:t xml:space="preserve"> got</w:t>
      </w:r>
      <w:r w:rsidRPr="005E4906" w:rsidR="00207AB7">
        <w:t xml:space="preserve"> it right, because it </w:t>
      </w:r>
      <w:r w:rsidRPr="005E4906">
        <w:t xml:space="preserve">did not look at </w:t>
      </w:r>
      <w:r w:rsidRPr="005E4906" w:rsidR="00207AB7">
        <w:t>poverty as a structural barrier to inclusion.</w:t>
      </w:r>
    </w:p>
    <w:p w:rsidR="00941A19" w:rsidRPr="005E4906" w:rsidP="0074529F">
      <w:pPr>
        <w:pStyle w:val="Answer"/>
      </w:pPr>
      <w:sdt>
        <w:sdtPr>
          <w:alias w:val="Witness"/>
          <w:id w:val="-990701923"/>
          <w:placeholder>
            <w:docPart w:val="DefaultPlaceholder_-1854013440"/>
          </w:placeholder>
          <w:richText/>
        </w:sdtPr>
        <w:sdtContent>
          <w:r w:rsidRPr="005E4906">
            <w:rPr>
              <w:b/>
              <w:i/>
              <w:iCs/>
            </w:rPr>
            <w:t>Sian Williams:</w:t>
          </w:r>
          <w:r w:rsidRPr="005E4906">
            <w:rPr>
              <w:b/>
            </w:rPr>
            <w:t xml:space="preserve"> </w:t>
          </w:r>
        </w:sdtContent>
      </w:sdt>
      <w:r w:rsidRPr="005E4906">
        <w:t>Yes.</w:t>
      </w:r>
    </w:p>
    <w:p w:rsidR="00941A19" w:rsidRPr="005E4906" w:rsidP="0074529F">
      <w:pPr>
        <w:pStyle w:val="Answer"/>
      </w:pPr>
      <w:sdt>
        <w:sdtPr>
          <w:rPr>
            <w:i/>
            <w:iCs/>
          </w:rPr>
          <w:alias w:val="Witness"/>
          <w:id w:val="-1105182792"/>
          <w:placeholder>
            <w:docPart w:val="DefaultPlaceholder_-1854013440"/>
          </w:placeholder>
          <w:richText/>
        </w:sdtPr>
        <w:sdtEndPr>
          <w:rPr>
            <w:i w:val="0"/>
            <w:iCs w:val="0"/>
          </w:rPr>
        </w:sdtEndPr>
        <w:sdtContent>
          <w:r w:rsidRPr="005E4906">
            <w:rPr>
              <w:b/>
              <w:i/>
              <w:iCs/>
            </w:rPr>
            <w:t>Professor Benamraoui:</w:t>
          </w:r>
          <w:r w:rsidRPr="005E4906">
            <w:rPr>
              <w:b/>
            </w:rPr>
            <w:t xml:space="preserve"> </w:t>
          </w:r>
        </w:sdtContent>
      </w:sdt>
      <w:r w:rsidRPr="005E4906">
        <w:t>Yes.</w:t>
      </w:r>
    </w:p>
    <w:p w:rsidR="00941A19" w:rsidRPr="005E4906" w:rsidP="00941A19">
      <w:pPr>
        <w:pStyle w:val="Answer"/>
      </w:pPr>
      <w:sdt>
        <w:sdtPr>
          <w:alias w:val="Witness"/>
          <w:id w:val="992834012"/>
          <w:placeholder>
            <w:docPart w:val="DefaultPlaceholder_-1854013440"/>
          </w:placeholder>
          <w:richText/>
        </w:sdtPr>
        <w:sdtContent>
          <w:r w:rsidRPr="005E4906">
            <w:rPr>
              <w:b/>
              <w:i/>
              <w:iCs/>
            </w:rPr>
            <w:t>Dr Karagiannaki:</w:t>
          </w:r>
          <w:r w:rsidRPr="005E4906">
            <w:rPr>
              <w:b/>
            </w:rPr>
            <w:t xml:space="preserve"> </w:t>
          </w:r>
        </w:sdtContent>
      </w:sdt>
      <w:r w:rsidRPr="005E4906">
        <w:t>Yes.</w:t>
      </w:r>
    </w:p>
    <w:p w:rsidR="00991DAD" w:rsidRPr="005E4906" w:rsidP="00063489">
      <w:pPr>
        <w:pStyle w:val="Question"/>
      </w:pPr>
      <w:sdt>
        <w:sdtPr>
          <w:alias w:val="Member"/>
          <w:tag w:val="&lt;Member mnisId='4523' dodsId='106391'&gt;"/>
          <w:id w:val="-1026635243"/>
          <w:placeholder>
            <w:docPart w:val="DefaultPlaceholder_-1854013440"/>
          </w:placeholder>
          <w:richText/>
        </w:sdtPr>
        <w:sdtContent>
          <w:r w:rsidRPr="005E4906" w:rsidR="00941A19">
            <w:rPr>
              <w:b/>
            </w:rPr>
            <w:t>Catherine West:</w:t>
          </w:r>
        </w:sdtContent>
      </w:sdt>
      <w:r w:rsidRPr="005E4906" w:rsidR="00941A19">
        <w:t xml:space="preserve"> </w:t>
      </w:r>
      <w:r w:rsidRPr="005E4906" w:rsidR="00FD210D">
        <w:t>The panel is correct to say that we thought about it 20 years ago and now we are trying to catch up. W</w:t>
      </w:r>
      <w:r w:rsidRPr="005E4906" w:rsidR="0074529F">
        <w:t>hat would you each like to see</w:t>
      </w:r>
      <w:r w:rsidRPr="005E4906" w:rsidR="00FD210D">
        <w:t xml:space="preserve"> happen</w:t>
      </w:r>
      <w:r w:rsidRPr="005E4906" w:rsidR="006118B1">
        <w:t xml:space="preserve">, perhaps </w:t>
      </w:r>
      <w:r w:rsidRPr="005E4906" w:rsidR="00FD210D">
        <w:t>in a policy area</w:t>
      </w:r>
      <w:r w:rsidRPr="005E4906" w:rsidR="006118B1">
        <w:t xml:space="preserve">, </w:t>
      </w:r>
      <w:r w:rsidRPr="005E4906" w:rsidR="00FD210D">
        <w:t>by the end of the Parliament</w:t>
      </w:r>
      <w:r w:rsidRPr="005E4906" w:rsidR="0074529F">
        <w:t xml:space="preserve">? </w:t>
      </w:r>
      <w:r w:rsidRPr="005E4906" w:rsidR="006118B1">
        <w:t>What has been identified from this morning’s session is that t</w:t>
      </w:r>
      <w:r w:rsidRPr="005E4906" w:rsidR="0074529F">
        <w:t>here has not been a</w:t>
      </w:r>
      <w:r w:rsidRPr="005E4906" w:rsidR="006118B1">
        <w:t xml:space="preserve">n implementation </w:t>
      </w:r>
      <w:r w:rsidRPr="005E4906" w:rsidR="0074529F">
        <w:t xml:space="preserve">strategy with outcomes </w:t>
      </w:r>
      <w:r w:rsidRPr="005E4906" w:rsidR="006118B1">
        <w:t xml:space="preserve">attached </w:t>
      </w:r>
      <w:r w:rsidRPr="005E4906" w:rsidR="0074529F">
        <w:t>quite yet</w:t>
      </w:r>
      <w:r w:rsidRPr="005E4906" w:rsidR="006118B1">
        <w:t xml:space="preserve">. That is </w:t>
      </w:r>
      <w:r w:rsidRPr="005E4906" w:rsidR="0074529F">
        <w:t>because you are still in the formation period</w:t>
      </w:r>
      <w:r w:rsidRPr="005E4906" w:rsidR="005720AC">
        <w:t xml:space="preserve"> but, from an e</w:t>
      </w:r>
      <w:r w:rsidRPr="005E4906" w:rsidR="000817F0">
        <w:t xml:space="preserve">lection in 2024, </w:t>
      </w:r>
      <w:r w:rsidRPr="005E4906" w:rsidR="005720AC">
        <w:t xml:space="preserve">we are now in </w:t>
      </w:r>
      <w:r w:rsidRPr="005E4906" w:rsidR="000817F0">
        <w:t>2026.</w:t>
      </w:r>
      <w:r w:rsidRPr="005E4906" w:rsidR="00063489">
        <w:t xml:space="preserve"> </w:t>
      </w:r>
      <w:r w:rsidRPr="005E4906" w:rsidR="000817F0">
        <w:t xml:space="preserve">By 2029, what are two or three things </w:t>
      </w:r>
      <w:r w:rsidRPr="005E4906" w:rsidR="00DC70FC">
        <w:t xml:space="preserve">we </w:t>
      </w:r>
      <w:r w:rsidRPr="005E4906" w:rsidR="000817F0">
        <w:t xml:space="preserve">would like </w:t>
      </w:r>
      <w:r w:rsidRPr="005E4906" w:rsidR="000817F0">
        <w:t xml:space="preserve">to see? </w:t>
      </w:r>
      <w:r w:rsidRPr="005E4906" w:rsidR="00DC70FC">
        <w:t>The Chair wants us to be extremely quick.</w:t>
      </w:r>
    </w:p>
    <w:p w:rsidR="00991DAD" w:rsidRPr="005E4906" w:rsidP="00404C02">
      <w:pPr>
        <w:pStyle w:val="Remark"/>
      </w:pPr>
      <w:sdt>
        <w:sdtPr>
          <w:alias w:val="Member"/>
          <w:tag w:val="&lt;Member mnisId='1524' dodsId='35914'&gt;"/>
          <w:id w:val="614098025"/>
          <w:placeholder>
            <w:docPart w:val="DefaultPlaceholder_-1854013440"/>
          </w:placeholder>
          <w:richText/>
        </w:sdtPr>
        <w:sdtContent>
          <w:r w:rsidRPr="005E4906">
            <w:rPr>
              <w:b/>
            </w:rPr>
            <w:t>Chair:</w:t>
          </w:r>
        </w:sdtContent>
      </w:sdt>
      <w:r w:rsidRPr="005E4906">
        <w:t xml:space="preserve"> Answer as appropriate but specifically. Where do you want to start, Ms West?</w:t>
      </w:r>
    </w:p>
    <w:p w:rsidR="000817F0" w:rsidRPr="005E4906" w:rsidP="00002C2D">
      <w:pPr>
        <w:pStyle w:val="Remark"/>
      </w:pPr>
      <w:sdt>
        <w:sdtPr>
          <w:alias w:val="Member"/>
          <w:tag w:val="&lt;Member mnisId='4523' dodsId='106391'&gt;"/>
          <w:id w:val="-947844214"/>
          <w:placeholder>
            <w:docPart w:val="DefaultPlaceholder_-1854013440"/>
          </w:placeholder>
          <w:richText/>
        </w:sdtPr>
        <w:sdtContent>
          <w:r w:rsidRPr="005E4906" w:rsidR="000748C9">
            <w:rPr>
              <w:b/>
            </w:rPr>
            <w:t>Catherine West:</w:t>
          </w:r>
        </w:sdtContent>
      </w:sdt>
      <w:r w:rsidRPr="005E4906" w:rsidR="000748C9">
        <w:t xml:space="preserve"> Dr Karagiannaki, w</w:t>
      </w:r>
      <w:r w:rsidRPr="005E4906">
        <w:t>hat policy area</w:t>
      </w:r>
      <w:r w:rsidRPr="005E4906" w:rsidR="000748C9">
        <w:t xml:space="preserve"> </w:t>
      </w:r>
      <w:r w:rsidRPr="005E4906">
        <w:t>of the total strategy</w:t>
      </w:r>
      <w:r w:rsidRPr="005E4906" w:rsidR="000748C9">
        <w:t xml:space="preserve"> </w:t>
      </w:r>
      <w:r w:rsidRPr="005E4906">
        <w:t>would you like to see highlighted? There is a lot in it.</w:t>
      </w:r>
    </w:p>
    <w:p w:rsidR="000817F0" w:rsidRPr="005E4906" w:rsidP="000817F0">
      <w:pPr>
        <w:pStyle w:val="Answer"/>
      </w:pPr>
      <w:sdt>
        <w:sdtPr>
          <w:alias w:val="Witness"/>
          <w:id w:val="1357304325"/>
          <w:placeholder>
            <w:docPart w:val="DefaultPlaceholder_-1854013440"/>
          </w:placeholder>
          <w:richText/>
        </w:sdtPr>
        <w:sdtContent>
          <w:r w:rsidRPr="005E4906">
            <w:rPr>
              <w:b/>
              <w:i/>
              <w:iCs/>
            </w:rPr>
            <w:t>Dr Karagiannaki:</w:t>
          </w:r>
          <w:r w:rsidRPr="005E4906">
            <w:rPr>
              <w:b/>
            </w:rPr>
            <w:t xml:space="preserve"> </w:t>
          </w:r>
        </w:sdtContent>
      </w:sdt>
      <w:r w:rsidRPr="005E4906" w:rsidR="007F3715">
        <w:t>If e</w:t>
      </w:r>
      <w:r w:rsidRPr="005E4906">
        <w:t>mployer savings accounts</w:t>
      </w:r>
      <w:r w:rsidRPr="005E4906" w:rsidR="007F3715">
        <w:t xml:space="preserve"> </w:t>
      </w:r>
      <w:r w:rsidRPr="005E4906">
        <w:t>become mandatory, especially for younger people entering the market, that would be strong.</w:t>
      </w:r>
    </w:p>
    <w:p w:rsidR="00DD0819" w:rsidRPr="005E4906" w:rsidP="000817F0">
      <w:pPr>
        <w:pStyle w:val="Answer"/>
      </w:pPr>
      <w:sdt>
        <w:sdtPr>
          <w:alias w:val="Witness"/>
          <w:id w:val="-1745488505"/>
          <w:placeholder>
            <w:docPart w:val="DefaultPlaceholder_-1854013440"/>
          </w:placeholder>
          <w:richText/>
        </w:sdtPr>
        <w:sdtContent>
          <w:r w:rsidRPr="005E4906" w:rsidR="000817F0">
            <w:rPr>
              <w:b/>
              <w:i/>
              <w:iCs/>
            </w:rPr>
            <w:t>Mick McAteer:</w:t>
          </w:r>
          <w:r w:rsidRPr="005E4906" w:rsidR="000817F0">
            <w:rPr>
              <w:b/>
            </w:rPr>
            <w:t xml:space="preserve"> </w:t>
          </w:r>
        </w:sdtContent>
      </w:sdt>
      <w:r w:rsidRPr="005E4906" w:rsidR="000817F0">
        <w:t>In terms of structural</w:t>
      </w:r>
      <w:r w:rsidRPr="005E4906" w:rsidR="007D5A82">
        <w:t xml:space="preserve"> interventions</w:t>
      </w:r>
      <w:r w:rsidRPr="005E4906" w:rsidR="000817F0">
        <w:t xml:space="preserve">, </w:t>
      </w:r>
      <w:r w:rsidRPr="005E4906" w:rsidR="007D5A82">
        <w:t xml:space="preserve">it would be a </w:t>
      </w:r>
      <w:r w:rsidRPr="005E4906" w:rsidR="00DD5364">
        <w:t>f</w:t>
      </w:r>
      <w:r w:rsidRPr="005E4906" w:rsidR="000817F0">
        <w:t xml:space="preserve">air </w:t>
      </w:r>
      <w:r w:rsidRPr="005E4906" w:rsidR="00DD5364">
        <w:t>b</w:t>
      </w:r>
      <w:r w:rsidRPr="005E4906" w:rsidR="000817F0">
        <w:t>anking Act</w:t>
      </w:r>
      <w:r w:rsidRPr="005E4906" w:rsidR="007D5A82">
        <w:t xml:space="preserve"> </w:t>
      </w:r>
      <w:r w:rsidRPr="005E4906" w:rsidR="001D3A21">
        <w:t>for banking to extend access to credit</w:t>
      </w:r>
      <w:r w:rsidRPr="005E4906" w:rsidR="000817F0">
        <w:t xml:space="preserve">. When it comes to access to insurance, </w:t>
      </w:r>
      <w:r w:rsidRPr="005E4906" w:rsidR="001D3A21">
        <w:t xml:space="preserve">which is the Cinderella of financial inclusion, </w:t>
      </w:r>
      <w:r w:rsidRPr="005E4906" w:rsidR="000817F0">
        <w:t xml:space="preserve">it would be </w:t>
      </w:r>
      <w:r w:rsidRPr="005E4906" w:rsidR="003045FF">
        <w:t xml:space="preserve">really </w:t>
      </w:r>
      <w:r w:rsidRPr="005E4906" w:rsidR="000817F0">
        <w:t xml:space="preserve">good to explore </w:t>
      </w:r>
      <w:r w:rsidRPr="005E4906" w:rsidR="003045FF">
        <w:t xml:space="preserve">whether we </w:t>
      </w:r>
      <w:r w:rsidRPr="005E4906" w:rsidR="00AD0A67">
        <w:t xml:space="preserve">can set </w:t>
      </w:r>
      <w:r w:rsidRPr="005E4906" w:rsidR="000817F0">
        <w:t xml:space="preserve">up a version of </w:t>
      </w:r>
      <w:r w:rsidRPr="005E4906" w:rsidR="00413DF0">
        <w:t>Flood Re</w:t>
      </w:r>
      <w:r w:rsidRPr="005E4906" w:rsidR="00DD3CA5">
        <w:t>, but for inclusion.</w:t>
      </w:r>
      <w:r w:rsidRPr="005E4906">
        <w:t xml:space="preserve"> We could call it “Inclusion Re”.</w:t>
      </w:r>
    </w:p>
    <w:p w:rsidR="00F27EBE" w:rsidRPr="005E4906" w:rsidP="000817F0">
      <w:pPr>
        <w:pStyle w:val="Answer"/>
      </w:pPr>
      <w:r w:rsidRPr="005E4906">
        <w:t>If I could mention one specific, relatively small change</w:t>
      </w:r>
      <w:r w:rsidRPr="005E4906" w:rsidR="00DD0819">
        <w:t xml:space="preserve">, which could have a big impact, I have mentioned the issue with </w:t>
      </w:r>
      <w:r w:rsidRPr="005E4906">
        <w:t>county court judgments</w:t>
      </w:r>
      <w:r w:rsidR="00317B06">
        <w:t>:</w:t>
      </w:r>
      <w:r w:rsidRPr="005E4906">
        <w:t xml:space="preserve"> </w:t>
      </w:r>
      <w:r w:rsidRPr="005E4906" w:rsidR="00DD0819">
        <w:t xml:space="preserve">4.6 million </w:t>
      </w:r>
      <w:r w:rsidRPr="005E4906">
        <w:t>people have at least one</w:t>
      </w:r>
      <w:r w:rsidRPr="005E4906" w:rsidR="00DD0819">
        <w:t xml:space="preserve"> county court </w:t>
      </w:r>
      <w:r w:rsidRPr="005E4906" w:rsidR="005D1AAE">
        <w:t>judgment</w:t>
      </w:r>
      <w:r w:rsidRPr="005E4906">
        <w:t xml:space="preserve">. </w:t>
      </w:r>
      <w:r w:rsidRPr="005E4906" w:rsidR="005D1AAE">
        <w:t>W</w:t>
      </w:r>
      <w:r w:rsidRPr="005E4906">
        <w:t xml:space="preserve">e do not know exactly, but we estimate </w:t>
      </w:r>
      <w:r w:rsidRPr="005E4906" w:rsidR="005D1AAE">
        <w:t xml:space="preserve">at the Registry Trust </w:t>
      </w:r>
      <w:r w:rsidRPr="005E4906">
        <w:t xml:space="preserve">that tens of thousands </w:t>
      </w:r>
      <w:r w:rsidRPr="005E4906" w:rsidR="005D1AAE">
        <w:t xml:space="preserve">of women particularly may have a county court judgment </w:t>
      </w:r>
      <w:r w:rsidRPr="005E4906">
        <w:t>as a result of economic abuse</w:t>
      </w:r>
      <w:r w:rsidRPr="005E4906" w:rsidR="00E74221">
        <w:t xml:space="preserve"> or coerced debt. </w:t>
      </w:r>
      <w:r w:rsidRPr="005E4906">
        <w:t xml:space="preserve">It just seems unfair that a creditor can enforce </w:t>
      </w:r>
      <w:r w:rsidRPr="005E4906">
        <w:t xml:space="preserve">a debt that </w:t>
      </w:r>
      <w:r w:rsidRPr="005E4906">
        <w:t>has arisen as a result of a</w:t>
      </w:r>
      <w:r w:rsidRPr="005E4906">
        <w:t xml:space="preserve"> criminal offence under the Domestic Abuse Act</w:t>
      </w:r>
      <w:r w:rsidRPr="005E4906">
        <w:t>.</w:t>
      </w:r>
    </w:p>
    <w:p w:rsidR="000817F0" w:rsidRPr="005E4906" w:rsidP="000817F0">
      <w:pPr>
        <w:pStyle w:val="Answer"/>
      </w:pPr>
      <w:r w:rsidRPr="005E4906">
        <w:t xml:space="preserve">There is a process </w:t>
      </w:r>
      <w:r w:rsidRPr="005E4906" w:rsidR="00B433C8">
        <w:t xml:space="preserve">called the set aside process, where a judgment can be disapplied and removed from the register of judgments. We would very much welcome the opportunity to chat with all stakeholders and see </w:t>
      </w:r>
      <w:r w:rsidR="00317B06">
        <w:t>whether</w:t>
      </w:r>
      <w:r w:rsidRPr="005E4906" w:rsidR="00B433C8">
        <w:t xml:space="preserve"> there is a </w:t>
      </w:r>
      <w:r w:rsidRPr="005E4906">
        <w:t xml:space="preserve">fast-track process </w:t>
      </w:r>
      <w:r w:rsidRPr="005E4906" w:rsidR="00B433C8">
        <w:t xml:space="preserve">for adapting the set aside process </w:t>
      </w:r>
      <w:r w:rsidRPr="005E4906">
        <w:t>to remove judgments that have arisen</w:t>
      </w:r>
      <w:r w:rsidRPr="005E4906" w:rsidR="00507441">
        <w:t xml:space="preserve"> from coerced debt.</w:t>
      </w:r>
    </w:p>
    <w:p w:rsidR="008220C2" w:rsidRPr="005E4906" w:rsidP="008220C2">
      <w:pPr>
        <w:pStyle w:val="Question"/>
      </w:pPr>
      <w:sdt>
        <w:sdtPr>
          <w:alias w:val="Member"/>
          <w:tag w:val="&lt;Member mnisId='1524' dodsId='35914'&gt;"/>
          <w:id w:val="1307519861"/>
          <w:placeholder>
            <w:docPart w:val="DefaultPlaceholder_-1854013440"/>
          </w:placeholder>
          <w:richText/>
        </w:sdtPr>
        <w:sdtContent>
          <w:r w:rsidRPr="005E4906">
            <w:rPr>
              <w:b/>
            </w:rPr>
            <w:t>Chair:</w:t>
          </w:r>
        </w:sdtContent>
      </w:sdt>
      <w:r w:rsidRPr="005E4906">
        <w:t xml:space="preserve"> </w:t>
      </w:r>
      <w:r w:rsidRPr="005E4906" w:rsidR="002127B2">
        <w:t>You have mentioned that figure about county court judgments a couple of times now. I</w:t>
      </w:r>
      <w:r w:rsidRPr="005E4906">
        <w:t>s there a breakdown of who is in that cohort?</w:t>
      </w:r>
    </w:p>
    <w:p w:rsidR="008220C2" w:rsidRPr="005E4906" w:rsidP="008220C2">
      <w:pPr>
        <w:pStyle w:val="Answer"/>
      </w:pPr>
      <w:sdt>
        <w:sdtPr>
          <w:alias w:val="Witness"/>
          <w:id w:val="-1666696047"/>
          <w:placeholder>
            <w:docPart w:val="DefaultPlaceholder_-1854013440"/>
          </w:placeholder>
          <w:richText/>
        </w:sdtPr>
        <w:sdtContent>
          <w:r w:rsidRPr="005E4906">
            <w:rPr>
              <w:b/>
              <w:i/>
              <w:iCs/>
            </w:rPr>
            <w:t>Mick McAteer:</w:t>
          </w:r>
          <w:r w:rsidRPr="005E4906">
            <w:rPr>
              <w:b/>
            </w:rPr>
            <w:t xml:space="preserve"> </w:t>
          </w:r>
        </w:sdtContent>
      </w:sdt>
      <w:r w:rsidRPr="005E4906" w:rsidR="002127B2">
        <w:t>We do have very g</w:t>
      </w:r>
      <w:r w:rsidRPr="005E4906">
        <w:t xml:space="preserve">ranular data at </w:t>
      </w:r>
      <w:r w:rsidRPr="005E4906" w:rsidR="002127B2">
        <w:t xml:space="preserve">constituency level and </w:t>
      </w:r>
      <w:r w:rsidRPr="005E4906">
        <w:t>local authority level.</w:t>
      </w:r>
      <w:r w:rsidRPr="005E4906" w:rsidR="002127B2">
        <w:t xml:space="preserve"> We do have some estimates about ethnicity.</w:t>
      </w:r>
    </w:p>
    <w:p w:rsidR="0009013A" w:rsidRPr="005E4906" w:rsidP="00317B06">
      <w:pPr>
        <w:pStyle w:val="Question"/>
        <w:numPr>
          <w:ilvl w:val="0"/>
          <w:numId w:val="0"/>
        </w:numPr>
        <w:ind w:left="794"/>
      </w:pPr>
      <w:sdt>
        <w:sdtPr>
          <w:alias w:val="Member"/>
          <w:tag w:val="&lt;Member mnisId='1524' dodsId='35914'&gt;"/>
          <w:id w:val="1997226123"/>
          <w:placeholder>
            <w:docPart w:val="DefaultPlaceholder_-1854013440"/>
          </w:placeholder>
          <w:richText/>
        </w:sdtPr>
        <w:sdtContent>
          <w:r w:rsidRPr="005E4906" w:rsidR="008220C2">
            <w:rPr>
              <w:b/>
            </w:rPr>
            <w:t>Chair:</w:t>
          </w:r>
        </w:sdtContent>
      </w:sdt>
      <w:r w:rsidRPr="005E4906" w:rsidR="008220C2">
        <w:t xml:space="preserve"> You have the geographical</w:t>
      </w:r>
      <w:r w:rsidRPr="005E4906">
        <w:t>.</w:t>
      </w:r>
    </w:p>
    <w:p w:rsidR="0009013A" w:rsidRPr="005E4906" w:rsidP="0009013A">
      <w:pPr>
        <w:pStyle w:val="Answer"/>
      </w:pPr>
      <w:sdt>
        <w:sdtPr>
          <w:alias w:val="Witness"/>
          <w:id w:val="1050265621"/>
          <w:placeholder>
            <w:docPart w:val="DefaultPlaceholder_-1854013440"/>
          </w:placeholder>
          <w:richText/>
        </w:sdtPr>
        <w:sdtContent>
          <w:r w:rsidRPr="005E4906">
            <w:rPr>
              <w:b/>
              <w:i/>
              <w:iCs/>
            </w:rPr>
            <w:t>Mick McAteer:</w:t>
          </w:r>
          <w:r w:rsidRPr="005E4906">
            <w:rPr>
              <w:b/>
            </w:rPr>
            <w:t xml:space="preserve"> </w:t>
          </w:r>
        </w:sdtContent>
      </w:sdt>
      <w:r w:rsidRPr="005E4906">
        <w:t xml:space="preserve">We </w:t>
      </w:r>
      <w:r w:rsidRPr="005E4906">
        <w:t>definitely have</w:t>
      </w:r>
      <w:r w:rsidRPr="005E4906">
        <w:t xml:space="preserve"> the geographical at a very granular level.</w:t>
      </w:r>
    </w:p>
    <w:p w:rsidR="008220C2" w:rsidRPr="005E4906" w:rsidP="0009013A">
      <w:pPr>
        <w:pStyle w:val="Question"/>
      </w:pPr>
      <w:sdt>
        <w:sdtPr>
          <w:alias w:val="Member"/>
          <w:tag w:val="&lt;Member mnisId='1524' dodsId='35914'&gt;"/>
          <w:id w:val="761807558"/>
          <w:placeholder>
            <w:docPart w:val="DefaultPlaceholder_-1854013440"/>
          </w:placeholder>
          <w:richText/>
        </w:sdtPr>
        <w:sdtContent>
          <w:r w:rsidRPr="005E4906" w:rsidR="0009013A">
            <w:rPr>
              <w:b/>
            </w:rPr>
            <w:t>Chair:</w:t>
          </w:r>
        </w:sdtContent>
      </w:sdt>
      <w:r w:rsidRPr="005E4906" w:rsidR="0009013A">
        <w:t xml:space="preserve"> You have </w:t>
      </w:r>
      <w:r w:rsidRPr="005E4906">
        <w:t xml:space="preserve">estimates of </w:t>
      </w:r>
      <w:r w:rsidRPr="005E4906" w:rsidR="0009013A">
        <w:t xml:space="preserve">the </w:t>
      </w:r>
      <w:r w:rsidRPr="005E4906">
        <w:t>ethnicity.</w:t>
      </w:r>
    </w:p>
    <w:p w:rsidR="00662F6C" w:rsidRPr="005E4906" w:rsidP="00662F6C">
      <w:pPr>
        <w:pStyle w:val="Answer"/>
      </w:pPr>
      <w:sdt>
        <w:sdtPr>
          <w:alias w:val="Witness"/>
          <w:id w:val="1080496038"/>
          <w:placeholder>
            <w:docPart w:val="DefaultPlaceholder_-1854013440"/>
          </w:placeholder>
          <w:richText/>
        </w:sdtPr>
        <w:sdtContent>
          <w:r w:rsidRPr="005E4906" w:rsidR="008220C2">
            <w:rPr>
              <w:b/>
              <w:i/>
              <w:iCs/>
            </w:rPr>
            <w:t>Mick McAteer:</w:t>
          </w:r>
          <w:r w:rsidRPr="005E4906" w:rsidR="008220C2">
            <w:rPr>
              <w:b/>
            </w:rPr>
            <w:t xml:space="preserve"> </w:t>
          </w:r>
        </w:sdtContent>
      </w:sdt>
      <w:r w:rsidRPr="005E4906" w:rsidR="009A2EC2">
        <w:t xml:space="preserve">We have estimates for ethnicity. </w:t>
      </w:r>
      <w:r w:rsidRPr="005E4906">
        <w:t xml:space="preserve">Because of GDPR, some of these things are difficult. We can make an estimate around gender and age as well. We are very willing to </w:t>
      </w:r>
      <w:r w:rsidRPr="005E4906" w:rsidR="008220C2">
        <w:t xml:space="preserve">work on that, </w:t>
      </w:r>
      <w:r w:rsidRPr="005E4906">
        <w:t xml:space="preserve">to </w:t>
      </w:r>
      <w:r w:rsidRPr="005E4906" w:rsidR="008220C2">
        <w:t>see if we can develo</w:t>
      </w:r>
      <w:r w:rsidRPr="005E4906">
        <w:t>p a better—</w:t>
      </w:r>
    </w:p>
    <w:p w:rsidR="008220C2" w:rsidRPr="005E4906" w:rsidP="00F1000A">
      <w:pPr>
        <w:pStyle w:val="Remark"/>
      </w:pPr>
      <w:sdt>
        <w:sdtPr>
          <w:alias w:val="Member"/>
          <w:tag w:val="&lt;Member mnisId='1524' dodsId='35914'&gt;"/>
          <w:id w:val="-1725373624"/>
          <w:placeholder>
            <w:docPart w:val="DefaultPlaceholder_-1854013440"/>
          </w:placeholder>
          <w:richText/>
        </w:sdtPr>
        <w:sdtContent>
          <w:r w:rsidRPr="005E4906">
            <w:rPr>
              <w:b/>
            </w:rPr>
            <w:t>Chair:</w:t>
          </w:r>
        </w:sdtContent>
      </w:sdt>
      <w:r w:rsidRPr="005E4906">
        <w:t xml:space="preserve"> </w:t>
      </w:r>
      <w:r w:rsidRPr="005E4906" w:rsidR="00662F6C">
        <w:t xml:space="preserve">I am seeing some other nods. It is possible to </w:t>
      </w:r>
      <w:r w:rsidRPr="005E4906">
        <w:t>get that data</w:t>
      </w:r>
      <w:r w:rsidRPr="005E4906" w:rsidR="00662F6C">
        <w:t>. Thank you.</w:t>
      </w:r>
    </w:p>
    <w:p w:rsidR="0008664D" w:rsidRPr="005E4906" w:rsidP="008220C2">
      <w:pPr>
        <w:pStyle w:val="Answer"/>
      </w:pPr>
      <w:sdt>
        <w:sdtPr>
          <w:alias w:val="Witness"/>
          <w:id w:val="-2124060088"/>
          <w:placeholder>
            <w:docPart w:val="DefaultPlaceholder_-1854013440"/>
          </w:placeholder>
          <w:richText/>
        </w:sdtPr>
        <w:sdtContent>
          <w:r w:rsidRPr="005E4906" w:rsidR="008220C2">
            <w:rPr>
              <w:b/>
              <w:i/>
              <w:iCs/>
            </w:rPr>
            <w:t>Sian Williams:</w:t>
          </w:r>
          <w:r w:rsidRPr="005E4906" w:rsidR="008220C2">
            <w:rPr>
              <w:b/>
            </w:rPr>
            <w:t xml:space="preserve"> </w:t>
          </w:r>
        </w:sdtContent>
      </w:sdt>
      <w:r w:rsidRPr="005E4906" w:rsidR="006C69BF">
        <w:t>I agree with a</w:t>
      </w:r>
      <w:r w:rsidRPr="005E4906" w:rsidR="004640B0">
        <w:t>ll of those.</w:t>
      </w:r>
      <w:r w:rsidRPr="005E4906" w:rsidR="006C69BF">
        <w:t xml:space="preserve"> Motor insurance has been completely overlooked in both this strategy and, really, the insurance taskforce. We would like to see Government r</w:t>
      </w:r>
      <w:r w:rsidRPr="005E4906" w:rsidR="008220C2">
        <w:t>equir</w:t>
      </w:r>
      <w:r w:rsidR="00317B06">
        <w:t>ing</w:t>
      </w:r>
      <w:r w:rsidRPr="005E4906" w:rsidR="008220C2">
        <w:t xml:space="preserve"> </w:t>
      </w:r>
      <w:r w:rsidRPr="005E4906" w:rsidR="006C69BF">
        <w:t xml:space="preserve">the </w:t>
      </w:r>
      <w:r w:rsidRPr="005E4906" w:rsidR="008220C2">
        <w:t xml:space="preserve">industry to model </w:t>
      </w:r>
      <w:r w:rsidRPr="005E4906" w:rsidR="006C69BF">
        <w:t xml:space="preserve">the </w:t>
      </w:r>
      <w:r w:rsidRPr="005E4906" w:rsidR="008220C2">
        <w:t xml:space="preserve">costs </w:t>
      </w:r>
      <w:r w:rsidRPr="005E4906" w:rsidR="006C69BF">
        <w:t xml:space="preserve">and impact of a subsidy scheme </w:t>
      </w:r>
      <w:r w:rsidRPr="005E4906">
        <w:t xml:space="preserve">to reduce the costs </w:t>
      </w:r>
      <w:r w:rsidRPr="005E4906" w:rsidR="008220C2">
        <w:t xml:space="preserve">and </w:t>
      </w:r>
      <w:r w:rsidRPr="005E4906">
        <w:t xml:space="preserve">the </w:t>
      </w:r>
      <w:r w:rsidRPr="005E4906" w:rsidR="008220C2">
        <w:t>exclusion</w:t>
      </w:r>
      <w:r w:rsidRPr="005E4906">
        <w:t xml:space="preserve"> of people, particularly on low incomes. Motor insurance is very important. It has been completely ignored.</w:t>
      </w:r>
    </w:p>
    <w:p w:rsidR="001238C0" w:rsidRPr="005E4906" w:rsidP="001238C0">
      <w:pPr>
        <w:pStyle w:val="Answer"/>
      </w:pPr>
      <w:r w:rsidRPr="005E4906">
        <w:t>Government-backed guarantees is another</w:t>
      </w:r>
      <w:r w:rsidRPr="005E4906" w:rsidR="00DD4DD2">
        <w:t xml:space="preserve">. </w:t>
      </w:r>
      <w:r w:rsidRPr="005E4906">
        <w:t xml:space="preserve">For example, with the </w:t>
      </w:r>
      <w:r w:rsidRPr="005E4906" w:rsidR="00CD6BBE">
        <w:t>no</w:t>
      </w:r>
      <w:r w:rsidRPr="005E4906">
        <w:t>-interest loan scheme, w</w:t>
      </w:r>
      <w:r w:rsidRPr="005E4906">
        <w:t>e have s</w:t>
      </w:r>
      <w:r w:rsidRPr="005E4906">
        <w:t>e</w:t>
      </w:r>
      <w:r w:rsidRPr="005E4906">
        <w:t xml:space="preserve">en </w:t>
      </w:r>
      <w:r w:rsidRPr="005E4906">
        <w:t>the power of a Government guarantee to offset the risk around lending to excluded customers. T</w:t>
      </w:r>
      <w:r w:rsidRPr="005E4906" w:rsidR="00F81B0B">
        <w:t>he evaluation</w:t>
      </w:r>
      <w:r w:rsidRPr="005E4906">
        <w:t xml:space="preserve"> for that is </w:t>
      </w:r>
      <w:r w:rsidRPr="005E4906" w:rsidR="0080094E">
        <w:t>under way</w:t>
      </w:r>
      <w:r w:rsidRPr="005E4906">
        <w:t>, but the Government have had n</w:t>
      </w:r>
      <w:r w:rsidRPr="005E4906" w:rsidR="00F81B0B">
        <w:t xml:space="preserve">o qualms </w:t>
      </w:r>
      <w:r w:rsidRPr="005E4906">
        <w:t xml:space="preserve">in </w:t>
      </w:r>
      <w:r w:rsidRPr="005E4906" w:rsidR="00F81B0B">
        <w:t xml:space="preserve">making </w:t>
      </w:r>
      <w:r w:rsidRPr="005E4906">
        <w:t xml:space="preserve">many </w:t>
      </w:r>
      <w:r w:rsidRPr="005E4906" w:rsidR="00F81B0B">
        <w:t xml:space="preserve">guarantees </w:t>
      </w:r>
      <w:r w:rsidRPr="005E4906">
        <w:t xml:space="preserve">for </w:t>
      </w:r>
      <w:r w:rsidRPr="005E4906" w:rsidR="00F81B0B">
        <w:t>other parts of the industry</w:t>
      </w:r>
      <w:r w:rsidRPr="005E4906">
        <w:t>, such as the British Business Bank.</w:t>
      </w:r>
    </w:p>
    <w:p w:rsidR="008220C2" w:rsidRPr="005E4906" w:rsidP="001238C0">
      <w:pPr>
        <w:pStyle w:val="Answer"/>
      </w:pPr>
      <w:r w:rsidRPr="005E4906">
        <w:t xml:space="preserve">We would like to ask the </w:t>
      </w:r>
      <w:r w:rsidRPr="005E4906" w:rsidR="00F81B0B">
        <w:t xml:space="preserve">Government </w:t>
      </w:r>
      <w:r w:rsidRPr="005E4906">
        <w:t xml:space="preserve">to look again at thinking about how Government </w:t>
      </w:r>
      <w:r w:rsidRPr="005E4906" w:rsidR="00F81B0B">
        <w:t xml:space="preserve">guarantees </w:t>
      </w:r>
      <w:r w:rsidRPr="005E4906">
        <w:t xml:space="preserve">can be used </w:t>
      </w:r>
      <w:r w:rsidRPr="005E4906" w:rsidR="00F81B0B">
        <w:t xml:space="preserve">to support </w:t>
      </w:r>
      <w:r w:rsidRPr="005E4906">
        <w:t xml:space="preserve">the </w:t>
      </w:r>
      <w:r w:rsidRPr="005E4906" w:rsidR="00F81B0B">
        <w:t xml:space="preserve">development of </w:t>
      </w:r>
      <w:r w:rsidRPr="005E4906">
        <w:t xml:space="preserve">the </w:t>
      </w:r>
      <w:r w:rsidRPr="005E4906" w:rsidR="00F81B0B">
        <w:t xml:space="preserve">relationship between </w:t>
      </w:r>
      <w:r w:rsidRPr="005E4906">
        <w:t xml:space="preserve">the commercial lenders and the </w:t>
      </w:r>
      <w:r w:rsidRPr="005E4906" w:rsidR="00F81B0B">
        <w:t>community lenders. The problem for community lenders is capital</w:t>
      </w:r>
      <w:r w:rsidRPr="005E4906" w:rsidR="00260DB2">
        <w:t>—capital requirements and capital investment—and, i</w:t>
      </w:r>
      <w:r w:rsidRPr="005E4906" w:rsidR="00F81B0B">
        <w:t xml:space="preserve">f we can get </w:t>
      </w:r>
      <w:r w:rsidRPr="005E4906" w:rsidR="00260DB2">
        <w:t xml:space="preserve">Government </w:t>
      </w:r>
      <w:r w:rsidRPr="005E4906" w:rsidR="00F81B0B">
        <w:t>guarantees</w:t>
      </w:r>
      <w:r w:rsidRPr="005E4906" w:rsidR="00260DB2">
        <w:t xml:space="preserve"> around that</w:t>
      </w:r>
      <w:r w:rsidRPr="005E4906" w:rsidR="00F81B0B">
        <w:t xml:space="preserve">, we can </w:t>
      </w:r>
      <w:r w:rsidRPr="005E4906" w:rsidR="00260DB2">
        <w:t xml:space="preserve">significantly </w:t>
      </w:r>
      <w:r w:rsidRPr="005E4906" w:rsidR="00F81B0B">
        <w:t>change it.</w:t>
      </w:r>
    </w:p>
    <w:p w:rsidR="00F81B0B" w:rsidRPr="005E4906" w:rsidP="008220C2">
      <w:pPr>
        <w:pStyle w:val="Answer"/>
      </w:pPr>
      <w:r w:rsidRPr="005E4906">
        <w:t xml:space="preserve">On problem debt, </w:t>
      </w:r>
      <w:r w:rsidRPr="005E4906" w:rsidR="00260DB2">
        <w:t xml:space="preserve">I absolutely agree that we </w:t>
      </w:r>
      <w:r w:rsidRPr="005E4906">
        <w:t xml:space="preserve">must tackle the way the state recovers debt and </w:t>
      </w:r>
      <w:r w:rsidRPr="005E4906" w:rsidR="000D0A31">
        <w:t xml:space="preserve">the way that it </w:t>
      </w:r>
      <w:r w:rsidRPr="005E4906">
        <w:t>talks to debtors. There is no one more scary than the state</w:t>
      </w:r>
      <w:r w:rsidRPr="005E4906" w:rsidR="000D0A31">
        <w:t xml:space="preserve"> telling you that you are in debt and that you must therefore do something</w:t>
      </w:r>
      <w:r w:rsidRPr="005E4906">
        <w:t xml:space="preserve">. </w:t>
      </w:r>
      <w:r w:rsidRPr="005E4906" w:rsidR="000D0A31">
        <w:t xml:space="preserve">Children are going without food. </w:t>
      </w:r>
      <w:r w:rsidRPr="005E4906">
        <w:t xml:space="preserve">Rent is not getting paid. People are </w:t>
      </w:r>
      <w:r w:rsidRPr="005E4906" w:rsidR="000D0A31">
        <w:t xml:space="preserve">very </w:t>
      </w:r>
      <w:r w:rsidRPr="005E4906">
        <w:t>frightened</w:t>
      </w:r>
      <w:r w:rsidRPr="005E4906" w:rsidR="000D0A31">
        <w:t xml:space="preserve"> by the way that the state talks to them about money that they owe</w:t>
      </w:r>
      <w:r w:rsidRPr="005E4906">
        <w:t>. We must tackle that.</w:t>
      </w:r>
    </w:p>
    <w:p w:rsidR="00F04E12" w:rsidRPr="005E4906" w:rsidP="00F04E12">
      <w:pPr>
        <w:pStyle w:val="Question"/>
      </w:pPr>
      <w:sdt>
        <w:sdtPr>
          <w:alias w:val="Member"/>
          <w:tag w:val="&lt;Member mnisId='1524' dodsId='35914'&gt;"/>
          <w:id w:val="-1926178464"/>
          <w:placeholder>
            <w:docPart w:val="DefaultPlaceholder_-1854013440"/>
          </w:placeholder>
          <w:richText/>
        </w:sdtPr>
        <w:sdtContent>
          <w:r w:rsidRPr="005E4906">
            <w:rPr>
              <w:b/>
            </w:rPr>
            <w:t>Chair:</w:t>
          </w:r>
        </w:sdtContent>
      </w:sdt>
      <w:r w:rsidRPr="005E4906">
        <w:t xml:space="preserve"> </w:t>
      </w:r>
      <w:r w:rsidRPr="005E4906" w:rsidR="000D0A31">
        <w:t xml:space="preserve">Can you just be precise? </w:t>
      </w:r>
      <w:r w:rsidRPr="005E4906">
        <w:t xml:space="preserve">When you </w:t>
      </w:r>
      <w:r w:rsidRPr="005E4906">
        <w:t>say</w:t>
      </w:r>
      <w:r w:rsidRPr="005E4906">
        <w:t xml:space="preserve"> </w:t>
      </w:r>
      <w:r w:rsidRPr="005E4906" w:rsidR="000D0A31">
        <w:t>“</w:t>
      </w:r>
      <w:r w:rsidRPr="005E4906">
        <w:t>tackle tha</w:t>
      </w:r>
      <w:r w:rsidRPr="005E4906" w:rsidR="000D0A31">
        <w:t>t”, what do you mean? Is it just the way letters are worded or are you saying people should not have to be pursued?</w:t>
      </w:r>
    </w:p>
    <w:p w:rsidR="00B46944" w:rsidRPr="005E4906" w:rsidP="00B46944">
      <w:pPr>
        <w:pStyle w:val="Answer"/>
      </w:pPr>
      <w:sdt>
        <w:sdtPr>
          <w:alias w:val="Witness"/>
          <w:id w:val="1544173190"/>
          <w:placeholder>
            <w:docPart w:val="DefaultPlaceholder_-1854013440"/>
          </w:placeholder>
          <w:richText/>
        </w:sdtPr>
        <w:sdtContent>
          <w:r w:rsidRPr="005E4906" w:rsidR="00F04E12">
            <w:rPr>
              <w:b/>
              <w:i/>
              <w:iCs/>
            </w:rPr>
            <w:t>Sian Williams:</w:t>
          </w:r>
          <w:r w:rsidRPr="005E4906" w:rsidR="00F04E12">
            <w:rPr>
              <w:b/>
            </w:rPr>
            <w:t xml:space="preserve"> </w:t>
          </w:r>
        </w:sdtContent>
      </w:sdt>
      <w:r w:rsidRPr="005E4906" w:rsidR="000D0A31">
        <w:t>We should h</w:t>
      </w:r>
      <w:r w:rsidRPr="005E4906" w:rsidR="00F04E12">
        <w:t>old the state to the same standards</w:t>
      </w:r>
      <w:r w:rsidRPr="005E4906" w:rsidR="0032170C">
        <w:t xml:space="preserve"> that the state tries to hold commercial lenders to around debt recovery</w:t>
      </w:r>
      <w:r w:rsidRPr="005E4906" w:rsidR="00F04E12">
        <w:t>. For example, we are still sending letters threatening people to go to prison for not paying their TV licence.</w:t>
      </w:r>
      <w:r w:rsidRPr="005E4906">
        <w:t xml:space="preserve"> There is that whole language. The commercial sector, regulated by the FCA—</w:t>
      </w:r>
    </w:p>
    <w:p w:rsidR="00F04E12" w:rsidRPr="005E4906" w:rsidP="00F04E12">
      <w:pPr>
        <w:pStyle w:val="Question"/>
      </w:pPr>
      <w:sdt>
        <w:sdtPr>
          <w:alias w:val="Member"/>
          <w:tag w:val="&lt;Member mnisId='1524' dodsId='35914'&gt;"/>
          <w:id w:val="1160816833"/>
          <w:placeholder>
            <w:docPart w:val="DefaultPlaceholder_-1854013440"/>
          </w:placeholder>
          <w:richText/>
        </w:sdtPr>
        <w:sdtContent>
          <w:r w:rsidRPr="005E4906">
            <w:rPr>
              <w:b/>
            </w:rPr>
            <w:t>Chair:</w:t>
          </w:r>
        </w:sdtContent>
      </w:sdt>
      <w:r w:rsidRPr="005E4906">
        <w:t xml:space="preserve"> </w:t>
      </w:r>
      <w:r w:rsidRPr="005E4906" w:rsidR="00B46944">
        <w:t>The thing is</w:t>
      </w:r>
      <w:r w:rsidR="00317B06">
        <w:t>,</w:t>
      </w:r>
      <w:r w:rsidRPr="005E4906" w:rsidR="00B46944">
        <w:t xml:space="preserve"> you </w:t>
      </w:r>
      <w:r w:rsidRPr="005E4906" w:rsidR="00B46944">
        <w:t xml:space="preserve">actually </w:t>
      </w:r>
      <w:r w:rsidRPr="005E4906">
        <w:t>can</w:t>
      </w:r>
      <w:r w:rsidRPr="005E4906">
        <w:t xml:space="preserve"> go to prison</w:t>
      </w:r>
      <w:r w:rsidRPr="005E4906" w:rsidR="00A8583B">
        <w:t xml:space="preserve"> if you do not pay, so at some point, legally, they have to tell people that.</w:t>
      </w:r>
    </w:p>
    <w:p w:rsidR="00DF62EF" w:rsidRPr="005E4906" w:rsidP="00DF62EF">
      <w:pPr>
        <w:pStyle w:val="Answer"/>
      </w:pPr>
      <w:sdt>
        <w:sdtPr>
          <w:alias w:val="Witness"/>
          <w:id w:val="-238103306"/>
          <w:placeholder>
            <w:docPart w:val="DefaultPlaceholder_-1854013440"/>
          </w:placeholder>
          <w:richText/>
        </w:sdtPr>
        <w:sdtContent>
          <w:r w:rsidRPr="005E4906" w:rsidR="00F04E12">
            <w:rPr>
              <w:b/>
              <w:i/>
              <w:iCs/>
            </w:rPr>
            <w:t>Sian Williams:</w:t>
          </w:r>
          <w:r w:rsidRPr="005E4906" w:rsidR="00F04E12">
            <w:rPr>
              <w:b/>
            </w:rPr>
            <w:t xml:space="preserve"> </w:t>
          </w:r>
        </w:sdtContent>
      </w:sdt>
      <w:r w:rsidRPr="005E4906" w:rsidR="004530B4">
        <w:t>Yes, but have you ever received those letters? Think about how many you get. There is a whole narrative there. T</w:t>
      </w:r>
      <w:r w:rsidRPr="005E4906" w:rsidR="00F04E12">
        <w:t xml:space="preserve">he state is not held to the same standards as </w:t>
      </w:r>
      <w:r w:rsidR="00317B06">
        <w:t xml:space="preserve">those to which </w:t>
      </w:r>
      <w:r w:rsidRPr="005E4906" w:rsidR="00F04E12">
        <w:t xml:space="preserve">the </w:t>
      </w:r>
      <w:r w:rsidRPr="005E4906" w:rsidR="004530B4">
        <w:t xml:space="preserve">FCA holds the </w:t>
      </w:r>
      <w:r w:rsidRPr="005E4906" w:rsidR="00F04E12">
        <w:t xml:space="preserve">industry. </w:t>
      </w:r>
      <w:r w:rsidRPr="005E4906">
        <w:t>It is about really l</w:t>
      </w:r>
      <w:r w:rsidRPr="005E4906" w:rsidR="00F04E12">
        <w:t>ooking back</w:t>
      </w:r>
      <w:r w:rsidRPr="005E4906">
        <w:t xml:space="preserve"> and </w:t>
      </w:r>
      <w:r w:rsidRPr="005E4906" w:rsidR="00F04E12">
        <w:t xml:space="preserve">looking again at </w:t>
      </w:r>
      <w:r w:rsidRPr="005E4906" w:rsidR="007F3715">
        <w:t>the way</w:t>
      </w:r>
      <w:r w:rsidRPr="005E4906" w:rsidR="00F04E12">
        <w:t xml:space="preserve"> the state talks to citiz</w:t>
      </w:r>
      <w:r w:rsidRPr="005E4906" w:rsidR="00FA22F9">
        <w:t>ens</w:t>
      </w:r>
      <w:r w:rsidRPr="005E4906">
        <w:t xml:space="preserve"> around money that is owed</w:t>
      </w:r>
      <w:r w:rsidRPr="005E4906" w:rsidR="00FA22F9">
        <w:t>.</w:t>
      </w:r>
      <w:r w:rsidRPr="005E4906">
        <w:t xml:space="preserve"> The final piece is on payments.</w:t>
      </w:r>
    </w:p>
    <w:p w:rsidR="00DF62EF" w:rsidRPr="005E4906" w:rsidP="00F33836">
      <w:pPr>
        <w:pStyle w:val="Remark"/>
      </w:pPr>
      <w:sdt>
        <w:sdtPr>
          <w:alias w:val="Member"/>
          <w:tag w:val="&lt;Member mnisId='1524' dodsId='35914'&gt;"/>
          <w:id w:val="-1463880738"/>
          <w:placeholder>
            <w:docPart w:val="DefaultPlaceholder_-1854013440"/>
          </w:placeholder>
          <w:richText/>
        </w:sdtPr>
        <w:sdtContent>
          <w:r w:rsidRPr="005E4906">
            <w:rPr>
              <w:b/>
            </w:rPr>
            <w:t>Chair:</w:t>
          </w:r>
        </w:sdtContent>
      </w:sdt>
      <w:r w:rsidRPr="005E4906">
        <w:t xml:space="preserve"> Dame Siobhain McDonagh wants to come in</w:t>
      </w:r>
      <w:r w:rsidRPr="005E4906" w:rsidR="00F33836">
        <w:t xml:space="preserve"> on that point about talking to citizens.</w:t>
      </w:r>
    </w:p>
    <w:p w:rsidR="00837044" w:rsidRPr="005E4906" w:rsidP="00CC333D">
      <w:pPr>
        <w:pStyle w:val="Question"/>
      </w:pPr>
      <w:sdt>
        <w:sdtPr>
          <w:alias w:val="Member"/>
          <w:tag w:val="&lt;Member mnisId='193' dodsId='25421'&gt;"/>
          <w:id w:val="-416397284"/>
          <w:placeholder>
            <w:docPart w:val="DefaultPlaceholder_-1854013440"/>
          </w:placeholder>
          <w:richText/>
        </w:sdtPr>
        <w:sdtContent>
          <w:r w:rsidRPr="005E4906">
            <w:rPr>
              <w:b/>
            </w:rPr>
            <w:t>Dame Siobhain McDonagh:</w:t>
          </w:r>
        </w:sdtContent>
      </w:sdt>
      <w:r w:rsidRPr="005E4906">
        <w:t xml:space="preserve"> My concern is about how councils pursue council tax. </w:t>
      </w:r>
      <w:r w:rsidRPr="005E4906" w:rsidR="00F415CC">
        <w:t xml:space="preserve">Clearly, they have to and I do not have an issue with that, but </w:t>
      </w:r>
      <w:r w:rsidRPr="005E4906" w:rsidR="00F415CC">
        <w:t>a</w:t>
      </w:r>
      <w:r w:rsidRPr="005E4906">
        <w:t>re you shocked by the speed at which</w:t>
      </w:r>
      <w:r w:rsidRPr="005E4906" w:rsidR="00F415CC">
        <w:t xml:space="preserve"> they proceed for a court summons, banging </w:t>
      </w:r>
      <w:r w:rsidRPr="005E4906">
        <w:t xml:space="preserve">£75 on top of what can </w:t>
      </w:r>
      <w:r w:rsidRPr="005E4906" w:rsidR="00F415CC">
        <w:t xml:space="preserve">often </w:t>
      </w:r>
      <w:r w:rsidRPr="005E4906">
        <w:t>be a tiny amount of money owed?</w:t>
      </w:r>
    </w:p>
    <w:p w:rsidR="008B3E41" w:rsidRPr="005E4906" w:rsidP="008B00B4">
      <w:pPr>
        <w:pStyle w:val="Answer"/>
      </w:pPr>
      <w:sdt>
        <w:sdtPr>
          <w:alias w:val="Witness"/>
          <w:id w:val="-1041444320"/>
          <w:placeholder>
            <w:docPart w:val="DefaultPlaceholder_-1854013440"/>
          </w:placeholder>
          <w:richText/>
        </w:sdtPr>
        <w:sdtContent>
          <w:r w:rsidRPr="005E4906" w:rsidR="00837044">
            <w:rPr>
              <w:b/>
              <w:i/>
              <w:iCs/>
            </w:rPr>
            <w:t>Sian Williams:</w:t>
          </w:r>
          <w:r w:rsidRPr="005E4906" w:rsidR="00837044">
            <w:rPr>
              <w:b/>
            </w:rPr>
            <w:t xml:space="preserve"> </w:t>
          </w:r>
        </w:sdtContent>
      </w:sdt>
      <w:r w:rsidRPr="005E4906" w:rsidR="00837044">
        <w:t>For me</w:t>
      </w:r>
      <w:r w:rsidRPr="005E4906" w:rsidR="00F415CC">
        <w:t xml:space="preserve">, this </w:t>
      </w:r>
      <w:r w:rsidRPr="005E4906" w:rsidR="00837044">
        <w:t xml:space="preserve">fits completely into the fact that councils and other </w:t>
      </w:r>
      <w:r w:rsidRPr="005E4906" w:rsidR="00F415CC">
        <w:t xml:space="preserve">state </w:t>
      </w:r>
      <w:r w:rsidRPr="005E4906" w:rsidR="00837044">
        <w:t xml:space="preserve">departments are </w:t>
      </w:r>
      <w:r w:rsidRPr="005E4906" w:rsidR="00F415CC">
        <w:t xml:space="preserve">really </w:t>
      </w:r>
      <w:r w:rsidRPr="005E4906" w:rsidR="00837044">
        <w:t>not holding themselves to the same standards.</w:t>
      </w:r>
      <w:r w:rsidRPr="005E4906" w:rsidR="00F415CC">
        <w:t xml:space="preserve"> </w:t>
      </w:r>
      <w:r w:rsidRPr="005E4906">
        <w:t xml:space="preserve">They are not assessed. </w:t>
      </w:r>
      <w:r w:rsidRPr="005E4906" w:rsidR="00837044">
        <w:t xml:space="preserve">No one has power over them. </w:t>
      </w:r>
      <w:r w:rsidRPr="005E4906">
        <w:t>T</w:t>
      </w:r>
      <w:r w:rsidRPr="005E4906" w:rsidR="00837044">
        <w:t xml:space="preserve">hey can </w:t>
      </w:r>
      <w:r w:rsidRPr="005E4906">
        <w:t xml:space="preserve">really </w:t>
      </w:r>
      <w:r w:rsidRPr="005E4906" w:rsidR="00837044">
        <w:t>act in any way they want</w:t>
      </w:r>
      <w:r w:rsidRPr="005E4906">
        <w:t xml:space="preserve"> t</w:t>
      </w:r>
      <w:r w:rsidRPr="005E4906" w:rsidR="0042161C">
        <w:t>o.</w:t>
      </w:r>
      <w:r w:rsidRPr="005E4906">
        <w:t xml:space="preserve"> </w:t>
      </w:r>
      <w:r w:rsidRPr="005E4906" w:rsidR="0042161C">
        <w:t>W</w:t>
      </w:r>
      <w:r w:rsidRPr="005E4906" w:rsidR="00837044">
        <w:t>e have known for a long time</w:t>
      </w:r>
      <w:r w:rsidRPr="005E4906">
        <w:t xml:space="preserve"> that</w:t>
      </w:r>
      <w:r w:rsidRPr="005E4906" w:rsidR="00837044">
        <w:t xml:space="preserve"> if you load debt</w:t>
      </w:r>
      <w:r w:rsidRPr="005E4906">
        <w:t xml:space="preserve"> </w:t>
      </w:r>
      <w:r w:rsidRPr="005E4906" w:rsidR="00837044">
        <w:t>with more fees or charges</w:t>
      </w:r>
      <w:r w:rsidRPr="005E4906">
        <w:t xml:space="preserve"> for slow or failed repayments</w:t>
      </w:r>
      <w:r w:rsidRPr="005E4906" w:rsidR="00837044">
        <w:t xml:space="preserve">, that </w:t>
      </w:r>
      <w:r w:rsidRPr="005E4906">
        <w:t xml:space="preserve">just </w:t>
      </w:r>
      <w:r w:rsidRPr="005E4906" w:rsidR="00837044">
        <w:t>creates more debt, more stress</w:t>
      </w:r>
      <w:r w:rsidRPr="005E4906" w:rsidR="0042161C">
        <w:t xml:space="preserve"> and </w:t>
      </w:r>
      <w:r w:rsidRPr="005E4906" w:rsidR="00837044">
        <w:t>more exclusion.</w:t>
      </w:r>
    </w:p>
    <w:p w:rsidR="0051586C" w:rsidRPr="005E4906" w:rsidP="008B00B4">
      <w:pPr>
        <w:pStyle w:val="Answer"/>
      </w:pPr>
      <w:r w:rsidRPr="005E4906">
        <w:t>When you look at t</w:t>
      </w:r>
      <w:r w:rsidRPr="005E4906" w:rsidR="00837044">
        <w:t>he commercial sector</w:t>
      </w:r>
      <w:r w:rsidRPr="005E4906">
        <w:t xml:space="preserve">, there is still a lot to do, but the commercial sector </w:t>
      </w:r>
      <w:r w:rsidRPr="005E4906" w:rsidR="00837044">
        <w:t xml:space="preserve">has been forced by </w:t>
      </w:r>
      <w:r w:rsidRPr="005E4906">
        <w:t xml:space="preserve">the </w:t>
      </w:r>
      <w:r w:rsidRPr="005E4906" w:rsidR="00837044">
        <w:t>regulators to change</w:t>
      </w:r>
      <w:r w:rsidRPr="005E4906">
        <w:t xml:space="preserve"> the way it recovers debt. We have </w:t>
      </w:r>
      <w:r w:rsidRPr="005E4906" w:rsidR="005857DD">
        <w:t>to hold the state to the same standards.</w:t>
      </w:r>
    </w:p>
    <w:p w:rsidR="00F222C7" w:rsidRPr="005E4906" w:rsidP="00355ED4">
      <w:pPr>
        <w:pStyle w:val="Answer"/>
      </w:pPr>
      <w:sdt>
        <w:sdtPr>
          <w:alias w:val="Witness"/>
          <w:id w:val="-1196232442"/>
          <w:placeholder>
            <w:docPart w:val="DefaultPlaceholder_-1854013440"/>
          </w:placeholder>
          <w:richText/>
        </w:sdtPr>
        <w:sdtEndPr>
          <w:rPr>
            <w:i/>
            <w:iCs/>
          </w:rPr>
        </w:sdtEndPr>
        <w:sdtContent>
          <w:r w:rsidRPr="005E4906" w:rsidR="008B00B4">
            <w:rPr>
              <w:b/>
              <w:i/>
              <w:iCs/>
            </w:rPr>
            <w:t xml:space="preserve">Professor Benamraoui: </w:t>
          </w:r>
        </w:sdtContent>
      </w:sdt>
      <w:r w:rsidRPr="005E4906" w:rsidR="005857DD">
        <w:t xml:space="preserve">I agree with everything that has been raised. </w:t>
      </w:r>
      <w:r w:rsidRPr="005E4906" w:rsidR="0042161C">
        <w:t xml:space="preserve">I would add two points. </w:t>
      </w:r>
      <w:r w:rsidRPr="005E4906" w:rsidR="008B00B4">
        <w:t>The first is</w:t>
      </w:r>
      <w:r w:rsidR="00317B06">
        <w:t xml:space="preserve"> on</w:t>
      </w:r>
      <w:r w:rsidRPr="005E4906" w:rsidR="008B00B4">
        <w:t xml:space="preserve"> pricing.</w:t>
      </w:r>
      <w:r w:rsidRPr="005E4906" w:rsidR="00971ACE">
        <w:t xml:space="preserve"> </w:t>
      </w:r>
      <w:r w:rsidRPr="005E4906" w:rsidR="008B00B4">
        <w:t>A number of these products are not about</w:t>
      </w:r>
      <w:r w:rsidRPr="005E4906" w:rsidR="00355ED4">
        <w:t xml:space="preserve"> accessibility, but rather </w:t>
      </w:r>
      <w:r w:rsidRPr="005E4906" w:rsidR="008B00B4">
        <w:t>affordability. This applies</w:t>
      </w:r>
      <w:r w:rsidRPr="005E4906" w:rsidR="00355ED4">
        <w:t xml:space="preserve">, for example, </w:t>
      </w:r>
      <w:r w:rsidRPr="005E4906" w:rsidR="008B00B4">
        <w:t>to insurance</w:t>
      </w:r>
      <w:r w:rsidRPr="005E4906" w:rsidR="00355ED4">
        <w:t xml:space="preserve">—motor insurance, health insurance </w:t>
      </w:r>
      <w:r w:rsidRPr="005E4906" w:rsidR="008B00B4">
        <w:t xml:space="preserve">and so </w:t>
      </w:r>
      <w:r w:rsidR="00317B06">
        <w:t>on</w:t>
      </w:r>
      <w:r w:rsidRPr="005E4906" w:rsidR="008B00B4">
        <w:t xml:space="preserve">. One of the items </w:t>
      </w:r>
      <w:r w:rsidRPr="005E4906" w:rsidR="00355ED4">
        <w:t xml:space="preserve">that </w:t>
      </w:r>
      <w:r w:rsidRPr="005E4906" w:rsidR="008B00B4">
        <w:t>the strategy could focus on is addressing</w:t>
      </w:r>
      <w:r w:rsidRPr="005E4906" w:rsidR="00355ED4">
        <w:t xml:space="preserve"> affordability through </w:t>
      </w:r>
      <w:r w:rsidRPr="005E4906" w:rsidR="0042161C">
        <w:t>correct</w:t>
      </w:r>
      <w:r w:rsidRPr="005E4906">
        <w:t xml:space="preserve"> pricing, so</w:t>
      </w:r>
      <w:r w:rsidR="00317B06">
        <w:t xml:space="preserve"> that</w:t>
      </w:r>
      <w:r w:rsidRPr="005E4906">
        <w:t xml:space="preserve"> the products are priced correctly.</w:t>
      </w:r>
    </w:p>
    <w:p w:rsidR="0088178C" w:rsidRPr="005E4906" w:rsidP="00355ED4">
      <w:pPr>
        <w:pStyle w:val="Answer"/>
      </w:pPr>
      <w:r w:rsidRPr="005E4906">
        <w:t xml:space="preserve">This </w:t>
      </w:r>
      <w:r w:rsidRPr="005E4906">
        <w:t xml:space="preserve">aligns also with </w:t>
      </w:r>
      <w:r w:rsidRPr="005E4906">
        <w:t xml:space="preserve">the </w:t>
      </w:r>
      <w:r w:rsidRPr="005E4906">
        <w:t>cost of living.</w:t>
      </w:r>
      <w:r w:rsidRPr="005E4906">
        <w:t xml:space="preserve"> As we know, </w:t>
      </w:r>
      <w:r w:rsidRPr="005E4906" w:rsidR="00261369">
        <w:t xml:space="preserve">since </w:t>
      </w:r>
      <w:r w:rsidRPr="005E4906" w:rsidR="00C45D43">
        <w:t>c</w:t>
      </w:r>
      <w:r w:rsidRPr="005E4906" w:rsidR="00261369">
        <w:t>ovid and 2020, m</w:t>
      </w:r>
      <w:r w:rsidRPr="005E4906">
        <w:t xml:space="preserve">any households are </w:t>
      </w:r>
      <w:r w:rsidRPr="005E4906" w:rsidR="00261369">
        <w:t xml:space="preserve">really </w:t>
      </w:r>
      <w:r w:rsidRPr="005E4906">
        <w:t>struggling in terms of day-to-day</w:t>
      </w:r>
      <w:r w:rsidRPr="005E4906" w:rsidR="00261369">
        <w:t xml:space="preserve"> spending</w:t>
      </w:r>
      <w:r w:rsidRPr="005E4906">
        <w:t>.</w:t>
      </w:r>
      <w:r w:rsidRPr="005E4906" w:rsidR="00261369">
        <w:t xml:space="preserve"> </w:t>
      </w:r>
      <w:r w:rsidRPr="005E4906">
        <w:t>This</w:t>
      </w:r>
      <w:r w:rsidRPr="005E4906" w:rsidR="00261369">
        <w:t xml:space="preserve"> actually impacts the rest of the access to financial products. The other one is around financial education and capability. If we address this, it can influence the rest.</w:t>
      </w:r>
    </w:p>
    <w:p w:rsidR="00A73DAF" w:rsidRPr="005E4906" w:rsidP="00A91F66">
      <w:pPr>
        <w:pStyle w:val="Remark"/>
      </w:pPr>
      <w:sdt>
        <w:sdtPr>
          <w:alias w:val="Member"/>
          <w:tag w:val="&lt;Member mnisId='1524' dodsId='35914'&gt;"/>
          <w:id w:val="-1178961545"/>
          <w:placeholder>
            <w:docPart w:val="DefaultPlaceholder_-1854013440"/>
          </w:placeholder>
          <w:richText/>
        </w:sdtPr>
        <w:sdtContent>
          <w:r w:rsidRPr="005E4906">
            <w:rPr>
              <w:b/>
            </w:rPr>
            <w:t>Chair:</w:t>
          </w:r>
        </w:sdtContent>
      </w:sdt>
      <w:r w:rsidRPr="005E4906">
        <w:t xml:space="preserve"> We are going to talk about that </w:t>
      </w:r>
      <w:r w:rsidRPr="005E4906" w:rsidR="00261369">
        <w:t xml:space="preserve">a bit more </w:t>
      </w:r>
      <w:r w:rsidRPr="005E4906">
        <w:t>later on</w:t>
      </w:r>
      <w:r w:rsidRPr="005E4906" w:rsidR="00261369">
        <w:t>.</w:t>
      </w:r>
    </w:p>
    <w:p w:rsidR="008312EC" w:rsidRPr="005E4906" w:rsidP="008312EC">
      <w:pPr>
        <w:pStyle w:val="Answer"/>
      </w:pPr>
      <w:sdt>
        <w:sdtPr>
          <w:alias w:val="Witness"/>
          <w:id w:val="-1622764248"/>
          <w:placeholder>
            <w:docPart w:val="DefaultPlaceholder_-1854013440"/>
          </w:placeholder>
          <w:richText/>
        </w:sdtPr>
        <w:sdtContent>
          <w:r w:rsidRPr="005E4906">
            <w:rPr>
              <w:b/>
              <w:i/>
              <w:iCs/>
            </w:rPr>
            <w:t>Professor Benamraoui:</w:t>
          </w:r>
          <w:r w:rsidRPr="005E4906">
            <w:rPr>
              <w:b/>
            </w:rPr>
            <w:t xml:space="preserve"> </w:t>
          </w:r>
        </w:sdtContent>
      </w:sdt>
      <w:r w:rsidRPr="005E4906">
        <w:t>One of the suggestions is to make it compulsory in schools in England—</w:t>
      </w:r>
    </w:p>
    <w:p w:rsidR="008312EC" w:rsidRPr="005E4906" w:rsidP="00A91F66">
      <w:pPr>
        <w:pStyle w:val="Remark"/>
      </w:pPr>
      <w:sdt>
        <w:sdtPr>
          <w:alias w:val="Member"/>
          <w:tag w:val="&lt;Member mnisId='1524' dodsId='35914'&gt;"/>
          <w:id w:val="1559831600"/>
          <w:placeholder>
            <w:docPart w:val="DefaultPlaceholder_-1854013440"/>
          </w:placeholder>
          <w:richText/>
        </w:sdtPr>
        <w:sdtContent>
          <w:r w:rsidRPr="005E4906">
            <w:rPr>
              <w:b/>
            </w:rPr>
            <w:t>Chair:</w:t>
          </w:r>
        </w:sdtContent>
      </w:sdt>
      <w:r w:rsidRPr="005E4906">
        <w:t xml:space="preserve"> We want to get on to that a little later, if that is okay.</w:t>
      </w:r>
    </w:p>
    <w:p w:rsidR="00557DEA" w:rsidRPr="005E4906" w:rsidP="00557DEA">
      <w:pPr>
        <w:pStyle w:val="Question"/>
      </w:pPr>
      <w:sdt>
        <w:sdtPr>
          <w:alias w:val="Member"/>
          <w:tag w:val="&lt;Member mnisId='5248' dodsId='101207'&gt;"/>
          <w:id w:val="1554202976"/>
          <w:placeholder>
            <w:docPart w:val="DefaultPlaceholder_-1854013440"/>
          </w:placeholder>
          <w:richText/>
        </w:sdtPr>
        <w:sdtContent>
          <w:r w:rsidRPr="005E4906">
            <w:rPr>
              <w:b/>
            </w:rPr>
            <w:t>Luke Murphy:</w:t>
          </w:r>
        </w:sdtContent>
      </w:sdt>
      <w:r w:rsidRPr="005E4906">
        <w:t xml:space="preserve"> </w:t>
      </w:r>
      <w:r w:rsidRPr="005E4906" w:rsidR="00BF4A17">
        <w:t>I wanted to ask a specific question a</w:t>
      </w:r>
      <w:r w:rsidRPr="005E4906" w:rsidR="005D74A1">
        <w:t>bout buy now, pay later. There has been s</w:t>
      </w:r>
      <w:r w:rsidRPr="005E4906">
        <w:t>pecific concern</w:t>
      </w:r>
      <w:r w:rsidRPr="005E4906" w:rsidR="005D74A1">
        <w:t xml:space="preserve">, </w:t>
      </w:r>
      <w:r w:rsidRPr="005E4906" w:rsidR="00A917C5">
        <w:t xml:space="preserve">as you have seen, in recent days </w:t>
      </w:r>
      <w:r w:rsidRPr="005E4906">
        <w:t>around retailers</w:t>
      </w:r>
      <w:r w:rsidRPr="005E4906" w:rsidR="00A917C5">
        <w:t xml:space="preserve"> offering </w:t>
      </w:r>
      <w:r w:rsidRPr="005E4906">
        <w:t>incentives</w:t>
      </w:r>
      <w:r w:rsidRPr="005E4906" w:rsidR="00A917C5">
        <w:t xml:space="preserve"> t</w:t>
      </w:r>
      <w:r w:rsidRPr="005E4906" w:rsidR="00CC0B21">
        <w:t>o consumers</w:t>
      </w:r>
      <w:r w:rsidRPr="005E4906" w:rsidR="00E5580B">
        <w:t xml:space="preserve"> of </w:t>
      </w:r>
      <w:r w:rsidRPr="005E4906" w:rsidR="001C5340">
        <w:t xml:space="preserve">a 10% or </w:t>
      </w:r>
      <w:r w:rsidRPr="005E4906" w:rsidR="00CC0B21">
        <w:t>15% discount</w:t>
      </w:r>
      <w:r w:rsidRPr="005E4906" w:rsidR="00E5580B">
        <w:t xml:space="preserve"> to </w:t>
      </w:r>
      <w:r w:rsidRPr="005E4906">
        <w:t>sign up to buy now</w:t>
      </w:r>
      <w:r w:rsidRPr="005E4906" w:rsidR="001C5340">
        <w:t xml:space="preserve">, </w:t>
      </w:r>
      <w:r w:rsidRPr="005E4906">
        <w:t>pay later deals</w:t>
      </w:r>
      <w:r w:rsidRPr="005E4906" w:rsidR="00EF5316">
        <w:t xml:space="preserve">, obviously </w:t>
      </w:r>
      <w:r w:rsidRPr="005E4906">
        <w:t xml:space="preserve">without affordability checks. </w:t>
      </w:r>
      <w:r w:rsidRPr="005E4906" w:rsidR="00E5580B">
        <w:t xml:space="preserve">I just had two questions on that. </w:t>
      </w:r>
      <w:r w:rsidRPr="005E4906">
        <w:t xml:space="preserve">Do you think that is </w:t>
      </w:r>
      <w:r w:rsidRPr="005E4906" w:rsidR="00A42BDB">
        <w:t>responsible</w:t>
      </w:r>
      <w:r w:rsidRPr="005E4906">
        <w:t xml:space="preserve"> behaviour</w:t>
      </w:r>
      <w:r w:rsidRPr="005E4906" w:rsidR="00230133">
        <w:t xml:space="preserve"> on behalf of those large retailers? Secondly, w</w:t>
      </w:r>
      <w:r w:rsidRPr="005E4906">
        <w:t xml:space="preserve">ill </w:t>
      </w:r>
      <w:r w:rsidRPr="005E4906" w:rsidR="00230133">
        <w:t xml:space="preserve">the </w:t>
      </w:r>
      <w:r w:rsidRPr="005E4906">
        <w:t xml:space="preserve">FCA regulation </w:t>
      </w:r>
      <w:r w:rsidRPr="005E4906" w:rsidR="00230133">
        <w:t xml:space="preserve">that is due to come in later this year </w:t>
      </w:r>
      <w:r w:rsidRPr="005E4906">
        <w:t>cover that issue</w:t>
      </w:r>
      <w:r w:rsidRPr="005E4906" w:rsidR="0046704D">
        <w:t xml:space="preserve"> sufficiently</w:t>
      </w:r>
      <w:r w:rsidRPr="005E4906">
        <w:t>?</w:t>
      </w:r>
    </w:p>
    <w:p w:rsidR="00E2110F" w:rsidRPr="005E4906" w:rsidP="00E2110F">
      <w:pPr>
        <w:pStyle w:val="Answer"/>
      </w:pPr>
      <w:sdt>
        <w:sdtPr>
          <w:alias w:val="Witness"/>
          <w:id w:val="1631129512"/>
          <w:placeholder>
            <w:docPart w:val="DefaultPlaceholder_-1854013440"/>
          </w:placeholder>
          <w:richText/>
        </w:sdtPr>
        <w:sdtContent>
          <w:r w:rsidRPr="005E4906" w:rsidR="00557DEA">
            <w:rPr>
              <w:b/>
              <w:i/>
              <w:iCs/>
            </w:rPr>
            <w:t>Mick McAteer:</w:t>
          </w:r>
          <w:r w:rsidRPr="005E4906" w:rsidR="00557DEA">
            <w:rPr>
              <w:b/>
            </w:rPr>
            <w:t xml:space="preserve"> </w:t>
          </w:r>
        </w:sdtContent>
      </w:sdt>
      <w:r w:rsidRPr="005E4906" w:rsidR="00557DEA">
        <w:t>It is irresponsible</w:t>
      </w:r>
      <w:r w:rsidRPr="005E4906" w:rsidR="00F23A70">
        <w:t xml:space="preserve"> behaviour on the part of the lenders, because buy now, pay later is a particular form of what policy wonks like me call embedded finance. It is very clever in the way it s</w:t>
      </w:r>
      <w:r w:rsidRPr="005E4906" w:rsidR="00A42BDB">
        <w:t>its in the middle</w:t>
      </w:r>
      <w:r w:rsidRPr="005E4906" w:rsidR="00F23A70">
        <w:t xml:space="preserve"> of some other purchasing decision</w:t>
      </w:r>
      <w:r w:rsidRPr="005E4906" w:rsidR="00A42BDB">
        <w:t xml:space="preserve">. </w:t>
      </w:r>
      <w:r w:rsidRPr="005E4906" w:rsidR="00F23A70">
        <w:t>It is v</w:t>
      </w:r>
      <w:r w:rsidRPr="005E4906" w:rsidR="00A42BDB">
        <w:t>ery good at enabling impulse buying.</w:t>
      </w:r>
      <w:r w:rsidRPr="005E4906">
        <w:t xml:space="preserve"> That combination of someone looking for d</w:t>
      </w:r>
      <w:r w:rsidRPr="005E4906" w:rsidR="00A42BDB">
        <w:t>iscounted goods or services</w:t>
      </w:r>
      <w:r w:rsidRPr="005E4906">
        <w:t xml:space="preserve"> and that being enabled through </w:t>
      </w:r>
      <w:r w:rsidRPr="005E4906" w:rsidR="00A42BDB">
        <w:t>easy access to credit</w:t>
      </w:r>
      <w:r w:rsidRPr="005E4906">
        <w:t xml:space="preserve"> does </w:t>
      </w:r>
      <w:r w:rsidRPr="005E4906" w:rsidR="00A42BDB">
        <w:t>create</w:t>
      </w:r>
      <w:r w:rsidRPr="005E4906">
        <w:t xml:space="preserve"> overconsumption and leads to over-borrowing.</w:t>
      </w:r>
    </w:p>
    <w:p w:rsidR="00557DEA" w:rsidRPr="005E4906" w:rsidP="001650DC">
      <w:pPr>
        <w:pStyle w:val="Answer"/>
      </w:pPr>
      <w:r w:rsidRPr="005E4906">
        <w:t xml:space="preserve">Will the </w:t>
      </w:r>
      <w:r w:rsidRPr="005E4906" w:rsidR="00A42BDB">
        <w:t>FCA regulation</w:t>
      </w:r>
      <w:r w:rsidRPr="005E4906">
        <w:t xml:space="preserve"> address that? To a large part </w:t>
      </w:r>
      <w:r w:rsidRPr="005E4906" w:rsidR="00A42BDB">
        <w:t>it will</w:t>
      </w:r>
      <w:r w:rsidRPr="005E4906">
        <w:t xml:space="preserve">, </w:t>
      </w:r>
      <w:r w:rsidRPr="005E4906" w:rsidR="00A42BDB">
        <w:t>because there will be affordability checks built in</w:t>
      </w:r>
      <w:r w:rsidRPr="005E4906">
        <w:t xml:space="preserve">to the system. </w:t>
      </w:r>
      <w:r w:rsidRPr="005E4906" w:rsidR="00A42BDB">
        <w:t xml:space="preserve">However, </w:t>
      </w:r>
      <w:r w:rsidRPr="005E4906" w:rsidR="00691C2B">
        <w:t xml:space="preserve">as we have said </w:t>
      </w:r>
      <w:r w:rsidRPr="005E4906" w:rsidR="00691C2B">
        <w:t xml:space="preserve">to the </w:t>
      </w:r>
      <w:r w:rsidRPr="005E4906" w:rsidR="001650DC">
        <w:t xml:space="preserve">FCA, </w:t>
      </w:r>
      <w:r w:rsidRPr="005E4906" w:rsidR="00A42BDB">
        <w:t>it will not go far enough to address this impulse buying problem.</w:t>
      </w:r>
      <w:r w:rsidRPr="005E4906" w:rsidR="005953CC">
        <w:t xml:space="preserve"> It d</w:t>
      </w:r>
      <w:r w:rsidRPr="005E4906" w:rsidR="00A42BDB">
        <w:t xml:space="preserve">oes not put enough friction points into the </w:t>
      </w:r>
      <w:r w:rsidRPr="005E4906" w:rsidR="004C7E18">
        <w:t xml:space="preserve">sales </w:t>
      </w:r>
      <w:r w:rsidRPr="005E4906" w:rsidR="00A42BDB">
        <w:t>process</w:t>
      </w:r>
      <w:r w:rsidRPr="005E4906" w:rsidR="004C7E18">
        <w:t xml:space="preserve"> of buying credit or buying goods</w:t>
      </w:r>
      <w:r w:rsidRPr="005E4906" w:rsidR="00A42BDB">
        <w:t>. The FCA is all about smoothing the customer journey</w:t>
      </w:r>
      <w:r w:rsidRPr="005E4906" w:rsidR="004C7E18">
        <w:t xml:space="preserve"> to make it easier for people to transact</w:t>
      </w:r>
      <w:r w:rsidRPr="005E4906" w:rsidR="00A42BDB">
        <w:t xml:space="preserve">. We would argue </w:t>
      </w:r>
      <w:r w:rsidRPr="005E4906" w:rsidR="004C7E18">
        <w:t xml:space="preserve">that </w:t>
      </w:r>
      <w:r w:rsidRPr="005E4906" w:rsidR="00A42BDB">
        <w:t>the lesson of payday lending</w:t>
      </w:r>
      <w:r w:rsidRPr="005E4906" w:rsidR="004C7E18">
        <w:t xml:space="preserve"> and buy now, pay later </w:t>
      </w:r>
      <w:r w:rsidR="00317B06">
        <w:t>is that</w:t>
      </w:r>
      <w:r w:rsidRPr="005E4906" w:rsidR="004C7E18">
        <w:t xml:space="preserve"> you </w:t>
      </w:r>
      <w:r w:rsidRPr="005E4906" w:rsidR="004C7E18">
        <w:t>have to</w:t>
      </w:r>
      <w:r w:rsidRPr="005E4906" w:rsidR="004C7E18">
        <w:t xml:space="preserve"> put some </w:t>
      </w:r>
      <w:r w:rsidRPr="005E4906" w:rsidR="00A42BDB">
        <w:t>friction points into the system to help people think twice</w:t>
      </w:r>
      <w:r w:rsidRPr="005E4906" w:rsidR="008D34A8">
        <w:t xml:space="preserve"> before making an impulse purchase</w:t>
      </w:r>
      <w:r w:rsidRPr="005E4906" w:rsidR="00A42BDB">
        <w:t>.</w:t>
      </w:r>
    </w:p>
    <w:p w:rsidR="00A42BDB" w:rsidRPr="005E4906" w:rsidP="00292242">
      <w:pPr>
        <w:pStyle w:val="Answer"/>
      </w:pPr>
      <w:r w:rsidRPr="005E4906">
        <w:t xml:space="preserve">The other big gap in the </w:t>
      </w:r>
      <w:r w:rsidRPr="005E4906" w:rsidR="00050E6D">
        <w:t xml:space="preserve">buy now, pay later </w:t>
      </w:r>
      <w:r w:rsidRPr="005E4906">
        <w:t>regulation is that it only applies to third-party providers</w:t>
      </w:r>
      <w:r w:rsidRPr="005E4906" w:rsidR="00693F36">
        <w:t xml:space="preserve"> of buy now, pay later products. </w:t>
      </w:r>
      <w:r w:rsidRPr="005E4906">
        <w:t>What happens if a big tech giant</w:t>
      </w:r>
      <w:r w:rsidRPr="005E4906" w:rsidR="00E51C68">
        <w:t xml:space="preserve"> decides to go out on its own and offer its own buy now, pay later scheme</w:t>
      </w:r>
      <w:r w:rsidRPr="005E4906">
        <w:t xml:space="preserve">? </w:t>
      </w:r>
      <w:r w:rsidRPr="005E4906" w:rsidR="00E51C68">
        <w:t>We will have to wait for that to be brought back into the system</w:t>
      </w:r>
      <w:r w:rsidR="00317B06">
        <w:t>,</w:t>
      </w:r>
      <w:r w:rsidRPr="005E4906" w:rsidR="00E51C68">
        <w:t xml:space="preserve"> because</w:t>
      </w:r>
      <w:r w:rsidR="00317B06">
        <w:t xml:space="preserve"> </w:t>
      </w:r>
      <w:r w:rsidRPr="005E4906" w:rsidR="00E51C68">
        <w:t xml:space="preserve">they are </w:t>
      </w:r>
      <w:r w:rsidRPr="005E4906">
        <w:t xml:space="preserve">not </w:t>
      </w:r>
      <w:r w:rsidRPr="005E4906" w:rsidR="00E51C68">
        <w:t>with</w:t>
      </w:r>
      <w:r w:rsidRPr="005E4906">
        <w:t xml:space="preserve">in the system as </w:t>
      </w:r>
      <w:r w:rsidRPr="005E4906" w:rsidR="00E51C68">
        <w:t xml:space="preserve">it is </w:t>
      </w:r>
      <w:r w:rsidRPr="005E4906">
        <w:t>currently constituted.</w:t>
      </w:r>
    </w:p>
    <w:p w:rsidR="00292242" w:rsidRPr="005E4906" w:rsidP="00292242">
      <w:pPr>
        <w:pStyle w:val="Answer"/>
      </w:pPr>
      <w:sdt>
        <w:sdtPr>
          <w:alias w:val="Witness"/>
          <w:id w:val="2136202568"/>
          <w:placeholder>
            <w:docPart w:val="DefaultPlaceholder_-1854013440"/>
          </w:placeholder>
          <w:richText/>
        </w:sdtPr>
        <w:sdtContent>
          <w:r w:rsidRPr="005E4906">
            <w:rPr>
              <w:b/>
              <w:i/>
              <w:iCs/>
            </w:rPr>
            <w:t>Professor Benamraoui:</w:t>
          </w:r>
          <w:r w:rsidRPr="005E4906">
            <w:rPr>
              <w:b/>
            </w:rPr>
            <w:t xml:space="preserve"> </w:t>
          </w:r>
        </w:sdtContent>
      </w:sdt>
      <w:r w:rsidRPr="005E4906">
        <w:t xml:space="preserve">From a consumer point of view, </w:t>
      </w:r>
      <w:r w:rsidRPr="005E4906" w:rsidR="008E0135">
        <w:t xml:space="preserve">sometimes </w:t>
      </w:r>
      <w:r w:rsidRPr="005E4906">
        <w:t>they are not aware of the consequences</w:t>
      </w:r>
      <w:r w:rsidRPr="005E4906" w:rsidR="008E0135">
        <w:t xml:space="preserve"> of buying now and paying later. </w:t>
      </w:r>
      <w:r w:rsidRPr="005E4906" w:rsidR="002B18AE">
        <w:t xml:space="preserve">For those </w:t>
      </w:r>
      <w:r w:rsidRPr="005E4906" w:rsidR="003B501B">
        <w:t xml:space="preserve">who are </w:t>
      </w:r>
      <w:r w:rsidRPr="005E4906" w:rsidR="002B18AE">
        <w:t>using these kind</w:t>
      </w:r>
      <w:r w:rsidR="00317B06">
        <w:t>s</w:t>
      </w:r>
      <w:r w:rsidRPr="005E4906" w:rsidR="002B18AE">
        <w:t xml:space="preserve"> of products, </w:t>
      </w:r>
      <w:r w:rsidRPr="005E4906" w:rsidR="009E1958">
        <w:t xml:space="preserve">they need to provide more </w:t>
      </w:r>
      <w:r w:rsidRPr="005E4906" w:rsidR="002B18AE">
        <w:t xml:space="preserve">clarity to </w:t>
      </w:r>
      <w:r w:rsidRPr="005E4906" w:rsidR="009E1958">
        <w:t xml:space="preserve">the clients or to the </w:t>
      </w:r>
      <w:r w:rsidRPr="005E4906" w:rsidR="002B18AE">
        <w:t xml:space="preserve">consumers, rather than </w:t>
      </w:r>
      <w:r w:rsidRPr="005E4906" w:rsidR="009E1958">
        <w:t xml:space="preserve">just </w:t>
      </w:r>
      <w:r w:rsidRPr="005E4906" w:rsidR="002B18AE">
        <w:t>trying to boost their income.</w:t>
      </w:r>
      <w:r w:rsidRPr="005E4906" w:rsidR="009E1958">
        <w:t xml:space="preserve"> </w:t>
      </w:r>
      <w:r w:rsidRPr="005E4906" w:rsidR="002B18AE">
        <w:t xml:space="preserve">There is an awareness element and </w:t>
      </w:r>
      <w:r w:rsidRPr="005E4906" w:rsidR="00080451">
        <w:t xml:space="preserve">there is a </w:t>
      </w:r>
      <w:r w:rsidRPr="005E4906" w:rsidR="002B18AE">
        <w:t xml:space="preserve">risk element </w:t>
      </w:r>
      <w:r w:rsidRPr="005E4906" w:rsidR="00080451">
        <w:t xml:space="preserve">that </w:t>
      </w:r>
      <w:r w:rsidRPr="005E4906" w:rsidR="002B18AE">
        <w:t>the seller should be</w:t>
      </w:r>
      <w:r w:rsidRPr="005E4906" w:rsidR="00080451">
        <w:t xml:space="preserve"> responsible for or take accountability for.</w:t>
      </w:r>
    </w:p>
    <w:p w:rsidR="009E253B" w:rsidRPr="005E4906" w:rsidP="009E560D">
      <w:pPr>
        <w:pStyle w:val="Question"/>
      </w:pPr>
      <w:sdt>
        <w:sdtPr>
          <w:alias w:val="Member"/>
          <w:tag w:val="&lt;Member mnisId='5248' dodsId='101207'&gt;"/>
          <w:id w:val="-686136860"/>
          <w:placeholder>
            <w:docPart w:val="DefaultPlaceholder_-1854013440"/>
          </w:placeholder>
          <w:richText/>
        </w:sdtPr>
        <w:sdtContent>
          <w:r w:rsidRPr="005E4906" w:rsidR="00FD3D61">
            <w:rPr>
              <w:b/>
            </w:rPr>
            <w:t>Luke Murphy:</w:t>
          </w:r>
        </w:sdtContent>
      </w:sdt>
      <w:r w:rsidRPr="005E4906" w:rsidR="00FD3D61">
        <w:t xml:space="preserve"> </w:t>
      </w:r>
      <w:r w:rsidRPr="005E4906" w:rsidR="00080451">
        <w:t>This is a quick follow</w:t>
      </w:r>
      <w:r w:rsidRPr="005E4906" w:rsidR="00910892">
        <w:t>-</w:t>
      </w:r>
      <w:r w:rsidRPr="005E4906" w:rsidR="00080451">
        <w:t>up to Mr McAteer. Y</w:t>
      </w:r>
      <w:r w:rsidRPr="005E4906" w:rsidR="00FD3D61">
        <w:t>ou mentioned third-party providers.</w:t>
      </w:r>
      <w:r w:rsidRPr="005E4906">
        <w:t xml:space="preserve"> </w:t>
      </w:r>
      <w:r w:rsidRPr="005E4906" w:rsidR="00080451">
        <w:t>If a retailer, for example, in the future decided not to go down the third-party route and offered that kind of finance itself, i</w:t>
      </w:r>
      <w:r w:rsidRPr="005E4906">
        <w:t>t would not be</w:t>
      </w:r>
      <w:r w:rsidRPr="005E4906" w:rsidR="00080451">
        <w:t xml:space="preserve"> covered by the FCA regulation.</w:t>
      </w:r>
    </w:p>
    <w:p w:rsidR="009E253B" w:rsidRPr="005E4906" w:rsidP="009E560D">
      <w:pPr>
        <w:pStyle w:val="Answer"/>
      </w:pPr>
      <w:sdt>
        <w:sdtPr>
          <w:alias w:val="Witness"/>
          <w:id w:val="266510918"/>
          <w:placeholder>
            <w:docPart w:val="DefaultPlaceholder_-1854013440"/>
          </w:placeholder>
          <w:richText/>
        </w:sdtPr>
        <w:sdtContent>
          <w:r w:rsidRPr="005E4906">
            <w:rPr>
              <w:b/>
              <w:i/>
              <w:iCs/>
            </w:rPr>
            <w:t>Mick McAteer:</w:t>
          </w:r>
          <w:r w:rsidRPr="005E4906">
            <w:rPr>
              <w:b/>
            </w:rPr>
            <w:t xml:space="preserve"> </w:t>
          </w:r>
        </w:sdtContent>
      </w:sdt>
      <w:r w:rsidRPr="005E4906">
        <w:t>Not unless the Treasury defined it</w:t>
      </w:r>
      <w:r w:rsidRPr="005E4906" w:rsidR="00080451">
        <w:t xml:space="preserve"> within the perimeter, no. </w:t>
      </w:r>
    </w:p>
    <w:p w:rsidR="009E560D" w:rsidRPr="005E4906" w:rsidP="009716F8">
      <w:pPr>
        <w:pStyle w:val="Question"/>
      </w:pPr>
      <w:sdt>
        <w:sdtPr>
          <w:alias w:val="Member"/>
          <w:tag w:val="&lt;Member mnisId='4051' dodsId='43043'&gt;"/>
          <w:id w:val="1930388624"/>
          <w:placeholder>
            <w:docPart w:val="DefaultPlaceholder_-1854013440"/>
          </w:placeholder>
          <w:richText/>
        </w:sdtPr>
        <w:sdtContent>
          <w:r w:rsidRPr="005E4906">
            <w:rPr>
              <w:b/>
            </w:rPr>
            <w:t>John Glen:</w:t>
          </w:r>
        </w:sdtContent>
      </w:sdt>
      <w:r w:rsidRPr="005E4906">
        <w:t xml:space="preserve"> </w:t>
      </w:r>
      <w:r w:rsidRPr="005E4906" w:rsidR="00C33992">
        <w:t>Can I just follow up on that last point?</w:t>
      </w:r>
      <w:r w:rsidRPr="005E4906" w:rsidR="009716F8">
        <w:t xml:space="preserve"> </w:t>
      </w:r>
      <w:r w:rsidRPr="005E4906">
        <w:t>Does the Government intervention</w:t>
      </w:r>
      <w:r w:rsidRPr="005E4906" w:rsidR="009716F8">
        <w:t xml:space="preserve"> </w:t>
      </w:r>
      <w:r w:rsidRPr="005E4906" w:rsidR="00A039C6">
        <w:t xml:space="preserve">on buy now, pay later account for </w:t>
      </w:r>
      <w:r w:rsidRPr="005E4906" w:rsidR="00507F12">
        <w:t xml:space="preserve">multiple </w:t>
      </w:r>
      <w:r w:rsidRPr="005E4906" w:rsidR="0049409F">
        <w:t xml:space="preserve">purchases across multiple platforms to assess affordability? </w:t>
      </w:r>
      <w:r w:rsidRPr="005E4906">
        <w:t>If you ha</w:t>
      </w:r>
      <w:r w:rsidRPr="005E4906" w:rsidR="005750E4">
        <w:t xml:space="preserve">ve </w:t>
      </w:r>
      <w:r w:rsidRPr="005E4906" w:rsidR="001341A6">
        <w:t xml:space="preserve">done </w:t>
      </w:r>
      <w:r w:rsidRPr="005E4906" w:rsidR="005750E4">
        <w:t xml:space="preserve">buy now, pay later </w:t>
      </w:r>
      <w:r w:rsidRPr="005E4906" w:rsidR="001341A6">
        <w:t xml:space="preserve">five times </w:t>
      </w:r>
      <w:r w:rsidRPr="005E4906" w:rsidR="005750E4">
        <w:t xml:space="preserve">and you want to take a sixth, </w:t>
      </w:r>
      <w:r w:rsidRPr="005E4906">
        <w:t>how does it account for the aggregate debt?</w:t>
      </w:r>
    </w:p>
    <w:p w:rsidR="009E560D" w:rsidRPr="005E4906" w:rsidP="009E560D">
      <w:pPr>
        <w:pStyle w:val="Answer"/>
      </w:pPr>
      <w:sdt>
        <w:sdtPr>
          <w:alias w:val="Witness"/>
          <w:id w:val="1403564004"/>
          <w:placeholder>
            <w:docPart w:val="DefaultPlaceholder_-1854013440"/>
          </w:placeholder>
          <w:richText/>
        </w:sdtPr>
        <w:sdtContent>
          <w:r w:rsidRPr="005E4906">
            <w:rPr>
              <w:b/>
              <w:i/>
              <w:iCs/>
            </w:rPr>
            <w:t>Mick McAteer:</w:t>
          </w:r>
          <w:r w:rsidRPr="005E4906">
            <w:rPr>
              <w:b/>
            </w:rPr>
            <w:t xml:space="preserve"> </w:t>
          </w:r>
        </w:sdtContent>
      </w:sdt>
      <w:r w:rsidRPr="005E4906">
        <w:t>That is such a good point.</w:t>
      </w:r>
      <w:r w:rsidRPr="005E4906" w:rsidR="00F8130C">
        <w:t xml:space="preserve"> </w:t>
      </w:r>
      <w:r w:rsidRPr="005E4906">
        <w:t>We are still waiting</w:t>
      </w:r>
      <w:r w:rsidRPr="005E4906" w:rsidR="00F8130C">
        <w:t xml:space="preserve"> to see the details of how the credit</w:t>
      </w:r>
      <w:r w:rsidR="00317B06">
        <w:t>-</w:t>
      </w:r>
      <w:r w:rsidRPr="005E4906" w:rsidR="00F8130C">
        <w:t>worthiness assessment and affordability test will be done</w:t>
      </w:r>
      <w:r w:rsidRPr="005E4906" w:rsidR="008F50FA">
        <w:t xml:space="preserve">. As a </w:t>
      </w:r>
      <w:r w:rsidRPr="005E4906" w:rsidR="00AF4455">
        <w:t xml:space="preserve">mainstream lender, you are meant to </w:t>
      </w:r>
      <w:r w:rsidRPr="005E4906" w:rsidR="008F50FA">
        <w:t xml:space="preserve">really try to </w:t>
      </w:r>
      <w:r w:rsidRPr="005E4906" w:rsidR="00AF4455">
        <w:t xml:space="preserve">uncover whether </w:t>
      </w:r>
      <w:r w:rsidRPr="005E4906" w:rsidR="008F50FA">
        <w:t xml:space="preserve">or not </w:t>
      </w:r>
      <w:r w:rsidRPr="005E4906" w:rsidR="00AF4455">
        <w:t>someone has multiple debts</w:t>
      </w:r>
      <w:r w:rsidRPr="005E4906" w:rsidR="008F50FA">
        <w:t xml:space="preserve"> or multiple credit facilities</w:t>
      </w:r>
      <w:r w:rsidRPr="005E4906" w:rsidR="00AF4455">
        <w:t xml:space="preserve">. </w:t>
      </w:r>
      <w:r w:rsidRPr="005E4906" w:rsidR="008F50FA">
        <w:t>We are s</w:t>
      </w:r>
      <w:r w:rsidRPr="005E4906" w:rsidR="00AF4455">
        <w:t>till waiting to see the detail</w:t>
      </w:r>
      <w:r w:rsidRPr="005E4906" w:rsidR="008F50FA">
        <w:t xml:space="preserve"> of how that would work in buy now, pay later. Sorry for the cliché, but t</w:t>
      </w:r>
      <w:r w:rsidRPr="005E4906" w:rsidR="00AF4455">
        <w:t>he devil will be in the detail</w:t>
      </w:r>
      <w:r w:rsidRPr="005E4906" w:rsidR="008F50FA">
        <w:t xml:space="preserve"> of the affordability test</w:t>
      </w:r>
      <w:r w:rsidRPr="005E4906" w:rsidR="00AF4455">
        <w:t>.</w:t>
      </w:r>
    </w:p>
    <w:p w:rsidR="00AF4455" w:rsidRPr="005E4906" w:rsidP="007543A8">
      <w:pPr>
        <w:pStyle w:val="Question"/>
      </w:pPr>
      <w:sdt>
        <w:sdtPr>
          <w:alias w:val="Member"/>
          <w:tag w:val="&lt;Member mnisId='4051' dodsId='43043'&gt;"/>
          <w:id w:val="-1137650478"/>
          <w:placeholder>
            <w:docPart w:val="DefaultPlaceholder_-1854013440"/>
          </w:placeholder>
          <w:richText/>
        </w:sdtPr>
        <w:sdtContent>
          <w:r w:rsidRPr="005E4906">
            <w:rPr>
              <w:b/>
            </w:rPr>
            <w:t>John Glen:</w:t>
          </w:r>
        </w:sdtContent>
      </w:sdt>
      <w:r w:rsidRPr="005E4906">
        <w:t xml:space="preserve"> It is conceivable </w:t>
      </w:r>
      <w:r w:rsidRPr="005E4906" w:rsidR="00047E67">
        <w:t xml:space="preserve">that an affordability test on one transaction </w:t>
      </w:r>
      <w:r w:rsidRPr="005E4906">
        <w:t>would not have sight of others.</w:t>
      </w:r>
      <w:r w:rsidRPr="005E4906" w:rsidR="00047E67">
        <w:t xml:space="preserve"> Therefore, the overall indebtedness of the individual </w:t>
      </w:r>
      <w:r w:rsidRPr="005E4906" w:rsidR="004022B9">
        <w:t>would not be dealt with.</w:t>
      </w:r>
    </w:p>
    <w:p w:rsidR="00AF4455" w:rsidRPr="005E4906" w:rsidP="00DC0C15">
      <w:pPr>
        <w:pStyle w:val="Answer"/>
      </w:pPr>
      <w:sdt>
        <w:sdtPr>
          <w:alias w:val="Witness"/>
          <w:id w:val="376896778"/>
          <w:placeholder>
            <w:docPart w:val="DefaultPlaceholder_-1854013440"/>
          </w:placeholder>
          <w:richText/>
        </w:sdtPr>
        <w:sdtContent>
          <w:r w:rsidRPr="005E4906">
            <w:rPr>
              <w:b/>
              <w:i/>
              <w:iCs/>
            </w:rPr>
            <w:t>Mick McAteer:</w:t>
          </w:r>
          <w:r w:rsidRPr="005E4906">
            <w:rPr>
              <w:b/>
            </w:rPr>
            <w:t xml:space="preserve"> </w:t>
          </w:r>
        </w:sdtContent>
      </w:sdt>
      <w:r w:rsidRPr="005E4906" w:rsidR="004022B9">
        <w:t>Yes, but w</w:t>
      </w:r>
      <w:r w:rsidRPr="005E4906">
        <w:t>e are hoping and expecting</w:t>
      </w:r>
      <w:r w:rsidRPr="005E4906" w:rsidR="004022B9">
        <w:t xml:space="preserve"> that the buy now, pay later lenders will be expected </w:t>
      </w:r>
      <w:r w:rsidRPr="005E4906" w:rsidR="00DC0C15">
        <w:t xml:space="preserve">to consult the register of judgments, the credit reference agencies, open banking sources and other data sources </w:t>
      </w:r>
      <w:r w:rsidRPr="005E4906" w:rsidR="007543A8">
        <w:t xml:space="preserve">to </w:t>
      </w:r>
      <w:r w:rsidRPr="005E4906" w:rsidR="007543A8">
        <w:t xml:space="preserve">try to get a fully rounded picture </w:t>
      </w:r>
      <w:r w:rsidRPr="005E4906" w:rsidR="008E1B25">
        <w:t xml:space="preserve">of someone’s </w:t>
      </w:r>
      <w:r w:rsidRPr="005E4906" w:rsidR="007543A8">
        <w:t>combined commitments.</w:t>
      </w:r>
      <w:r w:rsidRPr="005E4906" w:rsidR="008E1B25">
        <w:t xml:space="preserve"> </w:t>
      </w:r>
      <w:r w:rsidRPr="005E4906" w:rsidR="007543A8">
        <w:t>That is such an important point</w:t>
      </w:r>
      <w:r w:rsidR="00317B06">
        <w:t>,</w:t>
      </w:r>
      <w:r w:rsidRPr="005E4906" w:rsidR="00E2124F">
        <w:t xml:space="preserve"> </w:t>
      </w:r>
      <w:r w:rsidR="00317B06">
        <w:t>which</w:t>
      </w:r>
      <w:r w:rsidRPr="005E4906" w:rsidR="00E2124F">
        <w:t xml:space="preserve"> needs to be really thrashed out.</w:t>
      </w:r>
    </w:p>
    <w:p w:rsidR="00FD46B9" w:rsidRPr="005E4906" w:rsidP="000F6543">
      <w:pPr>
        <w:pStyle w:val="Question"/>
      </w:pPr>
      <w:sdt>
        <w:sdtPr>
          <w:alias w:val="Member"/>
          <w:tag w:val="&lt;Member mnisId='4051' dodsId='43043'&gt;"/>
          <w:id w:val="-300146079"/>
          <w:placeholder>
            <w:docPart w:val="DefaultPlaceholder_-1854013440"/>
          </w:placeholder>
          <w:richText/>
        </w:sdtPr>
        <w:sdtContent>
          <w:r w:rsidRPr="005E4906" w:rsidR="007E6625">
            <w:rPr>
              <w:b/>
            </w:rPr>
            <w:t>John Glen:</w:t>
          </w:r>
        </w:sdtContent>
      </w:sdt>
      <w:r w:rsidRPr="005E4906" w:rsidR="007E6625">
        <w:t xml:space="preserve"> Could I move to Ms Williams? I</w:t>
      </w:r>
      <w:r w:rsidRPr="005E4906" w:rsidR="007B2ADB">
        <w:t xml:space="preserve"> wanted to address this i</w:t>
      </w:r>
      <w:r w:rsidRPr="005E4906" w:rsidR="007E6625">
        <w:t xml:space="preserve">ssue </w:t>
      </w:r>
      <w:r w:rsidRPr="005E4906" w:rsidR="007B2ADB">
        <w:t xml:space="preserve">that </w:t>
      </w:r>
      <w:r w:rsidRPr="005E4906" w:rsidR="007E6625">
        <w:t>we had last week with</w:t>
      </w:r>
      <w:r w:rsidRPr="005E4906" w:rsidR="000F6543">
        <w:t xml:space="preserve"> Matt Bland of ABCUL. </w:t>
      </w:r>
      <w:r w:rsidRPr="005E4906" w:rsidR="00C11FA1">
        <w:t>T</w:t>
      </w:r>
      <w:r w:rsidRPr="005E4906" w:rsidR="007E6625">
        <w:t xml:space="preserve">he Government have committed to </w:t>
      </w:r>
      <w:r w:rsidRPr="005E4906" w:rsidR="00C11FA1">
        <w:t xml:space="preserve">this </w:t>
      </w:r>
      <w:r w:rsidRPr="005E4906" w:rsidR="007E6625">
        <w:t>£30</w:t>
      </w:r>
      <w:r w:rsidRPr="005E4906" w:rsidR="00910892">
        <w:t xml:space="preserve"> </w:t>
      </w:r>
      <w:r w:rsidRPr="005E4906" w:rsidR="007E6625">
        <w:t>million credit union transformation fund.</w:t>
      </w:r>
      <w:r w:rsidRPr="005E4906" w:rsidR="00C11FA1">
        <w:t xml:space="preserve"> </w:t>
      </w:r>
      <w:r w:rsidRPr="005E4906" w:rsidR="007E6625">
        <w:t>I wonder what you think about that.</w:t>
      </w:r>
      <w:r w:rsidRPr="005E4906" w:rsidR="00A73602">
        <w:t xml:space="preserve"> The </w:t>
      </w:r>
      <w:r w:rsidRPr="005E4906" w:rsidR="007E6625">
        <w:t>F</w:t>
      </w:r>
      <w:r w:rsidRPr="005E4906" w:rsidR="00A73602">
        <w:t xml:space="preserve">inancial </w:t>
      </w:r>
      <w:r w:rsidRPr="005E4906" w:rsidR="007E6625">
        <w:t>I</w:t>
      </w:r>
      <w:r w:rsidRPr="005E4906" w:rsidR="00A73602">
        <w:t xml:space="preserve">nclusion </w:t>
      </w:r>
      <w:r w:rsidRPr="005E4906" w:rsidR="007E6625">
        <w:t>C</w:t>
      </w:r>
      <w:r w:rsidRPr="005E4906" w:rsidR="00A73602">
        <w:t xml:space="preserve">ommission </w:t>
      </w:r>
      <w:r w:rsidRPr="005E4906" w:rsidR="007E6625">
        <w:t>want</w:t>
      </w:r>
      <w:r w:rsidRPr="005E4906" w:rsidR="00910892">
        <w:t>s</w:t>
      </w:r>
      <w:r w:rsidRPr="005E4906" w:rsidR="00A73602">
        <w:t xml:space="preserve"> </w:t>
      </w:r>
      <w:r w:rsidRPr="005E4906" w:rsidR="007E6625">
        <w:t>to get to £3</w:t>
      </w:r>
      <w:r w:rsidRPr="005E4906" w:rsidR="00910892">
        <w:t xml:space="preserve"> </w:t>
      </w:r>
      <w:r w:rsidRPr="005E4906" w:rsidR="007E6625">
        <w:t>billion by 2030 in terms of the affordable lending.</w:t>
      </w:r>
    </w:p>
    <w:p w:rsidR="007E6625" w:rsidRPr="005E4906" w:rsidP="00FD46B9">
      <w:pPr>
        <w:pStyle w:val="Question"/>
        <w:numPr>
          <w:ilvl w:val="0"/>
          <w:numId w:val="0"/>
        </w:numPr>
        <w:ind w:left="794"/>
      </w:pPr>
      <w:r w:rsidRPr="005E4906">
        <w:t xml:space="preserve">What do you see when you look at credit unions and the role </w:t>
      </w:r>
      <w:r w:rsidRPr="005E4906" w:rsidR="00462F32">
        <w:t xml:space="preserve">that </w:t>
      </w:r>
      <w:r w:rsidRPr="005E4906">
        <w:t>they could play? There has been a history of failed attempts</w:t>
      </w:r>
      <w:r w:rsidRPr="005E4906" w:rsidR="00462F32">
        <w:t xml:space="preserve"> to build the infrastructure</w:t>
      </w:r>
      <w:r w:rsidRPr="005E4906">
        <w:t>.</w:t>
      </w:r>
      <w:r w:rsidRPr="005E4906" w:rsidR="00462F32">
        <w:t xml:space="preserve"> Do you think this wil</w:t>
      </w:r>
      <w:r w:rsidRPr="005E4906" w:rsidR="004D3351">
        <w:t xml:space="preserve">l </w:t>
      </w:r>
      <w:r w:rsidRPr="005E4906">
        <w:t>work this time?</w:t>
      </w:r>
    </w:p>
    <w:p w:rsidR="004D3351" w:rsidRPr="005E4906" w:rsidP="007E6625">
      <w:pPr>
        <w:pStyle w:val="Answer"/>
      </w:pPr>
      <w:sdt>
        <w:sdtPr>
          <w:alias w:val="Witness"/>
          <w:id w:val="1916121311"/>
          <w:placeholder>
            <w:docPart w:val="DefaultPlaceholder_-1854013440"/>
          </w:placeholder>
          <w:richText/>
        </w:sdtPr>
        <w:sdtContent>
          <w:r w:rsidRPr="005E4906" w:rsidR="007E6625">
            <w:rPr>
              <w:b/>
              <w:i/>
              <w:iCs/>
            </w:rPr>
            <w:t>Sian Williams:</w:t>
          </w:r>
          <w:r w:rsidRPr="005E4906" w:rsidR="007E6625">
            <w:rPr>
              <w:b/>
            </w:rPr>
            <w:t xml:space="preserve"> </w:t>
          </w:r>
        </w:sdtContent>
      </w:sdt>
      <w:r w:rsidRPr="005E4906" w:rsidR="007E6625">
        <w:t>W</w:t>
      </w:r>
      <w:r w:rsidRPr="005E4906">
        <w:t>here we are now, w</w:t>
      </w:r>
      <w:r w:rsidRPr="005E4906" w:rsidR="007E6625">
        <w:t xml:space="preserve">e are seeing much more intentional leadership in the </w:t>
      </w:r>
      <w:r w:rsidRPr="005E4906">
        <w:t xml:space="preserve">credit union </w:t>
      </w:r>
      <w:r w:rsidRPr="005E4906" w:rsidR="007E6625">
        <w:t>sector</w:t>
      </w:r>
      <w:r w:rsidRPr="005E4906">
        <w:t xml:space="preserve"> around challenging some of the structural challenges</w:t>
      </w:r>
      <w:r w:rsidRPr="005E4906" w:rsidR="007E6625">
        <w:t>.</w:t>
      </w:r>
      <w:r w:rsidRPr="005E4906" w:rsidR="00DA2F9E">
        <w:t xml:space="preserve"> The credit union sector is a regulated </w:t>
      </w:r>
      <w:r w:rsidRPr="005E4906" w:rsidR="00DA2F9E">
        <w:t>sector, but</w:t>
      </w:r>
      <w:r w:rsidRPr="005E4906" w:rsidR="00DA2F9E">
        <w:t xml:space="preserve"> also </w:t>
      </w:r>
      <w:r w:rsidRPr="005E4906">
        <w:t xml:space="preserve">is a sector that </w:t>
      </w:r>
      <w:r w:rsidRPr="005E4906" w:rsidR="00380B35">
        <w:t xml:space="preserve">has </w:t>
      </w:r>
      <w:r w:rsidRPr="005E4906">
        <w:t xml:space="preserve">very </w:t>
      </w:r>
      <w:r w:rsidRPr="005E4906" w:rsidR="00380B35">
        <w:t xml:space="preserve">strong values about how it should be and what </w:t>
      </w:r>
      <w:r w:rsidRPr="005E4906">
        <w:t xml:space="preserve">kinds of </w:t>
      </w:r>
      <w:r w:rsidRPr="005E4906" w:rsidR="00380B35">
        <w:t>services it should perform. I</w:t>
      </w:r>
      <w:r w:rsidRPr="005E4906">
        <w:t>t is really i</w:t>
      </w:r>
      <w:r w:rsidRPr="005E4906" w:rsidR="00380B35">
        <w:t>mportant to recognise that.</w:t>
      </w:r>
    </w:p>
    <w:p w:rsidR="00C06D52" w:rsidRPr="005E4906" w:rsidP="00F90AFB">
      <w:pPr>
        <w:pStyle w:val="Answer"/>
      </w:pPr>
      <w:r w:rsidRPr="005E4906">
        <w:t xml:space="preserve">Across the country, </w:t>
      </w:r>
      <w:r w:rsidRPr="005E4906" w:rsidR="004D3351">
        <w:t xml:space="preserve">there are credit unions that </w:t>
      </w:r>
      <w:r w:rsidRPr="005E4906">
        <w:t>want to be small</w:t>
      </w:r>
      <w:r w:rsidRPr="005E4906" w:rsidR="004D3351">
        <w:t xml:space="preserve"> and want to be </w:t>
      </w:r>
      <w:r w:rsidRPr="005E4906">
        <w:t>local</w:t>
      </w:r>
      <w:r w:rsidRPr="005E4906" w:rsidR="004D3351">
        <w:t xml:space="preserve">. They want to </w:t>
      </w:r>
      <w:r w:rsidRPr="005E4906">
        <w:t>provide a community service.</w:t>
      </w:r>
      <w:r w:rsidRPr="005E4906" w:rsidR="004D3351">
        <w:t xml:space="preserve"> </w:t>
      </w:r>
      <w:r w:rsidRPr="005E4906">
        <w:t>They are not trying to compete with banks</w:t>
      </w:r>
      <w:r w:rsidRPr="005E4906" w:rsidR="004D3351">
        <w:t xml:space="preserve">. They are not trying to compete with </w:t>
      </w:r>
      <w:r w:rsidRPr="005E4906">
        <w:t xml:space="preserve">large </w:t>
      </w:r>
      <w:r w:rsidRPr="005E4906" w:rsidR="004D3351">
        <w:t xml:space="preserve">financial services </w:t>
      </w:r>
      <w:r w:rsidRPr="005E4906">
        <w:t>providers.</w:t>
      </w:r>
      <w:r w:rsidRPr="005E4906" w:rsidR="004D3351">
        <w:t xml:space="preserve"> That has been one of the challenges for the credit union sector in terms of growth, because</w:t>
      </w:r>
      <w:r w:rsidR="00317B06">
        <w:t xml:space="preserve"> </w:t>
      </w:r>
      <w:r w:rsidRPr="005E4906">
        <w:t xml:space="preserve">some </w:t>
      </w:r>
      <w:r w:rsidRPr="005E4906" w:rsidR="004D3351">
        <w:t xml:space="preserve">credit </w:t>
      </w:r>
      <w:r w:rsidRPr="005E4906">
        <w:t>unions want to grow</w:t>
      </w:r>
      <w:r w:rsidRPr="005E4906" w:rsidR="004D3351">
        <w:t xml:space="preserve">. They want </w:t>
      </w:r>
      <w:r w:rsidRPr="005E4906">
        <w:t xml:space="preserve">to become </w:t>
      </w:r>
      <w:r w:rsidRPr="005E4906" w:rsidR="004C4061">
        <w:t xml:space="preserve">a new type of financial provider, but </w:t>
      </w:r>
      <w:r w:rsidRPr="005E4906" w:rsidR="004D3351">
        <w:t xml:space="preserve">they </w:t>
      </w:r>
      <w:r w:rsidRPr="005E4906" w:rsidR="004C4061">
        <w:t>are held back by the regulation.</w:t>
      </w:r>
    </w:p>
    <w:p w:rsidR="009F70FC" w:rsidRPr="005E4906" w:rsidP="00F90AFB">
      <w:pPr>
        <w:pStyle w:val="Answer"/>
      </w:pPr>
      <w:r w:rsidRPr="005E4906">
        <w:t>When c</w:t>
      </w:r>
      <w:r w:rsidRPr="005E4906" w:rsidR="004C4061">
        <w:t>onversation</w:t>
      </w:r>
      <w:r w:rsidRPr="005E4906">
        <w:t xml:space="preserve">s have been had </w:t>
      </w:r>
      <w:r w:rsidRPr="005E4906" w:rsidR="004C4061">
        <w:t xml:space="preserve">with Government </w:t>
      </w:r>
      <w:r w:rsidRPr="005E4906">
        <w:t xml:space="preserve">around changing the regulation, it is the </w:t>
      </w:r>
      <w:r w:rsidRPr="005E4906" w:rsidR="004C4061">
        <w:t xml:space="preserve">smaller </w:t>
      </w:r>
      <w:r w:rsidRPr="005E4906">
        <w:t xml:space="preserve">credit </w:t>
      </w:r>
      <w:r w:rsidRPr="005E4906" w:rsidR="004C4061">
        <w:t>unions that want to stay in the community</w:t>
      </w:r>
      <w:r w:rsidRPr="005E4906">
        <w:t xml:space="preserve">, grassroots provider culture </w:t>
      </w:r>
      <w:r w:rsidRPr="005E4906" w:rsidR="004C4061">
        <w:t>that don</w:t>
      </w:r>
      <w:r w:rsidR="00317B06">
        <w:t>’</w:t>
      </w:r>
      <w:r w:rsidRPr="005E4906" w:rsidR="004C4061">
        <w:t>t like that change</w:t>
      </w:r>
      <w:r w:rsidRPr="005E4906">
        <w:t xml:space="preserve"> in legislation</w:t>
      </w:r>
      <w:r w:rsidRPr="005E4906" w:rsidR="004C4061">
        <w:t>.</w:t>
      </w:r>
      <w:r w:rsidRPr="005E4906" w:rsidR="00F90AFB">
        <w:t xml:space="preserve"> </w:t>
      </w:r>
      <w:r w:rsidRPr="005E4906">
        <w:t>As we know, o</w:t>
      </w:r>
      <w:r w:rsidRPr="005E4906" w:rsidR="004C4061">
        <w:t xml:space="preserve">ne of the challenges </w:t>
      </w:r>
      <w:r w:rsidRPr="005E4906">
        <w:t xml:space="preserve">has been </w:t>
      </w:r>
      <w:r w:rsidRPr="005E4906" w:rsidR="004C4061">
        <w:t>around the interest rate cap</w:t>
      </w:r>
      <w:r w:rsidRPr="005E4906">
        <w:t xml:space="preserve"> and what it should be. It is really only the credit union sector that asks for interest caps. </w:t>
      </w:r>
      <w:r w:rsidRPr="005E4906" w:rsidR="00E62727">
        <w:t xml:space="preserve">Every other lender does not want caps on its ability to lend. </w:t>
      </w:r>
      <w:r w:rsidRPr="005E4906" w:rsidR="004E130D">
        <w:t>It is really interesting.</w:t>
      </w:r>
    </w:p>
    <w:p w:rsidR="00F63E25" w:rsidRPr="005E4906" w:rsidP="006D03E4">
      <w:pPr>
        <w:pStyle w:val="Answer"/>
      </w:pPr>
      <w:r w:rsidRPr="005E4906">
        <w:t>W</w:t>
      </w:r>
      <w:r w:rsidRPr="005E4906" w:rsidR="00E62727">
        <w:t xml:space="preserve">e cannot pretend </w:t>
      </w:r>
      <w:r w:rsidRPr="005E4906">
        <w:t xml:space="preserve">that </w:t>
      </w:r>
      <w:r w:rsidRPr="005E4906" w:rsidR="00E62727">
        <w:t xml:space="preserve">the </w:t>
      </w:r>
      <w:r w:rsidRPr="005E4906">
        <w:t xml:space="preserve">credit union </w:t>
      </w:r>
      <w:r w:rsidRPr="005E4906" w:rsidR="00E62727">
        <w:t xml:space="preserve">sector is like the mainstream </w:t>
      </w:r>
      <w:r w:rsidRPr="005E4906">
        <w:t xml:space="preserve">financial services sector when we </w:t>
      </w:r>
      <w:r w:rsidRPr="005E4906" w:rsidR="00353637">
        <w:t xml:space="preserve">come to </w:t>
      </w:r>
      <w:r w:rsidRPr="005E4906">
        <w:t xml:space="preserve">think </w:t>
      </w:r>
      <w:r w:rsidRPr="005E4906" w:rsidR="00353637">
        <w:t>about structural reform</w:t>
      </w:r>
      <w:r w:rsidRPr="005E4906" w:rsidR="00E62727">
        <w:t xml:space="preserve">. </w:t>
      </w:r>
      <w:r w:rsidRPr="005E4906" w:rsidR="00353637">
        <w:t>We have to take them with us.</w:t>
      </w:r>
      <w:r w:rsidRPr="005E4906" w:rsidR="00615829">
        <w:t xml:space="preserve"> </w:t>
      </w:r>
      <w:r w:rsidRPr="005E4906" w:rsidR="00E62727">
        <w:t xml:space="preserve">However, behind that, </w:t>
      </w:r>
      <w:r w:rsidRPr="005E4906" w:rsidR="00137A22">
        <w:t xml:space="preserve">you can see </w:t>
      </w:r>
      <w:r w:rsidRPr="005E4906" w:rsidR="00615829">
        <w:t xml:space="preserve">that </w:t>
      </w:r>
      <w:r w:rsidRPr="005E4906" w:rsidR="00137A22">
        <w:t xml:space="preserve">there is </w:t>
      </w:r>
      <w:r w:rsidRPr="005E4906" w:rsidR="006D03E4">
        <w:t xml:space="preserve">a </w:t>
      </w:r>
      <w:r w:rsidRPr="005E4906" w:rsidR="00137A22">
        <w:t xml:space="preserve">real appetite </w:t>
      </w:r>
      <w:r w:rsidRPr="005E4906" w:rsidR="006D03E4">
        <w:t xml:space="preserve">in the credit union sector </w:t>
      </w:r>
      <w:r w:rsidRPr="005E4906" w:rsidR="00137A22">
        <w:t xml:space="preserve">to do better for more people. </w:t>
      </w:r>
      <w:r w:rsidRPr="005E4906" w:rsidR="006D03E4">
        <w:t>W</w:t>
      </w:r>
      <w:r w:rsidRPr="005E4906" w:rsidR="00137A22">
        <w:t>hat they need is suppor</w:t>
      </w:r>
      <w:r w:rsidRPr="005E4906" w:rsidR="006D03E4">
        <w:t>t.</w:t>
      </w:r>
    </w:p>
    <w:p w:rsidR="005A601C" w:rsidRPr="005E4906" w:rsidP="006D03E4">
      <w:pPr>
        <w:pStyle w:val="Answer"/>
      </w:pPr>
      <w:r w:rsidRPr="005E4906">
        <w:t>They also need—I talked about it earlier—</w:t>
      </w:r>
      <w:r w:rsidRPr="005E4906" w:rsidR="00137A22">
        <w:t>a better relationship with the mainstream financial services sector</w:t>
      </w:r>
      <w:r w:rsidRPr="005E4906">
        <w:t xml:space="preserve">, so that we can, for example, cross-refer. </w:t>
      </w:r>
      <w:r w:rsidRPr="005E4906">
        <w:t>Banks can refer comfortably</w:t>
      </w:r>
      <w:r w:rsidRPr="005E4906" w:rsidR="003D0316">
        <w:t xml:space="preserve"> and confidently to credit unions and vice versa</w:t>
      </w:r>
      <w:r w:rsidRPr="005E4906">
        <w:t>.</w:t>
      </w:r>
      <w:r w:rsidRPr="005E4906" w:rsidR="005F5025">
        <w:t xml:space="preserve"> Instead of seeing these two as completely separate, we need to b</w:t>
      </w:r>
      <w:r w:rsidRPr="005E4906">
        <w:t xml:space="preserve">uild a </w:t>
      </w:r>
      <w:r w:rsidRPr="005E4906" w:rsidR="005F5025">
        <w:t xml:space="preserve">really </w:t>
      </w:r>
      <w:r w:rsidRPr="005E4906">
        <w:t>healthy relationship</w:t>
      </w:r>
      <w:r w:rsidRPr="005E4906" w:rsidR="005F5025">
        <w:t xml:space="preserve"> between them and Government need to help</w:t>
      </w:r>
      <w:r w:rsidRPr="005E4906">
        <w:t>.</w:t>
      </w:r>
    </w:p>
    <w:p w:rsidR="005A601C" w:rsidRPr="005E4906" w:rsidP="00283462">
      <w:pPr>
        <w:pStyle w:val="Question"/>
      </w:pPr>
      <w:sdt>
        <w:sdtPr>
          <w:alias w:val="Member"/>
          <w:tag w:val="&lt;Member mnisId='4051' dodsId='43043'&gt;"/>
          <w:id w:val="248696812"/>
          <w:placeholder>
            <w:docPart w:val="DefaultPlaceholder_-1854013440"/>
          </w:placeholder>
          <w:richText/>
        </w:sdtPr>
        <w:sdtContent>
          <w:r w:rsidRPr="005E4906">
            <w:rPr>
              <w:b/>
            </w:rPr>
            <w:t>John Glen:</w:t>
          </w:r>
        </w:sdtContent>
      </w:sdt>
      <w:r w:rsidRPr="005E4906">
        <w:t xml:space="preserve"> </w:t>
      </w:r>
      <w:r w:rsidRPr="005E4906" w:rsidR="005B32A3">
        <w:t xml:space="preserve">Could </w:t>
      </w:r>
      <w:r w:rsidRPr="005E4906">
        <w:t>I follow up on</w:t>
      </w:r>
      <w:r w:rsidRPr="005E4906" w:rsidR="005B32A3">
        <w:t xml:space="preserve"> the </w:t>
      </w:r>
      <w:r w:rsidRPr="005E4906" w:rsidR="00EE5F66">
        <w:t>no</w:t>
      </w:r>
      <w:r w:rsidRPr="005E4906" w:rsidR="00200C40">
        <w:t>-</w:t>
      </w:r>
      <w:r w:rsidRPr="005E4906" w:rsidR="005B32A3">
        <w:t>interest loan scheme?</w:t>
      </w:r>
      <w:r w:rsidRPr="005E4906" w:rsidR="00283462">
        <w:t xml:space="preserve"> We have worked on this previously. </w:t>
      </w:r>
      <w:r w:rsidRPr="005E4906">
        <w:t>I ha</w:t>
      </w:r>
      <w:r w:rsidRPr="005E4906" w:rsidR="009202D2">
        <w:t xml:space="preserve">ve </w:t>
      </w:r>
      <w:r w:rsidRPr="005E4906">
        <w:t xml:space="preserve">always thought this could make a meaningful contribution, if scaled up. </w:t>
      </w:r>
      <w:r w:rsidRPr="005E4906" w:rsidR="00582252">
        <w:t xml:space="preserve">Mr Bland was not so sure. </w:t>
      </w:r>
      <w:r w:rsidRPr="005E4906">
        <w:t xml:space="preserve">I wonder where you think we are at with this. </w:t>
      </w:r>
      <w:r w:rsidRPr="005E4906" w:rsidR="00582252">
        <w:t>W</w:t>
      </w:r>
      <w:r w:rsidRPr="005E4906">
        <w:t xml:space="preserve">hat is the </w:t>
      </w:r>
      <w:r w:rsidRPr="005E4906" w:rsidR="00582252">
        <w:t xml:space="preserve">big </w:t>
      </w:r>
      <w:r w:rsidRPr="005E4906">
        <w:t>decision point</w:t>
      </w:r>
      <w:r w:rsidRPr="005E4906" w:rsidR="00582252">
        <w:t xml:space="preserve"> that </w:t>
      </w:r>
      <w:r w:rsidRPr="005E4906" w:rsidR="00582252">
        <w:t>would determine whether it is scalable or not, or am I mistaken</w:t>
      </w:r>
      <w:r w:rsidRPr="005E4906">
        <w:t>?</w:t>
      </w:r>
      <w:r w:rsidRPr="005E4906" w:rsidR="00582252">
        <w:t xml:space="preserve"> Is it not going to be a success?</w:t>
      </w:r>
    </w:p>
    <w:p w:rsidR="0014714D" w:rsidRPr="005E4906" w:rsidP="000C07BF">
      <w:pPr>
        <w:pStyle w:val="Answer"/>
      </w:pPr>
      <w:sdt>
        <w:sdtPr>
          <w:alias w:val="Witness"/>
          <w:id w:val="1617793839"/>
          <w:placeholder>
            <w:docPart w:val="DefaultPlaceholder_-1854013440"/>
          </w:placeholder>
          <w:richText/>
        </w:sdtPr>
        <w:sdtEndPr>
          <w:rPr>
            <w:i/>
            <w:iCs/>
          </w:rPr>
        </w:sdtEndPr>
        <w:sdtContent>
          <w:r w:rsidRPr="005E4906" w:rsidR="000C07BF">
            <w:rPr>
              <w:b/>
              <w:i/>
              <w:iCs/>
            </w:rPr>
            <w:t xml:space="preserve">Sian Williams: </w:t>
          </w:r>
        </w:sdtContent>
      </w:sdt>
      <w:r w:rsidRPr="005E4906" w:rsidR="006F2333">
        <w:t xml:space="preserve">As you know, </w:t>
      </w:r>
      <w:r w:rsidRPr="005E4906" w:rsidR="0019693B">
        <w:t xml:space="preserve">we are waiting for the final </w:t>
      </w:r>
      <w:r w:rsidRPr="005E4906" w:rsidR="000C07BF">
        <w:t>evaluation</w:t>
      </w:r>
      <w:r w:rsidRPr="005E4906" w:rsidR="0019693B">
        <w:t xml:space="preserve">, but all the interim evaluations show that it did what we hoped it would do. </w:t>
      </w:r>
      <w:r w:rsidRPr="005E4906" w:rsidR="000C07BF">
        <w:t xml:space="preserve">As you remember, </w:t>
      </w:r>
      <w:r w:rsidRPr="005E4906" w:rsidR="00FC545A">
        <w:t xml:space="preserve">we could see that </w:t>
      </w:r>
      <w:r w:rsidRPr="005E4906" w:rsidR="000C07BF">
        <w:t>there was a gap</w:t>
      </w:r>
      <w:r w:rsidRPr="005E4906" w:rsidR="00FC545A">
        <w:t xml:space="preserve">. There was a gap </w:t>
      </w:r>
      <w:r w:rsidRPr="005E4906" w:rsidR="000C07BF">
        <w:t xml:space="preserve">for people </w:t>
      </w:r>
      <w:r w:rsidRPr="005E4906" w:rsidR="00267516">
        <w:t>for whom mainstream lenders would not lend</w:t>
      </w:r>
      <w:r w:rsidRPr="005E4906" w:rsidR="00FC545A">
        <w:t xml:space="preserve">. They had no ability to repay with interest and charges </w:t>
      </w:r>
      <w:r w:rsidRPr="005E4906" w:rsidR="00267516">
        <w:t xml:space="preserve">and yet we could see </w:t>
      </w:r>
      <w:r w:rsidRPr="005E4906" w:rsidR="00FC545A">
        <w:t xml:space="preserve">that </w:t>
      </w:r>
      <w:r w:rsidRPr="005E4906" w:rsidR="00267516">
        <w:t>a small injection</w:t>
      </w:r>
      <w:r w:rsidRPr="005E4906" w:rsidR="00FC545A">
        <w:t xml:space="preserve"> into their cash</w:t>
      </w:r>
      <w:r w:rsidR="00317B06">
        <w:t xml:space="preserve"> </w:t>
      </w:r>
      <w:r w:rsidRPr="005E4906" w:rsidR="00FC545A">
        <w:t xml:space="preserve">flow would </w:t>
      </w:r>
      <w:r w:rsidRPr="005E4906">
        <w:t>enable them to make a significant sea change within their life circumstances</w:t>
      </w:r>
      <w:r w:rsidRPr="005E4906" w:rsidR="00267516">
        <w:t>.</w:t>
      </w:r>
    </w:p>
    <w:p w:rsidR="00016AD4" w:rsidRPr="005E4906" w:rsidP="000C07BF">
      <w:pPr>
        <w:pStyle w:val="Answer"/>
      </w:pPr>
      <w:r w:rsidRPr="005E4906">
        <w:t xml:space="preserve">For example, </w:t>
      </w:r>
      <w:r w:rsidRPr="005E4906" w:rsidR="0014714D">
        <w:t xml:space="preserve">they could </w:t>
      </w:r>
      <w:r w:rsidRPr="005E4906">
        <w:t xml:space="preserve">move their family to safe and stable accommodation, </w:t>
      </w:r>
      <w:r w:rsidRPr="005E4906" w:rsidR="0014714D">
        <w:t xml:space="preserve">because they could put down a rent deposit that they did not otherwise have. They could </w:t>
      </w:r>
      <w:r w:rsidRPr="005E4906">
        <w:t>buy a car</w:t>
      </w:r>
      <w:r w:rsidRPr="005E4906" w:rsidR="0014714D">
        <w:t xml:space="preserve">, pay for car insurance or </w:t>
      </w:r>
      <w:r w:rsidRPr="005E4906">
        <w:t>take their driving test, which would enable them to drive to a workplace</w:t>
      </w:r>
      <w:r w:rsidRPr="005E4906" w:rsidR="0015472F">
        <w:t xml:space="preserve"> that they could not reach in any other way. They could, for example, </w:t>
      </w:r>
      <w:r w:rsidRPr="005E4906">
        <w:t>pay funeral costs</w:t>
      </w:r>
      <w:r w:rsidRPr="005E4906" w:rsidR="0015472F">
        <w:t>, so that they could bury a family member with dignity, without going into high-cost debt</w:t>
      </w:r>
      <w:r w:rsidRPr="005E4906" w:rsidR="00881CAD">
        <w:t>.</w:t>
      </w:r>
    </w:p>
    <w:p w:rsidR="00121B7B" w:rsidRPr="005E4906" w:rsidP="00121B7B">
      <w:pPr>
        <w:pStyle w:val="Answer"/>
      </w:pPr>
      <w:r w:rsidRPr="005E4906">
        <w:t xml:space="preserve">Those products were not available </w:t>
      </w:r>
      <w:r w:rsidRPr="005E4906" w:rsidR="00016AD4">
        <w:t xml:space="preserve">for them </w:t>
      </w:r>
      <w:r w:rsidRPr="005E4906">
        <w:t>in any place</w:t>
      </w:r>
      <w:r w:rsidRPr="005E4906" w:rsidR="00016AD4">
        <w:t xml:space="preserve"> other </w:t>
      </w:r>
      <w:r w:rsidRPr="005E4906">
        <w:t>than the very high</w:t>
      </w:r>
      <w:r w:rsidRPr="005E4906" w:rsidR="002E7A04">
        <w:t>-</w:t>
      </w:r>
      <w:r w:rsidRPr="005E4906">
        <w:t>cost market</w:t>
      </w:r>
      <w:r w:rsidRPr="005E4906">
        <w:t>.</w:t>
      </w:r>
      <w:r w:rsidRPr="005E4906">
        <w:t xml:space="preserve"> When we looked at it, </w:t>
      </w:r>
      <w:r w:rsidRPr="005E4906" w:rsidR="002E7A04">
        <w:t xml:space="preserve">we saw that </w:t>
      </w:r>
      <w:r w:rsidRPr="005E4906">
        <w:t>t</w:t>
      </w:r>
      <w:r w:rsidRPr="005E4906">
        <w:t xml:space="preserve">here </w:t>
      </w:r>
      <w:r w:rsidRPr="005E4906" w:rsidR="002E7A04">
        <w:t xml:space="preserve">was </w:t>
      </w:r>
      <w:r w:rsidRPr="005E4906">
        <w:t>a social benefit here, to be able to support people to pay for those costs</w:t>
      </w:r>
      <w:r w:rsidRPr="005E4906">
        <w:t xml:space="preserve"> in a way that does not get them into long-term, unmanageable debt</w:t>
      </w:r>
      <w:r w:rsidRPr="005E4906">
        <w:t xml:space="preserve">. </w:t>
      </w:r>
      <w:r w:rsidRPr="005E4906">
        <w:t xml:space="preserve">Let us test and see what happens. </w:t>
      </w:r>
      <w:r w:rsidRPr="005E4906">
        <w:t xml:space="preserve">That was always what we wanted to do, </w:t>
      </w:r>
      <w:r w:rsidRPr="005E4906">
        <w:t xml:space="preserve">was it not? We were testing </w:t>
      </w:r>
      <w:r w:rsidRPr="005E4906">
        <w:t>this hypothesis</w:t>
      </w:r>
      <w:r w:rsidRPr="005E4906">
        <w:t xml:space="preserve"> that there is a </w:t>
      </w:r>
      <w:r w:rsidRPr="005E4906">
        <w:t xml:space="preserve">benefit </w:t>
      </w:r>
      <w:r w:rsidRPr="005E4906">
        <w:t xml:space="preserve">for </w:t>
      </w:r>
      <w:r w:rsidRPr="005E4906">
        <w:t xml:space="preserve">the state, </w:t>
      </w:r>
      <w:r w:rsidRPr="005E4906">
        <w:t xml:space="preserve">for </w:t>
      </w:r>
      <w:r w:rsidRPr="005E4906">
        <w:t xml:space="preserve">society and </w:t>
      </w:r>
      <w:r w:rsidRPr="005E4906">
        <w:t xml:space="preserve">for the </w:t>
      </w:r>
      <w:r w:rsidRPr="005E4906">
        <w:t xml:space="preserve">individual </w:t>
      </w:r>
      <w:r w:rsidRPr="005E4906">
        <w:t xml:space="preserve">in being able to access small-sum credit </w:t>
      </w:r>
      <w:r w:rsidRPr="005E4906">
        <w:t>at a cost they could afford.</w:t>
      </w:r>
    </w:p>
    <w:p w:rsidR="00881CAD" w:rsidRPr="005E4906" w:rsidP="00AB2841">
      <w:pPr>
        <w:pStyle w:val="Answer"/>
      </w:pPr>
      <w:r w:rsidRPr="005E4906">
        <w:t xml:space="preserve">Everything is showing us </w:t>
      </w:r>
      <w:r w:rsidRPr="005E4906" w:rsidR="00121B7B">
        <w:t>that that is the case</w:t>
      </w:r>
      <w:r w:rsidR="00317B06">
        <w:t>,</w:t>
      </w:r>
      <w:r w:rsidRPr="005E4906" w:rsidR="00121B7B">
        <w:t xml:space="preserve"> and that </w:t>
      </w:r>
      <w:r w:rsidRPr="005E4906">
        <w:t>it is working.</w:t>
      </w:r>
      <w:r w:rsidRPr="005E4906" w:rsidR="00AB2841">
        <w:t xml:space="preserve"> The challenge is that, f</w:t>
      </w:r>
      <w:r w:rsidRPr="005E4906">
        <w:t xml:space="preserve">irst, </w:t>
      </w:r>
      <w:r w:rsidRPr="005E4906" w:rsidR="00AB2841">
        <w:t xml:space="preserve">it is really </w:t>
      </w:r>
      <w:r w:rsidRPr="005E4906">
        <w:t xml:space="preserve">important to be able to scale. The credit sector is always trying to scale, but </w:t>
      </w:r>
      <w:r w:rsidRPr="005E4906" w:rsidR="00D273AC">
        <w:t xml:space="preserve">it </w:t>
      </w:r>
      <w:r w:rsidRPr="005E4906">
        <w:t xml:space="preserve">has to be able to cover its costs. </w:t>
      </w:r>
      <w:r w:rsidRPr="005E4906" w:rsidR="00D273AC">
        <w:t>When you are charging at no cost to the borrower, t</w:t>
      </w:r>
      <w:r w:rsidRPr="005E4906">
        <w:t>hen you have to find another way</w:t>
      </w:r>
      <w:r w:rsidRPr="005E4906" w:rsidR="00D273AC">
        <w:t xml:space="preserve"> to cover your costs</w:t>
      </w:r>
      <w:r w:rsidRPr="005E4906">
        <w:t>.</w:t>
      </w:r>
      <w:r w:rsidRPr="005E4906" w:rsidR="00D273AC">
        <w:t xml:space="preserve"> We </w:t>
      </w:r>
      <w:r w:rsidRPr="005E4906" w:rsidR="00D273AC">
        <w:t>have to</w:t>
      </w:r>
      <w:r w:rsidRPr="005E4906" w:rsidR="00D273AC">
        <w:t xml:space="preserve"> solve that problem.</w:t>
      </w:r>
    </w:p>
    <w:p w:rsidR="00881CAD" w:rsidRPr="005E4906" w:rsidP="005D299A">
      <w:pPr>
        <w:pStyle w:val="Answer"/>
      </w:pPr>
      <w:r w:rsidRPr="005E4906">
        <w:t xml:space="preserve">At the moment, Government have not committed within the </w:t>
      </w:r>
      <w:r w:rsidRPr="005E4906" w:rsidR="00D273AC">
        <w:t xml:space="preserve">financial inclusion </w:t>
      </w:r>
      <w:r w:rsidRPr="005E4906">
        <w:t>strategy to continue the roll</w:t>
      </w:r>
      <w:r w:rsidRPr="005E4906" w:rsidR="006E131F">
        <w:t>-</w:t>
      </w:r>
      <w:r w:rsidRPr="005E4906">
        <w:t>out</w:t>
      </w:r>
      <w:r w:rsidRPr="005E4906" w:rsidR="00D273AC">
        <w:t xml:space="preserve"> of the </w:t>
      </w:r>
      <w:r w:rsidRPr="005E4906" w:rsidR="008462F4">
        <w:t>no</w:t>
      </w:r>
      <w:r w:rsidRPr="005E4906" w:rsidR="00162245">
        <w:t>-</w:t>
      </w:r>
      <w:r w:rsidRPr="005E4906" w:rsidR="00D273AC">
        <w:t>interest</w:t>
      </w:r>
      <w:r w:rsidRPr="005E4906" w:rsidR="00162245">
        <w:t xml:space="preserve"> loan scheme</w:t>
      </w:r>
      <w:r w:rsidRPr="005E4906">
        <w:t>.</w:t>
      </w:r>
      <w:r w:rsidRPr="005E4906" w:rsidR="00314CB2">
        <w:t xml:space="preserve"> </w:t>
      </w:r>
      <w:r w:rsidRPr="005E4906">
        <w:t>That is a mistake</w:t>
      </w:r>
      <w:r w:rsidRPr="005E4906" w:rsidR="00314CB2">
        <w:t xml:space="preserve">. </w:t>
      </w:r>
      <w:r w:rsidRPr="005E4906">
        <w:t xml:space="preserve">We can </w:t>
      </w:r>
      <w:r w:rsidRPr="005E4906" w:rsidR="00314CB2">
        <w:t xml:space="preserve">absolutely </w:t>
      </w:r>
      <w:r w:rsidRPr="005E4906">
        <w:t xml:space="preserve">see </w:t>
      </w:r>
      <w:r w:rsidRPr="005E4906" w:rsidR="00314CB2">
        <w:t xml:space="preserve">from the people who have been borrowing that </w:t>
      </w:r>
      <w:r w:rsidRPr="005E4906">
        <w:t>it helps them build their credit score</w:t>
      </w:r>
      <w:r w:rsidRPr="005E4906" w:rsidR="00C723A9">
        <w:t xml:space="preserve">. It helps them build their </w:t>
      </w:r>
      <w:r w:rsidRPr="005E4906">
        <w:t>relationships</w:t>
      </w:r>
      <w:r w:rsidRPr="005E4906" w:rsidR="006D14D1">
        <w:t xml:space="preserve">, going to the piece around education. The chief executive </w:t>
      </w:r>
      <w:r w:rsidRPr="005E4906" w:rsidR="005D299A">
        <w:t>of Salad Money has said</w:t>
      </w:r>
      <w:r w:rsidR="00317B06">
        <w:t xml:space="preserve"> that</w:t>
      </w:r>
      <w:r w:rsidRPr="005E4906" w:rsidR="005D299A">
        <w:t xml:space="preserve"> w</w:t>
      </w:r>
      <w:r w:rsidRPr="005E4906">
        <w:t xml:space="preserve">ithout </w:t>
      </w:r>
      <w:r w:rsidRPr="005E4906" w:rsidR="005D299A">
        <w:t xml:space="preserve">the no-interest loan </w:t>
      </w:r>
      <w:r w:rsidRPr="005E4906">
        <w:t xml:space="preserve">scheme, </w:t>
      </w:r>
      <w:r w:rsidRPr="005E4906" w:rsidR="005D299A">
        <w:t xml:space="preserve">he </w:t>
      </w:r>
      <w:r w:rsidRPr="005E4906">
        <w:t xml:space="preserve">would never have lent to these people. </w:t>
      </w:r>
      <w:r w:rsidRPr="005E4906" w:rsidR="005D299A">
        <w:t xml:space="preserve">The no-interest loan scheme </w:t>
      </w:r>
      <w:r w:rsidRPr="005E4906">
        <w:t xml:space="preserve">has shown </w:t>
      </w:r>
      <w:r w:rsidRPr="005E4906" w:rsidR="005D299A">
        <w:t xml:space="preserve">him </w:t>
      </w:r>
      <w:r w:rsidRPr="005E4906">
        <w:t>that he can</w:t>
      </w:r>
      <w:r w:rsidRPr="005E4906" w:rsidR="005D299A">
        <w:t xml:space="preserve"> and that they become profitable, so we should back it</w:t>
      </w:r>
      <w:r w:rsidRPr="005E4906">
        <w:t>.</w:t>
      </w:r>
    </w:p>
    <w:p w:rsidR="005A2090" w:rsidRPr="005E4906" w:rsidP="00BB509B">
      <w:pPr>
        <w:pStyle w:val="Remark"/>
      </w:pPr>
      <w:sdt>
        <w:sdtPr>
          <w:alias w:val="Member"/>
          <w:tag w:val="&lt;Member mnisId='4051' dodsId='43043'&gt;"/>
          <w:id w:val="-1143039756"/>
          <w:placeholder>
            <w:docPart w:val="DefaultPlaceholder_-1854013440"/>
          </w:placeholder>
          <w:richText/>
        </w:sdtPr>
        <w:sdtContent>
          <w:r w:rsidRPr="005E4906">
            <w:rPr>
              <w:b/>
            </w:rPr>
            <w:t>John Glen:</w:t>
          </w:r>
        </w:sdtContent>
      </w:sdt>
      <w:r w:rsidRPr="005E4906">
        <w:t xml:space="preserve"> </w:t>
      </w:r>
      <w:r w:rsidRPr="005E4906" w:rsidR="00466FC3">
        <w:t>I p</w:t>
      </w:r>
      <w:r w:rsidRPr="005E4906">
        <w:t>ersonally found</w:t>
      </w:r>
      <w:r w:rsidRPr="005E4906" w:rsidR="00466FC3">
        <w:t xml:space="preserve"> that very helpful. Thank you.</w:t>
      </w:r>
    </w:p>
    <w:p w:rsidR="005A2090" w:rsidRPr="005E4906" w:rsidP="00923173">
      <w:pPr>
        <w:pStyle w:val="Remark"/>
      </w:pPr>
      <w:sdt>
        <w:sdtPr>
          <w:alias w:val="Member"/>
          <w:tag w:val="&lt;Member mnisId='1524' dodsId='35914'&gt;"/>
          <w:id w:val="-471754989"/>
          <w:placeholder>
            <w:docPart w:val="DefaultPlaceholder_-1854013440"/>
          </w:placeholder>
          <w:richText/>
        </w:sdtPr>
        <w:sdtContent>
          <w:r w:rsidRPr="005E4906">
            <w:rPr>
              <w:b/>
            </w:rPr>
            <w:t>Chair:</w:t>
          </w:r>
        </w:sdtContent>
      </w:sdt>
      <w:r w:rsidRPr="005E4906">
        <w:t xml:space="preserve"> Mr Glen did introduce this</w:t>
      </w:r>
      <w:r w:rsidRPr="005E4906" w:rsidR="00466FC3">
        <w:t xml:space="preserve"> when he was serving </w:t>
      </w:r>
      <w:r w:rsidRPr="005E4906" w:rsidR="008C018E">
        <w:t>as Economic Secretary.</w:t>
      </w:r>
    </w:p>
    <w:p w:rsidR="00F63D6B" w:rsidRPr="005E4906" w:rsidP="00AA43CE">
      <w:pPr>
        <w:pStyle w:val="Question"/>
      </w:pPr>
      <w:sdt>
        <w:sdtPr>
          <w:alias w:val="Member"/>
          <w:tag w:val="&lt;Member mnisId='4051' dodsId='43043'&gt;"/>
          <w:id w:val="380915372"/>
          <w:placeholder>
            <w:docPart w:val="DefaultPlaceholder_-1854013440"/>
          </w:placeholder>
          <w:richText/>
        </w:sdtPr>
        <w:sdtContent>
          <w:r w:rsidRPr="005E4906" w:rsidR="005A2090">
            <w:rPr>
              <w:b/>
            </w:rPr>
            <w:t>John Glen:</w:t>
          </w:r>
        </w:sdtContent>
      </w:sdt>
      <w:r w:rsidRPr="005E4906" w:rsidR="005A2090">
        <w:t xml:space="preserve"> </w:t>
      </w:r>
      <w:r w:rsidRPr="005E4906" w:rsidR="008C018E">
        <w:t>If it does not work, then fine, but if it does work, let us keep it. That is basically what I think.</w:t>
      </w:r>
    </w:p>
    <w:p w:rsidR="00A44090" w:rsidRPr="005E4906" w:rsidP="00196E64">
      <w:pPr>
        <w:pStyle w:val="Question"/>
        <w:numPr>
          <w:ilvl w:val="0"/>
          <w:numId w:val="0"/>
        </w:numPr>
        <w:ind w:left="794"/>
      </w:pPr>
      <w:r w:rsidRPr="005E4906">
        <w:t>Could I turn to you, Professor? Can you help us to understand, w</w:t>
      </w:r>
      <w:r w:rsidRPr="005E4906" w:rsidR="005A2090">
        <w:t xml:space="preserve">hen banks fail vulnerable people, </w:t>
      </w:r>
      <w:r w:rsidRPr="005E4906">
        <w:t xml:space="preserve">because they cannot match their product to the needs of a vulnerable person, </w:t>
      </w:r>
      <w:r w:rsidRPr="005E4906" w:rsidR="00AA43CE">
        <w:t xml:space="preserve">what you think should happen? We do see a patchwork of initiatives </w:t>
      </w:r>
      <w:r w:rsidRPr="005E4906">
        <w:t xml:space="preserve">occasionally </w:t>
      </w:r>
      <w:r w:rsidRPr="005E4906" w:rsidR="00AA43CE">
        <w:t>from different banks</w:t>
      </w:r>
      <w:r w:rsidRPr="005E4906">
        <w:t xml:space="preserve"> to offer pathway products, </w:t>
      </w:r>
      <w:r w:rsidRPr="005E4906" w:rsidR="00AA43CE">
        <w:t xml:space="preserve">but we do not see </w:t>
      </w:r>
      <w:r w:rsidRPr="005E4906">
        <w:t xml:space="preserve">a </w:t>
      </w:r>
      <w:r w:rsidRPr="005E4906" w:rsidR="00AA43CE">
        <w:t>systematic</w:t>
      </w:r>
      <w:r w:rsidRPr="005E4906">
        <w:t xml:space="preserve">, efficient </w:t>
      </w:r>
      <w:r w:rsidRPr="005E4906" w:rsidR="00AA43CE">
        <w:t>referral</w:t>
      </w:r>
      <w:r w:rsidRPr="005E4906">
        <w:t xml:space="preserve"> to community development financial institutions, for example</w:t>
      </w:r>
      <w:r w:rsidRPr="005E4906" w:rsidR="00AA43CE">
        <w:t>.</w:t>
      </w:r>
    </w:p>
    <w:p w:rsidR="00AA43CE" w:rsidRPr="005E4906" w:rsidP="00196E64">
      <w:pPr>
        <w:pStyle w:val="Question"/>
        <w:numPr>
          <w:ilvl w:val="0"/>
          <w:numId w:val="0"/>
        </w:numPr>
        <w:ind w:left="794"/>
      </w:pPr>
      <w:r w:rsidRPr="005E4906">
        <w:t xml:space="preserve">How </w:t>
      </w:r>
      <w:r w:rsidRPr="005E4906" w:rsidR="00A44090">
        <w:t>do you think this strategy helps? D</w:t>
      </w:r>
      <w:r w:rsidRPr="005E4906">
        <w:t xml:space="preserve">oes </w:t>
      </w:r>
      <w:r w:rsidRPr="005E4906" w:rsidR="00A44090">
        <w:t xml:space="preserve">it </w:t>
      </w:r>
      <w:r w:rsidRPr="005E4906">
        <w:t xml:space="preserve">help? </w:t>
      </w:r>
      <w:r w:rsidRPr="005E4906" w:rsidR="00A44090">
        <w:t>What would you do or suggest we do to create b</w:t>
      </w:r>
      <w:r w:rsidRPr="005E4906">
        <w:t>etter linkages</w:t>
      </w:r>
      <w:r w:rsidRPr="005E4906" w:rsidR="00A44090">
        <w:t xml:space="preserve">, so that there can be a </w:t>
      </w:r>
      <w:r w:rsidRPr="005E4906">
        <w:t xml:space="preserve">referral </w:t>
      </w:r>
      <w:r w:rsidRPr="005E4906" w:rsidR="00A44090">
        <w:t>mechanism down to those institutions that are more appropriate to help vulnerable people?</w:t>
      </w:r>
    </w:p>
    <w:p w:rsidR="0000249A" w:rsidRPr="005E4906" w:rsidP="00AA43CE">
      <w:pPr>
        <w:pStyle w:val="Answer"/>
      </w:pPr>
      <w:sdt>
        <w:sdtPr>
          <w:alias w:val="Witness"/>
          <w:id w:val="-955167260"/>
          <w:placeholder>
            <w:docPart w:val="DefaultPlaceholder_-1854013440"/>
          </w:placeholder>
          <w:richText/>
        </w:sdtPr>
        <w:sdtContent>
          <w:r w:rsidRPr="005E4906" w:rsidR="00AA43CE">
            <w:rPr>
              <w:b/>
              <w:i/>
              <w:iCs/>
            </w:rPr>
            <w:t>Professor Benamraoui:</w:t>
          </w:r>
          <w:r w:rsidRPr="005E4906" w:rsidR="00AA43CE">
            <w:rPr>
              <w:b/>
            </w:rPr>
            <w:t xml:space="preserve"> </w:t>
          </w:r>
        </w:sdtContent>
      </w:sdt>
      <w:r w:rsidRPr="005E4906" w:rsidR="006A3CAB">
        <w:t xml:space="preserve">Thank you so much for the very good question. </w:t>
      </w:r>
      <w:r w:rsidRPr="005E4906" w:rsidR="00AA43CE">
        <w:t>There should be a referral system</w:t>
      </w:r>
      <w:r w:rsidRPr="005E4906" w:rsidR="006A3CAB">
        <w:t xml:space="preserve"> when, f</w:t>
      </w:r>
      <w:r w:rsidRPr="005E4906" w:rsidR="00AA43CE">
        <w:t>or example, the bank is not satisfied with the client</w:t>
      </w:r>
      <w:r w:rsidRPr="005E4906" w:rsidR="006A3CAB">
        <w:t xml:space="preserve">. </w:t>
      </w:r>
      <w:r w:rsidRPr="005E4906" w:rsidR="00E63ACA">
        <w:t xml:space="preserve">That is why we </w:t>
      </w:r>
      <w:r w:rsidRPr="005E4906" w:rsidR="006A3CAB">
        <w:t xml:space="preserve">mentioned the </w:t>
      </w:r>
      <w:r w:rsidRPr="005E4906" w:rsidR="00E63ACA">
        <w:t xml:space="preserve">issue of accountability. If we do not have a framework in place where banks are obliged, for example, when they do not accept a specific person for a </w:t>
      </w:r>
      <w:r w:rsidRPr="005E4906">
        <w:t xml:space="preserve">specific product, </w:t>
      </w:r>
      <w:r w:rsidRPr="005E4906" w:rsidR="00E63ACA">
        <w:t xml:space="preserve">to refer them, </w:t>
      </w:r>
      <w:r w:rsidRPr="005E4906">
        <w:t xml:space="preserve">then </w:t>
      </w:r>
      <w:r w:rsidRPr="005E4906" w:rsidR="00E63ACA">
        <w:t>there is no obligation on the bank.</w:t>
      </w:r>
    </w:p>
    <w:p w:rsidR="00E63ACA" w:rsidRPr="005E4906" w:rsidP="0000249A">
      <w:pPr>
        <w:pStyle w:val="Answer"/>
      </w:pPr>
      <w:r w:rsidRPr="005E4906">
        <w:t xml:space="preserve">We may need some regulation </w:t>
      </w:r>
      <w:r w:rsidRPr="005E4906" w:rsidR="00BA774C">
        <w:t xml:space="preserve">around this, where the bank is obliged to refer. </w:t>
      </w:r>
      <w:r w:rsidRPr="005E4906">
        <w:t>The other point is how we use</w:t>
      </w:r>
      <w:r w:rsidRPr="005E4906" w:rsidR="00BA774C">
        <w:t xml:space="preserve"> these credit unions, community finance </w:t>
      </w:r>
      <w:r w:rsidR="00317B06">
        <w:t>and so on</w:t>
      </w:r>
      <w:r w:rsidRPr="005E4906" w:rsidR="00BA774C">
        <w:t>.</w:t>
      </w:r>
    </w:p>
    <w:p w:rsidR="00AA52F3" w:rsidRPr="005E4906" w:rsidP="00AC6F00">
      <w:pPr>
        <w:pStyle w:val="Question"/>
      </w:pPr>
      <w:sdt>
        <w:sdtPr>
          <w:alias w:val="Member"/>
          <w:tag w:val="&lt;Member mnisId='4051' dodsId='43043'&gt;"/>
          <w:id w:val="-1794431139"/>
          <w:placeholder>
            <w:docPart w:val="DefaultPlaceholder_-1854013440"/>
          </w:placeholder>
          <w:richText/>
        </w:sdtPr>
        <w:sdtContent>
          <w:r w:rsidRPr="005E4906">
            <w:rPr>
              <w:b/>
            </w:rPr>
            <w:t>John Glen:</w:t>
          </w:r>
        </w:sdtContent>
      </w:sdt>
      <w:r w:rsidRPr="005E4906">
        <w:t xml:space="preserve"> Sorry to intervene</w:t>
      </w:r>
      <w:r w:rsidRPr="005E4906" w:rsidR="00BA774C">
        <w:t xml:space="preserve">, but I want to get to the heart of this. </w:t>
      </w:r>
      <w:r w:rsidRPr="005E4906">
        <w:t>You accept the principle that banks will not always be able to serve everyone</w:t>
      </w:r>
      <w:r w:rsidRPr="005E4906" w:rsidR="00052572">
        <w:t xml:space="preserve">, but you recognise that they have an obligation. </w:t>
      </w:r>
      <w:r w:rsidRPr="005E4906">
        <w:t xml:space="preserve">It is about the mechanism </w:t>
      </w:r>
      <w:r w:rsidRPr="005E4906" w:rsidR="00052572">
        <w:t xml:space="preserve">and the obligation they have </w:t>
      </w:r>
      <w:r w:rsidRPr="005E4906">
        <w:t>to refer to others.</w:t>
      </w:r>
      <w:r w:rsidRPr="005E4906" w:rsidR="00052572">
        <w:t xml:space="preserve"> That is the space where intervention could happen.</w:t>
      </w:r>
    </w:p>
    <w:p w:rsidR="00D90549" w:rsidRPr="005E4906" w:rsidP="00AC6F00">
      <w:pPr>
        <w:pStyle w:val="Answer"/>
      </w:pPr>
      <w:sdt>
        <w:sdtPr>
          <w:alias w:val="Witness"/>
          <w:id w:val="728115311"/>
          <w:placeholder>
            <w:docPart w:val="DefaultPlaceholder_-1854013440"/>
          </w:placeholder>
          <w:richText/>
        </w:sdtPr>
        <w:sdtContent>
          <w:r w:rsidRPr="005E4906" w:rsidR="00AC6F00">
            <w:rPr>
              <w:b/>
              <w:i/>
              <w:iCs/>
            </w:rPr>
            <w:t>Professor Benamraoui:</w:t>
          </w:r>
          <w:r w:rsidRPr="005E4906" w:rsidR="00AC6F00">
            <w:rPr>
              <w:b/>
            </w:rPr>
            <w:t xml:space="preserve"> </w:t>
          </w:r>
        </w:sdtContent>
      </w:sdt>
      <w:r w:rsidRPr="005E4906" w:rsidR="00AC6F00">
        <w:t>Yes</w:t>
      </w:r>
      <w:r w:rsidRPr="005E4906" w:rsidR="00AB4BB1">
        <w:t>,</w:t>
      </w:r>
      <w:r w:rsidRPr="005E4906" w:rsidR="00052572">
        <w:t xml:space="preserve"> and there is v</w:t>
      </w:r>
      <w:r w:rsidRPr="005E4906" w:rsidR="00AC6F00">
        <w:t xml:space="preserve">ariation between products. </w:t>
      </w:r>
      <w:r w:rsidRPr="005E4906" w:rsidR="00052572">
        <w:t>For c</w:t>
      </w:r>
      <w:r w:rsidRPr="005E4906" w:rsidR="00AC6F00">
        <w:t>urrent accounts</w:t>
      </w:r>
      <w:r w:rsidRPr="005E4906" w:rsidR="00052572">
        <w:t>, b</w:t>
      </w:r>
      <w:r w:rsidRPr="005E4906" w:rsidR="00AC6F00">
        <w:t xml:space="preserve">anks will </w:t>
      </w:r>
      <w:r w:rsidRPr="005E4906" w:rsidR="00052572">
        <w:t xml:space="preserve">usually </w:t>
      </w:r>
      <w:r w:rsidRPr="005E4906" w:rsidR="00AC6F00">
        <w:t xml:space="preserve">do everything to make sure </w:t>
      </w:r>
      <w:r w:rsidRPr="005E4906" w:rsidR="00052572">
        <w:t xml:space="preserve">that </w:t>
      </w:r>
      <w:r w:rsidRPr="005E4906" w:rsidR="00AC6F00">
        <w:t>this basic product is available</w:t>
      </w:r>
      <w:r w:rsidRPr="005E4906" w:rsidR="00052572">
        <w:t xml:space="preserve"> to every person or to every individual</w:t>
      </w:r>
      <w:r w:rsidRPr="005E4906" w:rsidR="00AC6F00">
        <w:t xml:space="preserve">. </w:t>
      </w:r>
      <w:r w:rsidRPr="005E4906" w:rsidR="00052572">
        <w:t>If we move this into o</w:t>
      </w:r>
      <w:r w:rsidRPr="005E4906" w:rsidR="00AC6F00">
        <w:t xml:space="preserve">ther products, </w:t>
      </w:r>
      <w:r w:rsidRPr="005E4906" w:rsidR="00052572">
        <w:t xml:space="preserve">then </w:t>
      </w:r>
      <w:r w:rsidRPr="005E4906" w:rsidR="00AC6F00">
        <w:t xml:space="preserve">there is less willingness for the bank to satisfy </w:t>
      </w:r>
      <w:r w:rsidRPr="005E4906">
        <w:t xml:space="preserve">the need of </w:t>
      </w:r>
      <w:r w:rsidRPr="005E4906" w:rsidR="00AC6F00">
        <w:t>each client</w:t>
      </w:r>
      <w:r w:rsidRPr="005E4906">
        <w:t xml:space="preserve"> or of each person</w:t>
      </w:r>
      <w:r w:rsidRPr="005E4906" w:rsidR="00AC6F00">
        <w:t>.</w:t>
      </w:r>
    </w:p>
    <w:p w:rsidR="000F60EF" w:rsidRPr="005E4906" w:rsidP="00D90549">
      <w:pPr>
        <w:pStyle w:val="Answer"/>
      </w:pPr>
      <w:r w:rsidRPr="005E4906">
        <w:t>Going back to what you said in terms of referral, there should be a referral</w:t>
      </w:r>
      <w:r w:rsidRPr="005E4906" w:rsidR="00D90549">
        <w:t xml:space="preserve"> mechanism where the bank cannot fully satisfy or deliver the financial service to the person. </w:t>
      </w:r>
      <w:r w:rsidRPr="005E4906">
        <w:t xml:space="preserve">The other one is awareness of </w:t>
      </w:r>
      <w:r w:rsidRPr="005E4906">
        <w:t xml:space="preserve">these </w:t>
      </w:r>
      <w:r w:rsidRPr="005E4906">
        <w:t xml:space="preserve">other institutions </w:t>
      </w:r>
      <w:r w:rsidRPr="005E4906">
        <w:t xml:space="preserve">that we have </w:t>
      </w:r>
      <w:r w:rsidRPr="005E4906">
        <w:t>in the market</w:t>
      </w:r>
      <w:r w:rsidRPr="005E4906">
        <w:t>, such as credit unions</w:t>
      </w:r>
      <w:r w:rsidRPr="005E4906">
        <w:t xml:space="preserve">. Many people are aware of banks, but </w:t>
      </w:r>
      <w:r w:rsidRPr="005E4906">
        <w:t xml:space="preserve">they </w:t>
      </w:r>
      <w:r w:rsidRPr="005E4906">
        <w:t xml:space="preserve">may not be aware </w:t>
      </w:r>
      <w:r w:rsidRPr="005E4906">
        <w:t xml:space="preserve">that </w:t>
      </w:r>
      <w:r w:rsidRPr="005E4906">
        <w:t xml:space="preserve">there are other institutions </w:t>
      </w:r>
      <w:r w:rsidRPr="005E4906">
        <w:t xml:space="preserve">there </w:t>
      </w:r>
      <w:r w:rsidRPr="005E4906">
        <w:t>to provide financial services.</w:t>
      </w:r>
    </w:p>
    <w:p w:rsidR="00AC6F00" w:rsidRPr="005E4906" w:rsidP="00D90549">
      <w:pPr>
        <w:pStyle w:val="Answer"/>
      </w:pPr>
      <w:r w:rsidRPr="005E4906">
        <w:t xml:space="preserve">That is why </w:t>
      </w:r>
      <w:r w:rsidRPr="005E4906" w:rsidR="00A45F64">
        <w:t>we talk about f</w:t>
      </w:r>
      <w:r w:rsidRPr="005E4906" w:rsidR="00515A6B">
        <w:t>inancial education</w:t>
      </w:r>
      <w:r w:rsidRPr="005E4906" w:rsidR="00A45F64">
        <w:t xml:space="preserve">. One of the points I am going to mention is that </w:t>
      </w:r>
      <w:r w:rsidRPr="005E4906" w:rsidR="00515A6B">
        <w:t xml:space="preserve">there should be an obligation on banks to financially educate and not just provide </w:t>
      </w:r>
      <w:r w:rsidRPr="005E4906" w:rsidR="00A45F64">
        <w:t xml:space="preserve">the </w:t>
      </w:r>
      <w:r w:rsidRPr="005E4906" w:rsidR="00515A6B">
        <w:t>service</w:t>
      </w:r>
      <w:r w:rsidRPr="005E4906" w:rsidR="002F17FA">
        <w:t xml:space="preserve"> to consumers.</w:t>
      </w:r>
    </w:p>
    <w:p w:rsidR="009E56DF" w:rsidRPr="005E4906" w:rsidP="009E56DF">
      <w:pPr>
        <w:pStyle w:val="Question"/>
      </w:pPr>
      <w:sdt>
        <w:sdtPr>
          <w:alias w:val="Member"/>
          <w:tag w:val="&lt;Member mnisId='4051' dodsId='43043'&gt;"/>
          <w:id w:val="-600634768"/>
          <w:placeholder>
            <w:docPart w:val="DefaultPlaceholder_-1854013440"/>
          </w:placeholder>
          <w:richText/>
        </w:sdtPr>
        <w:sdtContent>
          <w:r w:rsidRPr="005E4906">
            <w:rPr>
              <w:b/>
            </w:rPr>
            <w:t>John Glen:</w:t>
          </w:r>
        </w:sdtContent>
      </w:sdt>
      <w:r w:rsidRPr="005E4906">
        <w:t xml:space="preserve"> </w:t>
      </w:r>
      <w:r w:rsidRPr="005E4906" w:rsidR="002F17FA">
        <w:t>Ms Williams or Mr McAteer, d</w:t>
      </w:r>
      <w:r w:rsidRPr="005E4906">
        <w:t>o you want to say something on this</w:t>
      </w:r>
      <w:r w:rsidRPr="005E4906" w:rsidR="002F17FA">
        <w:t xml:space="preserve"> area?</w:t>
      </w:r>
    </w:p>
    <w:p w:rsidR="009E56DF" w:rsidRPr="005E4906" w:rsidP="009E56DF">
      <w:pPr>
        <w:pStyle w:val="Answer"/>
      </w:pPr>
      <w:sdt>
        <w:sdtPr>
          <w:alias w:val="Witness"/>
          <w:id w:val="971405092"/>
          <w:placeholder>
            <w:docPart w:val="DefaultPlaceholder_-1854013440"/>
          </w:placeholder>
          <w:richText/>
        </w:sdtPr>
        <w:sdtContent>
          <w:r w:rsidRPr="005E4906">
            <w:rPr>
              <w:b/>
              <w:i/>
              <w:iCs/>
            </w:rPr>
            <w:t>Sian Williams:</w:t>
          </w:r>
          <w:r w:rsidRPr="005E4906">
            <w:rPr>
              <w:b/>
            </w:rPr>
            <w:t xml:space="preserve"> </w:t>
          </w:r>
        </w:sdtContent>
      </w:sdt>
      <w:r w:rsidRPr="005E4906" w:rsidR="002F17FA">
        <w:t>Can I say two things? First, we could see more banks providing small-sum savings. S</w:t>
      </w:r>
      <w:r w:rsidRPr="005E4906">
        <w:t>ome of those people</w:t>
      </w:r>
      <w:r w:rsidRPr="005E4906" w:rsidR="002F17FA">
        <w:t xml:space="preserve"> the bank cannot serve it could serve if it introduced small-sum savings. </w:t>
      </w:r>
      <w:r w:rsidRPr="005E4906">
        <w:t xml:space="preserve">Secondly, </w:t>
      </w:r>
      <w:r w:rsidRPr="005E4906" w:rsidR="002F17FA">
        <w:t xml:space="preserve">there is an </w:t>
      </w:r>
      <w:r w:rsidRPr="005E4906" w:rsidR="002F17FA">
        <w:t xml:space="preserve">aspect here around the </w:t>
      </w:r>
      <w:r w:rsidRPr="005E4906">
        <w:t>FCA</w:t>
      </w:r>
      <w:r w:rsidRPr="005E4906" w:rsidR="00FA2C75">
        <w:t>’s hav</w:t>
      </w:r>
      <w:r w:rsidR="00317B06">
        <w:t>ing</w:t>
      </w:r>
      <w:r w:rsidRPr="005E4906" w:rsidR="00FA2C75">
        <w:t xml:space="preserve"> regard to </w:t>
      </w:r>
      <w:r w:rsidRPr="005E4906">
        <w:t xml:space="preserve">financial inclusion that could be used. For example, a bank could be asked to demonstrate </w:t>
      </w:r>
      <w:r w:rsidRPr="005E4906" w:rsidR="00FA2C75">
        <w:t xml:space="preserve">to the FCA </w:t>
      </w:r>
      <w:r w:rsidRPr="005E4906">
        <w:t xml:space="preserve">how it is </w:t>
      </w:r>
      <w:r w:rsidRPr="005E4906" w:rsidR="00FA2C75">
        <w:t xml:space="preserve">increasing </w:t>
      </w:r>
      <w:r w:rsidRPr="005E4906">
        <w:t xml:space="preserve">financial inclusion, including </w:t>
      </w:r>
      <w:r w:rsidRPr="005E4906" w:rsidR="00FA2C75">
        <w:t xml:space="preserve">which </w:t>
      </w:r>
      <w:r w:rsidRPr="005E4906">
        <w:t>institutions it has built relationships with</w:t>
      </w:r>
      <w:r w:rsidRPr="005E4906" w:rsidR="00FA2C75">
        <w:t>, so it can refer</w:t>
      </w:r>
      <w:r w:rsidRPr="005E4906">
        <w:t>.</w:t>
      </w:r>
      <w:r w:rsidRPr="005E4906" w:rsidR="00FA2C75">
        <w:t xml:space="preserve"> The FCA could include that within its regulation of banks.</w:t>
      </w:r>
    </w:p>
    <w:p w:rsidR="00B03748" w:rsidRPr="005E4906" w:rsidP="00AB4BB1">
      <w:pPr>
        <w:pStyle w:val="Answer"/>
      </w:pPr>
      <w:sdt>
        <w:sdtPr>
          <w:alias w:val="Witness"/>
          <w:id w:val="567918678"/>
          <w:placeholder>
            <w:docPart w:val="DefaultPlaceholder_-1854013440"/>
          </w:placeholder>
          <w:richText/>
        </w:sdtPr>
        <w:sdtContent>
          <w:r w:rsidRPr="005E4906" w:rsidR="009E56DF">
            <w:rPr>
              <w:b/>
              <w:i/>
              <w:iCs/>
            </w:rPr>
            <w:t>Mick McAteer:</w:t>
          </w:r>
          <w:r w:rsidRPr="005E4906" w:rsidR="009E56DF">
            <w:rPr>
              <w:b/>
            </w:rPr>
            <w:t xml:space="preserve"> </w:t>
          </w:r>
        </w:sdtContent>
      </w:sdt>
      <w:r w:rsidR="00317B06">
        <w:t>W</w:t>
      </w:r>
      <w:r w:rsidRPr="005E4906" w:rsidR="009E56DF">
        <w:t>hen it comes to people who are excluded</w:t>
      </w:r>
      <w:r w:rsidRPr="005E4906" w:rsidR="006709CD">
        <w:t xml:space="preserve"> entirely from the financial system, because the market is unable or unwilling to serve them, there are </w:t>
      </w:r>
      <w:r w:rsidRPr="005E4906" w:rsidR="006709CD">
        <w:t>really only</w:t>
      </w:r>
      <w:r w:rsidRPr="005E4906" w:rsidR="006709CD">
        <w:t xml:space="preserve"> two solutions: you </w:t>
      </w:r>
      <w:r w:rsidRPr="005E4906" w:rsidR="009E56DF">
        <w:t xml:space="preserve">either mandate provision or </w:t>
      </w:r>
      <w:r w:rsidRPr="005E4906" w:rsidR="006709CD">
        <w:t xml:space="preserve">you </w:t>
      </w:r>
      <w:r w:rsidRPr="005E4906" w:rsidR="009E56DF">
        <w:t>set up alternatives</w:t>
      </w:r>
      <w:r w:rsidRPr="005E4906" w:rsidR="006709CD">
        <w:t>,</w:t>
      </w:r>
      <w:r w:rsidRPr="005E4906" w:rsidR="00AB4BB1">
        <w:t xml:space="preserve"> such as</w:t>
      </w:r>
      <w:r w:rsidRPr="005E4906" w:rsidR="006709CD">
        <w:t xml:space="preserve"> referral systems.</w:t>
      </w:r>
      <w:r w:rsidRPr="005E4906" w:rsidR="00AB4BB1">
        <w:t xml:space="preserve"> </w:t>
      </w:r>
      <w:r w:rsidRPr="005E4906" w:rsidR="006709CD">
        <w:t xml:space="preserve">Referral schemes are a very good idea. </w:t>
      </w:r>
      <w:r w:rsidRPr="005E4906" w:rsidR="009E56DF">
        <w:t xml:space="preserve">The only concern I have is about how you ensure </w:t>
      </w:r>
      <w:r w:rsidRPr="005E4906" w:rsidR="006709CD">
        <w:t xml:space="preserve">that </w:t>
      </w:r>
      <w:r w:rsidRPr="005E4906" w:rsidR="009E56DF">
        <w:t xml:space="preserve">each individual bank </w:t>
      </w:r>
      <w:r w:rsidRPr="005E4906" w:rsidR="006709CD">
        <w:t xml:space="preserve">behaves </w:t>
      </w:r>
      <w:r w:rsidRPr="005E4906" w:rsidR="00167E63">
        <w:t>fairly</w:t>
      </w:r>
      <w:r w:rsidRPr="005E4906" w:rsidR="006709CD">
        <w:t xml:space="preserve"> when it comes to referral</w:t>
      </w:r>
      <w:r w:rsidRPr="005E4906" w:rsidR="00167E63">
        <w:t xml:space="preserve">. </w:t>
      </w:r>
      <w:r w:rsidRPr="005E4906" w:rsidR="006709CD">
        <w:t xml:space="preserve">Then you have the free rider effect. </w:t>
      </w:r>
      <w:r w:rsidRPr="005E4906" w:rsidR="00167E63">
        <w:t xml:space="preserve">The bad guys will </w:t>
      </w:r>
      <w:r w:rsidRPr="005E4906" w:rsidR="006709CD">
        <w:t xml:space="preserve">just </w:t>
      </w:r>
      <w:r w:rsidRPr="005E4906" w:rsidR="00167E63">
        <w:t>refer anybody on to the other system</w:t>
      </w:r>
      <w:r w:rsidRPr="005E4906">
        <w:t xml:space="preserve">. </w:t>
      </w:r>
      <w:r w:rsidRPr="005E4906" w:rsidR="00167E63">
        <w:t>We have seen this in the past</w:t>
      </w:r>
      <w:r w:rsidRPr="005E4906">
        <w:t xml:space="preserve"> with basic bank accounts. </w:t>
      </w:r>
      <w:r w:rsidRPr="005E4906" w:rsidR="00167E63">
        <w:t>We knew who the good guys were.</w:t>
      </w:r>
      <w:r w:rsidRPr="005E4906">
        <w:t xml:space="preserve"> We knew who the bad guys were.</w:t>
      </w:r>
    </w:p>
    <w:p w:rsidR="00A840FF" w:rsidRPr="005E4906" w:rsidP="00A840FF">
      <w:pPr>
        <w:pStyle w:val="Answer"/>
      </w:pPr>
      <w:r w:rsidRPr="005E4906">
        <w:t xml:space="preserve">Unless we have some kind of mechanism, like a </w:t>
      </w:r>
      <w:r w:rsidRPr="005E4906" w:rsidR="00DD5364">
        <w:t>f</w:t>
      </w:r>
      <w:r w:rsidRPr="005E4906" w:rsidR="00167E63">
        <w:t xml:space="preserve">air </w:t>
      </w:r>
      <w:r w:rsidRPr="005E4906" w:rsidR="00DD5364">
        <w:t>b</w:t>
      </w:r>
      <w:r w:rsidRPr="005E4906" w:rsidR="00167E63">
        <w:t xml:space="preserve">anking Act, to ensure </w:t>
      </w:r>
      <w:r w:rsidRPr="005E4906" w:rsidR="00F242FE">
        <w:t xml:space="preserve">a level playing field and to ensure </w:t>
      </w:r>
      <w:r w:rsidRPr="005E4906" w:rsidR="00167E63">
        <w:t>transparency</w:t>
      </w:r>
      <w:r w:rsidRPr="005E4906" w:rsidR="00F242FE">
        <w:t xml:space="preserve"> over individual bank performance, </w:t>
      </w:r>
      <w:r w:rsidRPr="005E4906" w:rsidR="00167E63">
        <w:t xml:space="preserve">there is a </w:t>
      </w:r>
      <w:r w:rsidRPr="005E4906" w:rsidR="00F242FE">
        <w:t xml:space="preserve">real </w:t>
      </w:r>
      <w:r w:rsidRPr="005E4906" w:rsidR="00167E63">
        <w:t xml:space="preserve">risk that a referral system could be </w:t>
      </w:r>
      <w:r w:rsidRPr="005E4906" w:rsidR="00F242FE">
        <w:t xml:space="preserve">abused by those actors who are not really interested in playing fairly, leaving the good people, the good banks, holding the can or </w:t>
      </w:r>
      <w:r w:rsidRPr="005E4906">
        <w:t xml:space="preserve">else </w:t>
      </w:r>
      <w:r w:rsidRPr="005E4906" w:rsidR="00F242FE">
        <w:t xml:space="preserve">the alternative system, the credit union sector, </w:t>
      </w:r>
      <w:r w:rsidRPr="005E4906">
        <w:t>being left with a lump of high-risk individuals. Without some kind of underwriting mechanism, they are not going to be able to—</w:t>
      </w:r>
    </w:p>
    <w:p w:rsidR="00A840FF" w:rsidRPr="005E4906" w:rsidP="00A840FF">
      <w:pPr>
        <w:pStyle w:val="Question"/>
      </w:pPr>
      <w:sdt>
        <w:sdtPr>
          <w:alias w:val="Member"/>
          <w:tag w:val="&lt;Member mnisId='1524' dodsId='35914'&gt;"/>
          <w:id w:val="-1895421370"/>
          <w:placeholder>
            <w:docPart w:val="DefaultPlaceholder_-1854013440"/>
          </w:placeholder>
          <w:richText/>
        </w:sdtPr>
        <w:sdtContent>
          <w:r w:rsidRPr="005E4906">
            <w:rPr>
              <w:b/>
            </w:rPr>
            <w:t>Chair:</w:t>
          </w:r>
        </w:sdtContent>
      </w:sdt>
      <w:r w:rsidRPr="005E4906">
        <w:t xml:space="preserve"> It is about spreading the risk.</w:t>
      </w:r>
    </w:p>
    <w:p w:rsidR="00A840FF" w:rsidRPr="005E4906" w:rsidP="00A840FF">
      <w:pPr>
        <w:pStyle w:val="Answer"/>
      </w:pPr>
      <w:sdt>
        <w:sdtPr>
          <w:alias w:val="Witness"/>
          <w:id w:val="-933587462"/>
          <w:placeholder>
            <w:docPart w:val="DefaultPlaceholder_-1854013440"/>
          </w:placeholder>
          <w:richText/>
        </w:sdtPr>
        <w:sdtContent>
          <w:r w:rsidRPr="005E4906">
            <w:rPr>
              <w:b/>
              <w:i/>
              <w:iCs/>
            </w:rPr>
            <w:t>Mick McAteer:</w:t>
          </w:r>
          <w:r w:rsidRPr="005E4906">
            <w:rPr>
              <w:b/>
            </w:rPr>
            <w:t xml:space="preserve"> </w:t>
          </w:r>
        </w:sdtContent>
      </w:sdt>
      <w:r w:rsidRPr="005E4906">
        <w:t>Exactly, yes.</w:t>
      </w:r>
    </w:p>
    <w:p w:rsidR="00FA5429" w:rsidRPr="005E4906" w:rsidP="00FA5429">
      <w:pPr>
        <w:pStyle w:val="Question"/>
      </w:pPr>
      <w:sdt>
        <w:sdtPr>
          <w:alias w:val="Member"/>
          <w:tag w:val="&lt;Member mnisId='4051' dodsId='43043'&gt;"/>
          <w:id w:val="522597419"/>
          <w:placeholder>
            <w:docPart w:val="DefaultPlaceholder_-1854013440"/>
          </w:placeholder>
          <w:richText/>
        </w:sdtPr>
        <w:sdtContent>
          <w:r w:rsidRPr="005E4906">
            <w:rPr>
              <w:b/>
            </w:rPr>
            <w:t>John Glen:</w:t>
          </w:r>
        </w:sdtContent>
      </w:sdt>
      <w:r w:rsidRPr="005E4906">
        <w:t xml:space="preserve"> </w:t>
      </w:r>
      <w:r w:rsidRPr="005E4906" w:rsidR="00F0277D">
        <w:t>Just to quickly abbreviate another set of questions I was going to ask you, w</w:t>
      </w:r>
      <w:r w:rsidRPr="005E4906">
        <w:t xml:space="preserve">hy would </w:t>
      </w:r>
      <w:r w:rsidRPr="005E4906" w:rsidR="00F0277D">
        <w:t xml:space="preserve">the </w:t>
      </w:r>
      <w:r w:rsidRPr="005E4906">
        <w:t>consumer duty not be satisfactory on that?</w:t>
      </w:r>
      <w:r w:rsidRPr="005E4906" w:rsidR="00F0277D">
        <w:t xml:space="preserve"> That is what the FCA would say, would they not, in terms of resisting a </w:t>
      </w:r>
      <w:r w:rsidRPr="005E4906" w:rsidR="00DD5364">
        <w:t>f</w:t>
      </w:r>
      <w:r w:rsidRPr="005E4906" w:rsidR="00F0277D">
        <w:t xml:space="preserve">air </w:t>
      </w:r>
      <w:r w:rsidRPr="005E4906" w:rsidR="00DD5364">
        <w:t>b</w:t>
      </w:r>
      <w:r w:rsidRPr="005E4906" w:rsidR="00F0277D">
        <w:t>anking Act?</w:t>
      </w:r>
    </w:p>
    <w:p w:rsidR="00FA5429" w:rsidRPr="005E4906" w:rsidP="00FA5429">
      <w:pPr>
        <w:pStyle w:val="Answer"/>
      </w:pPr>
      <w:sdt>
        <w:sdtPr>
          <w:alias w:val="Witness"/>
          <w:id w:val="-277568861"/>
          <w:placeholder>
            <w:docPart w:val="DefaultPlaceholder_-1854013440"/>
          </w:placeholder>
          <w:richText/>
        </w:sdtPr>
        <w:sdtContent>
          <w:r w:rsidRPr="005E4906">
            <w:rPr>
              <w:b/>
              <w:i/>
              <w:iCs/>
            </w:rPr>
            <w:t>Mick McAteer:</w:t>
          </w:r>
          <w:r w:rsidRPr="005E4906">
            <w:rPr>
              <w:b/>
            </w:rPr>
            <w:t xml:space="preserve"> </w:t>
          </w:r>
        </w:sdtContent>
      </w:sdt>
      <w:r w:rsidRPr="005E4906">
        <w:t xml:space="preserve">Speaking as a former FCA </w:t>
      </w:r>
      <w:r w:rsidRPr="005E4906" w:rsidR="00F0277D">
        <w:t>b</w:t>
      </w:r>
      <w:r w:rsidRPr="005E4906">
        <w:t xml:space="preserve">oard member, </w:t>
      </w:r>
      <w:r w:rsidRPr="005E4906" w:rsidR="00F0277D">
        <w:t xml:space="preserve">the FCA is really </w:t>
      </w:r>
      <w:r w:rsidRPr="005E4906">
        <w:t>only interested in people the market can serve.</w:t>
      </w:r>
      <w:r w:rsidRPr="005E4906" w:rsidR="00F0277D">
        <w:t xml:space="preserve"> It will always </w:t>
      </w:r>
      <w:r w:rsidRPr="005E4906">
        <w:t xml:space="preserve">say, </w:t>
      </w:r>
      <w:r w:rsidRPr="005E4906" w:rsidR="00F0277D">
        <w:t>“It is not a social policy</w:t>
      </w:r>
      <w:r w:rsidR="00317B06">
        <w:t>.</w:t>
      </w:r>
      <w:r w:rsidRPr="005E4906" w:rsidR="00F0277D">
        <w:t xml:space="preserve">” </w:t>
      </w:r>
      <w:r w:rsidRPr="005E4906" w:rsidR="008961BE">
        <w:t xml:space="preserve">It </w:t>
      </w:r>
      <w:r w:rsidRPr="005E4906" w:rsidR="00F0277D">
        <w:t xml:space="preserve">would say, </w:t>
      </w:r>
      <w:r w:rsidRPr="005E4906">
        <w:t>“We cannot tell banks to</w:t>
      </w:r>
      <w:r w:rsidRPr="005E4906" w:rsidR="00F0277D">
        <w:t xml:space="preserve"> accept unprofitable customers</w:t>
      </w:r>
      <w:r w:rsidR="00317B06">
        <w:t>.</w:t>
      </w:r>
      <w:r w:rsidRPr="005E4906">
        <w:t>”</w:t>
      </w:r>
      <w:r w:rsidRPr="005E4906" w:rsidR="00F0277D">
        <w:t xml:space="preserve"> </w:t>
      </w:r>
      <w:r w:rsidRPr="005E4906">
        <w:t>That would be the answer.</w:t>
      </w:r>
    </w:p>
    <w:p w:rsidR="00FA5429" w:rsidRPr="005E4906" w:rsidP="0044054E">
      <w:pPr>
        <w:pStyle w:val="Question"/>
      </w:pPr>
      <w:sdt>
        <w:sdtPr>
          <w:alias w:val="Member"/>
          <w:tag w:val="&lt;Member mnisId='1524' dodsId='35914'&gt;"/>
          <w:id w:val="-2103868084"/>
          <w:placeholder>
            <w:docPart w:val="DefaultPlaceholder_-1854013440"/>
          </w:placeholder>
          <w:richText/>
        </w:sdtPr>
        <w:sdtContent>
          <w:r w:rsidRPr="005E4906">
            <w:rPr>
              <w:b/>
            </w:rPr>
            <w:t>Chair:</w:t>
          </w:r>
        </w:sdtContent>
      </w:sdt>
      <w:r w:rsidRPr="005E4906">
        <w:t xml:space="preserve"> Dr</w:t>
      </w:r>
      <w:r w:rsidRPr="005E4906" w:rsidR="001C07F1">
        <w:t xml:space="preserve"> Karagiannaki</w:t>
      </w:r>
      <w:r w:rsidRPr="005E4906" w:rsidR="006E5352">
        <w:t xml:space="preserve">, you argued about this issue of first-generation migrants having a </w:t>
      </w:r>
      <w:r w:rsidRPr="005E4906">
        <w:t>thin credit history</w:t>
      </w:r>
      <w:r w:rsidR="00317B06">
        <w:t>,</w:t>
      </w:r>
      <w:r w:rsidRPr="005E4906">
        <w:t xml:space="preserve"> and</w:t>
      </w:r>
      <w:r w:rsidRPr="005E4906" w:rsidR="006E5352">
        <w:t xml:space="preserve"> certainly there are </w:t>
      </w:r>
      <w:r w:rsidRPr="005E4906">
        <w:t>other people</w:t>
      </w:r>
      <w:r w:rsidRPr="005E4906" w:rsidR="006E5352">
        <w:t xml:space="preserve"> with thin credit histories and there are credit builders</w:t>
      </w:r>
      <w:r w:rsidRPr="005E4906">
        <w:t xml:space="preserve">. What practical things could be included </w:t>
      </w:r>
      <w:r w:rsidRPr="005E4906" w:rsidR="006E5352">
        <w:t xml:space="preserve">in the strategy </w:t>
      </w:r>
      <w:r w:rsidRPr="005E4906">
        <w:t>that would help people in that situation? Someone earlier was mentioning employer savings accounts</w:t>
      </w:r>
      <w:r w:rsidRPr="005E4906" w:rsidR="0044054E">
        <w:t xml:space="preserve">—that might have been Ms Williams—or </w:t>
      </w:r>
      <w:r w:rsidRPr="005E4906">
        <w:t>rent being paid.</w:t>
      </w:r>
    </w:p>
    <w:p w:rsidR="000C0C0F" w:rsidRPr="005E4906" w:rsidP="000C0C0F">
      <w:pPr>
        <w:pStyle w:val="Answer"/>
      </w:pPr>
      <w:sdt>
        <w:sdtPr>
          <w:alias w:val="Witness"/>
          <w:id w:val="1495608627"/>
          <w:placeholder>
            <w:docPart w:val="DefaultPlaceholder_-1854013440"/>
          </w:placeholder>
          <w:richText/>
        </w:sdtPr>
        <w:sdtContent>
          <w:r w:rsidRPr="005E4906" w:rsidR="00FA5429">
            <w:rPr>
              <w:b/>
              <w:i/>
              <w:iCs/>
            </w:rPr>
            <w:t>Dr Karagiannaki:</w:t>
          </w:r>
          <w:r w:rsidRPr="005E4906" w:rsidR="00FA5429">
            <w:rPr>
              <w:b/>
            </w:rPr>
            <w:t xml:space="preserve"> </w:t>
          </w:r>
        </w:sdtContent>
      </w:sdt>
      <w:r w:rsidRPr="005E4906" w:rsidR="00FA5429">
        <w:t xml:space="preserve">Yes, </w:t>
      </w:r>
      <w:r w:rsidRPr="005E4906" w:rsidR="0044054E">
        <w:t xml:space="preserve">there are </w:t>
      </w:r>
      <w:r w:rsidRPr="005E4906" w:rsidR="00FA5429">
        <w:t>these kind</w:t>
      </w:r>
      <w:r w:rsidR="00317B06">
        <w:t>s</w:t>
      </w:r>
      <w:r w:rsidRPr="005E4906" w:rsidR="00FA5429">
        <w:t xml:space="preserve"> of things or </w:t>
      </w:r>
      <w:r w:rsidRPr="005E4906" w:rsidR="0044054E">
        <w:t xml:space="preserve">maybe </w:t>
      </w:r>
      <w:r w:rsidRPr="005E4906" w:rsidR="00425E3A">
        <w:t>remittances</w:t>
      </w:r>
      <w:r w:rsidRPr="005E4906">
        <w:t xml:space="preserve"> </w:t>
      </w:r>
      <w:r w:rsidRPr="005E4906" w:rsidR="00DD5364">
        <w:t xml:space="preserve">that </w:t>
      </w:r>
      <w:r w:rsidRPr="005E4906">
        <w:t xml:space="preserve">these people may have sent, so they have </w:t>
      </w:r>
      <w:r w:rsidRPr="005E4906" w:rsidR="00425E3A">
        <w:t>some account</w:t>
      </w:r>
      <w:r w:rsidRPr="005E4906">
        <w:t xml:space="preserve">s </w:t>
      </w:r>
      <w:r w:rsidRPr="005E4906" w:rsidR="00425E3A">
        <w:t>within</w:t>
      </w:r>
      <w:r w:rsidRPr="005E4906">
        <w:t>—</w:t>
      </w:r>
    </w:p>
    <w:p w:rsidR="00425E3A" w:rsidRPr="005E4906" w:rsidP="00EB4FE3">
      <w:pPr>
        <w:pStyle w:val="Question"/>
      </w:pPr>
      <w:sdt>
        <w:sdtPr>
          <w:alias w:val="Member"/>
          <w:tag w:val="&lt;Member mnisId='1524' dodsId='35914'&gt;"/>
          <w:id w:val="-1373683049"/>
          <w:placeholder>
            <w:docPart w:val="DefaultPlaceholder_-1854013440"/>
          </w:placeholder>
          <w:richText/>
        </w:sdtPr>
        <w:sdtContent>
          <w:r w:rsidRPr="005E4906">
            <w:rPr>
              <w:b/>
            </w:rPr>
            <w:t>Chair:</w:t>
          </w:r>
        </w:sdtContent>
      </w:sdt>
      <w:r w:rsidRPr="005E4906">
        <w:t xml:space="preserve"> Because they are sending money </w:t>
      </w:r>
      <w:r w:rsidRPr="005E4906" w:rsidR="003D2A83">
        <w:t xml:space="preserve">back </w:t>
      </w:r>
      <w:r w:rsidRPr="005E4906">
        <w:t>home, they can prove</w:t>
      </w:r>
      <w:r w:rsidRPr="005E4906" w:rsidR="003D2A83">
        <w:t xml:space="preserve"> they have money each month they are regularly paying.</w:t>
      </w:r>
    </w:p>
    <w:p w:rsidR="00425E3A" w:rsidRPr="005E4906" w:rsidP="00425E3A">
      <w:pPr>
        <w:pStyle w:val="Answer"/>
      </w:pPr>
      <w:sdt>
        <w:sdtPr>
          <w:alias w:val="Witness"/>
          <w:id w:val="25301875"/>
          <w:placeholder>
            <w:docPart w:val="DefaultPlaceholder_-1854013440"/>
          </w:placeholder>
          <w:richText/>
        </w:sdtPr>
        <w:sdtContent>
          <w:r w:rsidRPr="005E4906">
            <w:rPr>
              <w:b/>
              <w:i/>
              <w:iCs/>
            </w:rPr>
            <w:t>Dr Karagiannaki:</w:t>
          </w:r>
          <w:r w:rsidRPr="005E4906">
            <w:rPr>
              <w:b/>
            </w:rPr>
            <w:t xml:space="preserve"> </w:t>
          </w:r>
        </w:sdtContent>
      </w:sdt>
      <w:r w:rsidRPr="005E4906">
        <w:t>Yes, exactly.</w:t>
      </w:r>
    </w:p>
    <w:p w:rsidR="00425E3A" w:rsidRPr="005E4906" w:rsidP="006E1AFE">
      <w:pPr>
        <w:pStyle w:val="Remark"/>
      </w:pPr>
      <w:sdt>
        <w:sdtPr>
          <w:alias w:val="Member"/>
          <w:tag w:val="&lt;Member mnisId='1524' dodsId='35914'&gt;"/>
          <w:id w:val="1406108063"/>
          <w:placeholder>
            <w:docPart w:val="DefaultPlaceholder_-1854013440"/>
          </w:placeholder>
          <w:richText/>
        </w:sdtPr>
        <w:sdtContent>
          <w:r w:rsidRPr="005E4906">
            <w:rPr>
              <w:b/>
            </w:rPr>
            <w:t>Chair:</w:t>
          </w:r>
        </w:sdtContent>
      </w:sdt>
      <w:r w:rsidRPr="005E4906">
        <w:t xml:space="preserve"> If </w:t>
      </w:r>
      <w:r w:rsidRPr="005E4906" w:rsidR="006E1AFE">
        <w:t xml:space="preserve">there is </w:t>
      </w:r>
      <w:r w:rsidRPr="005E4906">
        <w:t xml:space="preserve">anything else </w:t>
      </w:r>
      <w:r w:rsidRPr="005E4906" w:rsidR="006E1AFE">
        <w:t xml:space="preserve">that </w:t>
      </w:r>
      <w:r w:rsidRPr="005E4906">
        <w:t>occurs to you</w:t>
      </w:r>
      <w:r w:rsidRPr="005E4906" w:rsidR="006E1AFE">
        <w:t>, please do write to us about</w:t>
      </w:r>
      <w:r w:rsidRPr="005E4906" w:rsidR="00DD5364">
        <w:t xml:space="preserve"> it</w:t>
      </w:r>
      <w:r w:rsidRPr="005E4906" w:rsidR="006E1AFE">
        <w:t xml:space="preserve">. </w:t>
      </w:r>
    </w:p>
    <w:p w:rsidR="00B5591F" w:rsidRPr="005E4906" w:rsidP="00DD5364">
      <w:pPr>
        <w:pStyle w:val="Answer"/>
      </w:pPr>
      <w:sdt>
        <w:sdtPr>
          <w:rPr>
            <w:i/>
            <w:iCs/>
          </w:rPr>
          <w:alias w:val="Witness"/>
          <w:id w:val="-802000115"/>
          <w:placeholder>
            <w:docPart w:val="DefaultPlaceholder_-1854013440"/>
          </w:placeholder>
          <w:richText/>
        </w:sdtPr>
        <w:sdtEndPr>
          <w:rPr>
            <w:i w:val="0"/>
            <w:iCs w:val="0"/>
          </w:rPr>
        </w:sdtEndPr>
        <w:sdtContent>
          <w:r w:rsidRPr="005E4906" w:rsidR="00425E3A">
            <w:rPr>
              <w:b/>
              <w:i/>
              <w:iCs/>
            </w:rPr>
            <w:t>Professor Benamraoui:</w:t>
          </w:r>
          <w:r w:rsidRPr="005E4906" w:rsidR="00425E3A">
            <w:rPr>
              <w:b/>
            </w:rPr>
            <w:t xml:space="preserve"> </w:t>
          </w:r>
        </w:sdtContent>
      </w:sdt>
      <w:r w:rsidRPr="005E4906" w:rsidR="00425E3A">
        <w:t xml:space="preserve">The </w:t>
      </w:r>
      <w:r w:rsidRPr="005E4906" w:rsidR="006E1AFE">
        <w:t xml:space="preserve">strategy does mention </w:t>
      </w:r>
      <w:r w:rsidRPr="005E4906" w:rsidR="003A0A5F">
        <w:t xml:space="preserve">the introduction of </w:t>
      </w:r>
      <w:r w:rsidRPr="005E4906" w:rsidR="00425E3A">
        <w:t>basic account</w:t>
      </w:r>
      <w:r w:rsidRPr="005E4906" w:rsidR="003A0A5F">
        <w:t xml:space="preserve">s </w:t>
      </w:r>
      <w:r w:rsidRPr="005E4906" w:rsidR="00425E3A">
        <w:t xml:space="preserve">with </w:t>
      </w:r>
      <w:r w:rsidRPr="005E4906" w:rsidR="003A0A5F">
        <w:t xml:space="preserve">basic </w:t>
      </w:r>
      <w:r w:rsidRPr="005E4906" w:rsidR="00425E3A">
        <w:t xml:space="preserve">requirements, because some of these individuals might not meet the requirements around, </w:t>
      </w:r>
      <w:r w:rsidRPr="005E4906" w:rsidR="00CC3D9B">
        <w:t>for example</w:t>
      </w:r>
      <w:r w:rsidRPr="005E4906" w:rsidR="00DD5364">
        <w:t xml:space="preserve">, </w:t>
      </w:r>
      <w:r w:rsidRPr="005E4906" w:rsidR="00C1658D">
        <w:t xml:space="preserve">the rent </w:t>
      </w:r>
      <w:r w:rsidR="00317B06">
        <w:t>and so on</w:t>
      </w:r>
      <w:r w:rsidRPr="005E4906" w:rsidR="00C1658D">
        <w:t xml:space="preserve">. </w:t>
      </w:r>
      <w:r w:rsidRPr="005E4906" w:rsidR="00031A34">
        <w:t xml:space="preserve">Simplifying </w:t>
      </w:r>
      <w:r w:rsidRPr="005E4906" w:rsidR="00E44215">
        <w:t>the requirements</w:t>
      </w:r>
      <w:r w:rsidRPr="005E4906" w:rsidR="00031A34">
        <w:t xml:space="preserve"> of opening a basic account </w:t>
      </w:r>
      <w:r w:rsidRPr="005E4906" w:rsidR="00E44215">
        <w:t xml:space="preserve">could be a step </w:t>
      </w:r>
      <w:r w:rsidRPr="005E4906" w:rsidR="004F4828">
        <w:t xml:space="preserve">to </w:t>
      </w:r>
      <w:r w:rsidRPr="005E4906" w:rsidR="00E44215">
        <w:t>the next financial products</w:t>
      </w:r>
      <w:r w:rsidRPr="005E4906" w:rsidR="004F4828">
        <w:t xml:space="preserve">. </w:t>
      </w:r>
      <w:r w:rsidRPr="005E4906" w:rsidR="00717879">
        <w:t>Also, nowadays, there is more requirement about the physical ID and physical address. Because we have digitalisation, we should also consider</w:t>
      </w:r>
      <w:r w:rsidRPr="005E4906" w:rsidR="00465EC3">
        <w:t xml:space="preserve"> digital ID and not just physical ID. Why is this </w:t>
      </w:r>
      <w:r w:rsidRPr="005E4906" w:rsidR="00376BB6">
        <w:t xml:space="preserve">always a requirement? </w:t>
      </w:r>
      <w:r w:rsidRPr="005E4906" w:rsidR="00465EC3">
        <w:t>This would also address o</w:t>
      </w:r>
      <w:r w:rsidRPr="005E4906" w:rsidR="00376BB6">
        <w:t>ther groups</w:t>
      </w:r>
      <w:r w:rsidRPr="005E4906">
        <w:t xml:space="preserve"> such as the homeless, for example, and those who do not have a specific—</w:t>
      </w:r>
    </w:p>
    <w:p w:rsidR="00376BB6" w:rsidRPr="005E4906" w:rsidP="00376BB6">
      <w:pPr>
        <w:pStyle w:val="Question"/>
      </w:pPr>
      <w:sdt>
        <w:sdtPr>
          <w:alias w:val="Member"/>
          <w:tag w:val="&lt;Member mnisId='1524' dodsId='35914'&gt;"/>
          <w:id w:val="1518119930"/>
          <w:placeholder>
            <w:docPart w:val="DefaultPlaceholder_-1854013440"/>
          </w:placeholder>
          <w:richText/>
        </w:sdtPr>
        <w:sdtContent>
          <w:r w:rsidRPr="005E4906">
            <w:rPr>
              <w:b/>
            </w:rPr>
            <w:t>Chair:</w:t>
          </w:r>
        </w:sdtContent>
      </w:sdt>
      <w:r w:rsidRPr="005E4906">
        <w:t xml:space="preserve"> </w:t>
      </w:r>
      <w:r w:rsidRPr="005E4906" w:rsidR="00B5591F">
        <w:t xml:space="preserve">Specifically on migrants and basic bank </w:t>
      </w:r>
      <w:r w:rsidRPr="005E4906" w:rsidR="00DA0D49">
        <w:t>accounts, t</w:t>
      </w:r>
      <w:r w:rsidRPr="005E4906">
        <w:t>he barriers are often about residency.</w:t>
      </w:r>
      <w:r w:rsidRPr="005E4906" w:rsidR="00DA0D49">
        <w:t xml:space="preserve"> Is there anything else that ought to be addressed to help that situation?</w:t>
      </w:r>
    </w:p>
    <w:p w:rsidR="00DA0D49" w:rsidRPr="005E4906" w:rsidP="00DA0D49">
      <w:pPr>
        <w:pStyle w:val="Answer"/>
      </w:pPr>
      <w:sdt>
        <w:sdtPr>
          <w:alias w:val="Witness"/>
          <w:id w:val="-1296362673"/>
          <w:placeholder>
            <w:docPart w:val="DefaultPlaceholder_-1854013440"/>
          </w:placeholder>
          <w:richText/>
        </w:sdtPr>
        <w:sdtContent>
          <w:r w:rsidRPr="005E4906" w:rsidR="00376BB6">
            <w:rPr>
              <w:b/>
              <w:i/>
              <w:iCs/>
            </w:rPr>
            <w:t>Professor Benamraoui:</w:t>
          </w:r>
          <w:r w:rsidRPr="005E4906" w:rsidR="00376BB6">
            <w:rPr>
              <w:b/>
            </w:rPr>
            <w:t xml:space="preserve"> </w:t>
          </w:r>
        </w:sdtContent>
      </w:sdt>
      <w:r w:rsidRPr="005E4906" w:rsidR="00376BB6">
        <w:t>There are two points</w:t>
      </w:r>
      <w:r w:rsidRPr="005E4906">
        <w:t xml:space="preserve"> I will mention. </w:t>
      </w:r>
      <w:r w:rsidRPr="005E4906" w:rsidR="00376BB6">
        <w:t>The first one is income</w:t>
      </w:r>
      <w:r w:rsidRPr="005E4906">
        <w:t>, because—</w:t>
      </w:r>
    </w:p>
    <w:p w:rsidR="00DA0D49" w:rsidRPr="005E4906" w:rsidP="00DD5364">
      <w:pPr>
        <w:pStyle w:val="Question"/>
        <w:numPr>
          <w:ilvl w:val="0"/>
          <w:numId w:val="0"/>
        </w:numPr>
        <w:ind w:left="794"/>
      </w:pPr>
      <w:sdt>
        <w:sdtPr>
          <w:alias w:val="Member"/>
          <w:tag w:val="&lt;Member mnisId='1524' dodsId='35914'&gt;"/>
          <w:id w:val="-1948462345"/>
          <w:placeholder>
            <w:docPart w:val="DefaultPlaceholder_-1854013440"/>
          </w:placeholder>
          <w:richText/>
        </w:sdtPr>
        <w:sdtContent>
          <w:r w:rsidRPr="005E4906" w:rsidR="00A84F52">
            <w:rPr>
              <w:b/>
            </w:rPr>
            <w:t>Chair:</w:t>
          </w:r>
        </w:sdtContent>
      </w:sdt>
      <w:r w:rsidRPr="005E4906" w:rsidR="00A84F52">
        <w:t xml:space="preserve"> Something from the employer</w:t>
      </w:r>
      <w:r w:rsidRPr="005E4906">
        <w:t>, to prove—</w:t>
      </w:r>
    </w:p>
    <w:p w:rsidR="00DA0D49" w:rsidRPr="005E4906" w:rsidP="00A84F52">
      <w:pPr>
        <w:pStyle w:val="Answer"/>
      </w:pPr>
      <w:sdt>
        <w:sdtPr>
          <w:alias w:val="Witness"/>
          <w:id w:val="-935365682"/>
          <w:placeholder>
            <w:docPart w:val="DefaultPlaceholder_-1854013440"/>
          </w:placeholder>
          <w:richText/>
        </w:sdtPr>
        <w:sdtContent>
          <w:r w:rsidRPr="005E4906" w:rsidR="00A84F52">
            <w:rPr>
              <w:b/>
              <w:i/>
              <w:iCs/>
            </w:rPr>
            <w:t>Professor Benamraoui:</w:t>
          </w:r>
          <w:r w:rsidRPr="005E4906" w:rsidR="00A84F52">
            <w:rPr>
              <w:b/>
            </w:rPr>
            <w:t xml:space="preserve"> </w:t>
          </w:r>
        </w:sdtContent>
      </w:sdt>
      <w:r w:rsidRPr="005E4906">
        <w:t>That is correct.</w:t>
      </w:r>
    </w:p>
    <w:p w:rsidR="00DA0D49" w:rsidRPr="005E4906" w:rsidP="007C7E59">
      <w:pPr>
        <w:pStyle w:val="Remark"/>
      </w:pPr>
      <w:sdt>
        <w:sdtPr>
          <w:alias w:val="Member"/>
          <w:tag w:val="&lt;Member mnisId='1524' dodsId='35914'&gt;"/>
          <w:id w:val="1696737491"/>
          <w:placeholder>
            <w:docPart w:val="DefaultPlaceholder_-1854013440"/>
          </w:placeholder>
          <w:richText/>
        </w:sdtPr>
        <w:sdtContent>
          <w:r w:rsidRPr="005E4906">
            <w:rPr>
              <w:b/>
            </w:rPr>
            <w:t>Chair:</w:t>
          </w:r>
        </w:sdtContent>
      </w:sdt>
      <w:r w:rsidRPr="005E4906">
        <w:t xml:space="preserve"> That is one.</w:t>
      </w:r>
    </w:p>
    <w:p w:rsidR="0084777F" w:rsidRPr="005E4906" w:rsidP="0084777F">
      <w:pPr>
        <w:pStyle w:val="Answer"/>
      </w:pPr>
      <w:sdt>
        <w:sdtPr>
          <w:alias w:val="Witness"/>
          <w:id w:val="-300237264"/>
          <w:placeholder>
            <w:docPart w:val="DefaultPlaceholder_-1854013440"/>
          </w:placeholder>
          <w:richText/>
        </w:sdtPr>
        <w:sdtContent>
          <w:r w:rsidRPr="005E4906">
            <w:rPr>
              <w:b/>
              <w:i/>
              <w:iCs/>
            </w:rPr>
            <w:t>Professor Benamraoui:</w:t>
          </w:r>
          <w:r w:rsidRPr="005E4906">
            <w:rPr>
              <w:b/>
            </w:rPr>
            <w:t xml:space="preserve"> </w:t>
          </w:r>
        </w:sdtContent>
      </w:sdt>
      <w:r w:rsidRPr="005E4906">
        <w:t>A</w:t>
      </w:r>
      <w:r w:rsidRPr="005E4906" w:rsidR="00A84F52">
        <w:t>lso</w:t>
      </w:r>
      <w:r w:rsidRPr="005E4906">
        <w:t xml:space="preserve">, </w:t>
      </w:r>
      <w:r w:rsidRPr="005E4906" w:rsidR="00A84F52">
        <w:t>if they are renting</w:t>
      </w:r>
      <w:r w:rsidRPr="005E4906">
        <w:t>—</w:t>
      </w:r>
    </w:p>
    <w:p w:rsidR="00A84F52" w:rsidRPr="005E4906" w:rsidP="008960C3">
      <w:pPr>
        <w:pStyle w:val="Remark"/>
      </w:pPr>
      <w:sdt>
        <w:sdtPr>
          <w:alias w:val="Member"/>
          <w:tag w:val="&lt;Member mnisId='1524' dodsId='35914'&gt;"/>
          <w:id w:val="226656449"/>
          <w:placeholder>
            <w:docPart w:val="DefaultPlaceholder_-1854013440"/>
          </w:placeholder>
          <w:richText/>
        </w:sdtPr>
        <w:sdtContent>
          <w:r w:rsidRPr="005E4906">
            <w:rPr>
              <w:b/>
            </w:rPr>
            <w:t>Chair:</w:t>
          </w:r>
        </w:sdtContent>
      </w:sdt>
      <w:r w:rsidRPr="005E4906">
        <w:t xml:space="preserve"> The landlord</w:t>
      </w:r>
      <w:r w:rsidRPr="005E4906" w:rsidR="00E1307F">
        <w:t>’s reference, yes.</w:t>
      </w:r>
    </w:p>
    <w:p w:rsidR="00CF3AD4" w:rsidRPr="005E4906" w:rsidP="00CF3AD4">
      <w:pPr>
        <w:pStyle w:val="Answer"/>
      </w:pPr>
      <w:sdt>
        <w:sdtPr>
          <w:alias w:val="Witness"/>
          <w:id w:val="-1326432390"/>
          <w:placeholder>
            <w:docPart w:val="DefaultPlaceholder_-1854013440"/>
          </w:placeholder>
          <w:richText/>
        </w:sdtPr>
        <w:sdtContent>
          <w:r w:rsidRPr="005E4906" w:rsidR="00A84F52">
            <w:rPr>
              <w:b/>
              <w:i/>
              <w:iCs/>
            </w:rPr>
            <w:t>Professor Benamraoui:</w:t>
          </w:r>
          <w:r w:rsidRPr="005E4906" w:rsidR="00A84F52">
            <w:rPr>
              <w:b/>
            </w:rPr>
            <w:t xml:space="preserve"> </w:t>
          </w:r>
        </w:sdtContent>
      </w:sdt>
      <w:r w:rsidRPr="005E4906" w:rsidR="006147A4">
        <w:t>—they could use the landlord.</w:t>
      </w:r>
      <w:r w:rsidRPr="005E4906" w:rsidR="008960C3">
        <w:t xml:space="preserve"> I also referred to the digital because m</w:t>
      </w:r>
      <w:r w:rsidRPr="005E4906" w:rsidR="00A84F52">
        <w:t xml:space="preserve">ost people now have </w:t>
      </w:r>
      <w:r w:rsidRPr="005E4906" w:rsidR="008960C3">
        <w:t xml:space="preserve">some </w:t>
      </w:r>
      <w:r w:rsidRPr="005E4906" w:rsidR="00A84F52">
        <w:t>digital</w:t>
      </w:r>
      <w:r w:rsidRPr="005E4906" w:rsidR="008960C3">
        <w:t xml:space="preserve"> presence.</w:t>
      </w:r>
      <w:r w:rsidRPr="005E4906">
        <w:t xml:space="preserve"> T</w:t>
      </w:r>
      <w:r w:rsidRPr="005E4906" w:rsidR="00A84F52">
        <w:t>his could be used not as full verification</w:t>
      </w:r>
      <w:r w:rsidRPr="005E4906">
        <w:t>, but as part of the verification—</w:t>
      </w:r>
    </w:p>
    <w:p w:rsidR="006448C8" w:rsidRPr="005E4906" w:rsidP="000D601B">
      <w:pPr>
        <w:pStyle w:val="Question"/>
      </w:pPr>
      <w:sdt>
        <w:sdtPr>
          <w:alias w:val="Member"/>
          <w:tag w:val="&lt;Member mnisId='1524' dodsId='35914'&gt;"/>
          <w:id w:val="1728875222"/>
          <w:placeholder>
            <w:docPart w:val="DefaultPlaceholder_-1854013440"/>
          </w:placeholder>
          <w:richText/>
        </w:sdtPr>
        <w:sdtContent>
          <w:r w:rsidRPr="005E4906" w:rsidR="00FA1418">
            <w:rPr>
              <w:b/>
            </w:rPr>
            <w:t>Chair:</w:t>
          </w:r>
        </w:sdtContent>
      </w:sdt>
      <w:r w:rsidRPr="005E4906" w:rsidR="00FA1418">
        <w:t xml:space="preserve"> It is a bi</w:t>
      </w:r>
      <w:r w:rsidRPr="005E4906" w:rsidR="00CF3AD4">
        <w:t xml:space="preserve">t </w:t>
      </w:r>
      <w:r w:rsidRPr="005E4906" w:rsidR="00FA1418">
        <w:t>chicken and egg</w:t>
      </w:r>
      <w:r w:rsidRPr="005E4906" w:rsidR="00CF3AD4">
        <w:t>, is it not? You cannot always rent if you do not have a bank account. Which goes first? Is that an issue that needs to be addressed?</w:t>
      </w:r>
    </w:p>
    <w:p w:rsidR="007E3688" w:rsidRPr="005E4906" w:rsidP="006448C8">
      <w:pPr>
        <w:pStyle w:val="Answer"/>
      </w:pPr>
      <w:sdt>
        <w:sdtPr>
          <w:alias w:val="Witness"/>
          <w:id w:val="-1993392389"/>
          <w:placeholder>
            <w:docPart w:val="DefaultPlaceholder_-1854013440"/>
          </w:placeholder>
          <w:richText/>
        </w:sdtPr>
        <w:sdtContent>
          <w:r w:rsidRPr="005E4906" w:rsidR="006448C8">
            <w:rPr>
              <w:b/>
              <w:i/>
              <w:iCs/>
            </w:rPr>
            <w:t>Professor Benamraoui:</w:t>
          </w:r>
          <w:r w:rsidRPr="005E4906" w:rsidR="006448C8">
            <w:rPr>
              <w:b/>
            </w:rPr>
            <w:t xml:space="preserve"> </w:t>
          </w:r>
        </w:sdtContent>
      </w:sdt>
      <w:r w:rsidRPr="005E4906" w:rsidR="00761272">
        <w:t>To be honest with you, those who are immigrants may use t</w:t>
      </w:r>
      <w:r w:rsidRPr="005E4906" w:rsidR="006448C8">
        <w:t xml:space="preserve">raditional methods, </w:t>
      </w:r>
      <w:r w:rsidRPr="005E4906" w:rsidR="00761272">
        <w:t xml:space="preserve">such as </w:t>
      </w:r>
      <w:r w:rsidRPr="005E4906" w:rsidR="006448C8">
        <w:t>cash payment</w:t>
      </w:r>
      <w:r w:rsidRPr="005E4906" w:rsidR="00761272">
        <w:t xml:space="preserve">, rather than using bank payments. </w:t>
      </w:r>
      <w:r w:rsidRPr="005E4906" w:rsidR="006448C8">
        <w:t>Instead of paying</w:t>
      </w:r>
      <w:r w:rsidRPr="005E4906" w:rsidR="00761272">
        <w:t xml:space="preserve"> through a specific bank account, </w:t>
      </w:r>
      <w:r w:rsidRPr="005E4906" w:rsidR="006448C8">
        <w:t>they may pay in cash instead.</w:t>
      </w:r>
      <w:r w:rsidRPr="005E4906">
        <w:t xml:space="preserve"> Of course</w:t>
      </w:r>
      <w:r w:rsidRPr="005E4906" w:rsidR="009F7A01">
        <w:t xml:space="preserve">, it </w:t>
      </w:r>
      <w:r w:rsidRPr="005E4906">
        <w:t xml:space="preserve">depends </w:t>
      </w:r>
      <w:r w:rsidRPr="005E4906" w:rsidR="009F7A01">
        <w:t xml:space="preserve">on the </w:t>
      </w:r>
      <w:r w:rsidRPr="005E4906">
        <w:t>provider</w:t>
      </w:r>
      <w:r w:rsidR="00317B06">
        <w:t>—</w:t>
      </w:r>
      <w:r w:rsidRPr="005E4906" w:rsidR="009F7A01">
        <w:t>if it is the council or a private provider.</w:t>
      </w:r>
    </w:p>
    <w:p w:rsidR="004125F3" w:rsidRPr="005E4906" w:rsidP="00AF2D9F">
      <w:pPr>
        <w:pStyle w:val="Answer"/>
      </w:pPr>
      <w:sdt>
        <w:sdtPr>
          <w:alias w:val="Witness"/>
          <w:id w:val="950207651"/>
          <w:placeholder>
            <w:docPart w:val="DefaultPlaceholder_-1854013440"/>
          </w:placeholder>
          <w:richText/>
        </w:sdtPr>
        <w:sdtContent>
          <w:r w:rsidRPr="005E4906" w:rsidR="00BC47CC">
            <w:rPr>
              <w:b/>
              <w:i/>
              <w:iCs/>
            </w:rPr>
            <w:t>Dr Karagiannaki:</w:t>
          </w:r>
          <w:r w:rsidRPr="005E4906" w:rsidR="00BC47CC">
            <w:rPr>
              <w:b/>
            </w:rPr>
            <w:t xml:space="preserve"> </w:t>
          </w:r>
        </w:sdtContent>
      </w:sdt>
      <w:r w:rsidRPr="005E4906" w:rsidR="00BC47CC">
        <w:t>It is not only about opening</w:t>
      </w:r>
      <w:r w:rsidRPr="005E4906" w:rsidR="00BF56B9">
        <w:t xml:space="preserve"> savings accounts</w:t>
      </w:r>
      <w:r w:rsidRPr="005E4906" w:rsidR="00BC47CC">
        <w:t xml:space="preserve">. </w:t>
      </w:r>
      <w:r w:rsidRPr="005E4906" w:rsidR="00BF56B9">
        <w:t>It is the risk profiling, i</w:t>
      </w:r>
      <w:r w:rsidRPr="005E4906" w:rsidR="00BC47CC">
        <w:t>n terms of getting credit</w:t>
      </w:r>
      <w:r w:rsidRPr="005E4906" w:rsidR="00B35DE9">
        <w:t>.</w:t>
      </w:r>
      <w:r w:rsidRPr="005E4906" w:rsidR="00BF56B9">
        <w:t xml:space="preserve"> </w:t>
      </w:r>
      <w:r w:rsidRPr="005E4906" w:rsidR="00AF2D9F">
        <w:t xml:space="preserve">This </w:t>
      </w:r>
      <w:r w:rsidRPr="005E4906" w:rsidR="00BF56B9">
        <w:t>kind of a</w:t>
      </w:r>
      <w:r w:rsidRPr="005E4906" w:rsidR="00B35DE9">
        <w:t xml:space="preserve">lternative </w:t>
      </w:r>
      <w:r w:rsidRPr="005E4906" w:rsidR="00AF2D9F">
        <w:t xml:space="preserve">proof of the financial viability of a person </w:t>
      </w:r>
      <w:r w:rsidRPr="005E4906" w:rsidR="00B35DE9">
        <w:t xml:space="preserve">can </w:t>
      </w:r>
      <w:r w:rsidRPr="005E4906" w:rsidR="00AF2D9F">
        <w:t xml:space="preserve">be built into </w:t>
      </w:r>
      <w:r w:rsidRPr="005E4906" w:rsidR="00B35DE9">
        <w:t xml:space="preserve">risk profiling, because </w:t>
      </w:r>
      <w:r w:rsidRPr="005E4906" w:rsidR="00AF2D9F">
        <w:t xml:space="preserve">it is </w:t>
      </w:r>
      <w:r w:rsidRPr="005E4906">
        <w:t>high</w:t>
      </w:r>
      <w:r w:rsidRPr="005E4906" w:rsidR="00AF2D9F">
        <w:t>-</w:t>
      </w:r>
      <w:r w:rsidRPr="005E4906">
        <w:t>cost credit for these individuals.</w:t>
      </w:r>
    </w:p>
    <w:p w:rsidR="00B95402" w:rsidRPr="005E4906" w:rsidP="00B95402">
      <w:pPr>
        <w:pStyle w:val="Answer"/>
      </w:pPr>
      <w:sdt>
        <w:sdtPr>
          <w:alias w:val="Witness"/>
          <w:id w:val="593599775"/>
          <w:placeholder>
            <w:docPart w:val="DefaultPlaceholder_-1854013440"/>
          </w:placeholder>
          <w:richText/>
        </w:sdtPr>
        <w:sdtContent>
          <w:r w:rsidRPr="005E4906" w:rsidR="004125F3">
            <w:rPr>
              <w:b/>
              <w:i/>
              <w:iCs/>
            </w:rPr>
            <w:t>Sian Williams:</w:t>
          </w:r>
          <w:r w:rsidRPr="005E4906" w:rsidR="004125F3">
            <w:rPr>
              <w:b/>
            </w:rPr>
            <w:t xml:space="preserve"> </w:t>
          </w:r>
        </w:sdtContent>
      </w:sdt>
      <w:r w:rsidRPr="005E4906" w:rsidR="004125F3">
        <w:t>O</w:t>
      </w:r>
      <w:r w:rsidRPr="005E4906" w:rsidR="00AF2D9F">
        <w:t>n the opening of bank accounts, o</w:t>
      </w:r>
      <w:r w:rsidRPr="005E4906" w:rsidR="004125F3">
        <w:t xml:space="preserve">ne of the challenges </w:t>
      </w:r>
      <w:r w:rsidRPr="005E4906" w:rsidR="00AF2D9F">
        <w:t xml:space="preserve">that is completely </w:t>
      </w:r>
      <w:r w:rsidRPr="005E4906" w:rsidR="004125F3">
        <w:t>overlooked is</w:t>
      </w:r>
      <w:r w:rsidRPr="005E4906" w:rsidR="00AF2D9F">
        <w:t xml:space="preserve"> that, </w:t>
      </w:r>
      <w:r w:rsidRPr="005E4906" w:rsidR="004125F3">
        <w:t>when a bank accepts</w:t>
      </w:r>
      <w:r w:rsidRPr="005E4906" w:rsidR="00AF2D9F">
        <w:t xml:space="preserve"> an account</w:t>
      </w:r>
      <w:r w:rsidRPr="005E4906" w:rsidR="004125F3">
        <w:t xml:space="preserve">, </w:t>
      </w:r>
      <w:r w:rsidRPr="005E4906" w:rsidR="00AF2D9F">
        <w:t xml:space="preserve">they </w:t>
      </w:r>
      <w:r w:rsidRPr="005E4906" w:rsidR="004125F3">
        <w:t xml:space="preserve">then go through a </w:t>
      </w:r>
      <w:r w:rsidRPr="005E4906">
        <w:t xml:space="preserve">Cifas </w:t>
      </w:r>
      <w:r w:rsidRPr="005E4906" w:rsidR="004125F3">
        <w:t>checking process.</w:t>
      </w:r>
      <w:r w:rsidRPr="005E4906">
        <w:t xml:space="preserve"> </w:t>
      </w:r>
      <w:r w:rsidRPr="005E4906" w:rsidR="004125F3">
        <w:t xml:space="preserve">Once </w:t>
      </w:r>
      <w:r w:rsidRPr="005E4906">
        <w:t xml:space="preserve">Cifas </w:t>
      </w:r>
      <w:r w:rsidRPr="005E4906" w:rsidR="004125F3">
        <w:t xml:space="preserve">has said no, every bank will say no. </w:t>
      </w:r>
      <w:r w:rsidRPr="005E4906">
        <w:t>The i</w:t>
      </w:r>
      <w:r w:rsidRPr="005E4906" w:rsidR="004125F3">
        <w:t xml:space="preserve">ndividual is given </w:t>
      </w:r>
      <w:r w:rsidRPr="005E4906" w:rsidR="00B03CDF">
        <w:t xml:space="preserve">no information as to why. </w:t>
      </w:r>
      <w:r w:rsidRPr="005E4906">
        <w:t>For example, I run a charity working with young men leaving prison. We face this issue all the time. First</w:t>
      </w:r>
      <w:r w:rsidRPr="005E4906" w:rsidR="00161363">
        <w:t>-</w:t>
      </w:r>
      <w:r w:rsidRPr="005E4906">
        <w:t>generation migrants, for example, will face the same problem.</w:t>
      </w:r>
    </w:p>
    <w:p w:rsidR="004125F3" w:rsidRPr="005E4906" w:rsidP="004125F3">
      <w:pPr>
        <w:pStyle w:val="Answer"/>
      </w:pPr>
      <w:r w:rsidRPr="005E4906">
        <w:t>V</w:t>
      </w:r>
      <w:r w:rsidRPr="005E4906" w:rsidR="00B03CDF">
        <w:t>ery often</w:t>
      </w:r>
      <w:r w:rsidRPr="005E4906">
        <w:t xml:space="preserve">, </w:t>
      </w:r>
      <w:r w:rsidRPr="005E4906" w:rsidR="00B03CDF">
        <w:t>it is a hostel address</w:t>
      </w:r>
      <w:r w:rsidRPr="005E4906">
        <w:t xml:space="preserve"> or an address that someone has been given </w:t>
      </w:r>
      <w:r w:rsidRPr="005E4906" w:rsidR="003E2468">
        <w:t xml:space="preserve">in the short term that has caused the problem, </w:t>
      </w:r>
      <w:r w:rsidRPr="005E4906" w:rsidR="00B03CDF">
        <w:t>not the individual. There is very little</w:t>
      </w:r>
      <w:r w:rsidRPr="005E4906" w:rsidR="004C0609">
        <w:t xml:space="preserve"> account taken of the lack of control that people have over their address. We </w:t>
      </w:r>
      <w:r w:rsidRPr="005E4906" w:rsidR="00B03CDF">
        <w:t xml:space="preserve">need to look </w:t>
      </w:r>
      <w:r w:rsidRPr="005E4906" w:rsidR="004C0609">
        <w:t>no</w:t>
      </w:r>
      <w:r w:rsidR="00317B06">
        <w:t>t</w:t>
      </w:r>
      <w:r w:rsidRPr="005E4906" w:rsidR="004C0609">
        <w:t xml:space="preserve"> just </w:t>
      </w:r>
      <w:r w:rsidRPr="005E4906" w:rsidR="00B03CDF">
        <w:t xml:space="preserve">at </w:t>
      </w:r>
      <w:r w:rsidRPr="005E4906" w:rsidR="004C0609">
        <w:t xml:space="preserve">what the bank does, but at </w:t>
      </w:r>
      <w:r w:rsidRPr="005E4906" w:rsidR="00B03CDF">
        <w:t>the system sitting behind</w:t>
      </w:r>
      <w:r w:rsidRPr="005E4906" w:rsidR="009820FB">
        <w:t xml:space="preserve">, providing the bank with information, and </w:t>
      </w:r>
      <w:r w:rsidRPr="005E4906" w:rsidR="00B03CDF">
        <w:t xml:space="preserve">how </w:t>
      </w:r>
      <w:r w:rsidRPr="005E4906" w:rsidR="009820FB">
        <w:t xml:space="preserve">they </w:t>
      </w:r>
      <w:r w:rsidRPr="005E4906" w:rsidR="00B03CDF">
        <w:t>give</w:t>
      </w:r>
      <w:r w:rsidRPr="005E4906" w:rsidR="009820FB">
        <w:t xml:space="preserve"> </w:t>
      </w:r>
      <w:r w:rsidRPr="005E4906" w:rsidR="00B03CDF">
        <w:t>information</w:t>
      </w:r>
      <w:r w:rsidRPr="005E4906" w:rsidR="009820FB">
        <w:t xml:space="preserve"> on that.</w:t>
      </w:r>
    </w:p>
    <w:p w:rsidR="00B03CDF" w:rsidRPr="005E4906" w:rsidP="00643DB0">
      <w:pPr>
        <w:pStyle w:val="Question"/>
      </w:pPr>
      <w:sdt>
        <w:sdtPr>
          <w:alias w:val="Member"/>
          <w:tag w:val="&lt;Member mnisId='4523' dodsId='106391'&gt;"/>
          <w:id w:val="344976542"/>
          <w:placeholder>
            <w:docPart w:val="DefaultPlaceholder_-1854013440"/>
          </w:placeholder>
          <w:richText/>
        </w:sdtPr>
        <w:sdtContent>
          <w:r w:rsidRPr="005E4906">
            <w:rPr>
              <w:b/>
            </w:rPr>
            <w:t>Catherine West:</w:t>
          </w:r>
        </w:sdtContent>
      </w:sdt>
      <w:r w:rsidRPr="005E4906">
        <w:t xml:space="preserve"> Some of this might have been covered</w:t>
      </w:r>
      <w:r w:rsidRPr="005E4906" w:rsidR="001F0064">
        <w:t xml:space="preserve"> </w:t>
      </w:r>
      <w:r w:rsidRPr="005E4906">
        <w:t>but</w:t>
      </w:r>
      <w:r w:rsidRPr="005E4906" w:rsidR="001F0064">
        <w:t xml:space="preserve">, Mr McAteer, you have argued for an </w:t>
      </w:r>
      <w:r w:rsidRPr="005E4906">
        <w:t>emergency support loan scheme</w:t>
      </w:r>
      <w:r w:rsidRPr="005E4906" w:rsidR="001F0064">
        <w:t xml:space="preserve">. </w:t>
      </w:r>
      <w:r w:rsidRPr="005E4906">
        <w:t xml:space="preserve">What would </w:t>
      </w:r>
      <w:r w:rsidRPr="005E4906" w:rsidR="001F0064">
        <w:t xml:space="preserve">that </w:t>
      </w:r>
      <w:r w:rsidRPr="005E4906">
        <w:t>look like</w:t>
      </w:r>
      <w:r w:rsidRPr="005E4906" w:rsidR="001F0064">
        <w:t xml:space="preserve"> in practice?</w:t>
      </w:r>
    </w:p>
    <w:p w:rsidR="0038061C" w:rsidRPr="005E4906" w:rsidP="00B03CDF">
      <w:pPr>
        <w:pStyle w:val="Answer"/>
      </w:pPr>
      <w:sdt>
        <w:sdtPr>
          <w:alias w:val="Witness"/>
          <w:id w:val="1720714004"/>
          <w:placeholder>
            <w:docPart w:val="DefaultPlaceholder_-1854013440"/>
          </w:placeholder>
          <w:richText/>
        </w:sdtPr>
        <w:sdtContent>
          <w:r w:rsidRPr="005E4906" w:rsidR="00B03CDF">
            <w:rPr>
              <w:b/>
              <w:i/>
              <w:iCs/>
            </w:rPr>
            <w:t>Mick McAteer:</w:t>
          </w:r>
          <w:r w:rsidRPr="005E4906" w:rsidR="00B03CDF">
            <w:rPr>
              <w:b/>
            </w:rPr>
            <w:t xml:space="preserve"> </w:t>
          </w:r>
        </w:sdtContent>
      </w:sdt>
      <w:r w:rsidRPr="005E4906">
        <w:t>It all depends, really. As with every aspect of financial inclusion, there are two elements to this. There is h</w:t>
      </w:r>
      <w:r w:rsidRPr="005E4906" w:rsidR="00643DB0">
        <w:t xml:space="preserve">aving the product itself, </w:t>
      </w:r>
      <w:r w:rsidRPr="005E4906">
        <w:t xml:space="preserve">which would be the emergency loan scheme, and then it is about </w:t>
      </w:r>
      <w:r w:rsidRPr="005E4906" w:rsidR="00643DB0">
        <w:t>how you distribute the product</w:t>
      </w:r>
      <w:r w:rsidRPr="005E4906">
        <w:t xml:space="preserve"> to the people you are trying to reach</w:t>
      </w:r>
      <w:r w:rsidRPr="005E4906" w:rsidR="00C41B56">
        <w:t>.</w:t>
      </w:r>
      <w:r w:rsidRPr="005E4906">
        <w:t xml:space="preserve"> It is always about the product and distribution. You can have a g</w:t>
      </w:r>
      <w:r w:rsidRPr="005E4906" w:rsidR="00C41B56">
        <w:t>reat product</w:t>
      </w:r>
      <w:r w:rsidRPr="005E4906">
        <w:t xml:space="preserve"> or </w:t>
      </w:r>
      <w:r w:rsidRPr="005E4906" w:rsidR="00C41B56">
        <w:t>great idea</w:t>
      </w:r>
      <w:r w:rsidR="00317B06">
        <w:t>,</w:t>
      </w:r>
      <w:r w:rsidRPr="005E4906">
        <w:t xml:space="preserve"> but if it sits on the </w:t>
      </w:r>
      <w:r w:rsidRPr="005E4906">
        <w:t>shelf</w:t>
      </w:r>
      <w:r w:rsidRPr="005E4906">
        <w:t xml:space="preserve"> it is </w:t>
      </w:r>
      <w:r w:rsidRPr="005E4906" w:rsidR="00C41B56">
        <w:t>not helping anybody.</w:t>
      </w:r>
    </w:p>
    <w:p w:rsidR="008D23DC" w:rsidRPr="005E4906" w:rsidP="00B03CDF">
      <w:pPr>
        <w:pStyle w:val="Answer"/>
      </w:pPr>
      <w:r w:rsidRPr="005E4906">
        <w:t xml:space="preserve">In terms of </w:t>
      </w:r>
      <w:r w:rsidRPr="005E4906" w:rsidR="0038061C">
        <w:t xml:space="preserve">the product </w:t>
      </w:r>
      <w:r w:rsidRPr="005E4906">
        <w:t>itself, we argue</w:t>
      </w:r>
      <w:r w:rsidRPr="005E4906" w:rsidR="00FE689B">
        <w:t xml:space="preserve">d </w:t>
      </w:r>
      <w:r w:rsidRPr="005E4906">
        <w:t xml:space="preserve">for </w:t>
      </w:r>
      <w:r w:rsidRPr="005E4906" w:rsidR="00FE689B">
        <w:t xml:space="preserve">another structural intervention. There should be a </w:t>
      </w:r>
      <w:r w:rsidRPr="005E4906">
        <w:t xml:space="preserve">financial inclusion levy </w:t>
      </w:r>
      <w:r w:rsidRPr="005E4906" w:rsidR="00FE689B">
        <w:t xml:space="preserve">levied on the biggest financial institutions </w:t>
      </w:r>
      <w:r w:rsidRPr="005E4906">
        <w:t xml:space="preserve">to support a range of </w:t>
      </w:r>
      <w:r w:rsidRPr="005E4906">
        <w:t xml:space="preserve">financial inclusion </w:t>
      </w:r>
      <w:r w:rsidRPr="005E4906">
        <w:t xml:space="preserve">measures. That could be </w:t>
      </w:r>
      <w:r w:rsidRPr="005E4906">
        <w:t xml:space="preserve">created. That could be </w:t>
      </w:r>
      <w:r w:rsidRPr="005E4906">
        <w:t>used to create a fund</w:t>
      </w:r>
      <w:r w:rsidRPr="005E4906">
        <w:t>, incorporating the no-interest loan scheme</w:t>
      </w:r>
      <w:r w:rsidRPr="005E4906" w:rsidR="0067142A">
        <w:t>. That could be folded back into that. Then the question is how you get access to that. That is where referral schemes and other mechanisms come in.</w:t>
      </w:r>
    </w:p>
    <w:p w:rsidR="00B66EF0" w:rsidRPr="005E4906" w:rsidP="00566D31">
      <w:pPr>
        <w:pStyle w:val="Remark"/>
      </w:pPr>
      <w:sdt>
        <w:sdtPr>
          <w:alias w:val="Member"/>
          <w:tag w:val="&lt;Member mnisId='4523' dodsId='106391'&gt;"/>
          <w:id w:val="1465305681"/>
          <w:placeholder>
            <w:docPart w:val="DefaultPlaceholder_-1854013440"/>
          </w:placeholder>
          <w:richText/>
        </w:sdtPr>
        <w:sdtContent>
          <w:r w:rsidRPr="005E4906" w:rsidR="00AA0352">
            <w:rPr>
              <w:b/>
            </w:rPr>
            <w:t>Catherine West:</w:t>
          </w:r>
        </w:sdtContent>
      </w:sdt>
      <w:r w:rsidRPr="005E4906" w:rsidR="00AA0352">
        <w:t xml:space="preserve"> </w:t>
      </w:r>
      <w:r w:rsidRPr="005E4906">
        <w:t>Likewise, the panel have mentioned insurance as a running theme. W</w:t>
      </w:r>
      <w:r w:rsidRPr="005E4906" w:rsidR="00AA0352">
        <w:t>hat practical</w:t>
      </w:r>
      <w:r w:rsidRPr="005E4906">
        <w:t xml:space="preserve"> recommendations would the inclusion strategy make—</w:t>
      </w:r>
    </w:p>
    <w:p w:rsidR="00AA0352" w:rsidRPr="005E4906" w:rsidP="00566D31">
      <w:pPr>
        <w:pStyle w:val="Remark"/>
      </w:pPr>
      <w:sdt>
        <w:sdtPr>
          <w:alias w:val="Member"/>
          <w:tag w:val="&lt;Member mnisId='1524' dodsId='35914'&gt;"/>
          <w:id w:val="1642005951"/>
          <w:placeholder>
            <w:docPart w:val="DefaultPlaceholder_-1854013440"/>
          </w:placeholder>
          <w:richText/>
        </w:sdtPr>
        <w:sdtContent>
          <w:r w:rsidRPr="005E4906">
            <w:rPr>
              <w:b/>
            </w:rPr>
            <w:t>Chair:</w:t>
          </w:r>
        </w:sdtContent>
      </w:sdt>
      <w:r w:rsidRPr="005E4906">
        <w:t xml:space="preserve"> Mr Dean wanted to come in</w:t>
      </w:r>
      <w:r w:rsidRPr="005E4906" w:rsidR="00B66EF0">
        <w:t xml:space="preserve"> on this point. Mr Dean, did you want to ask about that?</w:t>
      </w:r>
    </w:p>
    <w:p w:rsidR="00AA0352" w:rsidRPr="005E4906" w:rsidP="00AA0352">
      <w:pPr>
        <w:pStyle w:val="Question"/>
      </w:pPr>
      <w:sdt>
        <w:sdtPr>
          <w:alias w:val="Member"/>
          <w:tag w:val="&lt;Member mnisId='5083' dodsId='149003'&gt;"/>
          <w:id w:val="2070610799"/>
          <w:placeholder>
            <w:docPart w:val="DefaultPlaceholder_-1854013440"/>
          </w:placeholder>
          <w:richText/>
        </w:sdtPr>
        <w:sdtContent>
          <w:r w:rsidRPr="005E4906">
            <w:rPr>
              <w:b/>
            </w:rPr>
            <w:t>Bobby Dean:</w:t>
          </w:r>
        </w:sdtContent>
      </w:sdt>
      <w:r w:rsidRPr="005E4906">
        <w:t xml:space="preserve"> </w:t>
      </w:r>
      <w:r w:rsidRPr="005E4906" w:rsidR="005A41AE">
        <w:t>It relates to a point we were speaking about earlier, Mr McAteer. You talked about risk profiling models. When I was looking at the section on insurance, it talks about s</w:t>
      </w:r>
      <w:r w:rsidRPr="005E4906">
        <w:t>urveys, signposting</w:t>
      </w:r>
      <w:r w:rsidRPr="005E4906" w:rsidR="005A41AE">
        <w:t xml:space="preserve"> and working groups</w:t>
      </w:r>
      <w:r w:rsidRPr="005E4906">
        <w:t xml:space="preserve">. </w:t>
      </w:r>
      <w:r w:rsidRPr="005E4906" w:rsidR="005A41AE">
        <w:t>It all seemed to be f</w:t>
      </w:r>
      <w:r w:rsidRPr="005E4906">
        <w:t>ocused on improving consumer understanding.</w:t>
      </w:r>
      <w:r w:rsidRPr="005E4906" w:rsidR="005A41AE">
        <w:t xml:space="preserve"> I guess you would posit that that is n</w:t>
      </w:r>
      <w:r w:rsidRPr="005E4906">
        <w:t xml:space="preserve">ot the central problem. </w:t>
      </w:r>
      <w:r w:rsidRPr="005E4906" w:rsidR="00270E8D">
        <w:t>Can you explain to us the stuff about r</w:t>
      </w:r>
      <w:r w:rsidRPr="005E4906">
        <w:t>isk</w:t>
      </w:r>
      <w:r w:rsidRPr="005E4906" w:rsidR="00270E8D">
        <w:t>-sharing, which you have spoken about</w:t>
      </w:r>
      <w:r w:rsidRPr="005E4906">
        <w:t xml:space="preserve"> as an alternative</w:t>
      </w:r>
      <w:r w:rsidRPr="005E4906" w:rsidR="00270E8D">
        <w:t>?</w:t>
      </w:r>
    </w:p>
    <w:p w:rsidR="00951B29" w:rsidRPr="005E4906" w:rsidP="00AA0352">
      <w:pPr>
        <w:pStyle w:val="Answer"/>
      </w:pPr>
      <w:sdt>
        <w:sdtPr>
          <w:alias w:val="Witness"/>
          <w:id w:val="-789432530"/>
          <w:placeholder>
            <w:docPart w:val="DefaultPlaceholder_-1854013440"/>
          </w:placeholder>
          <w:richText/>
        </w:sdtPr>
        <w:sdtContent>
          <w:r w:rsidRPr="005E4906" w:rsidR="00AA0352">
            <w:rPr>
              <w:b/>
              <w:i/>
              <w:iCs/>
            </w:rPr>
            <w:t>Mick McAteer:</w:t>
          </w:r>
          <w:r w:rsidRPr="005E4906" w:rsidR="00AA0352">
            <w:rPr>
              <w:b/>
            </w:rPr>
            <w:t xml:space="preserve"> </w:t>
          </w:r>
        </w:sdtContent>
      </w:sdt>
      <w:r w:rsidRPr="005E4906" w:rsidR="0038330D">
        <w:t xml:space="preserve">As I mentioned, the financial inclusion </w:t>
      </w:r>
      <w:r w:rsidRPr="005E4906" w:rsidR="00AA0352">
        <w:t xml:space="preserve">strategy did not </w:t>
      </w:r>
      <w:r w:rsidRPr="005E4906" w:rsidR="0038330D">
        <w:t xml:space="preserve">really </w:t>
      </w:r>
      <w:r w:rsidRPr="005E4906" w:rsidR="00AA0352">
        <w:t xml:space="preserve">look at </w:t>
      </w:r>
      <w:r w:rsidRPr="005E4906" w:rsidR="0038330D">
        <w:t xml:space="preserve">the structural </w:t>
      </w:r>
      <w:r w:rsidRPr="005E4906" w:rsidR="00AA0352">
        <w:t>barriers</w:t>
      </w:r>
      <w:r w:rsidRPr="005E4906" w:rsidR="0038330D">
        <w:t>, which are low incomes and irregular incomes, but also the model that is at the heart of financial services, particularly insurance and credit. That is the risk profiling model</w:t>
      </w:r>
      <w:r w:rsidRPr="005E4906" w:rsidR="009C7FA9">
        <w:t xml:space="preserve">, which segments and </w:t>
      </w:r>
      <w:r w:rsidRPr="005E4906" w:rsidR="00702DDD">
        <w:t xml:space="preserve">profiles </w:t>
      </w:r>
      <w:r w:rsidRPr="005E4906" w:rsidR="00252C76">
        <w:t>people according to high risk, low risk, high profitability</w:t>
      </w:r>
      <w:r w:rsidRPr="005E4906">
        <w:t>, low profitability and so on.</w:t>
      </w:r>
    </w:p>
    <w:p w:rsidR="009608C1" w:rsidRPr="005E4906" w:rsidP="00AA0352">
      <w:pPr>
        <w:pStyle w:val="Answer"/>
      </w:pPr>
      <w:r w:rsidRPr="005E4906">
        <w:t>That is basically how insurance works. With the advances in technology and big data, and now artificial intelligence, that segmentation and profiling can happen even more quickly at an even more granular level. We are concerned that</w:t>
      </w:r>
      <w:r w:rsidRPr="005E4906" w:rsidR="00161363">
        <w:t xml:space="preserve"> the </w:t>
      </w:r>
      <w:r w:rsidRPr="005E4906">
        <w:t>chances are</w:t>
      </w:r>
      <w:r w:rsidRPr="005E4906" w:rsidR="00161363">
        <w:t xml:space="preserve"> that </w:t>
      </w:r>
      <w:r w:rsidRPr="005E4906">
        <w:t>even more people will be excluded from mainstream insurance because of the models that are embedded at the heart of the insurance market.</w:t>
      </w:r>
    </w:p>
    <w:p w:rsidR="00C06F7D" w:rsidRPr="005E4906" w:rsidP="00AA157E">
      <w:pPr>
        <w:pStyle w:val="Answer"/>
      </w:pPr>
      <w:r w:rsidRPr="005E4906">
        <w:t>If we do want to tackle that exclusion and that exclusionary barrier, then we have to</w:t>
      </w:r>
      <w:r w:rsidRPr="005E4906" w:rsidR="00AA157E">
        <w:t xml:space="preserve"> think </w:t>
      </w:r>
      <w:r w:rsidRPr="005E4906" w:rsidR="00AF2E40">
        <w:t>about</w:t>
      </w:r>
      <w:r w:rsidRPr="005E4906" w:rsidR="00AA157E">
        <w:t xml:space="preserve"> ways of sharing the risk. We could </w:t>
      </w:r>
      <w:r w:rsidRPr="005E4906" w:rsidR="00532A73">
        <w:t xml:space="preserve">mandate </w:t>
      </w:r>
      <w:r w:rsidRPr="005E4906" w:rsidR="00AA157E">
        <w:t xml:space="preserve">insurance </w:t>
      </w:r>
      <w:r w:rsidRPr="005E4906" w:rsidR="00532A73">
        <w:t>companies to provide insurance</w:t>
      </w:r>
      <w:r w:rsidRPr="005E4906" w:rsidR="00AA157E">
        <w:t xml:space="preserve"> through what is known as a carousel system, where they are </w:t>
      </w:r>
      <w:r w:rsidRPr="005E4906" w:rsidR="008E3C4F">
        <w:t xml:space="preserve">required to take turns to </w:t>
      </w:r>
      <w:r w:rsidRPr="005E4906" w:rsidR="00AA157E">
        <w:t xml:space="preserve">insure people who are considered to be </w:t>
      </w:r>
      <w:r w:rsidRPr="005E4906" w:rsidR="00C415BA">
        <w:t>uninsurable. T</w:t>
      </w:r>
      <w:r w:rsidRPr="005E4906" w:rsidR="00AD23BA">
        <w:t xml:space="preserve">he alternative is </w:t>
      </w:r>
      <w:r w:rsidRPr="005E4906" w:rsidR="00C415BA">
        <w:t xml:space="preserve">to have </w:t>
      </w:r>
      <w:r w:rsidRPr="005E4906" w:rsidR="00AD23BA">
        <w:t xml:space="preserve">some kind of </w:t>
      </w:r>
      <w:r w:rsidRPr="005E4906" w:rsidR="00C415BA">
        <w:t xml:space="preserve">Flood Re </w:t>
      </w:r>
      <w:r w:rsidRPr="005E4906" w:rsidR="00AD23BA">
        <w:t xml:space="preserve">mechanism, </w:t>
      </w:r>
      <w:r w:rsidRPr="005E4906" w:rsidR="00C415BA">
        <w:t xml:space="preserve">as we have for the flood </w:t>
      </w:r>
      <w:r w:rsidRPr="005E4906" w:rsidR="00AD23BA">
        <w:t xml:space="preserve">insurance </w:t>
      </w:r>
      <w:r w:rsidRPr="005E4906" w:rsidR="00C415BA">
        <w:t xml:space="preserve">market, where insurance </w:t>
      </w:r>
      <w:r w:rsidRPr="005E4906" w:rsidR="00AD23BA">
        <w:t>companies pay a levy,</w:t>
      </w:r>
      <w:r w:rsidRPr="005E4906" w:rsidR="00BA29B3">
        <w:t xml:space="preserve"> which then allows them to </w:t>
      </w:r>
      <w:r w:rsidRPr="005E4906" w:rsidR="00AD23BA">
        <w:t xml:space="preserve">underwrite the risk of providing insurance to homes </w:t>
      </w:r>
      <w:r w:rsidRPr="005E4906">
        <w:t xml:space="preserve">that are </w:t>
      </w:r>
      <w:r w:rsidRPr="005E4906" w:rsidR="00AD23BA">
        <w:t>at severe risk of flooding.</w:t>
      </w:r>
    </w:p>
    <w:p w:rsidR="00AD23BA" w:rsidRPr="005E4906" w:rsidP="00ED49E9">
      <w:pPr>
        <w:pStyle w:val="Answer"/>
      </w:pPr>
      <w:r w:rsidRPr="005E4906">
        <w:t>We would argue t</w:t>
      </w:r>
      <w:r w:rsidRPr="005E4906">
        <w:t>here is potential for a similar mechanism</w:t>
      </w:r>
      <w:r w:rsidRPr="005E4906" w:rsidR="00ED49E9">
        <w:t xml:space="preserve"> for the insurance sector as well, </w:t>
      </w:r>
      <w:r w:rsidRPr="005E4906">
        <w:t>to share that risk across the market.</w:t>
      </w:r>
      <w:r w:rsidRPr="005E4906" w:rsidR="00ED49E9">
        <w:t xml:space="preserve"> It could be called “Inclusion Re”, as I mentioned. </w:t>
      </w:r>
      <w:r w:rsidRPr="005E4906" w:rsidR="00F6793F">
        <w:t xml:space="preserve">Specifically, </w:t>
      </w:r>
      <w:r w:rsidRPr="005E4906" w:rsidR="005675BD">
        <w:t xml:space="preserve">there is </w:t>
      </w:r>
      <w:r w:rsidRPr="005E4906" w:rsidR="000C413B">
        <w:t xml:space="preserve">also a real issue here </w:t>
      </w:r>
      <w:r w:rsidRPr="005E4906" w:rsidR="00F6793F">
        <w:t>around premium financing</w:t>
      </w:r>
      <w:r w:rsidRPr="005E4906" w:rsidR="000C413B">
        <w:t xml:space="preserve"> in the </w:t>
      </w:r>
      <w:r w:rsidRPr="005E4906" w:rsidR="00F6793F">
        <w:t xml:space="preserve">insurance market. </w:t>
      </w:r>
      <w:r w:rsidRPr="005E4906" w:rsidR="000C413B">
        <w:t xml:space="preserve">People on the lowest incomes are required </w:t>
      </w:r>
      <w:r w:rsidRPr="005E4906" w:rsidR="00F6793F">
        <w:t xml:space="preserve">to pay for their insurance in </w:t>
      </w:r>
      <w:r w:rsidRPr="005E4906" w:rsidR="006E70E1">
        <w:t>instalments</w:t>
      </w:r>
      <w:r w:rsidRPr="005E4906" w:rsidR="00F6793F">
        <w:t>.</w:t>
      </w:r>
      <w:r w:rsidRPr="005E4906" w:rsidR="000C413B">
        <w:t xml:space="preserve"> </w:t>
      </w:r>
      <w:r w:rsidRPr="005E4906" w:rsidR="00F6793F">
        <w:t>Because they do that</w:t>
      </w:r>
      <w:r w:rsidRPr="005E4906" w:rsidR="000C413B">
        <w:t xml:space="preserve">, they are effectively having to borrow money through the insurance company. </w:t>
      </w:r>
    </w:p>
    <w:p w:rsidR="006E70E1" w:rsidRPr="005E4906" w:rsidP="006E70E1">
      <w:pPr>
        <w:pStyle w:val="Question"/>
      </w:pPr>
      <w:sdt>
        <w:sdtPr>
          <w:alias w:val="Member"/>
          <w:tag w:val="&lt;Member mnisId='5083' dodsId='149003'&gt;"/>
          <w:id w:val="-410618945"/>
          <w:placeholder>
            <w:docPart w:val="DefaultPlaceholder_-1854013440"/>
          </w:placeholder>
          <w:richText/>
        </w:sdtPr>
        <w:sdtContent>
          <w:r w:rsidRPr="005E4906" w:rsidR="00F6793F">
            <w:rPr>
              <w:b/>
            </w:rPr>
            <w:t>Bobby Dean:</w:t>
          </w:r>
        </w:sdtContent>
      </w:sdt>
      <w:r w:rsidRPr="005E4906">
        <w:t xml:space="preserve"> </w:t>
      </w:r>
      <w:r w:rsidRPr="005E4906" w:rsidR="000C413B">
        <w:t>On that point, industry would say that they suffer cost, potential non-payment and so on. H</w:t>
      </w:r>
      <w:r w:rsidRPr="005E4906">
        <w:t>ow would we get around that issue</w:t>
      </w:r>
      <w:r w:rsidRPr="005E4906" w:rsidR="007F7362">
        <w:t xml:space="preserve"> or is it disproportionate in the first place?</w:t>
      </w:r>
    </w:p>
    <w:p w:rsidR="008C342C" w:rsidRPr="005E4906" w:rsidP="006E70E1">
      <w:pPr>
        <w:pStyle w:val="Answer"/>
      </w:pPr>
      <w:sdt>
        <w:sdtPr>
          <w:alias w:val="Witness"/>
          <w:id w:val="74098494"/>
          <w:placeholder>
            <w:docPart w:val="DefaultPlaceholder_-1854013440"/>
          </w:placeholder>
          <w:richText/>
        </w:sdtPr>
        <w:sdtContent>
          <w:r w:rsidRPr="005E4906" w:rsidR="006E70E1">
            <w:rPr>
              <w:b/>
              <w:i/>
              <w:iCs/>
            </w:rPr>
            <w:t>Mick McAteer:</w:t>
          </w:r>
          <w:r w:rsidRPr="005E4906" w:rsidR="006E70E1">
            <w:rPr>
              <w:b/>
            </w:rPr>
            <w:t xml:space="preserve"> </w:t>
          </w:r>
        </w:sdtContent>
      </w:sdt>
      <w:r w:rsidRPr="005E4906" w:rsidR="006E70E1">
        <w:t xml:space="preserve">This is </w:t>
      </w:r>
      <w:r w:rsidRPr="005E4906" w:rsidR="00695758">
        <w:t xml:space="preserve">really </w:t>
      </w:r>
      <w:r w:rsidRPr="005E4906" w:rsidR="006E70E1">
        <w:t>the crux of the matter.</w:t>
      </w:r>
      <w:r w:rsidRPr="005E4906" w:rsidR="00695758">
        <w:t xml:space="preserve"> T</w:t>
      </w:r>
      <w:r w:rsidRPr="005E4906" w:rsidR="006E70E1">
        <w:t>here are people</w:t>
      </w:r>
      <w:r w:rsidRPr="005E4906" w:rsidR="00695758">
        <w:t xml:space="preserve"> who the market is unwilling or unable to serve</w:t>
      </w:r>
      <w:r w:rsidRPr="005E4906">
        <w:t xml:space="preserve"> on terms that make sense, both for the supplier of products and the consumer of products. U</w:t>
      </w:r>
      <w:r w:rsidRPr="005E4906" w:rsidR="00E5686E">
        <w:t xml:space="preserve">nless we find some way of underwriting </w:t>
      </w:r>
      <w:r w:rsidRPr="005E4906">
        <w:t xml:space="preserve">the </w:t>
      </w:r>
      <w:r w:rsidRPr="005E4906" w:rsidR="00E5686E">
        <w:t>risk</w:t>
      </w:r>
      <w:r w:rsidRPr="005E4906">
        <w:t xml:space="preserve"> or sharing the risk, </w:t>
      </w:r>
      <w:r w:rsidRPr="005E4906" w:rsidR="00E5686E">
        <w:t>you cannot square that circle</w:t>
      </w:r>
      <w:r w:rsidRPr="005E4906">
        <w:t xml:space="preserve"> of providing products that make sense for both parties in a transaction.</w:t>
      </w:r>
    </w:p>
    <w:p w:rsidR="006E70E1" w:rsidRPr="005E4906" w:rsidP="006E70E1">
      <w:pPr>
        <w:pStyle w:val="Answer"/>
      </w:pPr>
      <w:r w:rsidRPr="005E4906">
        <w:t xml:space="preserve">You </w:t>
      </w:r>
      <w:r w:rsidRPr="005E4906">
        <w:t>have to</w:t>
      </w:r>
      <w:r w:rsidRPr="005E4906">
        <w:t xml:space="preserve"> find some way of sharing the risk or, as I say, </w:t>
      </w:r>
      <w:r w:rsidRPr="005E4906" w:rsidR="008C342C">
        <w:t xml:space="preserve">you could have </w:t>
      </w:r>
      <w:r w:rsidRPr="005E4906">
        <w:t>a more direct mandate</w:t>
      </w:r>
      <w:r w:rsidRPr="005E4906" w:rsidR="008C342C">
        <w:t xml:space="preserve">, </w:t>
      </w:r>
      <w:r w:rsidRPr="005E4906">
        <w:t>requir</w:t>
      </w:r>
      <w:r w:rsidRPr="005E4906" w:rsidR="008C342C">
        <w:t xml:space="preserve">ing </w:t>
      </w:r>
      <w:r w:rsidRPr="005E4906">
        <w:t xml:space="preserve">insurance companies to provide insurance, like </w:t>
      </w:r>
      <w:r w:rsidRPr="005E4906" w:rsidR="008C342C">
        <w:t xml:space="preserve">a universal </w:t>
      </w:r>
      <w:r w:rsidRPr="005E4906">
        <w:t xml:space="preserve">service obligation. </w:t>
      </w:r>
      <w:r w:rsidRPr="005E4906" w:rsidR="008C342C">
        <w:t>People</w:t>
      </w:r>
      <w:r w:rsidRPr="005E4906" w:rsidR="00AF2E40">
        <w:t xml:space="preserve"> now</w:t>
      </w:r>
      <w:r w:rsidRPr="005E4906" w:rsidR="008C342C">
        <w:t xml:space="preserve"> have a legal right of access to a basic b</w:t>
      </w:r>
      <w:r w:rsidRPr="005E4906">
        <w:t>ank account</w:t>
      </w:r>
      <w:r w:rsidRPr="005E4906" w:rsidR="008C342C">
        <w:t>. T</w:t>
      </w:r>
      <w:r w:rsidRPr="005E4906">
        <w:t xml:space="preserve">hey do not have </w:t>
      </w:r>
      <w:r w:rsidRPr="005E4906" w:rsidR="008C342C">
        <w:t xml:space="preserve">a legal right of </w:t>
      </w:r>
      <w:r w:rsidRPr="005E4906">
        <w:t>access to basic insurance</w:t>
      </w:r>
      <w:r w:rsidRPr="005E4906" w:rsidR="00C616B9">
        <w:t xml:space="preserve"> products. </w:t>
      </w:r>
      <w:r w:rsidRPr="005E4906">
        <w:t xml:space="preserve">There are ways of doing it. </w:t>
      </w:r>
      <w:r w:rsidRPr="005E4906" w:rsidR="00C616B9">
        <w:t>You either come up with a m</w:t>
      </w:r>
      <w:r w:rsidRPr="005E4906">
        <w:t>arket way to share the risk</w:t>
      </w:r>
      <w:r w:rsidRPr="005E4906" w:rsidR="00C616B9">
        <w:t xml:space="preserve"> or you can get the regulators and policymakers to mandate some form of </w:t>
      </w:r>
      <w:r w:rsidRPr="005E4906">
        <w:t>basic provision.</w:t>
      </w:r>
    </w:p>
    <w:p w:rsidR="00E5686E" w:rsidRPr="005E4906" w:rsidP="00E5686E">
      <w:pPr>
        <w:pStyle w:val="Question"/>
      </w:pPr>
      <w:sdt>
        <w:sdtPr>
          <w:alias w:val="Member"/>
          <w:tag w:val="&lt;Member mnisId='5083' dodsId='149003'&gt;"/>
          <w:id w:val="-2000262007"/>
          <w:placeholder>
            <w:docPart w:val="DefaultPlaceholder_-1854013440"/>
          </w:placeholder>
          <w:richText/>
        </w:sdtPr>
        <w:sdtContent>
          <w:r w:rsidRPr="005E4906">
            <w:rPr>
              <w:b/>
            </w:rPr>
            <w:t>Bobby Dean:</w:t>
          </w:r>
        </w:sdtContent>
      </w:sdt>
      <w:r w:rsidRPr="005E4906">
        <w:t xml:space="preserve"> Ms Williams, </w:t>
      </w:r>
      <w:r w:rsidRPr="005E4906" w:rsidR="00D63F2C">
        <w:t xml:space="preserve">we touched a little on </w:t>
      </w:r>
      <w:r w:rsidRPr="005E4906">
        <w:t xml:space="preserve">how opaque the pricing system can be and fears </w:t>
      </w:r>
      <w:r w:rsidRPr="005E4906" w:rsidR="00D63F2C">
        <w:t xml:space="preserve">that </w:t>
      </w:r>
      <w:r w:rsidRPr="005E4906">
        <w:t>AI might exacerbate this.</w:t>
      </w:r>
      <w:r w:rsidRPr="005E4906" w:rsidR="00D63F2C">
        <w:t xml:space="preserve"> </w:t>
      </w:r>
      <w:r w:rsidRPr="005E4906">
        <w:t>Can you expand</w:t>
      </w:r>
      <w:r w:rsidRPr="005E4906" w:rsidR="0020074D">
        <w:t xml:space="preserve"> </w:t>
      </w:r>
      <w:r w:rsidRPr="005E4906" w:rsidR="00AF2E40">
        <w:t xml:space="preserve">on </w:t>
      </w:r>
      <w:r w:rsidRPr="005E4906" w:rsidR="0020074D">
        <w:t>that point</w:t>
      </w:r>
      <w:r w:rsidRPr="005E4906">
        <w:t>?</w:t>
      </w:r>
      <w:r w:rsidRPr="005E4906" w:rsidR="0020074D">
        <w:t xml:space="preserve"> What protection do you think we are going to need in place as these new technologies emerge?</w:t>
      </w:r>
    </w:p>
    <w:p w:rsidR="00504C9E" w:rsidRPr="005E4906" w:rsidP="00A3147A">
      <w:pPr>
        <w:pStyle w:val="Answer"/>
      </w:pPr>
      <w:sdt>
        <w:sdtPr>
          <w:alias w:val="Witness"/>
          <w:id w:val="-462189086"/>
          <w:placeholder>
            <w:docPart w:val="DefaultPlaceholder_-1854013440"/>
          </w:placeholder>
          <w:richText/>
        </w:sdtPr>
        <w:sdtContent>
          <w:r w:rsidRPr="005E4906" w:rsidR="00E5686E">
            <w:rPr>
              <w:b/>
              <w:i/>
              <w:iCs/>
            </w:rPr>
            <w:t>Sian Williams:</w:t>
          </w:r>
          <w:r w:rsidRPr="005E4906" w:rsidR="00E5686E">
            <w:rPr>
              <w:b/>
            </w:rPr>
            <w:t xml:space="preserve"> </w:t>
          </w:r>
        </w:sdtContent>
      </w:sdt>
      <w:r w:rsidRPr="005E4906" w:rsidR="006204CB">
        <w:t>We know, f</w:t>
      </w:r>
      <w:r w:rsidRPr="005E4906" w:rsidR="00E5686E">
        <w:t xml:space="preserve">or example, </w:t>
      </w:r>
      <w:r w:rsidRPr="005E4906" w:rsidR="006204CB">
        <w:t xml:space="preserve">that it is people from </w:t>
      </w:r>
      <w:r w:rsidRPr="005E4906" w:rsidR="00E5686E">
        <w:t xml:space="preserve">ethnic minority backgrounds </w:t>
      </w:r>
      <w:r w:rsidRPr="005E4906" w:rsidR="006204CB">
        <w:t xml:space="preserve">who are </w:t>
      </w:r>
      <w:r w:rsidRPr="005E4906" w:rsidR="00E5686E">
        <w:t>most</w:t>
      </w:r>
      <w:r w:rsidRPr="005E4906" w:rsidR="006204CB">
        <w:t xml:space="preserve"> affected by additional costs and unexplained costs in motor insurance. If you live in a deprived area, </w:t>
      </w:r>
      <w:r w:rsidRPr="005E4906" w:rsidR="00D8434A">
        <w:t>y</w:t>
      </w:r>
      <w:r w:rsidRPr="005E4906" w:rsidR="00E5686E">
        <w:t xml:space="preserve">our </w:t>
      </w:r>
      <w:r w:rsidRPr="005E4906" w:rsidR="00D8434A">
        <w:t xml:space="preserve">home </w:t>
      </w:r>
      <w:r w:rsidRPr="005E4906" w:rsidR="00E5686E">
        <w:t xml:space="preserve">contents insurance will be </w:t>
      </w:r>
      <w:r w:rsidRPr="005E4906" w:rsidR="00D8434A">
        <w:t xml:space="preserve">much </w:t>
      </w:r>
      <w:r w:rsidRPr="005E4906" w:rsidR="00E5686E">
        <w:t xml:space="preserve">higher. We absolutely know that </w:t>
      </w:r>
      <w:r w:rsidRPr="005E4906" w:rsidR="00D8434A">
        <w:t xml:space="preserve">that is also going to </w:t>
      </w:r>
      <w:r w:rsidRPr="005E4906" w:rsidR="00E5686E">
        <w:t>affect</w:t>
      </w:r>
      <w:r w:rsidRPr="005E4906" w:rsidR="00D8434A">
        <w:t xml:space="preserve"> people from</w:t>
      </w:r>
      <w:r w:rsidRPr="005E4906">
        <w:t xml:space="preserve"> ethnic minority backgrounds</w:t>
      </w:r>
      <w:r w:rsidRPr="005E4906" w:rsidR="00E5686E">
        <w:t>.</w:t>
      </w:r>
      <w:r w:rsidRPr="005E4906" w:rsidR="00A3147A">
        <w:t xml:space="preserve"> </w:t>
      </w:r>
      <w:r w:rsidRPr="005E4906" w:rsidR="00E5686E">
        <w:t>If you put AI into that mix as well</w:t>
      </w:r>
      <w:r w:rsidRPr="005E4906">
        <w:t xml:space="preserve">, </w:t>
      </w:r>
      <w:r w:rsidRPr="005E4906" w:rsidR="00E5686E">
        <w:t xml:space="preserve">without </w:t>
      </w:r>
      <w:r w:rsidRPr="005E4906">
        <w:t xml:space="preserve">really </w:t>
      </w:r>
      <w:r w:rsidRPr="005E4906" w:rsidR="00E5686E">
        <w:t>thinking about the unintended consequences</w:t>
      </w:r>
      <w:r w:rsidRPr="005E4906">
        <w:t xml:space="preserve"> of </w:t>
      </w:r>
      <w:r w:rsidRPr="005E4906" w:rsidR="00E5686E">
        <w:t>discrimination</w:t>
      </w:r>
      <w:r w:rsidRPr="005E4906">
        <w:t xml:space="preserve">, suddenly we are into a place where discrimination </w:t>
      </w:r>
      <w:r w:rsidRPr="005E4906" w:rsidR="00E5686E">
        <w:t>is exacerbated</w:t>
      </w:r>
      <w:r w:rsidRPr="005E4906">
        <w:t>, not reduced.</w:t>
      </w:r>
    </w:p>
    <w:p w:rsidR="00D11D51" w:rsidRPr="005E4906" w:rsidP="00EA6060">
      <w:pPr>
        <w:pStyle w:val="Answer"/>
      </w:pPr>
      <w:r w:rsidRPr="005E4906">
        <w:t>When we are thinking about how we approach insurance particularly, f</w:t>
      </w:r>
      <w:r w:rsidRPr="005E4906" w:rsidR="00E5686E">
        <w:t xml:space="preserve">irst, </w:t>
      </w:r>
      <w:r w:rsidRPr="005E4906" w:rsidR="00465829">
        <w:t xml:space="preserve">there has been no challenge </w:t>
      </w:r>
      <w:r w:rsidRPr="005E4906" w:rsidR="001C6894">
        <w:t xml:space="preserve">within the strategy </w:t>
      </w:r>
      <w:r w:rsidRPr="005E4906" w:rsidR="00465829">
        <w:t xml:space="preserve">to the industry around why costs </w:t>
      </w:r>
      <w:r w:rsidRPr="005E4906" w:rsidR="00291130">
        <w:t xml:space="preserve">are the way they are </w:t>
      </w:r>
      <w:r w:rsidRPr="005E4906" w:rsidR="00465829">
        <w:t xml:space="preserve">and why </w:t>
      </w:r>
      <w:r w:rsidRPr="005E4906" w:rsidR="00291130">
        <w:t xml:space="preserve">the </w:t>
      </w:r>
      <w:r w:rsidRPr="005E4906" w:rsidR="00465829">
        <w:t xml:space="preserve">evidence </w:t>
      </w:r>
      <w:r w:rsidRPr="005E4906" w:rsidR="00291130">
        <w:t xml:space="preserve">is </w:t>
      </w:r>
      <w:r w:rsidRPr="005E4906" w:rsidR="00465829">
        <w:t xml:space="preserve">clearly showing </w:t>
      </w:r>
      <w:r w:rsidRPr="005E4906" w:rsidR="00291130">
        <w:t xml:space="preserve">that </w:t>
      </w:r>
      <w:r w:rsidRPr="005E4906" w:rsidR="00465829">
        <w:t>people are disproportionately charged</w:t>
      </w:r>
      <w:r w:rsidRPr="005E4906" w:rsidR="00291130">
        <w:t xml:space="preserve">. </w:t>
      </w:r>
      <w:r w:rsidRPr="005E4906" w:rsidR="00465829">
        <w:t xml:space="preserve">There should have been </w:t>
      </w:r>
      <w:r w:rsidRPr="005E4906" w:rsidR="00113FA8">
        <w:t xml:space="preserve">a clear challenge </w:t>
      </w:r>
      <w:r w:rsidRPr="005E4906" w:rsidR="00465829">
        <w:t>on that.</w:t>
      </w:r>
    </w:p>
    <w:p w:rsidR="00EA6060" w:rsidRPr="005E4906" w:rsidP="00717B29">
      <w:pPr>
        <w:pStyle w:val="Answer"/>
      </w:pPr>
      <w:r w:rsidRPr="005E4906">
        <w:t xml:space="preserve">Secondly, </w:t>
      </w:r>
      <w:r w:rsidRPr="005E4906">
        <w:t xml:space="preserve">the </w:t>
      </w:r>
      <w:r w:rsidRPr="005E4906">
        <w:t>motor insurance taskforce has not addressed th</w:t>
      </w:r>
      <w:r w:rsidRPr="005E4906">
        <w:t>is at all</w:t>
      </w:r>
      <w:r w:rsidRPr="005E4906">
        <w:t xml:space="preserve">. </w:t>
      </w:r>
      <w:r w:rsidRPr="005E4906">
        <w:t>It g</w:t>
      </w:r>
      <w:r w:rsidRPr="005E4906">
        <w:t>oes back to that very first point</w:t>
      </w:r>
      <w:r w:rsidRPr="005E4906">
        <w:t xml:space="preserve"> around there being nothing in the strategy that industry would not like</w:t>
      </w:r>
      <w:r w:rsidRPr="005E4906">
        <w:t xml:space="preserve">. </w:t>
      </w:r>
      <w:r w:rsidRPr="005E4906">
        <w:t xml:space="preserve">That has to stop. </w:t>
      </w:r>
      <w:r w:rsidRPr="005E4906">
        <w:t>Where there is clear evidence</w:t>
      </w:r>
      <w:r w:rsidRPr="005E4906">
        <w:t xml:space="preserve"> that there are disproportionate costs or disproportionate exclusion that cannot be justified by the data, </w:t>
      </w:r>
      <w:r w:rsidRPr="005E4906" w:rsidR="00794E13">
        <w:t xml:space="preserve">we </w:t>
      </w:r>
      <w:r w:rsidRPr="005E4906" w:rsidR="00794E13">
        <w:t>have to</w:t>
      </w:r>
      <w:r w:rsidRPr="005E4906" w:rsidR="00794E13">
        <w:t xml:space="preserve"> </w:t>
      </w:r>
      <w:r w:rsidRPr="005E4906">
        <w:t xml:space="preserve">really </w:t>
      </w:r>
      <w:r w:rsidRPr="005E4906" w:rsidR="00794E13">
        <w:t xml:space="preserve">drill </w:t>
      </w:r>
      <w:r w:rsidRPr="005E4906">
        <w:t xml:space="preserve">down </w:t>
      </w:r>
      <w:r w:rsidRPr="005E4906" w:rsidR="00794E13">
        <w:t>into that.</w:t>
      </w:r>
    </w:p>
    <w:p w:rsidR="00717B29" w:rsidRPr="005E4906" w:rsidP="00717B29">
      <w:pPr>
        <w:pStyle w:val="Answer"/>
      </w:pPr>
      <w:r w:rsidRPr="005E4906">
        <w:t xml:space="preserve">Going to your question </w:t>
      </w:r>
      <w:r w:rsidRPr="005E4906" w:rsidR="00EA6060">
        <w:t xml:space="preserve">around </w:t>
      </w:r>
      <w:r w:rsidRPr="005E4906">
        <w:t xml:space="preserve">AI, </w:t>
      </w:r>
      <w:r w:rsidRPr="005E4906" w:rsidR="00EA6060">
        <w:t xml:space="preserve">and particularly around insurance, </w:t>
      </w:r>
      <w:r w:rsidRPr="005E4906" w:rsidR="00997932">
        <w:t xml:space="preserve">the costs </w:t>
      </w:r>
      <w:r w:rsidRPr="005E4906">
        <w:t>cannot be transparent</w:t>
      </w:r>
      <w:r w:rsidRPr="005E4906" w:rsidR="00EA6060">
        <w:t xml:space="preserve">. </w:t>
      </w:r>
      <w:r w:rsidRPr="005E4906" w:rsidR="0084659C">
        <w:t>There is no way</w:t>
      </w:r>
      <w:r w:rsidRPr="005E4906" w:rsidR="00EA6060">
        <w:t xml:space="preserve"> that the consumer industry or an individual consumer can look at the costs and say, “This is an unfair charge</w:t>
      </w:r>
      <w:r w:rsidR="00317B06">
        <w:t>.</w:t>
      </w:r>
      <w:r w:rsidRPr="005E4906" w:rsidR="00EA6060">
        <w:t>”</w:t>
      </w:r>
      <w:r w:rsidRPr="005E4906" w:rsidR="0084659C">
        <w:t xml:space="preserve"> </w:t>
      </w:r>
      <w:r w:rsidRPr="005E4906" w:rsidR="00EA6060">
        <w:t xml:space="preserve">There is absolutely no way. </w:t>
      </w:r>
      <w:r w:rsidRPr="005E4906" w:rsidR="00997932">
        <w:t>We have real concerns around the h</w:t>
      </w:r>
      <w:r w:rsidRPr="005E4906" w:rsidR="00A92611">
        <w:t xml:space="preserve">anding over the calculation of costs to </w:t>
      </w:r>
      <w:r w:rsidRPr="005E4906" w:rsidR="00AB3672">
        <w:t xml:space="preserve">an AI system and having even less explanation of why I am being charged </w:t>
      </w:r>
      <w:r w:rsidRPr="005E4906" w:rsidR="00997932">
        <w:t>what I am being charged.</w:t>
      </w:r>
      <w:r w:rsidRPr="005E4906" w:rsidR="00622829">
        <w:t xml:space="preserve"> We also have concerns around the way that profiles are built, because the data does not show that it is the person. The data shows that it is, for example, the area.</w:t>
      </w:r>
      <w:r w:rsidRPr="005E4906" w:rsidR="00AB3672">
        <w:t xml:space="preserve"> </w:t>
      </w:r>
    </w:p>
    <w:p w:rsidR="00717B29" w:rsidRPr="005E4906" w:rsidP="003A6910">
      <w:pPr>
        <w:pStyle w:val="Question"/>
      </w:pPr>
      <w:sdt>
        <w:sdtPr>
          <w:alias w:val="Member"/>
          <w:tag w:val="&lt;Member mnisId='5248' dodsId='101207'&gt;"/>
          <w:id w:val="-1012523743"/>
          <w:placeholder>
            <w:docPart w:val="DefaultPlaceholder_-1854013440"/>
          </w:placeholder>
          <w:richText/>
        </w:sdtPr>
        <w:sdtContent>
          <w:r w:rsidRPr="005E4906">
            <w:rPr>
              <w:b/>
            </w:rPr>
            <w:t>Luke Murphy:</w:t>
          </w:r>
        </w:sdtContent>
      </w:sdt>
      <w:r w:rsidRPr="005E4906">
        <w:t xml:space="preserve"> I</w:t>
      </w:r>
      <w:r w:rsidRPr="005E4906" w:rsidR="00AC6DDE">
        <w:t xml:space="preserve"> am going to ask about debt advice. I</w:t>
      </w:r>
      <w:r w:rsidRPr="005E4906">
        <w:t>f I am in real problem debt, what is going to be different</w:t>
      </w:r>
      <w:r w:rsidRPr="005E4906" w:rsidR="00AC6DDE">
        <w:t xml:space="preserve"> as a result of this strategy</w:t>
      </w:r>
      <w:r w:rsidRPr="005E4906">
        <w:t>?</w:t>
      </w:r>
    </w:p>
    <w:p w:rsidR="006C64A6" w:rsidRPr="005E4906" w:rsidP="00831721">
      <w:pPr>
        <w:pStyle w:val="Answer"/>
      </w:pPr>
      <w:sdt>
        <w:sdtPr>
          <w:alias w:val="Witness"/>
          <w:id w:val="647017964"/>
          <w:placeholder>
            <w:docPart w:val="DefaultPlaceholder_-1854013440"/>
          </w:placeholder>
          <w:richText/>
        </w:sdtPr>
        <w:sdtContent>
          <w:r w:rsidRPr="005E4906" w:rsidR="00717B29">
            <w:rPr>
              <w:b/>
              <w:i/>
              <w:iCs/>
            </w:rPr>
            <w:t>Professor Benamraoui:</w:t>
          </w:r>
          <w:r w:rsidRPr="005E4906" w:rsidR="00717B29">
            <w:rPr>
              <w:b/>
            </w:rPr>
            <w:t xml:space="preserve"> </w:t>
          </w:r>
        </w:sdtContent>
      </w:sdt>
      <w:r w:rsidRPr="005E4906" w:rsidR="00717B29">
        <w:t>To be honest</w:t>
      </w:r>
      <w:r w:rsidRPr="005E4906">
        <w:t xml:space="preserve"> with you</w:t>
      </w:r>
      <w:r w:rsidRPr="005E4906" w:rsidR="00717B29">
        <w:t>, the issue of deb</w:t>
      </w:r>
      <w:r w:rsidRPr="005E4906" w:rsidR="003A6910">
        <w:t xml:space="preserve">t can be caused </w:t>
      </w:r>
      <w:r w:rsidRPr="005E4906">
        <w:t xml:space="preserve">by </w:t>
      </w:r>
      <w:r w:rsidRPr="005E4906">
        <w:t xml:space="preserve">a </w:t>
      </w:r>
      <w:r w:rsidRPr="005E4906" w:rsidR="003A6910">
        <w:t>number of</w:t>
      </w:r>
      <w:r w:rsidRPr="005E4906" w:rsidR="003A6910">
        <w:t xml:space="preserve"> reasons. </w:t>
      </w:r>
      <w:r w:rsidRPr="005E4906">
        <w:t>The f</w:t>
      </w:r>
      <w:r w:rsidRPr="005E4906" w:rsidR="003A6910">
        <w:t xml:space="preserve">irst </w:t>
      </w:r>
      <w:r w:rsidRPr="005E4906">
        <w:t xml:space="preserve">one, </w:t>
      </w:r>
      <w:r w:rsidRPr="005E4906" w:rsidR="003A6910">
        <w:t>of course</w:t>
      </w:r>
      <w:r w:rsidRPr="005E4906">
        <w:t xml:space="preserve">, </w:t>
      </w:r>
      <w:r w:rsidRPr="005E4906" w:rsidR="003A6910">
        <w:t>is poverty</w:t>
      </w:r>
      <w:r w:rsidRPr="005E4906">
        <w:t xml:space="preserve"> or being in a low</w:t>
      </w:r>
      <w:r w:rsidRPr="005E4906" w:rsidR="00CF345F">
        <w:t>-</w:t>
      </w:r>
      <w:r w:rsidRPr="005E4906">
        <w:t>income category and spending. As a result, a person may take debt they don</w:t>
      </w:r>
      <w:r w:rsidR="00317B06">
        <w:t>’</w:t>
      </w:r>
      <w:r w:rsidRPr="005E4906">
        <w:t>t want to take or take more than they should be taking. The other one is around financial education, because a person may take a debt and be unaware of the consequences of taking the debt.</w:t>
      </w:r>
      <w:r w:rsidRPr="005E4906" w:rsidR="00831721">
        <w:t xml:space="preserve"> </w:t>
      </w:r>
      <w:r w:rsidRPr="005E4906">
        <w:t>The other one, which is similar to insurance, is the pricing, the costing of the debt and the estimating what the debt will bring in additional costs.</w:t>
      </w:r>
    </w:p>
    <w:p w:rsidR="00717B29" w:rsidRPr="005E4906" w:rsidP="00575A3F">
      <w:pPr>
        <w:pStyle w:val="Answer"/>
      </w:pPr>
      <w:r w:rsidRPr="005E4906">
        <w:t xml:space="preserve">All of these can contribute directly or indirectly to how much the person can take in debt </w:t>
      </w:r>
      <w:r w:rsidRPr="005E4906" w:rsidR="00420F97">
        <w:t>and the consequences.</w:t>
      </w:r>
      <w:r w:rsidRPr="005E4906" w:rsidR="00575A3F">
        <w:t xml:space="preserve"> </w:t>
      </w:r>
      <w:r w:rsidRPr="005E4906" w:rsidR="001D1441">
        <w:t>Also, the strategy refers to debt advice</w:t>
      </w:r>
      <w:r w:rsidRPr="005E4906" w:rsidR="005B3DC8">
        <w:t xml:space="preserve">, which is very important to </w:t>
      </w:r>
      <w:r w:rsidRPr="005E4906" w:rsidR="00575A3F">
        <w:t xml:space="preserve">help </w:t>
      </w:r>
      <w:r w:rsidRPr="005E4906" w:rsidR="005B3DC8">
        <w:t xml:space="preserve">those who get into debt, but </w:t>
      </w:r>
      <w:r w:rsidRPr="005E4906" w:rsidR="00575A3F">
        <w:t xml:space="preserve">the strategy </w:t>
      </w:r>
      <w:r w:rsidRPr="005E4906" w:rsidR="005B3DC8">
        <w:t xml:space="preserve">is not </w:t>
      </w:r>
      <w:r w:rsidRPr="005E4906" w:rsidR="00BF652E">
        <w:t xml:space="preserve">clear enough, for example, </w:t>
      </w:r>
      <w:r w:rsidRPr="005E4906" w:rsidR="00575A3F">
        <w:t xml:space="preserve">on </w:t>
      </w:r>
      <w:r w:rsidRPr="005E4906" w:rsidR="00BF652E">
        <w:t xml:space="preserve">how many </w:t>
      </w:r>
      <w:r w:rsidRPr="005E4906" w:rsidR="00DB6EC2">
        <w:t>it is going to serve, the mechanisms of serving</w:t>
      </w:r>
      <w:r w:rsidRPr="005E4906" w:rsidR="00575A3F">
        <w:t xml:space="preserve"> </w:t>
      </w:r>
      <w:r w:rsidRPr="005E4906" w:rsidR="00DB6EC2">
        <w:t>and referrals.</w:t>
      </w:r>
      <w:r w:rsidRPr="005E4906" w:rsidR="00575A3F">
        <w:t xml:space="preserve"> For example, if the service can be provided, who is going to provide it?</w:t>
      </w:r>
    </w:p>
    <w:p w:rsidR="00E86EC0" w:rsidRPr="005E4906" w:rsidP="00717B29">
      <w:pPr>
        <w:pStyle w:val="Answer"/>
      </w:pPr>
      <w:r w:rsidRPr="005E4906">
        <w:t xml:space="preserve">I also want to </w:t>
      </w:r>
      <w:r w:rsidRPr="005E4906">
        <w:t>pick up on the point of artificial intelligence</w:t>
      </w:r>
      <w:r w:rsidRPr="005E4906">
        <w:t>. I</w:t>
      </w:r>
      <w:r w:rsidRPr="005E4906">
        <w:t xml:space="preserve">t is a very important tool that can be used to enhance the way we price, </w:t>
      </w:r>
      <w:r w:rsidRPr="005E4906" w:rsidR="001430F1">
        <w:t xml:space="preserve">the way we </w:t>
      </w:r>
      <w:r w:rsidRPr="005E4906">
        <w:t xml:space="preserve">cost and </w:t>
      </w:r>
      <w:r w:rsidRPr="005E4906" w:rsidR="001430F1">
        <w:t xml:space="preserve">even the way we </w:t>
      </w:r>
      <w:r w:rsidRPr="005E4906">
        <w:t>educate</w:t>
      </w:r>
      <w:r w:rsidRPr="005E4906" w:rsidR="00DD4169">
        <w:t xml:space="preserve"> consumers</w:t>
      </w:r>
      <w:r w:rsidRPr="005E4906">
        <w:t>. With AI, we can facilitate</w:t>
      </w:r>
      <w:r w:rsidRPr="005E4906" w:rsidR="00E632E4">
        <w:t xml:space="preserve"> debt advice at a cheaper rate or cost.</w:t>
      </w:r>
      <w:r w:rsidRPr="005E4906" w:rsidR="00BD0E8C">
        <w:t xml:space="preserve"> This is my view on that issue.</w:t>
      </w:r>
    </w:p>
    <w:p w:rsidR="00932D7E" w:rsidRPr="005E4906" w:rsidP="00932D7E">
      <w:pPr>
        <w:pStyle w:val="Question"/>
      </w:pPr>
      <w:sdt>
        <w:sdtPr>
          <w:alias w:val="Member"/>
          <w:tag w:val="&lt;Member mnisId='5248' dodsId='101207'&gt;"/>
          <w:id w:val="764969723"/>
          <w:placeholder>
            <w:docPart w:val="DefaultPlaceholder_-1854013440"/>
          </w:placeholder>
          <w:richText/>
        </w:sdtPr>
        <w:sdtContent>
          <w:r w:rsidRPr="005E4906">
            <w:rPr>
              <w:b/>
            </w:rPr>
            <w:t>Luke Murphy:</w:t>
          </w:r>
        </w:sdtContent>
      </w:sdt>
      <w:r w:rsidRPr="005E4906" w:rsidR="00BD0E8C">
        <w:t xml:space="preserve"> Is there anything you want to add on the strategy?</w:t>
      </w:r>
    </w:p>
    <w:p w:rsidR="00932D7E" w:rsidRPr="005E4906" w:rsidP="009A6CCF">
      <w:pPr>
        <w:pStyle w:val="Answer"/>
      </w:pPr>
      <w:sdt>
        <w:sdtPr>
          <w:alias w:val="Witness"/>
          <w:id w:val="-124469128"/>
          <w:placeholder>
            <w:docPart w:val="DefaultPlaceholder_-1854013440"/>
          </w:placeholder>
          <w:richText/>
        </w:sdtPr>
        <w:sdtContent>
          <w:r w:rsidRPr="005E4906">
            <w:rPr>
              <w:b/>
              <w:i/>
              <w:iCs/>
            </w:rPr>
            <w:t>Mick McAteer:</w:t>
          </w:r>
          <w:r w:rsidRPr="005E4906">
            <w:rPr>
              <w:b/>
            </w:rPr>
            <w:t xml:space="preserve"> </w:t>
          </w:r>
        </w:sdtContent>
      </w:sdt>
      <w:r w:rsidRPr="005E4906">
        <w:t xml:space="preserve">Hopefully, it will make some difference. </w:t>
      </w:r>
      <w:r w:rsidRPr="005E4906" w:rsidR="00656FA1">
        <w:t>There is the £100</w:t>
      </w:r>
      <w:r w:rsidRPr="005E4906" w:rsidR="00CF345F">
        <w:t> </w:t>
      </w:r>
      <w:r w:rsidRPr="005E4906" w:rsidR="00656FA1">
        <w:t>million levy given to</w:t>
      </w:r>
      <w:r w:rsidRPr="005E4906" w:rsidR="009A6CCF">
        <w:t xml:space="preserve"> MaPS. Let us hope that that does make a difference. It is encouraging that there will be specialist advice set up for energy debt. Again, t</w:t>
      </w:r>
      <w:r w:rsidRPr="005E4906" w:rsidR="00BF4194">
        <w:t xml:space="preserve">hat is really positive but, set against that, </w:t>
      </w:r>
      <w:r w:rsidRPr="005E4906" w:rsidR="009A6CCF">
        <w:t xml:space="preserve">the Money and Pensions Service estimates </w:t>
      </w:r>
      <w:r w:rsidRPr="005E4906" w:rsidR="00E663A5">
        <w:t>that 7.3</w:t>
      </w:r>
      <w:r w:rsidRPr="005E4906" w:rsidR="00CF345F">
        <w:t xml:space="preserve"> </w:t>
      </w:r>
      <w:r w:rsidRPr="005E4906" w:rsidR="00E663A5">
        <w:t xml:space="preserve">million people </w:t>
      </w:r>
      <w:r w:rsidRPr="005E4906" w:rsidR="00BF4194">
        <w:t xml:space="preserve">need debt advice. </w:t>
      </w:r>
      <w:r w:rsidRPr="005E4906" w:rsidR="00E663A5">
        <w:t>A further 11.7</w:t>
      </w:r>
      <w:r w:rsidRPr="005E4906" w:rsidR="00CF345F">
        <w:t> </w:t>
      </w:r>
      <w:r w:rsidRPr="005E4906" w:rsidR="00E663A5">
        <w:t>million are a</w:t>
      </w:r>
      <w:r w:rsidRPr="005E4906" w:rsidR="00BF4194">
        <w:t>t risk of needing</w:t>
      </w:r>
      <w:r w:rsidRPr="005E4906" w:rsidR="00E663A5">
        <w:t xml:space="preserve"> debt advice</w:t>
      </w:r>
      <w:r w:rsidRPr="005E4906" w:rsidR="00BF4194">
        <w:t xml:space="preserve">, because of </w:t>
      </w:r>
      <w:r w:rsidRPr="005E4906" w:rsidR="00E663A5">
        <w:t xml:space="preserve">their </w:t>
      </w:r>
      <w:r w:rsidRPr="005E4906" w:rsidR="00BF4194">
        <w:t xml:space="preserve">financial vulnerability, yet only </w:t>
      </w:r>
      <w:r w:rsidRPr="005E4906" w:rsidR="00E663A5">
        <w:t>1.7</w:t>
      </w:r>
      <w:r w:rsidRPr="005E4906" w:rsidR="00CF345F">
        <w:t xml:space="preserve"> </w:t>
      </w:r>
      <w:r w:rsidRPr="005E4906" w:rsidR="00E663A5">
        <w:t xml:space="preserve">million people </w:t>
      </w:r>
      <w:r w:rsidRPr="005E4906" w:rsidR="00BF4194">
        <w:t>receive</w:t>
      </w:r>
      <w:r w:rsidRPr="005E4906" w:rsidR="00E663A5">
        <w:t xml:space="preserve"> debt advice through it each year</w:t>
      </w:r>
      <w:r w:rsidRPr="005E4906" w:rsidR="00BF4194">
        <w:t>.</w:t>
      </w:r>
      <w:r w:rsidRPr="005E4906" w:rsidR="00A50CA9">
        <w:t xml:space="preserve"> That extra injection of funding is very welcome, but there is clearly a long way to go before we tackle the overall advice need.</w:t>
      </w:r>
    </w:p>
    <w:p w:rsidR="00ED31BA" w:rsidRPr="005E4906" w:rsidP="00ED31BA">
      <w:pPr>
        <w:pStyle w:val="Question"/>
      </w:pPr>
      <w:sdt>
        <w:sdtPr>
          <w:alias w:val="Member"/>
          <w:tag w:val="&lt;Member mnisId='5248' dodsId='101207'&gt;"/>
          <w:id w:val="-1303375623"/>
          <w:placeholder>
            <w:docPart w:val="DefaultPlaceholder_-1854013440"/>
          </w:placeholder>
          <w:richText/>
        </w:sdtPr>
        <w:sdtContent>
          <w:r w:rsidRPr="005E4906">
            <w:rPr>
              <w:b/>
            </w:rPr>
            <w:t>Luke Murphy:</w:t>
          </w:r>
        </w:sdtContent>
      </w:sdt>
      <w:r w:rsidRPr="005E4906" w:rsidR="00A50CA9">
        <w:t xml:space="preserve"> You recommend that MaPS should evolve into a national financial advice service.</w:t>
      </w:r>
    </w:p>
    <w:p w:rsidR="006D6A8A" w:rsidRPr="005E4906" w:rsidP="006D6A8A">
      <w:pPr>
        <w:pStyle w:val="Answer"/>
      </w:pPr>
      <w:sdt>
        <w:sdtPr>
          <w:alias w:val="Witness"/>
          <w:id w:val="-1037971971"/>
          <w:placeholder>
            <w:docPart w:val="DefaultPlaceholder_-1854013440"/>
          </w:placeholder>
          <w:richText/>
        </w:sdtPr>
        <w:sdtContent>
          <w:r w:rsidRPr="005E4906" w:rsidR="00ED31BA">
            <w:rPr>
              <w:b/>
              <w:i/>
              <w:iCs/>
            </w:rPr>
            <w:t>Mick McAteer:</w:t>
          </w:r>
          <w:r w:rsidRPr="005E4906" w:rsidR="00ED31BA">
            <w:rPr>
              <w:b/>
            </w:rPr>
            <w:t xml:space="preserve"> </w:t>
          </w:r>
        </w:sdtContent>
      </w:sdt>
      <w:r w:rsidRPr="005E4906" w:rsidR="00A50CA9">
        <w:t xml:space="preserve">Yes, we do. </w:t>
      </w:r>
      <w:r w:rsidRPr="005E4906" w:rsidR="00D34052">
        <w:t xml:space="preserve">The structural problems in the advice market are such that </w:t>
      </w:r>
      <w:r w:rsidRPr="005E4906" w:rsidR="009B6D95">
        <w:t xml:space="preserve">we </w:t>
      </w:r>
      <w:r w:rsidRPr="005E4906" w:rsidR="00ED31BA">
        <w:t xml:space="preserve">need some </w:t>
      </w:r>
      <w:r w:rsidRPr="005E4906" w:rsidR="009B6D95">
        <w:t xml:space="preserve">kind of </w:t>
      </w:r>
      <w:r w:rsidRPr="005E4906" w:rsidR="00ED31BA">
        <w:t>equivalent</w:t>
      </w:r>
      <w:r w:rsidRPr="005E4906" w:rsidR="009B6D95">
        <w:t xml:space="preserve"> to what used to be called NHS Direct, to provide that </w:t>
      </w:r>
      <w:r w:rsidRPr="005E4906" w:rsidR="00ED31BA">
        <w:t xml:space="preserve">bridge between </w:t>
      </w:r>
      <w:r w:rsidRPr="005E4906" w:rsidR="009B6D95">
        <w:t xml:space="preserve">professional advice, where people pay money and go to banks or financial advisers, and Citizens Advice. It feels like there is a real need for some kind of </w:t>
      </w:r>
      <w:r w:rsidRPr="005E4906">
        <w:t>intermediary organisation that can provide that type of advice for—</w:t>
      </w:r>
    </w:p>
    <w:p w:rsidR="00880C88" w:rsidRPr="005E4906" w:rsidP="00042815">
      <w:pPr>
        <w:pStyle w:val="Question"/>
      </w:pPr>
      <w:sdt>
        <w:sdtPr>
          <w:alias w:val="Member"/>
          <w:tag w:val="&lt;Member mnisId='1524' dodsId='35914'&gt;"/>
          <w:id w:val="-554469960"/>
          <w:placeholder>
            <w:docPart w:val="DefaultPlaceholder_-1854013440"/>
          </w:placeholder>
          <w:richText/>
        </w:sdtPr>
        <w:sdtContent>
          <w:r w:rsidRPr="005E4906">
            <w:rPr>
              <w:b/>
            </w:rPr>
            <w:t>Chair:</w:t>
          </w:r>
        </w:sdtContent>
      </w:sdt>
      <w:r w:rsidRPr="005E4906">
        <w:t xml:space="preserve"> Would it be advice or guidance?</w:t>
      </w:r>
    </w:p>
    <w:p w:rsidR="00880C88" w:rsidRPr="005E4906" w:rsidP="00880C88">
      <w:pPr>
        <w:pStyle w:val="Answer"/>
      </w:pPr>
      <w:sdt>
        <w:sdtPr>
          <w:alias w:val="Witness"/>
          <w:id w:val="-2089061928"/>
          <w:placeholder>
            <w:docPart w:val="DefaultPlaceholder_-1854013440"/>
          </w:placeholder>
          <w:richText/>
        </w:sdtPr>
        <w:sdtContent>
          <w:r w:rsidRPr="005E4906">
            <w:rPr>
              <w:b/>
              <w:i/>
              <w:iCs/>
            </w:rPr>
            <w:t>Mick McAteer:</w:t>
          </w:r>
          <w:r w:rsidRPr="005E4906">
            <w:rPr>
              <w:b/>
            </w:rPr>
            <w:t xml:space="preserve"> </w:t>
          </w:r>
        </w:sdtContent>
      </w:sdt>
      <w:r w:rsidRPr="005E4906" w:rsidR="003B79D5">
        <w:t xml:space="preserve">It could provide advice on a certain number of products, given the regulatory exemptions. </w:t>
      </w:r>
      <w:r w:rsidRPr="005E4906" w:rsidR="00C044F7">
        <w:t xml:space="preserve">It </w:t>
      </w:r>
      <w:r w:rsidRPr="005E4906">
        <w:t>would not be giving advice on</w:t>
      </w:r>
      <w:r w:rsidRPr="005E4906" w:rsidR="00C044F7">
        <w:t xml:space="preserve"> investments or pensions. I</w:t>
      </w:r>
      <w:r w:rsidRPr="005E4906">
        <w:t xml:space="preserve">t would be </w:t>
      </w:r>
      <w:r w:rsidRPr="005E4906" w:rsidR="00C044F7">
        <w:t xml:space="preserve">advice on </w:t>
      </w:r>
      <w:r w:rsidRPr="005E4906">
        <w:t xml:space="preserve">debt, </w:t>
      </w:r>
      <w:r w:rsidRPr="005E4906" w:rsidR="00C044F7">
        <w:t xml:space="preserve">on </w:t>
      </w:r>
      <w:r w:rsidRPr="005E4906">
        <w:t>how to build up savings</w:t>
      </w:r>
      <w:r w:rsidRPr="005E4906" w:rsidR="00C044F7">
        <w:t xml:space="preserve">, join a workplace </w:t>
      </w:r>
      <w:r w:rsidRPr="005E4906" w:rsidR="00702B37">
        <w:t>payroll savings scheme and so on. It is quite b</w:t>
      </w:r>
      <w:r w:rsidRPr="005E4906" w:rsidR="00042815">
        <w:t>asic, fundamental</w:t>
      </w:r>
      <w:r w:rsidRPr="005E4906" w:rsidR="00702B37">
        <w:t xml:space="preserve"> tenets, but it would act like</w:t>
      </w:r>
      <w:r w:rsidR="00317B06">
        <w:t xml:space="preserve"> </w:t>
      </w:r>
      <w:r w:rsidRPr="005E4906" w:rsidR="00702B37">
        <w:t xml:space="preserve">NHS Direct and refer people </w:t>
      </w:r>
      <w:r w:rsidRPr="005E4906" w:rsidR="00042815">
        <w:t>to professional advis</w:t>
      </w:r>
      <w:r w:rsidRPr="005E4906" w:rsidR="00702B37">
        <w:t>ers. If someone came along and said, “I have £200,000. What should I do with my money?” t</w:t>
      </w:r>
      <w:r w:rsidRPr="005E4906" w:rsidR="00A50D3A">
        <w:t>he answer is</w:t>
      </w:r>
      <w:r w:rsidRPr="005E4906" w:rsidR="00702B37">
        <w:t>, “Go to a professional financial adviser</w:t>
      </w:r>
      <w:r w:rsidR="00317B06">
        <w:t>.</w:t>
      </w:r>
      <w:r w:rsidRPr="005E4906" w:rsidR="00702B37">
        <w:t xml:space="preserve">” There would be a </w:t>
      </w:r>
      <w:r w:rsidRPr="005E4906" w:rsidR="00FD7C9D">
        <w:t>referral system.</w:t>
      </w:r>
    </w:p>
    <w:p w:rsidR="00234861" w:rsidRPr="005E4906" w:rsidP="00CF345F">
      <w:pPr>
        <w:pStyle w:val="Question"/>
      </w:pPr>
      <w:sdt>
        <w:sdtPr>
          <w:alias w:val="Member"/>
          <w:tag w:val="&lt;Member mnisId='5248' dodsId='101207'&gt;"/>
          <w:id w:val="208541467"/>
          <w:placeholder>
            <w:docPart w:val="DefaultPlaceholder_-1854013440"/>
          </w:placeholder>
          <w:richText/>
        </w:sdtPr>
        <w:sdtContent>
          <w:r w:rsidRPr="005E4906">
            <w:rPr>
              <w:b/>
            </w:rPr>
            <w:t>Luke Murphy:</w:t>
          </w:r>
        </w:sdtContent>
      </w:sdt>
      <w:r w:rsidRPr="005E4906">
        <w:t xml:space="preserve"> </w:t>
      </w:r>
      <w:r w:rsidRPr="005E4906" w:rsidR="00752268">
        <w:t>Maybe you want to add, Ms Williams, but f</w:t>
      </w:r>
      <w:r w:rsidRPr="005E4906">
        <w:t xml:space="preserve">inally, </w:t>
      </w:r>
      <w:r w:rsidRPr="005E4906" w:rsidR="00752268">
        <w:t xml:space="preserve">I had </w:t>
      </w:r>
      <w:r w:rsidRPr="005E4906">
        <w:t xml:space="preserve">a question about income maximisation. There is only one reference </w:t>
      </w:r>
      <w:r w:rsidRPr="005E4906" w:rsidR="00E5071A">
        <w:t xml:space="preserve">in the strategy to that, and that is in relation </w:t>
      </w:r>
      <w:r w:rsidRPr="005E4906">
        <w:t xml:space="preserve">to </w:t>
      </w:r>
      <w:r w:rsidRPr="005E4906" w:rsidR="00162C2B">
        <w:t xml:space="preserve">the </w:t>
      </w:r>
      <w:r w:rsidRPr="005E4906">
        <w:t>provision of credit</w:t>
      </w:r>
      <w:r w:rsidR="00317B06">
        <w:t>,</w:t>
      </w:r>
      <w:r w:rsidRPr="005E4906">
        <w:t xml:space="preserve"> and</w:t>
      </w:r>
      <w:r w:rsidRPr="005E4906" w:rsidR="00162C2B">
        <w:t xml:space="preserve"> </w:t>
      </w:r>
      <w:r w:rsidRPr="005E4906">
        <w:t>if consumers are unable</w:t>
      </w:r>
      <w:r w:rsidRPr="005E4906" w:rsidR="00162C2B">
        <w:t xml:space="preserve"> to get credit</w:t>
      </w:r>
      <w:r w:rsidRPr="005E4906">
        <w:t xml:space="preserve">, perhaps </w:t>
      </w:r>
      <w:r w:rsidRPr="005E4906" w:rsidR="00162C2B">
        <w:t xml:space="preserve">they could be directed to </w:t>
      </w:r>
      <w:r w:rsidRPr="005E4906">
        <w:t>income maximisation.</w:t>
      </w:r>
      <w:r w:rsidRPr="005E4906" w:rsidR="00CF345F">
        <w:t xml:space="preserve"> </w:t>
      </w:r>
      <w:r w:rsidRPr="005E4906">
        <w:t>I was surprised</w:t>
      </w:r>
      <w:r w:rsidRPr="005E4906" w:rsidR="00162C2B">
        <w:t xml:space="preserve"> that it is not more thoroughly woven in</w:t>
      </w:r>
      <w:r w:rsidRPr="005E4906">
        <w:t xml:space="preserve">, given </w:t>
      </w:r>
      <w:r w:rsidRPr="005E4906" w:rsidR="00162C2B">
        <w:t>that there is £24</w:t>
      </w:r>
      <w:r w:rsidRPr="005E4906" w:rsidR="00CF345F">
        <w:t xml:space="preserve"> </w:t>
      </w:r>
      <w:r w:rsidRPr="005E4906" w:rsidR="00162C2B">
        <w:t xml:space="preserve">billion </w:t>
      </w:r>
      <w:r w:rsidRPr="005E4906">
        <w:t>unclaimed</w:t>
      </w:r>
      <w:r w:rsidRPr="005E4906" w:rsidR="00162C2B">
        <w:t xml:space="preserve">, as it were. It </w:t>
      </w:r>
      <w:r w:rsidRPr="005E4906">
        <w:t>is not really mentioned in terms of debt advice.</w:t>
      </w:r>
      <w:r w:rsidRPr="005E4906" w:rsidR="00E827F9">
        <w:t xml:space="preserve"> </w:t>
      </w:r>
      <w:r w:rsidRPr="005E4906">
        <w:t>Should that have been a more substantial part</w:t>
      </w:r>
      <w:r w:rsidRPr="005E4906" w:rsidR="00E827F9">
        <w:t xml:space="preserve"> of the strategy</w:t>
      </w:r>
      <w:r w:rsidRPr="005E4906">
        <w:t>?</w:t>
      </w:r>
    </w:p>
    <w:p w:rsidR="00E7027F" w:rsidRPr="005E4906" w:rsidP="00163778">
      <w:pPr>
        <w:pStyle w:val="Answer"/>
      </w:pPr>
      <w:sdt>
        <w:sdtPr>
          <w:alias w:val="Witness"/>
          <w:id w:val="83727650"/>
          <w:placeholder>
            <w:docPart w:val="DefaultPlaceholder_-1854013440"/>
          </w:placeholder>
          <w:richText/>
        </w:sdtPr>
        <w:sdtContent>
          <w:r w:rsidRPr="005E4906" w:rsidR="00234861">
            <w:rPr>
              <w:b/>
              <w:i/>
              <w:iCs/>
            </w:rPr>
            <w:t>Sian Williams:</w:t>
          </w:r>
          <w:r w:rsidRPr="005E4906" w:rsidR="00234861">
            <w:rPr>
              <w:b/>
            </w:rPr>
            <w:t xml:space="preserve"> </w:t>
          </w:r>
        </w:sdtContent>
      </w:sdt>
      <w:r w:rsidRPr="005E4906" w:rsidR="00536CFA">
        <w:t>There is a way of thinking about debt advice that is about solving the debt</w:t>
      </w:r>
      <w:r w:rsidRPr="005E4906" w:rsidR="00163778">
        <w:t xml:space="preserve"> but, actually, w</w:t>
      </w:r>
      <w:r w:rsidRPr="005E4906" w:rsidR="00234861">
        <w:t>hen someone is in debt</w:t>
      </w:r>
      <w:r w:rsidRPr="005E4906" w:rsidR="00163778">
        <w:t xml:space="preserve"> and they seek support, it is an opportunity </w:t>
      </w:r>
      <w:r w:rsidRPr="005E4906" w:rsidR="00234861">
        <w:t>to help them build resilience for the rest of their life.</w:t>
      </w:r>
      <w:r w:rsidRPr="005E4906" w:rsidR="00163778">
        <w:t xml:space="preserve"> When someone is in debt, something has happened. </w:t>
      </w:r>
      <w:r w:rsidRPr="005E4906" w:rsidR="00234861">
        <w:t>There has been a mismatch</w:t>
      </w:r>
      <w:r w:rsidRPr="005E4906" w:rsidR="00163778">
        <w:t xml:space="preserve"> between income and expenditure in some way</w:t>
      </w:r>
      <w:r w:rsidRPr="005E4906" w:rsidR="00234861">
        <w:t>. Sometimes it is incremental</w:t>
      </w:r>
      <w:r w:rsidRPr="005E4906" w:rsidR="002D2789">
        <w:t>, over many years, and sometimes it is a big shock.</w:t>
      </w:r>
    </w:p>
    <w:p w:rsidR="001B0F0D" w:rsidRPr="005E4906" w:rsidP="00E7027F">
      <w:pPr>
        <w:pStyle w:val="Answer"/>
      </w:pPr>
      <w:r w:rsidRPr="005E4906">
        <w:t>H</w:t>
      </w:r>
      <w:r w:rsidRPr="005E4906" w:rsidR="00234861">
        <w:t xml:space="preserve">elping someone get a hold of that </w:t>
      </w:r>
      <w:r w:rsidRPr="005E4906">
        <w:t xml:space="preserve">and also the provision of support that understands that </w:t>
      </w:r>
      <w:r w:rsidRPr="005E4906" w:rsidR="00234861">
        <w:t>is really important.</w:t>
      </w:r>
      <w:r w:rsidRPr="005E4906">
        <w:t xml:space="preserve"> </w:t>
      </w:r>
      <w:r w:rsidRPr="005E4906" w:rsidR="00234861">
        <w:t>I</w:t>
      </w:r>
      <w:r w:rsidRPr="005E4906">
        <w:t xml:space="preserve"> absolutely agree with you. I</w:t>
      </w:r>
      <w:r w:rsidRPr="005E4906" w:rsidR="00234861">
        <w:t xml:space="preserve">ncome </w:t>
      </w:r>
      <w:r w:rsidRPr="005E4906" w:rsidR="00234861">
        <w:t>maximisation has to be embedded in debt advice.</w:t>
      </w:r>
      <w:r w:rsidRPr="005E4906">
        <w:t xml:space="preserve"> The other thing I would say around MaPS and the debt advice </w:t>
      </w:r>
      <w:r w:rsidRPr="005E4906" w:rsidR="00234861">
        <w:t>sector</w:t>
      </w:r>
      <w:r w:rsidRPr="005E4906">
        <w:t xml:space="preserve"> is that </w:t>
      </w:r>
      <w:r w:rsidRPr="005E4906" w:rsidR="00234861">
        <w:t>it is a</w:t>
      </w:r>
      <w:r w:rsidRPr="005E4906">
        <w:t xml:space="preserve">n incredible </w:t>
      </w:r>
      <w:r w:rsidRPr="005E4906" w:rsidR="00234861">
        <w:t xml:space="preserve">form of intelligence about what is going wrong. </w:t>
      </w:r>
      <w:r w:rsidR="00317B06">
        <w:t xml:space="preserve">I think that </w:t>
      </w:r>
      <w:r w:rsidRPr="005E4906">
        <w:t>MaPS</w:t>
      </w:r>
      <w:r w:rsidRPr="005E4906">
        <w:t xml:space="preserve"> ha</w:t>
      </w:r>
      <w:r w:rsidR="00317B06">
        <w:t>ve</w:t>
      </w:r>
      <w:r w:rsidRPr="005E4906">
        <w:t xml:space="preserve"> </w:t>
      </w:r>
      <w:r w:rsidR="00317B06">
        <w:t>their</w:t>
      </w:r>
      <w:r w:rsidRPr="005E4906">
        <w:t xml:space="preserve"> </w:t>
      </w:r>
      <w:r w:rsidRPr="005E4906" w:rsidR="000405D3">
        <w:t xml:space="preserve">hands tied behind </w:t>
      </w:r>
      <w:r w:rsidR="00317B06">
        <w:t>their</w:t>
      </w:r>
      <w:r w:rsidRPr="005E4906" w:rsidR="000405D3">
        <w:t xml:space="preserve"> back</w:t>
      </w:r>
      <w:r w:rsidR="00317B06">
        <w:t>s</w:t>
      </w:r>
      <w:r w:rsidRPr="005E4906" w:rsidR="000405D3">
        <w:t xml:space="preserve"> and cannot speak up and </w:t>
      </w:r>
      <w:r w:rsidR="00317B06">
        <w:t xml:space="preserve">speak </w:t>
      </w:r>
      <w:r w:rsidRPr="005E4906" w:rsidR="000405D3">
        <w:t>out</w:t>
      </w:r>
      <w:r w:rsidRPr="005E4906">
        <w:t xml:space="preserve"> about what is going wrong.</w:t>
      </w:r>
    </w:p>
    <w:p w:rsidR="00E72F26" w:rsidRPr="005E4906" w:rsidP="00E7027F">
      <w:pPr>
        <w:pStyle w:val="Answer"/>
      </w:pPr>
      <w:r w:rsidRPr="005E4906">
        <w:t>I would like to see Government recognise the data within</w:t>
      </w:r>
      <w:r w:rsidRPr="005E4906" w:rsidR="00F55A5A">
        <w:t xml:space="preserve"> MaPS and </w:t>
      </w:r>
      <w:r w:rsidRPr="005E4906">
        <w:t xml:space="preserve">all </w:t>
      </w:r>
      <w:r w:rsidRPr="005E4906" w:rsidR="00F55A5A">
        <w:t xml:space="preserve">of </w:t>
      </w:r>
      <w:r w:rsidRPr="005E4906">
        <w:t xml:space="preserve">the services </w:t>
      </w:r>
      <w:r w:rsidRPr="005E4906" w:rsidR="00F55A5A">
        <w:t xml:space="preserve">that MaPS </w:t>
      </w:r>
      <w:r w:rsidRPr="005E4906">
        <w:t>commission</w:t>
      </w:r>
      <w:r w:rsidRPr="005E4906" w:rsidR="00F55A5A">
        <w:t xml:space="preserve">s around debt advice </w:t>
      </w:r>
      <w:r w:rsidRPr="005E4906">
        <w:t>as early warning signs</w:t>
      </w:r>
      <w:r w:rsidRPr="005E4906" w:rsidR="00F55A5A">
        <w:t xml:space="preserve"> of where things are going wrong and</w:t>
      </w:r>
      <w:r w:rsidRPr="005E4906" w:rsidR="00CF345F">
        <w:t xml:space="preserve"> how</w:t>
      </w:r>
      <w:r w:rsidRPr="005E4906" w:rsidR="00F55A5A">
        <w:t xml:space="preserve"> we can build resilience, not just with the individual but for communities. That is very important.</w:t>
      </w:r>
    </w:p>
    <w:p w:rsidR="00234861" w:rsidRPr="005E4906" w:rsidP="00E72F26">
      <w:pPr>
        <w:pStyle w:val="Answer"/>
      </w:pPr>
      <w:sdt>
        <w:sdtPr>
          <w:alias w:val="Witness"/>
          <w:id w:val="1771663981"/>
          <w:placeholder>
            <w:docPart w:val="DefaultPlaceholder_-1854013440"/>
          </w:placeholder>
          <w:richText/>
        </w:sdtPr>
        <w:sdtContent>
          <w:r w:rsidRPr="005E4906" w:rsidR="00E72F26">
            <w:rPr>
              <w:b/>
              <w:i/>
              <w:iCs/>
            </w:rPr>
            <w:t>Professor Benamraoui:</w:t>
          </w:r>
          <w:r w:rsidRPr="005E4906" w:rsidR="00E72F26">
            <w:rPr>
              <w:b/>
            </w:rPr>
            <w:t xml:space="preserve"> </w:t>
          </w:r>
        </w:sdtContent>
      </w:sdt>
      <w:r w:rsidRPr="005E4906" w:rsidR="00FE2375">
        <w:t>The strategy refers to the employers’ input. They can have quite good input into debt as well. I</w:t>
      </w:r>
      <w:r w:rsidRPr="005E4906" w:rsidR="00E72F26">
        <w:t xml:space="preserve">t does refer to savings, </w:t>
      </w:r>
      <w:r w:rsidRPr="005E4906" w:rsidR="00FE2375">
        <w:t xml:space="preserve">but they can do </w:t>
      </w:r>
      <w:r w:rsidRPr="005E4906" w:rsidR="00E72F26">
        <w:t xml:space="preserve">something </w:t>
      </w:r>
      <w:r w:rsidRPr="005E4906" w:rsidR="00FE2375">
        <w:t xml:space="preserve">around </w:t>
      </w:r>
      <w:r w:rsidRPr="005E4906" w:rsidR="00E72F26">
        <w:t>debt as well</w:t>
      </w:r>
      <w:r w:rsidRPr="005E4906" w:rsidR="00FE2375">
        <w:t xml:space="preserve"> and</w:t>
      </w:r>
      <w:r w:rsidRPr="005E4906" w:rsidR="00E72F26">
        <w:t xml:space="preserve"> helping </w:t>
      </w:r>
      <w:r w:rsidRPr="005E4906" w:rsidR="00FE2375">
        <w:t xml:space="preserve">their </w:t>
      </w:r>
      <w:r w:rsidRPr="005E4906" w:rsidR="00E72F26">
        <w:t>employees to better manage</w:t>
      </w:r>
      <w:r w:rsidRPr="005E4906" w:rsidR="00FE2375">
        <w:t xml:space="preserve"> </w:t>
      </w:r>
      <w:r w:rsidRPr="005E4906" w:rsidR="00FD78C3">
        <w:t>the</w:t>
      </w:r>
      <w:r w:rsidRPr="005E4906" w:rsidR="0062597D">
        <w:t xml:space="preserve"> </w:t>
      </w:r>
      <w:r w:rsidRPr="005E4906" w:rsidR="00FD78C3">
        <w:t>savings as well as debt</w:t>
      </w:r>
      <w:r w:rsidRPr="005E4906" w:rsidR="00E72F26">
        <w:t xml:space="preserve">. </w:t>
      </w:r>
    </w:p>
    <w:p w:rsidR="003435C3" w:rsidRPr="005E4906" w:rsidP="000A74A9">
      <w:pPr>
        <w:pStyle w:val="Question"/>
      </w:pPr>
      <w:sdt>
        <w:sdtPr>
          <w:alias w:val="Member"/>
          <w:tag w:val="&lt;Member mnisId='4523' dodsId='106391'&gt;"/>
          <w:id w:val="145019217"/>
          <w:placeholder>
            <w:docPart w:val="DefaultPlaceholder_-1854013440"/>
          </w:placeholder>
          <w:richText/>
        </w:sdtPr>
        <w:sdtContent>
          <w:r w:rsidRPr="005E4906" w:rsidR="004854A2">
            <w:rPr>
              <w:b/>
            </w:rPr>
            <w:t>Catherine West:</w:t>
          </w:r>
        </w:sdtContent>
      </w:sdt>
      <w:r w:rsidRPr="005E4906" w:rsidR="004854A2">
        <w:t xml:space="preserve"> I </w:t>
      </w:r>
      <w:r w:rsidR="00317B06">
        <w:t xml:space="preserve">believe that </w:t>
      </w:r>
      <w:r w:rsidRPr="005E4906" w:rsidR="00762108">
        <w:t>£</w:t>
      </w:r>
      <w:r w:rsidRPr="005E4906" w:rsidR="004854A2">
        <w:t>100</w:t>
      </w:r>
      <w:r w:rsidRPr="005E4906" w:rsidR="0062597D">
        <w:t xml:space="preserve"> </w:t>
      </w:r>
      <w:r w:rsidRPr="005E4906" w:rsidR="004854A2">
        <w:t xml:space="preserve">million </w:t>
      </w:r>
      <w:r w:rsidRPr="005E4906" w:rsidR="00762108">
        <w:t xml:space="preserve">is </w:t>
      </w:r>
      <w:r w:rsidRPr="005E4906" w:rsidR="004854A2">
        <w:t>spent on debt advice</w:t>
      </w:r>
      <w:r w:rsidRPr="005E4906" w:rsidR="00762108">
        <w:t xml:space="preserve"> from various providers</w:t>
      </w:r>
      <w:r w:rsidRPr="005E4906" w:rsidR="004854A2">
        <w:t>. As a</w:t>
      </w:r>
      <w:r w:rsidRPr="005E4906" w:rsidR="00762108">
        <w:t xml:space="preserve"> constituency </w:t>
      </w:r>
      <w:r w:rsidRPr="005E4906" w:rsidR="004854A2">
        <w:t xml:space="preserve">MP, </w:t>
      </w:r>
      <w:r w:rsidRPr="005E4906" w:rsidR="00762108">
        <w:t xml:space="preserve">many say that it is </w:t>
      </w:r>
      <w:r w:rsidRPr="005E4906" w:rsidR="004854A2">
        <w:t xml:space="preserve">not necessarily working. What evidence do we have that the </w:t>
      </w:r>
      <w:r w:rsidRPr="005E4906" w:rsidR="00762108">
        <w:t>£</w:t>
      </w:r>
      <w:r w:rsidRPr="005E4906" w:rsidR="004854A2">
        <w:t>100</w:t>
      </w:r>
      <w:r w:rsidRPr="005E4906" w:rsidR="0062597D">
        <w:t xml:space="preserve"> </w:t>
      </w:r>
      <w:r w:rsidRPr="005E4906" w:rsidR="004854A2">
        <w:t xml:space="preserve">million </w:t>
      </w:r>
      <w:r w:rsidRPr="005E4906" w:rsidR="00762108">
        <w:t xml:space="preserve">that is </w:t>
      </w:r>
      <w:r w:rsidRPr="005E4906" w:rsidR="004854A2">
        <w:t xml:space="preserve">going in </w:t>
      </w:r>
      <w:r w:rsidRPr="005E4906" w:rsidR="00762108">
        <w:t xml:space="preserve">to debt advice </w:t>
      </w:r>
      <w:r w:rsidRPr="005E4906" w:rsidR="004854A2">
        <w:t xml:space="preserve">is actually helping? </w:t>
      </w:r>
      <w:r w:rsidRPr="005E4906" w:rsidR="00762108">
        <w:t xml:space="preserve">How many people will it help? </w:t>
      </w:r>
      <w:r w:rsidRPr="005E4906" w:rsidR="004854A2">
        <w:t xml:space="preserve">What proportion of funds </w:t>
      </w:r>
      <w:r w:rsidRPr="005E4906" w:rsidR="00762108">
        <w:t xml:space="preserve">that are </w:t>
      </w:r>
      <w:r w:rsidRPr="005E4906" w:rsidR="004854A2">
        <w:t>missing in their lives is being found?</w:t>
      </w:r>
      <w:r w:rsidRPr="005E4906" w:rsidR="00762108">
        <w:t xml:space="preserve"> What are the indicators that we have?</w:t>
      </w:r>
    </w:p>
    <w:p w:rsidR="006B5FD5" w:rsidRPr="005E4906" w:rsidP="003435C3">
      <w:pPr>
        <w:pStyle w:val="Answer"/>
      </w:pPr>
      <w:sdt>
        <w:sdtPr>
          <w:rPr>
            <w:i/>
            <w:iCs/>
          </w:rPr>
          <w:alias w:val="Witness"/>
          <w:id w:val="229199333"/>
          <w:placeholder>
            <w:docPart w:val="DefaultPlaceholder_-1854013440"/>
          </w:placeholder>
          <w:richText/>
        </w:sdtPr>
        <w:sdtEndPr>
          <w:rPr>
            <w:i w:val="0"/>
            <w:iCs w:val="0"/>
          </w:rPr>
        </w:sdtEndPr>
        <w:sdtContent>
          <w:r w:rsidRPr="005E4906" w:rsidR="003435C3">
            <w:rPr>
              <w:b/>
              <w:i/>
              <w:iCs/>
            </w:rPr>
            <w:t>Professor Benamraoui:</w:t>
          </w:r>
          <w:r w:rsidRPr="005E4906" w:rsidR="003435C3">
            <w:rPr>
              <w:b/>
            </w:rPr>
            <w:t xml:space="preserve"> </w:t>
          </w:r>
        </w:sdtContent>
      </w:sdt>
      <w:r w:rsidRPr="005E4906" w:rsidR="00762108">
        <w:t>If we look to the s</w:t>
      </w:r>
      <w:r w:rsidRPr="005E4906" w:rsidR="003435C3">
        <w:t>tatistics</w:t>
      </w:r>
      <w:r w:rsidRPr="005E4906" w:rsidR="00762108">
        <w:t xml:space="preserve"> presented in this strategy, </w:t>
      </w:r>
      <w:r w:rsidRPr="005E4906" w:rsidR="003435C3">
        <w:t xml:space="preserve">49% </w:t>
      </w:r>
      <w:r w:rsidRPr="005E4906">
        <w:t xml:space="preserve">of people </w:t>
      </w:r>
      <w:r w:rsidRPr="005E4906" w:rsidR="003435C3">
        <w:t xml:space="preserve">have </w:t>
      </w:r>
      <w:r w:rsidRPr="005E4906" w:rsidR="000A74A9">
        <w:t>financial vulnerability</w:t>
      </w:r>
      <w:r w:rsidR="00317B06">
        <w:t xml:space="preserve"> and</w:t>
      </w:r>
      <w:r w:rsidRPr="005E4906" w:rsidR="000A74A9">
        <w:t xml:space="preserve"> </w:t>
      </w:r>
      <w:r w:rsidRPr="005E4906">
        <w:t xml:space="preserve">24% have </w:t>
      </w:r>
      <w:r w:rsidR="00317B06">
        <w:t>low</w:t>
      </w:r>
      <w:r w:rsidRPr="005E4906">
        <w:t xml:space="preserve"> financial resilience. </w:t>
      </w:r>
      <w:r w:rsidRPr="005E4906" w:rsidR="00CD3C04">
        <w:t xml:space="preserve">This </w:t>
      </w:r>
      <w:r w:rsidRPr="005E4906">
        <w:t xml:space="preserve">all </w:t>
      </w:r>
      <w:r w:rsidRPr="005E4906" w:rsidR="00CD3C04">
        <w:t>relates to debt, ultimately. Coming to your point</w:t>
      </w:r>
      <w:r w:rsidRPr="005E4906">
        <w:t xml:space="preserve"> of the £</w:t>
      </w:r>
      <w:r w:rsidRPr="005E4906" w:rsidR="00CD3C04">
        <w:t>100 million fund, there is no</w:t>
      </w:r>
      <w:r w:rsidRPr="005E4906">
        <w:t xml:space="preserve"> mention, for example, of what underpins this figure </w:t>
      </w:r>
      <w:r w:rsidRPr="005E4906" w:rsidR="00CD3C04">
        <w:t>to support</w:t>
      </w:r>
      <w:r w:rsidRPr="005E4906">
        <w:t>, as you said, debt advice.</w:t>
      </w:r>
    </w:p>
    <w:p w:rsidR="007C7A0D" w:rsidRPr="005E4906" w:rsidP="003C4BC2">
      <w:pPr>
        <w:pStyle w:val="Answer"/>
      </w:pPr>
      <w:r w:rsidRPr="005E4906">
        <w:t xml:space="preserve">For example, how many </w:t>
      </w:r>
      <w:r w:rsidRPr="005E4906" w:rsidR="006B5FD5">
        <w:t xml:space="preserve">are </w:t>
      </w:r>
      <w:r w:rsidRPr="005E4906">
        <w:t>to be supported by this scheme? Who are they?</w:t>
      </w:r>
      <w:r w:rsidRPr="005E4906">
        <w:t xml:space="preserve"> For example, after six months or one year, what is the impact of this intervention? That is why it is more of an initiative or an outcome without </w:t>
      </w:r>
      <w:r w:rsidRPr="005E4906" w:rsidR="003C4BC2">
        <w:t xml:space="preserve">a scientific </w:t>
      </w:r>
      <w:r w:rsidRPr="005E4906">
        <w:t xml:space="preserve">basis to </w:t>
      </w:r>
      <w:r w:rsidRPr="005E4906" w:rsidR="003C4BC2">
        <w:t xml:space="preserve">say what underpins it and what it will lead to. </w:t>
      </w:r>
      <w:r w:rsidRPr="005E4906">
        <w:t>I</w:t>
      </w:r>
      <w:r w:rsidRPr="005E4906" w:rsidR="003C4BC2">
        <w:t xml:space="preserve">n </w:t>
      </w:r>
      <w:r w:rsidRPr="005E4906" w:rsidR="003C4BC2">
        <w:t>a number of</w:t>
      </w:r>
      <w:r w:rsidRPr="005E4906" w:rsidR="003C4BC2">
        <w:t xml:space="preserve"> instances</w:t>
      </w:r>
      <w:r w:rsidR="00317B06">
        <w:t>, targets</w:t>
      </w:r>
      <w:r w:rsidRPr="005E4906" w:rsidR="003C4BC2">
        <w:t xml:space="preserve"> </w:t>
      </w:r>
      <w:r w:rsidRPr="005E4906">
        <w:t>are missing.</w:t>
      </w:r>
      <w:r w:rsidR="00317B06">
        <w:t xml:space="preserve"> </w:t>
      </w:r>
      <w:r w:rsidRPr="005E4906">
        <w:t xml:space="preserve">If I spend </w:t>
      </w:r>
      <w:r w:rsidRPr="005E4906" w:rsidR="003C4BC2">
        <w:t>£</w:t>
      </w:r>
      <w:r w:rsidRPr="005E4906">
        <w:t>100</w:t>
      </w:r>
      <w:r w:rsidRPr="005E4906" w:rsidR="0062597D">
        <w:t xml:space="preserve"> </w:t>
      </w:r>
      <w:r w:rsidRPr="005E4906">
        <w:t>million, what are my KPIs</w:t>
      </w:r>
      <w:r w:rsidRPr="005E4906" w:rsidR="00DB2E0F">
        <w:t xml:space="preserve"> for the £100</w:t>
      </w:r>
      <w:r w:rsidRPr="005E4906" w:rsidR="0062597D">
        <w:t xml:space="preserve"> </w:t>
      </w:r>
      <w:r w:rsidRPr="005E4906" w:rsidR="00DB2E0F">
        <w:t>million I am spending?</w:t>
      </w:r>
    </w:p>
    <w:p w:rsidR="004F4C92" w:rsidRPr="005E4906" w:rsidP="00FA783B">
      <w:pPr>
        <w:pStyle w:val="Question"/>
      </w:pPr>
      <w:sdt>
        <w:sdtPr>
          <w:alias w:val="Member"/>
          <w:tag w:val="&lt;Member mnisId='193' dodsId='25421'&gt;"/>
          <w:id w:val="-288202759"/>
          <w:placeholder>
            <w:docPart w:val="DefaultPlaceholder_-1854013440"/>
          </w:placeholder>
          <w:richText/>
        </w:sdtPr>
        <w:sdtContent>
          <w:r w:rsidRPr="005E4906" w:rsidR="00FB78F6">
            <w:rPr>
              <w:b/>
            </w:rPr>
            <w:t>Dame Siobhain McDonagh:</w:t>
          </w:r>
        </w:sdtContent>
      </w:sdt>
      <w:r w:rsidRPr="005E4906" w:rsidR="00FB78F6">
        <w:t xml:space="preserve"> </w:t>
      </w:r>
      <w:r w:rsidRPr="005E4906" w:rsidR="00DB2E0F">
        <w:t xml:space="preserve">I wanted to ask about </w:t>
      </w:r>
      <w:r w:rsidRPr="005E4906" w:rsidR="0062597D">
        <w:t xml:space="preserve">the </w:t>
      </w:r>
      <w:r w:rsidRPr="005E4906" w:rsidR="00DB2E0F">
        <w:t>t</w:t>
      </w:r>
      <w:r w:rsidRPr="005E4906" w:rsidR="00FB78F6">
        <w:t>ype of financial and debt advice. In my experience as a</w:t>
      </w:r>
      <w:r w:rsidRPr="005E4906" w:rsidR="00DB2E0F">
        <w:t xml:space="preserve"> constituency </w:t>
      </w:r>
      <w:r w:rsidRPr="005E4906" w:rsidR="00FB78F6">
        <w:t xml:space="preserve">MP, the very best organisation is Christians Against Poverty. </w:t>
      </w:r>
      <w:r w:rsidRPr="005E4906" w:rsidR="00D87807">
        <w:t>I</w:t>
      </w:r>
      <w:r w:rsidRPr="005E4906" w:rsidR="00FB78F6">
        <w:t>t takes a holistic view of the family and stays with them throughout the journey</w:t>
      </w:r>
      <w:r w:rsidRPr="005E4906" w:rsidR="00D87807">
        <w:t xml:space="preserve"> to become debt</w:t>
      </w:r>
      <w:r w:rsidRPr="005E4906" w:rsidR="0062597D">
        <w:t>-</w:t>
      </w:r>
      <w:r w:rsidRPr="005E4906" w:rsidR="00D87807">
        <w:t xml:space="preserve">free, so it can do some of </w:t>
      </w:r>
      <w:r w:rsidR="00317B06">
        <w:t xml:space="preserve">the </w:t>
      </w:r>
      <w:r w:rsidRPr="005E4906" w:rsidR="00D87807">
        <w:t xml:space="preserve">things that you mentioned, Ms Williams. So much debt advice appears to be form letters or </w:t>
      </w:r>
      <w:r w:rsidRPr="005E4906" w:rsidR="00BD1083">
        <w:t>writing to the odd credit card company, which is much easier to deal with than the council tax department.</w:t>
      </w:r>
      <w:r w:rsidRPr="005E4906" w:rsidR="00FA783B">
        <w:t xml:space="preserve"> </w:t>
      </w:r>
      <w:r w:rsidRPr="005E4906" w:rsidR="00BD1083">
        <w:t>When people are in debt, t</w:t>
      </w:r>
      <w:r w:rsidRPr="005E4906">
        <w:t>hey have more issues than debt generally, do they not?</w:t>
      </w:r>
    </w:p>
    <w:p w:rsidR="003E68E4" w:rsidRPr="005E4906" w:rsidP="004F4C92">
      <w:pPr>
        <w:pStyle w:val="Answer"/>
      </w:pPr>
      <w:sdt>
        <w:sdtPr>
          <w:alias w:val="Witness"/>
          <w:id w:val="1858540254"/>
          <w:placeholder>
            <w:docPart w:val="DefaultPlaceholder_-1854013440"/>
          </w:placeholder>
          <w:richText/>
        </w:sdtPr>
        <w:sdtContent>
          <w:r w:rsidRPr="005E4906" w:rsidR="004F4C92">
            <w:rPr>
              <w:b/>
              <w:i/>
              <w:iCs/>
            </w:rPr>
            <w:t>Sian Williams:</w:t>
          </w:r>
          <w:r w:rsidRPr="005E4906" w:rsidR="004F4C92">
            <w:rPr>
              <w:b/>
            </w:rPr>
            <w:t xml:space="preserve"> </w:t>
          </w:r>
        </w:sdtContent>
      </w:sdt>
      <w:r w:rsidRPr="005E4906" w:rsidR="004F4C92">
        <w:t xml:space="preserve">It is </w:t>
      </w:r>
      <w:r w:rsidR="00317B06">
        <w:t xml:space="preserve">a </w:t>
      </w:r>
      <w:r w:rsidRPr="005E4906" w:rsidR="004F4C92">
        <w:t>tricky one, because people need a service that meets them where they are</w:t>
      </w:r>
      <w:r w:rsidRPr="005E4906" w:rsidR="00A81C91">
        <w:t xml:space="preserve"> and meets their needs</w:t>
      </w:r>
      <w:r w:rsidRPr="005E4906" w:rsidR="004F4C92">
        <w:t xml:space="preserve">. </w:t>
      </w:r>
      <w:r w:rsidR="00317B06">
        <w:t>I</w:t>
      </w:r>
      <w:r w:rsidRPr="005E4906" w:rsidR="004F4C92">
        <w:t>f I am</w:t>
      </w:r>
      <w:r w:rsidRPr="005E4906" w:rsidR="0062597D">
        <w:t xml:space="preserve"> in</w:t>
      </w:r>
      <w:r w:rsidRPr="005E4906" w:rsidR="004F4C92">
        <w:t xml:space="preserve"> full-time work</w:t>
      </w:r>
      <w:r w:rsidRPr="005E4906">
        <w:t xml:space="preserve"> and I am trying to manage debt, I really want to be able to do things </w:t>
      </w:r>
      <w:r w:rsidRPr="005E4906" w:rsidR="004F4C92">
        <w:t xml:space="preserve">around </w:t>
      </w:r>
      <w:r w:rsidRPr="005E4906">
        <w:t xml:space="preserve">my </w:t>
      </w:r>
      <w:r w:rsidRPr="005E4906" w:rsidR="004F4C92">
        <w:t>working day</w:t>
      </w:r>
      <w:r w:rsidRPr="005E4906">
        <w:t>, so that I can keep earning</w:t>
      </w:r>
      <w:r w:rsidRPr="005E4906" w:rsidR="004F4C92">
        <w:t xml:space="preserve">. </w:t>
      </w:r>
      <w:r w:rsidRPr="005E4906">
        <w:t>Having to have f</w:t>
      </w:r>
      <w:r w:rsidRPr="005E4906" w:rsidR="004F4C92">
        <w:t>ace-to-face advice might be harder</w:t>
      </w:r>
      <w:r w:rsidRPr="005E4906">
        <w:t xml:space="preserve"> for me</w:t>
      </w:r>
      <w:r w:rsidRPr="005E4906" w:rsidR="004F4C92">
        <w:t xml:space="preserve">. </w:t>
      </w:r>
      <w:r w:rsidRPr="005E4906">
        <w:t xml:space="preserve">There is something around recognising that </w:t>
      </w:r>
      <w:r w:rsidRPr="005E4906">
        <w:t>these are d</w:t>
      </w:r>
      <w:r w:rsidRPr="005E4906" w:rsidR="004F4C92">
        <w:t>ifferent people</w:t>
      </w:r>
      <w:r w:rsidRPr="005E4906">
        <w:t xml:space="preserve"> at different stages in life with </w:t>
      </w:r>
      <w:r w:rsidRPr="005E4906" w:rsidR="004F4C92">
        <w:t>different needs.</w:t>
      </w:r>
      <w:r w:rsidRPr="005E4906">
        <w:t xml:space="preserve"> We have to meet that.</w:t>
      </w:r>
    </w:p>
    <w:p w:rsidR="00D96C1B" w:rsidRPr="005E4906" w:rsidP="00D96C1B">
      <w:pPr>
        <w:pStyle w:val="Answer"/>
      </w:pPr>
      <w:r w:rsidRPr="005E4906">
        <w:t>That means e</w:t>
      </w:r>
      <w:r w:rsidRPr="005E4906" w:rsidR="004F4C92">
        <w:t xml:space="preserve">verything from online </w:t>
      </w:r>
      <w:r w:rsidRPr="005E4906">
        <w:t xml:space="preserve">debt advice through to advice on the telephone through </w:t>
      </w:r>
      <w:r w:rsidRPr="005E4906" w:rsidR="004F4C92">
        <w:t>to sitting together and working together</w:t>
      </w:r>
      <w:r w:rsidRPr="005E4906">
        <w:t>, as Christians Against Poverty do in people’s homes</w:t>
      </w:r>
      <w:r w:rsidRPr="005E4906" w:rsidR="004F4C92">
        <w:t xml:space="preserve">. All of that is important, but you have really hit </w:t>
      </w:r>
      <w:r w:rsidRPr="005E4906">
        <w:t xml:space="preserve">there </w:t>
      </w:r>
      <w:r w:rsidRPr="005E4906" w:rsidR="004F4C92">
        <w:t xml:space="preserve">on the key piece: debt advice </w:t>
      </w:r>
      <w:r w:rsidRPr="005E4906">
        <w:t xml:space="preserve">needs to </w:t>
      </w:r>
      <w:r w:rsidRPr="005E4906" w:rsidR="004F4C92">
        <w:t>stay</w:t>
      </w:r>
      <w:r w:rsidRPr="005E4906">
        <w:t xml:space="preserve"> </w:t>
      </w:r>
      <w:r w:rsidRPr="005E4906" w:rsidR="004F4C92">
        <w:t>with</w:t>
      </w:r>
      <w:r w:rsidRPr="005E4906" w:rsidR="0062597D">
        <w:t xml:space="preserve"> the</w:t>
      </w:r>
      <w:r w:rsidRPr="005E4906" w:rsidR="004F4C92">
        <w:t xml:space="preserve"> person or </w:t>
      </w:r>
      <w:r w:rsidRPr="005E4906">
        <w:t xml:space="preserve">the </w:t>
      </w:r>
      <w:r w:rsidRPr="005E4906" w:rsidR="004F4C92">
        <w:t xml:space="preserve">family for as long as they need </w:t>
      </w:r>
      <w:r w:rsidRPr="005E4906">
        <w:t xml:space="preserve">it, thinking about it in a holistic way. </w:t>
      </w:r>
      <w:r w:rsidRPr="005E4906" w:rsidR="001762BF">
        <w:t xml:space="preserve">That </w:t>
      </w:r>
      <w:r w:rsidRPr="005E4906">
        <w:t xml:space="preserve">really </w:t>
      </w:r>
      <w:r w:rsidRPr="005E4906" w:rsidR="001762BF">
        <w:t>comes down to commissioning.</w:t>
      </w:r>
    </w:p>
    <w:p w:rsidR="004F4C92" w:rsidRPr="005E4906" w:rsidP="00D96C1B">
      <w:pPr>
        <w:pStyle w:val="Answer"/>
      </w:pPr>
      <w:r w:rsidRPr="005E4906">
        <w:t>When services are provided</w:t>
      </w:r>
      <w:r w:rsidRPr="005E4906" w:rsidR="00BB08A3">
        <w:t xml:space="preserve"> by a voluntary organisation, such as Christians Against Poverty, </w:t>
      </w:r>
      <w:r w:rsidRPr="005E4906">
        <w:t xml:space="preserve">they </w:t>
      </w:r>
      <w:r w:rsidRPr="005E4906" w:rsidR="00BB08A3">
        <w:t xml:space="preserve">can be designed as and </w:t>
      </w:r>
      <w:r w:rsidRPr="005E4906">
        <w:t xml:space="preserve">how they want. </w:t>
      </w:r>
      <w:r w:rsidRPr="005E4906" w:rsidR="00A91750">
        <w:t>It is an exemplary service, but i</w:t>
      </w:r>
      <w:r w:rsidRPr="005E4906">
        <w:t>t is not right for everybody. When Government are commissioning services</w:t>
      </w:r>
      <w:r w:rsidRPr="005E4906" w:rsidR="00C92F0A">
        <w:t xml:space="preserve"> around debt advice, they </w:t>
      </w:r>
      <w:r w:rsidRPr="005E4906">
        <w:t>must think about consumer</w:t>
      </w:r>
      <w:r w:rsidRPr="005E4906" w:rsidR="00C92F0A">
        <w:t xml:space="preserve"> outcomes</w:t>
      </w:r>
      <w:r w:rsidRPr="005E4906">
        <w:t xml:space="preserve">. </w:t>
      </w:r>
      <w:r w:rsidRPr="005E4906" w:rsidR="00C92F0A">
        <w:t>We have long argued that too much debt advice is f</w:t>
      </w:r>
      <w:r w:rsidRPr="005E4906">
        <w:t>ocused on serving the creditor, not the debtor.</w:t>
      </w:r>
      <w:r w:rsidRPr="005E4906" w:rsidR="00320835">
        <w:t xml:space="preserve"> It thinks about how you get as m</w:t>
      </w:r>
      <w:r w:rsidRPr="005E4906">
        <w:t xml:space="preserve">uch debt repaid as possible, rather than </w:t>
      </w:r>
      <w:r w:rsidRPr="005E4906" w:rsidR="00A6548B">
        <w:t xml:space="preserve">how to get </w:t>
      </w:r>
      <w:r w:rsidRPr="005E4906">
        <w:t xml:space="preserve">the person </w:t>
      </w:r>
      <w:r w:rsidRPr="005E4906" w:rsidR="00A6548B">
        <w:t xml:space="preserve">who is </w:t>
      </w:r>
      <w:r w:rsidRPr="005E4906">
        <w:t>in debt back on</w:t>
      </w:r>
      <w:r w:rsidR="00317B06">
        <w:t xml:space="preserve"> </w:t>
      </w:r>
      <w:r w:rsidRPr="005E4906">
        <w:t xml:space="preserve">to </w:t>
      </w:r>
      <w:r w:rsidRPr="005E4906" w:rsidR="00A6548B">
        <w:t xml:space="preserve">a </w:t>
      </w:r>
      <w:r w:rsidRPr="005E4906">
        <w:t>path</w:t>
      </w:r>
      <w:r w:rsidRPr="005E4906" w:rsidR="00A6548B">
        <w:t xml:space="preserve"> of financial resilience and wellbeing</w:t>
      </w:r>
      <w:r w:rsidRPr="005E4906">
        <w:t>.</w:t>
      </w:r>
    </w:p>
    <w:p w:rsidR="001762BF" w:rsidRPr="005E4906" w:rsidP="00142480">
      <w:pPr>
        <w:pStyle w:val="Answer"/>
      </w:pPr>
      <w:r w:rsidRPr="005E4906">
        <w:t xml:space="preserve">I would share a personal story. </w:t>
      </w:r>
      <w:r w:rsidRPr="005E4906">
        <w:t xml:space="preserve">A member of my family was once in extreme debt and </w:t>
      </w:r>
      <w:r w:rsidRPr="005E4906" w:rsidR="00AA41FB">
        <w:t xml:space="preserve">had an IVA. </w:t>
      </w:r>
      <w:r w:rsidRPr="005E4906">
        <w:t>I have seen first</w:t>
      </w:r>
      <w:r w:rsidRPr="005E4906" w:rsidR="0062597D">
        <w:t xml:space="preserve"> </w:t>
      </w:r>
      <w:r w:rsidRPr="005E4906">
        <w:t xml:space="preserve">hand what that </w:t>
      </w:r>
      <w:r w:rsidRPr="005E4906" w:rsidR="00A221D5">
        <w:t xml:space="preserve">IVA </w:t>
      </w:r>
      <w:r w:rsidRPr="005E4906">
        <w:t>did to that person’s mental health</w:t>
      </w:r>
      <w:r w:rsidRPr="005E4906" w:rsidR="00A221D5">
        <w:t xml:space="preserve"> over a long period of time</w:t>
      </w:r>
      <w:r w:rsidRPr="005E4906" w:rsidR="0062597D">
        <w:t xml:space="preserve"> and how t</w:t>
      </w:r>
      <w:r w:rsidRPr="005E4906">
        <w:t xml:space="preserve">hey lost absolutely everything. I am not convinced the debt service products </w:t>
      </w:r>
      <w:r w:rsidRPr="005E4906" w:rsidR="005A7ED5">
        <w:t xml:space="preserve">that </w:t>
      </w:r>
      <w:r w:rsidRPr="005E4906">
        <w:t>we have are fit for purpose.</w:t>
      </w:r>
      <w:r w:rsidRPr="005E4906" w:rsidR="005A7ED5">
        <w:t xml:space="preserve"> </w:t>
      </w:r>
      <w:r w:rsidRPr="005E4906">
        <w:t xml:space="preserve">It is </w:t>
      </w:r>
      <w:r w:rsidRPr="005E4906" w:rsidR="005A7ED5">
        <w:t xml:space="preserve">not just about the service and how wraparound it is. It is </w:t>
      </w:r>
      <w:r w:rsidRPr="005E4906">
        <w:t xml:space="preserve">also about </w:t>
      </w:r>
      <w:r w:rsidRPr="005E4906" w:rsidR="005A7ED5">
        <w:t xml:space="preserve">the </w:t>
      </w:r>
      <w:r w:rsidRPr="005E4906">
        <w:t>debt tools</w:t>
      </w:r>
      <w:r w:rsidRPr="005E4906" w:rsidR="005A7ED5">
        <w:t xml:space="preserve"> and how Government, and therefore MaPS, commission.</w:t>
      </w:r>
    </w:p>
    <w:p w:rsidR="00610E36" w:rsidRPr="005E4906" w:rsidP="00EC0E20">
      <w:pPr>
        <w:pStyle w:val="Answer"/>
      </w:pPr>
      <w:sdt>
        <w:sdtPr>
          <w:alias w:val="Witness"/>
          <w:id w:val="-1396959315"/>
          <w:placeholder>
            <w:docPart w:val="DefaultPlaceholder_-1854013440"/>
          </w:placeholder>
          <w:richText/>
        </w:sdtPr>
        <w:sdtContent>
          <w:r w:rsidRPr="005E4906" w:rsidR="00142480">
            <w:rPr>
              <w:b/>
              <w:i/>
              <w:iCs/>
            </w:rPr>
            <w:t>Professor Benamraoui:</w:t>
          </w:r>
          <w:r w:rsidRPr="005E4906" w:rsidR="00142480">
            <w:rPr>
              <w:b/>
            </w:rPr>
            <w:t xml:space="preserve"> </w:t>
          </w:r>
        </w:sdtContent>
      </w:sdt>
      <w:r w:rsidRPr="005E4906" w:rsidR="00142480">
        <w:t>In terms of</w:t>
      </w:r>
      <w:r w:rsidRPr="005E4906" w:rsidR="00C70616">
        <w:t xml:space="preserve"> the debt service, there is reference to </w:t>
      </w:r>
      <w:r w:rsidRPr="005E4906" w:rsidR="00142480">
        <w:t>civil society organisation</w:t>
      </w:r>
      <w:r w:rsidRPr="005E4906" w:rsidR="00C70616">
        <w:t xml:space="preserve">s </w:t>
      </w:r>
      <w:r w:rsidRPr="005E4906" w:rsidR="00142480">
        <w:t>and community finance</w:t>
      </w:r>
      <w:r w:rsidRPr="005E4906" w:rsidR="00C70616">
        <w:t>. T</w:t>
      </w:r>
      <w:r w:rsidRPr="005E4906" w:rsidR="00EC0E20">
        <w:t xml:space="preserve">hey could </w:t>
      </w:r>
      <w:r w:rsidRPr="005E4906" w:rsidR="00C70616">
        <w:t xml:space="preserve">do a good job around the debt service, but this is not formalised. </w:t>
      </w:r>
      <w:r w:rsidRPr="005E4906">
        <w:t>It is just out of the good</w:t>
      </w:r>
      <w:r w:rsidRPr="005E4906" w:rsidR="0062597D">
        <w:t xml:space="preserve"> </w:t>
      </w:r>
      <w:r w:rsidRPr="005E4906">
        <w:t>will of these organisations. That is why we need to consider the funding of these organisations to provide these services. We also need to have some form of accountability. If they are funded, what are they expected to deliver?</w:t>
      </w:r>
    </w:p>
    <w:p w:rsidR="00EC0E20" w:rsidRPr="005E4906" w:rsidP="0039157D">
      <w:pPr>
        <w:pStyle w:val="Answer"/>
      </w:pPr>
      <w:r w:rsidRPr="005E4906">
        <w:t>I agree 100% that places of worship</w:t>
      </w:r>
      <w:r w:rsidRPr="005E4906" w:rsidR="0039157D">
        <w:t>—</w:t>
      </w:r>
      <w:r w:rsidRPr="005E4906">
        <w:t>churches, mosques, synagogues</w:t>
      </w:r>
      <w:r w:rsidRPr="005E4906" w:rsidR="0039157D">
        <w:t xml:space="preserve">, temples—could play a role in terms of the debt service. These communities attend these places and they could </w:t>
      </w:r>
      <w:r w:rsidRPr="005E4906">
        <w:t xml:space="preserve">help, in terms of supporting </w:t>
      </w:r>
      <w:r w:rsidRPr="005E4906" w:rsidR="0039157D">
        <w:t xml:space="preserve">them </w:t>
      </w:r>
      <w:r w:rsidRPr="005E4906">
        <w:t>or at least educating them around debt.</w:t>
      </w:r>
    </w:p>
    <w:p w:rsidR="00014C68" w:rsidRPr="005E4906" w:rsidP="00014C68">
      <w:pPr>
        <w:pStyle w:val="Answer"/>
      </w:pPr>
      <w:sdt>
        <w:sdtPr>
          <w:alias w:val="Witness"/>
          <w:id w:val="1964770874"/>
          <w:placeholder>
            <w:docPart w:val="DefaultPlaceholder_-1854013440"/>
          </w:placeholder>
          <w:richText/>
        </w:sdtPr>
        <w:sdtContent>
          <w:r w:rsidRPr="005E4906" w:rsidR="00EC0E20">
            <w:rPr>
              <w:b/>
              <w:i/>
              <w:iCs/>
            </w:rPr>
            <w:t>Dr Karagiannaki:</w:t>
          </w:r>
          <w:r w:rsidRPr="005E4906" w:rsidR="00EC0E20">
            <w:rPr>
              <w:b/>
            </w:rPr>
            <w:t xml:space="preserve"> </w:t>
          </w:r>
        </w:sdtContent>
      </w:sdt>
      <w:r w:rsidRPr="005E4906" w:rsidR="00EC0E20">
        <w:t>I want to make a short note. Unfortunately, there is no good evidence of people</w:t>
      </w:r>
      <w:r w:rsidRPr="005E4906" w:rsidR="0017184D">
        <w:t>’s savings after debt advice. We do not have good estimates.</w:t>
      </w:r>
      <w:r w:rsidRPr="005E4906" w:rsidR="0053350C">
        <w:t xml:space="preserve"> I </w:t>
      </w:r>
      <w:r w:rsidRPr="005E4906" w:rsidR="00B53BD0">
        <w:t xml:space="preserve">am trying to think. I </w:t>
      </w:r>
      <w:r w:rsidRPr="005E4906" w:rsidR="0053350C">
        <w:t xml:space="preserve">could not find </w:t>
      </w:r>
      <w:r w:rsidRPr="005E4906" w:rsidR="00B53BD0">
        <w:t xml:space="preserve">any </w:t>
      </w:r>
      <w:r w:rsidRPr="005E4906" w:rsidR="0053350C">
        <w:t xml:space="preserve">good evidence of </w:t>
      </w:r>
      <w:r w:rsidRPr="005E4906" w:rsidR="00281804">
        <w:t xml:space="preserve">how </w:t>
      </w:r>
      <w:r w:rsidRPr="005E4906" w:rsidR="00343A02">
        <w:t>outcomes</w:t>
      </w:r>
      <w:r w:rsidRPr="005E4906" w:rsidR="00281804">
        <w:t xml:space="preserve"> are sustained after debt advice.</w:t>
      </w:r>
      <w:r w:rsidRPr="005E4906" w:rsidR="00791AD7">
        <w:t xml:space="preserve"> </w:t>
      </w:r>
      <w:r w:rsidRPr="005E4906" w:rsidR="00281804">
        <w:t xml:space="preserve">Debt advice does </w:t>
      </w:r>
      <w:r w:rsidRPr="005E4906" w:rsidR="00F60550">
        <w:t xml:space="preserve">not usually </w:t>
      </w:r>
      <w:r w:rsidRPr="005E4906" w:rsidR="0071180D">
        <w:t xml:space="preserve">share </w:t>
      </w:r>
      <w:r w:rsidRPr="005E4906" w:rsidR="00F60550">
        <w:t xml:space="preserve">how </w:t>
      </w:r>
      <w:r w:rsidRPr="005E4906" w:rsidR="005A6E79">
        <w:t xml:space="preserve">any </w:t>
      </w:r>
      <w:r w:rsidRPr="005E4906" w:rsidR="00F60550">
        <w:t>case has closed</w:t>
      </w:r>
      <w:r w:rsidRPr="005E4906" w:rsidR="005A6E79">
        <w:t xml:space="preserve"> or its outcome</w:t>
      </w:r>
      <w:r w:rsidRPr="005E4906" w:rsidR="00F60550">
        <w:t>.</w:t>
      </w:r>
      <w:r w:rsidRPr="005E4906" w:rsidR="001864B9">
        <w:t xml:space="preserve"> We </w:t>
      </w:r>
      <w:r w:rsidRPr="005E4906" w:rsidR="005A6E79">
        <w:t xml:space="preserve">do not have any data on the dynamics afterwards. That is what we </w:t>
      </w:r>
      <w:r w:rsidRPr="005E4906" w:rsidR="001864B9">
        <w:t>are missing.</w:t>
      </w:r>
      <w:r w:rsidRPr="005E4906" w:rsidR="005A6E79">
        <w:t xml:space="preserve"> There are no measurable outcomes.</w:t>
      </w:r>
    </w:p>
    <w:p w:rsidR="006D136E" w:rsidRPr="005E4906" w:rsidP="00014C68">
      <w:pPr>
        <w:pStyle w:val="Answer"/>
      </w:pPr>
      <w:sdt>
        <w:sdtPr>
          <w:alias w:val="Witness"/>
          <w:id w:val="432403944"/>
          <w:placeholder>
            <w:docPart w:val="DefaultPlaceholder_-1854013440"/>
          </w:placeholder>
          <w:richText/>
        </w:sdtPr>
        <w:sdtContent>
          <w:r w:rsidRPr="005E4906" w:rsidR="00014C68">
            <w:rPr>
              <w:b/>
              <w:i/>
              <w:iCs/>
            </w:rPr>
            <w:t>Mick McAteer:</w:t>
          </w:r>
          <w:r w:rsidRPr="005E4906" w:rsidR="00014C68">
            <w:rPr>
              <w:b/>
            </w:rPr>
            <w:t xml:space="preserve"> </w:t>
          </w:r>
        </w:sdtContent>
      </w:sdt>
      <w:r w:rsidRPr="005E4906" w:rsidR="005A6E79">
        <w:t>That is absolutely right. D</w:t>
      </w:r>
      <w:r w:rsidRPr="005E4906" w:rsidR="00014C68">
        <w:t>ebt advice has to</w:t>
      </w:r>
      <w:r w:rsidRPr="005E4906" w:rsidR="005A6E79">
        <w:t xml:space="preserve"> deal with the problems in front of people and give people emergency support, but it should </w:t>
      </w:r>
      <w:r w:rsidRPr="005E4906" w:rsidR="00014C68">
        <w:t xml:space="preserve">also </w:t>
      </w:r>
      <w:r w:rsidRPr="005E4906" w:rsidR="005A6E79">
        <w:t xml:space="preserve">try </w:t>
      </w:r>
      <w:r w:rsidRPr="005E4906" w:rsidR="00014C68">
        <w:t xml:space="preserve">to </w:t>
      </w:r>
      <w:r w:rsidRPr="005E4906" w:rsidR="005A6E79">
        <w:t xml:space="preserve">help people </w:t>
      </w:r>
      <w:r w:rsidRPr="005E4906" w:rsidR="00014C68">
        <w:t xml:space="preserve">repair their finances. To </w:t>
      </w:r>
      <w:r w:rsidRPr="005E4906" w:rsidR="005A6E79">
        <w:t xml:space="preserve">give you an example </w:t>
      </w:r>
      <w:r w:rsidRPr="005E4906" w:rsidR="005A6E79">
        <w:t xml:space="preserve">to </w:t>
      </w:r>
      <w:r w:rsidRPr="005E4906" w:rsidR="00014C68">
        <w:t xml:space="preserve">illustrate that, I mentioned </w:t>
      </w:r>
      <w:r w:rsidRPr="005E4906" w:rsidR="005A6E79">
        <w:t>4.6</w:t>
      </w:r>
      <w:r w:rsidRPr="005E4906" w:rsidR="00AC2E5E">
        <w:t xml:space="preserve"> </w:t>
      </w:r>
      <w:r w:rsidRPr="005E4906" w:rsidR="005A6E79">
        <w:t xml:space="preserve">million </w:t>
      </w:r>
      <w:r w:rsidRPr="005E4906" w:rsidR="00014C68">
        <w:t xml:space="preserve">people having </w:t>
      </w:r>
      <w:r w:rsidRPr="005E4906">
        <w:t xml:space="preserve">one or more </w:t>
      </w:r>
      <w:r w:rsidRPr="005E4906" w:rsidR="00014C68">
        <w:t xml:space="preserve">county court judgments. Only 12% of those </w:t>
      </w:r>
      <w:r w:rsidRPr="005E4906">
        <w:t xml:space="preserve">judgments </w:t>
      </w:r>
      <w:r w:rsidRPr="005E4906" w:rsidR="00014C68">
        <w:t>are marked as satisfied</w:t>
      </w:r>
      <w:r w:rsidRPr="005E4906">
        <w:t xml:space="preserve"> on the register</w:t>
      </w:r>
      <w:r w:rsidRPr="005E4906" w:rsidR="00014C68">
        <w:t>.</w:t>
      </w:r>
    </w:p>
    <w:p w:rsidR="00014C68" w:rsidRPr="005E4906" w:rsidP="00EC1D56">
      <w:pPr>
        <w:pStyle w:val="Answer"/>
      </w:pPr>
      <w:r w:rsidRPr="005E4906">
        <w:t xml:space="preserve">To satisfy a judgment, you have to settle a debt and inform the court that the debt has been settled. </w:t>
      </w:r>
      <w:r w:rsidRPr="005E4906" w:rsidR="00400EC4">
        <w:t>If you do not satisfy</w:t>
      </w:r>
      <w:r w:rsidRPr="005E4906" w:rsidR="00702106">
        <w:t xml:space="preserve"> that judgment</w:t>
      </w:r>
      <w:r w:rsidRPr="005E4906" w:rsidR="00400EC4">
        <w:t xml:space="preserve">, </w:t>
      </w:r>
      <w:r w:rsidRPr="005E4906" w:rsidR="00792CC3">
        <w:t xml:space="preserve">it can have an </w:t>
      </w:r>
      <w:r w:rsidRPr="005E4906" w:rsidR="00400EC4">
        <w:t>impact on your financial wellbeing</w:t>
      </w:r>
      <w:r w:rsidRPr="005E4906" w:rsidR="00792CC3">
        <w:t xml:space="preserve"> for some time to come</w:t>
      </w:r>
      <w:r w:rsidRPr="005E4906" w:rsidR="00400EC4">
        <w:t xml:space="preserve">. </w:t>
      </w:r>
      <w:r w:rsidRPr="005E4906" w:rsidR="00792CC3">
        <w:t xml:space="preserve">We argue that the onus should be on </w:t>
      </w:r>
      <w:r w:rsidRPr="005E4906" w:rsidR="00400EC4">
        <w:t xml:space="preserve">the creditor to </w:t>
      </w:r>
      <w:r w:rsidRPr="005E4906" w:rsidR="00792CC3">
        <w:t xml:space="preserve">simply email the court, to </w:t>
      </w:r>
      <w:r w:rsidRPr="005E4906" w:rsidR="00400EC4">
        <w:t>notify the court</w:t>
      </w:r>
      <w:r w:rsidRPr="005E4906" w:rsidR="00792CC3">
        <w:t xml:space="preserve"> that a debt has been settled, </w:t>
      </w:r>
      <w:r w:rsidRPr="005E4906" w:rsidR="00400EC4">
        <w:t>rather than relying on the individual who is facing financial anxiety</w:t>
      </w:r>
      <w:r w:rsidRPr="005E4906" w:rsidR="00792CC3">
        <w:t xml:space="preserve"> and maybe mental health issues at that point in time</w:t>
      </w:r>
      <w:r w:rsidRPr="005E4906" w:rsidR="00400EC4">
        <w:t>.</w:t>
      </w:r>
      <w:r w:rsidRPr="005E4906" w:rsidR="00EC1D56">
        <w:t xml:space="preserve"> </w:t>
      </w:r>
      <w:r w:rsidRPr="005E4906" w:rsidR="00792CC3">
        <w:t>If we can t</w:t>
      </w:r>
      <w:r w:rsidRPr="005E4906" w:rsidR="00400EC4">
        <w:t xml:space="preserve">urn the </w:t>
      </w:r>
      <w:r w:rsidRPr="005E4906" w:rsidR="00A162A9">
        <w:t xml:space="preserve">responsibility </w:t>
      </w:r>
      <w:r w:rsidRPr="005E4906" w:rsidR="00792CC3">
        <w:t xml:space="preserve">for informing the court, </w:t>
      </w:r>
      <w:r w:rsidRPr="005E4906" w:rsidR="00A162A9">
        <w:t>that could have a significant impact on repairing finances.</w:t>
      </w:r>
    </w:p>
    <w:p w:rsidR="00AD2D02" w:rsidRPr="005E4906" w:rsidP="00A819EC">
      <w:pPr>
        <w:pStyle w:val="Remark"/>
      </w:pPr>
      <w:sdt>
        <w:sdtPr>
          <w:alias w:val="Member"/>
          <w:tag w:val="&lt;Member mnisId='1524' dodsId='35914'&gt;"/>
          <w:id w:val="2094822167"/>
          <w:placeholder>
            <w:docPart w:val="DefaultPlaceholder_-1854013440"/>
          </w:placeholder>
          <w:richText/>
        </w:sdtPr>
        <w:sdtContent>
          <w:r w:rsidRPr="005E4906">
            <w:rPr>
              <w:b/>
            </w:rPr>
            <w:t>Chair:</w:t>
          </w:r>
        </w:sdtContent>
      </w:sdt>
      <w:r w:rsidRPr="005E4906">
        <w:t xml:space="preserve"> Thank you. That is very helpful.</w:t>
      </w:r>
    </w:p>
    <w:p w:rsidR="005D39DD" w:rsidRPr="005E4906" w:rsidP="005D39DD">
      <w:pPr>
        <w:pStyle w:val="Question"/>
      </w:pPr>
      <w:sdt>
        <w:sdtPr>
          <w:alias w:val="Member"/>
          <w:tag w:val="&lt;Member mnisId='193' dodsId='25421'&gt;"/>
          <w:id w:val="1709382477"/>
          <w:placeholder>
            <w:docPart w:val="DefaultPlaceholder_-1854013440"/>
          </w:placeholder>
          <w:richText/>
        </w:sdtPr>
        <w:sdtContent>
          <w:r w:rsidRPr="005E4906" w:rsidR="007017C0">
            <w:rPr>
              <w:b/>
            </w:rPr>
            <w:t>Dame Siobhain McDonagh:</w:t>
          </w:r>
        </w:sdtContent>
      </w:sdt>
      <w:r w:rsidRPr="005E4906" w:rsidR="007017C0">
        <w:t xml:space="preserve"> The </w:t>
      </w:r>
      <w:r w:rsidRPr="005E4906" w:rsidR="00A819EC">
        <w:t xml:space="preserve">financial inclusion </w:t>
      </w:r>
      <w:r w:rsidRPr="005E4906" w:rsidR="007017C0">
        <w:t>strategy relies heavily on digital access to banking and payments. Given</w:t>
      </w:r>
      <w:r w:rsidRPr="005E4906" w:rsidR="00841352">
        <w:t xml:space="preserve"> the national payments vision will shape the future payments infrastructure, </w:t>
      </w:r>
      <w:r w:rsidRPr="005E4906" w:rsidR="007017C0">
        <w:t xml:space="preserve">is financial inclusion sufficiently embedded </w:t>
      </w:r>
      <w:r w:rsidRPr="005E4906" w:rsidR="001F6348">
        <w:t xml:space="preserve">in that work </w:t>
      </w:r>
      <w:r w:rsidRPr="005E4906" w:rsidR="007017C0">
        <w:t xml:space="preserve">or is there a risk </w:t>
      </w:r>
      <w:r w:rsidRPr="005E4906" w:rsidR="001F6348">
        <w:t xml:space="preserve">we end up with a very </w:t>
      </w:r>
      <w:r w:rsidRPr="005E4906" w:rsidR="007017C0">
        <w:t>sophisticated system that has not been designed</w:t>
      </w:r>
      <w:r w:rsidRPr="005E4906" w:rsidR="001F6348">
        <w:t xml:space="preserve"> around vulnerable users or just those who </w:t>
      </w:r>
      <w:r w:rsidRPr="005E4906" w:rsidR="007017C0">
        <w:t xml:space="preserve">do not </w:t>
      </w:r>
      <w:r w:rsidRPr="005E4906" w:rsidR="001F6348">
        <w:t>want to do stuff online?</w:t>
      </w:r>
    </w:p>
    <w:p w:rsidR="00782678" w:rsidRPr="005E4906" w:rsidP="005D39DD">
      <w:pPr>
        <w:pStyle w:val="Answer"/>
      </w:pPr>
      <w:sdt>
        <w:sdtPr>
          <w:alias w:val="Witness"/>
          <w:id w:val="-1503809006"/>
          <w:placeholder>
            <w:docPart w:val="DefaultPlaceholder_-1854013440"/>
          </w:placeholder>
          <w:richText/>
        </w:sdtPr>
        <w:sdtContent>
          <w:r w:rsidRPr="005E4906" w:rsidR="005D39DD">
            <w:rPr>
              <w:b/>
              <w:i/>
              <w:iCs/>
            </w:rPr>
            <w:t>Professor Benamraoui:</w:t>
          </w:r>
          <w:r w:rsidRPr="005E4906" w:rsidR="005D39DD">
            <w:rPr>
              <w:b/>
            </w:rPr>
            <w:t xml:space="preserve"> </w:t>
          </w:r>
        </w:sdtContent>
      </w:sdt>
      <w:r w:rsidRPr="005E4906" w:rsidR="001F6348">
        <w:t>We cannot segregate or separate financial inclusion and d</w:t>
      </w:r>
      <w:r w:rsidRPr="005E4906" w:rsidR="005D39DD">
        <w:t>igital inclusion, from my point of view</w:t>
      </w:r>
      <w:r w:rsidRPr="005E4906" w:rsidR="001F6348">
        <w:t xml:space="preserve">, because </w:t>
      </w:r>
      <w:r w:rsidRPr="005E4906" w:rsidR="005D39DD">
        <w:t xml:space="preserve">banks </w:t>
      </w:r>
      <w:r w:rsidRPr="005E4906" w:rsidR="001F6348">
        <w:t xml:space="preserve">now </w:t>
      </w:r>
      <w:r w:rsidRPr="005E4906" w:rsidR="005D39DD">
        <w:t xml:space="preserve">are moving </w:t>
      </w:r>
      <w:r w:rsidRPr="005E4906" w:rsidR="001F6348">
        <w:t xml:space="preserve">most or all of their </w:t>
      </w:r>
      <w:r w:rsidRPr="005E4906" w:rsidR="005D39DD">
        <w:t xml:space="preserve">services </w:t>
      </w:r>
      <w:r w:rsidRPr="005E4906" w:rsidR="001F6348">
        <w:t xml:space="preserve">to </w:t>
      </w:r>
      <w:r w:rsidRPr="005E4906" w:rsidR="005D39DD">
        <w:t xml:space="preserve">online platforms. As you said rightly, there are people who </w:t>
      </w:r>
      <w:r w:rsidRPr="005E4906" w:rsidR="00DB2371">
        <w:t xml:space="preserve">still </w:t>
      </w:r>
      <w:r w:rsidRPr="005E4906" w:rsidR="005D39DD">
        <w:t xml:space="preserve">prefer physical access, going to the branch </w:t>
      </w:r>
      <w:r w:rsidR="00317B06">
        <w:t>and so on</w:t>
      </w:r>
      <w:r w:rsidRPr="005E4906">
        <w:t>, rather than using these digital applications</w:t>
      </w:r>
      <w:r w:rsidRPr="005E4906" w:rsidR="005D39DD">
        <w:t>.</w:t>
      </w:r>
      <w:r w:rsidRPr="005E4906">
        <w:t xml:space="preserve"> Therefore, we cannot address financial inclusion without addressing digital inclusion.</w:t>
      </w:r>
    </w:p>
    <w:p w:rsidR="00B66794" w:rsidRPr="005E4906" w:rsidP="00782678">
      <w:pPr>
        <w:pStyle w:val="Answer"/>
      </w:pPr>
      <w:r>
        <w:t>T</w:t>
      </w:r>
      <w:r w:rsidRPr="005E4906" w:rsidR="00576D6D">
        <w:t>he statistic</w:t>
      </w:r>
      <w:r>
        <w:t>s show that</w:t>
      </w:r>
      <w:r w:rsidRPr="005E4906" w:rsidR="00782678">
        <w:t xml:space="preserve"> specific groups are affected </w:t>
      </w:r>
      <w:r w:rsidRPr="005E4906" w:rsidR="00576D6D">
        <w:t>more than other</w:t>
      </w:r>
      <w:r>
        <w:t>s</w:t>
      </w:r>
      <w:r w:rsidRPr="005E4906" w:rsidR="00576D6D">
        <w:t>.</w:t>
      </w:r>
      <w:r w:rsidRPr="005E4906" w:rsidR="00782678">
        <w:t xml:space="preserve"> </w:t>
      </w:r>
      <w:r w:rsidRPr="005E4906" w:rsidR="00576D6D">
        <w:t xml:space="preserve">For example, the elderly are affected more </w:t>
      </w:r>
      <w:r w:rsidRPr="005E4906" w:rsidR="00782678">
        <w:t xml:space="preserve">than the young </w:t>
      </w:r>
      <w:r w:rsidRPr="005E4906" w:rsidR="00576D6D">
        <w:t xml:space="preserve">when it comes to digital inclusion. Also, </w:t>
      </w:r>
      <w:r w:rsidRPr="005E4906" w:rsidR="00782678">
        <w:t xml:space="preserve">the statistics show that </w:t>
      </w:r>
      <w:r w:rsidRPr="005E4906" w:rsidR="00576D6D">
        <w:t>7% of the population are not online or using digital applications at all.</w:t>
      </w:r>
      <w:r w:rsidRPr="005E4906">
        <w:t xml:space="preserve"> What happens to this 7%? How are we going to serve this 7%?</w:t>
      </w:r>
    </w:p>
    <w:p w:rsidR="00576D6D" w:rsidRPr="005E4906" w:rsidP="00D246D3">
      <w:pPr>
        <w:pStyle w:val="Answer"/>
      </w:pPr>
      <w:r w:rsidRPr="005E4906">
        <w:t>Therefore, we need to have a b</w:t>
      </w:r>
      <w:r w:rsidRPr="005E4906">
        <w:t xml:space="preserve">alance between </w:t>
      </w:r>
      <w:r w:rsidRPr="005E4906">
        <w:t xml:space="preserve">a </w:t>
      </w:r>
      <w:r w:rsidRPr="005E4906">
        <w:t xml:space="preserve">physical presence and </w:t>
      </w:r>
      <w:r w:rsidRPr="005E4906" w:rsidR="0048051A">
        <w:t xml:space="preserve">these </w:t>
      </w:r>
      <w:r w:rsidRPr="005E4906">
        <w:t xml:space="preserve">digital applications. </w:t>
      </w:r>
      <w:r w:rsidRPr="005E4906" w:rsidR="0048051A">
        <w:t>There is also the element of f</w:t>
      </w:r>
      <w:r w:rsidRPr="005E4906">
        <w:t>inancial education around digitalisation</w:t>
      </w:r>
      <w:r w:rsidRPr="005E4906" w:rsidR="00122A68">
        <w:t xml:space="preserve"> as well. Why are people digitally excluded? </w:t>
      </w:r>
      <w:r w:rsidRPr="005E4906">
        <w:t xml:space="preserve">Some of it is to do with education, because they are not aware </w:t>
      </w:r>
      <w:r w:rsidR="00317B06">
        <w:t xml:space="preserve">of </w:t>
      </w:r>
      <w:r w:rsidRPr="005E4906">
        <w:t xml:space="preserve">or </w:t>
      </w:r>
      <w:r w:rsidR="00317B06">
        <w:t xml:space="preserve">do not </w:t>
      </w:r>
      <w:r w:rsidRPr="005E4906">
        <w:t>know how to use</w:t>
      </w:r>
      <w:r w:rsidRPr="005E4906" w:rsidR="00D246D3">
        <w:t xml:space="preserve"> these digital applications</w:t>
      </w:r>
      <w:r w:rsidRPr="005E4906">
        <w:t xml:space="preserve">. </w:t>
      </w:r>
      <w:r w:rsidRPr="005E4906" w:rsidR="00D246D3">
        <w:t>Therefore</w:t>
      </w:r>
      <w:r w:rsidRPr="005E4906" w:rsidR="00310C25">
        <w:t>,</w:t>
      </w:r>
      <w:r w:rsidRPr="005E4906" w:rsidR="00D246D3">
        <w:t xml:space="preserve"> schools—p</w:t>
      </w:r>
      <w:r w:rsidRPr="005E4906">
        <w:t xml:space="preserve">rimary schools, secondary schools </w:t>
      </w:r>
      <w:r w:rsidR="00317B06">
        <w:t>and so on</w:t>
      </w:r>
      <w:r w:rsidRPr="005E4906" w:rsidR="00D246D3">
        <w:t>—</w:t>
      </w:r>
      <w:r w:rsidRPr="005E4906">
        <w:t>can play a role in this as well.</w:t>
      </w:r>
    </w:p>
    <w:p w:rsidR="00F36B96" w:rsidRPr="005E4906" w:rsidP="00C05AA4">
      <w:pPr>
        <w:pStyle w:val="Answer"/>
      </w:pPr>
      <w:sdt>
        <w:sdtPr>
          <w:alias w:val="Witness"/>
          <w:id w:val="-262915294"/>
          <w:placeholder>
            <w:docPart w:val="DefaultPlaceholder_-1854013440"/>
          </w:placeholder>
          <w:richText/>
        </w:sdtPr>
        <w:sdtContent>
          <w:r w:rsidRPr="005E4906" w:rsidR="00576D6D">
            <w:rPr>
              <w:b/>
              <w:i/>
              <w:iCs/>
            </w:rPr>
            <w:t>Sian Williams:</w:t>
          </w:r>
          <w:r w:rsidRPr="005E4906" w:rsidR="00576D6D">
            <w:rPr>
              <w:b/>
            </w:rPr>
            <w:t xml:space="preserve"> </w:t>
          </w:r>
        </w:sdtContent>
      </w:sdt>
      <w:r w:rsidRPr="005E4906" w:rsidR="00576D6D">
        <w:t>Can I build on</w:t>
      </w:r>
      <w:r w:rsidRPr="005E4906" w:rsidR="003C1125">
        <w:t xml:space="preserve"> that point</w:t>
      </w:r>
      <w:r w:rsidRPr="005E4906" w:rsidR="00576D6D">
        <w:t xml:space="preserve">? We have done studies </w:t>
      </w:r>
      <w:r w:rsidRPr="005E4906" w:rsidR="00D6706E">
        <w:t xml:space="preserve">under the MaPS What Works </w:t>
      </w:r>
      <w:r w:rsidRPr="005E4906" w:rsidR="00F06D74">
        <w:t>F</w:t>
      </w:r>
      <w:r w:rsidRPr="005E4906" w:rsidR="00D6706E">
        <w:t>und</w:t>
      </w:r>
      <w:r w:rsidRPr="005E4906" w:rsidR="00C05AA4">
        <w:t xml:space="preserve">, which show that </w:t>
      </w:r>
      <w:r w:rsidRPr="005E4906" w:rsidR="00576D6D">
        <w:t>it is not education that moves people</w:t>
      </w:r>
      <w:r w:rsidRPr="005E4906" w:rsidR="00C05AA4">
        <w:t xml:space="preserve"> into using digital</w:t>
      </w:r>
      <w:r w:rsidRPr="005E4906" w:rsidR="00576D6D">
        <w:t xml:space="preserve">, particularly around money. </w:t>
      </w:r>
      <w:r w:rsidRPr="005E4906" w:rsidR="00C05AA4">
        <w:t>When you put digital and money together, t</w:t>
      </w:r>
      <w:r w:rsidRPr="005E4906" w:rsidR="00576D6D">
        <w:t>here is double</w:t>
      </w:r>
      <w:r w:rsidRPr="005E4906" w:rsidR="00C05AA4">
        <w:t xml:space="preserve"> jeopardy</w:t>
      </w:r>
      <w:r w:rsidRPr="005E4906" w:rsidR="00576D6D">
        <w:t>.</w:t>
      </w:r>
      <w:r w:rsidRPr="005E4906" w:rsidR="00C05AA4">
        <w:t xml:space="preserve"> </w:t>
      </w:r>
      <w:r w:rsidRPr="005E4906" w:rsidR="00576D6D">
        <w:t>Actually, it is around assisted use.</w:t>
      </w:r>
    </w:p>
    <w:p w:rsidR="00317B06" w:rsidP="00F36B96">
      <w:pPr>
        <w:pStyle w:val="Answer"/>
      </w:pPr>
      <w:r w:rsidRPr="005E4906">
        <w:t>When we rolled out the c</w:t>
      </w:r>
      <w:r w:rsidRPr="005E4906" w:rsidR="00576D6D">
        <w:t xml:space="preserve">ommunity banking hubs, </w:t>
      </w:r>
      <w:r w:rsidRPr="005E4906">
        <w:t xml:space="preserve">we really hoped industry would embrace </w:t>
      </w:r>
      <w:r w:rsidRPr="005E4906" w:rsidR="00576D6D">
        <w:t xml:space="preserve">the idea that </w:t>
      </w:r>
      <w:r w:rsidRPr="005E4906">
        <w:t xml:space="preserve">the </w:t>
      </w:r>
      <w:r w:rsidRPr="005E4906" w:rsidR="00576D6D">
        <w:t>banking hub could be a place</w:t>
      </w:r>
      <w:r w:rsidRPr="005E4906">
        <w:t xml:space="preserve"> where you could not only give people access to a quasi</w:t>
      </w:r>
      <w:r w:rsidRPr="005E4906" w:rsidR="00310C25">
        <w:t>-</w:t>
      </w:r>
      <w:r w:rsidRPr="005E4906">
        <w:t>branch</w:t>
      </w:r>
      <w:r w:rsidRPr="005E4906" w:rsidR="00576D6D">
        <w:t xml:space="preserve">, but </w:t>
      </w:r>
      <w:r w:rsidRPr="005E4906">
        <w:t xml:space="preserve">also </w:t>
      </w:r>
      <w:r w:rsidRPr="005E4906" w:rsidR="00576D6D">
        <w:t xml:space="preserve">spend time </w:t>
      </w:r>
      <w:r w:rsidRPr="005E4906" w:rsidR="00576D6D">
        <w:t>with them and explore what they need a branch for</w:t>
      </w:r>
      <w:r>
        <w:t>,</w:t>
      </w:r>
      <w:r w:rsidRPr="005E4906" w:rsidR="00576D6D">
        <w:t xml:space="preserve"> </w:t>
      </w:r>
      <w:r w:rsidRPr="005E4906">
        <w:t xml:space="preserve">and which of those activities could move online with </w:t>
      </w:r>
      <w:r w:rsidRPr="005E4906" w:rsidR="00576D6D">
        <w:t>support over time.</w:t>
      </w:r>
      <w:r w:rsidRPr="005E4906" w:rsidR="00F36B96">
        <w:t xml:space="preserve"> </w:t>
      </w:r>
    </w:p>
    <w:p w:rsidR="00C620FB" w:rsidRPr="005E4906" w:rsidP="00317B06">
      <w:pPr>
        <w:pStyle w:val="Answer"/>
      </w:pPr>
      <w:r w:rsidRPr="005E4906">
        <w:t>Evidence has shown, for the l</w:t>
      </w:r>
      <w:r w:rsidRPr="005E4906" w:rsidR="00576D6D">
        <w:t>ast 20 years or so</w:t>
      </w:r>
      <w:r w:rsidRPr="005E4906">
        <w:t xml:space="preserve">—over which time digital has increasingly entered financial services—that </w:t>
      </w:r>
      <w:r w:rsidRPr="005E4906" w:rsidR="00576D6D">
        <w:t>you need a couple of key things</w:t>
      </w:r>
      <w:r w:rsidRPr="005E4906">
        <w:t>.</w:t>
      </w:r>
      <w:r w:rsidR="00317B06">
        <w:t xml:space="preserve"> </w:t>
      </w:r>
      <w:r w:rsidRPr="005E4906">
        <w:t xml:space="preserve">You need </w:t>
      </w:r>
      <w:r w:rsidRPr="005E4906" w:rsidR="00576D6D">
        <w:t xml:space="preserve">a trusted, known point of contact over </w:t>
      </w:r>
      <w:r w:rsidRPr="005E4906">
        <w:t xml:space="preserve">a period of </w:t>
      </w:r>
      <w:r w:rsidRPr="005E4906" w:rsidR="00576D6D">
        <w:t>time</w:t>
      </w:r>
      <w:r w:rsidRPr="005E4906" w:rsidR="00576D6D">
        <w:t xml:space="preserve">. </w:t>
      </w:r>
      <w:r w:rsidRPr="005E4906">
        <w:t xml:space="preserve">This is someone you can go back to and say, “Do you remember when we did that thing three weeks ago? </w:t>
      </w:r>
      <w:r w:rsidRPr="005E4906" w:rsidR="00576D6D">
        <w:t xml:space="preserve">It has not worked out. </w:t>
      </w:r>
      <w:r w:rsidRPr="005E4906">
        <w:t xml:space="preserve">I have got it wrong. </w:t>
      </w:r>
      <w:r w:rsidRPr="005E4906" w:rsidR="00576D6D">
        <w:t>The bill has not been paid</w:t>
      </w:r>
      <w:r w:rsidR="00317B06">
        <w:t>,</w:t>
      </w:r>
      <w:r w:rsidRPr="005E4906">
        <w:t xml:space="preserve">” </w:t>
      </w:r>
      <w:r w:rsidRPr="005E4906">
        <w:t>or,</w:t>
      </w:r>
      <w:r w:rsidRPr="005E4906">
        <w:t xml:space="preserve"> “I thought it had happened, but it hasn</w:t>
      </w:r>
      <w:r w:rsidR="00317B06">
        <w:t>’</w:t>
      </w:r>
      <w:r w:rsidRPr="005E4906">
        <w:t>t</w:t>
      </w:r>
      <w:r w:rsidR="00317B06">
        <w:t>.</w:t>
      </w:r>
      <w:r w:rsidRPr="005E4906">
        <w:t xml:space="preserve">” </w:t>
      </w:r>
      <w:r w:rsidRPr="005E4906">
        <w:t>That is really important. C</w:t>
      </w:r>
      <w:r w:rsidRPr="005E4906" w:rsidR="00576D6D">
        <w:t>ommunity bankers</w:t>
      </w:r>
      <w:r w:rsidRPr="005E4906">
        <w:t xml:space="preserve">, within banking hubs, </w:t>
      </w:r>
      <w:r w:rsidRPr="005E4906" w:rsidR="00576D6D">
        <w:t xml:space="preserve">can play that role, but only if </w:t>
      </w:r>
      <w:r w:rsidRPr="005E4906">
        <w:t xml:space="preserve">the </w:t>
      </w:r>
      <w:r w:rsidRPr="005E4906" w:rsidR="00576D6D">
        <w:t>banks</w:t>
      </w:r>
      <w:r w:rsidRPr="005E4906">
        <w:t xml:space="preserve"> resource it.</w:t>
      </w:r>
    </w:p>
    <w:p w:rsidR="003126EE" w:rsidRPr="005E4906" w:rsidP="00F36B96">
      <w:pPr>
        <w:pStyle w:val="Answer"/>
      </w:pPr>
      <w:r w:rsidRPr="005E4906">
        <w:t xml:space="preserve">Second is inclusive design. We know that people </w:t>
      </w:r>
      <w:r w:rsidRPr="005E4906" w:rsidR="00232581">
        <w:t>resist shifting to digital for many reasons. I</w:t>
      </w:r>
      <w:r w:rsidRPr="005E4906" w:rsidR="00576D6D">
        <w:t xml:space="preserve">t is around trust, not just of the services but </w:t>
      </w:r>
      <w:r w:rsidRPr="005E4906" w:rsidR="0041142D">
        <w:t xml:space="preserve">also of </w:t>
      </w:r>
      <w:r w:rsidRPr="005E4906" w:rsidR="00576D6D">
        <w:t>what</w:t>
      </w:r>
      <w:r w:rsidR="00317B06">
        <w:t xml:space="preserve"> will </w:t>
      </w:r>
      <w:r w:rsidRPr="005E4906" w:rsidR="00576D6D">
        <w:t>happen if it goes wrong</w:t>
      </w:r>
      <w:r w:rsidRPr="005E4906" w:rsidR="00FB16BD">
        <w:t xml:space="preserve"> a</w:t>
      </w:r>
      <w:r w:rsidRPr="005E4906" w:rsidR="00310C25">
        <w:t>round</w:t>
      </w:r>
      <w:r w:rsidRPr="005E4906" w:rsidR="00FB16BD">
        <w:t xml:space="preserve"> redress. </w:t>
      </w:r>
      <w:r w:rsidRPr="005E4906" w:rsidR="00576D6D">
        <w:t xml:space="preserve">For example, </w:t>
      </w:r>
      <w:r w:rsidRPr="005E4906" w:rsidR="002434B6">
        <w:t xml:space="preserve">for </w:t>
      </w:r>
      <w:r w:rsidRPr="005E4906" w:rsidR="00576D6D">
        <w:t xml:space="preserve">someone on a low income, </w:t>
      </w:r>
      <w:r w:rsidRPr="005E4906" w:rsidR="002434B6">
        <w:t>at the momen</w:t>
      </w:r>
      <w:r w:rsidR="00317B06">
        <w:t>t</w:t>
      </w:r>
      <w:r w:rsidRPr="005E4906" w:rsidR="002434B6">
        <w:t xml:space="preserve"> there is almost no digital tool that allows them to make payments </w:t>
      </w:r>
      <w:r w:rsidRPr="005E4906" w:rsidR="00576D6D">
        <w:t xml:space="preserve">with </w:t>
      </w:r>
      <w:r w:rsidRPr="005E4906" w:rsidR="002434B6">
        <w:t xml:space="preserve">the </w:t>
      </w:r>
      <w:r w:rsidRPr="005E4906" w:rsidR="00576D6D">
        <w:t xml:space="preserve">confidence that the money it looks like is </w:t>
      </w:r>
      <w:r w:rsidRPr="005E4906" w:rsidR="002434B6">
        <w:t xml:space="preserve">in their account is </w:t>
      </w:r>
      <w:r w:rsidRPr="005E4906" w:rsidR="00576D6D">
        <w:t xml:space="preserve">really in their account. </w:t>
      </w:r>
      <w:r w:rsidRPr="005E4906" w:rsidR="000F7AB0">
        <w:t>R</w:t>
      </w:r>
      <w:r w:rsidRPr="005E4906" w:rsidR="002434B6">
        <w:t>eal-time balances</w:t>
      </w:r>
      <w:r w:rsidR="00317B06">
        <w:t>—</w:t>
      </w:r>
      <w:r w:rsidRPr="005E4906" w:rsidR="002434B6">
        <w:t xml:space="preserve">being able to get </w:t>
      </w:r>
      <w:r w:rsidRPr="005E4906" w:rsidR="002434B6">
        <w:t>exactly the s</w:t>
      </w:r>
      <w:r w:rsidRPr="005E4906" w:rsidR="00576D6D">
        <w:t>ame</w:t>
      </w:r>
      <w:r w:rsidRPr="005E4906" w:rsidR="00576D6D">
        <w:t xml:space="preserve"> comfort that your real-time balance is genuine and accurate</w:t>
      </w:r>
      <w:r w:rsidRPr="005E4906" w:rsidR="002434B6">
        <w:t xml:space="preserve"> as you can with the money in your wallet or purse</w:t>
      </w:r>
      <w:r w:rsidR="00317B06">
        <w:t>—</w:t>
      </w:r>
      <w:r w:rsidRPr="005E4906" w:rsidR="000F7AB0">
        <w:t xml:space="preserve">are </w:t>
      </w:r>
      <w:r w:rsidRPr="005E4906" w:rsidR="002434B6">
        <w:t>missing</w:t>
      </w:r>
      <w:r w:rsidRPr="005E4906" w:rsidR="00576D6D">
        <w:t>.</w:t>
      </w:r>
    </w:p>
    <w:p w:rsidR="00576D6D" w:rsidRPr="005E4906" w:rsidP="00F36B96">
      <w:pPr>
        <w:pStyle w:val="Answer"/>
      </w:pPr>
      <w:r w:rsidRPr="005E4906">
        <w:t>These are the very s</w:t>
      </w:r>
      <w:r w:rsidRPr="005E4906">
        <w:t>imple but fundamental barriers</w:t>
      </w:r>
      <w:r w:rsidRPr="005E4906">
        <w:t xml:space="preserve"> to overcome, to help people trust, “I can do this and move on to digital</w:t>
      </w:r>
      <w:r w:rsidR="00317B06">
        <w:t>.</w:t>
      </w:r>
      <w:r w:rsidRPr="005E4906">
        <w:t>” There is something around m</w:t>
      </w:r>
      <w:r w:rsidRPr="005E4906" w:rsidR="00E125F5">
        <w:t xml:space="preserve">aking sure </w:t>
      </w:r>
      <w:r w:rsidR="00317B06">
        <w:t xml:space="preserve">that </w:t>
      </w:r>
      <w:r w:rsidRPr="005E4906" w:rsidR="00E125F5">
        <w:t>people have continued access to a trusted person and inclusive design</w:t>
      </w:r>
      <w:r w:rsidRPr="005E4906" w:rsidR="00826ACE">
        <w:t xml:space="preserve"> in the industry</w:t>
      </w:r>
      <w:r w:rsidRPr="005E4906" w:rsidR="00E125F5">
        <w:t>.</w:t>
      </w:r>
    </w:p>
    <w:p w:rsidR="00E125F5" w:rsidRPr="005E4906" w:rsidP="00E125F5">
      <w:pPr>
        <w:pStyle w:val="Question"/>
      </w:pPr>
      <w:sdt>
        <w:sdtPr>
          <w:alias w:val="Member"/>
          <w:tag w:val="&lt;Member mnisId='193' dodsId='25421'&gt;"/>
          <w:id w:val="408737949"/>
          <w:placeholder>
            <w:docPart w:val="DefaultPlaceholder_-1854013440"/>
          </w:placeholder>
          <w:richText/>
        </w:sdtPr>
        <w:sdtContent>
          <w:r w:rsidRPr="005E4906">
            <w:rPr>
              <w:b/>
            </w:rPr>
            <w:t>Dame Siobhain McDonagh:</w:t>
          </w:r>
        </w:sdtContent>
      </w:sdt>
      <w:r w:rsidRPr="005E4906">
        <w:t xml:space="preserve"> The </w:t>
      </w:r>
      <w:r w:rsidRPr="005E4906" w:rsidR="00B437BA">
        <w:t>p</w:t>
      </w:r>
      <w:r w:rsidRPr="005E4906">
        <w:t xml:space="preserve">ost </w:t>
      </w:r>
      <w:r w:rsidRPr="005E4906" w:rsidR="00B437BA">
        <w:t>o</w:t>
      </w:r>
      <w:r w:rsidRPr="005E4906">
        <w:t>ffice network underpins access</w:t>
      </w:r>
      <w:r w:rsidRPr="005E4906" w:rsidR="009A3035">
        <w:t xml:space="preserve"> to cash across the UK</w:t>
      </w:r>
      <w:r w:rsidRPr="005E4906">
        <w:t xml:space="preserve">, yet </w:t>
      </w:r>
      <w:r w:rsidRPr="005E4906" w:rsidR="009A3035">
        <w:t xml:space="preserve">its </w:t>
      </w:r>
      <w:r w:rsidRPr="005E4906">
        <w:t xml:space="preserve">sustainability relies heavily </w:t>
      </w:r>
      <w:r w:rsidRPr="005E4906" w:rsidR="0004396E">
        <w:t>up</w:t>
      </w:r>
      <w:r w:rsidRPr="005E4906">
        <w:t xml:space="preserve">on funding from </w:t>
      </w:r>
      <w:r w:rsidRPr="005E4906" w:rsidR="0004396E">
        <w:t xml:space="preserve">the five major </w:t>
      </w:r>
      <w:r w:rsidRPr="005E4906">
        <w:t>banks</w:t>
      </w:r>
      <w:r w:rsidRPr="005E4906" w:rsidR="0004396E">
        <w:t xml:space="preserve"> on five-year contracts</w:t>
      </w:r>
      <w:r w:rsidRPr="005E4906">
        <w:t xml:space="preserve">. Is there a </w:t>
      </w:r>
      <w:r w:rsidRPr="005E4906" w:rsidR="0004396E">
        <w:t xml:space="preserve">credible, </w:t>
      </w:r>
      <w:r w:rsidRPr="005E4906">
        <w:t xml:space="preserve">long-term strategy </w:t>
      </w:r>
      <w:r w:rsidRPr="005E4906" w:rsidR="0004396E">
        <w:t xml:space="preserve">to ensure that </w:t>
      </w:r>
      <w:r w:rsidRPr="005E4906">
        <w:t>services</w:t>
      </w:r>
      <w:r w:rsidRPr="005E4906" w:rsidR="0004396E">
        <w:t xml:space="preserve"> </w:t>
      </w:r>
      <w:r w:rsidRPr="005E4906">
        <w:t>remain in</w:t>
      </w:r>
      <w:r w:rsidRPr="005E4906" w:rsidR="00975584">
        <w:t xml:space="preserve"> communities as cash usage declines?</w:t>
      </w:r>
    </w:p>
    <w:p w:rsidR="00E540A1" w:rsidRPr="005E4906" w:rsidP="006975DB">
      <w:pPr>
        <w:pStyle w:val="Answer"/>
      </w:pPr>
      <w:sdt>
        <w:sdtPr>
          <w:alias w:val="Witness"/>
          <w:id w:val="-1706712958"/>
          <w:placeholder>
            <w:docPart w:val="DefaultPlaceholder_-1854013440"/>
          </w:placeholder>
          <w:richText/>
        </w:sdtPr>
        <w:sdtContent>
          <w:r w:rsidRPr="005E4906" w:rsidR="00E125F5">
            <w:rPr>
              <w:b/>
              <w:i/>
              <w:iCs/>
            </w:rPr>
            <w:t>Mick McAteer:</w:t>
          </w:r>
          <w:r w:rsidRPr="005E4906" w:rsidR="00E125F5">
            <w:rPr>
              <w:b/>
            </w:rPr>
            <w:t xml:space="preserve"> </w:t>
          </w:r>
        </w:sdtContent>
      </w:sdt>
      <w:r w:rsidRPr="005E4906" w:rsidR="00E125F5">
        <w:t xml:space="preserve">The alternative is to not let </w:t>
      </w:r>
      <w:r w:rsidRPr="005E4906" w:rsidR="00975584">
        <w:t xml:space="preserve">the </w:t>
      </w:r>
      <w:r w:rsidRPr="005E4906" w:rsidR="00E125F5">
        <w:t xml:space="preserve">banks determine the future of the Post Office. </w:t>
      </w:r>
      <w:r w:rsidRPr="005E4906" w:rsidR="00975584">
        <w:t>That is why we need a l</w:t>
      </w:r>
      <w:r w:rsidRPr="005E4906" w:rsidR="00E125F5">
        <w:t>ong-term settlement</w:t>
      </w:r>
      <w:r w:rsidRPr="005E4906" w:rsidR="00975584">
        <w:t xml:space="preserve"> through a </w:t>
      </w:r>
      <w:r w:rsidRPr="005E4906" w:rsidR="005144F6">
        <w:t>fair banking Act</w:t>
      </w:r>
      <w:r w:rsidRPr="005E4906" w:rsidR="00975584">
        <w:t xml:space="preserve"> or</w:t>
      </w:r>
      <w:r w:rsidR="00317B06">
        <w:t xml:space="preserve"> </w:t>
      </w:r>
      <w:r w:rsidRPr="005E4906" w:rsidR="00975584">
        <w:t>equivalent</w:t>
      </w:r>
      <w:r w:rsidRPr="005E4906" w:rsidR="00E125F5">
        <w:t xml:space="preserve">. </w:t>
      </w:r>
      <w:r w:rsidRPr="005E4906" w:rsidR="00975584">
        <w:t xml:space="preserve">You raise </w:t>
      </w:r>
      <w:r w:rsidRPr="005E4906" w:rsidR="00E125F5">
        <w:t>such an important point around digital exclusion.</w:t>
      </w:r>
      <w:r w:rsidRPr="005E4906" w:rsidR="00975584">
        <w:t xml:space="preserve"> We know that black British and British Asian households are m</w:t>
      </w:r>
      <w:r w:rsidRPr="005E4906" w:rsidR="00E125F5">
        <w:t xml:space="preserve">ore likely </w:t>
      </w:r>
      <w:r w:rsidRPr="005E4906" w:rsidR="00975584">
        <w:t xml:space="preserve">to be digitally excluded </w:t>
      </w:r>
      <w:r w:rsidRPr="005E4906" w:rsidR="00E125F5">
        <w:t>than white British households.</w:t>
      </w:r>
    </w:p>
    <w:p w:rsidR="00FA4619" w:rsidRPr="005E4906" w:rsidP="00A645D1">
      <w:pPr>
        <w:pStyle w:val="Answer"/>
      </w:pPr>
      <w:r w:rsidRPr="005E4906">
        <w:t xml:space="preserve">We know, for example, </w:t>
      </w:r>
      <w:r w:rsidR="00317B06">
        <w:t xml:space="preserve">that </w:t>
      </w:r>
      <w:r w:rsidRPr="005E4906">
        <w:t>in Northern</w:t>
      </w:r>
      <w:r w:rsidR="00317B06">
        <w:t xml:space="preserve"> Ireland, </w:t>
      </w:r>
      <w:r w:rsidRPr="005E4906" w:rsidR="00E540A1">
        <w:t xml:space="preserve">people rely twice as much on withdrawing cash </w:t>
      </w:r>
      <w:r w:rsidRPr="005E4906">
        <w:t xml:space="preserve">as their GB counterparts. We </w:t>
      </w:r>
      <w:r w:rsidRPr="005E4906" w:rsidR="008603DE">
        <w:t xml:space="preserve">do really </w:t>
      </w:r>
      <w:r w:rsidRPr="005E4906">
        <w:t xml:space="preserve">need a combined strategy that promotes digital </w:t>
      </w:r>
      <w:r w:rsidRPr="005E4906" w:rsidR="008603DE">
        <w:t xml:space="preserve">inclusion, of course, and promotes digital </w:t>
      </w:r>
      <w:r w:rsidRPr="005E4906">
        <w:t>services, but factors in a way of</w:t>
      </w:r>
      <w:r w:rsidRPr="005E4906" w:rsidR="00862134">
        <w:t xml:space="preserve"> retaining access to physical branch networks as well, </w:t>
      </w:r>
      <w:r w:rsidRPr="005E4906">
        <w:t xml:space="preserve">to </w:t>
      </w:r>
      <w:r w:rsidRPr="005E4906" w:rsidR="00862134">
        <w:t xml:space="preserve">try to </w:t>
      </w:r>
      <w:r w:rsidRPr="005E4906">
        <w:t xml:space="preserve">accommodate the </w:t>
      </w:r>
      <w:r w:rsidRPr="005E4906" w:rsidR="00862134">
        <w:t xml:space="preserve">needs and </w:t>
      </w:r>
      <w:r w:rsidRPr="005E4906">
        <w:t>interests</w:t>
      </w:r>
      <w:r w:rsidRPr="005E4906" w:rsidR="00862134">
        <w:t xml:space="preserve"> of all the population, </w:t>
      </w:r>
      <w:r w:rsidRPr="005E4906">
        <w:t>not jus</w:t>
      </w:r>
      <w:r w:rsidRPr="005E4906" w:rsidR="00862134">
        <w:t xml:space="preserve">t </w:t>
      </w:r>
      <w:r w:rsidRPr="005E4906">
        <w:t>the digitally included.</w:t>
      </w:r>
      <w:r w:rsidRPr="005E4906" w:rsidR="00A645D1">
        <w:t xml:space="preserve"> </w:t>
      </w:r>
      <w:r w:rsidRPr="005E4906">
        <w:t xml:space="preserve">The Post Office </w:t>
      </w:r>
      <w:r w:rsidRPr="005E4906" w:rsidR="00A645D1">
        <w:t xml:space="preserve">must form an important part of the network, just given </w:t>
      </w:r>
      <w:r w:rsidRPr="005E4906" w:rsidR="00B437BA">
        <w:t>its</w:t>
      </w:r>
      <w:r w:rsidRPr="005E4906" w:rsidR="00A645D1">
        <w:t xml:space="preserve"> physical presence.</w:t>
      </w:r>
    </w:p>
    <w:p w:rsidR="008B784A" w:rsidRPr="005E4906" w:rsidP="008B784A">
      <w:pPr>
        <w:pStyle w:val="Answer"/>
      </w:pPr>
      <w:sdt>
        <w:sdtPr>
          <w:rPr>
            <w:i/>
            <w:iCs/>
          </w:rPr>
          <w:alias w:val="Witness"/>
          <w:id w:val="1366637176"/>
          <w:placeholder>
            <w:docPart w:val="DefaultPlaceholder_-1854013440"/>
          </w:placeholder>
          <w:richText/>
        </w:sdtPr>
        <w:sdtEndPr>
          <w:rPr>
            <w:i w:val="0"/>
            <w:iCs w:val="0"/>
          </w:rPr>
        </w:sdtEndPr>
        <w:sdtContent>
          <w:r w:rsidRPr="005E4906">
            <w:rPr>
              <w:b/>
              <w:i/>
              <w:iCs/>
            </w:rPr>
            <w:t>Professor Benamraoui:</w:t>
          </w:r>
          <w:r w:rsidRPr="005E4906">
            <w:rPr>
              <w:b/>
            </w:rPr>
            <w:t xml:space="preserve"> </w:t>
          </w:r>
        </w:sdtContent>
      </w:sdt>
      <w:r w:rsidRPr="005E4906" w:rsidR="00A645D1">
        <w:t>To add to this point, w</w:t>
      </w:r>
      <w:r w:rsidRPr="005E4906">
        <w:t xml:space="preserve">e need to consider regional differences and </w:t>
      </w:r>
      <w:r w:rsidRPr="005E4906" w:rsidR="00A645D1">
        <w:t xml:space="preserve">the </w:t>
      </w:r>
      <w:r w:rsidRPr="005E4906">
        <w:t>differences across groups.</w:t>
      </w:r>
      <w:r w:rsidRPr="005E4906" w:rsidR="006975DB">
        <w:t xml:space="preserve"> </w:t>
      </w:r>
      <w:r w:rsidR="00317B06">
        <w:t>S</w:t>
      </w:r>
      <w:r w:rsidRPr="005E4906" w:rsidR="00992030">
        <w:t xml:space="preserve">ome communities may </w:t>
      </w:r>
      <w:r w:rsidRPr="005E4906" w:rsidR="00992030">
        <w:t>have a preference for</w:t>
      </w:r>
      <w:r w:rsidRPr="005E4906" w:rsidR="00992030">
        <w:t xml:space="preserve"> cash or physical presence, more so than others. </w:t>
      </w:r>
      <w:r w:rsidRPr="005E4906" w:rsidR="006975DB">
        <w:t>Age is another factor</w:t>
      </w:r>
      <w:r w:rsidRPr="005E4906" w:rsidR="00E271A4">
        <w:t xml:space="preserve"> to consider. </w:t>
      </w:r>
      <w:r w:rsidRPr="005E4906" w:rsidR="006975DB">
        <w:t xml:space="preserve">The regional differences can underpin how, </w:t>
      </w:r>
      <w:r w:rsidRPr="005E4906" w:rsidR="006975DB">
        <w:t xml:space="preserve">for example, we use </w:t>
      </w:r>
      <w:r w:rsidRPr="005E4906" w:rsidR="006F50C1">
        <w:t xml:space="preserve">these </w:t>
      </w:r>
      <w:r w:rsidRPr="005E4906" w:rsidR="006975DB">
        <w:t xml:space="preserve">banking apps </w:t>
      </w:r>
      <w:r w:rsidRPr="005E4906" w:rsidR="006F50C1">
        <w:t xml:space="preserve">to offer the </w:t>
      </w:r>
      <w:r w:rsidRPr="005E4906" w:rsidR="006975DB">
        <w:t>different services</w:t>
      </w:r>
      <w:r w:rsidRPr="005E4906" w:rsidR="00F22B1B">
        <w:t xml:space="preserve"> </w:t>
      </w:r>
      <w:r w:rsidRPr="005E4906" w:rsidR="005144F6">
        <w:t>that we intend to</w:t>
      </w:r>
      <w:r w:rsidRPr="005E4906" w:rsidR="00F22B1B">
        <w:t xml:space="preserve"> be included</w:t>
      </w:r>
      <w:r w:rsidRPr="005E4906" w:rsidR="006975DB">
        <w:t>.</w:t>
      </w:r>
    </w:p>
    <w:p w:rsidR="00EB090A" w:rsidRPr="005E4906" w:rsidP="00EB090A">
      <w:pPr>
        <w:pStyle w:val="Question"/>
      </w:pPr>
      <w:sdt>
        <w:sdtPr>
          <w:alias w:val="Member"/>
          <w:tag w:val="&lt;Member mnisId='193' dodsId='25421'&gt;"/>
          <w:id w:val="2117092134"/>
          <w:placeholder>
            <w:docPart w:val="DefaultPlaceholder_-1854013440"/>
          </w:placeholder>
          <w:richText/>
        </w:sdtPr>
        <w:sdtContent>
          <w:r w:rsidRPr="005E4906" w:rsidR="006975DB">
            <w:rPr>
              <w:b/>
            </w:rPr>
            <w:t>Dame Siobhain McDonagh:</w:t>
          </w:r>
        </w:sdtContent>
      </w:sdt>
      <w:r w:rsidRPr="005E4906" w:rsidR="006975DB">
        <w:t xml:space="preserve"> Banks are currently committed to 250 </w:t>
      </w:r>
      <w:r w:rsidRPr="005E4906" w:rsidR="008E732C">
        <w:t xml:space="preserve">banking </w:t>
      </w:r>
      <w:r w:rsidRPr="005E4906" w:rsidR="006975DB">
        <w:t xml:space="preserve">hubs across the UK but, in deciding a </w:t>
      </w:r>
      <w:r w:rsidRPr="005E4906" w:rsidR="008E732C">
        <w:t xml:space="preserve">banking </w:t>
      </w:r>
      <w:r w:rsidRPr="005E4906" w:rsidR="006975DB">
        <w:t xml:space="preserve">hub, </w:t>
      </w:r>
      <w:r w:rsidRPr="005E4906" w:rsidR="00F90453">
        <w:t xml:space="preserve">they do not </w:t>
      </w:r>
      <w:r w:rsidRPr="005E4906" w:rsidR="00F90453">
        <w:t>take into account</w:t>
      </w:r>
      <w:r w:rsidRPr="005E4906" w:rsidR="00F90453">
        <w:t xml:space="preserve"> face-to-face banking services</w:t>
      </w:r>
      <w:r w:rsidR="00317B06">
        <w:t>—</w:t>
      </w:r>
      <w:r w:rsidRPr="005E4906" w:rsidR="004E6EEF">
        <w:t xml:space="preserve">the sort of advice, Ms Williams, that you referred to earlier. </w:t>
      </w:r>
      <w:r w:rsidRPr="005E4906" w:rsidR="007A5827">
        <w:t>If they did, we could see that number double</w:t>
      </w:r>
      <w:r w:rsidR="00317B06">
        <w:t xml:space="preserve"> </w:t>
      </w:r>
      <w:r w:rsidRPr="005E4906" w:rsidR="007A5827">
        <w:t>perhaps</w:t>
      </w:r>
      <w:r w:rsidRPr="005E4906" w:rsidR="004E6EEF">
        <w:t xml:space="preserve">, providing a greater introduction. </w:t>
      </w:r>
      <w:r w:rsidRPr="005E4906" w:rsidR="0074795B">
        <w:t>Do you think the FCA should have to take into account face-</w:t>
      </w:r>
      <w:r w:rsidRPr="005E4906" w:rsidR="00904AED">
        <w:t>t</w:t>
      </w:r>
      <w:r w:rsidRPr="005E4906" w:rsidR="0074795B">
        <w:t xml:space="preserve">o-face </w:t>
      </w:r>
      <w:r w:rsidRPr="005E4906" w:rsidR="00904AED">
        <w:t xml:space="preserve">banking </w:t>
      </w:r>
      <w:r w:rsidRPr="005E4906" w:rsidR="0074795B">
        <w:t xml:space="preserve">services when drawing up </w:t>
      </w:r>
      <w:r w:rsidRPr="005E4906" w:rsidR="0054650A">
        <w:t xml:space="preserve">its </w:t>
      </w:r>
      <w:r w:rsidRPr="005E4906" w:rsidR="0074795B">
        <w:t>rules</w:t>
      </w:r>
      <w:r w:rsidRPr="005E4906" w:rsidR="0054650A">
        <w:t xml:space="preserve"> around considering banking hubs</w:t>
      </w:r>
      <w:r w:rsidRPr="005E4906" w:rsidR="0074795B">
        <w:t>?</w:t>
      </w:r>
    </w:p>
    <w:p w:rsidR="00EB090A" w:rsidRPr="005E4906" w:rsidP="00EB090A">
      <w:pPr>
        <w:pStyle w:val="Answer"/>
      </w:pPr>
      <w:sdt>
        <w:sdtPr>
          <w:alias w:val="Witness"/>
          <w:id w:val="1782144267"/>
          <w:placeholder>
            <w:docPart w:val="DefaultPlaceholder_-1854013440"/>
          </w:placeholder>
          <w:richText/>
        </w:sdtPr>
        <w:sdtContent>
          <w:r w:rsidRPr="005E4906">
            <w:rPr>
              <w:b/>
              <w:i/>
              <w:iCs/>
            </w:rPr>
            <w:t>Sian Williams:</w:t>
          </w:r>
          <w:r w:rsidRPr="005E4906">
            <w:rPr>
              <w:b/>
            </w:rPr>
            <w:t xml:space="preserve"> </w:t>
          </w:r>
        </w:sdtContent>
      </w:sdt>
      <w:r w:rsidRPr="005E4906">
        <w:t xml:space="preserve">The </w:t>
      </w:r>
      <w:r w:rsidRPr="005E4906" w:rsidR="0054650A">
        <w:t xml:space="preserve">commitment is to </w:t>
      </w:r>
      <w:r w:rsidRPr="005E4906">
        <w:t>350</w:t>
      </w:r>
      <w:r w:rsidRPr="005E4906" w:rsidR="0054650A">
        <w:t>, rather than 250.</w:t>
      </w:r>
      <w:r w:rsidRPr="005E4906" w:rsidR="003154F1">
        <w:t xml:space="preserve"> </w:t>
      </w:r>
    </w:p>
    <w:p w:rsidR="00EB090A" w:rsidRPr="005E4906" w:rsidP="00640EEE">
      <w:pPr>
        <w:pStyle w:val="Remark"/>
      </w:pPr>
      <w:sdt>
        <w:sdtPr>
          <w:alias w:val="Member"/>
          <w:tag w:val="&lt;Member mnisId='193' dodsId='25421'&gt;"/>
          <w:id w:val="-940676861"/>
          <w:placeholder>
            <w:docPart w:val="DefaultPlaceholder_-1854013440"/>
          </w:placeholder>
          <w:richText/>
        </w:sdtPr>
        <w:sdtContent>
          <w:r w:rsidRPr="005E4906">
            <w:rPr>
              <w:b/>
            </w:rPr>
            <w:t>Dame Siobhain McDonagh:</w:t>
          </w:r>
        </w:sdtContent>
      </w:sdt>
      <w:r w:rsidRPr="005E4906">
        <w:t xml:space="preserve"> I wondered if I had my numbers right.</w:t>
      </w:r>
    </w:p>
    <w:p w:rsidR="00F719B5" w:rsidRPr="005E4906" w:rsidP="00F026BC">
      <w:pPr>
        <w:pStyle w:val="Answer"/>
      </w:pPr>
      <w:sdt>
        <w:sdtPr>
          <w:alias w:val="Witness"/>
          <w:id w:val="152731864"/>
          <w:placeholder>
            <w:docPart w:val="DefaultPlaceholder_-1854013440"/>
          </w:placeholder>
          <w:richText/>
        </w:sdtPr>
        <w:sdtContent>
          <w:r w:rsidRPr="005E4906" w:rsidR="00EB090A">
            <w:rPr>
              <w:b/>
              <w:i/>
              <w:iCs/>
            </w:rPr>
            <w:t>Sian Williams:</w:t>
          </w:r>
          <w:r w:rsidRPr="005E4906" w:rsidR="00EB090A">
            <w:rPr>
              <w:b/>
            </w:rPr>
            <w:t xml:space="preserve"> </w:t>
          </w:r>
        </w:sdtContent>
      </w:sdt>
      <w:r w:rsidRPr="005E4906" w:rsidR="00640EEE">
        <w:t>I could see, so I thought I would help out.</w:t>
      </w:r>
      <w:r w:rsidRPr="005E4906" w:rsidR="00F026BC">
        <w:t xml:space="preserve"> I agree, yes. </w:t>
      </w:r>
      <w:r w:rsidRPr="005E4906" w:rsidR="00F026BC">
        <w:t>A</w:t>
      </w:r>
      <w:r w:rsidRPr="005E4906" w:rsidR="00EB090A">
        <w:t>t the moment</w:t>
      </w:r>
      <w:r w:rsidRPr="005E4906" w:rsidR="00EB090A">
        <w:t xml:space="preserve">, </w:t>
      </w:r>
      <w:r w:rsidRPr="005E4906" w:rsidR="00B93D98">
        <w:t xml:space="preserve">banking </w:t>
      </w:r>
      <w:r w:rsidRPr="005E4906" w:rsidR="00EB090A">
        <w:t xml:space="preserve">hubs </w:t>
      </w:r>
      <w:r w:rsidRPr="005E4906" w:rsidR="00B93D98">
        <w:t xml:space="preserve">are </w:t>
      </w:r>
      <w:r w:rsidRPr="005E4906" w:rsidR="00EB090A">
        <w:t xml:space="preserve">driven by access to cash, but </w:t>
      </w:r>
      <w:r w:rsidRPr="005E4906" w:rsidR="00B93D98">
        <w:t xml:space="preserve">access to cash is </w:t>
      </w:r>
      <w:r w:rsidRPr="005E4906" w:rsidR="00EB090A">
        <w:t>not the fundamental issue</w:t>
      </w:r>
      <w:r w:rsidR="00317B06">
        <w:t>;</w:t>
      </w:r>
      <w:r w:rsidRPr="005E4906" w:rsidR="00EB090A">
        <w:t xml:space="preserve"> </w:t>
      </w:r>
      <w:r w:rsidR="00317B06">
        <w:t>i</w:t>
      </w:r>
      <w:r w:rsidRPr="005E4906">
        <w:t>t is j</w:t>
      </w:r>
      <w:r w:rsidRPr="005E4906" w:rsidR="00EB090A">
        <w:t xml:space="preserve">ust the lever </w:t>
      </w:r>
      <w:r w:rsidRPr="005E4906">
        <w:t xml:space="preserve">that we have been able to use </w:t>
      </w:r>
      <w:r w:rsidRPr="005E4906" w:rsidR="00EB090A">
        <w:t xml:space="preserve">to ensure </w:t>
      </w:r>
      <w:r w:rsidRPr="005E4906">
        <w:t xml:space="preserve">that </w:t>
      </w:r>
      <w:r w:rsidRPr="005E4906" w:rsidR="00EB090A">
        <w:t>people can still access</w:t>
      </w:r>
      <w:r w:rsidRPr="005E4906">
        <w:t xml:space="preserve"> their bank</w:t>
      </w:r>
      <w:r w:rsidRPr="005E4906" w:rsidR="00EB090A">
        <w:t>.</w:t>
      </w:r>
      <w:r w:rsidRPr="005E4906" w:rsidR="00302595">
        <w:t xml:space="preserve"> </w:t>
      </w:r>
      <w:r w:rsidRPr="005E4906">
        <w:t>I agree that the FCA should include that.</w:t>
      </w:r>
    </w:p>
    <w:p w:rsidR="00EB090A" w:rsidRPr="005E4906" w:rsidP="00F026BC">
      <w:pPr>
        <w:pStyle w:val="Answer"/>
      </w:pPr>
      <w:r w:rsidRPr="005E4906">
        <w:t xml:space="preserve">Going back to your Post Office question, at </w:t>
      </w:r>
      <w:r w:rsidRPr="005E4906" w:rsidR="00302595">
        <w:t xml:space="preserve">the moment, because of the way </w:t>
      </w:r>
      <w:r w:rsidRPr="005E4906" w:rsidR="00B437BA">
        <w:t>p</w:t>
      </w:r>
      <w:r w:rsidRPr="005E4906" w:rsidR="00302595">
        <w:t xml:space="preserve">ost </w:t>
      </w:r>
      <w:r w:rsidRPr="005E4906" w:rsidR="00B437BA">
        <w:t>o</w:t>
      </w:r>
      <w:r w:rsidRPr="005E4906" w:rsidR="00302595">
        <w:t xml:space="preserve">ffices </w:t>
      </w:r>
      <w:r w:rsidRPr="005E4906">
        <w:t xml:space="preserve">run, a </w:t>
      </w:r>
      <w:r w:rsidRPr="005E4906" w:rsidR="00B437BA">
        <w:t>p</w:t>
      </w:r>
      <w:r w:rsidRPr="005E4906">
        <w:t xml:space="preserve">ost </w:t>
      </w:r>
      <w:r w:rsidRPr="005E4906" w:rsidR="00B437BA">
        <w:t>o</w:t>
      </w:r>
      <w:r w:rsidRPr="005E4906">
        <w:t xml:space="preserve">ffice that counts as a community banking hub </w:t>
      </w:r>
      <w:r w:rsidRPr="005E4906" w:rsidR="00302595">
        <w:t>does not have to be fully accessible. The Post Office has no control</w:t>
      </w:r>
      <w:r w:rsidRPr="005E4906">
        <w:t xml:space="preserve"> over the sub-postmaster to make the space fully accessible</w:t>
      </w:r>
      <w:r w:rsidRPr="005E4906" w:rsidR="00302595">
        <w:t>. Therefore, someone in a wheelchair might not be able to access</w:t>
      </w:r>
      <w:r w:rsidRPr="005E4906">
        <w:t xml:space="preserve"> their local community banking hub</w:t>
      </w:r>
      <w:r w:rsidRPr="005E4906" w:rsidR="00302595">
        <w:t xml:space="preserve">, </w:t>
      </w:r>
      <w:r w:rsidRPr="005E4906">
        <w:t xml:space="preserve">and </w:t>
      </w:r>
      <w:r w:rsidRPr="005E4906" w:rsidR="00302595">
        <w:t xml:space="preserve">yet a big tick </w:t>
      </w:r>
      <w:r w:rsidRPr="005E4906">
        <w:t xml:space="preserve">is put by it </w:t>
      </w:r>
      <w:r w:rsidRPr="005E4906" w:rsidR="00302595">
        <w:t xml:space="preserve">as </w:t>
      </w:r>
      <w:r w:rsidRPr="005E4906">
        <w:t xml:space="preserve">the </w:t>
      </w:r>
      <w:r w:rsidRPr="005E4906" w:rsidR="00302595">
        <w:t>need being met.</w:t>
      </w:r>
      <w:r w:rsidRPr="005E4906" w:rsidR="00EC02D9">
        <w:t xml:space="preserve"> There are some anomalies around this.</w:t>
      </w:r>
    </w:p>
    <w:p w:rsidR="0027526D" w:rsidRPr="005E4906" w:rsidP="0027526D">
      <w:pPr>
        <w:pStyle w:val="Answer"/>
      </w:pPr>
      <w:r w:rsidRPr="005E4906">
        <w:t xml:space="preserve">Personally, </w:t>
      </w:r>
      <w:r w:rsidRPr="005E4906" w:rsidR="00EC02D9">
        <w:t xml:space="preserve">I </w:t>
      </w:r>
      <w:r w:rsidRPr="005E4906">
        <w:t xml:space="preserve">would recommend </w:t>
      </w:r>
      <w:r w:rsidRPr="005E4906" w:rsidR="00EC02D9">
        <w:t xml:space="preserve">that we move to a </w:t>
      </w:r>
      <w:r w:rsidRPr="005E4906">
        <w:t xml:space="preserve">people’s bank </w:t>
      </w:r>
      <w:r w:rsidRPr="005E4906" w:rsidR="00EC02D9">
        <w:t xml:space="preserve">that is </w:t>
      </w:r>
      <w:r w:rsidRPr="005E4906">
        <w:t xml:space="preserve">run through </w:t>
      </w:r>
      <w:r w:rsidRPr="005E4906" w:rsidR="00EC02D9">
        <w:t xml:space="preserve">the </w:t>
      </w:r>
      <w:r w:rsidRPr="005E4906">
        <w:t>Post Office</w:t>
      </w:r>
      <w:r w:rsidRPr="005E4906" w:rsidR="00EC02D9">
        <w:t xml:space="preserve"> and that </w:t>
      </w:r>
      <w:r w:rsidRPr="005E4906" w:rsidR="00B437BA">
        <w:t xml:space="preserve">the </w:t>
      </w:r>
      <w:r w:rsidRPr="005E4906" w:rsidR="00EC02D9">
        <w:t xml:space="preserve">banks support through a levy. </w:t>
      </w:r>
      <w:r w:rsidRPr="005E4906">
        <w:t>That is how we get true accessibility and a truly sustainable approach.</w:t>
      </w:r>
      <w:r w:rsidRPr="005E4906" w:rsidR="00EB05A6">
        <w:t xml:space="preserve"> </w:t>
      </w:r>
      <w:r w:rsidRPr="005E4906">
        <w:t>That would allow us to ensure</w:t>
      </w:r>
      <w:r w:rsidRPr="005E4906" w:rsidR="00EB05A6">
        <w:t xml:space="preserve"> that everyone has access</w:t>
      </w:r>
      <w:r w:rsidRPr="005E4906" w:rsidR="00B437BA">
        <w:t>.</w:t>
      </w:r>
      <w:r w:rsidRPr="005E4906" w:rsidR="00EB05A6">
        <w:t xml:space="preserve"> </w:t>
      </w:r>
      <w:r w:rsidRPr="005E4906" w:rsidR="00B437BA">
        <w:t>W</w:t>
      </w:r>
      <w:r w:rsidRPr="005E4906">
        <w:t xml:space="preserve">e </w:t>
      </w:r>
      <w:r w:rsidRPr="005E4906" w:rsidR="00B437BA">
        <w:t xml:space="preserve">also </w:t>
      </w:r>
      <w:r w:rsidRPr="005E4906">
        <w:t xml:space="preserve">need to ensure </w:t>
      </w:r>
      <w:r w:rsidRPr="005E4906" w:rsidR="00EB05A6">
        <w:t xml:space="preserve">that it is truly </w:t>
      </w:r>
      <w:r w:rsidRPr="005E4906">
        <w:t>accessible</w:t>
      </w:r>
      <w:r w:rsidRPr="005E4906" w:rsidR="00EB05A6">
        <w:t xml:space="preserve"> in every single way</w:t>
      </w:r>
      <w:r w:rsidRPr="005E4906">
        <w:t xml:space="preserve">, including for people with </w:t>
      </w:r>
      <w:r w:rsidRPr="005E4906">
        <w:t>disabilities.</w:t>
      </w:r>
    </w:p>
    <w:p w:rsidR="002D5781" w:rsidRPr="005E4906" w:rsidP="002D5781">
      <w:pPr>
        <w:pStyle w:val="Answer"/>
      </w:pPr>
      <w:sdt>
        <w:sdtPr>
          <w:alias w:val="Witness"/>
          <w:id w:val="967328685"/>
          <w:placeholder>
            <w:docPart w:val="DefaultPlaceholder_-1854013440"/>
          </w:placeholder>
          <w:richText/>
        </w:sdtPr>
        <w:sdtContent>
          <w:r w:rsidRPr="005E4906" w:rsidR="0027526D">
            <w:rPr>
              <w:b/>
              <w:i/>
              <w:iCs/>
            </w:rPr>
            <w:t>Professor Benamraoui:</w:t>
          </w:r>
          <w:r w:rsidRPr="005E4906" w:rsidR="0027526D">
            <w:rPr>
              <w:b/>
            </w:rPr>
            <w:t xml:space="preserve"> </w:t>
          </w:r>
        </w:sdtContent>
      </w:sdt>
      <w:r w:rsidRPr="005E4906" w:rsidR="004B4E48">
        <w:t>To add, m</w:t>
      </w:r>
      <w:r w:rsidRPr="005E4906" w:rsidR="0027526D">
        <w:t>ajor supermarkets could support in this as well.</w:t>
      </w:r>
      <w:r w:rsidRPr="005E4906" w:rsidR="004B4E48">
        <w:t xml:space="preserve"> In addition to the role of the </w:t>
      </w:r>
      <w:r w:rsidRPr="005E4906" w:rsidR="00B437BA">
        <w:t>p</w:t>
      </w:r>
      <w:r w:rsidRPr="005E4906" w:rsidR="004B4E48">
        <w:t xml:space="preserve">ost </w:t>
      </w:r>
      <w:r w:rsidRPr="005E4906" w:rsidR="00B437BA">
        <w:t>o</w:t>
      </w:r>
      <w:r w:rsidRPr="005E4906" w:rsidR="004B4E48">
        <w:t xml:space="preserve">ffices and the banking hubs, Asda, Sainsbury’s </w:t>
      </w:r>
      <w:r w:rsidR="00317B06">
        <w:t>and so on</w:t>
      </w:r>
      <w:r w:rsidRPr="005E4906" w:rsidR="004B4E48">
        <w:t xml:space="preserve"> </w:t>
      </w:r>
      <w:r w:rsidRPr="005E4906" w:rsidR="0027526D">
        <w:t>can offer</w:t>
      </w:r>
      <w:r w:rsidRPr="005E4906" w:rsidR="004B4E48">
        <w:t xml:space="preserve"> this kind of service.</w:t>
      </w:r>
    </w:p>
    <w:p w:rsidR="0027526D" w:rsidRPr="005E4906" w:rsidP="00540011">
      <w:pPr>
        <w:pStyle w:val="Remark"/>
      </w:pPr>
      <w:sdt>
        <w:sdtPr>
          <w:alias w:val="Member"/>
          <w:tag w:val="&lt;Member mnisId='1524' dodsId='35914'&gt;"/>
          <w:id w:val="864561320"/>
          <w:placeholder>
            <w:docPart w:val="DefaultPlaceholder_-1854013440"/>
          </w:placeholder>
          <w:richText/>
        </w:sdtPr>
        <w:sdtContent>
          <w:r w:rsidRPr="005E4906">
            <w:rPr>
              <w:b/>
            </w:rPr>
            <w:t>Chair:</w:t>
          </w:r>
        </w:sdtContent>
      </w:sdt>
      <w:r w:rsidRPr="005E4906">
        <w:t xml:space="preserve"> Indeed, </w:t>
      </w:r>
      <w:r w:rsidRPr="005E4906" w:rsidR="002D5781">
        <w:t xml:space="preserve">some of them </w:t>
      </w:r>
      <w:r w:rsidRPr="005E4906">
        <w:t>have their own banks</w:t>
      </w:r>
      <w:r w:rsidRPr="005E4906" w:rsidR="002D5781">
        <w:t>, do</w:t>
      </w:r>
      <w:r w:rsidRPr="005E4906" w:rsidR="00B437BA">
        <w:t xml:space="preserve"> they not?</w:t>
      </w:r>
      <w:r w:rsidRPr="005E4906" w:rsidR="002D5781">
        <w:t xml:space="preserve"> </w:t>
      </w:r>
    </w:p>
    <w:p w:rsidR="00B56EFE" w:rsidRPr="005E4906" w:rsidP="00533B94">
      <w:pPr>
        <w:pStyle w:val="Question"/>
      </w:pPr>
      <w:sdt>
        <w:sdtPr>
          <w:alias w:val="Member"/>
          <w:tag w:val="&lt;Member mnisId='4051' dodsId='43043'&gt;"/>
          <w:id w:val="227658239"/>
          <w:placeholder>
            <w:docPart w:val="DefaultPlaceholder_-1854013440"/>
          </w:placeholder>
          <w:richText/>
        </w:sdtPr>
        <w:sdtContent>
          <w:r w:rsidRPr="005E4906" w:rsidR="007C6655">
            <w:rPr>
              <w:b/>
            </w:rPr>
            <w:t>John Glen:</w:t>
          </w:r>
        </w:sdtContent>
      </w:sdt>
      <w:r w:rsidRPr="005E4906" w:rsidR="007C6655">
        <w:t xml:space="preserve"> </w:t>
      </w:r>
      <w:r w:rsidRPr="005E4906" w:rsidR="005055E7">
        <w:t xml:space="preserve">Can we go back to the issue of the </w:t>
      </w:r>
      <w:r w:rsidRPr="005E4906" w:rsidR="005144F6">
        <w:t>fair banking Act</w:t>
      </w:r>
      <w:r w:rsidRPr="005E4906" w:rsidR="005055E7">
        <w:t>? T</w:t>
      </w:r>
      <w:r w:rsidRPr="005E4906" w:rsidR="007C6655">
        <w:t xml:space="preserve">he argument is that </w:t>
      </w:r>
      <w:r w:rsidRPr="005E4906" w:rsidR="005055E7">
        <w:t xml:space="preserve">the </w:t>
      </w:r>
      <w:r w:rsidRPr="005E4906" w:rsidR="007C6655">
        <w:t xml:space="preserve">consumer duty </w:t>
      </w:r>
      <w:r w:rsidRPr="005E4906" w:rsidR="005055E7">
        <w:t>that the FCA oversees protects existing customers</w:t>
      </w:r>
      <w:r w:rsidRPr="005E4906" w:rsidR="00B437BA">
        <w:t xml:space="preserve"> </w:t>
      </w:r>
      <w:r w:rsidRPr="005E4906" w:rsidR="007C6655">
        <w:t>but does not deal with those who are excluded</w:t>
      </w:r>
      <w:r w:rsidRPr="005E4906" w:rsidR="005055E7">
        <w:t xml:space="preserve"> and unable to become customers</w:t>
      </w:r>
      <w:r w:rsidRPr="005E4906" w:rsidR="007C6655">
        <w:t>.</w:t>
      </w:r>
    </w:p>
    <w:p w:rsidR="00533B94" w:rsidRPr="005E4906" w:rsidP="00B56EFE">
      <w:pPr>
        <w:pStyle w:val="Question"/>
        <w:numPr>
          <w:ilvl w:val="0"/>
          <w:numId w:val="0"/>
        </w:numPr>
        <w:ind w:left="794"/>
      </w:pPr>
      <w:r w:rsidRPr="005E4906">
        <w:t xml:space="preserve">In our earlier conversation, we established </w:t>
      </w:r>
      <w:r w:rsidRPr="005E4906" w:rsidR="00393935">
        <w:t xml:space="preserve">that </w:t>
      </w:r>
      <w:r w:rsidRPr="005E4906">
        <w:t>the strategy does not do the analysis of the gap, if you like, in terms of who the excluded are</w:t>
      </w:r>
      <w:r w:rsidR="00317B06">
        <w:t>,</w:t>
      </w:r>
      <w:r w:rsidRPr="005E4906">
        <w:t xml:space="preserve"> and</w:t>
      </w:r>
      <w:r w:rsidRPr="005E4906" w:rsidR="001E021E">
        <w:t xml:space="preserve"> </w:t>
      </w:r>
      <w:r w:rsidRPr="005E4906">
        <w:t>therefore</w:t>
      </w:r>
      <w:r w:rsidRPr="005E4906" w:rsidR="001E021E">
        <w:t xml:space="preserve"> we </w:t>
      </w:r>
      <w:r w:rsidRPr="005E4906">
        <w:t xml:space="preserve">do not have a foundation. How would you justify having a </w:t>
      </w:r>
      <w:r w:rsidRPr="005E4906" w:rsidR="005144F6">
        <w:t>fair banking Act</w:t>
      </w:r>
      <w:r w:rsidRPr="005E4906">
        <w:t xml:space="preserve">, </w:t>
      </w:r>
      <w:r w:rsidRPr="005E4906" w:rsidR="0088406E">
        <w:t xml:space="preserve">when you do not really know, at this point, what you are </w:t>
      </w:r>
      <w:r w:rsidRPr="005E4906">
        <w:t>aiming for? It is not a trick question</w:t>
      </w:r>
      <w:r w:rsidRPr="005E4906" w:rsidR="00C82277">
        <w:t>, but it is a logical question.</w:t>
      </w:r>
    </w:p>
    <w:p w:rsidR="003B52B9" w:rsidRPr="005E4906" w:rsidP="003B52B9">
      <w:pPr>
        <w:pStyle w:val="Answer"/>
      </w:pPr>
      <w:sdt>
        <w:sdtPr>
          <w:alias w:val="Witness"/>
          <w:id w:val="-1115515505"/>
          <w:placeholder>
            <w:docPart w:val="DefaultPlaceholder_-1854013440"/>
          </w:placeholder>
          <w:richText/>
        </w:sdtPr>
        <w:sdtContent>
          <w:r w:rsidRPr="005E4906" w:rsidR="00533B94">
            <w:rPr>
              <w:b/>
              <w:i/>
              <w:iCs/>
            </w:rPr>
            <w:t>Mick McAteer:</w:t>
          </w:r>
          <w:r w:rsidRPr="005E4906" w:rsidR="00533B94">
            <w:rPr>
              <w:b/>
            </w:rPr>
            <w:t xml:space="preserve"> </w:t>
          </w:r>
        </w:sdtContent>
      </w:sdt>
      <w:r w:rsidRPr="005E4906" w:rsidR="00C82277">
        <w:t>No, it is absolutely straight to the heart of the point, as ever. T</w:t>
      </w:r>
      <w:r w:rsidRPr="005E4906" w:rsidR="00533B94">
        <w:t xml:space="preserve">he </w:t>
      </w:r>
      <w:r w:rsidRPr="005E4906" w:rsidR="00C42D52">
        <w:t xml:space="preserve">concept of a </w:t>
      </w:r>
      <w:r w:rsidRPr="005E4906" w:rsidR="005144F6">
        <w:t>fair banking Act</w:t>
      </w:r>
      <w:r w:rsidRPr="005E4906" w:rsidR="00C42D52">
        <w:t xml:space="preserve"> is, as you know, based on</w:t>
      </w:r>
      <w:r w:rsidRPr="005E4906" w:rsidR="006D24D6">
        <w:t xml:space="preserve"> the US Community Reinvestment Act. </w:t>
      </w:r>
      <w:r w:rsidRPr="005E4906" w:rsidR="00533B94">
        <w:t>I was</w:t>
      </w:r>
      <w:r w:rsidRPr="005E4906" w:rsidR="006D24D6">
        <w:t xml:space="preserve">, funnily enough, just </w:t>
      </w:r>
      <w:r w:rsidRPr="005E4906" w:rsidR="00533B94">
        <w:t>going through the evidence provided by</w:t>
      </w:r>
      <w:r w:rsidRPr="005E4906" w:rsidR="00B4042E">
        <w:t xml:space="preserve"> the </w:t>
      </w:r>
      <w:r w:rsidRPr="005E4906" w:rsidR="00D25545">
        <w:t xml:space="preserve">Office of </w:t>
      </w:r>
      <w:r w:rsidRPr="005E4906">
        <w:t xml:space="preserve">Thrift </w:t>
      </w:r>
      <w:r w:rsidRPr="005E4906" w:rsidR="00D25545">
        <w:t>Supervision</w:t>
      </w:r>
      <w:r w:rsidRPr="005E4906">
        <w:t xml:space="preserve"> and the head of community affairs at the </w:t>
      </w:r>
      <w:r w:rsidRPr="005E4906" w:rsidR="00533B94">
        <w:t xml:space="preserve">Federal Reserve </w:t>
      </w:r>
      <w:r w:rsidRPr="005E4906" w:rsidR="00B437BA">
        <w:t>d</w:t>
      </w:r>
      <w:r w:rsidRPr="005E4906" w:rsidR="00533B94">
        <w:t>eposit</w:t>
      </w:r>
      <w:r w:rsidRPr="005E4906" w:rsidR="00B437BA">
        <w:t>s</w:t>
      </w:r>
      <w:r w:rsidRPr="005E4906" w:rsidR="00533B94">
        <w:t xml:space="preserve"> </w:t>
      </w:r>
      <w:r w:rsidRPr="005E4906" w:rsidR="00B437BA">
        <w:t>s</w:t>
      </w:r>
      <w:r w:rsidRPr="005E4906" w:rsidR="00533B94">
        <w:t>ystem.</w:t>
      </w:r>
      <w:r w:rsidRPr="005E4906">
        <w:t xml:space="preserve"> </w:t>
      </w:r>
      <w:r w:rsidRPr="005E4906" w:rsidR="00533B94">
        <w:t xml:space="preserve">They are of the view </w:t>
      </w:r>
      <w:r w:rsidRPr="005E4906">
        <w:t xml:space="preserve">that the Community Reinvestment Act in the US </w:t>
      </w:r>
      <w:r w:rsidRPr="005E4906" w:rsidR="00533B94">
        <w:t>has made a significant difference to inclusion and tackling issues</w:t>
      </w:r>
      <w:r w:rsidRPr="005E4906" w:rsidR="00B437BA">
        <w:t xml:space="preserve"> such as</w:t>
      </w:r>
      <w:r w:rsidRPr="005E4906">
        <w:t xml:space="preserve"> red-lining in the US</w:t>
      </w:r>
      <w:r w:rsidRPr="005E4906" w:rsidR="00533B94">
        <w:t>.</w:t>
      </w:r>
    </w:p>
    <w:p w:rsidR="00812234" w:rsidRPr="005E4906" w:rsidP="00097256">
      <w:pPr>
        <w:pStyle w:val="Answer"/>
      </w:pPr>
      <w:r w:rsidRPr="005E4906">
        <w:t xml:space="preserve">As ever, </w:t>
      </w:r>
      <w:r w:rsidRPr="005E4906" w:rsidR="00482A65">
        <w:t xml:space="preserve">models </w:t>
      </w:r>
      <w:r w:rsidRPr="005E4906">
        <w:t xml:space="preserve">in one country cannot </w:t>
      </w:r>
      <w:r w:rsidRPr="005E4906" w:rsidR="00482A65">
        <w:t xml:space="preserve">just </w:t>
      </w:r>
      <w:r w:rsidRPr="005E4906">
        <w:t>be lifted and shifted</w:t>
      </w:r>
      <w:r w:rsidRPr="005E4906" w:rsidR="00482A65">
        <w:t xml:space="preserve"> into another</w:t>
      </w:r>
      <w:r w:rsidRPr="005E4906">
        <w:t>. They have to be adapted</w:t>
      </w:r>
      <w:r w:rsidRPr="005E4906" w:rsidR="00482A65">
        <w:t xml:space="preserve"> for the particular circumstances</w:t>
      </w:r>
      <w:r w:rsidRPr="005E4906">
        <w:t xml:space="preserve">. Nevertheless, </w:t>
      </w:r>
      <w:r w:rsidRPr="005E4906" w:rsidR="00482A65">
        <w:t xml:space="preserve">the </w:t>
      </w:r>
      <w:r w:rsidRPr="005E4906" w:rsidR="005144F6">
        <w:t>fair banking Act</w:t>
      </w:r>
      <w:r w:rsidRPr="005E4906" w:rsidR="001E403B">
        <w:t xml:space="preserve"> </w:t>
      </w:r>
      <w:r w:rsidRPr="005E4906">
        <w:t>would be based on the US</w:t>
      </w:r>
      <w:r w:rsidRPr="005E4906" w:rsidR="001E403B">
        <w:t xml:space="preserve"> Community Reinvestment Act. T</w:t>
      </w:r>
      <w:r w:rsidRPr="005E4906">
        <w:t>he purpose</w:t>
      </w:r>
      <w:r w:rsidRPr="005E4906" w:rsidR="00A43E4A">
        <w:t>s would be</w:t>
      </w:r>
      <w:r w:rsidRPr="005E4906">
        <w:t xml:space="preserve"> </w:t>
      </w:r>
      <w:r w:rsidRPr="005E4906" w:rsidR="001E403B">
        <w:t xml:space="preserve">really </w:t>
      </w:r>
      <w:r w:rsidRPr="005E4906">
        <w:t xml:space="preserve">quite simple. </w:t>
      </w:r>
      <w:r w:rsidRPr="005E4906" w:rsidR="001E403B">
        <w:t xml:space="preserve">It would be, </w:t>
      </w:r>
      <w:r w:rsidRPr="005E4906" w:rsidR="001E403B">
        <w:t>f</w:t>
      </w:r>
      <w:r w:rsidRPr="005E4906">
        <w:t>irst of all</w:t>
      </w:r>
      <w:r w:rsidRPr="005E4906">
        <w:t xml:space="preserve">, </w:t>
      </w:r>
      <w:r w:rsidRPr="005E4906" w:rsidR="001E403B">
        <w:t xml:space="preserve">to make sure we do have </w:t>
      </w:r>
      <w:r w:rsidRPr="005E4906">
        <w:t xml:space="preserve">access to </w:t>
      </w:r>
      <w:r w:rsidRPr="005E4906" w:rsidR="001E403B">
        <w:t xml:space="preserve">that </w:t>
      </w:r>
      <w:r w:rsidRPr="005E4906">
        <w:t xml:space="preserve">foundational </w:t>
      </w:r>
      <w:r w:rsidRPr="005E4906" w:rsidR="001E403B">
        <w:t xml:space="preserve">data </w:t>
      </w:r>
      <w:r w:rsidRPr="005E4906">
        <w:t xml:space="preserve">to </w:t>
      </w:r>
      <w:r w:rsidRPr="005E4906" w:rsidR="001E403B">
        <w:t xml:space="preserve">allow us to </w:t>
      </w:r>
      <w:r w:rsidRPr="005E4906">
        <w:t xml:space="preserve">establish </w:t>
      </w:r>
      <w:r w:rsidRPr="005E4906" w:rsidR="001E403B">
        <w:t xml:space="preserve">where the </w:t>
      </w:r>
      <w:r w:rsidRPr="005E4906">
        <w:t>challenging areas</w:t>
      </w:r>
      <w:r w:rsidRPr="005E4906" w:rsidR="001E403B">
        <w:t xml:space="preserve"> are</w:t>
      </w:r>
      <w:r w:rsidR="00317B06">
        <w:t>—</w:t>
      </w:r>
      <w:r w:rsidRPr="005E4906" w:rsidR="001E403B">
        <w:t xml:space="preserve">the most economically and financially </w:t>
      </w:r>
      <w:r w:rsidRPr="005E4906">
        <w:t>vulnerable areas.</w:t>
      </w:r>
      <w:r w:rsidRPr="005E4906" w:rsidR="00097256">
        <w:t xml:space="preserve"> </w:t>
      </w:r>
      <w:r w:rsidRPr="005E4906" w:rsidR="001E403B">
        <w:t>It would a</w:t>
      </w:r>
      <w:r w:rsidRPr="005E4906" w:rsidR="001F39D5">
        <w:t xml:space="preserve">lso ensure that </w:t>
      </w:r>
      <w:r w:rsidRPr="005E4906" w:rsidR="001E403B">
        <w:t xml:space="preserve">the </w:t>
      </w:r>
      <w:r w:rsidRPr="005E4906" w:rsidR="001F39D5">
        <w:t xml:space="preserve">FCA had </w:t>
      </w:r>
      <w:r w:rsidRPr="005E4906" w:rsidR="007B7094">
        <w:t xml:space="preserve">more focus on </w:t>
      </w:r>
      <w:r w:rsidRPr="005E4906" w:rsidR="001F39D5">
        <w:t xml:space="preserve">transparency and </w:t>
      </w:r>
      <w:r w:rsidRPr="005E4906" w:rsidR="007B7094">
        <w:t xml:space="preserve">corporate </w:t>
      </w:r>
      <w:r w:rsidRPr="005E4906" w:rsidR="001F39D5">
        <w:t xml:space="preserve">accountability </w:t>
      </w:r>
      <w:r w:rsidRPr="005E4906" w:rsidR="002730D1">
        <w:t xml:space="preserve">around the individual </w:t>
      </w:r>
      <w:r w:rsidRPr="005E4906" w:rsidR="001F39D5">
        <w:t xml:space="preserve">performance of </w:t>
      </w:r>
      <w:r w:rsidRPr="005E4906" w:rsidR="002730D1">
        <w:t xml:space="preserve">the </w:t>
      </w:r>
      <w:r w:rsidRPr="005E4906" w:rsidR="001F39D5">
        <w:t>banks.</w:t>
      </w:r>
    </w:p>
    <w:p w:rsidR="00137A14" w:rsidRPr="005E4906" w:rsidP="00097256">
      <w:pPr>
        <w:pStyle w:val="Answer"/>
      </w:pPr>
      <w:r w:rsidRPr="005E4906">
        <w:t xml:space="preserve">For example, </w:t>
      </w:r>
      <w:r w:rsidRPr="005E4906">
        <w:t xml:space="preserve">the FCA </w:t>
      </w:r>
      <w:r w:rsidRPr="005E4906" w:rsidR="00C92C9F">
        <w:t xml:space="preserve">is now collecting sales </w:t>
      </w:r>
      <w:r w:rsidRPr="005E4906">
        <w:t>support data on consumer credit products.</w:t>
      </w:r>
      <w:r w:rsidRPr="005E4906" w:rsidR="00C92C9F">
        <w:t xml:space="preserve"> </w:t>
      </w:r>
      <w:r w:rsidRPr="005E4906">
        <w:t xml:space="preserve">That template </w:t>
      </w:r>
      <w:r w:rsidRPr="005E4906" w:rsidR="00C92C9F">
        <w:t xml:space="preserve">that it collects </w:t>
      </w:r>
      <w:r w:rsidRPr="005E4906">
        <w:t xml:space="preserve">has </w:t>
      </w:r>
      <w:r w:rsidRPr="005E4906" w:rsidR="00C92C9F">
        <w:t xml:space="preserve">an awful lot of </w:t>
      </w:r>
      <w:r w:rsidRPr="005E4906">
        <w:t xml:space="preserve">potentially good data about </w:t>
      </w:r>
      <w:r w:rsidRPr="005E4906" w:rsidR="00C92C9F">
        <w:t xml:space="preserve">the level of </w:t>
      </w:r>
      <w:r w:rsidRPr="005E4906">
        <w:t>income</w:t>
      </w:r>
      <w:r w:rsidRPr="005E4906" w:rsidR="00C92C9F">
        <w:t xml:space="preserve"> of people receiving loans, </w:t>
      </w:r>
      <w:r w:rsidRPr="005E4906">
        <w:t>who has been rejected, the numbers rejected</w:t>
      </w:r>
      <w:r w:rsidRPr="005E4906" w:rsidR="003045E2">
        <w:t xml:space="preserve"> and so on. </w:t>
      </w:r>
      <w:r w:rsidRPr="005E4906">
        <w:t>It provide</w:t>
      </w:r>
      <w:r w:rsidRPr="005E4906" w:rsidR="00A43E4A">
        <w:t>s</w:t>
      </w:r>
      <w:r w:rsidRPr="005E4906" w:rsidR="003045E2">
        <w:t xml:space="preserve"> a mechanism for gathering that kind of data, which we could use to build a </w:t>
      </w:r>
      <w:r w:rsidRPr="005E4906" w:rsidR="005144F6">
        <w:t>fair banking Act</w:t>
      </w:r>
      <w:r w:rsidRPr="005E4906" w:rsidR="003045E2">
        <w:t xml:space="preserve"> around.</w:t>
      </w:r>
      <w:r w:rsidRPr="005E4906" w:rsidR="00DD2A64">
        <w:t xml:space="preserve"> </w:t>
      </w:r>
      <w:r w:rsidRPr="005E4906" w:rsidR="003045E2">
        <w:t xml:space="preserve">The last point is that a </w:t>
      </w:r>
      <w:r w:rsidRPr="005E4906" w:rsidR="00C60104">
        <w:t>rating system</w:t>
      </w:r>
      <w:r w:rsidRPr="005E4906" w:rsidR="003045E2">
        <w:t xml:space="preserve"> could then be developed on the individual performance of the banks</w:t>
      </w:r>
      <w:r w:rsidRPr="005E4906" w:rsidR="00C60104">
        <w:t>.</w:t>
      </w:r>
    </w:p>
    <w:p w:rsidR="00C60104" w:rsidRPr="005E4906" w:rsidP="00BB0E5C">
      <w:pPr>
        <w:pStyle w:val="Question"/>
      </w:pPr>
      <w:sdt>
        <w:sdtPr>
          <w:alias w:val="Member"/>
          <w:tag w:val="&lt;Member mnisId='4051' dodsId='43043'&gt;"/>
          <w:id w:val="-391815301"/>
          <w:placeholder>
            <w:docPart w:val="DefaultPlaceholder_-1854013440"/>
          </w:placeholder>
          <w:richText/>
        </w:sdtPr>
        <w:sdtContent>
          <w:r w:rsidRPr="005E4906">
            <w:rPr>
              <w:b/>
            </w:rPr>
            <w:t>John Glen:</w:t>
          </w:r>
        </w:sdtContent>
      </w:sdt>
      <w:r w:rsidRPr="005E4906">
        <w:t xml:space="preserve"> We know </w:t>
      </w:r>
      <w:r w:rsidRPr="005E4906" w:rsidR="00670CC3">
        <w:t xml:space="preserve">that </w:t>
      </w:r>
      <w:r w:rsidRPr="005E4906">
        <w:t xml:space="preserve">there is a </w:t>
      </w:r>
      <w:r w:rsidRPr="005E4906">
        <w:t>counter</w:t>
      </w:r>
      <w:r w:rsidR="00317B06">
        <w:t>-</w:t>
      </w:r>
      <w:r w:rsidRPr="005E4906">
        <w:t>argument</w:t>
      </w:r>
      <w:r w:rsidRPr="005E4906">
        <w:t xml:space="preserve"> to this. </w:t>
      </w:r>
      <w:r w:rsidRPr="005E4906" w:rsidR="00670CC3">
        <w:t>The b</w:t>
      </w:r>
      <w:r w:rsidRPr="005E4906">
        <w:t>anks would say</w:t>
      </w:r>
      <w:r w:rsidRPr="005E4906" w:rsidR="00670CC3">
        <w:t>, “We are under all these different obligations</w:t>
      </w:r>
      <w:r w:rsidR="00317B06">
        <w:t>.</w:t>
      </w:r>
      <w:r w:rsidRPr="005E4906" w:rsidR="00670CC3">
        <w:t xml:space="preserve">” The </w:t>
      </w:r>
      <w:r w:rsidRPr="005E4906">
        <w:t xml:space="preserve">Government will be </w:t>
      </w:r>
      <w:r w:rsidRPr="005E4906" w:rsidR="00670CC3">
        <w:t xml:space="preserve">slightly </w:t>
      </w:r>
      <w:r w:rsidRPr="005E4906">
        <w:t xml:space="preserve">sensitive to this, </w:t>
      </w:r>
      <w:r w:rsidRPr="005E4906" w:rsidR="00670CC3">
        <w:t xml:space="preserve">optically, in terms of </w:t>
      </w:r>
      <w:r w:rsidRPr="005E4906">
        <w:t>adding in</w:t>
      </w:r>
      <w:r w:rsidRPr="005E4906" w:rsidR="00670CC3">
        <w:t xml:space="preserve"> more </w:t>
      </w:r>
      <w:r w:rsidRPr="005E4906" w:rsidR="00FC3876">
        <w:t>bureaucracy</w:t>
      </w:r>
      <w:r w:rsidRPr="005E4906" w:rsidR="00670CC3">
        <w:t>, cost</w:t>
      </w:r>
      <w:r w:rsidR="00317B06">
        <w:t xml:space="preserve"> and so on</w:t>
      </w:r>
      <w:r w:rsidRPr="005E4906" w:rsidR="00670CC3">
        <w:t xml:space="preserve">. </w:t>
      </w:r>
      <w:r w:rsidRPr="005E4906">
        <w:t>How would you counter that</w:t>
      </w:r>
      <w:r w:rsidRPr="005E4906" w:rsidR="00FC3876">
        <w:t xml:space="preserve"> to say that these interventions would not be prohibitively expensive</w:t>
      </w:r>
      <w:r w:rsidRPr="005E4906">
        <w:t>?</w:t>
      </w:r>
      <w:r w:rsidRPr="005E4906" w:rsidR="00FC3876">
        <w:t xml:space="preserve"> Would you acknowledge that they would be but that is the right thing to do for social policy goals?</w:t>
      </w:r>
    </w:p>
    <w:p w:rsidR="00BB0E5C" w:rsidRPr="005E4906" w:rsidP="00BB0E5C">
      <w:pPr>
        <w:pStyle w:val="Answer"/>
      </w:pPr>
      <w:sdt>
        <w:sdtPr>
          <w:alias w:val="Witness"/>
          <w:id w:val="-1019924222"/>
          <w:placeholder>
            <w:docPart w:val="DefaultPlaceholder_-1854013440"/>
          </w:placeholder>
          <w:richText/>
        </w:sdtPr>
        <w:sdtContent>
          <w:r w:rsidRPr="005E4906">
            <w:rPr>
              <w:b/>
              <w:i/>
              <w:iCs/>
            </w:rPr>
            <w:t>Mick McAteer:</w:t>
          </w:r>
          <w:r w:rsidRPr="005E4906">
            <w:rPr>
              <w:b/>
            </w:rPr>
            <w:t xml:space="preserve"> </w:t>
          </w:r>
        </w:sdtContent>
      </w:sdt>
      <w:r w:rsidRPr="005E4906" w:rsidR="0096270E">
        <w:t xml:space="preserve">It is both, actually. </w:t>
      </w:r>
      <w:r w:rsidRPr="005E4906" w:rsidR="00DD0CFF">
        <w:t>There would be a s</w:t>
      </w:r>
      <w:r w:rsidRPr="005E4906" w:rsidR="0096270E">
        <w:t xml:space="preserve">hort-term cost to begin with, but </w:t>
      </w:r>
      <w:r w:rsidRPr="005E4906" w:rsidR="00DD0CFF">
        <w:t xml:space="preserve">certainly </w:t>
      </w:r>
      <w:r w:rsidRPr="005E4906" w:rsidR="0096270E">
        <w:t xml:space="preserve">there is </w:t>
      </w:r>
      <w:r w:rsidRPr="005E4906" w:rsidR="00DD0CFF">
        <w:t xml:space="preserve">quite a bit of </w:t>
      </w:r>
      <w:r w:rsidRPr="005E4906" w:rsidR="0096270E">
        <w:t>evidence to suggest that</w:t>
      </w:r>
      <w:r w:rsidRPr="005E4906" w:rsidR="00DD0CFF">
        <w:t xml:space="preserve">, if you do </w:t>
      </w:r>
      <w:r w:rsidRPr="005E4906" w:rsidR="0096270E">
        <w:t>promote financial inclusion</w:t>
      </w:r>
      <w:r w:rsidRPr="005E4906" w:rsidR="00DD0CFF">
        <w:t xml:space="preserve">, that </w:t>
      </w:r>
      <w:r w:rsidRPr="005E4906" w:rsidR="0096270E">
        <w:t>can contribute to sustainable growth</w:t>
      </w:r>
      <w:r w:rsidRPr="005E4906" w:rsidR="0097787F">
        <w:t xml:space="preserve"> in the long term. It can help contribute towards </w:t>
      </w:r>
      <w:r w:rsidRPr="005E4906" w:rsidR="0096270E">
        <w:t xml:space="preserve">tackling inequality, which brings long-term </w:t>
      </w:r>
      <w:r w:rsidRPr="005E4906" w:rsidR="0097787F">
        <w:t xml:space="preserve">economic and social </w:t>
      </w:r>
      <w:r w:rsidRPr="005E4906" w:rsidR="0096270E">
        <w:t xml:space="preserve">benefits. </w:t>
      </w:r>
      <w:r w:rsidRPr="005E4906" w:rsidR="0097787F">
        <w:t>We would argue that t</w:t>
      </w:r>
      <w:r w:rsidRPr="005E4906" w:rsidR="0096270E">
        <w:t xml:space="preserve">he long-term benefit would </w:t>
      </w:r>
      <w:r w:rsidRPr="005E4906" w:rsidR="0097787F">
        <w:t xml:space="preserve">far </w:t>
      </w:r>
      <w:r w:rsidRPr="005E4906" w:rsidR="0096270E">
        <w:t>outweigh the initial cost.</w:t>
      </w:r>
    </w:p>
    <w:p w:rsidR="0096270E" w:rsidRPr="005E4906" w:rsidP="0096270E">
      <w:pPr>
        <w:pStyle w:val="Answer"/>
      </w:pPr>
      <w:r w:rsidRPr="005E4906">
        <w:t>The thing about a</w:t>
      </w:r>
      <w:r w:rsidRPr="005E4906" w:rsidR="0067072C">
        <w:t xml:space="preserve"> </w:t>
      </w:r>
      <w:r w:rsidRPr="005E4906" w:rsidR="005144F6">
        <w:t>fair banking Act</w:t>
      </w:r>
      <w:r w:rsidRPr="005E4906">
        <w:t xml:space="preserve"> is </w:t>
      </w:r>
      <w:r w:rsidRPr="005E4906" w:rsidR="0067072C">
        <w:t xml:space="preserve">that </w:t>
      </w:r>
      <w:r w:rsidRPr="005E4906">
        <w:t xml:space="preserve">this is very much about </w:t>
      </w:r>
      <w:r w:rsidRPr="005E4906" w:rsidR="0067072C">
        <w:t xml:space="preserve">rating the </w:t>
      </w:r>
      <w:r w:rsidRPr="005E4906">
        <w:t>individual banks</w:t>
      </w:r>
      <w:r w:rsidRPr="005E4906" w:rsidR="0067072C">
        <w:t xml:space="preserve"> on their performance in terms of inclusion, </w:t>
      </w:r>
      <w:r w:rsidRPr="005E4906">
        <w:t xml:space="preserve">but </w:t>
      </w:r>
      <w:r w:rsidRPr="005E4906" w:rsidR="0067072C">
        <w:t xml:space="preserve">it would </w:t>
      </w:r>
      <w:r w:rsidRPr="005E4906">
        <w:t xml:space="preserve">also </w:t>
      </w:r>
      <w:r w:rsidRPr="005E4906" w:rsidR="0067072C">
        <w:t xml:space="preserve">rate them </w:t>
      </w:r>
      <w:r w:rsidRPr="005E4906">
        <w:t>on how well they support community lending organisations and others. The responsibility for delivery would not</w:t>
      </w:r>
      <w:r w:rsidRPr="005E4906" w:rsidR="00F06D29">
        <w:t xml:space="preserve"> necessarily fall on the banks.</w:t>
      </w:r>
    </w:p>
    <w:p w:rsidR="0096270E" w:rsidRPr="005E4906" w:rsidP="0096270E">
      <w:pPr>
        <w:pStyle w:val="Question"/>
      </w:pPr>
      <w:sdt>
        <w:sdtPr>
          <w:alias w:val="Member"/>
          <w:tag w:val="&lt;Member mnisId='4051' dodsId='43043'&gt;"/>
          <w:id w:val="834107611"/>
          <w:placeholder>
            <w:docPart w:val="DefaultPlaceholder_-1854013440"/>
          </w:placeholder>
          <w:richText/>
        </w:sdtPr>
        <w:sdtContent>
          <w:r w:rsidRPr="005E4906">
            <w:rPr>
              <w:b/>
            </w:rPr>
            <w:t>John Glen:</w:t>
          </w:r>
        </w:sdtContent>
      </w:sdt>
      <w:r w:rsidRPr="005E4906">
        <w:t xml:space="preserve"> </w:t>
      </w:r>
      <w:r w:rsidRPr="005E4906" w:rsidR="00F06D29">
        <w:t>Is that how efficient they are at r</w:t>
      </w:r>
      <w:r w:rsidRPr="005E4906">
        <w:t>eferring to people who can help</w:t>
      </w:r>
      <w:r w:rsidRPr="005E4906" w:rsidR="00F06D29">
        <w:t>?</w:t>
      </w:r>
    </w:p>
    <w:p w:rsidR="0096270E" w:rsidRPr="005E4906" w:rsidP="0096270E">
      <w:pPr>
        <w:pStyle w:val="Answer"/>
      </w:pPr>
      <w:sdt>
        <w:sdtPr>
          <w:alias w:val="Witness"/>
          <w:id w:val="2004083325"/>
          <w:placeholder>
            <w:docPart w:val="DefaultPlaceholder_-1854013440"/>
          </w:placeholder>
          <w:richText/>
        </w:sdtPr>
        <w:sdtContent>
          <w:r w:rsidRPr="005E4906">
            <w:rPr>
              <w:b/>
              <w:i/>
              <w:iCs/>
            </w:rPr>
            <w:t>Mick McAteer:</w:t>
          </w:r>
          <w:r w:rsidRPr="005E4906">
            <w:rPr>
              <w:b/>
            </w:rPr>
            <w:t xml:space="preserve"> </w:t>
          </w:r>
        </w:sdtContent>
      </w:sdt>
      <w:r w:rsidRPr="005E4906" w:rsidR="00F06D29">
        <w:t xml:space="preserve">It is back to your point about referring as well. A </w:t>
      </w:r>
      <w:r w:rsidRPr="005E4906" w:rsidR="005144F6">
        <w:t>fair banking Act</w:t>
      </w:r>
      <w:r w:rsidRPr="005E4906" w:rsidR="00F06D29">
        <w:t xml:space="preserve"> would very much be about corporate a</w:t>
      </w:r>
      <w:r w:rsidRPr="005E4906">
        <w:t>ccountability</w:t>
      </w:r>
      <w:r w:rsidR="00317B06">
        <w:t>,</w:t>
      </w:r>
      <w:r w:rsidRPr="005E4906">
        <w:t xml:space="preserve"> and</w:t>
      </w:r>
      <w:r w:rsidRPr="005E4906" w:rsidR="00F06D29">
        <w:t xml:space="preserve"> transparency in the financial system.</w:t>
      </w:r>
    </w:p>
    <w:p w:rsidR="00FB4FFD" w:rsidRPr="005E4906" w:rsidP="0096270E">
      <w:pPr>
        <w:pStyle w:val="Answer"/>
      </w:pPr>
      <w:sdt>
        <w:sdtPr>
          <w:alias w:val="Witness"/>
          <w:id w:val="-1273624827"/>
          <w:placeholder>
            <w:docPart w:val="DefaultPlaceholder_-1854013440"/>
          </w:placeholder>
          <w:richText/>
        </w:sdtPr>
        <w:sdtContent>
          <w:r w:rsidRPr="005E4906" w:rsidR="0096270E">
            <w:rPr>
              <w:b/>
              <w:i/>
              <w:iCs/>
            </w:rPr>
            <w:t>Sian Williams:</w:t>
          </w:r>
          <w:r w:rsidRPr="005E4906" w:rsidR="0096270E">
            <w:rPr>
              <w:b/>
            </w:rPr>
            <w:t xml:space="preserve"> </w:t>
          </w:r>
        </w:sdtContent>
      </w:sdt>
      <w:r w:rsidRPr="005E4906" w:rsidR="00535D92">
        <w:t>I want to give an example. P</w:t>
      </w:r>
      <w:r w:rsidRPr="005E4906" w:rsidR="0096270E">
        <w:t>eople who are rejected</w:t>
      </w:r>
      <w:r w:rsidRPr="005E4906" w:rsidR="00E75756">
        <w:t xml:space="preserve"> for a bank account are counted</w:t>
      </w:r>
      <w:r w:rsidRPr="005E4906" w:rsidR="0096270E">
        <w:t xml:space="preserve">, but </w:t>
      </w:r>
      <w:r w:rsidRPr="005E4906" w:rsidR="00E75756">
        <w:t xml:space="preserve">the </w:t>
      </w:r>
      <w:r w:rsidRPr="005E4906" w:rsidR="0096270E">
        <w:t>banks do</w:t>
      </w:r>
      <w:r w:rsidR="00317B06">
        <w:t xml:space="preserve"> </w:t>
      </w:r>
      <w:r w:rsidRPr="005E4906" w:rsidR="0096270E">
        <w:t>n</w:t>
      </w:r>
      <w:r w:rsidR="00317B06">
        <w:t>o</w:t>
      </w:r>
      <w:r w:rsidRPr="005E4906" w:rsidR="0096270E">
        <w:t xml:space="preserve">t have to give reasons, either to the person or </w:t>
      </w:r>
      <w:r w:rsidRPr="005E4906" w:rsidR="00E75756">
        <w:t xml:space="preserve">to </w:t>
      </w:r>
      <w:r w:rsidRPr="005E4906" w:rsidR="0096270E">
        <w:t>the Treasury.</w:t>
      </w:r>
      <w:r w:rsidRPr="005E4906" w:rsidR="00D66F64">
        <w:t xml:space="preserve"> </w:t>
      </w:r>
      <w:r w:rsidR="00317B06">
        <w:t>So</w:t>
      </w:r>
      <w:r w:rsidR="00317B06">
        <w:t xml:space="preserve"> t</w:t>
      </w:r>
      <w:r w:rsidRPr="005E4906" w:rsidR="00D66F64">
        <w:t xml:space="preserve">here is no </w:t>
      </w:r>
      <w:r w:rsidRPr="005E4906" w:rsidR="0096270E">
        <w:t>ability to measure progress</w:t>
      </w:r>
      <w:r w:rsidRPr="005E4906" w:rsidR="00D66F64">
        <w:t xml:space="preserve"> o</w:t>
      </w:r>
      <w:r w:rsidRPr="005E4906" w:rsidR="00A43E4A">
        <w:t>n</w:t>
      </w:r>
      <w:r w:rsidRPr="005E4906" w:rsidR="00D66F64">
        <w:t xml:space="preserve"> why banks are choosing to serve or not serve</w:t>
      </w:r>
      <w:r w:rsidR="00317B06">
        <w:t>, and</w:t>
      </w:r>
      <w:r w:rsidRPr="005E4906" w:rsidR="00D66F64">
        <w:t xml:space="preserve"> </w:t>
      </w:r>
      <w:r w:rsidR="00317B06">
        <w:t>w</w:t>
      </w:r>
      <w:r w:rsidRPr="005E4906" w:rsidR="0096270E">
        <w:t>here there are</w:t>
      </w:r>
      <w:r w:rsidRPr="005E4906" w:rsidR="00D66F64">
        <w:t xml:space="preserve"> systemic barriers, there is no evidence, no data gathering and </w:t>
      </w:r>
      <w:r w:rsidRPr="005E4906" w:rsidR="0096270E">
        <w:t>no analysis being done in that market around why we have a resistant rump of the population who remain unbanked</w:t>
      </w:r>
      <w:r w:rsidRPr="005E4906" w:rsidR="00627387">
        <w:t xml:space="preserve"> from generation to generation.</w:t>
      </w:r>
    </w:p>
    <w:p w:rsidR="0096270E" w:rsidRPr="005E4906" w:rsidP="00A00EC3">
      <w:pPr>
        <w:pStyle w:val="Answer"/>
      </w:pPr>
      <w:r w:rsidRPr="005E4906">
        <w:t xml:space="preserve">A </w:t>
      </w:r>
      <w:r w:rsidRPr="005E4906" w:rsidR="005144F6">
        <w:t>fair banking Act</w:t>
      </w:r>
      <w:r w:rsidRPr="005E4906">
        <w:t xml:space="preserve"> would help us gather that </w:t>
      </w:r>
      <w:r w:rsidRPr="005E4906">
        <w:t xml:space="preserve">data, </w:t>
      </w:r>
      <w:r w:rsidR="00317B06">
        <w:t>and</w:t>
      </w:r>
      <w:r w:rsidR="00317B06">
        <w:t xml:space="preserve"> </w:t>
      </w:r>
      <w:r w:rsidRPr="005E4906">
        <w:t xml:space="preserve">provide </w:t>
      </w:r>
      <w:r w:rsidRPr="005E4906" w:rsidR="00736A8A">
        <w:t xml:space="preserve">the </w:t>
      </w:r>
      <w:r w:rsidRPr="005E4906">
        <w:t xml:space="preserve">evidence </w:t>
      </w:r>
      <w:r w:rsidRPr="005E4906" w:rsidR="00736A8A">
        <w:t xml:space="preserve">of </w:t>
      </w:r>
      <w:r w:rsidRPr="005E4906">
        <w:t xml:space="preserve">where barriers are real and </w:t>
      </w:r>
      <w:r w:rsidR="00317B06">
        <w:t xml:space="preserve">need </w:t>
      </w:r>
      <w:r w:rsidRPr="005E4906" w:rsidR="00736A8A">
        <w:t xml:space="preserve">state support </w:t>
      </w:r>
      <w:r w:rsidR="00317B06">
        <w:t xml:space="preserve">to </w:t>
      </w:r>
      <w:r w:rsidRPr="005E4906" w:rsidR="00736A8A">
        <w:t xml:space="preserve">overcome, </w:t>
      </w:r>
      <w:r w:rsidRPr="005E4906">
        <w:t>and where they are commercial and unhelpful.</w:t>
      </w:r>
      <w:r w:rsidRPr="005E4906" w:rsidR="00CE072E">
        <w:t xml:space="preserve"> </w:t>
      </w:r>
      <w:r w:rsidRPr="005E4906">
        <w:t xml:space="preserve">Someone who is unbanked </w:t>
      </w:r>
      <w:r w:rsidR="00317B06">
        <w:t>will</w:t>
      </w:r>
      <w:r w:rsidRPr="005E4906">
        <w:t xml:space="preserve"> find it much harder to participate</w:t>
      </w:r>
      <w:r w:rsidRPr="005E4906" w:rsidR="0029566D">
        <w:t>, not just socially but economically, and the g</w:t>
      </w:r>
      <w:r w:rsidRPr="005E4906">
        <w:t>oal of this Government is economic growth</w:t>
      </w:r>
      <w:r w:rsidRPr="005E4906" w:rsidR="0029566D">
        <w:t xml:space="preserve"> and inclusion</w:t>
      </w:r>
      <w:r w:rsidRPr="005E4906">
        <w:t>.</w:t>
      </w:r>
    </w:p>
    <w:p w:rsidR="00A1261F" w:rsidRPr="005E4906" w:rsidP="00A1261F">
      <w:pPr>
        <w:pStyle w:val="Question"/>
      </w:pPr>
      <w:sdt>
        <w:sdtPr>
          <w:alias w:val="Member"/>
          <w:tag w:val="&lt;Member mnisId='5223' dodsId='43633'&gt;"/>
          <w:id w:val="-732613963"/>
          <w:placeholder>
            <w:docPart w:val="DefaultPlaceholder_-1854013440"/>
          </w:placeholder>
          <w:richText/>
        </w:sdtPr>
        <w:sdtContent>
          <w:r w:rsidRPr="005E4906" w:rsidR="0096270E">
            <w:rPr>
              <w:b/>
            </w:rPr>
            <w:t>Jim Dickson:</w:t>
          </w:r>
        </w:sdtContent>
      </w:sdt>
      <w:r w:rsidRPr="005E4906" w:rsidR="0096270E">
        <w:t xml:space="preserve"> </w:t>
      </w:r>
      <w:r w:rsidRPr="005E4906" w:rsidR="00D60BE0">
        <w:t>Just to unpack that a little bit more, w</w:t>
      </w:r>
      <w:r w:rsidRPr="005E4906" w:rsidR="0096270E">
        <w:t xml:space="preserve">hat </w:t>
      </w:r>
      <w:r w:rsidRPr="005E4906" w:rsidR="00D60BE0">
        <w:t xml:space="preserve">sort of </w:t>
      </w:r>
      <w:r w:rsidRPr="005E4906" w:rsidR="0096270E">
        <w:t xml:space="preserve">metrics </w:t>
      </w:r>
      <w:r w:rsidRPr="005E4906" w:rsidR="00A308E9">
        <w:t xml:space="preserve">would we be </w:t>
      </w:r>
      <w:r w:rsidRPr="005E4906" w:rsidR="0096270E">
        <w:t xml:space="preserve">looking to apply to a </w:t>
      </w:r>
      <w:r w:rsidRPr="005E4906" w:rsidR="005144F6">
        <w:t>fair banking Act</w:t>
      </w:r>
      <w:r w:rsidRPr="005E4906" w:rsidR="00A308E9">
        <w:t xml:space="preserve">, to understand whether banks were succeeding and whether we are making real </w:t>
      </w:r>
      <w:r w:rsidRPr="005E4906" w:rsidR="0096270E">
        <w:t>inroads</w:t>
      </w:r>
      <w:r w:rsidRPr="005E4906" w:rsidR="00A308E9">
        <w:t xml:space="preserve"> </w:t>
      </w:r>
      <w:r w:rsidRPr="005E4906" w:rsidR="000256C6">
        <w:t>into, for instance, unbanked customers or citizens or other signs of financial inclusion</w:t>
      </w:r>
      <w:r w:rsidRPr="005E4906" w:rsidR="0096270E">
        <w:t>?</w:t>
      </w:r>
    </w:p>
    <w:p w:rsidR="00AD602F" w:rsidRPr="005E4906" w:rsidP="000B1020">
      <w:pPr>
        <w:pStyle w:val="Answer"/>
      </w:pPr>
      <w:sdt>
        <w:sdtPr>
          <w:alias w:val="Witness"/>
          <w:id w:val="371667092"/>
          <w:placeholder>
            <w:docPart w:val="DefaultPlaceholder_-1854013440"/>
          </w:placeholder>
          <w:richText/>
        </w:sdtPr>
        <w:sdtContent>
          <w:r w:rsidRPr="005E4906" w:rsidR="00A1261F">
            <w:rPr>
              <w:b/>
              <w:i/>
              <w:iCs/>
            </w:rPr>
            <w:t>Professor Benamraoui:</w:t>
          </w:r>
          <w:r w:rsidRPr="005E4906" w:rsidR="00A1261F">
            <w:rPr>
              <w:b/>
            </w:rPr>
            <w:t xml:space="preserve"> </w:t>
          </w:r>
        </w:sdtContent>
      </w:sdt>
      <w:r w:rsidRPr="005E4906" w:rsidR="000256C6">
        <w:t>For this, we need a dashboard at bank level t</w:t>
      </w:r>
      <w:r w:rsidRPr="005E4906" w:rsidR="00A1261F">
        <w:t xml:space="preserve">o capture </w:t>
      </w:r>
      <w:r w:rsidRPr="005E4906" w:rsidR="002955E9">
        <w:t xml:space="preserve">all the </w:t>
      </w:r>
      <w:r w:rsidRPr="005E4906" w:rsidR="00A1261F">
        <w:t>data mentioned.</w:t>
      </w:r>
      <w:r w:rsidRPr="005E4906" w:rsidR="002955E9">
        <w:t xml:space="preserve"> </w:t>
      </w:r>
      <w:r w:rsidRPr="005E4906" w:rsidR="00A1261F">
        <w:t xml:space="preserve">For example, how many are applying for a basic bank account? </w:t>
      </w:r>
      <w:r w:rsidRPr="005E4906" w:rsidR="00344BEE">
        <w:t xml:space="preserve">How many are refused? </w:t>
      </w:r>
      <w:r w:rsidRPr="005E4906" w:rsidR="00A1261F">
        <w:t>What is the reason for refusal? When we have this</w:t>
      </w:r>
      <w:r w:rsidRPr="005E4906" w:rsidR="00EE0897">
        <w:t xml:space="preserve"> for each bank, </w:t>
      </w:r>
      <w:r w:rsidRPr="005E4906" w:rsidR="00A1261F">
        <w:t xml:space="preserve">then we can see </w:t>
      </w:r>
      <w:r w:rsidRPr="005E4906" w:rsidR="00EE0897">
        <w:t xml:space="preserve">the banks’ </w:t>
      </w:r>
      <w:r w:rsidRPr="005E4906" w:rsidR="00A1261F">
        <w:t xml:space="preserve">performance in that category. Also, </w:t>
      </w:r>
      <w:r w:rsidRPr="005E4906" w:rsidR="00EE0897">
        <w:t xml:space="preserve">we </w:t>
      </w:r>
      <w:r w:rsidRPr="005E4906" w:rsidR="00A1261F">
        <w:t xml:space="preserve">cannot judge </w:t>
      </w:r>
      <w:r w:rsidRPr="005E4906" w:rsidR="00EE0897">
        <w:t xml:space="preserve">banks </w:t>
      </w:r>
      <w:r w:rsidRPr="005E4906" w:rsidR="00A1261F">
        <w:t xml:space="preserve">only on financial performance, because they are </w:t>
      </w:r>
      <w:r w:rsidRPr="005E4906" w:rsidR="00EE0897">
        <w:t xml:space="preserve">supposed or </w:t>
      </w:r>
      <w:r w:rsidRPr="005E4906" w:rsidR="00A1261F">
        <w:t>expected to contribute to society as well.</w:t>
      </w:r>
      <w:r w:rsidRPr="005E4906" w:rsidR="000B1020">
        <w:t xml:space="preserve"> </w:t>
      </w:r>
      <w:r w:rsidRPr="005E4906" w:rsidR="00A1261F">
        <w:t>We need to have social indicators alongside financial indicators.</w:t>
      </w:r>
    </w:p>
    <w:p w:rsidR="00A1261F" w:rsidRPr="005E4906" w:rsidP="000B1020">
      <w:pPr>
        <w:pStyle w:val="Answer"/>
      </w:pPr>
      <w:r w:rsidRPr="005E4906">
        <w:t xml:space="preserve">We need a dashboard </w:t>
      </w:r>
      <w:r w:rsidRPr="005E4906" w:rsidR="004E12B2">
        <w:t xml:space="preserve">at bank level </w:t>
      </w:r>
      <w:r w:rsidRPr="005E4906">
        <w:t>to capture all the necessary data</w:t>
      </w:r>
      <w:r w:rsidRPr="005E4906" w:rsidR="004E12B2">
        <w:t xml:space="preserve"> on which we can evaluate or </w:t>
      </w:r>
      <w:r w:rsidRPr="005E4906">
        <w:t>assess achievements</w:t>
      </w:r>
      <w:r w:rsidRPr="005E4906" w:rsidR="004E12B2">
        <w:t xml:space="preserve">, and also </w:t>
      </w:r>
      <w:r w:rsidRPr="005E4906">
        <w:t>identify gaps.</w:t>
      </w:r>
      <w:r w:rsidRPr="005E4906" w:rsidR="004E12B2">
        <w:t xml:space="preserve"> This g</w:t>
      </w:r>
      <w:r w:rsidRPr="005E4906">
        <w:t>oes back to what I sa</w:t>
      </w:r>
      <w:r w:rsidRPr="005E4906" w:rsidR="004E12B2">
        <w:t xml:space="preserve">id about the data being </w:t>
      </w:r>
      <w:r w:rsidRPr="005E4906">
        <w:t>aggregated data.</w:t>
      </w:r>
      <w:r w:rsidRPr="005E4906" w:rsidR="004E12B2">
        <w:t xml:space="preserve"> It does not help, in a way.</w:t>
      </w:r>
    </w:p>
    <w:p w:rsidR="00A1261F" w:rsidRPr="005E4906" w:rsidP="00A1261F">
      <w:pPr>
        <w:pStyle w:val="Answer"/>
      </w:pPr>
      <w:sdt>
        <w:sdtPr>
          <w:alias w:val="Witness"/>
          <w:id w:val="391082587"/>
          <w:placeholder>
            <w:docPart w:val="DefaultPlaceholder_-1854013440"/>
          </w:placeholder>
          <w:richText/>
        </w:sdtPr>
        <w:sdtContent>
          <w:r w:rsidRPr="005E4906">
            <w:rPr>
              <w:b/>
              <w:i/>
              <w:iCs/>
            </w:rPr>
            <w:t xml:space="preserve">Mick McAteer: </w:t>
          </w:r>
        </w:sdtContent>
      </w:sdt>
      <w:r w:rsidRPr="005E4906">
        <w:t>I</w:t>
      </w:r>
      <w:r w:rsidRPr="005E4906" w:rsidR="00EF2926">
        <w:t>t is a really good question. I</w:t>
      </w:r>
      <w:r w:rsidRPr="005E4906">
        <w:t>n our written evidence</w:t>
      </w:r>
      <w:r w:rsidRPr="005E4906" w:rsidR="00990B71">
        <w:t xml:space="preserve"> to the Committee, </w:t>
      </w:r>
      <w:r w:rsidRPr="005E4906">
        <w:t xml:space="preserve">we did list </w:t>
      </w:r>
      <w:r w:rsidRPr="005E4906" w:rsidR="00990B71">
        <w:t xml:space="preserve">a set of </w:t>
      </w:r>
      <w:r w:rsidRPr="005E4906">
        <w:t>metrics</w:t>
      </w:r>
      <w:r w:rsidRPr="005E4906" w:rsidR="00990B71">
        <w:t xml:space="preserve"> that could be used, </w:t>
      </w:r>
      <w:r w:rsidRPr="005E4906">
        <w:t>including</w:t>
      </w:r>
      <w:r w:rsidRPr="005E4906" w:rsidR="00990B71">
        <w:t xml:space="preserve"> the percentage of consumers holding different products, broken down </w:t>
      </w:r>
      <w:r w:rsidRPr="005E4906">
        <w:t>by gender, ethnicity, region and so o</w:t>
      </w:r>
      <w:r w:rsidRPr="005E4906" w:rsidR="00990B71">
        <w:t xml:space="preserve">n, the </w:t>
      </w:r>
      <w:r w:rsidRPr="005E4906">
        <w:t xml:space="preserve">rejection rates </w:t>
      </w:r>
      <w:r w:rsidRPr="005E4906" w:rsidR="00990B71">
        <w:t xml:space="preserve">by different groups of people, by different product types and different banks </w:t>
      </w:r>
      <w:r w:rsidRPr="005E4906">
        <w:t xml:space="preserve">and so on, </w:t>
      </w:r>
      <w:r w:rsidRPr="005E4906" w:rsidR="00990B71">
        <w:t xml:space="preserve">and </w:t>
      </w:r>
      <w:r w:rsidRPr="005E4906">
        <w:t>trends in county country judgments. There is quite a range of specific</w:t>
      </w:r>
      <w:r w:rsidRPr="005E4906" w:rsidR="00990B71">
        <w:t xml:space="preserve"> metrics that could be used to track progress against a </w:t>
      </w:r>
      <w:r w:rsidRPr="005E4906" w:rsidR="005144F6">
        <w:t>fair banking Act</w:t>
      </w:r>
      <w:r w:rsidRPr="005E4906" w:rsidR="00990B71">
        <w:t>.</w:t>
      </w:r>
    </w:p>
    <w:p w:rsidR="00A1261F" w:rsidRPr="005E4906" w:rsidP="00A1261F">
      <w:pPr>
        <w:pStyle w:val="Question"/>
      </w:pPr>
      <w:sdt>
        <w:sdtPr>
          <w:alias w:val="Member"/>
          <w:tag w:val="&lt;Member mnisId='5223' dodsId='43633'&gt;"/>
          <w:id w:val="-1101180280"/>
          <w:placeholder>
            <w:docPart w:val="DefaultPlaceholder_-1854013440"/>
          </w:placeholder>
          <w:richText/>
        </w:sdtPr>
        <w:sdtContent>
          <w:r w:rsidRPr="005E4906">
            <w:rPr>
              <w:b/>
            </w:rPr>
            <w:t>Jim Dickson:</w:t>
          </w:r>
        </w:sdtContent>
      </w:sdt>
      <w:r w:rsidRPr="005E4906">
        <w:t xml:space="preserve"> There has been some criticism in the US that </w:t>
      </w:r>
      <w:r w:rsidRPr="005E4906" w:rsidR="00FD69B5">
        <w:t xml:space="preserve">some of the Community Reinvestment Act </w:t>
      </w:r>
      <w:r w:rsidRPr="005E4906">
        <w:t>activity is a little bit tick</w:t>
      </w:r>
      <w:r w:rsidR="00317B06">
        <w:t>-</w:t>
      </w:r>
      <w:r w:rsidRPr="005E4906">
        <w:t xml:space="preserve">box, rather than </w:t>
      </w:r>
      <w:r w:rsidRPr="005E4906" w:rsidR="005F1B23">
        <w:t xml:space="preserve">really looking at </w:t>
      </w:r>
      <w:r w:rsidRPr="005E4906">
        <w:t>outcomes</w:t>
      </w:r>
      <w:r w:rsidRPr="005E4906" w:rsidR="005F1B23">
        <w:t xml:space="preserve"> for communities. Clearly, we would need to avoid that, would we not?</w:t>
      </w:r>
    </w:p>
    <w:p w:rsidR="00A1261F" w:rsidRPr="005E4906" w:rsidP="00A1261F">
      <w:pPr>
        <w:pStyle w:val="Answer"/>
      </w:pPr>
      <w:sdt>
        <w:sdtPr>
          <w:alias w:val="Witness"/>
          <w:id w:val="65459230"/>
          <w:placeholder>
            <w:docPart w:val="DefaultPlaceholder_-1854013440"/>
          </w:placeholder>
          <w:richText/>
        </w:sdtPr>
        <w:sdtContent>
          <w:r w:rsidRPr="005E4906">
            <w:rPr>
              <w:b/>
              <w:i/>
              <w:iCs/>
            </w:rPr>
            <w:t>Mick McAteer:</w:t>
          </w:r>
          <w:r w:rsidRPr="005E4906">
            <w:rPr>
              <w:b/>
            </w:rPr>
            <w:t xml:space="preserve"> </w:t>
          </w:r>
        </w:sdtContent>
      </w:sdt>
      <w:r w:rsidRPr="005E4906" w:rsidR="005F1B23">
        <w:t>That is a</w:t>
      </w:r>
      <w:r w:rsidRPr="005E4906">
        <w:t>bsolutely right. To come back</w:t>
      </w:r>
      <w:r w:rsidRPr="005E4906" w:rsidR="000C52B6">
        <w:t xml:space="preserve"> to th</w:t>
      </w:r>
      <w:r w:rsidR="00317B06">
        <w:t>e</w:t>
      </w:r>
      <w:r w:rsidRPr="005E4906" w:rsidR="000C52B6">
        <w:t xml:space="preserve"> original point I was making</w:t>
      </w:r>
      <w:r w:rsidRPr="005E4906">
        <w:t xml:space="preserve">, the FCA already is in </w:t>
      </w:r>
      <w:r w:rsidRPr="005E4906" w:rsidR="000C52B6">
        <w:t xml:space="preserve">the </w:t>
      </w:r>
      <w:r w:rsidRPr="005E4906">
        <w:t>process of collecting</w:t>
      </w:r>
      <w:r w:rsidRPr="005E4906" w:rsidR="000C52B6">
        <w:t xml:space="preserve"> a lot of this data</w:t>
      </w:r>
      <w:r w:rsidRPr="005E4906">
        <w:t>. It is a matter of analysing</w:t>
      </w:r>
      <w:r w:rsidRPr="005E4906" w:rsidR="0079406A">
        <w:t xml:space="preserve"> the data and then publishing the data. It does not involve a huge new data collection exercise, so it is not going to be o</w:t>
      </w:r>
      <w:r w:rsidRPr="005E4906">
        <w:t>verly burdensome on the industry.</w:t>
      </w:r>
    </w:p>
    <w:p w:rsidR="00255588" w:rsidRPr="005E4906" w:rsidP="004416C4">
      <w:pPr>
        <w:pStyle w:val="Question"/>
      </w:pPr>
      <w:sdt>
        <w:sdtPr>
          <w:alias w:val="Member"/>
          <w:tag w:val="&lt;Member mnisId='4051' dodsId='43043'&gt;"/>
          <w:id w:val="1673451869"/>
          <w:placeholder>
            <w:docPart w:val="DefaultPlaceholder_-1854013440"/>
          </w:placeholder>
          <w:richText/>
        </w:sdtPr>
        <w:sdtContent>
          <w:r w:rsidRPr="005E4906" w:rsidR="00A1261F">
            <w:rPr>
              <w:b/>
            </w:rPr>
            <w:t>John Glen:</w:t>
          </w:r>
        </w:sdtContent>
      </w:sdt>
      <w:r w:rsidRPr="005E4906" w:rsidR="00A1261F">
        <w:t xml:space="preserve"> </w:t>
      </w:r>
      <w:r w:rsidRPr="005E4906" w:rsidR="00645FCE">
        <w:t>The next topic is looking at f</w:t>
      </w:r>
      <w:r w:rsidRPr="005E4906" w:rsidR="00A1261F">
        <w:t xml:space="preserve">inancial education and capability. The FCA </w:t>
      </w:r>
      <w:r w:rsidRPr="005E4906" w:rsidR="00645FCE">
        <w:t>ha</w:t>
      </w:r>
      <w:r w:rsidRPr="005E4906" w:rsidR="00CF688C">
        <w:t>s</w:t>
      </w:r>
      <w:r w:rsidRPr="005E4906" w:rsidR="00645FCE">
        <w:t xml:space="preserve"> </w:t>
      </w:r>
      <w:r w:rsidRPr="005E4906" w:rsidR="00A1261F">
        <w:t xml:space="preserve">the Mills </w:t>
      </w:r>
      <w:r w:rsidRPr="005E4906" w:rsidR="00CF688C">
        <w:t>r</w:t>
      </w:r>
      <w:r w:rsidRPr="005E4906" w:rsidR="00A1261F">
        <w:t xml:space="preserve">eview, </w:t>
      </w:r>
      <w:r w:rsidRPr="005E4906" w:rsidR="00B20A00">
        <w:t xml:space="preserve">which was </w:t>
      </w:r>
      <w:r w:rsidRPr="005E4906" w:rsidR="00A1261F">
        <w:t>launched last month</w:t>
      </w:r>
      <w:r w:rsidRPr="005E4906" w:rsidR="00B20A00">
        <w:t xml:space="preserve">. That is </w:t>
      </w:r>
      <w:r w:rsidRPr="005E4906" w:rsidR="00A1261F">
        <w:t>looking at AI</w:t>
      </w:r>
      <w:r w:rsidRPr="005E4906" w:rsidR="00B20A00">
        <w:t>’s i</w:t>
      </w:r>
      <w:r w:rsidRPr="005E4906" w:rsidR="00A1261F">
        <w:t>mpact on retail finance.</w:t>
      </w:r>
      <w:r w:rsidRPr="005E4906" w:rsidR="00B20A00">
        <w:t xml:space="preserve"> We would acknowledge that h</w:t>
      </w:r>
      <w:r w:rsidRPr="005E4906" w:rsidR="00A1261F">
        <w:t>yper-personalisation could lead to hyper-exclusion, if those algorithms</w:t>
      </w:r>
      <w:r w:rsidRPr="005E4906" w:rsidR="004416C4">
        <w:t xml:space="preserve"> almost verify cost to serve, </w:t>
      </w:r>
      <w:r w:rsidR="00317B06">
        <w:t>and so on</w:t>
      </w:r>
      <w:r w:rsidRPr="005E4906" w:rsidR="004416C4">
        <w:t xml:space="preserve">. </w:t>
      </w:r>
      <w:r w:rsidRPr="005E4906" w:rsidR="00A1261F">
        <w:t xml:space="preserve">What do you think about that </w:t>
      </w:r>
      <w:r w:rsidRPr="005E4906" w:rsidR="004416C4">
        <w:t>r</w:t>
      </w:r>
      <w:r w:rsidRPr="005E4906" w:rsidR="00A1261F">
        <w:t>eview and where it takes us? I am anxious that AI is seen as a positive thing generally</w:t>
      </w:r>
      <w:r w:rsidR="00317B06">
        <w:t>,</w:t>
      </w:r>
      <w:r w:rsidRPr="005E4906" w:rsidR="00A1261F">
        <w:t xml:space="preserve"> but in this space</w:t>
      </w:r>
      <w:r w:rsidRPr="005E4906" w:rsidR="004F2560">
        <w:t xml:space="preserve"> </w:t>
      </w:r>
      <w:r w:rsidRPr="005E4906" w:rsidR="005A03C9">
        <w:t xml:space="preserve">it </w:t>
      </w:r>
      <w:r w:rsidRPr="005E4906" w:rsidR="00A1261F">
        <w:t xml:space="preserve">could </w:t>
      </w:r>
      <w:r w:rsidRPr="005E4906" w:rsidR="00CF688C">
        <w:t xml:space="preserve">in fact </w:t>
      </w:r>
      <w:r w:rsidRPr="005E4906" w:rsidR="00A1261F">
        <w:t xml:space="preserve">be </w:t>
      </w:r>
      <w:r w:rsidRPr="005E4906" w:rsidR="005A03C9">
        <w:t xml:space="preserve">pretty </w:t>
      </w:r>
      <w:r w:rsidRPr="005E4906" w:rsidR="00A1261F">
        <w:t>negative</w:t>
      </w:r>
      <w:r w:rsidRPr="005E4906" w:rsidR="00A1261F">
        <w:t>.</w:t>
      </w:r>
    </w:p>
    <w:p w:rsidR="0058546A" w:rsidRPr="005E4906" w:rsidP="00255588">
      <w:pPr>
        <w:pStyle w:val="Answer"/>
      </w:pPr>
      <w:sdt>
        <w:sdtPr>
          <w:alias w:val="Witness"/>
          <w:id w:val="920829984"/>
          <w:placeholder>
            <w:docPart w:val="DefaultPlaceholder_-1854013440"/>
          </w:placeholder>
          <w:richText/>
        </w:sdtPr>
        <w:sdtContent>
          <w:r w:rsidRPr="005E4906" w:rsidR="00255588">
            <w:rPr>
              <w:b/>
              <w:i/>
              <w:iCs/>
            </w:rPr>
            <w:t>Mick McAteer:</w:t>
          </w:r>
          <w:r w:rsidRPr="005E4906" w:rsidR="00255588">
            <w:rPr>
              <w:b/>
            </w:rPr>
            <w:t xml:space="preserve"> </w:t>
          </w:r>
        </w:sdtContent>
      </w:sdt>
      <w:r w:rsidRPr="005E4906" w:rsidR="0025573D">
        <w:t>Like a lot of innovation, there is a lot of e</w:t>
      </w:r>
      <w:r w:rsidRPr="005E4906" w:rsidR="00255588">
        <w:t>xcitement</w:t>
      </w:r>
      <w:r w:rsidRPr="005E4906" w:rsidR="0025573D">
        <w:t xml:space="preserve"> about it. There are a lot of </w:t>
      </w:r>
      <w:r w:rsidRPr="005E4906" w:rsidR="00255588">
        <w:t>potentially good</w:t>
      </w:r>
      <w:r w:rsidRPr="005E4906" w:rsidR="0025573D">
        <w:t xml:space="preserve"> aspects of it</w:t>
      </w:r>
      <w:r w:rsidRPr="005E4906" w:rsidR="00255588">
        <w:t xml:space="preserve">. </w:t>
      </w:r>
      <w:r w:rsidRPr="005E4906" w:rsidR="0025573D">
        <w:t xml:space="preserve">The question we would always pose </w:t>
      </w:r>
      <w:r w:rsidRPr="005E4906" w:rsidR="00255588">
        <w:t>i</w:t>
      </w:r>
      <w:r w:rsidRPr="005E4906" w:rsidR="00CF688C">
        <w:t xml:space="preserve">s whether </w:t>
      </w:r>
      <w:r w:rsidRPr="005E4906" w:rsidR="00255588">
        <w:t xml:space="preserve">this </w:t>
      </w:r>
      <w:r w:rsidR="00317B06">
        <w:t>will</w:t>
      </w:r>
      <w:r w:rsidRPr="005E4906" w:rsidR="00255588">
        <w:t xml:space="preserve"> </w:t>
      </w:r>
      <w:r w:rsidRPr="005E4906" w:rsidR="0025573D">
        <w:t xml:space="preserve">result in </w:t>
      </w:r>
      <w:r w:rsidRPr="005E4906" w:rsidR="00255588">
        <w:t>economically and socially useful</w:t>
      </w:r>
      <w:r w:rsidRPr="005E4906" w:rsidR="0025573D">
        <w:t xml:space="preserve"> financial innovation</w:t>
      </w:r>
      <w:r w:rsidRPr="005E4906" w:rsidR="00CF688C">
        <w:t xml:space="preserve">. </w:t>
      </w:r>
      <w:r w:rsidRPr="005E4906" w:rsidR="00255588">
        <w:t>That is different</w:t>
      </w:r>
      <w:r w:rsidRPr="005E4906">
        <w:t xml:space="preserve"> </w:t>
      </w:r>
      <w:r w:rsidR="00317B06">
        <w:t>from</w:t>
      </w:r>
      <w:r w:rsidRPr="005E4906">
        <w:t xml:space="preserve"> pure technological innovation</w:t>
      </w:r>
      <w:r w:rsidRPr="005E4906" w:rsidR="00255588">
        <w:t>.</w:t>
      </w:r>
    </w:p>
    <w:p w:rsidR="000070EA" w:rsidRPr="005E4906" w:rsidP="00255588">
      <w:pPr>
        <w:pStyle w:val="Answer"/>
      </w:pPr>
      <w:r w:rsidRPr="005E4906">
        <w:t>If AI can reduce supply chain costs</w:t>
      </w:r>
      <w:r w:rsidRPr="005E4906">
        <w:t xml:space="preserve"> in the industry</w:t>
      </w:r>
      <w:r w:rsidRPr="005E4906">
        <w:t xml:space="preserve">, so </w:t>
      </w:r>
      <w:r w:rsidRPr="005E4906">
        <w:t xml:space="preserve">that </w:t>
      </w:r>
      <w:r w:rsidRPr="005E4906">
        <w:t xml:space="preserve">there are efficiencies </w:t>
      </w:r>
      <w:r w:rsidRPr="005E4906">
        <w:t xml:space="preserve">built </w:t>
      </w:r>
      <w:r w:rsidRPr="005E4906">
        <w:t>in</w:t>
      </w:r>
      <w:r w:rsidRPr="005E4906">
        <w:t xml:space="preserve">to </w:t>
      </w:r>
      <w:r w:rsidR="00317B06">
        <w:t xml:space="preserve">the </w:t>
      </w:r>
      <w:r w:rsidRPr="005E4906">
        <w:t>system</w:t>
      </w:r>
      <w:r w:rsidRPr="005E4906">
        <w:t xml:space="preserve"> and that is then passed on to the consumer, with more people being brought into the system and so on, </w:t>
      </w:r>
      <w:r w:rsidRPr="005E4906">
        <w:t>then that would be a good thing, but I absolutely share your concerns</w:t>
      </w:r>
      <w:r w:rsidRPr="005E4906">
        <w:t xml:space="preserve"> about the impact of hyper-personalisation</w:t>
      </w:r>
      <w:r w:rsidRPr="005E4906">
        <w:t xml:space="preserve">. </w:t>
      </w:r>
      <w:r w:rsidRPr="005E4906">
        <w:t>As I mentioned, t</w:t>
      </w:r>
      <w:r w:rsidRPr="005E4906">
        <w:t>he credit market and insurance market are build on</w:t>
      </w:r>
      <w:r w:rsidRPr="005E4906">
        <w:t xml:space="preserve"> segmentation and profiling. The combination of big tech, big data and now AI allows that personalisation to </w:t>
      </w:r>
      <w:r w:rsidRPr="005E4906">
        <w:t xml:space="preserve">happen at scale, </w:t>
      </w:r>
      <w:r w:rsidRPr="005E4906">
        <w:t xml:space="preserve">at an even more </w:t>
      </w:r>
      <w:r w:rsidRPr="005E4906">
        <w:t>granular level.</w:t>
      </w:r>
    </w:p>
    <w:p w:rsidR="00255588" w:rsidRPr="005E4906" w:rsidP="00255588">
      <w:pPr>
        <w:pStyle w:val="Answer"/>
      </w:pPr>
      <w:r w:rsidRPr="005E4906">
        <w:t xml:space="preserve">AI is not </w:t>
      </w:r>
      <w:r w:rsidRPr="005E4906">
        <w:t>really artificial</w:t>
      </w:r>
      <w:r w:rsidRPr="005E4906">
        <w:t xml:space="preserve"> intelligence</w:t>
      </w:r>
      <w:r w:rsidR="00317B06">
        <w:t>;</w:t>
      </w:r>
      <w:r w:rsidRPr="005E4906">
        <w:t xml:space="preserve"> </w:t>
      </w:r>
      <w:r w:rsidR="00317B06">
        <w:t>i</w:t>
      </w:r>
      <w:r w:rsidRPr="005E4906">
        <w:t xml:space="preserve">t is </w:t>
      </w:r>
      <w:r w:rsidRPr="005E4906" w:rsidR="000070EA">
        <w:t xml:space="preserve">actually </w:t>
      </w:r>
      <w:r w:rsidRPr="005E4906">
        <w:t xml:space="preserve">automation. </w:t>
      </w:r>
      <w:r w:rsidRPr="005E4906" w:rsidR="00716CE4">
        <w:t xml:space="preserve">It </w:t>
      </w:r>
      <w:r w:rsidRPr="005E4906" w:rsidR="000070EA">
        <w:t xml:space="preserve">is exaggerated as being artificial intelligence. It </w:t>
      </w:r>
      <w:r w:rsidRPr="005E4906" w:rsidR="00716CE4">
        <w:t>learns from what is already in the system</w:t>
      </w:r>
      <w:r w:rsidRPr="005E4906" w:rsidR="000070EA">
        <w:t xml:space="preserve"> and what is already embedded in the system. If you have that kind of risk profiling and those kind</w:t>
      </w:r>
      <w:r w:rsidR="00317B06">
        <w:t>s</w:t>
      </w:r>
      <w:r w:rsidRPr="005E4906" w:rsidR="000070EA">
        <w:t xml:space="preserve"> of d</w:t>
      </w:r>
      <w:r w:rsidRPr="005E4906" w:rsidR="00716CE4">
        <w:t>iscriminatory practices</w:t>
      </w:r>
      <w:r w:rsidRPr="005E4906" w:rsidR="000A57BF">
        <w:t xml:space="preserve"> already in the system, </w:t>
      </w:r>
      <w:r w:rsidRPr="005E4906" w:rsidR="00716CE4">
        <w:t xml:space="preserve">AI </w:t>
      </w:r>
      <w:r w:rsidR="00317B06">
        <w:t>will</w:t>
      </w:r>
      <w:r w:rsidRPr="005E4906" w:rsidR="00716CE4">
        <w:t xml:space="preserve"> simply exacerbate</w:t>
      </w:r>
      <w:r w:rsidRPr="005E4906" w:rsidR="000A57BF">
        <w:t xml:space="preserve"> the problem</w:t>
      </w:r>
      <w:r w:rsidRPr="005E4906" w:rsidR="00B62694">
        <w:t xml:space="preserve"> through hyper-personalisation, I am afraid</w:t>
      </w:r>
      <w:r w:rsidRPr="005E4906" w:rsidR="00716CE4">
        <w:t>.</w:t>
      </w:r>
    </w:p>
    <w:p w:rsidR="00D72712" w:rsidRPr="005E4906" w:rsidP="00255588">
      <w:pPr>
        <w:pStyle w:val="Answer"/>
      </w:pPr>
      <w:r>
        <w:t>W</w:t>
      </w:r>
      <w:r w:rsidRPr="005E4906" w:rsidR="00BE62D0">
        <w:t xml:space="preserve">e are hearing </w:t>
      </w:r>
      <w:r w:rsidRPr="005E4906" w:rsidR="00716CE4">
        <w:t xml:space="preserve">increasing concerns about </w:t>
      </w:r>
      <w:r w:rsidRPr="005E4906" w:rsidR="00BE62D0">
        <w:t xml:space="preserve">the number of </w:t>
      </w:r>
      <w:r w:rsidRPr="005E4906" w:rsidR="00716CE4">
        <w:t>consumer</w:t>
      </w:r>
      <w:r w:rsidRPr="005E4906" w:rsidR="00326C86">
        <w:t xml:space="preserve">s </w:t>
      </w:r>
      <w:r w:rsidRPr="005E4906" w:rsidR="00BE62D0">
        <w:t xml:space="preserve">who are now </w:t>
      </w:r>
      <w:r w:rsidRPr="005E4906" w:rsidR="00326C86">
        <w:t xml:space="preserve">making financial planning decisions based on AI. </w:t>
      </w:r>
      <w:r w:rsidRPr="005E4906" w:rsidR="00386D03">
        <w:t xml:space="preserve">That </w:t>
      </w:r>
      <w:r>
        <w:t>raises</w:t>
      </w:r>
      <w:r w:rsidRPr="005E4906" w:rsidR="00386D03">
        <w:t xml:space="preserve"> </w:t>
      </w:r>
      <w:r w:rsidRPr="005E4906" w:rsidR="00386D03">
        <w:t>a number of</w:t>
      </w:r>
      <w:r w:rsidRPr="005E4906" w:rsidR="00386D03">
        <w:t xml:space="preserve"> issues, because t</w:t>
      </w:r>
      <w:r w:rsidRPr="005E4906" w:rsidR="00326C86">
        <w:t xml:space="preserve">he accuracy </w:t>
      </w:r>
      <w:r w:rsidRPr="005E4906" w:rsidR="00386D03">
        <w:t xml:space="preserve">of AI </w:t>
      </w:r>
      <w:r w:rsidRPr="005E4906" w:rsidR="00326C86">
        <w:t xml:space="preserve">really does worry me. </w:t>
      </w:r>
      <w:r w:rsidRPr="005E4906" w:rsidR="00386D03">
        <w:t>It a</w:t>
      </w:r>
      <w:r w:rsidRPr="005E4906" w:rsidR="00326C86">
        <w:t>lso means</w:t>
      </w:r>
      <w:r>
        <w:t xml:space="preserve"> that</w:t>
      </w:r>
      <w:r w:rsidRPr="005E4906" w:rsidR="00386D03">
        <w:t xml:space="preserve"> if you </w:t>
      </w:r>
      <w:r w:rsidRPr="005E4906" w:rsidR="00386D03">
        <w:t>make a decision</w:t>
      </w:r>
      <w:r w:rsidRPr="005E4906" w:rsidR="00386D03">
        <w:t xml:space="preserve"> based on AI recommendations, </w:t>
      </w:r>
      <w:r w:rsidRPr="005E4906" w:rsidR="00326C86">
        <w:t xml:space="preserve">you fall outside the advice system, which means </w:t>
      </w:r>
      <w:r w:rsidRPr="005E4906" w:rsidR="00386D03">
        <w:t xml:space="preserve">your rights to consumer protection </w:t>
      </w:r>
      <w:r w:rsidRPr="005E4906">
        <w:t xml:space="preserve">are </w:t>
      </w:r>
      <w:r w:rsidRPr="005E4906" w:rsidR="00326C86">
        <w:t>also affected.</w:t>
      </w:r>
    </w:p>
    <w:p w:rsidR="00716CE4" w:rsidRPr="005E4906" w:rsidP="00255588">
      <w:pPr>
        <w:pStyle w:val="Answer"/>
      </w:pPr>
      <w:r w:rsidRPr="005E4906">
        <w:t>We are a</w:t>
      </w:r>
      <w:r w:rsidRPr="005E4906" w:rsidR="00326C86">
        <w:t>lso hearing anecdotal stories about people coming to debt advice agencies</w:t>
      </w:r>
      <w:r w:rsidRPr="005E4906">
        <w:t xml:space="preserve">. The consumer or that person is saying to the debt adviser, </w:t>
      </w:r>
      <w:r w:rsidRPr="005E4906" w:rsidR="00326C86">
        <w:t>“</w:t>
      </w:r>
      <w:r w:rsidRPr="005E4906" w:rsidR="00CF688C">
        <w:t>A</w:t>
      </w:r>
      <w:r w:rsidRPr="005E4906" w:rsidR="00326C86">
        <w:t>ccording to AI, these are my rights</w:t>
      </w:r>
      <w:r w:rsidR="00317B06">
        <w:t>,</w:t>
      </w:r>
      <w:r w:rsidRPr="005E4906" w:rsidR="00326C86">
        <w:t xml:space="preserve">” and the adviser </w:t>
      </w:r>
      <w:r w:rsidRPr="005E4906" w:rsidR="001B35AF">
        <w:t xml:space="preserve">is </w:t>
      </w:r>
      <w:r w:rsidRPr="005E4906" w:rsidR="00326C86">
        <w:t>having to say</w:t>
      </w:r>
      <w:r w:rsidRPr="005E4906" w:rsidR="001B35AF">
        <w:t>, “I am sorry. Those are not actually your rights. I don</w:t>
      </w:r>
      <w:r w:rsidR="00317B06">
        <w:t>’</w:t>
      </w:r>
      <w:r w:rsidRPr="005E4906" w:rsidR="001B35AF">
        <w:t>t know where you go</w:t>
      </w:r>
      <w:r w:rsidR="00317B06">
        <w:t>t</w:t>
      </w:r>
      <w:r w:rsidRPr="005E4906" w:rsidR="001B35AF">
        <w:t xml:space="preserve"> that from</w:t>
      </w:r>
      <w:r w:rsidR="00317B06">
        <w:t>.</w:t>
      </w:r>
      <w:r w:rsidRPr="005E4906" w:rsidR="001B35AF">
        <w:t>” “I got it from AI</w:t>
      </w:r>
      <w:r w:rsidR="00317B06">
        <w:t>;</w:t>
      </w:r>
      <w:r w:rsidRPr="005E4906" w:rsidR="001B35AF">
        <w:t xml:space="preserve"> </w:t>
      </w:r>
      <w:r w:rsidR="00317B06">
        <w:t>i</w:t>
      </w:r>
      <w:r w:rsidRPr="005E4906" w:rsidR="001B35AF">
        <w:t>t must be right</w:t>
      </w:r>
      <w:r w:rsidR="00317B06">
        <w:t>.</w:t>
      </w:r>
      <w:r w:rsidRPr="005E4906" w:rsidR="001B35AF">
        <w:t>” “This is actually the law</w:t>
      </w:r>
      <w:r w:rsidRPr="005E4906" w:rsidR="00AB5028">
        <w:t>”</w:t>
      </w:r>
      <w:r w:rsidR="00317B06">
        <w:t>—</w:t>
      </w:r>
      <w:r w:rsidRPr="005E4906" w:rsidR="001B35AF">
        <w:t>as it applies in England and Wales</w:t>
      </w:r>
      <w:r w:rsidRPr="005E4906" w:rsidR="00AB5028">
        <w:t>, o</w:t>
      </w:r>
      <w:r w:rsidR="00317B06">
        <w:t xml:space="preserve">r </w:t>
      </w:r>
      <w:r w:rsidRPr="005E4906" w:rsidR="001B35AF">
        <w:t>in Scotland</w:t>
      </w:r>
      <w:r w:rsidR="00317B06">
        <w:t>, or</w:t>
      </w:r>
      <w:r w:rsidRPr="005E4906" w:rsidR="00AB5028">
        <w:t xml:space="preserve"> in Northern Ireland. There are a couple of concerns there.</w:t>
      </w:r>
    </w:p>
    <w:p w:rsidR="00DF380F" w:rsidRPr="005E4906" w:rsidP="00B91C46">
      <w:pPr>
        <w:pStyle w:val="Question"/>
      </w:pPr>
      <w:sdt>
        <w:sdtPr>
          <w:alias w:val="Member"/>
          <w:tag w:val="&lt;Member mnisId='4051' dodsId='43043'&gt;"/>
          <w:id w:val="-1592931758"/>
          <w:placeholder>
            <w:docPart w:val="DefaultPlaceholder_-1854013440"/>
          </w:placeholder>
          <w:richText/>
        </w:sdtPr>
        <w:sdtContent>
          <w:r w:rsidRPr="005E4906" w:rsidR="002F3A4D">
            <w:rPr>
              <w:b/>
            </w:rPr>
            <w:t>John Glen:</w:t>
          </w:r>
        </w:sdtContent>
      </w:sdt>
      <w:r w:rsidRPr="005E4906" w:rsidR="002F3A4D">
        <w:t xml:space="preserve"> I </w:t>
      </w:r>
      <w:r w:rsidRPr="005E4906">
        <w:t>am going to</w:t>
      </w:r>
      <w:r w:rsidRPr="005E4906" w:rsidR="002F3A4D">
        <w:t xml:space="preserve"> bring the others in, </w:t>
      </w:r>
      <w:r w:rsidRPr="005E4906">
        <w:t xml:space="preserve">but I want to pivot, given </w:t>
      </w:r>
      <w:r w:rsidRPr="005E4906">
        <w:t xml:space="preserve">time, into the broader issue of </w:t>
      </w:r>
      <w:r w:rsidRPr="005E4906" w:rsidR="002F3A4D">
        <w:t xml:space="preserve">financial </w:t>
      </w:r>
      <w:r w:rsidRPr="005E4906" w:rsidR="00B91C46">
        <w:t>education. I failed</w:t>
      </w:r>
      <w:r w:rsidRPr="005E4906">
        <w:t xml:space="preserve">, as Economic Secretary, </w:t>
      </w:r>
      <w:r w:rsidRPr="005E4906" w:rsidR="00B91C46">
        <w:t xml:space="preserve">to </w:t>
      </w:r>
      <w:r w:rsidRPr="005E4906">
        <w:t xml:space="preserve">persuade my colleagues in Government to </w:t>
      </w:r>
      <w:r w:rsidRPr="005E4906" w:rsidR="00B91C46">
        <w:t>do anything to extend</w:t>
      </w:r>
      <w:r w:rsidRPr="005E4906">
        <w:t xml:space="preserve"> the obligations on financial education</w:t>
      </w:r>
      <w:r w:rsidRPr="005E4906" w:rsidR="00B91C46">
        <w:t xml:space="preserve">. </w:t>
      </w:r>
      <w:r w:rsidRPr="005E4906">
        <w:t xml:space="preserve">This Government have brought that in, but to </w:t>
      </w:r>
      <w:r w:rsidRPr="005E4906" w:rsidR="00B91C46">
        <w:t xml:space="preserve">get that embedded </w:t>
      </w:r>
      <w:r w:rsidRPr="005E4906">
        <w:t xml:space="preserve">into the curriculum by </w:t>
      </w:r>
      <w:r w:rsidRPr="005E4906" w:rsidR="00B91C46">
        <w:t xml:space="preserve">September </w:t>
      </w:r>
      <w:r w:rsidRPr="005E4906" w:rsidR="00CF688C">
        <w:t>20</w:t>
      </w:r>
      <w:r w:rsidRPr="005E4906" w:rsidR="00B91C46">
        <w:t>28 is not an easy task.</w:t>
      </w:r>
    </w:p>
    <w:p w:rsidR="00B91C46" w:rsidRPr="005E4906" w:rsidP="00DF380F">
      <w:pPr>
        <w:pStyle w:val="Question"/>
        <w:numPr>
          <w:ilvl w:val="0"/>
          <w:numId w:val="0"/>
        </w:numPr>
        <w:ind w:left="794"/>
      </w:pPr>
      <w:r w:rsidRPr="005E4906">
        <w:t xml:space="preserve">Where are we at in </w:t>
      </w:r>
      <w:r w:rsidRPr="005E4906" w:rsidR="00F03261">
        <w:t xml:space="preserve">this country in </w:t>
      </w:r>
      <w:r w:rsidRPr="005E4906">
        <w:t xml:space="preserve">terms of financial education for the most vulnerable? What do </w:t>
      </w:r>
      <w:r w:rsidRPr="005E4906" w:rsidR="00F03261">
        <w:t xml:space="preserve">you think </w:t>
      </w:r>
      <w:r w:rsidRPr="005E4906">
        <w:t>Government need</w:t>
      </w:r>
      <w:r w:rsidRPr="005E4906" w:rsidR="00F03261">
        <w:t xml:space="preserve"> </w:t>
      </w:r>
      <w:r w:rsidRPr="005E4906">
        <w:t>to do to make good on their headline pledge</w:t>
      </w:r>
      <w:r w:rsidRPr="005E4906" w:rsidR="00F03261">
        <w:t xml:space="preserve"> in the autumn</w:t>
      </w:r>
      <w:r w:rsidRPr="005E4906">
        <w:t>?</w:t>
      </w:r>
    </w:p>
    <w:p w:rsidR="00B364A3" w:rsidRPr="005E4906" w:rsidP="0054288B">
      <w:pPr>
        <w:pStyle w:val="Answer"/>
      </w:pPr>
      <w:sdt>
        <w:sdtPr>
          <w:alias w:val="Witness"/>
          <w:id w:val="321549920"/>
          <w:placeholder>
            <w:docPart w:val="DefaultPlaceholder_-1854013440"/>
          </w:placeholder>
          <w:richText/>
        </w:sdtPr>
        <w:sdtContent>
          <w:r w:rsidRPr="005E4906" w:rsidR="00B91C46">
            <w:rPr>
              <w:b/>
              <w:i/>
              <w:iCs/>
            </w:rPr>
            <w:t>Mick McAteer:</w:t>
          </w:r>
          <w:r w:rsidRPr="005E4906" w:rsidR="00B91C46">
            <w:rPr>
              <w:b/>
            </w:rPr>
            <w:t xml:space="preserve"> </w:t>
          </w:r>
        </w:sdtContent>
      </w:sdt>
      <w:r w:rsidRPr="005E4906" w:rsidR="005D48E7">
        <w:t xml:space="preserve">It </w:t>
      </w:r>
      <w:r w:rsidR="00317B06">
        <w:t xml:space="preserve">must </w:t>
      </w:r>
      <w:r w:rsidRPr="005E4906" w:rsidR="005D48E7">
        <w:t>be co</w:t>
      </w:r>
      <w:r w:rsidRPr="005E4906" w:rsidR="00FA3E35">
        <w:t>-</w:t>
      </w:r>
      <w:r w:rsidRPr="005E4906" w:rsidR="005D48E7">
        <w:t>ordinated. There was a very i</w:t>
      </w:r>
      <w:r w:rsidRPr="005E4906" w:rsidR="00B91C46">
        <w:t xml:space="preserve">nteresting </w:t>
      </w:r>
      <w:r w:rsidRPr="005E4906" w:rsidR="00EB6C2A">
        <w:t xml:space="preserve">piece of </w:t>
      </w:r>
      <w:r w:rsidRPr="005E4906" w:rsidR="00B91C46">
        <w:t>research</w:t>
      </w:r>
      <w:r w:rsidRPr="005E4906" w:rsidR="00EB6C2A">
        <w:t xml:space="preserve"> by the London Institute of Banking and Finance</w:t>
      </w:r>
      <w:r w:rsidRPr="005E4906" w:rsidR="0054288B">
        <w:t xml:space="preserve">, which </w:t>
      </w:r>
      <w:r w:rsidRPr="005E4906" w:rsidR="00B91C46">
        <w:t>estimate</w:t>
      </w:r>
      <w:r w:rsidRPr="005E4906" w:rsidR="0054288B">
        <w:t xml:space="preserve">d </w:t>
      </w:r>
      <w:r w:rsidRPr="005E4906" w:rsidR="00FA3E35">
        <w:t xml:space="preserve">that </w:t>
      </w:r>
      <w:r w:rsidRPr="005E4906" w:rsidR="0054288B">
        <w:t xml:space="preserve">there are </w:t>
      </w:r>
      <w:r w:rsidRPr="005E4906" w:rsidR="00B91C46">
        <w:t>400 different organisations involved in financial education</w:t>
      </w:r>
      <w:r w:rsidRPr="005E4906">
        <w:t xml:space="preserve"> and financial capability. </w:t>
      </w:r>
      <w:r w:rsidRPr="005E4906" w:rsidR="00B91C46">
        <w:t xml:space="preserve">I am sorry to say </w:t>
      </w:r>
      <w:r w:rsidRPr="005E4906">
        <w:t xml:space="preserve">it, </w:t>
      </w:r>
      <w:r w:rsidRPr="005E4906" w:rsidR="00B91C46">
        <w:t>but the meta</w:t>
      </w:r>
      <w:r w:rsidRPr="005E4906" w:rsidR="00FA3E35">
        <w:noBreakHyphen/>
      </w:r>
      <w:r w:rsidRPr="005E4906" w:rsidR="00B91C46">
        <w:t xml:space="preserve">analysis </w:t>
      </w:r>
      <w:r w:rsidRPr="005E4906">
        <w:t xml:space="preserve">on the impact of financial education intervention </w:t>
      </w:r>
      <w:r w:rsidRPr="005E4906" w:rsidR="00B91C46">
        <w:t xml:space="preserve">is not terribly encouraging, </w:t>
      </w:r>
      <w:r w:rsidRPr="005E4906">
        <w:t xml:space="preserve">to be honest, </w:t>
      </w:r>
      <w:r w:rsidRPr="005E4906" w:rsidR="00B91C46">
        <w:t>in terms of leading to long-term behavioural changes</w:t>
      </w:r>
      <w:r w:rsidRPr="005E4906">
        <w:t xml:space="preserve"> among consumers</w:t>
      </w:r>
      <w:r w:rsidRPr="005E4906" w:rsidR="00B91C46">
        <w:t>.</w:t>
      </w:r>
    </w:p>
    <w:p w:rsidR="00B91C46" w:rsidRPr="005E4906" w:rsidP="005C3927">
      <w:pPr>
        <w:pStyle w:val="Answer"/>
      </w:pPr>
      <w:r w:rsidRPr="005E4906">
        <w:t xml:space="preserve">If we are to make a difference in terms of behavioural changes, the efforts of those 400 </w:t>
      </w:r>
      <w:r w:rsidRPr="005E4906">
        <w:t>have to</w:t>
      </w:r>
      <w:r w:rsidRPr="005E4906">
        <w:t xml:space="preserve"> be really co</w:t>
      </w:r>
      <w:r w:rsidRPr="005E4906" w:rsidR="00FA3E35">
        <w:noBreakHyphen/>
      </w:r>
      <w:r w:rsidRPr="005E4906">
        <w:t>ordinated and delivered in the right way. We would argue that a</w:t>
      </w:r>
      <w:r w:rsidRPr="005E4906">
        <w:t xml:space="preserve">ny education programme should focus on </w:t>
      </w:r>
      <w:r w:rsidRPr="005E4906">
        <w:t>a number of</w:t>
      </w:r>
      <w:r w:rsidRPr="005E4906">
        <w:t xml:space="preserve"> </w:t>
      </w:r>
      <w:r w:rsidRPr="005E4906">
        <w:t>key messages,</w:t>
      </w:r>
      <w:r w:rsidRPr="005E4906" w:rsidR="00FA3E35">
        <w:t xml:space="preserve"> such as</w:t>
      </w:r>
      <w:r w:rsidRPr="005E4906">
        <w:t xml:space="preserve"> understanding the consequences of a county court judgment, understanding the benefits of savings for a </w:t>
      </w:r>
      <w:r w:rsidRPr="005E4906">
        <w:t>pension, tell</w:t>
      </w:r>
      <w:r w:rsidRPr="005E4906">
        <w:t xml:space="preserve">ing </w:t>
      </w:r>
      <w:r w:rsidRPr="005E4906">
        <w:t xml:space="preserve">your parents to join a workplace </w:t>
      </w:r>
      <w:r w:rsidRPr="005E4906">
        <w:t xml:space="preserve">payroll savings </w:t>
      </w:r>
      <w:r w:rsidRPr="005E4906">
        <w:t>scheme</w:t>
      </w:r>
      <w:r w:rsidRPr="005E4906" w:rsidR="00F04804">
        <w:t xml:space="preserve"> and </w:t>
      </w:r>
      <w:r w:rsidRPr="005E4906">
        <w:t>trying to resist impulse purchases.</w:t>
      </w:r>
      <w:r w:rsidRPr="005E4906" w:rsidR="005C3927">
        <w:t xml:space="preserve"> </w:t>
      </w:r>
      <w:r w:rsidRPr="005E4906">
        <w:t>Keep it simple</w:t>
      </w:r>
      <w:r w:rsidRPr="005E4906" w:rsidR="00D05D3D">
        <w:t xml:space="preserve">. Get at the </w:t>
      </w:r>
      <w:r w:rsidRPr="005E4906">
        <w:t xml:space="preserve">core </w:t>
      </w:r>
      <w:r w:rsidRPr="005E4906" w:rsidR="00D05D3D">
        <w:t xml:space="preserve">educational </w:t>
      </w:r>
      <w:r w:rsidRPr="005E4906">
        <w:t xml:space="preserve">messages, because the evidence is not encouraging that it results in long-term </w:t>
      </w:r>
      <w:r w:rsidRPr="005E4906" w:rsidR="000B0B16">
        <w:t xml:space="preserve">behavioural </w:t>
      </w:r>
      <w:r w:rsidRPr="005E4906">
        <w:t>change.</w:t>
      </w:r>
    </w:p>
    <w:p w:rsidR="005934DB" w:rsidRPr="005E4906" w:rsidP="00756C50">
      <w:pPr>
        <w:pStyle w:val="Answer"/>
      </w:pPr>
      <w:sdt>
        <w:sdtPr>
          <w:alias w:val="Witness"/>
          <w:id w:val="997540103"/>
          <w:placeholder>
            <w:docPart w:val="DefaultPlaceholder_-1854013440"/>
          </w:placeholder>
          <w:richText/>
        </w:sdtPr>
        <w:sdtContent>
          <w:r w:rsidRPr="005E4906" w:rsidR="002B7F22">
            <w:rPr>
              <w:b/>
              <w:i/>
              <w:iCs/>
            </w:rPr>
            <w:t>Professor Benamraoui:</w:t>
          </w:r>
          <w:r w:rsidRPr="005E4906" w:rsidR="002B7F22">
            <w:rPr>
              <w:b/>
            </w:rPr>
            <w:t xml:space="preserve"> </w:t>
          </w:r>
        </w:sdtContent>
      </w:sdt>
      <w:r w:rsidRPr="005E4906" w:rsidR="002B7F22">
        <w:t>W</w:t>
      </w:r>
      <w:r w:rsidRPr="005E4906" w:rsidR="00D10E73">
        <w:t>ho is responsible for financial education? W</w:t>
      </w:r>
      <w:r w:rsidRPr="005E4906" w:rsidR="002B7F22">
        <w:t>e have civil society organisation</w:t>
      </w:r>
      <w:r w:rsidRPr="005E4906" w:rsidR="003D46A2">
        <w:t>s</w:t>
      </w:r>
      <w:r w:rsidRPr="005E4906" w:rsidR="002B7F22">
        <w:t xml:space="preserve">, community finance, banks </w:t>
      </w:r>
      <w:r w:rsidR="00317B06">
        <w:t>and so on</w:t>
      </w:r>
      <w:r w:rsidRPr="005E4906" w:rsidR="002B7F22">
        <w:t>.</w:t>
      </w:r>
      <w:r w:rsidRPr="005E4906" w:rsidR="003D46A2">
        <w:t xml:space="preserve"> </w:t>
      </w:r>
      <w:r w:rsidRPr="005E4906" w:rsidR="006A2515">
        <w:t xml:space="preserve">These could </w:t>
      </w:r>
      <w:r w:rsidRPr="005E4906" w:rsidR="002B7F22">
        <w:t>each play a role in terms of financial education</w:t>
      </w:r>
      <w:r w:rsidRPr="005E4906" w:rsidR="00DA59B0">
        <w:t>, but w</w:t>
      </w:r>
      <w:r w:rsidRPr="005E4906" w:rsidR="002B7F22">
        <w:t xml:space="preserve">e need to have accountability. </w:t>
      </w:r>
      <w:r w:rsidRPr="005E4906" w:rsidR="00DA59B0">
        <w:t xml:space="preserve">If we do not assign accountability, </w:t>
      </w:r>
      <w:r w:rsidRPr="005E4906" w:rsidR="002B7F22">
        <w:t>it becomes just a wish</w:t>
      </w:r>
      <w:r w:rsidRPr="005E4906" w:rsidR="00FA3E35">
        <w:t xml:space="preserve"> </w:t>
      </w:r>
      <w:r w:rsidRPr="005E4906" w:rsidR="002B7F22">
        <w:t>list</w:t>
      </w:r>
      <w:r w:rsidRPr="005E4906" w:rsidR="00DA59B0">
        <w:t xml:space="preserve"> for each of these organisations</w:t>
      </w:r>
      <w:r w:rsidRPr="005E4906" w:rsidR="002B7F22">
        <w:t>.</w:t>
      </w:r>
    </w:p>
    <w:p w:rsidR="000F3400" w:rsidRPr="005E4906" w:rsidP="000F3400">
      <w:pPr>
        <w:pStyle w:val="Answer"/>
      </w:pPr>
      <w:r w:rsidRPr="005E4906">
        <w:t>The other one is about artificial intelligence.</w:t>
      </w:r>
      <w:r w:rsidRPr="005E4906" w:rsidR="005934DB">
        <w:t xml:space="preserve"> </w:t>
      </w:r>
      <w:r w:rsidRPr="005E4906" w:rsidR="005B57E1">
        <w:t xml:space="preserve">AI has its benefits, but it also has its shortcomings. </w:t>
      </w:r>
      <w:r w:rsidRPr="005E4906" w:rsidR="00D503DD">
        <w:t xml:space="preserve">In terms of </w:t>
      </w:r>
      <w:r w:rsidRPr="005E4906" w:rsidR="00250906">
        <w:t xml:space="preserve">data collection, </w:t>
      </w:r>
      <w:r w:rsidRPr="005E4906" w:rsidR="005B57E1">
        <w:t xml:space="preserve">AI </w:t>
      </w:r>
      <w:r w:rsidRPr="005E4906" w:rsidR="00250906">
        <w:t xml:space="preserve">can be </w:t>
      </w:r>
      <w:r w:rsidRPr="005E4906" w:rsidR="005B57E1">
        <w:t xml:space="preserve">very </w:t>
      </w:r>
      <w:r w:rsidRPr="005E4906" w:rsidR="00250906">
        <w:t>useful</w:t>
      </w:r>
      <w:r w:rsidR="00317B06">
        <w:t>,</w:t>
      </w:r>
      <w:r w:rsidRPr="005E4906" w:rsidR="00250906">
        <w:t xml:space="preserve"> but</w:t>
      </w:r>
      <w:r w:rsidR="00317B06">
        <w:t xml:space="preserve"> </w:t>
      </w:r>
      <w:r w:rsidRPr="005E4906" w:rsidR="00250906">
        <w:t>when it comes to decision</w:t>
      </w:r>
      <w:r w:rsidR="00317B06">
        <w:t xml:space="preserve"> </w:t>
      </w:r>
      <w:r w:rsidRPr="005E4906" w:rsidR="00250906">
        <w:t xml:space="preserve">making </w:t>
      </w:r>
      <w:r w:rsidRPr="005E4906" w:rsidR="00461C3B">
        <w:t xml:space="preserve">it </w:t>
      </w:r>
      <w:r w:rsidRPr="005E4906" w:rsidR="00250906">
        <w:t>does have its limitations.</w:t>
      </w:r>
      <w:r w:rsidRPr="005E4906" w:rsidR="001E426F">
        <w:t xml:space="preserve"> </w:t>
      </w:r>
      <w:r w:rsidRPr="005E4906" w:rsidR="004F0133">
        <w:t xml:space="preserve">We have to understand that AI is evolving over time. It is not a stagnated tool. It can be used in certain areas of financial education. For example, it can explain the characteristics of different products in insurance, debt, savings </w:t>
      </w:r>
      <w:r w:rsidR="00317B06">
        <w:t>and so on</w:t>
      </w:r>
      <w:r w:rsidRPr="005E4906" w:rsidR="004F0133">
        <w:t>.</w:t>
      </w:r>
      <w:r w:rsidRPr="005E4906">
        <w:t xml:space="preserve"> </w:t>
      </w:r>
      <w:r w:rsidRPr="005E4906" w:rsidR="004F0133">
        <w:t xml:space="preserve">It could also be embedded into </w:t>
      </w:r>
      <w:r w:rsidRPr="005E4906">
        <w:t xml:space="preserve">specific </w:t>
      </w:r>
      <w:r w:rsidRPr="005E4906" w:rsidR="004F0133">
        <w:t>applications</w:t>
      </w:r>
      <w:r w:rsidRPr="005E4906">
        <w:t>, to enhance them.</w:t>
      </w:r>
    </w:p>
    <w:p w:rsidR="00756C50" w:rsidRPr="005E4906" w:rsidP="00756C50">
      <w:pPr>
        <w:pStyle w:val="Answer"/>
      </w:pPr>
      <w:r w:rsidRPr="005E4906">
        <w:t xml:space="preserve">We also need to consider how AI can benefit </w:t>
      </w:r>
      <w:r w:rsidRPr="005E4906" w:rsidR="00D350F9">
        <w:t xml:space="preserve">some groups. For certain groups, it can have more benefit, because of their education level. For other groups, it may not be as beneficial. When </w:t>
      </w:r>
      <w:r w:rsidRPr="005E4906" w:rsidR="00564998">
        <w:t xml:space="preserve">we look into the </w:t>
      </w:r>
      <w:r w:rsidRPr="005E4906" w:rsidR="000C02D8">
        <w:t xml:space="preserve">trend </w:t>
      </w:r>
      <w:r w:rsidRPr="005E4906" w:rsidR="00564998">
        <w:t xml:space="preserve">now </w:t>
      </w:r>
      <w:r w:rsidRPr="005E4906" w:rsidR="000C02D8">
        <w:t>of banks</w:t>
      </w:r>
      <w:r w:rsidR="00317B06">
        <w:t>—</w:t>
      </w:r>
      <w:r w:rsidRPr="005E4906" w:rsidR="00564998">
        <w:t>where they are going, where insurance is going</w:t>
      </w:r>
      <w:r w:rsidR="00317B06">
        <w:t>—</w:t>
      </w:r>
      <w:r w:rsidRPr="005E4906" w:rsidR="000C02D8">
        <w:t xml:space="preserve">it is all </w:t>
      </w:r>
      <w:r w:rsidRPr="005E4906" w:rsidR="000C02D8">
        <w:t>digitalisation</w:t>
      </w:r>
      <w:r w:rsidRPr="005E4906" w:rsidR="000C02D8">
        <w:t>.</w:t>
      </w:r>
      <w:r w:rsidRPr="005E4906" w:rsidR="00564998">
        <w:t xml:space="preserve"> </w:t>
      </w:r>
      <w:r w:rsidRPr="005E4906" w:rsidR="000C02D8">
        <w:t xml:space="preserve">That is </w:t>
      </w:r>
      <w:r w:rsidRPr="005E4906" w:rsidR="00564998">
        <w:t xml:space="preserve">the reality. That is </w:t>
      </w:r>
      <w:r w:rsidRPr="005E4906" w:rsidR="000C02D8">
        <w:t xml:space="preserve">why we cannot dismiss </w:t>
      </w:r>
      <w:r w:rsidRPr="005E4906" w:rsidR="00036336">
        <w:t xml:space="preserve">digitalisation or </w:t>
      </w:r>
      <w:r w:rsidRPr="005E4906" w:rsidR="000C02D8">
        <w:t xml:space="preserve">the role of AI in </w:t>
      </w:r>
      <w:r w:rsidRPr="005E4906" w:rsidR="00036336">
        <w:t xml:space="preserve">the </w:t>
      </w:r>
      <w:r w:rsidRPr="005E4906" w:rsidR="000C02D8">
        <w:t>future.</w:t>
      </w:r>
    </w:p>
    <w:p w:rsidR="00A35689" w:rsidRPr="005E4906" w:rsidP="00A35689">
      <w:pPr>
        <w:pStyle w:val="Answer"/>
      </w:pPr>
      <w:sdt>
        <w:sdtPr>
          <w:alias w:val="Witness"/>
          <w:id w:val="139236240"/>
          <w:placeholder>
            <w:docPart w:val="DefaultPlaceholder_-1854013440"/>
          </w:placeholder>
          <w:richText/>
        </w:sdtPr>
        <w:sdtContent>
          <w:r w:rsidRPr="005E4906" w:rsidR="00756C50">
            <w:rPr>
              <w:b/>
              <w:i/>
              <w:iCs/>
            </w:rPr>
            <w:t>Dr Karagiannaki:</w:t>
          </w:r>
          <w:r w:rsidRPr="005E4906" w:rsidR="00756C50">
            <w:rPr>
              <w:b/>
            </w:rPr>
            <w:t xml:space="preserve"> </w:t>
          </w:r>
        </w:sdtContent>
      </w:sdt>
      <w:r w:rsidRPr="005E4906" w:rsidR="00756C50">
        <w:t xml:space="preserve">Just a very quick note that we have to allow financial education </w:t>
      </w:r>
      <w:r w:rsidRPr="005E4906" w:rsidR="001D3422">
        <w:t xml:space="preserve">to be </w:t>
      </w:r>
      <w:r w:rsidRPr="005E4906" w:rsidR="00756C50">
        <w:t xml:space="preserve">culturally appropriate and </w:t>
      </w:r>
      <w:r w:rsidRPr="005E4906" w:rsidR="00854DB1">
        <w:t xml:space="preserve">have a </w:t>
      </w:r>
      <w:r w:rsidRPr="005E4906" w:rsidR="00756C50">
        <w:t>religiously designed element</w:t>
      </w:r>
      <w:r w:rsidRPr="005E4906" w:rsidR="00854DB1">
        <w:t xml:space="preserve"> embedded into it</w:t>
      </w:r>
      <w:r w:rsidRPr="005E4906" w:rsidR="00756C50">
        <w:t>.</w:t>
      </w:r>
      <w:r w:rsidRPr="005E4906" w:rsidR="0056797E">
        <w:t xml:space="preserve"> That is important, especially considering </w:t>
      </w:r>
      <w:r w:rsidRPr="005E4906" w:rsidR="006F3943">
        <w:t xml:space="preserve">what the evidence shows, </w:t>
      </w:r>
      <w:r w:rsidRPr="005E4906" w:rsidR="00096247">
        <w:t xml:space="preserve">which is </w:t>
      </w:r>
      <w:r w:rsidRPr="005E4906" w:rsidR="006F3943">
        <w:t xml:space="preserve">that religious beliefs shape some of the </w:t>
      </w:r>
      <w:r w:rsidRPr="005E4906">
        <w:t>saving behaviours of certain minority groups.</w:t>
      </w:r>
    </w:p>
    <w:p w:rsidR="00A35689" w:rsidRPr="005E4906" w:rsidP="00A35689">
      <w:pPr>
        <w:pStyle w:val="Answer"/>
      </w:pPr>
      <w:sdt>
        <w:sdtPr>
          <w:alias w:val="Witness"/>
          <w:id w:val="814156100"/>
          <w:placeholder>
            <w:docPart w:val="DefaultPlaceholder_-1854013440"/>
          </w:placeholder>
          <w:richText/>
        </w:sdtPr>
        <w:sdtContent>
          <w:r w:rsidRPr="005E4906">
            <w:rPr>
              <w:b/>
              <w:i/>
              <w:iCs/>
            </w:rPr>
            <w:t>Sian Williams:</w:t>
          </w:r>
          <w:r w:rsidRPr="005E4906">
            <w:rPr>
              <w:b/>
            </w:rPr>
            <w:t xml:space="preserve"> </w:t>
          </w:r>
        </w:sdtContent>
      </w:sdt>
      <w:r w:rsidRPr="005E4906">
        <w:t>The Governor of the Bank of Malaysia</w:t>
      </w:r>
      <w:r w:rsidRPr="005E4906" w:rsidR="003B22D7">
        <w:t xml:space="preserve"> introduced financial education to the curriculum from the age of four </w:t>
      </w:r>
      <w:r w:rsidRPr="005E4906">
        <w:t xml:space="preserve">about 20 years ago and was steadfast that if you are not </w:t>
      </w:r>
      <w:r w:rsidRPr="005E4906" w:rsidR="00C8128D">
        <w:t xml:space="preserve">persistent and </w:t>
      </w:r>
      <w:r w:rsidRPr="005E4906">
        <w:t xml:space="preserve">consistent, it will have no impact. </w:t>
      </w:r>
      <w:r w:rsidRPr="005E4906" w:rsidR="00C8128D">
        <w:t xml:space="preserve">I agree with Mr McAteer that </w:t>
      </w:r>
      <w:r w:rsidRPr="005E4906">
        <w:t>this has to be a really clear, disciplined approach.</w:t>
      </w:r>
      <w:r w:rsidRPr="005E4906" w:rsidR="006D51DA">
        <w:t xml:space="preserve"> </w:t>
      </w:r>
      <w:r w:rsidRPr="005E4906">
        <w:t>We do no</w:t>
      </w:r>
      <w:r w:rsidRPr="005E4906" w:rsidR="00FA3E35">
        <w:t>t</w:t>
      </w:r>
      <w:r w:rsidRPr="005E4906">
        <w:t xml:space="preserve"> have that in this country.</w:t>
      </w:r>
      <w:r w:rsidRPr="005E4906" w:rsidR="00801709">
        <w:t xml:space="preserve"> I really welcome </w:t>
      </w:r>
      <w:r w:rsidRPr="005E4906" w:rsidR="00486E52">
        <w:t>that financial education is going to be compulsory on the curriculum.</w:t>
      </w:r>
    </w:p>
    <w:p w:rsidR="00A35689" w:rsidRPr="005E4906" w:rsidP="008A3C2C">
      <w:pPr>
        <w:pStyle w:val="Question"/>
      </w:pPr>
      <w:sdt>
        <w:sdtPr>
          <w:alias w:val="Member"/>
          <w:tag w:val="&lt;Member mnisId='1524' dodsId='35914'&gt;"/>
          <w:id w:val="-1867523195"/>
          <w:placeholder>
            <w:docPart w:val="DefaultPlaceholder_-1854013440"/>
          </w:placeholder>
          <w:richText/>
        </w:sdtPr>
        <w:sdtContent>
          <w:r w:rsidRPr="005E4906">
            <w:rPr>
              <w:b/>
            </w:rPr>
            <w:t>Chair:</w:t>
          </w:r>
        </w:sdtContent>
      </w:sdt>
      <w:r w:rsidRPr="005E4906">
        <w:t xml:space="preserve"> </w:t>
      </w:r>
      <w:r w:rsidRPr="005E4906" w:rsidR="00486E52">
        <w:t xml:space="preserve">It is easy to make it compulsory, but you then have to have </w:t>
      </w:r>
      <w:r w:rsidRPr="005E4906">
        <w:t>the right people to teach it</w:t>
      </w:r>
      <w:r w:rsidRPr="005E4906" w:rsidR="00486E52">
        <w:t>. It quite a big issue for teachers, is it not?</w:t>
      </w:r>
    </w:p>
    <w:p w:rsidR="00856DAB" w:rsidRPr="005E4906" w:rsidP="00856DAB">
      <w:pPr>
        <w:pStyle w:val="Answer"/>
      </w:pPr>
      <w:sdt>
        <w:sdtPr>
          <w:alias w:val="Witness"/>
          <w:id w:val="-1048290629"/>
          <w:placeholder>
            <w:docPart w:val="DefaultPlaceholder_-1854013440"/>
          </w:placeholder>
          <w:richText/>
        </w:sdtPr>
        <w:sdtContent>
          <w:r w:rsidRPr="005E4906" w:rsidR="00A35689">
            <w:rPr>
              <w:b/>
              <w:i/>
              <w:iCs/>
            </w:rPr>
            <w:t>Sian Williams:</w:t>
          </w:r>
          <w:r w:rsidRPr="005E4906" w:rsidR="00A35689">
            <w:rPr>
              <w:b/>
            </w:rPr>
            <w:t xml:space="preserve"> </w:t>
          </w:r>
        </w:sdtContent>
      </w:sdt>
      <w:r w:rsidRPr="005E4906" w:rsidR="00771AFD">
        <w:t>It is really important that we m</w:t>
      </w:r>
      <w:r w:rsidRPr="005E4906" w:rsidR="00A35689">
        <w:t>ove away from a beauty parade</w:t>
      </w:r>
      <w:r w:rsidRPr="005E4906" w:rsidR="00E1124F">
        <w:t>, where financial services are allowed to fund financial education or support education through volunteers in schools without any real co</w:t>
      </w:r>
      <w:r w:rsidRPr="005E4906" w:rsidR="00FA3E35">
        <w:noBreakHyphen/>
      </w:r>
      <w:r w:rsidRPr="005E4906" w:rsidR="00E1124F">
        <w:t>ordination. MaPS has done a g</w:t>
      </w:r>
      <w:r w:rsidRPr="005E4906" w:rsidR="00F87A82">
        <w:t xml:space="preserve">ood job of trying to corral that, but it is not enough. </w:t>
      </w:r>
      <w:r w:rsidRPr="005E4906" w:rsidR="00FA3E35">
        <w:t>Where we need to get to is, ins</w:t>
      </w:r>
      <w:r w:rsidRPr="005E4906" w:rsidR="00F87A82">
        <w:t>tead of firms</w:t>
      </w:r>
      <w:r w:rsidRPr="005E4906" w:rsidR="00E1124F">
        <w:t xml:space="preserve"> choosing where and when they deliver financial education, </w:t>
      </w:r>
      <w:r w:rsidRPr="005E4906" w:rsidR="00F87A82">
        <w:t xml:space="preserve">they </w:t>
      </w:r>
      <w:r w:rsidRPr="005E4906" w:rsidR="00E1124F">
        <w:t xml:space="preserve">need to be </w:t>
      </w:r>
      <w:r w:rsidRPr="005E4906" w:rsidR="00F87A82">
        <w:t>required to support</w:t>
      </w:r>
      <w:r w:rsidRPr="005E4906" w:rsidR="00E1124F">
        <w:t>.</w:t>
      </w:r>
      <w:r w:rsidRPr="005E4906">
        <w:t xml:space="preserve"> I don</w:t>
      </w:r>
      <w:r w:rsidR="00317B06">
        <w:t>’</w:t>
      </w:r>
      <w:r w:rsidRPr="005E4906">
        <w:t xml:space="preserve">t mind if they </w:t>
      </w:r>
      <w:r w:rsidR="00317B06">
        <w:t>g</w:t>
      </w:r>
      <w:r w:rsidRPr="005E4906">
        <w:t>o into schools and volunteer—</w:t>
      </w:r>
    </w:p>
    <w:p w:rsidR="00F87A82" w:rsidRPr="005E4906" w:rsidP="00CB79E4">
      <w:pPr>
        <w:pStyle w:val="Question"/>
      </w:pPr>
      <w:sdt>
        <w:sdtPr>
          <w:alias w:val="Member"/>
          <w:tag w:val="&lt;Member mnisId='1524' dodsId='35914'&gt;"/>
          <w:id w:val="31626204"/>
          <w:placeholder>
            <w:docPart w:val="DefaultPlaceholder_-1854013440"/>
          </w:placeholder>
          <w:richText/>
        </w:sdtPr>
        <w:sdtContent>
          <w:r w:rsidRPr="005E4906">
            <w:rPr>
              <w:b/>
            </w:rPr>
            <w:t>Chair:</w:t>
          </w:r>
        </w:sdtContent>
      </w:sdt>
      <w:r w:rsidRPr="005E4906">
        <w:t xml:space="preserve"> There is a charity</w:t>
      </w:r>
      <w:r w:rsidRPr="005E4906" w:rsidR="00856DAB">
        <w:t xml:space="preserve"> that the </w:t>
      </w:r>
      <w:r w:rsidRPr="005E4906" w:rsidR="00856DAB">
        <w:rPr>
          <w:i/>
          <w:iCs/>
        </w:rPr>
        <w:t>Financial Times</w:t>
      </w:r>
      <w:r w:rsidRPr="005E4906" w:rsidR="00856DAB">
        <w:t xml:space="preserve"> runs, which </w:t>
      </w:r>
      <w:r w:rsidRPr="005E4906" w:rsidR="00955421">
        <w:t xml:space="preserve">is doing a pilot in one of my schools. That is </w:t>
      </w:r>
      <w:r w:rsidRPr="005E4906">
        <w:t xml:space="preserve">three years of persistent education </w:t>
      </w:r>
      <w:r w:rsidRPr="005E4906" w:rsidR="00955421">
        <w:t xml:space="preserve">in </w:t>
      </w:r>
      <w:r w:rsidRPr="005E4906" w:rsidR="005E4906">
        <w:t>y</w:t>
      </w:r>
      <w:r w:rsidRPr="005E4906">
        <w:t>ear</w:t>
      </w:r>
      <w:r w:rsidRPr="005E4906" w:rsidR="00955421">
        <w:t xml:space="preserve"> </w:t>
      </w:r>
      <w:r w:rsidRPr="005E4906">
        <w:t>7, 8 and 9</w:t>
      </w:r>
      <w:r w:rsidRPr="005E4906" w:rsidR="00535BF7">
        <w:t xml:space="preserve"> and they are going to evaluate it. </w:t>
      </w:r>
      <w:r w:rsidRPr="005E4906">
        <w:t>That sounds like what</w:t>
      </w:r>
      <w:r w:rsidRPr="005E4906" w:rsidR="00535BF7">
        <w:t xml:space="preserve"> you are</w:t>
      </w:r>
      <w:r w:rsidRPr="005E4906" w:rsidR="005E4906">
        <w:t xml:space="preserve"> wanting to see happen.</w:t>
      </w:r>
    </w:p>
    <w:p w:rsidR="007E1B8E" w:rsidRPr="005E4906" w:rsidP="007E1B8E">
      <w:pPr>
        <w:pStyle w:val="Answer"/>
      </w:pPr>
      <w:sdt>
        <w:sdtPr>
          <w:alias w:val="Witness"/>
          <w:id w:val="977960090"/>
          <w:placeholder>
            <w:docPart w:val="DefaultPlaceholder_-1854013440"/>
          </w:placeholder>
          <w:richText/>
        </w:sdtPr>
        <w:sdtContent>
          <w:r w:rsidRPr="005E4906" w:rsidR="00F87A82">
            <w:rPr>
              <w:b/>
              <w:i/>
              <w:iCs/>
            </w:rPr>
            <w:t>Sian Williams:</w:t>
          </w:r>
          <w:r w:rsidRPr="005E4906" w:rsidR="00F87A82">
            <w:rPr>
              <w:b/>
            </w:rPr>
            <w:t xml:space="preserve"> </w:t>
          </w:r>
        </w:sdtContent>
      </w:sdt>
      <w:r w:rsidRPr="005E4906" w:rsidR="00F87A82">
        <w:t>I would like to see</w:t>
      </w:r>
      <w:r w:rsidRPr="005E4906">
        <w:t xml:space="preserve"> even more co</w:t>
      </w:r>
      <w:r w:rsidRPr="005E4906" w:rsidR="005E4906">
        <w:noBreakHyphen/>
      </w:r>
      <w:r w:rsidRPr="005E4906">
        <w:t>ordination, where banks are funding national education</w:t>
      </w:r>
      <w:r w:rsidRPr="005E4906" w:rsidR="005E4906">
        <w:t>.</w:t>
      </w:r>
    </w:p>
    <w:p w:rsidR="00F87A82" w:rsidRPr="005E4906" w:rsidP="00317B06">
      <w:pPr>
        <w:pStyle w:val="Question"/>
        <w:numPr>
          <w:ilvl w:val="0"/>
          <w:numId w:val="0"/>
        </w:numPr>
        <w:ind w:left="794"/>
      </w:pPr>
      <w:sdt>
        <w:sdtPr>
          <w:alias w:val="Member"/>
          <w:tag w:val="&lt;Member mnisId='1524' dodsId='35914'&gt;"/>
          <w:id w:val="-514303370"/>
          <w:placeholder>
            <w:docPart w:val="DefaultPlaceholder_-1854013440"/>
          </w:placeholder>
          <w:richText/>
        </w:sdtPr>
        <w:sdtContent>
          <w:r w:rsidRPr="005E4906">
            <w:rPr>
              <w:b/>
            </w:rPr>
            <w:t>Chair:</w:t>
          </w:r>
        </w:sdtContent>
      </w:sdt>
      <w:r w:rsidRPr="005E4906">
        <w:t xml:space="preserve"> </w:t>
      </w:r>
      <w:r w:rsidRPr="005E4906" w:rsidR="005C671C">
        <w:t>And it is evaluated and measured.</w:t>
      </w:r>
    </w:p>
    <w:p w:rsidR="005C671C" w:rsidRPr="005E4906" w:rsidP="005C671C">
      <w:pPr>
        <w:pStyle w:val="Answer"/>
      </w:pPr>
      <w:sdt>
        <w:sdtPr>
          <w:alias w:val="Witness"/>
          <w:id w:val="-896360805"/>
          <w:placeholder>
            <w:docPart w:val="DefaultPlaceholder_-1854013440"/>
          </w:placeholder>
          <w:richText/>
        </w:sdtPr>
        <w:sdtContent>
          <w:r w:rsidRPr="005E4906">
            <w:rPr>
              <w:b/>
              <w:i/>
              <w:iCs/>
            </w:rPr>
            <w:t>Sian Williams:</w:t>
          </w:r>
          <w:r w:rsidRPr="005E4906">
            <w:rPr>
              <w:b/>
            </w:rPr>
            <w:t xml:space="preserve"> </w:t>
          </w:r>
        </w:sdtContent>
      </w:sdt>
      <w:r w:rsidRPr="005E4906">
        <w:t>Yes, exactly.</w:t>
      </w:r>
    </w:p>
    <w:p w:rsidR="006C7A12" w:rsidRPr="005E4906" w:rsidP="00D762B5">
      <w:pPr>
        <w:pStyle w:val="Question"/>
      </w:pPr>
      <w:sdt>
        <w:sdtPr>
          <w:alias w:val="Member"/>
          <w:tag w:val="&lt;Member mnisId='193' dodsId='25421'&gt;"/>
          <w:id w:val="-1488702676"/>
          <w:placeholder>
            <w:docPart w:val="DefaultPlaceholder_-1854013440"/>
          </w:placeholder>
          <w:richText/>
        </w:sdtPr>
        <w:sdtContent>
          <w:r w:rsidRPr="005E4906" w:rsidR="00F87A82">
            <w:rPr>
              <w:b/>
            </w:rPr>
            <w:t>Dame Siobhain McDonagh:</w:t>
          </w:r>
        </w:sdtContent>
      </w:sdt>
      <w:r w:rsidRPr="005E4906" w:rsidR="00F87A82">
        <w:t xml:space="preserve"> </w:t>
      </w:r>
      <w:r w:rsidRPr="005E4906" w:rsidR="005E6C78">
        <w:t>The financial inclusion strategy f</w:t>
      </w:r>
      <w:r w:rsidRPr="005E4906" w:rsidR="00F87A82">
        <w:t>ocus</w:t>
      </w:r>
      <w:r w:rsidRPr="005E4906" w:rsidR="005E6C78">
        <w:t xml:space="preserve">es </w:t>
      </w:r>
      <w:r w:rsidRPr="005E4906" w:rsidR="00F87A82">
        <w:t>heavily on access</w:t>
      </w:r>
      <w:r w:rsidRPr="005E4906" w:rsidR="00885229">
        <w:t xml:space="preserve"> to products</w:t>
      </w:r>
      <w:r w:rsidRPr="005E4906" w:rsidR="00F87A82">
        <w:t>, but research suggests that lack of confidence is a major barrier</w:t>
      </w:r>
      <w:r w:rsidRPr="005E4906" w:rsidR="00083FA1">
        <w:t xml:space="preserve"> to saving and investing</w:t>
      </w:r>
      <w:r w:rsidRPr="005E4906" w:rsidR="00F87A82">
        <w:t xml:space="preserve">. </w:t>
      </w:r>
      <w:r w:rsidRPr="005E4906" w:rsidR="00083FA1">
        <w:t>D</w:t>
      </w:r>
      <w:r w:rsidRPr="005E4906" w:rsidR="00F87A82">
        <w:t xml:space="preserve">oes the strategy </w:t>
      </w:r>
      <w:r w:rsidRPr="005E4906" w:rsidR="00083FA1">
        <w:t xml:space="preserve">sufficiently </w:t>
      </w:r>
      <w:r w:rsidRPr="005E4906">
        <w:t xml:space="preserve">address </w:t>
      </w:r>
      <w:r w:rsidRPr="005E4906" w:rsidR="00083FA1">
        <w:t xml:space="preserve">the behavioural and psychological </w:t>
      </w:r>
      <w:r w:rsidRPr="005E4906">
        <w:t>barriers</w:t>
      </w:r>
      <w:r w:rsidRPr="005E4906" w:rsidR="008C639E">
        <w:t xml:space="preserve"> people face</w:t>
      </w:r>
      <w:r w:rsidRPr="005E4906">
        <w:t>?</w:t>
      </w:r>
    </w:p>
    <w:p w:rsidR="00722E37" w:rsidRPr="005E4906" w:rsidP="00901B92">
      <w:pPr>
        <w:pStyle w:val="Answer"/>
      </w:pPr>
      <w:sdt>
        <w:sdtPr>
          <w:alias w:val="Witness"/>
          <w:id w:val="1496226305"/>
          <w:placeholder>
            <w:docPart w:val="DefaultPlaceholder_-1854013440"/>
          </w:placeholder>
          <w:richText/>
        </w:sdtPr>
        <w:sdtContent>
          <w:r w:rsidRPr="005E4906" w:rsidR="006C7A12">
            <w:rPr>
              <w:b/>
              <w:i/>
              <w:iCs/>
            </w:rPr>
            <w:t>Professor Benamraoui:</w:t>
          </w:r>
          <w:r w:rsidRPr="005E4906" w:rsidR="006C7A12">
            <w:rPr>
              <w:b/>
            </w:rPr>
            <w:t xml:space="preserve"> </w:t>
          </w:r>
        </w:sdtContent>
      </w:sdt>
      <w:r w:rsidRPr="005E4906" w:rsidR="00D762B5">
        <w:t>It does refer to knowledge and capability</w:t>
      </w:r>
      <w:r w:rsidRPr="005E4906" w:rsidR="001C75B4">
        <w:t xml:space="preserve"> as the two pillars of financial education</w:t>
      </w:r>
      <w:r w:rsidRPr="005E4906" w:rsidR="00D762B5">
        <w:t xml:space="preserve">, </w:t>
      </w:r>
      <w:r w:rsidRPr="005E4906" w:rsidR="001C75B4">
        <w:t xml:space="preserve">but the metrics and the targets are </w:t>
      </w:r>
      <w:r w:rsidRPr="005E4906" w:rsidR="00D762B5">
        <w:t xml:space="preserve">not there. </w:t>
      </w:r>
      <w:r w:rsidRPr="005E4906" w:rsidR="00C916B0">
        <w:t xml:space="preserve">Hopefully I am answering the question. </w:t>
      </w:r>
      <w:r w:rsidRPr="005E4906" w:rsidR="00D762B5">
        <w:t xml:space="preserve">For example, who are we targeting </w:t>
      </w:r>
      <w:r w:rsidRPr="005E4906" w:rsidR="00C916B0">
        <w:t xml:space="preserve">to address financial capability? Who are we targeting, for example, </w:t>
      </w:r>
      <w:r w:rsidRPr="005E4906" w:rsidR="00D762B5">
        <w:t xml:space="preserve">in terms of enhancing </w:t>
      </w:r>
      <w:r w:rsidRPr="005E4906" w:rsidR="00C916B0">
        <w:t xml:space="preserve">their </w:t>
      </w:r>
      <w:r w:rsidRPr="005E4906" w:rsidR="00D762B5">
        <w:t>financial knowledge?</w:t>
      </w:r>
      <w:r w:rsidRPr="005E4906" w:rsidR="00EC4D6A">
        <w:t xml:space="preserve"> Some of it is </w:t>
      </w:r>
      <w:r w:rsidRPr="005E4906" w:rsidR="00EC4D6A">
        <w:t>faith-related</w:t>
      </w:r>
      <w:r w:rsidRPr="005E4906" w:rsidR="00EC4D6A">
        <w:t xml:space="preserve">. It </w:t>
      </w:r>
      <w:r w:rsidRPr="005E4906" w:rsidR="00D762B5">
        <w:t>could be behaviour-related, but we are not addressing these issues.</w:t>
      </w:r>
      <w:r w:rsidRPr="005E4906" w:rsidR="00901B92">
        <w:t xml:space="preserve"> </w:t>
      </w:r>
      <w:r w:rsidRPr="005E4906" w:rsidR="006E139C">
        <w:t>There are no metrics to evaluate, assess or judge</w:t>
      </w:r>
      <w:r w:rsidRPr="005E4906">
        <w:t xml:space="preserve"> </w:t>
      </w:r>
      <w:r w:rsidRPr="005E4906" w:rsidR="000A339F">
        <w:t xml:space="preserve">what is proposed here </w:t>
      </w:r>
      <w:r w:rsidRPr="005E4906">
        <w:t xml:space="preserve">in terms of financial education or </w:t>
      </w:r>
      <w:r w:rsidRPr="005E4906" w:rsidR="00C062C6">
        <w:t xml:space="preserve">even </w:t>
      </w:r>
      <w:r w:rsidRPr="005E4906">
        <w:t>digital education.</w:t>
      </w:r>
    </w:p>
    <w:p w:rsidR="00153BF4" w:rsidRPr="005E4906" w:rsidP="003363E7">
      <w:pPr>
        <w:pStyle w:val="Answer"/>
      </w:pPr>
      <w:sdt>
        <w:sdtPr>
          <w:alias w:val="Witness"/>
          <w:id w:val="757253364"/>
          <w:placeholder>
            <w:docPart w:val="DefaultPlaceholder_-1854013440"/>
          </w:placeholder>
          <w:richText/>
        </w:sdtPr>
        <w:sdtContent>
          <w:r w:rsidRPr="005E4906" w:rsidR="003363E7">
            <w:rPr>
              <w:b/>
              <w:i/>
              <w:iCs/>
            </w:rPr>
            <w:t>Mick McAteer:</w:t>
          </w:r>
          <w:r w:rsidRPr="005E4906" w:rsidR="003363E7">
            <w:rPr>
              <w:b/>
            </w:rPr>
            <w:t xml:space="preserve"> </w:t>
          </w:r>
        </w:sdtContent>
      </w:sdt>
      <w:r w:rsidRPr="005E4906" w:rsidR="003363E7">
        <w:t>It is a really important point. There are demand-side reasons why people self</w:t>
      </w:r>
      <w:r w:rsidRPr="005E4906" w:rsidR="005E4906">
        <w:t>-</w:t>
      </w:r>
      <w:r w:rsidRPr="005E4906" w:rsidR="003363E7">
        <w:t xml:space="preserve">exclude. </w:t>
      </w:r>
      <w:r w:rsidRPr="005E4906">
        <w:t>Black and minority ethnic communities are more likely to be rejected for financial products, but t</w:t>
      </w:r>
      <w:r w:rsidRPr="005E4906" w:rsidR="003363E7">
        <w:t xml:space="preserve">hey are also more </w:t>
      </w:r>
      <w:r w:rsidRPr="005E4906" w:rsidR="003363E7">
        <w:t>likely to self</w:t>
      </w:r>
      <w:r w:rsidRPr="005E4906" w:rsidR="005E4906">
        <w:t>-</w:t>
      </w:r>
      <w:r w:rsidRPr="005E4906" w:rsidR="003363E7">
        <w:t>exclude</w:t>
      </w:r>
      <w:r w:rsidRPr="005E4906">
        <w:t xml:space="preserve"> from seeking a financial product, </w:t>
      </w:r>
      <w:r w:rsidRPr="005E4906" w:rsidR="003363E7">
        <w:t xml:space="preserve">because they think they </w:t>
      </w:r>
      <w:r w:rsidR="00317B06">
        <w:t xml:space="preserve">will </w:t>
      </w:r>
      <w:r w:rsidRPr="005E4906" w:rsidR="003363E7">
        <w:t>be rejected.</w:t>
      </w:r>
      <w:r w:rsidRPr="005E4906">
        <w:t xml:space="preserve"> That may be quite right, of course, given the evidence.</w:t>
      </w:r>
    </w:p>
    <w:p w:rsidR="003363E7" w:rsidRPr="005E4906" w:rsidP="003363E7">
      <w:pPr>
        <w:pStyle w:val="Answer"/>
      </w:pPr>
      <w:r w:rsidRPr="005E4906">
        <w:t>Nevertheless, in terms of causes</w:t>
      </w:r>
      <w:r w:rsidRPr="005E4906" w:rsidR="00703C71">
        <w:t xml:space="preserve"> of exclusion</w:t>
      </w:r>
      <w:r w:rsidRPr="005E4906">
        <w:t xml:space="preserve">, we would rank it according to low or irregular incomes, structural </w:t>
      </w:r>
      <w:r w:rsidRPr="005E4906" w:rsidR="00703C71">
        <w:t>issues around risk profiling</w:t>
      </w:r>
      <w:r w:rsidR="00317B06">
        <w:t>,</w:t>
      </w:r>
      <w:r w:rsidRPr="005E4906" w:rsidR="00703C71">
        <w:t xml:space="preserve"> </w:t>
      </w:r>
      <w:r w:rsidRPr="005E4906">
        <w:t>and then the third feature is demand-side</w:t>
      </w:r>
      <w:r w:rsidRPr="005E4906" w:rsidR="00703C71">
        <w:t xml:space="preserve"> or consumer confidence in financial services. Yes, u</w:t>
      </w:r>
      <w:r w:rsidRPr="005E4906" w:rsidR="00C46FEC">
        <w:t xml:space="preserve">nless </w:t>
      </w:r>
      <w:r w:rsidRPr="005E4906" w:rsidR="00703C71">
        <w:t xml:space="preserve">we build trust and </w:t>
      </w:r>
      <w:r w:rsidRPr="005E4906" w:rsidR="00C46FEC">
        <w:t>confidence</w:t>
      </w:r>
      <w:r w:rsidRPr="005E4906" w:rsidR="00703C71">
        <w:t xml:space="preserve"> in financial services, </w:t>
      </w:r>
      <w:r w:rsidRPr="005E4906" w:rsidR="00C46FEC">
        <w:t>then large numbers will continue to self</w:t>
      </w:r>
      <w:r w:rsidRPr="005E4906" w:rsidR="005E4906">
        <w:t>-</w:t>
      </w:r>
      <w:r w:rsidRPr="005E4906" w:rsidR="00C46FEC">
        <w:t>exclude.</w:t>
      </w:r>
    </w:p>
    <w:p w:rsidR="00AC757E" w:rsidRPr="005E4906" w:rsidP="00C04420">
      <w:pPr>
        <w:pStyle w:val="Question"/>
      </w:pPr>
      <w:sdt>
        <w:sdtPr>
          <w:alias w:val="Member"/>
          <w:tag w:val="&lt;Member mnisId='1524' dodsId='35914'&gt;"/>
          <w:id w:val="613106370"/>
          <w:placeholder>
            <w:docPart w:val="DefaultPlaceholder_-1854013440"/>
          </w:placeholder>
          <w:richText/>
        </w:sdtPr>
        <w:sdtContent>
          <w:r w:rsidRPr="005E4906" w:rsidR="00B20B8C">
            <w:rPr>
              <w:b/>
            </w:rPr>
            <w:t>Chair:</w:t>
          </w:r>
        </w:sdtContent>
      </w:sdt>
      <w:r w:rsidRPr="005E4906" w:rsidR="00B20B8C">
        <w:t xml:space="preserve"> Dr </w:t>
      </w:r>
      <w:r w:rsidRPr="005E4906" w:rsidR="003E0857">
        <w:t xml:space="preserve">Karagiannaki </w:t>
      </w:r>
      <w:r w:rsidRPr="005E4906" w:rsidR="00B20B8C">
        <w:t xml:space="preserve">talked about </w:t>
      </w:r>
      <w:r w:rsidRPr="005E4906" w:rsidR="005758A8">
        <w:t xml:space="preserve">needing to be </w:t>
      </w:r>
      <w:r w:rsidRPr="005E4906" w:rsidR="00B20B8C">
        <w:t xml:space="preserve">religiously sensitive. </w:t>
      </w:r>
      <w:r w:rsidRPr="005E4906" w:rsidR="005758A8">
        <w:t xml:space="preserve">There are also communities, such as </w:t>
      </w:r>
      <w:r w:rsidRPr="005E4906" w:rsidR="005E4906">
        <w:t>w</w:t>
      </w:r>
      <w:r w:rsidRPr="005E4906" w:rsidR="00B20B8C">
        <w:t xml:space="preserve">est African and West Indian communities, </w:t>
      </w:r>
      <w:r w:rsidRPr="005E4906" w:rsidR="005758A8">
        <w:t xml:space="preserve">who will do the </w:t>
      </w:r>
      <w:r w:rsidRPr="005E4906" w:rsidR="00B20B8C">
        <w:t>shared pot approach.</w:t>
      </w:r>
      <w:r w:rsidRPr="005E4906" w:rsidR="005758A8">
        <w:t xml:space="preserve"> </w:t>
      </w:r>
      <w:r w:rsidRPr="005E4906" w:rsidR="00B20B8C">
        <w:t>Is that them self</w:t>
      </w:r>
      <w:r w:rsidRPr="005E4906" w:rsidR="005E4906">
        <w:noBreakHyphen/>
      </w:r>
      <w:r w:rsidRPr="005E4906" w:rsidR="00B20B8C">
        <w:t>exclu</w:t>
      </w:r>
      <w:r w:rsidRPr="005E4906" w:rsidR="005758A8">
        <w:t>ding</w:t>
      </w:r>
      <w:r w:rsidRPr="005E4906" w:rsidR="00B20B8C">
        <w:t xml:space="preserve">? Is there any recognition </w:t>
      </w:r>
      <w:r w:rsidRPr="005E4906" w:rsidR="005758A8">
        <w:t xml:space="preserve">that </w:t>
      </w:r>
      <w:r w:rsidRPr="005E4906" w:rsidR="00B20B8C">
        <w:t>people do that</w:t>
      </w:r>
      <w:r w:rsidRPr="005E4906" w:rsidR="005758A8">
        <w:t xml:space="preserve"> sort of saving</w:t>
      </w:r>
      <w:r w:rsidR="00317B06">
        <w:t>,</w:t>
      </w:r>
      <w:r w:rsidRPr="005E4906" w:rsidR="005758A8">
        <w:t xml:space="preserve"> and that that could improve people’s credit history?</w:t>
      </w:r>
    </w:p>
    <w:p w:rsidR="00C77EEE" w:rsidRPr="005E4906" w:rsidP="00B20B8C">
      <w:pPr>
        <w:pStyle w:val="Answer"/>
      </w:pPr>
      <w:sdt>
        <w:sdtPr>
          <w:alias w:val="Witness"/>
          <w:id w:val="-533424537"/>
          <w:placeholder>
            <w:docPart w:val="DefaultPlaceholder_-1854013440"/>
          </w:placeholder>
          <w:richText/>
        </w:sdtPr>
        <w:sdtContent>
          <w:r w:rsidRPr="005E4906" w:rsidR="00B20B8C">
            <w:rPr>
              <w:b/>
              <w:i/>
              <w:iCs/>
            </w:rPr>
            <w:t>Mick McAteer:</w:t>
          </w:r>
          <w:r w:rsidRPr="005E4906" w:rsidR="00B20B8C">
            <w:rPr>
              <w:b/>
            </w:rPr>
            <w:t xml:space="preserve"> </w:t>
          </w:r>
        </w:sdtContent>
      </w:sdt>
      <w:r w:rsidRPr="005E4906" w:rsidR="00ED56D6">
        <w:t>It is a really interesting question. You hear from my accent where I come from. Nearly half the Catholic population belong to credit unions. W</w:t>
      </w:r>
      <w:r w:rsidRPr="005E4906" w:rsidR="00B20B8C">
        <w:t>e have carried that over to England and Scotland</w:t>
      </w:r>
      <w:r w:rsidRPr="005E4906" w:rsidR="00182ED6">
        <w:t xml:space="preserve"> particularly.</w:t>
      </w:r>
      <w:r w:rsidRPr="005E4906">
        <w:t xml:space="preserve"> </w:t>
      </w:r>
      <w:r w:rsidRPr="005E4906" w:rsidR="00B20B8C">
        <w:t>There is a cultural issue to</w:t>
      </w:r>
      <w:r w:rsidRPr="005E4906">
        <w:t xml:space="preserve"> inclusion as well</w:t>
      </w:r>
      <w:r w:rsidRPr="005E4906" w:rsidR="00B20B8C">
        <w:t>.</w:t>
      </w:r>
      <w:r w:rsidRPr="005E4906">
        <w:t xml:space="preserve"> </w:t>
      </w:r>
      <w:r w:rsidRPr="005E4906" w:rsidR="00B20B8C">
        <w:t>There is a tendency for certain groups to self</w:t>
      </w:r>
      <w:r w:rsidRPr="005E4906" w:rsidR="005E4906">
        <w:t>-</w:t>
      </w:r>
      <w:r w:rsidRPr="005E4906" w:rsidR="00B20B8C">
        <w:t>organise</w:t>
      </w:r>
      <w:r w:rsidRPr="005E4906">
        <w:t xml:space="preserve"> around their own particular provision of services.</w:t>
      </w:r>
    </w:p>
    <w:p w:rsidR="005E1B4A" w:rsidRPr="005E4906" w:rsidP="005E1B4A">
      <w:pPr>
        <w:pStyle w:val="Answer"/>
      </w:pPr>
      <w:r w:rsidRPr="005E4906">
        <w:t xml:space="preserve">We saw that </w:t>
      </w:r>
      <w:r w:rsidRPr="005E4906" w:rsidR="000D7C3F">
        <w:t xml:space="preserve">with the </w:t>
      </w:r>
      <w:r w:rsidRPr="005E4906">
        <w:t>Hackney South</w:t>
      </w:r>
      <w:r w:rsidRPr="005E4906" w:rsidR="000D7C3F">
        <w:t xml:space="preserve"> Credit Union. The two biggest groups that were members were the </w:t>
      </w:r>
      <w:r w:rsidRPr="005E4906">
        <w:t>second</w:t>
      </w:r>
      <w:r w:rsidRPr="005E4906" w:rsidR="000D7C3F">
        <w:t>-</w:t>
      </w:r>
      <w:r w:rsidRPr="005E4906">
        <w:t xml:space="preserve">generation </w:t>
      </w:r>
      <w:r w:rsidRPr="005E4906" w:rsidR="000D7C3F">
        <w:t xml:space="preserve">Irish and the </w:t>
      </w:r>
      <w:r w:rsidRPr="005E4906">
        <w:t>Nigerian communit</w:t>
      </w:r>
      <w:r w:rsidRPr="005E4906" w:rsidR="000D7C3F">
        <w:t xml:space="preserve">ies. </w:t>
      </w:r>
      <w:r w:rsidRPr="005E4906">
        <w:t>There is an element of that.</w:t>
      </w:r>
      <w:r w:rsidRPr="005E4906">
        <w:t xml:space="preserve"> </w:t>
      </w:r>
      <w:r w:rsidRPr="005E4906">
        <w:t>The</w:t>
      </w:r>
      <w:r w:rsidRPr="005E4906">
        <w:t xml:space="preserve"> only thing I would say is that there is </w:t>
      </w:r>
      <w:r w:rsidRPr="005E4906">
        <w:t>nothing wrong per se with that</w:t>
      </w:r>
      <w:r w:rsidRPr="005E4906">
        <w:t xml:space="preserve"> kind of self-organisation </w:t>
      </w:r>
      <w:r w:rsidRPr="005E4906">
        <w:t>but</w:t>
      </w:r>
      <w:r w:rsidRPr="005E4906">
        <w:t xml:space="preserve">, of course, </w:t>
      </w:r>
      <w:r w:rsidRPr="005E4906">
        <w:t xml:space="preserve">it does come with </w:t>
      </w:r>
      <w:r w:rsidRPr="005E4906">
        <w:t xml:space="preserve">its own </w:t>
      </w:r>
      <w:r w:rsidRPr="005E4906">
        <w:t>issues around consumer</w:t>
      </w:r>
      <w:r w:rsidRPr="005E4906">
        <w:t xml:space="preserve"> protection—</w:t>
      </w:r>
    </w:p>
    <w:p w:rsidR="00B20B8C" w:rsidRPr="005E4906" w:rsidP="005E4906">
      <w:pPr>
        <w:pStyle w:val="Question"/>
      </w:pPr>
      <w:sdt>
        <w:sdtPr>
          <w:alias w:val="Member"/>
          <w:tag w:val="&lt;Member mnisId='1524' dodsId='35914'&gt;"/>
          <w:id w:val="-1556536255"/>
          <w:placeholder>
            <w:docPart w:val="DefaultPlaceholder_-1854013440"/>
          </w:placeholder>
          <w:richText/>
        </w:sdtPr>
        <w:sdtContent>
          <w:r w:rsidRPr="005E4906">
            <w:rPr>
              <w:b/>
            </w:rPr>
            <w:t>Chair:</w:t>
          </w:r>
        </w:sdtContent>
      </w:sdt>
      <w:r w:rsidRPr="005E4906">
        <w:t xml:space="preserve"> </w:t>
      </w:r>
      <w:r w:rsidRPr="005E4906" w:rsidR="005E4906">
        <w:t>T</w:t>
      </w:r>
      <w:r w:rsidRPr="005E4906">
        <w:t>here is no consumer protection</w:t>
      </w:r>
      <w:r w:rsidRPr="005E4906" w:rsidR="005E1B4A">
        <w:t>. There is just a very strong bond of trust.</w:t>
      </w:r>
    </w:p>
    <w:p w:rsidR="00114166" w:rsidRPr="005E4906" w:rsidP="00114166">
      <w:pPr>
        <w:pStyle w:val="Answer"/>
      </w:pPr>
      <w:sdt>
        <w:sdtPr>
          <w:alias w:val="Witness"/>
          <w:id w:val="2108993854"/>
          <w:placeholder>
            <w:docPart w:val="DefaultPlaceholder_-1854013440"/>
          </w:placeholder>
          <w:richText/>
        </w:sdtPr>
        <w:sdtEndPr>
          <w:rPr>
            <w:i/>
            <w:iCs/>
          </w:rPr>
        </w:sdtEndPr>
        <w:sdtContent>
          <w:r w:rsidRPr="005E4906" w:rsidR="00B20B8C">
            <w:rPr>
              <w:b/>
              <w:i/>
              <w:iCs/>
            </w:rPr>
            <w:t xml:space="preserve">Mick McAteer: </w:t>
          </w:r>
        </w:sdtContent>
      </w:sdt>
      <w:r w:rsidRPr="005E4906" w:rsidR="00561886">
        <w:t xml:space="preserve">It is just deposit protection schemes and all that. </w:t>
      </w:r>
      <w:r w:rsidRPr="005E4906">
        <w:t>It is not a sustainable—</w:t>
      </w:r>
    </w:p>
    <w:p w:rsidR="00B20B8C" w:rsidRPr="005E4906" w:rsidP="007610D6">
      <w:pPr>
        <w:pStyle w:val="Remark"/>
      </w:pPr>
      <w:sdt>
        <w:sdtPr>
          <w:alias w:val="Member"/>
          <w:tag w:val="&lt;Member mnisId='1524' dodsId='35914'&gt;"/>
          <w:id w:val="-1542594829"/>
          <w:placeholder>
            <w:docPart w:val="DefaultPlaceholder_-1854013440"/>
          </w:placeholder>
          <w:richText/>
        </w:sdtPr>
        <w:sdtContent>
          <w:r w:rsidRPr="005E4906">
            <w:rPr>
              <w:b/>
            </w:rPr>
            <w:t>Chair:</w:t>
          </w:r>
        </w:sdtContent>
      </w:sdt>
      <w:r w:rsidRPr="005E4906">
        <w:t xml:space="preserve"> It is hidden</w:t>
      </w:r>
      <w:r w:rsidRPr="005E4906" w:rsidR="00114166">
        <w:t xml:space="preserve"> from financial institutions. That is my point. </w:t>
      </w:r>
    </w:p>
    <w:p w:rsidR="0004552F" w:rsidRPr="005E4906" w:rsidP="00B20B8C">
      <w:pPr>
        <w:pStyle w:val="Answer"/>
      </w:pPr>
      <w:sdt>
        <w:sdtPr>
          <w:alias w:val="Witness"/>
          <w:id w:val="-337319665"/>
          <w:placeholder>
            <w:docPart w:val="DefaultPlaceholder_-1854013440"/>
          </w:placeholder>
          <w:richText/>
        </w:sdtPr>
        <w:sdtContent>
          <w:r w:rsidRPr="005E4906" w:rsidR="00B20B8C">
            <w:rPr>
              <w:b/>
              <w:i/>
              <w:iCs/>
            </w:rPr>
            <w:t>Sian Williams:</w:t>
          </w:r>
          <w:r w:rsidRPr="005E4906" w:rsidR="00B20B8C">
            <w:rPr>
              <w:b/>
            </w:rPr>
            <w:t xml:space="preserve"> </w:t>
          </w:r>
        </w:sdtContent>
      </w:sdt>
      <w:r w:rsidRPr="005E4906" w:rsidR="007610D6">
        <w:t>I would just add that money is a</w:t>
      </w:r>
      <w:r w:rsidRPr="005E4906" w:rsidR="00B20B8C">
        <w:t xml:space="preserve">ll </w:t>
      </w:r>
      <w:r w:rsidRPr="005E4906" w:rsidR="00CF7624">
        <w:t>psychological.</w:t>
      </w:r>
      <w:r w:rsidRPr="005E4906" w:rsidR="007610D6">
        <w:t xml:space="preserve"> Money really underpins our ambitions for ourselves and our family and our hopes for ourselves and our community. The </w:t>
      </w:r>
      <w:r w:rsidRPr="005E4906" w:rsidR="00CF7624">
        <w:t>strategy does not take that into account</w:t>
      </w:r>
      <w:r w:rsidRPr="005E4906" w:rsidR="007610D6">
        <w:t>. T</w:t>
      </w:r>
      <w:r w:rsidRPr="005E4906" w:rsidR="00CF7624">
        <w:t>here is no setting out</w:t>
      </w:r>
      <w:r w:rsidRPr="005E4906">
        <w:t xml:space="preserve"> at the beginning</w:t>
      </w:r>
      <w:r w:rsidRPr="005E4906" w:rsidR="005E4906">
        <w:t xml:space="preserve"> about</w:t>
      </w:r>
      <w:r w:rsidRPr="005E4906">
        <w:t xml:space="preserve"> how people really engage with money</w:t>
      </w:r>
      <w:r w:rsidRPr="005E4906" w:rsidR="005E4906">
        <w:t xml:space="preserve"> and </w:t>
      </w:r>
      <w:r w:rsidRPr="005E4906">
        <w:t>how people, therefore, really engage with financial services</w:t>
      </w:r>
      <w:r w:rsidRPr="005E4906" w:rsidR="00CF7624">
        <w:t>.</w:t>
      </w:r>
    </w:p>
    <w:p w:rsidR="00B20B8C" w:rsidRPr="005E4906" w:rsidP="00B20B8C">
      <w:pPr>
        <w:pStyle w:val="Answer"/>
      </w:pPr>
      <w:r w:rsidRPr="005E4906">
        <w:t xml:space="preserve">The </w:t>
      </w:r>
      <w:r w:rsidRPr="005E4906" w:rsidR="00CF7624">
        <w:t xml:space="preserve">other thing we are missing </w:t>
      </w:r>
      <w:r w:rsidRPr="005E4906" w:rsidR="0004552F">
        <w:t xml:space="preserve">a trick on is </w:t>
      </w:r>
      <w:r w:rsidRPr="005E4906" w:rsidR="00CF7624">
        <w:t>designing for how people are</w:t>
      </w:r>
      <w:r w:rsidRPr="005E4906" w:rsidR="00C21F8A">
        <w:t xml:space="preserve"> and where they are, rather than what the financial services sector wants, because that is the most profitable approach. I absolutely agree. When you look at, for example, p</w:t>
      </w:r>
      <w:r w:rsidRPr="005E4906" w:rsidR="00C86BC5">
        <w:t xml:space="preserve">eer lending groups, </w:t>
      </w:r>
      <w:r w:rsidRPr="005E4906" w:rsidR="00C21F8A">
        <w:t xml:space="preserve">across the world </w:t>
      </w:r>
      <w:r w:rsidRPr="005E4906" w:rsidR="00C86BC5">
        <w:t>they drive economic growth</w:t>
      </w:r>
      <w:r w:rsidRPr="005E4906" w:rsidR="00C21F8A">
        <w:t xml:space="preserve"> and inclusion</w:t>
      </w:r>
      <w:r w:rsidRPr="005E4906" w:rsidR="00C86BC5">
        <w:t>. We are missing those</w:t>
      </w:r>
      <w:r w:rsidRPr="005E4906" w:rsidR="00C21F8A">
        <w:t xml:space="preserve"> here</w:t>
      </w:r>
      <w:r w:rsidRPr="005E4906" w:rsidR="00C86BC5">
        <w:t>.</w:t>
      </w:r>
    </w:p>
    <w:p w:rsidR="000E2773" w:rsidRPr="005E4906" w:rsidP="00C21F8A">
      <w:pPr>
        <w:pStyle w:val="Remark"/>
      </w:pPr>
      <w:sdt>
        <w:sdtPr>
          <w:alias w:val="Member"/>
          <w:tag w:val="&lt;Member mnisId='1524' dodsId='35914'&gt;"/>
          <w:id w:val="-185754923"/>
          <w:placeholder>
            <w:docPart w:val="DefaultPlaceholder_-1854013440"/>
          </w:placeholder>
          <w:richText/>
        </w:sdtPr>
        <w:sdtContent>
          <w:r w:rsidRPr="005E4906" w:rsidR="00BE5706">
            <w:rPr>
              <w:b/>
            </w:rPr>
            <w:t>Chair:</w:t>
          </w:r>
        </w:sdtContent>
      </w:sdt>
      <w:r w:rsidRPr="005E4906" w:rsidR="00BE5706">
        <w:t xml:space="preserve"> </w:t>
      </w:r>
      <w:r w:rsidRPr="005E4906" w:rsidR="00AD55FF">
        <w:t>Thank you. W</w:t>
      </w:r>
      <w:r w:rsidRPr="005E4906" w:rsidR="00BE5706">
        <w:t xml:space="preserve">e have had </w:t>
      </w:r>
      <w:r w:rsidRPr="005E4906" w:rsidR="00BE5706">
        <w:t>a really interesting</w:t>
      </w:r>
      <w:r w:rsidRPr="005E4906" w:rsidR="00BE5706">
        <w:t xml:space="preserve"> session. </w:t>
      </w:r>
      <w:r w:rsidRPr="005E4906" w:rsidR="00887802">
        <w:t>There is l</w:t>
      </w:r>
      <w:r w:rsidRPr="005E4906" w:rsidR="00BE5706">
        <w:t>ots of food for thought</w:t>
      </w:r>
      <w:r w:rsidRPr="005E4906" w:rsidR="00887802">
        <w:t xml:space="preserve"> for when we have Ministers and others in front of us on this</w:t>
      </w:r>
      <w:r w:rsidRPr="005E4906" w:rsidR="00BE5706">
        <w:t>.</w:t>
      </w:r>
      <w:r w:rsidRPr="005E4906" w:rsidR="00AE199B">
        <w:t xml:space="preserve"> </w:t>
      </w:r>
      <w:r w:rsidRPr="005E4906" w:rsidR="00887802">
        <w:t>One of the key things is that t</w:t>
      </w:r>
      <w:r w:rsidRPr="005E4906" w:rsidR="00AE199B">
        <w:t xml:space="preserve">he data is not as good as it should be. </w:t>
      </w:r>
      <w:r w:rsidRPr="005E4906" w:rsidR="00AE199B">
        <w:t xml:space="preserve">We have heard that repeatedly. </w:t>
      </w:r>
      <w:r w:rsidRPr="005E4906">
        <w:t>If you have a</w:t>
      </w:r>
      <w:r w:rsidRPr="005E4906" w:rsidR="00AE199B">
        <w:t>nything further to add</w:t>
      </w:r>
      <w:r w:rsidRPr="005E4906">
        <w:t xml:space="preserve"> in evidence, that would be very helpful</w:t>
      </w:r>
      <w:r w:rsidRPr="005E4906" w:rsidR="00AE199B">
        <w:t>.</w:t>
      </w:r>
    </w:p>
    <w:p w:rsidR="00317B06" w:rsidP="00C21F8A">
      <w:pPr>
        <w:pStyle w:val="Remark"/>
      </w:pPr>
      <w:r w:rsidRPr="005E4906">
        <w:t>There is no</w:t>
      </w:r>
      <w:r w:rsidRPr="005E4906" w:rsidR="000E2773">
        <w:t xml:space="preserve">t a </w:t>
      </w:r>
      <w:r w:rsidRPr="005E4906">
        <w:t>good approach to measuring outcomes.</w:t>
      </w:r>
      <w:r w:rsidRPr="005E4906" w:rsidR="000E2773">
        <w:t xml:space="preserve"> We are concerned that that might not be enough of a part of this strategy. We have just had a d</w:t>
      </w:r>
      <w:r w:rsidRPr="005E4906">
        <w:t>iscussion about the importance of financial education</w:t>
      </w:r>
      <w:r w:rsidRPr="005E4906" w:rsidR="000E2773">
        <w:t xml:space="preserve"> and digital exclusion. There is lots to cover. </w:t>
      </w:r>
    </w:p>
    <w:p w:rsidR="00800B5A" w:rsidRPr="005E4906" w:rsidP="00C21F8A">
      <w:pPr>
        <w:pStyle w:val="Remark"/>
      </w:pPr>
      <w:r w:rsidRPr="005E4906">
        <w:t xml:space="preserve">Can I thank Dr </w:t>
      </w:r>
      <w:r w:rsidRPr="005E4906" w:rsidR="001C3E10">
        <w:t xml:space="preserve">Eleni </w:t>
      </w:r>
      <w:r w:rsidRPr="005E4906">
        <w:t>K</w:t>
      </w:r>
      <w:r w:rsidRPr="005E4906" w:rsidR="0023282C">
        <w:t>aragiannaki</w:t>
      </w:r>
      <w:r w:rsidRPr="005E4906" w:rsidR="004D6833">
        <w:t xml:space="preserve"> from LSE, </w:t>
      </w:r>
      <w:r w:rsidRPr="005E4906" w:rsidR="00D0478E">
        <w:t>Mick McAteer</w:t>
      </w:r>
      <w:r w:rsidRPr="005E4906" w:rsidR="004D6833">
        <w:t xml:space="preserve"> from the Financial Inclusion and Markets Centre, </w:t>
      </w:r>
      <w:r w:rsidRPr="005E4906" w:rsidR="00D0478E">
        <w:t xml:space="preserve">Sian Williams </w:t>
      </w:r>
      <w:r w:rsidRPr="005E4906" w:rsidR="00305302">
        <w:t xml:space="preserve">from the Financial Inclusion Commission, which she chairs, </w:t>
      </w:r>
      <w:r w:rsidRPr="005E4906" w:rsidR="00D0478E">
        <w:t xml:space="preserve">and Professor </w:t>
      </w:r>
      <w:r w:rsidRPr="005E4906" w:rsidR="00305302">
        <w:t xml:space="preserve">Abdelhafid </w:t>
      </w:r>
      <w:r w:rsidRPr="005E4906" w:rsidR="0039348B">
        <w:t>B</w:t>
      </w:r>
      <w:r w:rsidRPr="005E4906" w:rsidR="00305302">
        <w:t>enamraoui</w:t>
      </w:r>
      <w:r w:rsidRPr="005E4906" w:rsidR="0039348B">
        <w:t xml:space="preserve"> </w:t>
      </w:r>
      <w:r w:rsidRPr="005E4906" w:rsidR="00A10E0F">
        <w:t xml:space="preserve">of Westminster University </w:t>
      </w:r>
      <w:r w:rsidRPr="005E4906" w:rsidR="0039348B">
        <w:t>for their time?</w:t>
      </w:r>
    </w:p>
    <w:p w:rsidR="004A7EAF" w:rsidRPr="002A477C" w:rsidP="00965BD7">
      <w:pPr>
        <w:pStyle w:val="Remark"/>
      </w:pPr>
      <w:r w:rsidRPr="005E4906">
        <w:t xml:space="preserve">Thank you to our colleagues </w:t>
      </w:r>
      <w:r w:rsidRPr="005E4906" w:rsidR="00115051">
        <w:t xml:space="preserve">at </w:t>
      </w:r>
      <w:r w:rsidRPr="00317B06" w:rsidR="00115051">
        <w:rPr>
          <w:i/>
          <w:iCs/>
        </w:rPr>
        <w:t>Hansard</w:t>
      </w:r>
      <w:r w:rsidRPr="005E4906" w:rsidR="00955914">
        <w:t xml:space="preserve">. </w:t>
      </w:r>
      <w:r w:rsidRPr="005E4906" w:rsidR="00867598">
        <w:t xml:space="preserve">The transcript </w:t>
      </w:r>
      <w:r w:rsidRPr="005E4906" w:rsidR="00955914">
        <w:t xml:space="preserve">of this </w:t>
      </w:r>
      <w:r w:rsidRPr="005E4906" w:rsidR="00867598">
        <w:t xml:space="preserve">will be </w:t>
      </w:r>
      <w:r w:rsidRPr="005E4906" w:rsidR="00955914">
        <w:t xml:space="preserve">up on the website </w:t>
      </w:r>
      <w:r w:rsidRPr="005E4906" w:rsidR="00867598">
        <w:t>uncorrected</w:t>
      </w:r>
      <w:r w:rsidRPr="005E4906" w:rsidR="00955914">
        <w:t xml:space="preserve"> in the next couple of days</w:t>
      </w:r>
      <w:r w:rsidRPr="005E4906" w:rsidR="00867598">
        <w:t xml:space="preserve">. </w:t>
      </w:r>
      <w:r w:rsidRPr="005E4906" w:rsidR="00955914">
        <w:t xml:space="preserve">Thank you to our colleagues at </w:t>
      </w:r>
      <w:r w:rsidRPr="005E4906" w:rsidR="00965BD7">
        <w:t>Bow Tie f</w:t>
      </w:r>
      <w:r w:rsidRPr="005E4906" w:rsidR="00867598">
        <w:t xml:space="preserve">or </w:t>
      </w:r>
      <w:r w:rsidRPr="005E4906" w:rsidR="00965BD7">
        <w:t xml:space="preserve">the </w:t>
      </w:r>
      <w:r w:rsidRPr="005E4906" w:rsidR="00867598">
        <w:t xml:space="preserve">broadcasting and we will </w:t>
      </w:r>
      <w:r w:rsidRPr="005E4906" w:rsidR="00965BD7">
        <w:t xml:space="preserve">continue to </w:t>
      </w:r>
      <w:r w:rsidRPr="005E4906" w:rsidR="00867598">
        <w:t>pursue this.</w:t>
      </w:r>
      <w:r w:rsidRPr="005E4906" w:rsidR="00965BD7">
        <w:t xml:space="preserve"> I extend a further t</w:t>
      </w:r>
      <w:r w:rsidRPr="005E4906" w:rsidR="00867598">
        <w:t>hank</w:t>
      </w:r>
      <w:r w:rsidRPr="005E4906" w:rsidR="00965BD7">
        <w:t xml:space="preserve">s </w:t>
      </w:r>
      <w:r w:rsidRPr="005E4906" w:rsidR="00867598">
        <w:t>to the many people who wrote in</w:t>
      </w:r>
      <w:r w:rsidRPr="005E4906" w:rsidR="006F5543">
        <w:t xml:space="preserve"> with </w:t>
      </w:r>
      <w:r w:rsidRPr="005E4906" w:rsidR="006F5543">
        <w:t>really good</w:t>
      </w:r>
      <w:r w:rsidRPr="005E4906" w:rsidR="006F5543">
        <w:t xml:space="preserve"> evidence</w:t>
      </w:r>
      <w:r w:rsidRPr="005E4906" w:rsidR="00867598">
        <w:t xml:space="preserve">. </w:t>
      </w:r>
      <w:r w:rsidRPr="005E4906" w:rsidR="006F5543">
        <w:t xml:space="preserve">It </w:t>
      </w:r>
      <w:r w:rsidRPr="005E4906" w:rsidR="00867598">
        <w:t>really helps us</w:t>
      </w:r>
      <w:r w:rsidRPr="005E4906" w:rsidR="006F5543">
        <w:t xml:space="preserve"> in our work in challenging the Government</w:t>
      </w:r>
      <w:r w:rsidRPr="005E4906" w:rsidR="008E1977">
        <w:t xml:space="preserve">, to make sure that this delivers </w:t>
      </w:r>
      <w:r w:rsidRPr="005E4906" w:rsidR="004B55AE">
        <w:t xml:space="preserve">for the people we all want to see served by financial services.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0D870B6396B45839A3AF0162E34DA4C"/>
      </w:placeholder>
      <w:richText/>
    </w:sdtPr>
    <w:sdtContent>
      <w:p w:rsidR="003736A1" w:rsidP="009277D8">
        <w:pPr>
          <w:pStyle w:val="Para"/>
          <w:rPr>
            <w:color w:val="808080"/>
          </w:rPr>
        </w:pPr>
        <w:r w:rsidRPr="00362E96">
          <w:rPr>
            <w:noProof/>
            <w:color w:val="808080"/>
            <w:lang w:eastAsia="en-GB"/>
          </w:rPr>
          <w:drawing>
            <wp:inline distT="0" distB="0" distL="0" distR="0">
              <wp:extent cx="3053715" cy="499110"/>
              <wp:effectExtent l="0" t="0" r="0" b="0"/>
              <wp:docPr id="1587157448"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2B1FAC559DF4E0EB0EEE869DD81276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418210D"/>
    <w:multiLevelType w:val="hybridMultilevel"/>
    <w:tmpl w:val="7206B9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4870985"/>
    <w:multiLevelType w:val="hybridMultilevel"/>
    <w:tmpl w:val="83E443CE"/>
    <w:lvl w:ilvl="0">
      <w:start w:val="0"/>
      <w:numFmt w:val="bullet"/>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5"/>
  </w:num>
  <w:num w:numId="8">
    <w:abstractNumId w:val="1"/>
  </w:num>
  <w:num w:numId="9">
    <w:abstractNumId w:val="0"/>
  </w:num>
  <w:num w:numId="10">
    <w:abstractNumId w:val="0"/>
  </w:num>
  <w:num w:numId="11">
    <w:abstractNumId w:val="6"/>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62E96"/>
    <w:rPr>
      <w:color w:val="605E5C"/>
      <w:shd w:val="clear" w:color="auto" w:fill="E1DFDD"/>
    </w:rPr>
  </w:style>
  <w:style w:type="paragraph" w:styleId="ListParagraph">
    <w:name w:val="List Paragraph"/>
    <w:basedOn w:val="Normal"/>
    <w:uiPriority w:val="34"/>
    <w:rsid w:val="00B40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Resource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0D870B6396B45839A3AF0162E34DA4C"/>
        <w:category>
          <w:name w:val="General"/>
          <w:gallery w:val="placeholder"/>
        </w:category>
        <w:types>
          <w:type w:val="bbPlcHdr"/>
        </w:types>
        <w:behaviors>
          <w:behavior w:val="content"/>
        </w:behaviors>
        <w:guid w:val="{4CD31461-082D-4824-A7B6-0039C8342E68}"/>
      </w:docPartPr>
      <w:docPartBody>
        <w:p w:rsidR="00762A3E" w:rsidP="0056447B">
          <w:pPr>
            <w:pStyle w:val="B0D870B6396B45839A3AF0162E34DA4C"/>
          </w:pPr>
          <w:r w:rsidRPr="000753FC">
            <w:rPr>
              <w:rStyle w:val="PlaceholderText"/>
            </w:rPr>
            <w:t>Click here to enter text.</w:t>
          </w:r>
        </w:p>
      </w:docPartBody>
    </w:docPart>
    <w:docPart>
      <w:docPartPr>
        <w:name w:val="E96F291D098A4927BAFD24A334280CAB"/>
        <w:category>
          <w:name w:val="General"/>
          <w:gallery w:val="placeholder"/>
        </w:category>
        <w:types>
          <w:type w:val="bbPlcHdr"/>
        </w:types>
        <w:behaviors>
          <w:behavior w:val="content"/>
        </w:behaviors>
        <w:guid w:val="{97F0CBBE-3246-4763-A21C-B0DA466C0801}"/>
      </w:docPartPr>
      <w:docPartBody>
        <w:p w:rsidR="00762A3E" w:rsidP="0056447B">
          <w:pPr>
            <w:pStyle w:val="E96F291D098A4927BAFD24A334280CAB"/>
          </w:pPr>
          <w:r w:rsidRPr="002B3926">
            <w:rPr>
              <w:rStyle w:val="PlaceholderText"/>
            </w:rPr>
            <w:t>Click here to enter text.</w:t>
          </w:r>
        </w:p>
      </w:docPartBody>
    </w:docPart>
    <w:docPart>
      <w:docPartPr>
        <w:name w:val="02B1FAC559DF4E0EB0EEE869DD812762"/>
        <w:category>
          <w:name w:val="General"/>
          <w:gallery w:val="placeholder"/>
        </w:category>
        <w:types>
          <w:type w:val="bbPlcHdr"/>
        </w:types>
        <w:behaviors>
          <w:behavior w:val="content"/>
        </w:behaviors>
        <w:guid w:val="{8C0BB945-B835-4A0F-8D03-25436C9FA22E}"/>
      </w:docPartPr>
      <w:docPartBody>
        <w:p w:rsidR="00762A3E" w:rsidP="0056447B">
          <w:pPr>
            <w:pStyle w:val="02B1FAC559DF4E0EB0EEE869DD81276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FA69D1E-4A42-48B8-8882-39B56133E55C}"/>
      </w:docPartPr>
      <w:docPartBody>
        <w:p w:rsidR="00762A3E">
          <w:r w:rsidRPr="008743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47B"/>
    <w:rPr>
      <w:color w:val="808080"/>
    </w:rPr>
  </w:style>
  <w:style w:type="paragraph" w:customStyle="1" w:styleId="B0D870B6396B45839A3AF0162E34DA4C">
    <w:name w:val="B0D870B6396B45839A3AF0162E34DA4C"/>
    <w:rsid w:val="0056447B"/>
  </w:style>
  <w:style w:type="paragraph" w:customStyle="1" w:styleId="E96F291D098A4927BAFD24A334280CAB">
    <w:name w:val="E96F291D098A4927BAFD24A334280CAB"/>
    <w:rsid w:val="0056447B"/>
  </w:style>
  <w:style w:type="paragraph" w:customStyle="1" w:styleId="02B1FAC559DF4E0EB0EEE869DD812762">
    <w:name w:val="02B1FAC559DF4E0EB0EEE869DD812762"/>
    <w:rsid w:val="00564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